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E0808" w:rsidRDefault="004E0808">
      <w:pPr>
        <w:spacing w:after="0" w:line="259" w:lineRule="auto"/>
        <w:ind w:left="-1702" w:right="11119" w:firstLine="0"/>
        <w:jc w:val="left"/>
      </w:pPr>
      <w:r>
        <w:rPr>
          <w:noProof/>
        </w:rPr>
        <w:pict>
          <v:group id="Group 65184" o:spid="_x0000_s1026" style="position:absolute;left:0;text-align:left;margin-left:.75pt;margin-top:2.25pt;width:593.3pt;height:839.3pt;z-index:251658240;mso-position-horizontal-relative:page;mso-position-vertical-relative:page" coordorigin="-41,156" coordsize="75346,1065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9h/q5wYAAFg9AAAOAAAAZHJzL2Uyb0RvYy54bWzkW22PmzgQ/n7S/QfE&#10;9zbGb9hRs9WpvVaVTtdVe/cDCCEJOgLIsG/3629sg5MlVEtSKVmdP3RrDDHDPH7GM+Pxu/ePuyK4&#10;z1STV+UijN6iMMjKtFrl5WYR/v3XpzciDJo2KVdJUZXZInzKmvD9za+/vHuo5xmutlWxylQAg5TN&#10;/KFehNu2reezWZNus13SvK3qrISb60rtkhYu1Wa2UskDjL4rZhghPnuo1KpWVZo1DfR+tDfDGzP+&#10;ep2l7df1usnaoFiEIFtr/irzd6n/zm7eJfONSuptnnZiJGdIsUvyEl7qhvqYtElwp/KjoXZ5qqqm&#10;Wrdv02o3q9brPM3MN8DXRGjwNZ9VdVebb9nMHza1UxOodqCns4dN/7y/VUG+WoScRYKGQZnsACbz&#10;5sB2gYoe6s0cnvys6u/1reo6NvZKf/XjWu30//A9waNR7pNTbvbYBil0xoxQzuIwSOFehDgTgnGr&#10;/3QLIOkfvqGRBJT0A4xj1t/9/aUhZr0IMy2pE6zO0zn86/QGrSO9vTy/4FftncrCbpDdpDF2ifrn&#10;rn4DENdJmy/zIm+fzHQFMLVQ5f1tnt4qe7GHQAjJHQTwhH5xYDtB5/qH+ln9S7ic6etnAy2LvP6U&#10;F4VGQrc7kWG2D2bLyFfbmfixSu92WdlaaqmsAOmrstnmdRMGap7tlhnMFPVlFVlomlZlbbrVL1zD&#10;i78B3bRkydzdMFLuBdMyNzCFRibNKPYvTh6HfDKvVdN+zqpdoBsgJQgD6k7myf0fTSdW/0inPSuJ&#10;EREE09McjFDT6w2ujjR3Es++b5M6AxH0sHuQI9yTTKsrKTdFFkCfIZV5zlGs+ZGqOOYojqQhihSE&#10;R9TC0WuLx0QySzQsBcWGZudqKpkXpVZjWem5ZeHVPUC1XkDdah+Xj903LKvVExiVbaX+/QpLw7qo&#10;HhZh1bVCvVoAPPpuGBRfSlCyNsx9Q/WNZd9QbfGhMubbivHbXVutc4OofrF9WycPoHcpGB1RD2A0&#10;OHRwT4ARSR5hsIja3mEwv0S8DhzNemAovlfw/x1OPsJKw5vJcEaxlCwmBk4WEULkczQZBrxFx8uY&#10;ixjF+oEL8NLg6UyMH/QEv9O6Mgf0NPSajCfHkjIUde6IdjaNCpP5tc2sgZPoueMNPTEsEUM4oa9T&#10;ASyuL1tbyqgQorO2sZACDfh5rVXTwOlWDi/YiYFVR3C6BWcanIgICCgMOzFiLAaPB6bDnp2Uc+0i&#10;6WgDI06xQftSxtbI4g87R1xa7Nab0+HEFEVywM6rwukcAT/YCT7METvdenM6nBCAaDf39bDTyOIP&#10;O0ciFezWm9Ph5BhHrEsA9K5QhCTEMtbaUsElMgbwUtbW+XV+0BNCiCN6ugXnZDwJYoLILhP3OvA0&#10;pt8ffo6EnjZlo1VwOp4UolDI5D4zt9flZ+Q8dT8ICkHGEUHdmnM6oJJEnA5SQ1cG1PnqfgAKccQR&#10;oM5ITQI0YkhGfbgCiT7MBskExgTlYIZNwAL7JLBboil8qSV0n4H2AlEyEoBCHyj8LJtLY0mw6HYT&#10;+zV0ELEQc/tieDp/3Q88R0IW4lQwiaGwocJju/lIGKUyHuQTOOxIxrzfVqEUwTp7UYY6l90PREe8&#10;IuLi8EmIci4ZibqEPOXQHNjcKBKIQ6JY54gYBgKb8S9GUeez+wHoSEbebnhNNrmQRiCM2X1PJglQ&#10;cOgVXRdQNz39AHTEK7J7XpMBpQdJXA4XYFUHcct1AXVOuxeAgvKP3FwLyHmACo5QPGDodZ0ivxJF&#10;dMTJhb5zndwYUUrFYAm9Lp4uBvODnyPbLPS0bRZMEBI6UQseDwd/lg4TfxT2RXHU+URCUMSNDfxZ&#10;n6ipinzV16aZ4s7sQ6GC+wTqepYbMyfhFQdPwdUPioxsMYNfGSU6Et5A3ylMjhGSmAGwgHyMCYn7&#10;8so+XIX0A+wKGF+YxDS2NWU/i/uEojGLpzNLfjB5JIVPXTgwKbh5hieLkRyWM1wXT2eW/MBzJONL&#10;nfM4CU8oYKAEcg6GnxJB7cLAFb4uns7YeIEnG/GEoe9se/v68PQrmQTJ9qPIxibgJ0c2h/ZWYAq5&#10;/EGBypCfF00O2sVcf4wf/Bzxh5gzUZPs7WHqQUDZLiUGsFdSP7bf//UDz5ESFeZM1Ol4xrADPiym&#10;v2qkasuf/OHniH/LTvNvMWyIIuCk9ofgCAukfQeZJAzln0Tv4+nsvd4wvdgxFxux+JVLgqN6xyuo&#10;y3dPY6hgDEMpiEFU6lySCfr2FveqBdi2Ptgfho5ELHA48xQPF85wxlDrZ/CUmMTuOGefUaA4ol1G&#10;IRJS2t27S2UU7Hb7a8DTnEmF47ummKM7aqzPBx9eQ/vwQPTNf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MzUJrPeAAAACQEAAA8AAABkcnMvZG93bnJldi54bWxMj0FrwzAMhe+D&#10;/QejwW6r43UtIYtTStl2KoO1g7GbGqtJaGyH2E3Sfz/1tJ6kx3s8fcpXk23FQH1ovNOgZgkIcqU3&#10;jas0fO/fn1IQIaIz2HpHGi4UYFXc3+WYGT+6Lxp2sRJc4kKGGuoYu0zKUNZkMcx8R469o+8tRpZ9&#10;JU2PI5fbVj4nyVJabBxfqLGjTU3laXe2Gj5GHNdz9TZsT8fN5Xe/+PzZKtL68WFav4KINMX/MFzx&#10;GR0KZjr4szNBtKwXHNTwwuPqqjRVIA68LdO5Alnk8vaD4g8AAP//AwBQSwMECgAAAAAAAAAhABLM&#10;uo/G9i8AxvYvABQAAABkcnMvbWVkaWEvaW1hZ2UxLnBuZ4lQTkcNChoKAAAADUlIRFIAAAmoAAAN&#10;qQgGAAAApY0pVAAAAAFzUkdCAK7OHOkAAAAEZ0FNQQAAsY8L/GEFAAD/uklEQVR4Xuz9d5PkzpIl&#10;inkmUpWulj95xdzhjp47M0bbN7s00rik7fuXNPIT8auMWJJmfPwcNJq9x7XduXfm6p9WrUqnRibP&#10;cQ8HIlFIUdVV3VXdcapPI4R7IOAhgQwEJCEhISEhISEhISEhISEhISEhISEhISEhISEhISEhISEh&#10;ISEhISHhNtDgf//8//hPc/URcw0CGjKfN9XVarUla2YynU5lMpnKbDbTcEWDqq7u7jIMqegxISEh&#10;ISEhISEhISEhISEhISEhISEhISEhISEhISEhISEhISEh4X0AV401pdEA6f0v/8//43wynkie5xpJ&#10;NptN+EUXo2XNlvpnszmUGoHUdCwuSltYtDa344J4QkJCQkJCQkJCQkJCQkJCQkJCQkJCQkJCQkJC&#10;QkJCQkJCQkJCwjuJ+bwh09lMF6jZFmnAnH/zmBQ092w+04VqcxzpT0hISEhISEhISEhISEhISEhI&#10;SEhISEhISEhISEhISEhISEhISEhYirDHmW5s9o//5T8VO6htb+9Ip9OV3d09ybIWwmYQtP3PdMu1&#10;sHXa5R3UouPCDmp2SDuoJSQkJCQkJCQkJCQkJCQkJCQkJCQkJCQkJCQkJCQkJCQkJCQkvPvgHmjT&#10;aS6NZvjE5z/+83+aTya2QG1nZ1e63Z7s7e1Lq9VeukBtEfHCNIJHcxdBCQkJCQkJCQkJCQkJCQkJ&#10;CQkJCQkJCQkJCQkJCQkJCQkJCQkJCe88Li1Q++f/+3+eT6dT/Yznk8dPZW9vT54+/VB3USs/9ynS&#10;bGZQaGjYItwfHcPKtEZY3JaQkJCQkJCQkJCQkJCQkJCQkJCQkJCQkJCQkJCQkJCQkJCQkJDw7oPr&#10;y7hAjZ/p1NVj//Rf/vN8HD7x+eQJF6jty8cffSwH+w/C4jRbZMYd1bibGheylSgXo6l74Qj47mt2&#10;qoSEhISEhISEhISEhISEhISEhISEhISEhISEhISEhISEhISEhIR3HWFNWVP/V3CntJgIidaZJSQk&#10;JCQkJCQkJCQkJCQkJCQkJCQkJCQkJCQkJCQkJCQkJCQkJCRsBm5oFrY1+3/9T/+n+XA0lMlkIo8e&#10;PZbdnV358MOP5PDgkTQaTdEd1Ob8xCfXs0Vr2hTxKra6FW1p57SEhISEhISEhISEhISEhISEhISE&#10;hISEhISEhISEhISEhISEhIT3BY1GQ9eacaM0XT32P/2//8/lArWHj2TnSgvUYqQFagkJCQkJCQkJ&#10;CQkJCQkJCQkJCQkJCQkJCQkJCQkJCQkJCQkJCe8zuEAty6IFav/4T//jfDqdSp7n8vjxU9nb25OP&#10;P/pEHj58Is1GpoL83OdsxgVoXKC2bNGZL1CLF6pRNshzoRvd+n1RkP4QtYigH8trUKRbrwhcU1eD&#10;VfAO6i4B5T3tjXVDmOqqo0bXvJexRtf9GldFpLtwrki3XhG4pq4Gq+Ad1K0iktckKX+Tuua9jDW6&#10;K3ENXQ/2+KW6pEYsQoMjXZfXoJvQrSKS1yQpf5O65r2MW9StQ5HefdJVwRAf5DfSDWHL5F1F46q4&#10;Rd2VuIauB3v8ndetxgc/g25EFwiHRazRrVcKYDwPkfxCWjXwYI+/F7oqGOKD/Ea61fg6XSAcFnGL&#10;uvVKAdfQZTBB+Trdwl+DWJeIz3VrutX44GfQjegC4VALlQ+6hWDsXoGr6jKKYLTmDQGqD7ceYoEK&#10;bk0XLHRjRPEqz4O74zg66/SBS/I8BNlC1w6XcFu6dUpx1L3RdfnY7bpgoRsjiq/VDX4GXcIt69Yr&#10;lliQh1sPK3TjqDujCxa6MaJ4lefB3a+rG/wMuoQNdOsVgWvqqtpb0iUuycNNf6EbI4qvPVeIu5Zu&#10;8DPoEm5Zt14RuKauqt01XaDQjeHyPFR1I/9KXZfnwd1BXnXNuYgNdOsVgWvqqtpd0wUK3Rguz8NN&#10;6oKFrh0WcYu6ihrFWnke7qsuUOjGcHkeqrpgoWuHRdyibr1SwDV0GUwU8rH7pnSJJfqX5HkIsoVu&#10;DJfn4SZ1wULXDotYo1uvFHANXQYThXzsfpu67q9BNe0b0QUKXTssoipPNwXhpv91dOuVAq6hy2Ci&#10;kI/db1PX/TWopn0jukCha4dLWKW7VCngkm7FX0WRrMvH7rep6/4aXLpGHl5XFyh07XAJt6VbpxRH&#10;3RndIF/oV7D0XK+jCxS6driE29JdqhRwVd046s7ogoVujChe5Xlw9+vquh8Ih0u4dC4egu5SpYCr&#10;6sZRd0YXLHRjRPEqz4O7X1c3+Bl0CbesW6eoaq+hS1ySh1sPb0MXLHRjRPEqz4O7g7zqmnMRt6xb&#10;rwjEunTCX7hndqzTVbXX1aU7bHRG+djNQ7FAbWap/MM//uf5bDYTUj/xubsnn3z8qRwcPNITN5uZ&#10;7qTG+DkSQ4gmdBnh5IVxGNJQGngkGa+5Bevg+rE8kXQNcTzh8XW6VWyiuwzrdN1fh1jX5Yl3Sbca&#10;TyzTrSKOJ+i/Sd1luKu67q9DrOvyxDLdajxxHV3C4+t0q9hEdxmS7mrdarz7iU10iU3lYyTd1boe&#10;T1xX1+PdT9yE7jK8ri5Rlfe0VuG+6Fbj3U/chO4yvEu67l8Fj/f01+l6PHFdXY93P3ETuutw13SJ&#10;dfqb6taFXUWXfpcnqrou7/FVVOUJl3X/MiTdel2Pd3miqhvHxVinS9Bfh7el64jlXfYu6daFXUWX&#10;fpcnqrpxXIx1ugT9dXjfdB2xvMvW6Xq8yxNV3Tguxjpdgv46JN3VulWZOl3C/TFcnqjqVv1V1MXH&#10;ugT9dXgfdKsyV9V1/zJdwv0xVunGcXW4TV1imX5VnriLui5PLNMl3B9jlW4cV4eku6hLxPpxWFWe&#10;cFn3x3B54iZ147g6JN31unXxsS5Bfx2W6RLur0NVnu66tOrwPujWyROxLkF/HRjPuJvUJdy/DDep&#10;W5dWHeL429atkyc20SXq4mNdgv46LNMl3L8M77tuXVox6uJjXYL+OizTJdy/DEm3XrcurKrr/irq&#10;4m9Kl6B/FWJ5l31XdOvCrqJLv8sTVd04LsY6XYL+OtxHXUcs77I3rVsXVtV1fxV18bEuQX8d7oIu&#10;4X5ixSIzxevqEr6GjPKx29CUPBwjcOUaWUB3TrPd0xLeJyyrXAmbI9nwbiKVS8ImSPXk9UD7JRve&#10;LXiZ3LVySfXk9XAXy/R9RyqThE2R6srrIdnv7uKulUuqK6+HZLu7iVQuCZvA+79UX66PZLu7ibtW&#10;LqmtvR6S7e4mUrkkbAqvK6m+XA/JdncTqVzePdxWmaa6clVwyVmx7M13UONitEcPH8vOzq588smn&#10;crD/EGHcQa0FLttBLTb85ZVs80a8g1pCQkJCQkJCQkJCQkJCQkJCQkJCQkJCQkJCQkJCQkJCQkJC&#10;QkLCu42ZNOa2m9qyb3UmJCQkJCQkJCQkJCQkJCQkJCQkJCQkJCQkJCQkJCQkJCQkJCQkJLwWbIFa&#10;Ywb67me+udo6cFc0qvNYZRWbpJeQkJCQkJCQkJCQkJCQkJCQkJCQkJCQkJCQkJCQkJCQkJCQkJDw&#10;bsDWoaUd1BISEhISEhISEhISEhISEhISEhISEhISEhISEhISEhISEhISEhJuBbrd2T/80/9hPpvN&#10;ZT6fy6OHj2VnZ1c++fhHcnDwEGEizWZLmo1MTKYJJd85jVi2Y5rtmjZHdHCBlCU9vk7X4wmPj/2v&#10;q0vEbseb0K3DVXSXxZN0x/JvQ9f9VXg84fGxv87tuOu6dbiK7rJ4ku5Y/r7pVuWITXWJ2O2oxhOr&#10;5GNcRXdZPEl3LH/fdKtyxF3XrUOs6/LEMt04nvD4Ovn7pluVI96Ebh2uqhvLx+6q/67qEh5fla/K&#10;EW9Ctw5X1Y3lY3fVf990iTjOcZu6ZDXOUQ1z2apuHa6qG8vH7qr/tnRjrNIlXH+dLhmnQ7guEafn&#10;slVdIpZzbKpbh6vqxmF17liXiPXjsKo88TZ03U/cR906xPGb6NbJE3dJl4j147A6eZd9W7p1uKpu&#10;HFbnvm+6RF2c403o1iGWcV13x2k54rA6933TJeriHHddtw5X0a0Lo5vhrlv1x4jD6txvQ5eoi3O8&#10;Cd06XEW3Loxuht9XXSLWj+WIOKzqJt627jIwnrLrdOvC7rsu4X7iTesuA2U8vuomYt26MLoZfl91&#10;CfcTb1q3DlfVjcPo5tHdxJvQdcTyHn4dXcL9xH3SrcNVdeMwunl0N3HfdKtxxDJdx03r1uGqunEY&#10;3Ty6m7hvuu4n3pZuHdbpEsv0q/LEKt2qzF3QdT9xH3XrcFXdOKzOfVO6RKwfh1Xlievqup94W7p1&#10;uKpuHFbnvm+6RF2c4yq6RKwfh7muu91PvI5uHa6qG4fVue+DLuHyRBx327oz0PdJ87i5NOYMx5He&#10;f/in/7RmgVo7LFCbLVmg5m4H0gonm4dPh/qxzCRZ1XPEsi5P3FXdajzI66X3RnSXoUa3kF+mG8cT&#10;N6nr/jrEui5P3KZuNf41dW+1TD3M04t0F+Lehu4y3Kau+6uoxoPvZVtbhTetG8u6PHFNXQ2Cm6ub&#10;b0XXw2L9qvzb0l2GN60bywZ5DYL71sqFqNFVuHuZbjX+pnWXwdOryntaq3Ad3Vg2yGsQ3KlcIrxp&#10;3TieqOq6vw6xbpDXILhvrUyDbBHvfqIaV8Xr6DpW6a7DbegSdfouTwQ35wx0a/B1deO4OtToKukm&#10;iWX6VXnidXUJ9y/Dm9R1eeIGdF+nXNbqhvg63dq4GLepS9C/CrG8y96WrssTwX2rbS3E1+nWxsW4&#10;TV2C/jrcEV09bKLrMoTr0g/3a/eBdbp18TelS9Bfh3dAVw8u67rLcFVdlycqupf8VdTF35QuQX8d&#10;7oiuHl5Xl3DdZajoKlbpujxxk7pxXB3W6RLL9KvyxFvQ1YPLuu4yVHQVq3RdnrgrunFcHd60bk38&#10;pXGJJOr0CdcN8npwWdeN4fJERVfxNnTjuDq8ad2a+NpyuY4uQX8danQL923pLpOnO46rw5vWrYt/&#10;Dd3XKZc7XabEMl3C/ctQ1a1Lqw5x/Ka6NfHvbFsjlukS7l+GN6nr8kRwF7Zl2HV1Xd7jq3DdIK9w&#10;99vQJdy/DG9S1/NJuJt02Svq3liZelyMEF+nWxsXY1Ndok6fqMoTLuv+ZXiTui5PBPetloujRldJ&#10;9zLduvib0iXor8Pb0F0m77JX1H2dcrkTbe06ugT9dYh1CfcTXBxG3LQuwzw+LEprwD/3BWoeh2Bd&#10;oFYuXUtISEhISEhISEhISEhISEhISEhISEhISEhISEhISEhISEhISEhIuFHoMrd/+Kf/fWUHtT35&#10;5ONPl++g1oh2UNNVhdXVckirEfZQ09WH5jdQ1sIu61Xh8Tepuwnuk24sG8u/ju46uCwZ67p/FTze&#10;z3UTupvgTevGsrH86+iug8uS74su4fKb6Maysfzr6K6Dy5JJdzWuo+vxlCWuq7uJvMNlr3Iux/ui&#10;6/GUJW5CdxVi2Vj+tnUJysS67t8E90nX4ylL3ITuKsSysfzb0t0Edbok3ZvAZa+i6/GUJW5CdxVi&#10;2Vj+beiSdG8Cl72vugT9q1A9F3HfdN2/Ce67LkH/KsRpvw1dku44rXW477oE/asQp/02dQn3r8Pb&#10;1iXpjtNah5vSJehfhTjtt6lLuH8d3rQu4yl7E7pV/WWonutt6RLuX4c3rct4yt6Ervs3wV3QJejf&#10;BH4u4q7rMp6yN6Hr/k1wF3QJ+jfFm9SN5V32urru3wR3QZegf1O8SV2XJ96mLuH+dYjPRXec1jrc&#10;lC5B/6Z4k7ouT7yuLuH+ZWA8Zd+2blV/E7xJXZcnXleXcP8yMJ6yb1vX/ZvgLukS6/RdnnhdXcL9&#10;y8B4yr5tXfdvgvuuS9C/CnHa19UlXfa6uu7fBPddl6B/FeK076su4f51iM9Fd5zWOtwFXYL+VYjT&#10;ftO6BOVj9ya4CV3ulOb7pLmuf+Iz7aCWkJCQkJCQkJCQkJCQkJCQkJCQkJCQkJCQkJCQkJCQkJCQ&#10;kJCQcEvQZWz/8E//u7CDmkQ7qP0o7KDWqOyg1gg7qF3G3FfFQUY3ViP4jVGBnn/HVeEr5eivrriL&#10;w2L5u6TrqEvvXdMl6tKr0yXiOMcy+VW6HrcM1XOUKDbr2xDzxrpzXQeeifhYd57LYd52/DroL9x2&#10;ANAOi0bmoN8lPK7UiA0Tp301ROkFrLN3/TkuB26SJ8p4fCy/WtczyMjYTdAfu4k4kavqEnVh10Wc&#10;l6tjZdloZGBhOB7Rf4ejwY+Q0/48uIujxzuq/uWolhv9deVbhcUFgYC4HS/m38CrMtixPg3+f/mE&#10;m+azKkfcdd06VOPpj90l3GORJuNhpaCXTYPfGwcZE5KDg3WKIQuhl3ATeY5147DX0SWWyb+Obh0u&#10;x4cAxRIlBd9KCK5aMQu0dmPzu8X2Ep/n5lCXpzisGk9/7Cbugu5toezHwkmBslwuw/NWxSZ5XXeN&#10;cVg1flNdvRSCfrjDQVG4ozgiDlNU4m8X8Vk8AwQzQH9NLoqLdSxLYzliG1btWWffGHXyq3TjsLun&#10;i/8KJbaGIBjZtEyTjurcxTErdBu80VUHGJQvn7cem+W5HlfVjcNuU5eI9evCYng8XOHIgCLQAKEy&#10;JE4ouJclTpQneCOIr7d67fRXsxqHvUndekF3I3whQXNquB4YVtX1eRf9pM3NDAwPbOTB7XIEZd3N&#10;OMDTp4wHBUft6eEvkqjBwuXcsm4c9mZ1YSEXdKMVtiZ4BDXBEKb9F6h6sQ4R5In4xG8A1eutQ2yD&#10;qnwc51gmfxO6iwiCHgevlYvT4SfhkUK4l/Egl0W7KsaYSD7OwzKsy/N9170cFgIUK04CuE3r82KB&#10;ZWqwd3AtnsPd8bGa4LJ8xOkY/BncqmeIV7FPFW9Ktxr2+roMBIvIDOTYQiFXDjKx3IKNg1x8Mgfk&#10;i6QXzlu6iTpV4nV0iWXyN61bDXsdXUMIvAQKBcGlItUIloHprDov/bGbWMxTiXdNt17Jw3iEcPT8&#10;q5wvIY5thjJlYpa4ylCH4R53u1h1jdW4Kt6W7u0CJ9UT+8mZGdAzpTD3Yp7NYeWrzkIn1vRUY9Rd&#10;bzVs8Vx2jOVjvC3dm0Q5zyJ4wuX3/0XGCkvz6G6T1+fTha7F8Tquer1x2CrdOtymLrFMf9W5NtWF&#10;RDiWuPy7TBUMK/u+uExXzatuGuuuNw6rxse6dbgt3QXUBC7ef5fuRTDAAkPyCtd9E9jUPnXXv6lu&#10;HV5H983AMsCsef48LITaccWFlHpEpBsiVl1vHBYnG7uJ19UlYv118rFsFbelCxdID1gEopWok/1X&#10;/Dumo5QrYfH27EedK89bl+c47GZ0kf8QuKluCSbigSHBmuu1sGp8nS5Cwg5qGvOP//wf57MZjIWw&#10;Rw+f6gK1jz/6sRzsP4aOLVBrNG2BmqpRS6+sTNAQTqRXUHnQqVdGP+Jcl3JBZREqaPFEYZVIt14R&#10;iHWDvAat0dVgFbyCbiR/53TpLRzhSGyqG44LWKPLeI3TmApq5DUo0o0Uy4lM2YiLNAAbPCM/Bl8L&#10;8zgAh1KVrjJ9ws/BSdBsw4lQoyLnZriEcE0zmer/mpnK+Q0hD/o/0+fiDbsCdhiM1awjwN2aMhxN&#10;yRDWhJxNquczxISEmpDTrOK/ORo2GTQ1HUcQrwfTQEJMh5//JfEf/KblttDTqAu3AVzESuKvmWXo&#10;OzLTA3hsNJFfpDnLIcH8RrnxdBi6GGN+wuOJWJ6o6nq4l4UazwtMjRr8GuRxJOMckfxSXXoLRzgS&#10;HrYMq+JDOn6uCjS4giIoSrZOu2gn2QxlwXLNWawAf3Tig0T09Tw2u1p+0+lUcjBrI74xRdwUZc/6&#10;BOK6i0vXPp8P4pkO3TiEsidqslzApVhvXTA29+VrEMnzCeoR8hLqaKPZQo4yQdVCetaOEAiileCo&#10;y6LQDnTwY12EdDmpMPBcDI3PaO3Q/C7psfQzn/RrPsngJvQQlIow+GN3IR/kPHF6YxsQN6lL0B+C&#10;CmyiS6c+hEbdoU3nsDvLn1ado26Q9uCNcRDROLT9WRfswE70s+7NUMdYn6xezXL2HyKtVlup/RYJ&#10;1OY5DovchPrh1sMN6LpiHBbLx2461X9FXa+OhX8JaDv9X09mCeoEUxWd/j/AMtF2zjaP2sw+mP0v&#10;KizLIocb3TbC2ygPlBHLZ4axC9T+3jNdA4/Suu8n9DA7LIXrMtuFbBwWuQn1w62HELdwkmvoFs5I&#10;fhNdj9sUVNPuMOivgqc9ZznAqBxXqch+yMdz9mksNJZrC2Nthr5a07bmsoAiPTsotKxAv4xl1+jx&#10;rqxhkZvYVLcIiOU1IHJHgXVh7ubhKqB8MRytVLZ2RfNiuhJs34CN2xhzMKObwvbo75qNlraTJtpS&#10;E4KzWY4+LIee9Ws2D7L2lrWsbDge6rQHKWj5BTmCl+fZchsykG56F2wNbFI2Gk/9IHgTuowonLem&#10;y3EE9uG4gbkI5ywNzKUbxWIZaw+U57hCLRvR0ZfNMW5ouaCUvFymQ6hgDgPRFspH0+C/Gcch0+V5&#10;yZCVWmjeCDiYZ00pBKrf3Xaw9KJ4cwRZOFfpUuBN6JrDwtUZHC5TgjbCnwtSSbWsLHjkuM82MOXY&#10;gbqeoc1kOo5DgnNCLZcWyqEF23PMoeUZZ+3A5nIMZzkzQrTtMH48GWub0X5uKZhanHHmizRUY4jY&#10;BnSrRhBUv7vtoAKb2va6uirnTneUqSxClSAUJ1iLEE95yM6bE9ibcwK2EfZPXRRhT8ul0WRZ5LA9&#10;+7Mh+r0xUkU7RJ/HNikz9H36AyrBdP38PDfT4pEzaW+ncEenJ/Sa3W0HRRAr5BmpsnDemm4ctkZ3&#10;4YTENXStv4F1ULg56jqrdJaxH+IYQrsxAbP3LGcfyHkZ7erjBcqtgT6NR7Y7hLNNtbKejks6Tk2s&#10;Dfn9+joszN+uAT/NJdsCngO1Cc/jbhxj+1zSjcMorI7X1yXs/oVjNX02hrgCQuGEnTne4N6EgJVh&#10;eybAcmkjBH0YxxrocKhqclyB7Hw+gNwUKdof0+Y98aU820HBcPrJap7pj91EOChClKX/mrqMUzeO&#10;S3WrYdfUZb0NT5Th8edYiwiqWoe1HkOEttZn0Si4LGN/xLQwO8CN/2Q6RxtoSbuFe0yE69ifoyyo&#10;g/nDeDLCfWUmnQ7LboZ2gntOzucgQLIstTz9zCG/1Lb7WcIC2R82UQfoslGMrhKu6vZxN0F/rX0C&#10;qrqMUzeOt6JbDXsdXQTYPGCCudgI5cb52xbaRBd9E192xzgD5Ggjs3yoY00zo23ZwtjWeELWB44v&#10;KDg/Wi6UrAvNkJlqnt1NaJ7NWYBRl65jiS4R64eo5ee6gi7j1I3jUt04jLJB/pIujlXw+azee+De&#10;kPV8kk90jOFz2VaLY0SO9oI5AMqHKejzGfzpc+WwIcF0auWhsTgh02EbYprdjm1cEEPzxv/oDpnS&#10;fIY8rsrzKl13E7etq/HrdOOwS7qwVri5tnuTQjzEMwyWVgXU++YYxwnKFu0l7+s4n2XbMs+7CMP4&#10;P+tQC2lgbMGYz2evjQzlQn2dh9k5bho+F9B5QXSNBP2xm9DLMWcBRt2UrsZfQfeqKHQ2UkZbaXZR&#10;Th0dY3K0Iz6H4fjfavN5De6B2LYgyXzmaLh278J5A+sFGQAhutln6nMHBiGAbZE9p8Ov14PojW1A&#10;0L+pfd6E7lWgfVvQXQ0Kcd7Gea/NcWnXTnsLYw7HFZQN+y8d3xlPu/J3ArohEJ4hNDB3trTYFmFp&#10;HXMwnrM98bpDA9AyCRkr7AFv9XoZUTiDQ+Vjtzqup0vQX7jtoNhUl9A4cxZg1KV4+Jfp0uuzIf3t&#10;Ve3jpAxn0KGeaweCNoF+bY5y0Wdg0TOvFh/KwD/H2KLPAPicBuOLpsLJnkqRqxFOcy2oGrJevV5G&#10;FM7gUBtEboL+wm0HxW3q0mnPEs3jC0wslcL6Kqd9yxz25R/LC4ZqwMZWrSHFug9bN7I2isJ1eR+K&#10;I4RMroSlWoJnLH4P9mxcAcuuUZOC3y/N4xhROJfoEvQXbjsoXldXGeSLxNZg0/pZWB7pavmyrJgD&#10;9Gd6MkTwXoVzuPFopGH8o/2zaD7m1xOfUtNRQB5zQ9UMgnqo5o+nC2GeHmXUNnAuxAV3IUaZTXXV&#10;sahLUCZ2E6rvbjsoblRX3Xw+M5Mx5s18xp+1mvrsn8+3GsLfyDhP62Bs59gyQ3mwfeG+ZzYM/RvH&#10;ldB/YVyhtXkCnb/pn91vEn5eimoe4VyZ5zhsmS7dHreAUF/g8vRYB/RpBetVF3MajJujod27abqs&#10;gyDnMPq7IfT5nFexkMFiVAhHImSCMp5Zn7NSPnabA2LmDjF2wsvgSapMSLh/qKvJ5JuFt7Nl7e2q&#10;qLuiFWQHoR3JpnTE7g2x4hKtc0542yhLmoOVD1heOu7CEIE6owOp1p2rwNK5GlxnHQGOvjEZ5MHq&#10;Xryyet406s7xrnJTWNkYXJdTDzJKT+sZpk6hLBfi3hveFGrSs0ZRD4Sr2TXedP3HmmUq9fDzJtZz&#10;UyzqadGwjPyoDrDwr0t/Mb33l1eHmRljoT5dYJsow4zh4Q4Z/TmoprpB38j/Y3/i5lwGtpOSKusP&#10;OLUvg9MKzmPfAPxM95WOuriYEdTONo7zbxGhdbBcLrWX8ljS/weqSS2gqve+0FEXt4qO2KgIn5eL&#10;NBZlL5dj4g0RpuVzO/ouI5aN58xVsHxCr4dxRiWKIquTXwZN4T3gMiyLN/uWRo3TiumIZa+CujTf&#10;Ra7CctlqSHVeZXMzhlXuLZWIC5MAV7ERqm6cWgYv16p8fJ73nSUWbevx3o+FH2jSvcsVuClMXv+K&#10;NmLQGA0zfwmNwT+7l1F3UT5EaF/8gUrbUYygm3gNBphx6TB/jaz1b28al/PxbnMdTE7nWXFbCbqh&#10;1VlBhcKy55rmNrh8qVePqty7zisiahD2/KUcW4xoM0x3wfYOBtZFVPOUuJ6boJRnmTgX04jnC9dB&#10;nF5iQa/qYPW5TBlVo1dwHep03nVeFXVprObi/DiE4X90dkrt/iLGcvV01MUl1rG0bTgqPd7GGY47&#10;xXMXhQsSZehleDpvghsAYtX7hVK/ytuHnuUf//l/mNsOag159OBD2dnZl08+/okc7D9BgXBVXQv3&#10;LL6DGoyu+eNEOkymw6o4fUO6yDzdRRRAR+FJSNgIXH1vbyPFwFDqPYZWMPpZ6yxMV/Sri+6403BY&#10;iN8K6g4lepNRRTiHypNIV/NibvUXN+8xEObtg6tMi5vOanqawsKR6c/5uifdzDuok4lwHj8d5blj&#10;FCfl3u70zfdwLrt54rVTl60Wf4wr7GaHBfDaKuFMQVMJukzPbR+/mV0sKglH+vXGTd9KLcP4dhh3&#10;UbNPCjO9uozcDHxleDwZeysIdfQyVuXLC5pHK98YXg9iRMWhsDYR3OFIWPtApL65x52rxqiplGij&#10;qrSReAthHWlk29r3j8djfZOy3cFYkE2gOYUe6rW+iQRNPS/0tR5ioOYbr+pmqL2FYUIquBKhqqwF&#10;02w1uWsAroW7boC5IK+zTLjInTupcU24rQCHO7yZw7bQhCRqoOVN345n3eb1I1UcuJsis2FtG2nD&#10;Y1ezHpvm/12AvgkQ6gB3ueGbzvqGFMLnCCdZR9gO+SYo65XMtnHsQY9vntNYfLudbyhw54EJ+gXo&#10;YB7SanVsxyLUu9l0EmTffbAL3gRqU/5Z4zOEccDGvOBWu5EsK9RzpN/IQnvJWTac36HN5PRTpSV8&#10;w53tJp+xPGyXlSbKaV3WmJVq/Y+zF8Na1v2GW/Yq2Lx82RfZvMTmJtzBqyVZBj/bBAqrycS4QwTY&#10;Rhx3UZtN6Q9vvYfMaVral5nbwHriV3CdK3m7uG6Oi8tfA7Yr7oRG8r6H9z/tVlemE4x+E4wh7L/Q&#10;33HHR7Wl2hgNCP2Y7oQD9xzlwjbahJ+7QPF3HZv38ARhJyjOq/RtK6aS4ODYTfJtNd9BrSnc7SGM&#10;1+HtZ5aTtQ+O97An32hD/6UvugHsASmfYY6DXk53T+O8gfNylt1sZm1r0xG+mOdujPtbqtbG/Hp5&#10;HbQm53dliEnBnhhbWJ2bGev3THLWf/xx9zSSVXwy5U6dTAPlyXkCd1FGGdDy9jY8ygn9mzaL4Gfb&#10;49vUbE/cucN2l4DAApCT0L95Ph3msyu5X0CutbNavJ4bA+dl2QhzAdwDzDnnx5g/38V0bBfzAJYn&#10;5lzNEcoO/VnnAvYfob1gPMpRWpznqXwoBzUtGxzJh3W2G4FFhHC9H04oYeXKnWu5kxA3gmp3WFNt&#10;BzUre9qXc2C0myl3s+buGyg3jjMon2Y2QBjckGd/Rrs3G5hbozx9BzUde8BQSGtxle7tlmrmGwIv&#10;lPfBuAbaOty76n0MY8I9jO6exvtkyjftfpK7pvH+mLsO5hPeK6NXxLiSoe9rZrifaQ8gDz3utob2&#10;wvl4U8eZ9eD4cuUh5h5CxxUMJHPYzVCWge8IpGVjkyWUBe8PuZsjwjgnYzjf9m6zHGBtjCXT6Rxj&#10;BMeLtrTbXS0yaxt8u51lx92fhohrSa/HMuQuN2O0LaTL+yB9ToBiY7mF8cT+Z0KI0D6MR8gjvoHy&#10;1/taldqsfN8HWNvBuN5C/9PhzkLo5yY9mY23YaUO7Lyt9uZzpNlsgPKEXGsMOT6L4q6QtDcnAZxj&#10;sz5wfLKSsDi0W5bF+9BQKtj4/gX24v1GuYPaRCa57XymY0IbYwruISe6eyB3E6Q86zDiMH/m8xc2&#10;rDlkeE5ucsNpF9vLaNzXe80W5mI5P1eg2DBj7wE4qoSRBdXW+gXt7wC9HwljjD2n4b0lxovGEOWS&#10;oz/DvAs6s1lPpuMtlAufyW5pGAYRpHKB4zTM25DWFHOtDceWq6Io0XvYzJjlq2Zb5wF61MMKsHx5&#10;D7OFNoF+jbul5ey/+JxsjPGFZYyymnGOhvt8kHMxa2NMnKWO/i+cqHyWx/kGxxgckHmdN2DObRr3&#10;C9exP7FZ/6bGUbu2g235PJlzX966TPMW5tNdSKEMUCbkTPrQYdvi+G3PELgjO6E7p804jnOs4byB&#10;7RPlwckAoTe817madxNmibJv091M1Vbs9ezoUhrCeRWtjfuXOW/uUcj62yAAiwubi028xjC1/XLT&#10;abdlivFnOOazf8Zv1gI2nRLcxzblKKzLxqJ2xBH2YX9hYJ9hUsWRcyyIsp/hsxlTwTijOohotJEc&#10;+7S2jMd81j+XFtoJj/xlrfrcq/45mJ9/M1D6ahp3A8WV31LmWS5KnIC9FMcl7ozG+xXaneMNvwzR&#10;abV0PsbfAbibGp+VTacos5DB4hio/2t5c6xh/8Yw/OeCCQXYFvj7I5/FTNEvcc7cwpx5PKbdeN+3&#10;DSmWEcqA8Whfne4Ifo41Ay0jnd8V9zDc0ZvjFPpKjj+I0693hHvdm4eVuv0O6GA5s7zZR4exrQDr&#10;FZ9fNKXb7WpdGo/4WwbvvXgrQHlLU91w8ndEQzWt14evMbkt6yQkJFwT1g0YFxHHXI69C1iauzQG&#10;3j3oeMUBF46IpZ/xKEkOplHQ7UJPuhmRNU7eOEEzIhjHZaTW7aOSx/eGdVgWj/K4RDtYUXFiZX+G&#10;OJ13nbeIwr7Gwrx+VEfM66DumhKNr4FQaNo2IlbDrl1siro8v2u8Dpbr2bhoY6bRw6gV/oq4iMVf&#10;DPoSS1aBMNhOWZEtbWltwuGiaB2hjVh0JHLLKPN4P+mI3VWU8jRrbOPC1vqfQSXx37J24YD3UnzQ&#10;vhqvq/dW+SYQzqXl40UUPAXsIXdRjq4D+l8cdpkx6uLfR0bQeh3cNXKFD/9VWQtELLSXpYLLQPn3&#10;jauwKGt9GRigofhPGfxE2V6uA0/pXeZ1UJ8G+6DyL/i1/lekUSDxXNm50N1dG/GZEp007+KQEgWo&#10;7UmNAKr6m6Kq9y5zQ6g4/tN2ENH/FvwuzjAqBxTlU99uyBJFKomB8d9iXIwonKbmWgH9wTimoyyP&#10;ss28CVTz8y7y5nG5vYSIjVGXz3edm4Pm5HN/ta03CCRhfRj9VTqucr5YNtF4A2BjCGUXu0n9Ladp&#10;x6ujLr/vMjeH21cZtwc6aWu193Vs7qjL37vMNwUvmwq8uLxM62RWou6aEgkza2nXKvGfUp+OQaXU&#10;JBZ9i/C42+Sic3NAQS8mEKjWKL9vuHra14Oe/x+LHdREHj34IOyg9lM52P8AmanuoGar58pVeMhp&#10;WIGZdlBLuGmUb5HHiOpSuJkr6xmDzIOuZCG8hKVZvrnCVf4WU4IBlrbL63nCX5FwnL6nwZWzQbc5&#10;Y94W81emB4RwV7VOL7Qd/d9EbHU886xBGpY3mXe0QrTFGa+F5wmrWbUj1T9Iqj0YH9qrYjE9e6PB&#10;PNoB84jI5sze0Apiml5xLZ6upmm0DpxR9DNNrjI2BeauKM+QiIoF3ZsGy1ePt5D2laD5uF4eaDO1&#10;1wYoyiUg1lyMC54Gd1Djjmhj7d+bjY69rc+3vpvbkrX2cOQbFROZTriTAuqD7qDGN5H4FgbIHHpy&#10;2v9ztTjffg11mG8bF2+GrbeB1Zv14Js2DX77W8cj1ieRCZwjnFvfTpMWyLdFw9iVQxbjFxd9cxeV&#10;DJnmWz8NvlUFDbeztSet5Ujfwnh9djXrsWn+3wXwjYBmqAP2JjnffYLtUdaXd1Dj7g8ok3wL84ye&#10;vT2gfRV3UEP9Q11kvbLPR7AuknyrXXsNyL0f8L53HbzP1T5O2xa91odrO/T257aDHHdDm6HN8Oaf&#10;b1ZPpywb2Fl3uOEbOnxzl3rcrYPfzOcbhmg3TejoW4erwayEDr2AhtVgs6u821hyaSuxcfmGPmiU&#10;z2Sco1WhD2t3umGXNJSjvimF8p9NQb5RlelbVfZwR1NQ2/NsOr8pBno7KLSsnPcPt2d/tiuODZDX&#10;3To4xrR0V4F8Mge5S0cHcq3w9q49UONbU9wVgrup2JgC/xzxKA/uXMCuTcnkUB4sMy3l92jM2Bz+&#10;dhnHCXujmW+nW5/EsgnjDsrIx/uZjvkokznKKfR/BkiEHdTYj2X6Bhu1+BDU3pz2t4FXgWP7Vcd3&#10;9LT87x6C12n2LQEbwa42L/LLYv0N8zsd93EvgjEmR1ugMudeDa37TX2z3cYX1nuSczG2A45N0MEc&#10;zXccYLvgzlLTfKJth21R49G5sZ8zMIXAIqMeZvknPOb+wa8lXO+NXkiO2dYZ5swXsG8X3EI5cge1&#10;fd1ZcC4jtJohTj3EfcA57M72hjmBvhHK+T36Px4Bm2NY+WteZ5SzODjwX1kWCQFaX30HNYzfMGu7&#10;w7EmR9/F/on3YB2wh3qf4b6sgzLgHBo2ZnvjbpLNPsLYH9Jv7W02RR/I3SDg5o4daDogz7WZ/a/e&#10;v91XWJ1k3WVvY3WZ9y9Wb+3+BbZV8h4R5QTb6HNS7jQ+78LOmDfntoMXd7dpKCeYTw/QX+GItDBr&#10;QBNgn+l91mq8H/ePZns1u09Sw9hCj993E3b/gHGI94ZsFxApdlDj/WG7rW2Iu6exbLgTdAtzswzt&#10;ZsYdOhHH59YttAGWyWQyQFtroq3xLfgZ2hZ3ieZcAKWlO0jwvpPtbPH89qyDBe39HOOsjZmsyScA&#10;Og/AfQnawjwb6JyXO6jNp7uwEvqx+TaKjr8rcJzhjml8phR2UoOO7o7GdhjvoMaCZzkEslzeR9tv&#10;fP/IcQX1v9hBDWPMdM65FNsBrIljjnrPDdCaaC/sw3K0HX5Fh2M3d+uGgVHdWRa8/2Qb4u5EE92F&#10;0HbwKNvJ+1QGm0BrKUzCZ4nmMzuyz9A5FACXhtsOanwGhnv6bKhmn2K8zyeYj6G9iOCIvq6RsV1d&#10;wI+2xR3XOL7oTraW3o2D2VYUjnuFq+Z607bFkuO9aT7DnLnRtTnbjHMEzsGGiEU5ooPSZ8y8X0Fb&#10;m/J5DccWncNpqbM2qLv8HQp1RAccm5fQ2dQfplhnNs3b3cF1as2mz2dIdG1oA5gZcHc6nbvxOSb7&#10;sA7Gd+5wQ6vyF2vb1YY7FOrup5gH8HcDe5aAtHSM8XlavIOancfKBc6ECLBzeGbCuq6/ccJW+iyA&#10;NiVhM86uc9R7Pn8co2xy1mP2Zfr1J9eFDsaZRs7nOyhFzO86be5MjBal9Z/YrACuMn/eLMW7Cb1K&#10;XoCWARy0q/YRHFXYX1CAZWDjDp9Lcv6sLQL25pFlwedlfEaTtbYghzaEe8fJGPMElkELbQUS/J2n&#10;ipu6T7nPZaAV+ArY1GaU4ryB9X+K/zhX5hwOhaNp8FmZnZk7QLOsmtLrcJ5ATbYnjSygNUTDvI4E&#10;SXdf8TreD7AVsd+ayWTKLzfgvrLThJu24tx4R+2X83czzNv4fKzdHaFKcHwZWFkjnrts+z2MvXiA&#10;fo7PE7QA+IybYw1xG2XAa7A+2qAnRTD7BHIRvA/m+Ju1uKMy+gfcU7cwx+el5FOL4zoR7rRGbFid&#10;rwX/TSTOfUJCwi2A3cTGf+zU2Ieso6ZLcKqh045A+7POyDsim6Rcj44ih8VfgVhMYblzKXepj4Oi&#10;Jm0xCXcDWhpRkdBtA5IfjSHASOE6d0ELvk16feeA6p+FUlbagh8LBv04u3G6iVdj1Y6x38MKFijL&#10;5lL5sPy0HOGu6ifW2JZ2Wm2r4kHYkj+C/xcha9J733mpXt8wNX1A+zb8VUrH/rTfI629qEwlnXeV&#10;l9vAzXFdmuWYSPci6+QXWIDlCdTJJFZsWdZrfaipjOON3sddhrUdNBJrL8G/UXklbkaF2bb8K8fx&#10;6h91FttMKCONi9ygRi/IJr42YVcbNyJb0+5sQ9qOWG4l9T4yxF+NUE2spdfpxTZQIo5fx6IMSaSj&#10;YYk3R9hV20rcXhZgYfoXy6U2cHsMNncutocSGov/SloZFf4go4gTWUnKJl4mLBnof6WF6YueSVKm&#10;4eOL+a9OqCbWcNE2cdU1Wy+Gmx/hiPM/lSt8pd/DPI3EZaSNSpb3Lovh5OLzGZ93Ia7C+M90eZ7E&#10;Khfr9S3Qy6CCYmyp+XPdat7cXw2/z7zN6yjsRJsq0VbCMzC1c5WRbsw6e3tYNTxxc162nZVDXdlY&#10;e1ksPx4Zl8qhntexi9rV/xb6qCWoSSOx5O3WTZRKaDN11LnBQpuxdlPorWE5B0FyibX01hH/VcvB&#10;6Ah+6HrduN06ckuMrsNIt9PDwDcAPc0/ph3UEu4oih23FMvrUFnP6uGpqBgXgeGvuCHkcV0CAZ6T&#10;VdCkwgKspp6LYXbOKorThiPmDJFUjbzaw5KfoA3y3ZAcR+6ixij/1GF5NiQYJnuckNDLNEq7uhTk&#10;izAD89yaov2jb2gyXv+YTkiPb9qjTyBtVT7PD0mkoztycdW3Jmn9As/PFeF845U7JfAbxmb70I/c&#10;MLxMcQY9vjVYhTD3FcFyMSOuR1GXAmLNxTjzNDOk3uRbXjxyBX5bLs6nMhhMpd3Zk6x1gLBMv0k/&#10;nU4la6MetMIb+/pGcXhbJqRdvCk+5+4Yof+nXPH2cSWDNbAf/ddfL+vhLOeOW8iXvo3blAnq67TZ&#10;RZZbMp7yrWo625JxFzWkmaGO+s5r3IVAd1DTt6g4ubNz6m5DIHMa2w4mWo+Q9/W5f1cAu81tBzp7&#10;25k72HA3GvhR5rYLAWRgEO6wxrd1Ws0DlNeuTMa5vr3OXQcy1Kks49s9SCvsvIJCwJH9CUtmE+O/&#10;G/CbxrWXHBq07pypbYuwftYWOQe3JmREz6vHZot9M98G4e5ObWm1O1Y+aLejMfryWQvl0UFdZtly&#10;5wLubjdSXdZtrd81+ePZqtuyq3yt7LuBmktbCi0FjsEbaGk7opVa7M86WlYcdmlfvv1JCe4KwT5s&#10;nvubbihjCpGAt5uFFhQZ3vuqd6Es1lvUZMz+xDoNxHNcxBjJ+x6+oZthjORbRWS3swW7dXVs5I5P&#10;pM6B0B+yT9NKz74PYUyLu3PwjEwJyWmXmXGuBH+5g9q6PL1PYP0P1L6MLu6uwbcHOW7TrjQjLAg7&#10;snx0B7VGW+ZN7tDBPg1aalJIzUYoTr45DXI3NSRJu3OXCULb2jqE8V2d+v+7DvQn2nlHvYTO8eKr&#10;p+VY361Sc/cT7taRs97DVnzLkOXX4HiSbcHNnWtsp050X9JG+8qgwzdBSU1P56S268AEYe12Bvou&#10;EV6oUZ4W8sf/PNwQ9X73Clp/9RiuZ/GyXgucM8yaI5TvCH1XD3OwHZlNezIb72j5NjAfa+huyX3I&#10;HKFMOGdGo9E3QknbQc0sz1yGTg2tlPcMxY5RWlZg3STgvQb7Er6hy10CcC+SzZTcoWbK3Z4Rx53t&#10;Wq1ttINMJhPOx7jDE9qHtjXuuMLdVMaghenQn7NscM/Dt+Jx38PxhzsaahmsAWcDm9x7xbjBKvmG&#10;Eeol6qw9F+GbzOybvJ+x+xffQc1n2ey7uDtXlu3Cw9270GZYiLC/jvtN9GGNM4QNMd7gvhS0+fhm&#10;lrqq/e8zOBfi8ysrB16324p9h9nB/mf95r0KZFn/MT7Q5lOWG+77OYZPMCfj7jRsM7b7c1emE6bL&#10;OZbtYsPdUyfjvuqT1l9Rz85HOZs+R+enmJ6fsiGv6mbKDFdnQgz2RSivGdrNrDGEldhv7UurcYgx&#10;BuU1Zhvjzl64h+mwb+JO/txpDX3fDH2a3r+wH0M5avup2UFNbe/l9n4Ugl659lV0rQHaEcUavDfB&#10;/T7vC/nHndP0GQPvVSimz2m58xB37aI10WcJ2hHGmnBCk0XZtPReKMf4NNb5WYvtZsN+7X2D1lCY&#10;xp6zc/SwMrP+Lcyb1HYwfHMIj33NwnZQYxntogwe4MhdOre1fCa4b2m0hui7cM/ZGlszodotlUH5&#10;fOB20n9T2KC1KAq5le1Lex6I8H4ec+Um72k4h+BzaPRazTHGHe6gynEFhOk4cxiNuAsLxyHbdVDL&#10;GPbVJgZZ/dNxJfRtIFtipvMSatxPbGp7Qm2wSd8GuI3Ugjov5jPLLbQTzge4Ww3nvvytifMGyGQj&#10;jC/crZP9HufM3DWVz80sNbun4ViDeTbdCNIFHBrN42b5ej+gVmfPZVaBnYvyCG7G2P/8PYX2hLVR&#10;93O2G0Tob4BoD+0258hICeU0n44oDT/vNSHE/oe6IZ11YD91lfnz5pJ3E7QwfzWxK8G1h3mzzpk0&#10;PCafl/G+EiM8d0iij30Qd4PS9sPnZU0UA+No7RzjD3eDxH2N/sZDjfgQHEAoqsL2LIdNcV/LgFfv&#10;fVVsixsB63yL5QHra5nyHKzbbDO4s+nwSwQzGeNeZjRCGcHuGcJpywzu8nmyQW0cgtzelLb5M6Lu&#10;ayHcImgbjiHcQY3PZDiGZC3umIaxBfPjpuwhDn6UDzdFnWFuNs2PoIP+qznScmAxzLnjmrbHDuYC&#10;7DH5jJTjD8M5D7T+7Tag5y8KlxXA6wWOxZhmYWy6/EoP67T+3qFHVMNoBzX7ig93W+ZzeL8O6tuz&#10;+JuE12HN/T+mBWoJ9w5ez2KYf7HDtTrnN3G8GTA36ntopHZjQNajJrkCGlcXxvT1HLyR0UdZ+leF&#10;t4/yaHlSt+swz0G1TIODV2iBIdI+72USOlFEvE420LA1TKUYxrxZWy2POjUs4glOHNuTsWQ5Jysm&#10;ycVo4/EIHRYf9qFTnk4kn/DTCWPtzNvtDm4UWtLp9qTV7SLpqP9Anibo6PIcclsdjMH8MRH+bKoL&#10;LW4ad2aB2jXgddjraBVeljFWmZBxpY659DOLOBE/75fnXRxb8vLluZycDGR394lsbz9FvcNNBcqL&#10;1AWFuLnjg8Ri0RkHjYDi054cePmZGZzHflCx+E1Q1u81QLr8tB3Pzy1J+SlPbgc94ye74H728kSO&#10;js91kGWT2t7qycODPel1Ias3pqztbBfhOsJ5FxaoBXuyLVnLWI+N83+vURgG/9F+KAv+sMObT1jK&#10;FqjZQ2o+nGFd9k+ADvqZjAaZnJ1d6ALDLspjd68l2zt8wDDTT37xISl/gGC56aQ89F/vAzbtq8qx&#10;K9YxK9lDfauxVpMJ2pMPmjnRtsXDXPTEBwZ8QD2ZcEFAQ9vM+Tk/BdIO5cLFAezXrZ3ztMvKguFe&#10;/wuZJZezKp27jsKiV76AJcaoAXsntqVG1kOz6cqrV6fy6uUxkpjJznYXfTOIPm2nxweemJVjjObY&#10;bP2xtUkve/7vY3psdK1CPNrhXsHq/XWwmZa2KRhIF9iizfBGkp+D5JCTT3nj1pWLi7EcHZ1hbLQF&#10;3N1uRx483EWb4efYeMOHsUTbHErTHwawVNi3oazsB4CynLw8EoKddOLAgqbtGMIHbF63rT9iG/G2&#10;YovU2nI+yqQ/zDHWDJR8oPPocFv2tvnDG+eyXOSGNGBw/VTYFVC2lfvYaq4GjjHaDvRa7XpZY8t6&#10;yjCvvyAibPGAPiWAmz8WzGUKcsEzfzgYjmZycT7E+D9AG2rI4X5Xdnfa2lZITQ/TSLqtXdknDFqY&#10;4/FzVWyL9oIMAfmFvPjR3cF3xTK+C1CLlpdx49D0UVbslmYolzzvyOlxLkfPuWBAMP9vyf4B+rHW&#10;RNrdPuYIDOe8gg/UOM+3xQMKrRCklrrS7rFZNxjmTCgBG8H4+pAT91Z8WajZ4uJO1HmMGfrDDOfT&#10;8zbGmSnG/qG+1NHBPXMP987dbkN2dqGT8bN4KBGUJZsFF4BwkRo/CdJut3X84QNFK59NsHmls7Zl&#10;7vsHZFwzH+ql1mXYTus3AXvqfQzGG4wX7Ad5F6LxuCfmp72G/bm8eDFC+QxRLpn0MBfrbTfRbth/&#10;cYzBEeXL02xqJ7P+5mVwX8HuwWzqxmEAy4D2Yj/jlmAcZThfooaVi4ZSBJWfn/ecjDnG8DPsXV2s&#10;dnQyQH+GfgvtKMO8bXsb9/8PtnHvw/JGv6TzOqbJuRzOiwTZfjhU6EN9P78fWRe0rjAvenbNm+WP&#10;8GOCzhtgL/7p54p1vNhHEe7K+dlYXj4foM/L0Yc15eGjLWl3RLa2WLJc0NaHLO3MMslCXbBnSWbj&#10;YHu0y9L27w9opY2Aesu6rPcYfFGYeigXDis57DvlS02s/Hw+DRv3+yM5PjqX6QT9Hey+u7uHeXNb&#10;dna24GfPN9UFarrQjZ+Ygqo+aw7tI6GE9QrWl/ln8Kz+sghwZL3mn9oOdb05QgR/7MM40xhp/8MF&#10;as3GgQyHczk5mWPePJHBqC/be4LxvykHDzAGoSz0pdtQJ266JLSb4/HGU759qJmDe3NspsHyGU/m&#10;8upVLqennH9xsS3mYztdefyYi6RGKDuMK5wqwIhsL/xsHhfk8D5G09BSs5KzvLLP5FyDoVaWrB+6&#10;wF3d+O8ewa/r6tjkQjV1/CMxuqB/0wVqzS2ZTGby8tVAjk/6mPtyPp1jXtaRx093Md5QD+1NX7zl&#10;2M+2w6TYFtlHhrFG3SgHNbozwWH11eqvQ39v1BCO3YTZzELsRZyz4UReolym01z6wxHKoysfPH4s&#10;B3s9zrylxfqPMpN8rL8pcm5nY9dVsFmlo9R9a1MOrZFaBuwz4PN5s10VrosMFxcuks/++RliXRTY&#10;6WgaHOrRLWmbOT3lb7gzjDO5bG9tSQ/3lw8PcY8P/awJwUvwdEu3L1BjHjbBfS0D79do/6tjA9tw&#10;kob7S44xp2czlMtUzs7O9VnNVq8rH37wCLam3FTyKTcOINDSEBYvUPMzxWc0e7Pe2P2U4R4Wwq2D&#10;bYq9kj0j1pea9AUN/gbQlNGorS+nv3h5jv5tivv/hjx4yN8wMT/bweyPhYGKMs955CLcFsJoZ44/&#10;nOuxLHAObbvqC8ebhPfRPK8zoFL2lLIFi7xG68Opy7UbrE4z/v6Pa+Jc5vT0B9nabsjHP2b/kOOe&#10;GvdsN4yFOpwWqCXcP3g9i2F+H0AMVuf8RpoDurlR37VyWmdtdbkeNckV0Li6MKYP8u0B+/HMJxCL&#10;8PZRHPV/y5dONPjHPId+rEgDcXy4rZI2WmmnqA8N6GOnikh2sK+1QG08kiyfLi5QGw31B1kuVJti&#10;IjmdjDGIjrV/4AI1rrrt9HrS7vaQNPqPzPuPcoFaZ6srrW5bZhn8aYHaJWgV1aOWsHkieFnGWGVC&#10;xpU65uLbRlykxgVqk4ktUHvx4kxOcBOxu/sU/BB1b3GBGkofcuUCNdatAryx00E3XqCG/+syuwRF&#10;/V4HXJAtUOOCG04MFheoff/sSF4enWqd43i7s70ljx8cYILXRjvhjSlrO9sFr4OGs/PS7mmB2joU&#10;hsF/NgfQH25A7eu0snFhWrlATXdYw43qxXlDBhcNOT3h4sGJ/qizt9+Wnd22/njQzvhAJi1QW4dy&#10;7FIf/wOCldAGVy5Qwyy6ukBtPG6gDxB5dXSGm6Gx9tn7KJfdPfTlnTlo7dzbRB14dq//RXktkdcq&#10;Etz3DYVFr3wBK4xXgS+60QVqzR765WN58fwlkpihX96S3Z0e+rSe7G5x50u0spw/RLM/ZDlZn+Zl&#10;z/99TI+N7mV5H8uBtt/cmjE207J2yPZlP4ayPRUL1MBWqyNnpyNdOMhFNBM0ni3MaR49PkBfxl08&#10;+OAUowwU+KC0WKDGsSUtUFsLtYpOHFjQtB1DNlugdjZoynl/Kv1+H+PNhWxhnvn04a7so1wuLVDD&#10;8Soo28p9bDVXA8cYawehHPR//BUmY5jXXxBeX6CmWlw8UCxQa6OdtGQwmMn52QBzzAvcKzTkwWFP&#10;9lguaCvchVBLFFMJPkj1BWr2ww7mlGmB2o2CzYo2zVEu02lHjl9N5OUP9vBsb68jhw9QLu0J7uUG&#10;KBO2O84rUDjFArWQQa0QJMvF7G9x7OMY5kwowZZUWaDW5o4PU8zJYGtdOADiPoovDLx41sd9ty2C&#10;3tru6o/Ue3soEZSL7tzBIoGJZxOkmduuOWmB2iog45r5UC91jMEYovWbsLHfFqjZmMO7kJnGc4Fa&#10;R/oXM3n2Qx/lM5BOt4Xxv6MvdBw8yKTFHQghyVM4N4FZf/MyuK+w+VsYX9Q4DGAZ2NH7lnJsYV/i&#10;GlZmc64C4BgTFqjxnoXzsvFkhnnZhRwfXWDeZQvUuNDm8eM9tAmmx3LFGMX7eqTJBWocInRY4VEz&#10;Z+f3Y1qgtjm0jGAjW6DGtsPOCZ1VvqNz5udoM7pArddEmWyj7Yhsb9OSE+gNIA87sy5oW/Mxh+Vg&#10;dicXF6i9P7anbTcC6i3rtN5jcEJFPf2RDcWA+Vl1gRoX2b56eYp2xN1rMowtB9LDWLO3tw0/e75o&#10;gdo8LFDT+5fQThIKWK9gfRnvSQyhH9G+pbpADXOuSwvUdmDfA8yX53J0lMtwOJb+qC87+w2M/5k8&#10;eNTh7EGyaHfUmy4J7eZ4vPGUbx9q5uDeHJtp6AI1jDfPn0/k+Jj3Jw0dQ3Z3e/L06Q7iuVtaWKCG&#10;NBcWqIWdoH30ULfmlX0m5xplWbJ+pAVqddDU8Y/k3DcsUGtsoVxm8vzlBcb/c33uwvk0n8t88CH6&#10;M3RlNvZzbsb5BMcmABn1MSYtUFsPq69l/bX6aXby5zJuMwuxBWon/Yk8PzrT5879/lB6vZ58/MET&#10;Odzf1nlYm3MsTsKKBWpImTc2V8Jmlc7ybO77BrW0XqbNs4p5cyD7jeKZR7hIXaCWow/CzWKxQG3a&#10;kBH6sfE4l5OTkUwmuT6f4Vy5h7nZk4fctZvPbkI7WYCnW7rTArVNsIltOHD0dIw5PuXv7BOUz5mO&#10;KXzR5uOPnsDWEGliLpbbl230JWqEcYMHzxZbqB1LmL1Zb/zZjPkTquD9B58p8z6GtgXDArU8b2I+&#10;1pLRaIo5wAnucbjRBu5lnnT507Ns7dg6DFYUW6DGcfz+LVBjaHWBGp/HHp98K9s7Tfnxz9qogznm&#10;PtzJ/2bh/Zda5XYXqDHOmZBwNWgFLRD7vJ45gTBylANIjBAY10UP8nocoWi/QCFGsD5X4mJZgmH6&#10;QyRcUzR63t4XP7bx/9AmeONHKQ8r0wphCHCt0s0/gpMQDGTsRLWjQ0pcSKQLxXJ164+gkORW7PqW&#10;D9owb5LQmKHDxSSWR6bl21Xa5Vl4E5OazuRcMgyC/OmPVzLLpzLon+OGa4wjtxgdyWg4RIc90E5s&#10;a3tbOr0uOrBd6Wzt6Lm8/8iR9hSm5jl2H+zL1u6OTFozGbffxAK1m09/OayE1mO5XJF3HN02biIr&#10;scuI4y9h4fItBXsYzwdUXJyGG2tdoHaOm+6BfPThH8lHH/+ptNvbiKcs6hvqEN/yt4kNJ60sTLoJ&#10;pKn9P8jPAM1sK3P7Eb5y+gie1yIeDnfHce6OUVwvJwP4x4UDbPt8CPfr334vX3z1Qi4GrJsjeXB4&#10;KH/2734kTx7vSafFBwrMqdV+ws9JfSXcRfo42mhWylEvdhPq98AarNN1dx3epG4ctkqXDu3WCEaC&#10;2nfQYAinHTWK7uD57puBPPthBL5AnZvI/v6OfPjRPiZ36C86DelhomeTOyqS/M8QktNgdzviMNeg&#10;P3Yvw+vqEnXycbp1qNWFx/1xOo4iLDj0WBXE0etuDFusiRtO1H9+6oOfwMk5gUYCZ+czubiYyzff&#10;PJMfnh3rjz0ff7IvH364J3t7tpuaIkrXT+ug34tr4fw1eamimhZBteql6TnMWavjeBO66t9YEIC/&#10;aC9rYGOwyAhlxM8Vf/bZC/nsDz+gu83lg6cHygeH2yA/NQl5XfSEfgp9Hz8tEWPBF51fyyqK1HTM&#10;GYtdAmU8PpbfRLeKalpX1VWsU4oytrn9w5FGUj0bx3jvxnGG7q++fCVffvlSzs+5qPNMHj16IH/6&#10;5z+VJ08OdHwhKa8/hKJPow7Pz3JiO/QHOvYg1NKMsqqgP3YTdXGOZfJV3TrcPd2qlrcKcxsYYqE8&#10;cjby3fORfPv9UF48fyHPvn8mhwd78pd/9ql8+vGBdNA+OP5TgfNCzhUI70/tvCtQnnbRTSxRrBOr&#10;qri/irelS6hMVcAVAV9EoIFwsjrzGYeNAbAt6jzbCj8dxX7p/HwqR0cT+f67l/LVVz/oeP+jTx/K&#10;Rx89kp2djv7AQ3CRG9uLtjW2E4TplMDbSV0jjvK14K4g1nQxD6M/dhP0V+WITXXrsLGuBy5L6DXB&#10;4iPHoznu4Wby9Zen8ttfvUSZzeSDD3flRz86tAU3DzPJdGEH+rDwjMcerjFjCNdycYZEL2XaytFc&#10;hqCtiKWrYSFVxU3p1uGN6yJihvkXzK3tgzbWPwiyjvMBNcvl+bMz+c1vvpfzs74c7O/pOHP4cAv3&#10;Zzu64Ia39JzPaXoTtBmQv+tk7XDGuslgHSDm87elF0osSc5V6pKIw6rx605ZJ38Tugp4dPzVOotD&#10;OCoYTm8I4oNqxnOROsvtxfOh/OIX32K+/AJ91zbKhPcxO/LH/6sHstUzJW8anhTBIIJ+dxdAQBxP&#10;0F+n64jD7qJuHVSeAk7CE4GNq1VW2wXnUvxDJdVnEajfHG9yjC/8PZNutoOz8xHay7fyDcaYFn+Q&#10;a2Xy+PGh/MmffCp7+3xpEomD9nyMC9Q41ti9EWdpOr4U57fM+QzD4Mfw7I0IQX4phEsxLHYT9Mdu&#10;4k3r1uFGdCGkzUjJRbciwwH6sj77sr784fdHuPecyt5uR37yR49lZ7clDx/xpY6ZNFt8rhTOFGxr&#10;i3qYmHrsCJliRAlB9BV5CMeQ0gLisFi+TpeI9dfJ36Yu/XHVXKVLR/FojrEUgDl1gZrOydiGKMYX&#10;jnN58fJE/vCHb2XQH8o8b8rHH3+CefOWfPLJoZ6zhXbFBTccH/SeKJypdi4W4HmhROwm6K9qxmH3&#10;Xrewi4cG0Ot1ORz5QzMXJ/G5aoOfxZ3xZcE2yqEjx8dj3Gf2dcfh0/65PP4A48yDnvz4J7jHRB/Y&#10;8zEeKF03hJB1Fnf1auiP3QT91TzEYW9at0CdYDURoHBWE6uA9rg4H8uvfv1CPvvsCHOtpnTaLYwx&#10;O/IXf/EB5mS2kwo/IOMK3EmaVUKfVQcU/Vc4+HPTAvSyOwyIo6qIL6d6afRXdeOw29S9pEzUCQb3&#10;iu6kFoXJ0JbmaDeDwUR+/4fnKJfntkANnd3hA9z///wnmDfziz74F56PFQvQoGtjjKUXUtRy1iMC&#10;PVshSP2xexkos6luNew2dIk4zrFMfpWu93Far91YMRDEUJqWLw18+e0r+dVvv7IFN6fnsr+/L3/9&#10;l38in3x0oC/ZdNFmmFZGPf5YyPEJYRuDejyhZ7AOjF8Cqnn0uiQ8Ppav062G3aguPZwiuaDHwm/1&#10;GPAgGGbGPgj9TwtjBu00GokMhnM5x3z5y6+ObBfV4wt5+BD3l4dd+fM/PdTnMHxOswx1xa6onP9y&#10;5hexSoz+anJ1uIpuNexauh4YR94AeI+Zgxf9sXzzzam+PPDV1y/0GcHh4Y785Z//BPcsTZ03c+d0&#10;B7OhWQmFUmYrkmFjNBdCLby4nnCsohpPf+wmbkp3U/nb1mVAA+MJA7QPYgQaFedm49FMXr0cYU42&#10;lH/712+kPzrHGLMrf/O3P0NbacoDjDO6rhZp6Bw8pMXnNPToOM8T8hDKw8/L4NhNuL+KanxVl27O&#10;z72cHQz3ahDL68NzwgMJFQbDdfC3js+//KV0uhNc5wn6kwnu2U6C0M3Bs6DHtEAt4a7CK6oh9nk9&#10;cwKh1XnjW6xxITCuix7k9ThCMcADhRjB+lyJc9lY7voL1MrEddUuj+qmbHArOaluIZkm2i1nckhp&#10;mstkPEI7rSxQw+yPn8lZXKDGb41bHpla/QK1qXQmZ5cWqPUvuEBtpDtUcHGaLlAb2Lb9Wzvb0u31&#10;ZHt3V7pbu3quhQVqzCeOew8PZXvPFqiN0gK1SyjyjuPtLVDjohOOpL5ArV0sUPv445/Jp5/8ubQ7&#10;fCPM+nVObrMWaoZOinjnjHZTPAVDmioHVhaoEVG1XoDn1dss8+myUVDhjsHr1XDLnj5405tJnP7f&#10;fv2tfPbFCzm/GGASPpSHDx7IX/7ZT+Tpk33pYsLdbrH9LJ5DgQBehp4zBKpccLsc9TzPC3EuUIMF&#10;XXMunN/ddXiTunHYKl06QvFaJKgyDAPVPuFo/YrIN1/25YfvhvL9989Q5yZycLArH318KE8/2NPJ&#10;3VaP/QXUNCHT8xMzOYJedzvisCCu/ti9DK+rS9TJx+nWoVYXHvXzGAI9jvD0vO7pkfWfCIKqFysF&#10;8Ab18gI1xjR0K+nz85kuHPj+hyPEt+TTHx2gH9iX/X2+Sc32vAjPSwGcs2i78flr8lLFpbQAqhXX&#10;G470x+5leBO66t9YEIC/aC9r4CrDMcbHyUx+//vn4PfobnP56MND+fCDQ12g9ujBtqbJbpjkTazd&#10;CJXwtBTR+eO2RTAqyupSUMbjY/lNdKuopnVVXcU6pShjhf3jky4Bo/THUOph7KOKLpphm0H4F5+/&#10;kM/B09NT5ZMnj+Qv/+pn8vTpoS1QQ5OhPO2sfRrUvKwY7nkpjmCUVQX9sZuoi3Msk6/q1uGu6sbg&#10;zNRQStp81UJgVvnmh6F88y0XQj+X77/7Hu1kX/7mr34sP/70UDro98oFatDm9IfekAH2WwxfCo+M&#10;Mxh0lynWiVVV3F/F29IlVKYq4IrAQh8POWsnENFwzhNtgRoXELBfOjubyMtXY/n2m+fyxRff64PP&#10;n/z4sXzyyWPZ3e3K/p4tUON4xvaCocraCYJInxPX/iga5yV2VxBrupiH0R+7CT2vOa+lW4eNdT1w&#10;WUIE41zpitB5GcgfqIeDXL78/ER+/a8v9D7uw4/25Cc/eaAPQQ8fdcoFajwhlMpFAwgvKkI4ajhJ&#10;+LF0uXTQVpRSl8Pov2ndOrxxXURwsVO5QA1hENJ7GNTx0WiGcpnJDz+cyq/+7Rs5O+3L4cE+xpmH&#10;+mm8jz/ljlDWVnSBGqAL1Ma+QE2Dlme6BvHt3FL4BVXgKnXXG4dV4+vkY9TJ34SuAh69n9X6jH+x&#10;gguGI6MYr2WGufSzZwP5b//1a/kO48ze/g7K5ABj/678uz99JNtb7Aih6ulFbm0eAP0eXSAK89PT&#10;H7sJ9xNx2F3UrYPKUwBmWlAC1E6eYADtrnNc/sGjzyJ8gRrKwxeokaenQ/nVr76Wr778rlig9uTJ&#10;ofz5n/9E9g+39AR8tsbnY0yRi2+KBWpod8ri/HHmPJBHhOvzMl4Ag0zOpQmXZljsJkIKimoc8SZ0&#10;63AjuhDyIYBti/1b/yKXUX+KvuxCfvcbW6C2v9eRP/rjJ7pL96PHPfRhc3sB0s/kDUXbZnAXBcN6&#10;EMUD/H+TPMdhsXydLhHrr5O/TV36C9vSHQTpL9x2UEfRlxPUYfvAuMD2wpcGdK4mKJchd4I4lt/9&#10;7huU0wB6Tfn00x/JA9xb/ghzZraHNtqIb2ajbTF0lLVzsQDPCyViN0F/VTMOu/e6haCHhiMP1XqL&#10;NlIsUGtOdc47GbdkNu3I0dEY95nncnrWl9OLM3ny0a48eLglP/3poZZJr8Pd2AIWMmDOtXDlOnnP&#10;Mo5VsfgUcZy7HXHYm9YtUCdYTQQonHFiVV0eQS7q+OUvf5Df//6VLVDrtHT3tL/+648xJ2svLlAD&#10;+OyN+hy3lkGrQxzNc6GtOpZrmihBmdhN0F/VjcNuU/eSMlEnGNwrupNFQI6i2u8Fsr/r98fy2989&#10;Q7k8KxaoPXi4Lz//u5/J48ddTZ/9nivr7200vDKkFxC6OI2iuLrDkf7YvQyU2VS3GnYbukQc51gm&#10;v0o3dF9mUxeMEcIoN57k8tnXL+SXv/pCRmFHqIODA/mbn/+Z/OjjQ12g1uNvMpDVYQb1XoskjDlr&#10;wbzgfDrm0b0MdfkMCEko1iXh8bF8nW417EZ16QnTT0VQqCsLBs3CovSFBWqDuS60+fyLV7qr3auj&#10;c3n0CPeXD3ryl3/xUO8r+btMbWYq8PaiqJNfobtKjP5qcnW4im417Fq6DHTWJbgJanRZhzlcXFyM&#10;5cuvjuX8YihffvlMnxE8ONyVv/6rP0IZcgf1tr40EEOTCAXhWYkzs7BALQRXTn8J1Xj6YzdxU7qb&#10;yt+2LgN0iRMD+DM5jpTh3Gw0yuXl8yHuMwfyi198JReDM3n4cE/+1//+T9FWMtzLXF6gxgfT/ruM&#10;PsdkGA+hPPy8DI7dhPurqMZXdelmHXU5B8OLvtsOJsO8Eh4X64brODs9kT98/i/S7ozl4MEr9Cdc&#10;oHZskTcIz1fcvd0ueEYWTGLiVYiK7z9BGRlsD8hjNnFTze2QlVytCmYIy/S4jJgMKSkXyM9jkLNM&#10;WjiSWZ4pzc9jJm24q3R5j+/kuIGczMGZcmsyjZjbcRyoYRPpjIbS6vcvsR3YiZidnUkTHcb86KXk&#10;L57L6Pvv5PTzz+Xod7+XF7/9jTz/za/1ePKHP8jZ51/Ixddfy+Dbb2X83Q8y+eGZcvz9cxkGDr57&#10;Ln0c+zx++wz8QQbff68cPvteRs+/l/EL6Fb5/AcZk3Cff/u1HH3xmZx88YXyCPl58fln8vyzz+TF&#10;F5/L8TffyCnSG706kvzsHL39GOXHDuK24HUJzrhe3SZ5TuUm0IxFZJdcUms9gheIGIefks/YnXFW&#10;nI4yHT4U4XLjHH8TTIhGks+GMs2HMpnaZxayNuo6Blx9EIwBd44wfo+byZW0xY36Y6ISUqRKWxgn&#10;QpStgmEFKeOsxBHVsAXiP04E9HNScKNpyySfyRA3QlycdoG2Mp6OdeFZA3dClueg5wxpMc+cHMZU&#10;WT9XTPwX674rJOrCq+T/XtJ0ebiXO1m15Zx3SJhp8yb1oj+QIe6S+Bki3ghxAs5qDzGto94k1B+R&#10;2CRsUxJ14W+V+M/dMYr4gnPYFa0YtLYXbI84sqijoH/ag7K2kBM252I1TsDRcbAUx9Mp2gzazWiq&#10;b71xB5scytVyXEb8U/r5NQ/XJFEXfpdYXKP2qYvXW3f91fLRePjJ2E8ZtSc7b5TNcDyWk7MLObm4&#10;kMEYfTU/3YUU/bxsN8ViG+qRTKtK/LfAOpk1JOrC3ybVbjVhGh5spOH4j/RyULfLerjrUUMHUHgC&#10;tFwQybIZczdZ7iQL9jGPGWD+NmYbg94UetyckGMRx52Cwa/DO9OlHwenIw5bRmKTsE1J1IW/bXp5&#10;LIbwyX057pQhIAJYRvyc/BBz6xHm1pwPsB/jYn+1P9qKzWlA/FeQ/sAYRVhUZtXyc39MDQ9wuavQ&#10;URf3Jqj2jFgn423LZTi+TFEILAPOydT28GtfBk7RRgYol8EI7YXzMpScfk4P5cHysU/K88g0vNyQ&#10;cGRTp58z9sfxTse6sDo61oVtSkddXEy/tuIaERi71R+O1Th314W5/BRjyDgfo79Cj4Ub4emc/dip&#10;XAyOUS59mTWngptZabanaCtcZcgXiUiMPSinGecMJO8jEDZHnH7WnTuCILzo7yplFtOxLqyOjnVh&#10;m9JRF3crhF1Yr52s52wbWt8Rb/0Y5mQYV84v+nJ6fo7ywT3azMd+ti3cvYE6r0O7WZgT8BwhHS/7&#10;uA7EbvXzSH8I17iIRRjTj8KrdKwL25SOurh1dNTFmY1wRZwPk/pXxvv1Mga1Gu1jpram9QVzZ27r&#10;OGFfhrGfY4zN16AATDEYsf8jIaL3p25ndTPc/TGhu4qOdWF1dKwLq6NjXdhVqXU8UOupk3GUgZtU&#10;cLxGn6LtBdpcUMYoT4NH2p99E/u1/uhC+uMLGU7PMS8bykwf9lEG7WU2QtkNUKYD+CdIF+NQhntR&#10;HMs+rqT1bWSQJRmO85MO9y8Lq6NjXVgdHevCNqWjLm5TFmXHMb1J25kN9UlTPtIxhhzlHGNsvGjw&#10;XVuUz6xB+6Mc9OjlgNJWWlpaDloDFttrHYlNwuroWBdWR8e6sDo6qmGFH/8t9BWRuwD7oXCfof11&#10;hWxDPHKsYZ82whhzMRigXEZoO7A5VBmv95RIg3Nrfv1C+zimi/6Pi238vDdBoi68SmKTsDoSm4TV&#10;kdgkrGQ5N2I997pezI2c6K/mGo/6zv6HxHyL7w/PID+ZT2Q0HWp/NpoO0G8xHmMSdLWt4WTa9wUu&#10;uBkfWA1z2ar8JbkNSWwSVkdik7A6EnXhzvg6Cre3gxAex7lNlAhQupvHIMe2MJrkeo95MRjrkWXL&#10;voz0tkdZK2cQOoV9nSE9TzMeC/HvVkjUhVdJbBK2KdUWke3VHx2rdU/DozB3qx//6bNPFIzPmZku&#10;ey8+I+sPh3Le76NcRigLzo0ZF2wMT1yeOJTEf8pq+C3TURcX07EubBmJTcLqSFwKx3/OaiQPtC+X&#10;ndPuY0yM+ey/PxjiyE/dhef+KDc0JZ03s0x0lRrbDNMALQ1jHFa4A/GvlItYhIW6F8fdFB3rwuro&#10;WBdWJa9J63RwF9eJSCXdIMHn/bxn8T6GNrff9vgi4UzG7Mf6Y33uz2c2dem43+0dE/+Uqhe53R+7&#10;3zYddXExHXVxej1w6LUHxn6/3oIIc9v7vWHRD0V+xuvzAD4Lk4neqwwm5xj7LzAXGEqzzZ2GMY9A&#10;G+EzZs6G+Sx6MsMMO5prlPcuTs5FjJvMnd8GHXVxMR3rwuroWBkGu2ofBPocuBizULg5bM1nLvZ8&#10;GX0aNweCX8sACVCuGGsCre+B3TFm2afyIRBA562Q/1VQjVcyAteo1xni2CdMcW1TXJv+vohQ1iGO&#10;p+MJn9syBFeKa7pxBrAYoh3UGvLo4VPbQe2jG95BTWVMLiHhKtC3tUAMpfBhQoPZf1N7D9RAtHIS&#10;tbQI83rGt7v0c3GEt0TUQ/3cEuKUiNLv6yKqySWjGgJRpDlHh8NzG6kKXdVjK+Y5LE/enjyfPDbY&#10;+1B+NpUmGre2gxBGPZXnxJqf5MR57DiVfDrV7/wyjp0Yn2S20PY67Y6+qcPzk4wbQ46dJCd6E+iN&#10;Menrn52iU6E+8o40Ou227G3vqH6n05UW/K1WB51uF7loouMJu6eh7U9AuhnOK8vQxXbzvmS4IW6h&#10;vWe8UJx3ivPlyOtoiJtl5JvH/kVfO7Im8sq+opG1cBPdRg8B+2QddPQtfcAhOHcT4Q8/+lD2Hj2Q&#10;zpN9mT/elRxFp/ajXcIxhr+pVxdXD3amIT0voGD3WwdHIkX1aPVV6wfLUZdUN+G2OEXQ1QPIAYEP&#10;9nRw8DqFqAx1EJqasmog3OI9AAckrHZTvwVauua2sqZqG7r8lGdbvvv2SF48P5M/+qO/Av8WdYY7&#10;qNkIzUGZiyUyTnS177f+X9sAXHoXzlxR3vdFxcTI5YyrwXRcynK5AiFJs0ioy7w2eH/5q8/lD59/&#10;Jyenp3J+fiFPnz6Wv/v5n8lHHzzWHVTayJ61Z8ubn1OvKpzYq42l7hLXh6dQd430r7reu6hrIaFs&#10;tbz5udim2k8nYsG2rG/2SeEM9etCnj8byGd/+Fz6/VM5PNyVn/7RU/nkR4/0854dFgygC49xtP6O&#10;Iaxnm2F1nlfjqrqr5Om/ru46uLzdcJiPNmMKbjuiTI+TanuY08xsJ03O+WZaLk05PZ3I+dlUfvvb&#10;L+Xrb16gHLry458+lk9/9FD2D1qyu8dy4XnCuZSLudWF4tWwwGXwuFUyRGyf2L0MlPH429Klvy6s&#10;TncZXIYoeyG6rVz4eU/yF7/8Qn75iz+gHU3lxz96Kj8Cnzw6kMcP9lTa2yHbSrMY70qUIWVuyvKz&#10;WI4GLrcqzzFi+avqEtSJc3FVXUedbjU/sfx6UJp9DuyKBFgWM/Rt7Me0zWDs+O3vvgK/0fHl/Pwc&#10;Y8wj+fnP/1Q++vARpzu6UyGBITP0YTano93V9kiDCMMxQi7nkCEhuoh1/zrE8retSxmPvxldWiPM&#10;T8L/thdxGFOU1MLcBW3F9vflHEDk6+/O5Jtvz3SXzm+//U4/8fnzv/wj+cmPHstWJ5MtfkuCaaHv&#10;9M+rxm1vFVZdx6bwnBN+1k3TvYpuNf6q56WMy5luqLcBpcvKpPiDsL4ZGMaYPOczhKacnU/l1RHf&#10;Bv1Wfve7LzG3FPl3f/xUfvZHH8nOTk92d7eCLs9WlrPNlXHmhXHOYCGWN8Jmo5dRF1YF03K5Mt3N&#10;cBu67o5B+xpMwvyLZzILVLXjMGtX+iANth5P+FboXP7wuxfyi//2De5Bc4z7D+RnKJuDw648etqG&#10;ygRamDfo66SYEXO+p+XgrdTak4HxnDUTjAvxejQfsZjr5aC8y95V3Wr8al26gtVgQ20r2hfhnh1/&#10;LBPuuD6d4p583JBvvn4h//W//k6Ojs/kyeOH8sknH8qTJ3vy6Y8PMJdjr4ceMNi+wfKZt5CWjTlW&#10;Q3gPZrmob7+XcTnP9WExVqUXo5rOunSroPxN6JrP70/9Lo9jg0nYT54gbKuSKKcZVwWoTEuePbuQ&#10;/+V//oN89fV3sr+/K4+eHMqHHx7Iv/vTD6SDexmm1gr13p6DGup7KAPLrXpNi3lejfuiy3ij1XVK&#10;l/06LRTcmjD/s7FaXWwfqgcfdG1OxnmA/Z2dDuSX//IZ7mW+kFarLd12Tz7++JH8zd/9DOXE5xy4&#10;Z+LzMZ2Lof2EV9up2+RzFT7fC+cvclTkA/BAwMNtXrIcQbNQpT9KZiXuku6m0FEBiiwjzpsvLmZy&#10;cTrG/f+J/Nu/fqfPOB8/2pE//4sfyc4ex5gd7f+ajRG02SZZBujHcIw/J21zABL2rmTIJAzXucbX&#10;0SXofxO6m0DtH7UnbRnsx2jKGUYEDP6s91wQwB+lnz17Kb/+7ecyuBiid2vJT3/yU3nwcFd+/OMn&#10;qp+hnXGXG5bNXDgXsDBtuksQX+NVr3eV7jq8fV3t8dVtfZu69H/t13RuxKPFcd7EH5Dtp2a+sMmF&#10;Gh2U0ba8fDmU3//uWI6Pz+XV8ZE8+XBHx/4/wRjDr0BsYw7dmFN3PYo+dUPE0u6+Gfvcvq7LEKt0&#10;6Y/dDraXOjCUQ/nZ2Vj+5V9+kN/89rm2AS6y+eijA/n7v/9j2d7qaT+VcUE0wPKZhzKyc7Hd0OVn&#10;tqM+M8XfQkyUDQ+rg4tRJnYT9F9Xdx3WnbcKhlXjY123e1xX69OjD9IYw/m7Ne9NGo2uDAYj+fVv&#10;vpZf/forjDFT+If6XObv/+Nfy+PHu1ouHGeoyyNbqp5N2yLT8bFGvQBzVH/vEruXwVI33JTuJnhd&#10;XYLy9bpmDe/jCLeP21PHb9iRMuwDuYPa5988l3/51e+1TF68fCWHh4fyd3/zV/KTHz3RsaSrv29i&#10;1A/3QorQf3q9WAdK1+W5LqyKZbpV+BUSm8jHuEldUl+41BDE+Xiif4ZSHnNevQdBSHiTmc9lJrjH&#10;PD7uo718K+dnA3n2/FQ++OCJPHq0LX/784/0E5LdDu9//Cx2ZLky7fJM8bkW3QT9sbuK19F13IZu&#10;HTy+DnFcbZ1dpRwwQ182wxzs7Hwof/jsOY59+fyzb9EUZroT9H/4D3+BsSWTbq+rY5G2Mm0zcPOo&#10;/VWZf60PYbzRuTTllYT1b4TLV+FZ9nj6YzdxG7rEVeVjXF+X1gnjABXCuMwdOfnVseFwIt9/fyYn&#10;J3357//9c7kYcNfBPfn3f/+n0u225AnuZfj5dZYN5+AcU7g2pdGYIjHet4wRxj/ufsvyKHGVPFfj&#10;S92ydHkWA2Ndw48xOAcN4dpvI8TXEzAIZB26OD+VX/zi/4u6l2NcHQp3/M1apyZ0g/C+bNE6CQnv&#10;EFjF67n8jz+wO/WPLTMi/ZsRXQTYJNHQjbNLbExJTMbA+QQ3qFxc5hyX1G8YIB6z7oIuN1OOjVMn&#10;4nIjPAUbKxjLCRcjBTaQT/RWSrrtp0DtwiPSXxJ3DbbAj+TDQGfO8DKOvTjLJOEtA4UQ7gVQeig/&#10;5SIuh8QoW5cmpPQgbRAb024i6+NWM5yPB55+IQ71d8EfZBfCAv366+Jeg/F1Va9xMa+XeRd1N2ZU&#10;c+JyCdM+/X/B3sGv4fBf9byx/G3rrpJ/Hd0rMdirYJ1MoJ4nlosBv01SQ9wqehox6+Q24CbXHdsn&#10;di9jHH+butWwqrsqfzXCrAtE2ILNAYYXoM7VGefzqnl+HV0ylr+qbsw63Wp+rp1+bHP4fXizMMyJ&#10;9OGAxRkRvMAQpqBOmRfP47K8xeGr5OoYy9+2bhx/U7pXJ0wb2bxMiw9gyKqc+98sX+d6r6Jbjb+K&#10;7rWpdg5zLa3rgNt7ARZf5GOJ/1L6FRbykT+OXxZWx2o6m+qRb0v39QgTXyoXoC6siqDrfaH2h5dY&#10;nut1rvE+6FbjN9X1uEvxbAvaHi7b0ml2v6y7WB6LcZuyPt3lYdXwVazKX0c/dl9X98qM+yNF5A/x&#10;xb2MM47fkNVruur13Tfdq7I4l1qbYfgX6jtDrd7TQbhnIRAwvz2t8gf6V+Oy9lfHqtwmOs77qKu0&#10;0jDAWJUQg5tzHUqzR7TzxPms5nkdb0rX/XH8Kr6O7muRJVC4A4I9L+WhWlpu9ziNFYyvMXa73911&#10;XKW7jndB11jaLB6T3R2HFVwDpFoplfh8t8P4muJrvHy9q3kXda+SjrIogfCsbIEsDyCUJaUK+Uuy&#10;NYzlKnrr8hlfV+x2v7vruEp3Ha+qG8dXdT38SizshEPEIu34flTjeAyM7V3Q9GPZOG9FuhX3Mt6G&#10;7iZ8XV2Xv6ruImNbGst+D/EoF3/+b23J5eI0rs66PK8Ki+Ni9zLG8ZvIx7wp3YK1dbiGlKsytrf6&#10;ozglcI3yWHaNsbsu3v11cVW5Ot6G7ltjgLt4dHq5LYRtiqLMSWiC6663Gl9135YueVX5mDeiG1t5&#10;WZiOMcEdy1T9sc4SXiXP1fir6F6b8XUUvD1wKa38X/6vn/zf9G0bnGu7t6u7Z+zvHUqvu4tY3og3&#10;lXyz2R8IlJml2w4hImIlKiHhiuCqTf5xCZQuG0M9bTbCylPWWc49Qa5Q5U5jrWZTWohvK+FGFW0h&#10;vjWbG1GHW6i3PLbpZnw+l2w6lya/0T3JlTKeymw0ltl4IrPhRObDsXHE182nkJlKk5zOgu5MGtBp&#10;Uh/HBuSaYOP8Qhr8FGdg4/zcwkL49OhY8uMTHF+pe/TipVz88IMMXryQ4XPjmJ/DPIHM8ZFMjsBX&#10;xzJ8+VL6r57L8Pgl+FxGpy+Vs4tjaQzPpTMbSnc+km0YZ7/dlJ1GLlvNXLoyQfhE2vkY+R7iOsDx&#10;QObjC1xnH8e+hjURl0360gZbdFOehG5HcnCGtGbS4wp7nINhPfQm/Fx5C31DI4f9uKAOR1+kx4V0&#10;3NWNC906PdsRrrO7Jc29nsxti5EF+E5jhB83B+RVxY9vEn7C+Og0aL0u3tQNDKuGDRbGtxz5WUp9&#10;s5f+cMzmGWq8h+v6bNjZ/Wwd5haQPmtFSJPmR33XnQdR9+1tZLalDtiS05OhXJyP5cGDj8CPJWt2&#10;kQfuuMRdY5gnpKXpWv7sj2fnCvFAlUG4irCBoj0tHJfzSoOqjkWoI3aZ+I8mbCifv3olR6doT5MB&#10;mjLawXZPPvzgseztbesOcHwblAsLLE9lvvQt0+C2+LoFCIlG2g1tXAnjB/KzT7Z7mpE3oVoPUTfO&#10;z1G/BkM5OTmSMfoW7jRw8GBL9vZ70mqjH2aHrBpWDk2kpbvc1Z4/kZaaC+yP42Id9Xpbtj31N+EO&#10;5aPaLC+Q23tP0F/zzbaT03OUQyYHh1uyf9CTbq+BckKa+vY0yfQsfUu7pE2M68Ivh1k45eN83x/e&#10;XL4v28X6Me7aAYtD5PmLI3mBOQHb2v7BNtrLtu46tL3NnVDL/qvJz+UU6ZThdee6XFYucz94vboT&#10;X+86ss2YDa1Hos0wuulcZS4vMC97gXGG4ws/wbK905UPPngku3s7HCZtTIIc+y/+PGdth2kijnkJ&#10;bba8Bp7T3e873RZ+pN0wr75Up33cMYMjVE7OBnJ6diHnF6dydn4q3W4mT58eyOHBjrS4e2qb8kyH&#10;45antRmvXt/uN+PrZV9hfreF24W2NHtydw2GaRPBOGPFgrkgOBzlMhiMMfYfy6tXLzEPy/VN3YcP&#10;dvVT8m1Qz8NPITE9jlU8jx7hZ9vRNuPndXoeY3fJ+1pmzHds78t0uy+GL9onjo/dTJvlkuluKuPJ&#10;XI6O+vL8Gd+GnGOevIXxfxtjf0t2djH3h47dR7BT08LFge2I3pBf6BnKcKszfk47b2JkB9iMc1wr&#10;G/ZvNtZwz2zen/Ge6/TsXL7/Aff6o4GOMbsY+7d32nJ42MU8DW0C7cPmyLQ15tC8Z8TRfvRZrCNx&#10;fTL36/Em0ng7NHsb6WYY6yzrLudfZiPG+fyaMozmf9xp7aI/ku++e47yOZE2xpjeVku2dzvy6An6&#10;M9zLcKxqgtU2UJaB2S9mmb93nWZbJeevsOiiXWhnu08xm1HW3CTD/XM1lOWzDj4v4nyZn5B69uyV&#10;vHx+grg22kNP9nZ35KOPHugb7vbMAj0Z7kfZj7GN2dc/rH+zcM0AsuXS9JuMk7Xg8nzkXWdZBqtp&#10;spz1ooPSd2u588D52VB36OfXWNiHPflgH/eWGe5jOrAl9TB/oI7am+SB/RnHG/5jHOntiuknXqJa&#10;nnUTbt7v65hi8129l6GtYVKOMZN8gr7sQl4dvUI5jVTzweGebG21MQfY1TSaGXeEYtqY47GMOOZw&#10;fhefM7Fg0Z8DVmetLpf9CD1aoUHIQkblWC5wzeYt9Ekt6fcn8vLVEGP/WD9Z2NvGGLPT0d2gaP92&#10;i+cJ5aztZznL/nUzetnexzK+Tp6ps9ZGaDtsH/y01/eYK788OtPwBspid68rH3/6EPcy/MYnZHEf&#10;w2PT5xicQzijc8XntN1vGMb+Lc7T/ePV8202cJtcvnaPD/eHSvrxD22Jv5XwS0IvX53g/vIIY8zU&#10;nv3v9uTTTz/EfUw3pGl6+jxBy6M8D9Nhen6e8hjn430nbUK6m3XVberhJO3II7/QNJOjszN5/vKl&#10;TDHeDEYXuLdsy9OnD+XwAH0ZZNttNBm0o4z3/2GssnLx863nYn1ZzavI3k1yHgy7c9zQPsPCePT7&#10;jfK+AzblcxTOBYI+72H4ScnhaCQvXh7LeIJyGaK96HPllnz44b6WR6sV+i9Nx3TL9M2O17XldfXe&#10;Jldfr9nl+kQaWpqZjjGvji5wPzOVo5MzzAemev/Pr6fweVrW5ldWkBdMJ/hbuumirLQ+WDraBNH+&#10;7LkN3fyP+Y/rRjhvYqDdX5b3nnZkW6Mtp/kU9/z2ieIfnr1EOV3ovOzjH9mXU3Z2WqIfGWPpqC5a&#10;Gu9POW/W9spPGzNdeEN53C69fOOj09t1+ZzD6wafK2k9Z58R+pfRqC/f//CFPnfa2aUuv5rHe7ab&#10;hc2Ti5lyQsL9hz1Giv8YVqG3WS5+cnclHCOB0VbwgGjAoH52M9DCLN53S1MWOoHcJWwZdec0dArc&#10;DS3QdkMDuTAOHeAiPTwiZafGOcgFYbbrGTjHzRE6loL0gwznttMx4x3TCnoc5J28Rl1whi6LnxJj&#10;R6zbvwdyoslOxezoenQ7LaywJcMSViCuz+WfIw6r/q0EzR6KRN1roa3kCqzCT3RTJGJ3FbFszBh1&#10;8Ym3Q8cyf+Kt0we7S3GOanji22UdqvGxP/HNMMaquBhVucSbYR02kauTSbwxcqwp3DhcmhJG8ZdI&#10;1IUn3ixvG3XnTFxkjFXxdXEkUReeeCtc6Mdq4i+hTibxZrkOdQOQh9XxOqjL1/vON4W6cyeuZxWr&#10;4mN/VS5xOW8W9anG50t8u4xRF594e3SsiotRJ0c66uISN2MdqvGRXDH1imUSb5cx4rA4zsMT3xzr&#10;sTL2Wrct8TkTN2MVdTJVOuri7jjj57iB9vdmoNX6H//5f5jPZg1dO/LowQeys7Mvn3z8UznY/0D4&#10;Zlmz2RK+acu3nvhngwmOdDOrehFw+bf1lWHF5uYrIBISLqHRRD1CddLd+0J14+5QGeqatR1GcivA&#10;pnRQT3XXKC4eg/BsOpV8OLTPSc6mSMPqrC7QYtr6P0UbMh3nWr+nXPAFeXI6gY4vpJrh/MhDC+nz&#10;TY1Oqy2tLJN2uy3tFt/KRDr8dCXbCJelT8d6nvZsIq35VJo4f5OLvghdNsvzQpYLz3CuyWQsOfJ7&#10;cX4mZ2enMp0iD1y0Bhmu2m23bHc42oN+fg95nI9lijRJ+vkGFrIiWbMhPc1XJlu9nuzt7Fge0YbV&#10;nrAZN4ljNseTmUymcxnlcxlMEcY3RvkGKZihjfeayH8jlzbSbCHb7ayJa4a19RqsQGjfKRfJIa/9&#10;wVhXfI+ncDM9WibrgC3kF2ZptNW99/SJbB8eyu5PPpLmJ49lisR9sVrdojV9swW4yoI2+1yd5lCP&#10;N46i8yb8iHyyTrq7OJq7vA5eLx10axBA24f4oMo3s3gd/PPT0Qb6eVi4+R4vRXlku6DbbEQ9JqD/&#10;IR0cQcbwbRbunDZDG9JawzKZc7fMrnz79bE8f3Ymf/zHP5ef/exvUNZbmidyijqCXOgn7HVltfqQ&#10;rGc2HINPYWUA6nE9/PrXIiSrDCo52zGOOMi//voL+eyL7+X07EwuLi7kyZNH8nd//Wfy8YePpJOh&#10;LsMW+iZEeHvbQd3F3sFtm1DC7cX2rxZHneNb59xlD3UKZagSocytlhi//bYvz34YyOeffSn9i1PZ&#10;P9iSn/7RB/LJp4+kt9WULndRYT0KdUl3xGTdTVgAWyL/53wM1tcwq7HG0mVyqoExgnpzvs3BmBnf&#10;oMK8Du7zU449U/n1b76Qr79+KZ1uT37yk4fy6Y8OUUYd2d1DHxHSIVi03kK8ydKvfUUId3he6nBZ&#10;+v7ALPF6sHI0xGPbDPWfZcRxlOPzL//1a/nXX36OMpvIp2grn3zySJ4+OZTHDw9Uz6QxLmC8IKu5&#10;45JyLQXvq+Fmud1X28e4SjnE9l4OyoS5oo4PcM2aaCuce3EOxXuhufzq11/Jb377tVz0B3J+0dcx&#10;5ud/8yfy8UePBCK6Uyfty/fc2IXpHBLkDmycP9GtZZD6t1p4LbYyYw3mbJLl4nDrkpwTY/xH9Fff&#10;nss34A8/PJNvv/sO97E78td/8VP5yY8x5+RuHT1MkrWtoXyvOLB7X/dutJzVoIX8SPKK46tmf2Mx&#10;4T4A48uML7RAiO2EcwKWGl+PYb9zfDyRV0dD+fKL7+R3v/sSY73In/y7p/LHP/tItrZ6srOzrW2B&#10;87KZ3itZ+tpGlCxlxseF5jnyY+jnIiz67gvctv6/odp/1d0PbTKHZjr2x53tZjIYzOSz3z+XX/7L&#10;V3r/+vEnDzEveyqHhz15/LSF4hvDsrzLRttRG3O+xyPPz37S+0qe2+Ni29N1P0vitsCio/VYXNzt&#10;hnvcEHwWN8XYMMthUfDrr1/Jf/3//R7t51QeP3mIsvkQY80u+rND26kr2F+fAWD+3Wp2NG0kofB7&#10;NXPrAbCxyXD9crm/Jco+i/a2vsvqK3fTYt1lCK4MdrNdT3mPwzD2Z2gLKB+WzbNnF/K//M9/QPl8&#10;p7umPnx0IB98eCh/8hcfoj9DW0Gy3BDa52ax7R11Ye8+vO/h/Yjdk/D67S6bdsA8K8xTvXtj/bby&#10;wB+PCJ/iP9Z8PvPLGi19nsW58tn5QH75iz/I737zlbRbHem2e9qf/e3f/Uz293vW7jRdpjnVPNg5&#10;LK1yBzXC2ok2IUdoT1au71O50W6xIZYBZdqwO1P+sd30+yJnxyP5/ttj+dW/fSPT6VR3gfqLv/yx&#10;7Ox15SHcfHrTaAxU39qjjSPh+wBw096M8/KyNmsk3q+yWAWWE+9R1CToZNSPP84NGJzrvQfHl7k+&#10;s+WOg7/57ZdygfuYBvrAn/3kp/Lw4a78GHNmIkNRcPfhOeZ3s3yiuq3Mn4zpSVQugbD+wWh11dwE&#10;7DXnHMpthnDdVYNjDMeasd7HjPMO7LwtL14MMFc+lpOTc3l5/EoePt3Cff++/NmffYS+rSk7XbSP&#10;jdokTlMU0WZl5VL3tY/bzCqXoWPMEpsymHGnZyP5b//ynfz2dy/Urryn/+ijA/n7v/+ZbG3bTl0Z&#10;yDg+YZvPwy4jmiwsyucI4T6mnK8zcvG8FsP/XeZ+od6K9YjtTpuUV2wuxhsoF8YB9Ed85tzgGNHo&#10;YJwZy29+/Y0+l+EXIdifPXn6SP7D/+avcMQYo2VidvaxxKzrNi7nHupNqIGVRFwenAsRZjL8H82j&#10;yfEkl8++ei6/+NXnMhyO5OXRkRzs78nf/PzP5ac/fmq/WXZsNOEsm88RWAf091yms2FZXKWvur/F&#10;S8vbn82vCF556E/0j4DltT0FSXWjPDBX5pHPM8cTPpe5kF//27dyfj6SF8/5HPOhPH60JX/7tx/o&#10;uN/tMjU7S2ieBera6VVwf8vALbIIWtqxbAxZB7aXKdrP6dlAfv/ZDyiXvvzhi2+Q3kSePn0g/9v/&#10;+HOUSyadXhf3olO0EczNMrYz1gXMzTQF2tbKxufJ9PF/j7E2a/6ERbDs+AyG9Zt9E22b8/kK2s5g&#10;MJHvvj2V09OB/Mu/fClnFyfy6NG+/Pu//wvdofvJBzvShh6Ln89yNA2MOdwBT8cb3bmTfRvXjbAt&#10;Em+iDLw+cty7XDf5/Ihgfgk+52C+7Drs3uHs7Ej++7/8f6TXm8mHH470Wlqtc5W/SVi/ZXeAi5/4&#10;3NqVTucmP/FZuhMSrgodWrmgBiyrG/4wKeWsRXcsY5XkPd54qruKTfsDmVwMZXCMG7vnz+Ts5Qs5&#10;e2E8f/lczl+AOJ7hSJ4/fyGnz819+vwHOX3xTE6ePZNTkLJ9TKaGSGt8eiKN0ZB7ouJcOMLdGI+k&#10;Cf9sgHOenylHp6cg5M9PkBfyVMaDM5mOBjKF3ozbqE/HaPXoqDARs59w5oL7TVwLF9PluiiDHSNv&#10;fLS/yM0GOXTyHNeoC+nQgcIsLXR07WZbeu2u7PV2Zbe3Lfs47vV2cAO7JZ2sjfSROOQx8iEfUxli&#10;MjLCZH5wMZJhf6RHbic+Go5lMpoopyPkczKQ2QR5BjXv/MwnbqSbOoEMP7Yi41m7I61OB31HS7a6&#10;ben2etLubUlvaws3bNs4bkuryzB+NmZbdg4PZGsXHfnBrsx3u7ow6LoD+lLcdrdTmz4DPSI+mts/&#10;l6mDQOV6GeZ9rdZt/sGdQZ6fr+20YN9WV7qttnRQ3ixzPpjlxz75WVsuFONnPlknGjQoB0dOSZAu&#10;z0lZO7dNWODgWU1G2mAm56doN6gPjx5+IA8OP8Qgyk8vUAZgnuBAkYcw82uspgWoP4KGk+Gca6hp&#10;XZOcDPAhNbuEF8/P5fhoIONRLpPpTHZ39uTjD5/I3u62tSuo2Nn4h3MHm9jiHXswquEuxfERx0Qy&#10;lFdRtiR/9IfdUP/KheqUictU5OxkJhdngpuic5mgD+t2u3J4uCf7+7uY6KAec49cpGM/htqf6tP+&#10;a1ie5z2g11cl6ysf4lu9Vbc+tCnrsJJ20rAgCztz3sep3HjEz3yJvHpxJmenI/2R8/BwWw720Xd3&#10;2a9zgZqdx9L380VH5Mk/mxPT81IN17jwd+n67gMX6v81qW0lMHKzXBnPHxD4Q8OLF+cgGg5wgLay&#10;v4+xfXsL8/We9k0+bvCBjtm6LCttm3qMz+GWr8nTfeJVyyC291LSKl43eYTt2FZmOAY7c+h+8RJl&#10;8qov4/FMJuDO9q588MET2d3bRjlAE9QUeCR57pmVEVPVc2l5VfKYaCzK1suCfywflkc4Fgtm7HEL&#10;x/7T0xw30hhnzoc49tF/9eSDJw/kEH0Zf9Qhy3TpvgJ5XiX0NyD/7Fz3j5r3ogzMr2GBWp9pE5Wh&#10;G0e9ZrpZLqFsIMc+ajTMZTiYyelxX45eXUiGsf7Rwz15+GAPZdKVDu5ftB/Dn80hjDpe6Q86Ntbw&#10;aHE8Okt5z5/zfs7dcB2wxeJ1gZFdzB/bwLhZnYYsT4NWwxdPprgvPD7qy4tnNsbwE5+HD3ak1+Mn&#10;pSCPG2y1fXGest0RnusibaWVnYZpvl0qURnqZfHHMQK20heHMNboA0Lcz3A+9t13Z8JP5HKMOdg7&#10;xLEnBwdbuJ+z9kJdPpamPh966vM86ocwKxfGRe6ifpncdXiv74v8+vUaQp3V9mQ2tSPEiv4NdT7M&#10;mVk2FxdTlAsfVPf1hQ4+59jd7cnjR7voz3j/gtrPMtU+zW1dIduFEucA7bzvOnG9avvID9vaw3q6&#10;3f4l1X5qR/b/JsPFhHofomODlQmfAUzQTp7/cCyvXp7iXr+J+8qm7O1vyYf8xGfPX7ThQ5IcJh/j&#10;aJ9e4ael9dMmiNV4lWOr4sN5k49fzLacsb7AdZ/bwVVYHX/qyPIBaSH7wa6Je30+Ms3tE5+4l+HL&#10;GTvbXXny9FCfGfa2O9CBhj7IJZiWt0WOOzy/5cL+Z7jPL0zOwhOVKCe7hwz0ctNyAfU+JNP5Mu9f&#10;Ls5HaC8XMh2jDOYteXD4SF8aODjY1vQ4zvBZL6HPDKCrzxJDGb039X8jmp3N7WA7IEI5MK6wGQ/e&#10;3/BHZtz3z9uwMz/xOZVXrwbhE58jjDEd2dnp6uJOPsfstFpIzcaXdSzPvRld596OSTpuX51sG3r/&#10;Eaj2Q3m6PRg3Gs3l+x/68vJoCBVrS5wzf/rJobTbHMsgrWO/aVnaTMPaDOX9WQ1l1cZaZ8pzWJyH&#10;Lebx3vAqZeA2D9d9aX4a4swfjmxDwVb8m05yefkC5fKyry8R6HOZnR359NOnOPI3DisTPwfTMDuz&#10;H/PxhvGJSxnVUw/zPqgYi7WsXEf0OebR8VCe4f6S95r9AZ/9b8uHH34gDw52dJ7G5zIsG95TzHO4&#10;dW7n59mMVrab8f7eu+Bag11sjLe662Nx/Lzdj7EsXzKzcMxsMd0aDafy4vkA8wCUywXby66OMx8+&#10;3VH783cZT4N6MT1c467S1gPv9/1jTVjRR4Gx+4rkvEw/7Xl8gXLh8QzpsWy25MeffqDzsQzlohvY&#10;QINf+IQA3PTT4/0aaXVjocwW8sl8ryf/Ll3vO0qOv3wpnfbRea/bAXbkh+ouzqb6m9nzZ33c2+Sy&#10;vb0jH3/yVH+/3MX8zBbWchyH1VBPbOpsaev/iG80MB690XuXUN6Ye5jb+g2nPXP1fiSWwXXgvprh&#10;Y8xDf3j2nd5T7+7wvhi9SpOfLL1ZMLcEc5CQcHfBXwI3WrhkcrpLBSZD3M2Mb4Lnk0kNx+hkAsd2&#10;rJMx8vOZ05K6GxtG9YK4sXQ34wJtFzbKmw53BHDqTjZcraorVnltfDBDomHivzr6Llq6SDTQod2P&#10;ynExky1osiNvnExfpbSThZM2CvTFf6TvFMcfxJ0WVuXi+Zm27nwAsjPn97BjNknmJaZ20Ox+mLeE&#10;dSjrgtnPdtIjQ3jxtwxWB0wi5jsMnVC8J9f6VnAd28Y6MeuwLDyhRNWOdTZbFn4VxOmvYsLtYp2N&#10;q+XhTNgcdfaLGWNVXMLNoWpn5zJsIpNwO9jE7qtkPO46fNdRd82vw4S7gbqyIR1XiUtYj6rNltlt&#10;XXyMTeUS6nEdO7+uve352/WYUA8vn9ctm2WI07+tc7yLWGW3alw1PiEhwRC3jau0mU3lEl4fm9o6&#10;lcfNYQObFws9VskuC09YxCob1mET2aummXC/kMr1ZhG3l5jrsKncbSHO6yo6lrlvF2mBWsKdhM9j&#10;9FEQl5+SWVMaJN2M4CKq6UzycS6ji6H0T06lf3wsF0ev5OLVK90Z7eS7H+To2+/k6Otv5Oirr+SV&#10;88sv5Qg8/upLOfn2K+k//1ZGL7+XyfFzyU9eyPT0hcwujmTeP5bW6Fy6077sNMZy2JrLg7bIQXMm&#10;ezKVrelQsuGpNCA3Pz+S2elL1R8fP5Mh0jp++UyevfhBnuH4w9Fz+eH4hTw7fSUvIPtqcCbn+Vj6&#10;gvxnItM2rm2nK93DXek92FduPTyAf0+ae1siiJv1OjLttCXnjjadLWl296S9dSjdrYeytfVItrfJ&#10;h9Lr8c3EA8ka2zIbNSXvz2R0PpH+2VgucLzoT6Xfz2UwmMtgOJfRpCnTvCV53sbROIF/PEXcNJf+&#10;eCQXo4GcD/rQvQD7Mh4OYfuxcJtRnEik3ZLm7o5kh8gPuHf4QPbBvQcPZffhQ9l7+Eh2HjzQT3tu&#10;7eH6dnBdrVZYDMfFeu8R9Pkmu18uOMuEW7ZyR4ksawfSbauXbVFaJu2sI13uNJF1pcW3IGZNlO1M&#10;Jn3UobM+2sBIpqNcuJMod1Br5g176RecoxxztpVJrm2Giwwb3AmvMUHaQ5zmHO3tFOV4hjZ2EdiH&#10;nxyBLOMJwkZof0PkqQ9CRs5xhA7ZhL8JeU1vDPLNZGYmZGIjoh5swvgBMareZTItnJ+fjdDrtF0K&#10;GaVQB9LQ9CjLfFJ2Cjk7Us9YOXeiEbYRoY3NzmZH2hReJcsoKieA29zO5ugzQJZPo2l2V91g9yb8&#10;zSbKLJshnmluypo8vqvUt/hJr6NWT+09KZJv0tTZiLZmu/S26eUVtwWPo5tvSeTo3qfKJsqabISy&#10;M6KsdPcByGudKPOkn+XTdEqW+WVcuJ77yKIMXoMV25Qs25G1IC5gh73YHjD3sDwgDEMI2URYk/Eo&#10;I+u7SLOxlQf7vjLNRXrZ30PW2XQVF2y8jnFbsTZhbQxOLRWmWdVhGOOs1Aia2HR4fqTDvhLuonyq&#10;15RoVPuSsFFB2s77JjIa0x2qzzjKGbVdIMzeMESQlkWczm2R57mPDH2F2srrbxlsUd4GSFyrlkuV&#10;TAtRhRIT4JjC8uA4UrGRp1m140IdqCN1XT+Gne9ecsG2gZfsG/dPzqpMPef6h/sL0P7n29WdQO42&#10;YKHcqcZ2q3HyLUvEwLS6a7P6Gd4B7a1Qvhltb0cT97gMbo20iRMmYthCOZOxHPst16VM5GZ56nhP&#10;lmO9vfTmMjUs6tdrUNO/j+T1BxZu2NkRbL4g57Iavhhvdjf7h4ZhjOU2ImXfA7o91WZ2T8H7brv3&#10;juow6pjWew0z+hyguK/wcivGGbO5jvcg74X4GTy7L6LIDC72f0ynTNfSNrrfPitehsdxcdil63tn&#10;yWtdQ7UJZFkuOg5gfAFtDwf+cYxoQyQDUWBkHo6I4zjS4Bg0J8MuA0qOMYz3HUAIb1+Ji2QZ2Div&#10;7YD357xXp1v9lLF2w1mAlRnmDiR1lUEGxcKSocXtGRrbqLWdgpfO/z7T7KoWY51lXUddVs7g584c&#10;rOsUU1FalnMnJ+WpC6f+CBLqfkE+F2aJkCwfL6+bZt213SNqH3Q1znnUa7e2U7K0i7UljC/ahjzc&#10;ZZBMQRYgZSyN4h6Ucnq+RVBF+OI/aM8XWLbUv8cMdt2IquP2dBvF8XFcYBHGeAQVdo/jGUdbhniF&#10;y6Bsor7M7B7gafm1JBrdtgtjQLBjqOsmi38kYgxsXxOly/GZZRPz5CbsrD/zQsruc1wGaV+FcX1Z&#10;x+p13SfqNfB6bY5aZTFHLexiY7aO24VtEVzQ5PSZDMrH5LzuR+msYtW+m7B6XfeJtddTY5erUtMC&#10;irHfx3/OC3BkgWkcC45zAYZxTsxnNjZ3bkhXqfMJ1WMaYd6h82wHy7gmD7Xk9b0f1HFa2wuuOypX&#10;7c/QLnz855xa+zCNI0MaOo54+7HxvGibaHtlW7wN2/K8OP0yat4gp+T1kcxLnB8PD3JxHuNwTev2&#10;wPEgIeH+IvQDnNRzx7SS3MGMnEo+JSfGeJe0EDYD5zk5NXKXM+6I5pyjI+IDLpyH67DIeCGAcHGV&#10;stTRNEIecqQ5JRFG5hE5ZSsuQTuQBjq9pi3Ei4kwzuDmiHciMDCDGtj0raOD3+OReLjv0YVJizuk&#10;gR6H3qsgMmNuxlEG8iSuk98qJnUXNVNkxvEv5Ilbv2fIRx2ZR8YrcV3USQC08GtIlH7fMc3B2qPl&#10;E8rFdrbTAinhQZeiQkAx8AS6vwiLlWN6fB1d5m1i0zy4XB0TluO6dor1ljHh9VBn02WMsSyciOOW&#10;MeH6WGXLVXGOqowz4Wqos2HM6yLWf9203je4va5qt2U6V00nYTliG9exDleJXyf3vqBqj5tgFfF9&#10;R4zyHqQe6+IT1mOT8lmGdfJXTe99wSY2cdvFdKyKS6hHnc1i1qFOLuZVUadTTXNTJqyHjwvxOFEd&#10;K6pxMR1Vf8JyxHVzk3q6SZ2OZVbJJRjiOryq3lbl6mRXxSXcHK5SxzeRrcosk3vfcRX7xLLLdFbF&#10;EXH8KrmEy6izXZV1uKpcwmqsspHbsI512EQmYXNU7bkp67Bu7I/jVzFhc1TLo1o2y8pqHTzd6+rf&#10;FOJ81HEZ1sXfHJrhmJBwN9Hkgi0ueGpJU3eVwpH+EK2fnMxzmY5GMrq4kOH5uUwu+pL3B/yIs7Tz&#10;mfRmc+k64W9PEU5ORtKaDMGBdKZDxI1kS6ay3chlvyXyoNeUh9stebLTlqe7HXmy25WHvUwO2yI7&#10;jQnkB9IYnMrk5IWMjp7J+Pg5+EIm4Pj4pYxOXsp0cC6z8Uh3GmMeJ6OBjAZ9GfT7MsRxMhoKPyWq&#10;C9rmc2m327K9sy+7e4eyf/BADg6dj8DH4EPjg4ey94C7kx3K7uGB7BzuK3sHu9Ld25FsuyfS68i8&#10;1ZTxfCoDXFt/PJDz4QV4LkNc93g21he6mt1MOjsd2TrYlu3DHdkCe+T+lmRbXWl02jLLMq79lRHs&#10;dz4Yyhnyf4b8kyNc13w6FX7iVAdBlI9kMFIXuj2kAbZ629La2lZ3s9NDvlqSZ03JG01d+KaLrALr&#10;sCruPoGXwC+78siFZvxcJ+t0q9VG2XekE9iGvwUbdtpd6XDXNLDd6tjuak3ungY7T+cyGYylf96X&#10;k6Mzefnspbz44QWOr+ToxRHCTuT85EIuTvu6w9rgfCDj4US4s0ELaTB9nlc/t4oM2ZJEGxQQYgux&#10;uThTF196HN9dRZzK+mI0lnuFepHQRbzJ3XDZMXN+fjWqBZH24rpfj+cPx7CynNeh6kUapWx5TYzz&#10;eDLhMkr7eN2xOmKLd+M6YnWK4CJKlgfj/I9FgbRYZ6IV/Pam4WLfsI7vC0pb23ERXneJsoycXs/t&#10;LSsvN/ObTNBh+4VNtZkE+ALZeJGsw0ry/cFtXq12VU764eBbhlkg3Sw7bTMstwbKCpVhMU8sOG+D&#10;dKOEQprvEm6vHGgoazNuR5aDnlBPGsIKGZeLDKyyZTqLsk7GRzoJCprOx43C5AUW7ebxpoP2gTHG&#10;+je3OeQ0EkfuQoixxXaZJDe3fd2Ys473E8w367KZrcCCh6Ac7etjh9sURN/UJNXvaVmbKcuvDnbu&#10;Mm2Xq8rH4S7n7nXnuOuIr8OvKyaBY9yZe9+0gIp8cFPM2lVcNiD+q9LU4NA3qGpmHEWyDHcmrIYZ&#10;Te+v2Fdpf2XtJu6XzJrhRTgS8nMd84N+kC11QNQDHafghjDS1sJJuASzodFQ1l63rcXF/ZaVRxhn&#10;1M++z2ll4MeiDLUh1SCcXseJ4H4fQGt4/1NeeDmGXGL00lxpVysTKwdLs7Qy70b4pILPCklIzCCJ&#10;JOa6i0DYmUB3IDAZ2+OLfqZWxhltlwKjh1Eu4TJYliy3uDLTzftG/O8FVRZWhNpAVS/V+H+y/Vpw&#10;HNC2Yu2F7SQLRxt3eKQY/nPS0EorP7f0Yqkwrlq+CQuITamEBXX+FFmyRsZ2Bgx1m2ELWCwFwlLc&#10;7O99Q8Xaa2HmvmT0JQhtS9uRtwdQ5108L+N9NyNvg2CYmzHezhWdz9VBu2+M4u4prloGmyIe/42l&#10;rRbCtF8LERUwfvHelPB+zZlQB7MXbWfPWcr5b5jDxYVeuMtysbEn2Dc2cyiIYp6QUAOv9zbvrYUN&#10;7HB4v0SibPi7iurT/vBS1P1gXO+16ZizQDye8I9wOYpWxN9pmO1uB562jweGyxa232LoWowr9AMv&#10;AaJFueG/dXwfUeySpn0c7jNRGEW/RZOA1ofFDO0t0J+B2j2PKkTxdN8G/BzV9OlfRkddHFmiXAOw&#10;pG7dINJdXsLdh7YEbw51TcIaER/c6oI1HrUTiQfhwNDB1BJp2MMuu5HPcE5lsyT+KV1HHxhzcVke&#10;SPcC0VGoXKXT585lZBGGzClwDp6naZ91vMSFHckgE5M7kjlpr0AmzXP4zmdKhPIPMTylylHPzluT&#10;jknqYrKSvmtXeY0FQppGplPSw8PZ33uYOTjRWMPoDxpqPJrcdsPjTn1Vony4sxrbRFTfqFv8abq3&#10;gVSyCQl3H6mdJiQkJCQkJCS8eaQ52P0Fyy5mwvVwmzYMz0teG7fzpCQhISEh4V3CbY5nCQl3CXFd&#10;T3X+biKVTUJCwv1CWqCWcKehn5pU0l0ujhIupMoy3XHMdp3qSoufteTC0Xymi8XaiD/c25XHh4fy&#10;9MED+QB8Cvfj3QN5tLMvD3d2wG1wSw6327Lfy5QHW5k83OvJB4e78uGDPXm0h/idjuwhLpuNZDY6&#10;k/HFsfRPXsr5q2dy8eoHGRw/k8nFkcyHp5LlfdlqTmU7m4ECNmULTa09mUk2nMr8YiT5WV/GJ+cy&#10;eHUqfXBwRJ7J5GwgjXEu2XQunXlTuo22bGU92e1u4/zbyNse8nogh7sP5PDgQA4O92T3wbZsP9iS&#10;rcOOtHZhgx006y3YqDuVaWsgg/mpXMxO5Dw/VtKft/sy3xpJa28uvcNMdp905cGHO/Lg4105/GgH&#10;3JKDD3ZkGzbowYZt7n7Gnc+aLRlOZ9IfT+ViNAHHcjGeyGiayxR258Io/bTqbK67o+XNDORuacYJ&#10;3OQI1zbKG9wETMu2nDv5w0SwES1i8+AipMq3jSjfK8hFYrpgDFnmYj0uOuROZtwdjXW42+mAqNNg&#10;u92SrV5PdrZRDls7COtJ1upKlkEWOt0W5KBP8t3fcX8o58encnp0IsevjuXk6FhOj0+UdDPsFPVs&#10;iLo36Y9Rj+eoay1pTHvSyLfRbrbRfnakOTc2ZghTdsG2NOZGmfMb59ARyIOoSMZZLyJ1OmALccid&#10;srmW+p30TTiL3MiFAgdd/6hEeuwPaBm+KT2j7SGwsLC8LJfl5DmgH5870Vi8RU47xYC/eGOU8aSB&#10;u/c1UHZNEmnYWnyXcTuHxZMh3OrOZryUx3eVbjNes5ZDaTuLZ5i1KaX+XS6pEl5WLgH5sDCW/TBK&#10;C3+lnZtg8Rf8JhP+cE4t3xoWeSfpv69E/r3+XptqTx7dHeox4mJo+WnHZmVt+stKk+ExmTako+Gy&#10;eJlHCZn4uu4D1T4lL9l1GaG7OdmmrF3RVjzTSrupxCJMniWFNJReamXZ2DnsPIkR1Z5LuGAzBJEB&#10;hVfLJzBYPYoFgv3B+vKvY9lGNyPzd09J+wRzLdb7QK/Dal/YJvwZqsKqEGB6+se2sUCeJ7Yz5qfB&#10;jtaO+Mdzbc7aa7vzRN1GPx/bdeG6ILOakFdGYQu6LAO9WQ5H3Avg5rnZmAbm4Fxpb2sjrCD9RemD&#10;LhPepteKEqBFDymcM3GRLAfvfxZJqzpou0C9f0GZ+kYFsK3dO1MebYTkfA3g0V5qszQX6oGT4a/J&#10;uuu6N2T+2ca8ramd4QS1fagc7Unaa4veJk0syGh8CVZ/28Xb2qyeB3JaPiTdgZ4X9nGWnzLsnaba&#10;rOzTimtXlvY0KVDLI1B1+BdLAqHsLBTp0Kb6vKKrR+sPmRbi+FwCbOZt3It2UF4dhHdxBIV+hIfn&#10;HUaOQyTTc9qzjdrre0cZ192lLMqHhTFVcjd0GyO4mwD9IUzHFxAdme22yvHFxhHfuYDxODuOBNMM&#10;D3GKOnE5n4ksC++v2O8gTC1oJcOvJjTDWKFjihI6+lwG7tBW1Nwx4C/L+P2q+5sz2JWwDgcO1tmF&#10;h49eHEGG86bQVpSQLeLoJoOMtqXQbvTPy2MNkbfrsP4a7zhxvc5aW9QRepe5OF7HslbOzhKXfXUM&#10;+kp4i2phJWrp33PyGgMX7LyMamtnXXzJOG0jbRqg8ez3FuO8KZr1aWXvH13GYgp3UT4IS7zMwr6k&#10;2zLQ67RTUcrNUcZKjDu8h1EihrSS4fPkStvbhNDalLXXdC9YsTWvpcLSJuxLKv1JDDf6Alj/kQrC&#10;bS7AJ/qhPJh2zIVzBFZlVnDxuu4Jme+IC9eE+JJRX3YV4s+AAtAxn/Pkcs5s4Rj7tTOz+QDnzGSG&#10;eQO/deZzaD6rsU13IKZpVsEy83wuZ60d3nHaH63GEuEf25r5DTx6uaH0A60MndY+bexhXKDq3rZd&#10;cQ6ctyT9gXp+yGj+PI9kXO4eFjNOg/o83h54hgg8WcyEhLeDYjI5w3+5ce7kTlC4uZ7z4WsbA2e3&#10;Le3dbWnx05Y72zLvdmSaoVvm4rWdPdk+4Kcwn8jhow/l8AF48FQO95/Iw8MP5BH45PCpPNp7KA93&#10;DsED4+4e5MDDPdnZ35be7pa0Oy3JZ1MZjUfSH/blYnAu5/0zGYwuZDQd4D5/LNLKpb0lsvugJweP&#10;duTBoz15+GhfDh7uy/Ye0tnpSdZBh9Di4qypDCZDuRgjrclA+khjNBtJjgufI77R60i2jeva2ZH2&#10;zq6yg3x193BNh4e4rgPp7e1LZwvx3Z40sjaGIwxLmO3Zzlm2k9Z4OpHxZCSTqXGOG+B2uym9bku2&#10;d7qyi3zt7+3KAa8XfKBEnpH+7j7Os3co3Z19aW/vSdbdkUazjQklhsC8IZOJIO05zjGXCcbOKcIY&#10;njO+2UI5tGWStWRMN/TyrAN2ZYIOcIixdQyTcbFRJi39dCU/d8nFhzMwbyIdFHGOmZJ/kWGuT37t&#10;hp038TYAO233O3Kx96r2azdEdNIchGwYC8R12+DgGbYHoVzgxQVbDQEbbRxbkMY0vAFykRqut4My&#10;N4qgaJQtbjE6g5GmQ5mPz2U+OJH8/Eg/Hzs8eSHjs1cygX96caILJ2eTcwySQ1SviWy157KDct5p&#10;ZdLlgs3hUBpHpzL5+oWMvvhBxt8eyfjZmeQnE2lM2pLlXclmXWmCfFiLxqX5n+E6ZnojATZgXRK5&#10;10ckHKgQVxBlr0SZLi4i2xQo30usAU7hdKkG6gbXcOj4CfvOcQ3zeQ/9xRby3wn5pyCkWYdUMcqj&#10;5tMS5f/uDp6EWtBmqOd6dENpL6REZcARtg7wm1FdPNhABbdGrSwndfSzboUU+SB1I+opbgZIS+tR&#10;xLiaO4v4oFPNQ6y/ioWuc0NoFTanwtxxqCWobTVa4ETaAk6Wm8Ek+T/DrEyYOZtQW7nwobaSPsTb&#10;IsPw57K1F7SM7zdYbd0WviDQGOJAK030t3Mu+OViYPRlKD8rT+pTgmWm+75CLlBj2PbYDnlESEjT&#10;9O4x7OKugdgAyxjqv7YTjIHgHH3VDAWi806I8KiDjco4qUvQzpGtCQ1CWwkLtovAhA0QGxJH7Zdg&#10;w9A/ma2DLSkWtjmeo3+zOQDajZYnLc6+EG4tO+qHNIpzrKE3zKvwvmJZ9SzsTfL6WKfJ8MM96jjn&#10;WvYAjXs18yEb3fhHe8Dmc8yHycV2w3iTsREmjFGBJstyo7yT4NHD3yX4dZUMI28RZzbCkaQ7ilsk&#10;wrSuBzcY3y2xJG2kYGlpialfRw0T16OX+gJCfMIVUbQhgsZlnway/of2YmXAu1u0KSXuxdivQcY0&#10;+T+Nz7Kvji1hzF8A/UETB/L9Be0WtQ/tfEJwYT+SLYJHgH0XGoLaDkEztifex8D+ei8csNKs1sld&#10;pp34PQGv1fsso/Xv5OJTHd5NEm4h+3oBpGDvDPb3Xo8sAME55wAInEOY5Ejk5cIxRp/coOxItp0i&#10;L94OTbnkJWhuAt8TVOtsHWkP2I73gVaaANwcZziH1nk0ymaW+fM9Ix8XUUpLHY3Lv1Kh3aSmwUYX&#10;yJIMfWRCHawMStJQ1pf5sxk+lzHzmdVtfAExl+A3NrS9hLZDdfPDwWe0aDPW3zkTFsE66uMH6HWV&#10;RHEoF0y34EEz8rpt4T4j5q1NKWXgmcj1sLQ25z3GZgZZgHZdtTaI3Q74dYzg2M+ScSm0pCZf7rBn&#10;n1r2Kmf3RjbOsP1AWsuYZP2wOlKUZfV07wHUJPhP7xFpSRhCu/oCFq7U8YUM4zX7LwaDuilCo620&#10;uTIamyZuqjwYWG4c8xkSlVfCagQ7lg7a3+bAxbyJ4UX9hpf/oa3MZ/w9xl4Y8LZjz9RUKICFHshg&#10;16+FCxSC7wlsTOCfzmNZl1H5lUHCUNqm/GO9NymzcinDHsi/QGZx7jcW5RJg7RXpsY0V6bzjWDRB&#10;BaUtV8MTWUaDTXWRFl8csFJGgJVehjGjBfuTDPc6QNiMzn+Di3IUjTn6coi6EbOOpv3ewGxDh/nZ&#10;Rhbu72E2+mezFkYMks9lcqUuKgQobeWC8mK7dGp/SUKisO+bhFaqCmtCPG/KMIaGq7Lj7YNnSki4&#10;+7A2VANrQA3cuXHXJPthqiQXO5WfruQbxYvk4qCSTaV/5jIm0+ep7HOcRt/NrfwL2YGsfqaz8vlN&#10;T8fTIuL0ij8dNJgW/gvyPnEvPr0Zk3KgXnPRu8RAmowoSHFLzz4n6izzWeY3Pk84l2XOzhNYSR5E&#10;XlwuuBf8kbyHLfJdQN11VVkJwX9VqkU5OeTnYhc+HxtxDlIu0HRDufLItGls7t42hawzZ5pU4Ymq&#10;vO94167nXUcqo4SE5dikH0tt6Obg9l5m01Vxy3AdnYTL2MSOLrOJbMLrYZWtfV7qWCWbkPC+Y1mb&#10;2KS9pPb0ZuFlkuyekJBwXxDPx4i4H1vVl62LT0h4n1DXHvx+J77vcbnUdm4OsU2rdk12frNYVRYx&#10;NpVLSEgoUd9mUgu6C7hqKVwux4R61CxQS8ZLuDvg4prW3Jhhrt/UFU1894tvec9k2pjLBMzbLWly&#10;F7WDPWns7sh8e1sm7Y6Mmpnu3jXrbklja1eynX3p7j6U3t5j2d4hn8j2No5bD3F8IFvbh7K1dSDt&#10;DncK45suWWBLprOGfd5yAk7nMshFxo0mzt2RebeL9LuSbXeltbslvcMd2X6wC+7IFtxkj5/LBNt7&#10;3BWtJ9LNZCRT6ecjcCgX06GcT0cymE9l2Mhl0sJ1tjPJW01cA86HK2b4sDHDNfNNkbbMmh3J52AO&#10;TlqSjxuC5ODGcdqUWZ7JHBSQnyjgTmXdrCs7uL7d7i6OJPLX2pJOoy1tyLTnbemQ+Ou2t6Tb3Tb2&#10;jO12T1oZdwNrIW2eB/bPQe52x4VsrbZIC3GtTGbgtNmQCUqNG5jPYC++0UL56Xgqk+FEuEFYY2b5&#10;azLNOfKN8ub7fTOWLVw8li9ncKmbxsLJty3nBXURltYRqyfxorjbILJiRN3g9vi2cxgyqlu+of7w&#10;rakGP8u5VbCVbePYkwzll6FeZbBHhnrOFPWzOijrrDmD3AxyfBtrgnOMZT7to3zPZDo4kcn5Sxmf&#10;vZTpxZHk/WNUxDOU7VBazYmgGsrediYP97vy9GBHPgAfIfAwy2RnnEvr6Ewaz45l9vxUpi9OJedn&#10;ZSc4J1fp6wJw2rF8a0IXYyJvRrrxN0epcFEc6ipLCBUBdCkahBcDFgaKqGVDN2SrDGdRLughKKYD&#10;bi7M04WiaBtzXMAM6fDNdq5u5w5qIts4ctchCFMe8ZTV83FhnlasMlG6rDQiWGBiTAUdLGhQbUl/&#10;VLb6BgdJN4AoVpPLO6hxEaUtgmWaEAOt3Bm0CYt8rWMBO4sxIMh4aHwFq6g7quEYpaTwNFYxlvHz&#10;LuS3hi6nbzdDU0m3kuGLpBItbORbg7A7qcZjNP+jW4ULhFBI6t5crsV10xBFiyIR7iVG9avQzn1P&#10;eUOos0uVLAXdDWq2BaIv0/GFyqg12s601kCGi78pSzKU9QLEeMLdR32XydrruY+8IupsW0dzWM3n&#10;26Gcs7AdFTsnIpS1vpwfktRjeSBWGdwEyyKUTWiQiCNdlvSwRGUB2pDkAREFNQCyoY6HMd2LTvs4&#10;3T3Ndxy0nopzS75fyE6sTM77ztXUdK/Aheu5hyzt44SdMeKxXynkaEuM47YDB3dx5rjOcQYH+HCX&#10;pv8TfGmCZWE72sY7qMU0ucukQck1iKqLopr8fWGBONBs4G8t13FRfhXRp7Es4GbpkLrzNe4DuGOy&#10;vg8Dsq3Y6M/jomkVXjkc74Ltb50wEo6o1gD6Fnhs11Prp/iwg+O1lQvLh+FoX00clShnLWr2S0yB&#10;4723JUAHf/SHID/d6qRkSUs9fkluI8RiPN19pQIOthkriGAZ2tT7OevrjIDKsazYNnAEbS5tzyxs&#10;TqAioVwCQliVeuqIdTLvJBVwoM76/UhhRxJ2LnbbUkLU6yhIS1PaNEKSnjaJtmNzXj4TmEKfcwOL&#10;YxHy/oXPWfi8ZTEdS9tJeSPS4vOFiItzPZdLJM3G4csIIO872RZIPgPM0X+R/FICqbvdaQPAGObk&#10;HILz5XLCbdRDFBCdN9FI++ucSf8I2or9vX1Gkp+G0noMXzG3CvcxrPk5xg2SvR77Qj4YnLEvRF3n&#10;c3HdUZplE50z0ck6abS+gv1EiLP/DFbdAYaxfVjfZ/eaDAv9EDo/3SkKLcnahvZMBXUwCn3jKlqd&#10;2Jw4zf3mNaDXvWDdmHbQL/iwKbFMZujb9LeL0NK0rO2za0aWIQqZczMl3VroQdblbDzRZhixuJb7&#10;yGuhavOy/pZhSF6Nw1Gbu9tzbsw5A+5fUIDxDmrq5hiDONMM2YOHv9lYeTAE9g9zPQbHQ86l63rf&#10;uQAGeN2+XL/tuQmCSMQXO6frF3o6kEF/BnHdyUnHJ9PRcYdpFCct60FZHwgrpaLPugo86fvIAPOG&#10;cSL49X83iJIGJoMAwnwzE/5kS2oTUHHYHuM+N7ywRkL7ojSK3wIXGdveuRZMkiQof19ZC784p9Xp&#10;pdQxoEKNM/gz48a8jVGEv7nz92TO19DqINtG/9ZG/8eZdhPty4hktH2QcBdkWfE5AJ8JkKHsvHqs&#10;YZTQO063XUT+wzgftxd7nswxiDtBcgziXI/jCOfYnlgJa05hLqd9JBlQnPs2yQywjuEYXxvozziK&#10;eJXHf/wXUf/DeKp8A3gzZ0lIuCa0TQRWETcxBXpR2+2LjQhEYyqHblR1xqMzb6BTd+pOauzgA4uH&#10;/NYaF4kTsd9fJMK99WrjRQekRDqZ5ye4C7/JUJZdg3YPSKyghgRALJz6Eg1BACzztMgSQRb55CDH&#10;B0jO8mFG5S/Iul2MFlcPSz+mlQHyYgIBuEZkTrkQw3RJw2W9+wC/hkWWtjTSNhZXD4t1C5AYPDgp&#10;rOyepmFKszQ7dd01DXXNdwXkMErqAk/umpZDV8n0rIUsz8kyxHlzvm3EefCruvqVJbwJpHJJSNgc&#10;cX/m3AR3oV++r7iqrRPuFlLZvVnU2bra/3iZpHJJSNgcqc3cPaQyeX3ctg1v69lEmlevx7JyTe3m&#10;7cDbQl2bWFUmsWwqt7eDZPe7h7o2s6qN1WFTuYTLcPtXy6DqX4Vk/zeHuLycCQkJq1HXVvgr/HXb&#10;T+rvbg5xGWwyltSVZUIdKgvU3Lip8ibcEeiiG3uH2JY6WdO2ZU3hDwF846HRziTrdqSzvSVbuzvS&#10;6vWEX2Ee5TMZzWYyns1l1mpJtr0j7e1daW3tQH4beuSuNDv7kin3pJlty2zelmmeyXgsMhrNpD/M&#10;5byfyxnYR9hw2kT6HZVvbx1Id+dQ2d4+QNp7kvWQhy7OhXP0eruys7Mve3uHBbe2cM6MOwlkMpkg&#10;PaQ/GuUyGc/gn8t0MpOcnOL6cIH6BgLJ1brgDG7dKYpuLj/SHd/s7Ta+BZ/nDeR/LpMp0gRncHNB&#10;XQa5Trsj3Q5s1W5LizbhwjnYqJHnItOpzCfgdKJn6mRN6bQyI9z6zWstBNgTOjPalUS3wbLgwiuW&#10;i8VxERTS4kWAjXwizYjz8Ujy4Vjy0VRmY+RxgvMzD4G+gK3omRqlX2sCz4VDGW/0N2BuFzi3rhfj&#10;2wTIExd/hZOypnIxHxdAtlpt6W1tyfbOjnRRJ9uwOdkCs04bxdaSRsYFk+iOaVguXPMFjLQx7JDD&#10;jrQnT8iV79xxrQ12IKOkH2fNfAEbynA2Gst0MJBJ/wLHvuTgbDyUxnyqNaaNdNo4ZYun5dvETaSt&#10;W6hBl9vwzSfqb2g4yxd1Ud+qRPoNXDPLwlbDCSoQiDqo9OtAnDP2LIQFeFjMVajIWI2wpZ1WR1gH&#10;7a1EZCYwTlRrizkvwROP5RPqscxObt+qnWPbVvmmcbPnLVJzBxg5lURdWBXLauZlXLZz6VrE5XC2&#10;kSpW5SrhrUIHt7Ivs7LzUr1ckiUYh3EBx3WSCcuwql143LL4Esn+10VsudjeHk4u1nG7W8AcAG3G&#10;5gMWnnB1mO1Ky9bC+yccY1n/Y3lpmfgk/dKcbB1WnDvhyihLyMmyMFp7CeWlcYuo+hNuAm5/wixc&#10;2jmOi1HKmSvWN7IUL6PUSAhwE4PaY/E+ss7kAW7dBcWEK2LRft7fOIqhIljbWDpdcznqy7FWJ0q+&#10;RDVQa4b+uT9hBdTQ9kOaWXJxXHGUVvZwHiOZZObro7CdWzkm4baOaSgl4/9LJqxCaakFey2auIL6&#10;0VqhnZhxZRIJbwTWq1lZlGBZh91ItCS9NFNp3QqKNlFCxxf9XYg0keVtKhwTroFgezfwgi0ZVw1k&#10;WPn8siRBOW8zlzUT6nBdK1X1zL/4F8GLaAHXOe/7hKqNYyAc9yR1O1kZHXEbiUabSGxRgih9ZRjE&#10;IW8qrhwSSFiBRRvVWc7uY4zVuHpA1gelN4a6nN8PcKSo4P5eTMK7CtZFTl6MvlhN/bpQxtjMGpK1&#10;W9Ld3pLtvV3Z2tuRbKsrc4RNMVkdzWf6uclZ1pJZi9v/duDv4AiZ1ja4K9LelUZnFzo7CN+SqXRl&#10;PGvLaJrJYNpUcmHaOEea/HxQc1vavQOc8wH4ULo7j6S9dSjN1o40EcfPO/Izj81GW3rtbdnu7sru&#10;1r7s7hzINo4dfvaRnyDKm5KPRaajuYwHMxn3c5kMkV/4c34fM8+kOQP5GUyQ20TO+SkW6PnnMLnV&#10;seDaYAhYp6Gf3MzzXKZTpAPSzcVOttAJ9lNCk9SFZBOZTUcymwxxzoHMp0PJ5lNpN2fSaebSBTuw&#10;M1PnNqLU94VZlpx97nM6wTmVY5mOLb050mtMB9LKh9JWjpTZdIzwqTGfSlOZS4a861alOI115dF5&#10;EODbMBe1Ig4D32j/D/B0OiUIN0a2yKypC89aHdTJXle6W1vSwbHV6yi5OC1rR59DzbgVNcpSSbdt&#10;9d5Enc24MJCL2rpd1DfU7+1t2SGR5k6vh3qFcHTnGRchjka6KK1/diqnx0dyenQkF+enMhhcyGQy&#10;sgVuqCYZTk0227B1xoVosDuOrXaOq0GZyQDhI3CCPKB8+KlRXfLJwid41cwjagTrHvKr160M0XTT&#10;4cego9Sw4C4VIq6A1j9zJiRcCZeq1/K65qIxvcZWWXe/UZVHKynlA2P31XF9zUVU07mJNBMSEhIS&#10;7iM4hPnR3W8WPCtn956Dt5eT9wPJzvcKGxbROrGFXb0TrojUVt4sYOsGn/u9HZt7aTsT1iFZ674h&#10;ldQdAQpCn3cHb0JCQkJCQkJCHfxXnGV38pxLzMP/CQl3HfxtNCHh3UDxoLUp/mlNhpFcsOTdcvl2&#10;BZfalHRZW2hTLhsoZJBIecNocS4bfwLTwkJ8ABcvFXkD/dOaJgOGDNpCr0WGEwKeZswYVX8lrRBW&#10;iwXBiHrlq88aQzVU1ReUGUOg8NvYkUVNI4p/56AG87KHp5YuR4V6aDRF8Z+yGeh+pcmaKWl37mBX&#10;Ur8bT3vr6n0mWCGBo6XDskg/DiYkJCQkJCQkJCQkJCQkJCQkJCQkJCQkJCQkJCQkJCS8PrhCJiHh&#10;DsMXyvCtycDCzeU2/Au7qDXhzubS7GS6Q1Vvd1t6e7vSxbHR6UieZTKaz+ViOgmcSj+fySAXGc8y&#10;mYBTaUneaCOtrkjWUzbBTNnFedoym7dwTn5QkdtPdRC+BW4H7kB+C3Fdyec4Z97SXc64Q1qDO59B&#10;vwWdDtLrIL12o4MztiWb2w5pMoXsBFc9wXVPG+pvQDebtQIzlW3ws0UQ0c9qcuEcmjLZaCAdfi5S&#10;abupNZtNHBhnS8K4WCnHteeTicxAfsqTn+BsznL9RGSrOZN2ZsyYmelQGtMR8jGG8lQXmfFs3A2I&#10;n5rUxXY4lxLn4wI8XdbGXdBg3wzptua5dBu5bGe57BacyZYgHPEd5KmD9GBR/XRlC3lucecw+H0Z&#10;XxW8Fl3XF9PDo7jbBBdBZuG63c7c7Swmd/aDoXAhDZQJyiGUDz+FOQdn0MtxzVOkp8UO5iT83BkP&#10;CZtOG/Wn25ZmD3Vxa1ta29y9b0s6nZ60W22Ul32GFaWOskIZj0YyuDjT3dP63FFt2JfRZIi6PkY7&#10;GMsEf3ljirqeI48o+1YuSFp2djJpd5Gb5hAJjUCUP9zcSa0Bee6ixpzRyixn5pH7qi0wXAP+aeH5&#10;MabWEa6G03pp9ddKu0oitPuCmqIdgjMh4SYRVVWl1dB62gv9/C+qmzyiP1Veqr9sNUZ25NVzkXVg&#10;yp56CUp7W1mXgmNZ/Ca6CQkJCQkJCe8M6icXCXcQVyoqvqykf4vwF5sSEhISbg9pYElIuDb4oD81&#10;n4SEhISEhISVSL/hJLwb8F//ExLeGdiaFz58beqiIdtNTQNtaQBu+Eh/bBKz7NxN/hLj+AU5NCXn&#10;wkIBwBIGLGzZn8ZXMxTTZQquwmq56s5m0UkUhWYssyAbY/W5LMYWYbAYFljEL+fdRk1Oa4IuQePx&#10;X5Bzq1a5gLgeop75bnz+Q0PxgwP+EVrGvoMad1OD3+r94p+eSXdVQxlBl58U5XExJ4Eh7XWItRIS&#10;EhISEhISEhISEhISEhISEhISEhISEhISEhISEhLeb3B9yC2DSxS4LCgtVUjYHLagiQtmUG+coS7p&#10;bmm21EzmzbBzGuKLP6584u5VvbZ093Zl6+BA2rt7ku3sSN5uyXA+l/5sJgMch0iFu6qN8lw5Biez&#10;XGZcqJO1JGu1S3JHMuQKqpJzhyolcgLh+ZxNibuHZdJstKXZNHkjd9fKuPIH6pQDodMg5yWbSoho&#10;eNOOOBfdTaSbQVcJfVw2V9rJHGR+lAia625dkMB1Zp22tLs9aXXAdkeaLe5yxj3JIJtPZTodSz4Z&#10;ST4eyhxHBDJGF45l+I87A83HiO9fyBSc8DgcqC53BeLivyxrS6vVUdLdxnk63a50eG6cq438dHDK&#10;Di6si0z3mlPZUuayDXbmE2khvRbs3oI927ieNmxAtmgP2Js2scVxeoX4w//IIwkTGTXn5va4NwFd&#10;FKblijqgi8OQX5Q1yzxrgW3UCcTnyPt0NpHc6yd1ws5qnl9eF2s2Zew6oEc/yoXkJzpVilVIdeHA&#10;ORparqyrLZQD3MwHZCeTiQxRttw1bYaK1Gw3pb2FstnbBrekvdOV1hbrCewNg3e6c9nZa8nBg55s&#10;beE6GgOkc46kzlHPz3HSIUpjghyMwSlzBjLHlvccp+VOcKxFvoOa7vAHP8HjMjrqwlYC51QmJLwO&#10;ausRa2G501kxJkXusraGtkkUfVVE+gsynoIBOra5XCVuCVxjA9EIvEB2HisazNUSTEhISEhISLjv&#10;CPcvNj9YMUdIeOvQEtqwiDil1HldmtslJCQkvN/Q5+lXf3qQ8IaB8d2mZPwvhCUkJLwZsM2ldpeQ&#10;kHAfoHOFklXoT0v4T5nmfgn3APy1MiHhHUUDHXVTFwg52XOHpQDFM9uCoeP2P+vwmcaSHp9w5Qqg&#10;tfCnib0GPIWY9SglPO8x8Z9SrzAMVvjPWHchumhihuiSJkvUn6Ok56RKX+gRiPT0mUmN7H2E5j3Y&#10;oLyQUKeUm8O1LsHTVeK/cD49Z4DqwrbFhIRibALcIY2MdSwJ4e5p/CQp5SyvVv7FwhoNqzIhISEh&#10;ISEhISEhISEhISEhISEhISEhISEhISEhISEhYTne3AI1f2snMXET1i6ACf54x5lA7uQ0a+J/1Oi8&#10;OZNpM5c8m0uj15H2zrZ093ekd7Ar7d0dmXc7krdaMu+0RLqZSJvLpKaSzyeSc5crcDafShP5yDIy&#10;VzaRZrPB8AnOOZE55GezseT5SPLpSGY5wvIcWZwJd37jRllcfGXbm0FnPBIZDWU+GihndE8RDh3u&#10;iJbNG2BTWmiWJPc6y5CzFtJxclezpi8Y4vZUukVVvAiJi4ug325Lp9OTTq8n3S0QxzbCuLMX5cej&#10;kQz6fbk4P5ezs1Mcz2Q8OJd8CA4uwL4eJ/1zDR/BPexfyHjYl9l0qufNmpm0W22wI63Mdoxr4tjk&#10;bmpNuPXap7h07tI2QNpIs38q0/6xTM+PZHJ2JLOLc5HhUO3SGI+lMZlIA+k3cnCWg7xWXmM4gLjI&#10;wFWgoPP2oFZHpnTxXshrg7v3tTJpgW3UswzlMcO1TFHWlNN1kmCGsuKOeE0S1+OL9Ngp6055ENSd&#10;95DeDJVJN+lzcve0NmyMupxtd1Gvt2Vrf1+2we4u6vn2tmQdxCG+td1D3J7sPjyU/Q8ey+EnT5W7&#10;Tw9l+8GudHeg30Wd6TVkZ68tDx5syc4OdwMcIM8nMpkey2RyjHZxhutAGeaoAzPU3znqfLSbmu80&#10;xQtpINsk84qQa/NS6RWV4HbLNeE9wIpuxKOMqM/KUL9jel9cDVfGdTTUWR27SMS7bqxfjH9krH9F&#10;6JaMaHxOvZKEhISEhISEhISE9x0+H3+NuXZCQkJCQkJCQkJCQkJCwltB/OsVgFtb+908IeGmgArl&#10;v1XeCnEKkL9clgg76RD2yMb+X2RCwpsG6x0qbVH/cNTVPAwLDBWbn/zMcZwibMpPELYa0ui2pKWL&#10;1Paks78rrb0dyXa3pbndleZWW7IuZNpTaWQjmXFRzvwCHXofrWMojeYIjWQk2XwozflAOo2x9FpT&#10;6Tan0paJNGdcZNaX2eSi4JxE2DwHp8E/QtzwTPLBqYz7pzIER8Nz/bRmI59I1sillc2lDbaymbRw&#10;Ha0mwrgoDudqNiGTTSFHWXA+Rn5wflxlY54buaALtuEnHvkpzwYXSbVb0u50lP6Z0hlGq8FgKBcX&#10;F7o47eT4WHl6chJ4JKfHr8BjlaEsOQTHIy7gYznY4il+UpKL4Txt7sbFhVqzPJd8NJTpsC8TLnS7&#10;OJfhGdI7eiEXL5/L+QvymYxOjyXHOZR9Loob6GdFbZEar2terukIcK9/GpOI3Y5CTn1XQ7HzWOBS&#10;IIrxxVpBBPHzqK1WsyDXmKEy4B/KEccMbEOSiw8z1NNsHhNhSMSOqAtNLnZr6Sdb+TnPWdaUOdjo&#10;tqWxhTJFPW6hXncfHMre06dy+NFH8uDDD5UHHzyV3UePZPfhQ9l5An7wSLn15IF0Hh9I53AX7WFL&#10;2mgD/PxnE22lt9WSvb22dHtsV6if0xPU0WPU61coj2MRcDY5Ak9lNj4TmfTRBsbIK64L7U2Juuxu&#10;fqTUaIt7bIEPrUSWrjLkMpaFxyiLflVKCQkRrlRVXNgVapR9URhquzHqkHRuxfgobCUot1yWMZss&#10;Oytyqf95mjGrwFiIlJ12TSEq4d6CpVpX2gkJCQkJCauQRo97jFR0VwZN5kwGvM8oSzEh4X1EefvO&#10;X3T4xxYRRvS6e3t/U7ZoNhSKUnFnalavARrRn4UmJCQkJCQkJGwCnz/UgXFpXpFwO/B7iLKW3V5d&#10;42+cCQnvJLTZhJtt/ZRh0z7z6Z84tC3OSJdeT+6MZiq+qw7CfRecggxzVuOM9rnMuKlbNjw7i3SZ&#10;VawB0+J1Oz1FiPvCqxkXk9UyV7pcTD+d5rVIX1MuEesgvYI50o1If2ELTTukH/MeY8EmlQtajDMw&#10;LA5XtxnafXZQ4j+ty1avm60MbAXCnS2yoYRsQeoGhjTtVMGvE6DAqO5eIq6pbA+WNYYZExISEhIS&#10;EhISEhISEhISEhISEhISEhISEhISEhISEt53FAvUuChBd17i5+a44KEhumBkNuPuQNFik8TEN0H/&#10;m7Meko1wZFiVM+Ffzj/uVMW/BojaPYF/lI9l0phKns2kvd2TnUN+2vBQOjs9ybqZZJ25tNpTaXXA&#10;1liybAQOpTE/F8lPZZafSD49lkz60uvkstObyxbke9lYWvOBzIanMukfy+DspVycPJOL0+cyvHgl&#10;I4SNBuDwWIaDI7k4fynnZy/knMfzVwg7kflsqDukdTsi21sZ2JKtXlP9WWuGFjrFRY8hNzLys4rz&#10;oeT5heS6Y9sAeRxJE9fYALkjWz4ZymxsnxGV6UQ6LaS5xc827sju7q70trel2Woj7UymaN+jyVQu&#10;BkM5OTmV4+NjOQp8BR6fnMvJWV9G4xznha1aXelt7cjW9o70ejvS7W7rJz5hcuRphmseSv/0XC7O&#10;zqR/cSaDi3OQxzPY5Vh3Zjs5wvWfvpL+2bH0T47k6Pvv5dlXX8nJs2fSPzrSXdSaeW6fPpWG8FOi&#10;+ilMFCiXQM1QF5Qz1AmQbi1zlH/ByiKq+nqznFykl+P8Tvq1j9S+kQu4fBkWj9xpiKeBLsk0IM9P&#10;oU7HY5QR6hTqZydroL7MJMunks1wbdxRDXENfvJ10Bch+3bkp06bPCfkuTsed2DTWo7T6ec+O7B5&#10;ryeNHZTl3o60DvalhXqdoV73njyW3Q8+kIeffCJPfvxjefyjH8nBhx/KzuNH0nlwIM39XWke7Em2&#10;tyst1IfWVg/XhfOgHjUE+WnwU7UXqDsnKIMT5P1MOs0LaaANjM5+QBl9J2cvvkZ5fSXnL7+VMep9&#10;jjo+H58jDeQduqSQM9RB1FlhutztD2VDIlKvyRbAwXgBpSsGbWz2LkDBQC0PlAscsD1S5JhF+4MU&#10;sAV40Me/S+l70hrvnpB0VB+cMapxPF9VJuHuQjcHC6yH1oLACorg4ND6wzrIKRUTtL5JG6yehOGM&#10;D9++Befwl/1HhaEeVsHQhRicmlVugdrlhblbbuSul94mOJ9zFqCz8F46i9brat32fjCmy23KhOuj&#10;roagq0Nf7rQ5Pf8MdRoJCQkJCe8bMAJjDsDJAkeGcgzXOISVz35sDOGfjSFpHLlPSKW1OVj9rR3w&#10;yYOx/D9Z8j7CynQZWdaLTEh4Z4BxnEO8PYcQmea5PhvIGpnW9Zl+eYQTAM4GKEKFuF1oKpoGfHDM&#10;9Xko0+C9ZcJ1Qdsl+717SOPI66Dsdy7br/bZIfst9ZvXEKeR2tmdwULZLisTjj9WnotlmpCQsBKh&#10;zZRtJzQgNDU2OWNog6lPTIigNUL7ZYL1Joyr+rthyYXxN9AOi3E3Rf4SmpDwTiA0K/2LwYru4AKj&#10;ZmbUXdTYJrXjnhuhS1pqemcPZyDC9AdglTcdxs+5KI67jYVdx3TnMS5W0QUrJT2ukKGe5s2WKRSD&#10;h6df5OMyVS+mx9WEW3pIl9dOhnMQ3hEwfznyq8xjMq/MP9MiqAvbKS2/CjuVnrO49ktEWkyPDziQ&#10;NsNmeo6p5NMJ3FOLQzjT8UTDGe4d3LZ2LbScI6pnHs/6pXR5cgWYGG3PBTFcjVDsihZ2TGu1JOOn&#10;VwN1VzXuoGYrF5S+85o9jAcWzk0367x9lpOk28qP5VSS5eqy9YzSvMSEhISEhISEhISEhISEhISE&#10;hISEm4A9cbO/hISEhISEhISEhISEu4ZLC9T8BubGb2E0QV1VkZi4luUSnpIxip1vuEhMF4qR5aKY&#10;ecPIN8RmzbnkOBaEf5ZBA8d5kzITkWwqWXsmrc5cuDlVq8Wdnrhr2QDHsWTc5aw9l+1eI1BkqysI&#10;4w5XY5nnA5mOL2Q8OJfB+YmcHr2Q41fP5PTkpZydvZLTM9s17fz8SPr9UxkNz2Q6GUizkUuWzXE+&#10;kU67IT3untZtIQ/crQyX1sxxZRPJ875MJue661ofaZydvpCTY6R//IOc43h+9Ewujl/I4OwI5M5t&#10;5zLhDmoz7s7Wke3tbdnZ25PdgwPZ3T+Qnd192d7Zk97WrnR627j2HuyVST5vSj5ryDTn23bgHGHS&#10;lkZrS7LurvR2oH/wQPbAbaTR295BXm0HNS5e6p+fy8mrV8ajI+TvWC5OzzR80O8j/0NwBBsMENaX&#10;wcWF9E+Okf9XyD93VDuR6XBou6fNQ6nz2GjYwsJGE/lEfVCGOlCDuOZY3SA3g56raYv54kV4XGxW&#10;7EKkZBjPwG6UbyRmyB+Is5IZ9DKocve0DOWQ5RNlE2xMR7pzWnPIHdMuZN4/l/ziXOZgA3YidSe1&#10;0UiaU+qinuD8qCq8ON1FLUfieQvl1UYZddsy20Kl7JFb4LY0tlCuKPcWyojMwObWjswhM+92ZN4G&#10;uZMeKlqjCWbc2QknmE8lH59L/wz16vhbOXv1jbJ/9I0M4R8cfSsXz7+Wsx++kJPvPpfTHz5Xd//l&#10;VzI6/kamZ9/LfPhSZHgkDdTZBtvQjDsS4rq5ixrSb865Ox7bGBe/eVkZaktLAynhUutQm0pCQj2W&#10;Vpf6OsTaass2m2zd4WjLOHO0eyNqeBNx3C2N/RZkyl7J+g20aNUzN/oR9jUrq7hl1FuC909GUw8R&#10;UTiIP/Ro2n+WpGAJrk0ly/4N4yMCGJZw95CKJSEhISEhISEhISEhISHhPsAf1iS8O/BnZunpTEJC&#10;QkLCbYDzhkvLdxIS3hx8AUbxu/zN8w3V8HDC+IISEzchqqj/eF+S4VXwhiAsUGvMpBHIBTdzhOkO&#10;ZmDOeK7DaUGDi9TA8Wwiw8lQhmNwMjCO+VnLCxnjmOf8tOZEmq25dLc6sr3Tk729HTnc35P93V3p&#10;trkoaS6T8UgGgws5Pz+Vk5NjOTnmQrIj+I/l/AzHixM5759outPpEHnNpdPNpLfVRppdTbfX64qu&#10;E2rw05IjpIm8DM6hfyKnp6+Q7ks5PnmhxzMcz0FdmHb8UvpHL+XiCP6j5wh7JRcnRzI4P5cZF0TB&#10;Du12C+fawnl2ZXdv3xaqgdt7B7K1eyDdnQPpbJP7yjbcre0HkoGdvceydfBEdh58INsPnkrv8LF0&#10;oNPa2pVG1pbpZCTjQV/6p6dydvRKzo+P9dzDPmw4GiJ+ogsdmhl38mpr16P3cPlMpoOBjM7PlEPo&#10;5LAjP2vZ4I3ejDushU9tctEEdYq6UdaDJop1kagl0Ne1ixvCF3M46I4XqtXdeOqudLprWQvl1gZx&#10;DJ8kbYFtxLegywVmDe4SN0J96p9JjvLMUTdmZ8cyQznNUFdylF/+6qXMXr2SOSjg7OUrmR6dyPQE&#10;OhcDyYcjmcGWudbluUyzhkxameStFpjJVEk3yUVoWzLvgFyA2OrKrNmGHuLmLdgyU87h5ycHlby+&#10;2RT/BjK+eCWD0x9Qn76V8xdfydmzL2Xw/EsZv/xahi/Mffb9Z3L0xa/l5Wf/Kq8++zc5+vzf5Oyb&#10;38joxecyOfpKZoOXKGN+7jN86nPOT32GhWq6QM3obdeW7iArNO5SrJdISHgtFM28rGfa9ShRS9G2&#10;2V5sgVlTprOGjFCFh6jKzvH/n73/3I4lOdZEQUutoTa2rqI+POThkbfF6p671vyZJ+h+on6Ws+Zh&#10;5sf0vT0t2NRkyS2gU2dGivk+M7cIz0ACSFRhFwtVYQmDa2Xmbi7CwgORkwgXSMuevoHwX0KWmWnI&#10;kQBjC9B3E12BTBEJ9SJDBjnoUDG5pkq9rDu8HGOwUZXJPH4i0mSihRdQQAEFFFBAAQUU8FeG/AKu&#10;gK8Atuo1LKCAAgr4rkMh8x4FYH7Xc53gLKCAAgoooIACCiiggL8uRPsI18l4KAxQqGAW8P0D9v8I&#10;qcLmykfbkDEMER3xVXGJN9BED/ENQhr9Xq/fQrOJVJTDP0UtPuS3iZYbi/Q6ZHnwk5uG/lnRuzBU&#10;PcufdUbd748VvWVLTSJooPkx81BXKgHGbdX6a+kEbbE32rwADPd2Kn0i8LBvN8RtMnrkUVvCdvBW&#10;ItKGfIG5gcucH91A42PwYx6BHDRSRCHXlE+8TqFeGe4AygsvO/qkJ+x0K/Lzngt+nnW+gSvgeplY&#10;HO/vGzWLsYACvhuwrXdvwzzcFlZAAQUUUEABBRRQQAEFFFBAAQUUUEABBRRQQAEFFFBAAQUU8F2B&#10;b0BB7Z6KEQUUoGB9xpRu7KaaGPP9yWMqlgKW1whYKfonP4kCf7swqqQKVwm8LocTOb0cyMl5X96d&#10;XcrpxZVcDSYyGM9kNE1kPFvKnBFLNalUW1Lv7Elr/0i6+8fS7h5Io9WTSqWF8muoTQ1l16VcAZar&#10;qSIbb0aroMxarSL1Rt1uM2t3pAPkJziJ9XpNqNyVJHP9JOZwMJD+FerCG9mAg2FfRqOBzKZjWS1m&#10;IsuZlJYT4FjWyVCSyZXMRpcy6fMGtXMZXl3ICGmmo6Es5jP9DGe5jPJbbf08Z4uf+tw7kA4/23nw&#10;RHqHx9I7eip7T54BX0j3iDemPZfWwXNp7j+TeveJVBodkKEJWlRF+DnQZCnTyUTrm8ymskxQr9VC&#10;qmh3vVqVVqOJtvHWtgPZQ/5ELevgSDrdnsbhpzBROVV6kjXvJAKb4Ed+mrJUQLoD8Ha0GMlufgLT&#10;kXlYL7ofZIqCuT4W/PyGoUrFFPSof5UilRNBY0NT4tIbz0CfxXgk0/6ljM/PZHjyXsanJzKFfX5x&#10;LsklEPbk7FQW56cyf/9OZm/fyOTLNzJ9eyqzkwtZXA1lPZpIeZZot2ZvJ6X0U4Lo0I4r9DnelCZl&#10;3sbXVCxVGuiTDfjBf02+8QpB9FMg7esl2rpEpqoEx89v+mdJ54IOJavxpcwHpzK5eKu4gH09vpDS&#10;+FxWgxPU/63Mzj+X8cmnML+Q5fBEEBF4KWg08hiK8NZA9FcQBGWEG9RQFstLMeJvAQX8dcGlh8sB&#10;s3Pc2djjPYB2O9p0uZbRbCWDKXEtfXT1AXCMrs7b1Hi72hzIuOzlihxyEFLrgBRYpmiaHwXuA0wD&#10;U8s1oNhy5LxjCJkFD5VhGz9v1TaLOgoooIACCiiggAIK+BbAzau/AgoooIACCrgNir39owE9WA72&#10;Agoo4JuBYpFdQAEFFFBAAX8V4GPRAgr4fkH8/B1IpacVNoH8hGT6Ockl7HoTWkCEc5+oCfRBv90o&#10;xs872k1ipqy0kbHiFnBFAVccAKbp8efKWPFtZHZrWuT2m6lyaLdzxWmyG7ioPMUFtyompG2w8ssV&#10;orUnxlKlaui3piGuaY5ZXR20zqFs2lkQg9NygNbWXBnIy7Oy7CztYwBtW0wEB20C/kVot8kBU+U1&#10;U8ajezva7WQr4HphfqZAxvysmBjoZd5OSaASNmDsvxW3QchV+xrK91vTQr3RCEOvr2KiqP6qdMa0&#10;UV9Na7oNCyjg8YH3Xg7NbZiKgShuAQUUUEABBRRQQAEFFFBAAQUUUEABBRRQQAEFFFBAAQUUUMD3&#10;DQoFtQK+3aBXyvBqmbKs0V3XJXZZc9u1M7cr16xllSEVZkor1dehslSlWpNKrS7lalNmy7IMp0u5&#10;GMzk9HIsp1cT2KdyOZzJ1XgmfeJoJhPESRLkW2K6ttSae9Lu8iawI5hPpN0D7h1LZ/+J4d6hdHr7&#10;CO9Kp9OTbmdPet196e0Z0r/V7ki9ztuuamhNRZLlSqbJQsaTmYxGYxmNxzIeT2Qymcp8nsiCCkto&#10;XqUiUieW18AlcCGV9VxKy5msZmNJeGPXaCDj4VDGo5HMZlO9mY3UqNaaUmu0pdHqSLPdkxbqxZvg&#10;HFuoY2sP5t4TaaI99e6hVNv7Uq53QFe7OW2ZgBbzucymU5mijjPgapGAOyupVcrSbNoNcW20u9Pd&#10;ky7bfPBE9g6eAo8VSZtmoyGNWlWQBO2nEpYpcpGzFfIJDaVpinzwzbGcTvfym9TcL8a7wBUDTcFu&#10;O7B81qNarUqtVgMd0YdQv2qlqhjXVT8Di5LLaE8pSWQ9m8l8AH6cn8ng5L0M3r+XEcwpb0zTW9Qu&#10;ZHl5qTg7PZPxO4S9P5XknH4DWaMvlKczKYPuZYyLCuqi9OC4UKpXZKk3DFbhX0X5NNmnaqgD3MsK&#10;+gYRtQooK3QgReSD4SFLtB39r7RiGcQF4k1FFmPUfyhVmM3VTHqVpRzURQ4bJemh37VXU6nMrmQ1&#10;OpOk/15mvFHt8p3ML98DTyQZnMtqOhB0ErtJbTUHwRMUyHuogEEJjjeq6a151yDmJDEAo97MrgIK&#10;2A1y3Wo7sGf6WFNJJQv8m2PcTGYruRpO5fxqJOeYPxQ5h/RncjGcY/5YyHCyksl8LQsOMaTNd1vv&#10;ynnchE1fFYc53IAQ3RTkPJCm3fwI0ZQih+CKitmQvUTaqdR8izgsoIACCiiggAIKKOAbAl3B5dd6&#10;BRRQQAEFFFDA4wfM73amw3/Br4ACCiiggAIKKKCAAr7DQA2fAgr41oLqp2GDlimmcafmuAVK9gG2&#10;EFvK6ubTdyp18UYnfr6Q/iVVLqo1WtLqHUqtcyClRk+W5abMV1WZJGXpj1dyOVrI5SABzuVyaObF&#10;FRXHFjKfrWW1Qh71fWm2n0h3/7nsH72Sgyev5eAQ5sEL2T94CnyieHhwpHgA3OfnQXv70mh0pFZr&#10;oj789GJZFou1TCeJjEf8xGcCXMhsupQV2s3byyrVOspDnVtt6XVawKbsteuy16pJr1mVVrUszXJJ&#10;KtQ2WCb6uc3ZdII8xzKdzmQ6m8s8WdjNPlSgqpiSXoV1aDRAA2Cd2JRSrSVSawM7sqq2ZFVpyEKq&#10;Wkd+1nM+X8pshvrNElVUS+YzpS8Vzeqgbafdlm63q6iKeJ2eNLvA3p5hF8jPjDYb0kK5tSoVqsCt&#10;1RL5z/X2MN5QxpvWuFM35TEwL1WYYB8gN+0eM7MZqJJawK8CsbKaK6y5choV0+r1ujSbTeVDq8VP&#10;tHak04HZakmdbVHltaqUqXhXrdiHadGu9Xwqi8lIZv0rmVycy+zyXOZXl7KAezUcSBl8qoBfpdFQ&#10;ZDCQdX8g6IhSGkylPJ4jDDQB3UuLFRB9m5ouYHWJCpzAFRUHyXr4L5egJczVcg37SpZIs5qvVC9s&#10;vQA9VTENNOcnafnZzzVqSYUU0H0xncp8PAD2Ud+BLKdDKSUT6VZLctRpyLO9lrw86MjLww7sTfjV&#10;pFtZSWM5ERmfy/jsCxm8/1Su3n8ml8D+6ZcyuzqXxQjtVCU1fp42Qbn2qU9tRMbYu8FFgGMBBdwT&#10;XD7sJiM4qxCtl7K3stfOMa6mGI/DyUzOroZyctGXd+eX8vbsQt6eXsiX78/k8zcn8ub9hbw/78s5&#10;xvEA8wbEun72kyqa/Ewo8yLGVbm5Wl6LALBSROmNbTr215IkK5XPU8jm6RRzCeo3m0wxF8CcASGr&#10;E8wDKstRAZMXlj6IOxtXxdgqoIACCiiggAIKKKCAAgoooIACCiiggAIKKKCAAgoooIACHgio01FA&#10;Ad9TsBuoqPhVKlWAGA5w61N5fejPz2wGXG0iH+Lrg3wqzCEd09vnK6uGtG9guFUrRk1ndUgVAUK+&#10;2xSk0voCPT0V7fKIP8UUcnkxO8/RICTIY+wPuyloBCWNLXX0vAlMYfVhGx1Zt9jtfoYp5PL6NkJc&#10;75sQ/zZRQQkn6edQqRGSooWViLQ7khCKlvwa3gZRPM8m82OdYgSkZZH+qJ+i8YOJ0O2kQgVIWDKk&#10;m20OvYNplgtZxbiikiWVRKkBE7RgQp4FFPCYgd3YhnD4TDRRbyJbyWK5VEw/Gw1M5w+mDfjQkMnj&#10;u9DqTyyggAIKKKCAAgoooIACCiiggAIKKKCAAgoooIACCiiggAIK+JBQKKgV8AiAT89XwXSgQg26&#10;b/qpzzJ88ONNYxpmCjfr8HNQF6/XApaqSFOrSr3Tleb+gdT3DqQKe6XdlnW9LgmKTOZLSaYLSSa8&#10;VWops/FMxsNxiryVbFmqIn5TKp095HEEPJZK91hK7SMpAyvAavsJzEPggZRbe4qlZlfWlTpaVpHl&#10;qiSLpch0vpAJP5nJG6x4K9kiUQW5aqUm9WpTmg1+NrMtHdSz3d3TT3M2YG+0O4rVZlsqiFOq1vQb&#10;oFQ8oIJEgsznSSIz5Dmdz2QG+3yJdlGZApFUWSHQyIFuKl7wRh5XrvDPv+kn4Kh0pIpHiaxXCSIv&#10;7AOTpZLUK2X9bGezjnrDrFX5GcyKfgKTCnz8nKneBldrSAO0biBejeHg25rlJSgDdebtX+perPTW&#10;tjXqoH2hFDD0C62r2gyiO/QCBgWsFDzFTXgdqFBHZcNKqH8V9U8/6xkhlQdV6bGMMl0xjYpmaEcJ&#10;dWEc+q5IR36uld8JRBi7ZUXz52dDLV9+UBDERrt5xRGvOjJcJQtZznlDHuzMQ/N2BUXQEGXbzYMB&#10;WSKbrHxGXqUl6rcCIqSCMNQXFvCzIotFWaazld7iNx7OZIq+n0xXZC/yZ72AVWAd2AR/O3VpE1s1&#10;IMZTDeWt5qgbxsfoQkZXJzIenMh8coE6X6HuQ7RhDAJMUSGvS6hPylMiKxwgveqKuCVcgdSqwBtI&#10;0OvlAqo9jh/4ovkir1uu0cp614fAm8t9XOB0dFrbRzDtY5hZG9cIW5fmsgKuy5Ab4Ptaea49VDnI&#10;dIaWz0Mj+ak/DglHhNzMCdaMcwv+h4jUseTthMuFyaoEY3E8nspoNJEh5oX+YCSXg7GcXAzl7Vlf&#10;3l2M5ISf/ezPZDheyni6lsmM8l4glymjkReQYuIaeCVDPVSehXlvzRsTkY7pMVXJDDhJ1jLirW5w&#10;DDB39aeJXE0SuUS5V8TJEn4rhK9kivozHQylNgY4xjYR8otyAcjhtISVyC8Ba1UIgRaOpOkKBFoC&#10;ncqUN9otiHASGT3NL+LLVuQExgT6z91E2gNqXNYefSlF1sAQkYCPE5T1ympQE2NlRQQx10pMUo9u&#10;G0Mp1VMeGV0ympBGGT34//FS5psAozGR8khN0F1Jy3/KA9KUt4D6PYg3UFTj57CAW4GUZG+1GSTM&#10;7Yox8cyfuJIqOEB38Ec0jhVF+NI/m104M1mcDWRZsd0x9bsfPmZg/TNpQQABlP5VoK+piTF4bPIB&#10;+yJOHop0B6romMJYodwKvgbB5ePK5ZrabfylE3BIldkM1L6tWo8aQis57zlH1Mv93Y4wzIf6ggs8&#10;N1D9bCQpCQG059dnmpnSP/ZjmaHcFPEfNI4xJbzaC7gb8nQm0O30dt6YxFIkH5XXBJpxfPfPA/yV&#10;p4gTY5puG3reW+A7xV+2kfM2Ee0mbXVNyfHCpjLcaJKOHyLoWYJcKpUw7wdZxf2Kx7HZxdJk9CRk&#10;+Zl9G+bju52Qdz9mQDvSfpjODnDZqt3mbHPZPADfdLwgDG6f251ivlbmPiTr55Yz18wuq3QfA9/M&#10;fzs6ML7n5GC5bvo9LvDas2UfAkFDXQcEjM+jAj2zmI42enT04W8DAzxeeufhw9JeYQsNyRWOGh03&#10;8HPM+j1D7OfxpWx56o/hjKc+hgXE4H2Y6+Q6sAbkuplrZkBMuA0kg7L1cgYhAmWZCrDMy/5F/N5w&#10;34RxeD6t2x87eNs+AIZ5xcaB7VFS2il/yGvnN9Hrkqct+U10uCleAUaTjC7p1ByRbzPGjqDpnQ+O&#10;BjocM2cBERits/nA9hdOfZq+po7W1kA97wcKMd3XI0jp7Lkybh4YwceToyfUxN8jIJ2MnhuotAyY&#10;+lvcbG+Sofnbios8sjgBkYeKsg9B2kfPMuunGY23occhRqDjJNgV4ngB0zHhdptn/Jw/HmtekgLS&#10;pOs3IrxSZBjjKDjXGYc5fCjMSnxcQOJTvvg8znUczQhSgvJf3FZPGwGDFOGfTipET/vh0Hi840/7&#10;jlc3cm+g1zmL+yEhR8kCCvgeQQkjDGjKRJUU8Q+BFCb4SxEDkrjCgI+RgcjG8onyiLGUsysify+H&#10;GWC0b5QTIXw1jt3MhboSUyWo4E7R4uEf0lhKZmG4Le8dgGnNCP9vRyVHWl+iVceqZKHukcUBhlDm&#10;YfWzHBXuW+cPAl7DuN7ajFBvD78ZLAb+K6nYQLUwSIFhMU0MPE5AT6cYvO8NuYRalpVnWYPWK0xv&#10;vO0p3PjE6F7/tH7BLJcD0h0y8RvYqMS4JgZ3NoHm6vDg4Pl/yDIKuB/EPHn8vLGxQjTZZDdsss+v&#10;0tvUFqly71qRSmhZuk28NzmYzoxreaW3f15DhhnCmaUPSAhD+4NBXNbDQr4l3xWI2/Vda9tjhTxP&#10;Cr58OLCVx3bwsNvibIP7xC0gg13p7PEegs7F2CqggAK+rVDM/wUUUEABBcTwUOvfAr6dUMz7BRRw&#10;He4aEz5uirHzzcCudC748u2DmCcFX755uO8arljvPRRU+O8//efX/0WJWipLu7Un9VpLer0DadQ7&#10;GA+lVAlGH8IygfIrGiwpPzQgwiiogAK+AlhPMn3f7RjioCvaQ3VPEXon1TzRdzWQt0rpzVJr4RuW&#10;GgfeS/gt8SvXq4i3lnK1LDUkaayX0uJNYOj3dT7Nn82kMk+kordZIUWSaL7Vdhtp67Ii1uoyr9YU&#10;E9iTdUXmwFW5ifJbsqq0UYcmyq0hLd+uqsDOG9RMmSFBnpPJWBaLOXCBYpZSrVYwHrvS7XZh9qTb&#10;6WGcdqTe7Eq10ZFKoyvlZk/KjbaUag2p1FuyrjZEYF8i7wT111vSyrxlgnpyVaRtSqXGz5Hyxi/Q&#10;JBCMdCwjTYWI+BW2j6RbLaS0QttXcykvpiKwL2ao53wsc5rANeLw5rQ66NdqNVDfjt6Oxjx4O5iW&#10;QTmiLClJBXGpqMRPP5bRxjLqVK43pNrqajtKddAMbtKHSn9aV97oQy1y5f0K5A8VJyBf1BThhnpD&#10;BvuC+hM8rvWdEHoNUTWEoc5A/ueP9S6X7dOt1Uod9UC7KnwzDrmwYayH1iUtVcBMEd5Y1x/I2ft3&#10;cnl5IcPBQKYT0o/v11nuzWZb2p2udA4OpdUGP9F3rL1VWYNHY0lkDJr3Z1M5Hw1knMyl1GqCRqgH&#10;4lZgMv4aDTVFGbRQSYR6KEPZp1EWOnWZ3a4KulXsHcrVGn1stURV53oL1GQ8Qf0memsgOi3mAvQx&#10;9Nsq+uxqiTKWKAP+qgzJH2hFpbPlciGz+Uzm6LdUguHNhBXeiod61nmzWgf94aArjQ7q20Al6ph6&#10;tGNxCiIfNTfYlTRatwX60wL9bMWr28LnQZVHgecYxUC+VQA364E6JQtiSc7O+9IfjmSM/jmeDaXd&#10;rcmL50fSaaOPIT5R6aO33zBvc9NYrUhHcpGlIGstj2Xlf5t+1gesZt+HH3mkSofOB9ByXUqUprxV&#10;iDQzJGnZP8tyNRjKcDwEby7RVyYY3mU5PGzLwX5b6nXevMjxs8A441s8fJuH9LR+Ydy4GfP8uP3H&#10;mtm7RHy/K82F/wgwS/ZacYp6Oyft8E/mkNW8gWyC8T2dQ2bPZTRNMJaYFH2HMgjmDONluizLHOYE&#10;aWYLlkh5b8X453EbGAZ6kSH82I3czCrGroUIHHCsN+qh1MXY5u1nvIRxOufNbAsZjCby/mIgp1cj&#10;ObsaGw4mcjGaAxO5GM7kfDCTC+BwupIJxNQI6SbJAryBtFnOIVNE9g+b0t1vgEdVTCU1tMnGqP44&#10;dvTKNzYYFeDYQY1IstA0xCIinoabHyFBw2alhcxBecbRRSj7EfMArtTOXDLOWwZAbTTLzMqlp80J&#10;S9iI/nNeW9qH/rFsto9574ouZ+5C5syesoCdeHJ2Ie/en+uaoLdXA9YF04a0OojJN6t8/LEU8Mlq&#10;OAdOkQ/D4A8kTRz5M1+zfx9+nJt2+RmlKBk491CmYTRjruLY5ZtQvNn1FDw5P7/A3DmVeTKRdrsu&#10;R0/2MV4wL4MHNc5t6Kecv5JlghxWWDOQX8gffZhKrCyJY1pLhX/xs58Ocx0DMEku0km5AFR6gbSU&#10;NUC7idGQt0GeXy4wzyxkhLXMaDLCmqomz5/vyd5eG2vpsqLGR8ZcM2n+6BcqU1P3dcSflQ8TRnDf&#10;jvyf/XzUPYYfag5aWBsiiBvn6ACacF1v5wXo+8AV1ooLrMc4ZmZzSCPe6NkfyuVVXxqNkhwcNsCf&#10;ulRrFayD6yrH17yVqIx1KcZdgv0GxyHHDPmd1i2Y5KPZ+fMxSzPGx/nTuQBmyec69YvsaNum3aih&#10;fnnMpdU8OWeCrgkWEDOsZa4usF447SPKUvb3m5BlbWm2Kli7k59MZ2sajgG1M0vL2cDHhPYbH6Pe&#10;msfLhw/yA/F0rYM1lN1EbvMB1z68kZz7f97Oy1t6h/2JvHtzgTXmFPuXmuz1WtLtVMEj8mCGOEiD&#10;fPjCnHIGi0eun5gvOaI3U4P+QZqqn6G7Gc/GDdNvhsX2DG29BQz96fHNXaw/2oz9b2k9R1Noh58K&#10;erSPqOspyCLsaZw+nDn4wtYS+8wZ1vyn709lMLiUJhbwHext9/aa8uS4A5ojLfNTPoe+H3gejwWO&#10;v+u/LHzTzl/e/Rh/bIPh5s98jNLaq0I8ShP0TXTOJfiVLNDnQdMlcI71cALezdH3uQ9aYc01mSfy&#10;9v2ZnGF9xpug63Wul9vy5OkhpiTsvZwHoD22abA7hN7PLkATaPUg4rfBK8a2Xwh9hD+jbWbe/TNw&#10;6tyEBqRzgrUvpQrXZWPsj/vYe74/m6hfo92U3kFXz/4aTZ6lcT/M/6Apz/y4CwbT+dO5H/aVrv3c&#10;9NLiGj6mn/X42Oeu3677F325FHsUgh6x8QY0ns3wJm70Y8wwyoPFguNlKYPxVE7Pr5RfPC/s9JrS&#10;aNXlYL+j80mFhxPIF0nAEnAEyD1OPFKLn/9IEtIGBhwxkn4WIZiOAO5HFhRi2u+rum6eTpcyHNmX&#10;VKbTie5lOp0GZFlHqhgsTcg33najo0ELQH/ifIO89Kwh+KfhijYv3W7PWvP45nb+vuLYAtoazNJu&#10;zM/Bn/Gms4W8eXclp2eXmGPWWCPXsB5ryevXR9KsN0BvyCjlAcm6lAX3/0jLcaP10rJo2ryn8YKb&#10;629FhLC/aNmP7mddz1HPTVM3/qX2GJEO7bdwesAeRTDJT5LADb5w3buAjOPekfMEY8+TJeb+gXz5&#10;FrIMY4bPDzqdlvzg42NdO1t6zU4R2ShYH+d62s6ptXj6h0jKs+IXfqQFkX2UfZU8477Qf5jsSzPQ&#10;1M68iHyOedGfyvvTC0mWUxmNB5jzy/Lq1aEcHzb1vL+CNTN5zmlFz9poQb7IQLsCeRWj+ufwJv88&#10;0nCH3Tb1mH7s6aQ59yyY04Fq1z0MzyvddISbPAnyhftLG1tl8GWFeWUs77CPmfMcE2vnXo9f6KrL&#10;s6f7gRdI6j8do44mC1UmZjGUCZs/pt+G/D022rPmpB1spKfaSVv4w+0tI5q8ylD9NZ4j429D5IqN&#10;Cb9ydjkcY302lXcn77FOXuqXqn7w8XPwpKzPiRfgOWuhQ4U23ZezLAIlHUqmbARm87j58wmuAePf&#10;jffjVZbq8f1YccgzfdbNeZymtYeEXiQrubqay2y2lJPTvkznY2k2K/LixaHKrXYb8z/nEaYJXYNy&#10;Sd1KFOOR7j2VBep5K2a/+44XpvY0eXPzl45iVJJjms8s2EVoZz9bojETrEEvL95JrYY9QnsOcqzQ&#10;5jlKeVjwngkSFVDAdxN8eCuYTFZIhz3cjtzF8/DKlKACQhjZjVD8AVYQLEQKGJh2KxQXaciNETQv&#10;mxAMyzrRqMpSCQIrRS7mOPSQAPGIGh8+ihAQxOACcpFABSlMSqinf0ZSF3GK1QwrjtYePizK56uo&#10;ucYAH5YJtM/BhCalVaRfmpOiCjqVuiZwDS2d0y6jISFrl+bHfOHSww7U02+AC5E3gXkw7K8KWtsc&#10;xmDtT0Gbijajr3CBvlgs9EECH0QQrK1oF3kJXvGzmTT1AV9AEE+nDU4OVNjSTRcmDt1AKy0tH6dw&#10;DOSQ9u2AWhyyVDISLYb9WM+A/uC2VKJCXg1VQH8CcrpgkXFceuR/aVmsF0xV+GO5AVVbkTM2496B&#10;G2VthBFiewA4NSrbR4SHT8jXwdM7RrDFy+CG+N9TyCgR0yWPEShfjCcb4Sm/CHHaEP4BIF/KfUpi&#10;H4v7pvVPgjfE0KQmxjCCl/jHG9QWlAew24EYooWkmiJy7wqehHlx7GoZC/uss37aWU0sOLcgb3fj&#10;IY/Xh5Uw+UC7uRW3AsKZJm7EjmAp8uncHeNtsC2+oeX9bYTrdb0ZN8FaRVlmY8famGH2y1zXw7Lf&#10;9xMymtwPOQy2z7IphrGwKQ/o5e4YN60FXIeYWnl0yPuRzBt+N8kvxsvF3QUL2A1srY65D+tIV1hK&#10;AVZbH5pTx8YGcY3a+tuyv9gOHr4NC7gVQCIVTzkwHhX0+3Bg80KMzgwbE8F9A+ovxM0QQQpxXELs&#10;fih8zLCtPfdBAx0jcKfnGZFMU9zyKyCDmC72uwMQYYOusNtDMnM70Ba7HRAtTV/ABwbSmQQPtM5s&#10;GSg/aJqzgDvBqXUXxrYMgniCfxZi8fxnELvzeRTw4cCGC7lknPI5Rddhzrw7wbkWYx62xcnj9w28&#10;x+fB6JH/iZ7DUKEGc7++mGPnA3ZOYDaCzjdETZPHPNwW9n2A3duvMUDXjNIZGL0L+HAQ8ymmdN5/&#10;F3TI/OK19E6Qz+p7AxnNdkX/bfqHMxbfx8C1DfKptuf1fYB8m/O4K2xLG6EyghSmkiH9HIxDGf0d&#10;YnsBXw9IY55fgqoRWWl1JDgHPJ6/2Ot+mQP4SMDq7r0r+rFBRpZvBPhuTXaDGgjbanakVm9It7df&#10;3KBWwLcEvK/FmId838twW2pFzMREas9Qiapaq0qtUkK/r0mjUpbaYiE1hPHdPqrnVNH/aafCjf1b&#10;S7lalUqzLetKVVaVimKCsTJfl2VBQcXnK1RGK2GolZGLXWFlbsSzt5/5FnsCXMhkMpHJeKR23izG&#10;ccY3QLudjjSbTWkA67yVLNyeRaU0QdlEKqZxdUElJyocsI18y3TBt6tRXSqsscwK31is860FG9fw&#10;VL07fQ8LiZhSFaCogIe0wrfqlrxBbYmWLCE0eKMIwhYzxFkI3/ZO5mPksZAq6Me37WqgJeuqCleo&#10;0wayZpQl4eGTfgKPihWaO+rfaIDYaA/auYZdFfqQjkuoVHECeRh37R9zVbv+tzYpb4GMbf5mI9Bl&#10;8TM/99GHa2kEy4d0orIWb4bgTWo0KRd5C5zRkZtUqxOJybYtqUzGN9/GYxlc8g34CZq70r7GeMgJ&#10;6UmnltQbTakCK+QnwhdMD5yCphP0A94SUqrV0H3QR9uID/lM/rPfucKjKlWWM8VKdlE72GCZ3EiD&#10;gnyTkrdTsa7aLmDoB2qyxbBTERI56m1xnHCpUU7Fl2TGfkpluZUk6BN843KONlLbf8Z+ADdVNjkO&#10;1sivjro2ib2O1PcOwFPwlmNAecT+2IRZQ3/D+OFNg9Q85+2CvF8OpirIKZqSnN5gA7S3nMhbjCHY&#10;efMJqc8+jEzl4nIigwFvt5rJdDaXvW5HXr96Ir1ey/oo6qY0UiKx3eCn562m8dyQcVjXu9HqYfzY&#10;Da3ejxGpfGtjk32W/dBMSFIgeRhwjT6kElSkP0xkOF7L1XCK/lNCv+/IweGe9Pb4Rqjd2Mi3P7V/&#10;kMfIb8W8r9HtOu5Ke1UY1vqbTCGa3KPFTLrNA00yw+IAIa5Qd4HcKsk8WQHX+hZyn7epJbwtiW8c&#10;YPyinIXUMXZrGMsl+GP8MBz9cTKeyhxjacbxhMzYA5kvRSKHrI25UCbLDkhlMubjt6VdDWZyejmS&#10;y8FUrvoT6Q/Q78dArctKZojLt9c5H01QzzHTzVZAvg2xwLhdA5doA+Q4KjBD3Sgn+EZ7q93QOZFv&#10;wqOCoK9Vwm6Sgxfy1ACMJY6hFUzejsb35lhxVXReIa5fcURKIoh0X5K99GGmnKuYJPQn3oJARW72&#10;L84H3Jr5+Cb/OCbxL0XKZ42XxjceszxNk6b9AHivvI1Ou6DRAv0MtCGeno3k/HQGIvFN3a7sYbw0&#10;2zV9c4eyUOVlGHeQ3jCZDzJQOvhY5Bg0VBnH8YXwrH7kSVzf7x5uo3UeXebzBhrO3xwXxjvOU/An&#10;Y/B3gXF3cTXR+WWMuZ033L58/VL2D/b01ltdF5AbNHVeNrRyuC4CL7SvG911/VWgYkYL0iagyghY&#10;CJAztDOeym8gTXb54TiRAeaZ/rAPHp1DhokcP+nK/l5L12u8QY0pylwDkRVI4zw3O83riH9AFhLq&#10;swviX+bebOPjQKs7xbTa3YwQ0dTUm3j15Qms/0ArDcP6ijdS8+bjyXQlw9FSb087O7/AEFjLwUFX&#10;Dg/3pd6sS6Ndt7xIZx1vXFtznQ25xjUA14aUV/A3ueVzeSbDsr5gfcjn+g86B3wAJCH4U4KEvmd9&#10;MO2wW9BodjNuxiOdSbsl5meuZa4uZ/Lu3UBm84V0ui3Z28eavWG3H7ManDNWuj5GWtIThCatnd6s&#10;dzpu07DgVsy7v99IHviLZbq/4V457Ju4puL+h/P9oJ/I27dDmU+X0m63pbvX1bd0Dw6wl+H5Q7mO&#10;PX0DY8z2p3b7c1zG5h7lJtTxlK4JdsGM3ynfHwmiwUACxxXXRKA16a1IeQOacD3l9AlrqBL2Mtyj&#10;LkGnEeaZz784l/PzoVRqDciwlrS7bXn6FPKMt6iAp+SjYhhzm3i9Xia/3J233xD2yGSbYpA9uk7V&#10;vsT+Z31QZX+EFgfx0U7yo6rjhWdfmC9gr1TqUkP/11vkEY+327x9dykXF309x+C+sttry6sXR1gv&#10;13Q9xlurVZ6C4jzn0vmNiPTKt8CjbO7P6uqo7XiMtL+G8Zi+A0GHrf7X0GhWDvGnvD11tpbBaC4n&#10;GC+L5QJ7zIo8f9EDT6p6+yDXYzynsp5uY5T0RaHqQy91MgbXf9832gPzMvsm5HqWtLc+jnLQuUkz&#10;8sTyQjzIt+WqCl6ITCYLrJVnWAsgCtLs7/X0Kxi8TcVor/+NH5o25Eu/tC0Fphj6rPdm7a+K9kK7&#10;9WPESfuzSiKsm+ECm5cwpskS42Us705O5Wp4JVeDS6k1y9j3V+T4aQ/jBbt93qCGH5gWkH2E62b4&#10;6xrC0OagzTiGeT+zm3w2fGxze4bZuNkVjQa2JrN5wJHjyvz4wjZvunt/OpTT81FKW46XFy8P9NmH&#10;raNsj6/nmvryOdcTXkY8Vg3VrXlZfnoWFq3lHhda/0ZDzA0P82Nfj+MR6Y//2vW8/THGfTSzk5Y2&#10;H2H/ggl8tuSNqmu5HPBcdAl6Y2+zXmIvg7n/1RHWzFzDGWh9iKF8+/ID95Pc43idsvDMXqDzTwUV&#10;5wKumdUkTzLe2DyBsYN182JZkbOLRN69n2DsYI2G9UCj1ZVnL4711mGeMS/1WSLojLhV/TqR8xpW&#10;XmrALG9BDBXwDibi34nI1Pm8ueZ+PKiE4d6ONFYeAFVWcR/odvLFznuXK/Rt4HKFMcM9DOZ+fnFo&#10;jLn//clA5uDJcLSQWp3PmeuQZXtgpT0Xj+XVduQ4dMzTk+6bMI73OJCygqbLcjONBoZ52hjq88WN&#10;uJvh7kdeLdZVmc1Xct4fyzxJpN8f6HN13gb5+vVzRC1Lg8+DYeo6D7Q05H/ks4H0c3obj8wv5tnd&#10;eL9nm9fp9tjQpxoOMU5L8FJZwWdw4ymfga/l/HIkM349pdeUj3/4Qs/LutjLKCuZlnnATt65Ert9&#10;Kgn0RIA+Q91Kv03MzmVYt82wW1Hz9zR5M0PyVp9zwORZFGU3zUp49k69BOoq8At/pydvYRfptBO0&#10;EbNmeYb4DwugUGb+6//732P/AiqickeHzzAI9uTlyx/KXvcpNu8YAKgYD4r1EwRojqbSjWRYfqeb&#10;F+/4RNrTIIANjwIK+PaA9Vd+zrIBWwWLpNJkLDKfyeLqUpI3X8pqPJJFvy+ryUSWwNUUg5GnWWFC&#10;qWGR1Xr6UmrtjpSa9onNBGFTXg2J/MpUSALWIJgaFbgxNMosB2OhRCWGOfJcJDKfTjD4ZzIeDmTY&#10;v1LlJhVuQB5KP3nyRJqtFhYPPIyGANGFCccsDK64CDDWvEqaSk3jIZrBq3RHwKE+bPVxzIPUvf0j&#10;VYoqV/m5SmyoMM6X4QGQSlSYnOyMQkBqTrA9GPf8zCevk51NhpKgjPGwL4OrU1mg/nUsZrgha7VR&#10;xsGhKruW+QlKbs5YZ5jMMVBAZcZwmsgEgm+KdvDy2drhgVS6XakdHEj5yaGsa1hMISmVGrhQXZch&#10;hSBYjI4GZaRVWaMyyGrNhTRBNz8KQV4BvAYGZnp8JbrS1OpHk4uQKmkFQV1FeyiseZNdhZ+pRMFK&#10;H+bJOgVNk2UyB2/BCywuLt68kSl4wc/iaTjaW4dJarQbDWlisVEHVtEneGI0Q3+Yox9OwM8p2r6u&#10;VqTW6UoVfaC+ty+NZ8+lDD6u0d/4Pb4SPzvKQ1pOSOG0VT/5gr7AdldIL7ZEF/pOB5uI9DpSVSKB&#10;fAcP1+h7a35iZjSSNfky6MscdR/DHF6cgc/z9JCXvOYClhuTtBuy/1CxDTRq7h1Ko92T9v4TaT95&#10;LaU6D7z4aVt+MrApybqjC+XJDBtMLJCpqLYu84EYN+3sgeQBonuVA5LXPNBEsG5uGMxF2woTKlv6&#10;6eeX8vYdPyV1JcPhUJ4c7ckv/uYlzI5US0ugPbqs6DzGPAO/gVQm0sWYeXl32gA6WRWCB7n7q8HX&#10;S/3XAB1Bgek69mjCl3Q1+lgYx5A/KD49W2BRt5T3p+eqnNWGnHj5oitPj9vSwp6qWeG2kYsexEam&#10;PKjTL4RpTg8LttEgoixYWNvYtMcdGkHB28O+MUfiBF1nkixVEWw0ncvpYKwKahzerPcKfXhRrmvb&#10;/VNOHI+1dSI1ZNWqcZNRxvivyn6nrp9G7mCB26pDDmARW0ckVWYNcon1tNvOeJU9FUP5+YeZ9Mcz&#10;7f8c9m5SSYv1NUUBpFe5gDy0LSE/ygd4sHtXEE7lQP1sNfw5ttv8NC+wjjq2mliwok5VxOFWq4a8&#10;6siLcxQSkliQ0fyg5BJ0wXyHSlQRpwY6NcFAihw7IAc/qxjraBv5qodzWle0zesPf5qsKsc/wSSB&#10;DcUw7LXuBHZBii+6PB3/cwaL4z80WB3Mvgt4vXYB31jMEiAI9eXnI/nikynmk7IcP63L8XFN9g8q&#10;srfHyJRj3KiCRpyvwpjkZ/Iw2ViJYR7z+Yx+fh04fzS/D+D9wElE/m1ruVKILwgA2fPKPPTB+gXD&#10;Doi+hXnv7UlfvvjyQgaDIXAgT44P5Kc/+1gODnuIjzhADl3Ova7Umd5Oq/9YNn5hDvp+cGB32KQH&#10;6WZzg0k0C7V5hfOLzhoacnIBWXw2ldPTM3l/coJ9bEv+9mcv5dWLQ/2yOMQtxgHGBeQU5aIyQvFu&#10;2C0WIYwxNXdP9W0Dkw0Adl412GlNFjsPyAXO1XyhRuc4jA3KL34+gp8hqAL54PPqKgEu9LM4796d&#10;6Rzz8vkh5n+sDTHP8CE1X8rgaq5CMQZTP/+vg4WHKKQkfuoG+CCOQevp9Qp1Zm3d65GA0dcxtOMB&#10;20DS8VUSfREGmys+QHj3dip//v0l1mUzzDEdefGqJ91uRQ4OUAN+dlVnUwwg1MjkGWtHCBULTjU8&#10;zKM8NgZ8I8CeaftsgsuJFT/Axj029mdUiHr/diy/+82FjEdzzPkdefJ0X3p7FTl+hrVYbYH5BXvD&#10;UlXHGF8i0jUZc0OHcdwZUp6mjNsKaY6IRnsqJx4JsHWOZd0IhHkgtN8VCrR1Pj9D7uheBovN5bIs&#10;/f5C/viHc8iyC2m16tLttcCblvzgxz3hJzA0rZ4LIIsbeGClZbA91h2Q8uwRAapMkugLKqQrvFL0&#10;xZGCjQqerxA5WrhPIXAvxD0Qz8Oq9Ya+NDTF2owv7nzy6Ym8+eKdjgVuT549PZSf/81raTS43+CY&#10;4B6TpWAdwKeiAM4rfNijLxGE8lkfNQP/rI7u67V7rPCh6g76gF6266fS+komU84xDTm/GMunX1zK&#10;FHNMq1vGevmZ8qTbrmrcmsw0HeViec2DL3AcqHRGnvY5LniHscg2fF954Cmz3phBBTKhQvpwj4wx&#10;xtd/VxXMFVWeb3GvTTqWlSeLpCrn52OMGXuJtoS5/vXrY9nrNeT58y5y4/khkAMJ2emnj5AHX2LW&#10;oVLAjWC84foYwgk84KqLJyhcS5XW4Syc/VuF4QIm533waFWReVLGvnIqb95cSn8wlourkewfduXJ&#10;UU9+8qMXKtcwdNJz8HRdDLitb+wKnpa5f518/nqQ0eNuUAqqjVO23hRCO5Bk3TyHK8l4nMgf/nQh&#10;f8GY0fDyWp486cmvfvVKWg3wk+MLeyHucepgM+d/VRLlwaCXFYi6MX2n9lB+HPbIQKVzaONGB9ra&#10;phAh6sNZojhxAMbzJBgIXGVxdM0wfD77YiZ/+aQvvDhhMunL0VFX/vHvX8k+9jLMPR0vSK89m7wp&#10;85wM+fBZCOcdhut/mGkjClAIhDEqAlaUZUZbO5NFCM8dSVf4EheLsrw9Wcsnn431hc6ziz72+035&#10;+c+P5YcfN3T81CvgIsdewvnf+FICX4zRto5+KODcx72s1fZxgtKbPxcSwdS9ubcq9F2yReUPQkhd&#10;jh9VhMI+Zjic6fOyKV94v5qrEtTeXk1+9tM9zPm8IGVX2j9WSt4TSD4a2tfNfl1Qx26z27My93da&#10;0QwYeMXnj4tVVcaTRL5835fZdCYnJyfYd87l4GBPfvXLn+larN3EmNM04KpNWkCOl03QMRjqlz0T&#10;R3EbsvZDgbXpsQFHECUaScQjYv3kJS9fgZxLkjXGyQprgLn8+S/v9SXo/f22/OofPsZYKcvBfh3N&#10;Jj+QEdjBPWWDL1TRD6PPrnDAOCxV4fowC2hyVnEr+bd4wotfX+JLD3zpkV2JnzJN1zzw4PP1+Qz7&#10;hL/8T2k2F/LixQB+CeJfWAYPCN4z1fzXQkGtgO8lWH/lAW8TA1G3i1Ns0OdzVVCbv/lCViNTUFtO&#10;xrKggtp4QmmFocK0pqDWjhXUeFCG/FRBjQMeY4YLYlNQo7ACcrBjLPBGskWqoDaWZG4KaiMqqC0X&#10;GpfyodPppApq1VRBjeOViGr45AiDCmq88WwyGZmCGuo/HA/0wdFXU1BjXeEVJkA+dFUFNUyEM5Rh&#10;CmpXMrg8VQW7VEENdd07OEgV1HjT3IaCGuqsVEAbBjcoqNUPDqV8/G1WUCvrgQ8LThfmrBM1SECv&#10;DQW1t29lFhTU9EkCFdQWOQU1HrTywBbh/C48FdSmVFDjjR9V8A00qbbapqD29Dn6W1PWqNP6VgU1&#10;UhR9kPRiS0A/VVLTNrN0TMM8KFGtEMh3bOpcQY193xXUWPfR4Er6Z6foszPdeHPTTl7zjTF7W4+0&#10;wB/7D+qyRlizdyj1dk86VFA7/sgU1NaZgtp81daHY+PpSt+wva+CGotSBTX6ow5rKqgh7Wdf9OXd&#10;+6FcYexSQe3osCc//+lzeXLYVgW1CpB9m8oDCmEMIUfkx4eh7D/wIFoX2AA6Q8o0yN33gjTfr5T6&#10;rwo6hgPdnIwcUy4z7D/j2VE13WfnK7nA4u7k7EJv6mi3m/LiWUeOn7QwBtbSyimoLcBbPj74ENTR&#10;51IwKUtYf9Y2VSCB+3YFNd6QSQU19FsqqGHTfT6YmIIa/ImuoEaKpJ/2xXiurucYeWtpYlw3ID/a&#10;9YrsUUGtRgW1OuSBKahReY0LxuxgLCioQXy4gtpgNE0V1Fg/VpXmEmWrG2m13pQLyi+2M7SDcooK&#10;BbC7ghrlFeUqx3erWZVmo6qKck1MXlRQ46KdSAW0BvLiHIUBxQxUQY23PSbIk+FUYnMFNZ492CFs&#10;rKDGtkGwo2yuK11BjUdF2p4w/glu41Ck+KLdN4jsgs5LTWe+OidofKDl8rDgfWZX0HqFOt8FmYIa&#10;NgWg39svJ/LlZ5TNFXlyXJWjJ1XZPyhLr8fIlGMmj3ljnRKEwMOdawpqDAv9RB/24MeGWKzvPMR9&#10;hsCmb2u5BUMWoT+z53HeZ1+FyMLYA70xH5+cjuTLt5c6v1BJ7ejJvvz4J6/Bl65S2G4t5dAAJ1Gg&#10;9heUrxzgP7BE6a+9NqtTAQYZX1SSAW1uMHegGaW0zi/w0TFTltPLOeaZqZydnYNHp6qg9vOfvJCX&#10;z7EehbipQ06lCmqpdNiN+LuyyGoMM4zjxwnWOxVURtBAW9iXafcwUh/hrqBG5U3ygW/kUTmN62XO&#10;WZdXfBN0IefnfTk5udC548WzA3nx/Aj7haq+4b4ETzgekIWaGwpqmFNYcnqwtm3AaD29XqHOWtvH&#10;BSoraCqGdnizHgBIugQz7UJ5ZjepnLybyV/+iLX+bIY5pi3PX3Sl2y1jr8j4rqBm44VKA9cV1Lye&#10;8Pcwj/KQlf/OQKBjIJLKCfyt1qagxttQS1IHXybyh99d6UPRvf02eLMn3V5Zjo4h/VxBDfMTx9iS&#10;ytPMDvTmmFS5eR/apzx1czukOSIa7baGeDwQSKTm3Qpq1jbt1pxrllS+LctwsJQ///lK3r+/lGar&#10;Lp1uE2uApnz8I+wxufjlWkMPpZHFDfSx0jLYHusuyOfyOEDpz4075DnbnaLKd2+TjgrE5VqMu0ie&#10;11mYKqgl2MvXqlJrNPSm6CnWZtPZUj77/FzevnmP2JyJ1vLs+EB+9tNXUm8wB44J7jEpzSD/sOfR&#10;MpCvK6hZqRk/vC94HR3SM6NHCaHucYMeBJAh6MVVWQXzRrLgjd18ftDSm+2/eNMHj6bSaJfkJz99&#10;Ko16GXM/9pfgRaqghnGmCmpwqYIaBx/ydAU1e/HKxqyZjxRSeXt/8JTb2Mc9epUyDTKISjFUUFtT&#10;QQ37blVQ03UW1mirBuaMmpxfTOTTTy83FNR6vbo8f9ZBbhx3WMthj6/HwBhn9lld7I249y/gRjDe&#10;cH3M9RMIh1UXT1CsX9stQZxTVL5ECmo8j59jrz8Y8FbbvgyGE6yfh7KHveXRYVd+9MPnGFvYywBT&#10;hRuXRTCCTaegrwqe1M6QHiHca2wpBdWmfTwQjv9J1o1zOOTLGwf/9JdL+eSzK/jbGuvJk6788hcv&#10;pdkgTzG+sBdSBTVeZkTZhbnuXgpqjBKHPTLQc7rQxltB27gt4i2JmYbB4AnPJWnlS6qqoPblXD75&#10;dBApqHXk73/1UvYwxzCmjReuvZkNmE3epApqfDjP8RmqRXOnRnz/wNdIOymoYb18csaLA6apghpv&#10;5v6bnx3JDz6uY5xQQY1jBKnnYZLh+VmFMpN5wu8BwdYMXOdpbdXvsYHRm/041D+Y6qctU4ca2k78&#10;M36g7Rg3nNV5m9poxJugsSabLlVBrd1pyl6vKj/+cScoqIEHIbuUVLE7tbvluw9Ge2uvkuSaoI7d&#10;ZvezdwOnFc2AgX6uoDaZJvLmZKjnMednZ1inzWR/vye//NufBgU1jDumoTyzSQt/HC+boDwP9fP9&#10;CktK1wsfEh5pn+AIokQjibAlxLzAL4bxxIy3iK2l319jbknkL5+YghrPZf7uV6+lVqOCGiZ85Qf+&#10;sOzjnrJZqYMU5A3WBWtXUKvBZXPNQwM5q4g6XOfydp7wONwV1HjWmldQ4219SYJ9wie/VgW1ly/7&#10;oE2hoFZAAR8EbJFih1KNUgWipyS1JJHKElKFimkn72Q1Gcns4kKSISYKKupc9SF0bDFLqLU60jt+&#10;IfU2JvNmW8qqoFaW2YpvQbEE5A+sYnA3+NknJEsnk1Uii9lYqKCWTCd6A9lkNJTxYCArKqiheoxP&#10;Za+joyNpNPjJtZoqqOlVyJx0dFhZXVglCj8qHUxVQW0mQ1VQ4w1qWI6EcdxstaV38ERq/Kwklccq&#10;/HRVpqDmyndcylQgVHk4UUaddanJ+iN/CuD5zOrMG9Quz09UIU7Dgfws6V6vB7Mu9WYDgrumD66o&#10;qMaKcsIkDZNFSS6wQBrPF4LUqqBWP0LdkLb55Eiqz45FGqgfJuQVH1phIWubCdbJuYDaIj+VNSqD&#10;jK9ZaJA7KrPcrpHNHsz0sJGm0pTTlOVFupmCWkWV02jaNepMQEFO06hG5RM69ROpwPl4LMPTc5lP&#10;JjIDP+aTqazAm8p8rtNTA3npp2SRGV+85sJnNp8Jr3ZNeCDXauhnT5tUTOt0pLG/L7Uj0AW05efw&#10;iCVqaIdrkfnglROKfp51SWVC1o/ISYaI2ml9XUGN2t1oCNKgM2r/4dOO1RR9UxXUBqqgpjfl8QY1&#10;1E0XQshXldTAU/JWPzdDHgP5OVIqitUwl1QxLtq9Q2ntv5BStYm+Zp/0XK7qcjkoqXIa36y9Gkzh&#10;V0E/bKF+qFvgJd9YZ7W0TemUw75o7bLDMiAm/Ep9H+OjKf3hXEZYQJCGi8VCFW32OzV2JdBlCpyh&#10;7rxJbal0UaU60g511vpx8xLGAblJ0hCCYfwNPGdXytzsM9shjo8CNS/bTJj9NojLJWjagH+ttFwL&#10;oJfgPylk6wHKCR40GwSagtcraQDtrdA5r5Uez/UBdq1W0TcOeUhdKSVSL0+QapH2L/brdaWhJcR1&#10;cMjXi7BJ5xC2kcgcK46tgDw8ZDK2g9xg/wqcTwtkH6OVMfSmPvYVjj+aQH5Gky3npyY1DiqyZD9G&#10;u33IqcIL+h87dBlIWUplyTraTunb5OelqawKunSadVUAZaksl32Qz3No6ieRYeFmBjmgLpA87K9E&#10;yBL79K+2xBDxmI6oi04gHw5RGZXKc/qgCIG8GbHGMJRHBRulAfjAeYWL9MUci3ReIzWbS4m3iSJN&#10;SRVokT+amkA286F3A4vb+mItbawfnyyxQGf51gqZQciNMR4XoN2yVEf966qEOEFeNF0pkRyxR0ek&#10;ndVJFeloZzu0ZQTLWW0IcDs/QZo9SLf0BIa7fRt4OJH2OP5daW8D0l5lGC13gM1FaCGvZwdORqDZ&#10;JfrZoiKN5lzqjURabV7HPtHbVtEBtXK1Mj9hTAVfOErgjx54s1zONJxAzWTvNlGKnyXduY35uIRd&#10;0zowDuPm8/qQaTUO6e92egJoJ2TpbdTwbXc+UFAAkbhG4jX4vHq91d4D/er64ICfUF9gjuFncTs9&#10;rKkwHtbYmXJ9x3xMfxP/tAOQ6pSMtn5gKeZzM7BejHe9nrcD43vcXdLm498nLYHhjPsQaVVapHI5&#10;IGQkTcay+YY29GX0aar68400rmGnCT9bhHUF1ltjrL2a9YocHTSl28JYWvCFkAnmf74AYi8d2DxF&#10;vBvSdtzaIJNMrBv7CE33d4jbS7gpu23h90nLMI9P2DUtY6xBbyq4UpYYL2il7LVU9p8t5YM13sTF&#10;T3QkWP/x4NOUqBuNFvYbHb6PIZMJ/JeQ+cgSw0Uns0atqrcPGX+xmsC44VvTtRr2Akt+Tp48x/gp&#10;c83NHZopEFjpHGehLjqns57sK2FEaSPBV/SJTPrfDoy1G32uw65pt4XHaWlXt84TwDBf3JTfVwHy&#10;a77G3nY5xnqZn4rsYI4pY32PEQcGNVtl6XRB6yrWydUr8AX7Fewv+Dk9vtCiD1d1fY66Ke11xQMT&#10;teRCQOcZoz39TBFLY2+2EbgLxGk561huAAD/9ElEQVQJdO8Ku6bdFn6ftAzz+ITb0qp8C6Fcj+nU&#10;gL7Mfe1iNVVsNHrSah7IaCByfoLxkJTAl6q0+Tm8ygTkPcU4G2O+xx670tIDRgJvH+R0w5eSbM8U&#10;Au4E8Inrx2BPIYyxGNK9srbE2ng91nbwuERPS7gp/bbw+6RlmMcnWFzShEi5gxDty95fGRd+lHmQ&#10;J6acybU2UmAtqwqdS+wRVzWZjCuQa3PwA3Sv8rNFZWl1Fgib6lq1CllF2aMvD7AYzckgrhNB68m+&#10;4HaghsOiQwwQx7cYsWnhG2kBHrqZ9jrk07p7F7hvWm0l+qWeJQE0jbYdqH0ry4m+Fe4rlYBwcz+C&#10;uUNf1kHf5O1ptWZHZnxRaMr5A3sK8GaG/T/7/mqxlG67Kb1uHWNoBD/yh/IM62WyG3mR7soj9AF9&#10;aYZ9QUsPqAywMetzISICbQ3HWqqX/r8OjBO3iuBx3X0T5NO6exe4O637Ev1/iI9/mhaeGoPuEMHj&#10;ETy/LK3NBRwDy8UQPqBnmZ+L2lcFgvGEioVYEFQS2T/AfIJ1Rrk0gdzCvrHMfTDSYzyWsXfkuOR8&#10;Y/3C9+sYteARX3S09R8VeQ1YB61zsLv7JojD47QEum+DOL7HvX9a71Ps1xp0K+g8wbiwb+OLAc8g&#10;K1Lj+R7HCuZz7qhLtblUG2WsqZYync/hh3m8so+5/0BvT+lfzREGWYc1WK9XEyzNpNlESr6supzo&#10;mYSu//QzYVjvwc4XpgmsQx5YpZge1l6zx2Hb4Ka0BLpvg4dMS3D3XbAtrTEGNOU+HPOI7mHStRHP&#10;a23O4bxPHq2xZ9dzFvb9UhN0540ddYybpYwwz1TrfFmwJvt7TZWf5QRzD2Uif5RfqICf7xD8rIHm&#10;fdqBDNI8UhOQbyPtRNrjsG1wU1oC3bdBPi3htrIMGDOMreD0fro5Xgx0bNEMZ2Hqh/g6N+gBniXm&#10;GKDCzWBSA08wgjnGMGba7bocHdZlPhvYHLPEGgDpahXsbny/Gc7ojeehMm7qvJJVzPjJeObrsbdB&#10;HO524tdJS6D7NrgtbZw49dsAjwAzMGTzbCy2E+L4Nl5WMlU7z0KTNeUc6L/AmhnrMsqt6XSoLz89&#10;Pa5hjWx7wzLPYMFDPjOy/S3XeDOk5X6yBWyjCJt3EAjz+t6F4LXZ3rYMvi1p8+lvgrvL8jnL1m4c&#10;JPoMCVZjI9fN5Av5gb6vc3UNc86+jMdcm/Glbio2lDDPrKRRnyAWZON6ytWX3vzJeZHDzff1WU1u&#10;B5V9dwJztz0q60e+397e68Bwr9XXTevuXSArCylIG+5NNDF5YKGw4T89HcmRJdZiXBtDBtW4bgJf&#10;wBOOF36ueDTGWhrsnIJt+gwAYmqvSx7w619Ih5hZblk9YrBy1aI2j+9xb0sbw7clrbvzQFowxJXB&#10;zB3nDrvywv0sJ92Lh7Rpzhv92/2wLiu1MU74afw6pvk19jJTmUGWNZsNef7sCeYXXm6DvQw1oJBO&#10;z0V1AuN+VjMJY4Em9zJEuHVQIRqfo7vMDeUydqhBCrEf7QrMgkXBGrqcNSMFehrS211xPppWXea+&#10;DeL4HverpnX37UB62vyidsgxvoyR8Dy/wgtWqMDV0XFz1Z/JdDYWDCnZP4TswtKuhTUzz5exLMBS&#10;GtIF8q9RxnptzefmyBd7T903ljDXlPjtPtbLWnJTG2O7g05fMJ0XdMR8oJ0v3xkXCMHUSFFEAPsK&#10;9RrYR/lcln0uwZoz9UsWqnvCuXQ4/ER6eyv5xS+w9izPpdY4RQ6b+X1d8Haq+a+FgloB30PgwoR9&#10;lQK8CSHCxx+1BRXUIOTHI1mevpfVZCzT83NVUJv2+zK7vBK+cUkRRjAFtefSiBTUsBXRG9S4aMbo&#10;wQ8beUz6pqCG8lRyUVB9DQU1TjrpkLK60NAJC5PXV1NQ84Mg20BTsFWRnyqoAenWkjgxo/6JKqjN&#10;ZRQrqFmFpF6vSo+3oNXr0qCCWp0PN1C+KqixnpbbPCnJ+YaCWkkaT1xBDebzb7eCmuUD2pCvSKK8&#10;hh9TcxEBwst8PJER+hAV0yaDoSqqLbESdAW1OheE4CcVQ0xBjfofrqAGR6cpFfC+tU8Fta40VUEN&#10;ixTeTEG5DH6V+PDumoIa+sKtCmqMz0OnWEGNvEX/xxhQBTX0zUlQUJsMB5mCGuJxgcZs+IlPKqZR&#10;CTFTUMMimG1q93RcqILa3nNVUOPhMRXUFjAv+oLF8VJOz0eY7EEXMHlBBbWwgSBFUwU1TJqKSiPQ&#10;WNsUK6jVVUGtWmvJaLKQyYwPTLGQQ1saqvDDwwLE0wfU2Axh4bFVQQ2LdlVQU97zABr+2h9QB/1v&#10;5Ateyq/MzT6zHeL4KFDz0gM//DzfmyAul6BpA/610nItYApqlA22HrhdQY2KA+AveMy3Q/gJsCpv&#10;BqyBL2B3BaO/VhqDL3ywYDKGNwOi86OM65tIQr5ehE06h7CNROZYcQON/mMPHNiXyWm2BSb6U+B8&#10;WuCGghrHGsacKoJhDK5hXwAZtl1BDTIEdeHhCAY/EJIOiF0j/BYYiVjsIVUjKKjxwf2NCmqw+62B&#10;2l9LqAvKVKVlNZGG9dI+FtDTAk1WAZkHFp6cayinGIHzFOURSahvfJAHMJd8ewQ8WfB20Tn4M53L&#10;GvJMw6uIrwpqkN/YzC4R3xXUulg/HoPnLdAitEIV1IapgloDlK+r3KeCGt8tSWBya0COcGtM8FGl&#10;D/3YF9gObRnBclZbxGhTTiNqa0JcxqbrZvBwIu1x/LvS3gakvcplWu4Af0jHGyG5YZ1PSjIdoH8t&#10;IGfrM8i4GebxBOYYXQi8oIIaWFjDBqpWwWZICcSNEBC15hhkPzSZarKNfZSUI3nu08Z8XMKuaR0Y&#10;h3HzeX3ItBqH9Hc7PQG0E7L0YdxrLzQFNbJM32qfr1RBrd05gGzCPDOmUvVKkWueBjZwHIb6ltSd&#10;Cmrkg7LtVmC9GI9IyOp5OzC+x90lbT7+fdISGM64D5FWe2YqlykFeJMWbxXi3EL+GNU4p1BBjQeO&#10;VFBbwD6n8gDMKdZYRN5EedDD5roBeZNgvPAhNeUuZGeNn0gHNwzvhrQdtzaItVfOo36PXUENYwCy&#10;xHhBK+cNS2X/2VJXUOPLAKagtsBcMseavoG1X6vVhR1rWt6iwj0GZPIaawCu5WqI2+A3cDAHcu9C&#10;BbVyBfMhFdSQ1xyyjeVUIQe5f+F7jYWC2tcH8mu2GspsOcQaDHNGvSuzSVVGfcwLkGXYGoJvKLGC&#10;Ob58Ab5gv4I1D5WfTUEN6zLda6FuSntd+cBEGj54DfOMmewztqYILVK7u3eBOC2B7l1h17Tbwu+T&#10;lmEen3BbWpVvGgK6cZ2GfuwKasmS+6CpNJs9abePZDwsY38N2bXAWGliLdXGeCmNsM56h/X0SHlS&#10;r7Z8alEFNV1rAtmHyM+sFg5xbRzAJ90HmT2FMMZiSPfK2hLLfVuO28DjEj0t4ab028Lvk5ZhHp9g&#10;cUkTIvd/MLUve39lXPjRX/cIXAeYghpvTnMFNVk3JJnXIdcwz3NfXVkJp5N6k3ubia5VebMdZU+h&#10;oLYJ2kr0S1NQ40iAj7bdzDgn+lJBTW87ZydHOlVQA5qSTNMU1LAuo4Ka3iRfbspitsLeBrhYSrvV&#10;AFZkNuXXBPhSzhTjxvadlK+k+4aCmvYHLx2m9gUbsz4XIiKQu0SLp176/zowTtwqgsd1902QT+vu&#10;XeDutO5L9P8hPv5pWnhqDLpDBI9H8PyytDYXUKlpsRjAzjMhrpcP9YXU6dzm9hXWF90eGTBDnPFX&#10;UFDjuQDNQkFtM+12BbUy9oxVzB9UQpvMgoJa+QD7liPIsKWMhjwv49n2QjodnnOupV7jyzczXTdz&#10;nWbrP75kwEfeHHv2gI11yAOrFNPD2mv2OGwb3JSWQPdt8JBpCe6+C7alNcZwDb2rgtoUay1+Topy&#10;iMoyNbCwJfNkJeMp1tZUgq5XpNvB+ovPKbCw1nNwyi5FFGP/WDrSW01o3qcdyCDNIzUB+TbSTqQ9&#10;DtsGN6Ul0H0b5NMSbivLgDHD2ApO76eb48WANNIUmFd0oNGO+Do36Jk5E7P/Q7ph/zKeN2WWUP7w&#10;ge4C62W+lI995+QSeWQKapxn+BIh9/s1nmeyNsrzUBk3dV7JKmb8ZDzz9djbIA53O/HrpCXQfRvc&#10;ljZOnPptgEeAGRji/dUgthPi+CbTVjIBj5ZYB6xkjrVEieeJ6ycynVHxZg5zqJ+QPjoE7TG38Nnb&#10;dQU1jjsqqJGXVEBwBTWOT/L7+t6F4LXZ3rYMvi1p8+lvgrvL4jjhPMy1G52kEV8yQzxNQJrmFNR4&#10;xrs4BD+aGCvgFWQXlTnarTnMEfKAjFzz5XSsycAHzoscbravJ9xVawOVfXcCc+fcaGNw27OFu3Jh&#10;OOMSv25ad+8CWVlIoWtS0o0+JpeCDf+9BMuZs7WezUAGUamce80lFfz5gjjYNZ3BDXMOk+vgKub+&#10;Tot705VUOW6QT5ZbVo8YrFy1qM3je9zb0sbwbUnr7jyQFgy5v4Ia53gvIeSs/XvTr0QFtXJXzzCT&#10;Bff1a71FTRXUGnU5fnKoz2y4l+GZGcsH95Ac6SnbtFhwQy00scbQfb3ZOR8WCmq3gdGT84vaMcao&#10;oDZfcv3FG4U5L/QwXtYyHCXYd2IviXVZu2cyrdFAWq6jMTyvK6ghTBXUIHtKmGv+6gpqZrJf2Kc9&#10;15Ik2Luhz8UKaknCM9ka9gV1mUw+k739tfzdryhPZo9dQc0r/rANKKCArwu2OAGi31bR97ltrGOW&#10;rqKfU1GtfIWNxnQi47NTvT2NSkaj01O9VYpvw3DoN1od2T9+CrMt1UZbKrWGfrpshqHBA03/NFQV&#10;JpUNdM4wbRv8JbKCcONmZgFTlYGGQxkOrnRDo2MH2MCktLcXbiMDqiJQuK3KMgyAuKwbN0uT0QiT&#10;2lRGk5HeJMGxq5+mrNak1e7I3uGxKqhVqHQVFNQWWLSRHv4GKQ+aqhCmVKDgwj598KNjeS38hCXf&#10;DJqMR3JxcablLVk+aMi3XVuNGurKGxIaqDfsqG+Nt+0AWB5zHE9LcjrCNmOBTXm5pkoLreMnUt/f&#10;g3ksjZfPpNRE/aooHRs9HlCpYglSm4Ka1cUU1FzuwFRZ5BBkTySYdZKO7AZGS53YNS/aybOy0rpW&#10;5bfyK9h08uEy6IN4Ou9rPEtNkw+j1R34t8TiYtofyGI2l8HFpYzBY96qVppiYkMafgaWNxjx06AN&#10;JKwi/wQ0pEIIFTakGSuodWAeqPIeiBoU1FAJrZMdhpuCmvWvvIKafeKTFWXVakBMlKsayreG2E15&#10;4DNlfeiTVE7jp1ypkDiHnYsjKkXwjQz9pJMWX5E6+qn3zRInO+RHBc4qFSExNsqNHnx4y0kd/AdP&#10;pSGDUVkm06V+YuCqP9U30xYLHjyyLURuGtFXFmyXqLIZD8dW7C/a12FHQUTmW67ZDWpz5JMs2TvI&#10;FdQPbS+vp+BJgnpT8Y5vuGMCLtuCjjxWvuvCgQ+VOTHzAWiGBLaJwFxjO0Hd5DnBPQm5iOxufgjv&#10;h1Ue5S64sdwd4D5p8+FxWgc9GODGngdvelxpfcdVX2wM0QaeCzamMMvlFvpfQ/hpFt4Cxrd1qCio&#10;uJ5LrTwGX7i4C30Q/YRpSaO7IK1zsBidMzvB3HRwkc6DCcgSoG704Mcxa72G/YXyLmu1PUChibrw&#10;5h2ON/R3CFb0d5j1JsIqgRLoj/jHz8Wy7v5JXD0cWWKByjkgUlCrol+SbtyANCA3eZNap9lQucMD&#10;Sz88037K2sEkcuybghr6kQ5E9mP6cfPNcaGP2khKjB3KBLRN+x7lFOJi/PIAmw9x1givVuiHeFTs&#10;pDIa5zrSIjzxpGzXA2+ErTGv6K4Wcplha2xql+AhFRWqk7lUJol0sUB/npSlCzpQLrK3J6juBDJ9&#10;AZrNVnWZg8e8dXSCtmKYy4IKDsiPin4LtEfHCuz4p29ycI5h4yDK4ANUk60lb9RQlymGAEM/5H+L&#10;dTeEbNL429LumpeD1snlQwSbfdPcbq+gf1Gpm4ppiynkIsxyBXMHsN6YYa6gPKZMA5/BijJkV5n9&#10;gaVFCmp6q43KUqOJyjdVnrF+xBbGbcy3Pw/58DjtXeBpCUxzV1kxfJ20hJTWZmzUO8sbPrq/CQ8U&#10;EFBi/0YfZtfjJz473UPwpY31C994t3HG4cfbn7ie48EBldTYL/lg1VVkvAz9JALoHiRN8M3A47Fu&#10;sZ2Qd+dhW/yHSHsXPGxa0N95oOqrnCPMBLUtHGDzNBXBuA6CHf1fql2MEciVeQKcY4yItOsrqVch&#10;nxYTfdimMg252LwOV5jf74K0PV7hrcBA8tUU1Fg387VEzON6e6O8t0AcP5/2LvhqaTHfgN6c25UP&#10;nCORmof1TMx8LC/yAn0ecXj4ouvBKuULZfVSalQeqLewpgMXIfi55tS1/wpyDKnrWNfzAQ4fgvL6&#10;eOZXq62RpgLeTWU6px8Vb+v6goiWqrxi6TZ+CPafdWZ/Yd9gPPpinKnssxjbwEO20Yfu22j1QdOG&#10;uSL22wl2iMg1z6oyAiknWGPw1seWzKeYj8c8vAa9OV540CaMcwG5RoVb0Fv3CaAp5m3jA2tHeqMf&#10;hD5iCmpErI9osv/TDhtho41m3Qpx/G9L2rtg17SUDpyMymWsl0FGXStiItGDUOxPFsuptNv70u0e&#10;y2xSk+FVA+OpBL6UsD4EH0pDWazfYq01wr60KY16G7xBxkC9aQr5swxdN25ZcxDc1x9s0Ejt+t8h&#10;tCSEUY5lSkTsAxY/xMql3QTGScsNZuy+Ky1h17JiuJ4WfVVlG+aUMvbI6uvrIwIISZmm+wPuDeDE&#10;+rTM27kWWJcmnNH5sK0N2WVxKSP5ac9KdYY4vA0C+x30f6z6YVIOaTaog1k22BIqSMO90zrDkl+3&#10;bILF3JoWGNtvgm86LfumPizGWkn7Kf7bZxsRP+1bdNlesgJi8cU/zi9c7ypNqbTMPRjPsGpNGc8W&#10;0h/PQH/sm7AGWC/RNzkmsDZuNrGvqq9lMu4jD55RUeEWSwWym5sjAGms5zt8+Uj7uqHViX1BbcFE&#10;MgRbXelr5jZgiKUwO4Hu2H4TfLi0pDldbDsxxAwR2cQw3LO+F2d4K4T1Gda/EhSbK5UDyKoO9ocV&#10;SfiCImQdPznJOaYkc8wdYyRLpLIaYawgPeYW/cSnrjdsPcGK3KSgRoirF6p+Y3Xz4fdJS7gp/v3S&#10;2tqJLvapDTqrJZiE4Key16zupW63O1RAs6rSD3zgHp3raN6g1gS1FwuMFT4sg3yqHEmz8QRRuAYj&#10;LTEngcbVGvnC/c8Mss4U1JrYs3MHz1e5OVdheafnDIS0zluAQdvqvAvcJ20+/K+VlpDaNZDzDBXU&#10;QFNXUNN+zX7LvQfoDprzBs56Yw0+UIEQcm7dhDzC2qyyh/UA9p2QY3w5m/sZ7mX0DAm8sTNbFoX/&#10;avGdRlSPaLJxG+PEdgLd+bQu42K4Ke02yId/M2kpMXxsZfLd++k2mebnYul6CU494+ePYUTmAaQc&#10;m61aMPmAmfFXqgjVrC9l0OcDW5S9pvINVgHgVzKDHXNLLd3D8PwFAQpWLvOwvAj041leGF/6/25g&#10;qjgHwk1p8+EPnfamxBYOvoQImjYwJJNuhM0MGN/Sgk7c5/HsvjpG2gRzykomPKvEXqZWew6/HsaR&#10;KahR0bZZ5zihIjTnFqQD4ytkPvcsyIsKalz/8Wac9bqDwrBnXDUQHzzQNZyB10jrbNY74ZtMG8ff&#10;lpZwU/rbytoM45jiuphKaJQ96Ml8YQlgz/vhV55aHIS6gtpihXlm1bMxpc+ruPcZYN9/hmmKa7IR&#10;1nhlaWM/U8E6m1nxcgIt3QduBMq+UEEPZl28zjcDI1MGc2wxhSXm/7vTGoTi0vh3pY3jf920NnLY&#10;b9GP+QKZyjfQNKWR58iWmbnCj88E9TldvYG5pYQxU4XJMxnsZ/RGaJ7ZkC4YGyBss2q8tScaVkOv&#10;p5fkQF6l5xVIG9eZ4DXaBb7taZ2mKuNpsr2B9mYEXqSJs5x9D5HR02ichSF2CfKm1AU/+DlJKqlj&#10;BQHZliwmqgtwfHgA91yGg3NZQ8bx/IC3Eepen/spr0OYu7in4VkzA1ThGeXwGfqS6xKWizrsAmkr&#10;YAlVDe2lJZgay9HGFyGOFtt3gXx8um9Le1tZu6UFfyjX+HxQx80ccmupN6hVa5Rf5M8+/PiyDWJz&#10;PkHcCuYizjWqoLZEWpB1lXCWx5gTjjNXUOOY5RkOeIsQA6/pPSAkiXnhdgaxD1JBLWuxB8Zus9vX&#10;RCgDVnoxjg5lyIV6DbJiuZLpdKbh7W4N/fALOTgU+ed/oTyZYc36Ps3nocCpoea/fnAFNY9j8Qoo&#10;4K8L1v0pOjhV8CpNrJW0xzbQX7l1aKCvV4cDvvYvw5N3Mrm6ksHZqQzevZclNht885/KFe1WR46e&#10;HEuj1VIFsDIHOfJcYCzp1IOFFhUZ7DDNxoQ+wITAK3EyWZkCET+1xg0nlb0GV5eYmGZ6Uw2VgKjc&#10;0G5y4V2TZjD1lp1WUw9NfbLjzW7z6RQL80TGyIda11MqFnF3i8mpFm5ga3W60tt/IjUsVKhYwdu3&#10;KGwXgR6q7AChSmWKKhaNZdTRHvrYeLfJjm2xcllOv3+lN6jx1jZOpitMnDxwQtWxOajq9fCkWZVy&#10;A+2ldjjlxWRRk/N5Taa8JYsKHqhP5/lTaR4cqIJa/cUzvUFtXUMrK4ijEyvVtiAcwSuf3K8rqNFO&#10;pOGyx+pL4CStvxAlD5zY+Z9yj8KbmsRN1E9vCINbJ38ieAojg/SwABgCqDSYTHhzRyLDyyuZDEeq&#10;oFamVjLSr9CfGGc5n0sT5TX09jFNqsqOS/AMs5/U2m2pgv/NXk9aR0dSAj/t9ibjBzW1qQTDOmif&#10;Qh/jTWH4h7qQb8TQ0QF2mwXlOui7Yj9ivQNNySPwkMqONKkRjplKJ172g2ROPvOTAIxDJTW+3U9F&#10;xDr6GA++uClBteuoU83qt9JJ2jYra9i5mVzygH9ZxgS4Qj9CvgveqoeFM2/Y4AYCfYSH0FXEZfuo&#10;YMMphdrrszk/GWU3/+knQ5Enb2Ri3z27nMnVINGJlQ+qebj28lkHc1pNqtjYUjGND3J4eGBsMoLz&#10;MEaRVEj7kIXtAunhxp2Qz3PXdN8eIJ1WEJwcR0Ha6XxPTmt7wnqAPqC4xroaLGUwXMnV1RD9h4c6&#10;ddnf5+dXeAvEWlq1BJsj4w1lx5K3Fehhzt1gfNwd7ODK5IDWF2CcD9zJ8VIVUWDyeZR+whmx5pgn&#10;EgTwjbDhLFFT3+wHWnzLzW975GEiZSCpQWVdXv/PmzU7DYxv2Ouw05+KYrRrm7we3i9hpfIz858t&#10;MA744JjyWBHhMEFBrat+CpR1ATItf3qrAOqtNzwgf+aoCmpE1G806Mt4NIY5kDFkFRWLu92eNNst&#10;VZzjLW98X66J8rVGZBSKXkLe9y9PZIS5YHl2KcvzvjRHM3nWn0sXU1AddeOR7JK343TqsoKcWFVh&#10;QuYnaO8U88SSbYYcEWC101Zl5RrK5ZvaFSLn3cBoVVDTOqQiLQWuy5eoF80VIiHagwPzzM8fdHud&#10;aGec1E3My4cQn+B50W1rE7uxiwpRlxdTuToDRyGre3simAKwTl9Lt8NNMnqZrt8xF0Fu2rgD8MGr&#10;Hoyj/TwM13HEMHINps4btGvNNMl3HXxOvguUKmsqQPNhKOd5rpO4OePbRGupYI6+HMzk5LSPNRbW&#10;WVh3ddFfnz0/xCYO6yrQnA96OHY55jn+Od64ZtQacEzCn+sH3jhF+DC99LECqUSk1LK5xR7EZEgw&#10;SYo1jPrY56OvRiWZYD0xHA5l0B9AlFTlxXFXDvdbWG/x1i6kwjDhWglLF4X8sLwJdo5HZP7grx88&#10;PToIskF/aAPX14YhXCHMSPBkf+a8wv6s5wUaD30b8ojPSIf8TPFkKReXQzk76+utNq9eHMjhQQvx&#10;wd+KZVyrg0d+gxrWxewH9olP7ksAGg19wwVmCgxgXczlFVXjWtzHAFb/+1Z9FxnHnJclvhm6AG8w&#10;7wIvzxZy8oa3ca6wP6zKwRHWyvUl5v05th8cYVjLY3dMAvOFFttvkd5WT68vw21GZl8x2VZAHgKt&#10;OGdTTsAJssOX68kJ1pFTrANb2E915epiKV9+NpMJxg7fYN3ba2Dvv5Lu/gxjgmcRdawV+Tkw5MGF&#10;oebNg1WMReTt5w6EmEOpPVicnWo3Q+P5f5d9Gi3tYx7TzUcCbDTnZ2B2g5rJKoKeDyhhQEfsRwic&#10;X7gn5Z4zSSoym6zl/bsR9jIDVahtNKtYmzXkydMG6G57+zoVqJAWI0HzIKRrQJhfi2pp4izvxwKk&#10;h7IANKDJpti+G3TW5mT9i7YyOre+OAOTCmpVnofUeVMw9znAEj/tjb3LbIl5YyVn50PIs4Gut3gr&#10;9MFBB3PNPnjt64kFxgXXADzT4E4OvzBWKljnWfmsj9VDT761PwBg2pxIFlp4CHlc4GNYK79bC3Zd&#10;/xj1QFd9UaMss1kNa7Ky3pZ/fok5B7xstEpy/IxfVyjpbZ1cxdlN4kyHNYSe/5DcGY1tXFofSc9p&#10;Ao8eFWzQnrAbYXeZ2xmDD6b04RQZhjlhTYWOGsZNAz0f/X02J194btZG7CbWygn2MlN9oYM3Rxwd&#10;dcCTiuzv82yQJ8OJnuGS+Oslz+b4MhrGke9dfGwUAFAOmJWA+YX0ByPAP8wl4VxTlWAYl3bST+PZ&#10;S7f8XPEccwzYISOsm/kJ1uF4Ls2W3WJx/KSDeV+kXfP5C1mFwanDJccOejmE4aRFxnYC3andDM/2&#10;kQEbRmTl724A26i30Ac7k2oOGG8cckS75ZbDCfzAPPPmZARZNsG+pYT9SkV6vaa8fEHFaCrcQiqB&#10;1zzHa2Czyc/m6xyj/YKZBTMCq2Wo62YQIPg/NgidKetfoEtkJ9BQf9rVJ3MbWDzrmyExQvVlWcig&#10;WqOuPOGXF+bYLp6crSDLEsi5OeTcULqdhvzw40PZ62JOQUo9iUY2en5IS1BQ45nYet0EuhIhY6ut&#10;gA0gzQIBAXomoC8uGXBGFn/5m3zCGm2xKMvpeVnevuMt6wsZT3hDdE1evu7I4SFHxVIqvCEfeVXD&#10;3pJnY7zswHPNA0t3X60J/6EPsJ8Q4hRW0zj+ttBHBNpv0dbAAwK9FEiA4FADTlVH4jNmCDJ9uR1x&#10;uOdfrKpYmy3k/GKMPQ3Wz6OltOp16bSr8vpFB+vjNfaWXC8beBEx9TLIx/qugrUzW4pRnpgj7Xuw&#10;5Gm1jSom5xjCfhtiYB5arupYLy/k/elYn18OrvqYS9ay12vLz376CmsErNKwhqMOQYXPkLD35LkN&#10;dQBUpgE42/A/nw/rM/vg5h9K0+dUG+XeAVl774I44m55f7sAlENjuT/kOlf1njDPJFzvlngzp2C9&#10;XNLn1Scn1K/g12wq8uxlW88t9/a4lwFdsSxbYcjxxJ/Py+zGPazx1nwmA1/sM+1rdXdTKaXojjwg&#10;S4mqFxH8tpaS8h7xvA+nc6zorcnsa1O0Vc+R1jPI8T9hb5DIq9d8cXUm1foJYm7J+2uA10X//2uh&#10;oFbA9wqs8+uCFHYqqLE7s8dSQQ1iwxTURkNVUBu4gtopFdTepQpqPPhqt01Brdls6UNLve2EeWIs&#10;0TQFNSqn8QGnjYlYQY3KX5Rka96mA79YQS3B7nSZIA6EZSvcTkUFtTqV07CIoIIabyvwRTsnp5l+&#10;KjTBAnCMqpuCGg8kKBDrSOsKat39I+S3i4LaUMrccOlY5+hHDJ/wwozFQ428gtoS9eftXZx8m3Uq&#10;XVBBDYtP3UxT4POQwxTULuZ1mYIHayqogYbbFdQQjvSmoMZDFAhMtNsn9w+toMYD0byCGttPoR3I&#10;oMANk6VksAXwFrIFP+tJBTX0I1NQw8Y2r6AG2jXAiyZ4qxkAqKC24FtXKJcKarxJrdnrSvPoSMp3&#10;KKixP+UV1KyjGx02FdT8ID3QlDwKCmqqDQ7kAbGsTUFtHhTU5kBTUCtZ30wV1NiXUFQd9aJ2P+rH&#10;NwLIc73lJCiordYd9L0K+qo9+KeC2mzOSRHxwkEOD4x5SwAV1dgsZmwKatj4Iy2/pe8KagteW4w+&#10;cHI+lYsrPtSZIu85JtS6fPxyTw72G/qAugq8XUEN9rRzuHk3xJP77RDy1L5J2DXdtwdIJ1f+CdJO&#10;ZZGpRsE3rAfoQ4Up9qzzy0Su+gu5vOSbU0tpog8fHrZlf68lDSqo1bHgxhjnuacpqJG/VKy5G4yP&#10;u4MtzE0OOGgb1ATkeOlKYVRQmwLpnkG2zvmGAcZyfzLTt5MXGCdc/PMtJcsN+ams4tBbSQ1jEKJM&#10;FdDq6ID8nGevxRsmy0FpzRTUaGqbvB7aL4mkCw+ITUFtwpsCVR5bZyZfeHMbubCpoGZyiwc7VFLT&#10;z2WSzoiXKqhhLA8go0a8ybPfl9FgiHpUZW9/X1qQP61mQ+eiBtI2kZdyFYxi0bw57eLsHWTchSxO&#10;gGeX0hxO5SnGYRdigwpqHPnLOmRaB2MW7aa8JyYgyBRyXhXUqHgNrHU7OhfUOx297bNKBWuE8yZS&#10;gh4wEWlXnwx41riAJ03to4z0wEA+5POl2+tEO+OkbmJePoT4BM+LbvKKOJ0udSN0fjaRixMQEbJ6&#10;/6As+/tl6XbXQB93VDAGf3dWUENhOm+wXK2ZJvmug8/JdwEppG91pgpq2GJiHnIFNa7zzi7H8u49&#10;5vPpFPPMRHq9DjZtT6Xba+ncQqUbTlj2WQlTUOPtqFqDsOndUFDzjlAAQDsmTJN4tGUKanRTuoGM&#10;ehRAWWchs6QsF/21fuKbymlXV33IrJq8fr4vRwdtyFssJ4GZgprRPD8sb4Kd4xGZP4fjo+UrKe1t&#10;oYyBD3iSb47GgmdeQc0e6BhyC9If8gB0IWfnfXn//kK6naZ8/PpInhxhXQs6VfgtXECmoLYAmoKa&#10;rm2Rp4KXr/0jD6xLsIaK2v5oW9xvO1j9tzbzFthFxjFn7qT4ZuiSn11fVOT8NJF3n091bbB/UJOj&#10;Y+w5GytpdbEeq4Kv3BPqJ8vRBzCx+iFS1iHcpL/h9TgFGIAe/MNcTX6xi/INdu5rXUGNL+XUah25&#10;PF/IZ59MZDJOMN/zhY4W9vAivcME4ybB+qwu9QrfdEUekGf8cd5RBTXML1TScXAukCupPViUVW43&#10;Q+P5f5d9Gs28ssRpiscCqC/3wqi/7ovDXsXXTmyfyW3QkUoFaoM8534kKKhNxkt582VfLi762Pdi&#10;385PfB005fkLKtxiNwq68+E0SYWRoHkQ0jUgzK9FtTRxlvdjAZ9HHNkU33dzzR6D0g+dW297BvIG&#10;d36OpF5zBTXML5BO3AuNsFaeYy/27uRKzt5f6hkd91FHh1356KMj8IWc4N6fZxZcA/CMJCgPoPx7&#10;KajB6mcE6Xh4VBAqrZUPbbsDvOveBcxRV2Rr3rLPfUxFxpOSDDD/n57xRoKVNDslHSv1Bs9ReTPX&#10;CntEu0ncFNTAIJTnc4jSm7SH0/d05A/7zeODUOe04+xG2F3mdsbQF645kJgt54RtCmp6Expv6KhL&#10;vz+Xd+/szJgKasdP+XnpKsYNP03EM+iFnldQiYc3E1KGcUyUeIAAeLxr3A8BpLvRRQHzjM0hPIeF&#10;eU1BDagyhfGw58S8zc8VU0GNe/9+f4n9ZSLD8Uya7TrWAA15/qynexl+6XO7gprzgw7/b+BdjiyL&#10;7YRQFbObsfOY/3YBGuKNS1tyM7CN2reDncOMqTnedMgxO8YB8jxtMlvIF2/7cnI2whoMc0y9Int7&#10;Tfno9T7oZ0oC5IsqqPGZEDdAyMRkGTMLZgQsOwUPcmbs0IZvH6DOoR3+jMr3kWY3k2HqT3tIYO7N&#10;NlvfzBLrl1Qg2xotrH3hRQW12XwtX76bydu3M4Sbglqv15Kf/vhYDvaqevrFEwPWQc8PaeEaIFVQ&#10;awDD/B8qqHEKiIA0gxHowrma+0EH5RvWv5sKaiV5fyLy+ZdTrJ0hy0Zjeybzg33MNeALxop+gpXz&#10;FoYKx4muxXg5Q8g1DyzdfbUm/Kd9iY7NFFbTOD5sKV/dfEyAOqMJG9NM2pysbWrAyb0+L5OwUQXk&#10;+FlVsRaoYm2WYE02lPl8aQpqDcwxnZr88HUPa2FTUNsFdlmbfDfA2umySntT6HRp3wPdnR1RrGDL&#10;IJNzJgMVMJYWqxrWy4m8edfX55dXl5fgQ0n29zrytz//CHPVWpYJ18lLzD989spnoyu90MblldUP&#10;uWMcbSioAbjaMAU1q8MusDt7Q0TNd7e8v11AylH+cJzYszN+IcUU1Hir3RprMn52dYV5Zox12lRa&#10;7Zq8+rin55b7+9zLgMJcli0gz5CXSrFUQY2KovDFPlOf2zFI/98MKel35AFJT9xdQQ0QyXAFhJmC&#10;GtVgeJbEOXcKOf5H9Le5PHtxijbMpFr7AJ/4DANJ//9roaBWwPcQeOTORSkf5vPwnY8/sH8XPieh&#10;glp5MJDVdCb9SEGt//atLOHHW294ANntdOTpEa9J52dSqJjDBzNYEEDw6NRTaWKCqEOwUe2N44KL&#10;6qCgxskFizjGVOEFicYb0Ab9C1X0mo5HalIBqIbxxwfzfoMaFTs6vFmGhwZIR0G6wOQ0nUxUU54P&#10;TKk4xgc8ep0uxnCj2cJGqo5NbkfaewcQLNjdlrHLLVV0skp0g4Y6qoIaabKQynKA9fsMdYVw1vEO&#10;wY28PE/e4MbyRqOhKtTZzVqJzCcQ3JOhKjapYhqEGxc7FQpntEcVKCBvknVHhuuezAV5tdoi9YZ0&#10;qaB2aJ+xrD47vqeCWkC1B4iEsMVmMP5H/hvAIM0HfQHt1Ku5SXPUTR8w82QzzNa6gaVF5RwM9BvP&#10;1Ta3qDPauyAfwR/eSDQDbxJ+3hMR66Ah+9MKtJvDvwk3lUBIXy4qyuARbxji1LamQgfoXWu1pLG3&#10;JxXwkgpqEM5WXqi1KZIBV1RooAKkrvgDwp+nV6glN2I8pOI1v1QYy7dDldOQDx+2a88AD13u+w1q&#10;/AzTgp/cQDvZNxu85Qi04ltljFeqsDzkiXzXVKRhH1PlM/KfCmbogzCpIEeFNL4pOBjM0aew2OKt&#10;eqh6tVKXTndfGhhjvHK0pkqVaHvlEHm3Mdb4GS1TvlgwX5T8hz9dyWdfDOXi4kr6g6E8f7Yv//j3&#10;r+TZcRf9kXxFUlQxkM6brd2G6zZ1KkEsnjYHEKJpUGwn0O32XcHGFPuM57Y7xOXuAjfVeReI0zpw&#10;4+mKZ0FyADku2SZAWA8whI8AmP7tu4mcnE3l00+/kCHGQqfbkR/98Kl89OpI2o2KvhHKVZ3elAXC&#10;ax9BGbtAGJIpbKtzDAzT8CiSDhGa5lTwYI/PW8dnSy7wRQYTbOqmS7lEH/vy9FzGvMESY4eHWCoj&#10;saDV/NjBgJxb2pBnVErrtpvSaUHetRtyuN/A2IGMRCPY11gPfbjPtPiveYAeVMzkWdcsgRQE9rG5&#10;7M/QezjfkABA2qkgjahaD/ZnLrKRgcqUOTY8lNV8cNmEfKlh3tJPDAMpy0/evpGL83O5vLiQK8x7&#10;lH1PIIu7vZ70Om2dd1qQU12MQ9bVZDvrlsj5uy+kj3ly/NmXMvnynVTOrmT/ywvpzJZSR/vrrAtk&#10;+bKDMU8lBMiHBPJhBrkyQvuXvGlzHwv9va7sP38mP/yHv5cDmN2DA+ns70MeYuyDdgTSiAQibfJA&#10;+c5PjtLkwwyOMMZjkq8C29Jq8Qig6XXI2wmxmxudLASAQG0HwKcsunkrFJEH1cQ//P6d/PG352Bo&#10;VV6/7sqrV6DPQUUOj7g2Z5+BzOUcGm8yypD/fHMbZfJteXAKeVo4i7TDObo4XhnyVaSQAbP5OmkJ&#10;XyX9vdOGBB4/rneWl9HC1mT28JKfTl2DxhxTC9CYw+lPf3krn3z6VgbDIeaYgRw/fSK//LufybNn&#10;Rzq/8OJQpSjz0LEPDmFtpWXCj8ohptx5eytuD70b4jbeF/56aTmv+ORsFLADZYYF/gC4KqWctFkU&#10;wwPeX7ybypu3E3n3/r28efNGet22/N3PP5IfvH4i7SbmmKbJZJJdhyPAzduAafJzzE2g2TF/3jCq&#10;ayZCVohns0Ox1+CbSUsKUwaFFDSQSEWGJ/YgumGnocoXsGufhlXnHgYA+leJXFzOdMz8/g9fYB6p&#10;y89+8hzy7Bj7qLreQMCovCaf44cyW5U4Lbny2n7ZeiBkncah2/oGau4VVeZ6zNshzue+8JBprcbh&#10;f0rwLHyzvQZuJ4W2QZzWRhD3jnwTdK03Dn7+yVB++7/O9M1cvtn+w5/sgSd1OTjiizAYjej8+nIO&#10;82BmnqFDKDYNJ6ifjU4fs/lku0DI+juUlnMI+jdIYwf7nCyAsPIhtX0qnZ9eqcgXn1/K//hvX2Bf&#10;NMM6bF9evjqWwycNef0R9kNUHMScwvmf40zXnUpvOHTvhj2kb3IAXheWmNpTi40ugnttgyxtVpb1&#10;1fuBlXR7WTfBg6QNDbc5hDRCiJrBqhG58ybyP3nGvSriA8/Pp/Lf/tsnkGefYx/TloPDnrx4sS+/&#10;+MUL4a3x/EwOP0vJfk86MTuWmNEqphrjZPQnuI1xYnsKvmCM0jhsjb8jfBNptZ2IZEoBTGUm07FZ&#10;nt7mW57vYBfI9RhDMG60X2ufJ0+wJqOJUO7N+sOp/M9f/1n+9IdPpI69QrtZl1cvj+Uf/uEn0sae&#10;izG5c9XSsNe0z+LY3ohzC8eTt8TqRhM/7S+O+M8g7y87guXmOdwPHjYtfUKfT0O3Q5x2l3USwXPl&#10;Kk4f6Az52cIV1mQj+cMfL7CnmUvvsCa//NUz8KQuhwdt3Us2QGM9UUA5PNPTvLTgUD68DLN1lY8i&#10;xjbbZp13ga+blrBrfAOmsv5GuE/abfXM21VBjQ6gfnVAFrKq8PO3NsZ07sH8P+HNdpO1nJz05Y9/&#10;fKMv2/Cc9gc/eC4H4Mnr14cYF4jJTxhxr4L+Xl7xzNgK2ra2zQOjemhcz13godLeF75eWvZgyhDk&#10;wUzQgUknmwNIryBfMJdoIRqHc/dCkiVvRaUsqult0JeXE/n0s0usmwfy/vRSjp7sydPjnvztz59j&#10;7i9LB/sZntMzk/jntHKwecV8vV10xXZCqEqAYAvjMIab0u4Ccdr7wu5pOa5cNlsNb0tLPukZmToQ&#10;l2shJLD5x4DBHDc8gxuMpvLr330uf/zzF3pWWW9U5OnTQ/nnf/qZdFt15LdEfvz8WknqFfAo0NAU&#10;moG+3ohgo27oMzoj7jC+YmCOHtNz3y3lw6XdABXeAJ842K5g925Fd7zHIdBlkiqDzI8JsQ6jouyi&#10;JpWanfkv4D2ZLrG3vJLf//5C+InP8ayP8bIn//7f/hgm5/4w+pANH03YGZiVz5y5MjAeWSksVZVK&#10;c3Vh2KbP7nCftFaHLP7XSXtfuLks44IphnNOCEhXSMD9oiuoEXmz3SefTeQ3vz3ROebs7EL297vy&#10;z//yI/nxD7tYc0FicsLCIOPcVceY0rQ+AL0xEbCotDyEe/nerzSCQ95PEzraGGOUOMltcC074Deb&#10;1ujK58yZr4HTZBPQRowzHSc6/rhuxsyRlOSqP5bfYe4fj2dycT6So8MDeXLYln/41XPlSbPOkgzi&#10;OufBesB2YMiubczDfdJuq+fDp/WYZnLFupuC2nWwdQFDIhmITBbrqgxHE+wt32PfP5S//OlTaTSq&#10;kGGHkGV/r2sE6hvw+TrXZVQkIn/X1IjKlaTPkcI4yjiJfqN9B7CtYlsgngtva5MBQ9jbbGzFcHfa&#10;TcjHp/urpt0NQC+szfh5YaYLw0VlGtcFnGPevB3LcDiX3/zmnQyGV9j7d+Wf/o+fgkcVefGMegJM&#10;CMTUQSuf9eu8Bx7rnI58+Pw040cGt9U55sE22Ai24raUEALczv8wuK5h+/hcUN2QxdR3INhzK97m&#10;i7n1d/832rmQ42d9dKE5+uEFQjy/h4FCQa2A7z3oYhSoCmo85EW/jRXUStsU1N68UYWi5g0Karxh&#10;iw9pTEENGBTUBBtOE0YYQ4sE40qPO8UV1KgAxjDeQja4MgW1yYgKanyjnZOQ3b7hCmotmJsKaiss&#10;NhaqmEYlA35yigpqC2pUIx2vyuVnSPlZz2arrQpqvPFtQ0HNBbIe0JEmKHexXUGNinj8nCkV1Ki1&#10;nSmoscxEZrzBbdjHBMo3vIOCGmRGOa+gJl0ZyR7MWEHtWaSg9uRbo6DWukFBTSEI8BsV1OZUUFvq&#10;7WmqoAb+1hDRFdT4ec9YQY3yVhVcIgW1FfsW39biTWVbFdQC8qmHoiuowe7t1ZMr23BlCmroB7cq&#10;qCEJUB86qnLb7gpqVh6QfVQbQXqAlzB5OxZvb7ODGlOg4JuCg/5M+FladHtVxqGCWreH/tBsIX8q&#10;qfE2mwaG1DF2mZ1IQY0LO+ulv/vDJTZEQzk7v8QCfCAvXxzIv/zjx1g8bCqo5din3YYHEeoMYYzH&#10;5tAZol2zE+j2/HYFUAH/2Wc8t90hLncXuKnOu0Cc1oHyc8mDAoTaOASt6Mv+RgjrAT+aYwwu7N6f&#10;TuQvf/lM+sOhdLtd+emPn8vHHz3Rw7YWV3JYZPPNQ1VQQ/4fTEGNRalFnQo6TGiaU8GD2TdoR9dV&#10;BbUEzeyPlzKcLOUcfeyLdydBQc1uLeMY5q1/mp8WxgVfSbpUUKvXpNdpSafVxBzSwIaQY8eU05Rq&#10;iM4hzPI0PREBqqCGcTGdL1VJrT+Zy9UMY5XzjRIAdIb9moKaZmQPYTi3EFVBDeO1DvlSRgSWyTH9&#10;7s2Xcn52JhdUULu8NAW142PpUUGt25Yub1KroP7w51zJWwqUV1RQe/u5XJ2eyOjTL2T8+Vspn17K&#10;3hfn0pkugoIaejoV1NroN7WSzCtLSSCPppDrI7ipoFY/2FMltYMXL+Qn//JPcvTyhfSODlVJTRXU&#10;QDsFtgnIVudBD5z0BArtJyIi4zHJV4FtaUPxil6HvJ0Qu2128JCb45tyiCmo8TOfv/3NG/ndr0/B&#10;0Kp8/PGefPRRT/YPq3J4VFPa8wF1hcqQ7JwO91JQsxGa1ex+YHX+auA1/irpv2pajx/XO8uLVKIv&#10;ByDXaXzkQAU1zNUYV5xjOK7++Ocv5c9/eaPKaVf9vjx9diz/8I9/K8+fY92CsVoDX5SizINjH2Mv&#10;U1DjZ47gjziFgtp1iB/yqOAF8PzSZbzxx3quHsAEO2XeZ28m8sWXY3n79i3ML/Va/H/4xQ/lhx8f&#10;q3Jap/UVFdQQ/17zO/PXN4lZM0JWiGezQ7HX4JtJS5pSBm3OvSoyPHHITN1sK4xUQS0QKp17AFdX&#10;c8wpUx0zv/3dZ9Ju1eVvfvoC8uwp5pWm3gzFqLx5sArkL5bbzIf9gsoJDiFrr4q6rTf4GI7xbojz&#10;uS88ZFqrcfZzcNtmew3c7nuXPGymtfFF/vLz+vx85Kd/Hsj//h8nWNsv5PXHXfnxT/dlb78hh0/A&#10;FzDZFNQsd+W5Z+gQik3D1UIfHZmwWoJ8sl0gZP0dSov1Ejr0EqSxsUJlBcg7WNeYszHrYx+N/XFS&#10;ks8+PZf/9n99JoPBVI6fHsir18/k6LgpP/i4jb0QOYh1JuYmHWv4Zw814cBYZN76wFvLzOrCvXIQ&#10;q9F4Jm/Nc3udDRjDwv1MYLOP7gr5Ot0HHiotUVc+fnapZrBqRO7PiNaDqaDGAO5fz84m8v/9r3+S&#10;P//5U+xP21iL7curV4fyd798hT18VUcXb4xnvyedmJ2V6bXeHNlGfa/dZj1jewbum6Vx2B5/N/gm&#10;0mo7EcluDTTapxLbghR0aDAG1lCuoMa1lCrKss/zHAGRuSZjuhUm9avBWP5//+MP8vvf/ln3WZ1m&#10;Q16/eir//M9/Ix3suciLTEGNt+Sagpop3zJfrjusJayTmfilQo9o/xn/PmC5eQ73g4dNS5/Q5+9o&#10;Q5x2l3USgWksZ352bYU1simovX03lN/87kw/i7+Pvcvf/+NL6fAFrcOgoIaqMA1JnVdQI2jfUMTK&#10;IMg5H0WM7dWzlJn7Lvi6aQm7xjdgqiDzATunRcRt9czbuVYmkl+pglp5miqoEU1BrSqj0Urev7+S&#10;3/3+C6wDEKeylh/96AV40tFzGVVQqyzAH4xanpVjL6lzFv78dknLcTuwPh4a13MXeKi094Wvlzbb&#10;u5iyC2WHzZU2X7p84Vyiweqkghpv49Bzo0pd+DUJfnrtL5+cy/l5X96enMuT4wN5/mxPfvmLl6qg&#10;1t2ioOZr5hjiucXbZTUz8PihKgHclvk43JR2F4jT3hd2T0uZZjzwGt6WluNkJwU1/OPNXYPhVP77&#10;bz6R3//xs1RB7fnzI/k3//IL6XV4CxcV1KhsWJJapSKVsK4w+YlMwzoihg0nhJ7OiDuMrxiYhcf0&#10;7HZL+XBpN8F9M9MkUOZDN38xxDHiulha4y0V1FaLulRqNqqonD6eLOS3v7+U3/723BTUpn159nRP&#10;/uN/+Kk8O+bcH0YfsjEFNTqQNzyYs84ogRHGe4xZ5YHVxYFBmz67w33SWk2y+F8n7X3h5rK0Zypq&#10;LNBLn7/RFRJsU1D786cj+fX/fqdzzMnpuRwc9OTf/Jufyk9/3MPaC/zAvMNBVsaCTm/rZD6aqxaR&#10;glsZnpYHT/oT07ghTCHvpwlt/WBmSKu2u+FadsBvNq3RFbMyXO5r4DTZAHhy3cy5Ia+gdnk1kv/9&#10;uy+wDphinhnI8ZHdav/P//BKedIqFNRy4DFpkg9Yx4VO532PPLiWNvJjKsI2BTXKn6VUZTicyJ8/&#10;eSv9/kD++Ie/SJMKak+P5D/++3/SPX0Ne5tUQU1f2mcBthbQfPS/5ZeOo2Das6AwP3rEOyCeC916&#10;c1KGUG7a2Irh7rSbkI9P91dNuxuAXquqLLH+YjpNy4wwFrgumGCO+eLLkb4w+Otfv8F+81KOjnry&#10;f/y7v5Um1mMvnjf15XRNiObTuqmgRhPjD5iNrAxuq3PMg22wEWzFbYE4wEzVWYHcZfuo48CqLuCO&#10;b98nDAYX8pvf/FdTUHs6QDdKvkkFtbI8SRXUfiC9QkGtgO8w2K0zWOSWqujn8MDiqIb+SrFdh72Z&#10;JFJGnx9fnMtsOJSLN2/k9C9/kfl4LB1MDs1qVfbabXl6sK8HYfagHnkiD44FTlyrchNYlxI2nBhE&#10;LBWCgIdi9hk7Km/Rm4pcVFrjDWqjwZUkyVwmo6HM4OaVuKtkoaOKt0fxc5O89aZWt9tTfGzxhi4q&#10;pi1gEjleK1R4Qh15c5p94pNmSxqtDoQLFdO4MRZJ8G8OkzlxI6YjdZVIZTHE4pPfhg8bbLaxagpU&#10;VBZQRTXQ0IDKE/wEw1Km46EMr7BJmM+QDx+SLyEy0AZ+9pN58TOPPGCs9GRaPZIF3BXUs9xsSJOf&#10;9tzblyroWjral3UNsgebkDUPVyB3VhCKXGrdqaBGq4LF8U0IwSaGNIKByir6lpSP+uBfTSDaSP4y&#10;zN7epclyLE8q6pE2qYIai0d6IvngBS+xUtdrWFl30AqB+rnPhLcaTWeYyNAHwbM6FR6piAVeCeza&#10;NJTBzlIC3TErWH5Iz/zZBdjjGM1NQZ9KJkMsQnndNcoF/fm2UZ2H59gA8BObehMZP7xXotKH1Zez&#10;INvB2/f4EJ19TG/pAR9M8QzVxsKIfXgJc8EPbQOcZuwTFT6hZ6V8nuAA084GK0+UgZwQ5zNeS8t+&#10;A44ibDqdo76oP2g8mcxkNrNPrNXrVACtqT9KkO7ekey/+Duptp8iqw5KoCJoBZtUILL/3799j8Xd&#10;uX5Kkjd1HT/Zl3/5px/L65cH2PyAfCQlm6o1z4D6HawxwZcPVKykmlTKRAD93eV50B3bbwJLy/9o&#10;Weiz6s5nSMj5kaSaJNgJ6t6SdiMc8NBpVfEHfnTaEYHJCCqpEbK2kXqmoPv5lxfy9l1fPvnsCxlj&#10;o7rX68mPfvhCPnp1rIoDnSZjcXxYXlSWNYVZ9gIDr24e8uF0x3aCusM6xW7yszrqwg8YDIOQmGJB&#10;EQH0YnJ0V+1nI94+Ml/Lyfml/OHTz+RyMEjHJMdwg2MYaUxyUNe2Kkf7vaCYZgpqrUZFOm2MSeTr&#10;fZI0dqmqdQOwDkuMIX6Ci5+zoZLc+WAiZ+MF6oROjfGHAQz5zQ0OuQAKws46U6GGSp98E0IPrGEq&#10;H1XYg0MohKozlE1UThv0+zIc9PVTnxz3ewd70u50UN+WtDGPNFHeHucg1E0/3wzkJ3jGZ+9lcnEh&#10;k0+/kMnnbyX57I00fv+5tMeJ8HgI0kwW5RVkfqLmvJLIvLyQBCv4aacuq2Zdmk8OpAm5f/TxR/I3&#10;//7fqIJaDXNBda+H5pFIO2ysSDTGRZlU3GPUuA+nad1NiPy8j3v8bWnpVoQ9DqKdSHveTfC4BPcj&#10;6LoBpsYFHzkSpuDZDPibX38mv/1fbyE7q/L6o315/Xpfnhw35fiY8wDkE+ZSzFDgAZVv2G7kVMLc&#10;y0980pUqqJF2Rhevh1EHJoy4vYS0zYTgx4S30efOtDTphiUYCh5lw9Mh+O2UlhClj+tzW72ztKQ8&#10;ZRjWGSWb2xiJBzqkIR+Mcs302z98Kr//4yemoIax8vTZE/mnf/qVvEJ/5VRNZD4VyDLtseQv7PZw&#10;FXKNYw8m81Ng+VG9CDfVmZDWmxD8mH5b/IdIu422HyotLdlbfwY6InQ9wfjmq4q54IvNPibOPn8z&#10;wjwzlLdv38kXX3wp+722/OPf/VB+9IOnkLU1RebKgwKuJwhexm3A2rgs3hW45ozHF4FtzLeX7rTt&#10;DowThRMeOm3a8Dh96kceBLsDPDwPS4P2cW0HT/2pnUkZyJYDuRdCuovLuZxfTOWTT76Q3/+eB24V&#10;+fnfvJSf/PiVtNsNzIdYjzIt5gM+FND8kC9zwopb89LMg/zKTCuJdcFKMtgJHgejT8duBIxiSW+l&#10;D93XaQD8wGlBMNjZnsyPRojmWSi4v8UOjhAhjQ+LluN2mLY+EFWAnk1X8pc/Xcqv//s7XQO8fLUn&#10;P/zRkRwcYo55jplbH9KY3GJ6r+8GRJVKw9WPDvYT2q0eBK1HlEaBcaJwgtb7O5A2i0eL9VWOFxsr&#10;BDMXmLOxgwYfsD+f1+SLzy/k//6vf9G3211B7emzNvjTkVqN/Z1zvynts0zLxcrQcrwiAC+JtngF&#10;kEGW2iAOM2A6H4vpwbza1bpJH88o+DGOh+fjx2EpMM6W+F87LeYRU3Dhfp0elC+UUzpTA5xu7PdY&#10;X6sP4/AcFPMN8OT9QP6v//p7+eyzL7Ef7cgRePPixaH88m9fS0sVB3guoZRBmfwfwOuk/9zXK5ja&#10;0vh052IFcF8zYxpca2+wp+AZRfG/sbQM0ED0ffR/2kglonHE+5fFszWU72jgpSn43/Y6yhesoXhC&#10;lsDdH4zlv/+PP8off/cXfZmt3WjJa+wvebtNp8dPFiI9kHstviCq8xdLU16ZjGP+6peaQK1zjOg1&#10;6bxi8bYBk+1MnxzcK23w86rcnNYcaXvcjIDJ3MeL2IxxM3hajivKN34WdzgWGQzn8uXbK/n1b97K&#10;fJHI4ZOO/N2vPrIXtI46es7CT3xihKFK4IPSljtnn+czWaZmrkIcY9vam8bzhgA2wgGa3ba0N8BN&#10;8bemDX5evqWlJ3uXBdKd2vX/dmAWHu5FXI9PeUP6MUfygDIMc015IkvMLdrHlcoVmczrMh6X5N37&#10;c/nt7z6V0Wikc/2PsCZ7criHNfNzZLeUahXIfQvy1Lx1D4N9S9rQrMF5Glh7MztB3fmGAHZOuwXu&#10;nTb4sfyHTUu6B0caBgv6t+5fXDlJ0dJrWlg4JzEtvx6RLETOzkbyhz+cqRLB+eUQ8/+hPH3akV/8&#10;4qnUqmVp18lN8jcC5BVKhyW1XQOGhOql8d1t4L7kudmyNm7aCerOZwjYOe0WuHfa4MdAG0+ZzLDR&#10;YOBJ3K0QZ5TKSDUAHEeG/KxkfziR//7rT+T3f/5cj5mo+PnyxVP5d//276Xd4fxBGbZQycUzMqZj&#10;qbbfJD05dsI8s41H7pVWgJlkVoed6fN10m6B29NaoLlDRAXYEXF7Wv6jpwVupnUTcf2/jiHM+/zy&#10;CnwYn16j8UJ+89tz+d3vTjF+ZnBfyrNnB/L/+A9/K8+ftpUf+rI5EunyjxnSoS/tIw/mqfMOQAtD&#10;fRHOKOpSP0vi9rR67iZEfvdNG8e/Ne0WuCst4ab0t5W1GUaHySoFnWvYlxkPEejPc0fdw3PUlbHH&#10;FPnTp2P5X//7S1VQOz07kz2smf/5X34iP//ZM+FNXQ1+ShJZ81leOYwN50Uo3sAdLCqqF6tG9DrH&#10;8VKI06p/JB9g3JZ2o6zITniwtFtge1rKMuwgdV/OxJAp+jMbYqTI3yrsNS2uX+ZQkVkimFuGYe6f&#10;yvnZUJ4+OZbjo6788z98pM/zWjXyN8uNwFwUQMTUHoAx4joTNL1HDGEbCSO/+6aN43+wtCkwkiNp&#10;D5Np00wzkzEUogqYLcvDxpDxiFzCPz1nXkhTlaD/9OcTGWA/8+c/fwZSr/TrHP/nf/xH4UU4vBSH&#10;z1I5//Dzn0ysO6gw16Tnp3B6yQ46KkPZnKt2gawVm/ZNYEgI1XabXeUCgEaezmkm7gbszJevk3YL&#10;pPGJfMDHuJgwyBt+zYEXulBB7cs3A+n3J/K//ufn2NsM9Gbbf6MKalV58byDtTJlF59r87y/hH0N&#10;ewj7C2itspGV0xMCFpdWn+XG9l3g1rQbmdAR0CMG0N6H+rKWGO3wYZvD+oThPCiEfTC4lP/5P/8/&#10;0mgu0RcnaMYCe4M+Y2i8hwLvL2EmLqCA7zfYsA0/DFT+KPn5QNzeaDIFJAoWG4oYQBQ6KnjU5UMZ&#10;pk0HGW7zI4b0dyHiau1YL2JQgKCiwnJJJaHr6HEJ1La2a8OJlqfVALl6nooQwAE1/xXfAiK6exNV&#10;GYuItKbEVMbESTR6aZmBZlqWtoFl0k6weqiyV6ijYqjnXxNY/E30zxqRwxRoj90Az4/tA214o12Z&#10;yH4V+lYZtNMNrBZutNNPfSo9GddQaeqAcjP+RXUJqPwkv9AnqMC4BupTKY+zra63gREmHRsl1Nlu&#10;isrGh2GIG3hsmAPWD/0rxSXqx+uhsLHnZM4NPpUkqby5wmaTuEymskgm6ONzJEe4Lq7CQmujOLbJ&#10;DoRUY53h2t4AG3G340ZTkP7DoOdPfIy/bW0KCLobom0BlQ+BZ2kcjR9okMYN/PN4HwxDufdF/NMH&#10;HOjypshqtEBHTpEHNbYE5WbAEdtDjBPeEOdImUl/zTfK38uIMaOPuQk0UsQ/Ih1ZXNSNfgCVEQCT&#10;r6gxq8xxGKGHu0xyOW7Kq5rMMIDlb6hKqmwT20g7/ZFlRgvUm3QnfTDmY+QDKMVAK34iCVkpbZEV&#10;ymdhLJF11ExvxwhQi0f2Y50D4l8qwyJUP40Q+efaveEP3BiPCDEsfpu/mDZE0jDIrDCfZPwwf0Ud&#10;9wiDf4zen025ihjCkPlmOcUv+xlNNiD1cNo7jTfjOt3TOAh03ABPGIXfhnH8XdGMx/rbaMod6LzI&#10;4w1xdfzY3K7jw+OHsWJhjp7XV8Xit/13A2+AMdA/XX8E9/2w+F3/BdrovJBDnSOieUL5YWMiRg/b&#10;wK35fUh8zPxl3XNtwb8UN8LySDC+kMY+x+82RopfSgv8u9ZfI4xpfC0sYMavDGK/rDR3Z6B1YcQ0&#10;ZHe0X2Z7XL+4JaDhB8J0fOjezfkZZJe6A7AiCh4nRsBGhT1/93psv6gp2o4Pg6Sd2nWM0B3PHxl9&#10;03DuT4D6oHRbPJoaj27W3bH4bf5i2sR4d7i+/Kw2i+fkV7Lrj6HELJ1D5vd9/5EG1l/vhWEcbOC2&#10;eI5+tkwMY8XXbrpvCXkYE4PfRvpbUOM8dn5+yLoH2uBfak/R6ee0j2m5DfP0jrH4bf5i2txGNw+7&#10;GZU3ufOy7CxgW54fAh/jz+u+SbvbMJNBvk+hP/LAP0O4Xe6kdi+n+G3+nC6BXrui0zXGa/E25wkF&#10;LYwL6E1QbzDPauTgdcz9GC+PG+U+NN5Yk0fyI20N9exL2+PtytrpY0ox5SfjOEZ++KeY+n14TNfr&#10;eWRYhBof/kSPE/dRjUP/YN/EDweq9vyf/vPr/4IaqUer1dHPAPKTao16B+WDWdhdUnFCH2AyklI7&#10;qpwlBWhAhLmgAgr4FoHerIJ+yV5M7VHVIA2amxTg+nAd0olXOrMD8xOaw8FA5jD52TMqGbWadem1&#10;W1KnshFy0rcxeRsalYFUWYw3RC01bTKbyoKYmLINFW94u5gp5lBJB2lVsWGlD+W5eHPlLQ433uKl&#10;t3YBOBb5aUXersZPai5Q3gL5sCyGubJXo9GUTrcrDf38Im/0aYRPJFZUT4m3ZDGP2XymbzbMeZMX&#10;7AnquJhPUN8R3LzFjX5zmaMcbVNQgqNWMaukddS6gm4V1pfKDiuhAhZpVUOZxDrtqEet0Qa2pNrc&#10;k0rzQKqw13nTWxNmtye1VksqwHK7adddUVMBeVMC6QGKCs5MrETTSoYe6LDh9ngZeB788fOtrmSh&#10;CNrXwGF+CJOKE8ZrpCGyOlxAEMFDfmJT/Z1XQfvYFTxounIaTRANJpXW0KdAI366s9qgyc/ZgVfE&#10;SJGN+TJHxaBspgpo4NNyhn41nwNnspxOJBkOJBmP9da/+WSMrmk32IGB6KMrdD/rmwuYS/QFUtcm&#10;K7SzinajXqwbFdFKlaqsUXekBqJMNFKnZ7YL9UKDYAevtI5Iw2ldryQjwr6gG5RLUEqykmSSyPhy&#10;KNPBUCb9gUwGfZnxBqrJUGQ6hv1KklFfFpO+rKbwBy7GV8BLKWPcNDFHVZoNoztpCFStbxR3enoh&#10;l5dXemU+r/rudBvy6uWh7O+hX4HkIKXxkG9Q8y2UwEynKzNBrooVjicgZYOjzouR3d2x/Sa0cI4R&#10;2lGC2oH+i+Kmv+BmvWJ76vZfCLsWHtxbw/wXwq6FB/e1MP4HzdgjUuUi7RGgKakImuGfxkRv0v+D&#10;/ljGw7H0r660v/E2m6P9rhx0O9KoliBHGR/8YB8lIke+bahvU7PsUIdtmA/P21N3+jN5apQPreI/&#10;gnUChdA1NDwMYTWJjMe2rtDHktlYP+nTafAmuLrsd5vyZI9ta8tBpwWzhbZ25OlhF2Et2WvXpdus&#10;SrNe0rbzJRjepcRFmX6iA/laH7S+qG8mUt7yjWjKVoSrQlmlBjnf0CufdbyiYiZzGJ8G6kclVfZh&#10;tjeMFZ1L4MfbbVS5VBuEtIwHO29Oq/LGIdS/0+tIE/NcA+ON5VA+sr5MwX+U9ewHdbSfn79uQp60&#10;kE8LZmcwlg7sTRTBe/R4m+N0PsbcA5phHCerJWR/S45/8Fqevn4lL3/wA3n1wx/K849/IEew13v7&#10;UsacUaKs5O0GrCvr7ujMiDFQjpiONdTQ+0P6c3fOj3Hj+FvT8ge3vfFn6G6PG/urO07L37Y4NDUM&#10;4hJ85O13p6eXcnrSB6FLsrfXUOx0KtJuMeYSTWbeWstQdU5KvP2Lyr5hHKW/EAV+cbn0ie2xW9F/&#10;W8LvldbjhLCNsUkM8TbwPmlDXMe4PrHd3W5Pf+pPwDjgXA4baVVaUYYZck7jZ1cuzjC/zhKsmxLp&#10;tDvy8vlz2e/1NBbfoiJ9NQXmKC0D6VQBn76YC03uhzD+aGr5Wd1i+za3ov+2hD9U2vTn7pzfQ6a1&#10;n/nyH02drwOSNwY+zjMYDBcyGCQyGo6wXh9KE2upF88O5fAAe1uuabiO0nzAW52/kFcq5G9H3aTv&#10;iMw3P76I29ob21PMhX+ItOnP3bGf0ihGpGTTNAe4dS6inKF84TjBvM+bkhmGSGlcmOzls+lSZpO5&#10;9LEuuzy/kHqlhLmwJ0cHe9gXYB7kjcwcM5j8uN5SeaZ54Kdjhr94zBDhp+hxQz21xBCH43YjLvPJ&#10;7IytpeTs7nZ7irnwD5FWf6gzb+ihnf3I+5Lb826Pf3N47GZpxkNeBbterKV/MZLT9xdg5UL2unWM&#10;lxbml4pg+wj5NQc1w/oOhLZa8Ude0498t7nG+BBQyzTTfb0esT3FXLjH+S6k1V9sR6j2cfR5cAT+&#10;RlWOJe4jBf2WOOxP5d2X2BtNFvp5dc4vvHXo6LABWcaU2DtyPtG8kYfmh3y5jtMa0B5QfywHJXPf&#10;ZKGGSJ/Op/oLddJ83S+EKyK9ork9nzQ+0X9RnNied7s9xRvif+20SpuA7L/wVeojXNfdIFa2r2Hf&#10;tjiKzBN8mYym8vbNCfY0A8wxNcz/dYybljw7hjzDPFNBPKKPS6+L0ZV1sFKN5pu0TMO32DOM8gR6&#10;+9zu7tieov+C+xtNm/ZDhDOK/kPbgc6VEKDAeAx1Xw/R269JA/bjkt0KwU+wz2YLOXl/qeuzShl7&#10;lWpDer021maH2Gvx5hqk03UY12WhHiyb9eM8w/wYJ4QQ+S91hTQqU3VugXkLasrI7u7YfhPeK63/&#10;gvvutPivvKCZxdU4Ofv1vnczghGap1q4l4eDt0HNZksZjiZyctbHXnQp7U5Nnj7l1yfsBnGOs2op&#10;zCFIo3moyX90MWOuNWBy/LI8pPJxoDG9Dkzjbv+FsGvhwX1T2Da8Kf7WtP4L7s20pBHttMId/G/C&#10;XfmSyhXmTrJp9naDOk8YePsZz8oWq6rwU9KjMW+16UsCRpHUhwf70mo15WC/Czc/VUy0scMsOEY4&#10;7yjto/ZY2Yaxe2uY/0LYtfDgviksj/dO678t4V87rfsq7V2qcQ7h+ojx4A8ZxDgE7e9E+jAPnt+g&#10;q0/HiVyejfVcfjZNMP83gTXMMW3dXzZ4joP0ygXmq7/Ak7w91M9/2ncie+r2eBGyZlq7yL01zH8h&#10;7Fp4cN8Ulsd7p/Ufu3kApTXjR/HS9sbotNL4libGeA2dzJeYY67k4mKoqbin3+t05eNXz7GvoSxj&#10;bryjEPtN5gl+0sdcCF1j7NDkj3nyB35GrQpl5eK4PWAaO3JvDfNfCLsWHtw3heVxt7RsZ+bvbfG1&#10;Du0an2FKkyg+c3C7+mfxLZwm4mCM6KoBCXhmuUiWcn46lPOzgaxX/BrLRD+5+sOPjqWH9RnHCs9X&#10;0/7hmWDvgoqE/FkWvB3h5y4vP7anP3fn/O6bNo5/a9oteFfa2J3HbfGvh7nNZVpwB5rBCwh66tmj&#10;nwVA6mGPeXk5k7P3fT33n47H0mpU5dXLA3n6hLenrqVW5vkBeRDyAVzjhfrdYAcSbgrb8Av5sxy0&#10;Cm6L4e1Nf+4O4R4ntrvb7enP3SF8p7Rb8Hpa/mcDSH/sT9B/dc8S/N009DmHtGVc7m2QF8K43l1h&#10;eTafzjBeLmUxB18mM+k2W9Jp1uTV0wPO8MJP/mn5/EX1UsTP6gSE22Wq+3m82J7+3J3zu2/aOP4H&#10;S5sifGO7/gBwa3oKInIg7bchbvhpOOMa+xBm/Z1oz3xo5/+azDHHnF9OdK65vBxp/A72/z/86Jme&#10;J/MravTj4w77YJWV5fv6zK0lp0C7lUNkHDdvxw3+RvabMawPYbdSzT+2K/rP3bk4+fgPlnYLZvHJ&#10;F44dmGQMF2O8ERW0pY7FaMjnfYmcYp+ZJFNpY2756PWR1GslrANqul7WszUMMI4ejiObYzjXUDYy&#10;T9KGNEIYee51CBjX6zaM46f28LP+SIjNvN1Q1/X8af8hsubWl3xvPJtN5d37z6VaXUunw70CZErZ&#10;vtLzkKB1B7AGkYJaSRXU6nVu6B9YQe1aWIEF/nUx9F79VJs+6Afw4Qj7NkMpjPxhOBWJOA7m04nq&#10;2+iD+lpNmjA7QCoG6Gc6F3NZBkW0VUIhhkXybCbzyURm4xHMkSznE70JSnHJRTQ/gwmhpQKQN8dg&#10;YPIWmkrFFLqA/KxnvdaQShmbH95WhbqpQhoVk/DT+sOvyrhA/bxcswnB2YEg6ep1oBzXDOMtXExH&#10;xaQJ6jUFTlC3sX5SlJthfnLScD4by2xuimszxUSV2uZoW3xbG+tLecA6VwOtWBbLbUKmNFuoA+rS&#10;aHeBPWl09qXe3pNm5wAmZA3lDsJVQQ31rbXaUmk1BRmogpp9057yx0yyMOaiCtbgk4bQ0Pigj8or&#10;9Qjg8fBfBToXFPbjAq5GWgJpUjGN20oqKvGBtd5CloBf85mU2HkoxDnvcBOKycsearOOyB/p4QDP&#10;kLO7wT+9CY0IWpX52VZVSgN/wKMKzDJMKp6w7fpJT9WoYnr2V6MDi7V+yu4DngzHkozRt6boV+Dp&#10;ApuA2aAv89FIktFYFiP0Xd61jH6zwmJ0PgE/J1OZIN0MfZR9lg+n0JE17wrKpVKctYPLXEyxKJtN&#10;1uaidH5ii8qObJPe9qbthYkMeAC2XgITtHPVAPLzGg3QD3GAyXgp4/O+TK/GMu0PYQ5k3h/JGvUU&#10;LJqXk7Gs0ZYy6lxB+yoYWzWMsRrq2ELd2odPpdpso0zQE/UjHeyguiynp2dydXGhypXLJRbdVFB7&#10;8UQPqqvoS7xS2j5bZEocepCaoo1/6xfIlwdJfFjEa6cfDEGDFFnxxwhGH9tE2o9+2h62KyzNRK+z&#10;Rx9Av+kPZljcJXJ1if44X0uz3pLD/T3Z71F5oKqfPNb0VGhUmmMcrOtAp9tDYI72QZ4osK87UKYS&#10;tP+nhplIyv4GA3KCw5Sf5l1Jt1WTg/0O2tSW44OePD/cl6f7Pdi76qb5ZM+U09rYoFMxjW3GKFFq&#10;2UbTNpK2seRIYz10tGmY3SyGNEjHuaHeQl6tijRrZWkAGc5P7/IhAD/vocidKOvLsiijdayil/Mg&#10;VMskD5EW/vyUbgPyhwfUnU5HenuYQ6igBnejQUVjpodMDORh3vwU8Arjkh9z5UPT6nIlGPFShzys&#10;YWxX0Q7UCvWCzCktZNZAS1Hv8v6B1DCODz7+sfzon/+tfPyLf5TnP/97efo3v5LeD34q9RevpNzp&#10;Yb/WAqsgBzH/UQl2hTHvn3+lnZ/2dXOhduOvLeKtng8OyFf7g7kU8vabwpSlIb2Dx4/rS+U06sef&#10;nAywGYJcXFVlj/0H2OmA7217aKAzFOijn44IPckKYD8ib6lajTgII/oDU69HATGQLsBUBkH+YP6S&#10;Jfof5AfpiQ4m52dTuTzDemiGdSGw2z6Sl89f6CcleTBNpQF+qqCsso9zINIzD/KBfGLeyqdQXgGb&#10;EPqld89sjiHNDPUwB7SjqNaujH/9/gK4kuFgIsP+ROeYF08P5HCvLTXIDirXMg0PtHVNFnK13O/6&#10;cSzt9tMytFKPlLdab9LK0dq0ifAPbTVkQvoxPscOxotiCWvNFfZAK+lfjjBu+uBDXZ4cUHFwD3N/&#10;XepVzhikL8cGx1od6QxtDUA/hlHmIW+Oz7RuXh7DQjxFH2OPFEBSX3cEZ2on5O33Q651+XIUX3AR&#10;rMmGcvrOFNR6vYYqqLVakGtdxC3xU/vhwA6mAju3rqEdwwGcT2Da983K0gqIgIcI3mcxT6T9mXbO&#10;C/xU95LzTk2Gl2t5/8Vc5mPworUv+90D6bXbWGfyITXnfM7tQI4LpOX8rmNE0caRrOIx5OhjJKCn&#10;Sf1CXXRcRah+rDvbEPAxQto30ZbQzg1lVpVF+KF5tj7mrM55HHGXJeybE3n7xaUMsX9t1ak40JG9&#10;blueHu9DljEu5b9hVhYhpleOdhvx7oJHSnetN2nC/m50Zb+3z9obmswmH6w/l9FfiTonSOjL6Ntr&#10;+mG9zw0ZP/fJT+NREer9+yv9XFGlQgW1aqqg1sCey0H5CkypCNorv9Un9TWInSGNij8PuBffvg2A&#10;eusYdrT+/3BI+UEecm1WlWRhfBkM5nJ2MtIjJu4vnz6jgloV+9eG8oIPdkwRhOOQ62Tkxb0c68s/&#10;MM1+9GO92Q7gYwOv9wejP/IM66O1zis8F6tiL8nx1pRyuQm/hiwWVVnMRUbDlZyfLGCn3MLcv38M&#10;nnSwBugiPl8cqKuyJ+eNNfYw5IuqRj1W+n9jQCGBzs6HeCWsj/h5J10rcZ1EulFwwNRFHvzKXGch&#10;Hs9TEMSz+YvzK5nPJxg/Y+z5q9LtVOT4aRf8EKmHc3cD5hd4QS/3VhP+7naI3TfZFUKejwk2xte2&#10;8bENGRfI+T2sBzYQayOusbiPn88Ecwx5s4C8amKGasheZ09ev3wmjQrGl85XkGk8BeOcpWOG8xbP&#10;MzGOdJ3FfEOZ25BrRF0nPkL6p8C6xwjQ9kTo/Y2m2j2M4CaBcaMwjct//rwFO5BkoZ/FPcf+cr1K&#10;ZBkU1D7+6ClMKqhh/6IKaQ5h76IKVYTAa0JanwIyCDzwPqn9lEi6Rf5KOLpJS8w7i7L0L8Cb9yPw&#10;ZA25NpdWo6nPZI4P+UInVtYVW3trn1cek6eUk5SLwYwx9kvtSJOPuy3tBnidHwsYfexHm62Rbc0E&#10;+mkfhhmQfqlyLXhRxjzO00k+m1tyXTZJ5Px0IIvZSmajBfaYPX2m/fLpHuIhZ51jAtw2Hr4XYyX0&#10;TdJW11ekNWR5um+mG5iGuT1CnV88vu1pYlxjflkhjOvl80s+j1/I5eUQYVQKasoPPn4GHnK8ID1r&#10;g+rELLoGrHIwbM9CE31ho16hrg+Cnmco+DEC+7L2Z7QBTVG6qV8NcwzWy4NE5lPsM98NZTlfSKfV&#10;ktevnkkNPOF8Y18OwqzEqQWm6pKkAwTyR+mENbiez+Tp93Co+6dg6vMf3VMRw7lRhKyLPSeim+sc&#10;kx0mk82kHsj7dyfoe2X0Rb5MhP2aKqhpr3ow5I8mqVZAAd9zcMGxCSqPaKGwwYSgN1450i+gDSrE&#10;xQSiSCWmHGafyyReD0/TArU8oH82M8bsodompC3QtJtpNF3I09CixnW1z3Zm9bsPbtQdoGWkdQet&#10;iEo3LI7yqAp3UV1Rd9Y/ru83Dc7RPFqHwD9HniCoPefvflsh5MZ2BVSesu1coEPwm0JwCLeSU8MA&#10;tA42j6HBVAIhP+7CpSE/Eas3r8XIcCrFsA2aMf5p5lmzHA289BgJwc5FiiKnmoC6eCFiemNRoKPV&#10;xdDrp5oZqI/dSOdIxbEMQwbId7NWBu6X948hjrMNCXE7Hgg3aPXYIW7PTRjDfcKA2+j3dTDN++uB&#10;58KDdc4HVFKuRVgNNxDGfuqPMa4KZprORgXz2YRtfZGHK4gbod5YCXmh+QW0uYl5In6cFv/zeA2Q&#10;0OcdVzbmRsjls88/zN9Bc8dYVKQHw5kH2ukyTRsKf42rheMf8+O8EG6OVOXkZluxBuStmiUq6WL+&#10;QIZIZJSyVt2N3y1QokXosM0/73cTFnA3gE4qNzhfOcY0tH6J3h4wDsvhRj7uZlgBuwPplcc87BKH&#10;cFtYAXfDrrTbRmf3A8ZjIcUwTsL4Utw6dnK4za+Ae0C2Xsgg9rsvFnA7oH/G/dn7b+j7Op9sGwvX&#10;MEqfIvxvQsZ39Pg3+bk9xjTuY4e4LbtiBtvme7cVsAts0u52ZL/No4fl4Sb/Aq7BtvH9dTClfR4d&#10;8m6HOO5Ncb5rENq5jY5fG5G1TsGwK940dhiXCD+dG7bFifw25pACdgMyIj6njDGGbf6xX+xfwO0Q&#10;+u61cfFQGI0FRfgp5MLz48bjOt5Ux2J87QDbxkQxVr4Z8D66rZ/GYXG4uf23GccxhpiXD43fBdhG&#10;v/sgQMkB+4bcCWEF3AIxrYAxDW/DjXTRnHBtbUX8BmBbHb8OfpN1/0Yh36a4rTEStvnFAL9ttHtI&#10;vFaHuzD0wa1hjoRtfh8GWJsPDGyAN7qAAr49oMMLk7Nee1peSbmyspcxK2VV4l9i5ub7FbzBqtJs&#10;Sr23JwfPX8qz1x/L/tNn0jk40E9RUqknmfM2qolMhiMZDQYyHlzKBDgdXOmnCqdX5zLtn8usfyHJ&#10;8FI/XTgbwt/jjQZIP9Jby/jmBzezVG7gjTX8rMfB3r4coLz9/X3Z29uTbrdnSDvCuvDv7h/IHhHx&#10;iPsHhxrOz3zyVhwuCKn4o1e5jkcyQZmT0VCRn39c8LapZIo4dqOb0iXc8MXvIq4rFd1iJ4uFzNHe&#10;6RTtRZ0n4yHyG4b6Mw/WvyT1ektvTmt0UAfemNYBvbrHUus9hf0J8MhuUWu2pdloCT/FUKnUxW5r&#10;RBYqZMtw2/1C63Ti3ga+6HS8P7AvVAKWV2spLcH9ZCFr0GvFG72GQ1legW9n5zJ6fyL9N29lAnMJ&#10;9yLg7OxCZlcDSQYjWU74uU3eqmc3zRFZCPuXrkNUuRntqVVFwOdSsyFlftYUSPca/iv0gRXjs08i&#10;7pKoHRd1pNII/FUJBATj7WmTfl/GF5cyOruU4Tn61gXqezmQ+dVQkv5IZhcDGZ5eSv/9OcwzxDtD&#10;37xE+0ao5xSdPtF2l1aoK9W/dQSgOCqU4I86eao7hgbw8tI1r/2nEgmxVIO7xp6L8Arisb/UZVVu&#10;ob1oE9/aLDc0njUevEWGpDWGnlSBTZTTwXjr1etyhH7/rNeTp92uHDYa0kM7O6hEC/Gr6H+rQR/8&#10;OMdYukTf68sCfZdXGZeB9hlEu9aYWEZ7yjRBp1iNhT3KEPG0rUijdo/DHg9k5/gQiDLuh4TYTojD&#10;b0NCbCfE4bchIbYbpJQEL9fWoYH+dkhAUhjJbEzT7v4BQ1+whRVNuPkWkCL7HRJ+ECRfwfMY17xB&#10;kMi+EHgf+kUWD34cH0C9mhzV5Gc9j/e78uL4QF4GfH60J0fdpuy1ail2GxWpo4mUaFQW5XXBvPLc&#10;UW86U6VL1I/Acac0D8h6Iz2Gvt68xs+D9jCkenXUobaWVpXIT20upYY611DXGua2OurIWwPZz/VK&#10;cM53rAfkBxXRqECm5MeP8qSG8cd5o91qSwvyqA4340HaoAqcSTj2Ob55Z1pZ+C4F36OYIs8p6pU0&#10;UHqnJUmnIYNGSc4rSzkFvgf2u5hPf/hUur/4obz+9/8ov/x//Z/ys//nf5Cn//z30v3lz6T+41dS&#10;enkocgC5gbTsKku0a0FEVSn/NpHz9CaugHbTZkC4Ddx+FzrE7jg8IPl0DT14i5sClJiGbUEAmkU2&#10;p1VXmmNc8DYu3sqlb7Wkbn8rBsRRf0uTjSWOM5oeztxj8ASE2E5wdx4dYnccfhvGELvz8bZhDLE7&#10;H+8mdIjdcXjsD1B+AFVWENmvPAZHC8Pwp4qb8MqRVuMFf70BlnmE1MxrA9Xf0SFv3+bOo0Psviks&#10;jw6xOw6/DR1idxx+GzpEbtBEPydIeaW05w1NlDJYnyryVgKsNSHr/DNtinCXeeOThs1hEim3kS/j&#10;aX6UWrytAGGaD/JTzNsdb3PH8d1k2bwxIes3GdzQ3tS+DR3y9l3QIW+/A5VmbAMxtKdMv4Bluj0M&#10;qLfRBjux7HbSg/EsTSmg5RVos4H0i8pJMaKlY1rXGD1ewLhNW9Ehb3e327ehQ96+Czrk7QG1fai/&#10;rgeIcG/Y3R3b8/G2+YX4urahGYDWdG4I67rgotsgim8JMnTaa77Aazxw8DQEt29Dh7zd3W7fhg55&#10;u7vdvg0d8vZd0CFvz6Hy1jGACzBCMNNYHgbUrVjAOI3m5Lx1fjsfONbS8ZZD3jCgtwwgzTbkrfLE&#10;2O32rIZAh7x/jITYTtgWtg0d8vZd0MHtgXC+Rrq2dvIwD8/tVTQ97dzL0p9m2NdiZrGdZWCM0gr0&#10;TTOnPdB7q1+wb4Tl7QT3cyTEdkLefhMSYjshb78JCbGdkLffhtZenmHo/lwxkA3hhoyD/kvUvRn7&#10;ctirb8Q31PwCev4aYQPojsOzOFk+Bp6UdbGzAs+L5l1IiO2EvP0mJMR2Qt5+ExJiOyGyp0T7EOj0&#10;5NrMMPPn3M/1AcyU9uQp3b5mcKSf8Trl/zVkHshbgabbCe6+CwmxnRCH55EQ2wl5+00IuEavB0aW&#10;wz+ikod+sGDs8AVUjaFh2JNoGAAdnnMKb3/gsSQxHQMahwli1IAdkBDbCXH4bUiI7YQ4PEaH2H1T&#10;WB4dYvdNYXl0iP1IdPRN7ffswzn09XCK7hdwY66O4wV/AphjUxHK2+A900R25fsWv7xd3TRhxLjR&#10;LkdCbCfE4TE6xO6bwvLoELtvCovQ23Mf3Mgj0GWDPjQds3OAGAl2KsAfx5ml17hKzyz9vRA57YaE&#10;2E6Iw29DQmwnxOExOsTufBjA+5Aj/6X2AG53/23urX6hvDytFAPdA+qtaXEYTU0b+BH4pBCXp8C4&#10;DiGdgtvvQofYHYffhg6xOw7Po0Pevs2dR4fYfVtYzIwItLNzTRzWzOHscQVhxZuheJMnP2Eowttw&#10;uWZmfGJYZ3MdzTS6yaG8o0z0MxWgrh1oh19s9zC1x2F5P8pX5umylJhv713oELvj8NvQIXbH4Xl0&#10;iOwa5DQj+l4FGN/OvYGkdeAH3H47kp4b80Yv4Jq3ey1DHil4uTRjejkGYBJNFvltxHH7XegQu+Pw&#10;29Ahdsfht6FD7I7DI4xkTOaOMN4jO26kRzrHdG9OE259AG3oJM32QamHDo8Q7VbQoh1CWoV8/R4K&#10;0zZG9hTy9l3QIXbH4Xl0yNvd7fZtSICpPKGsoNyYYajNMaQS4CIg1tEqQ+AH+bQOsokmP6WvT6F0&#10;HRfkjcowi5NhkD+KKPNDY9pGlLcNWY8Ndy6dumFFPNt3m/NDAiRRAQUUsA3SoamDsiS82apSrQJr&#10;UtEbwDDJU5mKcbBhX2Gzn94qthUhtBQzd3yzmvrx8IAZskj+UK7fXrMbVjKkQgFMv/XGweq6pZ5a&#10;NgrXCgBTgYR/mj6gRsEGTHEzD00L1KSBZhmyLlswf2OalvUtALQhMNcwtFFvGltkuIZ7A50WET00&#10;nxshtHkLrtW0KHdByotlqKNi8Au47dY07ZNpPVlRx+uwPcQrmGGWy/WwDDPIfNHf0WYib4PipwR5&#10;Q5T6aajHQ+48bIvGzU21K+Cbgow719FhWxgxhm1+HxqyHnuvfoRq6hDFSorKXrymPEXINpPJlOEB&#10;fTwTwnjLZClwx3I1GyCyvIb4CxiNvuAfg+exPYz1tTlF5XP6uw4xxVJkpqjMGriCHUtxLtlVmYw3&#10;SwsVn+s1qbYaUu+0pNZuSpUKulTUpcJuFRtl0FMLDKj7ceYN3Aa3hT1+iAiRQuyXD3O4LayAAh4L&#10;+OjO402wS7x8nA+Bjx22temrIuEm/wIKKKCAbxvE66cYHW4LK6CA7ztsm+e3+TnEYXdhAQ8NhfT6&#10;ULCt/xIddvV3LKCAAgr4NsJt6+F8WD48D9tk30PgdwXuol+e1o55uC2sgAK+b7BNZsTosC1sGxJu&#10;8i/gJqjw33/6z6//iwunVqsj9XpDer0DadQ7oGFJ7JNzvCElPD7VqBGBU5nmAs4xCiqggG8boA/z&#10;ObqaZSoPSKpEoAo7QYucfR8B6MslaVSr0u50pAaTnz7j7UyL0Ujmk4nMhkOZjccyn05kOZvJKkn0&#10;trJFMpdlAvdyIbwdbb1awE7/mSFvLlskkiAelW1QFIYWb3mgkg4VzUwpjregVcosl/aq1JoNabSa&#10;0my3pdFuqdlqtaXZasGfn0lrSbXRQD5W98ViiTISmU6nMkadZ7OpJPOZLFEXaszWamWp19A+5Ntu&#10;1fXmnCbyafCTa40msKHlquIDSEOT9aWiEOvLNijFgpyoVOtSQt0FdV6XayBnTZblBuy8VQsId4m3&#10;afEtCtRxqYhcUcYKRFjX4I+6SIW39PA9mJX+d41jrYeWxLoQ7b9iag0yCrCp7JVa8B8/yDm+Oag0&#10;Z5JkKSvwjnxcTKayGIO/g75MwePx1ZWM+30ZXfX1lrTlbC6z0ViRN9MtgtIU5aYqeLAQtIEdzD9t&#10;yrr4e7i0E1URhAp7iLtmJyDSTkWNCuMgLqw0XXlEleCWoP10JpPzS5kPUT7qkQBZNzBZwHgpI05l&#10;BXpRQS1ZoM6JrOC/As/Y75voRw3wvl5H/6qaYo3yTutldVMeoc4rq4C6iayz2tlSmGuEr1d8W4bp&#10;0F8YjkLY79fs9/MJ+uEEYwZ9cHglS/T/9XIOtibSrFVkr92QbrOOPtiQDvs16lVCPdkOdDJZww4S&#10;y6zUlgm/ob+syHxFRccG+lwHvKzK6emVXF2CFglos1xLt92Rl8+OpddtSxXVVF5rjdmHaKGLvKLJ&#10;aRF2NkdlBJEa9aD1gyE4T5P9k3aarIiiu/N+If6GPR8/xg+b1l7WoQIS41kfpskfTXQgIBV4LQ67&#10;zeUwkcFoIZf9kSSQR3XIlf39DtYbkDGQP7Wa9TfKIy1L2ULzQ6G3KbSXoHZrY9buCHXUUhZlfqyz&#10;Kqih//IznnUgTfvkZuhvpA3sqigKNIVglM1ikFbHMyJoj9S4Zlo9+C+YihY3rQItnLOAS4yTGeQ6&#10;lZ7pz5swWQ+Eomz+p4VpiE5vDUVyk+k6/7Fu7laZBj+MJd4AVgZDqzq+je+UV7zpUcBD3gipuaHM&#10;OcbqeDCUOeqwbEPm9xpS++hYjv/pZ/Lklz+Rp3//M3n6q59K6wfPpfLyQEr7mB/a6DN1SPoq0hDB&#10;oyV4tQrjhO2xm5WCXSUp5ktF3ozkpsXTlsPMMOL3hn/ez+2M736eNrjTvO9KG4flMU6L+NpOeAAX&#10;oDXx9GQop++noH1V9va4PqdshIxs8404RjVFbw6ytEj8Y7awARGmaD4EtfGfl6tmbPewbRiH5dPG&#10;+Tq6Xz7dTWnjeNv8dk1LjN20e9ptcR0ZHt56Qt9bgyd6Ix/HEfr5CvaTiws5vTiX2QJz/2IirW5N&#10;nr44kO4ebwtFvpyzlezgg6ZHPsLbo+iGP/qpzQPb6kA/1iG231Vnx3x8+t2WNvaneVta93uotLE9&#10;l1bfKozfPuNNaDQd6Y+xn6ahLFpLfzSRwXAgo9ElzAtpNkvy4vmeHB5w3b5WZPoS347beLuNZlym&#10;o/tRnsKe3oQQ22M3TdaJ448VA2j9iOaf2b3uRKfFNrxv2tjvrrRxXI8Dk7RR+nj73R4j44B2gY5r&#10;vQGFN6ZYGdrndfyITLGeHs8mmPsv5PzyTCq1tRw96crBUQ97C+w9Glgv8CrdCvOI34DmmInK9Lmb&#10;9dTxQ6Qfw/L19Pbk2xgjw5hfbA/535qOeN+0sd9taennYXH8u+zAa/MdMR9fpwrExByz5N6wJBcX&#10;E3n/bqjr9g7WY3sHXewja9LuYv3NNLouduQ+UAVXhhqHflz3EWkHarCXG7fR/W9Cjx/bP1Ta2O8b&#10;Sss5wecCtVucFfr8soT1G7izBC+uBiP58u2ZTGdjnWN6By1p98qyd8S9IscH8+Ma28ZbiRtY9H19&#10;m5fjgXF0LHF82BhJ9zPpOHE3x3Owp+Y2ZP1hhnZsbd+NyHQen/bYvS2+o8eP7beljf3yaWN//iPx&#10;CbQHI0a3gEkcH1wKj4YLefPmUvrgT73ZkBb2qt1eU5487WIf6vlZOVyfWhZwK71C2ak94MbYDfGv&#10;2behh8f02Nbe2/CbSOt+iKN9iH2P/dHS6HyRxqWf3b6V3YjKuEHG6zzL9MyHq36MF/jMkrmcnJzK&#10;xfm5VLFe4z5sD/LsxYsjaTT4JQHE1/M17h/SUxhFrZ4tzhR0f6QW1icgealxDc0/F+casi2MQ7S2&#10;3p3G8UOkpT3greP8K6DKEPKKczhvlF3xQwTYky5lOBrJydkFxk8irU5Vnj7bx7wv0m5h/4u1U4Vr&#10;PJjsD9y/aP0IWldyl3ynHWGEtG3EfHvpvgnz8WP7XWkd4/ihTvdKCzOl2UPygPmzHui7OqdYOevy&#10;FL11ZrRFHI4z3V8ulzIajzFeLrAOmEi5spDDoxbkWVX297GX4fjDnMHtPccbR5ntYXhG5mXRdHQ3&#10;6nLNno+bx6+blnH/2mk9Pkwe/qg9hKm8ICGJPF+lybUS48GKuHo2rHNMRUaTRM7OR5j7FzIBtjod&#10;aXc4x/TAp5LU9bzMZCDXc1aW18ntwFROkW9u3xaf9Qx+G7ItDs/b3X0TMpxxv8m0iOPj4Z5jizeg&#10;WJoMS/R3RNg0mclbyLGzq0uEQ15Vltj3N+TlR0+kin0Mb1hRf5qQhyuVhXSHclhH7QaBH4oMYzqa&#10;oQ1pe7y9+Ta7m3Hz9nzcPH7dtIx7V1p3b0MPh6ntRY+L/dJ4jpmfLtkUzOJnkPNkJe/Px3KCMcPn&#10;MPPFDPuXtnz08TPptJsal0Myy4h5ApVP9OPZJcdjcGqYt+u29rqfY+ymPU6bj5vHr5uWcWP7fdN6&#10;fPptS+tu/DMiATMjC0dcWiDjFiDv+eVM3p2MJFmuZDJPdM38/OUh5pomovD8HHEhxHTFpXKTzrj8&#10;POKfYua2M/M4PLa72+3EuD3eXvejGWPsR3tMq23xY/y6afP1snRcgdr5PTAYihsQBYAXHp9H+Qn2&#10;/pNpgjXZAGNnKePxXPcxrXYN6+WebuOrPGLWJCw3V+cwbi0sRvrFbaRfnDafJvajed+0sT1Om4+b&#10;x6+S1uKYjOdaiutdl9vEEE9luu1psjCPR5PIfXlYLwc7812BTzOMkYvLEfgyl8vLPiqzlA7m/h98&#10;/FyfFVEHgcAlBJyw8I89Qq1AHUnB39BBnw3oPBfX6SHRaUVkgUT4p27aY3ccP+8Xx6d9W/wYPX5s&#10;v09amOSDztncf9q+cwnkV4OS5UL6o7lM55Bnp2cyX06k2cF4+fhQyjUBj/gsBjwEv7DzAX+w1wQ9&#10;StwLKY9psj4ojLhBtwdEtJnrlaz9RPKciD6X2g15dsv1iq5RNG5GF/7Yz2bzsbw/+QQyYSGdrn2Z&#10;pMxz9AcGsoEA8VMoqBXwPQXtppxAwkDUQcj+DjEfOjrFPSd0ndTh2ahUpdloQv7ycKski+lExuen&#10;+pnMZDKWJYQWFWjKEGKCjX9pBeG0XulNUA0qgFXLws/C8TiNWjbLVQLk5x8XkizmKIICEZtTpOP0&#10;oj+MPd7YRkUf3ohGe7VWk1qd2JBao25YB9bqCKtLBVhWBTFslhYrvelrOpvJDDhBPSfjsSqrsc1U&#10;yms0qtLFQp6LeCrx9LoduLvS6vZU2a3RbCnWUK5+MpE0CcoLepMV6r9MFmiX+Wuday2UX0VLgesq&#10;xHVVklJdFlRUsw/QITYfdJiUwPYNfiALFdJIb7Sv1G7obToUnxC3Wl8TuuSMIUFZGf6n4FaYunmH&#10;xWJnce3TaeZS5TTYyNsFFQ7HE5n2BzIGTvt9xTmVEYGLMZXWpqrItgYm0znSzCSZzU0JjQsIKvSB&#10;P7wRiLcF8XOpCECxVg9wGm2CnW62V9GU06j4Q5MPw/nggpJ3hXqRBq50Qdqzvy3A0/lwLLPLK1Wm&#10;W88xYWBxU8FGoIn+0gLPOqhLt4WFJz/VBy6xnZrrCv2UfZnlgK+qPANeUrlF60oea0wuaFE+ZylF&#10;TsIBdRphemAwV8iLqEFAPixZLrg5GaMfXqEf9tEPYQ7PZZGMwXR+nnMmFSwMWiBTrbIG7cq62SeV&#10;VvOJKrFx3IBCqFpN5tWuzFY19Jc26tVE3+wgzT4Kq8nZSR+LOvCJw3BRUgW1F8+eSK/TUmUh5mo/&#10;NEX/s+cSkTs/W6r2EEp6Uz6Y8wMiy7gN8/HuSndb3K+flkpnHKfaV+Hv6IshU0pjn7E4dF8OpzIY&#10;z+SSYwl9r96qy/5hR3r7LfCuBB4iqeaDccWFE7qab1YfGm3cmWl1BSJIZUUaDgv6u8r/gB5P3QEY&#10;zjGvt/2hvmrCn8rB9Kep5QZI80Ncv/HS1lioCzNnmQjTeCGheqsN4GVzngBSZtFOWUxF4RnkEG9H&#10;tNTsvwjmWGYcBW0BgGUEK0HjIIzBiMv4JVVKQzzUrcTrz2Avw+QI0foiA8qFRaUkCcb6HG6T44gB&#10;2d1qYU55diz7P3gphz/5WJ78/c/k5b/7B3n6q7+VzsevpPb0SMqHPZFuEzIfcwXmyRXarp8z1tqz&#10;WqwDj45AY5RZJqIpYQ+o7adZgak3ZCOVdxs+BM76bWzehvk4W9IqXfPhebu7gYhvBy5ZmNKeHSWO&#10;C/da+wvoifaogtrpQJXU2Pn29uvS26tjI1SVdpsJwCPEZV7Mwiw0ufHgwx7mS78YEU7KMizMp5Ym&#10;+Kk9dufxprh3pSPGcd28K41jPt4uaeM4cdzb0pq/PjBlR8L4XCna3My58OT8CngpM6zbZlhLtbBu&#10;evr8WLo97Js0DZB/zAtg8zfcyEPXmPyR98p/Yr5894vDtsXNYz7OTfZteFvauzCf7uumJeKfEgn9&#10;G/83A+nPuTosMjjqMT4G/bniaDCRwWCs6/Xnx0dysNfTWy2JzBMSxNLpZw92Q65Xt/lfR6uPjbV8&#10;m25qr7u3YT5tHH+XtLH9rviGlEGYWdBLsSbiZyDSdsVImpidcXR1xvUT1vlrrO/5OY9VMKeztYyn&#10;a8z9Yzm7GOp6+PDJvhwc7WHux54GexCr2xLjjPM/xp4iRwrnXSJFYGwSWdcYQxqg5Yd/al5voyHD&#10;PDyOF/vfhPm0cfyvk3YbxuFb7KASTWs76UOM3Zt2XbuBXwvM59jCyMXlXN69n0C2lU1B7ZAvO9Wl&#10;3QUvuTZR/tsDHPJYzdDHlQ+hr2R9AwXhT+umc3CwK1pw5t6GcZy/Zto4/i5pY/vN8fWn4bb+tHU0&#10;19RYw3EMcB+FddbVYCpfvr2SyYxzTEu6ex1pdWqyd4D9MehqdCcaHzjvUJmfStQZzw1ZH+M/ygXA&#10;J0KmsbAMmS7vZ5i1j2h559t4HeM4eftd6eM4+fj3TRuFEQLdzKQbbYTJ9rvin9HT5n4qDg6xj3nz&#10;9hz86Uu9WQVvsCbr1eXJcVBQQxquzawc5mH52VggWjnX6pNi7J+Ps819U/x83G34kGndfVdaPf1A&#10;JKIB+2Ds0rUtTM5EFhfJ1ASqE4XoWpmfkMLYAZH5YOf9+zNVUOM+jApqvV4rVVBjQjvD4vo7rgNH&#10;ELJiH8i3QcMMja80o/DU3IZx2E32m/BDpc2nd7+HQPwD6pyggqImi3lVZpj7h/1ETk6mKtf4AuzT&#10;40OpY9PfbjfAY55LcV2GvfAasm1VB5kx5+jaA+gmByjnI+U7y/P659vi7m14U5xd0hLjODfZb0KP&#10;s818IMQ/W9+ajSzRh1B6vmznDaTjAnxYLLAugyw7OxtKkth+8eBgT1rNhuxjrmFa6g7wDJvVhPjT&#10;PQwVpHQsaN23IcvMu/N+ebwpzmNKC0fo/7Z+Dm7lBxH9GmPC1tN0hz5NZL9Gn1+sKrIEjsZLOTuf&#10;Y+4Hj4DNTk/XAEdPu3pmW62yHK6VwRdFn/fNrj91o17I3u2Gsfu6nW0xE1VL0dvoeJN/jH+NtB4W&#10;m7ejtj38fO1k/ggne4Kd0n+KBfPb06GcXozgB0+MB66ZX70+lgr2Mrpl1XMV/CEf5md9gnLL+obn&#10;ZzRHOMvV/8GGMEOvP808xnF28Y/xw6Zlm2w9STvNPLq/xaV9o++m8RzNT/PHP5QGN8cYTdAVMm0O&#10;Wfb+fBIU1FZwz1VB7eOPn0un07Clgq7zaHG5yPTMhWMVvFMeuT/bhDDl//U27ob3TRvH+Wulvdnf&#10;eeG80sDQn51OVHRQBR6NwxdtV3JGBbXTAewLmSRTqbeq8uLVvipDkx3lCtbIylXmwzHiZXH1x72m&#10;I/eevv90M9jTfWk+bBO1oqyvYr6Nbubxpjix/034IdI6fUgr+uMf/2gnMDzsNfRMBPLI3BxnAj6I&#10;zJdrmUzncnp+JfMkkdFkKq120xTUXu4pX6q1rFzjiZcL/5Cf1ydD+sX+2+LchPl0HzJtHGfXtNb2&#10;+JzJ6IH4AMRQu88hHpa5Y8z2hYa027nMbL6Qc1VQS+Ty4gq5UkGtJT/4+IU+U+IlCFyMkd+8gMAk&#10;IueNrJ5qqr8DPWnk4qj5oTAuJy4r7x/jTXFi/5vw66Y1PtjOEPICMsV1GFalOuaUkgwG1KdYybuT&#10;scySlTT5fPnVC6lUsJfpNMETOztd8ZO5SFvRM1FmjgGFYnTNp340WeYHwg3QgoOZt6PNoS/ZM0dC&#10;loGu+eGczSbYW3+OdecKfZF7BbTyAyqocTopoIACtkA2dDPkwskUNrm4tWGUfi4To1gfpBNocsAj&#10;FZFLXypA+S06ltLiENPPMypaPml+xACchrxse9DJusRoYfhnGEoyCHkifyoPeV0ZgwoUPMzbQGyA&#10;XXkiQy8zyleryLyZZ5avA12GTo0MrfS4jszLEBH+amB0Mr5S0WMJ1E96wuQnNJVPGsfi5dEa4ID2&#10;beXHLeBRgU6KOEejd1R+oL2WGyWwPkd+8jangOqHfhLiWF5Wb+/L1p89v4DXYMf2hIK46VZEvqs1&#10;H8AA3Q/IOJsI0CLQU4jw8xK1VESxutNMU2yBNMUWiHO8LV4BuwG5cDMnboKvlurbBffuRRoR/1K5&#10;sFOqLeDU8zGSYUzZLPdN/xshjnZr9Kw0jmJFFKYPXCuQN426fr6Tn/Gstfk5z5ZUW8SmlOt1rN+x&#10;SMdco7thpYdmeSN48C743YMbmbAFYsbdJ10B28F6VEHVbxryo3obxrAtnOiwLexD4WOHbW3ahjxK&#10;2Oa/C16HYnx9E7CN/rf5xRjDtnDHAu4Ld/X7eGzksYC/JhQcKKCATcjPA+7meuFh1wwFFPDthW19&#10;2DGGbf6xn2Ex33+7YBs/Ch4VUMAt4OLsRtiUeQ+P3ze4SSK5f4wFFPD9Bj7TiuVF/GRtm3/stzsW&#10;cBtwh1jAo4FtHTyPhNgOSJU7omG0poJKGci31TLMDg0CIO2mxi8RgzdgyA3IdHH6GL/lwFcveWMU&#10;UG9igZcq8IS6c7rmjTB843xRLktCrFRkAZyBhqOFyCBZyRj2WbkO/6YsieWGlBsdqbf3pL13IHsH&#10;h7IP7PZ6+lZHm5/kbDaBdamFm9X4KdDZZCjT8RDmWGbTiSTzuayo7s4n/9S6rTSkVG9LqdEVAa7q&#10;HVlW2/9/9v5ESXIkyRIEGadCbzPzMzIiq6qrZ2d6hnaWaGhpP2T3i/arhnaJdrZ3pq+q6q4rj8o7&#10;siIy4/LDzNT0gOLe91ggUKiamrl5uPkVIU/9GQCBiECEmUUAVbCz6DVLXL/QCGX8nwLQOBrPpUO3&#10;+Va2qEvrK7ikIhqN/nIJBC7ryf8tx+UUx2O0C2SY1wHapw4Fw6HEjKI2HEuSgDGXgxxIxKVG+b/x&#10;aAhoHyOJWWcudYKDnCqf0dAgK7BAmwqJQMgIW0ZUY1QSCFvNhrZlXJV2zkvXbck4VpEGPEa6McYj&#10;YMYus+bV/P362jo0Kg9SyBIy36aprJdLWV5eygrcrtdSMEJZUepKRDEdArls6mYrOZcAJbkcaFZI&#10;lZdSM7oaZCE1MrfNoBMY5VN1jmDorxLpSiM/S1UgClbWoQukUxad5UwbN7JZrTSCX8XIaSjjgT7q&#10;4v8fScJIJskQOp3IcDaX4XQOHU80mtqAy8ai74z4l6FvKZcv5dJY4DZd61KBnSNc6wBHiVkHRrN0&#10;rI902llLdhXkkEIpqAVt9goQNswttK9suBwU/zdnIxhGEoSeBBFq90opK8gQbOoMFRUg7T9He9A/&#10;lLPLPwR+BBuEfYawz4hLRGK8oTL+DymGyK8q2F+PdW3Gg5JSRR4z70EKXCKU1GPOi6ZvtAb7v25I&#10;/V+8N5Dn+T8fOPaO0yw8aPZNdCha+F1orIDkh1v0Ze/4GM1nV4fd35W15w55l7JMoQ73aUvojGnS&#10;2v8lYpyWkEMJ21fbIHke9Sm5b8vwmLXt/w8q7lv20w7PH+73j02aug23pC6MTna6afuKNuj/UtJj&#10;HKBsFz2QY8A6Vum5dj7Bno4P3kd4zp42Z7DZkfbIZTYKkP/TzMwHuCZs8FobkVfHVkv8Rf0cD4wI&#10;gF61W/aA0dTsfY1kZEv+p2dYq6mNA5X52FPIWs+Beu/rHLEN1TmZkSGVETKFUsLm9X9gk2hrQaJm&#10;XaQlDKXCPSU4m8vp//BX8sn/8j/KT/6v/2f57P/2f5HH//O/k5FGTnsgPu6FXOOlCbnsM8YFZMrx&#10;Qf3wf9IHOFbiWgHGZ4BrafQ2jGcPxA1G6VXIf0BBeyhvlZtu2VND7vePD9OMfVtrPl4Wya1tkLRV&#10;Y6/7+yjbpdm8fdq8qFHtBFQgrd3jdcz/VIeuyFZnSk3vnWM9FlqnzW/JciaPvW5bk17R7Jv+7o53&#10;pUibt3/+cL9/bNL63H0O8/fz3V6W5/bb2c9ny5p089ntm7L2uJ/XUvNRd3w+gf2Z/52JLcdrm6fC&#10;hMb/5V4ximcD+20YKWp33lwDdXTj2M5DOvo69q9radp5c5vtuWM8PH+43z82aYbHzu/v7/IdSzMl&#10;uX9dtq9fljQyMzMW5pxm0DJBxmFLHEP+Aj3YZxATdYN5wAp5wAb6YYQvjQSmRB5G6OjIeu7Arg2v&#10;IuqkPUD3x/R2vb/7OjFp/X3zOdy3x3Z/l9bf56e/3y+7n3eXRtuE/FuZMaqD/g9CkPukkTP2Ib8G&#10;fa4h8xo6aUjuC9LwrM9xweWKTHkc43xd43tLPUI+M2bsPd6Q9VN2PGeJNB07h+yPq+s09RoZ38S+&#10;TMwe09+VXm4q26edKw73D6j3k0Mib3cPOqD20cqI17XHlrvn1cN05jXXRRlUxmhf+7Jv57j2+rs+&#10;2uuYY9vfYzT5+/Jh+tspa87bffM53LfHdn+X1t/np7/fL7vLp22hbFROljy2aX1ZG5nq9wYdR/ac&#10;Pb9fVp8v2zJm3PRp09+Eph5z7V2fDvt7jPvy4If770ov/bLmvKZ0z07mewrZ/45y+P3GPDcxH/OY&#10;7zB731naD47aekhTr9at/aWueH1Lq79+mw33901Zm8fwuvxMC/r7u3PH2D9vcvf398vu2rLL09+3&#10;x/393XlLCKJnq5YaPesI+3mUGAO7Yzz/W0LAu993zPP/zdi15k6EHs3zteVur9/HQ/ZlYCTS39+X&#10;zyH7503u/v6blqXd7OYXM6YND/ft8WG+Y2nmuH1e657R+LwFXeFZzUOah2cyrxqA0C9/d+E53O9F&#10;EogYZfT5jc9lfLZry1LnfObongl4HXMvMv1Ctm7f9pFp13l4/nXKkvtl+envv05ZM/cfk+OxtMN9&#10;e3y4b8aFHQd2LPDXvhiknClHO744brCFbEnzXEdZ2/FjSXCcMR/P7+aw/f7tp5n9t6+Xw/Pvryz3&#10;7XxOQr/22Rf2bZ5r7b2Y+jfXM3Niq0v93kC25fT5muQ+y5q2mevZ69h6drR5+rwtfz99v8xhH7n9&#10;0PWyG1t2XPT3+8eaBpvu7+t5/c6/29djnuex6tR8x9k9E1F+5ro7mu9N+vuAEnm73wSsnk07bd2m&#10;Lqaxr7a/tv/9Pu7L4EPRiz77tOmGxz7984e0Ntq3U7Ov1+F3Cv1ewS310pc380GGVnc4x3zmFzBu&#10;zTHnNPN7jnkOUV0g2fbJPrfps5t+2mtjyyObz7avK3eQdlvZYzT5rfz4Yfr9lLXnjvHw/E1l7T6P&#10;SEZr5q2iu13osX2e5jM0iZzdvkk355iO62Cr9TGtjbzGurrxqOPL0oyP3X7/XJ8233Xuxhz7d122&#10;7Lvp/448b/OYPabfj176eQ9p8vfLct9QU7vvLpZI12hpPMdjfDfRiPT8/tIj87WE1PWzq4O6wfVV&#10;B+Y63Bp98dh8+m2yn8M22+PdvqE9PkwzJbl/V73s0m4re4wmf7/NTL9b2WPztrHXXXqfu/P7+e28&#10;ZcvZc+aZzYIDy7KF7tre93ftDmc8trQH6E4JmHly185++46l2XYd7h/mM2Q/drLaydbuv0qnuzxm&#10;j+nvaqxhn/d/PGs1Gu0W30XwfYS/cdrfPne/ZY5a8jdP+yxAeXD+4e+evWc21qd1IK+QON/Kqy/P&#10;/r49tvvH0vr57b6leY5vyePXYb+M1tFO8h0P7PEtoD8CHBwcboGdSA05uZtJr3MaaNN2D7wYvHgA&#10;tpHO6DzTkce+Z4gH7W6YN5ggazwKkNxv2QF5DXGNA5obnWlDB7ZLaesy9fZhnShMmwxtm/tOCjua&#10;/LyKXonVHbID22OTrXx2/FDRyaqu1OmOS15anRCm7+gDDk0Usx410VKzd+Ch5TGgtH5eBc2F+tUR&#10;0NoLqNfsQX3/qKtWl52OoUees/ozfcVDaMe7tOIuYC230QBNVBLat/azl/egb6YMbbFnm+25Dv0q&#10;bgRLXSvpcGfcJOA7Cd+hxduVkplt38zKbQ2mlr52rxNzI8cm7nVB3EZQa8mIan4U6jkTbr/lXv2G&#10;h5+j6F/4B40ffAc/QFhbvI7diOrzVbhrPocd+vK9jX3w2DyHGx6eJ/pl3wY/dhzr0208lPchCbtv&#10;8x1Dv8wxHsOxfJYODh87vo8t98dAn8Sx9JtocSztx4BXPVy657I3Q9+ubrKvftph3v45h/ePY/rp&#10;s/+MYHGY5y50eD28SoavOm9xU7rDcRzK1PI29M+/TjmH749DOb9K1nfJe5inTwcHh30cPksfGzc3&#10;0eLYuWP8McF9R3l7eJVtHR47fPg41Cd57HdN+13m2Lk+Cbt/LO+7xuH1j7XhtnPvBpRUD3wFuPtf&#10;Ne+zYT8aqEdrfZ1Hb9R2IPQ8G4/S5DPOG40woopSalyuMdXTNZpRRvR/sDGCUCR+E6K0WS+X0WH4&#10;0piRU7zAkyZopPZrqeiZrfs2ygydopBfYuwNcJ2B7vN/WdHrsqnRloZtQT1tnXS8VKqnPerTLajp&#10;5sW2WQf+7doga9bIWbiORmihl2gF0ZSQUwW5QQV0eaEjkEa3QrsyMEW5YpBINZlJc/pQNqNTuQxm&#10;cu7N5CWYjj+R6vTfKL2HfyXB478U/9Gn4p8+kuDkoUQnZxKfnMpgPpN4GEs0CCSOILWQ+smkzDZS&#10;pGvJW5ZZDjlSdgM0aAQVTyHamZThmeTRA9lgexWeygJpq2AsaTCSMhpLE48FlUN/6AVEaWyghI5L&#10;iYJKrxeHDfahQeg4jCIThYplogQFYug5wnUijXITJIyqNpFRMpUR6h74A4nQrhAy8yEv2hWD9lRg&#10;gX1G0ymg85zEVRltrqjQgpIRrRh5hP8j3MO5XLZ1iry51EEJFZTCdeq5DKlZipQVQxkcKvhQJxrt&#10;DLblkbQvfPQs87RDx6QYquteWwdtX8vh+rRTH+3j0pdhYMjV5oysKt2PGN0L2ziOZDQcyunJiTx+&#10;/FgePngo0+lMhsMx8odStVHusm0uy+VKLs8v5eLZC9lcXkGfGVhIgXM5yAhrsCyNYBdBORHaECHF&#10;+D1b32hSW6jnA2zZb/1fwrgOvSLpPFeWpWRZJnmeY7+QHPuMlsdjOpop6LyGvJwTQugypi7jRIZR&#10;LCPomxHxYug/GQxMVL9hAtPBlWGXHuzDC2CblAnIKE17bYSAlXR8o/NliLbCZoIQ9uFFEmNcRZhj&#10;4jqRRMYyic7kZPhEzsY/kfnoqYwHjyT2TySoJ5BLKGlaS7opJV2ksjm/whbjYAu7KBsp8xrjgfaA&#10;OqMJzHIuUTyRIB6KQE9VABkEGeYp/h8R2lek1P/5BllziGOgg+gPB7haB/qIDceIh/nI1znTupmS&#10;lDv6BZr/aQrSdixpfy1Nfa2Zgfw/DMeIq7e0jqW7q7UWfpT38blLXTfl2U+nvVo74D7nUaR345K9&#10;Mb2jrat0GPGqoCxxvwCN/IzMCA5RtVm1c/5PXVq/qd2Sx5b9tGPnLV95TvXKNnNsoT0k29Vj55iL&#10;jqm9KE0aZYHDlvyYFPvhkRIZMEyUAQ46YoIJwQjjJ8L44T7zan16DZSGDfs+5AFah1NOTFxGU4k5&#10;jFHIzL2zLQzotIc/u7mU95kdfUtao/YNFgoyMkTlV1KAGfYzTO4p8pEb1JmiRIo2pbjQFtUWKFZj&#10;4m90bsNwjAIZnUxk/ukjmf30sYw/fSjDT85k/BBjdsD/acL7PvsA2WNLZ23KIsS+En3Q4cq6mE6Z&#10;aIg3JJC7iUfruEYzoCn1ax+rkf7nWBo/r0q/M9EW3mv61Oei9vyuY3bEGFCWxoqYl2VYV2sTmma3&#10;PId0022z39a3u4apjdgr19Zz2K/+p5927Lz9HDtn027isXz3kcbPTfn6+0qOcTveMX/xZmHmB+7D&#10;VhmJELZvzA4Sw1gLcH8L+NxbDzGG8AyNcxxDsL4doUhle2y0i7HXziO2Xf2PbdPhcZ83fQ7P98sc&#10;nuOnn3bsvP0cO9dPs/uHefg5ln6Ydv24lT1kBMW0W/6hHRtJtgLsyFswVWeIGc3DMyx0pP+LGll5&#10;HmrV4hh6KMPyHDN3JLIrUc/tZH70guMcF7N2dKy/h+n2cyzvsc+blj08t0vrxNPds/b6aGVBqvhZ&#10;qu0nnhE9rwBLlAP5wKrjisR3wyoG8cTLMYZ0PjeYJ1zS3PeV3TPWjiZP275ea21Z3EV7RB1d/uOf&#10;fg3948N0+zmW99jnTcqaj+3r3WjGC/ZVpreTcjSzkN6F8YF6QAgb5P3fzE/2Wdg8v1lS7iBUuUd7&#10;rkvr9w7XxefVfd59DvPa48P0Y5/DPP1y/XT7OZb32Oc+yxqJtHLD/UVFDyUwVSOTo4Q+u/E/C2Hc&#10;mGcGpkK4SvPX0vxe0RL79r6j35X5XM7nW63VXH/34bVeh7ty1uZsvdfr3v8cnu+XO1a2n3ZTHn5e&#10;v6xNoTT7n1aekBsJ1fBfx5rPAaoU6oT7kC+eA1iqqvCdE+TXF/3arfJuxyRpx157ZXMj6jSm7PK2&#10;PDw+zl2P+p/D49s+x8r22f8cpt10/jAfP/00bk2/1Xrx19yYbR5zfpdmbt6gPpuhDIkzhPm7gylv&#10;yvK3M0OWQZKWxajDlmnmN0oj66499lpKU7sW1Ssxj6Ft522fw/Ovyt//HCvb522fu5c1fe/bWn+/&#10;z8N8x9JM/ZAi/vCZgQeM2cHIGxgA+GqGZ2jQx75KkcmY+wIMJv2NGvcfPj/sBuEORgfmY8brri/X&#10;+3Xz5zDv65Tl5zCvLX+Xenbn9+V3KMf+uf5x/3w/3Z7TNuhDWU9+avOw727OoYagE34gdzNn4XkA&#10;52s8l/H32ZrjQoGTjGrT/nLVTn8A5W+u1/8cyuDw+LbPh1a2z5s+h+eNXbbPTLBjQ4jQPg/hHq77&#10;mmZonqdp1RwpJdTFtyvUFPNBr6D53s/fVsz3UP6eba5s7YAfu2/YRaAn289hnleRV7C0n8Pj2z5v&#10;o2yfxz9mPPTHiz3u057bYytv7h8r0123xnf/OgEHmLsgWdwr+Fuoj+89fM9i4g/jGOPKvl/afWzt&#10;eodqyf3d2f712aNj/T1MO5bnps/7Kvv6n508DPGBrHUfetr99m6gZ1p7t/IzbeO5HTm+DM1Y1fHK&#10;c+2Y3PXKXPOmPh5LP0w7luemz4dWts/r5/i3L0vS3hcMd/Jr7z+4rzQVcoL8vW3vfsK5EXsaEIK/&#10;tWGf1GeEQ/Icqul+j9P51aS/mqblh220H9u//ucw7Viemz5vo6ymqbz2Pzs9GHal9Z7Dflt7h9zw&#10;gGaI/utYsnqDlPAIpoSsST5KmCtYeRmZWRl2bdpL6+c1PJbeL2vK7x/bz7H0w7RjeW76fN+ydp7m&#10;x/TBlLPSppTt45d504cd3eenTYft7/rfI8cI5jONslmR9KWgb0WC8RHj2QC1oRI+I/O9Ed+boDqQ&#10;W+TXfXxwnuRVtYBi9xxn2rLfBrt/LM22r3++f+542u5zk1yNvPop19OO5bnpcy9lIa4Az2B6P1ep&#10;4hj66H7LhwJ13kFu01to3sd9H/d+wb3fovvdlCpAObPCB64BHR/K6vVlu9u/sSzHtCWPkbpPm27y&#10;0H7VXpSAtpkbO2OQxs67PG8RvMoe0JaODu8Kt0ncGkWfdwUnIUN6DmmUJFzGLG0X4gE7xvfOGOOJ&#10;jKQuIsm3nmw3tWRppczpENL+8FahGiXMxoTKNV9o9cefdkLVH3SQbpbbMb3SL7+MRKUPHcf6yTTL&#10;dwidLAx1UuKHPwRj/uYPJmZi4gRv2sUbA5f3zIJA8sFAytFI6slcismZbEcnsopnsggmsopOpZh+&#10;InLymQRnn0n04DMJT56KPz0Tb3IiwXgu4Xgm8Xgig1EiSRLLIA4kDnFt6KkuMqlyLhVJZrrEZ1lW&#10;6qBjf0xjmMlMBpJKImsZgiPl1htJ7g8lx40sl0gK5K0gczonUHP88cfnxMubG784txOwPtzxISXg&#10;Cx3jXEifphJlS4oIN0IvDNWJbRgNZBwlMgpjSYJIIo+OjfhggqOuCxhJgZ0CcjVf09AG0Ezzraxx&#10;PTojUNBVg/7VW5TNkadEi4yTGrf2i7ilMSqOAU6urKkdFUgmrYOj6pRlUKPavyXymBIs2U7Y+utA&#10;e2NHGcq72KZS5ikun6vM6AMR4U8cBpIMhzKcTGU043KZ2CYjSej0FcUSQkZ0Gsu2maxXa7lacMnM&#10;VPKsUEcy/qjNK2v/cU2VO8Vgiev7zAMG7dY4zUBmGFv6YTk6sUShRHEkcRxLPAATOp4lEiKNTmIM&#10;3ZtXhWQF5AtbqlL0B/bUFAVsDER71KkO9UcBykOnSYK+wa5Zjx/hhgWbhCnoe0V+K2hon7o8bIk2&#10;Qbv8EoFzph8k5Wludrzp6QNWgbQS7cUX+bBB3f5UBuEJZHYKuz+VKMKYCGfiBVNwBj0MYXexbHGv&#10;X6elpBnmnibCRYb4bjOUyk9wfoDjkYSDqQSDkfgDPLyFsGYM3sov1WbpimkWOrXLQbRQY0G/ub0G&#10;2ouZ4ezYoE4oo9tpqlPdgkhpwUdFPd2B58hdPnvEB4QdKb/uQaOlKuM12ZVtt7Y+e3wX7pc1vbTj&#10;T0c27Zb9767HczankT5r4Q8JvF94dObQF9HI0cqPf8w4Z2nWYV4usxZztdf7UK53+vB6JMZY5/Cq&#10;adqktm3fD6YV+7BpVuNmLjC0UTWxew3mR2eUIrUkyDkXVItFeoX7U4Xy9s5P0erF0Ac1e35Qj3Fe&#10;wkf7hz/6bEDyB1LepzGO8NGZGGOqREY+ehsaR+0trkfyHsPlPrmELh4WMNY58jBn4kk+SqDlKZ4z&#10;ZviCNcF2HEuQRDqfcu7g/KydNf+UnVz6xAn7oN9lsMTtqqP9xUIzmwzGhvb3X0VTsdnvj7/+uftn&#10;11uQHe3jsNM2z7H0PpjnkAb2yIxT/j3e37uQ1z6W/iq+7lxk+8n9N5/HWup4N1JQck7CnvmYNMLM&#10;Ta3M8IeljbMHHW1g39g3Nm1eIthnlk5DKMs50jyX2Gev3ZW69hyw3+bvoxvy+5a1134d2uu8Ttl+&#10;H80x5W5k3U3C+mML9wl7lumYr0jInM94ZtkCHvO8WepBn/6QrssTUIn6RrR9BiC13jtw16g7YmdD&#10;N/X3dfXCsq8j2z7vXpbt5WfX5d2ztJFzJ7uePHQqR5oZA1zsOUcqCH10+fSeb75nmHnHnOqq4z24&#10;wnmSS4Kps5ppk5EkrcPSjK8dcR71d8/K7ed4H6/zQ9GLPX419aanNM9Lu+Pr7G6S7XWIVpdq3z3d&#10;dmmGe9+h9Biyxin7ooB6sE8d5nlCs7UwY8BedzfGbTtezX7Z76MXbt+3TveJj8qOcmvZ3i/4rGy1&#10;qM9HujVU6Piyds8tj8153lN29xb7/YXnzMeODfOMrSl73H0Oz5CtrrXdNs1+jvXxdlrZvB+9sCdG&#10;Yj3JXoPJYeRk8pojLcGHa73/Q1vY8qWbmj7S7W9h5pmA89duXOpc1s5n3bOHpbZxN47tcVf2juzn&#10;/b5l31Snh+d2tDKn/KxcVaIHaPNovh4JbGnD6nzZL0tb1zTWaeRmlmijPlieeZjffCM1o4jH5PW2&#10;aJHuS8cunTB2YHV2N/b1wP3+8ato896fXth28vaPlc/dP7YElYH7gf2txdzc8fW1/R2Sz8g85nyG&#10;Asyvzjcdzb2mVyHI31OoxPYc0O+T3X9d2ZLft+xx2d6Fxqb4ebUWrn+sUI59jGwoO9D+oI10s1w7&#10;r2uxk6NCDR590jysh+B583ssHdo6aPW4Wjdv3cz3oRfyTcu+vk5JM/uY+zJsHDIzxLHOPS2M+pQ6&#10;xVBXkLHQCQ3jw4wL1sEsRqs8x2dpe07PUP5KXBvk/cbcd+x+S8yHhru+HU+7zmP9tOkfpl6Ojyim&#10;Hj+j0tW/FKtN6/5DeLuvx/xA3irfGrLj75n2t0Po2Din8bdxkvMc8utvniwDuyD1WtSteX4ztrL7&#10;0IL6n+N9PM73qRdubTnb8leTH1N+Z7c3EfIGzTVRuj+eOrDWtl0oY8ZGq9uWHTiEWphzdryBLKP6&#10;prZsn8z2dWTzIZV9nfKk6uQgzWjM6g7yUTkZKqgTyN1Y+Y4mL8+1ZDp0Qx3s9IMPf9/W70K7endz&#10;6I5m3Bxe5XVo+2D+vqls++dv432VbSWKNBKAnAxtWpsOXEtBHn4PtLV14wrzlFmKHXV3skcp1RPT&#10;SFsLzxjZGfbbatJ2su3ls/X003plPwTZ9o9vpvme1pMiPjs5d7RyhE3b+d+eY8/Zf9Zh5zhNbcuY&#10;sULZM3yJmfeMfpmMMYBDfR10FKzgGDjHcQyxDd/vY3tw+2en174suf929bLj9ysLfUB0QWN+Q7HP&#10;cMaKSc47u3fE/I81/IXZ93Kl+d3T3teNpAh7v9/BaP/wczfZHv/Ysq/mTbghn9qi2b127i3iRtN2&#10;+DGgNTSdBFvi+yfGpSEMco+m0N4Q+zGC/depht8q+SIcNBEa2p+Fecfgy3E/VHp0+gK7u0lbhm85&#10;d84CvSHfEzodpgyZ3lJhSpgp7ya+GfqXtHXpVbs2X/+YNl0vdxvMT06HOe9S8u3AyNs4bOx6AaJ7&#10;VLntv10qs5MHT7L/yGr1ZpffNIltVfeB3jVvoja4bcet1OqO1KEXOoTtRJ+vQJeNdfJDme3TOt50&#10;x8jVObmSODZ5Whm37NLa9OO4Kd3h/cDqyunlY4Edwjexw7HEvrqd2h1+kOgb9t6IcHhnOJx4CDfh&#10;3C+sjO9i4/28d8nfh9Wb05+Dg4ODg8MPBzc9E3zf5wWH+8GxZ62+TpxeXg+vI7O+jG8qc9e6HN4N&#10;jn0/uYseHRwcHBwc7oL7/h3M3ZfuF+6e/zZAT4AeKFg6ZVg6Qb8b3HXy6evmVTS607/6h6qmJyk9&#10;fhm9ZoD0gTT1QKoilGIbSLYRWZ7ncvkslauXmSwvCkmvainTQOosFq8YiF8lEoCMvObr8qCovKnA&#10;Asx0q3Gz+D/kQIZJpAcqo6dVdSmMzNJ5waOZ3f88AU0bLa1M7nNSfjOwJXSWYUh0Lt8TBKHEXBJx&#10;PJLRdIx9yDWg32yjUawYiSpJEhnEA4lCnKPzDT7chn4og3AgyWAoAzCMIVccs05kaH0FGTkK8ofs&#10;ijqTvN6CG8krci1FuZGqTEWqDPIroF0TuYZRPBjhqqlKqUjoqGK76cyjTnOMdoNiGhWvQf01tiyD&#10;fiEfl31TneK6Xol6yxw6xxbU/xGETOpfh74GQaDEH9El5qA7EyoePaWcUJcueeVzGVHRJUV1adGg&#10;loHP+FawA70e7YjX7hHyZqQSuiLpyVtAeZEWKr8e7fmOWh+u26uXzmRVxaiBmaRZKltGrytytVsu&#10;d8eA+NSHLvVF2bDvGrUMemRUtSEjjw3E0+hldFZs9ccydPiCvPwwhJ5jiCsSG1LT2hSXNtShpOJg&#10;r3nOOJEpWAdIxzjaCZfRZKQz2t94yohuUxnOJjLAcYz2sB3bopBVmspyQ25kuV4ZYn+d55KivwWr&#10;55KcXMaVHMAWB7Gm8X8fs42qDbaJtqTR/BhJDTKBDXF5V/4HTf2fAWirUm0JRDEuEax9jzBfDFAf&#10;GUNGOK57rMBwNgYnIsNEMrR/iTrWlOV4ZpbHPX0s8dlT5Hkg4WiOfk4x7jD24qHKhONLHeD4wcU1&#10;oh5arxJEW5R3ArVtLESjx1na6akVyTXij7k+/1eE+fR98y3N/7sw521774S9a70v7BrQb45JeRUO&#10;S9yt1NuFsZDuf6wq0TL8sTSw7e0r/zbgvJls7p8ddm3gnGYcTpHGuR7t1MimMGCbpg6gvTLIoGU4&#10;/3CuYrRNXc6a92tMRhjlIMeCoZ2P8M/MWdzXM8iFcn3HXrM8GKxbZYjWcB9zl8qzT4fvhT0zuBXW&#10;aOyMdveSPy7QFg/t8Xb7fFWJ20tbvTi8GjfJyqbfdL6FVVSft+V36EAp7c8a70duvSc5h3cKJ/MP&#10;H68YG3p6b/JzuA/sidzJ9u3B2vctNn5vuHmc8OruCfqu+L7Suik/0y0dbsV9ikiHgZP56+Oe7dWp&#10;4CNAX+dOYe8Sx+/YDm8fryP119OS0+fbwc1ytfpxkn//6OuizzeFuzf9uPAGzyPv2VT4FtPhR4Fj&#10;E52hjVREHyV1ZqroqNNITeLYvGTvca+8hbXkPvs4lvbxQnvveeL55qX77sU7emlOqhObiQhFlwBN&#10;ZFHd1491GLB5WL7N0wddALqPOge0TgCWSCf3SmoS/mh+K3dbv3FYMKV2vAaU6xyOtI6juYBdvTeh&#10;y4E/yi7tpjrfA9AUddagowWdxbBvPzfB6k113er7EJ3ktO+tnsk3gMoOddDZ0drfjmyPuYZxIqkN&#10;0a8+TR/b9pkKlbe1z9ifLWTS7gSt/zbiD69NGbLtINtE6671HNMD0EYjxFbzmvz3IdO3AbboNjo4&#10;fGh43aF9G5yNOzg4ODg4ODg4ODg4ODg4ODg4ODg4ODg4ODg4WBxxULvP15MObw6rD3XVeDUZlqw7&#10;NnqkMxLj9piYPRH+DsRrBlIXoVSZiZy2WTayvCjl8kWuXF1Ukl42Uq4j8YuxRPVUomYmscyxPxG/&#10;jEVQXirUrU5svJ6JltZF2FLiyspASYcau5717vU1tz7a9KG/zoYkbYQdNJ+OMVEcy3Q+k5OzUxlj&#10;O5xOJIgjdA8yAeuGUcxyqcotZE1mkDujm9VGL34IGTG6mmEQMLoWGEbihZCvRiejNhnNpsQnA7dg&#10;Kk2zgexTCeutxHUGrRYygP5jkJHJNJJaw/bSaQnXYdSuMJYG1ylqT/JKJMtrybal5HkpdYn8aJcx&#10;G1qMoJ5KAvTBQx+8YosCqVQ5+pFnUjG6WMn+oW1tNDYKxg/YJ2yhzgCyCtkefxc1beBX2K8kJCGj&#10;yIMcUS7U/Owu13Q2NFG5TIwpS/1oG28C7cg64Vm23TrAzgENxMUYMCyIA4mSUGIwjMHQRImjk1dR&#10;5rKFDDbpSoo81Shi6DpkijYhHxnCJhhJbcCoauORJMNEokEsIehFvACNx7TJRk6jMyhlSGdRHQto&#10;CB2ybJ7OWQ6naTm1Chd5ohDtjdHeIWxxoHYTDLBNEvFghwXyptDRCna3SFO53KSyaiOnlXT4Qhkv&#10;TgQNlBpla+iu4nU5Vhmljbr0GJkM7cbF6dRmIqfRViAv7HuMJgf62A+Qzi06ZQiZMboSI9DV0DvX&#10;TRfYAYxWvAE2k4FE85EMTqcyfDCXyeMHkjx8IMHJXKrhSLZoU472+fMzGTz6RCaf/IWcfPZvwb+W&#10;ycNPZDg/lXg0MX1Hmy2MlRhr+f6gxNl+/EU1e9MT9zmF2Wmspd3llSFdsPdpDHWd+XYONK00ZRze&#10;P6wDqTo8fgSwkRZ3xki7QtvbKU2p1kVLM9ZmHKJhg9hqLFPkUeqQha13RPFeWue0q+RJFOqOTRoj&#10;pZK8sDrrmksfR1ve4T5AOUInRuEODg4Ob4T3P5O4Oc3B4Rg4Ityjk8OPDzB6XXrh/Rq/jj+z6/BK&#10;OGn9MOCexd4pIGrzEwn/tGkODg4ODg4ODg4OP2DwjabDjwb2bXFLvtxWpxNPX0arz4l1lGmXGuR3&#10;0u7Fdp/qYGHr6uP4NymT81j+jxv0Y6Azll3qkvv7zg27F/jqrGO+cRoxqaisTHpkeWWbBJjs1z/2&#10;DN0UbPa2SA9talevyWGaglosNXUfpiTqNpmv0ZbdhynVh00x7eyzf+463wf02pDRIQn21UYjM/1u&#10;+87zbZ6uPG2htYeO99wrrbGtG8a3a0dLtq5zglOy7T2dHeTHH5Ou2/5xi16X3wi2ah9tt3LiMqB0&#10;uqMDH451ec6W6oxHZ7kwAo0DpzrP0ZFOHW6Q56CpHwpsV/t7Dg4/PNzHxODg4ODg4ODg4ODg4ODg&#10;4ODg4ODg4ODg4ODg4PBDhXNQe9/QaCd09jqg+jLQO+w1qR5lTbvfvjDWOhkFKZKmjqSuIqlyX9Jl&#10;I+vLSq7OGTmtlMXzUraLQKrNUOrtRCSbiV+eyEAeyNB7IElzJoP6RMJiInUaSrlBvajHr0Bcw8cV&#10;fC/AFns49mqcZ4Q1Rg7yIgl9Rm8zEYQMTTk62Vj0l5S8fVnJ+wR10PIVsA5ZDeTMyFCMojaZjuXs&#10;4WnHZJRIVZWS5amUjLJVpCJlhr6W6H0F6bSOWZBPA9kZBtBLAP2EOBPhZIS6I41ixUhqfgzZxiLB&#10;oGVcSxwWEge5JF4uQ8G2ySXGNaBdjaDG6GWMXhdFsUQDRvEaKv1wIDXkX0I3eVHLNoPe01yybSb5&#10;tkCbS2mKCm0uxc8zCbKtSLqSenUl+Wohm+WVrJdL2Ww2km63qKPE1ehIFEiIayVJIgNG9QoYFa1B&#10;W9BvtC2otxJUG3AtQblS+jXkUqOtNdpqCZUzFpbZ4hh1UGaM98OocJbG/equoMRNLUp1fNq3Luto&#10;OBqPZH4ykxk4mgwlHsYaSY0x7PIqk+V6JeeXl3J+cS4XVwu5XC1lBTmkRSEZZNbQWXEwkMFoLMPp&#10;TGJsA8iFuqQTGLrYRiyyTmN0EEV72KA2upFGvIP+tc3W5lAG3YZtcQleRq1jZDKk0aErgv1gW0Df&#10;DWQfDNHu8UTC4Vh86LyJBlIFEYYrLBBtkWQog/lcJg8eyujsDPnHKB9LAYlnsIuStkktoB10FlMH&#10;MCBE+wboB64AW4N+0YAAphJUyN0yRDsjZGdEvLoqJMcYyDEGKLu8zqVkNDUo1xuEkswnMn54IrOn&#10;D+Xk0ycy+uSxDB49lgSMzh5JMH8kMn0IPhHv5CciD/9K5Om/FY88fSre+ET7R2c1jQqleuYG27bN&#10;quQ+Xxsc72bEU94qc1Zt2dpWn5zT9MPrtdOyXvuAOlVjt19DV63DO4N18jzG4zjU2jH2yh7o/b5o&#10;7iTt9TAeLWsSaYacc3ypNM3MP5xPdg6rmE86MhKmBkdEPpynMy64m4P6ZDpYM6IiJgFGT0RLAswR&#10;gc6luL9jPmIrTV1tOaZwi+thB0cODg4ODg4ODg6vgn36dHBwcHBwcPihwt3pHRwcHBwcHBwcfhzg&#10;+8S3DL6AvOUN/Y+WfdifG2/72ZFlrBxvY/8atj4uTxhKVYVSZJ5kaSPLy1IuXuRy/jyXy+elXL2o&#10;ZHXuS72ZSpCfSVAYhuWDHk/BE/G3M2k2I6nWidRbME/EKxIJqqGyyQdSbUPJN55s16LbKo+kKQfi&#10;VYn4NfLXMZoYgoHQmc04q7G1fIVulgolr/fpPrmPm86oE0mX2MtBB4bAk2QylOnpXOYPTuX00QM9&#10;zutMNtuV5PlSqmKJbqzFD0rxI/QvAOmkU+VSbHPoo5AsqyTLG8lLX8oauqIjIR0K/Rj5Y13GMUjI&#10;SMKES1D6Eoe1JH4hg2Yrg2ojcbmBzjbik6g7qEvjpBZxqcqBhHRQS8YSDceoZ4Q6h+gDrgPZ53kl&#10;6+VGloulbC6vJL1YSHa5kOLyUoqLC8nOX0p6/kI22G6urmSzXqO9BdraqENWOEhkMBxJgnrJGO31&#10;6XxQllJzadN0JeVmIeXqhRTLZ5KB2ytuX0q+Xkq2WUuepspym5rlUItcHR88Oj6gLi6ZuO/O2Ie1&#10;9d3ZxqMjWuuQhnTV2kFh9T+BjJpWyR6MMIwCGY4SGY+5bGZkInpBz62/paRFJgu0+fnluVyuV5KW&#10;hRRoX+37ujymRFxm0yzpyaU9vRDjio4eNV2ceL2W+qfnzKQ9VNc8NN5QxwY/6IftO+spIJeipssc&#10;jnHdGjpo0FbB9eLpRMZnpzJ7/FhmT5/K9MkT8LFMHz9SZ7Tk9EyGZw9w/FROPvlUZk8+kcEcY3s8&#10;FQ965FKflU8Xx1AaO0a1FdCzF0qMc3SdC9AOj86J6RbzRoptKg1052cZ7DCXEDYYo4UDLuMK+j70&#10;6KPFtH0P8kBaHUE3Ma6TDERGIxE61Z0+lOThJzJ6+lMZf/pXMnz6VxKc/VRk+hORySfIQz5FX08g&#10;67GOkb6Ojc8LneooS97icK6hAyDO8dRR8Iyda3awqrLkWZuTslfiBNmfqW5Fv0LybeFt1/8DwTGn&#10;tGN8I1hd3Bd7sLaozmctrd0b28fcgHmE48Ocb53VYKh0RFOHtB51nIA8X3Pc0HmW8zznOGx1HqNz&#10;Gcd/S0zUkBHuWLwfYv4c4J5DRiHHIMtUKG8c3cwA4Vg1bXJwcHBwcHBwcLgj3KOTg4ODg4PDDw+4&#10;v/NnJ/3pyd3rHRzeLdy4c3BwcHBwuAV8oXffNOAbTIcfPPCUpeGi6KTBl83Y5cvoyiznWStNWj8K&#10;i6VGQzugeuvYUELKXX7jDLJ/LWN3yNc99R3y4wWdFxh9i8sT6hKFjGKFzy76DIUAAagTFEvYQWhe&#10;+huaLIYs35NN+y21c5Swx5prx07YpFihAza/B93tsa3LlO6cD6wDwo6VOhh0tH2y9aP8tbrx2XWo&#10;bRPKarSdPR5cS+s2MjFl20u8S6isWrZJux10A220DmcqCzbS6rZjv45e4XsERbMnHlyL7GwxJLks&#10;prFLY5sk9MN9LpHJ8zzHNBA7ph7gUPRd17o9Ark6XZGtru0xzrfN6kpcg61OM7EdbBvbzuU8I40g&#10;iJ2WAfJYoq031/rWYXrn4PBx4z5tWGc7jOO3Pfc5ODg4ODg4ODg4ODg4ODg4ODg4ODg4ODg4ODh8&#10;fOAb/ncDdUBoHC079wYKhmqwzhaWFm2+Y3UcpSllwANGMAml4bKeRSDZppHNqpKrRSHLi1KWl5Vs&#10;V76UaSRNzuhnI6m2Q6nSxHCTSA026VD8fCxBMZWwnkksZ5LIQ42q5udz8cu5eOWJSDFHubEUq6Fs&#10;r2JJFyGI665CKTah1DmjqA3Fq1FfzShbIZqNNtK5De01zlaM89JGUdOlS4/1883ZoG7SyPhuoDMS&#10;nZKoLkZP023oSxAFEg1CiYeReHGgyxjmTS6b7EquVs8lTV9KzUhq1UbqKpWqTCXLNkhPZZNuZZsV&#10;kuWVlIxW43GJzxh1twy4hQ69QN3OqoaOhRV2SsiykKDMwFS8YiOSr6VBvU2RSVPmkDOXFPVMBK4g&#10;lCCMJR4MJRmOZQBGcaJpdIrbppmsV4yidiWLi0u5Or+U1cWFpJfgYiHp1ZVs12spi0Kds+jQFESR&#10;xMlQhpOpjLicZYL66FxEZyNGT8sz2NZaivVS8tUl6niBup7LpuV68VJWVwvwCtdeSor6t+lGMsil&#10;yDLIqjTLxzGcT+vwZNFXp4F11TPsY5cO7Aq04DFJZzPaG0UeSzRMJBwOJEwgs9FQxvO5TE/PZITt&#10;YMblM4cyGE2QfiLTswcyf/gI2zPIYgI7GKIOOlcFMG1WCNsO6BgGXZBI06XwICeOUF3OlJfWkFw4&#10;YCijEvaPfut5zW+oPWu7QGdIdeaKYHto4xDtGp6eyPDhA/ChTB4/lNnjRzJ7+ljmnzyV2ZPHGkWN&#10;y3tGYMjtbC4xOOB2PEG/R+JFXAaWzcAf2CSXo9UohzRAtKvJC2m2Gcw5lXwJu4B95NBjDj0WyyXS&#10;V5gHaIsp8m5hmznKl7BF2iNjOJkO1JBBBbuufEZtiyTDtUo/EUnm+PdE5o/+QmZgMn8qweihoNHI&#10;P0YNI5gDxgXnNrRNnWzpYIlqd2ZCSRmdq78ck+4Ek9OUvk6COXQsHiHTye56bUH655L067VkHhK7&#10;R3krjhWwdHglOJebz04Pt1GHAthPu437OJbjDdjqWY/4h1sl7d1ESKtwX+VSziZSGSOmgRgrFQyv&#10;giEqsc8oabu+mfKYcUAbdQ3nyG5gtakN5oGWGkENaVHkywD3QSXmP0ZQ471gzyR5b1By3yQ5ODg4&#10;ODg4ODg4ODg4ODg4/DBhf09xcHBwcHBwcLgL3LODw3uEOl7ULbl/z2ztm28iHX6wsG+APdlFNROp&#10;YVMmahoJM6iRrt4SvehnNq1N75MOZXSrUdcadS7bZ1OTqKvyUL+hCaxk62vZte8mWEP9CIBumPfu&#10;nm7Zbn5s1DF9iW/dV2yEqbp1qmmpTjR7crmJRN+1ooZODFtBt7TnDbQ020enpjZilo10w7OMWqZR&#10;wSoS7e5xF+VMG6n1sYwtr1G7WF/vozCd6pVnXWC/fpVRG5FMSVkY9pr/7oCmMziXyqntn+ljYKKQ&#10;0dEMfUUijttoZT3aKGVdNLJWFHcC+9vnnYE2Wr1qG8EughodE3fszrf9MO0l7TF4pM2a1LUNf8g9&#10;vdp92F6fNu/RDrFWQ3WO4dzD486hMpIgiHDYi56mt61dufcN27NjvXNw+LGhP2cenUgcHBwcHBwc&#10;HBwcHBwcHBwcHBwcHBwcHBwcHBx+lOCb/j143cfh3eI2Z4u+C8SO/Xe/O8cyHuAEncXqEIxEqliq&#10;IpQiC2S1rGRxmclykUue0YlsIKE/kSSaSxLOJZKJBPVIpEykzmPJN56kVzXYSLbypdgE0uSJjMMH&#10;Mh9+IpP4JzIKPpWoeSpB9Uia7EyK9VTy1US2y6Gki4Esz0O5eN6AlSwvG9ksRYotrl2atnlooy8h&#10;SMe2WqqqlLop0cMSndEOsYv3jz2R24M+W+hhA7EalzCCTlQV2wqB81PR+SxCD4aRRKOB1AHkVaWy&#10;yhayWL+QxfK5LBbP5UqJY/CKEcWyreRlKSV9eej050cShIxqNpQwHEkUjSQMhrhiBNn4UhYN9FZJ&#10;ti2kSLdgKmW6kWq7VjJameEGMsa5PIP4SthKgzoDCWNGPEtkNB7LeDLR7XA0kjhmFDWoo6xQfy5p&#10;mslmvZF0tZYU25zRsgroBX1WxyHkH6DsaDbTyGKj8USGw5EMBgO0OdLIXyWjoK1XsJkV9lewpaVk&#10;a0ZhW8iW+ym5Qv0r2awYQe1KVquFpMi/RduLIkebarVzRhALgwDba1PWNVgddXMZnZ1aaiQykBHM&#10;1IECuY1WoQAc6/KkuIYfxRImQ0kmU+3f5ORUpg8eyPThI5k/ZGSvpzJ79ERGp2cynJ+AcyXzzB+e&#10;yfQMadOxicIGmdOGKnVUpD1DhjhmxCFGuLPOhXVZQD6QxyUjkS2lgtwb6NiD3D3oxYeCGEEtQvtC&#10;9gP7jE7EvtBRLoghe0Zugw586McfJOJDxwHaFUynEkzGEs4mEs9n4FxC6MxDfp9lwBD6Y5+jAfaj&#10;AdrH+aFBu2DdeSlVBjvdZFKuoJvlGm2Eni6ht/NzWb18IcsXz8Fnsjp/LpvLc9kuLrD/Uq6eM+0F&#10;5oS11LArr2RUONiiDxkHtO8xdDJGP8aQzRBjKgGH4oUztOlMBqOHaNMp7HcO3Uxx1xpDYwmI+UId&#10;OulQh7FD6i2tJc7x2Ee6Ok+qvg/AJCUVYs/THjC/Qt5KmgaSPL2WQY3zGA17rEBGmeI40vmh4lyG&#10;NOzjH/qEMmBBog7ObkzjmLIOmdxndESS+xY2XZ0274JdUx1eibvJtG8iVANJFZH2uE8GQYT21TIa&#10;z9AYk6FNU8vBHG3uebs8uzKWvbIoxXmLzbHXwjAVTBWwEzwH0JHTx/jAfGaip3lqiwUyldiWGNcl&#10;nceR3jRtdDXsa19Qq5L9oOFih9fRqJgteE4fNrr5C3lAzkkh5qIIczXJeYqjkSW70loYY5NOsWif&#10;w/fDThsOb4LOmbLF7thJ2MHhtYH5nc8pfPoyh+aZSEeUJpnzmngDmM+OQ7PfnnC4P1j5dpq6AVQV&#10;/ygd7g1W6O04sHbOI31u1N8c2kTAPPs7HbxNUNLKblwcfFQXRh/HYMoeoyn7KjrcNyBX/ehuR4ra&#10;cCd7m+ZwPzCzlblzGLmaFP2NhIet3J3QHX58MGPB4cNB/15g8crfW1WN+NM9m+3qMGSmtm6z63AL&#10;+rI7BvNd0tANn48M1CnVqqq9aTTYsdSCRZTH83e24HArKCEdMmB/JrJpFkbOmluPHe4Px2x4bz5r&#10;obmOm/sBnI4+JBybi8zc1R58FMPKNrK1S00jemlH+vm2cO3t4K55Dh861EboNGFZ0ymDEYZCDApQ&#10;IvGbWLi8Z5H6km082a7pIFbptsqRtwqRZyCBjMAEBjFQ0mmsKUPJU5H1ZS5X56ksXqRy+TzFcSl1&#10;lkhQT8XL59JsTyRfTGXzcixX38Wy+C6UxbNIli8Gsj5PwEgWz0XOv63k4hnYOqrlaFOZ+VKVvtQV&#10;2sLobMI35KUhX9bz+F0CcqQjCh1S/JZ8XY8T+gJeHZsCX4PJGeeDnYOKcKnPOJLBKJFoCNlHvhRV&#10;LpvtSharC3lx/kyePf8G2+dyfnkuV8srSbNMtkUhZc2aUEU0kNFoKuPJTEbjqQxHE0niIXQS0BdA&#10;8m0h6WYLHaa6FOfy8mLHBXgFLi/kanEui8sXSH+pTl+bzUKKfCN1mQuaL8lwIOPxSKazqcxP5jKb&#10;z3HdsQzooBQnEgYx+hqpHflggGO2LRokEo9G6pw2nE5kOJthO5XBkI5NiTod0JmGDm3ry4Uszy9k&#10;fXEhm8tL2aK/6qwGeVTFBnrfSo5tul3LOgVxbr0Gsb9JN7LNUimrQh27uKyqdcpQ5ZCqlwPoKd4R&#10;zGOYftnpiuAPHS4s22PVNfLR+U2XJ6UjXBRJSCc8yH84PUE/6YR2Cp7J+OyRTB88kcnDJ5KcPJBo&#10;OpcI+orG0NVsjrQTSSDPeDKWCLbAJUKhPpgWnY7QH9hEDQp0waVYpSzE41KmeSYZZLZ+8UJWz5/L&#10;6tl3kl9cSr1aSrNcSr2E3MBmk4pflOJXFcrBKEjIxjggQm8aJQ1Khj16A+gQuvbQDn88lAA6i9RB&#10;bSYB9O9BZw2d0QKM+xBtpWNkhHwhjunwRR8UOqdBnzkdFqHL1YuXsnz2AmP9Gcb6d3L17bfYB5+B&#10;z3EMLp+3x0wHNy/OpVxtMVdU6DOai/HucYlfD+3yRuBYAm8CHcywP4EaR1DYWB3SgmAGe0S6PwEx&#10;Fny0l7bZ6thE74Pe1EGNgjaOa+Yeijy0AZKHrwOW56BUe2mPtU4L48jDrSUdEOlg24DUizrutGfp&#10;lEgyjZEDrcMZz7FeOgMd3vj7DwQcV32ntduwX4vD7bim2KOwToIFxl5Zcp96aU9a4Jh+W0rVG+Ys&#10;XQbTzl/Y122frZOanjM0+/a8/UD/qIvzYcl2wMYytCXd1pgvDdcb3Nszto3OZq1jGll76pBGJzYu&#10;I22X9uQ4UfPGH/aHS/qq4zVJm0OXamOhCu7pPGo6iCNDMxLUFY53KozlGmMWaTrx4h+f0ns00R65&#10;31bq4PCe0d0nenRwcHg92LuVHT32mLBDSu+NZleht5R+wh7cOHxfoEpuVIvDG4J23bdte7wbL4Tm&#10;6GdzeOtQTdjngCOf22DKtjsO7x+tLqxKblbL7Wcdvh+ujQW92TtJO/yYQevn6zc3Cj409H9z/V5g&#10;se9Z1OFmfG99OHwwuMvzM6GPCKpu5nVz5P2gNzG1It3J2cLOfe2hw3vB3azejYsPEXaOO5zn+JuO&#10;Dit+IdIvRR8BdC4w84GdE7p+vAPwCdnhBwcaf4/ti+juxXlLg4O8lshvnN7My2uzHGjdUY218bE1&#10;rPnCu2KUFhH6ZtCZStMsecxzfAmudeHYGr3lRwzTfMiLEw9fvneTEAe3cSyxkZHoYKBsWscrO/IB&#10;luuWy9SoT4YKZNOJgvpAfZ0+UNeO5lr7aW06CttrdZG32mt119TrmfZbsl+747Zdx6h5AV4D12u6&#10;9hnq8o+2vz2yXbZt5jzbavIp289bh1WZBQ/UkeKwr8aJbbekJ/TDvJq/lw/HKhOyhfYEfcKfo1RZ&#10;wUYsuXQmZanybLlXpg9eRq9nDhX2+i37y7vij0m3HT9kD6oHbdt++2oMdsN+2hFqH9hmVoa6SdPg&#10;Himztl16azpkP++HCaMW6rhNOMCu9SqIlg4fC4x+yZt1/PZh7IZt0LlT7wecItr9to0ODg4ODg4O&#10;Dg4ODg4ODg4ODg4ODg4ODg4ODg4OHxL41v8A5uXnvUOdEnA5R8Pv5WhhyvDls5K+KjUdz3ykcrks&#10;E+2K9BhFrYmES3xWWSDbdS3pqpJ860lVhijIJSMDdSYrci7rWGBb6nJ+xqGEzjG1RotZrVJZLFZy&#10;fn4lL54v5MWLhVy83MjifCuLl7ksXhRy/l0mz7/eyvOvttgvZPG8ls2lL9kqknwTS76OJFsHslmI&#10;rC4qbGscN5KlHq5roqg1lemHRkNqHXw6R5m3aT97zi+vgokKw2gx3OcyHLVXm+U4NHidJ1ESy/hk&#10;KrMHJxKPxuKFiRS4ziot5Gqdy3pbSlrUkjPKDa5ds490dgpDjUTGpTcn44mMsT9MBhKGgTQll1jM&#10;ILONpMuVrK+u5GqxgF4WcsX9q6UsVyvo6kqWS6RfXeLcpVxcvJTL8xfQ1Qu5ujzXCGtcVtNHm+Mo&#10;kNFoKNPZTObzE5mfnCpn2GdEtSm249kpeCYjcKg8kWQylwEYjSYSDUe6tKRZrg22VRSSpynsbS0p&#10;2pWifdlqrUuRVkWueRiljAwZ6YvlGHkObeGW4d1KGHZe5VIwehqd+PhBmkZSo8NW631h/ZzU16kF&#10;dy1VRTV0hfyGSOdxhZ0KgwdkWoA2BEFkGEbioW3YwRbH0QD9G0qQjMUfTZXheCbRBHKAbGKNnoY0&#10;6JlLZXqDgUiE8QWdkYxkpstvtqTDWVlsMd7Wuszpdr2EfK6kAEvoLb9ayBYy45KZjE6Wnp9L+vJc&#10;I6otn5loZeuXL6XYrKXOt7CLXKN1MUoTzdgL0HMTRAymjc7RtJFmI6kFjKQ2QhsTjH/Iu6LOKCa1&#10;aEqtHYNcFhPEX/HKWhrMDWW6hU4Xsrk4lzXsanXxQpfyzNDuYo32oz9lupR8hfbj/BI2l8IOuWwp&#10;ywps3qxUiEbp8sOx+M0Y15hohLQwnENGoD8DIWsPMhXIVNBedko7gzZSjy3NMDTt3lG13wPLMO0w&#10;/Y7oDM3UYGoxe/zwihihEsBGA+ghgI7ZWsrOh5npEq1ZLn7LEMcx8pAh6uTSs+pshGPOuazZLklr&#10;+meuZJ1ILdpTR+lwd1BesHAzz3QfHjN9R0a55HLMWy6BjPtlVlRSaCQ1M51oPpoJ1UY1+ZjfoUND&#10;e8ewFqRaxjHvc8gMvTYgtU8HM9Zl81qd0hmtwPUzzLFb3AvSbYY5fyMXizW4katlKutNKpsU9wmM&#10;1xzjrSi5lCeISivWhTFtnco5jTJimlnu00ZP20VQU6dhXpvt0fTdcwETOady2WEfds9lPrk1PWLP&#10;QJTj1jrqqlM095naCYl9dPg+oG4cHBwcHBwcHBwcHBwcHBwcHN41+JuZ+Tg4ODg4ONw/7DskB4f3&#10;BPsOT9+N997p3Qdb++aeww8CdsK6TvOC2ZCR1DpnDT5DgzxvIsIcf6y2kZMqvowvK6WJpNQoNSpa&#10;acilz2psa/oR8XrqQLdjF42NW/OeG38sd202/Mhgm91GqepH19rpgHI2/bbd7sCX9yzX0r7Yxz/N&#10;aHTURtJS+VMPrS6oo0PiXBe1zealkwEdCvhBxfZapHUco8OWcRK8TnUoY9v61Aa2YBvZx147tL0g&#10;zxkR2X7hyBbt14HO7uzRSMjs7Unr3qBtatujNCmmTZbop6WRwb4sduf75Wzlu8Nd33Zy2aeJmtZQ&#10;V6WJTNbt98jy+NOjVm4vchxohI2QZxp0a+Z224JtZvusHfXZOq0c9sGcM2nYMW1Usu4+ITfQ4xKd&#10;oJBtmuFBWz5gHPZMoX2mjloiATOC0px0+Bhg1If7FtjNT0xrz79tWGuxbbDR0yrem0mMMb2/9O8x&#10;PR4Dk2/iPo6nOjg4ODg4ODg4ODg4ODg4ODg4ODg4ODg4ODg4ONwVfPv/lsHX9B+Xk8G7xZ4rwx1h&#10;HDdMrBITq8eETCJDaWrDsvClyDxJ17VslhW2lTRlKIE3lCQeg4nEISNHeeL5qI30avFA42BSoo5C&#10;tttM0nQr6/VGI7YsFms5P1/Ky/MrubxE2iKT9VUpm6tKtstaitSXahtIlcVSFwORciBenYhfD0Wq&#10;ROoy1jSfaQ23MYh2yI4e+uLVpI/992s/jNTEaDCqKc84dfGgwQl+GDWHEdTUMS3wNYLa5ORE5g8e&#10;gU/l5MFPZDR9IuHgRPxwiu1M4uFcktGJjCZzGYPTGfLPT2QymUg8iCVkRDHqoWJku41s04VsNwvJ&#10;N1fKIl1JmW+lLBllrNYoWOrygvaxPVUN3VU5zm8l364kS5fgouUS6Zlo1C3o3o9hE8OBDEZjGY4m&#10;MhzPwLkMp6cynD+U4Qk4f2A4O5N4OpNoPJYwGaIs9BsE6qRUlTnaCmaZlGAD20EjoE9f4iCS4WAk&#10;E5SdzucyAce6ncrsbAY5zWV+NpfZKa89NDJgu5SoQaOroX/YqH/TnWCj/Bj9QaIS+tYJz0d1xkM3&#10;8HxND1sHPTpIaaQhD+MogK1GsN8oES8eiZDoB5Qn/nAKuY3FhxxM5DTkRT191yNoEOQHY48xjCBz&#10;HywzjKfFuSzPn8vVy+9k8fxb3c+XF1IxGhmjkoHZ5aWsnz+X1bcmetoC3Lx8KeUmlTovML5K2EiJ&#10;cUIHMDqoQA9qD/aKZC0lifQCNlXAVkuwQJmiYhQotIeOp9jvnBlxzto7TVujziFPU+QCBYsHXfuw&#10;vRB9GcLmR7DXYeTLEHqKaLfIU243uvXaJUCrAm0qII+SBgo5Y9yLN4YCphD5HHOQiaAWthHUAg8y&#10;lgStiGCr0BQMW9vCdoF7oLC7M8cIMI/lnYGy1pEP5dQhCLJhZL/+R6WtuvXQbthrgbGFObM+v5T0&#10;j1/K1W/+IMvf/VGWf/ij5F99I95qC/lBxlXrvKf6M9cgeUV19qNOQSZYp1WHN4MV8/cBHb04NgrM&#10;bRnmOEYyY0S1HPrmOapnn/wDWxfMJbDjGlvOiGQNNroN9TyjnnLOqTnvaH7sgzZ/CfvPMIbSvJJN&#10;Vso6zWW1wb0XZNS0dMvIaoW2xUREwzDTZbcNuQS3WXIb53CybGnHu3V6Yz+0n/hjoqmhPt1yNsMJ&#10;3v44cWJS5eymDqiog1HUAtwDzTxKB+1WBsh6N6dYBwcHBwcHBweHW4FHMQcHBwcHB4cfGNrfYfgf&#10;Et293sHhHYNjzo07BwcHBweHG/D23unxNaPDRw99BXydjWdeNNP3oSXT+fHxsdGUmPs4+LJ6RxOx&#10;xbyotlFb+pHUTPQWlOL3KXoR9alXOXL8Sn5E6JoN+QahBD36foj09s2+ZyJFkdejlKEs6ti9x1dh&#10;4p9xBOjI41YvKu82dx/mnM3bsi0Pq2AOXAgb2gDJa/s2olrbnsCQy15eixrGRrYNxZXa6+0Tf1qx&#10;sF+9em3d2JolNnlMpwZTt3Vo0Hb1rvMmMO3YsY/dsd1rc9lrK63+DM346ae1+W7ETkuUjTqF0DmE&#10;zltVqeR42tNzXUnDiIVt5LSKW6ZRh618lVq35Q6HZ24k/iixfyP612upDmPosl2+T21Xs6LtYD+v&#10;IU+SzEVCbgdELUpzbPN9LDD2rn3FfEinvroopM7zloUu12smZS3g8BHicJ4jj8Pa75vSAFfqrmcd&#10;yiz32nIH22KWPg9x27l97HJpa/Fn12IHBwcHBwcHBwcHBwcHBwcHBwcHBwcHBwcHBwcHA3oAOHws&#10;sM5dZA3V1YyY1lIjsDDSUCh15UtVeJJnjWRpI9u0xrEvXhXLIBzJeDiT2fRETuaM2jWXyXQs43Ei&#10;o/FA4mEo0QB5w0oqr5BKcrCU2qtw2UYvXVaVrNZrWSyuZLlcyWq1kmyb4RqlvpgO/VAC0BO0S9sZ&#10;wtAGSEtkEI9liOsPh3MZJjNJ4plE4ViCYCSel6DMQPN6TYx+RSCjy7DWDwV8EV/jL4l99dCpdavy&#10;YRS6yJPheCST2VxOzn4iZ4/+Gtt/I9PZX8h49pmMpz+R8eQTHD+B/B/L/OQR+AA8lWQ0FAlYeyFF&#10;uZFttpR0cyGb5QvwueTpuVT5QqRaQ2a1BKEvwSCSMEkkGg5lAA65HUDXTA8pu1KaOpcyTzWa2nZz&#10;Ba5Q11qqLJWm2KK+AvKH3oMI7Y8lHAw0Qlo0mko0PpEQDMZz8UcTE0EsHsL8ItiIJ0UDO8tzSbdb&#10;1JlKATKCml83EqHOIeqbDEcyHU9lCrsbg4wcx0htlNHsFDyby/QEx/OpjGCPyQTXTmK0x4dMfY0K&#10;p1LXraFxibgZqhZQo6fBcBkxzZDumVQZ9FXXxlFMncFQeQMZMOIR7LehU6EPOwwGGGIDmHKsrLBf&#10;BYlUUQITTWDwzMO8jLpm2lrBFjBiDBs6omEsVTl01kgyCHD9UrL1lUZRu3r5TCOorV48kwp68Ytc&#10;wqqUGONMNhvJF4ykRl5hn9HVVlJvU6kz6E0jlEF3NfJqHxhLj6zZHO18zahpTSnbupAt8m5RN5kz&#10;kptKFQKiMCErXTqWS4hiLEteKBkJj05VjJ7mQc9eXkqAtmG2gW4DORkP5XQ2ljPwwWyC40SjqcUU&#10;PNrDJYHzbY45Y4v5IsV8BNvOeB2O7TEUAZviFvR0C/uSIWqH3IXzAPJx4mEjuenzGg4z9Pn9QSl1&#10;+gR5TNCVLgA1/hXa6BcQ4hZSfbmQ8qtvNXLan//27+Xz//g34N/K5//pb+W7f/i5ZF9+Lc3zCxHI&#10;hHqjE2YQYt4E6bipXj5A53D0CrTq68jjV5dyeB3QcTcMI4kYKRH6ZtTBHOMjTTPYNMZTDtswwxDj&#10;0GwxnJRljwxGqEQtu9HqGcKGKkwgpM3PYHx5yehpHoPygTWuWSlzRiVEHjP86ZBuIqtyHuq2LSvY&#10;Ee/dNnKaiZ7GuYl2xqiPmBWRz5J9YHQ1ja6ITGqHMEvjRI0dOqTz4mqfKI30OA4xv0USR3iOgB2H&#10;kJmZb+mi/GZj0MHBwcHBwcHhxwzzxOXg4ODg4ODg4ODg4ODg4ODg4PBxg34aDu8ddcv2J0c6PV37&#10;+ZEvd0mqzLxANhGcIvFbeh4dOULhKnxZVkm2bUAklbEk0UwmwxOZT8/k9OSBnJ09lIcPDR89OANP&#10;kEYHooGMxpHEA0/CqBYvqNTRhY5QXGbRjwLhcpZbXGS9TWWzWUm6vpI8X0lZbngxtI6vulGWb775&#10;xh5dCfxIwmAg42QqJ+NTmY/PsD+XYcyl/Lj0ZyRNFUpTRxBFrA5qdLij+8fbBn1f1P/lDuBLenVm&#10;Uv2AWtbrHKjojMTjIKbD2ERG06cyO/krmZ/+NbZ/LdPZX8l4/Kkko6fgY0kgi2R8IoPhWKIkkTBG&#10;/7lEojqoraHHhaTphWw355KBVX4lXrWSyM9lmATQVYLyYxmMp5JM6dxlOJ5OwJEMh2gHneaaQuqS&#10;jmNrydMldHYpG5BOUvkauttmotHw6GzACGZhCA6kicZSRxOpwhE4NI5Z0GUFo6BzWgkp5HR6yjay&#10;3XIp0jXaukZ9qTqAcenMGPUMIi7bOZIoNgzjIUgnuET8ZCD+IJJgGEs4Gkg0SiQe43wSQ6Z0pCiU&#10;Bbd0lLiDvjiEmIVuF5Y++8Y+lhXGSCE5+kzHyiwlc13Olg4ZzKYR7uigFkAfXOaTDmpeLJWA2JZ0&#10;VqPjGp3TQthuANsNAhDWH+DKDCWmwxTXhj5rjIuqphNgI1z+DsYOXaRSbKHj9VI2V9DFaqnOaQPk&#10;T1BuCNMPS5TJMgnQ3gDtIxs6AiJvxmVAW1lXOQY9ZMNl9ug8EoQBxisrMO2hfXIhypLOai0rpNXI&#10;y+h4YescpU4klBGuV+I6FZ0NN2jnZqPMuU030uSZLvFJDY3iUCZc1nY4kAn0N4YemZZgrqDD3Bb1&#10;bFDPeg1utrAVOtbQCYfzFR3QIFuM+QpzQNVwGUS6vvXIeQ3NMvMi5hO1Os6Xh9BMhtZIlHry9dFW&#10;pWAdWg8sSefdQB3TODvZBRl9yK1ZLKX+7rls/vCFXP781/LsH38uX/3tPxr+zT/I1//l7+Xbv/0H&#10;WfzzL2Xzy99I8aevpTlfSEPPIxieRgukAZJ6NRNPjte+q7MawVyWDsfxujKig1oEm6bjbxzHGMfQ&#10;OuyLTl5FUaqTWrqpwQZztoAN7N4Qpt9xhdskuW6J4dU6nmG/pcnXGK5rkE7hFfLWWl+Ke/s2a3DP&#10;pfMZxhmdY3nnpZMahgajmR6y4rKfaCsdztTprORdDLaFuYpRK80Ssny+QB0QijrY0fGN3nRIoGma&#10;KInMY+6DjObIcck5bQCZjEYjZYI5Pca9LMIcRNc7unXuSZoXULbHDg4ODg4ODg4Ot4JfS/g85uDg&#10;4ODg4PADA+7vvMebFUTaNAcHBwcHBwcHB4cfMPim0eGjx/63F77z7d7/6gFfLPMFdLucomVwnWZ5&#10;R0+/FOkPoHvEnzbROktcW8rvRtDVgnWadpBmmUu6X7QXsA4l9lj5kULlZ/vKJT6jdhuq45Pp+04G&#10;+NOSZVulWfnSKYuknNUxhxGXGtSDa7TOBYc0ejS6NLD12ToPqHVb/WkjdmzbRmcGQ5OzY1dvy9ps&#10;6aCmNWhxysOwTbiRu3yom+SnrftewHra+mxbDXktEhft07btpnQ99yqYmg3trm3Dvg7a2ndEXrPf&#10;Sr+vP+5rw1sSe+09jjanoq8bWwKt0no7Uk7d9XrjHf94qd0Sn4ZMI7Uu5NtfjtAWZ4a7sA8U7Pg+&#10;QVkZee2INlWQTYmxymU9s1wqsGy3VZZJxUiTJPa55Kcu96lOvO+7Pw6vgrXpvfFCxQMYHWrnxq4N&#10;MVzuTubvlT1enk5h+9cg3x948d0cr5HV2vuO3tdVOK2AHBwcHBwcHBwcHBwcHBwcHBwcHBwcHBwc&#10;HBwcfvRwDmofBTzpnLeUUBuXImQMn9bJySyDF0pd+1LmjS6hV5WecLnPZDCVk/kjOTt9LCdcSnJ+&#10;KrMZl/mcYh88MZzNRzKexDIcRTIYBhINAuHKhY1XSfdp+LfWT4N9jWbklWhDLj7oSSaeX4CMvMbI&#10;KiJRiDbEEdoxAIfKOBogbyhNFaC9nhRbtBnkUqR1hYtqFLUE5BZ9ZJ/1Zfch3wT79XT+Mtw3mxY8&#10;qjvSEaHL4Hko16g8yrqUsgKxZU5GtZFoKl7yQAaTpzKafirDyScSJWcSRDPxo7H44RBMUA90hzqr&#10;msuuZWCqrFtKs4V8txKHpQwHjUyGPvQ3lOlsIhPocjw/kfFsLpP5XKbgbD6Dbmcy5XKZiYlkQ181&#10;DzprykLKbAt5p7CTTIo8x7VK0yVkqsHKgx2hbwXknsOGsgqabckl50qwUocJIw/jMGUd6aB7CDKE&#10;8UQgtySXfeWymYyIxag/NeyXwXkYFa3A9WlbjLQTxJ7Ew0jCmI58kC/q59Y4PrQKOoA6cVmdtOjS&#10;KFi0ry4KydJU0vVa1ldLWV4uZLlYyHq1knSz0WhqRQbdlcjLIqBxCbMxAdFebCu0naypM8ipQh5D&#10;yAQ0ZVrCqNQpi9G1IDRGIEuvFrJdL3GdXIKmlhjyHkI/oyjQSGSz4UCmjEgGDqMQ6aFM4ljGYSRD&#10;DCivLCW7Wsnm8kq2yzXqZGS8La5Fx8Wd8wy7Th2RGJAYi9BDGLdLSKI/aBcjxlGHdHQMes4lLFxD&#10;0Vy2t2JkuQI2wuU+qXjmhzR8CJc0V6KwYPXQIW2Mtsa6ArRZowkmE0m4rCuYjGbQ7xTpY5GAts+l&#10;PBk9DTKFvXHsUI52xPEK/NcqE7SSNtI+Di3Q46vQ9qG7KvSlH6SiOKcfXVEZHVP5Ip39pb2XaSb5&#10;1VqKc9jT51/I85//i3z1z7+Qf/3Hn8mzX/1Gqm++kwjngu8uxPv6pax/96V8+Xf/LL/9T38nv//7&#10;f5I//uJf5Ns/fgFdrkQgb8pYSTnjWn5AnfB6vKjZtLvXYM8d8kOBHZOqygPcRUv3AV7H0sBo2srq&#10;VaQyIt7PhokMGClsgHsU7CLFGLxar2SxvJJLzCuXi6VcXq7l4nKDrWF///IyRR5yC+ayAC8vsc/0&#10;9pzmx3YBLpeZbNJKtri3YyhKifs7fRsZFY3jWJfjZDQ3zF8lqdHSduR4t+3fzRO0LeMwrk7jIKcL&#10;3oeYm/1i5FTOHXRqZxlKgbaJSU2jpEawzyHu7ZMR7kejRMa43zB6YsQ5Bdl3stt9HO6Gnewsdik7&#10;+70r9q3e4b6xryknagcHBwcHh48ZB/f1PdhnKnez/7DQ18t96Oc2G3D4PnDSdHBwcHBwcHBwcHD4&#10;qPB9vsR80F8lD74v832fvvN7P3AOah89+gYFtsbf2EEA8qWyiZBmnIT4otm8kO5F2gpa5xRl/wW2&#10;Nc5ehdfQP7ejuuigeL+uPnftRm4UMW3Gcecp1ufHgf0X8Gg3nX08vvjvRVDDsUknmYdsi2jZVhh9&#10;tukaOU2r3UWrsc4FSkbBoy5bfapOVd68zK4eE+2nx/bMIboS+KPspb0K7NJxfe+oVtK2QS+g6JVh&#10;tnuCtruu1SGrpmOWpU1r26FtOQIt39LA9uEuQC7WXRunPpLHWgO72fbXRCFqyWOchwZ1v5MJqjJ9&#10;MPXsIpvd0pLdhdoD0w9bYpfaQk/25GHZlbgjbLs5p+jcQicX2qSxy92Vr7XgFXjNdrw1UC5GB1CG&#10;OkEyOhqXRy1ARk9riko86Eq9ieh4lhVSpFt1LGQeOomWdP5jnr6sP5QuOuwDZmrHoiUTOU44HtXJ&#10;uE/o9WbSSfQYj+TF3GHG43UzuUb86fPV2I0/Ld+SQA/tqR52OXhe5yo7Zyn7NTo4ODg4ODg4ODg4&#10;ODg4ODg4ODg4ODg4ODg4ODhcc1CzrxTda8V3BeOisy95rx/KqwPyWZ+m1q+JeZjXZzS1GiwDkTyU&#10;ahtJlcbYH0hQDWUUzmQ6OgHnMoiGEno41wYfClBZFMUySIaSDEeGyUjiGPmiBNeK9AV3XZkoUDWj&#10;pkit0VEYlSuKAuRlZKZQAhwHoXGOCgI6xRkygtqAEWdiXCeMJQpiQUkJ6oH4VSJSDqUphlJnY2m2&#10;M5HsRLz8VHzQy09wbiJNOUI+coi2D9DfUPw6QP/RbxVFDTKaWwGrtuQxOqrkeb5QZ27ISWncfwxw&#10;HkJpSORv/EpqlGnAGuVqFFPfOVShL/xbmkhArCPAIaNS+VKBOVK2SCliT6pRIPUM/TyZigc245FU&#10;SSJVBD0FOAeWaFeJugrIOC8LySoyky1Y1Dn0zWh0vsTQ1XCQyAg6Gg0nMhpNZTgaQ29j6BB6Y3S6&#10;AXU4keFwhjxzGXM/HkkEvQeQmV+hvRUsb4+UI52HjGxwNWnQ6aaAXHLoHPSzSgIwLhoZ9Bij4RGy&#10;hSBqV5vS5WJBj/RRp0+jxTWorwbnwIDbVi1GE+YT+aHEQWSIfR5HqIMM0Uqf+Sl7VQL1ZvRDPTGa&#10;nUa0U+IMBwoU5+GAJtDkhdRpKuV6JcXVlZRgdbWUegmu1lJvNnq+YUSyYrcEIyNlQTu4Zo5rM/JZ&#10;gW2Gi0LTPFej8hpjlP3Ra6EnkKsSptikNcZkJeliI8sXC0kvVkhDPSXGEspgREqCsZIMMJ6GkQxG&#10;GC9jEn2H/YRDyCpGfwNGMWTUu43k2UYjp1V5JnWBdqIuY0QgDVCHAdpRQNYlxmgFeWLsxPVQIow7&#10;v8TYxpzBLuaM7oZ+ljDumjKDrXkDjDEwTMz143Egg4lhmKCPEWSNcZIXhWy3mWzWW1ldbWW9riTL&#10;E9gy7D16KuHkryU5/e9l8uh/kOmj/5MMTj6TYPJIvGSK64RoJOqCAdBEFNQtyEMzSnGetqlHLWGn&#10;1C3MSa3AkqBdMOZdOyKhJxD71rlTK8ex/eyBg5x2oo6EUD1Ol0gq0cYKhVU0yBahzjDdSrhYS/Pd&#10;hZRffifp776Ui3/6lTz7rz+Xxc9+J+mvv5Dmi2cyudjKybJSzlcYPy9Wsv3tn+QKeS7+9hfy8j/8&#10;g1z+zT9J+i+/l/yPX0n9/EJknWIqgxJbx0O9JVAg2LL5StqaTm3oF4/ZfHw4izEeItR6a4y5NwWv&#10;dwy83jFasK12DPepagG46fNtwYqU9mVoj/fJfNpXNMbO/Xpfi33cIzE+MI/TAZPzdrpNZYP5Y5Vu&#10;oEJuM1linF9tC7CUFebPZZ9bw6u0lAV4pcc1ztWyxvlNXssGc/AG4zolMZ9sMbdsYfgZxsAWLcug&#10;/wzGuiVhL2TabjEzYCpoJEfDOTXw7m3J+dGMCRiSWgrnOVgO7j2kxoxEnhADk9QpvOF51FjhynUK&#10;vaWYp3PcXyoZDRoZDzzB9IW0BmUwBlE3o0QGuL4PctlnDjDzOTL+7hHWubbP+wfrPOTdwdyU/o2E&#10;/KFykPNyCWYowxsK7zkoDVtQYoJg9yhPe/8zemaETzxjqDZRkT7E8P7UvwjrsWzTsHuNr4tjdbyK&#10;Hwwgpz2icfY5cq+x3HLsQCd6nmn6x6C3aw7sjOLg8GHDWim378di++OlTwcHB4c3wbG5pQ97Xyf7&#10;D0UWtgzr6NdD2OeDfv4PH+/meflNARnrl34r65vQ040Jfa6pCn7R5LNap1ubl9/sbd3sO8+1+drn&#10;Pp6xv0XsvjG+qi0/ThhZtbJtf6ihSVGy14hsKvY7iNJmu2P2d4p3O4auSXFHKxjsNpA9V3LYB22Z&#10;v4+Zfdq6h+/pyqPzHWFs3fyualIcHBz64IxnPg4ODj8cvNt7u8OPFjSrH4Fpfehj6TY18O5+eIe3&#10;adeISvbecyLt3YE9sLwZFH+j75Esd63UPui7b5Omx7r39mG+n+yBSZbvqhk/YtBgD3gdGMA4QWcp&#10;/lBiHS1UQ/i2SAejeutJufEkW3lSrGKp1kPx8rEE1URifyKDIJHIR3pWS7raytXlStarjWy3BWrx&#10;JQwHEsV0cJpIBAbRSHyU0aX3YLg1nW7wofNRSEepQSBJEmAb6XJnfEnP5QODINIIKmrL2iG+huaP&#10;PObHHUb5CpGHTnKRN0a7ZpL4ZzL0H0ncPJKgfCxB8US87WOR9DH6cSr5ciLZ1RjboeSrRIpNIlUR&#10;S11F+uOTR6criqahmxf7k+PAsPFLkE5ndDajDPm1nK4rXLvU/HClL875BZ1fyjWfyVtjNqlAfiFX&#10;skt0vvJwPX5QVh0DSe7TfYoOfX4oGa6TosQmqmQzLGU7a6Q4C6Q6i6SYBpIPoauQ7k5cRpPOaTsH&#10;taxA/ryQVJnLtiz1HNvtQ4dhCF1GQ0PsB0jzPS6LCovIIXuyjtBW6DQaSxJOId+xxJJIWCMv5Ean&#10;JQ9sSl/txzisoQol+k1nxLJCvkrCvJIoI0tJsD8qahmVIgm2AxzHYIi8IcoIl+oEi7qUDBVusd3i&#10;OGMf1NELbaTOKsgPDHGcoO3DAPYAmQa4PhmiPTwXNSHaHUqAfahR9axsxwpJyXDH6qwjdUa5ccLF&#10;NemgR2cwn+vjbaCd1Uq8zUa81VLqxUKaJbi6kma9kmabQY4FrlvCVtE3aCqCPcV+IYMQjHDO26LF&#10;2KJBAa7Nnzf1p0tcL+CHTni4blCC0Im/xbVbBhlYtM5rXFZ0m0vNaFuwYXbQi3AO48sfhtLEjZRB&#10;gRYUsm1yKdEePR9DJnQIpfMIbRIyMj6a6LjaAdpRhBIVGKM5+g7GRSJJOZRhhbFewx6agcomh863&#10;0E+BsUBzkBjjdAo7OxlJ8mAs40djmTzGPHIC+xnDVmPo1s9kVaVyDjk+v1zKNy+W8ufvlvLdy0LW&#10;xRRtxjge/3cSn/7PMnz0v8joEbYP/p2Ek89Q/xmG34iaA8zY89EvyjKCLJU4A6tWuarTLvWoRybV&#10;uJ+ZH8xIgg4wKKpjmo5pxjmGTmo8VjPRh6GjLjJ2h9dChTxkvZQH93kJH3KiU2Gwwfzy9blUn38j&#10;65/9Xh3Nnv3vfy8X//nnkv7j7yX64zM5eb6WB5e5PFjXcgY+gj6eYOw9LiN5sKzl9AXs5xf/Kpt/&#10;/9/k8n/9j/Ls//V/yLP/73+W1c9+LeWfvpHm/ErUexDt1zaD+Gcao43DHxLjgulMonNagX7l2Kt6&#10;/SPfBiiTPgm9Hg5UL9gnLYxuDAOcCLhFut7LQC3b41tFe5F+m/aI00eJhtJZC7dB3CMxzrgD2j5T&#10;7rpsMea/DLpTlyKkFyhoGCgz9DxDjSn0t8YET24wJ24wHjNYfxEMlDnm9wz3lBT3ng3aRaa4v2x5&#10;j0F9GzSGTEmmId+WhEQNBfVhSoCRKGvYB9rH+ZhzdcUlqSvMP2UG0vGMDriljrAA9fF+zhsDndY0&#10;T4E5s9pIHGYyTEqZDCuZjxqZD0VGmKuSsJYY99AQ/Q9AOsCpE1xHjFEIWImq3yb6X4CO8U2AGm75&#10;dOa1h3764fnDdI4bmEbroEZiVHsbDHlYFPWhGWB7vKdqXzij0YG5AJEXOqyQrnXADphdW8a89gId&#10;kaA3Sxwobb5ej/BP+Tro1XM3skzLDwI0UJINoiQprF7j9DTSeCPnzVcBfWg68nNyscX7dHC4Acfm&#10;qdv4LmBHwfvFh9GKPo7p4zY63D+Oyfk2OjjsgHu18mBu4T197wHJ2k2bj4f8PtqxPy/xZL/Mh4tj&#10;48Pyw4LVT1/Ot0B/L+Dve/ytoPsVgWcA6EZ/KOHzHPq5p0eQ0Oc25uMzHJ/rSMoE3/dQL9nlfYs4&#10;ppeb+CHC/Afq6yOsa22bqOoie2kdCZ4A7eP0u8QxWX8f3i9agdxC/qqtv3fzS7YSyS3Nr1uG5vcO&#10;5ja/w/GcpcUuN3l41sHBoYMdZx84js1Rt9Hh/nFMzvdFh/vDMfke0uHHhd7j1I4wgzvxWNkef6g4&#10;Nm76/BihOmPTLYFDfe6R+n/rXeUF+N64Tytn6gHP70r+5xVLpqNtnq80rTWb7j0ddniqO37LePvf&#10;sB3eLmiHrWEpa0tYEIzOg4pJY2w0yMYsQ6bR0HaTwm65sr5x3myFNNAd27KvKEOYHPYvP3SuaR1s&#10;RN17MHj5449hU5MYPEq0n+x+zWjZoRXGUb4LmH4ZtlfGTKSRvShShqMhsa9Nt3kOiT+7yWSnox2M&#10;3KwEzdWAfiUKntnZQFemkx1O7+W/DuPwc0im77OrQ/fxB7zWB5sHbTA0oO2oUyMPujy7XEqtt+X3&#10;RHdF1qEv5GvUi8GC7XXiPNpsr0/A8nbUBiGfHu/D6GT36cu6kxnTiTZ9T06aEZsecab72DQz7tp9&#10;bI4ZFXV9I9sPS2t2/LFFWbHOBb6hXTbWeOcwQ9saFLJLGZYk5pUSsmMkQXUC9RhdaiBeQMZghPIY&#10;290cY2GubFqzf2Yfr85x31B59MEE2geX6yxKqfNCqm0mVZqpoyGj9Hk4FyCPOmB1VBdWQx7DfLy8&#10;lAblqnVqSMdJXRaUkapoX68PVN3R4f2hr4cd+7PILl2nI7CfZn9cNk7V18u8Oc1Hj3Tw99im7400&#10;PQebJNtz1lmvI473yjjcI3Z6UaqeDmG12mnW4a3DSdrBwcHBwcHB4cPCsW8kd31mc892Dg4ODg4O&#10;Dg4ODg4ODg5vG+pqsA++fLR0X8zfJUyEL/tq0aDxSPMDC/1mKi61qU5adDYKhQ5cVeFJui5kuUjl&#10;CkzXpRRb1FGFEkgigRdrdCVdrw518D8GqiuYx2hg3AYS+IHEjIBGp5IK1yob1Fu3ZKSVSmpGwNIo&#10;WGafaZZlWZqlKfOtFEWO4wLtbL02sc2zXLbpFszAHMeog2vnof2hl8ggHMkgGkscTCT0x+I1Q1xr&#10;IPk2kPWVyGrRyNVlLVcXlawuK0lXItnGlzJH/0vIAX3tuX+gvHFws844rSCNUA+xZ+ZG1kwymrCf&#10;Q5h8yrZuU8ZQRxCSS+iz8CopfMgpwrkB9DAIdOlERqmqfcia1WgknkB1zUhJ6jxIUt8g9Q4xI52O&#10;esaRT536NHIW9MclOvkfQqljjWTGLdgu++hBp7r0pNoNPriOcQw0+2w19USdGUI/jNLCnthoNxrx&#10;xvaOF9Neah61W5xvAhJnsZ83pS5Vui0y2cAu0jyDLZnl4xiRhy/YuTyhwL7qHPLJSikz2A1sjv3m&#10;pYwTFgg5qbOUttXgZpW2ZTUD5K1b/MO1dJlaCHJny+hD63RhbJUZd9fVA6XpKwcPowH5SuZDMs5T&#10;BvxU6Bep9WtdkDPGVsRlV4cTmcxOZX76UE5OzmQymcpwOMK5gQRRjMpoz4XkaSrZeiXb1VLWJI4Z&#10;SY/LbwqXTh3EEo/HMpi0xH40GomfDMSLUU8E2wqhBFyXTmaqZ36gGB82QGcpjpIY8hygvoEu04s2&#10;Mmoa9gOQ9tj41Ct6BWGW6GiB/Bn6m6IdJoJTIFtGggpicCAlxm+dzCSYnMno7CcyefCZTB98KlPs&#10;D6cPUe8YbRqgnxgIKGvIcWPk1zCEX+v8suNx6BnKXuVvYcrwf4GqXVKf/NA28aE198lx10CJxkRw&#10;0JK2ZqLSGZdZLl0bwW4iRk5bb8W/XEnx1TN5+YvfyTd//0v59h/Af/ylPP/lbyT75rkEVxuJNrlG&#10;F0xKkSHkPuRMjAsNMA7JIbo6wricpqXMV7lE317Ixc9+K1/97T/JV//1n+Tr//bPsvjd51JfLsXD&#10;mBB1WKNNUSfoniXAvlGKvJlj2O0c4ngM9rK+XRjx7+HgsGtLR2Tocw82032D1zm81i041jZrLrrU&#10;ZwS9DiJJEtzHMJajKNIljrX5KKhR1nT+atkWph5pqZxJC8wVOWzMMgNTzIF9bkkYrRKFGHktgy3l&#10;qIiROHO0kcT0iWl/F5UTxQxxHTO62o/OeS3x4RnTJ9MvDQzHjjPKWpZKka6lyje4b6e4R1dyMknk&#10;0clMHoIPTqYyGyfCqcMuE2LGIetVSXQ01kq+lho+OECT6OsBu8+ux31YW7LkeL2JHMPc9gVlouca&#10;wpRA3sc5z5u5fu/a+KP3Md7zoQq911IlfbVw7oPOGs73Oue3xDmSyz1bJ0nOlzpntsX7/OHjWG/7&#10;aVaoh7DnHRw+XnwYVuzGkoODw32DD0Lk/u7d5pous8NbhZ377zr/W0XuKbTFYV036ZDn+w/MBvps&#10;3O47vAL8ksON/u3hQC3M9aOUqe34vXX+5sr6Zw7EvwMSr5XWBFviaCkHBwcFf1czdHBwcHBwcPjx&#10;oP+EzK8/7/6Jmc8ePd742G5P3KGF2pGDet8B+P7a4WPBNbuAYbVpfB6mUxOdmejjYZ6PzetK88oS&#10;aPMew14+wubts0Mv0W6Uu4dz84BOtjg4p9Tr4ap8icqXq5YwS22LeUMq9FuhP5Nh20fsm362+dq6&#10;9vn+YaXA3u6ahj+WbwRbYQ+7C+74ngAVq57V4c7q3CS2OXp41fn7AKt9S1Xv4fA6at8gnZ5AOq+Q&#10;dFwzTnck7YFdr40TUsvOYZCyaSu1de2TaazD1HPMNProsuCPYdvG7gTYwnbnODE+W6IBSnWW8EPx&#10;gx65BC3Pd5X3LvCBot9Se39WJ48KuinotJNLuc068rjhkpzQVxdp8LCeXl2dMwrrLOmgmUmRbqUk&#10;t1upctTXOnIaojB5C/rXcXj7UFnjz278vL70rVqvEX+u8fBcP/8Rfl/YXhjauRl2316Y6QHmnSDo&#10;kfOQ9t/BwcHBwcHBwcHBwcHBwcHBwcHBwcHBwcHBwcHhOg4c1O7j1abDm8A6oagW9F2vfU1MVQXS&#10;MNwFI2jVIbahFLkn27SR5VUmi4uNXJ6vZXW1lXSd4xyX8mQAlFoYOYoOL1EYSDIYyGg40m0URhop&#10;iM5eJmqXyceX0PZFtDrVKFvHGs9DXkZOK6WsCinIEtcrWmKf5+hUQ3CbF6Vst5ms1xtZLldydbWS&#10;1XIt61WK9hcaUa0sGimyWvJtJdkG+TeFpKtSVotSlpelXL3M5fJ5LhfPt+hnLldIS5eoWyOpRdKU&#10;A3R2IF4VQz7oF+RjIqn52HpKlawJJ9KjaSd22u2bwyztCbkL5MQPw5tBZQGjVCWRRMMY+0yALKla&#10;vtynbOm8RDmDjHrF6Cf8D5xdRDtulWgro6ahsEbFQvWkr13iOdSphD5hBP1odySjVTGOFPtufAqM&#10;XDy00/MNWVkd4ppkhP0IfSJxXONiZMN1CsNG/BjtQN9ID/sN0qBV2VaMnpbKOoXeU+g8ZUSwlWzS&#10;NfRO3W9ls9zIZrGS9GoNfa4l55KHeYl24jqwHW0p2qmEOJRoM7tpqc3vVOuZCDSw6xDyJIPAOEhV&#10;sHFTL8WKgkijA1WAcRAwgmA4aEnHKjpaMSQQl6v09/4vrTps4MhEjsOxjUBDolrNg/oZeYZ1+HEs&#10;PsabPxpKwIhnk6mEwzHSEo161uD6pRfIOitksdrIBWRxvljKJfbXkAWjJ1Ue7Blt8+NEgiHqAT0l&#10;6khYB+aHEI3R0DpoQOcBhS5Qz9R3U0JOFZJBHAfQt9IvQeiddgrSPkpMCgWIErh2AH2jD8O5RNMH&#10;Mpg/keHpJzJkdLSHn8rw0WcyevJTmTz9S5n+5N/I6Wd/LQ/A00c/kfnJAxmNJ6gfOlDhQC46FmG/&#10;7YcCMzKl5Mw5sz0OnlF92+w9tpcwRJIS+9ZWNFoa6led0r7QR0a9KxkpivNWO1d62AaQe4Bx5y02&#10;Is8uJfviG1n/5o9y8fPfynNGTfunX8rlr/8g68//LPnXL8RfbyUqK8EwkQh6j6ETzrnqlIjrwpok&#10;xDbBtUc4mnuRPAwGcsJJ4MVC0i+/kXPU9zXq/vaffyVXv/9Stl99J/XFlQQYF5LlOqYJ9kv7RLnB&#10;oGn7ARJicID6YnQaFqySdOiB6idfBWs8bX5brF+UpsRIY3HkyXCI++pohG0iSTKQmPM7KqjVrooe&#10;ecx5mHa3I5fGLWBvJG6HJmJau89IaRl0muPen+OepsR+QWJCzEsQW+4X0D/r0rmuRwwwpXGCNREy&#10;u2iS2NcIhpjTOH1gGgNh/5wbMAMEdQ4WEmPADTHHTNHXs5OpPDqby8lsIpPxUKPI3WZrVpw/GGiH&#10;ICjSWobuvwasUEBz7zLkfVyXAO7Vbxz3MaIxF9vopxzfOsb1GYfnmI5nNeTpPjxGWR/18HagcyYv&#10;2VbNKGkVyK0l76+GsB3YBAmraWma/Eq09b+KzOfg4PBhwY5xbu803u8d9sqHdHBwcEPhQ4Cbk945&#10;ui/+7x5W2/rsqikOt6OTmB45fKCw38faQ4cPAFCG/mTTHjo4ODg4ODg4ODj80OHeXX+g0Pd2+Gay&#10;owcG4jeh0DmNS1oWuS+bVS3rKzpx0WFrK0twvcx1mU86qW03uTqBpWkmeV6K74eSJEOZTCa6JFkY&#10;hro8Z5qmyLdWJ7Ky5Mtrfi3yNMpTHEUyiGPdMj/TCL7o1qWmYEVcxswP/ZZoJ8i8XO6MW75ebWou&#10;RZrL4mIlFy8W8vzZuXz33Ut5/vxCXuL4/OWVXLxcYkuu5PzFGn0q0D9P1gtPri5EFue1XL6s5PJF&#10;qVxeNno+W4dSFwPIJRGpB4ZNhFbSxEEVKNqLNgsddfZ45CugfltHOVILH4JlSL5FtlRF7ZGvdisp&#10;lVwCU0JPgiSUcExnH7QZx8b5ii+KRYIolMEgkSROIG8wHAikKE2BfHkj5baSPC0l35a6X3OtN3ow&#10;5JX4RdMu84mKuC1raXCuQN4iQxu4VCsjNdE5AvpVxxZ93Wza39AxqXVQ4jKWdFKrA5QLio4l6ZNM&#10;Rz0hysSwgcSXcAidt6QjHvtbenSugk3m0OVmKRdXl3KxuJBLywvw5QX0fgG7uII+V8JlYEtGqEL7&#10;y7qWAu3ltkJ7cTWVE/15VEWgBXft8ob6Mh4fvqjnS3s6JbGODPWmGAcZ6oY4UB8qimLxogHaDHK5&#10;TYwLHiMBFdGxDX1B7RwSHBe7ZVD5uh4fmkjrYEjHNg8U7NNzRZdLU28PHPNcQKJNuGaDsVEjreHy&#10;ntB3jWumUMUqL2SZFXK1LSQtWT9sJRyibSMJRmPYzVga2EiFtlaoo0IdJeosIW9oSYoG+q6xBzbY&#10;p1MaBgc6m8OOtuLlqXhFKn4JVhuoG6y3kFmGXhYgbBX1wAIgN7YbsohH4g3nknDpzid/KfOf/Fs5&#10;+ey/l9O/+Hdy+pf/I7bk/4T9/0lOsD/5yX8nw6d/LYPTJzKYzCQaDFVDKj/IkT+84CI9cIZQVwvd&#10;vys4zNQHD+Q+q7RkgjoQglymVO2GxCmjOdoUbYz2hfEEMtUsm8f5FhlhJ956K/kXX8vql7+Tl//t&#10;5/L1f/57efZf/klW//xbKX79pUR/einTlxs5TSuZ4QJD6CxGJ0POj2CNetUxqTTEHwmrWmJwiv6e&#10;eZE8ga09hlGfYjx7X7+Q1a8+l+/+6z/Ln/7mH+Sbv/+5LH73r5J9+0zqxRXaBH2ye2ynjZxHmaG9&#10;xlkVYxF1cZ/TEtMd7gEQMUSu1snbCIa/TcY842HODmQ8jGUySmQyHikj3A9r6p7LXuewo20qGcZf&#10;zqWwYQtlOxdXmK8qTCS4Q2POBLFfYB7PQTqmZXRIw50gh61YFpibmJ6VyKuksxrmAei/QjlUrWQ7&#10;TRRGWL0SVq5sjzmP0UENRGNN5zj6se+h7XRMG0WNzIawz0ksD0/G8vhsJk/O5vLodCbzcSLDCPM+&#10;x5qOrm4E/jjRdt9KoU81FpKwiUbcO0IF9nGim9v4gV2YCLP208LWA9KRvebzGxSv5ZGL90Lu953d&#10;DKgvaszcVznj91ly29A+sVX7oc2YSx2CaUfZXvKu1KZZ3oT+BRwcHH7AcIPcweEQ7vbn8OOEs/yP&#10;D05nDg7fGzd96XZwcHBwcHBwcHD4gYHeAA4fFXpv8Pi9pRbj9NEjo+nsc/dSWmug84V1agD0+w/y&#10;qcNNLx+hL+SZf4/tSaKt5nqeHm0mgC/JeR06SdERjqQjkkaTOUZtl+mn6SvYvkfvyHPaZHudQx4D&#10;C+z6+XYBmfJavSbpkoyQzXX05NYSf8wpVGH1ozo6RgvuKk36royevRv0smz58U8fh23WJttmIytf&#10;bhvd84X37qU3dWyj+CiRpjbbNvWQb4qd/LjPOtuGssFt2+2+0p5/FfpZjxXp6uuhf52W7CO635GR&#10;xjTilxLTdUebhjyWRz5M3WdvMCmRZrd7+Sx4DXNNjdzDaHDtsp0m6pyNPLdPjwwiFDMOgh81aC8F&#10;bDMvzLKedKDcZtJkhUhRaqQ1LtOpzpHIDontwUi0/bAulTksDxt1QEEJE+UIW2ZGfU1RSKlLiHK5&#10;z0xqHDeYKxucc/jwQJ13c5/vY5wY6nxiLaDV/SHxh1VcgylFcl64if18IP4osf/6sLVYmGNehY8L&#10;GrELfTqkOnMeGr3D+4HaVLv/mrDaP6SDg4ODg4ODg4ODg4ODg4ODg4ODg4ODg4ODw33hHXgO8BUX&#10;X6q7V113Bj0XDmXWMBJGCIWFUpeBlJnXLn+Zg4VsVyJlGkhThNLgPJeAzLaFbNapLqe5uFzIYnGl&#10;SyoWOZexa6RgNKk0k+XVUi4uLuTly5dyfn6O/UtdhnOz2UiWcblO61CErXUiaowzG1/N8yW8H6Bl&#10;USBRHEjANc8AOiOVZanLe2ZZYYg2bVMT1e3y4krOX14avljIxQu043wll8q1Llm6WRZSbtGfLJa6&#10;iHUZT0ZKq7aR9rdoWWVmiU+vXeLTryNhpDmvZtQ5X6OIaCQSRgaTSomMhm/RNj0f1wMZn6TyGHUM&#10;x7EvwQC6HEBfkSANZ6FztoQOPVE0kHgwlAQcchsPJfS5fBr1KrocKiPjpcuNLou5xTYD8/VWaqQL&#10;5Ftjv4KMmZ5toPNtLg10rrqiYwGjfSkhm8A4GNSMulVlUrYsykyyYiPbfKVMyYz7uCaY5RvYUIpy&#10;OdpdSRA20L+vS70NklhiRt0D1R5QP5e2S7OtLve5Wq9gY0tZw87WXOKT7UcbGeWN4PKajA5FyXGp&#10;SY3pBQXaSHNK5KPm+tpDsnH6oa7p6FahLOpk9EC1P9hiTsdI1Mm6cBHjSKVk5DMSSlG2kdCQBx3U&#10;CDSs116QxRu0om4YcY6RBOmcglRkZ/Q4jBQTgQbX4oeRvBippsS4qXldyMYbDCQcj2Uwm0oym0k8&#10;nkowHHfkUqDD+ZmMTh/K+OyhTMDhyalGUoOgNYJagTbmuGyB+ktcu4I+a7NGn3ghtiTXi/O5vCcj&#10;eG0xWRh6ZYohkOL0VoImh4WVIJf2Y9dhcwHaF6EdA7RtdCrD2RMZzT+R0cmnaNNnMiTPfirDBz+V&#10;BPuDk88kmDwViWeoYIhrDjQCXIN5S53tIDXryEMB8pg7ujQdZfLGzmxWQYb70dOoLaTtfSAX6Act&#10;0Gh7GnGPCmQBzFWyTKX89qUsfvMHef7zX8sL8PwXv5HN776Q6PmljK9SmW9LOYMxnUFyQ1w2wBzJ&#10;gcoIdnmdSQr59plhzJRFBlsnMU7zVMKykBmue+aFMs1KSXjdP38nz3/2a/nmH34m3/7Tv8izn/9G&#10;Vl98LTXGCirBNTgCID3KjnK03WYyh5EdIA73AmOpO1K26gxGGSOB0xxX9RwykloykMloiG2M+TuU&#10;CAMqgP0xmmHJaGrUfbsUNu+rximXhNowTkrojkt15iSODX0pQC7vWZC4t5WkRk0jWY7xDzlvklzG&#10;FmMOdZo2s6EkDYM5cBa2z8WLuewvvb0btKdmu8CmKsTHMW5TcjJO5NF8Io9PpvLkbCaPTiYyHbFv&#10;HvqGvrN+XIhdVNm0QLOvYdcCs/9DAvvbEcfsI4eiHY57faZsLI+BsgR5z7FRQfUehAKcJVkM6qPa&#10;oCscgJwJQs5j+JhlP2EDuO9XuLeWeBYsl2spF0spwBLPBTXuhzAc3CthA7BBe+/kkyaeoiRGXTGj&#10;6IIhnWgxbx9zwu0Dxbu+HiPP98HjvswcHBwcHBwcjoP3X36FcnBwcHBwcPiBAfd3/Zm0/a3UwcHh&#10;HYJjzo07BwcHBweHfbyD5bne1BvA4Z3DvHDWF9mwjy5qGhKYpufxV/O057slmkjNt08Tyco4n1nS&#10;uaxzRGO1r4B1OtEvUy1Q9d51+rRR1Ay5f5z68lXHAertEVW05L5hd757siSPgT26S6/uD+j1/hXN&#10;N0/umOMWJtnI0Sw1SKcdmw+0/e50b/RqlmnDCXKXYXceaaReg9Tr6OEe+jrakXazz255OJ7Hx9Zn&#10;294n/pi6QdueY0Rlhge4nvJ6MNXavhxehm3rGn+dbwheprtUCz3uXUPlpI5y9PTAlEyHuJZdNCY6&#10;7LVkWlcebbfX6FNhThvaM30BdILos49dBbq0HOlziV8TQc2QTmzWwc86+dGFgbcWy64RHyyOtlDH&#10;E+yS82EbPc2ywfFh5LSd44aR5d4Hcu6PGZV7RzoIoR6UUvc4JNFZhGvQasQ2LruckbnUXCLUjhXU&#10;S7Rm4PCeYYckx3O3TCzHMLd9/UB3u/nI6PAYrIZvJsf+9fH/xmCbLPUKnJY8dTQOLXVeMv3qd83h&#10;PUKVD520n04zTMd8Yp4RWmLu0vntBvuzpXe18dPV6ODg4ODg4ODg4ODg4ODg4ODg4ODg4ODg4ODw&#10;vUDvgXcDDa1RO1q2r5PpT2Wi+7TvF28Eo6EwClEoRSGy3dayWuayuMzlalFIkUGVzUDCYCyRP5RA&#10;YhNta1vJZpnKxctLefn8ZctzOX9xgS15Dr6Qly9eyOXFpVxdXslycSXr1VrSNJUiZzSVEqykbl9q&#10;+uLJIB7IMBlKMhzIABxNhjKZjWU8HeM4ljAO0E86v+2c3ozjm3HQoPNZkVWSp6VsU0ZVK3A9kJHB&#10;1iT21yXOQ0ZlDJElEnkTSYKZjKK5DEHux95Ywgb9bRJcbtAyhiwiyCxUuaEhFCBACVP+EIxXIJWx&#10;ZtrYJurcRhm23HsVy32mHaZbGF1qPQfUmE3Qd9VAhrgepCANRRNBipBRgy0jXlWoGtJBPjp7eRL6&#10;gQwiyHgAuSYTbMcSR0PUGdJfBvrPoaelXF0sZNlyDd2trpayQjp1eLVY4PhK8ixT2TO6VxiGEg0Y&#10;oS2WKIaeQkZRY58YaSyHvjPJthvoYqlcr1HHEvVfXYIX4HnLC9ngXJqi/u1aKthJDTuJAl+jB42H&#10;CTjU7WiQoP2JxCF0AjFxKU9G8csz2C22EA06z6UgIwmiGG1D/uFI4iQRH+3zNJwXBBRAXthndDLK&#10;1EbHUp9EgFOMqqHd12Vr6eQIm1MnTuiPS1KGsN1BMoLtjpUxrhXCln3I28N5dRTzjL5ZhrGGeBFe&#10;hrqxS9uFdNBoUHdVtCxxHUYnhJ7BUgmN8/qsj8tdcklM9DGgDsbQ63Quk9MHMn/4WE4eP5U5OH30&#10;WGbKJzJ58Fim4Jx8+ETmj3Ae+8P5qQwmMwkhYx+6rCGnCm1q6MAW+ugL7AtbIze0XIUDmdW5NNlG&#10;GuhMMnIj0u0uYwAA//RJREFUXs4oanS4qsQHGQHMr9DzmnF40F4vAUcQ/1TCwSmu+VAZgH7yULzB&#10;A7SBPINNn0oTzqVAmayOpISx1+146pzcwC5aGvUEGieeVpHHoMI3uxY2iV3T7qnyWyJBh3RH6p+j&#10;0YxJm4/OZSFIx7AAuvY5ETNy2gpz37OXkn75lbz81W/l25/9izz/5W9k/fmfpPrquUQXK5nntZxW&#10;nkzLWkZFJSHGgA/9hxryCKMZrEKM6Rjz3QDSH8B2B9ARpidGUqx8zH9NIVmVyxY6qDH2Ish+hpY8&#10;CgZat//tuaS//5O8/Nlv5M9/98/y3T//WtZffCXlN8+lXkB/OSaDEtfbdcmAgnF4DVBgtFPL2wWo&#10;ufGnX8KSwy7CrWcQwzZGAznBfXEyxpyWRJgDcZJRFds5oioLc39tHcK55ZxR4JxGHmXER7DA/bfg&#10;PRPzWAnm2M80H1SvY4xxD81c1dCGFXQuY0pL1O2DAYk2YMZQ+tjnObJBnRUeMCrYYoC5LQk9mY9i&#10;eXI6k08ensijs5mczafaH40Kh6twlrTX2Bniq2DlfbucP2ig6fZxwT7Dsfd8oriZmAvAWu9fyK2E&#10;vCiGI+SGUtIpBROlRlJri7FCRk6DmjRKGqPickvnM+qRywJXvMemWzwD4rngciFX5xeywDPg5bMX&#10;snpxKdnFWopLRlXbSHWVSrPKxNvgXoDnMg/Pjn5BuzHXO9bcPqh1nO4s4DbafIfs53FwcHBwcHBw&#10;eDtwTxw/aujDLJ48uXVwcHBwcHBwcHBwcHBwcDiO7vvzPbP9TYbvvhw+KnjQm6dOHXVFNq3zjXll&#10;2DmBaD78Q0Z10OGL51cS+dSZh44sqJPkhTqaFhB6tdaphNQoTy1NG5BDm2DqsOyjS7fXaqn9sWQZ&#10;LcYe8VqsW11JcGT6yU/boiM8Bla435a3D/TFXrfXPNsSS2J32vYXvbUyBSiSLnoadWbZ6m6XvnMI&#10;JLXOns6MjkydtgVGH9S/oamP9RyjOb/Tk5lQbPQgRtjpyOvhnMb7afOadvHaLUwD8c/0mdS0e0TX&#10;dzqX0VaVJg1/DO9wUZuLka9sf/BHqR/tW0ukGrT1k3rdQGmjkQVdVLKbafN4gWk76+na3G5upIJt&#10;xQ3gGnft3wcLqlZxGRJtBtGAG9kgHy2BFndY24eG4yKCPGjXVSlN66xT0cmTEcwKOlSaJfEoFfS4&#10;XRYPvSW1121d7Y51kutOkCoZQ35wNd1neZijLqXH+rn8HqO3ldtcHU24ZfS2piy1jVrM4YPDbpgb&#10;h1bO3zoH9nXPMcf5QceeQZukaTv20pmnx9fHYanDGg1Nm2CP7AP+mMhpdGYmeZ9HX5BDu+PwznBn&#10;eXeqNLrcPSe0z3qcV0DjzGaoEdX61PItHRwcHBwcHBwcHBwcHBwcHBwcHBwcHBwcHBzuAfoOfB/u&#10;teO7h3EA2cm9wS5Zm31Nx/k6VNa5L9XWk2xTK02UsVACSSQOhhIFAwn8WBhJpSqQh9G2lktZXC7k&#10;4vxSXr68UF5cGF5drWS13Ei6SaUsS32hSacd8zI6lCiKlINBJEkSy2QylpOTuZyezuXBgzN59Oih&#10;PH78UJ48fQQ+1mOmz+dzmU6mMh6PZTgcKiNGj6KTja+uHbgW+8Z9kFFgKl9ZkSXaD3q1L0EdSOwN&#10;ZIj+DUPUF0+Vg3CCPo8lYoQnGYrfJGBsWEdgiPIBxMkX6ualunGf6Ud8uX9oxCbqz3ivSO3XUuGj&#10;MdR4HOLqIVoR9KOn1Ro9Rx300N7AZ8Qd9DlGn8EkSjStaXwpygb6ymSzht4Y7W61Um7ANbk03KzX&#10;ktPJhs4sPmwkYvS0RAYJOBhIFNLpifJBG1pnnDLbSpGmsKuNZOulpIyUtjLcLq8kgy3lK3C9AtdS&#10;bDbSZJlInkNPjcS+L0kQyRjXGkdDGaHdwzhB+3E9j3ZKB0Nes3V44tKQGtkM9jsYSpyAsBVGOmM6&#10;GghCa7BJjVYD+ZIcGQbcM0dWy6pnj85xxoYDjRwXSwJbHE9nMpnNZDrHFhyOJ5IMRxLh+kEYoxJc&#10;S3WAq2AsqApZH2oljTMbUugchjxemUN4uTRVhnHISHKMOsioddgyslrNSH0owvagL34cSUAdoC3J&#10;FDY8P5HB6ZnEZw9kePpQRicPZHQK4jiZnUo0O5EIecKTUwlOzjR/Mp5BRhMJQ9g8xoUHudKngDZk&#10;l+xVJ6YCeim2DKUokqVSbVbQIXR5dQkdXkm5WUq9TVV3MBQTkQtzhhScU2CjMM4G48dEJBygE1P0&#10;+wScQyckjoMJjsfgCPugN4R+BrBp2KpGMUR5OujQUYcOedhX9yvYOP1grCPO94YK1+yitpb9ROM0&#10;RicyE4WIrCWEwAJ0NUCXGSlIw1Fhrqwvl1I9P5fNn7+Ri8+/kGe/+RzbL2Xz1XfSXCwkTrcyLmuZ&#10;wXan6M8AvfWpZ8i69irxBuhbEkgzBEfo/ywWb27okzPMSROcGwdSjQIpkG+L+SFn9L2mkhFs9SHs&#10;8clgJCdZLcPzlVRffiNXv/6DXP3qd7L67b9K+vlXUnz9QpqXCxHM3VA4BYmeYm7BYNbIgsZoe7Jx&#10;2EPfRF4HKMOhr8EJQe4TNGHSgk5coySU+TSR6Xggo2EsgzjUCHuMYOZB3w3sho6QGnURx11kNXUk&#10;6h/bNEuOceiZg769sD4ykLR32LdvSfvEaNSIaYyc1pRKn9RzvBdyjJhydIokOY+PMWeeTIbycD4B&#10;YY9j3P9h2wOG8tL2tpEjQZ0vjwA5lUbYPxyDtP2yZO8P9w1sCuQKtjHUDK3SGBaNNxqjwI681bRP&#10;Ry1b1982Kyd9Ez2tVoez7Tpto+AuZb3A/f+Kzwa4j2POysEC81uZwebo9MpnvucXkn53Lum3L5Xb&#10;ZzhGWvbiUgrMLeX5UporzC9L3D9Se3/AhdkVNLlrRw/arJYWvS45ODg4ODg4ODg4ODj8IKG/FTo4&#10;XIP9lnzw5dnBwcHB4YOCBrVo6eDw/mGfHxwcfrhoX61aGMcO9yLpXeE1JN0YR5GGDlcSi+9xia2x&#10;DAdzGQ9OZRSfyDCeSxJOkT6U0OdSl3T4EnVS45bq3m4zdVajY9pqtZE8L1E3ndHo+GTaQyeSOIpl&#10;mCSSJAN1ZOJ2NpvL2dkDefr0qXz62afy6aefymc/Bf/iU3nw5IHMTmdy+uBUHj95LE8/+UQePnwo&#10;p2do22goZVnJZrOVzdqQyzuyPbxuQMcpZdAxonNWEKMfAebhRl++FlkuW9SRb+gIxJe1kTqpTYdn&#10;MgEHwQRpQ+FyoFLRSW2gzjsB6Hs4lpBXBBnNho4yuBYdpOiQhDT2nw5T2iY6TWHfDBGjIxshzoA3&#10;iP6r2EOaL56McmUc/VAXnawCT0qvlgwdKPhSOkKdcSh5U8k638oqTSVNc/SVTk2eRCGdAocymc5k&#10;Nj+R8WQmw9FEomigjkhFUYCZMkP5zWYt6/VSNtu1pNlWHZbCOJYBHQTHIxlPJzKdzWTM5SWhXytf&#10;Lu25vrqSK9jF4uU5+FKWYIa0cr2WcrWU4mqh2xrHZMHlQy8Xkl1cyubFhaxfXMr65UJZp5kMob9Z&#10;MjYcjGWaTGQ2PpGTyZmcTE/lZA6qQ9apxOgft5MHD2R8CptBXwO0r3NKg3zoDEFHDb7Yp3zpUGG1&#10;w+1OU8Ru0TnWISH0DU7nc3lI+/zsp/LZX/0befT0E5nQ4Ws6lRA2znxQluqNdmEiH4Goi0tgmvV1&#10;M5F0Kw1YpxupNhhHkEV2eQlZrSQoc4kx4FCbDPBAO2DEIa/B2DVR5+hcQl+OgM540Gc0mUoAffhc&#10;1hRjbPzgkYzPHkIOkAXGWzyd49xEvAh2DbsUyLXB+BCQS4dyaHNp2LLkUr90QkjVwZDOhOnlOdp1&#10;LsXqSqp0LZvFhVw8+1ZefveNLM9fynaxkO059PfsXDbfvZTVd9D9txdy9XwlxQaXKAdS57Hk21Cq&#10;HNdvxrjaBOKdtsS+jEAuP4s5B3OTh7FsI+eZ8YyxzXGGsaeOaS05vtRhDTwcazeCp9ssdM4pS8rV&#10;JtMhp3UoRAKXrqWNcLk7D3kj1B/rrOGZZT2R5mMe8eghmkKKV1sp//RMvv4v/yj/8v/5j/LL/+0/&#10;yS///X+W737xa4lWqcxRdg6ZzzAmY+iw3G4lg6zLupCanm4JdDHyJU8wLiGmcgK9P0hk9Nlcpn95&#10;JsPPTiT+yVT8x0OpH0KuDxPJTmPZzEPZzmPZxiKbppAU4zjDOA4x352hfU9KXx6uCjl7sZHtz34v&#10;v/9//x/y6//1f5M//4e/kfN/+JlsvvizjjdGRyoxTnJYRIY5pgBpFzVonQBt1MO+s5NGQcS5Hx14&#10;v9N73h3srgdjazuyNFfRtQ5rliHSBiGdvAI5nSby5MFUnj6cy4P5FPMgHY45r2Cer3NlADvyKzqU&#10;puKVGewYxyDPNRWj92E+h22Q3K9LzEE8D51z6U4fcyMdJXHDh/HxHpm23EiDwVwXa5xaI3+GtrVO&#10;ajVZyTAKZT4eI908AybxQE5nU/nJ4zN58vAE7U3QFzwXoKMR5jKzejDHN58dSN7nOKZZmuC2TxTQ&#10;rYFxiDOOcW8LbIu9Z1v2f2jYtdWgP0YOxwPHScmlWNvxwjFlophyHjLkPETHZu5w6XDqNgBDyDmk&#10;jkA6JXrQk11SVZdVRTrJexxGJkySM3p7fdTXYI7zsR3AoIZ4Vog5b3LOqj08v3Ep9A3u15fy/Jvv&#10;5Pz5uVydL2SBOZ3/IeEK3FytdKlP3igC2HsEOcSYc0M+Y1zBNs5xT3+2kPzrl7LgcsK/+qM8+5fP&#10;5Ztf/l5e/OaPsvnzMymeL6S6WEuzzEXWqCtDZ3PQOqu1zpI615iWq7bV0ZvzDJ7fSPbH3gn0boDM&#10;lvbuYC3mRtgMt2ZycPg4cThHvYoO7w/H9HEbHe4fx+R8Gx0cHAz64+LYs7LD+0VfP6+iw9vBMVnf&#10;xGNjyNLBYQfag7OJHx4+nvHen5vuQof7xzE53xcd7hdWru7+7uDw/dAfL/1xZMeSw32ilbX99GR/&#10;yL4O7Hswlie4y3c7miR8z8N3VbWee9vg+yCHjwY0mB2NA41xtLKONLoMX5enD5NmX8Cal7B8o2rO&#10;0TD76BuvJQ3YOluFYbhHOqKokfNFdYg8TCPp7IOy/esa8gW1Xrn76HXtx14XHztgzAthQ+NYwDwc&#10;WKb/JrdJv5k7HEvtrtuyj8Pj10Z7MYqcr3H1o2nmNb2+9IZOqBedIPCP/VHdto483URCD5y2nGZt&#10;ZcSypo72WKtHLchvyyqZxv7w+loHrs2X7wekUxUEju2O+GMuykmLujxartZrWLu0pKNS3xFR7UP7&#10;A8J2NMJY20/2z4KXYxvfCGwP6u3sN4rURrvlMnvXOw5txD5pi5SJygaygmw0qgxy92lgdUS9MBP1&#10;wuvuqMt+UiYqF7tt27ar6BpQ265u1T/HGPRAXYDaRpxjpB3jmMSoR0ZPPE8H0D1qGVbK8adFQTSg&#10;C8vVp+1ln4c4lkbclP/V2LWrTTiGNgNHir1Sx3455qMui0rKNJNsnUq+MaRzB5fv1GU3WxIcZzrW&#10;VJdIaEWhYiJ5HCI/nSMjMIR+jWcPiAwkxqU6YWK/RjJr03pbfdGhhC7JIQ7pUMfIR4xYmK83aOdW&#10;qi0dkehkbDrDtuw+PL4ZbzyeHPYAbV4n/pDqrMl7Y0sea4ZOSy2pE9WLYTvDXz/f5615aEeHvF4v&#10;7wWcG3m/IXjMdnJZzxDper9gup41W9u39qilQ1+uKtse988d4si59pCSpXa6+3YLjmHOFdcc6A5I&#10;U7CgJlWbTOOcV5HIw3m/QB2MrpYz0hqIfd4PdAlQ5mP+zrZMfXdDr5yDg4ODg4ODg4ODg4ODg4OD&#10;g4ODg4ODg4PDjxZ8hd7D/svt+4d9ienY0XoyqDeDBaVftzRgbi7vyMhog8FURsMTOZk9licPP5Wn&#10;Tz6TRw+fyoPTRzIdT4UOa3yhWJVkhZJ8IR5ouo1d0XpDiEa4aMmXj3wJGtCRyCeNE1HIZT4ZyWvA&#10;qGoDjbzFqGoDHNMhreanMS9J+eIzGSYymY5lNpvIfM7IX+DMcDgaShzHumQoQQeZ7uWqOsbwJSb9&#10;Njx9OT6IQklw7QH2I7YL9YfoxyDkspFc6nMiQ8iDy3zWRSh5KrJd1bJZVJKuGEgmlLqMsQNW5ADX&#10;BLFfVyGuHYAeyHaYtuxe8kIujXkBTNp0o59jYLplq782Ooq+zKeKIfrGb6TyUC8dUxixKwoYDEXK&#10;Gm3OMllvUtlwic0sl0oj3Alkhv4OJzIaz2Q0nctQib5PxjIYJxIPBxIlsA+Q2wGOE8ia58lkPEKe&#10;RELojE5PJfpaFKVk20yXdt2uUslahxx1fGFEJiWjhG3FQ1t85PfbCGJMK1cbKRZr2V4uZXV+KcsX&#10;l5JdbXCukCarxasZOSuGDsew15lMRycynxhOJnMZgfF4IjHsYnAylwHsZDCbSoB2w7hEwtAMD4it&#10;c7CDINt4d7AEI2f74t9+CE2xQytADjoDhT76D1tOYH+QD+XBpUQto0EiQTxQJzlTialXieJ6DBsQ&#10;Lme6WUtztZDNs29l8c1XssJ28+K55BcXUq2XkN9Gqi2YkXRyYuQjyK3kkn6tY9jey3pcgAaCPguX&#10;GY0G4kHnpEQ8jtAXyAM9L1GM+uNysBy3dLTi2IjR2ZB+ZWku2XIlS7Tl/Lvv5OU338rFs2eyQPtW&#10;V5eSctnWFXR2eYm0czl/di4Xzy/AhVydr2W9oOMTRnLNaITkCNcAvTHayAhqjJaGdpEN2tkto4vZ&#10;A0LvR8XZBwdAnxTq9wedfELoFVOQUQ/nMOyoAyLJuaudMxis0MN86GGO8RmRCHLyMO5lg/G1SKX+&#10;+qWUv/+zXP7id/LdP/yLPP/HX8vVb76U7IvvxDtfySCvZQCZxyprzKW4aBNj3hiAiVmqsxqHEj+a&#10;yOSzM5n/5UM5++vHcvpXj2SG/elfPJDZv3ko879+pJz8hYmoFj6dijwYSzVPZBv7kgaN5LDpoka7&#10;MB+M0O4Z5upT8FHly9mmkuirtq3/9Gv5+r/8gzz/+59L9udvxVtuJEAfI84psBTOJ5ixdCbiBKSO&#10;qi2toyb3+3Mc6RzX7g7anaWFOqgaU8QY4PhsYDO4L8JmZsNYHp1N5emjU41M9vhsLidT3E9hoIyg&#10;hoGH+5iJeOaXqQQ4Di1rMsU+uZVI0zPkwdysEdgMI1hQ7JeSwMiToJYhGTbYB5HGVWfHuOfM0ZYH&#10;uIc8xLx7invEDHNggvnHV4clRvdCm9D2AJ3xPToc7+bafeAY9391eG+hc29fKF05w0OZfQiwY4Pg&#10;GDikHTeaD3l0yWDKCPMOlws25NLBIOYKMoAcfSXunXjGCXAfDbZbwU1e6tUK99CV1FwiG/dUnZso&#10;QoiIzx5cwpV+jLhlqX3McF9/xOh7qifcx2EuTVrhGsiHMvrspuOa/zGAkWl3juA6F/bmRc5hiRfK&#10;yItkAk5xn8ZTlEyaUMaYywc5+paWuMelkn53Iauvce/46ltZ/elrWf/5O8kZUW2Bdq+5NDRsBdNV&#10;gIeYEGR7PNLaD9pmyXZyPHB88HmTz6nq/IZ94/xG6Ts4ODg4ODg4ODi8LdhvIua538HBweHdwM07&#10;Pzzsfi9ycHBwcHC4f/C5ge9QHRw+BNhn2fuigbPwjwhGdXTQoaNO+/IxjCQEzUvJ0ERdsl49fEjm&#10;y8C23PeBlm1f3B6jhV5OyXQ6xIFBS+5bHpRTtA/05qGeNO3lx0QNYRta6jnuM531GTIn34jzHXnd&#10;Ut+X2zfllizd7bfYXdaKTHmIfvveBF0t2hz8AW0ar9F3FFEyG2RnaWXZT6MDV18vegzSiafL055T&#10;EfDDuvmSmNfqESdeTS3Xlq3QXmWFc7Y8LgMZ60fbYdvN6Gg7qr2ybXSWaduJE61c0PH7BOuz8jlC&#10;/LnbdbX/7Dcjy1RSl4xGZsgoauqoscdW1iz3SvTbccAeWFO/Op611OuhfdRHpY6faJu2sW0vz7Xn&#10;Le0SbKpH6lXrZm28RdzE/lUt3x30inuXNAK5tTWHKmBH2d8CussLqRg1aJtLBTZZoemMLtR3OlL2&#10;LwJRqH8xqFEAGUEywnzcEbbekvtBjP041GPmx0SO8pgDSNTX4EL8EG319Gs1RHvpyGLamrXOpFtp&#10;ykJtkjOJsWVkdvhwQJWA1vE6hI2E0DtJpyJjx9A57bE3b5iByLvqzeT5Q5pzxgxImNbeiOWxWaLT&#10;XJ8091GeBWxVLdpUhwNYee4RclMHLKu/lsYxy1D1i/GqbM8rj0CHM0jbUT2pvSBBi+yX0evj3F0+&#10;1PZN1D5gXuTcqPcI3j8wF5IasRFpu7bjoszfXt/BwcHBwcHBwcHBwcHBwcHBwcHBwcHBwcHB4Sbw&#10;neU7AF+mOe6xe523e22sr5XtaX3rR4eD1ulAk5CXUZICRqUaymxyKo/OnsqThz/B9olGUJtN5hKF&#10;oehydCyFavji2UbSUIcupOsL1Npy96KUEczopKKRLTRNJAoCiVFnHEUyiGPd6rJfvidZlslyuZSr&#10;xUIWi0tZr1dSN5U6pnEJxXiA/EqUxTakwwaXvKNjBiqnM09Vc2mqAqSDDy6IdqB6CQK+zGd/scUx&#10;S5hIIXTW4CcCYwmaAZhIUA/BETjGMSgT5AfrditT3Xo4L8oRmEAaEeQSCB3rqIduGVEe8WVvy52T&#10;UZ+AfSPdo9EockCGfMFLWKcsntHq6WQIGQWQKTorFa6xzQtZrdayvFrKarmCPDdScIlBnA8YtW48&#10;0shpo9lUxidTmZxNZXSCtPlQBozEMyGHkkzHSCMnMpyNcTySaAQZQQcUrkZPy3LZpltJcY0U1yxW&#10;qVSbTJptIX5eaQQYRlkZh7FM46HMk5FyHCUyDKBPSDisYU0l5JXmUm62sr3ayPpyLRsw3+RSZYzE&#10;Q9uD7sME+od+wqH4ZJCIxGgT+hKfnUh0MpdwPhVvOJA6DqWC7im5qn0Jbl6eGycdG5nIipzohhf2&#10;a8jSEMdqOPhHZxDUG8IWwwR2g+v4w1h87PtIM05DoXiwT0a9q0s6K0H+66XkVwvJz8+V2cWFZJeX&#10;ksPmdf/8paYXFzhPXiIdzBdXUkCPFWQreQ45lSaaDmzCg93TPvaA9raGjzbE4sUDhs4TCA1pIfrB&#10;SHu+sU86koE0JEamCdHJiESHvbyEPjLJl2tZXVzKFdq2QLvI7QbjE2ONjnQ5bC1FvtUyxdg1vFrm&#10;sL9SygryCMbi+RgjYOOZrUDr0qBNDdqkDJFmxg31YCOn7UfM0c7xz/2CVfLS1LjaCOwCR5z79Jpq&#10;J6YdIQwjgq1STn4Bu9nCsi5g83/4s6S//L1c/OOv5Lu/+5k8+2+/kPWvv5DqX7+T8NmVjBaZjNal&#10;DGDjjE6nEY5wvRIXyge+5MNAikkk5XwgzdlQ4qdTGf5kLuNPT2X66ZmMn84leTSRwUOM0ccYi5/M&#10;ZITzw5/MJMF+8vREksew/bOZNKOBFINA8siTHNNEhWtQugO0f4R5eVLWMkfbp1dbSZ4vpPz8K7n6&#10;xe/kxT/9Si7+5fey/uOXUj4/F3+dSojxzbJmtjHzFp0SLeyc1jm7tseWDj2oLb2a/blIwWNsMJt0&#10;jHDPHCehzCcDeYD5mRHUnjyYy9MHM3AqD+eJnIxDORkhz9DHfOvLDMNsGtYy9gtJ6lTiai1RuZIg&#10;X0pYrjEHmwhrfpUaloy+Zshoa1GdSdzkmLcbmcFeT8axnE2H8vBkIo9x7ScPTuQE94sxo0pi7mk4&#10;n8PWOH5oCnRm461RzaJnGu2Q03sZybueoQ7KHnCyR+Y4TPtQsbvn78D7uS6BudlIdXklzcVC5Pyy&#10;JfZfYPscfHYh8t3LlufSgMXXz2X75TcYq3+WxR++kIvPv5DLL7+WJdI3z3EvucC9hlFJGbkMLDZ4&#10;LtrWEkP4kySQMeaHsMH8nOIee3UpmyXuNdiXspAY45jPaXz+U+Kewei3Ie7VZNRS03AviXw80+E4&#10;xvNkHAwk4X0dz5UjRqfF/Zr3d86V5Qr3dbRp9RLPeN++kMtvnoPP5Arb1bcvJUU/t4yeyns+2lyt&#10;c2nSQgT3fh/zri7r3f6HCj5/mmdO2AHI+7h9putM6xUmYU/fksXBwcHBwcHB4RbYh9reg63Djwf6&#10;IAndu4dJBweHDwmYk/Q3lvbQwcHBwcHBwcHB4b1Cvzf7Lbl/j2x/k+H7a/m//z8+/X/ahOFwLHE8&#10;kOn0RAbxWDOb6Eu+eVnHApqVe+2jM48Vu4ptIkp3+w59mFdy5mVu+3rOq0HIFPS8ymzbc14TSVMk&#10;0tBroYylqfmScSyj+FSXugz9WKIQ6WUj200qdV2hDMuLia7mhdiHuqHPRokTrLl762zTjF5N5DOU&#10;CALYhFnSc0znKN3nMpF0sqplwxel6UbS7Ua22Vbro/3wRSSdoLgsJh2h6GhVlubYLAVmGmAsA+3U&#10;tqK3FIP2G1ttEIi+oEOtwxzT0C467aAfoR/xiCUlRP/DgEuIjmG7U4npDBWgLT6XI2R+yKeKUFUI&#10;0smG8oBstK+olRdHTSoS7mHHymeXZrYd+uOgw+5YxwzVivb5fogdOj8ZWXMp1VC3nlTbrUYpKdYr&#10;KRaLdknIXAqks99hyOh4aCTHIvejQKJBJDGX9OSylXS60shMqBP70ZCETXA5Szpj0fEK/WQddALM&#10;t4UUeaG2kqVbXCeXJq/Frz2JYCsDtDWJYpmOhzIZjWQ6BLGdJGZ5sSQcSNS+5GY/GnqCoY8l7I91&#10;lzTfAPZK+/WgI9hng20FeVeY0LaQQYYSWQx9TEfiTYYSTifijzDnwMZq9LGEPgpUW0GAyA4ZkqzR&#10;OG12L7ax5fKSJgfawvZApoZMwh+KDrbM5WUDyi9k9Cron+epL1O57lPeXI6T8s/Xa8lWK9leXMr6&#10;+QvZ0CFtcSX5cqUOCsXySkrorIG+auoqy9B/yBRpeZpKAbKtEa+L9sAKWrvCVq/Pdpu2G6vHPtNa&#10;XXf77BPO2pHTUAbIzqU9ObJDGFSEdkfosAe9+lQAdFos11Jj/NVIK9E2RlDTyEnqJEqbCFATdOIN&#10;cZ9JsE2kxDgZnzyVydlPobqJVAJ9eAPkHaIp2GqbOXa4JUyLuvkL+1acpq9tlmPguTeE3pU4zjBn&#10;qlwxxp59u5SXzzGWYIt1XsnJeCCfPprKLAmlubqSGnpc/eFP8u3f/Eye/ew38uKXv5WXv/5c1n/8&#10;WoJvF+qUNi1Epphv6eqaUM46bmEbTSUFpFLEjZQJrjeHTE4SCR+MZfjJXAZnmI9nAwkmmCeHGO8D&#10;tI0DfQBZJLAB0Ishe86j0QDjdgg5cHniXCrokFZCuVBP6nBI7x/o0y+5fKCAjcQYZ3REbDaMopZJ&#10;hjkyxbxRw2YxCFEc8/BkpDbPfasLi8P9Pu8Oo2sDvYKhGZDmUMEd2oonV5eFrJalOuGWVYnxGMrJ&#10;CeaW2VCiCHZMrzrm7LdpV9EHBNvvm2HuY4a8CdB2eD8wUdQ8GYQ+7t2BjGCT41Es80mC/VgmmLe5&#10;P8McPsX8PsKcPoy5RCidUbmEZ4ERSwfEEpYJm68KMAdx/wW5zGfsVzJAfpajU9NkGMop5tj5aKjO&#10;aPMJiWNeE+dCtIlz/+LiSpaLld5RT6bIO0swHUdKdIi9Uuo9zPRSe6jpuuGWO4RJN3/77M0P+tei&#10;v//+YB3S7FjQezhoo5puMaenuCdsXpxL+q9fyvZPX8nmq69l8+evJcX+9os/Sfrln2T9+Rey/sMX&#10;svn8S+XqD1/Ki1//Xp6B3/32j/Lt7/5VXn7xtawvlrKFzIs17vkZnpE4DxSVRnOs6Wxc1Dp/57in&#10;ZOsrWV9dyOXLZ7pcc57hHoN7D59hhkPMJYzQiEG0i1hqouNxSU8ujY5ZX+/X3NJ5TCPa8j7A+yHv&#10;Cbw3cM7A1o4/9pmSqDEHaUROPNflmGeyzVYd2zeLpazBLZ7xMrDKMHEiL5f51Ki+nJPbjxoN5Mjx&#10;gIrbaQLpeo/D1ojcoL/fwmhmhyNZ3goajDPec3kf5v0FTZcXL1dyfg69UR5FgefjgTx5eoLvTkOV&#10;n0avxYe9J9l4ltN5wa7livqUinfVm48RtEFqnzKy5IYy1CeAlrjHrEpZ0tF+mcnyaovvK5E8eTLG&#10;fSbBdySMBVBNTato67kj7JzwYwR7bnRg9KDjVnEoE44TPK+0eqGl83kx33qy3VZyebGRlxg7YejJ&#10;w4dDOT0d4d4f4lkA3xNQ1Z6IOVaQ0E+7rgMeH6YBR5IcduBXNtzR8PUasxueJy8vtvL8Gb7LYJKa&#10;TBN9LkvwbDAecw7nc6mZzShY82mhOzu7sM96ii6Tw+2goED8ayBr3m/q2pcK3z+WV5l8+82VZPgu&#10;MxoneFYeYxvJfM7I+eb7guoF4tdaVOZWHxam/v7YMfuWr4nvUeTDhu2Q3Vr5WXLmw3dekPdwPr6s&#10;VoV8881Cv8vwe0yC5/Ypxs2jRxM8h1EnRjPfU8I/HqhwjJSstPvgGfubjx7b/PrjDsgEPEPxazL/&#10;z16OZ+bnzxd4Nlvqf4rgf86gXj55OsOzAL9g8o5k7kpGQ9SrOerA5wpej79pKHiO85qlSekNJ4dr&#10;oAwpPw/PyCLbrMJYyfDcvIauGhmNIoyVmY6dIb7r8nkh1PsMy3E+o5xVymBvt+VuZJE/ANxrN1CZ&#10;jg+zTztlZH7+Zs99ft2ilPE1U8qikfU6wzPZGnrC9zZ8Tk7GMoR+Tk7wXQY68X0+zxmdNA2fB1AH&#10;2Nm/3Tr00M4hKhxjy2qzx2SlaWa86F/+vlIHstmUcv5yi3t/KWmWy3AS4HksxnPzWH8fjPmdnUXv&#10;gB/zd5fXAZ9/+zDfP3ay4+kMc9l3zza4x/CdF8YUxgfvMZ9+NpcoVi0jnd9G+Yt/iDI2ra1HD+x1&#10;7JaavKs2HYxEW+lRrhgPRVHj/pJCLxs8P1eSFxnGSyI//eyhTPDM3GZTtBvs4B7F962aYp7xCKue&#10;nuodjoKaOBASD1WA3OH3mEYuLnN59oy/+1eSbreSJLF88skpvv8nqhNMZV0x/c0RgufvlzehPyb7&#10;+z8+2L73ZNDt2rmFW6MP8/6OgVh8fU+7xffKly+X+ty82eAeM0zwbAbdPJ3qc4J5J2Mq3Jcz6+Jx&#10;P+018D2L/SBwa9+hG4yZDPo4v1hDL5UsLjcYI7X+xvzZTx/ob8sxvmPyY0r0KuwmLqNvM59hy11N&#10;M7+lmu89mgg67INy4n1hZ+MNv49gvyxr/R7DZ4Bn3/GZudBn5U8+m+pvmrzP+F6ktbAaFlct8UcD&#10;C0004/Dd4fBapl8W9rlnN8b3zzE9z1M89/wJ/WzQT36X4HcDenLcL+yVjXU7fDSgDVkSxiHjkGZQ&#10;9fl9waLX6+obrjHeYzwEUtu91wDrOSzGpBq17ZEn2PdASWcwn055PMZEbCZjmjvIicayTdO+6ecd&#10;QkW5k6vKFqQjQ7cMY8tOrq349QWyEm3vaNMOaOtue0dxoiZTXys/lXOLViJKG3nvOs3Lb1KvzWuw&#10;flRjI9CZtvNHkbZ6funm5pBoo07WJPt/cP7eYUVh2aF31Vbe2gc8UDO6395ymaAu8YnzyKRbRiXj&#10;lyJd7tPmQx6NdNaT731hrxuovltSFR/qTj9dd6hn2w6k0x72SNnTCY5kjebYkMeH/LCB3mqfib1W&#10;M4m6orNFVkixSSVfg9gWXC4zo6NPJQGMVqPAoZSNAtfJ0laDCkm13wByogMoX37rPtKYzvMoSO41&#10;hOMSeXRJ0JYcR1pGy5lHSPajuyL6w2q0XSTa6NO2ilJKfOFj+8vWGREGi7xGkw4fCowerQlwDKpD&#10;EKiRQlvniQjf1EldCpTppOajadDBzYxSHam0cd78DqiRqXCeZshy6pRq67KEvWk6aJbebtuodXLf&#10;4RB2HjX3BdwPMN6qbSZVSprldquUkUh3pCNzSQd9sFhtJCexr+S8g/IctxXGrS6jibnJ3E9IXg96&#10;pn6gFI3ehi9EBZ3XC5TBPcY4/bd57sieEV5j/5nBULtuoOaBNmkET0YZpcNaISUdoLGl85q2H+e7&#10;+w1t6dCejqU5ODg4ODg4ODg4ODg4ODg4ODg4ODg4ODg4/ODht1uH9wa+/evTwr7B273J40tRvows&#10;SjAvpcwZ0YLOM7Xwf2hQnXRy4Mtt/s+aENRoGPjoe0KleeFpnDf48nHnaEQy+gaX5rRluSQlt4aM&#10;NmaicxCsI0Le4XAoo9FIxuOxDBJGK/O0nYyQs89Cl/NUJx6Q/eL/MrEvz3EJoZcw/YcbzUcHn0Id&#10;gcxyUKIOI03VSLYuZL3YyvJiK4vzVJaXhRTbUJpyiHxTCbw5ykyl3A4l3wwkXUayWYSyWgQoF0hK&#10;Lj1JVwJZsjd0FqAMTJ/1Ja7COBFY+ex0RPlZ3gzKns5CzEbfgS4766fsKec4koTRySZTlSNlTdly&#10;+dT1ei3L1VJW65VGqsvyTHLIpERFTYj2MGraAExQ1xB1DaEjbhPoaRBqpKY6gD6QtYKsIXkp0RAu&#10;78jIdlw+tASrgnG0PEn8UIbRQMbxUGbJRCbDiYyHY+h4JEkyksFgKAk4xP6I50ZTGSfQe8ToFIyc&#10;R8/hQP8na1HiOqgXJiolvfUhicpjtC4Q1yELyLRkFLVhItUgwn4gOdq6ZZQq2AJ6qSJTOUJmlKVG&#10;TgM7Rx1wpxXj2GOdh9SBiF49JArVJPa1Vo4BOhrAFmmvxpnMvFxnfYx4RrdG9TPni3gu97lZGa6X&#10;GjlNNhvx0lSgKKmXSF9cyublS1k9fy6rly9kdf4CtnYpJfIwuhqXYqMDlGdf3gMcuhrtDfswbSVN&#10;xYwEUJvZOsu15TTKHWQdNxjv6GQAOTdpJvU6lXqzlQpkhC0uhxrQYQXlPPSLy75NZxM5OT2R+cmp&#10;zOZnMjt9KJPTRzI6eQTbmUrFyHfRUOpohP2hHlfBwOiNbWTb2OZuOLDltrXom8cIXpbsyVuCuawh&#10;+okRgOvhw3T0lc4TdOBhxCAfjS7Ol7L5+rmc/+FL+fZXv5U//fxf5Ktf/Eae//oPsvnyO2meLSS5&#10;yuSsCORhFcopeFIGMgXjCjJW0WMMgblXSYqENBbJR5FUs0S8U4zd07EE/F+nY4wDjMk6Rn4fc5+P&#10;+YkMMN5iyGjkSzjBuB/zf6twLI0lxhgLMZdiMEkVBVKGaLNf6zjQKIIYEwFsdQzhn2C0PpBIHoOT&#10;dS7pH/4sz//51/L8Z+DPfy3rL79WO+Dgo61RTX2nE/bD2hP3SYfvA8rtBqpM7bjg/4mpYYu83zXC&#10;qTtqGWN+HiKBnI9ieXQykkfzoTxu+YSETT1F+k9gY5+egQ/G4EQ+fTiRnzyaGT6cySegPf700dzw&#10;8Yl89vgUaSfy5MFMHp6M5XQ6kDlsdBx7AvOVGO3gPMfJp+HyntjC7Mx4wscMdDO3Wpp7WEveGz3U&#10;QKKnO5pyHwNeNQ7s81eO+yaXxb787hnmkF/K53/zX+X3//G/yO/+f/9Bfvfv/4N8/u//s3zxv/+N&#10;/On/+Bv5s/JvlV/9x7+Tb/7mH+Xbv/uZPP/HX8nFL34vy99+Idmfn0nx7bmUzxdSYY6qL9fSrLbS&#10;YPwGeDiJMe6nuC96VSYXL76Vb/70hXz+29/Il5//Xp5/+40u3VzkW+PYiPmdjo27Z7br1KiKeMbB&#10;AeZ5RnjEfgJyi2eGhlEmMAdx2WsuCc6IuANwlAxlOhrjmWAEe0FdsBMu650urnCvO5fFN89l8fUz&#10;WX77QtbPzyV9ucD9cKVLXDe4TwrvgSCXn6ZDX9M60hoPdgi4zwP0k+2+TvtMcHBwcHBw+JFAn6o+&#10;jscqBwcHBwcHh9eEuc/jr7vXOzg4ODg4ODg4/AjAN4gOHwnsC9Qdr7+g0y80/OBLjeVdv9zslTko&#10;dNM5HjLNOnDpskbqIcLGtS98u/aCr/VK0ZTVbR84ZIj4LlJXZba6zKR6zdCNrX1RzqhdSCdrsuKW&#10;L5t3pOOYXuY9ANIy8mtlqFGUVMZs086JpKM6qrRytKqwhOxbhfSI9B5Umix/hJQVP3T0YTj3Q/aj&#10;9Glap3Ob3rseq+tTE/cdHAxNOgobJy0SKSb9XcJedXd1dqUvvl1Um32qEbU0kWXoWGnJaDh8Cd8a&#10;meUbwrTNfgDWyRf9fe4Eb7YkMlNffWcFLvVpthgz0KPqBdu+g4nVleWr8Xq57x2drE0PuKMR7mzE&#10;nyw33JqtOkuoMxcd+jCDYCxYcik8ndJacBfa5HBRqpg49tqIaGYpXRzrhXHdax9TxkY4vGkcaf1a&#10;wz6Qo53hPHUqZSS1mn1iJKaWjMTkPDg+PNAkrhF/SDUh/NlFOTNLgRraNMOo5WF6x9DSRGPrR2Tr&#10;oqbBBnlNS/xrI7Jhx+FG8F6pzmr8jwIYa1zKOd/soqIVHdN9MloaI6oxyhrKafS1zERNY0RHOuKr&#10;Z3d3PzG6oF74fMADRvIsylxyOqrnmLswn/Eew7mO80af18C0fjL3Ne1m9uvr5ine+1FY50S0UaOl&#10;of06t7I9SvRH+9TrS5/WzkgHBwcHBwcHBwcHBwcHBwcHBwcHBwcHBweHHw34at3hvUM9HHr0wOvo&#10;XhaaN4tCZ6W6qKQCzbJKxhmGS0Sq8wyP9aVnY94H4o9ZMoovDFmD+fClo3VYsdE3+PKRLxe5ZFOe&#10;ZZJtt5IrMynzTJeY4gtSRhtLkkSG45GMpxONoMYlDRn9a5tvlUVZSMWoX2WuTjuMBKTr8/uGXUgs&#10;NErbjvP/f/b+s1mSJMsSxI4bc/5osORFuqt7pquneWNmdwSyHyAQfMbiB+2PgeAX4ANkRYDZmZ0d&#10;6Z7mXdVVXZmVNHg85pwYc5xz1dTd/MWLyMiqyKqMTLv+zjMzVTUlV69eVXO7ftWBlcTGXs66rdD0&#10;cp11a4VgNqxDgcU8w2ySYjpe4+pyictz4mxhuDhb4uxZhacO5zz3uLB0M0xG2uc5Ne8oIm+MJXIv&#10;o3eGYje/UVVYHeQtD2qSGbmIy7xVvFde6mPxjYWw/Y733V4Pw8MDDA8OzCNdnCSWl/iml9Gr9RJL&#10;YqVzvaDO2S+sb6oX1mWOnPySh7RN2CIClOSXeU0jT3P+l9e0nPUvBN6nF9vaO9nBvVAOWMdwEyAJ&#10;YnSjNjpxG0mcIIxiM2IyryvaMjXguTy1ME2SdA1x3KHstB0i1l3e0coW68d+4jEXmHfJ8JL38ga0&#10;2MaN0OF5l8c242L2LevNGqEUfySL5BFPtzw1vrKuOipMZMY8FVhUBfJbkFxVMME3VDezLHW1A8vT&#10;y3fyz3nNY9/xfGsMwmttx+68kbFhaYaEfO2xjkJf/ciKxpT/QEYHHAPa7k3GCmuh2s6toKzJoMi9&#10;qGeGFZkRGOvhwAaw3TLYkzGmPGip/7R/v/pQVTfPYGywZIvMRTZdYHk5xuJCXtxGWI1nKFkWO9y0&#10;islZh3Imz2mnpxgcn6B/eIzB0Sn65kHtFoLuAHmQUJbimrc7noe6DrYe1ATjpPGQZwHHa4ttbrFd&#10;Bg5QQ62BN5Gi6/gVyGRDsmJHZkKG6FxGFDF52Ja8URDPHjzGZ//6IT75l5/jlz/5Fzz66BOk5Fe4&#10;zNAvQ5yGXdwijpHgsAgxzFrokX3tbIOwoDxQqKRH1fac+afMdh3zmATIOiFKynCr30bQ61CuyTcO&#10;F3ns25A/QgGOtWKNdLPmGCDPYspXLI+ViY2zRGOKfSRrIY3ljByW97Rc97MseVuUgVGbjeuwHgMK&#10;yiEl8oh1707XaJ2NsfriMUYfforxLz7F4v5jpGdXWE/m1N/U2zJau0be2MbmBjXuu0Tswy1eicQf&#10;odIfLxTYXRrbZpWw8cd+Y/epezXSK/CayaVTAs7dCQM61OHyptZvUwY7EQ57MU76CW4PO3j7ZIh3&#10;bh3i3TtHeO/eMX7w7i387vfu4ne+L7xFvIMfvP82Pnj7Lt69dwtv3T7G7ZNDnBwOMKRc9rtt9Nox&#10;Osy/zXKobuWE0zy68ZL1dPXS2HHQf4VULeY/LyZKKd9wNQXqdILFOdxENkQrfJPJjwmhvkay7VDF&#10;BBm4XlwhffQMK461xaf3sfz0C6SfP0AhD4YPnmLz6BzB4wuETy4RPb1C72qBg1mGU+qVu5sYb0dd&#10;vN0+wL1kiNthD8etBAcM71LBSO+0OUckZFREPRByjhe4AOMcsuRabM4xvbJekEw5L7SuntIjZnCs&#10;uVNrJg/O34G83DE8500ZO11Iq6MD4ygQ8uLYoqwkXNt1BwP0uTbR3HF0fIpTzhm3jk5wMjjEUWeI&#10;QdRBII++M65RriaYPr3A6MkZrp4+w9WzM4zOLjAhr2ZXnJumU6xmXHNxPtx5UqPUXJsPbyJFezTU&#10;UEMNNdRQQw011FBDDTXU0LeC9OWQ0FBDDTXUUEMNNdRQQ98R0nvTht5U0vu8Cr/Oazu9gN599p+J&#10;6i9pb4LIvGvIWEYvQ3m0mtTT6VNL/6tTrXbMStl5o6+i8JABVg05w7bQdT2sSiMDDebxeur4FUmW&#10;NHrhHcggasdD8VTk62Qe4zalHS3sho8xxbNox6ab4fOpwZOrEutUw16mRvvxz6FKq2wNOleAZcN/&#10;dejtulltOHgvat8EYo2ex7ZRMtGQ7Au7JmwbLZky2aqBfWi8Fl6xlT4lc7OPv09F7ciV5bcp9Z7b&#10;JNdVciP1jfeWdhPc+HWmM3WoNHd8Gfm6Xcdvj5wksu7kdy5jzPXajGwFbW+r7Qy3XtOYLiJ/zCvZ&#10;hnximMdNLVfLdoaR/OeFwMBIHurk+899SIrnfc+PG3ej5b8Fw1SGpXMpVITqHOpc/UxdVqa5eWWS&#10;d6aNjCRNDiqZc6U29E2mqpudGDnd4gzbdp7UnMGs94wWIYkrJEJsxziuvKZVRo3ec5rzcLoVJZMj&#10;j4ZeTn6MbkljSuMr5zijbpHRcZlSp3AMauxByGVQ5tASOBY1VqVvpGcijuKYOjci3JbSXvewLKYx&#10;sKj9fqL+0DyyHdekKvLFfbp/ZcSgnf7ax1ZAJC9m5Ka1iZsjvKGegWFmKK3MbL7jOkV6iG0VbAt6&#10;nW/nJdZZUN2r+m/b0FBDDTXUUEMNNdRQQw011FBDDTXUUEMNNdRQQw011NC3nhoDtW8UsTs2EVpF&#10;QgwQFAc8Hm4RloeINvKZ00fc6vHYRosfveAzD19FAW0BlRdpBZ3nKDaFixf0QlBFtTa7d5AsNgxb&#10;Br0r1EvENEuxWq+wWC4wm00xnU4xm88wW8wwXyywXK6xWqXIUpaRyQhCWQb2glLeyJbLJVYV5G3N&#10;16ncyKuSEhPeWKcid+b+s1oG82RlL9eF6oWoPIEoEbOwbbZU3mKJ8dUUl+djnD8d4dnjKzx7MsLF&#10;2QRXZ1Ncnc8xOmea8zXGF6nDZWaYjXKsly3kacgqyUeWmagQVopeB7OomoGYBVc1ZJtbG6YlAp7r&#10;xbKO7l6C9Rfs3sq7nee9jvYCOAwRtbtIegO0iajTRyvpURTa5rkqDyKkTJ6y7JR9KM9pmfo2z8w7&#10;XcZredZy3tlcuWKrA/ukEBheQee21WkukI0Z28TzVkkesx0GfoKW3DbFFI42Ia9oMdvOawujjMYd&#10;BKx3KMRtyk/C/nKv3cWkUkaA8vDnX1SzfgXrUzLvskUoLRFGHWbXRRAxT/Yt//F2E0q7ltcXXrAH&#10;CNZNY2TDMnTtwnlu4Tpn/rrfXpnrxbn76Nz4QsY772S8rKyPtCWjGWdVsHQZx43ke7HC2rZnW2Gz&#10;ltEB+aw4ylyRrtGOYhwOD3cYHGLAPux2uojZd/JIJ8MhGUatORZyHs2QQUYNDGenuY5St1kVqzoa&#10;eBlKVljuhveU8vLH+4uMCeWFUJA8KQsvnzK43FAeHIqyRYRM7byhSabUnxt5SSPvc7Z3004QdtmH&#10;Xcoc+zAnH3VPSYivGtdmMMFS6yRpk+HURhVVOx1Teb5LqbFjo4eybskU5SFymezA5mxRD69oG6S8&#10;VNQWDFWeOrDdbeqZYSvFAVY4whL95Rjr+1/g8ue/wOW/fkh8hOWDhwjZt928RJc3ywteWx6GrB2s&#10;Ankqz3WC+CqSIW7INFtUH0oxdbN0APmhj8Y6+2lTst9YF+ZCnuYUn4zjl2OWYQwxvlChUf4ooSxW&#10;HiVZqulsQd7Tiohh7LZNl2OKx3WQs0WUp82KeS3ZPzkS5tmmvt5cXmL14BHGH32M8cefYPHwMdbn&#10;F8gmE5TUkWY0Q7kz1eM/bJMZJlLm1Ep5iLsO13px3neOoGsfpuN3hLzsiuqyvCUFSIZ4JE8Fb9xk&#10;OpljfgeOYcqW5jfzekU+thhmWpJ9H4UlkqiFThyi247NC9rhoIejgz6OD4YY9jvodUL0iSFx0A1x&#10;2EuYru28pSUROlFoXtLCoKDMCsxbc5BqyWp6UAwpC6wnB5TpS6s766uELyBFWT61oz/f3uYH6zZk&#10;G/ONJb9e8usT9Z03II/MKDBBh/PeoD/EweCAfdBHm3o15vwYah7l/Bpy/otS8nuVIVymBMcpJ/Iu&#10;4w+Y9rQ7wB3OGbeOjnFMDA4OkQyHiPo9JPJKS8gjmoxMNd/I4PDw8BBHR0c4PmZ6ppW31R7Ty+Pq&#10;zpBM49nNfk47aYzzWn3r5z4e2LqtfhOoqZBRLjLqoIIyt5EHtQ7nhkEX0WEfoYHr0iPW8fQI7Vsn&#10;6BMHt08wOD50dSC7ZPw743pxMhphen6J+fmV8+h5SR18NUE+nqOYUBfN1wiWGVorzavUITYfaoCw&#10;fo7t21OhrnU81ePruJFuSig01FBDz9HzWro+YHS8ad6vpxHV0ilDj1ciJazPGw39Zsj3ocer0lfu&#10;4IYaaqihr0DULfbA/9vVMVrnNlruVUmc0jzeUEMNNdRQQ1+F6s8iNz1zNtRQQw011NDrIXtl9QoP&#10;ePUk9WdCHV94+0sjXwcpc/+9aR3Xyc+nHtfpprDfLO0/NeoFVitkU4Tmi2GRzA30sngHXlNyvSHS&#10;V4ZxlnxmPjIH2Gwy8ryEbR216ZhhWrE+wHpyC6vRXawv3sL6/G0Uo3fRLb6Pg/CHOEq+h6POe+gn&#10;p8wjMsM0bQE5W84MSxnD5AVy1r8MVGsZh8gYogS7F0HEeujlo+yIQpmPlGY8kRNpscYqWyKTQdnG&#10;GVQslmvM5kuMJ3Ncjaa4vBzj7OwCz56e4/JihMmI5U6WWEzXuDof49njZ3j6+Ckunp1jdH6J8dUV&#10;iixDpJe7MjarjOHYYKuTN/wKogid/hD94RF6g0N0e0PEiSwzChSsj0fI+9rtEO0OG9PS1qFLrFcz&#10;zKcjzMZXmAqjERbjOZajFeZXxCglMqymG2SzENk8wnIaYj4OMb6AHdNFB/mqjSJts8iEXAtZP+sl&#10;cQiyzWrJWIR1dgpM44O9KcOUkvwsIyJGUBA6Z7jet5LzgF74ktdFK3cGK+S1jNVkVGaGROyYMkrQ&#10;Pr6F+NZd4OgWlp0hxq0ORpsI0yLAvGhhmZfsH23PqW052cOEeWbJKU/qcLNkY93W7PsVj0SQR4iK&#10;NuJS6CDME4RZgihvM7yDiGFCYIaRqrtessesP/nQ6qMMh1hTNhdFhAXblbbIo6iDIuQxSMCe3W7j&#10;KSMxvRaPGcbSDDHrH/G+sBCPZEhGwWP+YFktsC4y72F4pLQtXats8iMD28n+KuSAhvkTxSYmukSP&#10;MivwnHUvWddik/AYY2OGVZR73leQJ5ucfZRXfcSPyAymZNRUyaGB/aGbyrRAOqOsjFdYXC4wP6ds&#10;Xc4Y5rYkC9lnnTBCv9NF5+QO4rvvIbn7PtpE1D+hfHYQhx20yaNOzLplJZazBRZEulihkAevpbZo&#10;WyDnuJUhk8o2IxZZiRA2JqkbsmzO+k8RbubohikG7RI9IsCabVtwPDA/QmO5d3SIwzt3cfTW2zh+&#10;5130bt1B2Rlgzbqsgi6WrR4mGeWdmJUJ1qxb0esh5VhikOkKbcm6WrNs8Yv9FWQt9h/QYbXciDDz&#10;QpYvvejMADVfOKNOGcx22Q7qMQ4WzSW8lfKv0aMWuZFkRh8GdQRRnyMFjgcHnbsw6xqhFqVtNjPW&#10;iyOJYcyZ8tdarNEaT3CntcbvHWzwbnmOk9Ev0frobzD7q/8d87/6KwQ//wiD+2c4Op9guFigs1wA&#10;hPpkmVNPJNQH/RCLIXXEQYwVz7NYW+JpigyQkNl9tvUw7+BwnWAwB7pjjoLREq3RHC3qyWC1Iv80&#10;EKmfOBDTgvmzn7TFp7Y6lhGHjHjTlDKVLdjP1LnUY9JlBVEKvK9gO/KAOjmkDouWmCRLjPopxsMc&#10;F50lnkUTXIZTlEzXCXJE0zHw6DFW//pLnP/dP+Pp3/0jJr/4Jdb3HyGn3kbKASFDEBmqpZx7yFB1&#10;gfiX8XxNcMh5NWJziOsGN09UHeSgTrG7vwUktfCl4L9K578SKCsOmqcc9rZblCERIeswn9SMoLgW&#10;MKNZnTOd925oWzdyjowiateQulJbwjINpxbtFos40Ja2XBEIrKepNoOZkdpRc6cQENoOV2OKywc7&#10;akiK1EQbngyzcOtmBbh8HJjOn1dx/Mdzhhs4Fg1slOeHzgmvOYRtnOX4zSDxfc9LGKEwT91+H8d3&#10;7uCd3/1dfP9P/xTv/cmf4Nbv/T76H3wP8b17KBiftbmWSAjp2FjzpTMI1tbYQcy+63BuYLruUOgh&#10;GbQRdtnvVLabqKRey7HmhG7bd3OsSsseH53i/fc+wL/5N3+AP//L/xP+4t//e/z+j3+Mt99/H4OD&#10;A/aj9DY7i4NWRnIx5U3bG2vrYHnd224BKq96CefmdhtdQnNZh2ljrWklL5I9GaYNuwgOe8BxD+VR&#10;F6WOJz1sbg3QeusIrXdOEL97iu67t9F56xThEdcKvRgpZWuerjCbcd48u8LyySXSx1fIH49QPh6j&#10;9ZTz2bMZgnPqSs6vrQk1zZpCIwXLOd70vS4JGeWvKSkrwpllO2QMty3OKaA5zxVmYlrDlpQZ08kg&#10;dJ+USmH7sDnKsJdLQw19J0maeaeh/Th5HWPjq+Tha7HTww39uuT1X9UPfvL+qqRb9EBsfeSkpKGG&#10;3kgyWXanr0aNzP9m6JuhX1S6vipqevwVyZ7/Gm5940ky7VEFNdRQQ1+VWvA/Rm3oVUiLrd13L3to&#10;Vbh+vRfGQ0MNNdRQQw29ZtLs5OFJU45fK9uzYO38Zc+GjLoxv6+PVBP/nWkdN9WwNqdu8Zup5ctI&#10;tW3ot0oSAhN5wgnQpiTM61VYQQY9MgCJEbQSQkcZgMgIivcxi60XNb2Iq3I18VK0S+KoKsrWz9Ui&#10;Wi/ith/mY7AYd5+9rqvlry0x81woYNs5GRS/sZekCt96zZJnL70B5/2utBfTzkvJ7uW9vcC3G32L&#10;CGoDVd0/A1Q139bPw3moYcweVBXeKJQtXrdYzxbr6M4Vt43f1tiVW+fZPvm0L4I/rbXB4GgXwgcb&#10;tT1kf/OoF/glw/ZUhu8fonbjS2GGArWP2vaiz67OFSrLCdWt5H0GnrvedNC5VaeCo3quu4+/Zw/i&#10;tdVTV7vwep57sHinaOv1cLhGTL/Fq1CV1svLTr4rmVIFSO4hlPIZsa8ijsUKFF7Fuo+lYZ0sv0oe&#10;ef/zsCwdbZvCcH0s0vW+DEpkQOBEUHHKzwRaAZSb0Iw8w1igjuD5hvUxb2zMVKj3oWXkMnNl2XGb&#10;HYlxPHf98jx2dFNsHS7fr0xWmQo3UD16m0SVJ5/ZK0jYFdGmQChDMXkXWy2JFVpphpC6KWS6gPyT&#10;Byt2jvWP6TlWuSSj5WlvC4a5Mqq+5ccbKht/KCstyojKNvh+qbDta33q1yp3C3fNfzu4O9hf7lOw&#10;sFLgSqjgg3pOyPhPBpfWlSqbbduwjTKEzIkyTW0bQlcvy7KCL2NHe9E1NPSrkh8D1yGqn1e0F+Qv&#10;boKj/avnr7+Mmv69mbzu3urwGmlNIqM1eQyToZkQtbkuo861+cDr3BpscNZBnSJvZm59U4UZ7Uad&#10;fTg+BZHKjFhGIqOybhfdbg9tlS1dz/XC9taKtvWvS0VVlsK9VzXDLoUjXbB+HuZ1VBaPHhHLq9Ay&#10;cC6sLCKlK+vrRdvSUzDjOepbnpuu9IbI1J3bugsV1YOuRfFix5u98IYaaqihhhpqqKGGGmqooYYa&#10;aqihhhpqqKGGGmqooYa+0aT3Ujva6L2PXvi4T0MvoFaFr0z+NdvGGTUQATNyhjAbZOsS60WB2TjH&#10;+KzA6ClxBp63MLuMsBiFWI55fpVjernC+GKKi/MLnJ+d80hcnONqdIXpfIaFeedZI88yaNtPbS9Z&#10;EJm892QrpPka8uTVCkpWgr1N+K3ozLuUfVjH6gVqyat1llq+k9kMk+kM0+kco9EEl5cjjIjx5dgw&#10;Ydh0MsV8rq1Al1iv5eVJW905PxfMzhDHIZIkQq/fwWDYw+HRIU5uneL0NqEjcXx8hEF/YFtZxYk8&#10;yTAL5qH2KD+D2pa7dgp66el/ZCFjP/PqtYkQbmIehTbRQVh2ERFh2UMrF7poFfJil/CemGNBfUOQ&#10;EbsXxVXHbX/FoTD+V4PYl84YTMT/9utBxTFlxVN3z+5eZwzDKgctQ5kkCPpDxAeHiIhweIhNu2/b&#10;fOYyFqs8ukRkRMKwdhATCdphgoSItGVmi2n0Ybv10etn27aN10Kobch4j4POK29XzL9UX7PC2hpS&#10;RntFvnHGiKxuzjwK5ibvJeuixJJ9Ko9Ta0JypS1c1c8yStTWdQF5FFGutKWc7oTky+K1XaX5vUIc&#10;Beh0IkOSBIjiFqKI94Qb9rUDm4sgYisIeQozmznyTbJpHobsyDQsK6A8h2FBSM4I8ln9JuNJM6Jk&#10;vTUOBG2Lmpesj64rQ0pBHoGMxxF5mnTQbneRxF3mTZkgP7WFprZY1XjIlytsiHKdokzl1Y7lqXK8&#10;P4jI26SNdq+PIftS27P1Bn0kvS7D2ojb7Cu22bzyBSwbqovGypLgsVxbW2T3FsZsG9O11C62kd1l&#10;hgISMRkrmXzJQIBjKugw714PneEBhie3MLx1Bwe3b+OQ6B+fIqZ8hZ0e0yYoWc+iul+yaHKraUFj&#10;hgGVeqAsEawhU1tfiq8s3WTYqDoYmdx7WKYkJajkXmPnRZCOMCMtwtK7ceO22xQYSvCUddogFlhG&#10;xLICDv38aobVkzOMPv8Yzz78Z5x9+I84J+b3f4HufIRTyuBd8uitbge32jH6lKeEvJe/sFQbZ7ZW&#10;WAQZFuT7MqKMEynjN+K55Etdq/LImzhl2SvK+IJ8mZMvc+rTRYbWMkfAOGYhk2J04w76SY/ookd0&#10;oo55YUvEY46vMuV4SFNWPuM9lF22PSIvxGfzoseaZcwsi1WfFONwiVGwxFVrgavNHONyjrRckicp&#10;Io7BNnV7OJti8fkXuPiZtjT9CFe/+AjLLx5iM12wqayYBjSZudEWvBnHBIM07t3Aer73RHv9LZIe&#10;rF9/l0iM2WfO87B/9bFQ56ol+IpUz8/fr3HoxqQzI97R86Wor/y4kszv952l37/hhjw87dYwnurn&#10;N5NyqvOh3o5vBu3m+edpa/BFJWAe7noc1x+8j9Mf/wHe+bM/wQ//w1/ivT/9I3TffxfF8SHm3Tau&#10;qDeuyO8r6rUp9Ufeo0Y46HFu5zxwOEB82Od83wGoizgZkiWVcZuVQU0jcI4LORd1OY8ccA45uXUb&#10;t++9jVv33sIh9Xufa4S4w7VLWHlos/mQIG+F63267QaL2EXapSZSts0bn21Yp4LzVMH5OedclbOK&#10;JWEWwHLbxzh0uY4YcI48GKCtdvW5VqN+leFcS/PhkuuC2RLZeIZ0NEV6OUVG5BcTFOdjlARGM2C6&#10;BBbUgyvOL9RJmoddDV07vMRo6otZzw550yZiVlxh1qQaTLytK6tcnmPEzSQ95+Y3N/9UmTTUUEOv&#10;TBozfvx48mPJz0HNuPrtke+LOvmwr9ove1q3oYYaaqihhhpqqKGGvkPkvj960XdIDb0q+WdEYvtF&#10;o4fCqvCGGmqooYYaes2k16H1r7Tc+/HnSe/HBU9K5t9F/NbJT5k3TpUK9PMsqf4eXrge/1sg8bGh&#10;bwJRFrxdhmB2VjWUMiDYYmOwLZ0KZ1xThxnjVItkWyi7P2IX5hbQwo7c1X5YnXSL5W1w3jFuLt/F&#10;eVh5lu/1vN1LQ0EvVN0WVOE+Ar2gDQz2BnU76n1+uzy3bXuuHE+6eR/6mCaqw+J+W8QaWXv3273f&#10;Wlc/V9OXf54nH34dO6qXZeA/w43hO577j4u9KWfR9m4HJti++DfoeodtJh6/Jl0rvUK91o6MS1Yf&#10;gf2wrQzTMaHa7MdYFeBQp+p+81AjIwPKs+TcDByquOttqvOTVxZmya6lu5GqhFZfluOM9yIEMlqo&#10;IIMHBjJdbTzdmPeLCvT1utbW3wL5qtebYF7q5LkxTZHLMLZCma455xaQX0IZM7gtEJ3Rg0aX//Du&#10;ylhPYH4elnutPAZs4edwYSsHlXGFyjCwP7ZgH9mnln57H++poDz2PgxU/WTKWIc+ild6wbZclO6V&#10;F7X1ukKKTZZZeC0pwX9VuQ011NBXIOnYJEbYaSPqdszwWN7UAhmacS0jIzOZAW7B8WvGy5oDGG+Q&#10;LjZ97Eb8i0ixtvWm5hB5yfTwc4ruN1SJXwf5vGp57y2RPDSfqQ570DykxIynfjG9zPXqPooKWvAS&#10;0k2mn6STdB9xjfaKZv46NtRQQw011FBDDTXUUEMNNdRQQw011FBDDTXUUEMNNfTmkN7P10hvhMoK&#10;L3hD9J0jvQITmzx0XfHmusXhl8Lz1PNVL/EioAhRZMBivsZ4PMfFxRhnzy4N52dXvB7hynCJi7ML&#10;4pzhZ7h4JpzjktfjyytMR2Os5ktsig1rKmOvCFGcIGkn6HaFdoUEvV4HBwdDHB8f4ujIYTjsM66z&#10;TdPpxAZ5OgvDFrJsjeVyjtlsgvl8Wp3PMRnPiAnrPub1rPKatkZuXs0KlJvSXiaaEVqkbapCtDsJ&#10;Bizv4HCIk5Mj3Lp1bDg9PeQ1cXqEE16f3D7l8QTHpycYHh6gNxggZnvITeYtAzmi7gFLhhneiE4e&#10;gni0rtrIGEWeNlgH1sVB5xHioIMo6PK8g2CTIChitIoIQcnUG3KyZD/JWoX5yX2TdaOosk5hSTvo&#10;uoL1eZXMW9n6LQFFOli2AkUrl3glETqHAwzY/gH5IsS9ropFnsk6UfUOWWf2rYyeyNMgcEYwynDv&#10;BbB4QZ54z3LamrVgX8j4xirj3GLJWRbYVNsukKmQ8X+6ybAu5WlvyXKXTJCScxnLybHZrJnfkvIw&#10;xzqdIeUxZ7zuLIOM+aVoJQWiDpvTbSHubHheIogp5OGaYH7hyhAkGcJ2gZDpgyRnmhwtpmvFKRCt&#10;0WL6HRjWWpO3lPEaECzJgxV5IY9jdeSE86Ymuyx5wLI+Eg8MTjYZYjyxrRxDdkISI5KXsz7Hw3CI&#10;HsdJdzhAwjETUm43lN+MfE9533IxxfzqDAthRMw5BvMV1kVqPMxaLCNmn3cpS13KVC9BqHx6bQQd&#10;XrdZMXlQI19LkK+bJevENpHH8urlhCVknUPKdEC+EzzKvxbY/xxQhg0bKO93MoTQtp7adi3iOO4f&#10;DXFIGTo4Fg7RPxiQ30zLvtcWkQV5YNtKvgKpJsJXIWlL1tIg8RYUJvLGDnK45iE53ETshyiooD5h&#10;YsaxWebcx8CaBGvKyYwycDFB+eQS2eePcfmzD/Hwn/8FX/zzT/DpP/8zHnz0EZ5+8TnmowskSQuD&#10;wx4Obx3g5O4xju8dYXhngP6tLrrH1JPDiP3COlAOi4jy3FpxJKzII/YF+9I8VZFnAftEPVDmTMc6&#10;pIslVtM5ltTdq5E8Ba1QzjhOlpS7lLpuw/xbhD48T3LqGHYx5uT/eI30Yobsas7rNYIVZTbjfVIM&#10;7BZJZxFQQll3yVB00EHnhHJ52kPvdIDeLconj4OjHobCYZdt7CKmTK3OzzH59Atc/evHuPzJLzDl&#10;MX/8FFTUFC22iXyUHtC4kLfBiO2SU6SYwQk7uk0krIMQEyaKDTX0LaetkfANhpt+HSNDsZa8nt06&#10;BN67g87vvo/Df/cj3P6Tf4t3/vwP8c6f/SHu/dG/we0/+BH6P3gXwVunWFP3zDgHLDkHpP0OimEP&#10;ZZ8Kp93mANP20FJ+LITlaqyxBLdGYVlaN2nbZm0lmnTklZN6hPdGfa5beC4juVDGcvJaFkWcPzkv&#10;yAualCXnNVO6go15nkiZGqrzSrHaVp3ywsl1SMCyQkJlRgnPo9i1mzwwIzXeorQtzonJgHr1hDr1&#10;1imOuFbTeZ/zpuqutdl6tcaca8U514ezyQRT6qAx17NXT88wffIM6dMLFFzrbqhDseQ6odKDcUad&#10;lPK45nqCCCsEREtgXItp3LFC5R1yb8LS+ki4TjcENdRQQzvSEOKI2g6l3xz5AeyhWggNNdRQQ18D&#10;aT3wldYEXjc19PVSfR747fFcpVaP5r+lGrxhZN+BNpz6xhNlevt9XBXU0G+Z1BFNZzTUUEMNNdRQ&#10;Qw019B2ioDo29ELSt1V13ET+SeJF8F+s+4d1D70fjFDmIfJVC4tJiunlAtOLGRZjGT2kSGcO8/Ec&#10;V+cjXJ5f4vLiygzWxldjLGZzLBdLpKsMhbZuYxFxFKOddNBpd9HtdNHr9nBwcGDbZd66dYo7d+7g&#10;rbfu4b333ibeseO7776Nd965h9u3b+Hk5Ni2I5QBW7/fR6IXn6GMZErk2s4xS80QTKSXj1mWETyy&#10;fBmFhTKe0vaGYeXhQ16DZERFyNitra31+l2cnh6xLqe4dfsEp7dOMBj0mF5vPUuEEdMmIXrDHo5u&#10;3cbJnbs4vn0HxzzvHxxCW1npHaRt+ydDLJ6bRw29PFWYGWYV9v2IjMxCfWzrS56XrEvR4pH1KxO0&#10;W310WgMk6CPasA6bLtEh2IZNxPsF3lkGNSMN34cyLioctE2jhwyTLNzxSWTbf9qb3Z0ceQM1Gadl&#10;ej/dIX8OyfdT8oM8GRLaMktGVHnu2qOtO6OSKNgW3sxizChx55FkB2MM+bORIRIqaLvCiLXQlpky&#10;nkpYOK+zVo7VJsMsW2K8nmK8HGM6H2E+v8JqNUaaTtnPU6zTCZZryt6acasrLLMx8tYcm3CJIE4R&#10;tnNEnQJxv0BEBJ2MZayxiZcowzn5w7TRgliyLqnxSMZJ8roiLzH2Ql7QS3ldyyCAPDObOh4jypM8&#10;YGlrLyHhdduDKdtMJXSZR5fy1mH72gnTxWxmJIO1nHnmlEdB1w5BWLptNIW2XrxTPrqU5R7lgGjx&#10;HOyfjQy8iE07wCKbYzQ9x3h2gQmxIH+0WaR4mcq8aSMTpxyLknyV0RrbuaFcy8hNW6WVMj6SnDAN&#10;e4BjJWPdMkSsT6ztTSVf7OeyoLzLkFXnsuLStqxhQugYk/cRcsp9yj7PytygrT9lABexHZHaQbTa&#10;MkTMkJYrplkTMiyUdD1PJt0vUnmvSBovghl5VrJv+RIqtWCkkFfIyA9tqZkROfki6KPU2sIwpCwL&#10;Qcb2nY1QfP4Ey5/+EpP//s94/F/+Gp/8l/+GT/7bX+PZz/4VswcP0JpP0Wd/Hh10cHKXOvAe8fYB&#10;jt49xMn3TnH7d+/gzu/exa0f3MYprw/eOUB8yE7qsdQk47hcsX7Ud+zHjbalrbmy3MhD2Yp9PVth&#10;PZpjcTHB/NmYmGDxbIblsyXW5+z9S/L4Mkd+QZyT989SLB/PMH/AtPcvsfjiHOtHFyiuZtjMlwDz&#10;DQoZwpFb7LtWL0Eko7PTAYbvUn//6F3c/f0P8O6Pf4Dv/9Hv4ns//iHeZdhbP7iHex/cwV2mOWXa&#10;A9ZxMF0gePAU659/gou//wnO/v4fMf3pvyB98BCYjNGiLtfWuKFA/keUoUg6k02UXvHQvGLCQPj+&#10;4yjh/19TQBpq6BtCdcO0Ojz59YVBg1MGYH0q1KMeWnePELx3B90ffYC7/+HP8MH/5T/iB//X/zN+&#10;9H/7n/DO//hnOPyj30Pw/bcxPxlieTxAejxEcXyADed6LtDARZbpcNNyWhRwOtjkLFtjjvNfSciE&#10;OeOYXhcZVtmaamJtxvnSo/KMKQO1rWGajHttC+gW73VHwRmkVdCW0Dy6LcYFnute5mGe4bhOizrU&#10;PYaYc4nCmT/nLjLBMUV5cB0hw+2+bdF+C6d3buPW3Ts44Vqyry2ttW0502s9UlBvp0vqy9kCi9EE&#10;k4tLjJ+eYXz/EaZfPMKcWH7+EKv7T5A+vED2+BKZjI+fXiGXvr+corzi+mG0AEZcP1wtqVdnSC+4&#10;NmF4Pl6gmHNNId6ZztKf+9iLxQr2owCdM0mVrKGGGqrRN2NMNCOzoYauk0ZFbWnSUEPfEaLQ8zn1&#10;t/7Y+dsu/40iKSqtshtqqKGvQm6e53+dNNRQQw011FBDDTXU0LecgurY0G+JWvrYUwj/+Axv23eW&#10;hK4N7iXpdlvNgtDRgze5l6hCRfUXqULgvH7I6CeKPGREdhMq46BQRmXOsMzlo2x9ObvyfP1cHSqy&#10;tLXydXNF9TBfp115SrfLW6TtCutbfzoPHoHdL9pPfY2uRbDU6syRrncfM4HaXtU/vwny7ZDRh22R&#10;xTbrpbO1l9eq7TaRu3qedplcv3ielME1mP0JP867WAW9ABdMzvbhPJC5OPsCyr44ZAsq7PJ24bvX&#10;wbX0L6jfjvfCPm2z/bIPEz0Hu8+XWyvfRewguh52A8itHY8I480NH4VqS1Arz9+/pV1dVDeL5j/B&#10;EU/MuKtOlsqhSuhy2P/UkxlI9Xj/+W3RruUvxo2kCBlgZjk2aYpytUa+WCITlisUWWYGEeKn22KV&#10;OkS6LaKeqRDGQoQwIXSMFc/xZoYbzJ/yuePPdfhTxlIPe5h+ruA8GTL+BpS5wHQ55aaC7qeQbLPf&#10;9pn0YqUTArVBnpSS2DxJxh3BXUdsg9fvpk91q2ROeacZcvJI232WxCbXdp/kH+XVFyPska9HQw01&#10;9Dxtx6bA0aa5Wnqk2zYPnHGv57ycdTvmjUyGX/LQuQXvEfYmpzpdH39SDdVa67l1l+71eVzP51XJ&#10;37sF/xG21noOjK+TgqRzqjWLX9PZWobp/XqNFTao3s7LbYmC+qnIc+pAQobHFbRV8z6oH5l+C693&#10;Tc9WkA619UijvBpqqKGGGmqooYYaaqihhhpqqKGGGmqooYYaaqihhr6JpHfYXzPpRZHHG0hW9dYO&#10;e2/m6m27CXpR5l+WXYcj2zoyj7DJiDRESSCLEaONJNTWkwmiVoxNDqTLDOvlmscU2SpFnuol3sYM&#10;HionQwaFmQFE4QwlZKzT6bTR63dtS83jkyMcabu//gDdbhfdXtfihgcHbrtPxg0PhrYFZ5v3yVDD&#10;GSKxLH5kSOaMxgIz/vDk3pUGiEJn7GYGZXoJywjn0UxeojYMb5kXteGwh8PDgXlT07aicg+2XM0w&#10;m4+xXM6wWi2s3KTTQZd17Q2G6A+H6PR6kAe1DcuWPQebyHvZysAZr2lbT5Wn7S3FaplqhLYdJusj&#10;kZd3kowtyVtEwGLbCMougqJDtNHSFnwCz0PGOSQI2SvmTc08qbE8wokEC5EXsC0KyJuaYBUgXHqX&#10;1JO2lTQPUqySRy43YW3yrtdG54BtZl/0jg7Q7vYQJaxn4MqXRyp5gtuB7WS7WxVYQ2gb04h9FZPf&#10;ArvDEEdA0g6ZZ4ikFxkinm8iebHKscyXmLIfRrMRRpMzjMZPMTY8I84wZth4+gzT+QWmy0ssswnv&#10;W6HU1p7tDEFXXtMom/EaRbRkm+bIWlOkrQnWGBsyzNgNc3JGW4eybvq02G4iCmIHyn1Enjvowx5g&#10;fMLwdivRCHHY8Po5sG3ksTaDjVlGhCXCzYK8mXK8CBP2/diOZTHjkXUpPRbsKG0dqm1I2aYwR2Bb&#10;lpKP5FN7GKF7GKN/yD4asE7d0rYpVZqk12JcQnSQDNuIB877mrar9F7CzBPOpqzGBCHDpspQKOJ4&#10;iQnnJU7jSyo6olzHlG/KJnVCK9RYYZ4Ml8edgrIlhzHyrmNgXhljVVZBeSrYr+pbB8on5dJ5+XPy&#10;6gRTElmnmqD+KqTbPaTjWIA3v9Nw1cjgCCEvNlZXD10rnDWz/1JoLeqAgHxqEZvVGpsZ9cLFCKtP&#10;7mOm7Sv/8Wd49jf/hCd/84+4+vlHWH7xAO3FEqdJgnc4fr7/zl28/94dHN89QO+Uuua0g/atNtp3&#10;eui8c4jue8cYfHCMg++d4PCDI/TvddE+pbwNW5Rlclj7W24yyokMuwTKRJ4jpN4N2ZCAugRr9ucs&#10;x+piifmzOWZPZpg+mmDyYITx58RnVzxeYcTz0WcjTASeL5hm/WyK/JIyN1+jtaKs5epVjtMkRveY&#10;Ou/2EXp3WU+i//YJBu+dGg6+dweHP3gbh99/C4N3T5jmAP07QwxvD3B02scd6te3qd+P8wLd0RSr&#10;z+7j4T/8Ez7/u7/H2c9/jumnnyI9P0Mr5RikDLYEKXHBsX4fUnYG1Y561vqzoYa+HeQNqeoQbY3A&#10;KtK6w9YenFtzroGyKETO9UzBOXtz1Efwzm1E338HnR99gMEf/A6O/+j3cffPfoy3/vwPcfvf/Rsc&#10;/f7vYPD999F95x7iO6doDQfgAogDXro9oZ6Xa03qP+o7t0U39Z7qwDlEWzfLIE4qVd5j8yp+u323&#10;6U3Wsapn3XtaHcpDx5LrgoKQB1dB1yXbJC9sMoYVbNtPrfUqw14Z8G44Z7iSKmJZgTyuaS3HdcuQ&#10;eveAa0l54R0MuI7hmk1rzba8qSm92pTlKFYZ0jl15vkVJo/PcPX5Q5x/9BkuiEvD5xh9fB/jTx9Q&#10;hz6kDn2Myf0n1KsV7j/GiMfRw6eYPrvA4orri+mCa2kq5spgTetBrV3FGzfv7GBq7RqMbgxsqKGG&#10;Gmqood8uaWVSLU8aaqihhhpqqKFvI2mib+b6hhr6zZItst1pQw011FBDDTXk6et/MWLvihr6bVK1&#10;Ctq+/N+F1T8K10tKvWyzYw17cqLzOkj2fMOedoZlO+8WQcicGaZwiwtkdFaLv+794hpZ8E1RKu/a&#10;Pdu6VpVSvPPQJrjyReaZqzLY8d6oVJB54qjSO68clnxH1wOqtntSrIfFPQfGXEd1h/9Ud38tdL0q&#10;eoGsF8Ha8lJQP1lfvGIdfG1fCP7zfWt5G//Fbfci17ynEUWZb1FW2IZteL2ROVHBzFhzb+i0RblF&#10;laul3Z0LavHuptf/8TmrHNaFbXoOCr8R1hu8edcuP44M6h9eK8zET+l8vPUdy9/ydptbhd3HhTiq&#10;itni+ZB9eCOhF+Fa8h2+IXRjnW8i03MVZHRQ5NhkGcp1ikLe05YrZMslinRt4TK2MgPNKEQsz2Ly&#10;bCQDC/WJh4wtYkGej0IEHhpvjLfZ0fjla1arQ0XGym00e9O8o3HsVCgyodhDyTAHGWmwLd4zEHW7&#10;y9vlL5ky/Uh9LG+KMk4RtvVkm7TlnsGMSZjW2ugQUu5koBoyz5aMlbUV80p8WtnWpGWasWyO3Vp7&#10;GmqooVcjG6kco36+Nkh3aJza2NS2mAnCTtu8qBl4HjJMcUrjDc6qCdnhheTjXZrd3OHxq9ONOdTr&#10;5IsVbiKfjG2xdRr1lUE/CtC1rdkYp0QVbdewWu8V1Is51xQyWtPWyS9A3cPaFrpP3tc4Jygf86J2&#10;Az98G6+joYYaaqihhhpqqKGGGmqooYYaaqihhhpqqKGGGmqood8c6RX8b4A22BmwvEF4ISmuDtH1&#10;MB9eJ/+Gr8VPwCJCbMoQrSJBWHQQoYs46CEJe2hHOnYZlpjXrlbJriqZq3nWcID3nEbY1qCG0rZM&#10;yjO9tHMeOPROUB7NZKjRbifodjt2nucplssFVqulQQZJ3V4Hw2Efg0HPPJu12xELKM0wSds2euMb&#10;tc+8lMlYZMNy5aWiMp5D5WFH7bRLY4Vvu4gBlpc3iNMLTRnalMhYpyxbW92KQl6LWAbvK80KiAhC&#10;O24qqHHeAEh12Xql0n2E7KOCjbjNslrkNc9lECLjkGIt8J7VBvkCyOYtZIsW8mWLYeyfLHbe1OQ9&#10;zXtS28iLWmhQ/6lftkZCbJM8UpUBeSKjLDPOssbfTKx2KQ9XFeQ9bS0ekBdlEiIe9tA7OcTB7Vs4&#10;PD3FweEROh3KRKg6sNyUZbAN5Sp3WJJnyzXhjHa0lV+p7Q8zQZ6fVpSbFSuakecbxEkLnV6E3oAy&#10;QbT7lJGuXq6zJ8IcOVZYraeUkZFhsbzCnFisx1imE6RkWr5hnmGGqLtBMgjQOWR+xzHaB+R4lz3X&#10;zrBJWI+Y8kUgWaGVLBHwGMZr9p3qtGSVGJ/O2R8z8n/KfpiwTyZsizDFZjVnWxfuuJyxrQ7b88WU&#10;mDjMPS5RLM6Z11OkyydYLx5jNXuI1dRhWcHCiPX8MdLFE+TrZ+TVFcfViOI1pcjNEcUrdPo5usMS&#10;/cMWDo5CDE4jIsbwOEL/qIXuARgX4uC0i8NbPWKAw9sHPB6gfzJE97CPoBM7LzXs/pzjJbcxS0Eo&#10;yC+O87CUhzz2gdzZZAymfObsZ+3IWOS8r9SYCuzelPK95jhfphlW7Od1kSOVBzXmnlP2TK7Yz8zO&#10;QHHlUdeUU4Hxgo3Hm/BSHfgl5Ie7WS0I7lo5qu2V2rJzwZdaaUawquTFBhH1Wcix2ppRdq6mSB8+&#10;wezjz3H2Tz/Hk7/9Z5z9/U9x9ZNfYPKzX2L96UN0pgsckqe32h3cOzzAneND3L51iOPTIcdSF8kx&#10;x/BRDBywhANWaMiChtRF7L/wJERyq43uXY47wjytHSYcE9Iz0nUcYwL5LAO4hPqnE0hDc9yw38Is&#10;QDnNkF6usHw2x/zJFJOHI1x9fonLzy55HGH8xRjThxPGzbF8uqSIpQjmBaKU44cdFLPlEfOUF8pO&#10;v4eDuyc4euc2hm/dQu/eCeJbQ2TDGMtuC2uOuZxjrOyTaxx7rR7bMOD9BzFlrY2jwy5Oh10cU+cf&#10;UW92qBvm9x/i/MOP8OTnP8fDn/wUFx99jPT8EphTAa4lZOwNKWz1F5u9g/rQwRvK+k9DDX0bSHLt&#10;DamukzOu3yfprZRaizMr1rwn5b0p1zMF10xlJ8KGYw8n1P0fvIPbf/B7+ODP/xg/+Ms/xbt//GOc&#10;/uiH6L37NuLTY7kzpT7W9p9cDwocq+ZpkkXm1DM5dbq8o8nwK9Q27BzPSafN29oIeC1PafKmlnE+&#10;MI9qWgfxmqsDxrHujN96TdM5YR7YGL8Fdb3Smy7WPUrLdZnB7vHhDkqn5afquGUN08rzmgzwYnlL&#10;63MdSR18yHXLwYG88h5yfdnnWpTrKeq4mOuYhJB/1IDzHOYpMOV6YMy1wOUM6ydXWD68wPzBOWb3&#10;zzC9/4w69DEuqOfPPnmAp5/cx7PPHuD8/mNcPnyKybNLLK64LuFcsTW8JdxnN9e8CL4Zu5OGGmqo&#10;oYYaaujbSZrsPRr6zhHXtPY9h44NNdRQQ98Uok7io3ejmhpqqKGGGmqooYYa+maQPTeXFXT+GlF9&#10;J6NXzw39VomPH3rz574p4UcvSGWi4eCsA3z8q5F7L6cO3pE96PDfDi6NeSkzbLZpvMcLwZW7E5jX&#10;SlaeOzpYxat6udeK11pR4cvo+bo+d6dPQsiJ1nXs3shW4N367HISXh/VquNIfaQ+MAM+B/OkxDB7&#10;gW71YjoD/1U88+cvBW9yfe3gPYJ5uZAhovrCfQrzklaWFXRucK+zrYd0D0VFkMg4L1W7fF4Ei9f9&#10;15jvtuWqQWH1NAwzXL/egzyp1JHvoSwzw2aLXZzuBdtYN6GSSZm949+20bVzC+NhPUx9t4O8E9aN&#10;H6zlarpO9kjxLo2xhgluTFeFbceKwYK3eI5qWX+TyVdzCzVMfVpQDuSBTN501imy5Rr5al0ZY6aM&#10;k+GYm9Tc9rbablhwRrDaps55RquDiQ08Z1wrYt9VnsiUdpt+j7MyH1Hdrn0YZSJZsC/ksew5D2r+&#10;2sUJZmjMOtscX8+T9Ze8hKE8vwkc//LMxHqpvt5QRNi1QeC9AuutNptXTOYlg78WKyePQ+Kd+JaJ&#10;dyn5VlDOxd+bpaahhhq6gXbaoAaONYEDmGORA1I6J44RtttmtJX0OojlUU1e1OLrHtSYwQ3k83bZ&#10;Ot3g4emmOeBVyad/LfeoSqon2+TWkG7d4rypaf4j6h9rB9MrI1m7VTAdKv2Yc+6Wl7QazMsakXMe&#10;yDPOBZUHNfeDDN4jXfZcxRpqqKGGGmqooYYaaqihhhpqqKGGGmqooYYaaqihhhr6JpBeaf8GSW+N&#10;3jS8Cn1ZuuqtnUGmAoTcGQlFiNamzZAuknCATjREJxwibLUZHkGujzZFwPOAnRUwnTM4CKoXlB5B&#10;i7EGb9AUGeSJxyDPG1G4hV5mLpdLTKdTzOdz86SW5RmiJEa720Gn20VXL1S1FRXzF+loRg/Ehh95&#10;KVOb9BKyJe9kslBSG/WnOpmBBevC8pIkQbvNNjGNbeEpTx9F7vJgXYwzSs+0Dq4ckTyCyDOIPEal&#10;eWGeQkrxnDe5l6C+PsrP5Wke1MzoQu9/a/zZtFi2q7sZi6xLZMsS68UGKZEtgHzhPKhtsgStvIOg&#10;6CIkdAwKXQttBCWxYRr1ow0lxyfVxRk3CU42zCbLzvZJdmYlI82jCbNIeU8qb2oyMOnJg9MQ/dNj&#10;DE6Io0P2DesSqU/Ix6xAXhnqpPMl1rMlVrM5jzNiWmHCsDGWxGrO88UE2XrOklMEYWFe1Nqd0Dyp&#10;dQcOHULe1JIepS1mxZluE2Qog5T1XFNsMyAqQBFF2G0h1j1HbfSO26xrD8NbA/RPumgfhIxrIepv&#10;DDGRDEq0hxuWUbKskrI4R5meoVg+RTp77DybTe5jMf4cc2LB89XkAVKGZ7NHdlxPHxD3sZ58gdXY&#10;YVnBXX9ux/X4PlLemzF9xvvSyUOGPyCYZ4WljgqXJzWm80gXj5Avn6BIn1FeztmLV2iFE8rkzOoc&#10;xQuEyRJRN2W7CoSdjNcpwnaOqAe2Ux7VIgwOE/ZblyBfDsmTjsal5JYdTtY6T4gcwxrj1AXIOebT&#10;EOWKMrjk6SzHgv26XLB/l+zrVU5kWK+FFGt5TiNWGa8LeVFLOU48MkoTPy0PyjtHjoVVZ87Q8Osg&#10;STuhA+Vacu5HhEalh8gl2VC3ERyzIfVQmFE+lyuY57TRDMXDM2SfPcT4Zx/h6d//FJ/9H3+DB//9&#10;H3D+k19g/sl9FI/PkEwXOIkS3O72ccJxckQ91m9Tn8kbIWU87BND8ph9U7CP1kmGRbDAojXHKlxh&#10;HXH0dVj+UYxE8ntEPXjYRsxx0ArFJekqoqTs8yqh3msHHCs6Uv/F1NccIgD1ST7jOB6zT+RN7Yz9&#10;R6zPV0gv1iiucmDK/OYbpuf4KDnWWoS8CRGRDFqod+NeF53jA3RvHSE5HSI67mMzbGPBsTferDAu&#10;lxgXC7D2SCPKRUK92mX51s6E9zMvtl3t7yURetQZrYk8E51h9PEXePrTD3H2s19i/sUjZM8uUDKO&#10;wkQZZP3kWU8qTaptq96qzrTW+/8NNfTtIr+m8uueF5FMrbiisP+VdjDkvC/nmqTgOqaQEVqfc/Yx&#10;5+67t9B/9x3033sHye1TBIcD5O0ES63FqFNS6mJ5vzQdyaI9lHfJNH5do7WbxqIzYGf5nEsUZvHM&#10;x0P3WFqStcWDpFC39qjAa80EzN2V79NU5zXbsa13NrduYfoqD1MIgtZtbHtA3ZsM+ugcHKAzHKJL&#10;tHs96qQEIXWc1oTddoe6iXqWek+r4HYZgFMo2lyXxQvOA3POqRUCYrNYo1ysqF+XXAsssbiaYnJx&#10;helojMWUuo3zZC6jW2v3rlK6Evy849sn8seGGmqooYYaaqihhr4L5FeGzSqwoYYa+k1So3caaqih&#10;hhpqqKGvQlo36Fvshhr6JpBfy74uONLbZnt5pdc4IovmP9tKcvuCy73kMe8HStvghfAGU4Ljl0dI&#10;DnpEvI7RChIErS5DuuyILpJABmoH6MQHiBiOMmZHsItkVEVdVBTl9iXl9mWllFRrA3ltMsOuOEIS&#10;t9FOOuh2uuj1+kRvi3angzhJ7OVmmmqLz+UWWZZZ56sd6vetgRfTytAsjuMdIneU0ZdERGlzebDg&#10;0W33qaODKM9zrNfaujOzemdZzjJXmC/mWK1XVheVcXhwgJPjIxwMD9DvDxgWYbFYYTyZYTyeYDQe&#10;YcH0ekEqL0GlGd3ws8nJh5J13fCeFusXmvckvSsNxB/WwbjP+oYB+RSw7hXKIsB6VmIxKTAf5Zhd&#10;5Rifp1hclUhnIYK8j6R1jDLtIVskyJdtIJPRWo95Eq0Oj+rLiPkpb97DtjiPZzXZIJw3I73S9lD9&#10;9I9MFCL2c9RCRqwZuWI7w34PR2+9hdP330f74BAlebIi/+bzBZZESmQL9t9qifV8jsVsgun4CuOr&#10;C0yI2eic7TrDfMzj5ByL+SX5PWM/LFnHjPJQotMPMDzq4PCkR/RxdDogdN7FwXEH/aMEPds6MEaf&#10;14NbXRzeYbq7Bzi8O8Tw9gD9W5Rf3pOcdJCcdhEzTXzKc163T9ronbYxOEmYV4TeEG7LzO6Csv4Q&#10;m/yXKLOPkK8/JAM+Jis+Q1ASxaeGVv4Jef6xHYP8U4T5ZwizCjwPPDKm3+ILtLL7xCOeP2Hap4jz&#10;Z4YwfYpg/QSbxUOsx59iefUxFhe/xOz8I0wvHCbEgnGr6RcomDZqjZBEE8rWGFE0Yr9dIMvPsEqf&#10;YRNOEXZloLYiP9eI2xmSToF2t+R1RlkkooL9LY9VK3ZzgQ77sRsmtkVkaFv9hkCqTmf/T3IsLpc4&#10;f3SOJw8e4tmjR5heXWG9YH9zrGgb3DRd8ZjamPLjSuNNW81S0Bz0R2i7WY2TsiVjQ+r1ygDJtsfl&#10;nwax81a3M2owg07TZdJrSsZwF1WR0tqtDhzqgqwYzOsdP9qaLttwvPM8Zw4y7ZI/OpH+h7yKiITp&#10;2iy/zXzIJvYXTyZLbJ5xvH/4Oe7/l7/Ch/+f/4SP/7//Bz7/z3+Nq3/8V2wenCFgfG+xxiHLPaVO&#10;Ok7aOKReOmgnGHYS6kDqqTZ5m7DsNtENsY451sMUqyhHmhBtjqWWjL1mWMbsN8r38O4hOsc9RH15&#10;P5IBirbPE4/lfY+tYOW11W6s/gso40RHx7KNKIvQzmN0ija6JcNzyn/WRpIybRoj0XlOML6VBSjS&#10;EuvUb9WaISP/Cs0ZMuToU7cQ6LZZ/xhL9uOc/FpTPyyCAtNNimm5Ypuoc/sJMGCeB9rGlHrpkDpq&#10;yOuE9ed9cRRgwHyH5G88mmHzkDrhF5/h8qcfYfRzyvkDyvFoClAvq4052yyD2RWRVcYoZpCiuYf6&#10;Z7uNXkMNfUvJz92CJ50Jmru1ATpHHbiaM3DWt//SbBuu+TZBhA310oZjOeh2ER3K0PSA4/MAweEB&#10;Nr2OqfyUYzpjprmMzThOE6btDQfo9vv2YwGtJWSIbFuyc622lgdEeQ/TGktjkPWTrtZ49PpblfTr&#10;DsUL0skyStb49vOF+7GA2x7U1mu8XzrffszABZTpfjWYUM6aM+yHCvYjAp2TF96QlWjF5FeHJ12u&#10;M7l2CYZ9xGx35/gQXUHnA66puBaNyBuhQz3aC6kvydFOzvanMlLboJe20Oe8OCB3exvqVa7VYsbH&#10;JVFxWp4yY1aizbVvh3yOY5arSm3b7er+K5H4aR+n6gzbkFqYQWEuvKGGvqvkvyfQClDkfhykZ0o9&#10;x2ogVs/H/Gx1VUO/cRL/1TfSjabR2BfmqZrn8m5t6372m1RoQw19F8jP4+751WH3v9FVDTX06uTn&#10;FEHrggr2uUYaWs3w+u2R8b/qBK0Htv3mrm39ZnH6ft31o36s1NCvShWva+TGBT9cJ1ds3yObk8R0&#10;Ruq7B8VfT9PQb5vYfxwc9e+LGvqaSIOEf+5dqxszgnv/qO+5eFEls6+1dG4hDTXUUEMNNfSaiNO9&#10;n/e1Tt5+OOFU0xDJrwnehJlot45xUPtcC/z3uz7QHa6n//XgSevchn6jZF18I+oGbftxL6Ga8F/v&#10;ZGdcso9tPO+oP4Tag+huJO1RPc/r8NXb5eOur9P1eDvXy9EKulZmqqPzAOfqy0Jsoak0ehlrL2QJ&#10;5mD5iJiT/fdkXKuqVlVvj1jzvTboo+LNKNMvbgsdFcYb+MDImtlRL1kEMxy0l9GCL8nB8UXg5Vcm&#10;5s/71BoVra9FoRcFcWReR2RYKHL8q6Bza4COeoh12G7LeQ22BVaVu9SpqqovIG7enrIKUx0IM7ir&#10;pdFL6r30tTQ3YZcPWxroJYjqkLPuGesuzyepnSusBR0dUIOL24+/nm57LsNFeb0inHlUhSpM8ba1&#10;Z5Gxz2+GtgBVulZLhknkmyD+8f4Nw0vlIV622AcVdO6gHhWpR/ehcJOVKkU92saFDFJzZwykLcxk&#10;SGB9xz5XGt/v9vEy8FL6svjXTyrR4ybyrd+Dv0Ht1FaZMtpaLM0QM5eHnOUKG4YprkV+yNbOjE85&#10;Fs27JM8NPPdjfJc5syY0rmRsZWPNX9tLCfaLdGVNltWJrkr6OGKo61vl/9KP0w/bDwszVB/lpG4T&#10;TM9VsPJ2hdTqWdVD1zy3elfX0hP74CDj0aV18rbVWMpIvJVsrTMU5Gcpz2kME99v/tRIFW6ooe84&#10;aUw9j/qVDjx62JisgROhH8u7EcUcmNbWbDw6HaZwjkHphhr8TYq2JK9I9eHrynafHblyX5iponyh&#10;9TR2XUUKlR6yrcnVHq7tzOOu2i74THjc6VIL2drse53l4eN9asefa2B8Qw011FBDDTXUUEMNNdRQ&#10;Q78G8cGKj1fuAayhhhpqqKGGGmqooYYaaug1UlAdX0rN88irk16OOUMwGThUL+NaEfknXxuE39qz&#10;ZFjhEJQJQtvms4Mo6CJsJYxvQdv/mZGKjAY2gG2BaS/4VAbLUu/trDn4X1YHJcpNAW3xlOaZ2wJw&#10;vTbI85I3dFE95VFtOBxiMBig3+/blkt66ak0eZaZhw4h57V5zakhL5hGecmIZI9kcMGaMNxDb2A9&#10;L3SdZQVWqzWmU+cVbTqZYzZdYL1KGS9JY7pNIDsJq/d0OsFkMsZs5rYjXa1WyFQnGVxVhkYbQgZB&#10;5j0t1rZ2kR1ldKJ6Kh95iRMPVD+9wtS2qa0yQJ6WWMxWmI4XGF8Rl8ISk8uUyDC+KDA+LzA5K3D1&#10;dI3LJ4rLMB+XSOctlFnEKggsr2C9VSVW3l4gV+RfQnvyY8rACB1FbAnIVWQt1jtgX7A9Rehf5AJZ&#10;WWKZF5ivUyxWO+938qyylDe6pfgzZ7/LI568rKx4PcNiOcVsMcJ0fsXjFa9HWK7GWGVTpMUMRWuF&#10;ICkRdoH2IET3IEb/sIPhSR8HtwY4vD00HN0+IA55fojBrQP0TgfO09RQ3p4o3x32f8IGaWvQCi0h&#10;qhCXhiDOEUQ5onCJOJwgDsZIWgTGiFsj4sodGV5HUh0jIeR5OGIYwfQOOme4gCkxYxWIco5Ex82c&#10;5wsePVg+eCQizIkZgmKMTXZlKIkiFS6Qr8+Rrc+Qrs7I5zOsF2fs5xnCKEUr1Nana/bfHGk2oixf&#10;IiPy5QWy5TmPwgXK1YhCPTGUywmKxRjZdIR0TIx43+UIqyv2y2iK5Zh9Q3kv0jXrQbnleObg5BCX&#10;0Zw8sQk853hkgMm/jP6cpDldsDWm25O+GnnBewlZjvwnyMDRttHV0Qy6lLcTTw8jS88xwAB5EpIZ&#10;Ikcr4cYqK42I8QnHuxAV1BEMbi3ZxkcXwMcPMP/phzj/u5/gKXH5k48w+cWnyL54gvDpFXqTBYZZ&#10;iT7v6RDKI+aYi6grQ9ZNJcpzohkNkieqac4yzZubwHqwFcjJn4JpioBHVsA8Mm6o28jXopR+04hk&#10;PjKwlF436CekAVkuHS1Yc9g31PmGECEReVDXx9rGc0NQ0mJKWdTi/4BjJow5DjgPyPhUnn/kaUnQ&#10;NeMYiY3K0zzCss3Ag+mDKKS8UddwLqBEsB1WPErW09xGKj4OUHhEChePOL4z8n2RIh4v0TobY/nZ&#10;Y4x/+QXm959i+YxyO2c42abyeFCPGdSH5AT56uYhMzLZdnhDDX23SMsvTmmcQ5wXNedJTasXB2cm&#10;pTHkUMqjmhZtGlcVNH61RabpII4w6aicOkfezLTOMqNkQjnZlu0c+1oHqmwZk8qo1HsytLWnxqfG&#10;LnWhoHBbh1BXU5nxwOsqXGvLXAaqQsp8uC5TnpaXYHmoHN5TQectJpN+YKOU1NZpVZTdrmsrQrqB&#10;azC0tS6gPuuSQzxueL3R2kxrGzZEtv6mU8ifiEiIDvVdl7qvy2NH11VYQr0jb2ky3FMhWmsn3Q66&#10;8jZHyOuctqhvUf+ZB1Hyd8sXg/plB5E/vpzYoC3q9KLwhhr6rtFuHLzamGrom0LWc1Tm0ueNJmvo&#10;u05ek7mx0IyIhhp6HeTGlD472o2zhr6p1PTP6yatkP3T6ItIcVX8dpA0o+WbTVpDOzTUUEMNNdTQ&#10;6ye/fmjojaHacu5NJt+MXXO+vkY1Ev610/XufDH8Zxvmn0Xqa10f/SrE+/xiuQ6ReZnQizu97KzB&#10;sr4hfZ32456Pfzn5e0t4L1F21MvTF5Tl4+tgRJWiRhVv9O7St0/k67qDBW9J13v5s05FsTGYJ7Xq&#10;3K5zHiuUei8sgzqzPhOUWYVfg/ayUBOsHQLDGeHbsfW4xDpvvdHJaMjg2+rCdu0rHDYOLq34SbAI&#10;451eGJsRJCFPUhVsW69Q3u3CvXDzMlUH/14NbAzhNn300Mv4F6Ge7qum/Qowfqhzd5BR1RbyuGZg&#10;HNP7djAh/8Tz6+n3wX8G4731HcMrQwQHH640Lk/DVjJeEPYbILbOPr9KedfvrYvCltSmPAfSDJtV&#10;imK5Mo9pxWqNcp0CWY5WXiAoNwiZ1IwxeNtz+dxAvmRfj931DiJ3Xk/xCvRcMq/NX/6xWjuFdTN8&#10;mjrdELRHVbwzDtTRYRvFusrwxAxYcuoEM1DJnPGyjF2o5zzpzKOhhhraJxtPN+CrUn2cbfWO6fcd&#10;OZVArWF6oUrn54H9pK9EuzVCLZ/XScYMq/SLUSNdOVz/VOFMX7/2pPC9NaxwLe+GGmqooYYaaqih&#10;hhpqqKGGGmqooYYaaqihhhpqqKGGvhn0mzNQs7fkLO5Nwt5rsBfR/ks9eQiTxzN3bBlKgzxrBbwO&#10;91AWEW9qo1V2WFpCOB8cuqcoGCWY7RA/Vh2Vp1eTMl4pzMuPvP14j2ZZLs9pQo5V5TXMYUWssVql&#10;BhlbdTo9DAYH6PUG6Hb7kIezxWKJ8XiKyWSG6XTO65V5PDPjLNnVsB91VBudhw9n+CRyLwodz8ww&#10;iuGCXoCq/vKSIdsc3bteZ1sPaqPRCFdXIytzPl9YHTym02kVf8W0Y0wnEyzmM/MOVsh7VG17xYBd&#10;JkRxiCSJkLTlbUS1UT0cn1hrhJHzshZFzuhKfJRHt/mc5U3U/gVGFwtcPFng7NECTx/M8PT+FE94&#10;fHx/hidfzHD+ZIXLsxTTEXm9ZF+l7LM8hLyobdjPW89Keu8r0Wf7vTzJqMZAXoRCda1Y8UqeqXKi&#10;IC9L1k/IwxYyXudsj7wlrdi/s9UK09US82yFRb7CqljzvgyFXJwEBYKoQCti21uUD6ywLhe8b4Fl&#10;PrfjulggZVi6WTLfFK2EvOkC8YD8O4zQOWljeFve0w7MY9rhnSMc3z3mkbh9jIPTAwxOhugd9XlP&#10;G2Gf8tuJsEnIg4QVlSgLcjOjRhItcwYlwzde8jokE0LWN/LgdURmOPC8Fqd0e2krhGyrSyvwPoO7&#10;N2Z/G1o5RxVB/oSb1BARMVJ0GNcNC0OHHdLmMQbTMS4o1xybKwrtEmU2RyGkU2KMLJ2wX5kP29ji&#10;PRvxmTxdLy+xnJ9hMXmC+fgxFuNHWI0fIh0/QD57hGL+hHiKfPKYYY+wuHyIyfl9TJ7dx/jsEcbn&#10;jzEfnWM1HWGzXrDNrLfaqHqxfhGv5UWtLORx0BnLsYIcAxqHhLM+ckJ1nSRnJUcjhXK33aRI/zVY&#10;3NXLyOeqlGY0UN3ibRwkw87TGnmiKjFflRKyLMl7xPITjo+I1W6tecOSgXPK7IQB9y8w/Ydf4Olf&#10;/wQP/tvf47P/+jd4/Lc/wfyTL5A/PEN4MUF3tsIw22BQedhJ5H1HJTAbeRwysHyve7akulEvWx11&#10;yROrF+9PQsp7nNhRotqijhIrbUtfjrtNSIE1rzwSYMcnGadK9ZmOFnKWx3a1StamZBoDr43PAbkQ&#10;GmIOgpj1Ni9kREkUAvO3I/OWjVjOOuTSvSn5mLEg5h8yP+eBjWBeIfN17Xb6WFsg55p7eH/G4tfS&#10;G9IfEecZCqruiliveF0inmfAJXX8508w/vA+Zh89wOJjyunjC7QWlH+2SX0WsAzNOOQoPzoT9xpq&#10;6DtOGgYcexwYW3i1a9MdgwSvVb1mrY8enRtqOjPn3J7nledaQvos4DhMgphzk8YwdQlvkuc0eUBT&#10;OqVx7ssIU3AE9YD0WEtx1B1CS7AwXsswdc05RNv78lz5Ka2l9/lRkVibmJfWK2aHbfXdh4otTO+4&#10;9YtguoJrAXS5LuhxjdvvIBh0EfTbFrZpxyi5TivlZa3ydqb1mDyktamr2tLHPMbyHEd9KciDpBYP&#10;rB3XLuQX70kGXMceH6J/dIguEfe5iGE+YrjmJjNWM+a7VZj6w/dLHZakoYYaaqihhhr6DpBmfY+G&#10;vnPEdbX7vrfp/4YaaqihhhpqqKGGGmqooYYaeiHZ87N/hn6NqL6T0dlXJr1Me3Uofas63hT/pkFG&#10;D3X4cLWvMhTIhQ0BQsZpIcoyxKaUMVpcIWFkwrDE4mXIlqUbpOsS2Vr3bhjueKeO0su+wgzSZCbA&#10;CL0tJPIyR1pkWOcpoS0Gc7QqQ6BNy70oXGc5FvMlZtM5RldjXFxcYjQaQ1tl2gtRxmdpbgZpz56d&#10;48njpzg/v8Dl5RVmsznTlCYqbttSQkcWIIM2tdm2IGUKGVxoC6pIRh5BZGn06k8vL3PyxBm6ybCD&#10;7c0DrJYF5rMU49GCZU1xdnaFp08vDGdPL3H+9AoX51eMH2E6GTGtM05brxbMT0Z2snDZmMFZlLDs&#10;OOB5gJjnSSdCf9DF4dHQcFDh6OgQB4cD9Ic9pkkQJuyTQMaAG+ap7UeBNG1hudhgdJ7i/PEKzx6s&#10;8OSLFc7ur3H1hOHPWjyWuHqcY/S0wGIMrOds51pbtsasUmTGK/4dbym5YP8JkhUxzTxAscxAL4Bl&#10;TVJBva10ttUXz3K2T1thle0Ym65e8vYRDocoOm0sGbdgj6/Z31nSYlyM9nEP3ZM+uqcVTnh93HU4&#10;6qBzlKB9yD4askcHLKxP9FivXoGNzvsMHwaIDsnPowjxURsJ72sfdQny7FDoIj7osh564Uw57hN6&#10;4dxlHWWgRkDQ1l56Qa0X0OyblsD+CdhfO29sevncRtSqgITQeadCLa5CqPTVPWENUdBhfm0EYWKI&#10;KIP2Ypvyqpf6ERWfM7jRC2ptuktZkbEQ6xCHevmfoCNECbqxEKMTszasf5v1jiRnEheBTQo0zpSZ&#10;GYJZr1HWOabWUxTLEfLFObL5E2SzB0hHn2J9+Qmy0WcoJp8hH33CsI+xJlaGTzAnlpP7WMuIbf2M&#10;8nDJ8lMcdiMcEUPyshe3jK1mmCeDO2RsRUaZ47inLAQc81LqMglTtSRPIhkW+Krq3IzUKJvmRUvD&#10;l4d9cnrnOmnM743vrW5/HspT3vtkRCslELPMzoZjkzoxTJn7eI3ysyco/pX8+MdfIP+bn+Dyv/wt&#10;7v+nv8b9//w3OP/bf8Hsp78EvniKg1mGE95zzHuPygBHbPkB6zBgv3Ws/9SjZBl1TJZmyKnPbNs6&#10;GWZIXVq/s806LygH1LlCTF0kdDYJeqCca9vlFfuSumkjw7CcOotg1bGRgVplpKZtN227PpWqCZV1&#10;2sggrdLXfqK1bYRVrj5mwCsdSt1p23RGyKl7VrxjRV6tqCzWVBpL1n+xXGMxXVIu5pSTBcrJGq15&#10;gXjN4co6Dqhn+pxHehu2n2hRn5bUWxnnj/Uqx3KVYrnOsCQ/Upadq8421ijn4D1sczcL0F1SDz2b&#10;oXhwgekv7uPsHz7E1T/9EusvzrC5WCCc524LVRnesX4yhNEcpG0IZVDDRrP2DTX0HaVKzz0HUqUJ&#10;DKYpFC59q7neFKSL8+m3pHUl9ZbzZlgZlFF/yugtoi4x4zcOOzMYUxoZlxFKb943FaZzrbcqA9dS&#10;4LmPk6Ga1h7RFsybUDiUbs38Vhl1IOcVhstIVXNKSB1GDVjNMUzPBgi6MENeQtuW2pqFc6ZNVr0E&#10;La4XguMB4tMDdG4do3vriGuVIdcRXM/0OqZbdZ+8Purj5hlCulIGwQxXXCnwUob6GSezUus+rueU&#10;Z3J6hPjkAIEM1HSP+ErYfGegrmNQvf6C9UGdFFDB1HlDDTXUUEMNfUPIpjb9a6ihhhpqqKGGGmqo&#10;oYZeD9ki25021FBDDTXUUEOkjex46u/+vR3U6wH/GfR+pqHXSFrPeP4+v8CpvfmqoX7P9t4X0vOR&#10;7NK9zzZrT8xQHt3kUUjGBeZph3DehHawePPeIc8dLo3ClOXNtKu7J+dR6XoFXJp6OtGuXKJQ2QLL&#10;rcp2KK0O5g1JqBkFqmJWEv85qOzdtd+i0hlDeTjDuu12UEpYJ5et2V2weMIZC3qDQ7O1Ybgd7Vz1&#10;d+ld+5QfUeXz65JlY1nyH6HtNLWFlc5tC79tPGFxBNtZx247TvFD8UrHWyps39JaHnVU+dWgsD1U&#10;9dpHlder4IbA+ud6eP36V8M++XLsw7q/HEx/Axz5DidMGAQKikBBcVuCZjzfQdfXUW54NK+AvA8l&#10;8688A7Kg6+W6omvl/gaItbDPq9Oubrt7CQXJWCNjO9fkx2qNzXKNYrlEblihXDMszcwIQ4Z1MkHz&#10;kLGEeOKh/lG+1Aw7/WBgMGHGIbVzg93h4fK0NOy6yqp0e48OLuXu8GtTVXhVhKuuoWqD13kGRlT1&#10;0W3W/gr2kRKwTKr7pVOJbV6MElWpLb3xQHlSh8m7kngtj0rmVSmjcjPDGOpYpfMZkHTq0VBDDf2W&#10;aTsgqxFZv74RlopaYB9GittCaf3FtXSvSjZREZrEamsSeY40VGuZm+nlpVnNpPu1jvP56vyF+TXU&#10;UEMNNdRQQw011FBDDTXUUEMNNdRQQw011FBDDTX02yaZofzatHuF9W2mV2mljCWcVyiHhHAen4Sg&#10;1WaKNrNpY1PGKMsI2RqYz1NMZ0uHqba2lHcwZeeMqWRUJRMDbeOZ2TaVpTnocS/kVCcZkmkLS/nc&#10;UlzL4szjBGPTLMdsNrUtMi8vLnH27Mzh7ALnZ5e4vNQWmmNc8TgaTWyLz9l8YduCaos5tUve0/if&#10;ddfLvxBRlCCO22gnbXTabXS7XfR6PaJfoYeuwPAkSewdpBmZ2QtP5dHiOevHCqZpjtUyxWy6YB1m&#10;rOPMjqPRHIvZCoW8g4ghG3lyE3bbPco5V8K29toJDoY9HBz0MeBRHtKGBwOcnB7j9t1buPf2Hbz1&#10;zj3cuXfbPKl1+11ESSQWcxSwXq2NvdgMwxhx1CG6aG06KHOhizLroZUPEZYniMpTFKs+ltME06sW&#10;5lclluOSYeyUPGJ28s0VmhGI2qgt+8yvlXjH5suThxCwPUJIJoQ6EpEZfTlveTnDbbs+vYRl+8Je&#10;F53DIwxu3ULn+Ni2zCq6kXkwC4YdJEd9dG8fokd0bw3ROR0Q7Iu7QwzeOsTB28c4fOcEB/eO0LtD&#10;Htzuo33aRXzcQXRE+TxkXgeUtWGIckDG9IkO5Shh/WNKWci6hCWyoEAWCpTJSHGBeTKx7bzkkS6O&#10;sSFs70vbWpDgeJDrsRaPDjFBuQg6HBd9YkBZJ8Ihwwbsi747BtW1gWFMx4Yzrx7z5DnTs/HY8LwM&#10;+zwKA44BD14bekSXne3QqqDzoNXl+BQ6Bo1TDz92DaE8tAlMS0TaD1UbiHIwOr9lMhhic8mfOMgQ&#10;YUlZmSEsRgizZwjTJwjWD9FaPQBW9xGkDxj+EFHxGNHmCaLWM7LvHEl8gU4yQbczx6CX4qDbwpD9&#10;0EnERsoJ5dU8qNm2pfKkRlBevDy52jjrY+85zDzgbKhPCG0/KQ9qjK2g81cj6aHdh+NGH8q0DeuK&#10;ZMjovOOF5E6IpCTktSxlInkmu1ygfDJC+vEDXPz1P+Phf/7v+PR//a/48P/9n/Dgv/wdFj//3Dyr&#10;dc7nOFqUOOGYOmnFOKQulJO/DsdFRH2gmnuD0xYh3ZKvc6TUJSvqDXkgW1KnromMOjVg+VHesvp0&#10;NzG6ZYIO825nIdopw9fk04x6lPVLz5znsnS6QqotkamnSurAkuUYqDiMy1IgKl/GFoQMMcxwVApv&#10;CzFFDJL+o67W2PZgvG3rSdg2osyLgko9wnG1KlBM1ihGS2C8RjhOkcwK9NYB+qzzgIPygDpqQHR4&#10;Hhe8l/NJsSjY5hSLubZ4Tk2/mqEv5UASqk/Eeiccj5RkdFcl2tMU+aNLTD+8j8uffozZzz5D9vEj&#10;bJ6OEUxShGvyjveF7FvpyowyZ94d2aqGGvpukiZzjgBzZVZHpQx1UBIettAYlPdK80jIayLkHO/A&#10;c6anJqFu5zzC9LpW9jIg1VacRZo6L2gcz94jpryxyitaKUNfrpUC6kZt06l08qLm4LysKZ0Wl4qn&#10;tqAOoB6QLiBi1S2jjlpxjblcI18sUXANKC9qtiBVOfxTO7RMkW2ZB5dg1MUOdUN4TjfYqCHa8rvL&#10;OV+ea0+O0OW6rKvj8SESrtO4kHRbHTP3TGsewn5+wHptqA+lfxWeMTSXjk1i85QWcb0Xcd0TykNb&#10;jxOk1iBck9jcxPlAH5G6xHjrwTCBtXL9UkNDDTXUUEMNfVOpmasaaqihhhpqqKGGGmqooYYaaqih&#10;hhr6Osm9WfHvV4TXSz5XvZ9p6LXS7lWX97xUD7sO6+LSebvxcC/WXpDWPhX5KJLr0CqufhtJoXrh&#10;JyOFPC/2sPNU5rDnrayqy4vIt08wT0ZBsId6/LYyN5HaS6jtqmMd3mOa0rhWPk/K3rylXStfiCIZ&#10;0wmRIeS5eRNjnFXrGm3rrKEhQ5ENE9lRQ8VeHRu0nZ+5ONR7W+s3JrG0yvSGjF+R6nf7Flur2T55&#10;B3Ge0Fwb7C2xNb6CvRhmvLbR5NF7FQnUZiEOERJBXE/DfAl7I64m7oFh/KujXiff3H1jnC/B9Qyf&#10;L/Q3hBfVoR5+M7Yfa5PjhaddKo1gQYIh5DVk+9C2vFsUzFeQ97Ry27XWFR7bvB2YSQ3fHGJV92D1&#10;0ziWsQN1jwwfZACRz5fIZjIGm9u5DDFkaKGt7WS0EfEWjTpKa/VxPBC5PnC5i0wHbvXJTo9ZuYQM&#10;FVxPV/lRgHdghNJK7xiYj+lAq/lrI6ujHWuwJriWuUHFU4mNvJsJqhfhbGBYd6Yx+HboTrvH1Xl/&#10;PmE+iquR7th+GCdPaTJkkZFLuUp5TK1/zBiGcWZUa/c5UnYeDTXU0OshP8bqY83IBhv/3TSYRds4&#10;nXv4sOtw8abztp+qvCqN6VDpBMLd8CuSz7g2kbl1iTPodV7UiEqH+9LqJdbDtlB6y4vguogLOpbD&#10;MMvH5fUyerVUDTXUUEMNNdRQQw011FBDDTXUUEMNNdRQQw011FBDDb1u0rv6r0T+5X8d/Ge4Ke6N&#10;h33KHSqDqfpWk/wjWoZWK0QQRAhaEQOdIZO2h8zSAutVhtl0helkifF4YR7CLi+mOL8c44IYj2eY&#10;zRZYyUBALwf1Ci1oOaMjvdTTCz7+hWELURyi003Q7rWR8BgmetnHOrRklCBjsxxZliHNUua3xmK+&#10;tLyn07lBXtKurka4uLgyD2qj0Zjxc6Ty0lHISM21SSKic0F2JYK8qXU6XfT7fRwfH+P27du4Jdy6&#10;hdPTE4Yd4eiIODzCIXFwcGRe1XSPPJQpT/MsVsggTZ7hCPIoz2VAV7LehXn9Eb90Tiay2c5Awr3j&#10;1JmodLyIxIs2jo4PWI9jHJ8cslx5SWuj3UkY18FgOMDh0SEOFN7rImF4lMRmsKVM8zJHWmSsi9qu&#10;fowRh31igKglDBG3Dng8RIRDIO+hWLexnrewGOdYTDKsZ+T5kvdn6ibKAWVBL0zthWolK3ZBXgoy&#10;CvHeU+QFRZAhiDMyoXyxmfKGVxpC8zDivKixDUcHaB+xToes42EP0WF3DwpLiPZRD52TPrq3Bujd&#10;FoaG7i32xynTHCttG9FBjJY8pvWoEnqsc5foEAkRE/JKErHfiFKgPKo+gjw/bdgHmygyICbkMY3h&#10;FNwXwl5MK80WLFuGcpJjngsKs/ytPFe+1YFhBpa7Q1U3D8paGbZZVofokeHyvOa8sekIeWQzr2yM&#10;Q5f90zGUZRtFmfDo0WaXKK7tAKLFMCQ8J9/kW4rjPRRYxygoEQcFkiBDO0jRaS3RwZR3TZBsLhGX&#10;54jKM955hqR1jk50iW57bGgnIyTxFZJoRNkbU96mlIcFymKJIp2jWM0od3NssjVaHOPBxnlQo5ah&#10;7HCcUH6k1MlZgk2kOMmQaWuEJdneXjOB8BWoZBnaJtgZsvJmyes1Mt0lAzSixfEcavvIRYr140ss&#10;PnuM0b9+grN/+jke/f1PiZ/hyT/+Ahf/8kuMf/Ep8ofn6M8yHK43OMpbOKIO7VEFhNrqk3qMioH5&#10;5igF1cHGlZpBmeExy6Q3Usyn1HWjKSYX1KtnV5icjbAek3/zFYIVey4PkGTk0Yp3ztmeKfXeZI30&#10;Yo75U+rCJyOsLqkPp2tkq9w8+2gMbirZ3QSUQ45veVLbVHvlWh0IjX5vK2FR1hEa8uQdP07XrLHO&#10;1+ZFjVMEGxhSp1OXJx32fULZoVxJJ3KuSC9nSM9nWJ9NkfFYygPd1RKbcQpQ72CSohiznuMlVqMF&#10;5lfU8ZdTHmfUTZxPZivzKpdTp0qPyyOR5qmQ81RMmY2YRbgkk6+YL9u++vwpJj/7FOOf/hKrjx6g&#10;4PWG81TA+oSUG9NpHKPSS2Yo0lBD31XaujGrUB8OOn/h8HBzfcABKW9m1xGYca6LM2NeruUK86BW&#10;GY1WaeRdzYrV2oHrKBn1OuNaD95LlLxH8PfKCFfrDe9RLOK4ljFwS97W1ixnSV24oO7hulFGwwXP&#10;Zbi64Tp2k1GTsSxBBvqcEpwO9rDWsQi2nWp2Czl43MTUPVqvDrhOIeJhD3G/i6CdoMW1mPRK0ZKe&#10;ZN2Vi60FqGsIeWxUPvLUGg+5/jw9xPD2qXliiwY9tLimU1rz2say7f6qMtTIVMH6X3WLwix8h4Ya&#10;aqihhhp6I6iZtBpqqKGGGmqooYYaaqihhhpqqKGGGvo6qXq34t776D3864MnvRpv6GVUdYJ74/WS&#10;V1kWH5gBgL1TzIHVqsRyWWI2zTEZ5bg8W+Ppowke3x/h4eeXuP/ZBR7dv8TFszGuLqaYTZZYztdI&#10;1874wnUU0dqYTU/Sjs0Qa3g4MCOsW3du4c7d23bUtYyv+v0uYnnJClkf3mfbybFCMjwTZPAlrFmG&#10;thQdT+YOMo5j2XneYrkh72NbrD2tqk3OIEVViqIYw+HQGafduY17b9/Fvbdu4e69U9y6fWR1OT45&#10;sOOJGasdWPrBYIB2u20GZfKYUTJPbSEqAz6VsXuFqPJUz4zx9e09nfmHCTFv0P1KH5I5Mn47OlR5&#10;JzhgWdpiVIZ0Ge/NywLy2iGDtLidVEZrbXR7HfTIL/FVRjfrdGVYEdpe0xkbygApZnkxy4uwyXle&#10;tHlMUGYxslWI1RxYzkoeN1gT+YLtyCOEmwS2pSJlQ4aDm4B1brFfeXRgmMRGXVV9zCubjIhKbRLq&#10;jEhk5aI2pEXOexiXRPZyt3vSR++0zyPPjztoy9DsMDZjs0TXJz10KkO0zjFxxHNtA0okZtjWRzTs&#10;IBy2gV6CohOiSFpgs5BFpW3jyWbYFp5u+04hQqDttYQ4QkvGaDJOYz1LISQvZRgWuWuFy5DHw6x1&#10;BG/oYy+f2f8hecOjvVxmls5tloRNoHBUb9I3TLdhmIPOC0PJ61J1Nfhz5c/+koFaq8v+pEyYUZrb&#10;LlQGahuGyfis9IZnRKCtPsMuq+fRYZUF5iEEOwTaGpRhYZAQ2tCSfWP/KW9qBvs9Zl8n5GU7zJEE&#10;KeLWilggCmaIwxna8QzdZIZOMuXYuGJ5F6zXM9bpKbL8CfXIYywXj5AS2fwR8uVTbLJLtIoJ5Yv5&#10;tNYsMSW05aczWmsZyLMtaeRI2PSGvxI6nreE7TSg9B6SVfKRyQQZG+job5VuCQxuEjEjiZxjZs2x&#10;ushQjlfOkOrJCMX9M6x/+QXO/uYfcf9//yt8/P/7r/jX//V/wy//t/+Gs5/8K+af3AfORuhR/wxW&#10;BQ4pAEdBGwfk6YA8Tdj9JfOWMatKa1GmBG1ZacathFREWVBfpdS9zGM1XWF+Ocfk2QSjJ1cYPb7E&#10;6BHx8ApT1mnxdIwl4xaPJ5g/GmFGTB+OMKI+vvziHFf3zzE7m2A1WqGgDg9YJxkgyhBREM923CKf&#10;BPLbwLBSRlwy4DIwDRmksS8DNWpirArq+nyBNY9pIX2TUbY27H8ZOMrkkfykvl5fsX5PWedH55g8&#10;OMOEvJyzfosvLrFkXZcPrrBkm+aPmIbHycNLjB9eYKztOjmvLC5mWLMN+VTb9sngRTXXVp2U07CN&#10;WFs1szVRRhld5WjPU7TY7umHn+PsH3+O0U8/xOznHyN98JT9urLJjS0i/6mHZJxWyZETClW6QnXi&#10;dDpLZLyz3xF32FmEcU16UVlYcupynnhYejG4oS+hnSTeDNHufBfD/9v+2koxzz1cetHOqPX1oFbw&#10;m0usvppSh9OXlHIdmcRzcctJhm+brXWMoLWVDMO0DWfKhWPK8VFhQ31aaj2o+MrAbAuOxYC6j1ML&#10;p0nqDa4TzBjZjNU01hlhaZkn1w6CN1iTgZopTebbYhptCyqDN53Le2WxSpHPV0j1gwmuD1fjOTKu&#10;F4vF2rYA3dbP6k25ydhC6WfCb10qb49igKYh8+rIODNq1qShNSrXXZF+KNDhsU39qrUF9Z/ijZdK&#10;J8N1zuNCwetC57yvPRxgeOsWju7ewfD0GMmgh4D52LxfGbR53bvluekr8d1D1zVUCbXKdNiRCyF/&#10;6rE+H4t32F7zaLqruvYJtunqNzf0EvL8Fu24d51cjE9V6yN/ztO9PhH0rxLWjcGP1kpwXwKnJ11a&#10;rj72rh10Lrz5tM91cdlzukZ7idRuXdjKkGdaZ/IeBjv+65/jk/WRLutkCRm/7Y8KFq4EnnhhY5en&#10;dXxryDfIy1Qd9biXpavhGk9348Sx1cC+MezF34Qa+f6ycnSu/Bt6OXkOklc2QYpnjofG36ofdj97&#10;Ufi1+aeGbdg2rx3Z1FaRv0NUPxft3/US2uv8N5VM2t3pc5xQjPSV01mOXJod/5VGR98v9f7Z5e5L&#10;aKhONc4Ygx3seaQ6em3iyMXsU5WW998cW+8r1yc70pXmJf2MT3NURS7LCkzDxWPLvr/jmpNp3T31&#10;eayGhl5Ku3Ghoxsrnnm+j9y1D/cS4MNvIpfjt4Z8U+t4Ifm2X4dbc7lzTy4zx3d9f8M1r4HX2zJ0&#10;4nXYjveWK6OEes7XS2joZjL+GbyMk3Sow0gnO/67bxd39/q1m8vH0Tauwq6MF+H6mHpVfEuo3pSX&#10;NG3XZxUx3W6c+DgFqE/8lx1uPLm0NktU6UTqF/adDSQfqPs9POnc98+3n+qtr5+/nHZcFfmrXYjO&#10;q7FQraHd80yVzhfkC9ve6AK36Wpo6Dpd54xktk7ipcJ2+myrm7we2+oyx/N9UphLYx3mB9+1YqtQ&#10;I5376/r5d4Out9ZzwIfv+FzHfjqfZodtDvUHyNdBuwq84eQ45J5W9B2gvkPktVcyXnafg+515NK6&#10;saLvH+07yFqaHauUjjB9ViWp3rttv1ur0vrZx97tVnH+dhfmn2eqQhq6RjfwxRjrmKzh4Nipvi5Q&#10;GtR3FmLJJRPu3EPkz11/78J/Q+SLtwZUcA0zOFnxz7xOtoRdeJWOq9O95+avkX4zpXyHSN8N7oFy&#10;WHLt6jxOlChy5yVMhlmGXAZaFHDGmdcs3XSD4Jpo8J8MA+SlaYfQEARCgKBF4VE63eCpXp869NKw&#10;BntZekPZ10mGCb5cv4Wmv3ZgPVQXoX5uoIBXdfP1uJEsztXpVUh1cjyQ8Zt44ArxedSzUZxL76FQ&#10;n64q025QHjtYcD2sGsDmQaQO3VoNZodflXb3W5b6VEqSTXR1F38Jv1WnGY54bMMYXw+3axdmL4sN&#10;VVECyZXn4ML570XwN23Jh70irge9Cl1P+8J7fYSHGlrH9fivhvpnF/48WQz/1ReAe9CC3aAH3R02&#10;G6LMn4cEjZNcffEv1HrtN0/b4vnPjBVYx8rgYSPvP6s18uUS6XKBdEHwvKg8osmgQgZJBmYhL4l7&#10;fFW+RtV1BTcm94s22FiUXitNtxqkZw06vxnSxQX1stPJHG/Mw9F+uQ5fjbZ1NOx/FPJczgw245VC&#10;dfF1/wrgveZFSbrdUOVrRM6Kx4ItQBhCxhk0D6m/1qlBW67KeAbihavqa6LXllFDDb25tFVa11GP&#10;0/kNqNFzWmkv3bXEonr8c6C+8JA+qPBV6vNSYkVtPvQ6yC5c+B75sD0wvdaSWmty7em9CyuLhhpq&#10;qKGGGmqooa+Xvuqip6E3k5qFZUMNNdRQQ9epmf8baqihhhpqqKGGXifJjBL/8//jvf/FXo9vWuh2&#10;BkjiDobDI3Q6fT6by6gotBdC9rLKL8i2Zpk6dwd3Ukct6o2kVmXwFfDUweyOvGuXyljI/Yt5CLEp&#10;IyLkfT2s5zFW8wCTiwKTywKLcQuLUYjVLEKx7KBcCTGKFe9LW7yP+WwChMwnNqOvFuI4QBS10O7E&#10;GAw76PU6ODgcYDDo87pv3sDiJGafRWi3E3S78qAWG/TST0Zh5nGoFfM8QhDqSPB6w+6XFyLtMaet&#10;SEvCb7GZZe6oa72PVNvlgSxivv3BAEcnR+iz/G4/QburF4WUoFBWxBmbkIPFMDxCp6f6yRtbZnyT&#10;p6BcW2nmKc9zJ08VP8tNDvkY4hnrW7KeekGas3Bdy5mGjOEi8ob157nak8TyAsQ69Yc4GB6a7Kre&#10;2iJ0Np1jPl9gvU6d7FpDJLWsq6xgSHq5WWxKrNYrtp/l81zbo+qo7T6trrwWnIWz6lkZB4l1rG+B&#10;FbKU7dM9qX6hJo9uHURhx9oiQyPxRu0RtC9XKV4IzKNgXUqNL3kUM8tVeeIS+OF1VLD/2U8J01Ak&#10;bPfMslyBksU+LygTBfu9YJlA0qUktjeI2mB/MW1CGRDilm2hFQjsx1aSICDfWsZLHpUp8+eFybFT&#10;Dc6QTdsZujhemzEc5UgyZcaA3iCQR97Tksc5xjFz5iMPavJgpiNljcdSYTVYeczPp/FbKJqs8iiv&#10;VRHz3kE8oE7yYBpXhx3MwxVhHq8sL9cOvcR2Bonu2gwmVXd/XqV1W8hSRrZjvDo3YpwM+qwcgent&#10;w3wr2Ed1EA+ChMc226VtQSkPtt0oj6020yiOA0VtYLnuBTtlpSXkRMq4NdNSNjGm3I1Q5BfIs0v2&#10;/5xJZxw6a0OEHDHHRMK6JVHAMUE+2ct71oN9pvpqK0qTXMqSfpvvasuyqa+w0XalIWbzFMtVjuNb&#10;99A/uY2CAidZlQe1QtLOMaJxKxZYtvJOuGauKccDj601Jf5qhfkvH2P2yRPMf/4xZj+TF65fYPLT&#10;n2H5yecoHj4GLi6QTGfoc9z0yNsuG98mEpYnGedIYzkls6UeYvaF5COkQEfkX+S82mHDMFZMuks6&#10;zPqf+iFkOnl5jKXzJMdKw0xytiubpkjHKyxHC6wul1izrvKSJqzHa6y1zecsRblm2zLyL6fMFQmS&#10;DfVMyTyp30Ppdw5a96M5aZPqw3Hdoq42L0AaPhXvMuowIaXuSzcsn32Vh9Qx0gnymhZKl7BMbeOa&#10;E5mO7POcfZ9nZiBWaNu91ZrzBe9b8v7piu1YGtZsy/JyzrbM7TpjXDnPES20jSl1ZC4vdPKUxrFE&#10;ngWaY9Tv/EjOZQQpjtuvm3iUJ7eCdcoz5sNGZqxH3I3RuXdq2/NpHIUaR5Ie8V0KzFwfqg+YJ2F5&#10;65oI1D9OgLCYkQ/rApejS8yzObsyxMFxH0NtU0x5TTQGKZ/OAxTrw3P9nlQ1M7uYbzlEOnwZPDmv&#10;P1W/MUIj22EXbndo7qrObQtwQiHSA+xQLDlHrlYrnHNcjsYTduEGhwdtHAw66CSUIY4riYnz8Omy&#10;lOG9PxckTXZeC3sZ6u22W66FffNBXlC+96EwF2/2nHWwjcYksZwXmjdlDLuccOwu1rZ9Z0lQjSDh&#10;+LRxIJ1Gva6bbd1RMxLVGLO5ipl741LbzlNrFRmTafzoaL+Q4HFbEZ+WEuDBeGcMq3PpBKZTWQw3&#10;I99MRsS8T+CaUJ7bWtSpnKYYxiYxexm6BpQPbQUcKIzHFvVWYGC7Vu7Ykgc2YZkynmsz6bXpwgyZ&#10;qfRZ78Kt9bRO4bo2JbOYAgu2a0G9s9F690DbnB+icyhvsFz02PxZ8V58NkbzWnBNNihYhx2qNARb&#10;Ux09icNKxTmO+tuMx8kLM17mwu3qcoXxaM61H3X6es1npi7efvsYBwcdGz92L/vMvEdqnaEc+a/V&#10;0lqR62R9KDPSb05uBEY1INyJDPHNSF/XlEdtUW4dZM9K6iNdKN7dV3CemU4pJ1zHTMdzjK8m1F8h&#10;7t4+xPFBn+tHLh+sbySwkm3dK13IMaNybJXDcehWOwYXxqMNWvUa68Rrle3OHXTt0qti1rvMkyW9&#10;0f2qNlhzKrAtnM8lt5rfdW1TkNJpTuHa0PGI3DADf6XlOpj6bM214WJRsH9mxBR8BMEJ5/6jox6f&#10;VznHcFzr2UvPfHrmrY8hyYGtLVQZK8+K4XklBx6KlJ7UPQrQH/Hm9QH/sS0mW9Q7Ozmrn1+/9ufs&#10;h0qWuYqujoSet8lbxQksxXiqLiv4qDHj+vfqYm48P6QuOz7q8pky5POl1uTUgWKv1cv1r86tPJWl&#10;/Ji3+G5zi6Xgf2vLm8j/rx9OTh3PRPaDMcktwwJNqNR3GkNzrufPn46xXnKO4Xrs5KiPwSACp0DG&#10;r4zfml00h5u3eXUo+0X5ke3KhlfMetcr7sP7nH51R60vqpibP1ZvHT10/ab2q/6JK9Irkl2ekuzH&#10;Ojqa7uGREfZdlCKVxqdjyIprtiePzjEeX6HdDtDvJTb337lzYM/g0k8q4nle+esboBJ54q7r6a/f&#10;66/fRLgT6Q7/zKkrhm6Pjpz+F0yCpWPEVNdBlWzz+ZrrsQXXXzoP+Zyy5jPz07NLXF6MqbdanO8j&#10;jps27t3R94MRhwe1oTwAc+7Qd632/a5fV1gleL6F5jitv93zrT3TMq31bVVRHe3WKuzbDGtvHfwn&#10;/WLx6iJ/bon1fSdXU+yf1SrnscV1GeeY0cLWCZ1OgLt3D9Dm+mzAsePmGD4T2FzCft9mXBVkXHZz&#10;jY0DGytv+vrqq0G0u3bt342SGmy4kEdMqB8cmue0MOVziNYDGbJyzTitf0OkKZ+t5ivO/RM+22QI&#10;2WdHhx30uxHnmq67V99HKmeWp+897TlGIVVdvivy/6rQP6erteZyc7qtkcgpW7fuDRaF85mQazU+&#10;VFv6IudzYRFjucz4jLnCms/Iy+UcgwO960hwctIn9/ksU63r9FyqPHUvT1hGde2/pKnB1ef5c3/t&#10;zn39VWOt4S3ojYH++e8xbJ7hcbsurc4tTXX0sPTipfFzl57/tuf6nmS91hwzxsXVFYIo5/zfwiHH&#10;zLvvnFCf8XmHZRe5vtNVf4uDjq8aQ46/zLLKz8HV2UOHevSbqeMoT2y349zzn3qMnfMm+66Jx0Ln&#10;zMNNAVVcLW9jJ/Wb+Ku1meL1vi7lvH51ueaabGXvKLR2O+Bzv/ql342ZUHpL/c8j83BjT+ADkJVD&#10;Wdf31VaO47kls+sGDq4/xBl9jyI9ZF9qisgz/iOkz8RX8prM1o5YI+qx8/MJ+yyjPlvYs+W9e0Oc&#10;Hne4RtMuQxorTK/5yvqOt1tX8KPz58ByKqhES0eZe7HE1T684U1eQ/sT5w3VAnwEIYndh9PzPq1G&#10;gD6awQNkWco12dje88zmCz5bys4g5nPMofWB3vWINlWn6D7lYWEG99nynfX4cvC+N5L/Vf3FV8qs&#10;kzb3vM1Y+9iYMBbxBoP4pjt8+qo/2He77x31vYz7fkbzVqF12Trn3L9GRp024ZqZmgnDXgfvv3vK&#10;cz1fch1W8ZBRdp+e/+27fJ4bf+25RoOIxxr0Xs7xX7VlkLWtgYfthKXvy8gbJ/68Zp8V5K09z6wL&#10;pFmOp+dXyLmW7vZD3Hn7ALIn6fFZ075Xq+5R35vDFa6rzQkN+9qytB51elNSo7K+DPU58GVwncqi&#10;q+Pz2JcHkwnJKdPnfB6QqpBuUPUtTx0Jvee4uHyGKG5RR/BZjQUEwZoZvl5iTYyqWaWhl5PYVcdL&#10;yHe2WEsloC0yC+qvPKMK4rHgQ7pebmk7OvvynvH1l77C9dIkNwGzk/FM3Wvai7AzynFCZ6jnqJdl&#10;Fs5L0p5wS8nVIGXsye7mTRpsZsjDujjDHuYlSbKFAoeaiiB29d2lc+TSubx38B+7tsKIGm3bUgP/&#10;KcY+/ibfFtVfCyPBFr5S3Ixwt6kNO1TZ2I3bSYidsg/GK0lVS08azPoiWVuV2nalmq/0RZZgmdaI&#10;lzWdsA9GC+5LUt2rPHjOwF2bdU7eypBHiNyRXc526Ashto99sQXTWhV0r/WTz2cHxRlcwhr8Kf/d&#10;BEbqo+MWN6XzuJ72FfBln5vuEZ6Lu1aXmz6vRkq3g7/Tw/3XYBDYKTeh5VHrJF8vO7hFjlvga5JM&#10;HTgRlhVsL0sZfRL28pxpA00WunebnfLzYFbPkQJviKiCnTw6Wd/h+RAbGALHmyHnWOPiqli6beLy&#10;2dxQLhYol0vw6R6tLLNt5ULeL65QLKs688Ll6iZ4g0iRnl8V/6pFlg0eqzR1TO3jx49npYzUtFVe&#10;wYVFnu7gPabJu6UeeN1Lz324cSiwJFVuS3sXjnjLHpjGf9Se7cf6ysHSmI7xX8DqnJDOYp3M8MQM&#10;IyqwzobKqGV7TWzMyIP5Wl1ZZ8+Pqi1VpYxMpykdDw66T/czL05YJfvJvNzxSMFzNxDbXKr7b6Yq&#10;lZXL06oc9bUu/OeFGbww34b2yfPwOm6i63z36fbD7ejHNeFPq+h9NPRSupFVXtkRjrfksdZbXofW&#10;brDhIvJhLwX/XcfNCa/hBmKwZaEXHdJBGv9bMOIanL6pQWEVdulq92/rWJV3nbY8ckn00Og+Ls4Z&#10;nUvPbzn0tZHpxercrw9VEYXVS7f11JZUU4/rdFNYQzdTxcMXsfJl5OXrOozcxat+9jN4FXwXaddu&#10;Y71fc9i6w9F2WFeo03ZsvQq9MJki6niT6XpbfjW86HOdrE903KKeZj/PL0dDr0bP82o3LDTvuLnH&#10;Hf25o9142cHCFPklVLvDPs+H+E895ttGX7V1+2lsfOh5iTz3fXMT1Ut4Gb579OtxQdKplwD+u739&#10;DqjlWTu1S3WZnvNf1GOWjnHPwUU39DzV2HuN2Eumoxz5OcaTznfX9Vy+DA29Gjl+mX6qHs7su6Xn&#10;eOji/fdRezzezjENfXWq8/MmPr4gvnZ67cKR5nmPbfzrxLeBbmrXV4HopjCRzvXCWWNmp9f89xG+&#10;b/bvreMmepU0bw7tWrL71K/c+fNpdmH7qJOlMv7qwCuDXVb9oO+aW9t3C89Tdb/dVEdDvz7dzFO3&#10;Rn4+3NGLwl+VnOS87PPr5f9NpXq7Xta2/XR7ems7Rl52f0P7tM/P53GdbkrjcP3jwkXqlP1vuLfd&#10;xGeYbVLiRlXmsUf13Bq6kW7kHXuGDLY53XWLhbmXHdeSbkmh12NuCvsayBfzsuL24lyjXipHhKTx&#10;NyVBsg3A//1/fvd/8V8kdzt980olb1Sd9oCx1UuglowB/OAhbR9idO4OvoE71KLeSGJHbCL+d95m&#10;XLdQK+gXlyaUFYzcr8TLwmGTJ5iNgPmkxOQy43mBdBEiX7ZRrhMEeRstIigSHiME5nUtgAy5olDe&#10;0OQdLOQxJhL0+10cHR2Y17Qez81DVxwhCuRtLWJfddDt9tCTB7XQhZmQsf/0IxoZx9nvbO3XTwTv&#10;c9ab3ujD93MVX13LU1nM8uMkQafbZjlt8952fHLIenQQRCwkkJedFdJsieVyhiyTEU1uXpzkAU4T&#10;X5ql5rVFntP0K3nzUsZrmxhVPI96aBY/W5WhFYvnPS6dZG/38s8NIhmg6ddckt04lve4HtOEzFtK&#10;pMWj+9IqZFv163xnvCejQdUjx3q9Nuvx5WqJ+WJm3tLcL8/lLaPq221f80FENjGyei7l/aIyIjHL&#10;Z7VJFjD65VMJee4Sr/TrTN3v8mI089CcwpQoGFawPfqOzOxhGKZ3thqDUeC8hsW8jHkjexLtoERM&#10;BK2M+bGexYxZX1JWVpSTlO3PECZsqznkIl8I8XFD+BW6WcCLqSHHslm0kXd2ZBjlQB627NekXi7U&#10;/4w3b3WEZGZ7zaN/QWwey1hLeQyTxy55P3Me1FQZnbujvKn5c48N02/rw3wE+4Uex5LzUMZrnVcf&#10;MzpiO0w+LdzVQ2PPjVOBcbIu9+eWfh+62/LQNe924e4okoGY/7LGf2Hj4+sf45SF6R73T3zceYmL&#10;2b8JjxXgwN5k2iqNcjG+iyora5MbymGQkjdLHmdMt6DMzVjAglhTiJY8rrDhcZOvK0MAGa6ZhLEq&#10;Gk/kgVWMcWyHWqJHaldZhuoWCmBZsp7k2Xi6wmyxxvDoFL2DUxQbeRhUbhvKHPPkuA0p56y9aTx5&#10;yMEV6zSaojgbo3h6hcUXZxj9/DPMP3uE5cefEJ8iffAQ+eNHKK+uEM5miJeU2yxDwjrHGqPMU7+c&#10;1ZgqGJYLKpf1LMXPkHwLxMPI6lnoVwGsd4vHraxQniSbEWXMy4392pnsKOURcp0iW2TI5x4cuwuW&#10;t2C5S/JmLahNlLSCY7BMiJht7ZgHsohlyRuYDSmy1i9WbO9xyQmrtJGLFquaxrp+H0G9H+TIqSPL&#10;mOnU7R3qqx7Hd5d6qS3dxBaE0gwyRJRBovhAXjNvSYXET1CZMv7brJnzMmP3Uw/oyLZkc+ognm+W&#10;bCzjQ7ajnXPuYIEJ57BEXhnNaLbKj1lJJqysSuY0jMwzGo8przPqanl+W64XKNjo5KhPjvJm1U3N&#10;tLw47vXrctWUuktVLBlJbjBNBYZ5TKZrTGdrissYa5Ydcw4ZHA7R7feoywLzoicvTC3p05xQXsze&#10;vNeo7G85XvVTkh/6aF5yJD67j/rC9pBXn+iSJN1vBttl9SsQvdBhpPNUGWCdFlhzjFxxHOsX1YPB&#10;EKenh1xzDNHmOoNLEZN117OCrjW/2kBQ1Y1c+XVShA+rEuna+pMhdmQ+b2L/6lCRM/5UyxRYtdcF&#10;bcn3lIWJZ6SC65BsvqJ+kuc0hlHuI/ZVm/NiyH6x+UhjQHqG0WKTNF7Vu9RzCtN95OGeERn7iEc3&#10;J6iPHFzNGMZ7nCcIVdIflYT/SO6XjAIvdD/H4iYrzJNjrq2aiWyxpM5ZUX+y/pwzsKL+4nU5X/Ja&#10;hslL5JM58ukcmR0XPC6QSsbGU6yFiUNKZFyHZasVQc2gNRqLTlmPJc9XrHumHzocDNHROvj0GINb&#10;x9QfbaCj+VYVVd138Hp5Dy/5aET4j92vdac8Omm9qnN+yGJ1EaNDjMap/VJXv9pdr3P0B13cunPA&#10;tR/nKWahsSC2c+LiP607lSfL4fpRcPV0/Wvl2XUDB/WG6xEJvSRenl7dXCN+Obg+VWryl2sA/dJ8&#10;znl9QcynS0wpdz2uxe/dOcbRQY/jRXlx/uS8pglV6wWbuDmQ3FjTmNuHD+M/61dXXr2mN51XH11U&#10;IW8mfItE5I/JcsV/a5xPo77yawleMVjPYVqXu3V9i89ZJZ+zMlyNx7i4PCdbSxwf93B4NOAzJp95&#10;OzHXmspDHqTEaz1buWcyled+4MRwXz5hekvEfnV10ZphN5IVZv+38W8KyFOrMw/WRN9mkT+/fi3i&#10;0U513MGtxSo5tmjHR+mnnKqIj8EYXS7w9PGY5znn/7bzbJcEXKOyRwrqdlZH9+s+m4FMFur1lRzw&#10;Sn1i+Stm1w8NnofmdfM0SF5qtS8vEG5uKCAv9muuxUZXCzx6OMKSc6z/Hqjbi9hHuifjuOAzD5+P&#10;/Pc21vV+7aALLeit7yUD1jX2r34uqNvUg1XNnv9I19awG3NvItz8Ipm15kueieqJy8GYU13yn55L&#10;pdNKPpTqB6by0nnGZ975YoFup80+6bB/Ojg5GfB5zt3mf/yoH4/tvk/w5ypiFyZ+Wp1qvfD8ef36&#10;zYU+aq944EKkLxz/PSoO2lFn9p9CaktZ3qQ5RvO91mQZ/8nTcBDHWPA5//GTc1xdjdgPfKaMIhwc&#10;dvDWW9oVRN8fuH5Udo7vlAX77oFrAquTxosiXb10oucnm2oMru7ymL4dC0z57QfphrY6meV5xReb&#10;Bwh9B5xzYpHHAW0woe9sprMVnj2b8DrjnB/i1q0jhPqemOeS7Zj8dWNG1+oHQesHHjX/Wxz7gkeV&#10;LjJZeiNxnSRcIh/nr0UuzI0T32LHA/dsyHNebJ8T+XF8FJRe30ZxkqfMek8Q2uUBaHMscG22lBeV&#10;Bc+5fmKag8Me9RnXAId6B2SFWFn6XkHfI2nwycuRl4fvzhh4FeyvP0VbaZUSqZ5h7DsaBjsdUvAu&#10;vVtITT/Ze6QyMc+DEz5jrvhsPeeztbxzdPk8c6w5hvN+N9F3nuprff/J+b+a9/138/vnDvznwglW&#10;Yxu+03vUvzxajVVdO3uzsJtHK/3OMwvfnruU23us2eKJOzqHCuKb+FddM855Qgk43xR4djHB+dWY&#10;/Id5fNbz/1tvndq7JvWz5im3JlOmKqviuV2I15WO0zOSvlmVPBjfNZYrrjPpm8l/9oDxejcWdh+X&#10;wo2T3bn1gfGq6gc7umsLE6tMThXu5FXv2tQf7CBLo6+qRqM1Ls6X1GU5nzkX9g713t1jDHp6myaO&#10;834y1lSW/hn0bZPWHXofI724a41LKFnyId91iBfsOz+WxEu9j7Focti+9HLPME6O9S6W/TIpcH4x&#10;c/2yXNrz/r17R3ye6VLnyXGA24lK71D1LtzWXtRtvtSbyM+HTpbcx9Wvqo6h/qnykiBsr948mH6j&#10;XNrQsMYINkBeAK15q+9R9M6VR63J0nxjc//F1dS8Qk4mC3tPLvsD9Y3WDlw+u1I136ts9SlP3dHz&#10;WnGe/LmOLn7/XKTrNxM2X9vRy5xCnd4WX/3R9YcHr/VX6S7XcTpnekvuzk3f2Vu22N7JXI3mSNO1&#10;Pcvo+zJ5T33/vVuWn7PZ0ZpBcsBaEFpLuzlrd7R1oKAiq6L1b1t7tqPevgYcXeSrxoNsSLTDnub7&#10;rCSvyXN9R7NYFlhwTfboyQXjMrS7Me6+fWoevAcDfc+sPiSPNVA0T6k/rI+YvY1d9TvTWIcw6Evg&#10;pcyta3b1fBFMpnjcFmlUxe/1d3WuRCamukfyxPoxSg5bbNwzXnKT52ucnT2099XdxoPaG0hVv6tP&#10;Kc97sO3ohFIg6+0BxZZLvMlh70OJkHIRJODXPaRtPZlVcVEVb17LLN6l0edm2pW7B0liBa80HaT0&#10;HHy5SqYG20JUytK+6BGc+ttlqft3RRhuJDGwTo6ZbjKsxenURRmkpO0FoKVTAleIW8jeVOAuT5fv&#10;rwJ30EC2wWwDmvWwvlYY+9nNPj7pl0Lk77gJTuMQAZWIgZceUi4eXznnF0C8uwmvmu7LcD2fGm76&#10;3JTuxfg66UXl1MMFdswW1YPoXtj19P7M9aNNJvbwJGjRX6Hynmbu+irYF6xO8Cr4fv9yqksKR4T7&#10;1MaHsrLsPIyqQC18ZQGbZdhw1VuuUxScvA3LtRkxlKsVV8OppVFaGSCZ63Pef11W9z8MoZwoVcWV&#10;HbZjawdqxArVR2nICr233HAx7lCSXQ46dx6CHKjAmNjl5D7Mi3nswEiX5JXJ32K3sTqmC/ngZaAI&#10;eChuP7XdsSPxWjpOi4bnULVB9Rf4x9y33HAcqZPyvgarm4Pkx7bsyrlIY58V2kLFe1KT4Zgv5waq&#10;5XgDVTEqw4O0J18if+6vG7pGX505dZYar28iyabmdq4jbK43gVDE3t0KqOhFGTX0alTxtxoHr0TX&#10;u8LAf8+B4b82MRM/1rnAec6TI7F5RZhHRiGrjh6FwHjm77Z4EPSQ6LCdf1gbL5seevD+KqQ8XoTn&#10;yZd9c+yu4ypwfrB6vghM5eA+Df2mqCYj1he+T+t94PvxddN3oZ+v87JOnq913or/1CXCS/jjcvV5&#10;vzjdi+lXuee7S8Zl/ntO5/mwhp+vkYzb185EOz5beNUX2z7ZJazRTWPs6yCrkTs18tc3VuobTr9a&#10;vXd9sbt7t0Z25HP+6rmL6ne/Kr7t9BXlmyxR/2z5Y9+jCAqrkUVXafbQ0Osg42Y1VjzZuLGw2jiq&#10;wl7M+nr/ezT0VYncrs7qVPFSz/2mx17C2+u3q88aen2kIWBj4hX5akOh3m++7/z5i9DQl5Ln6XWW&#10;+WsLUz951KmeyBJ+Cb1quobqZN9o19jmuWhDQVQbT688phr67RD7Z7fLlV7YfN30orH77aTrrd1e&#10;Xx8bPG3Gy9dFXkN9NXJ95f47ONr10y5spwRfgIZeicRWz989VB+faBcmepMYfU1uXkBq3ysk+9rI&#10;OPn//H/9+4286GheOD66g35viLff+gCHB3dZQb0QkpcN/aLDWRNad5gVnqBz1wL7BcC2g3S+jSLp&#10;ZHvxhpAW/+7XLtu6y1jEDEY0kVZhZmjWJSIUaYwyD5GvIpw9yDCbZJheZVjOCwRlG2HZI0/k5SeB&#10;eZ4qA/PwI1Y6IyP9GiMwLww6dvsdJO0Yw2Hf/dI8jsxDWZ7nWPOohxMZpXU7PfN8p19GjUcjs1Af&#10;TxY8rrFYZEhX6quW9aM32lJ/qwn2gKNYvfyrzs3IjJViEOLEGb11Om37dcjB4RB3752al7CikLe0&#10;DPO5LLDlQW1l+UUR0x0cmFczvWQcjSasxwLT6RQrplkQ65W8Pfny9atUV0dfH5G3qFd4FDlvL6q/&#10;VxhRlCAMIvKHdbp7h+V1zbOc6pvnmXlI04JHvNSWpMp7tVqaVbLqIj5NZjPWb2Q8tW3+yEP1e2h9&#10;xHvsFxWVRWw1TpzxEENCykK04Lk8mGUIooL8aeOt94boDWNEwxJhl7ISsR5hZvfo11Le+tqNIbXO&#10;ltsIWV6bchGynu53pAT5G2PNGrBe2t5xw/6cj1FMn1AUF4g3a0S21aMx0wx6dBTZuTpRuVs4TwOm&#10;YdhG5z6MpPqoRp50bgaPdr8j8U9yopsUL8hwx9/nrcN3BkQWalCYa6XqZQeGiR8uJ7XY0lZKw8oy&#10;0xqdW5D1OQXKXfi8GGbd4a4MSnYTSab1vyqCpLSuD/y9xkcLc9eCG+uCyB2tRRwnMrSye5SOH71g&#10;t7OqXSar1t+6lKUUwWtty6n+Vx5On1Au9Ot53a9zhhVgXyN3ta7062YTM78e43XsEPIsJm+Gx5Rx&#10;HuM+5bLLvutRJg95Lo9t+mWQPIzI+5jzNFIyP5Mw6i20DoguHj+e4vxigQ++92/x/vf+gGOpW/WD&#10;qsz2coyaYVmeUvYybDiul588wPpyitkZz6/mmJ9NMf38MYr5HMHkAq35BGG+RpAu2TR5GAxYE44q&#10;6qKEsq4eNkMy1Yn56xfqmj9MP3Icmme+oM0w1V0PMgTTtak7qVH1Ixv+5+0Bw8PCfrklj2U5jynH&#10;Rk4eClmLY5AfL0sa2zHztvowL+dhjBJXdb3b411hIQLyXFwwORCkI5TIZcTEjOWxjFgC65FvcpbJ&#10;OqgeCdORxUGH+SQsR94xO9QNrHhYcF4wow95Uloil75L9WsiyQJ7h7zQx+khlmhGdCqUV1VDzKpf&#10;MqZP1TaNwzZlJG612R7XDvOeZXIlHjAfq7ZkuLpHPwXk2E5ZwBVrv2D9190YGevaee8u3v+f/hK3&#10;vv8++h+8jd7bd4B2h5MDwbypFq1aOY+C8q5Gs/GzmjLx+Okczy6W+PzRQ0woE4OjId577xbeuneM&#10;AXlzSD0tp5zy/iQ+b9ifRUT5Z182VCfHXcmm/8WfjSEdLdxOFVidSDbcuYmwjpQf9r7h/HyFy8s1&#10;PvzwUzx+coVer4/vf+8W3n/vBEcHIQ4HypWlSs5N7qQ/ZEgkfVaVS/l36wd37UglVWFWvgpnmZaE&#10;575OFd4ootw7zSN+G9cVaNcitbHeJhfjWiqHiRoX2gZ5+fQC6WSGfLYwr2NRvkGHOl1rqDDpEG3K&#10;PzNTccpD8y95raOqYDlW47+lNY6lY2hV+N7cVR3E9oiDVt4K2YkGrXtSrYF4lJdZ+8KIfaxfyus2&#10;uxZ0Vek8/2MJlRtEWluyhVYei5Iul9Gy6XTeVeUrY1d5Y0OFIMsRrrTlc4kO13Mdecsk87g6pBYC&#10;1myPUFAPhXdP0ZYHmZMBusd9rq9Y/pB1s0X0l5PrmS8j9aT0PtvE8bUNE6t4JnZRZeOjj67w8ceX&#10;uByNiRHuvXWMP/3z7+Ptt4+5ZiJ/q1tDtkXzncp24k5emCdc8pi89LpN47AhT8YtQgJezcN6VnKK&#10;w/GRp/Y7H15YvzBAwU+erqjDVnj44Az3v3iKk6ND/PEfvo/vvX/I56cNn5OUiqnlZZjrW5F1y5eQ&#10;6c1XSSiyCrIMm/heTTa/eaT1oeeP5Jcf47/vA7VRMY77OtdaWmsP9YV+aRi0YuoHjmfGXo7XuLhY&#10;4fPP7nPsfIo2nyt/9Lvv4Ps/eAeDQReHB33ep+3qc64NNb9wLWTepDSvcOxrfcJz/8OEnc4VuboY&#10;r7fjSdc8si/c2ZtElHXjvZN/R76tX0bPt9am5WvkObZelXwmL/DpJ1f45394aJ7F33v/GL/zo9s4&#10;POrg6DRmP/D5M+CalX0pkn50kzhzMFmXHFTlKtwK1HOuZJ/90azfaiTeCFy75RHnRk2nmks13vgh&#10;z6SbsmyDdbrBowcT/MPfPODYmeD27WO8y7X4rTtdvP99Pt+FnDvtuwo+35HFBn5siUA4sly3546q&#10;vjPSua6qub26cuTiHF2/V6P8Te1XtUHaQ3OKXARUY8xkmuSiSeoP10bn/ZQtNgTmpeOf/ukLPHz4&#10;BINhDycnQ9y5e4Af/d5tdLrMTz8Yk0dz3a95YJv3i3jL+tjizZ07XOd5PU4Q+eObRJ73MVvkBNVr&#10;kJom2bbMaUKG6k8LMJKpGILTDJeRDOOcseHC63K0wD/+5Jf47NPPkHAR1o0jvMPn1T/54x9hOOyy&#10;77jGLfTrb85uXITLq2pVsKtTS89T+7w1j9WVnnNw/32q7w65tu/oRRxguIYNdZvWEMtVgNk8x6PH&#10;Y/zLz59inaWcVzr48R++a14h5ElVzufbgX0jxbvZEzZeCB09s9UP/Gi9r2/HVIhb/b2ppEb5oz+/&#10;zmNRXdq2zKjORftxem4JTa/xj/zTc3pJHcRpgkGV9zP2S1bE5tn22dMJPvzFU/tOPM+W+OCDt3D7&#10;dIAf/uCOPcvE7BxXIvPWwOP9tj+ArW/92GjIUdU39nBefTdjYST2xe4ZpgrzukW8bMkbhXaBaSPP&#10;Q1xyvfzJJxNcXs7w7GKM228NuAbo4/d//zb7JaB+0/ekmoetZ3iv8rFM9Y/k+kVX6kc78cUSvtfq&#10;qd25SQmh8aU1+JtGaoWbV3yLxG8vp1veVy12z3ZqM1usZ5iKMUrmeKs5SYmUrmU7QfzTTx/hFx8+&#10;RsQ5ptNJcPfuEf7iz3+Ig6G+q7aEVgPNL5qyrEa+XMvY18GRirQydDR5qNYNFiZd96bRTuCk0R2p&#10;LfVzka6dzncyLKqn8+TDXEqp/U3OM66ZxM6Cty6XOfvkAj/9l6dIszVmsxHu3DnGf/wf/w3evtu3&#10;3PW+wHJhdqqZeLwxLzB6btV6RPvDKNw/u0j+VXZDOyIHbc3M9VIZQTvL7Ih9Sd7Ze05xmM8nKZ9j&#10;Pvlshp/+7DHnmxXOLy5td46/+IvfwQ9/eGhjJFKH8E/fl2k3FY2Bwq+9b+S/wtSTIhdf/7+Lu4mk&#10;M9/EMSVSu/T9gFs/m/AbuaPYuKXqQrrNvdfmeOGcIX2Xcs2cpi2Mxwv88pePOVZWeHo2wfHREef+&#10;Pv70j9/m8yXQbfvxy16w/tB5VZbB6cbt9778uBgd/bnIxe/iNLbexD5Q/SveW9t9+0TufE+1V/1j&#10;79y25M7r//1RHC64bphOF/j408eYTGbsn0851wN375ziP/4Pf2LfFSSyyyD/lK89w/B+vTe2zt2S&#10;ntBZR6uDh6tfoAW3UT19Q8YjfedMveYu1ceuX/SuVV5tnz6d4+pqjr/924+xWC1w69Yh/sP/8Idc&#10;B4S4d69ru+CoG+SpW69KOlSP7vtSybx2yeJ45FjynH/VHnBj61XIZkgb/r6Xd6XouJ+PUrvvHhjD&#10;xYpic9Zd9jAK1/dL0h3z+QQ//elfod0ucOvOkmE5dfXU7nud5Otsx8ZA7cXkOk3tqepvk64WjWp7&#10;RVQmrUIGajHydcRODbEYl3j8xRLzSY71jEv8lSZeCi60SNIWjrEd9eVkqb3slDWZZYqDk3O3G9vC&#10;d3jQN5fOh0cHOL51ZAZi0+nYjKymk4kZELU7bU72x+j1+2ZkdXl+gcV8jtF4jsVyzUVbhjUHlcaH&#10;2mOTlBZ1KtYGjeuznUc09rH6mXHy3qZtOlUnLcJjasmDgyEXfSdmoOZd5C8WzhWlvtwOKS96udpn&#10;fdrtDh94WafLSzNQWyyWTJPauYzZnHtKV74zRFMdNbhVL9ZPK/tKrlxfuPqbwmWUjNbEA5V1cnLM&#10;8tqsZ4d1Jn+5EtWXUfZSVNt38qh2LZYL1jXlhDwxAzVt7ylIvsU/uUJVWVHYZvsl+xqcXLxK99tC&#10;jOe80IOMdqyM2zyGHMiBvozMyZcAx7c76PRi9I5jtPsyTOECrKt0HD1BxjlLcpTyyIUx+Rfqixlm&#10;rcVzonMeW6x7S3XOV5SvOTnA642M+tiWdI5gMUVYUEGwHqHrTObplIsZpqlfeTT3nvz4OcoME1iW&#10;u1YaHkl2nzs1UjrxVmPfk/Fe97ir2rE6tz7y1y7MTeC76+fJl+rit9nz2n12JLlwil7kY9jmKoi1&#10;s1B3XW+NpyrMEjg4WdthO5GI9uIc+fRWlhmUUTC2CwTfA3a1/XhF6F78U76Yv3t5qeWDFmk8sh/V&#10;33anTWKU280KGZaM1XhUy1gqJ8+ibFP+eKTOKXjUFp2b4ICiSZkNe2iFHYRRH0n7hH3Y4TXHahiz&#10;zIRpusyb92r7UR7Llh6oj5lzF48fTXF+Nsdb936ID979MbqdofW5cXpNnswWshpFPr5CwfGzOHuG&#10;85/9AvPzS2KE5WiGfE4Zna4omyXaxRpJkZqcCmKFDML0JZeO1HLMm59qPEtXiAUyTAs4uPRlsbkk&#10;thdjbgscTfpFXqBdhugwXssISai+RC60lSbHU07+aZO4jGNFpmIyGNvY1rcsl+PB3N6yzEDz296R&#10;8ZwLnQxJR+pMOqcyMbC+14E9Uhl7WWJFcdwW1ANlwDqyHoXGeMKHrcMEYTdCMmgj7iWIqEe1fYI8&#10;XraobwR5nltrK7xVinRJ/q5ZfyLnA7e8vrnt+FiGvojnk7jqYh4yeVSNnDTq6Ej6KqYsaLtTG+iM&#10;EO8yeStS6koe1bfGC55Lb2u8p2zbiPpySZ7NybMFmbs5GuDOX/4hTr//Hu783g9x8r33gMFQCwYq&#10;QMoRhz2raMZpmSuOdatYI5GW2mL3Pz1f4+Iqxaf372OcrjA4HuL992+ZUUePHdnnDSHT8xnKvrD2&#10;vPQvib7tpHGhPvkyoiTzP/vc1m0ufdWlRjq30CoriYBe5Ni7napjVIyuhcmk4LqiwKefPcXjx2PO&#10;qwnee4/rwLf7ODqMcThwc4DpAkJ6zhssOX3IbDmBuTVEVeirUHXvXuXfFLJ1iSBybdbc4UaT47la&#10;ZSpER7WVY4scp75yRrqtjFrqcmrbXy5HYyzHE+pZzumZvrDRFsBdrvmov8VX6QsdDewD5msexvjR&#10;ulznIdeMWqtZeTf0g+8rsTvU2ovVMQNSXut+bWVpRxnNCtWaSGsdbdVj4ep3a4cyUhlsh3RIVZ4v&#10;QwZpm4zpqLPMCJzhyrOgrpMnNreFaGkGqQmjqWoQa+2ol+28P6UOyyVrXN9uqDOToyH6338bCXVG&#10;0GM7uc7aUJ8XZpQsJfNy8rL75eTaVFKZlbnjpV7sCBpDZIPRF58t8NnnC4wnU4y4Fr91p49/++N7&#10;uHNX2684HaZmi8dqm1F1lItsrRktYCv7/tiQ+O/mNH1RKUaKj+w/HRVbsUpDUOrPQ8GPH6/x8NEK&#10;Tx5f4uHDc05RB/jjH7+N71GftbmM4COCu5fyuJWHV2T9K4nPlmxkEupnd/0mESXUeG/9oLHDMON7&#10;pdD8OtytJThP68W/nll4j+7VNu16dgq57hSNxymuOPc/ePAEn3760L5g+8H37uD99+7alpLDYcfS&#10;BVxH6TlI20pmhAvjOtDWYFo7Vs8jVnxVry1veXSVrKCDD3uTiG21+UXt+0pCZ8315OW1Lrc6VxK9&#10;dpE+y9KSz+QlHnyxwM//5cKe4e+91cf73zvA4WEbJ7f47MA+cTWpbr6BnTfV0smGnqe/XD9/d6jS&#10;bezfgvOLtljj1M65u2IrGckp3oxuUq4Dnj5Z4yf/cMbnshGOjvucXw5xWwZqP+gjTpiTzTEtzs/k&#10;NNmsuUf5aVt25eX6/oYOu0aSm7rsvJiYqBpjTgf46zeJXB9QsHlObBdrFqnoLfz6TbzVdrhc6lj/&#10;nD1b4e///gHu33+Kg0MZDpzg7r0+fudHR/adWUiexBw30o2v8jJM85FhrxIiXdfPRbr2Yf74phDr&#10;S9nXs6v0ufUDSS0zbinaQhwplo+Afuns1lQMtK8FCH1tqN866GtULTen8xS/+Ogh++UB+8oZob39&#10;1i38uz/8IbRFrvvuRdDqgrrJr2Wr+rhtxCUXqoerm55D3TOor6Vkn3f4udD+f/vJr+09uTV1dVFx&#10;QfO/+GYf8kfPl9N5yXVyjqdnC3z08di+hzg+jfGj3zu177o1z2i9rBc54rx4a0OnOrdilT0hluu7&#10;HvcM4r43ezOpaswrknit72p25M89c0SOafqe2nZr4aXmeNMpZGiUuJWSoHGzWLegjQ0uL/ks89kI&#10;s9mMz2drvPvuHZycdPDB+wem7/SDAStaeUmVKQOt0yLxnhfN/F4j8dhNvu6dWI3EqqoD7KhTJpEY&#10;6DnBjNM1fsqQ6zD1S8q18gyj8RKXoxlu3xvg1u0OfqQ5hh3S4Tzje97Tbjzu04vCr9M2mQ06Qd9T&#10;V5V9Q8ieG60PeP5VG35Nx4mky5SrovSSWgZqP/npY3z0yzNnoNZtc/4f4I//6B3OMX4rSYIngr0i&#10;UD5V1qqSrkWu712xW3XAc0tjN2iuUh+8SVSNgevy/xJy7a0uvpScbpM+0lpXWkjfPS+XBT785YTz&#10;/4jrtYxjiGOG/fKXf/EBTg74HMN0NjJ5r80vCuC8vtF3zJYn5aaqs3jv1gpe4TVUMcxg38tU5+Kn&#10;nVVssn7khS4LXmQU3wePVvjww7G9k356doXhQQ9/9O/ewQ+/37P1tJ5XzL6Gek9jRtmH+nH/K5KN&#10;n1dKzkRa/1linb/STd8gqsaWOG59UJGawsNNzbFZmuGCvWZnQukarZu1tffPf/4Ui0WKKddob799&#10;F8dHMf7gR0N7loxDN9b884lIR78eebXvVK8T83EPrrvrN4LEeyf37vsZ0lZpM/SrsuKG9HrFp2eZ&#10;6XyNT++fYzqd45NPP2fSHHduH+M//Pt/h5iL5QHnHBthXP/KsYnKlh2BY6UydnBzoY6MqupaC6mO&#10;De2IHCliPutLtt1zJoOsm/UdS5qWXJdpO9w1/uVfnrKfpjg57ePP/uJ9tNsBbp+23ZyvrmB6nceE&#10;G5eO55Yfnyn1HPMqVB93r0IulVYtLGhL/l6Nu/18lK/fAljrT1dBzn58GLdxXoVNZyP88sO/Q5Lk&#10;OD2ZME4GahPlQLw+8rWuRlhDr5XYV/bikE/mDi5McCIj9lddcK1fTah1b4UdOUFxkwEHkNIpb0un&#10;oF2879ybSYlfjnr5Xwq7R8XXyq/g22iptvdY0D5ZsfU0dbgkRq56O1wjpa1v9Wk1sHq4OIWpX/yL&#10;9S3qHeRxU1gN9rFMjfW19rq+cVt9Mo0WXBzkgnmB4MLCQUPPPVwaLA9BGaoMle9gD6560SUjmy0Y&#10;Z2n3bt5hl7PDc/G/CVI5Hi+j62m+7J6b0nuqx/nzm8I81c9FPv5l+DK66R7B001xz2P74aU9LAkS&#10;OEMlHyZgkg2ipFy8ADZTMo09cPH+LSzvGqrSOSgM2zWkL1KrW72hl5HBOkW5WiNbrrbIVysU6xXT&#10;ZPaNvgwQXJ6+LRW2n12ZHnV6UfhLybPoGlw+/HCyNeMuwYVwKN2E58u9uT67QvY+yoDDXFt5ymhE&#10;xiMGPondBHkg2oLp5ZVor2MqcuXf/FF7PFy6OqmOLyafvg4jKjQZlNhWn4S26DMZcN987mjvpn3y&#10;HKrn7sJ2N9g1/wlVYtIu/XcDbl74ctTveXXy/DXougoTaVw6j1gRn3v5AOwXqkRNY7xW+Py/XXgx&#10;1fktMl1YGZ3ZtzS89mnc+qKGOunSUIvfoh7/Aojq5zW6sRWWlv88qvnBrW+5PqEueDmkQ3x6h736&#10;VqW6IMZXwVTD5At5RF0ovSjvuOYh1+tI6cZtjV8vJJ+qpoEhVh/Vy06URH0no8FqzMhwxvdfDds8&#10;9qC2ujLqZTZ4Hjt9sc/XL4Xdrn+OdmF2SdrFfT3kC3tzUZfP5/uhHuZgsu3j+W+XVlTlxXnFjxud&#10;u7yfT7eXNyNc/LVwC7spfAef35uJr5f2eHetX1w4SXpO/XSDbnsZHN3UpgYON/NNcOTS2Wpe/WLz&#10;S/2rZaHqO14YtCT358piS9fLbrCPfRLvPDxd56vFWxjvt5cVlS6r0rl82XdfAft1+q7gy2nH633s&#10;UT3cdJbGTK1fXBLCl+vitmPoV8CuDQ1uhM0ZdX5Rzq1fpMsIC/P98jyu035crZzvFHYyvbu+Hlfj&#10;Ff/d+KyhMItz8e57MTf/W/8wn20eFbS2888wNs6u59lgCyfz+/x7OXwfOdr2TZWf5n5D1b8++FWw&#10;X86r4gaZeUPg6/5VsL3f83kP9XCde+ja67Jr44X/XP/96mDGDW5ERTcEqV/8d2rmXEWoxT/P5+uy&#10;4KmeeYOb8TLaT2PzS6jv7XZzjDOecf3gSWPG5he7qpfV4Hl4GXZUP/fkwwQ/f3u9ZOSv9RyjPmLf&#10;uB8B7srZ6rKXoJ7+u4XXT8ZOI+a/nWM4VgSG7uYrXQtOd9nawNITOq9f78Hf3+AmGI8rud5iG1at&#10;lTlOzKmH//Gs5h27/2X0fFlfJ3Zz2pdjqxfsuUBhlJMKLo2L25efr5eshMaD2kvIFqE6Vm1Vmyvj&#10;JessRsoVoHlQK2MsZ0C2BkYXKZ7dX2E1J7/SGNrKISg7iDY9cobp5XKG95OlvE/5uKLsyKhON0Yc&#10;hzg6OkCv18XRySFOT4/Ng9lkMsZyucBkPLYXddp68+joaOtB7fzsDPP53CxvtcXncpVhtc5MAN0L&#10;PRYtAWSAvQStyLaY4LWh6lslj+RBjSs8eW/Tr0UGgz5Ob52YR7V224WZNyHJBu/VVizuRbe+jGiZ&#10;17Szs3Orc5pm5olDnsucBzV3jyjPec467V46sk42URKqr/hdtcG3w3tQ01ai8qKm8yTR9liRbY2q&#10;/iqLHFm2Ql55UVuulsYneX1br1dIGZdmS6u/wuVFRFWy7UNNAWmbGv28mfyp+i3NcmuH245VL05Z&#10;H3MFXLD/SiS9jYUNTvroDjto9yMcnMRod8iTMGUa8mEzZ9dPeJ6zr0v2pdouL2krIkdJQdqwzkXG&#10;dPmE5WYItJUnmIZtSnLWkXWJNEYJjTXXd6qi4495Nqle5PowjWCz3BU7FeaCt/GeHJ+rMV2PsnQe&#10;OiiNoCgX7hSav6k6sq7Pl8G6b9M58n0r2uWgj2ufdc418jK00zcid+Hj/LXI/eryenh1FA+r+LqX&#10;CJfPDmbsxf5gJ23jZJTk7rCr6r8Pkc2W8+hn90pWGOe3+FQZ8j2he7wslZsFitaMISpDHNBEwjtt&#10;m05t20jwWh7UsqLDMC76Wx0mSyiz8iR4TBluI4ypd0LqHyJODigTCbKgzbwT5EyfF0eU7TYefT7C&#10;2ZMZht27uN3/PjrhACHLkgtnbUGXPjtDqXFzdYZ0MkI6usDq0UMU8wU2HM8yWoupz3oct4keENVW&#10;GcZJ0cn8XONbzSPU75zi+Z8ftkFhkpHqN07kB8ecxj91yYZjUNwpmI30mLaMi8mimOnlPVAeapwH&#10;NXkI44f6Wnz3HtWEkGNVrqO9XpJKb8ngTnVi+5yHlhbHkquL6Ujxm1Wyh13dp/HEe2WUkZfUJ+wX&#10;815kZRbII4apMm3exPEfDRL03zow72lt6oG4T91EvRRTdyovZ+glgz/qk+kCOXX1eiZjvxTpPMXy&#10;gv2/ki5g/2cl60Zdg9j4FpE/2t5HXrckfoZKn8oQ1z2ck3c8ZxTrW7AYyRSvrROk81uI1TZemN7m&#10;eNR2oUvGSwLnwQYLISJf3r+D7p0T2+bz+N23kfUHuOj2MeW9a/I1NW9G1E76KTTzVB3tf8F7U/Zj&#10;wTSp27robDTClPyLem0cnwxweEjdTZ0XZwsEGWWI9RAkz3K7bpX9DpDp22s68mbyeoJyId0gSZXc&#10;ik/+KHKDymDbfFBW7QsCyYXGE/tEY2oD/RqnjcurGdcV2v5GnlITDCm/Xc5Z7URyJViuTqbsmuVa&#10;fTUuJMrysqW6vZycpzFXPTtaPd8wEu9NTzsjXJGfL+pkc4I1lGOs0j/yDigtp/k7WVM/avwvVigI&#10;bfGpVWJb6xqu7bptrUM4HmKOe4Y5PcS1CPNwBvbOhF3Qusu2LXRMtaPmXF8rpwsq3qufCt6jqhEW&#10;o/rzz6/LpGcL6m3pFXk/syORW5hPr6Nl7sqQglaYDNJMv6oaXiIZpgDJIZOJX5oBKj+alSxxDc34&#10;aZljRZ2VcX2ZUacEvQ42J0OU1J8F259Td2nramoNHt19X0bX1x83kzXG2MdiWEnWl/OKjvrFoRDH&#10;Q0xGIde1M1sLrokBx8u9d3sYDjlvsd6CxkKrkK7mGlL5SRbMC67bnn/D8bcxL22q16u14btANn/b&#10;+KLOkvsUyQbnAv+rRTfOmMbmd/KUrNM2uNqeY76IiA2mkzV12drGz707Axwfcu4N14gJ/SravPnJ&#10;3SfHmjMweDmpvzT2Xo2Yr/Sw8lXl3jDSKLW1E2GcloJQH1g/WBKeVeNE41lHNlNggPsVqHRLwHUo&#10;159ymZ9lHKtZgPFE7vGntm3UCZ+Pjg57HE8cU/LuYT++4TMOlYPWyvoVvPGdWsI9s7IuKk7FiK/G&#10;WxbmK6W68NyqQRkxmdHzufr4jSLHW9e2bYPd8QVUqV/S8+nUb8aU6lxsk2/hVGtzrv+DoEd9VuL8&#10;mXhe8Bk/wuERV5rtHJ2+vKJL/7NPzNu7ZJo8tTHj66cydVQhGqeSE0ErS4YqGY8NiVPuE2hO4zOC&#10;/UCO6z69tJHM5+WKY0bjjs88mzamY+DpI86FS/VLG4fHPXT7JQaHfN5qrch+PZ/pXubKh5WYawUT&#10;BuZrOo54FZJc+Pn3y0npWOdKb+reN4nkDWs3x1hvMFR806pMJFlWv7g5SM2T3tF8LY/kYdzHYl7a&#10;9qtXl2N0OjH6g46tAU5vxeQL9RbTB3q2ZE42dJ/TVXWeKcxS8nM93seJ6nE+zB/fFFIbBPGX6yoe&#10;xX//8qW0YyVX0uG80tNKSNlUSxVr607NC3zG1RJT3ga1lVTJdZa8qGk7aW3B4vWQvke9d/eYd+a8&#10;v+A6LLO1XaB1gL6XUFnMT33MIcjq7fPUrTF8vR20frXvCnj1pvXAr0LW6t0kY1TXF7tz8UrPmZwJ&#10;EvcVx2IVYZ12eMxxNUkZVth3obfv9BBGhf0iX7sRhCWf/ykP0itu2zA3Jt0ocvm6mqhf3by+00Fv&#10;GrHG1+TspST510PEq7TUsYgg50LyTd8Zxxli8lwc1BafEvv1us1sqcsWGfXYCmv9wLRYc7x00etF&#10;PHaYl/omNY+Qqu+GzzP6nkLfmel7KaOv0IxvO4n1Xl94eXVHdQcHhc0xZFi1ftK7gI2+92canUvm&#10;i7LL9XKP/dPic0wLq3WOZbriWmyDfj/E6e2EeVGPycOw1g91qo/R2vj04bXYG0ndLJ2p7xql3bT2&#10;fpO6V9Lu5naB12rQlxHTef0lNnk958M8GxVccE7P+Nx4xXXZZMo+s3s3tn30228fMM2SCblu0M4h&#10;+n5V34eyj7QOS9fqX3FVPHV6y30nwVozc32qQMbqTaHjfVX8G0Rqh1tbuauqXS+gbaqK7y8npmHf&#10;6r1ju8s5gBNxzol7meXItC3uOMLlpfidc85ZcM2c4N23h2hzntFawt5HmHyr3/S9Duup3Y/I780m&#10;YVdRJzLenh3VSzr/kvp/l8iklP1aagcAE0zHKzvTgGO/t4I105Cv5GmpdRmfwefzLi6uSvZJhvF0&#10;xvk/wttv9XF6ou80SyQh+0LfKa7ds6aj6vja2a91Q1Vn14g3hoz/+lgf5Hbu+sDpE9eiOv/YC6F7&#10;f6/viuXZXuupkuungv2iuf/J0wl1WoksDXB0cIAe1wlvcY7R9tERUvvO1/RTNT51lG60dQCPLo7y&#10;UEvzchLPq3nwjSS2kbzR0XTcthnuxL2r3dGWd1vW6GSXh5HXlXyG2bQGSPMWxrOI/ZJjPB5DW68P&#10;+j188MHb9j1ypL7nWs29h9H3Zho3Wke4fJxcEy3qSPaTzlUvheoZyj9bNbrtZrJXz5y/27bF7QZp&#10;wTmGU7vGTZ73OJcXePZsalt8ygbkzlsdzkktHAw1Fqn71Oe5NGCAmPdsihVzUbh2zWPmLe1k5naX&#10;UN+8Gn15XymFWxGy3hqb23uqo8nHfj76XjuO9H2TvnfVmobzXiDbGoUxPwvT+8I1xqOPOacW+J0f&#10;8FmN82YSXzCH/fx+XfLcsGNjoPYS0uLRmuQVCY9iFM+9wYgzUOsxKsJySkFeyUBtjaf311jLQC1r&#10;c86uDNRKvXqkcOrhm/fL25eO9lF2ypFR+sJra6DW7+L45AgnNxqoaevNykCtVxmonZ9hPqsM1FYv&#10;NlCT0NUnEwmpV6T2EpH/lXxnoKatO912mnUDtTjWlkyeP5x2ZFHq3uzZ9Xy+wNnZmRmlSdnuDNSW&#10;24lPdKOBGvPSYl48EtuV1E2MLs3OQE0P1D0714tchatuqpO2+fz/s/enW44jSbogKCQBcLfdfA+P&#10;iFyqsrbs6tu3752e+THnzCN0v1C/35w5M336dtWtzKrcM3y1lTsIgPN9IqqgEkYzo0W4R7hHQGCf&#10;QfdFVFVUFRAqqISWZZxoc/CCZmz4ZqagtlwuMBlAeCADupuCGiaAioIatww8epu884p2pqDGUz1Q&#10;X6dUxAVv3F4Jv2wzOBqoglpnEMvhCfhFBbXIK6iNsXijgtoSZaYCDYXAEmOGGxwqpcylyLyCGnZD&#10;pYIaNqYoY5JjA4MxF/EBNe4ca9Z2uJM//EO73aqgBvLhqmaS8lkdgjC0aToevLGtrb3Nj+EoGJ2/&#10;v7MNnb8nCj1eIfk0SOsUrCTaV1x/Ccn3obW8IZnF+3k76cMrqFl4VFF9Sa4l3N3o2yioFVRQw0bK&#10;y5u1ghrvmDRw5wZgmbfVfaWf7EyQ3qaCGh+sR1EXfXMfMj1UUOti8t1HNZyC2quR9Nunctz5SjrN&#10;vrRyKhm1JIM8mb95I/l0vFZQuzqX9PUrWWEsNxbo1xgXWNbKAOMmobIE6kr+oIAc4Lijvq6K6JUY&#10;2fyPC3VQsC/5Bzg6iQNIp1RQQzwVmZBdVFDjFwaooMbNJvt0Dj5hmQYesC3Qz/UYVdoxvjBG+VlN&#10;KmFp32ZCXkEtp93K4MeSnnKDkqiCmlMsITimTEEtRXmooIZ2wgWTKahR0bSNeiQNiYdtGTzbl4RK&#10;qkDSh0xpQ15sVVCbSe4V1KaYO8aQ3WdTyWZIE4uhwimoJWgzVVDjAgL8oYIauw27Z6lYAlBR5aaC&#10;GvhDOyuIaLowYb3YFuCzV1Cbs2iAKqghLD/1uXp2LO2TAzn56gs5eP5UUswDb9t9uUJSc/Bn4RTU&#10;csxbSJglRLrsO/hPBTX2VXQBVvfs+lrGkHGtbiL7B30ZDDEvUmEtHUsT8jhGvUxBLUKd7POuPwVS&#10;2VeRkVvJr7/0IYBtUnX8sFH17vhVrlvYJ0xONTE3biiooT0arS76Y0c/JTEecY6hInqCOTXWBXoS&#10;WVx0DSXtU2pHvlpe5Ikb58RdXoiWmyPrhorPhlhovYPvDT7Yoiw38vNFSF4WkUFcP1HZjBKOwMpC&#10;2hzXS4zv2UIBVssA/Z8Kaj3IiS7AOMk9CmrMWX+ZiDDGVPzDH+dcXyqTBeQ9CDKU0Ad1LgD99e7l&#10;CPzXCmpw4x3InFupjOZgcXEHQgU1/XQtc9WM4cB+iGDkF2VPVPprAP3M8DXWazOu3VB3Kr82upiv&#10;9vuSYx2aQTawl1J5NcOMg9Q03n1kJbyPGAopIkmwE2ViBfgSwSmoQYYlyQHGSSRnZ2PY4Y5+3x/G&#10;ukntDzC2uIaEsFsrqPFhD9qcfWHFteZC60vltCLTTJDtT0PG7UKqGKXjC+OCyoHkFh8YOx7ZOEP/&#10;UwU13ME+U1BLZLZIsMbH3DXOVJa10V9OD3uyh/aJmnOsAbBWodxEH+Yx7jq3uIeVdxHlnO1r1Obu&#10;txHbE2XGekwL590+E0IvxVyOdYcqqEEOqIBgj2U7WBiTKpQlGB+8o3rcJ8JB12mbCmoRxkICtGQ8&#10;nsnV1UQV1PgilJ/2xJQEIB+sAajAuVZQy0x2YLxT+QYiB3LIlYV8Vd7CroUiEABmutJJ+wzWD+uH&#10;t58LsR7kq7+DPONvISd+QTfDsd2UKc5MtpmCGvjb4t5ggLHC5xYYT5BZvT7m/yHmqjiVdnemSgRU&#10;TsuXTBu8LKiEQ56SyWE5kbAbp7amp3S3trqn+D8Z4njS/UiEdQD2CNw5YNJW8Ed0GZU0+J17/dFA&#10;RyZol7O3mBMXK8wtbdnb76JNcun2x4g7BV+xJsD+jwpq3KzEnP+5NsNg4Vosw4Tlmv5O0j0RB/G9&#10;xDAE29jmLh2LnxF5xWdTUAOvdP1AvrE+JN+nbR5i59X9oCqodSWKhzKfFfL29QSybIQ1ciTdXoL2&#10;ibGfYTqQYYyOMaPcIn+URxwvfiCEPKObjhS0gZkN1bDOvsFvbw7dPmVCHUqZYetn8t9/Tnqrghp4&#10;wjUiXU3Jn6MIdq+gBj6vsB/mc4IMvLnC3H99PUdW6KPYd+7tDeTkZB/zxwJpVBXU+KwFeSF9zi1Y&#10;FlT4q8MK+ZH3LLvduX4tFdTo9CMn1t+v8T35vd/aTAPXY+Ax5/RSQS2WNOthXZbLaIp1F+RSjH3l&#10;0XEX4ynD3I9+UKTSzCfaPpw3qHSrcw3GpPUHpst+oy2PMPZMtnzRXGmzT5/WvNuJwN/d5LMjBNVP&#10;c2NdxWcEzQR7yw6fG2IeB9jP07SLMUBZxpegC+HnvfNsJvv7Hel0+CM1rt0QMJ+vFdTQLlyPcV+T&#10;p5ynXGY1KelzR8ooBfnj7+AS+yr6rfGL/ZbPfbm3xG6WYwZrbvb5vOjJcjlQhYHpNNIfQc2WC0k4&#10;73ebcnCE9Rf2xo0MGx19frymcIyG/aXcn+v/24nNzPHXQlk5vvi04nMaW+zt67nd2uFe4lhxvCKb&#10;PK+8m92RFpypoJZhHTCexDKdmTtl3mDQlcePBhhXE4TD3jVfqIJawndDWI/lEISLOec7zhlse5Nb&#10;SBz/mDbnQVdW8Jucj3DpmuBzkm1aVMpp7t9519rp/TZSXzC3Or9sJ/I7xxqshTUwJhjIuCXmk9kS&#10;a+c8kqtRB3M/2gl7Ryqo8Rnmk0c9rIu5DsZ4w3ghP23uxnjjc4YmxhH4vVp10FQd9de9Iy7/PqAm&#10;EtrIjamCexRlDHlFmUYrG58KajOEwfgDT4sG1mUrjJX5AHMM5hy00/V4Ikm7JY8edeTwAD0d/SSh&#10;7OOzw5RjxfUb3x8+KP9ZRso0jr/PbGyBOJZMthVbFNRYF4JutnbmvRk1pNNOdO73Cmo59vA52mU+&#10;X+oPbTOsoZfLpuwPBtJtN+XRIX9Ui32qLLBuRn7B+OSdMlHXAbjTzufCMJRh7iZrA67PjT6nNkD9&#10;2O/RBjSrjNPie96TDZv1KXmnrOE/B5WP3sw7TI0E2IMsa8l41kG75JhrxlgLUJZ15Pmzx2gX7Ima&#10;KfYuprfgFdRy7GWqCmo8bEDfq8LMdqer2lAeddmpvX5KxL7NMQM+taigxv3oShZohylVM/Sd5BBj&#10;pZCLs4lMF1PIsqYcnlA/piGDPnnrxosqqLWcgtoUqdAd+1J93tODme/qSZv95bsQW5P7VTVzbKqL&#10;2uzm+kdIfK7dTtDvUGb2N47pJvbSkSqtQaJDHusz2FUqk/EfZDjM5W9/OUMYKqi9Rwo30/wu5Lmh&#10;94+roEa/D1v475X0LRoNvo64k1FqRh25kIGgb2UD1DWW8VUu82khZ2+ncv4NNuLzhp2aho64yrCp&#10;yBKER0MjCUIV1LCI5YN9QhfC4CeV0/gy8+BgX/r9rhwc7sM81BeV88VMllmKxS5PAuCDfTtFjYpZ&#10;GXadFxcXqvw1Hk8RdiGzRQosLa+yHnzYj7YM3NhJ+dkkktYT7locOPl8GKbb7ajiXIIJr9PpoIPy&#10;xDKLyzCoCeLz11kLlDPT09xYpjRN9YEp81U/fiYQAf0AyvTXWOQDHwJaXpzAeMoB9VwYTydBhNGJ&#10;kRfCkGesO0GzlgXucYJ2YRJgNJXTcmzouGhNU2zCkSAV08ivgsIdi2mrL8oCMJ1WZP1eFdUgraKI&#10;37DHgEUR5thoLFMqG2GigKyxtuOLaoyRgspnpi3b3+tIGwvk/n5bHr8YoC1Rzu5SooQv1kbYSJ0j&#10;vwXSXoJ/LAcWA/k18kB5qaCW2yTUyCdImy9rbCPLcZUUbfQtCJFVgv4Vo/jGFyWUBxZrO5pB8FZO&#10;m4KK68POTcMymAL/aMfFfkJ/cIShcKfNAmpfpdl3EHM1N6B8Mc5MlLwfye72mUW25U1SseI8rDQg&#10;7ZdG1kddOEfejeRyd/9B9PMWjYTawM1P1N6TdTQFNrPZ/7W/+jEt8pDa0JyMnCzUEK7MFnqT2AdV&#10;QU3TcH0OZi0D0uOCkNH1lz2czGSm/cTOs7KEmW6O6By62j4AT1NbZvxFhFNeo6Ia+gR/HdmgQlPE&#10;l1CUEV2M2wM1560e0Jas2Uf8EyTYkTd/vpbzt+hraV+i6RHkGuTWFBktMEKupjL962tZjkbSmI4w&#10;CCbSxOTcmY0lwriKUY8I9SCoUsTlv296jhP+mp98U8Uw/HHjF2Gi1vZ3/U2PfYY72csXAhoUY7mg&#10;Jjf9fF+DeyMFHzGZNiETyD+viAYLEkemzJt3HQPsa+akDCQQ1B2MAyBvRkOeLchnLvY5ycNL7w3I&#10;Y8o3L6fZ3ssC8gPtSeRoS1WO6yKRNmTQADKxG0uHL8ZfHEoybEurh3HaxUKFpy1GLADS5UZMlRhg&#10;n2H8Y3O2HKeqlDa7msnVXyE3x5CVE8gU+EfYVHUaSIuLHsgkQhXutKCQOE5G6qkMVOqALCRfOGtT&#10;QW2JcuoMTh4CLfA2QXxKbf0UH9uJoHYt5F+K+Eukw1dhY5R/1U2k9+hYOscHsjo+ltHTZzLBHDBB&#10;mBmQgolzgMWxDb79eqCDvkWFNVPwRZmQ7wIdJMP8uuIDAm5qIfOi5VRaOX9JjZhAhH4bNYdIjb2p&#10;ppKswTE2IBf0138cA+zdbhz5gacdHf/RJhnmkgzj1CsJ80Fbig0pZUa7PYRcGGDdQAUzzufoY02T&#10;R1SMLgrbCLnk2IO0r6j89H0JEyGV1W1euJs41rS0jM+7w+dBnqeQz6pITJltbrx78zqc3XUMgv+U&#10;g9zyUDRx7A0whrmyoGIvJLa0Yd/DmrsNPibNXGK0QQLZ08MGwq9JdG0Ef6asAPM0F20L8ysFHuyU&#10;ofRHk1k4ykuMM366t2wLDU4T7hqQbQzZ4SYbmtER1K6f+sXdn6rmwcS1XzA+ZBrZwy7E8qqMp/yk&#10;XNJsWBKCyVNmUUZRrualcmyKO09Po4IaT2acQHYuECdFn9V3I80uMhigqPfLB/ZV5nE/MQzaFLxv&#10;qKIAZDzmYcp4vgglut0ThDqS6SRDOMg5tkkE+dyeYRykqD/bmaBsp4JaW5sD1UA5+OKUJxJw7utg&#10;zukgD/YGoiYS54QCnaeAfCNIuk7A3EGyIYU+wxNTIae0xdCp+FCnEOyTogF4Hym4PmtQ6QPr7Ibw&#10;VJURzLnjP1/A8WGlPWC9k9B2Xrb5cXI7saEhC7E292VWt8+EMIIxN5P3lHGw6XzDGrANXD20DSjv&#10;MEbUnw42xtIlZAT7fhMSjWsJ8KLZHOh8ni7hj3UO92btuJCYL1A5xwC5zlEzpIJ5yO3XkijGHpMP&#10;ctAD2GYNe8G35ivJ8raHhpTH7kLbUnlnM+znQOQp68I79wIgN4/cTuZ/n4hjF2aQKfg8Xc4w7w+l&#10;3TmUPO1ItoA8RftGlGUJ5N5qDJn8DpEor7iftnbgPnjNU6aG9tfygufKb44pgC+zcXGtX5MnG09c&#10;P2CVj/mO6zfy1Cmowa0ZYS+F/RlP6sxS7NEW+/BP9JTBpMM93rUsln9F+DHaBOs1tgvajTKS8wxf&#10;hubLDH4R0rETIe4jyjbube4nhjFZbC95SLvE+3TIr924fs4BXROzLn4eoDxTmcbxB3+YqHCbsanQ&#10;DvzxV6uJPXVzD3M996lIhyej6oKHcwx/TIh5H2NB24T934/LW1il/Odezs0xu9PnxXuTFeQt5FoT&#10;+wonN7gi5myyTUGNP3TjQ3+68uWMvuxH/6ak1x/qgb/NCCvoBPILc06ONRVPH+KY4nNZvpxrtVYy&#10;mVzCDWlh5DX5bBdjL8Nalj/Osh+7Yk8d+fUYya2xdbyqqYT+MA5tT+7b/x8/lc/c7uijxivM3cUC&#10;63Q+OUB7tobg9yHMEdoG8ozPgTGntNsYh3xWinAt9IMEe9kmW5XtWWhrw8w1HNpB02W/IWFcqeL5&#10;eu32WbbBDnJ5k3YLn0P+pBBW/JpHg8rlkE2ZjGEmD8lLQGX3Pvr9AbZ1TYwpnsKJsYh9TpKgb2Pt&#10;x1M6+Aw6TyHT2P/R33kSfoQx1m71dWxZmT5D3n8k4trZKxDwiw6UdSbjYNR5YM0zlS4YB5yLCrYR&#10;5nM+6ypW2NMW2MdgjonjY7RVE+uEJXCt4aXB/cxKnw/Ys2T86dDU3HFz7eFvevdtpAFBtIdmI64V&#10;KDdbfH6MPqL3wP9TJ9bIfpiMNuDlZcYd62f6qGzjH+4+pK+1l3cMQuVOyh9pDpF2R/co/EIPldQ7&#10;nUIm4zOMJ6zjllOMH+zw4c7YfDejnwLTi2PP5hjOcJox5J7JV9q5ZsCcBFmp4dlvPisi3zkG2O9Z&#10;J+JuUr5r/e8jrh8s7QLjoMBcvizsBLVmqyut+DnC7EuWLWU+x7zSKqTbznSvyfHGJwTs4/Zql+Mz&#10;wzqQT5UwT6mCWs/6vf4Ix3jv+0FNHBs2D+eYq3VsYVzZPGA9l2tmU1BDOPA0R5/nmjkrDrH37+n7&#10;hSznD0BX2M/MMS5GiJ9BTPL01CZCcv8Ivut4sXSRmN0/CLFN1+sGX+rPhdgC+s4E/T9vcf1sMsP2&#10;eB5u3WyhIbNyHQ+cCPSABfjkPC2QCjJsn0YXXuQ75FmKtTHaMGnMYM8h/zk2bFz68emHKeWiB5//&#10;a+73stOVUdcf63X250GsOMC+rc8laba5neTYAoPxuCR4mCKZi+/BsaPt50HphrGy4o9pEllke/CH&#10;/Gk20X4zzCcN6XX4XHMps9kl9qNUEuIXPdgGSM6BBBf7Hyio+fdo/MlHxLC4EzWFxN7OPT9POoNZ&#10;13B8rikyx56y2WxjzWxrsizjqYSUd5h7Yp4ohtaLERf7VQ4Svtfl21Uqmuf5FGnTncrQbBOetsrn&#10;adZOH4rC3qQ/2takvQuotG+Sn395iJQFpz4PZQRKrfK6hTUOo7+T/f1Cfv2P3EMvpJ28sQQ+IHlu&#10;6P17UVArB+FnRuXA9nXE3VWDL9vZiPyFdjMbgB2xjM4hOCa5fibv8hUWUEs0anMgMReyKRZAepIM&#10;eQ0ugn3kJbWbqfzAiYOCnid+kV98WDgcDlQhbH9vKHsAFcCimA9S2HmwlcdA4EtCTj76a9nMFMKW&#10;y1TG06ks0oVMVUmNWtCaoSPmYx3SCzS+RNQXn0oWkH7a3mq2Oz+hyVPUqBCmCmruk5oWH/0EnZll&#10;mc35Sc9UFotU73yByTLoIEB5KbD95MbysOyc5PgStp1QCEAQZw1J50gvo5IZ6qp1AP9QFJZLlTE0&#10;Tdh5x6VpIkX+wiJOWspHr2FMPlE5Tvmm8VAGVLnJ/Qbu7U6CekV6Uh3jkwFxbGXptHvS7fBBSyRz&#10;foKPx25Pwd/xVDcpJpRYdyyYMyycV0tpRJjEsIkc7Cfy7OVQhnsJzCvp9OGcTGUVvcMo4gsZCi+U&#10;azWTvLhCMjztjaBSGh/cgDfgvy6oOe5Q9ijvYpHdBjq6rFtvgJSdCgqnFVfiIBNUuMPDP2yzCwQ/&#10;39V1QlQekm+c0HBnGJAKMQYiuQiWr5m9n6VJM+AyLuMpmRkxcYXua7IiWs7bQjgvkzHeskHezd15&#10;c+Gs1gaTUSDXvxnGauy5A2gY8/fhdaGuL5tdmzA003D1tlAg8tJZqBhZKqhxnDMtmhFfH8tCrjK2&#10;3fnSnp+e5UML22xrHrwwKVpbWMJ84EQZrnoBOc1IEfccEyi3ZJxUm1RUa2GsxlRaw8Ta6gPYkEV7&#10;cHuK/tWXi1dzuX6fyvyiKZO/YAJG1ullhnsm+RUm1vcTaSyW0kbZE9QjwUZ8UCyEH1lLUOYIFW1g&#10;7OcY73xBjwwB1sz6k3IGZTRgUcsXjnDVB/O4+LB5SfmBilBni+Akm2P86QCFfCHI4iKDTMF4Jp/I&#10;P9V6pwYA+a1Qo5LmTaaQ3xYcduQP+UKlNH3QzDvLxM0LSmUnsiAo5IdA1qpiBYrANKlQkWGhQaWF&#10;TB/+gT8Y580h5HMP8uugKzFPTjzqSf/FgbT6aIcEEbGQzLCIYQzKHt0kA3yNkeRYtPBXqdNMijnk&#10;5/lUzn//XhXVFtdzVVTjaYkdgTxCm+opY2xb1lXrxH6BxABKQv7CaYW8qDiHFkGOzJc+IOUl+d9A&#10;u1HdDW20RHhqyiNAsxUrCvB9hTmHSmfnaO8p+l28j3lo2JfOyy9E/odfy/LoUObdSNJ2pEokC9YR&#10;WZjyJKpcUEENfQ/XdJrrp4pSzg9aRpEu+cVTKFsrafPFDvqNfeKT/Rd9EHMoSsRS/+iJfWsncuuv&#10;8CEQ+7h6ge/rZLS1VS7pr6m175qc5nDI0dcpH0ylNJHzi4nM5/y1Fee6hnTb6COYe/RXvmhMP66Y&#10;rCoyAjp/409P8lOyPO8i9rGNu90+E1rz1OQveIAb62Cc9bQZDmwvK0oxpYBDB23AR8B2GiTCp0sp&#10;rsfYx8ylB4ceun8HMnSAtRaPYfbK++Q311uaqxNMOv45tmnXOzLBnTKMpeH8YHfIL8hunYvUxbWt&#10;XojGtoazKqpRCNNOM9tc5Tvi4q4KalRE0XDskyDNhOHRd5ZIb71/R7Fgh4zQhyQoHnnCPcWcaybI&#10;lgWBuaXA2ms17GFBhg1SG3IIWCL8CHJsgY6bIQuCytfgDrKD5z2kbUD+3EvkBYDxZZ9dgTlCJSBL&#10;uXejglrS3sdmtS9XV/zVrq1No6SQ/pCfLoJcR3w96QO8aPKFjirVME3yJgVvMVfwwdCKSrv0AyN2&#10;qMNPhfThppNtdoIa2M+9lg4i9k/+R1+kAhVfRsDG+RqLapkvOzKbNWSBfQPBhzr7g5b0u5jrYv7i&#10;iz8qQB9TJSqbW3bpPyQbHbsQQlIO68tVn/aucT8FwvqLfDVGox38uGE/tZp4J11/waKfQedaD2OM&#10;6zf2dj2BGjILy0HMKzHcIxljHXONNQ1PUNsbYi+J+Z/KA1EL4wZotDjX5BhnANYkPBEqQjoUK5qf&#10;E6SbLw7oyYKxJ1hA83PhXL/5fAjyxs3xBtCOVWAwxyoYzFTaQd4/p2Kgnq5iD6on1yu5OjOZ1RtE&#10;MtjjHngpcZsvp7kXRUtDlpngxsxV8pSpAVpeuFEpTduG62n2fRsLNXkCj3VeoczCzgFzsD73ADgv&#10;51Ryglzji2y2y2zaktEFxg7WwnHSxFq5iTG1kE73WlpoHz4ApWo7klE+U97xgaL+EhY+bAtr9fuJ&#10;bbYbWch1u35m7evmFp1f9GUPyu/6tflbG+nYQxi2GX88xfUGf/xFxWfuS8ajhv5YkdvcCPuedkcw&#10;btgGCM+omLrIo936P/LEeN1pibJBnxnvS1nBDgtZ7+SGKs3gjpGhdxL/E00whU8R+MI/wdqQzxh5&#10;qhD3MjqQuMZF+/C0DipAn18uZTSi4hl/xJXIoN+RIeaadDkTntTZjpEe1nU8PW0xRzikG2Ofq7mV&#10;42VdDvYDPwfqXgp3WyNXx8GPmzhMQtrWV/VFHDq+KUdxPm9hrd6V2byNNfNKxlM+2ymklaxkj3NM&#10;K5ckwQIBe/9WMcceCHHIV8w3XJut24Nj0rUB7FSEpt/nqiT7bajK/9uIbcAfCrSwxkqwh+dp//N8&#10;hF6MdkF78BT1AnzL8h7GUldP5+Qni/ncnj/MGfTRLmBvp01OZ5hhePIg2o0/0OGPCzDWqBRtL/lZ&#10;qB8/73cl9FL0U5MXJtso7ziH4FbOMZ5n9OMkQeUBhGml+txtJQOZTxPM4RHkU6J7zgV/qN6aYY5p&#10;2ByDpNpcL6OdOQ7R5JoeL2RMS9Bf4OoW0OqvBni68eTDq51jz40rWz+Ea73Pg8B9VMNq6mXG3V0U&#10;dQ4GV1WueS+6k41sj8trngaJ8QI/ziX9fiInx220Gd/loF3Qri2sxWL48aUvZwqu1DQv8hWXEhLQ&#10;clqplf/rNog0nK3hPi9iXUres147kLXYfQSZhLFCnrcS8B/zB5UG+Qm2YpXIdLGHPSZkG+b22Xys&#10;J0GeHibYR/JdAdcRiAP+IjqIaxCAP1KghNNPfFLxmTxn//d7mJqMrE1VvjW5biYT0R6Yi9mbrUez&#10;7/MTn2xN7EXYv7GXmadoF8o0tNM8Td3+f4X2SRGK7zfnOir4I3zyXt8fqJL6OuUPRTamfJofNu2P&#10;TeSq7V3YBlw/62poXR+9W7sYQOzskEU6T7Bv65o5RlvwE5Ii4wnShPsSexp++aKDvczxHqQV0uZ7&#10;PSSuyXhOuVTVTrnJfYu+T+dVFZ63Usj30PwpE+sGsG/rnE6zTrxKZc3BS/IzJMp3H6KcaxDX61V4&#10;P37is5A+2qIp12OuAQqZTBeY71fS7cTy+PEAobBvzWZYty10juGpqpzf+bUTz0pLFhas1dhDzMM8&#10;1U+f/dPF51+TkZ9f+CMbKj5zf9+QTreNMdMG21rgOz/BzjUA3/9m2PvzE9+Ig31/kkAuch0NtvJ9&#10;Dt9tR020AU+7VV7zeTZX0130kY+zfmYuio2k6RLe16TvflBOdku+UtJ1Dpej2D/TzB/naU/hjyTS&#10;11rXv/klFfIWqO9b+N1M87uQl2X6v1ZQu4MoyLU+vo64O+ZtU1C7poLaONfP5F29hhBZRqag1uxI&#10;vgCPQwU1JoWrqqDGX46Tt15Bjaej7Q3XCmr8dCUVpqhIxdO/KJQoqDLcielsqr8KHE8nNxXUSuIL&#10;aptMvLA0BTMze6KXTTiAa2cqpqmCWmQKavGGghp/iYUFIwYoP0NKxTQe6brkLIh0TClspeVk3W1g&#10;GOjGh7RMq93mZ18gqBFtMUd62xTU8I/50M1elmPShpurjvIqabNcDA8/8NQU1OYurLDXTUoAAP/0&#10;SURBVJWFfG9hQkbRVQjxU6Yx4pG/bHpTUGNde9Lr7mHQYrHlFNSmk7mMr3k8KhYKTJNlyfnrNVNQ&#10;02/bY/M52Ivl+ZdOQe0QE4pTUJP4HUo1Q9gJyodybSioMU0u3HiCSo58UVYVbig38okyr6CGu1dQ&#10;o/IOK89/bDuFtRvNdgc/cMGkfuoLP+Wb3imorE2+k4Kamj3o5uIpmZmLfy5Kt5GJjHVKVXJeJmO8&#10;ZYO8m7vz5sL5+hMmo0COTwxjNWYoF07DmL8Pz/5kCmropDDTRXnsGGmhQOSlszxcQY0nF1UU1LTf&#10;ru2WL0K7cYEhgTxwzzimuDjhQpMKalRusNPUqgpqcfwMk+hALl8vZHSWyvSsIaM/YpyOMP4uMH5H&#10;mRTX2EiczaSZZtJBGdqKTAarTQU1FiDDGNPFEh/6YkyzfL6lGcSAcYfFE11VyYo1hhs3mnqMOipT&#10;KqhhDsIAAGOQHvs4jGsFNS4UudCjl/Vbg7JeSTecKjuYoAaHHflnKBX8Hq6ghjqu+InPTQW1Fhb1&#10;UT+W9mFXP+vZOepL78W+tHqmoMb1yBJ8SoW/mDQFNY4cVVDjPMKXH1P0Ea+g9rv3Mr2cyuIqVFDj&#10;b4xMQY13KpkhSRYK1UOCAHoIeAYZe5uCmvKS/Oe5DFUFNb5gMQW1FWSxKaiJnEOuTXIsxvYGEg36&#10;0v3qpbT+0z/L8uRYFqhfisVzHjdlvk1BLWcuTf3s2nSayRx9A1IP/a8h/UECeRhjPhHtT1RQSyCM&#10;Y5SPJxbwMwfgOkv9oyffX+8lbXCOe7Sn3yg5HmlfVxOJ7gAGHOdBHTdsF4TgnQd4Uz4UWLvwIcL7&#10;s5Fg2ta5ro9NT48vQzH38ORONqatUSzJDQU1kN0pm5jn3eTlYXm322dFNndaBVSe8a6c9WR+PhzY&#10;bTwCOPzQ9SFrqKCGDQzuLfCyhWYtFpAOl5eSz2bSx9qwD5FXVVDjyYdrBTWOZQB25b0KKYxn50a/&#10;UkGN5eEdsscrqJmLtSNlMcvPOU7rhDKpEKadZoCbr/sV1JAt5atTUCv5xP4DeRIqqGWQpbNAQW2O&#10;eXGFNZjs9fWzntIxJTV+jdEU1CjNTEEN0gVoo3hIbAfapW+ytKagxjvqhl0mT7ShohoV1FJVUNvD&#10;+rYnl5doK6xL+bI0TrBJ3S+whuRYo4hFrcGLZg556hXUmL+uF/jDA7Qd5PlaQY2cr4lkcs1kG5XQ&#10;SDxRg7KNZP8hfyoKao1WG3udtownhSpCzzGXxpi7j7D+Hg6wd0r4yU/wH32fJzZnmP85fj6eghra&#10;eMe0PzXaVFDTGwgGONHqvGAG92HR/R/XeujjKgLQHqGC2mTKXxy2ZHQ9x7iZarsc7LdlgLmfSgM8&#10;Sa2loOJBjj2jgZ9lJ7h8U9J8HX+1JCQ6ElYWkvexdigr8JkQ68EKuzqRdqwCgxkHQE7elXYSLGQH&#10;f/TewFqtgPzJsfYcXeVy8Q68h7wfDGPZO0iwD86k3eWv3Hn6ue0ptD9Dbq15ytQBLa/568s1XP7l&#10;zufH/49JXAtgLiAbwTP+ut2ee6CPY17mep0KapwX+Cvq6bgpl+ctPUk+UQU1/vAule5ggjtffGJl&#10;jY0Fp3LyOVRQY0Pby81d+b9bOIZSfK7t6uYWnV9419qAT66/0sr5x8Yh5x/KNz5LsgfUVGxOF025&#10;uuBzrrlE2PdQebDTa8r+AZWdEIXtgbUCebQLnyg3/TOp3egz5b3KCtaRbcAXbCY3OF/wjpUWQyiZ&#10;C1oGDnw+os8/+dwTkwFf+quCGuYdKkfzCQp2pzJPC3l3Nsc8w0+sUUGtjbmfX33oYK0217ah4o2d&#10;xJaVCmr8wS8z5ol4PmfrFySW1UqlYxd3WyPbDPTZjoMHkt/rKaP43zdUQKagxpc1aJoYPIJsWxYd&#10;zP+xzOaFXI+xfkeYuCOyv485JsqljXmG6+JmPnuAgpqtrXSN9ROhkv33EPdbbBt+cijpYFxQQS0b&#10;QyQttT1acYyxg3ZZdjAGeNpgIeMR2gWTPF/OUZkTQaSLNuIPpCPM/03OTZBn6YLPAzBfNe0EO2ub&#10;HQv2EyDlPfqpgbINDaF33CgnPM9UZsCPP8DROZ97TcgirJdX0se8n+izL37ic5lRqWOG8UTFdMwx&#10;h+Q/5BjWy5RDbGs0j6bHy9JGsq5ZdG5xC2j1VwM83Xjy4dUOs44/lJPSTe/e/zMh5Tr5r3d1Upbf&#10;TqhnMLi8XCujOgPdubfhCdHvL1K5GvMUEez1seYaDNry+FEXY4jrZbQlxg3dqViwXPA5tT1f0bzU&#10;5BJF4lpOzjE0scDKf5NtDPc5zi9aJ9e/7P8utEtI9HnOL+B73AafI66hwWP0b362cDzty9U1333w&#10;lKGxdLuxPD7prBXUsN4mP7mm0LUd4RXUsN6mkpr1f2sjvhOoaU1erq0V1MBC7gd5Vxv7Pk9XY282&#10;BbUCm83ZYiijMZWisGZepJhfGtj/N6TXxRjiWFEFNYwl3VvyOQL3pn7u/7BtoKl+pu1KrtqzMdx3&#10;VFDTR8JYC5j8Qlg6tKj8hH1MusJ4wVoa661lyueRK/vE50GMNllJwoHiki45VrFzfuHaQcvmheeP&#10;khxPyXs3t/sxQCpNMFQV1MzXQpRzjc4TPpbdTUGNXxrA/vKaCoS5jEbct6z0c8XPnvI0dbR/Mcda&#10;LNU1HhXUuCfKUq4lNBkWkf/xx50THdn+7CnmR90C58qANZXE+YU/lsV6GDyl/gz3h/y8aiPiialN&#10;mc/augY4xxqAX9CKsc/ZP8AMogpqGAdcR4OtfL9D3YgY8Vd8mam8RhtxrtEf1vNBAck12gci5qKw&#10;Bnbk29nf16TvfrBXZrdkf+IQ5vM+nixOMz//y4T4hYvF/BXWOrn88hcTxKkV1H44ApM4sFX8q0Bh&#10;w6EOZB5gx5qiAZeR5PO2FBD2528XMrleytXZXCZnCJZFEq+6CIWFD1/WIWy4OOUDSqpZeuU0ggpq&#10;FB4k+4RmjMHRQ6fo6YN6DhR+XpPfjOUpRVT+mk5NGYyLspTKIVwEpBBgGBQLuC15mhFI2w5keaEc&#10;uKtyiEK9lHxLqRKbbmwY01zZF7qdLjoyP6tJhRf0D5cW+cPT25h/lmV6twmLg54dnW5cSGZaLyq7&#10;USGND2jpx9Ph7GS2rqadQQik/OwYBogpolEwr7ChXiJ8rqeh+TRZVpLPjy/k+eBQX8y7/sdPaPAT&#10;n/wFJsMRzLuNRWwLO75evyPtDvLv8ZS4jvrFeppbDH53pNfZU+UNlivPVzK6nsi71+8gsGZWb5QF&#10;BUH97OjhrLhWc6dbyMnTSPqDSPaP0YZ7EFrdVFrtc3QlU1ArhJ8ehVmP+eZEY2MsQvl5mBsX5JyY&#10;WA/ukpoZv5XPxTTAM1io7MNADGHdVYP6lisnUraTtjXc2Sj8o5+aXX+gL+98iarC1JEa6Ms0eGcU&#10;tr3lW/o5mN1Iy2BGEwcgvsCg4opSmclN8qmsUwOxnX2cMq4zqFfF0/WL0g6yzb2zuz5SyizA9yXG&#10;LdMrw6Mt9LhOji0XHgX03lZ/8/GLEPZdBggV1HiaCttZP/Xp2lcffjI9vsymlqY+fbBwVE4r9Nhd&#10;Lgidm+8X/I+4evEENUymuihBO1Lu6GLFya280QYgl5p92E7RFl0Zv8tlepnL9etM3v9mLosrjOMr&#10;5DJBjHlLBvMOptVI2sgKc7LERS5tyJgWX7KgDJCGSIdjlApYfPiP/LQfsV+Z3FP+4o8scS7Or4n+&#10;v5IU8bW2YB9rx3uGfr2iUgM1O3DXLtPiGOGDUC4MYESifmLzMq2AjKACBe+NJf2tz2m/w+YnAS+0&#10;ByIewYeiDWYIM08lYtn1F0C6m7V2hBXuVJLgphb84cs79IEMG7ZoHzKtn+jJacl+VzrHfek8HUqj&#10;E0naRCiAoVM+mMeliiYAlc06nCe4YJkjr8VK5pdzufjdmUwvnILaaIE6NCRZUjENpdaxg/Jqndhf&#10;yAMjLp7zCPNIxFJCDgFUUsmx+CDvuKFnr4kxt3fQB5jeKgWvsBhWhQrdcJLnJni4tLrkhh/yrdnr&#10;SpPKMl88k73/5/8ina9fSvv5I0keHUuBei6xiM5b4BnKRa5F4GkCkIWvXkFevp3J27NzGaPfxJjL&#10;nj4/kEeP9yBbMa+wHSFXE8SPmQaHCeL+ZKisKjlXtqa7kzbd+N91+dKH/aFMxpFuZtlxQSqC6IZ/&#10;OSLTPp1iIQ78/vev5PXra53rnj/bk6ePB7I3jGXQs4U0hoT2fyagawPcOX7Vj7dqxiDvxDxJLJ83&#10;e9oS7ZMn1oFyikRxpNV34zAktg/Danj8YxyKMXRvHRMt9HcqePHktNUyk+nVtbz/418gh68gWwtp&#10;w7+NcThEm6iCGhqBoMwkmHMT7vxVvM1dSJiN4RqLciznBglOHEpaDvynUi0lra0LKBsJGEHezHI1&#10;ID8ZieNSy8m1EzW1uBajmWEQvsnKkXinnXIEsooylS+tmAhD5Kg086Q8YnmomDYuFhB5KBHkE5bR&#10;0t4fyv7L53pv9drS6rYhy1CPBHD1MN6zQkhfzQ8hHwPxtxBTpI/ygGwEWHo0h/6aiHudP/1pAoxk&#10;PJkBUzk87snf/t0jOX3UxxoRcg8gaRsr82Ehr5Coni7BNmLZkVZNm8TWUZnl7mwLnZ9ds/k7mev7&#10;Au+UZ6/ezOXV65mcn43k/ftryK6e/M3PT7GnHQimLtjJc9uX8AcYmgfbZwfaLZQRw2r4HdP+1EhH&#10;rGO0rwJlfcl73xbqYCtQ/YSu/cED8glCjsDSQS4uMrkeZZhfzuXPf36nPwR6+fwI7XKA/VGkD9/4&#10;UhSiTNOhohR/mGSKuJBfSJRDhss/Td6yNSrLtybvRQrdPx+yGrDeSjtWYlswTSJgCI08DI3P/5cL&#10;njSYyzd/Gcl//PZc99InpwN59nxPf1B1dMIfK6B10QnWDziDfuDJZbzRLs5xx6L/ZMiziP2ccojP&#10;f/yPAzkn87nQMuVzjhXWy3P5j99cy3SylD3sKY6OMTceRvL8RSJtbsQ0Me71eMeejOtmpuM6zoNa&#10;wKLcS0zN43OltWxbV3pjHvBG+Cs/Af2cJ/hMRc3zs4X827++kXfvzvS50d5+H+OmJz/7+aEk2Msw&#10;Wc79D+GTFcWXx8eiPTSTdk3x0yab461O5f6EZjVZLRVcd2K92cIYidxc4JalYDL84b6EfYHF4Wiy&#10;kN/+x2t59dd3CBtJO2rLo9Oh/PIXj92Pe0USzDF2wi0V3bBWRRpMm+NI4ciXQ+/O2ZdXy+XCrmP8&#10;uMk1UUnl3BQQ3YxH+A85RuXB6Rzz/2UmZ+cz+eOf+Uy0kOFBIi+/PMCarKWKavxBR4fPchBPxw4X&#10;dCDPY03R5c/0/Vj1/j8J0qp6pvt60x6aQeAdt1zar9HfORek+oPKFG4tuCVwa6BdgNlKLs6n2Mtc&#10;ynw+R0oZ1mTHmPvbeloHFZ77CcYd2oavEfieTdPlPPNT4v2OpP3UjOyc7u5usHqnsjO7/TCfJbJ9&#10;GmifIk9kOm3K1VUqf/nLVCbYY16PsZc5iOXoqCdf/+xIEuyHB5hn0BRKfiyGYzIcr2tnHxCevjC+&#10;LLCX48l56VrPjJ8NsehlfXcsvA9v8svIR/V8pB9El4zGC/nX376FLLvQl9fcy5yc9OUf//4p5hi+&#10;h+H44BzDvT/fiVGpkz/YsdZSHlfKxTx9vkrq4Nbb6vB5UVifjXrdRTtU1PiBFLWjY34Bn7lm4NsQ&#10;KkD/7o+YY/5wLUsIqulsLEeHA/nnX38hJ0eJjhU+Ame359pMDRx7TT4Rozzj2sIK4fv9DkX6SRHZ&#10;Rhat180mM8gn5SnJ8xVG/nAwxf7/T3+ZY112JSks16OxDAYd+ZtfPZYXz3umbMvPSiN85DLQuC49&#10;ts2HJObzubarsccYo13Vmb3cVtariRSGY//mO3AG4LPXpqQLketr7C9//x5z/1KurlMZ9vtyeNCR&#10;v/+bI10TdxNwyyVYphvaLQuQM5SBftxUtoHDBsGhdAs9t/DRvxv2xLfAGeTQeJLKn7BWnmA/881f&#10;3+ue5eiwL7/+py9ViYifji4y27u0E2SDtuUzs3CuspxsLJH8ONL/FiDwpetmWUK3z28V8O2JPGS7&#10;8H30HHM395dRgj09POaYY96+Wch4nMpvfvsOa+iJHBz25Nf//IXEcRNjh5+GRnwHrgE4hPiuRFtA&#10;9TrAdUxcfq5ZyzfyOjSTyPm1eRfyoZn8Ou6aTDJv5sRnG3zPwf0xHdSuMgNrfiqo4W8yGctf/vrf&#10;scZJ5fTkDP5UkDxzKXw4KmUZ/9UKarcQmMSOQ+jLJJpZH9YTfl5Bjaek5VMqqDXl/A1P1MIEfL6Q&#10;6TmCZREm3EBBDXZwlClqFjcV1Pjghb9iptILf+nXRqenglpX+n2voNZVBTX6FRkV1LAQ4+c8VVnL&#10;FLCoGDZfmoJamlNRik8v2QLWBsyLbap3zdfK48m3lCmEsZ3XcfmyoNM2BTWCv5L3ym58EUlFOebP&#10;z15qfPDM1y1TZTJqpmaqYMfPg7J+VATjZz9p9gpqiVNQWwQKaiqEKTRmVMbLtM5U0NumoKZCBYJ8&#10;raDGl4s3FdT0xLYuT4FrSg+LJiqodXtt6Q9YR6+ghjChghrLg8mACmpvX72V2WQqS6cgyIFUOAW1&#10;ZX6Fuk4k6eZy8hhtN2jJ/nEk/T1saqig1rlAV6ooqBV2YpYJMpQP5edxuBR03o0rtwYV1AoqpwUK&#10;apQwDMHmJBgU//RyPNB2cs2tDwU1Xfip2fUH53dDQU2JvkyDd0Zh21u+lrD5mfC1MCSm4dNxRcGC&#10;VtWDzLKZyQb5VNapgdjO1Tja9rzzz3t6N949jCifrL+oBf/A1yCc70uMW6ZXhmdbVBTU+N8Hc6Wl&#10;1fe/DQW1FeKpGWMT9u0KavDzCmo0szURT09W0y2ZcwOsbzBJK6s9TLd2QKvCh+3IDRhnIL7obyN2&#10;jLbqox2Oga6M3+cyuyrk6tVS3v3bXOaXGK/X6I0TTFyLWPaWfekiThtpUkEtwlhOtiioQdihjHzR&#10;whohf3TerQpqWjbnB2QY40v4syZURGDteM8QX08B8gpq6Jb62TUqqGFHA1GGVMg347n1YcTJcgMW&#10;GXyCzfyo2KX9bgWp7BTUVNOdcTkpM0OYNxTUXPvZOAFvwWuOb/K/qqCWDEIFtYG0VUGtJSn8lyhv&#10;ivZLG/bro7WCWiQdcDbyCmopepYqqJ2rgtr8crapoKblZ6uivMpH9hfywKAKarFXUON5bVRQa0oR&#10;wxcs5DxOJbUYsqzb5CdDUdcFwnsFtdwrqCEw+IAeuFZQ63alibknevFUDv5f/w/p/fwr6b18Kp2n&#10;p1J0Y1VQ48lo1pPRR2BIAG5e//qXibx5PZXXb9/JaLkAr7ry4uWRPHl6oApqPe5UIVcTyDsqqbGr&#10;uOnnp0FsPCVyzlto9lQGUKKP9/U+vLvuWhK7NkFSEUQ3/ONelfbROMfiM5d///e/yqtvLjEvt+Xl&#10;iwN58WwP68BE9tGnSegKmgHTVwU1Wn3CdKd/hZzvupwwePPnTKyD75qOLVo3vdPRkfKed8Dz2yuo&#10;URY2uakECqwfqKQ2vriSt7//o0xwTyCzEiqpQcAN49sV1Pirayqp2dzFhAn4qeyCDFMFNYxJVxae&#10;jLSLghoLSwU1rRfLyTbn2ilQUNMwrIdnBiuo9YIcyQIFNbjxypEY81cFNRSR8tArqOUY/1RS6x7u&#10;y+HXX0jnAOutXkcV1ASbv6KNWQZxyFOfHZL9FuQjIaEtRFcF6w0DWclZltXlAx7KpN/9/lp+//sr&#10;jJ0pMJHj06H8wz89kydPhqqcphs9EJb3ChaYbOAcws9TMF3mst6k1hRSOG7IIc4fbA+Sv3PgsU+z&#10;L/DOffRfvpnIX7+Zyvv3V/LuzaUMB335u795Il8838PetiGDHtdApqCGRYTl4dP7gMQyE59rwypf&#10;tALru44HM5b1sn6MMQEm8sWz2eBI+YT2UQU1iIvz86VcXi3lm2/eyx//+Ab7qUi+enkiL54fYb/F&#10;U7nt1A6IMRUh3F/ZAzeuD20twKUf0yRpH3Bl8IUqywbyXp877dw3t/AgpDAdGlVBDYHTOT+7nslf&#10;/nQlv/3v79FWuTx6PJTnXxzI/kFbTk47pqDGlLHuZPraD3x6lQzVumuZf8LE9kD3xt3mglJBDYzl&#10;vJym9oniN69n8m//co71WYr2oBLUnhwdJ/LFlx3BMtx4jQGqCmoYOHxWoE6uDWx87kguzi7EZB+S&#10;9CdHrvAq21y9N8aarxzudFaZhGFgCmoi79/N5L/9n9/Imzfv9FnRwcEA42Ygv/zbY2l37JNHOmdp&#10;EkzBJ+gz8XaSuXHPetP/vrifMaEarJEHiZKmnG88MFD4HJLzAJ+HsZ3sJGgQ5BjXZ1RQm6Ndrsdz&#10;+bfffCN/+fMb/QFWO0rk8aM9+btfPZMu1pFcm3GeUQU1JJRRQQ2ZqIKaFoh3I18mvTtnrmFJGjoI&#10;+1OgG7IErPA8Ksm52Wqfz6UaMpmt9LSBd++n8rs/XOo6Ye+wLV///EgV0w8xz3Dr38WaGasznVvW&#10;Cmp6szSV6c7s3NXyUyFlia+wbwzaQzOIey7IKa6VqCjDvcsS+yue9r+poMaXTrmcnU3k9787k9ls&#10;hpQyrMlOZX+/I0+x/+d80se+iz+S3lBQQ1v5NvgpNcEuVPLDN4sj9mXfn8tA4CX7tX4NRxXUmpjL&#10;E5lNG3JxscBaeYT95UyuRleyd5SoItQvfnEqCfbDwy6fXxptHQ+V/HehMopLpyzvZ0ZlsXfkAfnH&#10;OCUfQT4q5Z734xrgejSX//avryDLzlTpjIrPj04H8utfP8cck+j44Dyj+xVE4nsszl1rBTX+U2NJ&#10;mr4ZzS9wqAT9LGijPrvSDhVlEGUP+Mo1AV9RMR8uf6ezXH77u2v5j/+4LBXUTo6H8p//x6/lMfcx&#10;CANxpvxXZSpNDOnAYuXl2sIK4fu92WoKiSxybFLmk1e0Kk9JtJCvuPEd0CJdye//NJF//e9nMKdy&#10;dT2S4bAn//CPz+XLl1SCxtyf8I0D2oeRAI1rRsUutGtbafHM+FmS573yxZnL/op7tW6+vXS9y00n&#10;2oTv5fgDqKurmfzmt28w9y/l4nIm+3t7cnzYkX/6+1PIKyqoUU/AJeRow+7z9W6VsD9WCtsgnDOq&#10;FPpt5WPFjX2eP4SmEvTv/3AhE+xn/vznt5jvG3J8NJD/BFmmugq9RF8hc65JYow15KM/FrdkXLPA&#10;hoL6Imwr5tqXMash1m62N/1pENuFoILaAnM331+3sN4iC2aYY15/M5XRKJV/+e9vZDIdydHxQP7z&#10;f/mZ8IT7I+xr/BjknWuAhLKQDxDAS9MFANeRwcdSUPPE5Ndx12SSOcgJnYc6YNxH36WgNh6P5A9/&#10;/L9QzwXq+R7+VFA7twgfkGoFtV1IB7Zul2FxgJt9MqGJewx7JNmiKdOrFu4i52+nMrnGwui6kDnc&#10;eBxEs+CLw0gaGdWIYuGxeaY0RU1ZnsRDRRMKGM9H8Fg7s2BzGGl4KnPxNDUqM7Q7fJAf6ctKnrRm&#10;x9RTUYsKYTkmoAzuhSxQoCWV0yDFuABTJRGXLxWvqATmTy+zX6izk1K5CvnDzOJQ+StD+uZnZaRy&#10;l366hWhig4TymYISJj32EaeYxgFOYn7KPtSRynRMj+UcDLpaJ54OxxfirHeXyndaV6egluaoG5Xa&#10;UC6CAmOxlKvLa5mjzpOJKeYxA9aB5bCyE+s+qmVh88HNTnUzHrOOLH+vz3wjGe71TDkN972Dvp7o&#10;poGYEtsE7YgRIZ3EyrdMM7l4dy7TyUS1SxfzGeqHOi6vseFcSDMaYQE9kyiZy/Ag1+O5946a0h00&#10;Je6k0uxcoQBzlA2gEgk2qPwQH8ttSosUcBCOrJtevjfif0G1aZ6aYoqSG4piDARiyVFLvbybJqoM&#10;8WbeySNz83cKUORMFzUzrAthbs6m7i6OLTEtfCl8jX0sgZp5dyLDXrZrnLVbSC4HiwTSYpixdCNp&#10;/cygZHLHiH3BGfjPjO5eyicl58a79h3HN7XD5MO69PjwjZ9vNVlofvRyEtIHM4OzaNruvlZM83ek&#10;o4qk9GMcJg3ear9j2vTj2OT4nsGbClKmJEW/RnMJ/iCcL4/2cYZndPyjK9tkZW1aUDkN3OeR1sVi&#10;gMVOLPNLkXQsepLa+b8vZXGFWk4g+2ctiRZt6c4xJnKM+wztlhMriXnKBfLiL8VMUYp5uTL4fkHZ&#10;w37Ci/Uh6+htxbL+A1Bpii/OeFqaP2GHCg0pdpVUTNCdDDb5Df6icwh0gDYAOyvK7+djEJVpL6nI&#10;usgknSwkG6fSAAt5chqV0agM1m5QOQv14TyHy5QvmBZqAbnAGRucRZIoMHnoeMsTcFZ6ghvnxCXC&#10;ZJI1MmnyE5+9WLpHPWlTQe1kTzrP96XRjWQBf55ltkD4hX7aBGMbdSEi7LK7K1NQayzAI5QhvVrI&#10;5e8vZHYxMwW164WsFoVEKU9Qa2HscLQhLMvFfsM+5BiqJ/R0UdYEGxKUk58fjbptaQ/70oRMW2Le&#10;WCIOf2Eek+GoSj6F7JmjD6Wo2xTpYVFiY5j1b6LcSIs85htkID0YSPyf/1E6X38hp//4t3L4y69k&#10;NexIcdCVgoomiMseS8UV1SVE0V79dSTv3kzkz9+8klE6l+5wIF9+dSrPXhxJv9uSfkyFFm1iBV/U&#10;8dI66f/txFp7f+OA2UPzbfRd45K2hQ/T3Ubb4noTuIz/N2Ov0/Ym3jkwaDI3/R8mroRxTHlAoxuT&#10;TIN9m26jUY7FZy6/+c0f5S9/eYe5rS1fvTyWl88P5XA/kcM9zjGkdcJWxnW+5ldmWFLoS6Kd5hDb&#10;iO63xSXdzGlN30dcjDCAvPezHkEZ6MNYDK/cyl7sTy6EaHNxkALXShxXVPrC2miMtc3bP/xZphfX&#10;0pxk0sBYjCCzepBVfOHmxz1BucVs2m2MbayhrC2sP2g7A6ok7H7Oq/MynPkSfNnCyMI9x4DjxTLY&#10;XINoNLPYlKWQiTTzhDSOTYZRN4bV8BbWn6DGOUfjcfOcokQU4o4XzIcKadxHZEgMKx49UXLchFyE&#10;PR72JMK6cHByKEdfv5Rkb8AjYSBAUCe+eMdyjMkxNWZHeUfFbN8Xd6Ww797sx2YmF8ljkq4bOcdC&#10;TjcaWPNjnvm3f3srv/3texlPeYLaTE4e7cmvf/2FPH26rw92+BCBsb2CGqcQsoYnfjb4+WU6MIRb&#10;s22rAd18qbz/upQ36bbwn2Nc+0+Aj/DQvucC+Lt2fwShVdcKMPz5FRXUqAh9Lq++OZM9zDH/9Hcv&#10;5MuX+9LrNrDfIL85M3EsmoIaxzKJ/13SzsXIu3kDb94/DB+a2bPKH5Q4N9JtcbdR1f/7imvEkcHy&#10;GzHsWtLxv6VCGUYO6hX0adQeZtz1DUJTP4d7jrXMn/70jfzHf/xJ91u//Nkz+frrJ2gT+0GQykX9&#10;NbvnG1vGj0YzmRmk2VfK4vhNm0FbgV73EsP7kJba2l6lqv+Hj4tyu7XXtvLfGfdmcA0T5kszJJq2&#10;l52gVsgffn8u//J/vtL9MX8w8PKrY/0s3umjtraJSUO0Jf7rA6QwwfWtJLaC7UXM7P0r0e4lht81&#10;btX/k46rHuAp52SY+UBQA3E+w0aFv3Xj51f+8ucr+T/+v1gvX8/k6GRfnjw7lpPTLtbNPYljzEkY&#10;W/ZJHIvOdbOOXLQts/DrD5I3MVxo9uTN6xjbKYzjaZvbNqrmu60cIW0L/yHikmjmWNNJpLy7PNUI&#10;k+vDlETcB+nyBhPNW+xj/n//nz/Kq1dv9bT9feyHnj7bl7/7hyfS6XK9bNLHUvMzjEsb5O1VqvrT&#10;vj2ud12ndFfc++ihccPwD8839DUueQ7xXk2PUsfPPJxZ+DwDS1CLwz9MHHypA1Em1+OZ/Mu//k5+&#10;9+9/lgTr3m7Mz+KcyP/w65/LcNhFCgiENmUu3N3rvlnTttQtN5rXZN2CpdKRRQvIUiBVy1ulqj/t&#10;t4Wt0kPjhuF/qLhKlD8cLOAnFaGurhfy6vVI/vu/vZMl9jmHJ1352797qorpR4c9yK2VdJq5ti/n&#10;l4Y+8EFqbkySVJYB3Lf4/LyJoaploH0d+yaF4atx76OH5hXSQ+P68DSt62sxaF+bzZ28s32XC6c8&#10;WwgV1PiMmM/uuXed8t3FJJe3b6/lt795pZ8r5o9nvvrysRwe9uWLL3iKCvaX2HfxTiVoKqhxf9Pi&#10;fiyY36vkXViK0Eyyct5OHyvuffTQuGFZNsPzPzjPDYqzKSGQn479XZVj1MKHZKnua5c5v9KSyNnZ&#10;TJVtrq7HcnZ1IUenWI+dDuVXf/tUkqgl/TYV1FxCH5TW/Wxds806hmYS7WU9t9Bdce+jbxN317Sr&#10;FPZlP658vlxjsX146tD/8d/+Kr/93Vtdv3E8PH1yIP/lf/459jIduPEZjz3n4Y+2+e6IabV0btmk&#10;dW4w+0Jrf1i3Ae931cen4ctJ8uFp/6HierdtFKa9LW41X+9m4NiCC/hqc4LtMyfTTP71N+fym9+8&#10;VwW1yfRaHp3uy//9v/6NPDntrWd3RsHdEmMalGPcyUKmsRF8RsiV71fUqDYj2kPzbcQwn1LcXWjX&#10;vHyP1LnGdVzttvThixbuYxBGT+pyCmr/7V9ey3yxkLOLS/1Bx3/6Tz+Xr7/a07mlg4ZhKnyHpO9v&#10;YXFTGNLxJVkTXZz3DTPJ27fRNj+67RL3try+S9xdKIzrTRvPY1yC/m5klo09IPebuC+zhszRLpdX&#10;U4yXb2Qymcv7s7EcHR3I8XFP/vnXz1SuddteCt4sc5hV6LYtfDWuUZjCQ+Nu0vcXlzby0PjI+71x&#10;YaG48vLdh6fBwvLy+wrsMRFwNMLc//vXMsZ+5o9//EZaGE+npwfyX//LP6j+xqDLg2k41jjPMC7M&#10;yMRKZeWz1HVFjbsWo7zbmLKcSayF998kxrbLbJYqyYf39ipV/R8Sl3Rb+O8Sdxfivo4yjfGMo37P&#10;0cQaOZPXr8a6Bvi//uWvMlYFtaH8T//lb/X01EfHXVWC1nSQAEdowhT0/T1T43tjyrZ1u6x5a7z2&#10;ZpK3k0JztU60r33NbPAhPVlf2STL2UyMg4t6Au7ZFL8WSLfR6BJ76/836pnJ6ckI0y4/SX/tYn04&#10;8vOJrZ5reiCtm57ggobKTlyEerBRPdGoEy5hTkYanW7BVYazSz91go0+f3Fmp5LxNLFc+CvnDJt8&#10;uwPej0pchC+HlsXS2iRMbVg9U6mLCmoetFfBBbjBYjK9sK6bYN4+f4a1OJ5oX8P4xw2z5hWUQwEh&#10;7M0UyGs/dFsWxqIH5Mu5xmZ+BiMf2WDhUQYscokW4fLzPGBcKtblXokIbvprNJRHgWLpCxZNkQOa&#10;YWDX4tJMwYC4qpAUgoyinwkOi1uWTC9vs9RDhH53URjuU8NDaFv8HzvYztxWhbitD9zsMWVfLMFt&#10;GMGNF19wsA8u0f1SmJeKJgG/Jk8oQ7/l4ogPELnp9vHXE50NqnKMqc3nHlLVXiGLuEEcP2VSHq7a&#10;zQjjlZ/wTTBGSzg3+lFBgMAi29gEKejhLqUw7VuIIdcoY96kTSGzE63TNWwSCkUmhPDuQaGraSic&#10;t8o2ynrKqBiyNIlw92iBRwR5hXAhr3xKrk5wgpfbEsHO76wXy6Wd/JRncOMjTy7hLAkN5+BpbXdp&#10;4l6tnsrQipvJzxo3UeXTd4M2smv3zbYJ8zTYA7ib7j8drPm2GzbjK68JyNVGCCowYfAQHCzaGvjn&#10;14a2Jlyvt7xCmAu0I1wzV8g7+2BrB4cKWb0gNzzoZl63ExLeqIeDJs80IKcaWHeZ7AZKgUB/DVIS&#10;zQbw7IMjTB9ACXFbyyctsZ9LHcJ4LN9GGasI86qxiW38ejjYaU2OBWne2y4fGj7/HzdsPsAaQBHM&#10;DRv8553rRqw5ufbU9SXDBnO+to/F8+lspFfChS9R9f/cUa3fx4DlE8ozD99u1i5232innRHWqUaI&#10;G33fmUPQjWNFH3ACflxoGtpG67hrrPOosQu28ZDYDLPRNpXxYqimFcavcRMhr+5GOB7uBtsF4Hhx&#10;8wx/mca1NZ/F6fM4tpO2VTCWtmKdZo1vD30uQLO2C8YJ2kZ/VKnt4Hjs2yR086jaFQhX4w4Yn0i8&#10;bfDM87m0s00M9iUH8zc5x/i0u3TKuEF6NQKQL98OpYwj772sYprkt2sXtsducvBDIKxXjRvAuCnH&#10;Ds2eb+VYMZTtGsL7h25bsSXfGoDjT5WPGCNoEPw5hH4PxrZ8a6yxjWfEljCUYWW7cMzYmmBjbLCt&#10;NtorTKfGJkI+7Y6bssjSQ4Nou1g7bfrV2IaQhx8DzINziptjdC/j5hi2D6Djx40rxUb5tiFMu8Zd&#10;IIPJq411mHMr391ou7ix47Dm8TZs5vEpwWQxzKyD1oMIyq37Z9TRPYey+n5coqaD/K//24v/XZWF&#10;kF+309fTM4bDA+m0B/BtoGBNFBDDQF8iuUKhwGUBEdWIhhCB1w2/zwRoHb54M7vV2E5R4C9WTVEk&#10;S1cyGxeSLgqZjlP9ZMYCWM5XqizGSLpOAs8SnvwDtBIwnwdg8ZeyPEeCn3xb8dN9droYdc8R23Il&#10;3wGeZsbTwhaLuR7FPZ/OZTyayGQ8kRnMPFHMTjyjEluhJ6mpMhXyjaOW8POgehJbO5F+rycHB/to&#10;54EMB0RfBv2u+hE8jYPgyV18AaqfktKjK9B1C5RH1xcN5MPji1HenHW1+qofwNeVptDA/6wHkshR&#10;HqRHO/Ph5zz7va70ul3kz29fo0woD+0sK0+Kaycx+mUbvIsVTGiuJ5UtwXOrM3nEI/p5ShOJbWZK&#10;g/YC17/c1TKhTlQsazYjxAHEPt8ZR4kMmHe/J8O9IXjDsZCo8h/z4Glt19f8JvRYT8eI4xbKg9jN&#10;ArxFHvkceRiK4hJlmCCtObCUXm8hg33c+7l0e/y8KTVPpygDP+c5R6lSAG5oKzvljlzjaW0oJ+78&#10;jKesYtxZf5gbCeqaYGzCjr4oPO2JbcV6kwcqUflyF33VnYDIewP11Ze/tHu4/qyAXdOjmeKBZrqp&#10;O9O0cHrXuJQNGAvqxvwNiLCG8yMsfAC2Be7ez4fzUHUY3h1YL+/mwSkanmb3fgi1Ts/5kScK2s1N&#10;T6lTOHemr/zbhJcB+hKedhfe+L2u90o/GWX8QQDY+fsphA3KrGm49Dz8ZXbWkfHBX7Z50da2F217&#10;3weYVqRoaF9gGxMxzI6nOt4oV+xhIOULXwi20Fdbrs9GzVxiuEVFJvEqlTakUTfKpY8sepAZe/2m&#10;DJB9r72STlRIseDne2dIa6ng0Vvsqcoj8gR9i33FTXHIj+OMZYG7kx9sP21PxsN/gvoVqqRAvmBs&#10;YSBI0VpJzmgR3DvIpY3xNoBs2mtL96Ajw+d96T3iKWUdaR+3pXPYlf4BZMlhTzp7kB9DjOlOJHEX&#10;fIkgqyiLmR0IKapZy+7cSFQGVsUPlAWhDRiTVnTEwgRtil+MT1+Go7QGaOf51EiyCdmgCmGQccke&#10;Ty3jWKUiK9uL/YK8cX0Bl462FcrJX1xmSJVydZrJ7Hwm6WQpy1km2RxzA08lQhiVX1Ta5Xms2g8h&#10;gwmUr+BpF5xfhvAfQD7toQz7HRmc7sn+i0fSf3woveM9GZwcgFd7EvfaEvETxyhr1AEoY/X0NAfw&#10;TU9xRFtGKLOW1fFI+CsO8KI/6Em321GlwBY6jH6uiP6AfsaVTMPfeDST2WQmo9GVLPNUknYEmd+T&#10;fbYX4rbBM66BGN33DmSAf+AVT4rQ9rK7InSr+tMO84eK6/ts6Y97GD4089Lwlbhby7IRl7yycJpG&#10;AI3rzcpOmjjKbANjI87uutAk1A0M1Zc0/OWGfylAN4Kp8KQOfip8KWfn5zK6HkmMdjjGWDpEu/TQ&#10;Rp0E/daVzVA1e7s3r6EDpmL3cVknha8/QT/vFpq9H8whH29tlx3j+jI8NC79SOSfh/ZdYO1mfNY7&#10;5QfaR6WKms2PfZ1yQO9IUkNh/dZq8eRdyFI0G4+a1h8i6L3QHylwjWfv3zjD4AJf/QmSehKk3gHc&#10;7XQ0hLeFm0I/88u1poLrF6Zn8XhnOvDQ09Jo1l+sMh3cKGJ4VzPr6fwIyk/NH2AZ9ccVzIuyFRfP&#10;m0wh5ObFUqb5QlL0yRwyutFPIJcOZHh6JN2jPcj0PWlCHq0gFwrMA+w6FAWaL/Ik+8K5VNvpHqzH&#10;lIU3+2bc9X+mikx0TFEBF3MdHAnW8/xsLBdn11j/L4A51q+RPH2yJ3tDrpv5aXa2C9oRwTUX5R3c&#10;eEpEg4rgZCISc2sF5mrchPm+vhjaq26BWesB+4eMu8t4uyvufXXUizKCbcuQbGfA5hGY4eZJ2QdH&#10;ulk/4NH4qYyv59iL8TTrCaaoWJ5g7jvEHAgxhnU+w5pyFNvX2pjpsr3Mfiv8AyOAili32b38Zapa&#10;byLggc7zMIf8oVn54uHcdom70SbObee4zk/dSze4sh7ov+QJ76y/mZ2d/Zl35SP9CTsBxR50IBsH&#10;5pti/bKYLWR0dSWXmGdirO9OD4dyDLRjzP38gQHitZoYa7qutDZajyHLe6M9tAwA+Y5wHKs2Xn0Y&#10;5o7Yrn5aV4fN+gK38OdGXOfmzR8nLsrNP735+lBewOzqqnBtpPWmWe2+7ux/281m5/od63jIaa4r&#10;ry8m8v7tJYJlKsO4Lut1mzLso0SUV4izTltLqXZDWC4UhWPVXVYvmFx97+QP/R02wj8grvfXO8J8&#10;6DalexnPuT00Lv8bZ/xYATg3wNzEOo2fTuDcy+eAI8iwt68uZblYSL8Xyx72P4N+C+3DZw/8IRH5&#10;z/SM/0yDCwOds7RdaPdt48JsMYdhquFDWHjrA1ovD1f3G7ylm4PnlV5b+HMjrnPzZr0z/pa4D2kX&#10;7aPk9UZ94KYXU2Y70I8yyPHRh9F5XGQ2nsubV+9kMr6G7GpKt4P98jCRR4+GEsdMJ0zT5Q9s1C9w&#10;8+5V/9B+Z9wt9VV7YN6Wdhj3Rrtsixum7ewPjatrXbgaX20eNvJ378+YfKLi24lhddFroMzRgPSl&#10;y0pS7GPevTvHHHOpJ5MnjUT2BgN59hjrSp44hCwon7QkMNu6wpUN622Dt9PP+fPy8XBZPbkbDuoX&#10;QP1pRtyQV+p3G38cvmtcNbu4D2kX9Xf2u+JujLUbcfEfA0Tbls+cELvI0C7YY06w939/donlcyq9&#10;XkseYV3GsdPH+p8/gowxzzSd3NK+gLGmXcLLMG1vB02ZsDbwZd5apgBa5xtl3h635I+D8oHm2/J6&#10;QFx/mbv2Lr1oDu28Sjvj4m4xfVia7LJwLuXCXHTc6HHWC7ByoXKNz5nJWD6Oz5crfSZzfnaB/doc&#10;YyaTIz5H62KO2e9pu/AZt84rnJByrM1QDH2up/khF8cLLUvID2cPzRt+AT6ruKFbYNaL8oLrHU2Z&#10;/ZTzDMeDnw8MCKQG68/s8/wCBt8DQIrpA8dY5rMUcmwi6WIm8/kY8z/XY7E8OtnTx6TtiM8NKRst&#10;jw8BKydgghWo1NfZ7+SPww8V12J73nv+2BxyH3Qd5s1OjhlfmB7kEvidpqm8e3MpF5hjuEZoYU/P&#10;NfMXz4/1OaaNMbjjrmsItK2lh+JqmuRvYHbp6/pP/ZgX/N3/kBde9n7a7cLK+XWk1c1D+XCLvepX&#10;xdrf0uRzaPthNLIDQ/ku8uz9VJ/NrPj1qOUM46UtX744kb1eouH4G2xyFEm4f0hPxx947+Z6TY/e&#10;JKQb1pfXzfoCsJM3N/gTmp3fB4kbYNe4G/YAN+I6ezWurp9hIm90LeZ4791o1vZp8qRO8NT1b+4x&#10;ry7n8v7dJeacFLJsIr1OJC+eHmCuaes4iTGGfDsr2H9cH7J+dBN39aW7wXK6OgEftE0DPCSuhgtw&#10;e1zYUAHjt9V5Q26HoBwhVAbxTjfz0/fjaJd0MZcLzP18jjmfzjDvJzLoRfKMX4JAtnHL0rexEqTt&#10;7NW8wzCh/2Zclt/qpbiFP59Cu/g4HnAE+N/xcwv/LZS3wwyem5yBnTLe3S0u0yHculf3l5gxFplc&#10;ns1wz2V0OdFnYINeV14+f6zv4TpRrCtfvyfRfQrCbNRtAwiHO2Ucv2hAu36CQmPfjhv+yHtjT0A3&#10;pufMYf4b/rzfFtf5hXE1LYYJzc6vNAd4SFwNF+BmXNr8eOHYyWBi+2A2z3IZT+a6Bnj77kKWGcYM&#10;xsvzF4cSRyu0Ed+TWnvzfRvbmm/ty+cxXOdpv2CLRrhvlkX5Q1TcFdt44MrseevD6kU7+4XePVxf&#10;ueFmZosDsHfhri9eUBWmR1nx/u03+uy216N8R/+FrFeGfUDw4p0c+sgKamvzZ0ladF9Xg3UAeLDx&#10;cF+qglqmG3AexzibQ9AvFujICI8gcbsFNKWNDd9wL5HeMJJuv6WIOlRiaEnSiVXhKeZDerSK8pk8&#10;ZjZqxr4wxxBRZalc81qkVNAiMneCGoWbE4uIoi8dsYDgQjhpM/1YlcD6/Z7sH+zJ0eGBKqgNBn10&#10;NvvcZrfbhX9fP7HZBRiZeSAZU0DjpAaw7lRV4ATHfPl5V26q2I/sgj8HEDNn4dl3mAbjgqiowTyp&#10;GEZlMOZJxbQuP2OKOPxU5nQ6wQITC3uko0eKY7Ykjzha5rOZKt+k4AE/KWpKaJo0GaZgf1WFOZhZ&#10;Hn0xzlJTuYOKM16pB3d+LpWnpbWppIGyqSJfl4oWEEhI3xRX+DlV+/xmF3783nCrxRfF15JlI5QF&#10;G/x8hBwm0o7HCJOibgsZDIml7O+n2GBmSDdFOy8Qd4qxBUiKMlCQYcFNpRbkT8W5pnBB3UZ+PMrT&#10;A2VSdyq8UDkEAo6KYnxYADbrWMXqxRTO4AZ7M0JaTjlNFVtgVkUmtRtUcU2VnTxixPXu4LmmZ3zz&#10;aXuzdlidKj1MuJkClYXxYFjey3Ro58WyVqBtVnXjZoF9KoC6aRpr0H2NID3856A0mebGCu+Av1A4&#10;hGFQH55pMAyN6zjrtE1BT5XTeEfdVVlNy08+MC+mxTrTzaB56X/6Gehifs6N3zRbWTtbWsY3SwPT&#10;noe2I/mJ9tJ8EAamApOilyMENaCpoMbPjFFJjS8Dm9w8FylizdH3c4yxAvJCdAMxHPLhIRZG/RXG&#10;Jmq0wqY7yqTFT8vodxtz1WPQI4TZBwkqQLK/ASynLddQJ8oIQNsdUPmgflg+Y5BSkYE8zlFGKoVl&#10;KGdGJTVM+s1+JBEWAZ3DnvQOetI/7Uv3SUeiQ+SzhzQGDYkGsbSHGJdAhM1oTLQjSah8FUdSpHx8&#10;DWJ5tdAwQybpXT1gxV3HOsGyoBz81KgqyqFcVFADE1B+SmWmZw/KdeGB8Us9PPrw5B8SP6Gc8LOa&#10;uGsbtRLwnJ95Rn2AGHygimyM/9ESfQFzSTGFTJnksrhKZfJ+Jul4KcsJFdSQR456oi9QRlDhmDKL&#10;5YEkBCAHwbMV+NXCIkl5dNSTjgIy/XgoyclQWuAPlUGIFjbvLfIH93YP8n/QxVyUiH4vhcQGAVNY&#10;bSQtLcpQ2AlVvuYpbDBTgSlWHqwkOuija7L/6UjB5tNkN7vGeDTVz+Fdja4kLRXU+rK/17OX1AiE&#10;JmdvWedPM/N18HZ1c1fVf5vZ2x8c110+3k5xvd1dZTwicKvG5azKi3LCFolr6Hhxbvpfxw95HGw+&#10;y7vBOjjdGCYMR6AIAMkU1DI5e38uo6sx+lZTjtAmB0P0HawdOpgP2Sr3AuXbDY4nLEV4B/ylZocN&#10;3nqzu3y8bxvX+/nrvri8E8pFNx8wjve3h1zODXWFzdJgOC/zOHcov+AKN5ptLqc8x7iGPGi3u2gH&#10;jE8gR7jFDGsdjDWFW4tR7BJUCOU442dCV/zBAO/YSBH2owFIJdzVrHbKba6b+DCcQL+Au326E30G&#10;d6IBOWDuyMuZNU2su5hHxlN8cac5p93d9ZRfrlchR+ErabGUBcDPe85Wqcwx38wx78wbKEM3lt7j&#10;QxmcYj36+EgGQHIIObWHiQfrZiqnUQ6TZ5RDxmmrt7LR/t1+kceO/+S+xgbPdRTB3beJthsv2st8&#10;2LqoN08WRU1cVmg3wVgZy/n5tX5Kgp+uHwwSeaIKavwUP2Qm5wkE1Hw0D0TieOSGl6CVEwY3qewn&#10;blyU5WXZEGub2dutj8HurjC+9/dm7x76PSiuu3y8bxvXh/PX7XFB5JE+YMONbt5diY1k8s0Ccual&#10;gtpCj8fnD3f4Ax7Kr8dUUEN/onIatkFIj2myLSwe4R8UmbwMHxzddOM99N/0Y1oEk7d29fXzdbzL&#10;rHWkG66QN2GYbWYf70Fx3bURtnRDMCULrzLK9VEf3swuDO42btjXnUzTOFjv4T6fr7Bvy+X6aiQX&#10;51e6fjk55D50TxI0SoI5hvnai1CVqq48SIMyknkxXS0DwcWWc/dgIVgeNVtcXUNrOdbhvFnT93aG&#10;v8NcxsX10eOqyckelRe8r/udKs/ouNg0+/7n++va7aaZ61aG4zvnImvIFRXU3lzBUmAv3lEFNSrd&#10;9Afgnr7AATFp5bHaQEiLCaCMqgDPdOFX7sWRm9bG1e+2+mp63s3dq2FuM3+QuLh2iuvChfBuPuxG&#10;+NDswvmwJG0Tth37O+ZKNWNPxl+p2AuElYyup/Lm1aWkCz4/SGQf80sf6/uDA67/rV1034v4iIT4&#10;Nu8YcNHPt4O5lGa6EjR7P2/29q0Xxp3GVGUeZy/r5e7OfsMM/6q9ai75VAkbhtlm9vHui+v7sfKI&#10;fVeJ/pAXSgiAttD+zfHHu4Y3L6Y7Hc/l9av3mGdG+kPFju6Xu/Lo0Z4+p7L8Qz7xbrIrNIf2qn/V&#10;XvUzt5v122Zf1z1wC81a3k171az+7vr2cUEqIMh7JzOMqQ5Gxm/ju8k9k1fmZm1j8wQuzA+c/enK&#10;H9q8f3shl2eYY7CmjrHn3hv05CnWlR3sN9dlAf+0MCS6gZfa/gQ9ApQLv8CfbtoGvCO9Cm7jR9Xu&#10;zRvhQ/N3jHtbWhtx3fWQuPTbHhfeSmwzk09LyDH+gJvPx8/eX0FMZdLtJ3J6uq/PUftdyDKMt0gV&#10;odnOSETTwT8mQDPHo84zvDM/W1f4NqiWsWovyxtgw/+OuKVbaL4rL2feCB+a4b/pF47nzXto5p4f&#10;Jly826X92MHsLl0wjfOJzvPg26qRYrikCCG6V0Si2KOB20uRaamgBv9mIYeH/MFhJAf7XU2Dzwr5&#10;bEfnlzzX/abwx9GamtWlrI+7qvX15qp9I653C/3viFu6heZ74lbz+1Zx3VWN6+1mpmzyMsvuKvfU&#10;H6R39m8+o7U5X9D/6bbSX2QlMp+mWCuPZTGfy2w+1Rehg35HP1tIBTX+4KZM+wOhnOf0P+uBPqUw&#10;e1hfb77h53Cr/x1xS7fQfE/czfzgRLY6Xpt9HeZWMB2fdnnZeNJnBC4c0+M7tzdvL+X84tqNj5Xu&#10;+188P9HnmLYmt3W7KaiRry4LFk5JC7aGjlUzazCS5sd83bimT1kO7xLY6UeXW+wbcb1b6H9H3NIt&#10;NN8WF5cSmGW2zYthNXzFfNflw5ATJTd0jAGUZ80m5v5C3p9N5OxshG2MKahxvLx8cSoDrJ2ZCiWW&#10;Z7kR5SPf68EBfOZ7GiU2yZY6+vqX7u7a4OsWt2o6t4W7EeYOc+lWtd8RnnaG3yhbaL4nrt7BG664&#10;6MKpQOUDzOrh+anramsbPqu8vErl3ftLzDFLPWCki/Xys2eHmGvseRkPS7D5yoEDDXEt13X/Dy/L&#10;1cDLm7391kvX4+u9i6+/xqPZXVW+boS5w6x2dw+xa1x1q9pvhOd/8tj4bFjLEOOh5yXbxPHU+XO7&#10;yP3lYr7AeLnUdfNsivHSxf6ym+gni6nMycNYkNvGtbU1kCzv9t8umr09dOel48zz3ru5+vk6ervG&#10;pdldG7zZ4laGr5jVHphLt1vCV+OaG13Z78lbjgGshzy/ARsXxmPbu/BO+e/DA4hLu3+eY37BPAHe&#10;cI65OJ9JlmZyfUk9AcG+vycvn5+iXZqY+7GXUVf+p9wCMM60dCxnCfLY+FyCcTC2tB11TQkTxzDn&#10;OXV1gFv53gnxrP523zDj8ml7P+9W2oHb4vKqht0Ic4dZ7YG5dNsxrrqFdoSAA+6ujTiP4267S+xo&#10;shx7/oXqxbyjgtpyjnVZLM+fH2GsNFRBjT8A0fgYZGwZthR/DMq+0uAeh3KN7+2Fn2jHRT7j8m0R&#10;mk22GlhOLSuuap19vcowBMMxnsLCrOHdvZ8zF4Gbyl/cc7NTQe3s3TcStVbYv7EeqJ8qqH1YYmlI&#10;zLWmD0B8OKIXFkxUCtO7SmyV2lzfqh5PExI/hCleuRf4DvqZNd9CIBN1Pu1N6KlDCoQhLMoWQjej&#10;QMJqgkpXPBkt/ISlh3crATdd/N1CZb7M2GNHskGK8nAgEsjLV5zKdf6TpeQnE1aNY7LGxTPQXkZ7&#10;APlISKM0r+tS1om0kR9BJ3oSFFxrRRWdZCDQVAGoAv/SUl8m6GIhmLAUmhXuNy8bqlVoDOAO8kE2&#10;yl86fkL4HGlbPb4LQqq6h3birv6wDVXy/df6sC6YCD6IIqjkFGPTEGNydaC+WZPKYgRfggDUGCgv&#10;jAk/PyKxNW7k792q7mtalw7/fVDILipfmpzE5oILZ8hK1cVzsM/DeXeAv2ZzKD8X59MjQOu81iBt&#10;uCGs1us+8hEwtFUphAtGFSbMLrxQpvKijRlYXB+vhHMvcQshZFkvHeeov9UdMp6f8STPOLeQBwTN&#10;yiPyEmF46huhds8vS09REvLxAlIVWSD3skxW6ZJvB8wtLDTibnYF71fTh6O7eFrz+9MgPwDuAddC&#10;ELaqqA6YciuF27olyxb1zaoOlBWh3DCU7s78XeHTUlTy2oBeiAJwpWOnUm5CQ6BeetokFekVkEGw&#10;q4wiS24het3hXdOPgnwPIm6jMMxd4e6iahq34adGfpTtOtLC8CFCus29pg9D2/rtNjyUwnhhOttQ&#10;04elKm+r9po+Pt3F77o9vj3VPKsppHAs1X3jJoXrp9uwjb4LL+t2+G50W3++zf0hVI1fNW/z9/aq&#10;X03fjmo+ft5Ut9/3Q7vwuW6HD0ee3yFq+rC0jcfENtrmF8bZ5l9TTR+bbtsz/LDE1/rf0yc+P0NS&#10;hShT3DDFI96pYASeaMWsdvzkUrrIwZ9CptOZnp7G07biKJJ2h6emdYGO7B105PAY5v229IaxdAct&#10;AOZBX/rDvnR7benyRJtWU09Hy5DGMrNPb1Fhi/mZghEVB6iX6xRT4GZKZy3ceYJTQxVpGV9PJZJC&#10;En7qLo70pDKeXGafsBxKu22nhJnSkghPD0uSNsIm6kdaLFJtap7aQYWxTMuUqyap/oqtEYEngObv&#10;ykSVC5ZTzQimSnusgxZXTyrj5zR5ahvL0uvxF1td5dt8Ppfz83NFms6Finx8xakKfRFVuXhc/ELT&#10;Y1nspDjU0imzaS9FeQnWyyu+Ge+YltlZJwXM5Dm9Wvw0Q3Ol+SQdhGMfwC2KWnraD38l2+3GuDfg&#10;Rh6MZTp5jTKfoa3OwfcrieIZ+LxAu2Zo34V0ugtpd1Pp9HhiEE+fSlGXFOkuAfvFmn6eVEFe8pQ0&#10;atfyFx8RysV7W+36WU+An/jUU5q8solWiWVnmd0doCKPtQvaCXY7sYxgumw7D9qroLtrRw+m6c1s&#10;Y2bs3BkehdJ7GEf9FWt3nwbrrEpDrrwhNCzvIeCm/R53Dy0D/m+4+XaG2an+uaZmp6DByDV/6ebE&#10;YOmmZhD7klGpSmhm1GmlY87qrvBmFa9mLvnkAAtju1TM5lK0spcezkeVwWAnv+itydFAO/nIvBgB&#10;ZVl52QA/DYf8Hf/sxT/GB4LqWCkwhvMMw4u/3nMyjqcl8NcsCNeIM2nGuUQdyJAu+zzGQQ+yhqeQ&#10;RBhzK8gCnuBYQEYhPa+EYH0BeSEjLQuPI3Oa2b7feD6QC5QMFmQlGfKH5CrBT3zyM5VRH+Nuvysd&#10;yNIOZGjjMJK8K5JGmSx46gCPu0f5qHTF5uLpRuRLK7YTy/IZZDRkGMFP6PHgB2SmGVsfcuVlQXgH&#10;vwqkUTA9JLtWOGYNMS9oAuQXS093S4Ltw7qr/MH4i3kqJNJrMB9qw4MP+rnMVaRfBI2BFoq/mqCu&#10;U/DzOpX0eiHzy7nM3k8lH4O3c+SRgg/IIMHYxIh2Qx8lQdul+VyyFeQ0EmwgwTbml71ne9I7wnyO&#10;eSc+6EqjF8siWckMXJ2jfReQO0t2GyqjJUgvifUzn1QSkQXqx3bBRMLPMlMJpYC850lLdKMo1/UA&#10;eQO5y4ufnkb1JHl0IC1+mo9sdGN7BT7Qfj2aymgyl8vxCGVeQh4mcnCIuWivr6cO2Cc+yTiD9gya&#10;2Uto9+YKtvpXzN86rsOtcYlK3Gr8bxPXHwOtfCA23Ng+5qbdDf1hDfYz/Y+LfvjPTslkYdb1i/qw&#10;v0M2AGnKzxbkcv7+SkZXE4mxDjjYt5PtOOd12kzD9fW7gPG61f1WuPqUdVlD3ar+W8J+/3FRbNzV&#10;QD7DqOLZA9Vit2UQA3nPcMZ3bSMOFMppx38F20PbBKN8xZMWOwDXYm1dD45GY6znMA4pY3UMoj8Y&#10;CzVtyjE7vQxrIp76ylPSdOxSvlP2ObvebU3J8exPSmtCLtopabjTzd2bzuzvoieoIX3mQyBPPbGN&#10;oB/CqNIariUERQo5Oc9TmeWQaSjLAn0EucuKpwV3sA4+GMrhl09l/8mJtA8HEg0hqyA/CvhzyjA2&#10;Gu8prrSHszsSzpfzls704I21jd0JdScCN29Wv9DsYL9qs7QVSJ/yTudyyN8CbXemv9QdyxK84AmE&#10;Pf6y/ckh1tU9iDy0JudqpMTLftnEpFho5sm5g3lZRXy+5kZ/g9pD8zZ7gNvCf5C4Dt9PXHZsB3XD&#10;Rd7hzr8SmMf4aW1lL/jIkNfj1J2gxk9JTyG72vL49ED2D3pYm2MNA6zztDGnY7L8v3mFbt7MzKvX&#10;ZlwrHqmsa1jHG/W9gzfEx4rrsD2+ySjOEVx5YKGgZsoq3m19i30C9ip20m+EMcJwPAUSexR+lt6F&#10;5fOFGU9Qm9qnPs7PZpBtiRwd7svhAU8cSiTWE9SQH8aYpUMwD6TDNF16lJksl8pQxNBylncfx9/p&#10;BkIfuVk/Z76LP1t4RXz0uJQ/dIOLyTlwRmWH618w81J7aOYVhvPXjbjMCYA5zxvYxzbk4mIm796M&#10;MS+IDCDD9g+wP+fplgPKPIaGhLQNBczkr+ct/8FfxyqJYXBjlq4+W+u4Ud81Qv8yzKcSF/gwcdf9&#10;EYGcifxVpmm4gvM52ub6ei6vXl1jfZ1Jt9eRAdbKPeyF9vlpHHZx19/1GR7bmO3DsYHJk/t8Gz9c&#10;X6zRxBgq7TR7FO5edQ/BMBqX6bPkLLLrr5X6epRuoX81/A5xyzDfOS75z/mFZvKNfdnLC2sDspP+&#10;jGPEFQLlD+7wnGCeef3qXMbjKWRXLG2sWThuTrH/iWOmw2QsH5+f5bm2c6FY+pdlWptLe2gu7Sg7&#10;3fRu9bq9voFfgB8mrit76U95xL5kCFZ57ipbRcnfERBAOLcmY8pcnnIt9u7tuVycX+hztRh7Sj6D&#10;fYa1GU9TtTZ1fNR1GPlq5bTMXA508xmr2fhvsPDqZQXRuzeH9g0ewFzaQ3MFYfjPL67vn+ybBE+2&#10;aWEPU+jptm/fcx8j+rz7FOuyJImkh7HDva2dPECu+rEIUJZxjNJdbxYCg9DuIMv3ljI7hOYb/vfE&#10;9bg3/EPjKtifcr2b2fVNZ/dueioTwlf91S8wmx/CMRsl49sKeRTYe63HSwtbuRbaBrJsMpf3ZyNZ&#10;Yv/G5wMHWJPxayb7+wOEhbTXJsA/PhvjvpBp6OTj8gLW9TFsre8W/mzErfrfE9dD3T6huGt/tAnv&#10;9NdmYJ8G33x/VmIYtp0LB/ei4HyeyHSayfn5HHP/Ur/Mw1MH+/2unjyosi3CWNCkmC5Bs/8XoMyP&#10;Zt4YNjT7uC4MSYvM8rg6adlc3SrmDTsQmneN6+HjqXnHuD5OCZ28fb38XuBucE3Du+4vNA73NkEY&#10;ugPcmywWhbx5e422maAMmIPQFoNhX148f6SnQZONBuMlS0lu+mfe3ONY2ejv4MKa3f/nfbOO2+pb&#10;ut3Dn424Vf974nqo231xcdf6gVdcM+p60/GvusZsuvUkw5Th6Ofg3TbMCqaPoPzXhLkJWZYV8u5s&#10;qs9m+PwrXS50vLz84hR3vjdbs9nKyHHHZ5Z2Coz/Ao4Sw2ldKFNv1rE0O1TtpdtD44bhP3DcDXuA&#10;28Jvi+tlldrJT7aD8swxV/nGMLizD6DP53lTLi8zeft2jDmngCybS6fTlqfPjuXgsK/RIj485bjV&#10;dmX7cgwm7m7tH/YBdfN9wZv93gRm7VeVcN7txt6lWl+HDXvAgw2zs3/IuETovxmX5eWcQTNupRzx&#10;9wAaIIS1B+859odL7C9nmFvO+CWINJfpZCm9bl/6XbTN431dC1AngO+srJ3tfsOucPzmvcp72EOz&#10;xfV1wd1hXce7+VO1l24PjRuG3yEugQrg7mQC7fhv/Wl9mc1xHX2ad1LQCmYu0/Dpk7jKi7CPWcrF&#10;xRgyLJXLq2td/w36bfnixanN/Tylm2XEvoSHirBcJstsfJYA6ZefNHH8s0zWebs20C8XlOUwlG4u&#10;rObn7ZXw1bgbbmH4LXE3whJ3hf9AcXkPzWXc0o4L/d/mcIDtiHUzv4w4HqV6wh2/OJClKcZLR54/&#10;O9W9Jtso4vzOPo44TfR7SB40haXJtHXcwJXplvn6soVmQNug4rYuo7lX46q9vLu+oX0gsG+YAzBt&#10;9YMRdYcJax72MeytlzN5++7P0ooK6Q34GWfsPeoT1H5I0ua5G2VjAkrODR2CjUrdESo88ahMguY1&#10;6NaSCMJG74CeYMOHJJoeX4wZbiefucea+E6N0KKCONiosOWV0vwCuiQUmItoH0ahbtV0Vwa13cz3&#10;frK8q1BFs8JOT8uyDIsZbKr5clXrH+SGsPoS0Melry+Tq6vRA8uGuJaGU8TQxCwP8kI/wUmFDrYP&#10;Aq9WLF+mijorgC/o9UGCPzkNfaA8OY39Af3CCxjDuoSGmy4GDtUqvN+m8Xbygb4NQtrmHrp9bOxC&#10;u4b7EFQt30PwbamaTrVPODc3ng3sXd6PxL69BX6i4qKnhYmJJ6YBWKeqYpoqccKsQB/XF8SUUyV4&#10;7UJhWdZkpVhfSq56qIaOPT0dzbnZOgAhS8Ddg2Epw6ioibFLMxjh4PPaxAchyhDKD2zGDLTD3bFW&#10;F61cvDjoAxXKmo04CAh7CfwhpLu0+EpwBuzycxF5pKd0QlatT5CDxIEfWygE3cgnBXkUgm6eVyyC&#10;/rNMmZWWK8slTyGrF6kU205QU3wXqqb1Y8a3ITTORo/4WLStvD9VPIA2ooRtdQsopymvsXBUuUWF&#10;UcgtWzFslkKBf35s3gb828Bt7ttxe6ZhHtU0GWxD1sDNQ31ZXcpnyBkqFrfiCHXF2hd2lUX4YxrE&#10;3eRD7YJPlbaVtcbnT9vq9DnAk5NJO8EtyBTb/EneHIbz5P12RUjb/D221e9Tx4+BttWrxia+K/k+&#10;vo3CMfAx4GlbvT51fB+0Ld8a3z9V8/22ZQnj+bhVtxrfnULZch9ty7/GblSV4w+lbfnW2MSHoLCd&#10;vmubfVvaVrdPFZ48rz42vg/aVs9PGaRtvPqQ+D5pWx1/6riPvm07hW38seBpW70+J3xs2sa7D4WQ&#10;ttXtU8b3TfflHfrfhe9C29L7scLTtr76belDpLWtrB8LPzzxCXFNtxJfuFE5KpOGnipELOGaSgGs&#10;9DvbS2m17HShdr8l3WFL+nuR9Pfbsn/Uk4OTnhw9HsjxEwL2R4nsn8QyOGxJb78l7QHidZvS7SJu&#10;P5HuoKP3pE1lNSoJoBRInxqwqsPQpJKBAzq703lQPQGersHT3PJlrmAEfqaTp5XxdDKi0zEkcUf9&#10;s2Um0+lUrq/5axD+6vBcLi8vZT7nKXCFxFFb+v2hDAZ70usNkEZPYsTlSV/8FVWT4ItUAmbVCkW6&#10;fEdpimYe/FwnlblQj6Lh4tmpaxwLDGvjNxjADdSwQc1N3FW5C2bVEObpTtTcNCUwvr+l8gyVv0yx&#10;zPJiIVQpJ4CViyfB2WlwWq5sqSeK8GQRA9wznhI3lzSdga9oa8mQX6GfOox5OIDMZZmPZLG8kHx1&#10;gfJco82m0u3x5LSF9AdztONMOrB3ukvwfIm47Cs8MY2np6UwZxK3+AvPlrYTT8DjyUrUuCUfeTKB&#10;nqbWBFoGIWBvNPkrHWsDr3zEz7FuKBYC9ENglNe/EDKUSkuaj2tLbQ/mucY6DwPLpm2n4X2czTBl&#10;2opqeIM/0cvCbLbRXcC/IK5z48ts2BUuzA2QtOowu5ffpGrahJo1AMy8XBk9+fB2mgDri/qzPZo8&#10;3Q4dkWOAfGU90a7kgQ5k0+hCPLMrrxDGyo70fT2YH+uHvkEFsVVriTtkjd4zKVroo5QHCM9TvniC&#10;W4H80DvRF2O964kXLE+rA3SlGXUxRrqIn0iB9Pl7TYwQAOMA46poYmxCvhXNOTBFGa8Q9gKd/VIa&#10;vbE09mbSPE6l+1hk+LQpw8dNGZxCbh2hB/WRUhtjKFrIUmaSFjOMi7limfMURyolsA/ar9NoLiAj&#10;KLMow8gLKmLo6Wfg65K/fCqWkq6WsoTszVA2SZAPZKRHg6cbdnCHeQW/PMIIBa8yyIOcAH9yjNdV&#10;jDR5KlinIzFkVxsyMG53pBVjPKE9qDRmsgDlAVYFxo3r42wHnqAGZ02PPwKBN3jDtmfZKW8oUAxU&#10;PGNRMVWowtZytpDZ9VRG70dy/e5axsAE5un5RBYX4NMV+HM9l4y4nEp6NpH52bhEejGVYox2n+Vo&#10;+pXEKEjE8lFUQkZRTvFUMz0ViS1J2Ui5CF5E7aZEXdS7BwxR1z30g0EseRsyPwavkpUsO5jJkkLm&#10;cS7zqJAl/PIe+g3mn9agLVEf8Tro1wn4RKURlcdUukW3QN9M0P9aU8wTF6jT63dy8ce/yujVO1lO&#10;5ygbWxb+7P/oo5iWJEXxUA3lJ3+IWyA++Ukz+cmuAG9FSXDjWCsVkZ3ZI3Sr+lfNob3qVvWvmkP7&#10;NrfbwlfDbXOrmvGvvHuzR+lGGU5oR2SnBJ/5yyQHf6KNAW4e+uslgH1c3ZgGkkQ64a8TtbMzXTaA&#10;tgMD+fs2s7MzigIOiqo5tLNOiIZ4Zl3zgKiavX1buG1uVf+qObRX3ar+1bBlddZVUcAr4EcFW0jD&#10;gzA8vBhB/0d+kFutdiytThvyrgvZGskCPguEW1J+Y1zliJxh3bTE+F+kqcxmkCm4hyeb5elS8gXk&#10;6CIFIG/mAMJls7nkkE/5DOFx91jBLhvAugj31RyATENmkG+5nabG09YUZofYNaCMBISAzLF2Gucz&#10;GRdzmaxSmWO9vILsbmGd2zkYyt7pkew9OpLuyYG0DgbS7GNdirUvD0vKIc94qVzjmo/rP0oHylz8&#10;eUFhbQGe8QJPtK1g9vBuvDz5rls1r8k1GscC5y2Ac6zOYQrOXzy3IHKo+oewfDUOSqRrMV07wJ1/&#10;Clduh9B+l982t6p/1Rzaq25V/6o5tFfdqv5Vc2ivulX91QyeETCaYSvg6RDui8hjD653OI+vmzhI&#10;UOUf8nMX/arXppv1Kl6h2dtDc2lnXYB761tB1d/bQ3M13Da3MHxo3mYP3Qg4gEXkq2MboNMN2Re4&#10;aTjwWX+Bzjvqbf3d1k86xyMY7QaOnXXbmJtbG8BsbejTJOBPaFsH+Xq45jQz/hEsP//gHtbP1zE0&#10;e3torobb5haGD83VcNvcwvChubSjQiFYkdDs7aFZ7fivfTpA6EYzmUXZZHsFk1HWJtg/YN9nMs21&#10;EfyxAtV7eRqFy5Nrdz1BmvsYXTNv4r46evM2tzB8aK6G2+YWhg/N1XDb3MLwobkabptbGD403wyH&#10;tgJ0L0h+Yp3Gkzm4b/Pzhp9TqvDtRvh28XHCdZ+6qXxDU1RACs0k7RkcLwB70W3QMLzjKnud1mmz&#10;jtvcqubb/La5heFDczXcNrcwvDdrG5BnJf9MZhlsfGwHx4SXWZvtYn5rGVbmWzF7uy/fhltg9vbQ&#10;HNrVzaFq9vZquG1uVbO3V8Ntc6uavb0abu3m+xD++f2GrrMoWyLUrzqDrvclZVg1Iyzu+iMv9kf2&#10;Z0w0CqZNMAt4UOzZnpN2wF9YU5bg8wLdXG/H+gdwFp5u+oNTpBfWL6xv1S3kSWje5u/t2/yq4ba5&#10;Vc3eXg23za1q9vZquG1uZjdpsR4bfsyE48qPNx/O5J/tHrbAzyswc03gZWiY72YZbpq3+Xv7XX7b&#10;3Kr+VfM2f7Ozv6DW2ndc/0GtynAwK+AeusFEB/5X0OztoXkdgmBMxzPHX5s7braBbxffZh7mvm4X&#10;7860mRevu+u73a8abptb1ezt3rzNLQwfmkN71a3qXzWH9qpb1d/bDdZHfd9lvwW7AuCf+pnsW7cT&#10;7hBUnL8LyLgCsq7ApljXCGqHDFN/F/Y2aJ4Vtx0Rjq9tdazWd1u4bW5V813hq/5Vc2hfu5Gta/9N&#10;ft8OLoVuA2nTzeZ32+t4nnkZF44bjpN1G/kxtA0+jIHpkv/rOobmzfpu2rf5VcNtc6uavd2bt7mF&#10;4UOz2lErD89mNcNAlH7OTH9PEIslPIVmI0uR/LJ9iq3J2C66VwT8MwG+7+C8X2ZaAokG8PKYKIOo&#10;fYf63uJW9a+aQ3vVrepfNYf2qlvVv2qvulX9q+bQHq7QbB/omKagHbLMyzzXn7eNDd92oX09Jpg+&#10;kiDQPHf1B/XjHf98u/nieHvohtrA7gAHX8fQvFHfilvVv2oO7VW3qn/VvM3f282MUoOvOq+gBiHv&#10;jH93rKECWHiTM2F8v+/XAbOF59vsCtqBkM8h30Oz2vHv9jpu+m0Lt82t6l81h/aqW9W/ai79Xb+x&#10;5ylqYq0UdqGWuu92exbwVOHtwcMzv//c8Ed8S5WMsqBkOXYdAO+2l9HmcXsRvzdh1gaadwGSd/XC&#10;v9J8l9t9vNrmFoYPzdvsVbeqf9Uc2qtuVf9q2KpbGV6Zbu2o48W1je030T5gvh0sErSbh2tPfY+s&#10;79uYDtLTzSf7BVNXxpf50eztodnbvfnOMpdmRrG5DJkFWO9l126oXgVFI1f4PS6x3vOyn1l1vg/i&#10;6Kg/8XkbsY6rJZCh8e1kLBMTvNhYFoanzLRabUmSWF/IdzpUCGvL3t5A9vZ7cnjUl+F+RwaDSDo9&#10;TAEdNn6KvgqoElWsJ0fwhB+ezsW+y0978oQwZmKdDo70IOkLOpQBuxT9rGVhp31R4UpPp9Ae2rRT&#10;2WLm2dZPD/BTN4M+P9mFsrYTxMv1heZ4NJLJeIw7P1e0VOUsHusZUfMLWfHoT362KVvaneAL7KjF&#10;41cxqfkHQuhDqjThYCe/oTy45/zkFNxUSQ2IqJCC+lFBjuXIlktpscxU6kFS1NNpt2PpdTsoL8uC&#10;SdOFm4xHcn7GTyuMZTadoXyp1Z1aEMob8siax48mKqJoWfQtMNxUwjMs67NEflg+AVR0K4/MbCK/&#10;PJXlki9+p7JIJ5IuRjBPYL7G/Rq8ukaZRxgzqXS6qXT7ufT7Ge6ptDsZkKJfLCWOM/SNBeqG/kRQ&#10;6REThJ7qRI0PL8Q4JNEf9EGdV0LzimNUBFMzwpBBnGDYR7WsKDP7CcdqAOMCwaqCDwhOBtskCegi&#10;EmE1X4oDD7hpQ7DveWHI8HRnG61hbg6ISd5rWKSDWHrxbmEYB3eWT9NEdIXlswF6VoE/eDowM2d2&#10;xrUf06ATL1otPZ+2RqMd8IKdETbCkX9013wdnB/jIACaDf2fik6oKxd6dGM4eyiAu+WO8FbfEupK&#10;X292dzSQJk25og6UM+gv/IQltZ9w18UIvPhf7wioebH/aPosg/GZRbI2ph8XogyLWLBrvX0/gTej&#10;F8jPFAMwXvkhNsipRoS+iv7LrzaxH0ZJUz9p0ukl+lmTSNp6jyOTf6zfaolxReUFnZCRP+6c0C0j&#10;/Dlo3mwDnvIFWZWjbgvkqUpzLaQBtHqR9E8H0hny855dSQZtaXRRF0xPq3ZDFkWqYJ0itAV5zbyL&#10;JZbZGEv8lBQXB8UY/EuRJoKuligjzBk/+wnWtlBGQnsrxxzuqkCFNFWJisqCMJN0IchKQB550pox&#10;LC5+VpnyiMrCGWTlEjJnMc9kPk1lNpnLbAxM5zIfQaZcjRTzS8iUM8iXq7ksLuf6ic/lGPPDGHWg&#10;XmIO2YjyacmUeRRoTsayrXjMKtpNFdOA7rAjvUc9aWHO4ac9G+BhHjdk3kKrQm7kmBsKIEPdMiSX&#10;I01VkgX4CYd8tJAszSSdoxxUekF9mpCZNi+Ap5gbqMSXIXKO+WEOmT5ZLCTZG8rer34mydEB1nQx&#10;gLGBcAVkHEXONeo+mizkErI7RZw46cjBwfoTnwnlf9mPlas/MYBJW91vAXhlC2LE8+PLua/h0nQy&#10;X2U2ZTznbvXHsFign6YNOaMyJfpgC3P7wf5A9rF+4fzbbnNiRFi2Cf5umJm/2h3UzZtd/tXwuJfz&#10;kA/zWcAR5YDKZ6wNMe5NgYr2ClTe4u7naZ2rKd8dMB5NAZ/h7K6fh4waHIqKy6srGV2Oddy1E8hb&#10;foYdYwsjW+Ud11D8vCeFKoY4soOU548rIIvslFdb1+X8tCegnwHl2gsosOZbEQtDwbt3UwRhsf5a&#10;8ZPz/AEEZIJ+ChTl080a11bIX9d/KM88W8p1vpAJ80PzrrDGjXsY76fHsn9yLAdPTuTg2al0Tw8l&#10;OoYwRz9bYW5ZxSZ7vXRlz6D4Rc/VJQ/zQA3XQL/60Jfl6vsk501tRQwnPnjjy4KGvHs/k/fnkNWY&#10;ZxaY73pYWz9+coi1dhdREJcyz48F/LmegLZmm8FB+74bi2WeLnwN/SO/CnQwjApc7AHmboQ5nH6w&#10;84GaG4VyNV7K1SjVeeZ6NIfs6sij033ZO+hiP4S1C6CiSNuGvOcaZTdYGz0ALJwW+POD8tVZabaq&#10;mPtmUMgYyDR7iAGZQzMGqrYb/O0lgchskcsUsuXy+lrOLs6x5ivk6LgnB9gfR0mEPSk/v4Y/rHNX&#10;VGTVtCAFnAzVdZcCVrJXG9GVQe30Q3gfR8E/toMG+EzBsj8A2kBb3CvQlwVYA2Q59uGYZC4uUnn7&#10;ZqayjTKMn8TtdBPpDfhpHLShfioSazrEs4fabJWgnOV4cmOKVzlmgnA1APKPPPVt4V+i2VihX4aN&#10;Bz/BdnW9lFevJjLHGq3b66Nthvo5aX7ik6ck6wsJruWYFuJzfmEeKjNhVBPGwsaa44MA2SD1zxOu&#10;Tyq/0RbgH+2oFWByz5ttf802sjFjz1EaMh5n8s2ra93TRFiPJZ2u9PUTn/v63M36v+W1Vgz9kPDj&#10;6nMbX0G5VT5w/wL+6xwLdzIdVMagWIe7ynEXjv1dN+a0o/3oyy0xf+fKT6+8fXclZ+cjLMMiXTPz&#10;s7iPnxzpHKPtC7DtrQ+TrDy2xkAb6zMTjlGDPjJkHgoLb2FZBpaH97LEP3EYL8rxA/mUZg2ZpbmM&#10;sC57936OrUND2r1Ejk/3dO7vwsz1WIttomlw/HCtjXZQ/lraJuMI4z/dPj/e+/L6Oym034YwPM0E&#10;KfRzZh1Hvg1gBr+4fsIuDkbwVpXQW5LqJz5XMp6kcnY2lSUfBoHn+wcHmPs7MsT+n/zWHxbzOQ54&#10;zbbT0725x1Heh3nXWAOyQwUM755PIb8cYb7WOUjDsr2wJiu4x2zJdJbL+Xlqa+d5Jh3M+71+V05O&#10;B2gD7mX4vKya9q5wY2sDVt4QH2fu+tjgfoHrf9z50MAmkZ2w3mcAZVwOJ+5v4I9rkS7l9bsR9jEz&#10;+IFPGA/8xOez58c692tbapvaHKFyC/y2Z28w69hkKdfQTFwfUL4r7307ePfPCZQ1H2PdyfYwrsEm&#10;/KGmjh+0QQpZ9u5sJu8BPofn5/E4Xr744lQGfcwxLBn+KWC29mU/yeiDdPguh/MOPTW0Xt5cg7A+&#10;6ddGBF2V2Cwlg02WqTzDHvP8KpM372yOmcyX0u705OmzEzk47CAoejvaT99blX2eSVg7f/h+pKl/&#10;5gDv2e+VV7fJCNdWThYRto/BuME8vuS6DPPK+7OJPsOcTPmJz570e215+mQPbYJVWIR0qsl+CCht&#10;8/jUEfLbZLQpJ3kzxwPhLsh6m0MrbmpfA41jd4AK6QvM+Wd8L5hmcnk10ey6kGXPXzzGMKF+h5tn&#10;4ME+beUhmZsvp+5lnNn7+WsddgdoHX4i0HZ0PCKPYdZ3ZeBhxvXy9VLSeSHv3kxkifbhmHn27JG+&#10;Hx3wUBCujRkbe1SmY+8tHDQPtgnfqRHrdrkXO7WBT8/Ge+mmfeX+vFhP7ZO6T2A5G+iPvDXRF+fy&#10;5u03qifT62POhFxuNnlswoclloTE0tZ0L4W96ybY7qpnAWHOT0D6T3Xa5zyBFt3R5Dr/Ijx6KxE+&#10;RPdgWjZZE9wYorPATu+bhDRWWKRtgRLjOXglHA8SgzEsldt4ghlfKhr4+MaloeQK56BXkE7ACpcm&#10;wXKYee1vDr6MlqdX6MgVDMh0lY+qxEaVEeZIL2wQAI3jwtPs07uXfDkqZEXz5bI8PKx8lheV7PKC&#10;YL6Zgi9/9ddwaE/qdhBs5xuf9eQEopNIiF1ok/drfGjalm6YX4hvQ9vS8fix0Yes47Z+47GNtuV9&#10;BziGFWa1F74eGAMOXlap/AKamKD4qU++8CUo51TJDHKOcyJi63Ub3ayFkycsR4WsiEzX+W8Js5kW&#10;zLBsigRLX+EuTaga0buX2BLkLnKBVZZQSYTyIyMgP4gllWztHoIKH6pUB5Sf9yRcemWpuUBxboGh&#10;JC11WPwt2FjjgHwqZUqBX0nqhvxDuIsR/WluPIHSmG/RquTzucW7pgdTtaFuI9+oIUK6z/9j0veZ&#10;14emsEd/G4QUuFPmB02hIdWMfxx7WBeZYjFBD4RRgachA4IMoiy6DZBPuvtwMJllqNpDILJhKyGM&#10;S3/9SU+QlhtrUa6NsbmO4ljBT3vyIX1Y30+PwsKFhbzN/T56aPiaPh6FbfGh8VMhjvAqbqP7wlX9&#10;q7iPHhr+U6dt/epDIqRt7qFb6B7Sff413aSH8DJ08+6huaaH0y7882Gq8MSXcLf7bdprWlPIr4fy&#10;qBr3tvi3udf08emuNgkRUtWv6h/SLmE+Zfohyh3yzMPTXX6ku/xqup228bFKIV9DeLrLj1R1C8Pd&#10;BVJoJoXmnyrdt3fwfp53VR56qvqHqKmmz53u6sthXw/D3eZO2uZW0920K69C3nqEdJ9/TTdpG888&#10;bqNdwt0Vv0p3pRPSQ9KsaXfy/K/iNto13Helj53+90N3KKh9/pX7MEQ+UAvcadYTK2pgGH+oeEQl&#10;pLi9kna3kL2DlhyeJHJ4GsnweCWDo1zaewuJ+lOR7ljy6EqyFsB7fC3N4UzaR6l0gO7RQtE7TqV/&#10;slQk+1NpDUayjM5lLu9k0TjTuHnCtIiJ5K1pgJms4iWQyaqVS9EsJM2WMp2lwFJmi0zmaS562IYk&#10;0mh2JUn2pNM5kn7/VIbDRzIcnEgbblGrh0DU5EU8fq5uOpPZZCbpfC55tpA8T6VY2edO8xXsBX+1&#10;MJNlvkbmwM9kUrkry5eyXKYyn89kMhnLaDSSq6trubwkrlDGuSpwRFFber2hJJ22oLSyyKYymiLM&#10;9YVcXJ7riSL8LOkE5ZmhbsslFcrYnflrTGqtwpivZJWDD8izseLvxeBL9yIHMrjZmQs8HY/1yPI5&#10;6jpFemMZj6/l+vJCri/O5PrsPfBOrs/fyGT0WuaT17KYv5Y0fY0s3kgjeSdR70ySwbl09i6Ac0mG&#10;FxIPr6TRGcsqsTYp0E94kghzzVctgL+S6qDcXdwNubuv6I724S86eGqaqqy2UDcqAFHRkS90VSsS&#10;7o02KtXFnejAD3Yed9WI9Vcl+hkdrSnPd3FA/ALx7TORHrQjzRZBbTu+BEeemgdPNwCa7s5fmsDd&#10;Pu1Cf8LM/HWe/gKSv4ZQNwN/mapt40F3axVDEJYwjX+UK4D/zI8vP09msnogDqAnmhGMzzvqwZNb&#10;CNaJnyrUzxXS7qBhlLcGC2cwPqz9CLoXgPohKT3lAWOtAfD0Bp4A0WzyBETezc4w61MmAI1n/LZy&#10;kpcx6pIockWs95W2I8C7Av0GvOEvh/SXvQ78UbEBvEId9TNw4KuBn4Ph53vQr9hP2F+aGN/NvmLV&#10;Qp9rwU/RBr+QL3hTxMgDsiSP5+jHI5H+ucjBuTQfXUr07Fq6X85k/+e5HPyikP6XmbSfY6w9WkgK&#10;uTbrzWTaBmKYo4UsWpAUGIBLlC9n+6EX2AlO7A08ELUlCdqtDfdkBZmKMRthjMYwqzvqnaAOcZFI&#10;lKOPzZHGFLycY1DDvJpjbKWFZECRrWyYqwygshe6FJhjJ6rxpDe7N9lPybQC7UAmIm+OLfu8Krsl&#10;0uaRRPysKu52qhuSYx3QZhmQI62cn05l2xVt5A3epSjfAmNiinSvcsnPU0nfz2X+FvLl9Vim30B2&#10;AdNvRjL7ZiyzVxNZvONnPiErLxeyGqXSmKLlUA8WgT9iiZEvP3FcqCylvHXgaZwomxs2JVAV8BaR&#10;qYRCxbEMoOB3pyDxdCQIW2mAUa41LA4IXNXT7HLtZ+j34FWEvhHxU7G4tyBjlH9oO56ixM8IpuOZ&#10;zK9Qj4sR6gCMMTfNZuAHZB/SQyk0F0pi/XxxgTYAM1vgfQu8Zz3BLS2HloVAHy+hhQvsVVT9q+Zv&#10;G3cXVOPeFb/qH5pdtW+lij+HTzn+gZJo3gB56RSlw0SCtMzMwOw8RNAacFaoHe4o64ZZ/SDUPFRx&#10;ypvhSagfOydlv5P/Gs75b4OWp2K/za+Ku+Lehx3iUknTaoSaO2f9qYyCZgeVIc6dir7lSCi5a3Dt&#10;49lGUJbzpMNlFEsa9yVv72HNeCDJ0ZG0Tw8kPu5Jcw9zRb8laQdiEGJnClkww3wzx7ppjnVNChmR&#10;ZlgjATyBlicjZlgHFvr5TsiAKWVNKk2g5TEBxqlE4wXuc4WMsI65xnjmHWFkjrhIi3KlwDprgXE+&#10;SxcyAcbpXK6zuYxamUw7K8n2MNZP+9J+diiDLx/L4KsnknxxKo1nxyLH+yIdFBz1Vda66lsPJMBr&#10;2PREUC+XlZeOz649HgTN5S44CpyQ2yZ8MJbDzeu8TB3P2tRCGmkyDKoR4YtyEOVY2Va+qnmbvYpt&#10;4W/zq+Jjxb0PN9ImPygfOFcQdFPmObjg5UXp4+Yw/Gd8lU02Ok0+IZ5d1jpYVDm4xHbCA+m2OoZm&#10;b/fmbfhYce+AyTfPXzgp/E5i3QYa1oVUB2Uw1hT8VTpPNFNA5sGLaeqgdYvVddpsEVsdmJ3pIZyz&#10;kaxtPZgegDW1QtNnmVz6Lj77jtrpfht8HlWzt3vzNnysuCG2kWcDKTQrMU4FYR/35tAJN4NvCT9L&#10;hbPVJpXF83CGG+6KwBIG8OZtCMP/GOJuAF5KpUFNBPls/DY/3yYlEN8+YWThNOw6GUcM6VqP448b&#10;oA3Qb93qJSry9XbgXxXec5ufR+hfDb9LXB/mA8U1nm7KGZLawAee3LDmlfnTZK42v3BBsn5WscFN&#10;JgJQ/thc9mHBdAPZxvKFZm8Pzbfh+45b+uHmzGqskPLRBd3kLMB+WtorpA0BHq2wB18l7s52Bmn/&#10;9u1KQjjA5gpbL3iykzvW+2MrI8MYLG7QBtvAWKHZ20PzbfiM4/o5PGxZbRYHWwuEZG3pV2j+tp0Y&#10;16GSb2kO7VV8l7jEbeEfFJf9Bv2nfHbq0Azgxzify3KTqXFdf1NyaXnSdHkH6zxgNTmHPq5jgnKL&#10;gSzomnwE9G0dK67t1Bl7PMwburtBGcsxYsEQhuEcNNWK/Ta/Kn40cdfOOi+AScozDeP8PO9A5LOt&#10;dw30Jmm7aRzGhTvMmoUjtm312c+GOYAn3y+qZlJoLkkzdNCybDGH9ip+kLjGLzU7YiughgqT5SF3&#10;DHrpvGLzQ+EPK6BZe3+wFuCcUnBuiQEbV6Ry3aDrLjfHqN86RxJLpqXT+cihSj7Qjfo5+ACh/Ta/&#10;Kr63uLQGdbwLJYdCWFusQTcjHRvhQCKpG2Un5JTCrc3g6vu79nMF/rnwfk638UYEYbylDB+YtyEM&#10;/ynFDe1VbAt/i5/y0zuHVNppQBsoT63vMwLnFbNvjoeyRZ2FP25Vg/aLavtvQxh+V6BMIVjGqlsI&#10;rdMWs7d78zZ8hLi+T1eJbpt9nH/qCmySZaH/aANsbeBDmzwM9o00b7OrvEMMwj+b9ebyWW1gVjuS&#10;8HmHKAsd2EP/KsLw32dcD433EHJxdDzQzn9qUFqbaLbxwtNU/TMzy64ax8baJmychc/RdG7zqKQR&#10;GreTK3dZZ2feBQ+Ne1f47yUub55PJDqAjxsso5ufNxjHjQUG8OE0HWCDrF0MjsJ0QzMpNN9Z5opZ&#10;7Zz7HGi+AY71TTBeOV8q4KYCBRYl7/PxKeBQTXcTG9tjk3xfILiP1BPTIgL2Fpq3WRggxFU5BYJd&#10;P18C6GlqDOPA8CH0pDVVbOHh3Iij4GTg0tqCcmC5wcUDL/xJFjcPv2DBufHhkd2RtLAp1uO8AX0h&#10;qJ0Tf+XpGciDCg+awCbKyy/qEcYD/yyMs2tZkI7CnYZGaB4Iqts1MNMeYtDNNgt6mhmh4ekWpr+F&#10;vN+GP82b4dUFYZhHWC4PPT1Nld0Anpymp6dRy4+f6jQlpBJOWYnmzZcnQV5qokMIL7Sq7sQ2Cv1v&#10;i+fxbWlbWg/BbbRruDtoI3poUYebTs5ZSe34V/rR7Oyk0l1tRqVb1YPkW/U23EVlwjviHtoSDJKk&#10;hHn6vgboON/SfzasqAP7MZXwfP+OcmnGhTQTTNHYpzdjpE60MPYJ9H0qyPKzoetT2W7nykZ2JdYl&#10;toc4dpUJoUjh/oS4Mdw3aJ2SNxseTpbdZgkVWjaHAv6UaVSU4+loDv4TpB7qrsp0hlJQb6asQIiN&#10;iy5KPsA20mAuzSp8/IBuuiJh9HtVLAouT35+4GmcENAGnSeIMCVfyE3wf02fEvm2qekHJdcM9kCI&#10;gJzm2qzlEMFOpa0m/dbi0GMtJXBhHHromAzh5Q3AT3VuRTmuN8MTYdpEud5EvvoAnWVEWRsR1pZJ&#10;pGjw5DQqiVNhXOfUmmr6kMQ+VferH44gG0qEVLdLTTV9P7Rt/NX04aiWY58m+TkmxDbaJUxIDw1f&#10;U0270PfVl+7L57Z+Xc8hPzzV8ubTo9vGS0011VTTj4H8HjJETd8f3TfHeP8qavp+qOb3xyKqWcr/&#10;+r+9+N/9STbdzkCSuCPD4b502n34NkQ/J9Ro2ssnL5xU+cmb7bZuKI/A63MkFN5OgYph4a8keI/g&#10;HEuTJ0WBfaadCj7wRbxkqrjRinKJklzidoE73KKFrJozyZtTsHgOc4pkMmkiTCPOkDTs8Qx2oD2X&#10;ZgeIF5L0EKa9kLifSau9hFsmURfp9pBut5BWh/nA3KGSiEHiXE/UyWQui3wm8+VUZulMlkUhiyxD&#10;3i3J0M7U+uRJW/zWcavVlTbaejg4lG53X+K4Jwgqi3kmo6uJnJ2dy3g8kfl0Jmm6gN9S8hwoloiP&#10;NJFbITwlh/Yl+gmgmqQ5zFSoo7++qlSw7/BTos0W+hX6Fj+HSmW0dLnUb/vP5gv91i3zmsyu5XJ0&#10;JlejS7m+vtIT1yaTucznSLFooBwNvTdQj4a2TRNtg5YB+IMzvvsket2ODHpdSSL+6gVlAz9MiRBx&#10;I7SfU6hheQvUa7lEXRcjmc9GskzHki3GssrH0unMpJ0sUOaRRC0guZZ271yi9jXa4xrtdY1uciF5&#10;60Ky5jV4DX6RHxhpPIWIJ5AVegIWvx/NU856AE+zMjSaPfCC9zb4wxPuGIdthXLqsEJZG1R2XFnf&#10;bKLOTYRrIDziaHh34pY/6cxOQQP0pTbGMXhtJ42t74iMMsHuXoLbi3CC8alpaaia13B5IJ6Vi21b&#10;vdMvANpK7xrPpYG4lq8rl3v57hsyPOlNy6l3xnFAOsov8lfTYVyXhjcjnbI8hHvZry/RmQfTJR80&#10;bfLDgXYAkZAWzXSn8qkpI6pCoteiRl/SX982V8jWmdFmLAKSUoABmo6lx7I7KH+tr6wga1YrnqLG&#10;U/Ec4G5lZ1jeKaPZLzBoVSGSZusndteMAIRnR8Q44Ql7K5gpB6gPxcO1ioJ2ntDGfpdALiQoCvIC&#10;X6g8Ky3KqjmKMBMhOhNpdKZICnXvQx5ARhXdTJbJUqYYY0uevIaxlVFJjSd8sa4sMnhMZdgm6k2W&#10;qUhwChBNxGtgvDR5AgcVQDEWW6hfu9NB00UYc22A3/gmf9AGPGEMV7sVSxtXVECeQR60ULcI4Zv8&#10;BjiSkXQlyyuM6xnKN4WMhPxYwQ3DE/nwM8ymnMs7P1XKZiggywsUkEp2On7BB69kp8VmIIRvIO+G&#10;G6uUQ03wMAYPY7RVLCgrytTMwMMl0khR2QX4Adm6msKBpxixPBNgDH7BXMyRB8rGckMyGp+0m6AN&#10;yEsqK6OPadlgLpqIB9DeihEW5W93E+nu9/RTetrfMHc3IPPI5wgVIFowo3TSQbk74FXCk8xYsXku&#10;2dUCPEKZFpDfKAsyQNmVKQAKA3uBNFAtKSBDU+S5JP+GQxl+/Rx596XVBR/64AnKlEHuYjaT66sU&#10;MjyTyfVCOA32o7Yc7/XlcNCTNtKIeFQceqGODZB1XVaAlgeCtM19G0h32e8DaZt5F5C2mXcA+2Oh&#10;fRI8A5msop/jod7R5ygXPNTNVnLoEZAD6JKLFebflbx/z3l2quPg4KAr+/tdzHkR1oLoRztcLtMd&#10;YGS/3qLhFpDust8F0l32u0C61Y5/2jFp5eVkq96dmTJ9C2zNSNC8Cf73ZpuDIJfROFxhvX43ktev&#10;sabLMFaHWKsd78vgqCfdPcjyDtowwToIIrHAeMeKEzJXZIl1YCoziJuFnp6WUtGeSmPaQTALoN1V&#10;rKNLEBFlAyYDBeRqlGFtucQ6iYC9CbuCsposQBpUQuMn2nlK7wSyegaZvUDfWoIFi05LitOBxI/2&#10;ZP/5Izl4+UT2XzyWIdA6GGLOwPonQUCMewXmYJu7PT/sMp7Y5edhP5GSrXD+yOBY4ToWwpF5sm1w&#10;vT8by/n5tfF2uZD+IJYnT/awd+qovFaZjejW4iAOOMBOycP8xtGnjCSYj79XQNrmvitI29y3gXSX&#10;/S6Q7rLfBdINO1tcDc6ZDAQpH30g9kXnDkI3ltE4xxyD/jhaYP+ygOxK5PHjvhwcJjq/xFz/ITqB&#10;2JbfjrhXXu0K0jb320DaZt4FpG3me8AbyazrNjBQ0jk3tIWaePenCKAlWph3uN8rsJajC4YI9pSF&#10;XF3M5OzdDO0QyenxUI4P+9KOsX6LseYEfzVdl1YpB7DWMlkQSgOmSoSu67vJYoR4SJuRtrnvAtI2&#10;99tA2mbeBaRtZkBn9sBeBW8cPnpCLtonh7zPId8v0S7v3o50DzwYJhgvmPu7kQz64D3WmyHfaXbc&#10;dcD8QHmm5nU4/edBust+F0jb3HcBaZv7bSBtM+8C0jZzFRxDuFvXdGZcnNZ0bY89EH/fkWMvc421&#10;8qvX1zKfp9Lrd2SI9XIf6+qDA+yHMI+U7cJmB2y5TElIGLG9/ailr7YgJ0/NmHcH9ScYxoffBufv&#10;gxGk0H4fSNvcbwNpm3kXkG6YPd8BGGjW2tGN+3XtzwZyT0OSRzDycd94vJRX31zps7EkwRoZe67h&#10;XkdOsOZpxUyV6bFlmJ5ajdRhB3iqmncBaZt5F5C2ue8C0jb3KshENfs74PZ5ym3vpsSeS1d7WKCn&#10;07g2sedgCIi49IUYw1osk7fvruT8bII9PU/+bmNN1pMnjw+kjX2MpqGrZKbF9uHeBi2l841vL4bh&#10;eo+p2lrNyoFrxRWdu3w5dwVpm3kXkLaZdwFpm/ttIG0z7wJtW2sbG0tNrJFX+jx5Mp7L2RnnmAKy&#10;LJJHp3vSxtjp9WLM/dhzNPiUgLxmEpqY6wwgl6au9/RON4KZaAhnN2Np3gWkbeZdQNpm3gWeNtwC&#10;i9YtsHs3kncilWbwJiAL6vspVgZgrT4fp6AD5djPZdjfTSdzjJexnq7Nfn2wP5BuF3MM1gB6gmBz&#10;iXiWtr07sLnKF6XMfxtI28y7gLTNvAtI28y7gLTNfRe4/q9Q2UG5YV76xQFnDmH/uF7GPhNmSp9V&#10;0ZLZNJOL84Us+OWbxUJ6g5bO/UenPWyXG9LmuxNm5ZLQZNy9Ct9e5QxO+xY/dQ+wkYgHaZt5F5C2&#10;mXcBaZt5C1Q+O4tdVnOV9beAlw4h/VWdj2vuvAv3N3BPF4W8eYMxc56CR/BpFrrv/+KLfcwxlHto&#10;94aNGX4bhHHIS449TRXuejgF5xmFyTN99sG75uz+PQSkbeZdQNpm3gWkG+bQYry/F34dCgSjRsF3&#10;1HRTd7aN8gp2thfzQifml5TOzuZygb3Miu8gsOkc9Lvy8sWJDDFu2M/5mseGJwyaPi0cccyHT2r0&#10;aY366L00BCCF9rtAust+F0h32e8C6S77fSBtMyvIdIM5+UCO1NHmcbYd95gXlynWZRPJ8hyybC6d&#10;TiJPnuxjH9NWzkd8R+TS5fthjcl3XGx7JBi2v+bKfqIx2Q9wD+z3g/EJMypIof0ukO6y3wXSXfa7&#10;QHJmLX4pN+jkZYt3JxxPuY5VHQW3JqMJMo5sXsyXmPv5njuT2STFvN+WHvYyT58MlaV8ZW4xGNF4&#10;p2tuBewKb3bhyvC3mL294qQg3WW/C6S77HeBdJd9B7D3rs3uQhvo+5kNoC14V3+GWsfjvwJ9dJHm&#10;mF+mmGtyfWZGdvUhy754eYpx0ZAEe0yv58DZSeWZyjRLtxx/3K/AnaPG3Cjr2C8QtgSc7wNpm3kX&#10;kLaZdwHpLvtdIN1lvw26FrM2MpkENlL+gFfLLJfRmDoqubx9O8Uck0m3B1n2Bfb90UoGA6wWqIfg&#10;iOxlGzFNa/vA0fOepO5mLM27gLTNDFjy1ct7e7Nd1O8i6RqFHtqfWG/0T4D9JV3M5PWbP6ms7vex&#10;V0B/ajYXGu9DErMnUdoExAJ61GQNxMUlOluIchHj2Qh+UZsAC1Ju5BotLEwjKqZREW2BJOZSNIHG&#10;QvJmKnkrlSJaIqml5NFM8ngEXCkKoNGZSP8ol4PHTXny1UBe/vJQ/uafnsgv/+mx/OzvjuXlz/fl&#10;GdyffT2UpwTMj1525eRFRw4eRdIeLiXqzWUVY8PZvJZ5cQlcyWI1knkOLK9lNL+Uy/GFXIzO5Wp8&#10;JVeTkYymUxlPZzKezOTs/Aod8Uy+efNezdejiczTpWA/i9qyM0PEwZwuU5mh0y6wEExz1BeL7jYn&#10;OAhSKknEbSwKMcO1Wk75g4opWHTwpJ3FfCHz2Rz5TZD+NRaV5/Lu7Rt5++a14g3w+tUrefWN4S3K&#10;8v4dynuJOs2QHyZUbrBZDvbYOG5JuxNDQPDFel8Oj4Zycnoop4+OANwfHwD7cnQ8lP2DnvQHCQQL&#10;4nQhUCIKDyrY8ZOkWERlYwgivny8xiR+hcn8CplcYWCOJEkm0u3MpNfDhhFodxcSdRbSjGfoFlO0&#10;9VSyBtq1MYcdGxUqwVEpJ4mlBX7E7Y4k7T7ufWnFPWm2+BCgg/wJKiMBTfuUI5WvVLGHXQ1QgcNR&#10;q3a6ox9SGOqnH2OIQMNKGBfu4Ld9inMNuukTCkITBJCHV3ryn8EsPz0JaJwSyFOB+Fo23r2bA182&#10;+7KV7i6shvegu0tX6+Hi+TQc/Cc37bObiKcIwyGuB9PSu/l7JbyCd5cGzYaAJ5q/j+fcCKRln+B0&#10;aTk7w1l1MCICaLWUrRTqBM0U+gA8TNmQCwsqM/HhKB94Ik/U29rcKxd6UJGRiml6TJnz9+W0zEy5&#10;ju2IfuGBPEzRgWkjvAJxBelIG/0kkRzI0F9y5JE320AH6AI9KVodAOH4CcuopcpmBWRawc99dqYi&#10;vbHI3kSaJ3OJH2Nh+yKXwZdw+lkkB79oy+EvO9J9hgnsaALHseSdkWQq66b6ydACMnIFfnFe5Cc5&#10;c2wuC4jRJpXLVLUrljbK1YRfej2W2fmFLC4uJb2ErISMirKmdFcd6Td6MmwOZdAaSL/Vky7K3wG/&#10;GJ9KYfk8k3Qyl9mYnyiey3IBGbzEyhxDnnIpcvKJinPU2Mggy5d6ZXrluFQFd5VLigLO86XMgDns&#10;Cyz6U1RgCWRY8K+ovFXwoZGWHmXAWM8TSZYxpgLIwFkTIoJAi8/QD8AamYABU4DKcin6RQY/Kouh&#10;EVtovwjtSyW9EmhnKtZGuEcocwt9AM76oIqnr/FEtnSG8k0gX1HfxZRY6Gf9UFPpoj2pGLYXQ05G&#10;4B1K2c9bEi+waEWcfDSV+TXk/fVUFuBZivgp5C1fkM2AOeTuAnJ3gTqnKMcyael9jgKQJ8sMPKMC&#10;M1CAX6bEzEUx6oc66adWMY/q5z2pHIi5hGVnl6UkLy9EIL41PSSuFW5ND823Gvch8b9FXLDLIbgQ&#10;bxMI4aEh3KIb/w3O5MIr0YzbOsQPTCyXLxspNN9HHz0uHdlrIV/17sx+jquiDLMGJEB5rd0hR/Cf&#10;4HNSDE1ZYoDP4DfFuEkx9+QdzB37PRk8O5KDLx/LyS9eyONffS2nv/xS9l8+lf6zRxKf7EHutiXD&#10;GmcG2T2DbFNwnCIbiCMbs02M5WYu8waA8TvHmF0QlHfoL1R200+TE1qWAuVYyihb6Gc8r7KZXMO+&#10;aGM+HXYkQr7d5ydy+PUzefGrn8uXf/9LefqLL+X4y2cyfHIsrQHWOSi/xEhQBz7XXqw27DSgM/Ii&#10;dwzmTSr5QsCR9++DOHrWuRMkltteYK5BObcOR7MCVh2GSmt/wz2kvDHjt6KHxK3m9YPHDT3u4xd5&#10;HZL1os2EPxEKq7ULheG/z7gVsqhb2kCbBr7uBQ4dfN+3UYq7n2hUyR3jH7LMSz6L78FwCKMP1jxc&#10;upr2PVSG83gAfYsoJT00bhj+e4y7ycINxgMqWZ25Sj6MUbm8oFldnL+7BUGNquXcKMc9VI37EHpo&#10;3DD8x4pb+m1jFszuAXaVhTfDh3aMt3KiCcEbMts6JkK3bdhCLskbdEeUrfRdwn/nuFUeObhwa7nF&#10;+XytoLQbBemFFJZhFwrD/1BxH0o7xQVfyn4KUrMZ1SWIry9v1L+6zrK1lk/Ld2/G1zTKgnD+x1yi&#10;K0nv6uclQKNjDto6NhgmzMvI5/OtKMyimt199KHi7kJh2G8dl8y1NjKnTa75ZMOkze7D30VMy8PR&#10;zYR2p+8a14d/aFxPm6y5nb5N2iX5wtmaS8cAxs7ade2zSSzclnHg7vdSmNy25O+iTyHuQ6mMSw6R&#10;X2ueKfmyeKxvjhjP2kbh7bzZvzAq7oE8q5g3cZPCdB5EYaSHJvI9x7U9hgUOzbcimAvsxb4zu6v0&#10;40WlZp0/zJVtbT8p5K+ibcxYe4BuNIW33NFHHkphnIem8VHi+kJ8WGgTkUpern0fREH8O6ma+EMy&#10;+pTiPjS+p424JmM8HkIbIm0jrncM5RfJZ/wxUKEtTrdSNYkfJG7Ip9vIhyHCOdzexxiFYYibVPUx&#10;uy/MRqGMqk4V7zvpc4xbkueUl+neHgLuur8naL+PWBB7R6zPM30UxL27iNvSdvlrP3gghfwJzbvQ&#10;h4pL+uhxySNiPVYI70p4QabmMlHP1wpvfRk0jroYVc3eHpp3obvi+gJbQR1VA91GWyODzG3XVL4L&#10;cfde0welsFF3hRsEEFj2iU5MHk2IIiogxE2Jk5Yk7Ujabd5bEsFO9w1ETVVaUJ2aFpLgiz8dEC5d&#10;HWBrbHwucwN0B7JcMgdqv1OhDH9a2lAsqnIJ/vmLyjg8Dc0+z0nYQh6FMDMDuPiaFuL6T2r6z3wq&#10;mG+WIX8PXxaA4VF+O9EvICSrij/KO/CjRaU4KqAQtG+Cuj0sjhbJShNcrk2q4KRAgL8lnJvyGzE3&#10;AdIqr+u/hvEH/wyOT9+dwrR8erukW41Tk9E2nnwffPJ5VPFtaVtau8CRWoO+7fr8+hPFGPuUP5BD&#10;rQRjDKDdTl/DeHXyzT901gfPAVGWEJp0cNHOzwrzU7srB2qlen/kYhfGk4f342XxCeTp4WSHVsmN&#10;R7Uo0W99bbgwXojy0mwUa9LU15c+yCDgfBt2IEs1TNnsJbm0qvWlm49HLXnjFfnn3BmGYXO0EQEe&#10;G9ZpbAJJIqJinW2FtrvWVFNNu1E4thQ2iLH2oKzFGieOFFESK1qx/SiAp4J6peVynIaopgtgtJew&#10;C+63xPXh9FQ2hoU7BIroZzy1TCiPKuQnVi5fpg1ZW1NNNdVUU0011VRTTTXVVFNNNdVUU0011VRT&#10;TTXVVNNPiW5RUPOvq2r6eGQ81mOzGzzWmad3pZKv5gqetrZqLSVOCul0GzLYi+TguCNHJ105eQQ8&#10;7srp0548etaXR88H8uhFXx4r4Pa8C/euPIH5yRd9eQocnLakv1+IRCOZF2dyNftG3pz/QV69/718&#10;8w54+3v565vfyZ/++h/yhz//u/zxr7+XP33zR3n9/rWMpiOZpQtZUjkMxeVHJfKGgSeDtfiS1L0o&#10;TTpd6fYH0h0Mpd3rqT1pw607kH5vTz8bmyRdaTUTPTWJx4ouZguZTaYyGY1ldH0l11cXcnV5Lpfn&#10;KOfFlYyu4Hc9l+kE4aapng6ULZ0SW55JXmTCz5JQ4Yyf8OHJbTzBbf9gTx49PZEnzx/J42cn8vjp&#10;sTzh/dkR+HMohydD2TvoyWDYkXaHyoAF2iNFs/A4zRnSWqCsC/il0uktAdy7GZADIt1eAzAFQiq8&#10;cTjpZxJXCdLhJwlRT/dJQn4+sFRMowKfU5LT09H0+CO6axKl3dz4Mtfu69O3LJ63058vfPmCmGmU&#10;gN3iWlieXEeovcHy0Ozg7QGocWRKdDxNzQCLSzwAyxCCL8XJD8U2v4qbpkkz00KeW+CVHvWzsC24&#10;AU0P9bcwWjfH1zK+qw8/E2Ra6LTDPwACahhDpGE1vIOlH6mfAe4+30q4dZnNz2CKU2h1g3Nnv7Bw&#10;N8tjZWL70bhWhFSW4d8GGE7Dr8tiCMvsEYMHAD9JqUgwcNpABzLHI8H4jjHWow0sUXp+8RHSSs8W&#10;42cl+VnhRieXeFBIe19kcNKU4+dtOX3ZleMv2nL0IpHhKZq2x5PTrmXZupa0yftEMp7IpqdJZsi/&#10;gNyjEij7Ktvb+EMnnuI1ux7L9PJaJudXMr+4lmI0E5miRLNCWnO06gJxUvCSn6KcixTTXNLRQubX&#10;M5lcjYGRTJEGT21cpsgXsoO8RRaobyE56sLP4i0w/hfFTJb8PC9qmjcLOxiE0LAYVwq68zObkEPK&#10;DZ43RM7wW5484p3yBOnzQqQmZEMjD5BBVvATxWAhlb0Q1MEutKZmQ11jfhpAgQtcwcWz0NzFtJFW&#10;c4kCzleSz3KZj1KVm9dXE/1kIzGB/FwuVlIskTrCRznS4Lf4wL/VGOVGnBxyNgO/Fog3uxzLYjSV&#10;xRS8AL9yyFh+Eoo1XMA0Q51HjUyumpnMOi3Jh11pHgwk3h9Ia9iXZrctDZ4Pzf7t6qLTHeqhd1df&#10;T3BaK8A4bASoqaafEPnxwDHAOz8yyZMc9fe5GEAFle4HXYmxzmmfHEr3yYkMnj6WgxdP5fAL4OVT&#10;OXj5TPa/fCaDF4/gfyzNw4Hkg0RmEPdXLYzdVu7umVw0l2vQDlzGmVxDvl9jHeoxQtz5IJbsoCuN&#10;kz1Jnh5JD+kf/vyFnPzypZz8Avg58LMXmAeeyOGjUxkcHOh6MEp4GigrhNp5fAeqxUNNNX0c8iNT&#10;5ZAZv2fyOVdRU0011UPhU6BaJn3vZJtIZ/l+ybe27k/Vpaa7qeSY2mr6RMntMXW/WdOnQRgyukV2&#10;1ppqqqmmmmqqqaaaavqxU9Pda/pByTbw4eXduHFUJYpmQ/yn3fTzbpGdmnbjJDUFla3s9DUPPV1N&#10;NQT0zAvhp9f4CbYsT2VJZIaUWBJLWQI8xUxPSCNcqTaILxsdvAJWqUykCjOmZKPKOVQ2cco0uiHm&#10;hXT9CWr87vjGKWoOenpbCF8eoOQToEfOIl09FQj5UJlJT0/j6SIRQbMDza2WO0mN5WO5WB+mVSj8&#10;97s3TkvbAIJzBDHeDaIH1TKs/pa4I83HjJ8WfbIFC6havl3LvGu9fHohPFXtnqpuPty2sJ7u8vvQ&#10;FJZnC3z/DOH80Mu3IBx1+O8fGHM8QMboCWpO/rQUGFsRAlPRi/KHCrmqbkFlNILxNTtDSWsHO8XL&#10;yQnKBHfKF0/8cgXZhA1h9bcTwSwO4+upYCo7QrKI6wthFD7BgMpieb/NuGu32wiRy6eBmtADCfys&#10;XD5LVstOiyOfeCqlweSrD4AUFIjJu+OTaR+jBgryzPGKPHTyFiGA9UUOsSX5bXYIUshDdAIqpvK+&#10;0Z9qqqmmb0s27jbBceUVsnmSGk9N48lldnqZnWDmoSeqIQzH5grrHf10KFK5HwiHsPo5TcZxd6ah&#10;n5XGGrQ8MY2npIVg3hGBMlGpXOUD4uCvpppqqqmmmmqqqaaaaqqppppqqqmmmmqqqaaaaqqppp8m&#10;UYumph+E7DVjscok15PTAD2XhphL3pxL0VrIKkpFgEaSSqu7lKiXSTzIJBlm0hnm0tsvpH9QyN6R&#10;yP5JU44eR/L4i648+6ovX/x8IF/+ck9eAo+eJ3LwqCGdvVSanbEU0ZWkci5pcS6L7Exmy/dyPX8j&#10;56Nv5P31N3I1fSuj+blMlyOEWchytQT0PCE9QSjudqTb70l32JXeXleG+33ZOxjI/tEQ2Jf9wwPZ&#10;2wf29mUw3JNebyi97kC63aGik/SlxZOcVk1VgFBltAy8WKL+6VyW87mks7lkC+S3jETytjRXbWkJ&#10;TyZLhIpfZKHTi1Els3YvkR7KMzzsy8HJnhyd7svhyb4cHA9leNBDOTuyB78nz47lxZeP5ekXPFHt&#10;UI6O+9LrN6XTWUnSziVuL6XdWUofPB7u54izQp1WcgAM9jLUm6epZdLuZsJT16jIpoVhXcAclESi&#10;Vh9+Q2lFPEUtgX9DP6Ga6YlvqCux4nlEVPFAfFaiRaU6wvQ7VMdDwRfRBh7JxJfDvGscvuzlXcOR&#10;Gean4TWtpgNfEBv0xC4H7xZmGvpT42jFs4+oeUQzgTAhkADcDZaOSwu3W6HltPxKWGUNqBgvs6OM&#10;HojsTx9TO+LZyWlIFND6wF3jeLvzM//IwZ8eZic83QaLz+9UMg7ybUXIz5WBd/gRLfi36IbylRfs&#10;/oQ03qvQOiCcguYAjknws5f6vu0VVAwI+RbUn9A2YhoKK7tgrN0AT05r8eS0LqwOUQduHSmabYx1&#10;npjmgH69RHo50i/QnwoknbdWkjUzyVozYCqr9lSa3Zkk+wsZnIrsPWnJ8fO+PHp5KAdPhhLtNaTo&#10;LmQRjWQiZzKVd5I230sWnyPulTS6I5H2SFbxBDJmhjotUN1MGlSeStG/5ijDtcj8vJDJm7mMvhkr&#10;Jq/GMns9lsWbiczfjmT29lqm765lAoyJ9wTcryayGM8gWyBrl1TQxfij/BXUoYB8g5xL8zkkMGQP&#10;8s4jyJ5khTq1pD1IpD1MID/b0t2H7CNo3oM7ZAdYCBmNkdxCeuBJgXITVPHwymA8Ra21Qj9ZxQZ3&#10;Cpr1Z+vHIdj/vWKeKthlKE8GeZOveEAbgBA5wmUIv8QdWC1Eilkh6Wgpk/OZjM6nMrqYyjUwhnly&#10;NpXZ2URm73EH5u/Js2vw70qmry9l+upSZm8uweORLK4nki+WeoJbHMeYb3rShqxv9dFnurEs2k25&#10;jldyCeRHfel+8Uj2vnom/WePJTo5ktZwIM12gi6JzuKItWopL1B2pEuxSfK6erSqvlyAmmr6KRPH&#10;BlFA9lNBrAREP09RkwTjqw0Z38Ec1YdcORpIdHoo3Wccj8/l6OdfyMkvv5TjX7yUvS+fwf1U/fP9&#10;niwhw1JgDtk2hyzjfeYBO7GArFscdCU96kmGtZKc7kn7xan0MdYPfoG0f/W1nPz9z+TwVz+T4d98&#10;Jb2fvZDk5ROJnxxDVnRVec1ONUWhVVnVDXwaIecUtRJrTTXVdIPcAqGmmmoqyc2gNdX0E6O6539+&#10;VLdZTTV9a3I/Kq2ppppqqqmmmmqqqaYfOzXdvaYflGwD7y9vV5h2g2LbaV5NooWGjERaRNyQOG4a&#10;klYJO0UNyTQL/ONrfzsfg6CShsKdqqYo6E7/bRffKTZUicKwqQjVctj8/CIBfypiAHraGtIpyVWX&#10;m7HytB4FnRmyik3i+02v5OHz18+OokzlKWkAT6HjCWpxHEnsTlXTT20ivgG5OT7zvSl5i6RK0F7y&#10;34d1ZVgTE2KaVMegr4GcW19W3e+HfBk8Vc2h/XOgXcrsw/wQCGmb+7ZwH5rCfO+BdnwqCXis/di7&#10;Qyi5mxH7ciE8GU3lFMYFYfII4w1yh+OtBTBphlGZo6ASF2QMwU+FUjYRpWqSHyUEMlUtDdwQlJ8H&#10;zpcF7pugAhdRda+enkaocFGyEWkX/BV2MVtjD0YyUSqRGmhXKNt8WavwRMYZ/GX2HWhbsneAp6hp&#10;ne+AnpCm/DHltxDKR/hrM4BUXkMg6glp4APB5vDKMhSO/hQlU0hhe/u+VFNNNX1X2jLMvTixcUao&#10;jMI43TjVLJFWm3eMzQRjE+4Cf56ApiehbQP9bqBpCE5NazL9NtNPTBkVaMCNeeiJbUirLFtNNdVU&#10;U0011VRTTTXVVFNNNdVUU0011VRTTTXVVFNNP3miysBHJr5G88oGNXnyp2KsVNmpAHJp4k6FM7Nn&#10;Io0luGYnqmXFRPLGTFatuTSihTTjhTRimBNDsz2XVncu7cFS+oeFDI8FaMreSUv2joGTpuyftuTw&#10;SSzHTxN59LwrT18O5OlXe/Loi76cPO/IweNYDh615ehxRw5xPzhty+Cgpae3ZY2pzLIrGc/PZJJe&#10;Srqa6glvvWEkh6cDOX26L0+eH8nTF8fy+PmxPHqKu+JETh+fyP7RgQz29qQ/GEqvN5BOpydRnEir&#10;FUuzEaEj2glUPFGNkKIpKx4RkvPEoY60BOEbfT2ZrNXsITxPUXOnV7Uiabe7MhwOZX9/D/eBDAZ9&#10;uCWSZguZTEdyfvVe3p69ksvxGXi4lKTXlC7KPthPpD9E6n2Rbm+Fu2G415CDw6YcHoFvhyvZI08P&#10;Cmn3FtJqz6QZzaSBthCecqefLGT/buJifVDe5gDlGsC/jfxa+lmsrFhJlq8kx93UYGxk2CezYGjB&#10;wBe6BM3Ori+MG/5OpQ+DuiGIB18CqyJJAHMDTxXudC6CmnaAP2EsVCQMw9mJabwzP+QLs8bXMJYu&#10;IuG+zk9xn/INlXn8yXMajgzw4b0d6Tp4O5hSwp8+tlL3MA1LR5WqWD4tK0ENzXX5S6AfKZy/D7sG&#10;+EI3hFHQDf2OZp4up6eVkW9wazZdf6aZd4QhLC5PLSNcOchLjefzJFydPT/R5t5cgm6lO8OG8QmX&#10;X4NliV3eawjLQfdGG+m0UdYOirMJCBT0TWBl9xXCEo24jS7dkWaSmCJSjPrH6M3xUqQNmdSZS9QH&#10;DlJpHWXShgzqnrSlD1nSPYmlA1kU7efSGECmdUYyj85k3jqTRQsypXUteWsMucITJCn3qCgLOYhS&#10;twrIirwjq3kk2bghs7NMrr8Zy9WfL+Xiz+dy/uf3cv4n4I/v5Yz3P5/JxV/OZPTmUibvr2V2MZFs&#10;upRCT2TMIVdQ5qLQUwyJbJVKWsxlCZnbSJAfT00bJtI96Ej/qCfD06HsPd6TgycHcvj0QI6fHcgB&#10;ZN4+3AanPemddKR7lEg0QHt0MbYTpN1C2o0M6RPId8UeydblhX5RsG+wb5libTkG0YZ0134P4UCF&#10;PPvkJviG+/r0NISgXl/GO2LkiJch3hJtshBZTjJZXKcyv1jI/GwOPkxk9PoKfLuQK/Dm4o/v5BK4&#10;/hP4BPv4r+cyfnUh07fXko7QBnPwHkOUMroRx7KMm2irlUyQKULIdSuT7KAr0fMT2fv5F/Lo738p&#10;J7/8GXhxLK0e+lAS6alPBfqpfnZUy43ywqwnqOm1JkoCBRxLmVZTTT9h4gyJIaNrBIoDKp9xXUCF&#10;MR1bFBG4qwKZnqYGdIE+5MAeZPsB1iHH+9J5ciL9549k/+VTOfr6uZz84gs5/uWXcvSLl3J4Cw4c&#10;9hVfyOEvX8qRxvlS9n/2Qva+eiq9l08kefFI4men0nq0J03IysZ+G4tPzDE9zDWQpRBlWnYd7Ar8&#10;o/Kq1gWgPVQYZpiaaqqppppqqukG+Wm0pppqqqmmmmr6kRHmd87xfM5b74lrqul7Jo65etzVVFNN&#10;NdVU05o29Dc+HvG10fdDvkKfEz4y80lNbD70pBmeTIEbFdb40jHnxc9q8vOa+VzSfCbZaqpKalTg&#10;WEUL3GeSN8dwu0ackWIVjUWSiUh7Is3ORFrdqcT9uQz4icrTlpw8actjVU7ryYufDeWLAM+/Hsjj&#10;lx05fdGW4+exHD2LZP9xQzr7qbT6yDu+lEXjTObyXhbNC1lGV9I9XMnxU8R53pfHXwzk6ElXBvst&#10;6Q1FBgeJ7B135eh0T470U5tUHutJr9eRTqcjccRPYSYSNRNUn8o0bXTIBF0lUuW0QtGSVdGBW09a&#10;VFAD+JlPVFT9RT+pGUk76Ui/PwT2JWkjDNKmOshkOpHLq0t58/a1/OWvf5I3776R6eJKCvCxCR7G&#10;yRLhl9LpZihXLoNhIXsH/JynyOHJSg6Pcxke8HOfC2mDl43Wtawal4gPfjfGyGOOvsL3rTyJrQ10&#10;UZce6kIluh68EisrP/+JtqaSmZ0yR8U63CM74a2lCipMyMKY8pnBXui2cKdCE+rMcN49NAL6T9Ox&#10;8FRY0ngal6Di0hprv8CsSl3Mxyk/8Q1z6bfOjIphqhxW+lFZrCGmfHcb7No4xap8Ob053lTBbMV8&#10;mOYatCOzACiD3h2pM8YV4cun9bsF9CvhlMg2wsRoBwDuK4TxYPhmI1FoO1PxiwpgLt7KwfjuEPBK&#10;39yHds93QutkSoHrPuDgw2iavFN20I1pBPmjLAXKtEL5BGPLQxXTBOYVUGCcAA0dYwHgr+MRaFHh&#10;stHF2OuiRPRnGqgz6q9FaS1RFSprTlH9Edh1JY3kEjLoQprDqUSHGD+QI8df9eT050M5/LIrey8S&#10;aZ+uJO9MZY4xNZMrmawucZ9IKvyccC4ZRHBRoP+tICOQZ8RypqjbrCn5dSGzt1MZvbqW679cytWf&#10;LgAqXb2Xiz+8k4s/4a4Kakj7bCrZaIG4hbRyKrupWhgu9iWe5ZZJ1sT/Vg7ZuZL2XiT9447sPRnI&#10;4fN9OfziQI5eGo6/BL46lMOviQMAcu3lvuy/gGx7PpDOSSzRPpjSQ93aGWQkatNImQNkdQ4ZjX6v&#10;p8jBH3OMjgn2ce3+1rPLZoa5QTd+4pTHlGXoz1p2+zhoxE+GFlTgjWBPJEFbgasAZGuO9pkizjXy&#10;vFxKdr6QFPya/Bm8+sOZXP7HW7n47Wu5+Pe3MvrTuUz/ei3zt2NJz6eyvFpIvgBfMsH8IzJHGcZF&#10;JhcZJD/moquokEm/JQXl+j/9Ul7+L/8sX/7f/lm+/q//o5z+/S8lPt4X6aDfQa6x6ByFxm/UC2jB&#10;DWy4QeRJQZ54KHe2BKyppp8Q6QjgP29QwQATwFWqAvNDoYprsHAa4nTUxmjjZz+7sbT2ehIfDqX3&#10;+Bjy6ink8Et59ne/kGf/4PCPhqf/BPz6F/IEd+IxcPoPP5fjv/+5HPEznsD+r76S3tdPpf3iROLH&#10;+9I87kvjAGuyPmRzD3KhA/mcoDwxyuOFWVmBdfmrpOsBq+QN8lG2RKuppppqqqmmmmp6IAXrkpp+&#10;elQ+l67bv6aaaqqppppqqqmmmmqqqaaabqWPpdflnsnwfXFNnyxZI9nlX9avYW43caOx9UQ23FoN&#10;iSKCn93bDlWY4qf5SiAJd6ob01oJTwsD3Kf5Gq2VhvPptgJdG9PJQRpUwHLQz8R55SEq3Wy8eqxA&#10;q1l1Z5cNu625My3/yVGfLqMXK5SWJyXlmWTZEuDnTFkH1IchdIChfgTqGeoSldD6u7Aaj2ea6Lkm&#10;DnTXUuDy5QvLTAQE67r+PxTdUrYN+iHL97EorLeHp21+ITxt87sP3zdtK8N3gfVr9nCzh8T+78eG&#10;gx3zBcDM8UM5QBmTQA4QMFM20I+fBw0VknxqRj4/G10NygMNgBGcI4b/hCexzBU575VPVa4KlCFI&#10;7S7i6XT8XHH5mWDKNcrGW9AkEIYoP/fp5EV4fShynLj/YpbaHDDkQAaeeR6lBGThkjD+rRBGwfCu&#10;uLwRmgRMCjBQT20iXzqJxN1OCX5GUJUmS9leU001fa/kh94GMCa5NoJMa0YR5FYsUZtIKqi68xOe&#10;Dvq50Fg/E9rkJ5v5CU/ISdOo3ZJnTTXVVFNNNdVUU0011VRTTTXVVFNNNdVUU0011VRTTTVViK+V&#10;arqN9A2/e1P/kagoVpLnVKAqYKbd3KloRQWJKGpJHLckSWLc6QZPfjZOUin4+c8GP4cH8E6sZjew&#10;avCToKm0klQ/1ynJQooIYVsTKQBJptLozCTuzmV4VMjBo6ac8DOgLzry7OuhfP2rY/n5358qfvEP&#10;jwDc//4E9hM5fhpLew9p9+ZIYypZ80pG8zdyOflGJot3Ms/OpWhOJG4XknREoqSQZpQrqNxGZTZT&#10;ZmBX5Ik7TcmLFviBOwEzT4LiKVb6yUKeXIVwedbQE36K3HjG08CiqC1J3AG64FdX2u2edNpdgKe1&#10;8cQyKsutJGmvpNNdSbvLMuWIt5AonqNsc/il0ukspdvLEGYpbZijhKetjcHHEfg5BqYo5wyYow2W&#10;9u63RYUb5hFLi6dLFQkKlsiq4OlpLYRjRREGFdbPQEb8RCLC/f/Z+w92SZIjOxC1UKmuKN1aoCEb&#10;YgAMBoMBRmGGA4Icku/7uO8n8yOXb5f7lmJJDkdAdAPdXV3yqpSh9hwz98jIrLxVt6qruquq7WSd&#10;Gx6u3dzcI+8NK3P0iy+NzXAPFUEWaoPTJ6LVQwrS1aNWCpmoEQiJsMazHDLjn/1ItD474tLyReqR&#10;lIHxWEg2YnXT60loo9eXNVBXV7/x4dhOt7L98UXYattcb9FLWwsZkmyf99Ai5baNrZkCxZqQzrEz&#10;D8cX5uBBMt5k0FFlhs4F+dnRm5CV5gtkmLKL5amnPdKzH2nthviehzOl1hfbZdjqim2pQRbnQb3Q&#10;WB/W/ba4NVlfaBd1K+N9jy09FNLNDtuih7IahJ6SKe4zMG2gx/RcJgPzoJaSQ2mRt1phzypRFGuQ&#10;66+ua6xTHseJPaXBHtCcIv4eEu6gO3dFRvckvXQm+6+LXHm7kCtvjuTKG2PZu476RpmUeSJLyHfe&#10;pLJAH8p6KFU9Rl1gOwoe3thHjBINZmgra7CXrbCPzbAHnoGnK6lOVrI6Wsjy/lyv5Qnip6W0c+w1&#10;2PZ4BGbO8UFWlK6KlEZkrFjPnkQ+iGWwP5TRpbGMr45lcg1XcHRtpBxcG0pxbYDrQIbXsPd1xP3V&#10;gRQHkOEe5oJOHgeQS15KmS6xL5Ir7NWQUzz2s6mwdzXqOchswuI82rpS75pB9xClZDyPQt5mkaJt&#10;zNFAiX0Q17zCHC4xVjq2m0ILz9DWEdq/B9ncm8nyLnhvLtUp4ma1NEu0UZkO1lj/FbhA1BR9PGtr&#10;mQ5wvzeU7NWrsv/em3LjO1+TN3/wbXn9++/L1fe/Lvtfe1cGr92AAAsdlxmzQXcpawyB9iwck43R&#10;EPcAPea4d7+5CzgcXz5gGehKsScCiH0iDcamjRJrDPthR+7DyBPXkBmO2bMD26p6NJMh9pQR1uMk&#10;lfwAe8YlfDe6NAH3ZXD5QAZXDpXF5X3JEZeByeU9SZAnuRyIvVEOsMFhn5QJNkzs4Q2+m5boLLZZ&#10;fCMyVrq3IgDo2uY+x/2OX9gQ7uNx1z2rpWxC9Q6Hw+FwOBwOh8PhcDyn4G+6fNlz0d94HQ6Hw+Fw&#10;OOL3B4fj5cX6TbHjCwO3mq33dR2iEdCDhkBaqmOLzeo8ah4a222Q8aAaZwSmrXoMo9e0rBDJi0SK&#10;QSqDUQbmMgxkWDnM1Xvatoe1Ro1VwLbnrQxt6hAiHwH0MMikX6hPS9csirWcjDQGA9XwC/l7RfUW&#10;mq9e03qySHBNMQ56TIvsPKepjGrNt8l1Dwy9hjpGhHvtQOBG+rNCbOfzaOt5x3ky+KzyieWflE8L&#10;u+p+Mu76UNt1XfbZu9E9pyW5ViojPS1yXWFPybCnGOlxDO1gHdIwYb2a2IYZHpL2iCLZp4jQHo01&#10;eqTnL/WWph7TSItjxbqEUcpGsVlbH7p3YM8wg9NA9JNMIuklrR+O97iu7QfZINonwyf2u/95UqA1&#10;/Wmh8z7ahW776uREL2kVGWXFeKSzO8owz4FM0p0PFdLYhZ6T0kEh+WgoxRjEld6W0oEZ3Nq+9iBi&#10;jx0Ox8Wxc81gYcbvP7aTMPQIsKLelmp7F74fPYTqIW0nUVkwgLPvMrEvm3Q4HA6Hw+FwOBwOh8Ph&#10;cDgcDofD4XA4+kjD1fG5IzEmmaT0DJYMJG1zyUB6MZImlRakswlj25GeKKwKlOcM0pAKRSJRCYhC&#10;ylrarJKGXnuSEtWucL9CPnpUW0o2XEo+WkkxKmU4KWV0sJLR4VL2LpdycLWSw+uV3HgjkdffyeUr&#10;35jI1799qNfrr7dIX2r65VdaGezPRIojKeWOrNrbuN6VVXNXFvVdWbb3RIYzyffQxn6DNhIpxjRl&#10;W8mqWkjV0qsQvRdl6NNIsnwI8jqWJB1I3SRSVq2UdSsVSOuyvBhIMRwKDVpWVS1Hx2dy+/aR3Llz&#10;LLPpUqqSnukSybKhjEYTuXbtmrz5xuvyyo0rkqW1LBYnsiyPUPY+8kxlD3072K/l4KCVw0ORyaSW&#10;rJhDTlOIeYZWFii3ksGgluEA4y0wXMg6S9FGmoLoe0oPaiTmEu0muAri6LEsywcyQD8Goz3UyzRO&#10;FiYvkGZ8VVtLg496EkG90ZMZJzXBdYNohx7btsn4SERoXvZBGb12hT6pdzG6NiKz/otpvrhmND0f&#10;pcruhXV8KY1g5/WkR6ZZH5E/9nUH00CG8QNEOVzVm1t8g95i/Ki0xfzr1Rq4IJkXVUBdGoSVKK+2&#10;OHp9kGYchXC4bhhIcQ7o6Q7syxqT+QBbxOu8kZznvuzVU1onLK035rN5K5RpTqIdGvxoectnnu3C&#10;FUyQltAjH2jhUJ+mMc5o8220fCD3HQEb6GwFHSVrhJsCsdBX9cQ1lBx3ui8hLa2QXqMMwvS8xr0K&#10;qchHL15YE9iLMqz+tj2VqrmPveAjWcqvpB5+KOnl+5Jfm8n4Riv7rxZy+NqB7F+/IePLr0o6uiZV&#10;cgW8KmV7VVb1Faz3S1jvB1jHQ+x7NHxdYk7OwGOM91QGOfYq7HEj6NoIvRhjD93DnnE42JP9fCKT&#10;bIQ07BM6glwGGG8B2eaYB4wUfUeH435K/cMcZINchnsD7FEjGR5ABocDyQ+wD4+xRw0WUuZzWWUz&#10;qfKFtGPsr/tY+5cgrSsoQy9r183bWrqfST1qZZVXskywzwWWYA1yT6YHSfoZqxp6U6P3I6x+9IU6&#10;ym0OtWOsRgUCNLrVo0eph1xj6LcaqtB6jGPCXHPPyzDWAeZ1hHmaVJALOCkLGa4wT0uwhDwq3LdD&#10;GWZjKSAvwVxXkM0CbSygiwtscsvxUFb7I1lCHuWVPalvHMrwvdfl8ne+Kq/90ffklT/6gVz6/ndk&#10;+NZr5lVpDN2HIrS56TP7Q92FdPFxOByPA9q58mscdnHsYHgeY3Og/8sBtq4hntMF9wOmYS8osCfk&#10;fP5ioZEG3oP6PMZegTC3Cj2mF4yPIVQi2BglVCwywjMnknEk05mPDGW4hdagbj898NZWPBjb554F&#10;Mmyd7DJqH7v/TBDQ7Xs9MJVNr3M5HA6Hw+FwOBwOh8PxPCP84ut4yRD+3tL7O4bD4XA4HA6H4+Lg&#10;u57PEfFL+QtCGpNo+Omj82yDNuxovRzhHG2C3VtAUI/9o6EO+9LnVl8D9YWjAgGN4mu+Bld6Moos&#10;USWNJJbgAs3oGXBo+kza4sQ4II9FhseS7Z1IcXAqg0tnMrw8ldHlMxkc4h7MJsgzOJIE+ZPhiaRj&#10;pi1ldGklw8OFDA9mkk+mkg5PNZ31NsWx1PmJVOmplMqZlMlCGhrTYfhNjnHkGDMtXhBuMAYearqs&#10;FzKvZspVs1IPbRyvGTklslhUcna2lJPjuRzfn8piupIiL2Rvb08uX9qXq1cPZDROZba4JfePP5Cj&#10;o9+Cv5aquS3jvYXsX6pk/7BWDsc8rGoudQ25tDzobilp1tCOS+z9Kn8J4QvVMB/d/GSixk0Qe0ux&#10;JzQYGUmaj3CTYybM6LCuaUAHIl+NuJZGSDRuwlUNiRjH+hDujJs0XKANGn0wr+Vfp9PoyAjBaT49&#10;ylHDfK3NelGH9jPoC36avRSVkSYxPeK+TTAn53qOi+xjLYc1Y396jLpOuVlXwg/2KRAy7uTAfHEd&#10;RIY0o5Xp6sDFesaAkffRWG3d61iG+a09O1KRsgY52ZExvotjHoyhIw3BbG7oLqwhEd+CDeYphiOt&#10;vlAP551zGah6QCKfzSnnEveQpxnxkXZvc4pyem9XylaPRWWc7imR6FuQfdoW4ECyZihZhSuPhKSB&#10;Wp2CiV0bOxYzD4ZrOU3BkjGuY8lasBlpPI/PpLEajb5SypsmlwnWUIG9ZYQ1P7gL3pZGj/ucyeA6&#10;1tkbhVx5+1Auv3VJ9l7Zl+HVicjeQMo8kyqHvMCWhnqDoXnrGiGMricpPTMuoZ4lR4f+YWTaX1yb&#10;BEylwNhpmjZA32iolaN/dObWlq2RHsRoCQYdo2FEViDPEHnRznBvLKP9sRT7kMs+GqQxbbE2TluC&#10;iwzhopR6iEYn2AuQLz1E2ct7MuY+c2WC/RKy2odcR5DJEE2xoxk6kWH/pbEwSMNcmqXWkBmNJNeG&#10;aabPZrhBI1gzSuMxfovVShblSqoKJVkA+Wj4oUZrNApTwzCQc7JC20vkmENLEB4mE4j4UMajSzKc&#10;XMLePZEzyOt+2ci9upE72JzuQx7Tg4msrl2S7O3XZe+bNEb7vnz7lz+XH/ybX8g3f/EX8s5f/lSu&#10;/PC7Urx2HTIaSzKGXqlhGvpNQxj0147XxRjYP4TsDkCX2WsatdjRxWY0Q7WJz8WN/A7HlwzUe10D&#10;WAv2fw2wB/RIh7WMZ7rR1tnDVgyybYD33GtorNYZrOnaRYAe0miQFhfiFrlWY30Iduxn4z1/MO9G&#10;pshzwHq3++pwOBwOh8PhcDwdXOALqcPhcDx1+L7z8sH+w3PnRMLhcDgcjqcKfm/gX9kdjucB8bvs&#10;06LBNfy5woMT9PQRX/9ts0GzfF0ZWeOeDPGRfDMK8sg+PdYTeekLTY2YkM4jMfV4zKzPUA7pmlfz&#10;0/iJ95tU9MWgorA+8tOolyHmtc86H37glkYnTdNIXSMfmwwGKJE0+6A3prouO/I4wq7fSnT3AYMt&#10;Mxmx/jwGYt8iAR0N+6p3fWhmCz6AmLaLfTwszfHZcJ5M+/J+GCPOizsPu/Luyh/j++nn3RP9tEBV&#10;zsCAzRxcQ2TfICKyj1AJ15Cu9bhH2HGf9B7G44FTHvUJJjlIowj8U+OHQK0W6zH+rzRSwT8ChE7G&#10;bLFJi449DJ9+WpenB1Sg9aeRugkY8U+P6tzYs1ABG43kk5T9jF4Iudcorb6NvGTXie2OnINQTket&#10;R6jG0RNIoFyibPpgpt42ht6oFzbdCzlGhJlUo76KRAEaq6j3Rno7KgpJhwPJxyMZ7e/J+GBfhrgW&#10;k7FkiFdDFjYb6XA4HA6Hw+FwOBwOh8PhcDgcDofD4XA4HA7HDvC1+ucAvvF+AflMwfoTSdCOelF7&#10;gNkWMVVKK2dTF/rZpTEuRVQgw5ov5O0jGmAFwxEjjwFdggtp0rmyzeYi+VwSMB0sJIscLZVSWF5J&#10;6YmNaUsZ7FUyOqhBXA8rKfYWkozORIYnUuzP1bva6FIpg4NS8v2ltIOplOmJzJsjmVXHsqjPZJXM&#10;paKHt2IlyXAp6RB1oC3JSdwPSrRfSzbE7RDyykRWVSWLxUpOT+dydHQGnsj09FQWszNZLlDn8lRm&#10;s7syPfsY8R8j701Zlbcgo/syRP3jcSnjCfo9aaQY0ltaLSkJ0aUJvRjluIbDtjrPViQaV3nTC5IZ&#10;0dUtj+yjQU6iHo14pCJqVNZNKlWT4CrqNUk9DalnLiPr61PTlDnyGtVL10aaedLqyHvG631fD4Je&#10;oF9GqA31AVDDm2iEo6w5IiON+JS8j/6dAjFmVaeOQa8xRiPmZ4vWMHVyrZfsx2bNW33e4vbRnFoX&#10;jXRIvQ9AMDa3JsqQLBviurI6HxdjlHPn8YzszdM6bjOPeknLEAc2mPOGcxXqalCvkfehbBcGd8xz&#10;ZKyj2wPCOK2/TEccjY8YRnnqsh7zyWvcazhHEEjSQDokPyiXou0sHYAjhEEB2xGUGItwi4kMUAZE&#10;fh51Sy9ZVbKSinvFGPvEIfaJ66VceruRq++2cuXdRi6/i7X3ykza/SOpJ0dSjU6kLM6wD3CPadFv&#10;jote6ni0L9qg9zftN/sL7cGCarmoQHoU4jGeGXpJqh5Gm1vNj1gwHsvLoz/pbbHg0cGDkeSDoaQF&#10;5okewbAvVs1cynqGPWYuC3BZLWRVl1I2NcaFIaMObESSDMbYl2i8BfK4YtRjx/7Swxn6BLFn9MQY&#10;mCMuz5HOo1x13rjaaDDGPaQz5wV5GChSaNQXjPm43VMujGc/VnUly8BV06jMqV815q6CPJYojl1U&#10;Foibk2hzOgD3x7K4fCDVK1dF3nhVhl99R2786A/krZ/+GPwjeRt8849/KDe+/225+p1vyuSrb0v2&#10;1quSXD3E/oz5yKKerdcWBtN9GDYGaB70ncQt130E9w8MSa8Oh8MQV9AuXgTMh+1C11XHEN9nBJef&#10;LsGHZQL60fZE2WTMHuu7CB0Oh8PhcDieLfrfYBxfOuiXTsy9f/F0OBzPE7An8c+avjU5HA6Hw+Fw&#10;OL5wdC9708B4/5QY/ibDd1aOLy30rzM7SLOBQDVi22YrSeBGXpTV+HQHg3UIvSdFz2r0osS0zitR&#10;S1ML+6inIH70TeouojmQthBqD8HWEd00rXpPM6I+GmqQ6nWI1wr3ZKnXFvf0Fqf9Ql/oVEiJNmK9&#10;mwgNb/BBoCvKXfljmqVH9PPsQj/9UXR8vtg1B4/LbezK0yexK+5x8CTlY14+Osh++YeR+s4P1iHX&#10;L9ca7fQKkYyOuHilzWWONJ7VmXK/YN6QfwMP1t2BmwCwI2V7wSnUhAoLfTc1A8iC3JMCw16y/uNR&#10;lzGUS3t1ID6wq7OPEG/lHwTrj+ywI7vl2f5Yxn4d3W6NNjtiw2t4dnGeiRS5JIOB5KORekmLzMc0&#10;vBuBNMLDhNF4j9Z2u7vtcDgcDofD4XA4HA6Hw+FwOBwOh8PhcDgcDscGaGHwjBHfpvub7PNAEwIy&#10;bY1qv9EYGd5k8nD2PVappyBMMeI77kJneMYjOjephiK4tmQ0GOnCrV2Djx9lUiH/SiRbSlKAg4Uk&#10;w5nI4FTa4liKyUxGh0vZv97I1dczufZGIQfXRUZXakn2FlLlZ1Jmp1IXM2mHC2kHc/BMmuJUmjxy&#10;inqXkg0ryUaN5CORvMA46HWormUxn8vZ6ancu3tHbt78vdz85EO5dfMDuXXrA7l//3eyWHyKfHcl&#10;zdCf4VQy1J2mU9zPcJ1Lli4ky0r1blTkueSoPMvoEYqepgYgPUSZlyh6njKPajTWgHxVzEEmNIbD&#10;fKqXL84DfYogHz2qZRnqonVO5xHLtIDGLchgxh8gvUaZJQ+vkdGTlpF1brNtjWzT6k87ooIQpj7E&#10;Poe5VHIeMe9xTukJDteOPDtVCYUk1VInMMYhGZWAaI8e0zqiTyT7pmR/2I8eQrfQuAZin5XIT1m2&#10;qstGG0eExW0bBynjkY39Ixe1ed5vxXXNoX4tsxmvjHMV5yOwwX3DMOOVNo/x2MSO/XgaCQVDoS6N&#10;c4ny0Utfqtyab+oU57o3z9q5Lp1h1NkxDLIbM42pQJQ16sBQD6pFsnnGsjqsTursAKlDEAtPxso2&#10;XCVBXMLwnrJp9rDWyJF5BEtKjHGK9Xws7eS+DK7fk/Hr9+TwnSO58t6JHL59X4Y37kh29bY0k1uy&#10;yj+VmdyWaXkms1UpqyqXupmgh4eSp3tYq0OsI/SbmyPWf9RNelTTEaHfJLRBB8T9kB7X9IPxqH81&#10;yK/vrZKuvVgVjwuWhvpuTMgaddeIr1FXjXprlKkxPzXk0hTIhv6VmdRVJg3YgtyTU92XIRrUmbJ/&#10;oT5Km/1PMecJrpSxyZzGY1x95jmtDp82Rds8VpMe1DKkZ0jjFXtyjQYiG6Q3RSr1IJNVkckcPIPq&#10;3Me6voN6bkklNzEXt9Ht6bV9qd68LuNvf02u//EP5O2/+pm897f/TN79l38jr//1n8v1P/1jOfz+&#10;tyV/81WRa1dELu2LTDDPPOKTfQ46Q/mS7KKRYWoU4gMQbVsDGYr0PakxJ7RUa8Sw9OpwfJkR10yf&#10;un4CHwdcX7bG1oxxu9Bvp89YJnK95vWJpGR8zP8wOhwOh8PhuBj02ekPT4fD4XA4Xl7o39ZD2OFw&#10;fD7QL9kWdDgcDofDEcE3PM8W/v7X8RQRvtGZJR3Y9Fgrk8w8qGWZSJYnkhWJpDy2jrYZPSOpzbK7&#10;aG1EOxt7U2rtt/iFjl7TaKxWlaWxMtYgvajR9IP1JKyLr3z7dYdvpVa3GToprZEd3AXryyZ2le0z&#10;YlfaRbmNXXGPg13jcKyxLf/zGBHuTbnW9+ein+dh/Cy4aPl+e30Th0dQjRBJapKtcdsPKuwHFdZ/&#10;LWlRSzbAFUxwz3hJsU6RpxUaetL7If2XsQ7UpcZyrPNpjL3Px8VW+Wh1FXku+uuK+R6W9xEIRWON&#10;Wqs2b4ZuZuxm5qX0F2kSDWQ+GkTSc9pwIPl4JIP9iQwO9qUg9yaST+g9bShJUZiXtRRyV6JwaNvh&#10;cDgcDofD4XA4HA6Hw+FwOBwOh8PhcDgcjofBrAYcXwDMlCBpzduPkvcaxyviO1r8btBCoG8lEO/7&#10;5DQH0lhEyfiIXt7OsCLmz4LHqlSaPptMqZ666DUKeekprG7oMYxGYCvELZA2lyadSk2vaNmJyGAq&#10;6Wgm48u1vPLOWN76+qG8+80r8t63rsk7uL7+3qG8+u6BXH9rIldfH8mV1wZy+dVcLr+Syf7VVsaH&#10;tRTjlUg+R9dYt7FuF7Is57JYzWS2OJXp7EROT4/k5PiuHB/dltOT2zI9uy3L5T2M8lSy7EzyYibF&#10;YCEp65Ip+jzDmBYYwwJjL5EnNQ9qWfCgJgORBtd2KCkpxrWHq1TSNAFp+GYGeXpsadPgmkiS5kij&#10;57SBpKgvy3FF/fSeZBZ6lKV5UjKPbGtG71yxrT7XPkvWtLQwhx1tjjemPmDTg9qmFzWS4+iONsTM&#10;KuO9EnWgYiPDoHqiinHUoaAvJHWHHtV2d8ZI45qN/rOOfn0sH+KVvboYpAGYXi28YWyoaZuMzdKI&#10;ajcYv5VGGXPuOqOdeM8565H3IV49ZW2TRkIkwp23M9aFKz33JYl58FMvZ0EPuvkOOhC9oKFCdux8&#10;cry4ht3GqOMPVI9xJLLRJY7qhslGx8v22D761CZDcILwBNc9cF/v25Te1MaYoxH0H3mwdswbHdZD&#10;MpMqOcJ+cFtkclPSw5syvHZbJq/ek4M3TuTwjansvzqVwZVTSfZPpCpOZd7OZV4vpaxbrE+2PYLY&#10;xugK5AKZabci0U/tqo6MV3rxghw5AFq4kUG16Ryt7rGqWinLSqpVJQ2uaFDo9WyANkZYu+NsKJN8&#10;BE5kkO1JgTFmGF9SFdKuMqnnqZSzRCpc6wX2xCXmsUS7JfpRYl8A2xVksCylXq6kRhs0pFVi0dAI&#10;j3NA+XNcab5mUmDPRdKqrcBSygT9xBqN3tNQk6yaUhaQ07xayhmux+ApZD4tRJb76OdrVyV/6xUZ&#10;f/1tOfzO1+SVP/qefOXnfyJf/5s/k3f/8ifyxp/+oVz9wfsyfPd1yV6/Jsn1yyKXD6S5tCfNBHM5&#10;Gkk1KGSVJbKkCINiRA+eqi7oJD14Ru9pVCPkUlh2GsyFpxvvQxrBfOaJCSsa+wqfhQ7HlxHUfK4P&#10;dTzK63a4R64rXTzkY+IJi50Pdhzs1xuizqXD4XA4HI5HQ5+tT/Wh7XA4HA6H43mBPefx05/1DofD&#10;4XA4HI4vAfju2PFFIqFpDY96q/E7iNHC+vo+0O7TyDaSL/GNu35/0V9u8OEkd8ettTQcoNlAJjQ+&#10;k2jk05Fx+RYHShpmKZsh7iNHiONRfzRWCYZq0kqTNNKkFViiyqU02UyP9mvzM2Q9k8H+XC7dELn2&#10;eiFvvLcn737zsnz12zfk6995Tb727ddwf13e/vpVXK/Kewh/9VvX5d1vXJd3vnFN3nj3kly9MZTD&#10;y7mMJyLFgEffLWVZTmW2PJXFciar1VyqciF1NZe6pgHaAr/oLaQoVjIar2Q8XsqgmEuOPmU83pPH&#10;eqKONFlBNiXGVXFqMBp+BpDWCLTxm5EaqMZpA5Sl0RmNzyBfiNBslDAvIA1mkBHt0+iIBkiQJ49t&#10;DMz0uE8yU9pxhdukkRIZ71HHRvracM2MlnK0h7aUnFN2wLQhMhqk6TzZjCE6WO/wGsl7cK2HYDAc&#10;MQMgkGElivQZP2h7NymcIKCd6MUjf6ejMR5t0Fseftg9gaTuD/e86i/3JCOYz6jVBaIjIMfLazC/&#10;U6M7MhgZImzHtaJsIPOZQReNyWhYFhmMy3o0IyrMTTBEY1w82rMrr3VwbvpEXs4x55Vh6g/nX+cZ&#10;+alXNlDktfGYAV7UGSN+dOkhu5LS0BlmOg3IrFoQM45ro8dHxiMkW6lQQYU5qKFjjRSoD+uBxmjZ&#10;nrJN97Dm95E2BrEvoL8p6mK36SUtLSrsAUupM6zLHHvC4ATbyJGkk1PJD6ayd72Sy6+nYCaHr+Zy&#10;cCOXyRWswRHkn1dSZVUwzEJ/2CewzaCPut7QBtpKwE7tMRSSg+1kEQZPtWkb1FujnrKWalnJcrGU&#10;2XQh07O5LM8WUiHcLkrJqkSKJpchxjtOJzLCmIsa678cSD3PZHUqsjhqZH5UyeK4luVpI6sp5DZD&#10;S6sU5bG2A805HGYNbCq0W2E8aqAW5gF9VGPGDP3leHLEBTaYiwp7U9lUaowWWZKI1+M9aeE1wDj3&#10;h9IeYn++fiDZ61dl/JXX5Op3viav/uB9efunP5Cv/vwn8s1f/Jl87Zd/Ie/84k/lxk9/KAff/5YU&#10;X31b6qsHUqF8vVdIPc6lHoFDkMeGUjfQTzWiU9kCUdCgrf3dYJa+UQ11NxYlzDjNyHq6BIfjS4So&#10;+lwnNYnlrIz3gbZ3h3uGwYch1vuoZaVtn8NHle03EoMPA9MvWjeGuUGHw+FwOBwOh8PhcDheePgv&#10;uQ6Hw+FwOByOLxn4tt7h6KH/+u9JuI34ijK8goyGT4kZlGS5SJ6nkhepFINMBsPciDDv18w75oMU&#10;5VIzRoEG01aC2PTo1aLV2HZgsJzgUaLG0KeN16OR2+iPcZsXxa78Fhc/j64v5rlIXsfLhS9+7ter&#10;o98PPkZ2caufeovSkf09ITWqoRmP/uWxv4FmcGZlNj9b6DV1YbASsDM6pAfIwDaQ6esVmnbUBtsE&#10;eXBRolwdw4Fav+V7oIOh7Y6PARv/jo/KFv/IFD8y9DPLJFEPbNg7h4Xko4EMeJTnZCyDvYkUe2M9&#10;xjNFfIJ0KWgsSUM5tBPICruww+FwOBwOh8PhcDgcDofD4XA4HA6Hw+FwOByPCb5lf2FB3ytk9CzG&#10;cEyxodEjEZkGhpfsauxQG1N1ZyM8kjF6MsvaFkRpkP6JOs9lJNIsrsd+PqbH+364uw/sxZnBVvR/&#10;scnomWoTajEAsoYMuTBG9Xy2yXicoqbHFqMsemHWo3VpPIriB4/r5FGelGHnqSs1pp3HL3r4YRb0&#10;lVQjExSG4GhoEtkint7U6qQEV1IlSynbuSzqM5lXJwifQupnkg2WMrnUyMGVtuP+pVYOryVy+UYm&#10;r7wxlNff3pM33j2U1wNvvDGRK6+OZP9qKtl4JclgDs4kKaaoby7ZcIXrSopBJUVRy2jYgokMwTyH&#10;9DLMOfpndhwJwkYae/DIvRpDopaZxQcGq/pkpGyUDKu1nTHKqZNXuNqcsaokEPJjGstApklGT2yU&#10;uc2vfmLeEDZojwIQTxUKjLAaIuLdOsbC67knVV+CLrUtvbDZsaLmia1P6klcfVxT8R49Q7Vr0mAG&#10;AtxlCNjpPNnreA/UfVsvtraNXBOBCNu6tBFwRJRTDBFaRtdQrzza3Kau/TbS2mO/NtrdKmPlKA22&#10;b/NDm6DuHh/rh+Xqcgb9sXXF+9h7/MRlTasTSoJi1DNcI7Uu6pSR8xLDXO+Uih6BGurdBRthmBW0&#10;06De6Mmt4TX0syFRZ436otRVYiFN9V+9+m2Tuo91icUVloaSQ9HhcG/AvmHe2bg3LCUZ1jI8TGV0&#10;JZO9q7nsXy9kcjWTwQHKTmppsZarbCZL7BdVs8QeBf3BICjvFGPg2s24hnHfXxcqLe2LeSpUb4Xs&#10;NwVQox8l+rDEHjVH/WczKU+m4FyqE7RxijZmkOMC87VEuRWIazvD/nBWyQp5Fkdzmd2byvx4qp7X&#10;ytlSqsVK6hWeLzRyA0wWbLuQPBtIAQ4gp0GTKIeYiCEWzgB5CxDi0b2Y+1AFrqCXPFpzDtGeYd86&#10;xvq5B96HDE/3CplfGkv76hXJ33lNJt98V9742Y/k67/4c/nmL/9Cvvkvfi5f/2d/Jm8h7vUff19e&#10;+cF35fp335fDb7wn+StXRA5GUo8LKfNUygJznWNuMW81ZEnvTBUEtapqWZQYb11D9jQChmzRT1sr&#10;ffA+Mqz3nbA1onOnd9tAjEaeV36zpV1cg3eq6T0+mMvheF7Bp9D2Koka3Nfk+PzdsaAuDBZ9+NPj&#10;YtjVje264/3TaM/hcDwdfPFrcXuncDgcDseXF3gW8O8a+gX3i4P+XSGEHY9CfI47HA6Hw+FwOBwO&#10;h+OZgb96RT6A+HtZ+N1Mf6/u8eGFPxeEnr3MeJiAd73ec3wm9HX6AdHT7Ct+zNOZHZ2IMA0G0lZS&#10;smfEQtJwjB6VsiJ4WlNmGqYnNfW2BE1OaBwXDaLAtae0PpG0TXaNPyIfG48q/KhKkR4788i8nwdi&#10;P56HvjwrbK998kXH056zvh48rN7tfA/m3VDvPgNsBsL6pGdEsudFjfuCru8UewXWtu4fj21kZAZR&#10;0fBP+xMQPagpa9TdEXXr2ZvIFKkWIPEe+dVzmh0VGr2uRW53bbN93q1FsU2CxbfZ70qNGD3qL03U&#10;oKwNntLSwUCKyViG+3vGgz0Z7E80Lh+PJB8NlelwQBeWkCs30GTTuCV2IsCGi3GhE7EvDofD4XA4&#10;HA6Hw+FwOBwOh8PhcDgcDofD4XBcBFsGavGtdLSee36x6dkoejfCVa3/MlEPUJH0BKXeoFIQ46IB&#10;U1ZKkq0kBbPAPK2kSGqwlQGyDZC/aBNzDtaaVOhpy3whoe0WCU0tbVPhYmz1vtZ49TWEurJAhhkn&#10;LfKE/PQARMMp2geYQVaiDpLofcpMMIw6YnpDA+vABmNKkgL1DsAhOML9EPkG0jQgxs785vVqU1rx&#10;XkeyYZiAH+oGigNGPyGPRtBPsJaVsV3iOjcmZ+CpNOkpxH4GAc2kTVfSJCXaRhnIoaaxBqWX0hDC&#10;mIApPSup4RnkVEAO+VKS4gw8kWx4JsX4TAZ7M8knM0lHU8nI8VTGl0q5+lomN94cyvU3c7n2ZiqX&#10;XqtlcnUu48tTGewfI989TOAd9Oc+5vlYisFcRqNK9saJ7I+Hsj8ayd5gLJNiIpPhvuQZZAd5onMq&#10;F/N+RjlgKqEvGAXGiLlDf5MckZinztgUpVoKr8EENqgD8k9kCI5sbjDWLMmM+JiOhoI0YqE3IjWG&#10;oTcotE7DFdVTMMB0m97GSPRD75GXOthj510sUHW10z02aMXbBinobwPWZF1IVQ83WQ2RBj2SAVot&#10;jEkuNcZTpwWGSyI9g55l5nEJ6hZo+rNJeisswRUGhGuCezUmRJ90zLyoRkL9SPQf+kNmTQlinSoZ&#10;rgKRjnWUKNEGrmvyHvVDviYP3KOsoI6kga41C6TPIfcF1uKyR+hvBf0F67pP6D7y1ijTaDm7NtUC&#10;4SXqwp7CPmMckRkGRc9d9J5F6pSr9yka+nBdAPiBYduS47g5/kDKRFWL2XT/otc1UD3ucQ1h/WMO&#10;MjDFnKS6H0QiD/UtEKstkB/KGz/Rp4SbGupUj2m6Zw6gGwM0SkKPyZa6PMJYQKwVegEzz4A2prWB&#10;l40nggZebdVA7CTuKyhHjTWCddLiyn0Zm4AaSmVj1HswktHVkexfH8nBKwM5eLWQ8XVUdIA9ZzyT&#10;ajiVFfaIJfaaeXUms8WZLBZzWc0xNwvMr6pWAp3AiKHjOmKuO/aV41TjNxtzmmcyKHIZkbgfQc6D&#10;EnpzMpX67oksb53K9OapnN5ayvIIa+QUe+sZZDItkAeZj0pp70Nf7qNf989kdXwis+N7cnZ0R+bT&#10;Y1ktp1JCzypMbI2m1RsZ2mmLQgZj7DuTfdnHvB2ir5fRdfIQ3APHYIG9gca7K+jtDKuPfiaPsB/f&#10;xsPp1iiX2wdDuXt5LHeu7cmdN6/K3XdvyPT9d6X84bdk8Bd/JId/+5ey/6//Svb+5V/I3i/+VCZ/&#10;+RMZ//j7Mvrhd6T45nuSvvO6JFcvSzoYYg8eSFEMZUjmBbY5agzEFVjgfoy+70FWY8hthHkf6J6C&#10;jpLoF9eyPrcwXu6VDcPUX+SIoI6bw03Oj4VN7zFnIJ9F9OSn3vyo/ArWwBUQaeumH7ObfHbaz3Vs&#10;6K+S96yJfFzEcv26d/FJ6nY4DOvnAtcH9i1eseqwnXTUOOZhOJQhTfViIFATEYxLq4cYvc1+W5EP&#10;gBkjYsGAXXVsx8Uij6LD4fh8wXUX1+gXh9gL0uFwOJ4B4lelC8O/mXw+iHL+YmXN1vld22f8guDf&#10;OV1azz/ir4au2w7HZ4C9u9H3Nw6Hw+FwOByfO/iHjIu+k4x/W+2T32EivxiwFy8wKOj+JPQFz6GF&#10;1+ud1UwUNPPy0DIalFXSgLzSQCh6wmnqdh1uwLaWmmyQp+U9iA9fyKtnLjRHgyYamOXq1SuwbxAR&#10;mOVZIO5RhjZKtKOp8aNGH0gzYiGj4QcyxbYwDKPFrYlKwCRtUC+u4Z7j5dC74RPM/xCsq2U+qyMa&#10;PWl9Qt89NDAiS2nTUhqQBm00H2AumujxKEA7cjAHC4yDBlw0TMF8sD/sF70iZagnXWK6ZiL5VJL8&#10;TNnmJ1Kl96VK7kudHoHH0hSnkkxmku3PZHhpKZMrpVx6tZUbb6fyyjuZXH8zkWtviFxG3OG1Rg6v&#10;4no5AVPZP8xlbzKQyXgIjmQ8Gutxe9QPHomoR56mIOYJk4doxGGOyAZRNLyg8RXDNDjh0YjRnIjm&#10;YHacqhn6mM4FYqBR/GHY9lMnxl48q7zxsZfRCOs9wfmnLkCqfaI1pil4iYxxgJlyRMSW0flI7Z/N&#10;ic4LDYcazBPYtMYNI08yITFGpRmSqL0dZYLq1aMTOk/DPvV2RZ2gcRp1hTrT6Q0ZDUU4JvQ16lvQ&#10;WzM8JRk2CdsBkxXkg7IdWR5Ugz+rZ63DJOVrc8AZs/pQD9qJbaz7wOaRF0z7RBqpa0LbC22H8lZH&#10;qGeDyI9Ukzmva7BvYSYsvEUID6WDXoaclADj7J661Z+fqH/9PGCcILRPY8qOvN+qh4atesV6pXFi&#10;u8F1G1b31nj0VrUYpG6hfswHpzltMjDHuEDUnXR6hCsN3XLkLZB3jBHuY8c4bGV4RWR0JZEx1vDo&#10;Si35wUqSvYU0w7mU6UJWyUpKzGGJhmvWoWvWjCXVIAy9qTBX2J3AWkrM17KtlBX2fDWgRboaFWPf&#10;bUvE8XjO07ks789kdnsmp59M5e5vj+X2r+/JrX+6LZ/+/U25+fefyK1//Eju/Opjuf/BTTn56JZM&#10;b96R5dGJlNOpNCX2MrSh8kBf2J8K4RX6sYL0uAqgUmokVwxp7CeyXC3kbHYm989O5M7pkdydncpR&#10;s5IT7Ddno1xmByNZXjuU9N03ZPjNr8jVH31P3viLn8hXf/nX8v6//Vv51v/2t/LOv/orefVvfiaH&#10;f/pDyb7zniRffV3knVekffO6tG9clfbGJZGrByKHE5HJEMLF+ub+xjlDZ3lMqmnCg6SRmpJhkFpg&#10;zxjITq9QWI5Xr7w33dc9KK5HxKi2Iaw2rIFMM0SdZEnjRdDPvy6nndHQJjZzORzPK7rlFNitFZD7&#10;t+20IV/g5k0ECz0++lU9UOU2dmTeEbWB7XuHw+FwOBwOh8PhcDgcjucffFdjdDgcDofD4fj8wO8e&#10;0e6gz23w7QvfHkVuY1fc54svvgfPBR6cPLVBIcP9RUGDBDL80Lg+YroxBJ4JHrfnzxocZ5+7wD5z&#10;YT1IM4jj1ajxSaPGeDz6T48CzRPJi0Qykp7ZlFBypCmh7cZE2f1Pl/O686VGf676AnqawnredNSx&#10;iW0diPyseER9ao2Bf1irSqzdSLOLa2V9zKeaP9EOTrldpaZ1fPjHcuEnthYa1XVGylUjVVlLtQKX&#10;FVgaV8a6rJCHrLEtsTDqCX+g0O29x9hKR423RB6fWaM8jeYqEh2pIQsaspmRLA3wUjvCc1hINh7a&#10;MZ4HezI62FcO9vYk3xtLijTmk9wM9ljONj9UFvnMnj0Oh8PhcDgcDofD4XA4HA6Hw+FwOBwOh8Ph&#10;cGwiDdeA+NqcBkC8Pr+wl/tJYKrkS36+cmeIfobUS1K79pAU71mYx2XqkZli3r0qKaSUITiSZceh&#10;rNKBlDmYFVKlmTEz1ln+AEukr9CXFVpboZ1ljyv0VdPAKkF5sEH+Js2l4T16XTehpxwTDQpoWADa&#10;kYk8HrGUNF2CC0kTcorwGXiiTMI1y05xZdpckoS9qYIMAiEH88VEmZh3m+idwwhZtvTslZrXI2Wx&#10;Zj0Ah5KQegzgCPHGpEFaPy89JkHWPKLKjqkyGqhra5rRSQOZ8EhNHqyJT2LhNh4ViVlqMSYB80Er&#10;o0kily4P5ZVXD+S11y8pX339UG68uieXrw7l8Eohk4NURnsiwxHGPEAdBerLW8iVPq94hCdN4Oi5&#10;B/3CXNC7E48wjNRjFUmmB0sYM3DDPeeJ10joFP0QMb/dh/FGK5pAypj1bECj8EO5joow2xf0WwlZ&#10;UZ8pu+ixSD2SgdGrEUa0/vTQ9WM9H2ScIzJDeqZhzl1//kLfWeFGpYAqj7Xbsetbj11BXG1QCDN+&#10;Tc7IdpwxlKVglLiP9VKJVZHjvoB1Tqq/J1o3qS8oNDcwqi+oATi0a4J7JcM9z2EM8/hcZbxnOc4r&#10;LopH+37S7nJuH8Ban8xo0gbHn4hRbsLSlQ9vEuPsJeplnZFJ6sERcbXqVEyI9a8RPa7FdjUMfVAZ&#10;aFwIhzVAav30QInczNryaFw9Hhf5NXuYN2XQ2xzhAXblvVSGh4XsXRnI4bWRcnIpk8E+Wh6VshyU&#10;ssBaXgxbMJHFKJWlEmHsCwvUs8iQnlayTEDsgcpmBS6xJ6+wk1T4YI9BX+jlrMFaXtWNzJalTM8W&#10;cnY0k9Pbp3L0u7ty77e35PavP5Fbv/pYeee3n8rd392Wo0/uI8+JzO/P9JjRpOLqzyVPC8nx3Mjx&#10;XEjp1Q1zWkEgJeQxb2qZtrXcResfYx/7KCvlE4zj1iSVe4cDObkylsUrh5K987qMvva27H/rK3L5&#10;O1+VG9/7hrz5h9+Wt3/0XXn3x38g7/3xD+QrP/mhvI3rm3/0fXn1e9+Ua994V/bfvCHZwRhywl48&#10;KCTLcyWPmd2tf5xfzv9aNy4GzFW3JkFdi4wP9yGdnkZVpRQxbRf79QXoXqPKEvhg/xlzHg0M9evo&#10;17XOdXHEcv16HA6Hw+F4eRCfyr0n8heA/ncDh8PheAZ47F8HuC99sTvjlwNRzl+srNm6/ocxu3U8&#10;Cht/63M8t6BOR4Yoh8PhcDgcDofD4fg8wTerX3Lwr1FmbLGTSWAXZ7/A2S9xoSxf+Edu5XkUrY5H&#10;QLPsKh3/YH8RflbY2B7O/gv/bT4p4liJ/tiNKb2noVk9WrXIAlOjHrOa6DGrWYY8yKe2M9GIotc1&#10;1vYgtjI5XlD05/FZ0PH0wLUZ12eC9ZpgbaeSYh2Ta5tPGjzRu5h5GOuItPiHNouLJq/Iv/OzufYZ&#10;piczpXpRowe1WppVLfWqUkbPaRWPA+15T2Ne3WpDpTQvNGND1myI7Wk7IA+aLkn0s0LfST06mEbJ&#10;eSbJIDcDM3I4kGw0kIKe08YjGYzHHelJjXH5aCg58qX0nha8pJnhY68TDofD4XA4HA6Hw+FwOBwO&#10;h8PhcDgcDofD4XB8zuCr/hcUfaMxMlVGawB6BUvVS5j6JTNqXIK06EmJ3pGG0shImmRPquzQmF+S&#10;qrgkZXHZwhp/ICW4SnFNDxFek3EL2ZNFO5F5M1YuWtwn+8pVYuWWCC/FqPnBEmlNcgm8LC2ZXsKs&#10;XJIE9Rr3JVXuIX4IFshrHteaNJE6baVOGlzpBahCHRXy4ArS21hCj2NJ8JrWo8kD8lFSLsjegJCP&#10;es9qtpmswzWvWWAevKkN0EwhSdNnDmYq78g4P5sIJhtqmIJO6P+6M/L4ziwj0U9cyQRhSWjWsVLS&#10;k1qWr2Q0rmSy38j+QSsHEOP+JczspJJitILYFiLZHHKbStOcSVufSVPPpK7nUjeldYF9o/ULPaaB&#10;vJJ6tB6NRpK1Zzslwoyj3m1469KwxWudCl7j/RZpTaNhpNNTEI1JwGhYgukJbMFmTZWR+X9TH3CY&#10;52iKQ59VjKMMoynO+tO13FG9dOncrxk9pa2JXCi8Treyu4DkwF67cW77RP+Qa4Nrz3AsZeNsW4yN&#10;7MdxzBxj7MgWzRsZ5hJrPaGntLZAfvOkZvOUa1j3gjZ4VlNvavSOhjA9pCUjo3pYC0xIprFMf44f&#10;B5CfSR3hB6lp2v9+HD8hpPLH3aboIE7EK5ELVH1CiRZX9YBGIt7uY93UVRC6ZkZdKMYw0pXIQ2oe&#10;lG86xjR6oQxyVXmCkK+tJTKEtfekXVAFCD2F3jbYr5RYyy12SEmXEHElybiR4jCRvWu5HFzPZXI1&#10;kdEVxO0jrVhKmzFvieqxn5EozZbocDJvWilq4wAc1dgP6tpYGSeI38OA96EDB9hf9zGvY+xdwyqT&#10;wSqVYkFmUixxDw7LAuWGqGOAenPshRm2WxLyRljHjfFyn6DPSnrRnDWNTOkxLXhNO20ruY99+i76&#10;e3ecyd3DoRy/elmS774n+z/+jrz6l38sX/nlX8rX/80v5P3/79+C/0re/99w/bf/Ur7xt38jb//5&#10;n8gbP/lDufrdb8r+196W4vVr0u5DZydoF/XVI3CAcA5pRLFfAE9myMb8sQwVMF5tnfLDUISlgDr3&#10;W0Q9pNXHjkfyHoiFA2LOkHoOtuqiQPgcUjL88NKPh36P+nQ4HA6H48VB71H7BYE9iL8fOByOCP0q&#10;7MvC8aUDlF7/dvTFKr/9vuq4GCgpPscdDseFgWUT/+7vm43D4XA4HA6H48sAvrV9xuA368inDP0r&#10;wZYBRWxL/4hBI6xasqYBzQjLXhnz5fQIucbSJPtSJwdS0/AsuySr/DJ4RZb5VfCazOSqnNVXwGsy&#10;ra/LrL4hs+aGzJtXZN7iCvL+rLomJ+VVOV5dkaPlZTnBdYoyc+ZtX5GFvCqL9lXNy3qY/3SFusF5&#10;eUOW1StSIr2S16QGK5QpkbdsrskK7Zf1Zaka8pLULfoLVg36Xo/BUeAQ8eRA2dIgp81FjcP0E8dv&#10;ULseyDCmrY2T1q/0aejxMNqxj5mkDZkbea+0IyHTBnViOswAjsRMkWHGIu0YuE2qmRXmkGwgnSYx&#10;Br9DyLMEF1CDhWSDhRSjhQz3VjI+KGWM63BvKcPJUvIh0os5Oj2TJqWhGihLsATZDvSHRjRqWJOh&#10;vkCGo/ENw8ijRmoa3qQZ4bCOKD1QjSCMayMvo8WHGeEVstHfSHnmYp/4F35TZc5AyAcfNf+ArtM4&#10;zcxBVGLIwT8IhRxq8GXlrQ6QV9zafKA+vYb51/miQeI6vNYNjsHyr8kebQMJbJvExCuRucGV7MdF&#10;g7RIKxviYx00vuvIexAdJ+kli6KMIu9ET+M+zhVubH4xR2qYSsO0NXnErxl94j5SjdUKpAUmMTzo&#10;qHlUFyhRwvr9UNAAqDMEMvY/FhcHEdJDfjVYi/GUeUdEKZmfAzdGozQIHHPU17t12Whw1hmv9ePQ&#10;jrKri4SuB8Y2tM2ttRCZpIWk2QDJkJWuJ66fqBnhg7mkkRqNa2s9hHOGPXkmLdaqFDNJsH6Lq42M&#10;brQyudHI3ivg9Qbru5ZRUckwrWSA/SGvKslWpWTLUooV4qtaxlgKexj/PniAhg9wf1CJ7FctiGvN&#10;eDJHHnKA/COZYF8dVSPUMZSiojEarogfykRG6b4M833JkzHkif0We9+ySmRRt3g+iEyhwmeQyinG&#10;eZYlshwPpDwYSXP1QJJXrsjgzVdk7xvvyP6335PDH74vl/7kB3Lpz/5Qrv31T+WVX/yZvPbLv5DX&#10;/8Vfyo1//udy8PM/kcmf/5GMfvpDGf74+zL40Xdk+L1vyOj9r0rx3huSvnldkusH0u5hzx/lUg0z&#10;KQdgwWOkgwkn1rp5hIOcA/vHeT6ZYRrBMmH+NRzriOF+XABuoVroVX+drPNGnevHadZ+9sdArGVd&#10;R6/ep4p+vX06HA6Hw+FwOByfHfrt0r9eOhwOh8Px8oIPen/WOxyfL/RLtgUdDofD4XBEPOFL2ccA&#10;3yx/SRG/fZApRN1jz8CiabcoZDBq6biVp89o3IR8a4OYzTx9o49+vs4waie3+oxxrF/s9w0GyBcZ&#10;0bLgUWww1Aa/y0EK6Q4iXiIfKOv48mJ7ffTXzUXoeBBbMtI/sMT7h8MMl2ikaOtZGddwhmCPtAPV&#10;9U6inFINL0mkkagpmlBtEGkPxtP8b5P6aQP5oZFgoHYAcdYy+o4foeebTJFOT3IZyuWZpINcssHA&#10;juwcDyWbjMCxMt8zZmCK+GQ0FCGH5MDI4zuVEALqY712nCf6EIl2HQ6Hw+FwOBwOh8PhcDgcDofD&#10;4XA4HA6Hw+F4XsA37J8DaCnw9Nm9jE+SQDSlaY0k0sjG8ZVK8/aVtDQSo6exkVTtRLlq9mQBzsFp&#10;PZEz5b4cLQ7k7tm+3D87BC/L0eyKnC6uy9nyBviKTFevavhkcU157+yS3Dk+kDsnB3I0vSInc8Qj&#10;/ZR5ltdR/qrG3zu9JHdPDpX3p5fleI56V6i3RL3g6fIa2rmq8cdzpC+uoK1rMq9uyKK+Icv6FeVC&#10;SQ9sa67q61IirmquSN0cStPuSdt5VItcG8BFj0sQHG0clDpnNK9I6I3LmOihdZWkSRnCdlyo5lHj&#10;sCB3ZThGdJstaXnMfIPt9GE9COYm6Ce9OSEnSE9AdfQApIYrPAIUdenxfiW4xP1c0mxmLOg1bRVY&#10;glV3VGiixHhpNEKqxQvkkQSDP7SrRNgsYSgfpiFfZyRoYVtG0VAwMBg4sk6mqZex6G2qY5C2Ka7G&#10;WbuIIjFEJUWk5dFfkvWhPyyBSHyCR7E+GRfiOSdKVNYZ8KCkEnWTEOM6HGhtBeDe2JUMH7vbRuiu&#10;Uj1mKblmA3ufWF9XJn56+Ww0Np4GnSOZl0XVk5rWG6pS0SKgDPeg5mFeHZzl1fbUgIhh9oHEPNDb&#10;l5JhaCvCu8i8jwN0IciVH85h6Bz7yg7Fe2XUrZjWJ4GrDsCo9TIc0nWWbWCBDIe6cY06zvsN3Y3U&#10;PBg78igRR3be1OI6wJ66PjYx3winaSFZbh7UcINuWH015FBD5+jhS+dW5xV3YJOupE4WiJvhfiqS&#10;Yy3vrSQ/rGR0tZX9G4kcvJbJ5Foiw0NIaYzKCitXNgvsiwtcV9j/atSPejHEBkOueSQy1jxP4qzR&#10;zRJ7wBL7wQKcYQFMsY9NMUFT5JtlmXKe5jLDWE+rVk7KVq9n6iUtlXmSyxzjWg6GshyNZbWPZ8hk&#10;JNPRQJYHe1JdPZT2lauSvvmKpG+/KoP33pTR19+Ww+98TV774+/LW3/6Y/nKL38uX/+3/1K+9q//&#10;ubz585/JtT/5kUz+4H3Jv/GupG+9KnJlX2R/KO0Ych6g3+hrhb5W6HudY0ctMqlykGODDtlO3eKZ&#10;Rq+TGDvWOj/biB7Uohe1JwZk0803dCPqWtShtW4hmowB6Cb109hHzG9pu8ES8Zm0Zoxbp0HBLoTY&#10;qfPocDgcDofD4XA4Xg749/wvNfgrpv5Rxm4dDofjuQD2pPgnbIfD4XA4HA6H4wuFGTKANBzpGY88&#10;LYa/yfAN8pcQ+lcJML4MN0YDjI5tKnUTmXVsaOC2zSZHGlhnUtWpVJrX4pi2zmt1MD1yd90MgzG+&#10;l2bGZYHxvs8HPLBxmuOYt3kRrBXmfD4KF833WUCDhDXVxAHKvuE9TZXf4XgSPOn6edmxSy6B+heW&#10;ftxFQJMqM0nUtcwHYIp1nGEny0mRDEzzRO0/4/rWT2d49ZDdptcdtadCcL1r2M7RoM/BrBN7Lon4&#10;PpkPZTUfuDZkJBGXIY6ezejhLHo8G+SSDApJhwPJ90ZS7I1leLAvw8MDGRzuI26iXtTS0VAS5GHe&#10;zjta3MI5xtjvHneB43I4HA6Hw+FwOBwOh8PhcDgcDofD4XA4HA6H43nA52ygxlfmT5FqmICg/rA3&#10;+GqkENJ5p4YLNCCgVyTksaM0B9I0Y6nBqh5LWU9kCc6qsUyrkZyV4GoIjuRoOpK7JyO5dzqR+2d7&#10;cjw7kNPFJTlbXpbpil7NyKu4vyJni8tygrTj+aGcgkyblfR6dk0WgTHvKcqfLA7l/mxP7s9R9wJ1&#10;rw7kpDwEL8nJ8lC9t92f78u9GThHu2wLdczpNa15VRZ1n6+Br/f4miybG7JqrknVHkotExBjllGP&#10;kIOyCMyCwQWlt/6Yh7QaMqx6LMGVXqXHNo3hqqN6XUNrZBLqQitrT12cQqLljKEP2g8jPS9lyhz5&#10;zFuTen0CkzY12w1UkqWot0V/moXU9RQ8lbo9Q30zZF2EvpIV6qdnoagh9GJFKxd6AAK1fupJJI1T&#10;SNMf5mEf1xYjjI9xVo96T9N45EE59lPbCPdGjiGEu3jEqeULOgdGYxt6PDOwPTIg3oI6U10+3luc&#10;hfqwuOhJLY6K1azng5IxA7+QPcBuLH2d0N2r8R9pZj7WfgTudC1GhugO68HE2gnLa57TYtlYP9tT&#10;MUJnTRGou6pZECdGpdUhv1r4rnVPSX0hEW5BevBat7Nuy+oPhHDW5D3rBx8L2ikj+00PbOqFLbKX&#10;fg6jF711GaN6RAuiYYcTXchMM73uOq1h6qPRtMDkrnWFNfBA/gvSdN2YpAOs3aGuYa6N7njjhkbA&#10;pmXaZTRNUgHbDHOSldJkS6nTOa5zSUYLSfaWkl+qZHgVO9m1VsaXWxkc1JJNsL8MsffkK1nKQpbt&#10;QlZS4lPLCnO4QleW4AKckzmI7kzB07yV46yR+2kld7E3KKEXd9NGjvJUTopCTocDOR0UCOdywuuw&#10;kOlkKKvLh9JcvyL5G6/K6N03Zf9rX5G3f/KH8v4/+wv57i9+Lt/75V/Ld375c/nqz/9E3v7TP1Kv&#10;add+9B258kfflf2ffF/GP/2hjN//qozfek1Gr9+Q/MYVSa9dkuTyvrQH2KsnA6kGmVT0kpalYKIe&#10;0+xYT8gQOm5e06LHNOizziZmADqVg7ySKfKlyJ9Q554agr7oXAddQZzpku0sfd3q7waWj73d5E5w&#10;U1IXj2HtYsSCZ4pghjG7HXlvZBqeUeGq+XUP2GqB3e/E0e/FLjocDofD4XA4HA6H48WG/47ncDi+&#10;CPi+43A4HA6H43HA7w18c+pwPA+I32WfFg18o/wlQnwjHV+s916it+YxzZgEplLjWjeR5kmt8262&#10;g32PazHOjKrMu1mXt8sXqO2uy/C+Y5eHaahD1lx7SysC+3E0PokGKEYbd18O23wUdinTRfhZcJH+&#10;sQ01dUEwMN53fFhfLjp+h+NFxtPQ834dMbwrLmI7/SHQbHGdNviJdUvjIhoopa0kZIaoSGxnanNF&#10;Y0LN3/+sV7zWhnzbjOZORpo0tet7VBw9pD1INExDseAhLSkKSQcDKSZjGe7vgfsyonc0XAd7E/WW&#10;Ru9o2XikTMdjSektbTiUFOXJJKdrONSnXtPIZNNAEjSjxsAAjm0b69SXEdsz+zA6HA6Hw+FwOBwO&#10;h8PhcDgcDofD4XA4HA6H43kArZVebOi7+kRpL+4tmuYJNDhQ0shMjb1ycAAOZVkWMl/mcnwmcve4&#10;kTvHtRxNRU7mmczKoSyasaxkIm1xWdLRNWmyy1K1B7KqJ7JqJlLJvrTZgaTFoaSDy5LkV0WyK3pN&#10;i2tIuyx1etixQd46PZCG4fSSlCi/alFPimu+L8tsTxZKhg/AQ1ki77TZk9NqJMfLkdxfjOQeeLTc&#10;k5PVAeL25c50LLdOR3LzxPjxfVyPEHeCcsvLGMc1KZNraPsK2sUYkkP0/UD736DtFu012QQcSZ0M&#10;pGxSKetESsisas0PTa2fCnJbgUtjgnBagvRytED5JViq5yNJV5iHJWaBXm1WkqSV5EUrxSCRjMf0&#10;JfSgRhOQYDSm1hdUxcgM98a2MQM/wdwlUiB1IElbCBpVK5KkaXHfSlNXslpNZbE4wfVMSrCpZlCJ&#10;Ur2rZWkDou0UfUgLcAAOJU9HUuQjyTN6ekLdKdqhBzQS/WobEH1bG/dt9Y9EXGfgiPxrYoQgbeWa&#10;7lxAu2e9do8r5K1XlUO/nLXfYJxNjTEissZNXRt5r17T8I8+tfrekWjjo3Y+bJcZGIdkkiNQoGyL&#10;zrT0vHQRxvnqIXp5Yz0NO6p5DHFdrr03mQcn9iH2lHGSQpaQN+XOe+bdZIYsuGaoR7OiDhrxdKQh&#10;D+SE+lSsIHsCCUFXIatmBflBP6G/6mEpePZT737Bi9oGEdeSCDfUe5BX9byHT42xWr1I52R2BlWc&#10;I+oicoFr2UBHddzUI/SPeUDVAxUnBYJxRHKG+mGtGj9Uh1iObeBKnQDrQNUp6GMSSD3VMNY0Fnsg&#10;hUOu45ieYJ3x2iqD3qF/1GMMBfUbG5RlnOWD7vPK9cF1EIl4Wx85+ojy2EiwPFGeuhzXE9PRbtBb&#10;6gSHyjnkMhDsE5LjroCMsb+0KTbnfCrJeCnZfinDy41cup7JtVeHsnfQSFEsZDisJM2xJ7ULLZuN&#10;MmlyEcw89tJEFuAMbZyh6RPwbJDKbIz9fpzL2TCT08DpZCCLA+zzl/elvHYoq+uXZHXjqqxeuSrl&#10;a9elfv2GtG+9Kul7b0rx9bdl/ztfl6s/+La89pMfyJt//Wfy+i9/Ljf+5s/lyl/9TC79/Cdy6a9+&#10;Klf++mdy9a9+Ilf/8o9l8uPvSvaV1yS5cShyaSIyHko7KKSGLiuh80bIMjPqmaZZAb0HuUdxTUA/&#10;8FNysMDaIbGLgbpLIt787FGcEboee2uL9xFRV7mvRPZ1eJtWM1rQ+cfcUj1Vpy2erXN+iRqJ1B80&#10;imHQUBvrC5kzjDfD+FKOEVlRM/KwLuTnXtfgCdSaF7RWPaZxHXNG8cwBeW9k2BjTarCSuV7Nwxrr&#10;QX1ct+hMSyLM/Y97l5Jh9o2L83FAcWzT4XhWwFrpLV2Hw+FwOBwOh8PhcDgczyX8j0QvJ+Lfs/2P&#10;Mw6Hw+FwOL4Y8DUt36nqp/fudpv9973r7y/2/ZRB2s3YVxq+P84QzjTtWYPvr19YqBFOwyuNlBql&#10;CptEur4nT1Jp0xwspM1GItlYmnRPls2ezKuJzJZjOZsPlbPlSOblOBiO7Umd7YkU+5IM9qXNJ1Ln&#10;YynTgaykUJYJiHorxNVZYD5UMq5MBpaG9slKr0MzBgsss6Es80K5UOayKlB/wfiRLJBnno5klqB/&#10;LcLtGOE9maUH4KHM5LJMW7C+JGc8GrTcl+PVIYj76orMm6syq5FeHSB9X06XEzlejOUEPFtNZFpO&#10;kGciS4x5KROMZywV2oys0YcGfWkKjAP9qtG/OstAAVupMQG1fiqES5BX3NO4B2Ez7CFpYEALBTve&#10;M5iigH1gwlozeKBxi5LGLrQyaQvMrzEFMywQMtUP9QB1V0twIUkNtgvELyVD2yn6kUFZuKRSGsXU&#10;OYi6Ghq7mTlHhrnMEpp6II3GcNHIBjF6lKga3Bh5b33kPdIbLF4qmxLxNPhhfOB6TEaLj/m5g4C0&#10;7KAlEMMR0SAJcarj8T5coxitCtbFtUAi3IEGQUzvbUZqGcW5wJpBAd14tEiosKPNl3Edz9UVj8Jk&#10;g3oUZpf+INC89oF962Sks9aTy3Y4kp3T/vFqhmgtNkslqyJVo3hPw6cUYRL3+GnH/NEobYWYeBxg&#10;NGohGV+iRInqzXgtSVFaPXatqXEYL6nGjtB92tRw40YFoA5OGT9rQx+G7Z7yN2ghIwcBndkYu8qC&#10;abhV0YZwLI+L2tCAqn/UuaB3ZjAW9SzWtaYaXmpdgahDVYJtaDs9fe7qht7XrK+v6wwzLq4LGrmF&#10;dRtYV1iBq1SvXMMp9rEUeyCNQ1PsfUJPj6iDhmtqxMZxqXEaCb3LEZmXKIq5GiwlGa8k26uwLdcy&#10;Pqxl77CSyUEpk72VjPexzgfYg7KlrDDfc8zpCfaEe8u53F7M5HZdyj0M9jhN5azIZTaKhmgTaa4d&#10;ity4LPlr12Xylbf1uM5L739Drv7B+/LKj78vb//Vn8h7f/Nn8o1/8XN5/1//jbz/r/4G4b+Ur/7i&#10;z+Ttn/+JvP7nP5ZXfvZD2f/uV2X41TeleO81yd99RbK3bkj+xjUpwPx18qokr1yS+hDPiQmeCcNM&#10;ytwM01S3bTqUDHc6EgwWIfHuwztIVQ3RbOcCg+gyzA1PxlS1fEzELyj9P7L0949I6nM0jowGjIhG&#10;b4wRDEPkZlyq+wafByUY1yMNz/B8CMahNGBOec1IrEc1dp4jzxxl5lK1Z3h+n8iiOZZFewTexzPs&#10;npyuPsVz7aaczD+R49kncjRFeHZbTud3ZLq8L4vyWMpmiiWAtY66k4zrOggpUqVOPgU8pWocjgcA&#10;3eJaczgcDofD4XA4HA6Hw/E8Q/8qFq6Olwfrv486HA6Hw/Fs4N8dHA8Dv4O82N9D+A35SwAu5EgO&#10;2ajGLC29tQQincYuXb5gFGBEnBoQRK6nf81Ydnc+TQv1dPlw6YgYpd4zrV9PpPW7I/pG06tGyfEE&#10;MhwZ4zr2xgyqwUqsn/XtGPcD7GE9xhh6mmBb57EHbXrdk92MeERd5+Ki+RzPH3bpw8PouDi211Ik&#10;0Il0HR8/XR5As5wrekT2jYhoVMSjPgPTHqORET80T6xRqXm8I2kGZTZ4ekxnNHRMsefRE1+eSRKO&#10;28wGhWTDATiUfDySwWSiR3Xa8Z3GwR450WM9mYd506LQetbe/XYRHcA/isR6a3xSUIqRzz/6I37I&#10;yLsBbeflrOrMbpAG0Mq2Uq9rfa49o1lZ0yNU5XA4HA6Hw+FwOBwOh8PhcDgcDofD4XA4HI7PDWm4&#10;Pnvo23g091TJOlF38CilnqV4z+aEBmepNEkmTTZQr2U8yrIGq2QiZQs2PK5zLKt6BA6kaodSyxBV&#10;DyXJjDyOLBukkhSoOKuRRi9hS6mELEF6C6tQ9xZ7+eoUedIWbJCGOnJwYKzzUsp0KSuwylYg6kT5&#10;Cvkq5CNrhOusQVwiJVjnmXoyM69m6PMALArkLVBPIXPJZN5mMmsHMm1GcoZxnqzGcrIcy9FiKPfn&#10;A7k3y+UIPF4UclaOZFZNZNHuYUQHdgxosi88frRKEAd5UWY1wjXianqXSxk3AofKOikgCTIH0b+O&#10;KchjAhsQ4whGIpyfR1sJID2hKQu9NJH0CsS7VL2nZSl9BkVPQWzFPGGlPNYTc0LPaSlmIGMa2lW7&#10;BLVOSaErOQjdqBlOzEhP3RZBr1CqY/CSFo89NO9TkcyPf1oW/QxkH2PYDHOs/7HumF+PAdVjD9El&#10;tG20NGuLdfOHXTUMHY+e1FTXWT/y0u5CbS8Q7lPlhXxkbIRH65mRB6mVWAa6YyJDgRb6qkddgupJ&#10;TD2mIUzqLIZGlazHQM9L63lhsdAf7Qu90QVGWSDPmkFmjNe6rD47HlQ7x1g2o+naumaP6x11kqxb&#10;c9HrGeafhC4kbYnMVUceH9gZuujRfjXmA+uXhi28D+PTo1BDvmAK033i3KgBDJUo3PcZvanp+Hpj&#10;WMN6q5dIbRoBlDcyHmVtwKghfta1sS27M317UGeRX8tCnj2va9EzmpL1K60OpqvnQZKe1AKxmQWy&#10;T5ZGT4N9Mp5He3KtZdhfM+wZOZmC2GvpDZHlWqxD5iPiWBooD/dM7n8tKNgXkwLzOMTOMmkkP2hk&#10;cNjI5IrI4bVUJpcSKSaY+RFkPkRZ7Nn1CPvReCTt/r5kV69Jcf1VKV4BX30F1xsyfBV87RXZe/M1&#10;OXjrdTl890259tWvyPWvfUVufOurcuM735DXfvBteYPHd/7sD+UV8NrPfiSXf/pDOfzRd+Xw++/L&#10;3vtfldHX3pH83ddFrh+iM2hvbyjNCPvhIJdVnsoyMy6yTBZpJkvo8gpzQK0kqBHU7seh7jOYk04n&#10;dEly3gKR/qCenY++57TIiH446jT10TyjQZvQIT2lE1TviugMvReS9JRWNXjO1XietSuo9FySdIW8&#10;CCcLxM3wLD7Tay1TkOFTZSMzMHhOa6Z4Tp/KvDyS4+ltuX96U+4efyS3jz6U2/c+kFvkfYQD74B3&#10;jz5Cnk/k/sktOT67LWfzIykr1Nny2E/sBToD0BmMr08brq19Haiyhxi1I8nhcDgcDofD4XA8r4i/&#10;I61/v3F8icDfkfV3aJ9/h8PhcDgcDofD8bzCf2d1PAfQ35/j79BPkUG/GfoSwAZLoygzXNnNmK8j&#10;31KHi6ilTYu5ALsPZNnR0vtcf87Lg8iNfL0P43v58HOtC9qvTXYe10jktVfrNNoBUYie02qyobHY&#10;Jptm7V1tl1wizYwi3rOd8xj6C/axff+kwIjB9cfQb7XPXbAaHo2Y7yJ5Hc83dunGo+jYjYuuh+18&#10;/VWb6s/1+npEnd1euGZ08qhOyTIzluq2qa5a/AjnSyZZLkm+xWJNej/LyEEh+WAgOb2njYZSjEdS&#10;TMix5GAGpuRoBA4lHQ4kRRnWoZ3R9tgu9kIS3SCjuVPf7CniEaN/ARFHvSY/m6NfS2NtMPsgt/Op&#10;N7S6kroupeq42sF1et2QZnhqdfb75nA4HA6Hw+FwOBwOh8PhcDgcDofD4XA4HI5nDb7Kf8bgq/do&#10;MfB00ZlEtY0xvsDGTzXUSlOp01zqZKCkp68yGcmyHcmqHasXtZqUPZSZoMYR6iAHIm0O0sgA0ZlI&#10;o17QSuQt1QtM1S4RXqHeUr37pEWrlByt475J6VvN8ms+kHFMT3LkRfUkjdDqlp7F1BebNAnLog62&#10;G46fazJjjXuy0bgM7fA4uSHqGyJML3EF0jO0mGF8GcaZgwNZJXuyTA5l0R7ItN6T0zJ6VBspT6s9&#10;OasPZN5eQh6wOZR5cyCzel/OVsi/nChn1b4s6kOM5ApkeQ1jv4Y2r0A+l9H+JfAQfTvAGPYxLnIC&#10;jqWlZ7oG81Cjz/S4RM9KG1YkEWujBc6lETk0GvPcJAinEAs9qCXBixDyqAuyCmFjRq9p9KKmVxLz&#10;o/lQt1aPtpVrb1DmSQpX1h+oHqP6ZPtoSqn1YH7o9SmQ4egZLXqrUh3q7nGLctEDUVtDV2saW2Dm&#10;A1uORTOGPKR6PevdaxzyaF8SSVE/mdQcE/qFdPOGlSKoEgQNVp7evNCWeggDw6DW3tLsvu81zfQy&#10;5KGHpMBGiTpD/WgBRBraYFv4gX4EqswCtU/oL+VC+YAMMx45QcgbVGNItURCGnRfjTERt/aWZuVi&#10;Pr1q2PIqEdPpU9AX6gI90fE+urBTOXMeqgrqhHEijEh2lsNAFuwuyMN5qpBurAI5f5Qr6tABom5t&#10;HvPQo9XFObA6Y1jHEK4PUgvpnGsfQxntmqabHJUYpebXvDEf6+4T8oG+k6a7yN8n50Lng/pEvTf9&#10;j2sitmnrxZhiDZHqWQ3r3MiyOeJBekoT7Fe4kolygLhIlMeHc86Zol8rdF/lSV2t27CPpoE59t1D&#10;COA61OKNTPJ3UN9bqPutiSTvHEj67hVJv3JdRt96Sw6+9zW59sd/IF/5xV/It/71L+T9f/PP5dv/&#10;n1/Kt3H91t/+M/nWv/gr+eYv/lK+/jd/Jl/9q5/KW3/2I3ntpz+Q6z/6tlz5g6/L3jfeluLN65K9&#10;hjqv7YtcHonso60xxjgupBljbxtl0gzo2RK7DvbmCvtwlXAHUh+OyrVHSeyDuFL/oRW400fMTlqu&#10;9T0kD/kFRvTvY7if/hnQ190Uzx0yw/hIek7DJIKYB15jZ/n8oldRfe4tcF0gboH85BLPvaUMJ7UM&#10;9xopRiWeYXPkO5VVfV9mi9tyOvtUTqafyvHpTTma3pR788DZTbl/hjjwGPEnyMe8yvktOV2gHHiM&#10;vMfIyzz3Tz+ReycfG08/1vLH0zvIf09my1NZVnMp6xXWxMMEFgUa6XA4HA6Hw+FwfL7Qb6L+VdTh&#10;cDgcjpcPeL7r32/1R4hzOByfD7jmfN05HA6Hw7EJ2gLoG2l9K/1MwBZeSKhY8OWhM35pabLSSjyi&#10;i8YqNUjDgGWTy7wpZF4PA0eIm8iq3UOeA8j5QJJsX5JkjHqH0iJv0/D4R8xBY8Ym1lgjPNxPjclo&#10;3GMdUC8+aZ5KVvClvb3EZzzzVHXVkQZB6Jq+2M+QL0MZVo1oNW6yI/dQR8ujKwuMo0D+XMmz09QL&#10;GvJ0ns/QsHkCQj5ljrHYEZsV8lYyUIO8KjuQVX5FlvlVWWRXZZ5elZlcltMGrC/LGThVXpWz6pqc&#10;gEfLK3I0vyx3zw7k9rHx/vSqnCxuyKx8XVbNW1K2b2GMb6K9N3B9DXwVfbwBGV1D365CPlfAywgf&#10;Qp5jqSH7phlADsEAMCp2kK2gpBpG9YnaSRoX0XQFUtB55pGeNEpr6qXU1RxZFohfSpYuJY9MFpK1&#10;K8izBCvUgXrUIAnt0jhHSaM53LeQvxIyDewMv9itQJZl0zTsoXGYHYdoXe+zrVtlsH0yMhzjQjy7&#10;0+c6Dw2MEEf9iNy4DwZItOJBGe1Ln9pvEmnI0hHdwwj0Jh7FZwdWUp8jEa9GJjRMg4xBGpwY2Rgr&#10;BfsD7khAriSNoSivHqNso+zNWJG6EMh7pmtPQz0bYTIgGEpxrZt2RA3BnGo9aC9+mJfdQ/dJmx+M&#10;kVf2s99X5sF9ijWXYu1laaFMY/9oCFihugrSC0ZqNFpTY0PdL9BjNerBWMFo2ENy/W+A/cJ0mNEZ&#10;DeAizdhNDd5QpfYr9pNlVCYMW1mtQ+/7edBPlbfpcaTpP5K1XhD6YnGBHD+uKebIjNIwFuTTuWNc&#10;YNQxDXPOSA1T3rxSfgPIboyejJB3AN0sUH8hbYW9qoY8wQT7bYp9l8d/Mj9Nsdj/GnJQopNls5Il&#10;1viynBtlLouDhcxvLGX6bitn38Ie/52xyI9fleJnX5H0Z1+T5GffEPnpt6T56bcl+/Pvy94v/1Qu&#10;/Zu/kkPlX8vhv/q5HP7LP5PDf/GncviLn8jhX/9Y9v/ihzL88bek+OHXJf/Ou5J9403J3nlF0huH&#10;klzZE9kfiozQvwH6VyRSFdiPI6EaUYRcliSnBrecCWgPTfQ4UjxlML4BqCdHMw8yPkCbUeWjEVsJ&#10;5ENJ4y6OqIN9PgyWB/sD9lgel0kyXDcz8Aw8BU+gw6cQxlSZFXMZ7C3l4IrI5WsQ56VKitEUqnMf&#10;c3xbTqYfyr3jX8td8A746d1fySd3wLsI3/+N3Dr+QO6efiQnq1syre7Ior0nq/QYanSCZXkiK7kP&#10;HimX7X2ZI88UeU/mNG77GHX+Xj699wHqRD1Hn8jJ6V2ZzU6kLNFvrN9dY2aUxV9kHhwOh8PhcDgc&#10;jqcPfrN/vG/3DofD4XA4Xijwj8b+sHc4HA6Hw+FwfAnAt9gvPezV8tpww6jmbMqNF/u93wQe8X5+&#10;A/o7xLm/R1zg5fYDyaxpm7twfp7OvCHJ1qTxRzDi6Rv0bLAFm0zqyDo1Isw0Gv+0koNFYM/ACOUf&#10;ZF+2u/u6iSivR8kNaWY9YOGH8jnCc9ilLw7bOhH5WfA06rHy/c9O6Fx+mSb0cWTKvCl+bq3/DXFZ&#10;XP/TR8waDaY64tOkYAZi22kG4BB73SiXZFKAiABbckyOJNkbgxPjPsl7EmkTciiCvDICh4XIABXz&#10;2M4cexiNjunBr7+NARtDAfrhiJh9F198dDPUETOixIw8yARPJMxbCpFmGTQD8kzU2JXGYRWeOzyK&#10;E+SxnN3Rnb2jOkHmYV4a19KYVsx60q5mXRlY46dRjcobcl0XjcbrBumt9de0imNwOBwOh8PhcDgc&#10;DofD4XA4HA6Hw+FwOBwOx9MGX7e/oOCLZHsRbUf30RSLL7vxU4/BNA9j9CS2rBNZVCIzcFqKLGoe&#10;uTaUWkbIN5I2G6PMCGWDgRWrDh6W9BhIKdTLj4DxaDqGaRmRtJEWz+PqUh5Zh3CLdhqQR1tGtigT&#10;yTraCiyHItVImdQjSeuhZEjLmgHIMOJA5q1L1KNMtX62TU9r6m0N7fL4vBpxkRVYCpiOpcr2pM4P&#10;0O1DqbNDKcFVeiBLAVuEwWVNXpJFeUnmq0syXRzK6dw4XVyW2fKqzMtrSL8ui9U1mS8vyxx55osD&#10;cB/3B1KWB1JVB1I3+9K0+9KSMgYxBu1jkHOnfmbYgMErExKzk9BNFWku5tSQIUkbyXBtaaxQLaUq&#10;51IuZ9JU9KC20qM9k2SFsqCGI3nYHutkW9QUM5xR45kW94Hm/clo3cIPVbOQJ4TNqxXTYjrvQe0q&#10;dAfxJL1h1bgn157RjFoGF7ITgV6RHhOYl/fqSYuM5a3Nrm3aZSjRRyXjsSaiOyfWhaAe1ade/hhG&#10;PSjcoDC9/TX0SEcjEfWcBqagHldbSzza0470DNSjaNkBdnoTaErHouPp+sm+oGEyeNyyOeAa6xsy&#10;kjSWTLXrRpMlzUgajEGP8FWuDU0fNDY1dl7bMH8q1n5/6G0uUI92RbtZOpA8A3HNuLawfugNTD2+&#10;6X6A+wTrHOndnsERq3x5CR/c0INabFNJHWJG7cu6P2uu59fyk7jfJvPgqqIPdUU5W1nEdeVjW4zr&#10;x69puoOeIc1sfdD3jpQfj+/ElekhfpcnNZWhxlk87zPIi9TjP0Ee8xup3iKxZ6nHSOTRvQFldW44&#10;JsC6R09qNfYzspIKa3qRL+VsMJfZ/koWl2tZ3chk+PVrcukP3pbJ+28i/IbUb1yRs6sTOb40krPD&#10;EfKNZHk4lNV+IeXeQOpxJPZNHtc5wt48QPtgm0NWNIBTsut8rrB7kD27hmdMQqM19hFC5BGvPDqW&#10;HtGUkFUOmRY9DsKV8Rm2thT7gSp4N+FgnEglR4/2ELYP245ECpvXvmwxxj8B+noWvfiph8Be2LyN&#10;YQDYV7m/tu0C+/1cVuWpnE3vyNHpTbl38pHcOfmd3D79UG6f/FY5L+9Iks1kOC5lOMGTabjAGE5k&#10;Vd/F8+YWnjE3ZTq/iefIbTxf7kpJL2zCI0AXmHfs9c1MVs0U5JGgp1IGMly1U8zNAsJdSlKsJB2U&#10;khbY+3kcbIJnRTvDc+tUTqf35Pj0jpyc3ZPTsyOZTk9luUR6ReM3ynw3uE50zemcOBwOh8PhcDgc&#10;nzOe8Pu9w+FwOByO5xh4vtvfkx0Oh8PhcDgcji8H+Cr7pQZfJeurfgQiO89i577VD78SdO+h+/GP&#10;SdbR5848JNqPRNz6s9W3i9QXuB4nGI15ePSbkl7QSBr2xHAgPahFNmlgL67N13kY35EGRUZ6qLOx&#10;bLPfx13YHmDkNhCnRhRNx838u/gF4PNo/jPV3+9gn19e9I0E+xecAAD/9ElEQVTMduuqxVm64+Ho&#10;y/Bx+CBMM9eftaGkGZHRti0d5pKNCknBZFggLkca9qQ0kZoGZmCL8C6ahzQw/lXoPD4Ear8U0BVB&#10;nLJ3j+6/JMvMBhJmRPfhzlNZ562MXtCMNIDlE5nGsSZqlmc5GrzRCM68qHVe0hDH9Ehto6OVUaoJ&#10;Y+8Z0AndaMcZg2wD9Vof6440gFXjs/4EOhwOh8PhcDgcDofD4XA4HA6Hw+FwOBwOh+OpgRZDLzb0&#10;pTK9qJl3rCRNQTt+sgErcFXn6jVtUYFlJmUzQO4h0gdCYysaWumRny1q0HfU8WU1BZRJltBL2QAc&#10;SdKS5iGNHtToxaytUVZJj2b0qjREX+hBDX1A231a/kwEaVIjb6BUBa5oB2lZk0iG/mToV4b6MrRJ&#10;L2rC8hhDU6VSgy09P6HP5iGKHojYL3pyM49UHBeP5SyRj57kahqfYRxtRq9x5j2uJjGuSkaQC9ju&#10;I3yAuENlKYeyaoJnteaSLAJn5SF4ICeLsRzNhnI8H8rJfCSn87FMV/uaNg9lStRXJXuob4w+oD31&#10;Xofxo39G9F8/Aoa5VM885kEtGp/Rg1oKqseeZgZ5nkldkqeSNAvIiQeUYs7WlohhPhHJ2tWjlYZM&#10;btHzE8IprzFM6sd61XlVQzr7amQY+oI4do9tRHsITWNekvYV9JIUybwhP3+kuK7bXLejbek46JUJ&#10;1ziQbmzhGurUMiyrurDuXx86dq74OARQm4GganRKu4i6apSr1ZiR+gI9AnlfowJ6L9MyrD5+eoYg&#10;bNGCzNBvKIb78egv6jVPYyij10DWo8SHZayjWo+NczetfivJgepaUJoXNHrxMk9e7BPr5Pxx7WOs&#10;0MkWa1eyCdSS+jqRVTvG3jGUeTWQeVlg/xhgPUF/sSYF+pxm5KjHoaQp2lBBE5xsGt6A6pERxbSv&#10;YZ64JtFPJe7NoBRF9MOymB3oQMegB53IkRe16SeOfVMmWpmR8tMwx23j1zqgR7E+kzH1kXrJtWT1&#10;xDpiv7v+B1p4uw+WZnsr82CPwn6WYv0rW+yTHblvgfRKGUmvayDlqV7/lOgbqk3poiwvsQUvpCnm&#10;2Ern0g4Xkh+2MrpWyOByjnAumCpZJDXYSJlCrwvocYFrjp0FdVXoLmYG5BqAxDlO9I7zQiNeJRqM&#10;IlAvfiDnAVExJ54R2HHBnFfeI/M26WwQ3TBisSWqD6BuCDGhR7S4/lj7DDFlg0HsXYciH4p1jZu1&#10;YcOCvFrs2mTTrrAnLJVlOZNVOe24WJ3KdHEXe/4tOZ5+IvdPP5K79Jh2/0O5dXfN23d/J3cQdxc8&#10;Rb7F6jaeM/dQ+308V+7hWXFHzha3wTsyW93Hc/oYadjX0xnW4BRPgJl6PysDGa6aOUivagvMm/Wv&#10;Zl/Bhs+HFM+QvJEcj9aCS7qAvHPMdFbiOTfHdwL0H8+N2fJE5qszKSvUWdMLnBnR0eBtDUid605l&#10;FRDl/Vxhq4878YhOa/E4uOdugI4ezp2dqAY7VMFn9clgMtsWKGJ143U8e0TNDfI+R78fD7vmzucz&#10;YrckGMsvF+fJKU5KyKffAfGNiNc4aRtfNmP+Hli0y0PsyPMwaHkLOp4EjynvDi54x8uEqM/n6TXX&#10;CfcpXDaSH1bG8VjyCSLeKBN/Gb8wtjP36tJLmMMHEPM97HnneCi6P0w8jvy+RLJ+EvE8FA+rLC6m&#10;HYuni+7n6SKBHR09rxlHwA6ZnYe+qC9axvEFY2PSDPps0r8Ag3xukI+Cz/ejEWW9JfOdYtvO28v/&#10;OPBpcTzXeIiC7lT7mP8h5XbhCZfPuXjM5h2Ozx2qo1FRz1fYfuz5ufqIC/NpL6o+Yk8C9TsJw9t4&#10;jL50dfT57HGRb08vGLaFSJMnUcMDIw1A4hfHfr7zkejnUWX68VvcObk9xvSNPBG9uC4fbnfqVC+v&#10;0qDZ8UOvXHRKjEWNaKJRjMllTRrOnEN8AY+e0ijPuumz50Vto5zVuynDXYiDi9yFkBYNO5Tn5XVc&#10;FFHiL48ko571uQvbeXrrAPr9AKMeh/WzZr8Oxyb6snkS7oD+YbnBnmbkfUIDthzElWFOC1LtVeiO&#10;Kvs6H2nYyvgIbOd8aOndDT5H2O4gaVLse6wkaXhp3siC17S+x7SqR40vNY8agHVez+i9jAac9JzG&#10;I4btvu85Tdt9gA9+tvvcPeo2JmNzLLEtG0+/HofD4XA4HA6Hw+FwOBwOh8PhcDgcDofD4XA8TdCq&#10;Yge6t7nPNdRUJAExCpIGI7XQOxq9gu1LlRzKvNqTk8VIjuYDma7oDWlPls1YKsmRJ5M2zbQwvdBU&#10;TWUv0vmynS/IUWeSohWk0RYlQzij4UN40c1jwerGqEeE8cU2jSSQnur5ZYxfHyOmL77VqIKGFMjT&#10;sQHtZT3zlbV5s+ra1f+MYS/TyQp5qppkHMdNmuEMvcclCT0PYWxosq4aaUFm6Y5US9Cejk1/aB1V&#10;00AmPAIvl7YopM4hx2wodTGSajCWElxkI5knQ5lCxtOEHMqpDOUEvF8P5W45lFvLkdyc78vNxaHc&#10;ra7KcXtDztIbMs8uo/yhLNKJLJKRlGCbjNGfsWQt2IwkrQuQQ60hInrEo8zY6UEg5JauEHOG/HdR&#10;7o4UyX0ZpCe40oMaRt3QE9MehHcoLdgkl0BcZYJ7tEnPd/F/9HPSaQOBZsyj0TZT9WhnHrggW3rv&#10;Qpm+hypOkho2QH61ksYWmMtAwTxhoiQBMbEiK4QD9Z5kWmCC/AnKqQwwv+xHGqiertAGSS9xa6p6&#10;IB7dQbkGddQVdLmspASpK9ovyE+HDh3msYg1ClRtIyXqY3foaZDewap6jG5PUGYfPIAu7iPPRFaY&#10;oxXkqx75kJ8OoOh1it7XGjVWwfjZFtigv+ZdjnJGoxvsyR7lkgRjJTnnJMfOMfbGbsQ4ea1wrTDX&#10;6AeWjV0xP2tSDxLIhLowQjsTdHQCWY4RN0CaeSrk/GYtPXSNsB73sF8cyFKwZ8gVuV9dgy5fld+f&#10;Hshv7o3lV3dG8sH9kfz+eCyfHA/k5nEuR4t97CVXZFlfxnCuSppfwxrcD54SoR8QUFpXaBPjwbWt&#10;SgoMY+P4sVehfzV0vkZ/6OkQQ9b5a7H/CBmOQ6SoUMzkjQBlS9lt6CHvWTcY5aVtqayQxqogqz7X&#10;ek5S10zfyH4+7iMcD4nuoQ+R6Av0j7Q9EN0A8Q9rwsjOq9c6lTf2JYw3gY4lNWSO+ZBmD+PdQx0H&#10;gbhvMV9Yr4J9nJ4o7X+koTLoSBxQKyvJseZH2QK7z6kU9T0ZJHeR+xb04Sb2hPsyKc5kf7iSQ1S1&#10;N0hkiD1ygBpzVKUezSC0FPUkYCol9kfMFfdH7J3U0+htj+s/elRMsV8aMS7kJBlWYj+NzwtuL7bW&#10;rLoN5mABok9twTWJOSfpuUy9l5kBFT+6twRSoLFNto4mlHrPbqv+cN2hNOaSV8Z1ZJ4OVoDPHKx+&#10;cIG25+AMnOL+BHvDfaz7u9gX7siyuiWz5ccyXfxeTmcfyNHpr+Tu8T/IJ/f+p3x097/LR/f+H+Wn&#10;x/9Tjpcfyrz+VBYou2iO8Ay+L/PyHp6997B/3JZVexMt3pRlyzyod3VbThd3Zbo8kUW1RHqJ+IXM&#10;qjOZVie4HsmsPkadp6jjDJxhD6KxG/cdGqDTABprjh4QlQhD8GokzWecGi22khXIOcDeCp1IBwup&#10;8NxY1HfldPmpHM8+RR84zlNIZKEyMaERmFc+sHVCObGcYEST6wmx6C1+MYid20bUmEh2Epc+Ga9j&#10;JONAGO/4otFXJ4b79x3OnauQO8yz7heOCyAILAg2yp3yMxnyLq4nssuh5I6txG23J5Ab9WpFjnMR&#10;hdZnBMN9uUfE+8D+fqZxD86VspvTc9ifru2p64dfIsTRr0NBdp08eYvB638S4Hc0PjcZH77odL9z&#10;MSPBdOYDNRwFGbkLiO8WXZ8vM7bH+iwJrDc1YCvtYdBsnO8+HY4XAVt63t1yj+Mva7z2nxUEMvT3&#10;u/iLcreXOR6N3l6hzxEE++zQy6eM89Gbk375DuEZE8k/YnQZmJ9zSxIhjz67yF6++Et7y2dZhhh+&#10;GmOXz3E+4vxQln0Ccc46Mh7zGn//JGKaIpTV+vo68GVEkMW5DLLp1gZ/xP2Ka4NgGmVtZezDUMwT&#10;Bc/YsA4ShPvfE6yA41xEAfUEpfNhwU2EPDpnMX9k0Pc4X10dMXARck7jvD4OHRvQKYFctn/f0XlJ&#10;kWSngdjvPXxuEMzLMgiSmp9zyWdLJOf4y4i+rkVSXoFRb+O9MsqdiGX62BW3AzoXxAXzOx4DnbI7&#10;nhXis6L/TFA1jrLnnhLDkQ9DvwzBK5/9sWxkv16H42VCgq/LZHSuRPbXBGELTVcAgvYenm+I+Tsi&#10;GXL31uT2u4BnCzbA95Z9oo8dkUPJ32MjLS46H7GO20XfP1tANCk+ep8xtr4RcVCRLw6sx/iZZJCb&#10;Hd9ZtmNZtXsyrycyLcfKOe6XyZ4aR9VJIU2SQ1FYjsKngQ2Nv+jJpRb1rJJiMkhODPIkCJP6Uh/p&#10;mk9ps7WedORjp1CneWcxmhIwLRB18cW5FMiX11KnpVSykqqt0L9WDVPajGlginbwpYyH0dF4To3U&#10;aIygDa9JAwkax1EJ1VChQts09oFW6TLDVcn2VctoDNeYgRqudYZfT/NUWeUZWEgZuEwzWYBz5UDm&#10;2UBm2VCm4ClkepKM5ajZl7vVJfCy3K+vyP3mqhy1l+W4PZDjZk9O6pGc1igH0uCpbCcY0Rg9G6M/&#10;Iyhkjv71DEL4kkPniQYIHMsSPEX8PcmTuzJMT2SUTgW9QzkKjL8QjMEDzNEhyOsB5E/DF8Tzl4YG&#10;D9xgJKRCVjFAkpRnTeK+ZjxlCFmqsRF6o7989MuxPeTvGBY25mbNCmVBzEOqtPA2MQFGNWpaU48B&#10;5JVzqPPIOcTcIZzwGsh+QBHRd2M0HKJuqiElpcf5xeCoRRX0o8KmVac55nwAkUA22SF4GbwGvbuB&#10;NBDXBmw17iriLoFjqTD/auQJeaAnqB2yMKVXWbA/3aat84l51RdW/LLT/8KDvPrLBtmzpOIkcM0E&#10;gykzSiOx/VdpIMMg5icnIarO+Ejb5jxjnfNIX+hdw+N5sTckiZopQYZ4kCCcZntQsUMzaG0O5dZs&#10;LH/3SSP/+bdL+Y//cCb/7n8cy7/77/fl34P/+/+4L//H392X/+vvj+R//HYmN48KOVkcyLKGXATy&#10;gd7RSIZjxBKzeUNMhrFk0IUMc6LHZkKH9KhR6GvbkFidkJXpED1MYbB65b1KyeaR80k9NcnpD/6e&#10;ZiKErCpEkCozyi6kMU+Pqu/Iw7xRxswXtgQNaxdYFjImqfdqqMZ45EFXjKhGGT7cu3gcrB4Tq+sF&#10;ZfWK+Sf1eOMhwtA5NRw0miHhnl1ppNYiT/wlH/Vro6g/aDPkWGLOS2yfcxk0ZzJqjiUrb0o7/72k&#10;q5vQidsyTk/lcLCUvbzEzDeIa1VP7NhNHnqMOSGhd6Tti+ir/sGA/Wa7YACNfMmg6oqYhbNiPQSR&#10;rkRV2Do2yGnnEaM1lJWGojQc5ahMenF0Vg+Pz2U32F63p2MMNEBTIzRQ55EdYJ74CV9IGLcme8jV&#10;j+dMS0OwmSybEzwb78jp6pYcL2/K0eJjuQ/53Z3+Vu6c/UbunP5a7pz8k/LuyT+qUdqdo783Inw0&#10;/7WcrD5AebD8rZxVH+L5ehvTfILFOJW0WOC6wBTOcZ1h7MfYU+7ieheyuId95D6eeDQUO0V/FohD&#10;/zA5Fa4lFnyZLhFeSJXNkbaAvHiEJ57R1DEMSb12Qqh1jWc/DUOx3uPR2hYPfcT+W0Npa5Zj+XSO&#10;NmaQAtpt7mP8t+V0eUumy9t2vCjkYseFoiwU3Az9IMD1RL9giAoQwTAUcSMugMqmaZHbZR2fK6Br&#10;UHUjbrdn47z4Nc5PcTwKEG74LkOcK0XOgT4rjPzl1taRkaV1++CtgjHci/lxXBxRpn3wfnu/ImLe&#10;yF3oxduUGGJ4FyO2w/E+hvtxLwHWUoyhnuz4TWX9JdTudS74vS185+MXIQWFwrz4Etl9yzkPIe+G&#10;QLfJ9Ejev4zYHvPTImSm88Yw0U97EvR1wuF4UbBL36nL3LP4t4pIxvXzItz9Us1wTItlfT08GpRR&#10;5HlAWvxO1fteZfEPkzPnY3uPA1hG/6bA3/Fxr88tPI+U+lslMzFnyNOff/7k3wiY3qvTsQO9edoA&#10;7nXeds1dv8x5c7sr7suIvqy2CTygntTzEqR+R2yV0fXCfLjqdyoirJfu77cBsYjjIejJd9eW8UDc&#10;ts4zHNdKn7FeIlbyKEbsSttFx/mgfLhO+HsM10mYE322hGeGrpmwXnRNhXWla4vl4xz25/TLhr6+&#10;ncPu+U1SdlF+/TC5C+fFb+NhdTieDFG/HV8MIHvdj7i3hPsnno9Y9rPU4XC8KNC39nqNOs+/4RP9&#10;VaC/C6qtA6jv9M1GpHtcbT9WtBAiugzPGpu9NcS21+3rq+Lo5ah73ho0J36E1yBbJZ8t4s710sCE&#10;R7WhgtFAAooFhbEjJyP7k7VGfGX0eQlf0XXDev5027c6nwSxpDH+SWb9Zxn7WxHuA5vE/BHV55BG&#10;TA/S5mPzC/r23GzHsXV+KeUv2WSsjfEE8/Xr3Ga/7i8QnSDP4TPCg9UH2WL+1K1fpG7OgQl+0eri&#10;owyfVI6xbL/8Yww6Zr1wkX5751DHbvpLVlDuZdnKYtXIfNnIbFkbF3adBzKdtoW6t+iXwEjWexHE&#10;PuzCYw3yBUEc7zb7stsm03ehLxfuTNwDajxXaT1XgrxWqAEzioft7l2/L+MXSM6fqdtWqDOJa+tA&#10;Hq9ZSk02kSupeqzrQIYjkR+roGOrjH+IQVsPcL13R1M8o/VHn37bE8VyjN/gFjQqFuwzPlO3y5Ns&#10;L46djP3o53c4HA6Hw3FxxOevw+FwOBwvGvq/RzocLwOe9O8avgYcjovDnx0Oh8PhcDgcTwJaAPQQ&#10;f3nhS+TnH/oaueVPM55SA5M2Ex6XVzU8htCox9Gp+WMqSZpJqky7I9lIfo+kt6LoEU29FFEMLb3R&#10;GLVNtNc/ypBUj1EA89B7WZaxbpbREj1ang1q+0xgjs0P46JHtK4+fVkfX/JHIwArHz28rV/o20v/&#10;/nz22ya68XDMlKVSczLzDqKz4FqOuaQJSW9URlqe1piHFeZhWaeyqBKZgWdkCa7IVOZVjrQCeYbI&#10;O5aqnaCn5Bh94HGcQ/QiR20YPzplxySupKlKaemVDHOlJm7oEo/YU3WmoZDSjKtomtIZxCEPyaGp&#10;fILsTFImrQjKwGjyWIcDUSA4dEI/0DeyRiv0aoR+mWcjknlRWPVpHWaFsQ6N7+ql7oEoqzoY4wPx&#10;wxihYzFoOiI4txmEkmeZUrOgrrqqpVrVUpL0LtQOIKaJJMWhZIPLIsUVacAyvSwruSTL5lAWtXHV&#10;XpZKLkuDtDY9gKj3QB7TOkCTPCYz1Tah+pJBrlBXVZeUXgIRp2tMI/XGEuNcqDELjVqiYUs/DGJe&#10;zJMUxheLcExdiEaSzGWwNA4Zax/FwzTovZoqUUfTAmMnBxjTCHpBb34FxprJp/dm8t/+/nfyf/y3&#10;f5T/+F/+Qf7Df/575b//v/+X/Pv///+S//Bf/lH+9//2T/J//vdfyW8+uid3jxdyNq9kVWItQfe4&#10;NkiOk/1ihzhkk0McH8dlY4vQ4QUyuj/dqie9e9M7zLW6Zjk/P/Ot9YyEDFhGy6FDumasnr7o6Ukw&#10;ApJHXZG47xPpKAaaaQ9p+RCiwY9euT60IpDtRrJtyAmk1XlKQlCQoHrA06Naccd49canH+2xykjH&#10;w/6ifq50GqdVq6mUi2PwnqwWd5DnRPJ0jnWwRN0lVA57BjpjppZsiesj7hX0wIk9IowrUtFNDsMW&#10;Zak9oWFPppHc2tQx7jzo27omRVcFcpkhKP+3HT3v8XjmbVofIRX0HRLh84ULDevJDIQhb508yBr9&#10;aOkpjB7AZCF1Qs5Begw7kzk9htV3sQ/fkpPFTTmafSS3T34rN49/IzePwPu/Bn8jnx79Vm4dfSC3&#10;yeMP5c7J7+Tu2cdyb8oyn6LsLdRxT72NtekKxJ5MF4dZJWkO+Rat5MNEimEqxYDESMAkR195Vm8G&#10;WZEIs89m4MZ4yAri4LHWPE6bz9IMN8o8Es8E3vP5A30xrcBP6IjNKe/QDvZh9Z7G50Y4NhffCLAO&#10;MTfqZtHmjkZ1NMir6lUgjfPQn/Bd4AHdR/0PA9Ojun/hYCeei444nhrinPq8vrjYeI44LoZdSs97&#10;7raRuxbFrnJbiPPxtPkSIEr4ERI8H5+bLC4wz44tPA15vUTK7nA8FuKe4/vOU8MDW8lDZBv/WPJQ&#10;7ErftWc9ui6m2rPw0Xkdji8MT6CaUaNNt7fAv9f5M97h2EJcNWvEvxOu10vMEwn4UnoEtuR1Uezc&#10;pp6gHsdTQPybjMPhcLxssOfKrkfOzsfQF4b4/LvIM3Ar7/rLzBcCvh1/ORHkqgxRhqelOvGltfHL&#10;jShTI6WxTRp9PEgag9CEQ83MlKaSZL/OAJTpJtXxUOyQnspvrbOcJ6ZmyLRFxJmxTjSzsXtS8z9s&#10;jp579Pu8ScqD5kRV3ch8tZLZYilTcr6bs8VKViUNYGhMGNWyX+cuqBIHOj4Tghij3ZjdR8O4YJSE&#10;cGcktvOP2f35Om/OPi9s96XPiyKOMf5y2CeNscwYTI+8pFFWZL2Scotrgy0z2mI+9azGsupxjN7S&#10;WG9sM8g2dLmzQe1zI+8uAsi3Jn/EW3xwT1rMRbFV/w5gR3zg43A4HA6Hw+FwOBwOh8PhcDgcDofD&#10;4XA4HI6nB1qZnIMX4QXt2qjEjJwyUQ9qbRo8qLWyAusaaY0Z10TvaeaZhR6fEjHvW3wlTeOGvscU&#10;yCC8C+dLcfW4hqt5WDMvalVFAxV6z6EBBASqdZvHFyLWEz2xWB7WFevbnIKu3U7865fyfa9s1s/Y&#10;V4tLEkgi0DzD0FCDpBHBegzsG6+xX3EsFmYfjLFMJKF9A2JdOeRZKAsZgLl6VDOPP63ORSZlm0uZ&#10;DMChzJpCTqsMzMGBnNUjmYHzZiSrdiKV7GEW9lB2IoK4tC3U0U1KT3VVKXW5Upo8KR2MR9Amfiac&#10;4wbyVO9Q7OyaOlaQZdQQTuVOQoc0nUzQX3rbsjmIjDKK3s/UWxplSvkzHoXU41SPLeXJPqv7LmTV&#10;OOZFXYF07aXlQYbtnu2t27R2rVxXNsTZ2GL/ra+cJZ0v6krGOTLPS5RJXYlUZStlyaZyyHkEcY3B&#10;PVlB5qerkdyfD+Tmscjv7lbywa2VfPBpJR9+WsvHdxu5dSRyf0rPd/R4N8KwRmhshPYG2o7qMz/s&#10;B2RDb1Wmi5HaOTDIX4n+Bw9Qa/JehxbIeyPudHp1iknEoBIEzMDR9gLbD7QtyMHIbMhDvUdfyUaZ&#10;S50UGMtAlnUmM8jm5tGZ/MOHH8v//PXv5B8/vCm//viu/ObmkfwK/IeP78nf/+6O/K/f3pb/+atP&#10;5Ncf3pKPbt6Vu0encjpdyLLkOCFztsH20DB6jjDmDfKIH12bpK5PEuPWiURH1aOYUT2MoUokqu6R&#10;a497LAOGOE2n7HElNa/m2yb60isbsiK8uRYa6C1p8SFNP3bVn6hDFRydRE3g1ngCNGxF1uil6xxy&#10;kugtjWu5M5bUidOPelhDP+gkUlNYHE2nWPMZ5cX1Ui+wP0yh5yfgfUz9qQwHcxkNFzLIK8kwB6Yl&#10;rDW0BUYDTJ0vNGnbCHUNY1TdRUOkjjWwi6MMIvtjst5Hss/9EdHbl33Yh7WntH6uB4AoXUIkPWZm&#10;GAs2SK419km9gbWllM1SFs2pLNpjmbd3ZSa3sNfelPvL38vd2e/kztkHcvv0t3Lr5AP5FLx18iHi&#10;fi/3Zp/I8fJTOS3vyFl1V6b1fezNR6jrSFbJiayyM6myqdTZHKq5RFfpNQ1tp1zrRvVQxj4xjt7S&#10;EKdGcVJCnsiPuDRvJR/g+QFmCKc6DsuvXtV0LCgHXaIBaI390/ZFCgEy4xoL+hF1M8J0z/QwHmFK&#10;3eT80EgxVc9siRR5KkWBpwfIe2wN6GtQKpLhMA2Ut04HeUGwpk1teJ5wTu90/I7nGn1dfAx9dDwO&#10;fB28VHhgvZyz/zk6PJ50ojzjd6CHlY7pD8vjcDjOg64eXz6Olwlf+PfZiz+TLp7TsRP6e+aTStGl&#10;/9nx4N+qNuXq8n3q6P8OEve5fngbmAL9s6n9sIgH6Hgx4HPlcDg+B5z3PLnQM8P3KYfjXDzs+xp/&#10;p1GGe8dnBl+/vsCI2oJhBGMQentaH/NpV40DWxqx0LKFZaIBTzAm4/GENBog1ICDxg76Mhy5ER2N&#10;tMyojC/E+bJ8bdjFjZ0vv+1YMr48X+eJ7BtsxPq0TTVKQd9r/NoYGLOaHQ/7yU6gHRrwhJf3RlsQ&#10;8XhPo73sp2GA5um1SyM3O4J0PQ6OoT8OIvYvgvn65DqkgUgGmdMobc0CshygvwMk2jGKTTaUKt+X&#10;anAo82xPTpOJHLdjOaonclRN5KRGXL0vU3BVH0jZHEiFtLoeY75yNU5L65VItZQWtCM+0bhaKVGF&#10;1wYmDCuDTFU4PXCELNZg/HrkJ9IZR6M0ktKNEl4feWrkfTQee9AgjcYxJEpWkH2FmkE1OlOjMpZD&#10;uxtEHMoqEbFmzLuOsz6goyTSyK5foc8qjjjcmJeFUJ+RA+eMcX72oP/7UrZ7soCs700z+cePZvLf&#10;f30k/+nvbst/+G+fyL/7zx/Lv/8vn8h//G+35P/6H/fkP/+vI/n730zl9t1GTs4yWawGGPoIjQyh&#10;D5A122ipvDxKrwQrpFEP0dmweduRhGZARlOhmvJHfEO9DmS4gQ5b2MbVJ2pC2poaB3ZgmOTagSoY&#10;oc9kirUJPW2SHG2D2CtKcAVOy1ZOFrV8em8qH356LB/cOpFbpys5WrbQzxx6OpCjVSE3zxL58KiR&#10;X306lV99dEd+8/FtuXX3RI5P57JYYi2hrhb1q4Ga9g36hEVdcY1RPlyXIBREZRQlodoKOUbjNDO4&#10;XO8jndEX5x2y7qjxltZn1NUHyXRUQx2iLtXoJNqiQSkNeZXo+JpsEnVRT3GvawZx/fWi5L3GWQwq&#10;RTmy3y9Em1BAjjUSc4M0TpuSYY0LRlzomxmohbyoHirCEyElgz7RUJYrP20WyDODiI/RwXtSpMcy&#10;GpzIZDyVQTHFtn+G+peoI8gbOiBYD4mywJ7HOcM86ZGVkUGPO9rYMACw1+cdVOiYN2njIzlGEB8z&#10;vgORJXKjHoDzVzZmgFbrMZ5kCeJe5tDlqSybEzUoO119KseL38m92W/k9vSf5NbZP8qnx/8A/r3c&#10;OsH96a+R9gHyfYy996bM21syT+7IIrknVXYsdX4qzfBMmtFU2tFMZLRUpuNSskkFYhUPoA00LgMl&#10;khPD9YsekfS0VvPYTO7huOexv3mRynCYy3CUSzHA3OWYV6o786pXN3pxW0pVruxYYq4rTAOf39SH&#10;DJlJGvfpPeefzzYIi/qQYR55XyCiwPNOSYO0PEO7mYxGmYzHhUz2hjKeDLQvBfqU53w+og7WFWiG&#10;4STmIvDFRVTCAI7lgfHEPH06vhDE+dE52p6Hi8xNzHORvA7Hy4Ko7+vntONZIMo58qLwOXE4HI4v&#10;Lx7nmYF88ZfmbWx8R3Y8P4jzu2POduJx8jqeGdZ/nAoRjs8P22sg3vtcOBwOh+OiwDODL8rIc9F/&#10;vvgzxuFQ6Pffi/ztuJ/+qDX0qHTHNvgO/CXGBf9i4X/Y+Aww44r+xwTaoxp9GGmYFKlmOS3CgeZt&#10;yrhhokGrlg0i+jNgu/hnrG4NVhT5PEMtLEy+ZtRJj4MiK/xYrGqZLyuZLSqZzkvQwoyj8dVy1UhZ&#10;C+3uMBUJyhttronnUAixe/1uKmL/1z1WwysMrqxoUNYEIywa0a31tsK4Ka+ybiGzep2XBmHUzx2w&#10;+vtpFrPmNh7orOMcrPcdgrLkFwuSRoD06oVZ0y8bkdtyj7Luy7yfJ+b74mG9efCzTjHjwM4wrC2h&#10;r2bw1ZFHduKqx3WC0ZCsoxpPQk4bRP20SFaiqUAsC/wIPBehl721oUXU6CvS4kNOzbtN/LBMKB0/&#10;EbEL5xI/HmAwPoueSSO7Qg6Hw+FwOBwOh8PhcDgcDofD4XA4HA6Hw+F4auDr5WcMvlSORgFPD6yN&#10;npgkTYXH9ulxfUnwlEZfOgm94QxwHSJngcy5mGe1VI1r+LKb76BRVD2moLi9oEaciqUl8Q95+V48&#10;QcZ4dGd8qU6sX6DrLeJT1GlijR6L+h7K9EV7D9v1xDIRPH7Ujh8j09A2U1hXNCqoUBENMYzm5WdN&#10;M1iwdq1/mdbVby/2cVf/+n2L+egRqsY9+0fvRUrKhxYLbSL0AqeypswxD3U+Afekyg+kzA9lmR3K&#10;rN2Xs4be08ZyWo1kWo5lCZZgVQ/RzkCaCu3XPJNyKUlTStpUSh5hSAOpRufTvD7ZnBmjVyZVPXqh&#10;wsyqx7RASqbClVQpYnxqjEQjI5RRL1Oce/VgZbS6IJ8+a7KB+NFCIO/bCnKtUAfI+z7jcZ1KNGZH&#10;eCKvTlcoD3b5NQ/TQ7g/H6DOIe6JmKZHgHI+Qe0n/qVpLlk+kKKYSIr5aNOxzJaZHJ028tGnM/lv&#10;//Cp/Kf//jv5j//1t/If/u9fg7+V/99/+b38n//1Y/lP//Uj8PfyX//upnzw0al8encpZzNoXp2j&#10;rRxtQD4cP9qld6owmA2iV6qJKm+ESPWcliIFrAMbMolEHvWmxtLhE8Ksi83q1ASqhzasX/PUhkFj&#10;PaSkHh0ImSAVOdFH9FXlhDbBEv2mgd6qpIHeSrkoSympYxnGCLk1g7HUg4lUGXQ0pb6mcjKr5HS6&#10;ghxL5K+0Dhqv1eiMGl6yL8ow8qRaM0hC09TTGKgDgQ6D9KCWaBh9DrSjO9FA3JjIkMaxmDc+hDm2&#10;R9CKmW6vPTcGfUe7FrbmtEltbldd7HscC8fIsdqI9YM8a9i9xfXjMW7ICbudXmPY7tfkvXrNgmw1&#10;B+aZsXpAJurMMdeDrEb8FPN7H/nuId9d6AAo9zGQI8jwDFyA0Al6ZgvHa7J+9cRIfUQdDXSGjOOx&#10;/m73uw/uPRwHwSsVkmMJ4T62qqGqdoCsSZ1PyNZYgSV0uJIMfSKTBPuiLKG7Z3K8uC13Tz+RO0cf&#10;ye17v1PeOfpQeff4d3L35Pdy7+RjOZl+KtPFHZmX92UJWdTJqaSDpeQj1DlE3QX22HwlSY59Nkdc&#10;jidqDqkU0D3IhNQjPTUM7dajsu25qAzPFrJ7XvafNZx7iCJBfF4U2IsK1J+jHiunzzf9UJash3mG&#10;MihGMsT6Gw3HMhnvyd7+gewr92VvD/eTiV3392T/gJwgjRwr9/ZGMpmQQ5QnRzIeFTIa5TIYsi/Q&#10;gAxjpDEehI8VAeIedzpz7HMMv0jQTkdl6yvZeejnvUh+xxeP3jxtKKjPo+NlQF+Pn6Y+P+36HI+E&#10;ficn8ZxVhniHw3Fh6Nc6XzuOLx34rA6/IPtz+8WAblYWNHDeIreBuPjdgHOs3xUspSsTv0O4DjwG&#10;+vK6iMxivj4dj4/PID/ovb3vYYARoZ64Jrp14fjiEOd2114U02L89r3D8RLggf2I+s31sAPx2d09&#10;30nGa6rjcdGX21OTI+ePdDgca5yzJrrfVyJ6+XauyZdtfT27sfDt+UuAqAVRE/r3fRpeLvWIo+mP&#10;6PMd4YMSjrBYvuY3o6EehcaEZsBDL2rRk5oewwqqYQctGdTgoz/GpzOup1pbv7JtPi4eo9zFsq5z&#10;6e+5+gsvDUG49CHrJqEdm6zKVuaLUmakek5byXS2khmJ+8j5Ihhh1a3a0qnh3jmz/zBcrO9PE+e3&#10;GFOi4RSN+8woyMySTHCQV4/qeQ5jN4NGo5a1Eo9A12KPjsdFX/OMJkfTc35hgGIreZRqDJNMI6Pc&#10;Yw19PI9zYroSd9R4T6PApolHY4L1OUSaGbpV0NVoIGlfrCgzE8O63o1fPM9h3FMeF7GcMsTtwkY+&#10;MMXaUwYjuIszGnmboXdHrZONsLFAh8PhcDgcDofD4XA4HA6Hw+FwOBwOh8PhcDx10Erl80G0mn5q&#10;ZH1JMHjKlLWAbYFrIW06FMlGkoJtUkgjuZi3rUQ9JqkhCeqg57Q0o/eU8PKaL8KRFN/RR+qL7PBS&#10;m15heOUL8wh9x73FzmsMaJ7H0O8t2It3TgPGgnY6Ixk2ijrIWJ91JngrChR6UkJcgk4nqY2HV8qI&#10;xgfRMxPBOtBtHSfbjf07z3saEfvTz0c2GAtJL2UZZK/EJ6XnKBovgTwCcVmBdSLLdgCOpMoOpC4u&#10;S5lfkrkcyLTdk2k1kbPVSKargSxWhSzLgZRlLnWFeS0bSauVZPVCsrbkDIMYqw1RDawassV8qMcp&#10;kmGQRm6q4sGkA2XUexp1RcmwMUirY5C0hYMMWAFFqV6uIHo6qzOidsoiMNV7i4OyqeczlVfQBfOI&#10;Rsb6SIZjHoa1syiPuQLREWTSToFMszyxTq2XfdT+4p7zVFVSlxXaZ370E/LgHNFbVFWlslyKHJ+V&#10;cuf+Qn5/81j+4Te35e/+6ab8/W/vyD98eF9+9dGJ/NOHJ4g/kr/7x7vyP/7+lvyvf7wtv0P8p7fn&#10;cnLKI0GxpmooHZpQObFfHDf6g04gErROK2n4Fb3V1QyrjPHBZD7AlNdeaYYx8UZEkABa1J/bSFA/&#10;vbkl7QpcGqUEGQfSgxb6mUJWKcLqfxF1D4pUBoNU8hx10Hsb8utRiKwPukLPT4PRSK/0/tQxM09c&#10;HH7FuaFM2Emsb/MmxT2DkWgXdaZSKbU/2idoK9YTvYOp7iox/xhspAkB8TWJsOqGUfWSBoNg5wnt&#10;HKpxHYky3BfpPUw9iCHMeowMmzGeGuShl1Qx3Q+QO5Iz3M0yu4TclJqtG+aPtLZt4tgmx8nxbjJr&#10;w16C8RsZ3iJzpIXk6QBzlus9VEYKLMhhhrlsZ1g3R9g/PpV6+RH4e2nKm9JUtyH+I3T0DFygfeoI&#10;uqJ9ogw4VvYfo4gLHPfWX5NR7LugH+R63wE1DmkUBMmiu8hGteG1FM1gjCwRswKXmJs59GmGtTI1&#10;ot9lcyKr5lgW9T2ZVXfkZH5T7hx/ILfv/0buHv1W7p58IEfTj2S2vIO99EjK6hRrdIq5nEP/sJdm&#10;FfQVT8S8BaHzkBe9DGYQIB6DkCt0v8ikGEDPweGQXhcLKaDjBfS4oLdM7J855K5zkA/AoeQZiCu9&#10;nZFFHogw47MMc5VirlA2kuuF8lJ941zjWZ1lxhz5jbynh85cwwO0N0RbA6QVuC8Qr8wzpKF/7GMg&#10;x4JlB7agmkOjrRXksTT2wnr0qRJhxmNt2g5l2k294Iy9HNgaCdWfJLiQlEFHY7zjCwTnq0+Hw2Fr&#10;gc/P7XVx3v12fMR2+nl0PBqUU/xe8yiZuVwdDofjy4m4/5/zDOh+B9mVh/fnPGM2yjmee/R//3R8&#10;djxSlv11wTB/3w/ctZ66tRbp6+rZgvLt0/FCYOe64/zFNePz6XhZ8Chdjul93X8YduWPdJyLp/rd&#10;yeX9YsDn6YtFlP9F56Cf/6JlnmPo79bYp7v3hDH8lBjkxDftLyw4DBpN1EkK8mi2HBxIkwylbgdS&#10;NwNp2xEGPEL8UMo2U4Opkscv0ngibOw02qKNGM2UpCURj0QzcFobZZBmUJaogVok7/vg7YNxLBdu&#10;FFaP1W91N00w/qJxDzph9axJgzTmMaMzKkUga0E6Dc9oBEMyzDrUVIT1qzET81q7lj8azhgJ8wTF&#10;+myMjO+PkX2zPjIf40BNM7IFGqdV9LJVkgwnUjY55D+QKt2TOj9UA7VVeiBL2ZdFM5F5PZYlWDdD&#10;9HWASjJJUC6pKnAuaT2XrF1JLpXkUGB60aFxgxk4kDzGtYA4CknRVtqg3w0NXsycxHrP/iVqElSp&#10;zhgb0JZCZJhzjpGGX3oFMS4j4oLRmRpj0QCsxwQ6Fo3T1ErJptOuSsbFOkNdaEeNzJgWyu5qp+tL&#10;nyii1UMvaJhGttQTZaiT/0AGy7JW72hn06Ucn8zl/tFUbt46lo8/PZKbt0/l6LSU2TKVeZnL6TzB&#10;fS237s2Rfiq///i+3Ll7JienK1ksObepel9DU7Ze2BGCV+0Y+4c+sG+qu5G4RxpS1mIJ5BzxiE7a&#10;99gERvIeDOqmTYRPhN3FmkpELEEe5ziH/ObSQpfaEvf1SrIGutSUkreVFOAkFzkcpnL90lBeuzqW&#10;164M5dK4kVE6l6I5k6yeIv8M+RrE53L98p68euMyeEUODyYyHBZq2MO1guFhjOwkdCusEzN+RV85&#10;frTdtjR6Yx8rjTNyEMxnRmqR8UONDxqKfBgrGfSA910cw1qZId4hpfv0Bcn5I7XfaiwU0tAaw3Es&#10;XZlAnSslxEuyLhIxNfYmjUO6HiUa8lpZAleuPVA3YNxzdHFdJzRgCkZMHLmOPhqFgTRUozEbp7rh&#10;uaocMw0JMc9pM0XaKRq/C/HelGb1e6kWH0o1/xBZbiEPjdRotFWF9YKyHARgWok4XPXDJIy9RVt6&#10;fHTHOBb23fqP5WZy1DIkalFdZ31GkxTmnPqZrMAFZAC9lDO0dhp4gi3gWFbVPVmUt7Eeb8nZ4lM5&#10;mX8iR7PfydH0Q7l/+oHcPfmtXs8WH8m0vCnL9o406X1Ji1PoYwm2ArWUUZ4GZjLEdYA9vYDMaRDI&#10;44hb7Ami+xZGhnEO8AxVpiMZZmMZ53syzqDj6VgKGWLNDPQ6SCcyQHyBPHkOZiMQeXLkHezJaLgv&#10;o2JPBkgrwAzls8SuKepOeQQ3924eE0xDV15xnyGedXGeazxH6hWIK+eZ+yGNb6uyknK5ktViKavl&#10;UqplKdUKLFfY48AV4hdz5XI+lwU4n0/BU/BEFotT5aqcyWo1Q/hMZtMTOT07kjnCNF7j2tx87pJB&#10;UTbAuMjPE1EHIx8G65/pt3GN0Hc8W9crdXO1Op4HmH49OCeM53xa+hphXh+gw/Ei4BzdPWdjstR1&#10;3u570DoKcWT8DuT47OgJF3uQ/mcp3oXnJH891F8RAYtCOvN0f4iIiJNq8xaKr8H77TjHE4PftuNv&#10;EwrIdnPOkK4BWysu+qcMyjrKm1xPA2A3ISpGApozkOjdxwocnxkUd5weDXexjqcO/g3zIqrbqXpf&#10;19ezo4h5FCEtTGTMSfZhz5qYL0Q6ngrsd0wTajctEXGuNhKYt0/HEyPIVv+0lvL7Fi56w7/T1fp3&#10;KS69TVGzAG7jmghgsfgNQN8thDyOR2FDuI+BWCaW5zqKXP9dhn+juSi259TxbLDxeDoXcV7Pm4+H&#10;pTk28IDA18/6ToaPnA/HkyNKO8ha0Q+vwZmJz5GHwf4+gHyRjs8IynCLKmPKGrddXPj7jcv8M4JC&#10;fdabTm8t+XQ9A4Q1cUHouuGM8HsW7jdKbqhDTL143V8YsDnY3wE1aFHh83nAflt54RFn/+Hkd/NI&#10;x7OHLsEoc72Pr7z1N2aEI/uvwiMjrKSV3kwx9Mvs4m6wxifGrsKfqcLPFyrNphUaGdKrn7KixzUL&#10;m62OyY9X3tPo0PLSiNLKqmEU8+LH8zl8HekmO4Vcx9kojfzbi3qQyhJlqg8d/iEnEGHG0SuT5skz&#10;ZTTiPF/jdiH2wXExxDUdGbCeSqDB1f6Qo/Om97QYqxBVIolGgTQOo5EY01BIybKfF2Jnt2n97lON&#10;2vSPiWQldVsKvfn12ZA0pOKY1Osbxk29hY5Sn+MxlmogqTpqetpJcasbFh8/NBhMUZb6beF1yc08&#10;8S4eIbzB7Tzh069rm5aOLmF+PhOD8e8DVGOzQH5wVTkHYzT80PY3hONwOBwOh8PhcDgcDofD8ULA&#10;/57hcDgcDofD4XA4nj+8wAZq9hJbzUfaRGp6gknMgxpZt7mUdSYVrm0ywEiHwuPs1LOXGuHQAKCV&#10;lC/xM9SU8EW2vcxGRtB+eeM76miIs43+S/AIrU+59k629kCGPrI+kLd21KbV039xznvNrXmMlo9d&#10;C8ZBWhEykZrXDAE22sU9vTFZGavXaHWxT8yX57mSiHkIpvfrI9bp6CP7BLnx9T69XfH4THq+oizN&#10;9Ax1aCn+pJAzpBfIRy93mCPhPBkbetHB/OVoh0ez5SjC4zyTZilJPTc2PKqxwrg4bxgvJi5BmQR1&#10;kiL0vmMel9TrEsJ2XCI7yt5Yr3jQmx32RrJvGCf7jZDKM8hHbRSUGDO9lykxWupPYLzv6w3z075E&#10;HQQwzMpCPKnz0avLyHuL26w7xluaKO1e29Dqcc/5VU9QiCQRx7TOMEVHGfLTyKwqpS5LaauK1mdS&#10;LheyAutypbIfD3IZFbleJ8NCBpg+Sku9EtFbUUkPRqgHLFc06oCs6fEI85pwHqh7bBHtdewC6F8g&#10;DUHsuE+m2HqODD3GP+pUn4xCgUDmDlqI/LENGiBFmrcq6o/UC2WKMD2oZXUpBcKDdiUHRSNXxom8&#10;c2NPvvfeK/L9r78q33rrkrz3ykjeupbL65cSef0wlfdujOWbbxzK9772mnzra2/IV955Ra5fO5C9&#10;vYEMh7kek6iaFrvIwdHDF6/dHHKuaAiDvinRz45IVwW08qa5Rh0/ZaK6hDGTyE8JWBmEzqPlUlr2&#10;mNYVXadH2ZO6fiwcV3akrSU120OXbC/mvQ4V1BlBUe4NcX+IpmM6c9CTNbk/YO3qul6vY9K8JJoU&#10;aOikEsamo+qOhmg8qXpBWfBIYMz5IKuhywuEzxB3V8r5R1JOfyfN8qbetzU9rC3BkpWoTCkE6hE0&#10;G7eUrQ3AvAOS6DMZB8Ywg4HaBxUV7pTMSB3EXEMHW1mhSOQSLc3AM6QeS9nek1V9V5bgAv1bVHdk&#10;Tu9pq1syXXwqZ/ObMp1/KvPFbZkvb8tixSM870LOJ5IPljIaVzKeNDLZx/rdS2Q8xvodDWQ8HMq4&#10;GMsoH8sQz8YCe2UuBfQfukriOZmS1RZrppHI3w6xTiaS12NwJFk1lLwZoZ4h5FtA1+m1EnsxqfXh&#10;nt4smRbSkzpFfrSfolyCctgrOiJPgjzqRY3EfsLjZfU4Wy6Hbt0YqffqLVKPMba9TPe0GvdgE66R&#10;0aMkJ47TY/8JmOsGzxPoiWBe6gZ74Mo8rK3KOeLMGFWN/TiX3Syfh4vkeRZQhdvBB7HeAc7rK+6p&#10;s6q7IcrxHIDzhHkJc2bzSNi9sRfUW/5gmTVjSU12OF4IRI3dxQehKXyO68Obz3DT+zVi2T4dnw2U&#10;Ydhn+LzEl1/9Pq5hXPAsUUkHUdvz1O6jt1773sR7lIzfa7sCLB/CjqcG/V0CoGy35avfZXkFLa1P&#10;x2cGdLvT7wCVM/5FuSs0zzpf/B0j5ukz/mSG+Puy44Kg6Le58XkShLKoLNJBPIEcOkVnWWOcpwcR&#10;8kS5a3gj2q789PLw43g6MLnac1yFjbnT36UR5kkCJnNN2UKI7c2z48lhjwDT7Sy8c6j1b4/8u8aW&#10;hENe+y7HOeI9vyVogqbbewv+HcyiHOchSrbPPnpxkCvnQtcGyNggcQB3XCvhO3H8G9aTotvvfAI/&#10;I+L8bZPYFXcRPEmZLylUTFwv/bUSQN12/X7GiHr6KDn38oX9K/6dYCc+y+bm2ILJXdcIftjzfj0f&#10;+rcZ0MBnAi6aWSMcD0H/ObrreWrytu9Kj/V7uJZ7kA8CkWiSzdpsOp4uolS3pbsdH/kgdG5iEufw&#10;gXk8v+wXg9jJoLcaR/TiVBnXKc8S3db0ciAKjr88GTfiNL6nMM8Yj70xPRX0x3xxnNfPp9v/ft+M&#10;66+Xa8aQQicrfKEJvzSvF/RmuTWfIWLzfT4LPMO6bQ3ojw3GF0KUoBm2mSGHeV6KZZFPf1GOD2WL&#10;M9Hjh2aMfB6AvvVpHTbiPuwKSo6VntEGeaqGZiNwWKS4T9RArwjkPeNHNOIDB2COMvqHG1ayPXQ2&#10;tRPWh0061oh6tC3QHYDo+PuOHaGK+SQRGc3haPin3tOUPaNATbMyzw6s+zzGfY0GbIH0hgbSK9oG&#10;eRzpRhzzWhn9w28KHYb+dtQ1TJoHNDNU3fx03dgg4zepR83i64IaBwZDPSXr2CCxK540rFtffzbz&#10;rPOeD+usfjB3kfhxPh8A4wIhP370ONZgyGZpDofD4XA4HA6Hw+FwOBwOh8PhcDgcDofD4XgaSMP1&#10;2UPfAydPlX0TBPWG1dKLTwbmiC+QhV65BmJenczDVktvPPEFuFk06Mt9tSvRaNTJuhtRpzpqO4Bs&#10;fLmfZfQmliIf89j/8rYjD2kowIxr0FiFXr4iY5n4npz3ZD+PtU1vQHaMIi7qIcgM7ZgnU9K7EO+j&#10;ER49CSmZL+Rdk3GbL9rRbCDzGuIL/r4Xt4jY1438IEdcI67GWFuS1j2gGUWgddSRQS5Zg2sD2ZGY&#10;H34QQjqJ/KiHxMyBFVhiplaYsRXy08PRQlrlEuNcoW0IhjLNIIuskDTD/KYkPanlmNJQL2SRQS5s&#10;17yoGakDbIkeoNYywkWJH+hvErwpMaxEmLdRTsxL9VmXwz/O1UZexod20Q/WaYxl1+1qHAWKfF0/&#10;tQ79oXm6urpybJBe5kisAuQzwxyOKPxEXv1w/jSG/4tOZJjTwCqT8TCVyTCRvUErk7SSkSylqKaS&#10;LU8kXZ1I3pzJIJnKMFvIOF/JuMDcIF/artDXEs1XVi/mQbJhbx649kh6uKPORr3gWqMhjVFVCj/Y&#10;66i/6yFqYiChgwZVUBhbGDNzahhyIGmwEwmh0nAnyVAO5FXv0QfdOaif9Upy6Nc4WclBXsqb10by&#10;w2+8Kj/57lvy0z94W372/Xfkp997U3723dflZ98j3wDflJ985w35+jtX5LUbE7lyOJD9cQo5oc6m&#10;glygo1jDac05oC5Gvec9RhTnSoky2l9erU8duQGgnk1PepFBFGGOMTDcsAXqO8Lkho4bKeegpvgB&#10;ArpeWYX2zeKYvt4HkAhSatuMHgmjBzSuLVtfuKJPnfc0zYsrw4hXah28BrKOLhzuOS5clYgnOUaC&#10;XjroxRECVi+Pg3wgw4LM1IiwSGqsf+wd1YnUyzvgLWnLO5DpXRQ+gchW6kErhV5wC1Z9RO3aBtpL&#10;O1J/LUWz9BDEqglNiv0zrTHeCiwRBrMluMA+Sc6xZ84w2/Sadiqr5r7M6tsyrW7JdPWpTJc35Sxw&#10;uroli/KurOr7UrXHKHeq3tIqsG7P0MUZ+r2QHGtyMKyVxaDCPfbQnOuyQoegV9AV6mGq+2+u3tP0&#10;g+diQU9m9ILWkgPICvupekLDmq0DK8i9gjxqshcPYkCmh6ifbMGmwg7N44KDh8W6hExwz3gMGnVD&#10;W9EX9seeAVwXvecC92vNQ4GiDMdgmgPdJC3M+eBxvNHDZyS9cJKDvJDRcCij0cg4jIR+DAYyGBRg&#10;BpmhjhzPiRwi1f0BOoWO0viPC8yM/5CGBqPX0zW4PiL72BX3nKIbT38sgf0NwfEcIM5NH+fNT8y7&#10;q4zD8SLiPF3u6zn4wL7VS+tI7Ip/GO275+608/iyY9eY+9zGw9Icny98HhyOzxPd35C+tIh7znky&#10;iPH9fOfFxWfxZ4dOydOpyvEAonDB+N1s4/doIubZgQd+R3U8PqLszpNf/G7bB/Py7yFPb505iF3z&#10;EOO20xDufp/px392+LPoCcH9qNvHegQoThMpfzAeF03bopZBsEM/3eF4kbFLl7f1elf6dh7HE6Hb&#10;jy4qT5f7i4UHvjw7nhniOuqtEX2mk/00sFt32+jl2eALjGhjEF+AP00GAdtb/pcENuXrwT3Ix8RO&#10;HVrX8zS+3PNl9+YL70fhCcbx3IFj2D0ONULocf1Lc/wFuS/vILxOiJGOh0GlhB808NhkT+Y0zqCx&#10;F4l7NRlCOvPRYGM9F3E+kHAuPw9s9+dxwHHzOD870q/IEhkPc5mMCuVeYD8cOSxyKfJU8gzyUwOn&#10;fj/6ffm85fFF44sZa9+Y1rYEzkHU5+g5LZDWUo/UlycZR3/++7R9TI3qaAAF8jDRTa9oWwz5yFg2&#10;1qOkASbGyLGuyXu2twkbycM/MdfOLw1kP13DW9ge8jafAXq9UvR1wIxi1/fnk+WMDofD4XA4HA6H&#10;w+FwOBwOh8PhcDgcDofD4Xj6+BwM1PjGl82QDD9d0huPeulB/fSgVjfGRr2lDZA+RDbz5ESPPm3X&#10;j/DGnC/yuxf8CVIQaJBSt+bJjN7E6PUK0VlmXtSYj6Cnsaqqgge1bSMBeltJlTE/wXwN6jO7Nr4Y&#10;jx5gmC+m0zObkQ6UmFc9UKkHtVgfxt5i7Bwr2KolIz0MZUhBPoyXYcY3DfOtjeli/yL7iO3HvLG9&#10;fj7NQ0J+1iz6okS9aqiDHiC7+lBCPjJH+2SB3g0wlgLzkKPOPOYTejoq1dtR1szBGThF2TlyrsAS&#10;JXtGJerSJjQYxkrPaWui3zSiWNtxBJrcjGp2hXTLx3QMjAM0MgxyDvTUN+iEekDTNOqF6UaLdGUs&#10;ynoQoJyUmmd9zzTWq97WOqIQ5ptX7SeiNF/IG8dh/WQ/Ql/RJy0X3e310M0b/hmQlyNOWxliSYwG&#10;IvvjRA73Url+eSCvXynkjcuZXJ9Ucnkwl8PsTMbJsYzkSC6PV3LjUiJv3piAh/LatQO5cjCRvfFQ&#10;vRFR3pQP50FSVJyQtu40jnJGX9K0kSzFXCvNIIx2stHLmup590H/LbUzNEFQxxAEoTQDuh7bGjTD&#10;nRZjRSSIgnQdR52hJVm0ykN+ejxL6xL6uZRhu5BLw0bee21fvvveNfnRt16TP6H3tO+/JX/2AxDX&#10;P37/VfnR167Jt98+kDeu5nLtIJG9EXabvILeQ1dr1sc+oHuqhxiLEusykGs0DAajoV5wNZnXpk2G&#10;tRj1BHPdkgyrfkBCHdmeVtih08GYvUu3tvUSgpvoMnbluiZRQIm5sv00EH0wWjxno/OUBjaQ+5rc&#10;t0MdmPs1cY85UoY41R/EGxm2eFu26JAOnMmQcVZgLx2CA8nTIuwvNLRcSF3el0q9qN2RBmxxL+0M&#10;BZcoTo9j0AUdYJAn+m+fHlCftdUj7xlP72nYp2pZygr716I+lXl1LNPynpyu7sjx4lO5P/9E7k4/&#10;kttnH4IfyJ3TD+TuyQdy7+RDuXf6O7l/9ns5Qvrx9GM5mX4iZ/NbMl3ckdnirsyXd2WxvC/L1TF4&#10;IsvyTFblDJwiDK6mSAcX4OxM5lPwDOHpHPcLWc5XUq2CRzOuVS4fjDMeAUqdVHL+IFzdUsK+x7wU&#10;eEKPgPRwFvZYK0W/Z1aaOs99seEzUfclri9oA9rJ2Ab1A/e2j0JkIMvn+JlhTmNdur+xPOYjei7T&#10;5wqJdUwPaUWeYe/JZYSNjCyKHPFMA5HG+0FBL2nmMU29puE+z5gPLaEuNeajFtEYEPtAjbVbYy+o&#10;wJr3aiho61A7rBNN9oH4DfC+z+cB7IdO4iZ1wwB0bLG/DPfSHM8p4nwRMQzuUlGH44VGX9e30dP9&#10;i6BbH/38/Toexohdabv4ZQdlwGfNtixwr8+ccOt4DsA56tPhcDw54u/exm3sivvygTLo/T6iJOIe&#10;FOl4+bBrfhmOerCd1sd58Y6L4WGydTxbPEzucV56ebrvyJ9tvvrPou1nz644x0UQ5+pRstvO0y8X&#10;6L8LOV506N9WqMt93b4IHiev4/EQZdv/jk1uw+fA4Xh8XGDNvNTPdt30nzING+/eXyTwPbceFYfB&#10;8Hs1jScq7LlVk4Ap4gvhcYPd8Y9Jgbgc+TKpUZgGVvqFHNRaIAnarfCq9TOpRh4aITEP2iOzYN9C&#10;0DCtqipl/IIfv+TTMIjGXTQ+i8ZdZnhW65VgPF+2q82M2mCgLB7sNP1qGuQLL+jVYAJTxaPmMmSk&#10;KQCtwVqOk1mUGAXupc2RTjOwQvOosYj2i22yb9a/bcS+s2+xf4T10Y5Oi+Mguvyor0afedpbEwzV&#10;dDyUJ1JpLJQ3leS1cYh+jFDNGByi7AB58rZaG6fVp+CxpPWRMpepFNlK8qySJKtRKfqWoFX0pVEj&#10;lXCkIMZOQzzKQQ0plJoVxJgDzbCHI+BYIjfzrIl2SBoEkSobjBl6QREpUZka6wV5qExAHtFK4w7m&#10;jcZE67myODLWE49oRbauHlNyKltQOHZc0xiETqLgJi3dYGURa30MP6G10KNaBpDlKK/k8kTkxmEq&#10;772+L9//2nX5w29cl+++sy/ffH0oX3slla9cb+TdG4186+2h/MHXDuWH79+Qb3/thrz31hV55dpE&#10;Lu0XMh5gXWGcy2UlNA6VBDNLw1DqoBIKgTGYtM2IDNorOfRGjc44PtXVvEeWUVMV+3ANgJ29mZJm&#10;UBAyxhPZP96TRz9ShDSIqqG/Dc/w06NIA1Pc63qi7KCDetTnHDo6lWujlbx+2Mh7r2TyrTdH8gfv&#10;Hcgfff2K/Bj8/jtjef/1TN65UstBMZVBAp1tT9AQWE/RT+iyjpOrFvU3ujgCaaSDtRzHAuqxhewD&#10;x6JGmNxP+gZqZNQJJG8wxpO4D+jy74AWW1egbaNjgev4CJUh1UnvbBZZirRZ4GxukvGWhtpjeSXK&#10;KZGWIg3U44F5z81Xr6gD5D6ne51ujoG6uWDeNC+bMN02T2QYlR45CRmDKeSdoVGaJuc0cMW+Upd3&#10;pF59Ks3iph312Zyikjm4QuegN1hDNCa0Y4KDuRR1NG4mnZxIzlecsxKt8PjhubJsT2Ve35ez1S25&#10;O/1Qbp/+Rj65/4/y+zt/J7+99f/Irz7+z8rf3fqf8sm9f5JbR7+R+2cfydHsEzme3ZQT5afgLfB2&#10;4B2ZLo5kvjxTLhbgHOFojDalYRo5Qzz6sFpKWZVSYm8toZMl9lk8sUxW/GA8pK0TkmHbJ2iURdaB&#10;zK9penwp4rQO7CWYuwJrqzMMAzPIy4hlBubIE4/dZLzpO9eusctDsgykqQamaJf5aYg2KHhkpxml&#10;sQ16LWS4yHPE04thjr0EU8jnpj47sXawJ0baEaM0zqtktVxir1rguoCMwHIhVU1CZtVcViW44hXy&#10;U2M1yCzUp+sMfX4QjNvWj135Pm+c199deB766zgfj5rLR6Vt0+F4WRF0HM81peNzBmV+zjNQ5ySm&#10;9en4QuHT8MLAp+rFw8N+J/9y4nG0+EnyXjS/44UAfr9XOp4SnmSNMP/z9PeNlx1xjoKsn+Ia2PUs&#10;8ufTU8Aj56gvY4S731Fd9o6XEY+j274Ong0eJlOk6R4Ubh0OxzOA722PC1oRvFRYT3/8ltjnY+IL&#10;06ddjT7OWC6S5+ng0SKyHDRIMG6Owmhplpe/+AbDj5aGRjTcQR784NXxWRBlDOILCb0H0YNZhl1g&#10;kKcyGmTKYUGmMigSxDMNxP2Q6cNcBogokIeGIuaFiDXaH19pZBdndZMPYp3Sz2cxF0NvPBvchMVu&#10;txFJxHLQPTWMaSCXRjLIBmKRIqccEpWJyoX3GeIpP9VP6qqVtfLr1tbYbvNhiP2JfFHQH+NFxnlR&#10;XKzeh0nLSnF+bF9ZH/PJ/eazyji2vCaNvOgRTw286ImrKaVqVlLWNBpbyqpayKpcaLiqV8Fjl3nt&#10;oievaCCmxlY9bhgt9gyw1kTbpK7Ffp+I/n2M24VH5VvH64zgR5yZh5I/HoJdyeuy3GeMEZvtxhB6&#10;hq514w+M948mZLhBG6fD4XA4HA6Hw+FwOBwOh8PhcDgcDofD4XA4PhteXAM1vjdWYxj102VmIriv&#10;W3pIM69aejwcjxhM6S0peHKiV6lG1NtO09I4AVRjHWRJUsnSVMNE3yuWsXvf3YtbMyIG+y/UmR49&#10;qEUvaoxL0kQ9ra2P0tTsXZ3rumJ9lg93moaqQIatoKXT8xA9qakvGs2nnr843IDYN6vLEPvY9Q1J&#10;6glNjZDWeTVfJCaiJpFUU5tANSpr6Y0IRAcjeexhjjID9CeH7DN6mmpW4FLSZgHOwKnSjvecSp7Q&#10;e1qrnuvoYS5J6MsHcuz6wNZMBzi3RnSmIxoD1WhIyTjLp8cv0qNV8LaW0nsSqJ7IamNCMg5lOwMQ&#10;hrfJeCX1JjbbS7cIZbxnnRrXq5N6vQ6HPKww1h/imQ9qq8QI1sT4GKfzxKHyg/wqK/S/ppELvYVB&#10;9nlSyWQgcjjJ5M0be/Ldr78qP/z2W/Kjb78hf/T+6/L/svcf6rLkyH0vGuWrltt+927DHiNq6ESN&#10;KHOu9N23kF5ID3O/8yz3fPdIPBQpcmbI4XBMu+2XLV91/78IoBKVq5bbrnt1V9T6LyDhEQEEgEwk&#10;8j/+6af2//q3P7L/8u9+bP/Hz39k/+Hffm7/5k8+sU8e79nd/Y71+IqnbyakbJIDp1ct1O+WHaGd&#10;EH0uFUZliw1dFThvi5bKWVXqB/7LV4Wr2h7wdqi6BFL9ZefEJSBGyVF1FLhSq1PblE6QHpg327bw&#10;09NUcD9NLYF2rYQaitNsqE02xt72WotjtdUT69uJ7bVGdrc7tnu9kd3pjOwgoSu/xuzQbHZsy9mp&#10;sh95vTjNyeXg0EU6RszbnHgSNda1AtCCvdzqM6A6PQ1EPeO0tSRjlRc9FbqKNBRN4Upkqru7nyMF&#10;SOSfOgT0MTJTgFyGHFguIUb4pZIgV7boub0G3B2rk8/URxUvsWGVTq491zBticLx09HUjmTndDXX&#10;O+5WgU+AOpNVVk728lPB0F0zpT9VXnPF92Md4Td8QyeN5XYm/yObjV/ZQrDpiRrJUOHiBDUVKOJw&#10;2p0XUukr3SwbWlSAk8gmso1s6p/zPPFPep5MX9prPuV58qW9PPrCXh5/Ya9Pv7TD4Vd2NPrajsdf&#10;K8w3Npy/tNHitU3tSO3yxJatoTXbM2t359bpm3X7DUebptpRH+lI3pwexkli3fhsZafTSeDzlX3r&#10;9wY26O3YTn/XdgfC7q7t7MptR37q6P2BwvZaav5KqyOetMX9lurWVH0E7zOcjpZMsOTESsIkLKWL&#10;cXM/1R593JIM1iA3TjYMrcz10jd59ii//Bt5c6D4GX0lPvdLODaGck18xhAEyqloyCA+wTm16XTi&#10;J6CNRhWG6dS4MaejjYDCuN9Y7kB2h+zuxulpY5vN2BwoOSrd+mZAdCWf/MzjId3m9lL06QqSpyNX&#10;KrkzEIJVuOy/pW+dGAjAmmxAKcfLqIyzpS19l+mCds08AVybLmvvcnd9d5H/lt6eCh6fkxt83/L+&#10;O0M+z84d7EadbEsfmLYSugUk1bZabxe0WocX9tJtS5cRPGJeALb03aQso9yeMYWV0rqJ/FLcLb0D&#10;yny/jJ/45TBbvr851flc5yf2LI9vjzaNO+GWLrZ0Tdog39V9tOsSYXOb+Pbbxpa2dJ5yO6/julS2&#10;7Rw327f07um68snhwFYeW/ohU+4DULJf+z5xGXdLb0vNZH5PKa+IVyvjHwh9uPrSHTMuJA+gf4Jv&#10;LNJlVUI86dCbwRaWK1Lf0rUp8zIAb9kPxAlqHf3rd9s26HVW2OknDLore7/ftnabT83GxqgqvUyl&#10;dDPqtF6OzbQp3s0pcoiNUOstrw6oDJ3bH5ts2DQTG2gC2MONDTarzUtskLvWyr7Mc0vvjHJzqmNF&#10;XLDZKG28u7bcysTWEVt0Kyz4jCYbqdJmKoefjCYsAaejzRQ2NngRJ3Sd0lPbqjYK6lJN5Dxiw955&#10;sFlRUIfOG54rNBxsho6wyq7EhZTrmWgt/LrfVUmRp+e7irceP9P5NKowMYTEDbXYcM2mtQKSY/Z3&#10;eJjzWG0mTuH0L+WQies6trSlLW1pS1va0pa2tKUtbWlLW9rSlra0pS1taUtb2tKWtrSlLW1pS29D&#10;t3yDGo+zqUI6rWfZsMWCg68alk9P84f2KSTPmeOhNA+045SUZdoc4Cc0pQf6POTnQT6x8rPr/By7&#10;fJZdbhDItClcfhCeT04Dq4fjonoaFxN1Vb0ETknzeqc6Az9ASklyXpD7s8tBV/i5h4P83DhHlCeX&#10;L2+aoFwrvhTlZDtGcK8Cp6hx6FDEnVtzObPmQphPrTWfCXKT2ZxNZE6sIfeGrjG5bi3HqtkowClW&#10;oCW/luI1Oa0nbeooNiJk8jrDlwTj1C5OrFJR/ES0dHRTRCnjCbosT+TyOARJeVyFfJLcCjX/cyg3&#10;SeSNEsV1Sefiyjsgu9dD5RZC0oL+hYwAvvQHTk4DadPMQrw3TgqbWk983Wkv7P5+23788V372ecP&#10;7S/+1cf28z/5zP7DX/7Y/tO/+6n9x5//2H7+55/aX/zsif30s3t2Z7dp3ZbkpnTmk5HKjGxoI3Fq&#10;4UL8XwJO2AILoPJQNxqpEJvAAMT/XIMLSFFX8tFlIKeRkTaTKX3l6LKYK5xaHLWV2VYTaKuMnJqW&#10;TlWkn/hJXLRtDHhJ2+VUv6FijRRrZB2TfXGidnosnKjNnqosQ4WnnartNpWD0FZb5RSp6Cb6l9rh&#10;Clx7XQU/oUvWVC+Xa/qFR1Duz/AXtFptN+OkRNIJ/gZrUx6bkPN1KJwjU7bnvKv8c9sryYu+FmVN&#10;ArLnfFLYbIoxS7UVB+GC6W6iNYJSwvgpHK0l3CJN4nkb97TChDwP/asgf0z6Fbp3PhaGNp+d2mx2&#10;bPPpsS2nZ2ogQwWaKjbtWKkrHqcqElnaUOnOZJ3InzB8FpRNZlObKt5E8UeTYxuOXtvZ2Ut7ffjU&#10;Xrz6SvjSnr/mFLWv7Gj41E4nL2wyfy0deWzWObP2ztS6e3Pr7C6tPWhYZ9C03qBtvZ2uTKHfEdrW&#10;73eFng0GAiehDYR+YKcfp6VV2Fth0Nu1bq9vnV7X2r22n5rW7IgfbfGipVo1pQvU/+dquys0J3IH&#10;U1uofy/Vlh1t9aKOeCOzwbXiEmZuE/FWfFmIL/BPaADxqUSzId0vPQM4Ha0h/nGKWouT00rgn8MA&#10;5eCfRuUzqFNOO4vPo075NKpfx8lnnHIG0C/qeuqzMQqsTlwUWmpHDo1jbfWddot+lJBOpivRahNW&#10;rc37shJdQeK/Nim8430SBcp4W3rfZd3Sd4PeRVvZ0pa+C4TOYuZQIuvdUp9lew5f84uFwtU4l9dF&#10;KNP/ntM5dULdM09/QHzY0pa2tKUauTZkIVqjTW5bgvL4CcrxNGNLPzyS3P1mTrrc0gcmGP8Dm9d+&#10;MPqwPN14P3eD25auQ/Bsy7ctbek83XS82PalmxG8KufGmbI72NKWtvTuKfc5zZuS7WrKIbd987oU&#10;Owg20nf8IZaKt2i2HPNG1+bWt+myb/NF3xaLntCxOZ8YbDTNP1nnmCne1DcXxGkrSsc/QcjnP7vW&#10;aHQcbIqIjRQK04gGWFKeyOeH375ZQgXCOaOkPPkH9c1pZeJVWlWckmIfTXpgroi+UWsRpwCxwQph&#10;Ej022SicggUKO2E8reoBft7a5fFBDp+vCZ9MyN3YbDRX/nOVQ3bVXmHixKmoFBu14pOSUWec5Ks4&#10;89nclkJjNrbmfOgbgTJ8Q1BjLEytLXn5hgWl6WlTprR5hE9zmn+Gj5KxYQVDvCjhD0jkjn/+KT6f&#10;8WypXMA/C6l0g2MlSjfZVYGQB4DC7nWX1T8dyqYWyoY9kRcLfrqc4EO5OUupK+46iE96ighK8mSV&#10;p35KST+loIrHpxNJLdRe+PFffAaeb2zIXMxnkhmby8RbubXFp05rYYNe0x7c69uTR7v2+Wd37ac/&#10;eWh/9rMn9mf/+rH97CcP7Cef3bPPPz6wjx4MbJdPELbY9jVWlUYqEpuzxNMWbQo5KX3ybZC/+lpj&#10;Jijv1QM+lS/zU3/5K4IrHoiHgaauJTug3IIBAvwtsM7virdqHdZSHqRPeh7ON6QBpad+7mbaoBZZ&#10;UCa1i7na32JqPZvZQDzqy2zOR7aYnAknthwfm03PlD48bKzAphaS9Yp4fWmHtEcqRv5ySpRagMM3&#10;dSliakKCJJj1j+IBjx+7ZgIud+WgMIDcuEb6+Qd5HwfKj+oB/1wowJUCyz86UXBPIQpwrXQVzz8l&#10;LOR0wieojLXmrnBuOpR6kru7pTzXyBPJ7gKbHlXGucJG7xGv0qY72oa3Aw9LgRK/4TvgtDJhIVku&#10;5xM5qc3OhraYnkqOh2q6z81mwuKV4h0p3xONKZIzm7Rot2xG8zY8FkYaU86EU5stjm00e2Vnk+d2&#10;On5mJ6Nndjx66vbh5KXcX8oeGCqf0fTYxvMTm8xPBT4LOrUZ5UJqKrqzlRp4v5ArkAvyhx8N+pZA&#10;800iWLUL1wEKNte/6XRh48nchuOpjacT5RWYJvgnLdNnLQNsWFU5VBbaPToqc9mh/OPTylEOOhWf&#10;+PTPqorPc/GHU+HWIP0yY9MYdvinuPFDH0S9qgZUAB/pqIyFykN4b79q7wE2j7X9E6e9Xi826w0G&#10;CX3rCV25gR7ogYHsgf5g13b29m1378AGO7uKLzfCdPlkcct6nQCfJG2onr5RTv3fQX8WfyQglTUT&#10;7S76cNihqEvwMBFO7xCk6znL7qoGqGih64DK75+3zX1E8DEz2ZO7b8RUeAkpuWPqWv/4ISs+nxtb&#10;fYEHdv+V6HSNvne9v5wENDYEYjM0mxKrPqlIq0YspxrlscGRfjnffPqhn4C4KhNp0n5L4L4h8RVV&#10;aVbAbXOcMnRVqgvilIHryMELZGsOwtfF6c/ezARxKVqY6hS8neqaeRF++i+lQFifZ/mYEfCI+hf6&#10;kjCMiBFrxfvbjvdFNf7ASgeMTlAPW/2g8v9aZMHVG3BDP+Irj4ib4qxH+YEj84WL3Jd17XJJ/IKS&#10;FSPAf4V1PR36gl4lTefw4J5++KcLXN8/5axuCYK1Gzwy8gDg11CSguTjLwe43hE05vi8McWJ9h+X&#10;jmRh3hMeCubpBoV7KasSECb+GSHzc0FuE5wSP1d4t0RvaGpCF2ssXQmxJshIo4XKU1471srKv8z7&#10;5Jj9as5bZBRyzfMu8Yn52Ir/Cuf3DmS6bLKbwgF3T6lkOfk8Ls/z6HcgVsIeKr805jFyvsTLyFS6&#10;1QFtcr9VWHFNEOFWEK4Z4RkNOYV2p5X/Ks1sySRf53HwO16YIkZcV/kXWKX1fQb1hC/UmWs5un6H&#10;vwWPRdH200WivC5wmaROQBznaBkeswBhMjI1/P5vgdRP4lo9LiG7EZ57Jn7fpEypltetwHujkIaP&#10;L8qnGltkR2SsTdN1RuUOnzOUzsosQDj028pP2W2xBu9S6VKzYP+lEcTlsvIUcQvOb8O5m3SULjJy&#10;UP4TRBwPMC75ItW9tlgDnApdEvyGmJMKjfySa17TgIKSEzyOC6THFxciTjybkXsKF0bWhyWuJvTo&#10;pVQmle23BSuCM/CQ8aWyZ55V19mtGlMw/V4Kbvjl+yorkn01btE/6n2EZPRPYXKSpLMyMtYvNlMZ&#10;5LbAqe4YvDxvz8jkAkgoKdx8jBcYR1rC6rmZkvTb/5i6rsYY13oRJiGUpFtWKHOtwm1RYY1DBeqE&#10;bDeTx3B55bi5x6T5l9yzPCsZbWorpVsS+sq99MvXpVtB2ek2YUVc5LElI9fzKpJOE2+jC0gOa/LA&#10;zLTSaAorjbYKV4Z5Q8r1uU1YI8aF7FiOEeEe+0f4yS35VeEVKhq5owqfSJboB+Kz5lpLDg6S6Wt/&#10;spirr2geHPNmuQE5577FWiXWL5GWEk9ubV2AupyvSav0vq8QT8Q3v1eyavvwSZ54aV6cD2JxraMB&#10;BvB8mqcyPGeJFlCR9xm5V2sbQJoJa/m/A6xRzifX5QKk8sWBQtSjKF8mpZ3b2ocgSva9oDw9rE0x&#10;8KpRXYL18Bnfb/rWapjZX5sY5slDJcUsyex/XSrTvEm8HzZxL4LPdrLJrN1uWqfTsm6nLbRkb1ob&#10;cKqQb0KTbFZaquLzurwuwm2gqg3mIcrr5pNltdMS2S/hPN2WOn+fqGxvmxCy842beXK/hk1xMogT&#10;8M1ry3X45hmlUW6kiQ2iQJPMNaQk3wGRFvDTHAucz3Mdb5s/0ZVSXCQKtwrvjjTBlqJaw2rjmibi&#10;K+Cew+gaJL9yo1sz+62lqVwSKv22pevxIfPrMrwP2pQP+L7Rm9Zr88i0pS19v+n7rAu2tKUtbWlL&#10;W9rSu6HtPHlLW9rSu6BNuqRcj9xkTfImcba0pS1taUtb2tL3j/wBVVjfiLZrnfdHm3ib5bXl+02I&#10;Lcv2X//bZ/89dvg1bNDfs26nb/v7d6zf25VvIx7uNthRx6PoNEkuH96ueF4KIRxXXtek9YfFF0OF&#10;skWzb4tGz4bzHRvP+zYc79hofs9mtmPz5cAWy67Mhs14EN/gNK+h3Pgk39x6rbZMHlJ3VMa2Lect&#10;m82Upu9+jG02nPzCyTVUInggd3nMOTksP+AX8ZkwTnTxT+4pTJNTbeQ146SwIhwPxttt5avw7Taf&#10;F2P7i8JxqthiaQvfJUtINgpFWn66ka75kQ78ZCftwj9Zx0khsdmio7TYQNSmvOnUgDmfQJvx5s0y&#10;Pmmm/AOJhyI/Rc1t0DJ9Bi2VT2FV6yi//vzTn7LzRoKHVr5+cpaKGG8p4KfwswhHeI9Der2etdrd&#10;aoOAyuenpy0n1lmeWHs5tJ3miR20Dq3bGAtD6zQ4KWSiMnISy1zI8uoqd/F72ZZYY8c9dVDO+qf6&#10;OsQDgY2qiiTI4rxMO0Phpb8BJpNo7BzFz1MKM7YmBQ9CFuQTeZEV5N3A08EuPyHvenZ44uKBQIqe&#10;qhLwXJTeGkibPFRO/Vcg/ieTokSkMOWGPXbzAiTuHJBJm0ubYnBRXKq/4r1/4lLtXOWjfwDExCda&#10;eQHbN/fC1pZS5POqbZn+5hef8eMEl5nSmFtbdWq7/NUOkBV890/9pc8hEkducQKR0ohG4mX3t/OU&#10;Ej8/Lc3bDpBrAnavkMoXSLIjLgwpoXRA1V/0n6an+C2hrbRBS7JyucOxLBuieDSu/U9A7vopT5w9&#10;OMGcf2KOQ614rnbu3U11gnEKF/1dvKf9JfgpUo6QSfygVO5kevtTukvlA9yugF590pRMOZVwyilV&#10;Ehp2Pt+Kr6flvMGo2hRmvpZXrmZUOVxWcb2FZlOulRdpKI4ih5PMiCKE3buZQ3IU4zFb2FNqOe76&#10;dSCYTLog1SfzUeA0Ldxcn8oGLf1UNLUrREgSirxUW+Pks2VTfmp/8D4qrNpqvGg2O0qjIx1Oam1r&#10;9/ell1QGP8Iv2utS+opTwqYaK8YaM6YLTk4baRwZ2XB2bGfTIzsevrCXh1/Y6+Nv7Pj0uR2fvVS4&#10;E8XTGCN9NZmfSUaMNxOVHh2smqjs3ufU0by/oaZ07adYefXEGbkzDgDKqOrFtdoZ4w76fCYPTiib&#10;yqQdTOTmcLcEjT2EJ6zHA8qUEyzJI1jsDJNWZSwUxJt2hn5eNiQC+5Cayh9picdKi5PMOMWs1emo&#10;7soLf5L2KPqnMUeBXPdT99GEU9wou3RHh0+ZDmRKFqrfTPUbT6Y2Gol3U5XZdZeiN9vWYdxg/GLM&#10;Jr1Wx8fbjuJ2OroGKksdTYXNm9L0z+0NpQeamD5eUy+VNQrt17R1SKOp3GCU7LQf1YmwqoqQ4mH3&#10;EDK9bwPeeEUPMv6ntFf8xnx38E9Cq0C+eTbl4c09IYdDlguNy5xeisyp+1JjJ21x7rxXe58u7fnz&#10;13Z4dOp8PrgzsP2DnnV7S8lZ6QRbROQRCCJj0lW91V9MY7mpr4Cl+lCMG/gpHHJVeYJ/Skm89lRg&#10;DQ6ianNltIHo8/zUxvy0P/LyyhI67ErfgTKWf8PzSfyGPG3GMeIBWup6Op6/+On5Ka5j5avQCluC&#10;8uDLL0w3oj/Ly5MWGn4kmq6VbpVigB9sQYwz5TfD1DVRACfUEv/Vi2N78fyFAo7sjmRy507fdnb6&#10;trvb9zZLn5zOpO/0a2jA87bofCNHeC15q6f7SZ25FKSPhXK6w+1CLv+1oWg3ItqC2hNypt3EvF46&#10;TgITu+3lq5G9PhzaRHprMp7Y3v7APvr4nu3u9aRjYrz1TNUevK94OZSm2ql/5jjrFD8NgjaTwm/h&#10;/+A7I8qSMRkZ0Jfgk3tHwDilV+MRIcRvxtfDw7G9fn1iJ8endixdNuh37cnje3b3YNfXRx0NS75G&#10;8g6aeJ6pbs9IFPKjbMnM9ny9shNWyLIljVvWz5z3GcyjZFKp/HN70oN+DS8lg4jOPJlTzJsa28Nr&#10;qjFmNJraq1dH9vzZa43RTXvwcM/u3t3VNIE1J291KiZ9x0FyuTDMF2OsIE+uy9MMV0jjYSBHVazb&#10;xnsH/IW7WZdf97eW1AaEjCAfOzTuT8cLO5I+e/nsxMebO/s9u3+P02VbtjPQHFGdz+cUiY95jEsF&#10;FZBJ6lO4p3BOHkThud6igHhCm0ZviZ/MA2jgsXYSC5mbSTbHr4f27Otjzd+Wtqcx/2Bvx3Z3Ouo3&#10;Xc3VieKrvCQCpFvkIfcArgWU90p0b4GVnG8d9M+Bcoq2He7o62T3f/KT3nOuSU7wEjnNJJuzs6l9&#10;/fUrjTVHWoe0rK9xZm9vYI8fHVhXgiHNkIwgfq9+cs9Y5fVDA//E/+rLAn7p8CZFGPwVrgSn/y+0&#10;jiQ667jcvn2OKxv9aTqd2dOnh/b65bGv29Bx+3t9+/jJPcmI9T99i/QkF4X3+znE9/kXcpPd9RWQ&#10;l5CMIL+g/8hfcbyst7AfUO73g4pvsjmPpmPGmLmdHI3t2bNT5//ubtc+/uiOn1g+6GltLyaySol+&#10;Ibm6POogwSC34ubhksMWDgzUFV/NmEwnbnIflnv13DPgHkzwk3sAZqenI3v24sgmrCElgDv39m0w&#10;6NndO3tKSWsfDfydZpzI0WQtqbFoMeX+v/oO+RV5b6G/DC6dOdwD1DqGe5LoOw8E/0HoG3fXeBRf&#10;nlFwa2uMGWvdf2TD0VAY+xpzR2v++w/2NE9o+vjPGOZ5CDFPFClZ15mYdSiOQxfxdQTZ+cmMzpeI&#10;skH0r1um31bzZv6r7cIVdyvs8UvX+lF3/2UeUP3EJ+wRBp411Kdm9o3GmOcvDv02Z1f6a1+y+eTj&#10;B67Lgvfqcx5VzNOkIXhMoqJUTmQWEzeljp2w7oafwmbddgt1HO35/Nql4ndlz6bIq5nsK4JngjMz&#10;wI+5Lvc0m75uFCmf6WRuz5+faozRfJm5wmxie7sD+/zTR7Y36Hjz5jmTshQoJHqQOWDMKWLcCZ12&#10;G3n+IbBqnunn5Pc5JBrnGcxF32FGWO7vv3o9tWeSDc+7R6OJ1pYa/5/ctwdaZzIP47m0dwVugvp8&#10;DlnnPEgLE0Drbqs25G2tsDt0vbJnFNFvZd9SHbyecW+MK68UKO+BFO4xR+YeGZex14F7MkONMc+e&#10;Hfq8eTSaSy4aYwbMzQ6SXJgbB8+IS5ION2LdmrMD+JXXl2Elg1uEKDv8FOfVPldjiipT2f1qZeM/&#10;zTmfkrayu3u4RTiIEaNlE+myQ639J+OpvXzxWrya2a7k8pPPH0mSrCl5bocm9OSiYBJQ2PlPnxTk&#10;ksPk5zZxH1Ugw2vCuzX2Wyizm4J2zrNOWMphFlzP0CPiKc8nj48nfi/z62+ObLaYWn+nax89eeDP&#10;zXY1D/B7Op6GSxgRC/qHCQNdLowzSQbvSQch5fPu7irCTJBbnJym0jH59Li0MpHsPCckzGQ8tK+/&#10;/r3qudC4yjMMjb8tnvG9W2L+BMGlW0ywj8k9yhZQLZRwKOKookKpdaxudK8hWyOdgIskUSiQaGIp&#10;fI18ki+8ayoH00zkspbVWpgIh/96cS4qO0oryu5xkutlRJgqnNIk35x8ymI9TOmVfSogoQpovYyU&#10;WI1SiVe/cxRaoEBydyrzhshDyHVYUT3cu6S1jN6aUg1qSG0i/XAJ/qpG+udtVX9ebcLVkWJ5mJKX&#10;7oriCqyl6fYizDlZlvhw5OWr4brlWIuTgq/6ekYisc2xnmx2KFBFqREeCWX6juQlKlPLmzgYBLPb&#10;JsrRN6Giy32/s3Su4tmh1v5SlVY1Y6LBxgNN+EyTC99UySYahxarGnSBbyzUtcNvHLEZELA5cGr+&#10;2czZ2E0+l7mQOzeY1vJeK+CqBLkbrdpOIPfDTW6BkLmmvmvI7hugBpLjrhUllaX6+ZR3hRURZ1WO&#10;6npFRVsN50i3DBYPCeQmhwwo+lM15lb1U17uksPkMqZfdiuhxW1AeWUkP/0jpYvB+J8zXJWcyWnI&#10;XCVKCL/zvNxEOZ0rA749XZbNmp8szvwicL4snCoqPS8MVBD+NOp80ycj9wdwnXQuD+VtMf2qkBdh&#10;E20KV2Izhe/532VxVt4larQpiDexBChaKhd1PuZ2TNiyPBmZIsyW3p5CFwbvQ8eE+/WJ+Mm6pSuo&#10;3o6vpiyfkNFFcW+e7hvTB8zq3VMu/GVYp3BJekkXm8RwPhaUYiraath2QqvlGDmxOr5n9KGrpPyk&#10;yfyXKWzBX+yVzyZSOAR9aZ/b0qVUsG4Tv6+WwZY+JLmOctu2vX8w8j6if++U5WXPKu1bep+05fSH&#10;IZ8LR8cJB8wbjNMe8npBt3QhZX5f/x5IRWXcTXTT9G5A7zHpD0FR/Nz6q1/p83bVi9i+Vtkqsw1U&#10;8fpivAVtUkyerP6VXu5WYEU1j/JyS29Jb8bIt2N9zrMEVL/+vlBZrxvWT0G9mxS4ki4Lg9910tjS&#10;zSkJiGcAPszE5VvQDQerLNu3yvP2kFf1iroGO6pAcb1O7qZ/F6a1KdK7oLdIc2N5y3KW9vdMvDpW&#10;nKBmNujvWrfTs/39u9/aCWrXIoWbWd/m1rHRrGvTeccm055NFgcqVU/o2rLRFjghKh4wzxdj1WHm&#10;bxH12h1/+ydOUaNu7PLWEkB8YOdr/JbWVGDeVOFEMz+JRcTbSPAinxDmb7K0q9PT8glqbA4oCf98&#10;MhpxCAeRhnOTSClKzq86Sa3iC6dl+K5w8iYtgdNkCMsu9NiUoPrMZrJHWTmtzcuZTG5E59NXSMff&#10;dpAZeZG/wpE2ZUxl4tQ2L6NTKMtmK8KTInyEQ7zVEOWjHAqncnFSjn9WTQHgf1PSay5O2ScsCZ5a&#10;20a20zqzO+0j6zanchu6X7MxUfqcyEXLU0Rvp7xn15Ebb07EW5TK3Rvz2kPctJtZjioHJRNU2KhB&#10;ddOdU7LiDYCQG2V200Om//lfWl+SisePgOGm+NEtyDDcKouwcitMmFeQX63cCj+KT7LKwH/YaWcE&#10;IbxDiWZrAXge9tTuaFstycM3jqSERX5yFnXXZRSPynIyDZsMeCNCpuwNPwEkv1mMqXaY7IRxN/E+&#10;/MQnlQtT/0T8o/XxQ25q325mnwrrVHetQvJzK1dUNFHykXxX7Itg2VJHQStnpZft3gbyFbxyN9nV&#10;fnKonCeU5YQteXucKkDlGGkFSvJrkOOK3Ak55YRkUO105dzM5XGRKIK6o9u9/wq01eqtbriT4pMO&#10;8B92csm/LMvsnvma3JQ0/SFvD66gcPoX6aawwP95bVamp8sGMdn5VSZtUJQih+Ff/PYyeDnIxI9S&#10;y6jCk9lCOoPQi0VLIFLH2v0Da7aVivqFi1I/tM1YY8XJ8NCOzw7dPB29srPJkeyv7VTXJ2ev7PD4&#10;mV9PZqc2nZ35aYPtnnJoc3LZWONNnJ421490Y/OVxOBFQ1eGpFxPqjzBYedGyFfuhA1ZJ06oHqgr&#10;yup9lz6sesd4UgCdm04S46QzTtDE3XNJfR62YIY9fmSEmT+BGaeWRVpcQ5Qnj3uMO+SVT1Xzsgrw&#10;O5eF/HkbgTd0CAMfOt2u9Xr9iEs83JMfY25b4zPI+ZXwcMJM49t0OnVgn0wmNh6PbTQaBbJd5ngC&#10;Jh7GTzySOZuNfWMh5nSaIT93R+/x5gSCCR77D7ubjDsuBDdob/mUGU6ccZO2jKBCcvoxHr1buJ71&#10;PlNAPrkPeF9iHEx9ChH6mB5NQIi6ceIep/C9ePnSjo41Hms+c/ferp9uwwlEnFjnp3CB9KZF8IH6&#10;R9q8zbXQmD6fn4mnQ6V5KlN2TiBk7uUbQMVXhacpxhumxM2AVG5vz0pbgbx3e7vzwuoak+twx9/d&#10;9OencpJwQvAIWcTm04Z6dkPzDPVugV6ekE9fQ9auKFWGikFCUGyc1E9hvF04/+Gz7ELmsZclvZmM&#10;PvIDGgQ/QdTbCG9Sx3iaTyjKaa3kp//wljdwprOlPXtxbM9fHnqN9u/s2t7BjvUGfesP4mg7+pnP&#10;QZGt85JyBr8AI7SbKzfyAFGPKAfmLUHieVX+64LfdeJIJsiCdog89eNa4nDwQsyL52f28sWJ9MvE&#10;wZvtH310199y561DdK4K6mz2uaFy9XatcnOaAelVv01l+AGDU9P85LTcLuEj/PQzNsRJCHd8YXG0&#10;a07sOjqZ2empZDKc2vBsIv3Vs4cP7vgpKoik3Ua3sMbBjPWVC9n1TNHvuc4gffqOZOl5ZdOBXcj+&#10;Kz+oqNOtA7znR334H3yP+mHJdferIFd66BnpG07p9DByU7ufTBcan+d2eHhmr1+d+KkDjx4e2L37&#10;+z6+9HqcQk58pahMcj70nJCRe7lfUOS1RkVRIMoWv9ul33w8yT9VkWqttTW35+t1e7RXKPMHrLtF&#10;WNKO02t5afLoaGjPNc7wqfr9Oz27e3/XuoOm9XeIQn+M8JkiPuWEt6m/Zn9M18+EWq/bFgH4k8d8&#10;5xJtHj/42GQupWsJ//h4aN98c+jz18Fu10+23d1r2Z17bc0tODUVNkummpOQlt+TYd6R10LZvAJR&#10;rpv1kzzv2eT3nYbmYdFeo77OQv8PhTwiTILH48fYj1Y3Gw7H9vXXLzRfPpLuaks2PfWbgT18pDUl&#10;cz5CK26ep6zy3kLIfA+uo7cW0luux6TrwzXrrmTTv6y9WDcuFd5PBFfb9xeU8VGg0WRmT59xst2h&#10;1p5ao3abdkdy+fjj+5KT1pSpzXKqf1Mwn4ulvkhfIffcJ5IZbpSXsFmmMr0OuX3cEqT6R9lrfu8E&#10;8AWeqH8tp3LR6kv/xrOFHZ2NtY45kdvCensde/D4wNrdlsaYkEtDfTLK5S0h8R65YihtR9kns1uy&#10;b+HwjsJaUPxjOsC8t6l2zklojBNzjfGsGfmKwHi6tJNTjf1aX07nWie3l3Zwd8cGnNJ5sCuZLLSW&#10;yafbAa03la4vNbd834BKZ+T/ru8Sr2RBOJJDW8CUgOSGfmu1xF9Z4sCFtsaYqZ/SPZvxlYS57e4O&#10;bGdHc7O7u76W9JM6PZdIEzPm0LiGD4BW9xIdyW9lB9gJX/j575bpNyD+O7weCeKLXztKe75ObmLf&#10;eTtQykoIPjLGPHt+Yq9e87WBhsaZhuZkfT9BrdeXXD2syqGwSCMo5OJA5it7mG44YYlS+XO0TfX7&#10;LoN27m1dvywD6reqVWkvr2XSFnUR7RKzjuSfftiY35IvpxfxJY+Xh2N7+fpMec+lz0a2s9ezTz+7&#10;bzu7HbFd/Q94XMabGM+XzUmIwrUca9ecA/W4he3/PcLnPknGTt6WARSNGL4GDxlj+MKDxQlqz06k&#10;y+Z2Nhz5ev+TT+7ZgwcD6TKztv75Wl8/nj9z/9eV4jmU7smuOFXbScBNPiFHzHW37HMb5Rv3kfM1&#10;dUr1l+m8WCHqDY+414Uf+gu+MaLztY7hmJPtjvxkqLOzifRXT2NMx558fODsbbXJI9ZKfr/e+5D4&#10;5vLHpA9hF2gXq3JdjaoOtwhZN3hd9VNjQ3dnXgf4bXLb4L7SkWEy9s8XTRtzctqrE8llYscnnNK9&#10;tP2Dvn32+WPJpWF8gcDnC5IFaxl432jGcwXXaSqryySlHOXf9Cvqdhm8T29w/x6Cdh7PoMS+NL7w&#10;HJfnJ1NOUDsZu3yevdCceTHW+qXtX09hHrC/1/W5MXH4eR9CVaV+4mucVRtC/pvL8FZIaYbss3vW&#10;c+rLDq4zKGe0o3zvyN19/hE/3KYz7hF+oTU1J2BPPHyz+T5OUAuC/beeys7+bVEeFLd0PaIBOrzj&#10;qvEnXF+SOYUt3ZSYAF5MpQyuQqb6dUkXuW9pS++Csh64ji7I7VTDrd88YACuwCYVBuXqtLSZFlZT&#10;gRPSphuAPw+SBI8TE4K0XroGsahQDCa4K3CdkEJB2MvrcxSKdAVuUl0F8r8OKbT/3itRnlr5qnJW&#10;VPIqb1TLYJPcxcA/gbAJxPPNcZJdyDDJ02UaiPYRE7VKEpdKo6B6nPeBa1IWeWZpsjuLs9uFdK1A&#10;waeSlwWcj+pf1YOdm9Yll6EqSxXjvF8QIfJC7Tq4uixliPNtIkNUL5IXa1PYOipyF/1b6YNVOkG4&#10;O3lfiRs8NyfPZYtzEF3Bzqyz34zq+W1xHm9KElw5hiipUk70kzfrK29CZX1uE94PIY6VXC4QwVoJ&#10;CPNWoirrdBvxninz9wI+Rynit16uLd4eddrg53LZ4L4WNrnXZQnOhdtiM0ra5F+iRiteZ9oUZ4t1&#10;vClVzM5rwQtJwWK8SdcrqpWF/rXWxzIybfLb4ir4mOF8LagS3ypk5ZZd6si0yW+LzQjK7T+x/C2o&#10;ShOKPlXPc4t13JRg6rqkQn7Ml+PaU9a/N193XpdyHW4r3g+tUna5BN4f1et0m/ABqBiz02hTyQV7&#10;ovUSVbbKpwS0yX2LdbwvQnLvtVMl2lSn24b3TZvy3CLw/mgtF3QZ+zB9sxQOJZUhbwJok/sWAfEb&#10;vq+poTzGhH9QFX4zbfLPbt9NVPWu+wWd58v7I3/P7/wJal3b379j/d6efDUxZmezeoffDMgFXU0M&#10;sIcRlhKF1zXJb1pfhxRu1ujZgrO3Zm2bzHhDu23Txa5K1bZFszpBjc+7QrPZ1DhRjFPGOu2uNZtt&#10;h9dN/v7Gqkw+48Yn4OZLhW21EjgNhpMq4sE4iwMefMMTyszbSFAOFwuIxJ+C8o150vQ4hPVcVcgU&#10;PoeBCJO/z535TR0oK8CVsH7CjZ8G4EE8qVxfECc3xIk2ZfoYUU6Vwh8uRx5RvqhXTjOfxpYfQGPn&#10;tBvaB6fReVnZMc93d5VMvEGiMPLrcJKP0msLmJyg1l6eqAFOrGtnnINng+aZ7TePrNMcW7sxshan&#10;p3HqCZ/g83LRXHlzktfBeNs+rkktn94GUnFXZtSIK/FalQF+yYkMiuHfTU/PpnP9uWio/Pm+VTR3&#10;3MLu4ZLbqoH5NUAuWESFl6chB34rW2YuJLtfK6D/ZPXk1Oa8YlAOrjAe1ON41IDClaZEUvh7jkR2&#10;By+6QF387e1kDx6k+rOZQLJenS4ju7uJYepZDvbiB4jjiSj54IHnRnZuRv7Yk4v+qFiu3HWJ8lUU&#10;PCvsKyrtb0br6QXlNrJqA6IcKuqIhT/9cvxc5LLom9xEXOb03O7tK7nI8OD6FzlFHvzUktMP5wiY&#10;TzF0uLDFbTUsD0+8VD6MNeCmwOqqHsbDesgkV5dvDh/2HDbckxs6QR4rd34eLoO0iJtNAqXNInKL&#10;SNEOCesVwEn2lrc54lR1oa94zlxH5BSe8Ys3FpWS+DmHL5yC1dlTKp66wHlnSxtKzw0nZ3Z08tKO&#10;Tl/Z2ejIJpNTm82HNp3G6VCT2ZmNJic2nY0UIza28RZ9f8CJYiZ3TuGaKh8+B8rGHPUxldlLT3nh&#10;i3RnpxU6kZMtOTEsn1iWxwffdIKZEPGSrpXf6jq5eTwhp8FJPpk3oE60C8azbPc2Lcr5Y+aT2LiG&#10;GPeIw7WfoCYzbwTL8SHcyZM08JvNZh4PEI9TU/DPbrksuBEX5DGpRKZsL/1yPTOgXA6AfTWWtxQ/&#10;vQ1EM/HwSXE2NC/otHYUtqOyDjR+9cXLnq578mbOwBvfHsnzcF3tVv4FVj/arevwnN+7QKTnJ2bB&#10;J+ro0HUul4Oi6J+7y67qKaZaulqsLHHyQNNG47mNxzN7/uLQjo6H1tT86M6dPTvY37Vet2M9zQmJ&#10;LK4pOeokBKvEd8YHNqCNlOaxesJQ5lmC+gcnoDamCq95SIt+LHh5aC/0DeYTqpOIslFMEqavxom2&#10;uMdoAny08beM1BapQ6QQptJx8OlezSuajTPlhXmqJM/kdurugaESHgvphDXKBZQSfw36rW9WZLMd&#10;frCRNqT+ofLzRkl+U4lyqwUSTfVVCvBlBfk4PNEE4oZJ++DN9jBDVNH+o+68E/X05bF9/ey15rcz&#10;2z3Ysb0DyWXQs8Gg73zSPy9DMA+SBZ3nQorTJqjAau6Dkcvi7QmZZPstQC674G8LCav6JGR+Z/cy&#10;TI5Tt2d4n3Ve0g7hLX1NPGS+6acnNu3Vy6G9ej1U35nacMgJaj1/iypOUIt5rqL6fFgZKB56VSl6&#10;2mo3OQ83le871Q+3HIk3MV/P83z4Dv9DDykgbFW4COPh5Hd0xKkDY5ln/oY7pzc/enjHT1HpdBoa&#10;d0J3efpKT70uAYfoM/m6Av0nRcJfeVIOt+Mmf59jeP8KezirLXmdbp9sg/ep3om3IQfMXEfs4oV+&#10;zic1eD+lUeF9fSb/CNew4Ugjw9nMXr06tufPX3vUe/f37O7dPZcR8wGUn5+MQ4rERRnKJG1NDYLX&#10;iccupwTKRZniuEquI0/Xr7xVuqF+32l42RO8PvA31StdBzbYPc5lCH7OxRvO951o+NbQr75yZl9/&#10;c2jj6cwGe33bv7trnT4nQ6nfKencxxbJDN6rXMgsZe1uTIDdn+601WmbIb5ICsjB+wckXtLeGRc4&#10;DYJ+xJvUrzXG/P4PL+3kZGTdftd29uN0mzt3uzGHFa+VoMsCITA3W92jYQah/FZvPydsGvc22csx&#10;dZPbyn6uft9xrOoAy+B/6Cp5ykQGgfCHx9JJQP7IZDZr2unp1L76+pXGmhM/Ebq/09fYv2MPHu1p&#10;/hzyZV4Xc7yU7xYO5kCx3sq6QibzK3fLZrYjF/UVRYXoI34ahOKwDlAn0HVb8lF/EdvPRlP78psX&#10;Wsu88HyYczEne/LxA+v6CWpZLgInfGmt4C/QSBcy8ffsVnIPeP+h7DleQszlZL9Neq5WhxJlH6/3&#10;d67Lvl9HFR5+sR7jh71lo3nLTsYLOzwd27NXpzaVMNv9jh3cu2ONTsu6g46vmbi/7nO61BbiZHu1&#10;D8mcj1yA1biSZHNrddB7A3zJfSfGFL+ERzEiqL3jLZ5b16Za/p4gl+fHNuGZgXh6cGffTx6+cydO&#10;6uIeFex25s8ZX0hA0m0pNTw2luOHChjlDNd/5svYccpurGMSXNkgJxn0FV9rxlgzE5+Ry9Nnx3Z6&#10;NrLjk6HG/47fY3ykMYaToHvqO3F/lft8xZw8g7QF5hmRSdjjOttzuMrdibrQv87V77sO2iZNVfVw&#10;nmNWdQzz/PWKd7glO9KK9U7wxmUjRTUazXzs/+ab17qWj/LhBPVPPmWMQa4pGc8fyUaatAfPj/Eu&#10;5Ru6DtMjhN1NIdfnXB2/w3B9jAyoX9Rz1caoU2n3MNme/Qr3EqW/zLw+ZArATHc8n/spnc9fSZe9&#10;PLGZxnS+hsFa5uNPH9runtaXKZ/V3E5xic/4zrpm0egKzBHwoz63sf2/Z0i2cT8THiKPkHH0FRHO&#10;Ln8uYm43U5/hBLWnT/mqRjpBTWuZJx/fs7v3BgoXc7LVMyq/15b1EfKKNhTtKLm58Cr/KEuWbbQP&#10;d3N5h71yw6Au1Enzvnodv+tw/lN9dI347/oEUzwCa7ySPekYzc58jgxf+f4QJ6iNuO+v/jLVxdlw&#10;6nLZ2eF0uzu+vmy3mBfDI/qCoLyz6fM9Ukt2nxPgVtg9TM2ew97GsSW37bXxxXld8XsdyS2HXQN+&#10;OU42o89MZzM7PDq1yXRsL148l9zGPvZ/+ukTRdXY32fdk9b1PMOQDmP+TDn9OajzmLJGW8GMsoes&#10;wl9ydWC/Js7x5PsHccjvNzr5uCwTQ3Lhqzas/TlJjTnzaDzyL9l8+tlj63TatrvbU5SIw/jPcwPf&#10;80LbcTErYfevZPHOx/gsK2qCfvPri+XM2pdn1qyDG+rzXPvzVC+vNInKhy6YTEf29Pnvrd2Z22CH&#10;NsdzYL5E9G4JdkNotUs+8fnd36A21yTfN6jNmzaatqVw91QqbnTz8FsTjRbqM2g2m/iGAdpbuxUb&#10;01qCD1oqKWMj6XJ6Cjf4CBsPs1kEcMOdsPiLCwqbH6pDuGOPB/uwNdU/uWfyBitEupFe9vZwhR2s&#10;hZcJrT3M1zX+/ik35c1xw56MkDcS8ICVKhI9PlmqzqJw2S3fyIyTZKJhkh9KMD8oRd74U8DgTZSh&#10;mfhInVu+4U+JKj8KwPH7/uBZ/p02/tRDaauxt2wsKZ1Yp8EGNZnNofVbJ7bbfB0b1GwkVc0GtVC8&#10;VDQ2HKK8GZQ7yhc+h/z0P5okDFEZMQJydL6lygo8gmbwZuEB+MRn9bnDHE9g4UGapR/VcbcI42ay&#10;RxrJHXJLuLiPjxKRZ3aLMsjdyyibTO+KfhnXeIWskh0/vMXPyi/8EZVD/g73j3ScJBd+3tZTO0aO&#10;QZQlpQWHvKLiPRzjAb2Dg2F9i4DCwUnaoCD3yoT/tN2QA6kFecIFwTgcgh/Xp1zeIK9bir6qp9NN&#10;0oy4OX5pv5RSUXL4FDshyG25yNlU2JWT+OQyx+4/zOBiXMhcK0vYyQ1bCf+f4rj4ELT+Imz1i01L&#10;ck/phh1LMgu3NUjGhKk2PWW/Kr01tyTacA8kz2TQTgjjhUygv1P7aEuqhICOIkyEjyjOISH+x0MF&#10;qpsCEIN0KYM7yKLL2NzLzVPl0Or5QhZMFxOZUxvOhcmJHZ++9E95jqfHWrTGJhtrTjWAc0TrVGPN&#10;SGlM/JOegMljpyf9JFc+NcnRvL5JTf3GM07l8k9nur5uaqxl80/HzX6v5w9p2bzFZjV0a954ttLF&#10;Pg7ITWn458nSGJLHpjUe09cFr2sy/dQw7OjmlbvgYT2Kx19tUGNzmspBecgL/3z6WPbHZFO3b0j2&#10;X1TVb5wJLel+0vcT58hT4IE0kznCzTQRz+ATm/h7uRk7lBr5+piFqXrmT4A6D5VGG+jaedcV70i7&#10;sEdeXHet2wPiM9eOntwHirsX6PC5MQGzc1dj1Z54sa98d1XUHbW5vsrU0VgoqLFlnvlGKr+W/B0c&#10;858Wj34zMjoC407Yy0Xkuj1fZ/smN8/Dp2/wlvzkviB/gTv9yc4DnPiMRMpbY2docMVR2dDk9Jex&#10;mvdk2rSj45kNR2qTvQO7e+dA88CBb1Bj/CYNmpVE4aYi8ieiv2rO1BjJ9lppnsh+pkXSmao+Vt+g&#10;j6R+wyep/EhgZKzJsLflnhKCR5lPMa7TmZ2/uqKduKGMc/tOhtoFbXGqdJjbsdFMlVHei8UzW8ye&#10;2XL23JZz7M+FF8JLQeWcvZLfoaDyCrbk85/EF1Q+n3twLZ2gFu5zF89LdsBmbR8B1SaRhQOewmPc&#10;BH9oJhMQ0x9yKozfRBDUuJUCdVa7Vnz1FmtJnpjQRAyAWy8OJ/bqSPMhtfk7d+/YwZ09vyG604+b&#10;bsEXpUU78LgZlC3yQs7w0gHjnDAzUlgBe77O9k1uZfjSXg93Ea4Kf1ka+GX/bC+xKVzpVrfncJVf&#10;yMHl47ISP5Gd87Vhr49mdnzM55ylw4S9/T17/CQ2qIW+luzVD6XOFDq1VyXj7dn7IzyPNMuyVPmf&#10;t1/kt8mtDF/a6+E2uZXhS3t5XXer+9ftm/zzdd3P+5L6ATphudTYgxwWtG/xLPEukMInfYi+Oz6Z&#10;2+nZwkYjxuGl7e/t28cf37P799DzGnMFxhTyc91JOklHIinXlRcAfw+juOv2uC7tgehrVfgob4RJ&#10;Zd9g3+Sfrzf51cNtcqvbLw8f/I+2nmSBbnH9kgA/Ek88ntpxzEnQ6WmOkvQMfWA4RCZLOzmd+A2e&#10;nsbhhw/v2L17+z5GtzSG00ng15x0c4dR2jwU4oFd6Mwol+fpZaTc2Yzw2R5zwoTkl1GGz9eb/Orh&#10;NrnV7fm6Hm6TW93u1yve69p5TvmD1xeB3yb380Bs4qfsPDiYzblR3ZRcGnZ4qLyafTu4e2B37rMJ&#10;umuDHY3PWm/7i38ap+NjX8FvH9McXOMX8561tkMdPNtaHWv2Tf75epNfPdwmt7o9X9fDbXKr2/N1&#10;tm9yK8OX9vI696eYm8Gv4JHLRu0b+3zBp+8J03K5vHjBPLlr+wd37O7dff9sEZ9hZcyPF+2UhmS4&#10;ENBTjDvIlvkGyVb68jwIUNmjjLm8uez5uo5N/pvCl251/8v8NrnV7fm6Hm6T25o9zdEZX7y9rmQS&#10;sz/atY8LLq8Iy3wVmSzUZ4bDpT17Ll2mae5gcKD52F3JZ88ePNzTuiJ0YMzjgsdlGS4rZ92/bi+v&#10;6251/7q9vK671f3r9vK67lb3r9vL63CjzcObaP/hpjYovcScudTbPg5IJr4cZFxpcu8PXdS0qeTg&#10;406b+3rqI5pcTWZ85msouYxjHag584Hk8vjxA18ruiTUL/LYRL4xXoV8vU14+ZS2962iLNgdZT0u&#10;qmPlVvev28vrulvdv24vr+tudf+6vY7sVw+bry9DGS7WOOJns2sLyWukteXJ0ByvjsU/jTG9nV27&#10;+4B1d8c33LqcU7yQQYw1eYyJdOE9YbiOdhMyWS9jWZZs3+RWhi/tm67rbnX/ur28rrvV/ev28rru&#10;Vvev2x3qG3ksYM620mPcu1h21Zd4PiLZ6HqhcWakpe/hEWsV5NDTGvOB7Qx27M7BwPtKRzJpqi80&#10;FLahPseaaNkiTeWLLLxvpOuEXJa6vR5uk1sZvrTXw21yK8OX9nq4TW5l+NJeD7fJrQoPn9V+ne+h&#10;LyIM7VV+jDceBjvy8T/JgntroY9o38hvqDXModaZPkfT/Hd3b8/vyTx6tBsvtQpVOVJeSU/5dcp/&#10;Zbp7xInwYa7C167dbZVeWcd1e77O9k1uZfjSXg+3ya0MX9rr4TJiXZfHlewedajs69eZPyDu5VXI&#10;4bHjN5ku7PmLM3t9NNGYwj3Enq//n3xyT3byVnjJEPh9mZXs8Ys8PQ/STGDOked/rt/cjl+YVVkD&#10;Zb0jzHl7PdwmtzJ8aa+H2+RWhl/Z1e7jmj6QZZB46H6FPV+Xdr9OZonCv+KLoLU8JmMF/eTF4dJe&#10;vOIWaBxgsn9wYH/0+X3r9dMYQxzPT2nI9HHGdaHCq2/G/dRI3/MjittTfhvsm/zz9Sa/erhNbnV7&#10;vq6H2+RWt1/kt8mtDF/aV+ESb+Cb6zTxkOeiFWXeRR/EPpfuOjxe2OtDXhZjXG/arveX+/6iDXMx&#10;7u/T/pk1c++MJsB9AJe1y+o8Iq/6dS5r8kvXpdsqHm66rOIEcvhNbnV7vq6H2+RWt+frerhNbpU9&#10;6xHNjZgvZZ3ibRlUdVyLKx6jY7hnzTVrxKnkMp4wxozF66b0GntABra727cnT/ZdhbGdwe9Z6oIX&#10;QbI+Iw90mOssAqb8qnJebC/dLgufr+vhNrnV7fm6Hm6TW92er+vh3A3d4fbge/iv83sjiJexcg/9&#10;GGaA9Pzpg8aY4zOeIS59czprl72Dffvks8fqQi2NMzxfUv7oNM8eu0xdeLl8Lh16Mc+fs1s1tmRE&#10;eTxMgdItl7luL6/rbnX/ur283uR2Ufh6uE1udXu+roc778YaP9aArEfcX4z1db9kN5s17Exr/um0&#10;LX1m/uxsd3ffPv3sodb9HdvVWsbXlq5YeK7DbFmUrkPOSl9pZ7mU5Sjt+bq0b/LP1+f80ngXbSIQ&#10;/pXM87X+KbjWwa28t4a2Ag/yXKWpuk7s5cunxssRgwHPylSD7Sc+v/vEA/VAchDFQ8PAt08UrESi&#10;jUUr/N+ESDPjHEX+q+7iG04Skt9b57+ly8nZW/K6BHTZdYktbenbplLZbFQ4BdXbL5tyOSGphuU6&#10;2EiTT3qq3krQX8J69vU8Lid/rKgJQKAaLy5EZHIt8hLoX4nvEnn5aoDCHuPpOqnu4gE4xxctaFeb&#10;+K4NHnYANtmtg4UYm7nKCWoJL4uKt+KrI/nLr5r8pbDvHZdTcHJTPACF3Seo1N/rXpb/usSdCvrI&#10;JrCRjcdI9KVALlnQTfOqKHM9luCBONVtKkwuhZ+g5pgppQzKVqUVyHlkgdcplz+QQ62jTCWwHu88&#10;EU8CUXNqSSRAcuF6Y/jsXscm2hRuiwolnXdTb5EYsu6udPjVlNPa4uao0wZ3d5IsVvpdSLJZl8+m&#10;9N415fLdZlxF6+H51eNV84/oM1kueYys9OPFFP7reVW4iDaFvU14v1Ty0zeB5rkPslmNMTGXiZte&#10;edyq5FW5BXJ6W1yNko+Zgo/Bc8JEf0lzU83PynGm4nlF0dfkzjw1z1W3uAYuoovCYUceMV8OoNPq&#10;4be4GDeh8/Gj/Z+neKGJMSbmZfqXfKDz6WzxPlDpsNBxmMgi1tbrfQXK8twE4uc0yjy22AjX/7KW&#10;nWPDg9GYrfGjn1R6LPtvTHuLa6Kkq/yDchvP/i4bxn9HjP36d1H0d0y5HLcV75OUvs/DSmzKsyxP&#10;6LGb0Xr824f3S2tjgfcL7PQR+kqam2keUM2XS+SxBeT1DToPSmlucQ1sog3+sq50WVr/b+4zH4rK&#10;Mn4fcB2KsLkPZFrpsHxv+Zxcch5bVLgpbUpjExL5pf75s62Qzfn7l1u8X2Sq26O/5JeafC3jsinD&#10;lZT9Iu769Xcfa/pio354P+S5/H/+z/+85A1l3lC7d/ex7e7s2ycf/8juHHykRY6EwEkuGkz8BJZ0&#10;Soo/cOQhoNuj6LGzNFcqBnr/5J/TqnqX0nUHLHaAjhr7NrOevR4P7GzasZPhwEbzj5X1rjU7Byr3&#10;wKzTsJnKxyfdhsNjm0xG1tZ1v9OzVrNj3TYmk5h445Q3WEaToU1nU+NoRU55iZNW+PwaJ5SxgzI+&#10;Z8YpObP02TLKDQYD3tLn86FRfx6ycyoM4TAh/Hh73D+bpvTy6TYz+c+Vdk4T4mQdwvV6yl/xSG80&#10;GiutmU3GE8mMHYxN29nZ8Xw7nZABp+KMRnySbuJAJGW++dNs0GQyWZUPkAfhCJPrXdYjh6XcHYXj&#10;zXdOpvFT3JTkTHybqXzjVE468U5f6bVb1msvrd3iPa4z6y2/sdby1Nqz59aaH9nO8qXds68l0ZF1&#10;F2fWXvJ5z7FaEg+MkXl680jpLRucZEO50kJbbU/Jxt4RGrLKRtvzI2OJKwZgY8fqTMqEx82cyOA7&#10;XOeKy5uYCuCbIojncUmH9MS85OefTCRN/Xm6cvOuIGIxuSLvEwqLU0RfUbTxaC/+kEZm7IJmIFJY&#10;ORGPNul+HNnYkl3XcbS9oitcQ8yOjRmeXKTHyXgRLUHXxNUfeVAOP91FbZ+IfI7Fd1NTjhZvysuk&#10;XRCP8HzmjJPTVB9iAz89Jtkd4oF/MkF2eOcmUJ5ByRIFcisxId+J7zdEVoFrRFoVuXxc71Tk/Ez8&#10;dnsmZz5mGNelyGOdXPbJfc1MAs65Or/X/ClamO7mbSfSCv/C9LYVp0et2pjMxlypK5+cjoePc3pt&#10;KYXlYT2c+JLssIjwnAIY9siffLyPuDXyDiT5ZTm6f2zSyJG5XrCRw90iHO0idwC3O1XpZBFU7YcL&#10;wkXcRiNtBvHw6FG1N05A4nwH3zDCRpaZMHaTU4s8nMrbXBAGu9wEjumeN/hEAfZIz4+/9TLyxkhX&#10;bGvZdN622bxlc40T877Gi/aeWe+ulO2+NQf3bNJ7aBNr29HpSGOKdJn405aec/0qHdfmRDD1i7Oz&#10;E+k4Tl2K+vAG3WA3jqs+Pj21s+HQT1GbokfULlZ9XGWJEy+b1lH/bcutI3tf6eeTywiDXObIt5CT&#10;ElH6mS6yB3E6aD7pDiI+44qP46vTNcO+Sl9EGahrHicySGcm3e+nw2nMoJx8MoVwpJHTLNMBjCXE&#10;G4ofeQxhnGTMIg3Swh1zNBx5Grk6ziPeelfeeZMBaXI6WuZVRqZcF1Cvm/dP54dM4qA/pfM4IUFK&#10;UE1G5kI6kDeJp/sye2qaO8LA5pOOLTTPmIybNh0RXvGUTgDR6L8j2r6/XcCpXvQXD3E1ZSleGdrb&#10;geDtJOnPFInxKlVXTliA+omPE5obyBO14BNrHwdaftIQb4J88/TIP5HHyXL37vbt7p2e9XuM2ZqT&#10;iJfUKTZrcZz0WNcztRWF72om1p/a3p1T2TVu81aF+rF/utLHH+XlN70Z3DR+zw+EHTt53bWTo45N&#10;JyrDhDcuQx6Ed9UF60RxGp+iqs+bnyk2U7vjVLO5dfvqe3t8NlZ5+elnbEwbWmvxXL34TPxXOYnj&#10;8wL0BxSc9ofyS/qsZDvnbXK18yafcz1QWj1xLt6k4UZXjJm8PcunA+Z2OpnbizOlLF2iHuxpxMOX&#10;+Bxq7qtZFrSSaAsqJ3rL+ag2gizwTzJlLjPXXIc3n8YqC/j62aE9/ea5ok7t7v7Asdtv2x6nQSmt&#10;Lp/JaSt1Tmycoz+Vb4aSJSdvpyp/Ko7yjZZLmcI3wr8JvW1c6Kbx3yy/iJXjXlRuSUHc17yQtkgI&#10;tWN+nJQ21djb1pjx+lXDnj47iU98jia2u9e2J58MbP8AXRlzIubhTemUjtqOmrCgtNgUSZuU3VtA&#10;aicVJ9bpTfmT6aI6Xoe+rbhQtEi1TF9XSsdLL3NKMRT/xT8/uVF8Rq8JvAV6dNq0k5OlnRyP7fhw&#10;bAM+JfFoV+tZZCC90AToNOlOfws4esF1KPTpdYkaqL8j83SdKcpfulyfPlTc6m3/4A9xQ0cFRbX0&#10;zzcdY+ov1TWPMb6ekE7kDerxmDfcW3b4+sRevjz2deCjRwN78HAXtepgSOYU75nmCH6tf8gJO2M5&#10;hN0pshTxPzuiP7GTeQLlW8ngciqSvjG907ipzeMTG+KhbF5B1wjGXGUqMJr6iSrLnr16MbOvvxjZ&#10;XLy/c7cnuQys319oTjtRuaSzVCbvi0JDbaNqC5RamszbgeZp7o9fdmPeEO9tQ986b29A7y2u+OPz&#10;HD/BhpAC81uxd67xYTw909ymr3Fm116/nNsffjvSemNq+/t9u3dvVzJZ2N7BUGmP1Ue0luDeCNMb&#10;1I3kCq+9LzL/ukH7z/Pk61Ku45vQe+PtFURc4kW/EnzujyxYB2DiLE0v3vn609swrVlu8JhTNrSW&#10;HA3Nvv56aC9fH2uN0/ZToA4OuvbgEXqT+4ySrsaZ0J6M9EHXLXMZ/m3i3pQ+RNxojoRmDA7NEHNT&#10;IZmRSvjGSCTIucUAIK+x5t+jydRaba3LewNxmDuFLc3NOdnu2J4/e+FxWsrs3l3uad9TX2BNppk1&#10;n7RHonzec661RFNryrbkqvbPyRKhfyN3/q/uI5CxI0ofc5Oq3ldRDhcp3Izeddw3Sec6RLp0rdl8&#10;4eukVlvrqOZdOxt17fh0as9fjDSHnklmS3v4oK++wwkEbJHieyjSZ+pk/lUL7s96ybOJHEg9dFqs&#10;oaJdQBEiaFN9L6My7k3ppnmV9H7iiitacyyEePCMTmM+NdaYovCK4HoMjnNfYz6wo5OxffP81E9I&#10;0CrH7j7QGDNoaf2vObPk0l2qjyhdVGJjlu4ztxWSl7xcV16vBm8jl7eJe1N6m7iu0/L9JB9PnGkC&#10;7ZZ7mLjhl8PQggkj/xb3OhVDHWgu+XHq8MuXU82d5+o/9JmG5gA9+/jjfZVRekz8Rz5Q5o8ySRYl&#10;ncbzTcN6Wcccg+uwy5b0Xczpc8igi+Jeh8q4N6XrxkUv077dvirhFVRUpOKXLHL3+4b6ed8RJtOl&#10;PX0+sRevRrrW+lP94+BgYH/06V2FjXvk3Ifye6TqdGv37j2jYv6c5MW4t+J1MuMefIyB1yFSyiFT&#10;6teM+e7ihgWXuD96E6r4fjW5TLQ29LWmrqcy6TMvD7v2zVOeZU40Zz6SXPr205/ctR31HZ9LKBzs&#10;9ftuPjdmjscah37bVSE6Chd91e9zujzXC7ZW3xvSTeJm7uXwbxP3pnRhXnL0FuntVjyVHuMeFxTt&#10;FN4xLoivcuF5I6dBvzrsqM8gl5mdng01vnTsk0/3tJ4hHuP52OXSVt/l2UW0+qhFNq8i9Zhku4oi&#10;da8Mg5rowvpuoFyaHP5t4t6Ecj7+ApKu/Fl4WsdkfZLTJ2Su48Lnr+gSXIK3fhq6MBxN7dmzU5to&#10;Pn1yMvNPe+/ttu1Hnw68fzRN60zmWpJ3q5XkLHt+rhLPUyq67hpyPdbFRLg34RV0k7i5PDn8hXEz&#10;76XfCBVhLsnFdXmdLg7v8mn0NBdbqs/M/LnY61cvldPM9vYG9uMffey5NjT2z2YjfzbS7SR58EzU&#10;K4KuwwKkh1cySibZMwkMCy7ZxymXDreVvZBztmW/m9BN49bDl2W6it6snHCOPUHcF+M+Jlol7mfy&#10;dcbZtGHHxzy3XGideWYnZye2s9O2Tz/f1xqS+Rl9UbwlUxmagRuzaA5A8OdnGk88PbWLTeV6p7wt&#10;+mLOjbaT5+s5PLZ4Vizd22TtwOc8KW/MoWjzLfaKLKf21Ve/VDs0++M/1jqtybO/1wSIcO+Icq/y&#10;8m03qG03qOXyAfJ4fxvUFqsNav1yg9oiNqjdXeYNasPtBjXuxuH3njeorcwNG9TYiLPdoBZu2X3N&#10;TALOuTq/1/wpWpju5m0n0gr/wvS2Jf2a7B5H5naD2nU2qMUEfK64F29Q65zboDbrPfYNaks2qHX2&#10;rbVzz6blBrWRdKOis0HNPxGp8QA95xvUTtc3qO1u3KAmnYkeUbtY9XGVxXWl+i+b0/xBhuzX3aCG&#10;cZ4SowtivIhPWFd+jCs+jqfNZNm+Sl9EGb6tDWqEIY1MbAZcbVBzvrBIivJlXmVAuR4Z9bo5L5wf&#10;kgPpeZqMI3GzkBu7vkFtrrFmqlnYvCtIpvO+b0qbjduSecMmQ8LHOOItm+S9nYHcltVG1b55OEWb&#10;uA5lSV0dOkL6EbyUPZfBi1C1EdU8HCkPLNJ4EZ90VTjp/GbS+WK94/nzY/9EHhvU7tzp2cF+13qd&#10;hdpRPMjxGzpea26+jZQGn2qbqR1Ipjszu3Nv5BvVGk02qdFGyBeek7nKmsbs5ZQNart2+FL97FVb&#10;cxk+M3LJBjWNYSzEFgvpn+VQ/jPNJ2KTWk/iOThYqE2gTzh2WPrCN7i/UC+ODWrAdZzrDyj4x/jD&#10;BjWWEHPpBdDU3KLVuqsib9igppBj5jbC8Whuz04bNppRLzal0UeYm4inDNCqC+GzLGgpMXaKJ+it&#10;ZPq8BX8Pj6lQja5Cii+tHWFgz14eSTYvFHVqB7t9oWeDXst2JfqGmNTrqp91pNP4jP0sjlwmObLG&#10;JDdvp2r7mPisNqglM1zfjN42LnSj+Ir0RvklYeS4F5VbrdB1Z7VBTbpNPzanTTUgdLS+OD7u2PMX&#10;PNRBJ07V/lv28HHHdvdoL+I4Y48acVPjTkeLXbpBbFBDPuo7uuZBxHaD2maKmypqmc4fHliqb/oa&#10;U64uR+mxJhvUJBuF9Ruh0i0nw5bGkYadnUzt5HhifY1RD+8NbB+5oA8apxobY4OabyhV2vTM61Do&#10;0+tQlI9+FXaoikuNoOumVtKHiutrLeeLawmPu3qoIqIpe0ppTCBAngPOJR/X3eIvJ3KxQW2iNToP&#10;TY+Pz+zwtWQgxffgftfu3d9RQMZo1rL0ibnPBxC/b1DTHIC+w1gOreaZq0rQW7P8ZPcy4gkoFwVZ&#10;Bb6Ucu2uF3qd3m3c4DvImyCqUG9PzIl9g5onyXg1sMNXc3v61djvQRzcQS59jeuMr2yEig1qGTyU&#10;qNpC8NnnBnJj/EIi/tDBxzvWj9ijdt8+b69P7y+uWqzrHs07aJ7Im7m6jJnGh/HkVO1+R2uOPTt6&#10;vbCvfs/ceG57ez27e3dHMplZf/dUbWOoMYr7Lny2TXnR3CVXeO39xMchySD3mSsoz5OvS9dMdiN9&#10;m3IhXsx4hKXmddx0SXPTIOkj9IZ4t/Q1KnopdFp8ErTvL6o8fzG214cnklPL+rwwsN+xu/cIO/R1&#10;XXe7QW0jRTj+e0t1xOcbE3zsJ5VwYaWFZBgHqg1qWlNq3uWfWOvtKAR3CrVGk4xevjq1ly9eyQXe&#10;L+3uwZ599FhrjuXU1yTlBrX5TGm02tZlg5rma94fk84ldzeZy3ljz4jS53nDdftBpJZTuBm967jF&#10;UP5OiTzAVOM166R2R+urzn3Jqm+nZzN79XrsG9RaWlfeu9fVus1sR2u4kN5QczxJUvznhYQoOfMQ&#10;zNQn01hDONoG6xcoQgRtqu9lVMa9Kd00r5LeT1xxRTqKtSz3kbjHzFcAGo2RxhSFVwQfK7h/sdjR&#10;XG3HTs4m9vzlmU0m6g/Sd3c0X+71mra/z5ybDWoTv1flKnG1QU3zB41VzIm3G9RKQuPAaOZKjPEw&#10;bSqgc7iH6ZpMJvcTMGnftGmhFQ8vedGG+5V8Ev/oaC65LNR/5uozvIzXs8eP9xRvpj4yUgqkq+Rd&#10;Z7olTJGP5/yV43oOJmTXHIPrsGML35hv55BBF8W9DpVxb0rXjRtan9AxntyIlEHFL5m0+wRnpyC1&#10;Zi8P+WQhz8G49znV+pLP4u3Jn/W9ZKmxhnu8XXW61b17bmp5eeS2KpdMLyom/gX8flWMgdchkskh&#10;c+rXi/nu4gbhkmUAZfNyusn8E92WN6jBJTaoLZZdOzod2PPnPKOc2OnpkfeXz//owHa41akS+bih&#10;wc/ve/ncmDkeMlN5lz1hfYNai7XPhtpdv6TrdJO4mWs5/NvEvSldlhfu+f5MQ2v6Bp+M9it8pI+a&#10;Ghfgq1yYl7HuPzzt2wutMaezmZ2djXy+/NGTgd05UBzGp+XIm//aBjUWRKKqHV1O6M7rkeTrYTPe&#10;jrdvE/cmlPNx3ji4P42r5JAmdDn9HAqTZ2IL7yXybcR8is9789xjNJ7Zy5c8m1mov8yt3+va7k7L&#10;Pv2op1DI5Uzh6A8NazGBIBXXheK29Fk17oRx3T58kznzm/AKukncVPxV+IvjZt7H/DTCXJSL3DdW&#10;9KLw+Eg+Da0vp0s7PI59F8dHr5XTTHLp22efPVaghS3mI5tNedm24XM1ZBTPaEiF0YW+w7hFelG7&#10;uJfqFhWLMmQQsqJcupIHKzmLsi373YRuGrcevizTVfRm5YR37M1hLGAuprWffgzdS+NZZsNOT9qS&#10;y9JevubFwVPrD1r20Sc7Pr/e21UKjNtkKkMzcPU05uAT8ZB7nGyGlgZSu9jUVd4pb4sMsm6kxVYb&#10;1JK/ZMsGNGTMfSmewU60vo6XWzyAP29lPHz69B+1LjD70z9V2O/HBrUcJsJdRmUnuIyYgI4bd2ym&#10;jvx6tGNnU01Mhj0bzZ8o611rdg+s2dbCuE235qbD0s6KDWq9Fhu+uCnBw8iO6hgDIo1wOB7aZDbV&#10;4nqsMHznv5Me2McDd3/AK17kDWr5ITiUN6jFw/Ooy3gcG8B4AE88HqbnDWBNhYMW4iubujilJD/E&#10;J828Qa3fj80REBvUaDwT5b+Yx8CR8+12kZXqIdGMxyPfaDdVPZhE86CYPLkZ42ZKL+eXNwqQb7mR&#10;jbrkcNSVsFPlDx86Hd7yZYOawvvmDR7gjX0SMh7KVDhNN2xA2dig1ppZu7mwbvPUdhpfSQ2cWGf+&#10;1DeoDRav7M7yqXVtbO2FeK8JfmMx9Qkl5BvUULa+uYoNaip/bnNLdRYFo5n5xBN5CChtJBMDCi2W&#10;5Ry3uxjQ1eEUv71QG58pHY9CKJmqW94s5AN/8gt33DwYjtENRKi1TCtvAkbxVnGijTNwMMEWb3WN&#10;v/tRjBj3VBH9Ey7aoOY3CWSm5DxdHvBwjd3zURzfoCbyQUrwE9PUponM9/uJ5BvU0qY1T1wJerW9&#10;n6u+qb/LVfXIZoIzIDHBa55rn4h8o4DJ7im6yQaB7+IGtZzOqj3ILO3ZpG3wy+R8T/ltihujXLp2&#10;6C+1M4B+wEzV0fpU9rQZLSagpK+wuIkNvuClPQqLifQQ+sDzQIriLuUjrmcuIm3F4xqdU+XJTXgC&#10;CjK9fFmuuULqOf65S3fDT2l54thlrMJlN6UTV55GtJMcjrjoLibNpBdmLBhZEKpM3MzxPNmUwkYw&#10;1+SCwqnsrYV0GnX3yQDbB9igJl1HGB4qsEBSHvRB5LLwyXzLZloszRYypUPGzXs2aw5s3tm3RXvX&#10;2nv3rbH32OZNxpOpnWryPoXvHfQ/G5rTCWriz9nJqXTcaMXHvb0929XIjX4/OT2JDWrSg7xJjDRI&#10;xmuuPtZWv+fmRVO8R56+Qa2nsUjp5w1XIZuAy0PAqCik6m3Of37hbmRGHjyE9/TkXslaXJQex571&#10;OW4Z6PurNqgxFpBul5PMxI+cXk4fijEwxjrijUYaj9JYU25Qww2UG9RyGvAakHdOD1C2bPf6C2X+&#10;GXlsznByHSd+oPPQgchGbUIOak+YwkJjzWRH6+aOzcZdm006Njlr2WQEGpJ7N8IoTrzNRJI5fdqz&#10;5KpfU8o8NlUkubwr8v6lujZVP0GF9nLkRpbrGqb8/BfhvE3JucG8rtUX7xhXBU2jh2eaz8yQe0/z&#10;DS1h2xoxeRtufiJeykRPOCT/1qn4P1W7X9jO7tIO7jbt48/MdvYk+w4nG8TDIIYx6r9kjunl0wR4&#10;9lBpHtjXf2jb069aNjxt2fGhxmb0nU+KkUmlM1qax0n8KvtQV4depn5vKmjRtre0h48WftoLb4mD&#10;hcq7GH8llXEs/nMTlw1qaqOu56CQhy9EluKBby7TnEJotXZU/3sqe96g1havaOcDubU0L9Tcj8XJ&#10;UdP+5ZuBHZ31NC/uKm2AfuHNG9pFtC0l7PCfyw2dRfsIPcYDAJpOBS0DJI+5+LDoSy/19qWHxuob&#10;ZxL73B96dpRkW/qtpXmSBOab03pt5bVQX2YTn/JA7/mPvqF27jnLTougnUTbVJmAnIIjt4RUWK9H&#10;otJ+Ga10wBUU/Eg3M5lzNTXfVf+JUzu4UfBI7eShdJp0DvJS226qvbe6Z2ojzPNZF2j+qqi9Zt/X&#10;GYxRyJtNBWxS8zWVZMDNu5zjlipatV/9mKc3fVMMujRkg/5bSP8s0IG4uC7vyHVPdjYQmHS1dIei&#10;9DqsO9hkeyS5vJbsOHGRMYSNpdw8QOe8SwpZ5s06Qddtpd8NCp5GmbFTp5iDRu1CBgCdytirNi/g&#10;6ToHHdNiLdwVz4mxozXijsb6hdaFzPPm1pPO7vcbPvazNmdOhJ72l6pIW/2F01J5uYmXAqAoQUGU&#10;aVWu7IuZ9JpXIbvfJsq8DzNV5HKCZdfQcch1Ij010zyZU7ra3X0ba34zPNJ4p/iailp/IJ41pKua&#10;r5SsOhN9xDcNsG7WeOl90VuJzJiPOM9TP6147676f43y/2BIYwvslE7ilGW/F6DxnvY/XYzsdHSo&#10;efOe+sZdm2r+OTwZSHcxL9d8uq++YCc2W36tPnGmtYPmapqbLDR3Yi2pKbHmR8yVJUuNSwtevnP+&#10;X4duJqNKvreNNA77WhPIzjzNxwHGYij5M2dWH0G9cBrUZMzJwcwRdzWu7CjYrm+U8jQUrtVmzXki&#10;XXbi9xgHGvfpCX6qYCS8pRVpzPC1erS6mJsy9w0T17i/xAxcc101NlxjLcv9SDZAsWmjb53erubd&#10;DfUdhWBDtOZU0yH3Hrn72LJBv+Mv2gzPjjSfo4/w8Fm5T7mXOtb4wkvAbNSlMOg42oOXIJnI10up&#10;IGGi0+hnUO4Ht4nSkOn0bosPr8Tr6ZkdD19LX+3Yzv7HctvXPIAT7tiUO5f+YsMUcwc2B5ypP82t&#10;32StxjxZkvOxRv1G8ohWoJ+vn+SqwvPCgo8zqc8W1fnBE/LkFiENk/ttPBxrtoYaP+g7jAnqZ1Jt&#10;c+mvVvuuzXiBYBabPZbMjekKxrMAjf9ax7TnI+sykUYlamrmY1Vb61yZ3hu2zC+ItipeuWJTG9Y4&#10;stQ4D/P8BbqsX9igxhyK9q123VD7b3bixX8egi58swy6rC+zKflIIshBc4C9PcWZa505PVF6pCtt&#10;BPjJ1D+li9yjZ7uJm+h6okpppd9to9AVqe43UM7wqbz/CMHPfJ/RuefrzLb0l9Yyc61ttObhGVuX&#10;Teq9hZ2dvFR8yVxrfO6/9rTO5D4kczw/DMN1GjorjR0uL0xkFPm6G5eMZ1xzcevIpRDWa8qg5PvF&#10;RBiN4TzX0nxrPB1q7F/YSPOzdmfXuv0/klz2fFw/OX6tMcZsb7CwnsJ6z1Qefs8L0+d/mt9p3KFP&#10;LhYDlaHvxY1HbfTkGH22VBFyZe4WF2rPCzbbBr/YxGDNofpd3JeZ+9oGXfZQOmxH/YWTVZkr87yc&#10;+7VHfs9y4fdq1St8TNcaUwsk7h9ApPNuCfnnvvWu036/REvMLdJ1W9ZLq/pEiBKcijqdsc5siO+x&#10;qW3Z7Emvad0oHTOZxj3M2ZSThNv+jH6nG/eSZxpjYl0ZX7NxUjquK+fhHm5hyCNZLicverLfNnKu&#10;uk6rxpmLqe5PxS+O48/DGwca/9veX+Aze0OYw3EfjJfTeRZzevrCxmNeZGva7oBnDhq3NBYhY8D6&#10;n7btG9QSp/1ZlRc79BplifZyDfJ2dntldn0STyQfsU8ymGssYX2CnGW0kAfPr/bkwnPPrmTEvXyN&#10;Pd2hTO4rjzU302RNbF3OlI74rx6lxHgpneerrHnyWBP67V3TSqJuyVeF6ULkOrvJxpjobYeycY92&#10;prr4QkB84EXhtu0M2jYa/cEO7sztz/9Ca7WW1s69b4jt4d4V5e7hxby1G9SadzT4DexwzAa1nh2e&#10;9Ww4e6ysaxvUlCRvdHPc63iiRqRy95pdnyz2OgNNInn4qPIqbx7cDscjP/mGsK7QVf9eNzZsgTyJ&#10;zRvP8sN5qN/vS6ixqYybjVAOx4N9wqHQ8wY1Hu5DvigpNqgB8vG0Wtxg6SkOkwA+lcJGMqU34nMc&#10;sTghXzYV8KkB0qc4TNBm6SS4mT+0tMgzbUDImw7ypoG8SYB8yw1qeQDKdY2wKEM2EAQf+5yQpsGr&#10;1V16hyat0VlsUBMHbbfT9aOOe62pdZoz8f/Ydlt/sA4b1BZPrb04tP7yle0tX8hNC2KVt8XCix3B&#10;vtKWzJs8SBf/G+JDMzao5ekjzavFw22VfX2DmrdWxYl2uVAbjTNtiJM3qGmxXZ6gRngx0GWqS5/I&#10;JL+8QY20ww8ztVlZIXiarPIiUARZdTopABwx6VeyBCCK0VYexIlgMhWReQGbzWLWLLvqSNMhKu6K&#10;j/ILk3CYJKt/yI842EVsSlsyO5TJ6Qb6p/ya/kAcXgYUTsgbAxIXVYd4yJrtYeIX9goiz69AFAgf&#10;YiU3KkHlLqKUVqKQD3lV5HVM+sXtmWpyeRNatQeZpT2b8XA/eJ4py3lTXFcw+dohJ7WzHCbaXBWe&#10;ts8bi5E6/wX86BOwwc24XoxDf0Qekp1kqt6uJpXjUzbZiU+0BRs20F0Bd3S9LtMJu5Aq5Ivu9DAy&#10;h4tFNXYZueJyp91zxaTJ03O/Kpy3Mkx/CEB6Yfrihg1qvrghLxb6eYMabgHf2CFeNakrZdc17osG&#10;b3SKDyw6da0AkbfkkzcksTnNT1LT5OBsuSdt07VZe1cYWHf/vrXu8tnPgZ1MFnY2k54Xz+bSPUz4&#10;YmOZ+omSPDs9iw1qKgPY29u3g4MD9z+WX5ygJl3pG9RibIEL1J6Nzz7hV7n8E58aBwbS4WyCwz3r&#10;3NicpjhJZmvtzO3R9iqwGJSpn2emf350q1ujfYE8Zs2S3s/tD5D3RRvUiFduUItPbcaEJiO33Zts&#10;UMvlIEyZhrJUmKhbuUEN4FZSjpPrQTq5ntmNOBJnhFN6Sii6j+t/pbsU/9VrxAENeJqEzjUaDePk&#10;tMkwNqhhnw41uWSDWjqF03P2Np5M5eE3oli4a0Ibi+H18r4N+eLfb2qqb7RGyh+9HOnHIkRlSHXm&#10;F2WKcjHXoLcwLi9U37nCszmLmwjcGOUNwibt3fh8hMbhpvrjYqi6svihf9InubFwrPwntre/tJ29&#10;pd2917RP2KC2q3mLFrftzlwyUx8lN2XNTXHUQZPxe/FIbnft2Td9e/Gsb6dHTTt8qbnFlL4cPJXg&#10;FJcj9jlJlrmQslb/bjdeS7cN1a64WTvSfHVid+9oHqGFwXx+pGgnNh0f2Xz0XPLUolxzCU5jdL2A&#10;LvG6B69YvGn2JJA4i4Wu6gQvDmSHNzwMZpNkzwa7B5qM98NNODrdsy9efmrHowMtUtROgBb6wzE6&#10;hnYVcX3DnYO2J0aQv3SpKihTdYQpYlBstsWblyqUBmNyd8fmmqNO1I5jw5MWQJJ7RwG7YkxLc62F&#10;FkgtuZEbJ5nCbyh0sH7KNx764UYZsKitq20zB4qHp6FvbhsFN69P3i+uJMmBMY02wzxU87GmFpVz&#10;yexsOLZTzWv39h5br/9E8hbXFZT1U5P23j2VnEc209x7OtECTjIcdHe1zuBhtvqN5rNssuRBBRt3&#10;0CF8LkyRhNspg/dBrqGQAW3ZTfFX43Zsiglu4b5gM6CP9bRraSvpmOlC67/mQLpEfUjocANHy4Vu&#10;m/mR9MLsUP6sm9D7zHmlv9UPriIfV4nkdjcuoZBnbNa5Ou3vIvlcy3kvuysm1SqNMfwPG+6MC4z9&#10;aVMm4zPrC8mDG8yATxRNJqyJJZeZNLHmVc2WdFifDWhLG42HvgG3x7qUNbvmAjz4AdwwZX6Ub5Ly&#10;MhlUiUA2L1dVqmyPB92+eHLX20PwPcaImBuLvGpZf+V6cl3Z8zznPBGmiotcx6b56WKkcXpPMjiQ&#10;uuvbYrInX40rfjopD0tP1b9eie8aNzWmLfMGNemtaNekSVnpgdFPGTd56BqbBwiDWy7jllxO9Cvp&#10;rZnmKvE5T82jeQmmwwb3kR2dvNTcZtf6vTuS565Y/FBjieYmagvorsnstY2mf1BKQ+sr3G7vwO8F&#10;cQ8JefAWLPMsNrUtNC/x+dQVhG7LL1Veh263VJnHatzQOLzktAevidpq1tXMnbzfpXCyMb5Y4ul8&#10;xryRhztsuI01KfPLdndh3d7E5w28ANBWP/HToPyB9JaCnJvOs4WftBGrEWauvrEZPsck1V2ZuTY1&#10;rsDTaHO485++gq7idPMd9Ye55uKsSzmtlpeLxHf9eDzAy72cAn16+kpreNYTSkf5zucjv4/Kupt1&#10;KvPgpt9XzC2bfChOlNnLneysq9n8FnT7egK1KM13RshTfYYRZmYnkg/3bfe0LuppPGlrHq35LrpG&#10;azpO6OQTapzGbQutKecn6ivc36HP0B8ZQ1hfI4fMe7itedVC8lKYps+fw3VLQWweAOgvZMF6vdXS&#10;WNHn+YX85cUJHdMpn/HWWpxTEzi1W5688MHafT4bac52pMBTzo2wHc3NeOC2nCgBH080qW5xH16y&#10;uXpC/AOjpDfcyhjCfQeNzTLRMTE/khJyO+MKOpDxiLGIeNxjFL81l1oaD0VbxtDOXKHTbdrOrvxn&#10;WvuMj5VePAPK98TKdUqeD4LsdjURjrkzYxz3BtBxt0m+6AnaPe0fO/PSqwn+wKd83zAT7vCW+4/O&#10;l4bGf82Fh9OuTebIUBKTXvKXB3qc2v1CoZiDza2jOBzMwDM4eBkbmtO6EL4WsiINIBcPq4I7/Of9&#10;7TYRrVht3mUgSnr7Ktq8dqkTfOK+7tRmyzONI+K2+OT3MZt9daePJL9dgUM3hhrrtf7fUaz5qYqh&#10;cVvKL56DKBmfAwoaf+I+AJsGBsmf9i9JyL6litSj9ENf8RIZDvAq5rfw1+8RN8/kzJw45nPqHZLX&#10;A8loH6YbJ9/51zUahxqDnisNKTc/DVp9SPM3eE9TQK4x9l/d/qOfXkdWSbYC9tt2b4Aekuegoeew&#10;Q1H3uAz/uJC0ljxj0dgjvrc1jvPMY6r5MeML6544ObCpMJofyFPLUNvrKf2F1qhjyZL71NKBPAcK&#10;Cl2Jnsz7HLIeu14fjtJeR1rfLQp++k96A/5ePL5kPhT88ApHGheRVpDy3Vd/6Widz4mcCu3PAbkn&#10;w2Y0Trhi/8drm/tJ6y3NB3qar/GMjRc9mAdovGprjPE+IZnRj5QOcs+WeA5LkS4uS0mrcep7T+IL&#10;Bym1uecvPs9O3c19GowP4v8cPcZzoJ5/cZHnXP1BHMjAPJv7l/A5NqixopR+ZH0jnrcV1veuSBey&#10;SS3o/fA2umKWb2muu3mT0LwHGTO/yXOgbkdrNrWVkdbV7IMa9Hm69I3dvbuwn//V2Jqt0XvdoHbb&#10;Zj3vjKh/xtV0/ZBbuooqzuepR9yEotNWflv6FshZr38ltrL4HtIPZaKxTjEZq9ee9o3uEXyjSGx+&#10;c52kiWdsolMcj6iwPnJehavIp7f+y+TJ++TgavhD2msgb1z9vhELoDrKTWjXB3FqkNzBujxBzS23&#10;BRfcOmD5ebYXAd4ZCuuVqNpxCXFBv9T+U93y/4pH4eKkOGtwyv4ea/Ur3QM5nyovnkX55zu1IFaT&#10;DShdPoVI32s2K/hn+UArQYuBdpOTFeaayGpx4BvqtAhgMysnrS0w2VzHw/VLsFQY4GHHDo7PXmE2&#10;lMkGPU6RIf2Jqq78lC9r87bK31ahOWqb8jtvVbvziN9NKMsAXq2QEoR3Dk8y8/wqKtJZUUpwi4RM&#10;dT4hi5BH7herHzLKclK7jYeu6229BP/XaVM5fui4KVWyKKF/0ScZD72PBnK/uRnehsq6fdfxhqSo&#10;wWsQPF7pp0ImnDrrJ8+6ewbX9BcRcQT3l1v4xe/mlBK7VdhE9TZYt1/Gm03+XGcdFXpKIjvXN3yN&#10;rmuHXNzrxpRjblFS1baD/yXfQW7vMTcK/RVJyF19BrOUj89JPU6Jm5An8gNBnS7nG7znYUx+CObS&#10;QXYFXCYSBJtoc7j1PLcIlHSe13UKXhf89jhlu6/Jw3+RMiIJ4J99oE1luYhy2DqgTe4/ZARx78Ff&#10;6JPyguf5Rch4MbK4t1LqNqcsOSjs1b3iQEVlvlusI1PJz0y6lgwqvyQLj1q5bfZPWKPSY4ubU/A4&#10;dNN18CFpU/2+63hPVGTBWJLvO67JBP+kz1aQm/cdpzeRX8r01uB9UvA7j/XwdTU/5oIxXnJBv3lp&#10;5Ma9uShZlhXjSFwHqlJns6Lsu8XbUGg38T6N+5l8DZTWPy4X+WVkt+vjTYiMbhPekBR1xVtdujRS&#10;H6r4F9fhVhIxSpRU9/u+4zp0UZusX5d03o+hJSMnl63otQqrBwE1qpc9o6RN/j90lJQ5DoV97Ud/&#10;QX8xb3ZU4TajTvW83yWgTW6ZNrllCr9of1HPODAl6v0hyEt2W09QGzUObGr9dIJa147OBjaaf6Ss&#10;4wS1RmsgU/XS5ISSDkcnNpnG6QacTMTbDDu9Pd8l6CePteM0ldPh0MbTib/V7bsf+bSbwrCDkFNl&#10;mAghpDj5JU4UY7chbtUJapz2EnUZ8qlLheXkGcKweWBnJz7J6W+Dq86wKZ+gxikyOWw+ac1PUOO1&#10;P1F84lPpycxvlZf5wkPS4+1zbgbwuRQ+I0F6UX7q1I78uXkgd0C++RNrOV//hJu/OcKR+lFfTE5w&#10;o7HyaYl2i5PbUp27C5vMh8anRSknJ6i1lm3bVRhOUBu0xtZtzqzfPLS91u+s0ziy9vIbhXltvcVr&#10;25PJcf5t6qUytVQPjnylTS389DR2cLYF3prjxgeQgl5qEqq26W9ICL6TX/BPioliFz9xed+oleLw&#10;Jova96xhzTl2BVQcCH5wfKlfp2aOG2a2x7WntPbzuEyQRRw9zM0Y+A0YSHIn97ji/wqSm0Lbwk99&#10;UmTaj6penaAGZJczn+1sdomnHFXw3G1W/WdlqDy48ac8JHC1cyWW3gbyzyKRr8BRvNQGRAQFV1Ci&#10;eaWTL6HcTr6EpC6ZSSV5WUgnmW73xMLu15Qj2tdmqqWZ8j5Hm/RLzje1AfjtCxe3RtgY3JN/NpMf&#10;lMNBpT2TnyhROBPGi5LsdXI3/twMlJtraHPZjh87sG0a7drr4vWhGUiOyttP8wO0VU4fkl7Lbvh3&#10;1Gd4KyWXkc/AzNUnl36jMPQDIvDjsvHHjU1a8KLU8SJO06P3ECbeGpD7KgxXOWyGvEmGIjtTIhxt&#10;yP2Jy1sIuPPWjUxOAOJ0GX/b0MFbOJzkkE5QU9nIx08ekg5qSF/6ZjJPQ7xrTuWvOvBWFOFTus5b&#10;Wq4KwwlIc/Fv3uja6XJgE3WuWWvX5s2+9Q7uW+/BZ9bs7dixeH+qIgznDRuhg8THTjudLCbz5OjY&#10;jo+PV/r40cOP7OHDxz5ODF2HM4aMNZ6MJR6VIbWvfHIilz11sI7sfDqUU8VCP8dJYQqZ2aiwERd3&#10;P3VRJA3g/8s2jH++TsNPak/inng1nUzcnGnMmsl0u/S5PzBOeok04oTN6gQ1PgutRBWGk0NjPON7&#10;9zyw4dPO3l5F+PspfiIvi8ANaig+XaB8BcYUQDlz+/fyKV0vQ6oDUiv7Bz+qlevrZmnH9P8r1p0j&#10;0vSU0LPSp/62sdKWgNSueLNR9ZmJx5OBCt213f5DzRPuCw9s0L0rbbWnseauUuL0I/pgpEs3865G&#10;xoKKjXSiLhcV5g2J/uRJqvw+PohWeRR5VW9XiW+5SSUGUXY+7UHxh2cLjf1L+93vvrYXLzidbMc+&#10;/mjPPnq4Y7sDzZP6RFR00pPVdX+TN0L4dMiZ7EPhWEqCtylO5SY/91cfVZ/1uPQheMwJasYJZTua&#10;J+ypPexJ9l1bznlzUe1F/VOtXHblsZgKc1WTN4+nMqUH5t8o7LEtps9tMXsh+0uZv1HaR8KJcCqZ&#10;qB3xyWPeEvNT7siXcoS+8abi9aCN5rfIaMfxeaDZvOfxOJeMt5mbLfWD/q6fcsInhZrtvvTFI5t1&#10;/1LN4Il11C463TvKpqsxX7pEafBGun86FYar/rzhKZZ7vrm/+HgKL7FTnvBO47H0jvok+OfffWO/&#10;++1X4snCPnp0T3K5a3f2duz+rua4pEGdBJ/7uETVLtCHbqqNKy18UlH0Txz2T+TwJiGtlFxvH63q&#10;c126ZmBv536Cmtqv9AQnqMUboYwh4pnmn7//w6n99nev7Oxs5Di4N7B/9bNH9vDRvkKpa7pc0xgs&#10;Pc/nt5fScU36BOMThecN+XzMt19vCcrt1gXmJqoOnQBnk5P+cdrDwuUC+5idNO35q4m9lA57/vzI&#10;nn6jNcXujv3sX31kn36yr3F27p/7jBO/GI+i94CrCOnQR51Wlk3kIV2esca4LOx3l7xvJd5nypde&#10;wzzQoVd93qb2LvBzDeQDTszv+cTn0fHcTk+n9vXXz+yLP3xlXa25P//xQ/v00wc+h2Ce4WtmpcFc&#10;ABZz3ZIFneafD5VtNc57WcK+0Uy8b2ale6sIvoYeDxPyCifK9cFt3Z75c55yfMYCjUf0AYGvEXBy&#10;6pfSZ//8q0NfgzzUuP/k4z3b2+9Ir0mOzNN9rGB+pJ94mtsCFBwu0qfx6C/Pebe0TjF/Uz/x9Yz4&#10;xjre58sa+zXuzOacThBzj6+/OrNf/O8Xdnw0tnv39+zxk3t2917bnnzCiYTczdDP33olYfqM/on/&#10;/kl1uWGGhN4teapFG7h9JM6r/fta1nU0LTjxSUY1/jCPkuGbzvgMvfqOusOrV1P75S+e2dOnL21n&#10;p28Hd3bt/sOB/egnB9brMr+SBOkniluewpGmfk4ra+H2gyBnN/qHNTr8ZW7MOBxz3+CHz1jx0ZqA&#10;kZ25sncVJ1+/uJ7hJlXHpnPNladLOxtN7Df/8rV9+dvnGuv7ttvbtceP9uxnf3xfY4xSSX2CW2Dt&#10;NhdqB8qP9PipF0b2ibCn5uGUx0SM/Am220i5jkXTfIfkzJFcGLObJpHY6dnMnr8Y2W9+e6R138z2&#10;7nTUV+7boN+2Owc9hZpbm/WkBOT3ZTkxF2nIjnxcZ6Y+ybiST7i5rfOr90piCSfUwi3ubTAv46Q6&#10;TuHguQf3qLhlOByb8TX1F6+GWmMequ+MxNuFffrZQzs46NrHH7Emj3NWetJ/LJ/nWoLTRRmveLYC&#10;bUVwnqKliugHPkcGU2+3MTeFq2Kc7LoQpAdb3Psknty1Pn99OLLf/eHQTk6Gdnh8avt3duzevV37&#10;kebNvBTXb9EDPBeXyUWU75/FRRgXEwnRr5i/387+VeqKuLd8fQpehb3kaXafa5w5HU7t1797aV98&#10;xenCGkvaDc2Z9+3P/+wz9Tvu+cULlchGMzOfkxOXW2HOX82j0YvpKmhVZqyECd7jf/tkQD1o95hC&#10;qtfVdL16epv3G6/MH8Qj5s7ttvTZQuPLmf32X441xkzs7OxYctmzf/dvP7eDXU591pxMgsB06J/P&#10;P5oIRjMN9c3qNPXE+9vG+vdMIUnmzalfeTvNbZkf4z7jCM9gmNdx+mPDvvpGfeY3L4yvdB0eHWtt&#10;ObA/+dMn9snHfC5/qbkaczzNyTSnWihp7sm4PDwLCSEyXqPza90Ngc6Ryuin8ee4t0vAwQ/9gyW0&#10;X3etakG7TqECcuAZB1+A4Hlxi+c1Cs1XYziV81hjy29/+9SGQ8lF4839u/ftzn7ffvYTTu3mywOh&#10;u2D1Jn6vdBvZ4ZLMq4iUoqy3kFR419UO9FCdNlTM+ZfdN1U83Gjzs3nXTk6n9ts/nNhQk+dnTw/9&#10;pfy7d3fsz//8E99wi1xm0ndtmTu7rGu4n5me3TqFmbSYp55l4/fu9Bc+WzpPtGsZyKslXSd+abUq&#10;t7aNxfMXL/jEKvrspeRzZvsHffvjP/nI+Mz3gwc9rWOCv35orn6M9kyeYx5Oe0G3dVzWH54oGIBC&#10;+twzandklzP3kWge3OeItoObyq02Nx4f2z//8//Wmm1qH3/8WvpkongvFSKn924odxPP/bZvUHtd&#10;bFAbX7ZBbXxifCt+Oh6q4dBQqg1qHH3dbKuOKuL1N6jFxrRZeuiO25ttUAte+WdNlN5o+OYb1PJD&#10;fyg2myyUd2xQQ35R/jiumPwxyQdic9r5DWoRBooNavEptmqD2k7aoAZvVOfOwiaLMw18bFCbXLBB&#10;TVJrHtp+67erDWrN1QY1KWJuVNAhVC5uQaxtUKNj+5T/bTeoxY0P4r3fDWqaGCS+dzqxIRC/cjNI&#10;3JgWJDffKMJkmWKzaYi2xg1nNBxu2GkyV21QK8gnd/whR+XDBjW3U1bnC7wVX8gLN88o4rAXRlFk&#10;j4rjSwzI83UvrhOTSvKykE4y3R5tvbqmHNG+NlMtTb+uu4k26Zecb2oDyOo7sUEtmygbmbQHrsFF&#10;G9Swe10E0t+0Qa1BONpVcqNsfOKThxe5jKQ/l+5gE1HeoOYLak1ySH61aQ1elDpe1O4gu3KDWglC&#10;5bAZSoJkhNXNAtyyP2n4ZjRMFjvSZXJ72w1qpLXaoJYBbz1ntXNNClgKrW9Q20kb1B5Y/2HeoKax&#10;QDgThuggtd2ub1BjPOjasRZZR0dHSV9P7PHjJ/bo0RMfJ0JHTzR5YYPayDeDxcM68Zo+mDaZlRvU&#10;+OTl2ga13G5FuY3il/WxUvL/ZRt2fZKu2RgF5fbE2MK4Uo5Z2R46KdoeacQGterznnlcIUzeoMYR&#10;6oxxbGTLhD9pQrksXpdEOV/csn9ZPvxyGcJP6dHe5JbLB+GXzdJemlBpz0RLUI5xU6LJtJMNamo/&#10;S/pWbFBbTFVmNqgtu3aw+5HtDx7a/o7mRoMH1m7uq1/dU0rVBjVyQbUBighUXHdnGpB1wrsiFVU1&#10;EJFfYu8qjzKvVfXV8glHPNwEPrmp9Qw9x05O5nZ2Nrdf//r39s03x5pv7NkffXrHPn1yYPu7Gr8H&#10;qc2luJhNTU7pq8vGiRzPxMPXGu/+IJNPf3IX+/wGNXSSb1Br7CvOQGH3BY6x5gHFjtBGY8kkrNoB&#10;TwIl/8aCT3Xy8GIonfi1nI60OHsqXfbc5tNnNh39k+TwWvlwHDNH+au/TdReZxrr+SwZebuOQaeg&#10;Y8QPr4vc1zaosZmirfkLsmWkY64QG9Ta0glN9YV2d+Cb1Bbtj6yx8++kKz623uC+9fpqEw0+Abon&#10;8FkbNqgJqjuYidGMs+TrbmSvcnj7kN3NZI8NatI76hND6exf/tMX9ut/+r3qtZBMHtonTx7YvYM9&#10;e3hnT6WjGYQOjHkPElX7Rh+6qRav9NB9ud24LNY2qN1OWvWDd0zODzaosaj0DWq0c/FX+trbi/j3&#10;T//0yv7p18/s5HQonNm9B7v2p3/xqT35+J7fQOABAunQollrxAY1zV6bLFTRufiyQS3m9V6ZLTkh&#10;09WcISm22KAWPHInWesb1JjnP30+lA47EV7aV1++sIO9XfuLP/vMPv+ju9bvao3Wpf/HHPwmG9Qg&#10;+mfQZbLCT6BfJdxGothl0b1WIQqnmPcL6FXxk2GeGx0+lgvIAs2ETqWtHx7N7Oh47JvT/uU3v5e+&#10;bNu/+uMn9qMfc2OHNXgfdawUYy7gD340N2WDGk92ZowFTlGoKEsu4AYztZfYoHbbCL5m/qLPIa9w&#10;olwn3Cp7OR+6jIiV9m1rLqc1+3hhv/3Nof3D3z73tcFHTzT+q78c3O3b/Yd8ckI6S3rM50deJNp1&#10;pEX25LjKVe541dvPlipy3ujHCO3ygk/JRJ/5GkuB6Dd/+P2R/c//8YUdvjqzh480J/uMTdAD+/zH&#10;rBcY99XGFdaHfdm5pYSd+afLIjefa5B36WuSF/kG4b+L5A94qERqqMyRnGSEk/x8HiWDdbKUHA/P&#10;UEXPn4/sf/3Nl/blV09tb2/H7t0/sEePd+2P//V96TKN+YrE1zxIBnumzGPMlXPh/4MgmALvNX67&#10;DOQQc9SY+waPfMaKj9/baykcc+QYD/yWR9qgprlVQ3N2yWUsuZycDe2Xv/yd/fbXX2msH9hef1/z&#10;5X37N3/xRHLhE60hPy21tY5XdCVBX+HT0xRLo4aXIxN2bwsg2yFke4O+9V2jXMdVfd41iTnMnZlb&#10;jUYLOz2b2NffnNqvNG+eTKe2f7drf/yzx7az07V7dweS7cK6Wk9etUGNH7LAz7N5bxW4xSTWcJsI&#10;GXM7MNaW3O+ZaHxoqe13Y4PaiBfTZ/bNs1OtMZ9LRlrHS2n9+Mcf2/17fc2ZD1zHd8TtrhIpN6hx&#10;CytPrbYiOE/wHjgDfY4MNm1QQziy+o5m5rihD9mg9uLlqf36N8/t6OjUXr4+1hrzwB483Lc//uOP&#10;rKOBfqfD/SrPxeNdRMzJ872zZFxCUSb6nV/dQuFSZB/X4Ql8vwFlPkF5Lh38izUjG9ROpMt+8eun&#10;9tvfP/N1Cg93P3p8x/7dz39qnV5H/S02qDH5Qp/5czbF5QXx4G+1Qa0i5eFlTjx3GTC749qdbxkx&#10;QFJw4ZoVuM7aBYrk9A+5KArPz5rqC2fDmf3yH1/bP/7jK61rJtJnR/b48YH95//0U7t7wMuc6mKp&#10;OA798zFltUGNsWZdLtcs0g+GnPXOt+hX3kazrvCf5F7boDaZNux3X5zZL375lT8befnqlb/Q8fOf&#10;/9h+9KN7vvmGezN5zkwf8/sy3JNVusg4Ml6nensp++7FpDKubVC7XbTih4CZa5xrQ7tOoQJy8DVl&#10;2qDmB5Qo9Fw84DPfh4en9o//9Af1lZG9ejm0xw8f2b07O/YXP/vI72P2+N5nok19ATfY7utN0bVE&#10;ICKpKOstJApPk6cCGxcBGyqmOOiboE0VDzc2LU1nbTs6mWjs5wXosX355UvjMdv9+7v2V3/1ufpL&#10;U3Lp2GzMoUNmO7uxZvLxJcsot+8iq2ylGBqWQgbhtKUNxP1I3n9Cr0T/4dnu3J4+PbPj47H9wy+e&#10;+ga1A/WXP//Lz6zXa9njRzuSlbgKszWdg79thMO6RoyP51CMNWxQ+5a4v2qHkT/3bbvdKDP9mOL6&#10;Y9wUjGvu7w6Hh/YP//A3qufEHj18JX5M1P5eVQHfEeXieem+UxvUiOulupx80du4a9NG316PihPU&#10;Zo+V9U5sUGtrQqKJ47IVU/jR+FQdnw1qGjxnbFFo2qC3p8bUs16/Yy02qCnccDz0BfRY4SgMCzpO&#10;zGHjAQ/rmZDSYC/boMZDe74XDPlGLYXlhLK48a58B4N48M+mLu4oiuIEtdgAQFj4XW1Q61pXJuQn&#10;kynsROEIzyBNODY35A1oEA/dKdN4Ova6kB7+nGiD2VUcTsDJIhoOz6QMhxq4cr4K04kTgyC+YU35&#10;Pe8JD9jUqFt9azdjgxpvJza7cxsv2aA2sfFoatOJ6rvo2B4b1Ki3Ji5sUBu0XttB+9fWab629vxr&#10;hXltkqDt2AnbA3wXPTddWw4GSL9N5XJnoxqdmzbGQykmQYQtN6a5q9ujMWmZIDBZavoGFdLxh7TE&#10;mwfgQTBDhi8mYmML/SL75fRyB3J/90tumCrTamHj/5Ob2hHtmzhQmIRT/pIDk4d4m4NE5I8YBa59&#10;PUNQ/OTGzdIGShA7Gcua8/Wf0sLuOaWyMIlHy7A5raG2TKTgH3nAm2R3rUyCqm+wXpfBBFJa8Rd/&#10;XTtlJmTy+EonYgS8HLitUpIT1+G2mYo0nWr5ZMrMX6OUb3ZWGdd5T5GCTxdRDgeV9kzeHkpnwqTr&#10;TeHL/H0jmZvRT4FvwiEBwhFUgwSnPYZT5EVVae/k3SANRCM9sEwnqCVRub/vdUx2/beF9N54KD0k&#10;/TaRLpzNp1pct6y/I/0mXRRH+yJb2gYPfnWNm8rTUv9mcGUDW2SqPMksxfFyE9dt1EM5On9l4SrJ&#10;KLUyQfG0iAm/SJPP5rHxxSuesFxO1N+ls91OmTRRUJ5N6dwGbwwoHvDyskFN/r5BDShcQGVKovLT&#10;04SZdexs2U8b1DgRSePAwUPbefy5tQZ7diydcKoinMyWdjKXrlE77XWlF9sdmX07O9Yk5ehYenMk&#10;XTexB5rYP3jwyMcJTk5jEzEmOtU3qKWa+2LadQFvpXato/BdgbEj9DcbGlKfIIKoaqMhx7BV9kw5&#10;XNmmc/tCr/tpaTLR45gZ+CdBKe/Gahzx8UL6wscU/BVuJr5H/PwQGSURBSUP/AhHHK9rStfLkPLF&#10;z/3l57IRcrmcUpyY0Efbor94Od09+1dmHu+CL5VfnfLGnUZbebVoK5SXdqw4PIDVODOfqb6TnvpS&#10;1/Z3Htlu/75vUNsbPJSsDoSHChenbOUbGmQHUhFVH+Wha6lqUXJ0M5cru3Fd2qEyXKbzcRfiDzrc&#10;yfu4QmCuoka4uPFFP8UennONsTMvf8OOtRg6PZvaP/7j7+yrL19Zv7djP/qjB/bZJ/fsYI9NeumU&#10;p5QuSTTV15SC0ssb1A6rDWoN7mILS/VHPp2JXJxP6C2NPZq3cdt7rrEc+FZaufkGNY3PTR6G0xTG&#10;Sn9OP1ca84kWZEc2P/tK9hNbTF9oHvfS0Zj9TukqXxs5XJ4LVhaaJ/jgqfQkd8oMH1xvuamipIF2&#10;zolp8KOhhYOXj3kCbZu5g9y1OAmBKs1mR0k/0FTzL6zRfWyd3l3hjnTDvswn8t8TBgHVjW1KtBPS&#10;cR6o38jw5LLOzQ0HgzkKYce6mOj6HySXf/jFr8WLqX36yUeanz+2B/fv2OP7nNZF36D9Uj9luRoA&#10;PDl89YsLcgD0kTiBQBFSu4kI+ELZLUKvU+lWht8UN1M9jUz1tMpw9fTqFOEpPjU8H64evwxT+tXD&#10;YZMbC1JA31G7kfaUD21A889Fy375q+fqL1/75rTjk1N78Gjf/u3Pf2yffPJAc2w1EzUdUmzRpl3+&#10;GgOkM/2TtGyscnnnDWqE3FQWrks7tMkv00XhN8XNtCm99xUX2pRePa5sWfe7qZbqNxU1ZnAl3uG+&#10;aGodwrgvVyDO2pffnNpXX722b75OG9T29+wv/+xH0mf3NW4vpNtYM0m5KH7cAKUH0S+hsszn6aIx&#10;5Tx5KZVFICibm+rLdWnPVHe7Km6mTeldFBcq46+78d/1pExE4eKAPFhw3UMlzzyex9oC3qYNaodT&#10;Ozwa2R9+/7X95je/1/qzZT9lg9qPPtb6u6s1cS/NFZgLcDOIdZFrKDlpbrDg9A9dr2TgJUq20i2b&#10;df5DpX2tIiKuSzvEdT0cdNO4mTaltymuaKXHMWXI6n0h1wleu3uyux9RXHutkedaxhXNdc0Japyg&#10;Mhk17Le/eWn/8Ldfa+4ztydP7tgf/ei+3bnbtwePu2r3jPWaEwpIJNbOnowTKUaqoqoYvoallDHe&#10;5hA5ItelPVPdjev3FTfTpvTeR9xMzhXxX9a8Ts5yMa3LltzbYR7aUX95Zf/zf/7ODl+d2qNH9+zT&#10;zx7bw0c7aYNabBxELkwjSCHfn1rNlYv/62W5eZmDIi7/q751s7hBm8JfFRfi+rK4mTalV48reLCQ&#10;QX6h0duuW2Eq+o2QzA15gUEy0jr7+bMz+5u/+Z19+eU3qw1qjz86sH/9s0dayzHmM1tAMyVe+f9K&#10;LinjsK4ZpT/EdWmH8jVUun2X40KFGwrEx25+sYonZKzoI0zwbknrdhA71oSSjAKxQQ2ZsEGNF0DG&#10;ks3J6Uhz5d/YP//j763X7tqO1jKffHzffv5vfuQn3eU1b1sC4hQC0ve1p8C6u+knPEc5c8mjPXCV&#10;EUapA4Ny/aDsiVtph7gu7dC3EzffAwy6WdygdTeumJ9x7fdl1LdOzxZ2dMwGtWP7xT8+NV5wu3N/&#10;YD/7s09sd7entcyuz4u5N1xuUJM2c3v0RbUTZzjrNsyYs0WrgDBzucoyZXum0q0MvykuVMa/Kvx3&#10;IS52AbnqkluEfppzg5P8x7JrNaI1LA/HhmM2D87tm6dH9g+/Yi1z6vPpH//0E7t/b9d+/EcPlNJS&#10;cuFev/qZlkDLMfd2NAtQ3/F70+Sasz9XFojr0g6V4TJ9X+Km8VwULrRX1o6sJRmv8Rf83oTCMfZ4&#10;e5Yu5IU//ThtfTnv2IuXJ/ZPv3kaG9QOT+z+gzv28KHGmD/+ODao8ZK6z7+hejlqVC/6pcQ8MfpX&#10;jPH1tLku7RDX9UxKtw8Zl3E7RhZ0hfsqGFXB7uzGqYgW43OVOpS9cWPczhvUjk/G9re/+MJ+/Zuv&#10;fY3CPfQnH92zf/9Xf+wv3tDf2uy0URzfoMaNmZyQp4puS6mnQlTjSxB856WsinJpMhG2LCHEdWmH&#10;ynCZ3ndc7CGDcAmT/3Xec13aoTW5FG7Y8XJv8dbvCZMq95LbHY0zM/vFr17ar375XGPM2E5P2aB2&#10;1/7Lf/4Te/xg13se92M9HdJ1C/2T+4KMVtynQTa5DOGPXxCRIK5Le6a6G9ffpbhQ6ZfpovCb4vKf&#10;fgVf8EFXcI9Vdnm7PvINanFfhue2E60x//m3J/a///4P/kyEDWp37uzZz//qp/aTn9wzHpXvdOIu&#10;jL9so3SIy9wOcjuONbr+/Zh1ivVr2begTfWF6m5cr/Pj24hL+/T1YyJvz044OscEtW1dsc7nZG74&#10;1dRcGZ/pomnj6dJevz6xX/7qd+orI3v54sQePXxoD+7t2V/++R/5BrU+G1dSvufYrevsRJrZVroG&#10;cV3a+a8Ya2WGrhc3qO72AePqknWI6x4hhwQRMnygHNPX5FWFE61zDfINahr7eZmTzemnp0P7/Rff&#10;aK2/tIcPDuw//vs/8Q1q/V7HdRz2nX7Hc+Qec04vchboT9mefHFhv0RQWdJ6+Uq3iBvXpR3K19Cm&#10;9N4kLnRR+PcdF5t+uvRni/rNeGFd48NwOLOvvjqx4+Oh6zNe6uBk+7/6D//K98F89NGuddFbShKZ&#10;o2Wk2mRnDsi9Z5lK058zrXTQdcucqXS7adw8LssvBjlraB4fezFE8qJpsL7O/tjhxdnZa/v7v/+/&#10;Vc+ZxtMjxZuqXR5GpHdIuZt47u9/gxqUzcvpugMOYh817/gGtVd+glrPjs/6Npw9Fk93rNHZt3yC&#10;mm/k0d94Ehun+MTncsJKq2G9bjoBrN/VJBPFbTaajKQgphpURzb3t+qavlErb1DLJ9jM0oN6Ftuc&#10;lgN/2HhWfR6NB/vKd8ypY/HpTuJAhOHhP+m1u20X/nymblDboJbD9XsqYzpBbTyOk8wm44niRHqe&#10;jsLlDQXw0RUi4VXfs9FQZV14ufBvK3xPaTJxRkRgNEob1BSOzXCciNahLoJ30nmctMMGtanKQFnb&#10;DU4+afuk3Ourhju1M9/4Mh5FvZtStgPrqNM2bbc1sn5zYjutV3bQ/oV1mi+svfja+MRnx44VTgpX&#10;ZebzU00eVEtGnKCGsuATlP6gWCF8Iil7dComSExskFUoXq6rthdtk/BsUJtpYehxlTZtgM1pfg+S&#10;4B5HfNPEt9yg5s5sOJBBfjwk4YcHixafKAtc+8YO8ZibXf4JMeWFvOLtGd7cVN1Y7Oe4xNEMzTeV&#10;seBPa5fcnZgI8lYb12xMU3IeftFS/NwHCap8W6StsnEDwfsSIJEI4Ne+UY02LPtqcwN2DXR+swo3&#10;j6ay8FYX6XsfT3zFyxH83kiebqqA2wlJ/riJ4L0o+nvYN1M9/SjHOUrlW6eUbsoL2cDri2iT7inD&#10;b4obbShlL7oqPG7ZPdtL0L8w9U+gTXOjjsARHnfyjBMMMOVGG1LbWo7VXtUn6S+0OtpdgxPY8Evt&#10;c66+e3zIqV9DG47PpBtG1tvp2t37B9JdfW83ue1I2ytb+kB0AI4x9xvKmgRl3U8L9A6CfSUDyohb&#10;yVO5F/5xzS3pGLSjA3KDmAE8NqiRd5h8nlgLHh7w+yCvSZjSZ9NKg80rPiljkSl/DZjEYzPBquzk&#10;FX+OmXhHV0QPnC13FLLaoNY9uG/9jzQx7+/a8bxppwrLpz6PZKe0bEzjFDXMyWhiQ00efYOadPHB&#10;/oEdHNzzcYLxgM9YoHv53Cc3v3Mz9AevaRNapyH9rgUDm6DjlE7GDPRGvS2ma+qBLLHyL5nZXsbC&#10;HtfhmdtXtnt7KqjMM9uym5vJnuPB22gv9Olwmy/is6GE2bQJrdyglsfRKr2qPNnu6ccOr8ofIxWw&#10;LB/prvpPcstU2qMdyuAGksDijUQJ4YtWCWrBBjXNKdigttO7Z4PuQdqg9sAGnXtaTH+k8D3Fog7E&#10;IQ9SjeJBdE2cUvHfC6m2q/xyA/N6uK0i+mZqNfqFr/c+5n1yPjqe2snJ1H71q3+xP/zhuXV7A/vp&#10;jx7Y55/d1zyw70d+l0Rdo+/Sz85kDlXfI/WpL9y0ZbhpoiUexoYx11f8NMDFjQfGdLVJwR+y+ilq&#10;mguxEUVYavE8P9W4KZ3ldzg0zxqdKY/TpxLbUHrxROFOFPPEeg25KT/NCpUWLxZwM1hyUd8KwShf&#10;KVIm1K7D0g1j2nCMwcgr5heckNVs7UisHbVnhZLfVJaJQEvxzd1NzUFaB7Zof6607qgt7wt7mqfd&#10;s729n0pX3pO70gBLeKe2pBnOQu3JH4KmMiGROL1PPJAbYG7Q6g7UcDo2UjscaX7yq1//wf7+V78W&#10;Cyb26aeP7RPh0aM79lhQMionfZu5BUM7qV5A2cvzz1TabyddUuM3JKWoP1SFc0dtJvREzCN5SP3L&#10;X76wX/3jc9+cdnx8ao8eH9jP/+pHks1dyUCyUMcnrmsIyZw2hu7mzWo2qMXYlPsCdPvl8C4pa7b4&#10;HzzM8sCEFuKlVJiHgZtMd/7w1dC++PLEvvnqhX35xXO7e7Bv//YvPrMffX5H47alG26xuZo34qCs&#10;Ez2hS8Sw8sKSyrByLOMWftEKbjelIbXqD8m+boF8RiidFvosXKTn5fj69VQY2+9//439+tdfaG3b&#10;tJ/+68f2k588tv6g56eKM5UgGjoZ08d/T0Njgdx06TdNIf9fjHmZSrvTmq67RZSZLqIGoGS52+WY&#10;7YkVlV9BETdcfc2iP42sPl+bapzlBLV/+eeX9r//11c+R3vy8V37kcb/u/f79vgjNg7GRig+cUBG&#10;PpZvygRK7mTjSPYtrRPyUJMW39aZI4lINmObz1par7Xtiz+8tr/+n7+zVy9P7eHDu/bpJ4/s4eMd&#10;+/wnvKnL2kdzJ+6HKC1kQp8JInHo+sy/qZhut1jhT9L8qwYapvuEh8AsO0LmsX+mSeGzp2f2//z1&#10;v9iXX35te/s7dp8XBp4c2M/+9Il/thC9peHJU0Qkq/6Ss9pAOcj3n1JNZWBziC+YrPqT74pVTGk1&#10;UwpehtNqbk7/4QVLDpAf8zLZ6cj+99//i/3TP/7OTybvdzvqMw/sr37+U83NB+onzPeZh5lpCHKp&#10;Ml75ulRrhmaaE0C5HJjZXtq+F2N7Mt8lwVPuybCi4qUfTug+PBzbV18f2S9+9Y3fG7n7cMf+7M8+&#10;Vd/p+SeleSWno3k2Gzq42eknTcHf3DfdmiThdnLh6vbL4H2Q80b/GGN4mNq0ifrLxNt4W2sO1rvD&#10;iTCa29dsUPvlV75Bba7Rhw1qPKT+8ed85mtpPYmi19Q/OqeWzgxZPFfJfXalPrdUkRgD/51W7Ta3&#10;VhhXMM8dpZfkjxOfK+az+C9enNmv//mFHR6d2qvDM3ug8f/Rw1372c8eauxv2KDLS2aJVnkJ2V5Q&#10;nmasphuEKe1QGTeHXwW6ZZSYf0nV1liQPd3Idnlmf/oRqklTZjs6Gdnf/P0X9qtff+PzLTaoffzk&#10;jv2n//gTf1bHOqbTYZwh/lL9LVLJaTF/TlmsKDeHTISVFoyLW0kwLGxlLbwriKhvWJJd5jk/UemG&#10;Ha/wxoP7vRII9/paLX/J9h9+8cJ+8cunNpmOpc8O7fHje/b//i9/bp883vW27/djSUeyjARlSSeo&#10;cT83nmNXZSjLsqUgOB+aKrFQTIJNISvpOFngG5ec/TGZLO2f/+XE/u7vv/YDVl6+em13OEHtr35s&#10;P/nxHd+gxn0ZOM+hJH5rjATTWsbzi+xWtNJjokt12iZSmCp6kdAto8wXarCqRcmDxATCcKo9fOL5&#10;E658PWU04b4MJ9t96RvUXrw41fhy3x7c37F/+5d8DaghfcZcLCUYAlY6qwxWdN7lanqTON8V8pdk&#10;s13ADnKdSj8IGaz6DNfJAkuxZxbzfIAXbxhj/uk3zzR3PrN/+ZcvjVMGHz28Y//Hf/ozjf0t29lh&#10;g9rM93D0O6xZSEVCjSxEOWfJO8srZcL/1LW2dAGlpu59hruaU3/+zAa1qX3xJV/PGtrf/R0b1I7t&#10;/oMD+0//+U98g9oTjTOdxG+S4B5Ah7biz83pgzGB9g1qq9XshxBGbhiY2Z7zZV6ay5xMBcmH4vBs&#10;iSqdHL9Unf8v6YS5xtVTubFB7chjvUsKDcX854dKWS4fiPLDx0z5Jkml4r4LVJSvQEX4Z7w90Qjr&#10;eNcN/dsj8SjJPOSu2iWZh2/8ztPNeXuOa55E5HkxtnQr6E1E5uGrdrdOtMHYyMODqIzQRSLiZNwq&#10;eod6gz7q/TTSdFvquys+OQWfSt1ehaniX5fW8rgAfiMdLOKGeh1+glnCJv8yrcsol36VH6ilkUlX&#10;1S/5vQmuTe+0aZLYZYAyN3I5o6ybQtYpu9fDvi0y1e1XIf/PdN4/EfWMaq6pgo1h11xLbKLMP8Bd&#10;CCbtAd/w5q9oB5Z85gqwMb6EVtZgyZEJiuqbdf10pRLc2mOjbv7FaLsZ5+chfkNfwHRQVhYYGb4Q&#10;pHycdDIKzDiZdyxo1T9PwO6YCqpXAif4OrTAXCG5+VEQ84XqpHyBnLiHFvVUiR26FgurOlS2mNav&#10;A16so/yV6dwelLTJ/+1Q50ydp1e515EJ+3r46rceY4vSVl2VlH3KX1DiLzeb/YZz8Lrie2Bzf3jX&#10;v1yL24WSNvlXKGta52vFW6lVARMonCNSOJ9SFTfcy/RKXOdX5nCb8K5/F/HsclovS1W+q6gMu8Um&#10;rPMzA8rcDrfSfjXlcFu8f2yiy/yuojLt7zdu/ivH7XWEb043bKJ0c32FRDm9CBuUY21Cppv6fdeR&#10;aZPf26P8hVud1sOXuDhW5Z/tW2zCZqo4e1NaxZGF+wEX3RPYIpCpcuN30bw1E7Z1veZYzZVLdyj8&#10;3/9vVZJbhpv9NqVwKdbWMetyiV8p7zqu98uUcrxleDe/emqbc6hcz1Ea/8swG8OJ6mG2uAwV58+7&#10;b27zvGZwHlmvFUh9KtJ637+y7LcDmTb5raP8Zf6WbvE7x393CyrTg8rrHzL4H7wL5F9pP/+r94lN&#10;4JdTFZVrGJAop1iG3YSraFOcLW5GEaeUSFCZVmnPlN0+DC7/1Sm7lvjQxOhg//W/ffbf8065QX/X&#10;T3LZ379r/d6efFVIPwWFk7aWCpJ6CE/HVvYwqmpk8L+yX4fyg/6rqWGzxkBzxI6N5l2bLds2nnVs&#10;Ot9RqTry7gpt3y3sW+alc3lb2Mu8jFNcKL1/ak15+qljvPagdOc8eFzivzBOCePUgzJcnBjDrsKF&#10;m2zw4BQ1rv10LPkD/+Slgsaz9zjhhbBQToNPO3re1Fvh4BfhZjzIFGU/dsxylCP2eEguM21SgHJ6&#10;a2WElbrm83LjCae9LXRJeuTZUZqc3OaBHLMZnytls4rUpKcn08Om8uk68ledZ2oJqwfDnBimcArb&#10;aCl+S/xT++CNd3bC88C4tRAvFK/fmFlXfO01zmzQeGptPum5PLTW8szajbEkx0d6UNN8HEFQ2kpZ&#10;eXNyBe9QUi9d+8ko2FUuAQNR+8lmUdTkFmUmLJ+uXKpeS94Ek+mDAWWOmnkCLioR5mrThMfPfmH3&#10;PgEog6iMhzunKMWpg7SPhZ92Nx6N/TOu+Ht7cpM0gt9eFkxO3sBUeQJKtMUD83wt+Gln5JfKlsoU&#10;nwpNaTmUD/Lz9ALUffUZT6XFdUbwSmklRD9PT8OpW4oS2UbYlaNMfn7tcgrkU4YizxoiqbenTYnA&#10;IKdkUr4Mvwx7nTa5XUQbTxLYQF4UoWon+ZfcUpbhktqalxMPucrB9a9D8vCIJBhuXHNCX5zQQv9H&#10;5vQfmaSHmpAfJx8evjq0k+MTOzk7tdPhqa8FBrsD63Q70fZcX8pEPFmuMqNtKQ+yzn6YMMDtGbiF&#10;Pdpg6BEXOWk5wj2OFlVQ9xM8XaWnNOECm0Nof5yO5naFAdhb0uN+rpnv3sBfuodNLmnDS6CgFB39&#10;Rr/0T6s1+8oTk/GiY812z6y9ozGgYWfTpQ1nCzfPpmZTNo6o4sQH6EDcZgIbxuC5CuH9nfFgJh3u&#10;OlXjDrWIzS4yFYxPK3t/loeffue6PE4Yywh9HJ+PznbGo2pzWsQBVduo4FV2k1pDlZ7BzIjxAlT+&#10;hM39gCRAzie7Qa6LFC6u1/PO8UuKctMYg3J4QPjIv4onn7X0Mi6jy8K5W6ofOpO3iDnSnTcj/FOQ&#10;i45k0XY0NK/g6PKW9dQkOeluR2NcX2PdwLrtfaWVPtEAf1XEonkGdB2bnLimPautuhnwSBvs+Trb&#10;NwEiD/IPHSTeydnLAMRivyacu1XhVj/ZSQr/6Vg9Z2J+xPfJ4cg66hP37+7a3YOBDXriAG9RpTw9&#10;rixRFojNZch0Kr6diJcy/dOegYZN3J/TEVtCmDMHb3W3hCYnrakADTZ5TUa2mAxtPj61yfGxTc9O&#10;bDY6seno1N1scmbNRcTnszBtVaCreUfH2zKnk/IZdk59kT5jDuhzHvQhULn1L9cFct0IX6QvOT2h&#10;3Q5doOZuo9HUTs9GdnIykq6cGJ8297GW/suwxu6xxanKrXpPj1X2Y5sfntj4+TM7+fILO/r9b+3o&#10;d8JvfmMnv/2dnf32Kzv73R/s9He/d/Pkt7+349/K/N0XNvziaxt99Y1Nn76wxdGZzV6f+AlyjUnD&#10;RofihcrRV199eHff7h3s2v5u308eonukLuJyoWLp0smd5ABoE5zIuWobHoDQyNIZkewXo/Qvw18n&#10;bh31tEq/q3BZXK4zNoUp/bK9RPBMdrEk+JT/M5YplrxevhzZq1fM6UJXczoHn8Y72O+pXYrHjIUi&#10;57mwkgF+svg4LnvVl+S5yr+6vshvEy4K/yZxS/uHjBvXJYnrcl7xECeCiby9izyW7JjHR1M7Ppza&#10;ydHQjg61zuj17cmjO+ozfemJhta3jL2equuCkkh/RZ5ogoisMqBVWRKVcd2PPNwxkPV/2Ov13YxN&#10;/syos/v7iguoXYwX2ArIa80sAGGiYb2dp2v60Wg4d7x+fWovXhyrf5jdvzfwcYaTbjghnDj0HU8D&#10;u8KErASVpSWmxmoiuWWkspTuq7zhu8ac8/ULlNcX+dXxLuOCUi5+LWuuR5YB3tmttNflcI43NbfM&#10;z5wztySYy756ObGnX59pftaw/f2+3bu7YzuDju3vaSzN80Im/qmjedPeRHV3LyC5Ve0f1O0Zdbe6&#10;vR6+xLuMC95PXwv+u7N47bKRPY8T7guf+cQdpw8dzezpl0MbDxe2u7Pjnyze2+3avTs9a0uY3B/R&#10;7F1pMAekj4S86YPkwxzaOyCmC01lYAAr7F4ul1HAw16Aqh4Xu9dRhqmHr1/XsSn8RX51bPJHLm6X&#10;F/yJkzkDsCm7O3BXDH7hFmE4FmJ4MrNvvjyWfM6s1+mrr+z4nIwTbhhjnL2aRMZJ/on/BcoybeJ9&#10;eX2RX92t7l+3l9d1t7p/PWwdbxM367f83yknIwpeB7wtyz3kFteEY82MiT7LczItj20yntrTp6+0&#10;lnnl4wcnDR3sD+yTJ/eMz+L4mkwJYvrn8DUPi3sqjBPKk39KK/2LEoYwhdKs6lO/rmNT+Iv86m51&#10;/3rYOq4btwxTupXudb96uE1ufi0rfHPtpj7E2pJTOk/VZ16+mIjVTf+k9+OH++o7bR9n6GucnhIv&#10;4SgeSH2ySh7ZRI6eAeSywWWzXLJ9E8rwm+KW13W3un89bB0fLm4Kgg1TbHEtlvjEJz75zBc9aTYT&#10;pkvJZWrPX4xsOtFkQO3/3r27tiv53Luzo7AN62js5xQoH2O478+Pjqg0vQxXzK9Ke77O9k34kHHr&#10;/vm6tF+EzXEx4JBLIEHu8IoL2jDkbdlZ6IQfc2JMPr/K46rhGf1lZOPRVP1npvF/YLsa+x8+4F6U&#10;5MI9WeIKlU4t7PqX/TMy5Xwh7NnP7bpwrOp09dyttG/CTePW/fN1ad+MCBJjdxBm3X4hPG517c08&#10;uyc7/eTpsxPJhlP71TckuIO9vn368R2N/W2fg/EJaeLQ/1JXSXONIs0afCxT4VdzlAQSKa/ruIw/&#10;pX0Tbhq37p+vs5nbnuuIbMdMyLRyy3Yck//KL/snt0weVv9DwnQaTqJv2mRq9uz52F4I9B+et+3t&#10;7dqPPnuoOTP3a1PclHZcCe6YOJ/7J5QK8SZrd3BR+G8rbt1vk1sZvrRXgHDP3GPd4ZcrGZVhuEIW&#10;h0dzH2N4TjUeTazf79vHT+7afa1jOBW9o07jfZZhnDFLiYBMLgrMBKi0Qzl/KIcvA5RpxD8ixLzh&#10;4vquo/Qvw7/ruHW3NX9dej3Er6xLvN+t3M+D+TFh8/qQ96znM9O6cmqvXpzafLKw0dlc/WRHY3/X&#10;T4IiLIdzeZ5KZIWyLDXUy5yvS/sm/3y9ya8ebhM+TFx4kXka2geK62RPgFbh/SrIrwkflyt7Ru5L&#10;08nMT06dTaf2+uWhZMb6v2eff/bYx5teh+dWfD5afUeR/KtVy5nGkPQ8hvVMLjNr/FU+zAF1DWQv&#10;2/8mnOdBjE/Z/SZx6/bL4oKLwr/ruOtu4pHmuLDT5SEEO13T2dzny3xFcGkvnvGVxbgv88knDzXm&#10;t2xf44x/bIwkFQ95+kdtWNd4ipDmbemyXo7SXl7Xscn/enJB3lnmtJFoJzHniBL6NWVLQHnQZqbj&#10;M/v6m99bu42emMpvoTnrWAHeLZEl5Lzf0iWUOfWWVA6074rKJPND/m+Fcn+4jKo+kygucqepeYqo&#10;XcZ3mK4qXpJL3pgBKjF9qPrlfD5EXlv67pDknUeYLHq1Pdogm6gyfJOTPMret0b1NOqE+0V+t4Bi&#10;mpkqICa4LmUzVkbqw+dQ4xhusWEsNjVz7QleQmvpXYKV/tCsaZN/xnWp3MSVcesFeWNK9eWGRIkV&#10;HwI+QuV2ERa5f7+IPpB/Vd1vShfFgV/rCK7mybGQTyYT/FO++fS0hEXCMr9ksEIQCwffeOaIDWlV&#10;Pa6DZMv9IblxciA6coau1EIk68vInjpQnqnsEwUeq/jV5rr58MRmZ8c2Oz226UmG3E606CwwPQ3M&#10;Ts8ExT0b2mI4tsVoEp+iV74sctr+kKDpN6bz4mFL3yZFO6l+W9rSlt6EXPcmQKUdqvtv6V1RnaMX&#10;cXqT25beBwWnq/Ek7DyIzq51bOlD0zrXryOPPF+tY0vvn87zel1SW3l8WAruhy6rU5ZM8itFsxXR&#10;O6CSv4nHTnX3jC1taUslbXvGd4kukkZ2v8h/S98G5TVM/m1l892gsqdslsh28vWhaV0emyfA52VV&#10;hjsffks3oHPsq7hd6rD8K6V1OV0nzIeisp2cq/C1a/S+6HuxQS1u3qUbeOlBO8+QY7MAD5Uj3OqE&#10;GH8bOJoUnqsH/HLIz6cb4gxvs3gQfkU4siCdjMgzNn6sg/zJIhKth42TcmLDAYRfPU3PM6VFMMBD&#10;WE7gqU42q9LDhHBfPbBFzB43pxHlCVRE2DhJJ95RzycFESeoSjMzyzftzouNGQoMZ4PXsrEFmzKS&#10;hsL4G6VA4ZrLuTAL2ExuggJGnQACYF9n2tvpeVNnuZf1A4QlnrtX+a/cEl/jJKeAP+UVOBElw914&#10;7ZI3k+BvDUvCUywFW6WtsE35ZZC2n86jIJPZzEajkZ2dDe3k5NSOj4/t9OREOLXpmJNlGspKcbwe&#10;XKncysB/csvtoWoXKVv4J0u4V3nDI3gV9aEcmS+YJVJCCgsifBar2kn++bX+OSI4bmHHLZDlkNP3&#10;vI0T7+LNlkBLPAlgz1AE4QNTLvsHIOdXQXSFjBVPV9e6UBvLJ+UhCzYlLdRXwNztkgvwn+JlGaTE&#10;5KV+iY+uaROttsLFyV6j0dhO1RbPhkObTCY245N5+NK21I7jhMFAo6221S7aNf4JanSpryi/FD7c&#10;kl1hCJ/dok5yWyH1UbUL75MAd+pBdTx8gVTHMh3v8pwsCHiDgDcCeJPTX8FxbjpHFCyg+J6ffpw5&#10;QL9rNdsBtUNcxWKbDCc2Oh3b6EzmkDcX5zaZzm0MJurP46mfpsS3yCcTdLhyU5+dyp++PhRGk7Hi&#10;TG3KqWecoMamG2ABf+NUZeYNiOrEtJnLJINT2PjGfAD71Oaz0PFZz1PD0HfogQqMDfjRFjh1bbUR&#10;MYHrCpF/9iNeHgdAPpFz1cedqyATcYLfmUKO58tVwmVaENfklUEYL7/KVB8j63Eh3OvxCVeiItnz&#10;KRVLThrktLSewJvcnJqW2kWT66a/AbZgg5JksXCB8/V412RCbl/JLK/VJv2UP4drZl2/GdbjVvnw&#10;dgYorzGprbJ3sMGJbsGBX80Et8sNP0A91Mut3Wg7vE+4zOWv8jcZ7JW3kxvkAP/WwamqvC1CcNdD&#10;Yh5ju3qI0psoXU5NGznai5F15jKnQ2uMTmxxdmSL00Obn762uezL6anKeaa8FV7xup2F9fsN6/bN&#10;OOisxWG5HXG3Lf0mfQMWQuiprkTcUxkVGCwzeip+gUZPxe0r7ED6ZEeV3bHZoqN+3rLD47k9ezGy&#10;r76Z2Bdfz+zrpzN7+WpqxydTG2v8bjePrd95Zb3WC+s1n1lz+pWNXv6TnXz1D/b6t//Lnv/qr+2b&#10;v/u/7cu//r/si//x/7Vv/sf/z178z7+2V3/9v+z1X/+dHf3NP9jp3/6jnf3dr+3k7/7JjmU//Jtf&#10;2fP/+fcK+7f2zf/zt/b13/2tnf7ht9YTL/bEw4F42RVz2+Ktn84hO7pEal7ld9avkMcejNwWXHa0&#10;BcUNRFuu2laF3GbfpN2+TVxw07hvm99l8DeFpLfhExT8RA+wORHEyZ0VH+kzuU+F3eM4SE9hgYe/&#10;mP+X4W3qeR1eXeT3vuMGMr95GzBOR/XTVsXINaBfkQ1m5rNfo2t4m1BrCuDpxNwg/HnzUMBUXJYp&#10;/mapEsh2pi8r4CegC10fXgdenlwXkOu2GSVvLuLPRX5lvE3+ZZjL/Nb9g08r/gq5/kCBK6RBJPM2&#10;+BzhnA8yK57C77nAmBByIb/cV7y/SC85pOPcdP/UX1JZSmSZVXyPvKN9bKrb9VHy5qZpXCdu3c+v&#10;vcyJvV6Pi5EDZqvPlWoo3bD7J9sJqwjkJGnJrtzTmgz7QonjXsGHjdW4soKYDVT4dciP8kW9Qsbv&#10;EnW+3QQ57mVpXORXxtvkX4a5yD38os1WbT6xDaaKybzFS9vXok/DC2a4ccpQzNvw15xXpqdB/AJq&#10;Qm6y4l71Y5fDBvvq+nyZb4qL6n4dlPy5aRrXiVv5R9vE1OUK7g4S78rmrJmw89j5DP+RzwrZTVjF&#10;U56uf+BrGsfyOJQhP8fKbb283xVcxtOrUPG8cEv1dv6IV95+xfiyP1QI3R/6P/GQ9YTmXzFHqPR/&#10;IIX3MSbGdx8D5BdjM9eRf34hxufQlCvJQMGEvG5Msrwh6nV+H3gXecDft0nnfNzgMzzUpQ87mGv3&#10;K1moeCypOv3jdoaH81ikINOvC+I6I1HkezPd9ab1vAnO8+T6yHHfJH4VT1wUn9TUfdDGjPEi7HDZ&#10;5SM/9xf89E3FjPtiyEnhFYi0VkR66i4er0jnbcqc8W3FvS5ulAd8W0HXGhhivce6RGbWfRIIa45V&#10;WOKyHpdOcn5ian2JvvM1pl9XOirkTDgEE6jbwfkyXQHSJc5b4luTy6Y6bYDPARJcDgJrlGzPYdxd&#10;KquC9KZkF+OLwHijTpHHIE8/8bCxkNzmEzfzXCuvS/JYFKB9xJqogtwdqV4F3oa370su3i69fqmN&#10;Jv6tIKas2fN1Mldy0XUpg5Vbtie4+pLecmB3qCTSYfGlJKCIMjauURwosoXWMkBz7eTuebh1nf8X&#10;8c7rm7DJ/yp8W3Fvgsgj2mQ1VxIKmSAnJsJ+z8bbNf7iMfOseXxVI3QZz3wJl/ksyOJ9KIkty7uE&#10;/qrwKc4m5PJsdqvqsameJd6Gt28T91I4X4O3Gblu+quQ3eSf58OZb2Lxaj3jEzAeckg+S5cRslGa&#10;DsYixp0rkNrExvK+Y2S+fhty8bjiadmu6rqqjpCL+JN4FZOoZG+oL/g9ygC6KGQUc/PVU/Mkv3BL&#10;UP9xuD+oyhn3NTNSv0rIbSCHzch8uYw/F/mV8Tb5XwffVtw6zvUj/Xz9LzvA7tDav7GQTfB9G+Uc&#10;W8h2bpT5iXtgFZt0r1fmHO6y8Bf5VfFy/yyRw+R1cDXnIE6miO8Wb3fEUeCE90e00S3dVvIW7s3m&#10;llLZyN9vQ39rCm0SuIxqYfxhwCKj2hSSN/O9E4oZSLrY0pYK8vaof6mLRXuM9pdP47q063n8hO8N&#10;VZXKv3wNO3yunvps/QQ1f7AHUv91/iXCWo93ParSvxKXCuvNSMk6LqbMn/dLmzeS3YxuFjfXazPy&#10;L64zn5CDX34vqax9rvfVVMXaHAeGraOaNAtiqB9P7bsANVFO8BsaDvk50xVOyZdYZSlo7l9cr11c&#10;E8WyTYmpC2usXhqf8OUzKFMw03XakO+fBWKR6TdiWKCzqGeBP7bFdGTzychm46FNR2c2HQpngdlw&#10;aHPHyBZgxGlp65jJfXY2UjziK+x04jyKxUSUtqQVP7b0Hok2WFLVntexpXdLN+VpXR43jb+lt6PL&#10;+R36ayuXLW1pO2RvaUs3pTx2nB8/YmxZp01u67Qdiz4sbbXeln6odLHuupjKODeNu6V3TmlAyePK&#10;5dpMsoobh2G/lHKY64Td0pZuG9Xbd8aWPgRdrqcySR4rfZWu12RUv97S21HmZx1b2tKW2Axo//W/&#10;ffbf/VQt9YtBf9e6nZ7t79+1fm9Pvg2Lk214aFc8II9tgckeRlhKFF7XpOs/YG7YrNG3RaNto0XX&#10;psu2jWcdm8x3VaqOLZtd+cVpVs1Ow3e3Lm3hBVrMZ7aczT2VZrMttKzVlsm2beXvn5Jasolj7p91&#10;4kElp6nkE1rahG3GZgaIzQqcboOJf37Inu3xMJMHnTM/qQZ7pmar6el5HH4qH2FyevkUGL5tm9OD&#10;sjzmfkJPtVmiKp8qrKAEn84XNuK0JNXF66m6EKbdgT/ii4pDieYqJ5+yImKclKO8xRvy9hOLSEzg&#10;G+KcFoTJG6MNod1WfcWTZkdlaYt/ah8qlqdts5Y1p0pT6febM+s059Zrntmg9bW1G6dqhMfWWg6N&#10;E1IkKuWq/KyriJxeo3irJ8/IJ8oVb3nDMa6Db7FbObkQ3EkWLogHzxw5HQJlOUY4j+fh+eMaC3yI&#10;N8pgFMHDPcLmk4XyqVAUhDDIYzKe2HQyteFwZKfHpzY6G/opSMiXNHv9njUli1xoko1tt/pr6Vpp&#10;Ae+p7heml4ETrpBNhstI9VMAh/gWrIv6ukzxJxPCEiZde8+WzLwdyQdIkquyBHliq1+m3CadsCeQ&#10;dmVSrpL3Ko8jSvvWVBShouSYky/Kdhmt1ecKih3RV9AlASiaAz5hJv5H+4q0PQ8vU8D/i4/59LEM&#10;f+NevrrSNeF0RQNQmjPaoXB8dGyHrw7VLqdqO9Ir3bbt3d2zew/v22BnIP2gdKWT8Mvt2bP2dkhZ&#10;VTp0fxQi2mMNK/5RBiHKEsHPwcNnkw0opI0OUuvDpE06R9gAggnkLP8Wb5spDPC3oR3odeKTDvDA&#10;bvDWrr+5u5DuWChDjRl+clKjY/MlYG94W+NKT7qwZWPxbqIKjeU+EnhLKz4d2HTdtphJx3G6gRdT&#10;pVN2yM83qcnRZck4spTO996EWy6bSuRFRFroO8ojL1GWNWbWLX5NKPXbuK4owhGnsgPy4vTNKEdK&#10;XJSvM8rxA0A+ftQohysJmZRxyzB57MomgDAZp0p/wJjU6XRW7kHSGmp7eVzDzONgGRdkvxy/SqNG&#10;yd3bnMRJW285pGYT2uoDnRblUblIV2l2O4yb0tm9tvW7PY1XtNfc/mZuj+u8aYkNRSoHP8kZGQPa&#10;DyivN/ll+ya3CM8v+oxDPlRtDSv/9PaEyhVv81JW4sSPEwIZ01++fOmnfHY0EN+727M7Bz3NA5s2&#10;6EYbzflSioip69Sm2aC11Fhu6jX+ycvlWH7qQQ3G9upEoyZvBPNWKZvQlKc6mC1GmkOdzmw20nxm&#10;rLnFROVT/+portKR3HvKv9fraH4q3vfMul3l3BGPO0qrrbxaZ7ZsTWzRnNq8OVGfRg8w3rQdCuhv&#10;VOaSIhnNlhwL5osNzTea0gV+olpfxerZdNa2o5OpMBGWdnLWkLvaSbvrYM6zs6P5THsqraGyip9t&#10;ZdA6U1udyC50J9KxQ7WnM+Wo+s2fjWz24tTmr84Cr89scTi0hUyuZ69ObfryxE5eHNnR81f2+vVr&#10;e/HqhZ2dHqmeKq3mTjsD8WHQtX6/Y50BOavtaZzmZVExXNf0P2pZgdpiBiUzNRLvKy7RLN96Ozvv&#10;Vvev28vr0q2Oevi634Vx0Ysy3x/EG+dT9JPVkYPep+QjHff8xYm9kJwmk5GNJ0Pb3W3bkyd3tHYa&#10;qI+ht+C52oP+kWKmRnq7NNKXTxpTeHU35+/XG+wX+W1yK8OX9vK67lb3r9vL67pb3b9uL6/rbnV/&#10;KPQTeouxn54bvHe+IRNHeuvQ/bUektPRydhOTofqM6eac5/YQPr6o8f7dvdOX31VukP9KE4xUPpK&#10;MPTjDaG81uz5urSTNr8k18vrW9k3uZXhS3s93Ca3Mnxp33S95ub1gf+YMf/CLeZZIMsg942EPFdj&#10;3YLAxAimBKPh3MbS78xB0WttyeHB/YHdv78rfY5+19o05blMp0XEBuA0Xsme53pRrly2XI6EfI3p&#10;xNhV6bhV/RLK601+2b7JrQxf2uvhNrmV4Ut7XMO4XJfM76sAv4JPzqNLwMJ9Lp3Gj/sD4NXhqT19&#10;9lopTG3voGN37vWtv9OynT3kOFVJkK9kQ3yKp2IufX2Y8laYMHGLKtAH+EcfOF/Hdfsm/3y9ya8e&#10;bpNb3Z6vs32TWxm+tNfDbXIrw5f29XDRFt1kjBC/Qg/pGn4xj1qMmXC7WjvS3OCrL15ozTa0vV3J&#10;5c5AZsvu3WPOq/mP4rCK8Kaif34ys9JkvQH5GsJ/Of9LcNNx9Yp57Sa3uv8mv01uZfjSXg+3ya0M&#10;H3ao7F+YXCOIMKp2zVvtqU8Rg/WdvM5OR/bN18/t5OS1dFdD6+eW7e237eGjXY0zKSfW0OKp/9L6&#10;M115WVaAjwUvwfkyn/eru9X96/byuu5W96/by+u6W92/bq/7p4YOM4OvzuuMkAX9An3vYI6bZOCy&#10;QMd5XOZZStknvzEL4H7b02cv7NVLjTFy72iufrC/Zx9/dF/rto7iRmlcxIgce5KRf6FBs/koZwqT&#10;/JOt+BV1q43xIPvV7fl6U7hNbnX/ur28rrvV/dfsN+3r10aSrcuRex9LP31+NNHYfzK0Z5ozz7Uu&#10;7O827MFjjf09jTG7XclQctb6reHjSMg22gPF1T/GGke0EdeZZJPy9ToV9nyd7ZvcyvClfdN13a3u&#10;X7eX13W3un/dvsk/X2/yWw8XXAliLKAPqb80NaY0tCbP/YjRn7F/tvCvKjx/+Up2LVa1fr6nsX9n&#10;oDFGYw1h262ZteE5a33mZciBhY33UYQ4HwAA//RJREFU4/X+sF6W8/Z8ne2b3Mrwpb0ebpNbGb60&#10;18NtcivDl/Z6uE1uVXjxQnxxzng7ZdxQu0aHOeQGCONiUjxFC5lwD4WvZWietWjYcDi2V6+OtL4c&#10;23A81hjTFTp2/8GuP2/pMs64PENXel4bQX6BfC/Ar0t7vl7ZqYlwzblbad/kVoYv7fVwm9zK8KW9&#10;Hi4A77PuqOpTt5fX7ub3LXnuJxlo/ZG/esEYFSMLbR9In401xjw90vr/WHxnDFpq3d+zzz69bz0t&#10;MukabYri8dXnGK8I5/doKFcG84uYY1RtRGFdLnL2+unH1wlq9azzIF+X9nq4TW5l+NJeD7fJrQxf&#10;2im5Ki6ojpjoC3h8JYIvtNl1Pm12Y/0xd1NyU/zxbG5PX51Klx2Jk2ObzE9td79rf/T5Q9vVGMPj&#10;kBhDFN3twXv0IvcM/TmMd0b8/Z+K5QEdF9e3uq671f3r9k3++XqTXz3cJre6/SK/TW5l+NK+CgdP&#10;dLVaf4vv3kbdEZ4hm1gLer8SMc68ej20b56+1hgzsbPhma/3P35y1+7d7UuXmeZppBU5rdJNYz3t&#10;aF2fJcgf80qdds6NZL3U+l1c301udXu+rofb5Fa35+t6uE1ua/7ObNFKf8Cj1H/cTMDu9ZYsOLHO&#10;eUad5aqg85n6zGhsL54fat6sMebszHZ2en6P+eMnB/7co9Oq7v1X65Zw8+eO2S3ZqzDXQG3eXLfn&#10;69JeXtfd6v51+yb/fL3Jrx5OTE0/tzqP4Wnmd25f63baqGS01obpG6VZIajlX2d6rT7DF5wOX59o&#10;TGnY3s6Off7JY83Fmhr7Wy4/SsMzKmWkbLmqyh1AVtU9sDDzL1+v1zdjEw/q9nq4TW5l+NJeXm9y&#10;uyh8Pdwmt7o9X9fDnXcTP8RHvxfpTlmGXDd9f87Jyci/cvX06QutbU41J2vap5/dNbZy7O91fG5G&#10;8/Bli4Du8X7q+izWN0pQ7iGXyHe9XGWZsn2TWxm+tNfDVc95MCu7X6u+8Uw8uWFq/hl+MpKunI5H&#10;9uzZl34ffXcn9EmTdcU7JnKGKM23S6kDr8GV6mbKEwim2QqczAr5k5R+b0/wOWeiHCpXHgq2p588&#10;gJJw2SzIB4eCchigtioQrwqTH9IH4kYWZcgP7UvCLfwSlEyAOiYoHBwJ9ZYRfhSiioM7tyS5gVym&#10;pQiEU+PLWDXCGvlNGs2gQTRq/SiA4GIijIek3MpJk2//aYI313Rwrgk2+dPpmtZ20+GJTISREhjp&#10;OkwWY1Eb0iUvyoaijcl4dCDsfIINqHzAf7mEKGiUR6QBRb31TwLyzw+6HAOucRJjIgXKV03+8ydO&#10;WEkstcJYahBYahEINCrYQh1z0VqoziwjxW+ZHpyFIpt7pKFQYrkdzBfiDJjNfFJ2fHpsr49ea9HJ&#10;RoAj4/N9yD5PlrBTk1weL29GaDoRgdQSVEeXFxs32mzs4MYaAUhHZQVqyHH8saA0AAV2ril+tPME&#10;/bQ0drn6ZwlBFKgiZ7TSd1P8I72UZwXV38tfc/c46dLrUEv7UsrhN8TJjdSpZq+X/wKKvljh2iR9&#10;5Q9skIejoFVdNxN6Iz47SUtMEpediYi3b8mNzUt8am8NknPejNNqYdeAKPmz2Qw0aK/whBkom0C8&#10;/U1trAF1qMnohM8Uqo7tbs8Gu3u2s7dv/b0d67BBrdv1dqyMouvJpEuyEKStr47Adj+uc8GB8sxI&#10;/gzI+ejs0E9KK6ezAm4gtysFcpPr7Ceo/We9537KJ6BU1Sd9kwbFkF8g9ITrBW/3gILJVQmyYbbJ&#10;pl0tapsOpTNVKbWYio1dikeKitPwTS5sBmGjWstmcw3Ws4ZMmMODVTbTql/JnafkDaA0/NQjAftS&#10;E5v5nE3KguSBTBRZ8lM5pTPihlUgbrqrLchvBcnFN6uW7Zv+KvkGsHNCI/lwkyt4G0yh+jnNCn7t&#10;kL/SA7SbVf9Paa/KTbq4c/MG3e9+Vd6g3pdKUE/fHF0gt+V8zYak2BSW23jlzwa2Vbhsx8+BPUHu&#10;xM8PhbKOp4VELak7m8+Y6De0WLYE7E3/jOSOJp07Oy0bDOTeX1i7owlZa6K4I/F26KbbbazriYAp&#10;aKwDS07Tog8iJoeE8a7gCcJr+jL5UibKwMPN6PMOv0GGrFR2TSQbrQK6XmqyvNDEGdkouWj3Gse1&#10;bFX63DCLmwzeN3VFzg79S81KQEuJ3+ofbfUD/0So3BiN2qp/ezGzltpORnOudNX2GxPlM5rY/Gxs&#10;U2F8OrHRydQmZ9JXY8rTtm5nV5P/OzY4uG879x5a/8Ej6zgeWOfeHWsf7GumvGvTXtcm3Y5N1CbA&#10;uNO1aWdg89aOY9bcsWmjr3G7t4ZFU8KVP5/2XFhPY3VbNe7IrW/N7o704UB6cmBNpYlOg/Xx6TPv&#10;MGqrc+t3pjboJnTGttub2MFgbnd3zO7vtezeYGl31HZ2JaPO6Ym1jo6s8eq12fNXNv/mpc2+fmlT&#10;IPv06Usba9EzfPbMTp9+Y2evX9iIz57OJ2rvbNTrWkc6vtWVLNgNx2JHsuLmZvl5iLjJyc1OFhFA&#10;7SDPryVPbz/JWLWp24Ri4hJz/ktAmByutOfrbF+DsvH5O3qU/sGLIHHTWpkGD8XL4G0gHi6A0I0r&#10;kJiKSqLVyYB0NjK5pfz/AHD2wDPxkBUQbTnWDJl/gewffsH/uIbvSgf9VfzcHbjeQ0dLB66APr0Y&#10;Id/rANlTPrLaXL/vPFT8EELmLbpGEB8c7oZd/ho3Aqq3+sliIb0+HwkyF1OfJ6g7CfQpSYG0BR9H&#10;HGnuIYqN9eIh0Hjh41gh37V8HdgzcljclcGt7WMqs/+DUbm+ycx2v94gjwJL6SUAP0p75ieb0dzN&#10;9ZncmkpPWDYJq/mcws01l5nZUGbMbWJ+QFzJNKWR5zzMhbJ/1n2IQIltsQYxRW2VNp7bcZ5T+wMz&#10;lwPjCjcANa6zES3JJm5wAuQWCJ4H370tpL4Tc3j6nOYsV2A1Nt4Am+t2G0CbDBmEXoNvIQdH5q37&#10;ca+KuT7tm/bOmMNPvG1MFC7kgb+3e+To/ZG5mLwECW4z/J4X94sC58v5PQVtx8cA8Zp2mkG7Fe+Y&#10;a1WIcTk2DUTbXoPzOg0oyEVyXbVn5bVkXe73PZVnplwOyaDJ+n3Z0RjUlRrUPJ81fEouTTGUHmMW&#10;oK+0HH4/1dNPad02uAwyj2oo3bHn69J+EeCZ632YKNnQj3wzNCMG94kZS4bKmr6jPuj3jBTW1yhy&#10;a2aoX0n3rV4OkRnjEmnq2vtvIcstKjjBHO780j+qdYpvAJSucr0lnsaDUcKw5mdjNKd1g7T+dx2Y&#10;/JBPK8kEcv6DDWX4ASO3/1gHqM06sNMn4B3tF9BZFM7HjCqsy02TY/8pPUB7X6Xjds2Z1Q/yi3/x&#10;sPsiRBsAVXkuw23vX5Sb8icddB3AI3hFn8iAr8zDmIOV7ugr0UrOSX70pZb8+NwafSc2DeY7jpQn&#10;gzZQy9/bBelmEG5T3W4DKD7/qBNtSfXzcTqZ2Z6vs5nG9DzW1+F+QqzFQz7Mj2njzjPx2+fDvuEM&#10;aM4mPbeQe8zacp8UCOdzNtYszO/y2oUwyFRJOjbV74cNb8KJT2nAL8B1yDR0ia71H33Wamn44DlN&#10;Av0l+o/koz4RzzF4piCZ8blJl7dM7s0wD7wI6f7NeT22CfRVyniL5as5WLA1+Fwh9bfVNWM3/Mv3&#10;Y7SGBwsQ4wgJscnZPxHpz4d43tSQm4Z5wV/aOId49ltitZbJc8Qr4HXYVLfvPMQy8S0/H9uIpK8q&#10;oKtKMC7U3cKdMcPnxZD4yXPFpnWtJTR5NkEZ3E9/vJFLO/C1pDoXGxSSHEqs+E6chFvd/t8zkBf3&#10;MNE93p8km+o+Wcy78tyAeQFjUIwfIN0HEGL9msYm+qp0VAD7B+Y9a2BH6Z7ah0NWkNsK4VZhU1th&#10;Ppr6/4egD5PLlr6HFC02/4oWnEiNekWlf4k6EaeMlym7b/K7KZXpXCPdMsglwa5DTAZ8E8c8NpFw&#10;0+tdUFrGpqstfT8pGuDGHzcyeNKXIbegqp/F4EP7U2/lQhQbofLmKEA67vU9pZI3osyeTThHOW4g&#10;sTBR6XcJpbTDCDm47rwiahZrxuWUMlnhTameTh0l1a8vptxWM+qEi3ySraJ6vI1IYSvK6Zz3yaRo&#10;F0OzI0e6jmTqfLgO3iddJ79NYUrU6TphSsrMCRlcjtqNutWDnwKFNwLgFNdGs22NVoaugbsDTa6B&#10;hLQGz0nua8juAS8VwgUissxu6+0rnB2Z0jV+fhMywRf2ajds+gR5oe+5L7Uw5eYImzk0DwBsXA1g&#10;L65Z2BCWeOShROKUVM8wgRLXUVL9ektvTpv4W6ccJoe7TpwtXU0lXzfx8zK/i6iM8y7xfabr1vc6&#10;Ya5D143/NnncJir5UdY5u5du16F6+E1pZLebYEvXo028KyHSMB/zjk3+V2FLV9MmfpVum5Bpk1/G&#10;lq5HdX6VPLwM16FV57mEcpirwm3p7eky+ZV+9TCX+W3pYrqIZ3W38vq62NLVdBM+XYe3V/lfRmX6&#10;l+H7SpvqWuJd0lXpvo88v6tU8uJdYxNdFS5f18NkbOnDU00GfvMXZCr83gm+T3RR3Qo38dOf+5VY&#10;C1vRdiZ8XSr5l/l5Gd6GtlL58HRTGW4KnwFtctvSZdRMZqLcCXB+t50hUuURIWdPVIgHdpXQ2Ofu&#10;u90bvG/FD7fYg62Q5qdBAdk58GY2X9pM17yryENMUuE40QUbgAQegDZlOBSO04mqs1RUrkJh8xDR&#10;d3j7DmJOzJGDl43niflkGuXMQ0gePCpCRj7VJZ+Ew2AQ4dk9SVjSbLkf5LWV3Xci4kac5O4PYzkN&#10;q9GyucrsdVS+M3mSGpyZLec2BboCs6bK11KeLfmJd7ynlvnGCTKdzsC63V2VoScX8Wkp7sOeAiqN&#10;tVsdBwXh86E8SG3BlwJtHpSyo5Q3SltnNm8f27R1YpPGmZdpsegqXl987lunCRrWaZ9aq/1acZ5K&#10;bl8KT1W3U2EqPvCQmc9r9RW3rbKIJ6o3HKHsrQafUxsISlNo67rTaFuXeomvlIfPrfEmHhtCF7qe&#10;C1P5zcTHmeoza3bk1lG7El+dv5w4FmiLJ62W0ubUlCZHzav+Csdm0zl8FWZqQBNh1pJM22pfXdVT&#10;sM5SYlIb8DbDiTwt67W7/gm4fq9vvV5X6Fi3r7YBWyWf6Xxio9HQRsMzm0wkPTVk5MEpTeRP2Vz+&#10;tMEEHsjzOU/aTGxs1T/aDqcEidOtpZDPrWEnNabS4/OFixX4pKH4oTgzpTV3KD0lQ2cQO5XcUtlJ&#10;5h2BT4rR1pGDpAH4jGTeXVs8YxfEcyW0YCcuiTlURij3MUVoqD8AGlw8gBcUYzNd4I6sfZd5grfy&#10;TSCcjMwraiJnh9oXQJd4eal8gVzr0q3aEBHIfR19EG+B0hZAjqJ8hYbaRd5UgbxcZkCBMvLpaC5B&#10;8bAtGWa0lu2AfAnj54K5DKgLmzrUfnxjh6Cft5Vu1zdtcDT82dmpnY3P7GwystPxqY051UL8GewO&#10;7N6D+7Z/58BP5YFfnJ7WUpvtCM2Oyqo/PwlN7Xap9r9U+zeHMpd7k89lraCq0Vz5LGIXqM6c5qY0&#10;AtjXEemD4FX0uYBEIybqn/qyI9n9JDXCiu/5vVzevkHXN5RAc6H6+1vR9AE+36e2rz41VxugtZEG&#10;fRW91BPvetJz/fnMBvOpdcWbxXxkk9nQJnOOCFf/ZIxqd1SvvuLzKWkTlv65Pz4FyolqVMI/naxC&#10;t9QhmlONSJOZtWWqR1tfMumJtz1O/lJ/btLX6Z9iLWMEb67w+UjaLbv3eYOIcaXb7fjJSdjjzSJ2&#10;5qs8tLUEuOD1l0nz6ojvoOt6R/EdKpvckE1L+eQT1NrJdH7I7Lqb0uXtG+lm3qLlk4y8FdiTTPt9&#10;aXU+MbjLpwak4wZd5dFV2qQf4DRJNVMv00z1ANQrl1fNUnk0lR6fbOz5pzNVPeWnMKpNfF5TEL+o&#10;P+Mq/cxPF1TkrmTRbXVd53k/0PjIqV2D3sB2+zvSvRpz5E+/yqpHGa/6ILVTU3EiX/9Ugtz7yq+v&#10;sgDyhuJUOPqY0qGJCaivuRoosl/Szui1amOSrqB8lwE/9ZPG7XqatkuG7wiuAwXJxY85d96ij2Ls&#10;4nOWAex83rKt0XpmZ/MTGy9ONX9grB5qrqD6KZzrDPijMdiWA6XF2CF9rmIzj6APzMWAqXjBVzn5&#10;Qjo8kWcqiuQjN9p+WwwCHQXqYJ9qLBGaY+n+kQLxqcsj9bGjUxueHtvp8FC6SfMH3jhR+2v0xMed&#10;A2vv3bf2wUfW2n9izf2PrbH/idnBZ4H9T20pLPY+sfnOxzbvPbGZMO195Jj1HsntgaYh923Zv2eN&#10;/h3hwMyxb6a5kBquLTVWL2kTyreJzlL7Rr8tFprXiFe97szuHLTs8eO2ffpp2z7+uG0PHjTsYH+u&#10;9jbRWDayufTqYjYSQ0bSmeoruxNhZO39kXUOhta/N7HdB3Pbuac+tCee9KUT+gtHpyd+tKVjWiOb&#10;dYX+yJYHCvNJzwY/3reHf/apff7v/8we/OxfWffBJ9bYe6z6HGj87tpC/ZjPfjali///7P3pfyQ5&#10;kiUIit520HiTfsaRWVmV1bU9Pd09szN7/P8f98vsb3+7091VWZkZEX7zJu3SY98TAVTVjEY6PcI9&#10;wt0Dz/xRVQEoDoEAqmYQF3B7HGg1tA3jVzDe8aFmUtv5no0ewj/qIshJAuOLqrmiU18o+Vi4l0zj&#10;0/XP/bU/XyHf6TBftp5p7X3A06St6q/PKTUepO7yiGv3Bx/0ET8cI/qh0E3wGtdWQIMCW0JW0FW+&#10;E9t2/yT7AbLrXihwzS27PDGH4R4+V/09TcPvOzinjJGvvT9jVHCe1HDOl/08eO9D2L9nnYznSESB&#10;X3S/Qr4qH8oQzwXfB34eIXmt4U7OeO4JvdAgTt3cY16i1yEeOYz4PQlPazw/CsyxuEfToz+cRxo8&#10;qHS88Xtqwmc8qM80yhTfjbQ+kLES/dzVheesC9mPR54rbfpSyDkBJ6SfM9r2sV2kb6dj75z6rTru&#10;5bJOyhPp8aao71EJn9+UPb5/6/sz36N5rR9+97D/wavvN7iH1O8jLS2M/9PXjsgD9P/xBReBfeqc&#10;7+Z/9ATfSdvnC/WZ72448nctfDvAd5dUf7+o0Kckv8/wuzw9OpN+HPB7Ke/luyDHGt+17X9rk8gd&#10;157+O4Ant7r3KncvWXXHtj1fHKmTONE5zs0rnKDwzFeq4BwpX5Wz/Y7C92r9rsr+wfxFz7sV5rwS&#10;44h91b57417rVwoLWWyi1gWnrAaLcddfPb0CUZaQu/4el4A8oj/873Cc+yN6NmP/YJ5R6oME4UzP&#10;38Y4n2GuMvK9ATMP4pN4gLwKiNnfT4ET+Eaj3rvoeQW9g/T2u6yrk76s8YsNn1t4x1fiO6z+iMxx&#10;5JL1uLGNXwg3tUdVv3/ur/vnd1Hj2Q+4gEz5HmTvZdY3qujowzYMH/0f/Bg79t5k9ONOqYPDxfGc&#10;+eDfF08TkXFT/AeTvwmAkCZBedtvTXwXHuA7LYj3rgZjAt8+7V0Yhavs9TczvHc1I3yvHWAI8DcM&#10;ypx9w1+X+KtQIkvcW+LelXltY11+r+Sc4ohL/R6g78dDnI9x5Ls0rr0eg51XChsvzMjuZhqmH4I8&#10;Wn/o4wtX+pe/cz6AD/vuQlq6dqBbdb4wot5af84baIuSz4D7aOn4m55nP74N1+8qyFe9bnILXPat&#10;9SW9dddxiXc0sKEnlRqvExhHCcYTnkft9yQl82f9fB0ZxjSefC+xfDe38XMm9YZ9wPqjbXz+6jPY&#10;Hf25v/ZHyIpsv+uB9psm5xvIXvNy+knyNwAuFuD7in9u2DqJ+76C97OE/aTfZ3Tk4GO/jOkaAdKs&#10;EmkZh497fK21K5Ay0ec75GTPaRfYkteuT5UuDeSv3mfZZxoG4v3PvqeA0HOuc/h3B30vY7y+K6Bv&#10;oAN98h3Pwjtuns/WCf2hXnod9e36osh644TjAXrbkWMFbfPU92v0E96Tk7zAazPkhPdmvjvbdx3M&#10;WYgn+S5Aq4yK61pg9xaB917EuF8719iB40XJat1Hlw4d4drypREVp55Sri2hU/xe4uUOHVPPzST0&#10;nKTerzLdQIajEIwVrluVVSVlXev6+hLipw0IknC6kzrBW9wwk7SgDgAqT6ub1RM3kK2ccbOG6UKN&#10;Cwu8Tbx54ejX71WA7JOaz370C+hXWxrauuC9Wn/H9HLnby040fc4rw+q9DxSRxz19wfe4+77FETW&#10;LdtwXLSD1Wjt7RO6omv+eIPhOw00WAml1J20uBD6K4DV/aKxMkWyE/CHYRq+EmnRfd4J33EfiO5L&#10;eQc1GtEV8rvw3tq07bnN7uOxnkbh6uW/AG0sD4mRov0wwBu8ePg7uxwYxx97WvXtpe/lhsTehaW6&#10;36XLUbB74DE3N3owMWuQy8bKsjgb9P7j44x9+Ns7rqde52reFmZYzQd/+7etsXuxQm6ObZhOCkgH&#10;UK51UyvxxzJX9DLrE/crH4Tefe/lBjww2c+GF2Z38gXhA4Vzb5Iuwie7m92nC70HmgR/8E91zRnZ&#10;6PZKHNOgJsMDMuFWiHxRbfULpVBflXq5ivUwf71Gn4dm0gtXfkSYFnld8vq0XiCfCZ4uBH+sagiF&#10;PPhzkP0kRPlgHvPEx0PbA1B8nh3YO/zwjLAEeo37+rQUXUqmdVkrdN51mXf3GCx8pWAHl54fd8/d&#10;1IRKnit52T8HLU+jyglzmDfI9jSDjFVqJnqXtUOJzwqQpM3DkgOuDS4Lo8uzBw1z53qLy1q/4IKM&#10;7aVw4HWfHTQEfzpqiMZtArtgtTU+/Sb+2vBlrtcDPYiK85ljem1cbQnTueewnhtMxP3PPUCkru/c&#10;QX3e0eCvQvmO5tad9WEipGEf8kufGmbbl2n9Qh076o9YvWuQP1zdoi5kYW7z1DdvtG2dHijb64C9&#10;m+CLBl7QOT1myCrPIslATJkIw3yBBumMAnm26fnlpP0iiHMaj6khr6uGFsmxRLqykI9tdQwZcGGM&#10;BqIoJ84TSQe55KMBjgW+0zATto1feNuKrsDrvn14HfBL0M0/H1uSoWfuh5d5nx4fGue5jk1pPia/&#10;Bmxq10PpwXndz+2kvk2AnHv76TxszOm48+xu/hn8krGpPZ+CxOaw/sfH9T9d+nUG/HyYDDFqHNdl&#10;6xnwy/AQmd6dxveLzWd9rKYLuA9eVh/AlefCXfDx62m6UfV+fEjagI+LTf23qT8D7oeXGd63vCHn&#10;RjlamG0n6bghnc15AR8GL0fKvi//98myn67PPjbF/1J+TdjUvl9CD577vuzDnhf2Ad77/cXjvrgv&#10;EZva8wl46/G86btJH/3w+xjw87BJluQmIPy+6DbyY/NrwX1t613rKf70yUB36J2sDqWAB8DLrs+H&#10;4v57/dS2MsVpMlzh2P6H6A9Gm1vAL4Lvs02d8KHhXwJuaeMnBd+uPinYDVyv29wdjPCsjXcI4PYP&#10;2rjm/7pyX7g6a27Ea5YYuPyC1c8SsLvx4qirzHbsqEEuFfLVBU13ByLM0IP06Qz+x/Q+PdbD1VIc&#10;xJVrOlqmBeNc0/t7LN374PO1zMzoST0KgWiRfcdkB9DjET0g0UtJw/26uSCsxSqsXJDW0vVSdN9v&#10;7sGLtNzLmvsic+9wOpYxrztcuGWfMa+50BNaSVaVVGUkdYm+qZAhDS25D29FjySX4AXOySu9T93S&#10;aCXYf7Rsh2xQES7+qp8KrST7GAV7AvqTINpAxpQhrrW7SUza9KCmHpNa8n8hJ2olbmpPai/gY/rD&#10;Ouj/ekX56qWJR7BGO2t6VWF7uR6eI716L0EekIWlRdVAZOTyZTti9f5D71TFIJfBcKhMci64J1KW&#10;lcxmc5mD5ZIexdBY7QTUBfdqhmwQRaQGRsiauoN7SS2LC/uQOUmlNL3h/zoAkY9ZdyMv1LGTi2sb&#10;M2B5CDORsHwbMH2vhu8HK0ISPJpsvVBsLFr2Zghkfeb77X74OjiaQoAEj1bfjh79818T1ENHF7IJ&#10;XlfcAYTGINCTHg2UkFaCPiRTMEO/00ufGpuiABqbeKMT9eJHb1RFLtGggG4mMpvP5eLqUs4vzuX0&#10;/Exmi4UUo6FM9nZka3tbRltbkg8GuJfGIKZXqlvIq9UJPYI6dHjdkRbW2g7oUTcXUW2hr14OuO4b&#10;YHj51LiX6u2vV2mqr0SxKEXD+rQyON9xtrP5rr0RR3s+YEwroXUaZmRSGolnGD9ZXUlKYi4i6bPA&#10;7wdPmvLiHh1HjpEZi9DqRD1+gCkJObJ/UsghRSFIIRnO6ekx0z5EPD78X63sH/XS05LzKvqf2bti&#10;Vjwc4Jpe1iytPR+MqBvKoscy0hvXab1B7RL2DfPA/fSSl2Feykn1YjaQ0XAg49FIxuORTKATO5Mt&#10;2d2eyO5Ox22ETSZj2RoPZYz0g4Lezdh+5M06qFjxwbjuaHXxz07WlF7QWD7nRrZFDcsQzlk4RRzl&#10;p21k29gyGjQhLxbQGqGxPQxhOOKtmxCPj44ZPWOFIBctG0edR23eIyuEL8tSlsuFLDFOFiDn4tls&#10;5jxc8gginFws+Xxje1gTjkH0IQ2h+NxqcK7PJx49dcCAnxqUBGdWtItNJhFCtmOISkB5Qgc4btVD&#10;Ld4H9E0BDeLjoypBPLPNYIzPfj6fZ8h1jlvxDoBnYIpnYJbW6CfTKy1aRyjfE8BmgUt6FlvgdQPH&#10;cinRApwjbmasZ6VUs0pKcLkA8Rzk6I34v7uKkSSDLUmGE4kHO9IUu1LnYIrzZBvKA6a74L402b7U&#10;jlW2J2WyI2UMRuQ2zkdSpgMwl2Wa4ZjKEnpFmvdQEjJjN3Ey4FymhmWlpHklg0EDfU9lb38gR0dj&#10;eXw8kseHAznYSWUyimSY4xmGdxu6k2vQzqrEe1A1R34zkRwyGyzQDshthDllbIyGyL+A3sVLualn&#10;cg0Zz3PIfSuT7HAi428O5eCfnskf/6//In/+f/wXef6f/iwH//CNDA4P5LrO5HTayNWshj5CfnRl&#10;x/endoa0gxv22jWephfUj05H2siAO0Dh2MzEsWVHo4V72HzSCXQD2T2ui4LwHwrKh3L282hfbo4q&#10;U8rf9wvDec5nvs3D9r8Y+T/emNziW+qc3bt+L3WyWAu7jyzvy4VXW8rNy9iu2TbIgS8q+iBgIOIg&#10;T/2fhQzCJMR3OfOIzrtsnNh7mX87oiw1MejkpRMU+6Uva3etYbzus5fO14Xw2X6xYOX77dvEdRlQ&#10;13vxTmYa1j9X2r18k1JRQe4R+ka9puiR1ySukZ5vV0a7t02vcR19OTauAjbCP6BdH/SpYwzjqgb5&#10;bUTHk6eGcy7rj0f9Rq3HLh+v+Bx3nPnuIuN/BlRh7PTLBhsBefXnMdc4m+dszqJ8vYyNDOP/ds9w&#10;5FyGvtGx5eP88ybgNqj7kI6K28ueOtvJ1iJxjnDSdNqR84rOLSTmGU0DbSYRQplznmrHjJJpPZgC&#10;3+OUG3pIi7c6Ntwpgv+xVnMOPfrBaPvJyx/CXek/FTYj3NGeLe2zy6dhB7dpPX/PMB2+izprUYX9&#10;85tzE0gvHd17l4011WifruZvGRmIo6aBnBFn6Uh7HtlcGHA/OLv4OYb6Sr2nTPukfhta+brv6N09&#10;mRHf/9t7GKVpeP9D2S/zIWwL+QLhZPcJqM8ozF+29gh5ap+arOz7TtVS/8MhZG7vB0yPS+1c5uX7&#10;o0+OzW58ftn4OH1gz+7u3FOfIXQlBFlxruIvvlw76c95Rvuu0uWCmvl+UE94Jnv7/sLvMw6axk4D&#10;NsF03knUkeDR67NJ3M9t/tmv46dNvwYE23ccpvX9Y/ms8q7wh/COsr84sC0b5KDv1Gwj6ceMqXOn&#10;1uwTI79rKpHOv0UYkFLnsE3scvpZ+KK7wOT6IDqdN1KfGe77ZhO7PjAJu7HDI8cFkpB8tvivRpzK&#10;fG+0xCSn4cyScPfYM2lt3SDgPWAf8L3XpOb7yd6l+79jGrrvnAjjOPTUTujrwG8J9n3XIgPCqB+q&#10;I+5aw0icgvw9d+P35k8ASqkHV5kvRXEhLO13v0CuC/WGboGc55tbw3hdvK64IMuvEj4d8kPG9IBF&#10;6OI4F/yR1ohrJgbZb/oTLdKSbr5YIdeElagfF90trYXp44F5aD6m5txW0dk+OeojBOlIN10hTMtz&#10;ZB6aD+63c/zRZd8SY2GBMTEFr6Fclwi9kGV9ISW32JQZCphLlC4kzri4OsU7Hyg3aCZY36A8xEWl&#10;0CAtTRtdoM5x5HZwGWZIdYpLF7oVWPKI9mFWZFxOoxrEx3UlUYl6gFzErauFCLcQhewjyJPtZ1tj&#10;nHC7KuGPQijTjo7qYp/nNsm2xixIb/QCwD/KBETFb1ENylbCeB/qAbJsrQPypZ0Yqo9r1N/RDM4y&#10;NTpLM7wU01CNnebKbR8ISMubs7yQ4XAkW5Nt2dvbl4P9QxkPt5BPLvNFKWdnl3Jyei43N1NZLmns&#10;h3sTZEiy/uhB1WOeaXtYHsvlDw0QH+RaVqUaWuh2slpvtF3JtJhEURWbUngH2qcKglPQHYwM7qL0&#10;3BoDtg37XOHq2fJXgHW00b+A9M8d140CtFvRF3qp50Rf+OgpUvUSY56qQD1Tsu9BhiFe80UyqwrK&#10;S/CwdPoDbZCLy2t5+/ZU+Q5cLivZ2d6Vo8Nj2dndk/HWxAzUoE/00MP8eS+3B9WtTEiXH89p8GgG&#10;kN2Y8HNv3wDCKsYTjkPWDUdHG3Md+8aglpjswQWvEMF+/JsLUs52mMv1LwihGN01yFT6ckaZujGe&#10;KvGKAdFxq2Aa3qSITzDfJEirhrJKK1fnW1yY0RgNqWhkZczyXAowzzA/QJYWn+h1kQ9wLBCeY+xn&#10;7T08zxDP7Tg5r6QZwnv3eq7ImxVRoP3OAIzwcx7JdP5ezlmemjfPWUdHbrFpdcxlUGC+gj7QUG08&#10;Hq+QRmzckpNbc3LbUc0PczxEt0qqrSNEp89LbkPL5yyvaWhZZCgLLCgLtofPAPQqtz/lFp40xOSz&#10;UoF+5H36EwLKU8M19gfbTeXHvZSIbzv+uPsQhThvHEeyHkzP+3hNI+HlstStlsnlYmGksdp8JvPZ&#10;TBY4LpZznWc531KPdFtfHD3RQq3KJn5a8CW59zJ8T3l0a65b30ToN37woszeo9wVuJcGaIPBEv28&#10;gE7cQH8uIOtzpD4DcYwuwEuMn2vcADaXaP4FBh9YgssLaRYXUi8vIdtrKZc3kOPUGfyBeM7Nbmj0&#10;t8Tzr4ZcIzy7uH3CEPq/J4PRoQzHRzLaeiQDHLPBviTFrsT5DuambTR3C2WD2Y6kxb4Uw0MpBgfQ&#10;Z6RJd6Ak25hPtvAOA2KsVRjYFabEKkNfk3h3KVM8M0Fuh17jPUZAbpXZ4H2Dhnk0sksx/guETYap&#10;7G8P5Xh/LE8OJ/LkYEsOtwvZHSWyhbxTvOtEC7ydzfGmRcM76BDfFbmNbjrAnEDDs0kuGe6JwSWu&#10;Z+NUbsaZXI1wvjOW+NkTGf7DH2Xyz/8s+//Tf5Kj//pf5NH/7X+X4//n/12O/uf/JId//AcpMFff&#10;IO9zyO56vpAFxhJdf3fdzT6EDuicexsMXWdAwOePX6qt7n6fza2sNgYG9MA5hk+5ex4tCsbbk/h9&#10;8DJ/X9p+Osv9/bX4GtGXVf+cWD/vXxP9sE3xAQEBLX72EAlj69PiU8z/D82vS8e/ujikVwHvBX9v&#10;2SitMFZ+ffg5qk8HnLa/392VpsVd4QEPw4fKz6cPMv/8sN4n/lmxPuc9pO/8L6ihnz8M62Mjaj8P&#10;x3oeAQ/HJrndJcsg508PL+Mg54BN2PR8Cvh5+NCx9qHpf0vc9S7z68GtAAf8GnioWvZV+CHp70Zf&#10;wWpkZgYaaqjhDTbc4rpaAOiiu0u7Qgtv64Q/LTWMfztY2Co7IK8HrdxbmR2J9etfH9ZutLjH+6Bp&#10;nGGJN0rhNcPpGYhGZaR5wVIzh05od2bdRXYS2SCXO+8P+KLgu7vr9ocB+kQjHK9jasAIFaG3NOph&#10;Z/CExwD1WIn7Vsr4kAK/TPgm32r6A2GiW5sTXGab4hjlsTG+x5+LTXl9CNVTmdMP05EuDn9cKR8A&#10;Nz3xzpY+z55E2jJ6YX209+rVLwTq4x9FRsyi76He9EXj/RJUg0xnwKmG8foOUOFovP1+YPFKNRrk&#10;s+wuelk6mSNHI+cg6JkawXJuInGu1rngyo93llbTI87YhXXpQD2gIGUXvJHat0aqIKnGqGqQSs9+&#10;Rr128f6WVR0BnB57o9zWiNeR3kzJhkbkWSZxnktSFJIMBuBQEnpaJRmW5RAB//e7zedajpUSEBAQ&#10;EBAQEBAQEBAQEBAQEBAQEBAQEBAQEPBFgSt5XzC4QugWAqPYFtVBXeDmoqF6TxHvMMWtOFr6/sKi&#10;elepGmlIrrW6PLkwn9DrCMXUS6sGRcyYKTWd96bDhdLIFhB71GKRhguuPh3zVqBA9YyGAhjCpVh6&#10;lFGvPqA6B0YeCRoRo0ySu1GhJE2nHmVI3B03aLv3c6//zY+NxEUMJhVYIngh9JpWNmA1k6qeoxFL&#10;Ue9hbttOkp7EdIs7LjrTawzI7aT8grV3Bsot2XJ6vcFVhjJT1DNDuTnqXaB+g8RYoDo5asP4pMK9&#10;IApXxmi/5hchjovjvlxSvaiB8QZvatom1E1ZCz1OKdl0EJmCOGGfow7cAtF7FTMyHNnhXk/dCpVM&#10;eY2+A9FtoL8fkueReZJc+AZM0mb2VyGMpGeniMZAaSHFYCxbkx3Z3tmT0XiC65FA3eT88kJOTk/k&#10;/PxcLi6vZD5f6P9iQyc40iMWGkJ9AbklIMl66EI3y4P8KvRNpbJBvUnIweruzkH734xGyth7hqKY&#10;VFwQGr3qJNAj6pLqE8LIjw+nmxvBOPIhuKtun6LOm6CSc8f189tg17YGC/hH0WL4Gnnu4iF8nJgO&#10;matw6jrCWiJa9dIRusHhXnO7vCnG+NVUbi6u5fziEjp2KdP5XL1F5cVAJtu7ygF0MklzMEMeNJx0&#10;mdrAcURdHNvtY1UHU7uHxiE2G9m5o9dXTxsryAXtaY1F+mjDQacblh73remC3opsKTvqv8oI8xW9&#10;KNp2UiBGohEfjA/b0th0n/mxHqT32JgoKzv6seHibD4y6hzVNsul4dyQ0VtiJpnzhKaGqE5e9JpW&#10;5IVkzoNakmSYN1PJSJx7T2akeiWjfFEA5dx6PsM5yT42Y0N6TDSviXzG2DOIRrDdMyanR7TBQIoC&#10;8w+J6/7WmqQ+rzAn07MY86MXx8ViLtPZVKbTVaoHLG576ba+5JaYVVna/ZjH6SGNR3vusJ8gF8oA&#10;1GcVrtmVLIt9qJ4/caThkj5TQT6wIVqoAfpHn3lIB/KcafV56/L097M8dItpIcNx1LQuH74A6P08&#10;d9T0uD+HDOjNbTQcyXi0JeMx6TzGjUYy4Fam5AB9l1NmzBX15bbV9M5H3cKnWd9q8ZOD9aCkSI5Z&#10;P24dWgE48g+9OWJ+hwbjGs+VBnrAZzaqzM0jMtw+GjSys13L7k4JnblA6CvMGz9KOfu7VLMfpJob&#10;a5yvcPoj5p2fZDF9I/PZCXTjXJbzS1kurmWxhK5Ap+bQrfmykkVZ4/2D225jDknHmJP28Tw8hJwf&#10;yWB0LPnwUNLBvsTFHirFbT0nHaMtNBNMtiWi1zTcmyAtva9l6Y6kCE+QLk7GeCfIpEb/VniRoue0&#10;CqTHtBrzZ0Pims96Tld8F+Ccq3MG33cwFqRaSlPOpUH9m/lUmgWI8xhhSbXQrYEztCOtod989EL3&#10;I+o25wt6ZIVQowG0cgxOUmm2UpmNYrkcRLLYHUn0+EBG//CtPP6v/1me/+//mzz+X/8XOfzP/1m2&#10;/vzPEj95JrJ/JM14R6p8ILM6kXmJtyK6h05ozDbAnFOggBR19h70QOj0bVAn+wwICAi4H7/9TMEa&#10;/JrP1ICALwP6JA/DIuB3Byg93q/1C9xvCP72EIbfQ0FJ8TkeEBDwYGDY2M9V/OPCAgICAgICAgIC&#10;Ar5i9FY0v3xsWpr7ksD6b+JdeEgaA77d8Acd/VGnWfnYN58eN2bo42/DkvtPd/t9vAu343r1upcf&#10;iE0V8WEfwgfCjCpoQGJGIWroFnNrNhqb1FJW3KaTRho0pOm3B4VwwXll0dmHuUvFz5TDGlZ7MeCL&#10;g1cD6JBuqVh7z2k8RxjiaDTV6iENx27p10PgdaTPPjaFff742bX2N4JqULcyPjWwDW/pP5vi2nsN&#10;PrwD+9L68y6s5reJLmEP3qBaDbbvIPVq3RPWL4bT2Y+T2cMBKaz0gRoFrpBhXTw/Bq1wj78lWCfP&#10;h6JL37+bpG1sEtNQnUaPNLor0cQlumbRkltgMkyP3BKzxjnYkJq2BGk46XWlry8gcjWgMDVopTFn&#10;hmcijWRXadZjNLxSKzLc0yfjeS/z8HSGWt5YC/90MQnUBnr46z4Va32Lut8mw53BpKPC3+bRJsAf&#10;ChZsUC3+3wG1cs1SiYtCstFQ8vEIx5GkYDwYoGkZ0qB9ajRs7wp8N9DscT/10drHzDwDAgICAgIC&#10;AgICAgICAgICAgICAgICAgICAj5vcCXvi0W3NGcGQLaQrFFSi/MspQvrXNyzdUVCt1xUIyFLzGCN&#10;cidmy4U8mS/Sek8zmoSLhKA3+NDS6bXFLWpbXG9B3xXK2xHt6ogLhoNqSKKeZyqUSe89XHo1fxgo&#10;FR+mQz70YFZZQ9TTFVIk/ESeKJ/pEUcvaupJjauhDI1pkEJPXpnQ8xYXPFUmdFgDNrpiynohT6Yl&#10;Xb4shf/5jd7l6hJ1LVFXHCNcJ8gkrUvJqoWk1QycSlreSIJjwuvaUeaSxaXkSQXWYIPrBuHIAzLw&#10;tnMmc9aY7UcZ6pUG5eHeJl46lhAMwmOGk7hRqTfimoRclWgXZe2onskQZh6sEERRqDcqlIU8SXoc&#10;M6IOStwC0nOOig4VpZ8V6pcSeVbIVok865aRxnELL94YJbnkxUiGo4mMxzsymexKMRjKEv1+M53J&#10;xeWlnJ6dyfXVlSwXC/QLcmd9uUit94OoSEfkS2r+LIeL3ygT7SbpTUq9zOEYtYSsHc17GuVMIgvK&#10;nrrTEnpDaizqsQJek4zbFL8OyFiJOrXktYeP9/TYFNZHvx7rdfBx6+EfGW31VmWhwTglDS6hU3b1&#10;4MW+8OdIpzpJ8txd838L0y9fLfTYZIYfDKMOe2966lEPusA5jsZoV1fXcvLuVN68fifn55cync5x&#10;XyRZPpDRFvRve0cGk4mkg4FEOidgJEKnGhRIndN6o2xOCyhJwzkIqINa1ho5l+r8h3QxBlWnM9Aj&#10;5KdGI15fwXb8aSNd0h6s/T6Q8tKAVRKQm41/6jrkhDxXiGQN05BoSWcsAxli4uP8Qk+N5k2QR2Pi&#10;GCPO0niddbJ3ZJj1B5sVSZom5gWNhieQFyMolwwypve0NMkwXBHHebWlyc4bDXaGgyYu7xVN5atk&#10;29EetINHwtKbTBhuRon3sCyldOS5v6b3NM499IxGD2nrXDAOLJfuPuTFZxNLhogpGj2yS6gFCerl&#10;aR+khJJWeIbo/KYPZa20ks9L5snnIb2dMT3v1bYxLUgPbYxrvYdSxizfkeeUvJZ/F5EV6wgtRN6U&#10;qfNU57zY0fMcj12fsA+YlnKvICvIoJxLieeejkk+o3zjSdcvnxZdi+kRrfOixWDWg/Ux3VXPfxqL&#10;djTQJQwOzu1xjXPE8p2D8Xz/SOOFDIorGQzOke61ek6bX/9Fppf/KrOrf+vxf8j8Erxy4df/jnQ/&#10;qAe15exEqsUF3hVuwLn2J9/D6DGUNeIzLS7GmH92pBgdYy56LoOtZ5KPHiPsWJJ8H/PSLiq1jTZM&#10;0KAJames3VFkG/2xg3lkD/23jyz3JKFHtXQH89EE89IIc0CG57I9E9W7Io8piR6CkugzU4lziC5O&#10;Yx27acY+59ilWnLMUOenUs6vpQKbcgbZLU2uGI/U0RR6lOp4Zu9jbMgS7wMLqVLoSAGdHiF8G3k/&#10;xtz77ZFs/9O3cvif/iyP/ut/lKP/9b/I/v/yn2XyP/2LDP7pHyX+7jupdnelwvtBmadSoi4LlLbE&#10;G1ON94ga80gDveT7hXmiY/+z70nqREBAQEBAQMDXCD7l3St/QEBAQEBAwNcIPujDsz4g4NeFvmTb&#10;aUBAQEBAQIDHp1/ndCuavzN8yEuHf0n5ZC8qv2xB+8FV0y85D0nt03D5fgPWqqtbsSlpOFAjrkdd&#10;HEfcCrsS7ocvaBN/JaxX9P2Vvhu4Vw0j41VDlNagseqMM7pm8ibHW5Xp4Z6ogK8Fd+k/Or7VEcQi&#10;mtsV0wiIW3p672lMR0MfNXJS3UtUH+1evfVhaHXxa0VfzqTHprA1QDaUsdGFKXrh7rMJq/c4eHFv&#10;vuV+QBm8QfUHk8ZgnJcc1XMa2UvzPvSr7qv/3vs3iPnnNN2jX/a98P1zixrlMrKK6Ydt0M/XBTOW&#10;rZSN0BvaAv1PzpWNZ9U713ijeVGj1zUzXsSFymhdTjQMVI9nNNiM6T0NpBe1yLyiCeKUreFVn2aC&#10;2JL5eK6kuwNtfzr20O93j05nqf/WJmvR6vuMpwHx3mBRjWgRxOqmaHeONg9ySYcDSUdDSccjSeg5&#10;bThEeIH4XBo1Gu4ZDFuOyK8ryUoPCAgICAgICAgICAgICAgICAgICAgICAgICPhycM8q3qcHF95+&#10;CfxSHZclPf0CI5fzuKjIbZFqnjNE1y0jM9BIQRzVi5rWg+n1oJckjTlSeldBOh7pWcwlbdP5pVB6&#10;cCOZiXlF6y3qO08xPl+fB8PVmARHksk0KfOJuDhJAyYyEmTj2mEZsY3quSii1w5rva6Amtsj1xZ6&#10;SkG85Kj/SLJ4Imk0lgSMmqE0Va6M6lxiZSZRhXvABPfS2wqPEStFz2mLUup5qedZUyFXMJpLEd3I&#10;IL4CL3F+KZmcSRaR5yjzQorkWkb5QsZFJcO8lmHWSJHqWi1kauu2uoaLSpuxG+vP/mCL6Z3GWPep&#10;XlE66k3tgjCbHrH5rnN6VDFBRr5g50GtSVCGo3poU69qyA5EtyvpSYfyr2qUj/qpqEHNi42BTpER&#10;F6HbMugBjYvNqSRZLtlgIFvbO7J7cCA7+wdSDEfo6kRmi7lcXl3K2fm5XF1cyuzmRr0UEeoxDXnw&#10;qBVxFYsRRq94Cb390GsTy2e7IQNqfQ35VU5+9DAVk/QOh6Mtb/cX2PFXV8JB5wbOvKgh5k7iPuUd&#10;4W0Z9xOF3sM1aLCr5y0wbJ19rOf9S0mwDMjLlactwthcrR76g32iQoF8dHyTdnC3dkR25mXMSG9I&#10;bX9S9+j9i/lQL0jqAwosMT4X84VcQn/evTuRk5NTWXKs5oWMtyays7cv27t7UmxtSTIe61ZycY4x&#10;n0K3OBeCyBBZGalr5iHNqEaVG4g/INOz4qxvR6sniSoqO/mYPKzNrUTbW/nHXfOAtEqTsJHXNnEg&#10;XyPLId2Eggsvd2YOOTojE3pG4txCD2rr1G0Nnc+iOCpxBJE+otxBGt/Qo2Vdl+gPzIkg82N9OCf7&#10;54SVg2qgQgzTeVoFgVjM0RwrrmII1wOAG1ryXnpoMtqWkxiTCOuINJQvTwDzQkaPaEuZY06ZzaYy&#10;nXZcTGeymM1VT1pvaPRwBXLOJfS5h35NMb+Y9zfnVcx5FstJhiOeaezZiDaynaiHedID0TaS4u+e&#10;hR1bT2gsj/KBPOghTY10Aeob82d9CD5T6cGTD0l2rZWF/PWDeiutTCXjWTfko17QkI8+o0nmhzos&#10;lxVksYSczGvclIScbqbX4JUep7Nrmc9vZEYu7Lgop3gM0miLBlmsL3UP9VCidNKV8yngNYTvBm4w&#10;WXh7CgVTXTbSeJwySSLIUzDeQR4hdXwA6mrFbTunqPcZ4k8g61eynP0oy+kPsrj+uyxv/mac/lXK&#10;2V9x5PnfcP6DVPOfpF6+Qh5nKO4SxSOfhl7GOC5QIfSDxNy2Eu8b2UDSYoJn4Z7kg0PwkTIpjpDk&#10;wLynJfSUNsL4Gqyw5ntLM1IKqa7J8D6Dd5s42VYmuDeOkAbvM01FnWLzbM7QschnJ+Wg24OqH1dI&#10;K9FnNJ/VfNbac9vPf3zO0rMan+G4RhQ9r9qcxPECuar3NcbhXS3CuJIpZg8Q70ZltpB6WEmym8rR&#10;Pz6TP/zX/yDf/6//Ub773/5nefSf/kWG3z6V+Hhfmr2JlJOBLEaFTCGva3TwHPlXEF0JfaKnNOQi&#10;FSbSEs/nEm1Tz2kIb8AabbMnO9rLPg0ICAgICAgICNiA9k1arwJ+Z+B3pfb3gYCAgIDPBJiT9Ocq&#10;dxkQEBAQEBAQEBDwm0G/M5NcyNbF7I9L95uMrfz+hvBV+VnQF/hohR5ca+8bqJFaFu9JYqFhBY/d&#10;QrLda3XxC99co+QWbVyIt0V4LnD61HYHwbS8B+JEBp1xGspUizMk8YW7c1833fYK4UZbTuYiY4W8&#10;jGYyUWl63oeLFsgvdnSVYTRbyvxpABHXsaR1IrkUUkQDyWQkaTOSpB5IUmVg2iPaV+K+ZYljhfu4&#10;hWclcbXA9VyicgreSIJjJjMp4rmMs6lMBtfgpWwPzmV7eCYTcGuAI67J7dG17E4q2dsWnDcyLhoZ&#10;pLXkMbf5hIxR6QQ67uxJfCOMbEtUCbfz1C0reU6Dq3ZgWM+qaHukPPQcstGtPkF2D6my0jjcp4Wv&#10;sg1z6WlspsQ5SyvRETRvoXEa86ZBmho8ZtCpPBEBGz3iBjVaM28oUZpLUgxksLstk6MD2QNHE251&#10;lknZVHIzn8rpxZmcgTRW41Z73PqVDeFQ5RK7VkpoAEN9zJB1ruQWgtzGFcqMdNQjbqlGoxNqDzQK&#10;cjIi1tEMfnAK6k2aN2iWRI5spE/Vpt6A++I2gQW+j5vQr0e/vLvCPTbl/8toRmeQt8qc/WN9xFhD&#10;l669z8seuofb7q8yoAZJbo7SOQNjkvOG9pwqs/UTu3k+X8j19Y2cnl3Im7en0KFryaFvu/v7cvDo&#10;SI6fPpadgz3JRgPoJnQF+kr95HZxfotY25IW+XFuVNLowul2hntonaHGJiTSkmyIElXxRM2Ufvy5&#10;eN/+Nq37mLGHu9K4LkzTI3yVALNk8Tq2jV5lNVITIFxPma/LX0cvxwXnEdIZoalh2hJJl5iL7Gg0&#10;j1Bq1EZBO9JQUA3UNBxzEevFslAPXqnnMc7DqKRumYy+4seagz+OTMNTvZ/1c2Eqsl7b2FY+ybxB&#10;Gcv35frnX6sjoFXHGWp5or/UIAz92tEMzbIkU4O0PMtlMBjKcDiU0XAkY5Dnw8FA6bfA5HMxV3pj&#10;Nc5JaCXrwuY4+DqxzrjQ2csMzKwezKNAfin1TW+gCiZt/jRE4300CqTRrm4Bqu2x57Ft9cl7Xaks&#10;38XrMxt5tdtgk5qSeYIUEyZybl9NY73+9qYLzMfL5Q3qbYZo9BBWVTNZ4vm3WM50m09u/8htPjUj&#10;VlyF7qlV+dXgSndkfZxhpdMRk5cZp6mBmhqrsTegskifYBwkyQLEMz65QPgp5PJGDc/qxU+OP0qj&#10;/EGaJfkjhtALvDu8wjP8HXK7RD5TyB1jSI2iIWn1kJZjrinAIeaRscTFriSDXYm5nWd2ZEwPEX+A&#10;zt9DhXbQPRM8wwZ43hZSVrmSBmp1PYLcjTXY1GPUdQvtmUDeYwh9hBahnBrtrKAHYKKEvjXQd/3g&#10;3afB87jOMA3g+Vwl0K0Y/R3LgkekrbgXaII0OT2d4Tk9BjEOaujkAvJc0ECVW7zyucrpEFlFGcZe&#10;MpcyvpYluIiupcQ7Uj3EO9R2JNvf7svRn7+Vg3/6Tvb+6XsZf/dEmp2JLDGmFsh3Dn1dQGlomEYu&#10;HOfQ/zn0dIH6Q7I6W9VIS2O6GOOWPVjhBRLJemDPehIrkQEBAQEBAQEBAQG/Q/S/NQUEBAT8Wgjz&#10;TkBAQEBAQMCHgO8NXNcJCPgc4N9lPxYNsTv+vvABq8a2lN1f5Pt0uN09HTaFPRS+9r4t+mns2Iem&#10;4QqnrnJ2jPy5xnFSpAmdhcdR/V4mcQOq3QuuO2p5jl88+o1Zp4dem5FI64GKi8wIo4TVmNIZcnjj&#10;lrvRFeCNUz5ErwO+EGiXPqxf1SMjjZNaAyYaJEbiPVGlNPbBueoJs+zzPnjd8vd9NXDz2i348E38&#10;jYEqeAO2h8LPD/rx5w+k99rm56lb3JDnh0Dv93ng48FsbuWnXfBp+oDZduyMBJVt3zvS25hyPe5z&#10;B2XpSfRk69qgz3U8s83EsjKqgeZ7iHTqLc3l0aFfpideBCKScxEo6+RrKWnpXa2UFubizJLVXa+T&#10;cTiAnb3g7Y+mc6Q3OnSp0W61OOoh9B+DwIjrLt6hzQahkB8NBD3bSvD2NJEkxzycZ+a9Uo1+adjc&#10;lfkQGnp1x9/VuICAgICAgICAgICAgICAgICAgICAgICAgICAzw9cyfsK0KhhlXorc+uB3lsMF7hr&#10;eryi4YYacCASaRlHYw1dpEQQDTrKisZBXOLDvVGsXmGYDxeiCb9Yvm5ExGAf5xfV/TVh8UYWxnu0&#10;LtyyDGXVUWLbN6FMLgnTC5BtE5bwRGy7Pfo4QT1xr3pTY5tjGp+wHWwn68it5pao2wJ5L5B4KdyS&#10;LkHaAuUMUIEC6QpeR5UUcS2DGOc4FjG37VyYZ7RoJqNsIVvFEsepDJJr8EpG+bWMixsZ5zeyNbiR&#10;yWgq21tT2Z2Q9JJ2JdvjS6Q7k0F6InlyImlMnkqRXskAeY2HlUzGIsOCS9FoA70AKdEi7TvIzhPq&#10;qbJUebC9JBK1C8DOPIBpwNboi/2qRxqCGanplKt6PYMM/LaXdOWj3k9S3E8mpN1D+eriMfImeS+9&#10;SiX0KEW6cuhtyhOdoV6pIvWmlqJPReZsHz2w0WNVxjTWpsF4KHtHe3Lw6FBGWyPdprNE2ovLC3l3&#10;8k5OyHfvZHp9Tes1lYduCbukvJBHkqMeAxzRu/RSQ+849GBEj0HQXW5LxiPlRo9R0Fr19mPeoyhs&#10;FTi4DioqBWYL9jSc4znDuJ0k819nX+87IifVSyvLjDpWSS9QLemVit6omJb3oJ9twZ9V0sxw0gPr&#10;pC6z7qAlavPr8uzY6VXH9TR3UvN0OuipY5vtgrSVpttMS8MP7wGQdfG1UvGSbCiVEfTbd+J23Iqe&#10;R98m3CbWecth/zNc9QHzyM3NVN68eSsvfnolZ+cXMpvPVTcnu9uye7Cn3vr2Hx3JcAeDD2O9rmYo&#10;cwkxoQZos3pQA6mbtCRV72lOj3X7Wuo25U+xIkj7BND2+nYwjAZNyINb3pG21S3y1rHk6MJsrK0R&#10;8SZTCATJfLd7L2JqLIXBwzCWzXlYqTrE2ZTpzKCK3rPMaxZ0lLrrK92D6SH7w9PmUJJesyrMoZyf&#10;EKCsq1KWC3rSMi9etgUl+wx9gST+2cC09oxhuWgN9QBl4UTbqNtichJgtrjH4vtkvbzeMC+ITGWE&#10;IFx33tNYNMcaysB9TJOhz4qikNFoKOMxvZ8NZDBwzAspHAdIw3SknecIz3ULT3ozo/xYP9Vn97wj&#10;KXcr13SC13297+JZLyOh4RalYf757J/FPDKNPVtdQsDH63wMqAFm6fsbcmE9kTG9q7FvWg9rGs7n&#10;v/UJqbLWunqyfcyV2sE2J5LSixzkMBhALmCOeTzNmB/qhDHMOZTPWFLqEnexX1kfo/WL1b9rxa8N&#10;luy5Ct9X1EUVIMAu4tyX5QnanIHQIbQ5T2vJ0kpSvBPEzRV4icfmOY4XkkVXeJxdQ5en0GVyBvnR&#10;Cxt1nDoLmelziM+2CfLelmywIylJD2pgnIPZDjpxG/PHCLUdOOItJcJLAj2vqddGEOOY/vcwIaHa&#10;eOYhXqlvN3gWNhmI8chtzbk9Ob2mlRhrZSx5mRgr9G2VS6reY5G+LtB/A8wRxggUMhliPgSzkUiO&#10;ObPAscB1MZAqy6WEPqpnM8wZC8znS7S7SkAca7DBeZ1AR5IZiFQ4jwaQ5TbG1y7kMUEZI7QN8uaU&#10;z9cGqiu7g488zvIFLug9UN9vmACybDgBMCHT6njg7IK/SKPeApkWAaRGWI48Uegj0zEgICAgICAg&#10;ICAgICAgIOBTo/2CHvBVYfU3z4CAgICAgICAgA8DV3B/n+ALpNJd++8LK98bNr9k6jp7m+aXY6XI&#10;FayWfyudb4Imc7Ft5bqUjGZHe/La08JoGrNKhsURzpVmXLPiGS2mZ7TNjOMKaehNpds6L1JDC95r&#10;xhbO1uDzQV8o76vbevz6vUr8AbttBXtxDlzApwEZPVuphxamR3hZVVKWpZJGF2bg5OC61/TPyriV&#10;MUBzi+6Lko/jTZ6/BP0yfd6/FL+0Tl8nWt1xsuZnReaIpC7Q2JVbFC6XSz2nEYoaLSSJ0KCSxorU&#10;MzXa0dsfIO+1oj4Iv+Te3wSUx13sQLmSDPfja7WZ6/f4MdhB71gL+zDcrlcfLK/v+ayjq+9DuNaq&#10;TwuWZeX15dthtU6aZkP7u3sNXa4Od4usg2u/GvpQXiozDe4yQz6b6/CQAj5vaFtbPXHX2i4+g0ha&#10;zHrSQNBocUy3QQZqUArGneGtWlo6Y1zj+pvJXSQ2ha/TQEOtlv7TOLqPfwu6k2qI2Sef646bPq7A&#10;BjJR4r1Hw3irM/6VBOVCzqSX8zpWg3jlGRAQEBAQEBAQEBAQEBAQEBAQEBAQEBAQEBDwZSJ2xy8S&#10;7ZJdgz8kz1t2y4+M5IKybqGo7JZR7VaG1c6TjRloaR56s+WADCwPpnHn+OfARUYzCLCFXXfPBrTx&#10;WoBmK3Ta1hLB9LpF0klSiQQ0WFqWS6lKeodZMoXo1plRBZaSyFLiZiFRPZemmkrkGNczSchqIXE1&#10;k7i8AS8lKc/BM4S/Qzh5gvMTSZsTGWVXsj2cyfaInOL8WiaDS5kML2VrcOF4bmHgKDuTIj2RIjlV&#10;0mtapl7T3kmCYxKRKCtCuXKN4xxxS8SZEZstbAPtojFkSHoZETz6c8WtAMCH2SKyLohzMXkN2jX0&#10;hKNRdg+9O6HoDbRwdCxoi+oxvZKlmRr8mCc1lMPFZkQ3YJ1AR5B/hf4p6SmLa+8Z8gGrpJaK3qtw&#10;bJAuLVIZbQ1lazJWD2qD0QDl1XJ9cyXnl+dyfgGen6t3rKaJUVaBMgtJwZgFUmFK6CqUJapRlwj1&#10;ikl6/kN63GN6ChkjKZtiYsWFLp7j4xbTNZJ/+h7IvCDsTiZQrOs4y3gYmM5Ry2QdICNXl5V4hjw4&#10;383wOfXz/GToy1Hpr0kaZ7pwB5W9HkHVM0SqvpJOmegJSNiX9Bhk/Wt9nOM61fhyUcn8Zi6X51dy&#10;enomZ+B0NtN5Ls0zGUC/hpOhFONcsiF0dpBIlKMouujJUHpqhPooXbEg6uPpDCn6KlGjXWRff7QJ&#10;OO8MXFwggYO/V9vsiXgz9HB0yW+BuqC67CXHsDUCvF0dXek8gIaoPBGqdXEHJgLbuntDEtVFEOO2&#10;5tyk/eZqhnL99sc2piwTPw6sVvzYlRn2mpGv5q9etWjMY2EUqatGW/dVsAyjR1sWwvi80meWS9P3&#10;EkaWeF7QWJEsF3h2gMv5UubzucygH7PZVGZTEHPL9OYGcwx4fS3X5NWVXIE8Xl+T14hzaUC9r0/N&#10;b6Z5L5x3OU/z1GVtYP0pIfMs2NVXvY7hmml9O9TIkg9q3OP1qW0nyCxb/aJu9vL1MtMuoho4ISMG&#10;H54Z6FmPBsJZirGRFWCuntPUk9ygAHnMcE2PakiXJco0w6gEE+9xEwXoI4JH0Moz9E5/ZbjGr5Bg&#10;6ykjSsMZlSGpH5u8UI+DCeYZGk8naHOC9kJnE6RP+O6B940E7xuJ4N0Cz/NEjBquaVgan+M440QT&#10;013qEMNxjHwnOG4p43SCaxx5HdN7Wg6dTkHkAjZKVkorZtDqoo78qMdQzInumUfvd+o10REzp6R4&#10;iUprHKtYMjCtkAYTXYJyEvW4lmFcF6B5T4u0nkPUd4R5cYQ5cYDneCELpJsjnxnyW0A+FeRD1ngP&#10;qPEO0EAXkCXmTehYS+hzwuc93wMwnyBePaiS6pUS7VLd1oPKDbehvg2mZpDXIKcQ6rof/yYPO9cz&#10;xGsP48KnCAgICAgICAgICAgICAgI+BzAb+r81h6+sX9daPT3R/8bZEBAQEBAwMdHeHcI+LrBN+Tf&#10;DLrwxqNdfjj4DqjvgVyy5KIlF4pJNIuL1qAaeyGRLU67Dxdnax49kQ3+6AK5LvxbeLvwx9xZVy6Y&#10;V7WS5zHS0BhCFxaj2Ii0pBpJIE1H5KNpLd6nZzkV4km/ZMx1SN3RiVSPZFzk51Zzcxy51dYMeZBc&#10;GJ6CN+C1JM2VpPWlpNx+C8zlVIroRAp5I4PmhQzkJxlGL2QYg4knwnrcLl7L7ugd+Fa5A24PX8tk&#10;8FLGxQsZFUgHjnKc569kkL6VIkYZ8Znk0blkciYpyl3lOdp6hbbcSBrPJY24kM2t0Ux+cWP9x4bj&#10;0vrKKwbpoavo/kudOwcjDfM9ZYZZpObqFna5eJugE7WvlGZA4pWwgc5w+yzbQstITy+2faX1mnDh&#10;Ps0kLQpJ80KSLJc4y4RbenLBWQ170KAK/VXGlRqjNTQGGiKuaKRMK4SXUqdoH3cuG2W65eJ4dyI7&#10;e9uyd7Arg2Eu88VMDUROT07lzZs3elzMlhAM2hTbtp5c7a6gDuW0lmoZSV2h8JoGTAPUeYiKZNAX&#10;yJNWjpQvDp4oHSdsPw6t6HDhiX8uFU6p02w/PsyHfUAlBVtPNErNEql4l0uAscTBxTBSPfIhXOnG&#10;lxbVv2eFDGciEtdKBG0EIzo9uCfhR4aru2sM5WnqA43BkWR1aLBYIZ1JlURadIAZUZJM6KiKlCLb&#10;FNnmElXQsYrXONKYAv1LY46qiuX6ai5n7y7kzesTOTk9l8vrG82dBjbc3nMHOrW1N5F8gnyghzJA&#10;JaGLTYF5LgNT1KlXNAk1l4jGFP1w6HVE6wnSBi2IdifoS8a1Yci7m+x6YTzyGuWrjhnbObgnFw8E&#10;G901z0x3kL+eQ6dwxpFOUz4SEtWUHXjtZKzzBa7JFsidddO+Yb6su6eLQ3I1iGEJnAPQZzRE0ru1&#10;/ri3ocdIztVISy9J2k4WhXwQr3HIS50ngWyD385Ty2R7VB+YL+vDfBnPdP04pOZzSg2xWGc+3aBZ&#10;usUk5p2yVCOx2Wy+wYCsMyJbIH7ONDRUYxzTMK0zQqPR2pTGa9Oe8dkc9+Fenls+c92SmLVY+aCa&#10;KmLX13rO+kM4eMzJsqLBdWlHsES9mYsS+fVJ2bPdZljOeJbG/Hz+VpZKAfH67GY8YLpAmkQtDxfr&#10;6qPzO46c5zQzl151C5fqdQ46H1HPVde5fSj7hZ4trf+0D1C2lfIrw+knyYMbbjhnW2xLTCOftoSl&#10;5xivoZskr2kkquZnmHeaukDAEG0f4dE2hr4O8ezMQOg+hK1F4j7zlFoivMQzncbyCNMPjWq55TS3&#10;4EQ+CQ3RdlAmmHJLz32J8z2Jsh1npDZCenumsQ9YT9XtvpEo68wmaZyjtZiVwT97xqvxJ/ojQb+k&#10;0BUae2GKwzsR4jHR0bBX6YzTYs6vmEsxKSJ/azO3JI1SzLGgGaelMl/GMl2IzEr6g8WzNRmg/gUe&#10;szRSg9xSvGvalG2GajxHR1Cn1ZhXuwN/8EDQdwx2AORtcxKJ+qGemJIlR70HaD8lQiM13kp9RCIc&#10;bf7zz0/GWbwjk63A7gsICAgICAgICPBo35z0KuB3Bn559L8LBAQEBAQEBAQEBAQEfJYI31kDPgPo&#10;92f/Hfoj0uk3zwI+An7pdLG+jKgLsiuZ+hSr1AVLR+mdd+xvtbnUY+wZdYwc47gU9W7Wsp8O97d0&#10;92j+nr687pp1snqxruv1/xKw1rO+Y8DWaKQXfQuM8wTUfIKryLwNo0+NJBKS3nxoDAcp0ZCCRhuV&#10;3+aTBhB9eeFmXPqF+k6ca4UF/Lb4WV2xfpM7X+lfm8DZ96YnlZTQlaqi4ZIZ6FCP1JNQavrV6uld&#10;DPhq0BnNgdQHUsMeyA9Ib3r5cOCu7sM88HloJj7lBxb5EdGvQZ+fIx4yuPv179K3hl8t78pnU/u7&#10;fDo6g6wV6sMP7Kf7mOjqdncJ/Zg++3WzXPgWo+reZuvS+ls8euc+qSZX+MT9Gzp0sdYDd6cMCAgI&#10;CAgICAgICAgICAgICAgICAgICAgICPgywdXHrwY0wqBHFG71RC83vNYFvgb/GvOwokRAf2lcz7lY&#10;XuPK77XJc4RpHn6hkmlAbxRCAwDe7b22efbTMy2NRkiC8TREImmUxKRNTW8sNPZCXrimQ648iyXP&#10;YylSkUFaS5FUknF7THpPa7h95416TMuaG8mV11IIGF/LwHGYXIIXMk7PZFKcyvbgXPbGF7I/uZKD&#10;yQ3Or2V3dKnhk+JMtsBBciJ59FaK6J16X8vkBOW8laR+K3H1VqLyDfga5PmJxKiDenPjll8NPaPZ&#10;1l+xo8bFCKPhG43c1FCuQrtNHgqKy0SGI8JBeh5S70MIpx3lipc0nPdJC8722qWxu/x1Z0xm6+Lo&#10;V5J565/O04wupiudpxV6dWG8etpBnzn9omEZTkCcgzzyulEiT275haCG3tIyEud01JKjDujXGIzy&#10;RLJxLoPJQLb3J7J/tCd7B3syGA5VP+jh6OL8XN6+fSunb97J5cmZLK9ndEGk23rG3NazQh3pukWJ&#10;AivUCaQXm9brDccCQrhdGlRSQaNX3aIRHwWuPdQgluSFl5ujxrtx4OlSGnjtuQH9vIxahJ7fiX6e&#10;d+R7G8yvz4djvX330xkCkWbGAB2BtLn1n84LxvV8DQxH36CPqFuqZ55eD6nf2q+guuehIqVSzipZ&#10;XM7k8vRKTt6eyfnppVRlLVmaydbWluxCj/aP92WyN1H9SgbIJ8WclS6R1VJKsMKcQnI7Om5T66lF&#10;s864BQPcjgzn0Y3PdgxpnNHGFqgdijAC57qFLvPTe21ck/Te5IavpWe8k6HSpdMwzrU9+XkZqg7x&#10;g0w6QqY81iA+qv2omD0TSAvnh7lXyIvPBO9RSuvFctlO1Iv3ey+B9CClHhoRxjrpNpW1eS9DrdB+&#10;xHFO0OcAhcNq81lhBru2vScyYlhFr5iM67WFBQJdO5Ev2w5ser6Q9oy5TcZp/TEncT5JoRtFXsgA&#10;LArjoBjIcDCQEeac0XAko9FIxuDWaCxb47FsQ5e2tyYyUW7JZLyl4WOQabkt8WDYkZ77Um5/TBn4&#10;eiqtrgTDedZ6PNNKQlag6gmpcyvaynCXD9OqrCkPhFkcZQzJ6jPW2syeUMeRFqVlUYIMs14y0KBz&#10;uSzVM5z3MkcvclNSr+ldbgPnN47XMl9OZV7NZFEtOj1w7dRW+9OPDErQG4QLnqlGygUH6Kg1Xgey&#10;o0bgwzT0TAa9A7mVLclb6DaxxDNlWQ2krMZoyxbSg80Q5LxDr2gpuom0rYaThFts4hnEOQwPPPWe&#10;hreGbttMbpk5kjjdkiTbliTfwbNvW+JsomGMk4RbgDJvq6OODXqMbToDeG5p7lXDb7cbYexh0kPT&#10;l1Iv51ItZ1ItbsBrKcG64rajfNcg2W4S+atImBGJC9RdZUW3kWhLjWMNOdR4jtY1dJLuz3TMQ6/Z&#10;PsqAacEG1xVCO7JE6jaI4tQ7LoTLuBp5QwDWXshOy8P91l+4ZLVYE7Qthh5577v01EuvacwZNUI6&#10;9r0nr12Y1zUe9dyf+AgDr1A15WpMQEBAQEBAwOcMfaqHh3dAQEBAQMDXBzzf+YzX35PCsz4g4NcF&#10;x1wYdwEBAQEBAR3aNUauWpGfBizhd4XP833Dvwl1tdO103UinvTLi93iZEcuYHbkwq6RXtGMtaQ9&#10;2haiXTqy87hm7BbAwWaVut2Uq1dXv/v4pQACb+mxKQzoB38guRWgGpCkNCBJ9KjbA+KfbmlH71jL&#10;pXpSq2kUSUPHVowuE50sPC3GQBMcpgn4OsC+dMQU0FQNdAI6UlZK9j2NPLw+Jc5QSI2anE4RNFPp&#10;fzrLhoBfD5T5ryN31RjohepGj20Y9OM+0hPfpnBPNcbz9AaA4OcO/vCnBm2kM3BbpxoI+nN/vZGW&#10;12+Du3RJe95Ob2H9HkurT3A8Rxq8PZD2ith/EV0lP6thxFqYGoF50hBsxZq1Ywtft/U6boJLgz7w&#10;9H3Sxn0QXJ1vwYev8zZ8qZv4kPsDAgICAgICAgICAgICAgICAgICAgICAgICAr5WxO74xYJLfGwE&#10;7S9aT2b0vMJFciZo6M2CXixsIVoXkhnuPQbhHvXEQjCuXYRGKvyj1x31BsN0yFMXtDUN87LbiE2L&#10;8j6tbrvnEjONX9hPUE/1iFEvJarm4FI9gsRVDS4kqaY9XoGXyhwsavJChnIuo/hCJum17GQ3spNP&#10;ZaeYynZxLZMM4ckp4t/IOHmLNO9ktziTveGF7I+ukO5SJvkl4pjHKfI6lbw5k6w5By8kE5RFL231&#10;NcolWQfyBpw7VpJWkSQ12gPG9N5VQW4VvYCY9w9SfZRQlmw/ZaWfBvKAXDzVW1PNm3FN0igO8tFo&#10;9OkKzesJSsZt9N7iw33e7AuUBTIVj0Zkj3JJWy9HOvYbPViB9JRmRKQLo3eY2JEGGE2PpngozelT&#10;nKI8bquY4TxHCxPoHtpTJ5VEuE4GyKNAJXI0KkU/06EKwobbI5ns78jh8aEcHu3L3t6OZFmqhmnn&#10;5+fy6qeX8uqHl3Lx9lxm51OpF5RnIUk8gP5kIkvUeYHyStSJbMzDS4QC6PWGsiCc9rfgFbTZxgav&#10;kczMDF37vUGB9iDClJbX+2G523G13FVYPLthdQxx3LixuBFM6+vk67VOwpfPunxE0iOP6ixlR68/&#10;JY5LkHpLr0Sou4v39zRQZvXuhCvC5g2vpZCxut0j6VkH/SpQlmiAI1jhukykvq7kHHrw6sUbeffm&#10;RE5PzmU+W8poNJb9/QM5ODyCDh3L7t6e5KNC4gK6gVvNY1opdQbmqCuODb2qJRhjSldX3yaItK2/&#10;XuOogxFpSVxzCHiqioCqMmgjx3ZLzQt6pe01Wvc4uSj58fdqJMAQC7c512iehTDGUEnMKkZWWN1k&#10;IX/ORYzTOcGRctbKooIc420ZAE5V9z1ZX62I3dOWgXvpRZHhmNrd/F5LxWcCslHjL7ST0wINhsV5&#10;/FKvX0ih0wrkQY9q3MK3prco6IrJ1ciPGqfiXvXQBtbqaY2eoCwPnTeZzpWvBjmuT1g9PlvoyYzM&#10;skzyPG+9ppG8zhHOOJ8uL3IZDAYyHA47DoYaRvbvJzPkod4j2ViUR9J7JCXhvZWWqDepbQEpZ+9h&#10;zoTEAMi4R5M7+pDnSOM9n6kHNUcdQz1Susido07PLRz6hvtN75CG97FuTOPvZVrcUOF5ZTSjYMrb&#10;ZMv+M9nbnSyFJWiNHF045wMSV0T/78cH82VZNCivoJs88trDGqjtA1sZIh3J+tJzmn14ZV6+FstM&#10;ZouhzJdjWVZbkPUE/YZjPQIHyroucEeB/smMkVHAGuEkH3IR5q04HkEXt/FM3JEkA+lBLdtG/Bh5&#10;DEDOceh3Vhl3ag/iud9EeBeSBcLxXgTGOI8xt5oRPfRcjeXxEMQ7SLPk8/BaqsWVVEscSxDvKDXu&#10;qznfgeYpEn2k7xbWT5zPjJAT9JbPfH2uQ25VCZkskQ7FxHi/ySCbQYrxkQ5wjivOLyC9rFVV4shz&#10;H4Y8fFydgpQNZJeMUM4Q5dicXiMvtqbVEgpC5wHTZvtPB5QQ5jxNyWuST2hccy5U8ua70eqB43uS&#10;BwQEBAQEBHyG0NcEOw0ICAgICAj4KhGe9AEBAQEBAQEBAb8PcO0r4DdA9wOjXzpcp19KdOQqemOL&#10;lrzuFittcTqJyHqVLo7basbcXlPpPamRPq1f4N7ErizvoYRe06xeXDT92D+WbpLF+/DxSt/cmge2&#10;0CdboRmc0DDJ2V0ofZwdadQSq9erNDNjERpFEjTGodFEuSxlufCe1GqEM9Zl1BdVnz5eGfDp0Qr+&#10;Z6LfV/2+MxMFPUf29KJXLelZrwQr9Z7GMDN6hf6Q1KGeNz7Caufq2OqeY8ADcVtoTqLKh6F/xz13&#10;IcqMM9+TbhNQPZtrOoPABxN65I2ovWH2nXTF9dGv8Sauie8zxqbak58bfm6dbt+nZlA0bKOFps45&#10;fA7Z3LP6tH8f/f3QITXypFGnYy/O0nr0ZXwXCXfOseHovaapoaane0dZ5Qegl9xatab3iO/nbM9k&#10;nnSksRse/rjw7Ld9vf3r8BkGBAQEBAQEBAQEBAQEBAQEBAQEBAQEBAQEBHwd4ArZlwtdALRFPC4Z&#10;0rsNDXv8tnb0fkZw0dK8zPAGNDqK2nTKmJ5xYjXy0C0UlVzkbBAXScY0usjKxUam6fIzailKJtF0&#10;gPd+YwunmsiMSJSoAxnVEtdziauZyHKqrJc3EpVThE0lrW9aFjKVQUReO17JML6RcTKVnXwu+4OF&#10;7A+XspvPZCedyii+lIGcm1e06kSy+gR5nIEX4CWuLyWtLiVaXqLcS4lRboa65M0S8fT30aAM+nBK&#10;HFMwkyLKET6QQTxEyAD1L9DYXBlVGa5TEDJteqTnIchQyb5SaRgoLRUtZNFE9KDiPJ3QmxojuViO&#10;/LwnJF7zyDLMk1oX1hJhWhIyvkU1vHDENU7Q0kTpF9Fjeh/DUb2nxWiPeotJkYYeVtpa8wThzBMl&#10;0oOa86QmqRFVlCppcKylSqEPKXSHnqpAeq6SFOd0IjNIRYa5DHcmcnh0KI8eHcvh4aHs7+1JkeVy&#10;eX4pb169kXfgCXh9fiXVAs2uUO8K94J2jvqBWjCJNpnBiesDXmt7cS8+3tOR+dUx3zoQn3qUwU0g&#10;jpSZ+/DGdpxQEE6vPTRfhJm+r8YpkIURcc5IyveLRWyC5Xdnnh8JvoyHkwYQ0FOns5Se9xRVqccl&#10;X1/qsSPP9Zpth3zRI0qna2rIQT0kVbehHBhPUCIpb0qZn83k5OWJvPj7S3nxwyu5OruWat7IqNiS&#10;R8dP5OmTZ6o3uzs7UgwKswdRPaslInPMUQOUiCFL731Qa6RBXegdbZ06HtEKrTfb4+qt8QhSvUf2&#10;0BWSnsOsLxmPe5UurXavdjbyI3G9BqTUcDOE6QBRO3m7c35wosUgLaSm5Lmfb2yeYGYaqqTu+3mI&#10;usyPL1M9TJGor3pVYjvcuO70E/fhXo4l5sc6mMctHq1+bB/Tqtzw4dhqqhLi89shQ4Y41tUSQQuN&#10;a/iM8M8n1ofjEWEl4vwzpP+8Mc9elqaLtzRdOpy79J74o+UwvTd4XcznMp/NZAZOb6Zyc30j11dX&#10;cnl1KZeXfV6sXF+B19fXMp1O9d4Z8pktFjJfIs8SeTuWJNtBWagIITnMKyp3ftiJLpxH1L6bk0jU&#10;V72w8VzTW3/Z/Q6UOT24aZe7/Nhf7Afk23phQxyPNq+hH+k9rhhI7rzDqVe5HgcYP+o9Tj3G4RpH&#10;DcM8zes8zySj9zk1CoVecY6lbui4/rXAsUmPjSTPHbyAeoRGQIb08miEZDlj4WOyZf8s8Gc2z8EB&#10;9GQL3bKLMbADXRrhukBfZuhTzEVlDP1Nocd47jR8LtJLJ56R+jDDxEIPajE9qI0lSSeSZCCPyQTh&#10;Y5TIN4wM90JWrDb62RvFe6P6KFrimqQnNTuPY4ab97Smmku9mOE5eNOywXtThHepmN7VkLZKMM7o&#10;QU2fvWgpSU+S7lqfzdQb6h/Av5wVdNoC3aMaj+kI70WRFKhrDiXKcFOqXtTQbnowBRs94h2oQdtB&#10;UVIWmHCTEebfLRBtx3kN2VR4j6rwnlFBT/0j215nUKAKhc8WnKNSVie8K4Lea5r3TkvqfxpQIj1v&#10;9+xhfV4NCAgICAgI+AIRHucBAQEBAQFfH/i93zE86wMCAgICAgICAn4P+OQrqbpOdu/LtX/77vMu&#10;9FfcuNxmtC2Pauk8gjVm+AUyXv/pwe6IdCE5Fm4FagZFiKQxFA0q1NDEFvdJGvckaappue7MBXAu&#10;oneL/5o9ro3MX79RaATjaTBQ4dwtviL/WL2XlcosmkshND67lqK50m07BziOkxuZpNyucyF7w1IO&#10;xrXsj0rZGyxkO5vKVnIt4/hKtlJu5XmDdDPZHdJAbaHbfDJ8HF3LUK5kGE0ll5mkTbdlaFzdqAEc&#10;mXA70XIpSY26lZBnCdmpjRjaXqWSVhmYgwPHoWTNSJnU3GKyUIoeMzB1THTVtTVSc4Y3ZgwGYeq3&#10;L4gG/cQlctvWUwvGEf1BqnSdTHkEaRxCwxO9hnL5bT27eDvjnR72RQ8ht8hIn4CGK2bu0tCyJ057&#10;pOEBjdbMSMVTlcLlgdzQDlbNDC9IZpNw7R5hbGPVLHEshdurqeGPrX47QzVIZpzLzvGhHD97Is++&#10;eSbffvetHB0dqh5dXV3J2zfv5MVPL+Tti1cyPbuQ6mYmgv5Sgz3WXQ1zYlurptFMxTGAD+tPIwp6&#10;1eJWfKivGmywVtBNpV7h4+rOOrN51j62jtrdI/Tbby/mRGDnjioQJYXD2DYzd75OH3d3GtWblTTv&#10;w0qNe/R5/VI6cJyrkRBIgyF6ufPGQiwPiqDEPUYbC6ogpL9W4yroGS0VyAr3zpDf1VKu3l7I259e&#10;y0///oO8+AE68PqdlOj74XAkR8fH8hy68uS757J3vC/jnbGkA5THre0wniLoV1xAD3LIDDpH40hv&#10;QOa7x+us9n1v/LENnO9wotcKJ35vvGWERCASHi1dR5e8R39m8Ck1tAveDCRErXDCXFCg13nKFTdr&#10;Xi4j1oujmqPD11MLgGJzO786dsYhaDOkAbpc2/usDDN67X9QBvtW53eTkQIRKkuc6jOEBmF1ifFF&#10;oyDMa/jLD/WkxJxblohTAzPmwzxxHx4kqwZoGJMsg3muhJOYS1TvkEbjMLuUlSwWpcxn89Z4bL5w&#10;XC5kAfI4w/V0PpPpbNryxvF6St70yHjLa7FYynJpLFmmo7aX9fQycPTGwHyGsn/UGArpS9Rfifqb&#10;IVotS1x7+njNmzJjHyE/9hGvmY+fq2wqdn3vqJ3EvrYTVyFGEOzjRI3LkiQDaYTM9wJHGqWrR0sc&#10;SW7brI8BlMUyOYejT0nb2ldrg3MbM4q2rE8Jzu/GlQJ5ulY+64ee0r9sgX0Y7gYt/i3LCDqTQ3dG&#10;0KddtPcQstlHwyfQ4SF0J4ceJGAEfWqQHlMUO8XPVzoWOT74vMxwP2Sb5mAB+XFLWFrE0qjNdNmM&#10;Nxe4oLU1DdGMtqUnOQOnCLsBr5HuCs+7C1T0XOr5qZSzt7KYgrMTKednUtPYvsa7TYTnYrKUJjXj&#10;tNKxwjyoRFVLvPuRnANqtF+3+ORzEh1NvchQV2gHHs3oe7wXCcYUBIDzUlLUneZ4SIUUaB+pW24P&#10;IS9jDIoeaZi3A13aRdO3UdYI03ohJeRQonU0LeTMoGIEWR8nRgXUDSWRq0+ufpjCOtNHGAMCAgJ+&#10;Bj6P6SNMYgEBAQEBBJ4HK9/jAj5/8BkenuMBAQEBAQEBAQEBAQGfHHd+/fIRPtKd6/drH+7524Dr&#10;XAHvw0fpI7962NEvLvoFZk8zuGskjhqhYxgyTYxJzDDG+XQgz5nW0RYwV/PsFjIduUK8Ri6EKnj0&#10;VPQVtc9umXSVPxdtgZ8xPrB9PbF0JgF3wwwiE92iMcsyJc+ZgXruq5xXIlAX+OnNjP3XwtXP958n&#10;ofVw8QGfKdb6h32nFjmN1GWl/a6GQc6wieOWxrY0pEmpKyCNa9QoqN/X2veOAb8a+sOvDz8X2Gdz&#10;GmI93KddGfIrQH6I/CVUI7P30hX3M4Ecurb0iT8+f8/PAivjRmu6xq8EaIrJnW8LeL63BrTurQLh&#10;aojf4/ubD+H1DQVvTUI+k/toZolKZ/BPw/+WtR2dqRfYuxcvNmp4uxp6L7wx68oc6hrctaL7+BAl&#10;7zGLSVy7Y/9a2b8nICAgICAgICAgICAgICAgICAgICAgICAgIOD3Aa6UbcDHXThbXRj0plK2AOrP&#10;zWUEPdVE5q2mPUdNQNvKqGdsxWupJFEuJZW5ZM1M8mgpeVxKGiGc3riaSupSQOTP7ZgkF3rIMC9C&#10;pdTJDJxKlVzLQq5l3tzIsllIifu45VWJdAvktwTLpAJFlkkkCxznyHKONEuwTtGWLEFeqFUM0lsM&#10;t9bDPRItUOOZNM016nMGnqDO71DntzKM38hu8kr2kxfKPXAn+QlhOE8RXryVg9EJeCY7g1OZFCcy&#10;St/JIH4rRfwOPAMv0OZLyeIrtPkaed+gefQ8slQZmbGaSrkjF18RQ3LLO247alv0uQSA9hf+dEvD&#10;6iNGWSFCicTcosq2ySIRG1dKemCKQOZTI7KuIR8k1HOEVRFkGkPW8RycSQk51fTahPLpgSXW7cLQ&#10;AihAhfAqxtET/UIvKOakjeWjha4OrIv3RmK0BWpkBSJ/pSqVnXP9HWyQJ7ffVCJO8+nlS0tBeh9T&#10;T2Q4kgmP6nWHR5Mjt4P1W7hmKN+Tu34iebvmHyGgod4oeY4Eg1TirYEk20MZHu7I9uMD2X92LDuH&#10;uzLcHkM3Szm/Opc3717Jm7cv5eTktdzgejm/gVzRGy5vnpfVQhbVElpAmUFGKLxOMWJwpOwoxxLt&#10;LzFO0BPoy6WywRji9mjqyY7+XRpc88jxRLL3MBZZBqkeotQLEq+pHzZK/eisHZtmAzEem2ig5Kay&#10;q+Q2cLljpuRWcj6/GnLuiDLXyXGoRD2UaXcOIXF7tRL5eNp2a8g/QjkR60UW95D1Qj04TyE/emEi&#10;qbtUnqqMpIToSrro0nnHtnqTZIzoIeabRGYQ52zZyHxey3IBfUR6ir+ZYm66nktzcSM3r17L6Q8/&#10;yJu//VVe/uUvcvrqJea/pWyNc9ndn8jBoz3ZfbQrg4ORJDuFyBZkNYRMCuhVjrLzBLoGom40PKFd&#10;W611gt6i3vQ8ZWPDEZc2bnBBQoZQ9lU6RVMvZK6//Vzuz5mRzTIYM+iPlQ+izQCEcTYPMRyZW+F6&#10;5cK1Hl2ZpMrYU+th+lBSp7mdLvS6gv7WmGNI6m8MXfVb5BGcI7x+1CA9KLGsDIO9wORfoA8LnNNT&#10;EltlDxKMMeaD/NWbFsojOZeozKBjUZKjWiR0JM5U1+gpiccGc4fgORFlSIc+ofzogYrzIj1OJbgn&#10;STD+wQYlV6hHySFHX07Ik1sNk/RKpc8xthsFk9oXeo5q4s+yKmUBBVws6T1tJvPlDNdzzAmYF2rM&#10;C5wjMK/aHGDzK+dTwXzEOvp6xnkqaZFJNiwkHw1aFkNujemYIy61LS/1WYK+JVcMfAB6GGu3waV3&#10;NFA9xrH+7HvX19SfCu3gM8a2W+Ucy3mXeow2Yj5vyb5m/fWczxXMd+ivknORz1dp+kK/VyS3l/Ty&#10;XaKwkkQ3KxmGk8WyUm9zlN9sMZUZ5tmb+ZVczy7AM5kuLhB+ifunyNvNkdQVQNu+1v6PBWowZWTz&#10;IedGtAeyQ3OVvsm+CnwOczQlSGcaXeA4BLkdJeRCOTm9mc9iPFNSzEcj5L8HfdjHs2kHrRtDbwqZ&#10;lRnmrAS6RJnhOVDzecA3AXo/u0F+lxgOoFzgeI6oE2nKtxg+76RanuCId6D6UtMJ4uv6FGWf6XVU&#10;X+GRfA3e4BF0hU5A2jnun70BX4I/SDX7iyyn/wP8b7K4+W9Szv4Vov8J975BeWdo4yXef27Q0gpE&#10;m9HPfsvxpuEzxG27SWJObrjlJlhhTq74HMKxUe9njMMYBilf28oX7zZoMwcZRIqyKFH8hew5jfJ9&#10;gu8O9m6CPkkHEuUTZLUv2eBA8nxPUnpUw/MtQZ10JsN9vJe9Sd1RvdG9l51hOv5aX6N/wf7zrsI5&#10;yTGimbDfcVCuwQf70bAhSUBAQMAK7phOfgX4ktcZEBAQ8AlgL1sfgDAn/Troz/+/ncy1ZOiH0oIC&#10;7oN+Gf3t+ivggfA6/UFzX0BAwCrsN8/13z0DAgICAgICAn4d0ClDrWuuq0R4S6RSRtKo0QxXhmyd&#10;1H9v8+8z/o3G1ux/nfcb1uaLBZfs3keTPhKTCGmp8nURETqNHdmyS27n+PDc08X36bNdCVPwjAvW&#10;JBevzViCjEBu8EQDu1uMHGls5xmZ0R3vMap5mKM3E/FleXY1+VhYbd9duD+Vxa5+bqd3Qv3U8MX8&#10;wuL6t/ezu8WNgT0mmAxo+JYmkmSppDkNUmybWcqJxh0lPak5T1rqSQ0Tj8rP5WEeY/Ch/jOc6JcB&#10;WMzqx4fe5l2w+H4O96NfCc/+kvmH8ENg9/iZYf26H/bh9Kf4o7QgohM/A307ra3dw6GXrk+zNBJ6&#10;Tqu4peJiAc71nDWmQSm3HlTvadAV3YaYurNSjK+TkfPXLwMz8PwccLs+Jr6+Rno+BJZXP1fLuZ/P&#10;PfmtyVtljhxWUzPcDqu5uUB/L9DqBuHC+vEePskK9F5I4C62H7tfdWOF+NOj36pzlQhnnKfe+DCg&#10;Ci0fBFePh8C36TZ4f58Gn36F+LMusxrzrJLGuJ7uxe+3w+323I1+WpuH+tA2oyk1XlZpQKwvqmow&#10;SJqBlL7MKl16k5ajf+/gu44n3neaHjVsU7p+uItr76PVLrlA/eY9zuyIdyZ7r+rn0W9dv92e/YnS&#10;aGPVXbcTKdNuhs9pBT5QiT/6Qp+AZrzsjXH7yVbRj7kdGxAQEBAQEBAQEBAQEBAQEBAQEBAQEBAQ&#10;EBDwpYKrbz18ukUxW77k4t8qO6uvDVyBy6EhaYhVSaxGXAtJozk4A6eSxjPJYlzHjKuEHm/qqgFR&#10;Ht2rtAut+CC+jhdSIX2FPEoBG5zTKxRLi2PzhkEPLQnCUmMZO88zqCIds9FbRpRFktBbEb1v4e4m&#10;KiVCnjHqFUc3ksTXkiZXkifnMkjOZJSeyTg7k+38XHaLM9nLT2UnfSc7yTvZjt/KOH7dMXkjI4QP&#10;YjB6J3l0graeoiXnaOMV8gflRuJmJlE9RZsXqDwXbNkKLqBzYR3tV+vIHrkAq0QcyCVd88QB+cQI&#10;Q5R5EltnLfR0VkF+5qmoFw45WdtpgOeM51A+y66bBGXQ0xG9WCGG9yJdhX6s0I886sIyuto86FGw&#10;rIvLW/Ond5Ja6O3MPJ6xjuwrO/pzI9Io7Zz38xwZgyiHRBgEZ/mtlePbpPdQHlyvx7FPGmWYtyDn&#10;OQ3n9JxmPnpwjqLIFPJPIdc0SczDENI0CWSwQvQWy07RjgJpJ0MZ7G/L3pNDOXz+SA6eHasXtThD&#10;b0+v5c2bl/Lq1Y/y7u0rOTt5K9OrC6lL9j3HBqpHIzc1akPeqAMdvyjRDHoHNINZ/KFRE0jHWOYV&#10;il5cmKpvGOAMBXg340D0BHqLH8iOHxrFgeqZivkjdWc2if6nzlGIoBk8gDxv6M0IVA9p62Q4aemp&#10;O63XNF4rLW+jL8+oY13vcXT3mAc1Y5ePsYlQnqMaaCh5To9+fTqDA+RBT2QJBJjSu1WU4RpxaJOA&#10;UYNrKRA/wD05+iKTEp28wOSxWEZSYiLh/KRpzQWUNDPzoHbz9lROfkQf//iDXL59LTfnJxDqXPb2&#10;x/Loyb4cPt6V/cfbMtofSDxET2RL6A/GFOapOqUeIzl1C3pZcQ5A/qxXrPVS/z2oPw0o0KX2x4ga&#10;qyEF4migssJWJp46qEzWNsBcWBenH+SrWTMe6Rim5xpO+rA+XJoVWp/6umi/Qvb0DEgPl0bOS5AB&#10;53inyxH0l97PvGbyEWPzEOSvc73JIoMC5yQSkBAjEiI/evvC/SR1X8cBy+A4wDOpUlLOrBN0N8lx&#10;TGWJvOZISrNCemujFzXz7sfRRK9deJaAHKPeax09hnHcahzKLWuUiLyp92oYhjw4V9PDGNPotpyo&#10;Judu9fCYQhfzRDJ6P1NCP3tMC4QNyEyZ4DzR423GBY5kjnN6VKP3t8za4Z8btKVEFRxRF9CeO915&#10;xTY60vOWtotyZRhkZ72CfoBusK1s81LT8V4rg7TwyjzEOc4w781BeoxUlktZgiWNO/n856REXaR+&#10;6oMCdUefVMh4iTQLcE4uQHTWfI4850vHheMcnIH0pHYts9mVHRc3qCO9pLIFAOpOekOkTwO0Abpv&#10;HtSM9l7ji8dZ+5yjUTsli+cT5q0Yc5DORw3mjDpDEtSS1JshX8xJi3mCNg2gbxMUs4u+3wf3oFe8&#10;pme1An1C73PoO8i7rua4F+8fco286R3tDMXSW9obqeYvpZy9kKVjOX+F8LeQ/zvMR2DzDvdiXlPv&#10;sufoFMfyDI+et3idQfr5C6lnP4B/A/9Vqtl/R744Lv+Cx9IPmM9eY97Fe1F8gfc/vAfyvVAlBF3H&#10;fJvWuSQV2q3tzVFOgVjSvHeSFduEcJ2fcTf9r3H8kvSMyPdB6jvliwy0Z60XeOQ1n4TQaVyXGKcV&#10;ngVNAhmnW5Jmu5KBabKFeg5A+l3DEwRC53sqZi/k4d6XWAbnEH02sjOREEd7BvqSOFY4H3TUdzcl&#10;IpXtSRe0gQEBAQH34fOYK8KMFRAQ8LkhzEu/J4Te/hAESX1pCD0WEPAL4H5HCwgICAgICAj49cCX&#10;D64Q+RcRWy3qrkkP+zbbdzhha/Gr33K7SxenAZ8eXF/rwVeejfm14Fve533wdeQynRmpxdFUEhqB&#10;qSEYzpOZxPFSorgEKyRFeu0j5E3SOILGGWoQQuJ8xbrJ4ri8TIOiNM3Uk1XMLc9oPESDqmYuNVlz&#10;Wyt6OKskSyo1lEvkSjK50K03B+AovpQxuAXuZNeym9/I/mAmB8O57I9K2R3Wsg1uFZWM8qUU6Uwy&#10;GtuJUbfsVDLvOeq1aKl7AtL4wi1u0uTB6BXSH/ry9TR0Er2Ltz+2vZqVYrQwfrpQnhs0H6TXRVRX&#10;vssJpFGb1dnC+HH3ePrbCB0gPGEMgHPL26UlGa/ElS7Su7SKNpVetUek18EZ2yDUY58Mc8Sflm0Y&#10;0pB+e7uWyNhF4dzKUQNAHDXAVA6MZFlXwi3quO1nMh5Jtrsjw8NDOXr+RJ59+0yOnhzJ3tG+0KDk&#10;9OJEXr76SX568Xf58ce/yasXP8rl6ZnMrm6kLmtdBE+5ZSANEioobplIU6IuVWLbi5HQMBpUpQnI&#10;7flSVAT1oQFi3ZRqfKAGCPUSwwhH6Joa/dBwj0Z9SrSB25OizmoQRSM7rx96RBrkRzJfNZ5w8teh&#10;WSMNLU+6YCWkuipHkLdSbNQeLtOvkmFduG0LDCLv5D4iDRkjb08tpy2rC19Jg48a6IC61RoER+Ma&#10;Gn3RQI3bfWZgGjuDMMidW82ljnmTSYG+KaJc8iRHHWJZ3ixkdn4tFydncvLmnfzwd/Qt+vf1u1cy&#10;W2IOyCPd1vPZd0/lmz8+l+NvoA+Pd2W0M8DcRHMnzAlJKXEKGaSQawN9KksxYyCMMdRT+xqkUZ21&#10;bhVoGoIRTvKUH9zHexnW6v/Kvf1zgrmszgH+ji6lu+qS3AMmcnT640MMlivHlE7jzNZ3otbDyK0O&#10;PXnN+cd/mKPlutbPVFK6lQIbjE8jzhHeN77yRlc0ZGN9Yhq1QCcYTiMoNTJDiI4L5GWGZ0YaWy0x&#10;zsiSW+ay30Be6za9jrqdLupKgy69V+9D/7p7OMagfhJl6OcCejWAhhWFZDmYQcfojdExzYwJw8EY&#10;5xGIQGeQ44z/QOr2EvVfoC2zpTfemst0RqMtbiG6kDnCaehVsZ0QmY5C6ExrPKpjBGMFcZTFAu2f&#10;o01zZ2Tm28ktSOcl8l0i//lM815Ch3W7UnC+YPhUbmZTPTLNtD135JacS9yHfFUurl8JFK3y13qi&#10;q2jAXmG+LMtGt/VcLitZLEiUCZZLiyuZhgZZamTHPidxP1VDJ3OOJ9IUkGrz6cFyUZ6S5334+ZAV&#10;8ZXp15MmXLyPQLzqOedi9BvmqghzU5KMJM93ZDA+lMHWkeSjA8kGu7h1iD6KIOtKZgvoAvprWc+Q&#10;D4h3oLq5hmzOIbMTmc1ey/TmlXH6UmbgYvZKlvPXkO1LlPWTsqle4tXlJY4vlAyrlj8aFz9IOf+7&#10;LKb/jvz+HTrwV/TVD+g/pG1eYy47x7vfNeZavDPh/S9NlzjykYRnHI2G4wJjPkf9zLB4M73xl/Wd&#10;jW8b96rNEJW9C/CI1MjfCJliPtTtdTH51HUODpFmgufpLobTHmS4jzG4i7Q0UmZZ7AcdIS0NLPt2&#10;r23CfXEBAQEBHwOcZzg7/bbzja+FnycDAgICPjL4Wrb+Gv1ecG4Kb2OfFl7Gv62cWbr+hGyXAe+D&#10;/s4SpPUlQEdX0O2AgF8A+w25/3tjQEBAQEBAQMCvB32jv+c3DR+xMfKzgF+d/ELhOkDpf7zuh3ne&#10;hbs6qBfmDDKMFnRXGXZXZyDj2S7R48t6EjW3GHOx0y16sgwrZlMZ6wz42tD2LJVAPZvFEvmtPmlM&#10;4ozIqI9qFFOWslySS93ys67MeMZnoh/qrn4AXwB/idCQHlX5/DXRJl7jGvwt/rbfPUwY/Y8CosNw&#10;16vbKRBCw4S6QR/WzmCmcn1rBmaUPA0k1DsWdCFTIyOnDzSSUNzuHxpaOIsLV74rL+CjovtpYrUP&#10;eEXx96FhLR/+6XDXnR1sOKOn7yD+rFJ1gtwMb5Dn6T2keWr4Wh3ug6b1930A18vtcz3tB8FEivt8&#10;W/25i/vdwfTBPCwmanAZx3z2JAg2b23rcjdBaQz+0ogT81ZTIk2px6Z2R0ca199Jxms6M45WA2k9&#10;Ltx1P71731LjU8xzOtH1ddqzj01hm8D2bMCGbO1/ojCAr9Ymt44Me0h5AQEBAQEBAQEBAQEBAQEB&#10;AQEBAQEBAQEBAQFfJ7hidgfuWJT7rECDNC5OzoVeOySeS5IsJOH2nnEJVsLtk8yTEpIgOR110aka&#10;PUrFbsunRLd9IhPn5ShGem6IFUkGCWVJpFsx6XZMKDOuF7gX5ZXX4KVEYFJdSFqdyzC6lK30WiYZ&#10;mN4ox+mVjJNLGUc4yrVsRTeyFc9kK5nLKC0lT5F3ijqxYlGJEmxBl4uxXKDVLU2dFw8u+lq72T+k&#10;rZDqla592vVnjV71zFDCXRC+WVzs9gve2iQf4dtv99pCtFGNA/11m9FDsGq4QXILTiMXmW/H97la&#10;PwP7QvtD442r9yEIuuW3xXTr2RpmW3NyQZs5ccuvWvJhIaPtLdk7PpDjZ4/l6OkjGYwHwm1Jr28u&#10;5d3JG3n58id5+eNP8vqnV3J1ciHl1VyaBXW9gI4PoJ8DyUAeU4Ypqf+pJOoxMEVZUMQoQZ38hmON&#10;EXXss3TUa9SB2xWaE0KGeU9pfbp24lwHoetH9fqnRgw8um0YXckrxH0kjTx5rXLBmIg5NjQfGoEy&#10;rY0N6oL3oOY9pK2yBjE/6HGVakzKY4++jHXSOxzlsESaBT1hgTTYoCpw2zydS0r09xz1mpUSL1AG&#10;hnVWcpO9TIo4lwzzDsPKq5mcvXonb9B/L398IT/98KO8fvtGpsu5eqYbbo9k/9GBHD07lr2nB7J1&#10;vCvFNrf2RH+lNVq/QI2WkBPmvAT1BinjGnVq6Oqp4vhAfVBmHBeQJbf7Q8ZUPLRmFTaWVnUW1HT9&#10;tD7Oh3IM8D5cu3s6MM6ObsbSI1OQ5r/IwpWqL5uurY+NOIfs0Ugcee1hOfKodVD6e0HqYeyJcET7&#10;8eoNcux+kDLDeEzImIY6lCHP6SWP3pksjNXhlpHcUpIt0TGMcFbPh7OaWhjIc/PGRa9j9JxmHtLY&#10;k7r9NI7qxVDD6clwgS6kkY57RjAN2KZV0mMY0iINvZHNlzPjYi4zeh6b0dsYOHXU66nyZjrFXHID&#10;XjveyBWOymvw6koury7l8vJSLsDLyyu5QZoZ8pg7L2o0prQtOzEPgGrAhObqk8td27ak3FZzKYvl&#10;Ase5cqlbdBrnCGedGVbScxw9oVXmnY7npW7fSXbhvGZ6vQdUz4+Qg+/vKMF84Bihz+n9KsGzPeF8&#10;yz5e0VXoAfqepKdB9nea5HhWD6TIRzIoRnrMM8yl9FLJMUUjJB1Plk8/t88F/RGyCdRcqii93Om2&#10;oVEhUYp2DnZlMNyXAsd8sC0xwpZVJLNlJdNFKTfzJeYp6Bt0D70Kcrv0Gfp5inRX6JML9PUZeCKL&#10;xQn05Y0s5q9kPnsp8+kLWXD7z8VP0J+fpFy+cHyJ+xBeIrzCseL1S+jDO+jYGYb7BWp6jb6k11y8&#10;k9FzZII5HfMe+1WN6TBG6TWtkRxtoQe1HP2Cdz16MaO3XJzZaPSEbnDAUm+U9qzSZ4/TGVUTnYuQ&#10;jp5E6TEUQRXyq/AsbZoR7pvgfXFP8uQQOrMvWea2R40zy6Cfh96tI0Tlr2AVGPy+DgsICAj4BPjt&#10;px7WIEyCAQEbEYbFZwB2QuiIXw+QNd+Z9bv8bwf9fc+dB7wPlBSf4wGfLezLb8DnBAybxjFMNgEB&#10;AQEBAQEBAb8HcIXuC4Z/c99Mb/xwC4xuv5FtYg+41PVEUi8tX1tBNOMaMiLFDGloRGPe0jpqGO5Z&#10;ZYNw0vI3rLYh4HcGUzJjD2pAkcS6DadtzUdvNjZ869p7Ulsqy2WpXrjojctUqMs0ahw3fDYV3NdA&#10;r5Hr/GXo5/Lxcu2j37JN/KWwGvvPHfC/NFhilNuXu4XR851ux+n6keS15opkaiTl+p9HelKjhz2d&#10;QHwmLT1Wr628PgPejzvkhUszfnPXBET9YT8oWWLvgco0yN9s1/7Tv/b3GfyR6OLaPNdohmI0XPww&#10;mjEd6Q3FGI68yJUytCL3Qmu4cg/oP+vhLs4Dl7fjN9BKuRvao9qH7uJeuNGKxLrVsBoxelr4AzL5&#10;AsE2mcGmGXwZ8Qd9jmcP5OzZyr79OKMrvBut0ntQW2LO65HX76X3vGaGY0ZURBesXH+jytodCt8v&#10;67wPPq9eng+ApsaztVHDN8oIsorM6Fs9qEGO7y87ICAgICAgICAgICAgICAgICAgICAgICAgIODr&#10;xZdroKbrjBVYShQvwbnE8QJcSpIYeR4jXj0r1WRjt1SRejZKmkTSJpVUMj0m9GQEqtcjpEuYdllL&#10;s0QZJfKq5kg3Q+qp5NGNFHItRXMpAznH+Sl4IpPsSvaGM9kbzGS3uJbd/EomyaVsRZcyQrphfSaD&#10;6kyK+gK8lKy+Eann0lQLcC41Wc7ABc7NA0wjnm4x9h48fDn1t4EtD9uCvi3qr6Jb3PZtQZ9FJO6L&#10;cST7nkc0zuJX1359DpaLHf2C9gZofdDv6h3pbuqWmyTPQRoHNevc0C6tYI++/a0c8I//K1O9LoEo&#10;DH1PIxB6A4JOoL1RlshoZ0v2jvblEb2oPTmS/aM9GQwz5FHJzfWlvHnxUl798KO8/em1nLw4kdm7&#10;axGomMxTiRY59HgA/R+YV7UyBzMwFSlRXgnplNAy6L063MJtdYpwlFvhqETb6S3NSM9ptfptqlhX&#10;kleoq/ec1vcQc+sc/YYc0PSqHaNaOIm8zKOaxa+T6fUeZW1ezkie+2scSaErGkfvjdDHobdw7Wlx&#10;6jWNebRpNpPtMI9yEB/6kKTMkBP+og8xpyghLExFkiwQM4WQrxciOEYz5DPDyL5cyPzsRi5en6Lf&#10;Xgk9qJ2+fSfnZ2fqkW2wuyWT4z3Ze3okh988kV30e7E9lGgQS5NBzpjrmgRziB7BFGWk9KLWCO3X&#10;lKhSorpmxib09NSR9e2g6qhEDO71Y07HnY4jd+3Go4UB7X12aWAcZeXSrMDfa7LsrvuwsNV+aro+&#10;xrmQiHcH7xAN9XBji+d6DbI9bTtQJs+VDNdUiGHuZmBCr1j0kKbe0xJ6THPXGoaxox7UEI50HMDe&#10;YIvnXr40WqlRlBLKQmo8ymMtKvwtdfzQ+5mOIIwh5IMxoj7RoAMkdYFHTccYxNODIqqLzkX7ORZx&#10;/7IqZbGcy3R+I9czekG7kUvy+lou1Qua4zWJMPWU1nlLY5h6TAPNoxo49Zwqb+hxjZ7X5vTMRi9o&#10;KLPqPAiq8ZK2DaRRG/pKybax9phsls5bGj290UuaepDD86+sZsqlHqHXapDE3NDfOocgFy2Hklul&#10;hvWo90AuCceCIz2VkpYXiPrqdNQSlacXPEarsRHGjApZBa2M8O6AwWbxII2SGl5rf/McwbjSP3ry&#10;+aBvSKZjgmrvwXqj/Wx7jfegmh7B8IYTpRNJ8h1JC3Cwg/MJmjqAxDP0eSzzspZZWWl/lnifqRo+&#10;s+YQGb3aklPI/BpyvESe51Iu38pCvai9BH8Cf5Tl7EcpcV46L2pV+QJpX6OH3raM4lNJ00vwSrJ8&#10;KtlgIVlRCoahJCl6CdMthyInvCjB8y4eaD2VcYFItod9ZP1HY23tLOoJ6P9zAQXQqAJQIUxXfBz1&#10;qfWchmt6DKWGlnh3rBqWsYu2HqGOjyXPn0iWHUmW7iNsG3E5CP3QKQB5QIJaBgXv0OpOQEBAQEBA&#10;QEAPfD8I7wgBAQEBAQFfM8KTPiAgICAgICAg4PcBrrh+YvDlenUB7uPA58stAZfGaC7t9p5RKamy&#10;krThVn5gVUtSihqepU0smSSSSyoFmEMUlm4hST2TWLmUZn4p9c07iRdnklYXMpRr2U5vZCebynaO&#10;8+JKJtmFTNIzmSRnsltcyP7wUvYGVzi/kp38EuEXMo7PZNicSVYxH/Jc84vra2nqG6nrqVQVWE6F&#10;RmoN2kPjOyUXMbkwqm3+EDnaIrRurfi5gIvhng405eBnFaizrtSy7uznHldk0Q/HtbaVfCi4SG9e&#10;7OgZx2/raeQ5wkEz0OHRDEtawx2Ns3Cfn21niTMl/jBzRltCO/dAHmpk4qJibk3GBXbky3AugJPc&#10;azYqUknHAyl2xjI53JVHzx/L02+fytHjI9k/2JNikMvN9Y2cvDuVVz+8kh//8oO8/Lef5PrHUylf&#10;X0t9Cp26QFlXyGuWQaeh9Uscl6lEy0QaRNdLGtjgiMpzm88m4faRPSax1MpIjdRK1LlEPXXLT/SB&#10;buenpOZxAd7ax8V8W4xfpRmYcQxT16nnNAbohdE4xSznjBijNCQgvUXJ+nl7zaM3MlinswLoG6ut&#10;6o+x60eeow0rRBr0bWu06I2YohTBkCm3katp/IcOXUBY80SiRQJ54zhD6y/msjy9kouX7+TN31/I&#10;i7/+IK9+fCnvXr2Vq4srWSyWUoyHcvDNYzn8/qnsf/tI9r45ktHxRGSE/knNIK2OFjhCLqkj5j/h&#10;/AHZUXdT1C11hlXculgt6tB53ILUPOoheV82Sg1UIAX6xBPXYB+89OyfraKTqbGGivtzDwtnX9BE&#10;rDUY1DDEsU+Vdp/pF67Zx1BaBrOuOng21sEBUTZ+eWFltvVAoBrwqZVLihj0H2hPC26JSmNQHKMc&#10;/UzjNAtDZ6AasVQQe4kxVC5rKRe1XteQdV3GuG5kMatkMa+kRB80daJjzbanpFGZbU/Z386S4cve&#10;1pU8pwczejSjCttcZDLnNY3BStzPLTLVeEy33pxDl2wLThqTMYzH+XJp23KSPa99pMaBi15Y6erU&#10;beFJYzikQ51ooEbDuJJx7BVUqe9di/cu2R53b4mxvEB75tzas+Z2kAuMdpQRGZfNDOFTNXbSecPN&#10;DSSvtd9BnbvRj90cjXAl09Coe4HymccCYegMWoqCDc5pRFVVMzxzZ+gvEEfdRlXlTy+UyMOR53WJ&#10;ti9RyzlkOJsZ3damlBPlTvnQEyKa+PmBlepVzMbKhnHiktHQTg3U6gH0fSJJuitZcSCD4ZEMtw4x&#10;N+1LNtyVOB/jeVCg92KZQQbkEg+TCjLm/BRnc0nJdApeYy66RH5nKPkUY/YUBZ2irBNlXb9DeXbe&#10;IF7w3hTF5yDelXhfeiVJjryKUrJBI/kAo4/PRXqVBGPUQ2iUFg3Qx9wCe4jzkSPDuNUnxitGMxIq&#10;MeL1yhvxmlfbzghaDaFVp5AI5Myjsw/0v8Tcg1ZCZzNMqUO0dxtyeixZ/lyK4hsZDL6VPH+Kdh9D&#10;R3eQAcv2kjcd7si+cf2BS05r2l1dlwUEBAQEBAT8jqHvD+5VISAgICAgIOArAp7v9nsr/7iwgICA&#10;Xwccc2HcBQQEBAQErIJrYro49ekWqHSJ/suHF1JHGjR4duEd/LvHKvtpHdX4ocKxMmMJMEF4EpG9&#10;7Tsdb23rqXSLnCtk596mX3jv6hDwu0dPSc2whkZsiXC7z4zbfXLbx5QGSDRSqaGutuUnt4osF0up&#10;lpU0JXSqgj5BlZW0IDHLqx4RvkntEGW/hpO/BOsZr1+v464KfY4w+diPCRtk1TbDxVHeNGThNoll&#10;hb5if4HotwrXfntWbqvH7VzTnAYYqSTc1lOtcXyGjrxeKdbHdcEa1QUH3Im+xB5Cg4oWf9bpZW7X&#10;jdIiuutVapQe74vfhM3p30Pet84N8ZvQpnWfTSl9aD9eU6+U0aVysSufLu4h6Ke/n/rp18NxBS55&#10;G08PY3pOQzR/zgSW/OsDdJwGm85w07b5TN2R4WodqCkhCf20QgPNcJCkQSGNTf07jj6IevQPpz5d&#10;HO7riCBHP92uzrsP5Spuh/o23I3VFLybBq7c0tMMWT3puU1lGBAQEBAQEBAQEBAQEBAQEBAQEBAQ&#10;EBAQEBDwO8avZ6CmBhTrC40/n97LTtxwQzajecHwBmKVek9LmlKSep21ZLivaGoZIM0gJpeSy0y3&#10;3EzqC4mrU0nAQXMu4+hSduJr2Utu5CCfydFwoTwYzGS/oDe1KxlFSCsnyA/H6Az5cdvPC+R5Jalc&#10;o27IVzkD56if8/QGtoZs3IrMMSWTBkSbkgjpO38ntxdSV9G3N2qB/D8q/cLxaikfBPPItN6SbsFf&#10;F7pRli1sV+7ojA55jLno7W67BdbL8331dGm0bZan0epHL2i2fSeSabxP0yYEEYd4plHbI6TptuBD&#10;AMk0Sp8fw5wMmDdY40PvQtzujl660PESZ6lEGSJTpFM3L/iXJ7K1N5H9R/vy+NmxPPvmiTx+8kgm&#10;W2PJ01Tm11M5fX0iL//2Ul7860/y6i8v5fyHU5m+upLydCFyg3xmiUTLTKIqh75nIMqpbIvbBA3R&#10;bQvjBO3QkWZEmF6DDc4bxPPo3Ri1uqdED7INlC2p10avR+zD1ojT0Rtx0ii03a6vNjLMiPvfRy3z&#10;Dro6rXpEM9YYe55deFd3T+1jzYV9CHlBFtwSUrf/gwy5baosIQiSTs1KtHuBO2aVVJdTOXv5Vl79&#10;gL754Ufl6Zu3uA9z0SCXvb1defT4kTxGvx5+81i39xwebEsyGejWnjXmrApzR5WUUqeQR4Ja0Isa&#10;SJ8+Vb1Q0pMUu4c6o7pDuZSoDKkyQlt6H14TXvdNxzXIDrxW8NiLcNRod/RjFVKwbTc9XXIrizQp&#10;+rJb+BtW4teu+/3Mo7vFPMPFSvWRhErodqT9CnQVAXCiSouEujVrjqwzqBoJnacXNLAi0a9ViSdQ&#10;Cd0HK895JOWskSU4n9Yyu6lkzus5xI2uWDDsulIuuLUr9GI5N69q89kSLJWLRSnLZaVczBm2lJnj&#10;ckEvZs0a0fKNhH4yXr2W4T5H+jjzNF02HddOaklxWFyX1tKYLEn2LmLavDUVxgXKxr26/a2PR4XU&#10;AxvmdY1HOoTgGrrqPjV0tVljpdt+LqTGnNjfupPbftqR/Y76IkfquvecVjNfjoGKXtKcp7QVTtGv&#10;6Bi6uOM7AsZ6grYpMVZSjBVSn70JxjZI75bUIZULyrXnFI9WJ5WT1runY5BTp2NfBlSa+EMvmpzb&#10;GhpcxSPMIxNJi10ZjA5lPHksk72neAY9lmJyIMlgG8NmBMknssS99F1HibAPuQV7rNt8ziDTqWRg&#10;TqYzKQrOd7HkBWScQVwZ9CtDqSmI8zjHtFWgLxCfFphfM8yvNNLFMy7OCnAIjkWyCconUY/EGCVj&#10;lI35EplEMQ3F0A6/LSvapV2EPtQtnUnU194d+Uyy57zOF6pb7HecYWJTIhRDC+3kk4rPRHprm6DM&#10;fcnyp1IMvlEOwDR/BIU6QOMmuAsNQnrmihz1L0eR1cXPWTzqUNNjQEBAQEBAQEDAx4S9gxkDfnfQ&#10;d3x7vw8ICAgICAgICAgICPg8Eb6zBnwG0O/P/jv0R6TTb67UfXXQxb4V+kXAPjel4XIshUNWkI8Z&#10;ytD7mTd8S+OmR7egqUuUlq5Pn1+f3cRi9bDz21ivX8DvB6YVtnzdQi1+eHSMI/Wmpd61wCzPJMOR&#10;HrdoVEQvP/TEtVwsZTFfyhKkJ7W6rM2bmqoiMupzpQDCH+/DQ9J8KDaNi01hnzl8lft00ws9p3G7&#10;QHq4Yx+RlRqNsWt936JP87z1nhbrNqKQt87aPQ3xXdZ2hRV2S4eIBiF9BqyhL8yeUL2oeLyHXqw1&#10;hxg9bam3LRfuwiy8S9sa5D6QWpYHz/vXHhvD70r8aeFL7ZfeXa/HEP2wdRL+eB+Qpi+3/keNyszA&#10;bD2vttfxx0+5fTW4DZ/HOr82cNKhdzA8X2I+ZzgfcUtNkN7UaAVLo2UIalUS3Vn7joV3po4IQ9aU&#10;dSvnHtt+cOzifCBvXqfVxdfZ6G98Px6WarVVzgzXlU1juLwlr9WDGt4SH557QEBAQEBAQEBAQEBA&#10;QEBAQEBAQEBAQEBAQMDXB66qfcGwRce4MY9PKc7TpgErnJfgUrJoIXk0l1zmktYzSaqppNVM8nqK&#10;sKkU8VQGyhucX0mRXOJ4Dp5JEZ3IBOe7CNsDD9IrOciuZS+7kr30UrajC5nIuYyaU8mrU8nAtDpD&#10;GefqhS2Rawj4RqJmJtLMhZ5d1DrQrWWqI4+YXlsqpXpNo+Fb0phDKjTPWrgZPu6+NL8J2kr1atbg&#10;X80/dmlYuVCozcAa6KWHVj080i+L0QwMzINOtUaGbchoHb6OYOcximENjmQbbeHME0e159IrXoPo&#10;M3N34vPDkZ3nvIrZeYT+JnEf+13Turx4rjlaG/1H2816cM2ba9tgA92oURbXu7NRLsVkKFsHO7Lz&#10;6EAOnx7L4dG+7O7tqMFaXddyfXUtJ29O5N2rEzl7fS6Xby5kenoj1dVSmhvIao58l4lEZSxxhXFU&#10;JxhLCcaQHWOQXmeaOlKvTA3dxqABDItRiYSk5zBUjmS4UpXcNbKHTpYGPW/l58h2s/3OM1GfNY/c&#10;GrNP1QOjydG4euUYmee3Gv1Soz/69HEUNvuKYRUqqGaqyFu1C/X1XnTUCAKZcktVRkaQn5ALJJwj&#10;bI7AGVlC1kupbxYyP72Qm9fv5N2LV/Lihx/lp7//ICdv38nV5SUyEDk43Jenz57KN99/K9/96Q/y&#10;6JunsrW/I8X2SJJhLk3KekMHoAcQs9k8eL1AZWqMB5Ieq2pQPc9xjDjZqGGOk5uGgewCbY7SxgHT&#10;Wj/YfewX9Qyl10R3btm4a2d44uM2QcuzUz8V9rQF9/tx7OptH54zzMVpvDFy9OmN7QH0JYL+1IFe&#10;wCI1/IPOJhmuIeNmgKzIAtnnUpe5SGmeBqXKcJ5KswRxFA0rlNUyk+UsAnE5j6VaMA3TI88l4nFd&#10;zhJZTi2O4RHKiFFejXTVguHoX4xH5s1jSa9s9MCmR+gnwrQOKC+m58Ma5aunN9YFT0CcRw3C8XSL&#10;BedOQRpOOhjDOo7NxRnSo+2YfNoxC+oY5j0aj0NJQ9ceVczuftyrMnYGd6ouLX0alAvyHkvjy8N8&#10;g/GTxDZ/GHHtvZXhVt7AOayi57WWtgWuv6ZmIDM13qRxLvPkrayYjgjohZ836gb31vTGhmdxs0Bf&#10;lygLz1vOpRkkliVS5IkMQDtmMihyPRZk4a5BnudFIlmKemudocNJjTpA2xxRCf33uYHyQS/ouR8u&#10;q2C/WTxB46smgo5FA4yRicTZrqSDAxlsPZLR5IkU40d4Fh1LUhxgbtrCW85AltDDZQX9xXzIOUcN&#10;/SN7z0kSvJdlleRQ3bxIwUKyYiBpPpAk6zEdSKwc4nk3koie0nCsk7Gyij23kPs2uOO4jZ4nx6j7&#10;AC3w48BmGW2/KS6OquRKq6MzmtOUlpreMXkv/ytCDd2twJLUt8wcb5kDHFmHXSQ7VA9qefFcEhwl&#10;e4zh57ynRSPkA2Vz+fkS7Hw1rJuPcXkH7okKCAgICAgICAgICAgICAj4LMAfXfiD2Gf4A1HAL4D+&#10;YqSfgICAgICAT4Pw7hBwH96zgNRDZ/+yOb2uEaq64c/mRcNPAq6IfVWgeDtyobFPLpRyUdIdb9E8&#10;pvWp3tEibhdar9BvI9p5S1tnf7Xe9+77O/Vh6hTwuwcUxRvXxDSSSFNJ00yPCY1t3ERD4wAadZQl&#10;DTvMuKMG1VhwTT27cUPapwtxWFHjfnyfXyd809vmE+sB/UR+IldZG5uK8kc/cBtH7zkN/UNjMiJF&#10;/2XqOY0GMDmOqfYv+9nbL2jWTHyHyGmaY5+vEW3r3fFjtbIvzDXSWOcWEXUrHf6RGFP6/F67xxtp&#10;GV34+r1r9/mwlv3y2nt73BT/QVi9x5er7fX8aNhcv9UQ6DEqsE780bh+hW7n1Ec/fe8+3MSpsmMk&#10;9GBI9l/aVsh5l9Rru+/rBxuJCYjGVTTiVS9q9J7mPKiBEiMc8WrQpuRbVx8md30Xa+VNUo70zma0&#10;Mnykv+5RJ8J10gBtnQxHHiu8C6s1vY3V+10rQGurr0PE/ybRelCj57S+9zSmCQgICAgICAgICAgI&#10;CAgICAgICAgICAgICAj4/eILXjGLWgMbeoGJwTQiaVRWSiYLZRGTUymia0mrC4kX5uEsay4kl0sZ&#10;xNcyTK9llF/LVnFlHBgnxaWM0zMZR6ey5TiWUxnUp1KAeUvkVV+DN5LWU0noqa2ZQ7jmlYO+l2oy&#10;wlmMkBgxqGuJ6tMzEz0e0WrBFm5t2ZML8OaZxkjnRZH7aNsdNXzj2ur7Flw/DvyiPf64EDtdX7xX&#10;z07O25UCB3/aJtR72EJ8IKcYZDNpZMX71ftTS/OMY95xeuHrVlf3yIFVI9UYQQ0O2mpoTGsM0ctL&#10;vfKQEDrtQWhn4j1qqRcujKjbZDgS4nyFWg7R5c+ykyRSrzwxjuqJRzuZiq7KjntRNum8aMXDXFJ6&#10;UjvalcffPJVn3z2Xp988k8fPnsr+wQHySGQ+X8jZ6Zm8fknPXS/kzY8v5fTlG7l5dy7Ls2upb5bq&#10;AYx+COMmA3MwhT6DVSpJmUhcxkiTaFiGeH6KqOBf9bYWQRgJPmnfsxrYGh+w0c6QxuuNGXsgjuS1&#10;ygNJnOypM15v+tdGXhu7brL8VcDIrwHNW1osFergWTs2NKpQ44pUzxumw90VOq4GzXuQS4v8oWJ6&#10;RJEg550E80wmKWRGxjXyW6I+c+glvaZdzWV+eiVnL97I27+/kJd//0l++PuP8uKnn+T09FSub67V&#10;+Gw82ZLDR4fy+Nsn8ui7J7L39FC2jnel2KHnINaTeob5AzqgfZ5SPyAzEnWOnfwIHnmt4wctoPFb&#10;XZeoO+Yj3O+cxCETNEJ1i3pn/WEdgPrzozKn7I1s+HqYhrsx14X5dMjboTvrYLV1ddAUuIcfV4bP&#10;16i9YueMa+NtftX0JHWhH+31QXWC8EdAT/mHegmBQN8b6LXIEFUaQTxjxIyhz2PJ4wmeIxPo+hb6&#10;GeH1EGNghOfHRLbyHdke7sso24EmTBC/hWfKnkwGR3ieHMm4OAQP8IzZl2G2J4NkT49jXG/lB3jO&#10;HCLvHYw8lBNt4XwbaXZwjrwQlqA8lpmiPB4zTbOldSJ5relYV9QvUzKvMdKRI2UWD5F+4MhzY4Zr&#10;zxTjOeV4RkttHqBXNo5tjGW9zjQujZGO1HScM8z7Wjt/1EgHWRotz4x5g7w/0esB6mV1ypBXTiYI&#10;TwaYP+gZDn1SU/Gh/5ib6hJjeYnLEjpdYWwjXOcopM3TgQyLsYwHWzJyHA+3ZGsMboHDEeKGCB/I&#10;eDRCONKOcD3EfYMC94LuOHAscF0UyDt3pOEot1NWr2n++USNhc473aRhunoQ5DhleG8M/OZwY5xe&#10;5jwJVpFvHRrP+ZjzAK913Fg850J6EGugWYK+i6BbSbYv2eBY8hG9qD2VAscoPcA8RS9mW1JijFR1&#10;gbk0c/dafiw1g/xylSPyi9HX6PsmGeLhB0InBPoq0F2yUW6BE8x7u5JgbMUYQ1G8iyrSU9oEZWyh&#10;jlt6rBq75lhuUC7b5ZqHNoMIZWtI87xIpcLzD/NkjImDhHaB7GM+w6Dj9KyItlfQt5Le4ZSFLKsR&#10;yDJ3kNs+6n8sSf5EkuIxZHGIwvbQ2i2Ugfbhfj6PqBFGK8UbudkcjHpCQCSmcL0OCAgICAgICAgI&#10;CAgICAj4UsEv9uHL/VeJ0LUBAQEBAZ8U4SETcD/sVcR9dH3pfhLd2r2/dmF6xbVAW9v8NWArlL8G&#10;dEUODf7IpFFMVDcS17UkVSlZs5SchmnRQobJXEbJTAq5lLw5k7R6K3H5GmneySA+k2F8LuP0Qray&#10;S9keXMnOyHF4AZ7LNjhOTmUoJyCOyGMg5zJoLmRQX0hRX6lhWkrDtGYGLiRB+UlTQrBcsCZsEZJL&#10;nrpdIA1gwDIyMpzbTXXEHWzXGrWtntpmF74OBrkFcqNTK5fHR6MVpFl/GFBvfiALM6oB9QPoSNBE&#10;PbiFfm+IQkZmrNKegxbGQaMCNPK8z5Vwd3CnXv4+rG9Y0A1YnLvmr4ihhbvZLTCTjKcR28p9+LBF&#10;OuR9nRxp9EBnWUlMreHiOdpWl1JXSyUN8thOnUtoBBGVKA9MKkmGqWw9PpCD75/JN3/+o/zpP/5Z&#10;/vAf/iQHxwcyHA9lWS/l/OpcXr1+KX/9t3+Tf//v/0N+/Pe/yeu/v5CL1yeyvJhJfbUUuakkAuMp&#10;sp0nki4z6HkhRTOE/o8wnsBmgLBcMm/AViXKtOb2oLhGeKw04xY1NKGVlU456zTBsMW3iIbaoj5J&#10;XaHBgTFyjN2xtbxqye3UUr3P/BzSHyKPNh7NDIHGAUhL0iCNhhjoMEwnkLvVC5qKD9oSZcp2O0S0&#10;KW8yzAc55oJMMrQ/XoiUVwtZnE/l+s25nL94K29+eCF/+7e/yr/9j7/IX//6d/nhxx/l3dmpxAX6&#10;a29bDp8eyZM/PJXHf3giu88PZfxoR/LdkcRbmUiBOiXo55iExkBHlKgxDedUflpv1h/1QjuUaL8R&#10;9ddkuId5IC/qCml5UocQx4eOp+Xu2MHCOcbcOPN0uqtkKo4X97E0iOIfvcQflNGSgW58qZEZ84Ze&#10;W4/z6HvLe6a8j7yfsD7zpIxUf6hjXRIE4xrCYf830Nka+lpzy0wZYxxuS0EjsuJIJsPHsjd+Ytx6&#10;KvvKZ3K4840c7X4rx7vfy+O9P8ij/X+Qx/t/xPkf5QnOnxz8gzw9+BOOjvt/QjyPDGf8n+TR7h/k&#10;cPtbOZx8Iwdbz5EvjpPnLQ9xTR6McT1+JnsjlN3yGYh7cL43eCy7xWPZyR/JNriVHcso3ZdBAsZ7&#10;4K47ghHPwcQdPaMdx20Xv49n6AGekWB2iDwPlGNwxDDkv5Xvy6QwboHjnMZ3yINMd3A/jkqWsYfn&#10;shne5WrIN8GzcgtzhTETyNzVK0cdzNgPfVENMMUXPQ4w9oa4Z4RRaQZ7NNQbouytAeo4NG6To33l&#10;ZLQH7hqHxq3Bthm0FWMZFkPloBhIkWNuy8AE81uSSerILY057m1ChwrhQCMiT9va1pPPJRx1THxJ&#10;0JFq9Vb6ILaZ4yRD0wtcjjDF7koMPUigb9ngGfiNMs2fSZw8QppDvMzuSlkOZIlnSLXE+Cox3rgN&#10;MuYszlO6ZSaeDzT8qjGP1k0BDsChEf1sHOH5hzKhIzRQUyM16EoMfRKENdCDukEaptP0yIfjmvVG&#10;OyK8H9gcgXcznBtx3m6t3veIWyMO9dNniBnQ1VGBGLQDdVvWYMXn6Rau91D3I6R5Cjmg/QXb/1Ti&#10;7JEa60myDdLYjkZ4eBYhX3v2aCk294D++YMErW6RrL5yA740zQoICAgICAgI+Lxwx0tWwNcNfd92&#10;DAgICPjVwDknzDtfF/xv2eHXmYCAgICAT4Hw7hDwGaD//flj0ul3rIV86eC7oKMaGuEkjvo0Awca&#10;+0hTIk1/kZLkgiQXKEEuVHoyXJcT+0YQnrbM2NHK9bwNE3g/hWfA+9CX1iaprV9/uaCWrKL7wmNf&#10;eoz0tGeJuzCuaOt2n1kqKT3/DArdJjJFGL1tEfQ8Vpa2veRisZASx3K51K0/pUIe5hqsIyYLM4yk&#10;kZb/0ADIfXz8ho/X+c38JdiU30PYAS1raejiNayNsHv7nzY/tJvQUKT3pNyaqpa6qnRbVcqXsiaX&#10;OF9yi0/E03gsQd+k9MqU0zsTt2hNJErRVwnyVg9NWsR7wER3cQNWKvslYFM9Gfa++t/R/hWYnNR4&#10;jf2p+mzGM1FEo0TvDRB9A6Zkz2gpTTC+HLP0oSxaclveNi+ff59tGV2Yr8uddHVm3Wm8aZ7NjGyX&#10;P95HTc97lT6vTcR8E+NItunvZ1sO5ayy7pHxmsauMQg6uv7RPnLxferHl+O8N76XEe/paN4ekT95&#10;62NQzbtX9R6im18qbLxYn9CAi/3ltrWE7tn2ltzWkqRxMI3auvGlZDZtPrw2tmFIo9RwGt92ZLmq&#10;O62emK60996ih++TjhtKXkM/pkutdXL1EuH2nWYIvd52NZJeqdsm9MsICAgICAgICAgICAgICAgI&#10;CAgICAgICAgICPi6wdWzTwwuvNnC4upi3C+lyzXiEmgtSVNLTO9lMpc0mkmezmSQzWSUT2VcXMuo&#10;uML5pQyzCxkkF1LEl45XMgBHyQ3imR73pTdSJNeSIjyOrsGpRMgzirhtJ7kES5RX2ZZQaqDma+YW&#10;zLl46aiLmVF35HaQ7SInUtsSKe5FWr0P4Rvp8ltdLl9HfxG2j66GH5c/D9xW07YhZNtQ2xUDLA+c&#10;e69KfSLMXAySLr3e2w8DH2qA07c24DnLjHp5O6CG7ozguSO3SqTHMzTFtqxEn0I0Su0y1BZHbgFq&#10;24AiQon0OCj9x4KNqAu9A9o2ZKiPk4UZp1mZzL/W/CGTBHGDROKtXPKDLRk+3pPdb47l+Psn8uS7&#10;x3L87FAOH+/L1vZQFuVMLi/P5M3rl/LT3/8mP/zlr/LTv/5VXv7r3+T0by/l8qd3Mn97JXJdSTRD&#10;X83RV44yRdk3KI+cosy5SFqmktW5xFUq0RI6CkqJtpaottqG4tx5UbMxwgV9bqkImdBjGY6dAQNo&#10;wkR7zbtME5G4jhME414lzxHPoxoqdMYCeg/KUtY4V2LsqXc01sXT6qT1alKINEUOmXC7TnqBS3Bf&#10;zK1PkS6hZzjEJdymULcrzCUpKZNaqsuZLE6u5OrFO3n91x/lxb//XV5wK88fX8jbNydyPZvJvCol&#10;ylMptsYyOdiV428ey5Pvn8kx+ubw22OZPN6VbAt1KCCBhBsAQ7DREkdnEIv+914WXcdr/bUNoHp2&#10;Q/28pzcaEFE2GGQgFYv6UiNpCS4hz9KI/JHhGvmXY9J0zmgjwP/17BtQdmPYkddq6OjDPJhLF67t&#10;0zZq76PdNsbVo5vXfU+Ga32Meh/SkzasbCwhE6QnXVJXvI4xigR/uMUgt++L6OEIfRpxK8xsR4pi&#10;X0bDQ5mMj2Vn8lgOdp/L8f638uT4D/L88Z/kmyf/KM+P/yTPjv4oTw6+l+O97+Ro9xs9Hu/z+nt5&#10;pPzOHY2PSaR/fPAH3PcH9aT27BD5ePLa8fnRn1DGP8o3IM+fHTItwkkX5+M9NZ2mZV7Gpzj31PCj&#10;f1zlIci0PILPj/5Jvnn0Z/n20T/L90/+Q8tvH/+zfHv8Z43nfU9Rj0d738rhzjM52H4q+5Mnyt0x&#10;OHosu8PHskPifGf0BHwqk8Fj2SqOleP8SEbZEZ7Hh3gGH+BZvH+LeYQxIRPJnKe1uOVYGVUjzDND&#10;kcVAqlkmi5tEljd4Ql/jSX0VgRhFV43MepxeVWCJc/AavCFr5Rzz2XxWywLksWMlywVGCoYlx1nK&#10;rUjTgZLe1mhsqN4V29kbSuYn9y8SHING3XYc7SAxQBCDuRS9ItEEl/RmdihZ8UiKwTMZj7+Xra0/&#10;yHD4XPLiCaafQynLMWRXyLLMpawyzL+4l57odN5FnhyXOHrPlPpsIDHfCtPiuRK1hJwbPGcQrlvJ&#10;6nznjSMxFyM71lC36XT/GcEeQjznexu5MPJaiXc5zIGdp9JKqgp9jXmrwjOixPy/BBdVAqayQD0W&#10;9KIG/WvkAG18LFn+VAZsM2SQ5Id4DO2iImPIKEfT8JzDXKPNdR9EgNQTe761OuPmKI0mAwICAgIC&#10;AgL68O8KAb8A4UUrIPR/QEDAZwY83/nzaHjMBwT8BuDAC4MvICAgICCgg67b+d9OPgUNXBX7omHN&#10;MaMGoxks6AZKNFiIe3Qe07rtnnBN9ryorVDTWH7eGIJcLY/chL6wN6f4XcMteOuadxDPA3DH27LK&#10;zsXRkAAjmgZycZJInKWSZJl55wJTnNNbV5zGavRTVZV691rSs9diLov5XJZz86pWLUtpEL+q+ihs&#10;5bpj60XNT1y+uutsx0Ofd2FT2l9G/cLvuF6nTZ9+mk0fjaMMqkaaEjJdQqaQIeW4nFO2S/VYR891&#10;arwFZac3O3q6S9kv9HDHvgGTLJFIPaexOC9cLfxutPIGWZ+2Zv7aoYsGWQ/m2+fvB60Y/B87aame&#10;0+JVr2nc6pHez/K0kDzzNMMkpW4HeYcnNY1jOh/m7ulR810L64f34/phRrclpSfC+nl8MF3b7qaV&#10;y7Qp2tN6eANXPLndQ/O4tkbpsRduBq0ddYA4o9I+zVgTY7xH26rXWHM6wzhtWW+mpedx7RzDROcN&#10;1RHUpU+t2+8FbClkrkxwiT6iQSz7FboQQ9fV6JOexNCXtjUonzmcf3Fvb666jX5cj737TNZdnH3s&#10;qoO9m/F4H2+lQQd3xrZ62aPV34yo0R7XdnpMiyK0G22mDLiVp3pP48N4Q8063BcXEBAQEBAQEBAQ&#10;EBAQEBAQEBAQEBAQEBAQEPD1gStoXyS4rOcNydKokiwuJZEZGnQNXuH6SvLkSobFVLbHc9ndWsjO&#10;1lI5ym8kjy4klwvJ5FKyBumba8mbqTKtbySur6WprqVGnvQ2VMcVSO9Doh7Q6oie0BzVGwgXYm0x&#10;tqXzjKGe0dTDERc27aMGKKC2A+Ed4ztpC7N+YXiVuBV1Qf16bCKUpIYonx9onLbJg1rtju0CscWC&#10;3psSwvXawmhBoOFqzOPh40HIwchrB10XZhzDeJ/lowXqfQYryfLmpysXZ8jD08NfM8cG7SPVpkuJ&#10;XJSIs+QK84jF5W4aRFo9GhozgRqO9PQ2l+BEyWvkoPdRhty6M8WdWSwVThvoqWAsSIZjjjwniWw9&#10;3pG9b4/k0R8ey9N/eCaPv30kk92xFINUynIh11cX8u7Va/nxL3+TH/7Hv8vLv/wob/76Us5/PJH5&#10;qwtZvr6S6u1U6pO5NOelRDcoe4pivGe1MoGIUzCTqOo8jsX0PqaeblIQ5zomfEshGwhLPZq5MO8h&#10;rc/WSxrjHNWbGsLomYYGAurRx6VvPRXqGLQx6T2jrRD1Nbr6bqqzjydLlL1A9Wfom2vMB5dzKc+n&#10;snh3rZ7mLl+cyukPr+Xt336Sl38F//ZC3r1+J+enF7JYLGU4HsvO/p48/uaZfPuPf5Rv/vEP8vgP&#10;z+SIffFoT4q9saRbmTTosyZF/skC/Ql5o1AzpKWE0EQScuvqSlL2bGeOuFyPpBlPeJlRZ5G3zmNk&#10;qecN5k7Vceq+U289tT8a4MejXat228eHe7gkK2EOGmSRjrzuhekF82ZdjOvhbXz/uh3bJE5BjpfW&#10;45OFIJp60QOCzbDFe2yCzISe8YZSZNt4buzLeHgkk/EjPDMeyd7WE9kHDyZP5WjyXI62nsvu4Ils&#10;549lkh2DSJsfyc7gSHaHx8odcLvlkWyPcHSkd7E98GCM/LagB8jvaOsbR8v/ePKtPNr5Xh7tfi/H&#10;29/J8da3II4Tnn8nj1b4vTyegEj/ZO8P8nT/D/Js/x/l+d6f5du9f5bv9v6DfLdP/sttIu5b8DnS&#10;9fnN/p/lGx55vftneb79Z3m2/U/ydPKP8mTyJ5T3Rzne+YN6izva+U55uP2tHKINB+TEeIj6HaFu&#10;x9vfy/74G8joOeT2VLayJ7KVP4HcnirH6WMZRscyAEcp457KdgEOnslkgPSDxzIuHskI8qbXtSI+&#10;wPN7X5J6F/POtjSLoVTzgZQz43JWyPIml8V1JvPrFKRXtVhmV5FyeiVyox7V6FmtRhzZIB2IOW7m&#10;OKdntetaFtNGlnOMxtL0JY5oiGXUbR1pjKXE3KN6xec19e/LBd9YSBtnHHMEZyHIIBqBW2g/vagd&#10;S4q+LIbfYq77XgY4FsUzSRFe19tSLcdSL4dgAfnluE5AjOAS47leImuSXs78XMdZHCMTc12K4ilN&#10;zHRIg9FPg9+qQp8vMfctlEk9l6SZI+0MNZtiHE+R1wzpjYJ4ZdWxwXUNNrifdWgqy7cuabhdy3KB&#10;fp/jDRCcYt6/QTY3eN5NF9AntKOst7TdbOcAOkoPatngEabdbYhoCEIn+MBO0AB6r+TzH+0yibrn&#10;FIgIm778BMX5TMlzCwoICAgICAgI6L8uBAQEBAQEBHyF8L+XBgQEBAQEBAQEBPym+PSLU1xp/ELR&#10;iG7vGdXgEpyBN2jQBXguSXwmaXImRXYu4+GNTEYz2dmay+5kKePCDNRSpE2bK0lq8gacKuMKLKfS&#10;LG+k5rZPKKeKI1kmsSxjx4ibfKZSSYaaeOaoVqFUY5HWcCQGI11z9FuCduRyJePYFUY9fwi/yNVL&#10;NW0R2o54IxIatNDDFD161TXoDFRaumVd3muGKTz1cf1vbj6NT9ePew90QRj3IE9jP68OGtITu12j&#10;FgxzpE2Q60oQAY6+vfRwtnLdIwSgjEiXZYy03phPw7RQtB311e09oZdNkkid0kgN1zQ8opFaspQo&#10;x/jYziXbH8rw8bZMnu3L0XeP5Pn3z+Sb75/Lo8eHsr+3I4M8k8XFjVy+PpeTH17L67/8KD/9n3+T&#10;n/5/f5dX/+1HOf3La7n8+zuZv7qU5rISmaIm3O5zkeAILnC9QN24xSf1X419CknjHGMR5zTkoBEH&#10;Dcdq1LWC9ldmpGatBHUbT8SDEUgvS1GcrVCNrmgAgnzc5r44cqvQVA1FWzKNmjQk+HDbzlSyKJcC&#10;dSJznGcYrymN0WhwUiK9kkYQJMpTgzsQ8WxfeTGX+btruXxxIid/eyWv//VH+ff/4/+U//b/+n/L&#10;v/0f/1/56//nv8uLf/27XNEo7WaO8S+Yf3KZTLbl+OkTefrdt/Lse/AP38pjyH77yaEMDnck3Ya8&#10;hpBFjr4roP8D3ogxAkoGPXAeH/2WwqaqkBFoW+CRmHtIGqehZWZ0RdnQABD54iadx5BXHS8caXjL&#10;PQtRHogUSmQEUslWoWPtVjDDkL4dLwY1oKzX0vskGsaauQuk9cZuZtzWI68Z3n5YVke/7akfbhxC&#10;BEYTZIW/bt7VvJ0nLB1iUGE6CKxKyATHGn3e0CAxGkpe7MpgeCDD0ZEMx49wBAe4zvdkkO5KnmxL&#10;BubxBHq0BU6gWxMZxNsyTLeRZiIFmJNMm+6AuwhDvumeDJM9GTmOlfsyTg8ccc5rcAvnW9mBknEj&#10;XI8y3Mejkue7eo9PN8kOZTs7Ah/h+ljGOB/hfAiOssdq9NUnwxhHjnFOquGY47hHn26QHKOtx2jH&#10;I9ktnsvR6Ds5BA9G3yr3t74Dv1cegIeTP8jR9j+Af5JB9EjKmy2ZnQ9keTkSme3IMHosuwMar/1R&#10;0x2DT/f+Sb45/A/yzaP/i3z75D8qv3n8H+U5rp8/+hd5cvTP8vjwz3K89yc52v0HOZh8L7tb38ru&#10;GBx9Izuj5zg+1+P26JlsD58qzdANbRtAHvkh+mtfimQHfYU+ythPYLyD+Wob89cEOrUF/RlDgYbS&#10;VAOpywLEs77mc34AxcER4466U2I+K6lT0KUaY1O9hpk6fmGwsWnkWOKzyHudtbFFA7VGBiC3sdwB&#10;9zFfH0mSPpU0ey5Z/lwK6EYOvUniA4zLXaTdxtw8xphD38/x2JiVUs7nUi/wnrW8xpi8gYynECCN&#10;yjh/0viswjsZZvOqBJeYh2dSz5Budi0N7hO8o0XltXuHu5SkuWgZ4Vrqa+RneTZgjXMl3u/qJbiY&#10;SkXOQVSqKhdSlktZzJcymy3lZrqQa/BqusSxkekslgW3Kq2HeExhLEPftyZ/lMH4e8mG30hcPMZj&#10;hzLxxsEqMJCaYO8r/BgQwVPPFpaW9H0QEBAQEBAQEKCvFOHFICAgICAg4OsDnu98xuu6QHjWBwQE&#10;BAQEBAQE/A7ANf0vGN3qnl9Q9Qt7trjX27ozbpQJj7i2Rdd1dvnQ6KEzjOiX1C+to32DuIursJB+&#10;jr9vtFJQmfPkK8Dmrn8gPlAIvqwVIg9PjvIkkojbfqaJJFkqeZ4rszSTNOV2hkhEfa/cNpXLUrf+&#10;LOdL46LUcHqXoZGPdRoKWiHCXAU2fXyckllo+k3opbNv6KthG3h7HHawkLs/msLXv9+uNtziKJtW&#10;PpAHt/BczOYyn87AuZ4vl/TEQ+Mp3I1606gwgdwzbrWqW6wa2QfsiyiJ1Y7BioL8tc9wTduG983O&#10;m+q7Rp+kg5/T7OMy0JjfDVyT3RRveujlhz6jcaRSvffRSJK0MBtMRvOQdT/vSmcf5OnIcx/qw7pw&#10;o4XdzqvPNj0NPNt7evRt89yUpqUZOd7HJMLcEUGfPeO7SENVevZLMT7wtCVr6CeNQVEO03ArVdsu&#10;1G+VatuXZtkGtluMgkibkK4M46Y6rLK/jajKy7GTD+qmRkZdn/txtU7b+tHrEvi7ANvu5cKxAX2B&#10;LDtmjk6ePi0N91RWmIEazKmOUAZHJ8ieMHV257U+e/ppQby7rbJave6l7Ze3mazTKtvtX7VKrq9d&#10;m21rU9vaU42o0W6Tyy+BtTkgICAgICAgICAgICAgICAgICAgICAgICAg4GsDV9m+WNiCYgnOpW5m&#10;CJlKHNkWn2QESnOJsCtJYm77eQNOJU/muJ4jHMS9cbOQhP7QokaySPSYgBQOt/As41gWcdKyjFOp&#10;4gzMpYqMdUNmqEuKMslE6L2n3boTedGfinpQc56QzBsSF17dQm/PO5p5XetoXeVpi+J3gwucnp8X&#10;Gn7QZta/9RrGcC4Eu8Vg7+nILxDfagb7nQvP9PyEo55rWj3cTn8nLLGV4+7twZfPj7+2e/Qu+6hB&#10;EdrQEpF66trGa6bHkR6sdJtFfHw+t+EX4tEmEm1doWs3s2UOGoJ8bftZ51EN7FQGqeglK15KRG9c&#10;hUg2Gcje0yN5/N0z+faP38kf/+GP8ofv/iBPHz2R44NDGRdDSatIFpczOXt9KqcvT+TkxVt59+Mb&#10;OQEvXpzI1atTmb49l/nJpSzPrmR5fgNOpb5eiMxQ3qKShtu3VWgPqwwB2KevxzoiVkhjEL+tZ2sY&#10;1J6nkB+9gq3eo1uFUmQrjCAuEmlACAVkJ/hzd01bhiUquEBd56jzHHW/WUhzcSP16ZWU785l8eZU&#10;bl6+ldOf3sjbH1+Dr+TNDy/l9d9/kld/+0legxdvTmR6jnkHt+/v7Mnjo2N5+viJPHv6TJ6CR0+f&#10;yMGzxzLc35F4NJB4kEuToW6YKuj1bom+KxP0X4L+S0Ee2Xfsa+iDqpkn6q3k3LDSHhBh3N7UiGun&#10;gNQ55I4m828FlpCR91aITPFvHQxqx4BLY2Huj4a7MPexqw7+Xm0Drmnaoal90tXka3D6Tnrdb28C&#10;VRg4tSY6QC5u7KmBEXWKctA51ssCOeFPDd2kJzUaS6m3vYgGUoVk2UjSfEvidIzgEW4boJMwcCrb&#10;OjXGPE/vmJzr1Xsfy/AVsYFuZL5k6Yl0Fb3e8flAb4LO650jvXL1GTXQk9ponrpYB8R5unR1797O&#10;gyfukyFatcqY4T3eFdcPX49LoxGeo2P1IJdGE8Rv4biFZ6eRHuUKxA2SHfMYl+3KKNsGJ1IvMrk+&#10;q+X09VROX83k8h30cF4g7Z5MCm59+ky5N3IcP2u3Cz3a+VaO975TPtr/vuUxeISw/Z1vQKTffS6H&#10;u7gHPNzDfXu4bx/3Me0B7lV+L48PwSOcH30rRwe4Z++Z7O8+BZ/I3uSxTEaYCwd7MqJHvQJtKbaV&#10;w8GuDPV8Ink+lizFfAm9oaEd9UgNmJyqote/XKD+Nn5t7NnYJXCmc64j52C0m+8/0mC8NGO8X21j&#10;HO1JMTiQ0fgYPJLh8AAy24O8tvBsSKSa17KYz2Q+u5DF7BzX59CFC+jIJXitHmxlOVU2y5nU5Qz3&#10;4bpEuBLvd2RFXoIXuO6xRh71VCrlTFlX9JLmiDzpNW0JLsD5ApwbZ/OFTJUlWMl8iWbhPS/KhpIN&#10;oQNb+zKeHMlo61iK0bGkaGeU76L76W2P47vf8zrjgN5wjtdelpvg0/u0AQEBAQEBAQEBAQEBAQEB&#10;AQEBAQEBAQEBAQFfB7iy/gXDL/T5xTwuohq7MG5L5cJp7OGJ+yydz8MbUKyS6Ke4j7fvJlfhU3e5&#10;Bnj8fGl8bbL07em36YFt3KSCasjjiX9JpB68sjxTL2pFUYC5qIcvelOjcQ+SNjW9hdFzWqke1Tx5&#10;XZP0pkY6z2JKNazDzST+PbTaHXoVp4Ff/1rp0T+/B/2y189b4o+n1h1t0P0f2b5SWYPVgp7kVrl0&#10;rJgG6Sm3JE6EnumylDI1uXrvafSmFtFbHemaRFsGNe9y521TPR+M992spbQfXht/v1g1lIPe45G4&#10;4jmL9AZod3YQ6dDP7xaR7s48UMatOF92L+4uruRl1LZ8SqpXrLu5yUMZ60qjwHLZgJhfSgimji3N&#10;iucz84TGLYL7XtXUsxqNCFsPaggjNY4Ghp5dek8dj3dw9V6OU9YHdfZk/fvXvXDVFchjVf6/D1Ct&#10;uzb39FXl4vo+dnR6wHh9C8LNfF40UIiWDZSDBnEfRN5zFy1N5x3Nn/fJcM8a079n05J11Tbq3MC+&#10;9+2iBzV6T0u1zcpb/a+Dv8eH4EPSBgQEBAQEBAQEBAQEBAQEBAQEBAQEBAQEBAR8GeBq4hcLLijS&#10;61ZFciGx6S3p0bNavQQX0lRTYz1D+EwiWUocVRI5ihqvNWqLoFvygamjLsUj097SK9B0nwhXfn22&#10;B2cLZOT9taPzetR6VlPvPo69THjWD9H8WtKAiOxSmLc25K1hPrzL7+MDFVG5cRtVyJMylRIllhru&#10;4+kBSqlhtmDMRWDzCoV60tsIvREpE0ZrUr9wHeEYO0a8j2Ui71YuOI919diVt1Kmlcf7uoyRzid3&#10;tLz8BWlpO+kxDmEI4JmHP/dbM6onM6RRIryluw9d1MU7MqwP6pt+1DgLYH3R9i4jhoMxiVMoJ71i&#10;lUiwxN+lLMC5VPFM2SRzkdQxmSL9Nc6nEm0hl71cskdbMni2J7vfHcnjPz6VJ398JgfPH8nOk0MZ&#10;7E1kiWKu5nM5u7qSt+fn8vLtO3nx0yt58cNLefPja3n34q2cvzqR6dtLmZ9cy/LkRsrTqVRnKO8S&#10;+nCFiqNYmaFl80SiZSZxmUlS55I2uR4jenySDVwJz5T0PNXpCo8Wdov0UkWPVWzAHDKcoR48bmAz&#10;ha7dVNJcYc64gAxPZnL58kxOf3wnb//6Rl7920t59a8v5O1fXsrJX1/J+Q8ncvXiQm7e3qBGhWxv&#10;HcjO7rHsHTyRg8fP5Pj5N+Bz9Zi29/RYxsd7kuwOJZoU0gygsSnGSALGKA9jB0JRcl6SZonuXkit&#10;Hn7mmLcgw1aHUV/86+YAG+827iFbUCCXzpOameCideozrYKe6Md526t61LB23PAOTalh6iXQNFjj&#10;jFYRzps+zsalneuQbMGZkvfYXNsnwy2O5E3W1pUxexe1KMrByQR/4ohz0ALkkcbJnGeYJlE5xZjk&#10;Y4wttQ/kTSoq6EgCPUzQR9lEovxQJD9G2D4SbSPBAGLxRlfQ3agwwyleM29Wh1MNulSrbM0wah03&#10;EWXyXmfwokYv3qAHORsZ5mnbJqrxlhpQdVtU6naKzigMlVbynB4EdStN1M3Ti9WzH9cS7aigiiXI&#10;I8nwVuw9qlwxCmL1LFdgniZxjnEZQ2Yx6qCOAB0TGUgWb0u9HMjsJpHZNJaqRDtwb4KxxHFbY9yW&#10;CwzdOfSvol57z3VIox7chpKrpzbPsXp0K5ItKdIJjtvKQbojw2xPRvm+jAt6hjySreJYtgbG7fET&#10;2d16Jnvbz42T57KD68n4qUyGj3HfsQyyY+R1KHl8gPMjGeH+7dFj3PdEdsbMZ19GGT3FjVUnrK/Y&#10;r5DVrwIWpA8Cd+6g+uXDfLhP2w9bA3UTcZ2K4lwbY6Pb38t4fd8inV7whhrP85r9iL6IIJe0gNxG&#10;T2Q4fi7F6Lnkw+eSFE8xr+xL2WzLEs+C+byy7aQXeG4or6EfV5gKL6EEF+C5xDgmZHkpaXUhWXWO&#10;I8JJektTD2pXqAeOJK4jvPPFeOeL63lLqTCnYm7l/Kre1MASXILz5Uym86nczGd45lVyjeTTZSLz&#10;spBFvYWp9ZHE+TeSj/4ow8mfZbD1J0mHzySCXkmKeSIeQAj0okfB4UBQXC0wFvQD/dCPi25PPLoA&#10;3w+r8R4aa6cb4ePvSxNwNyi3Vrl7557olJUxRvqx2OfGzgsI+KyxWWu9jm+I1Yc8xgWPPh3Hh3qU&#10;5D0MXx1H+vxgkMLFt/l06bpwnLa4oy68XAv6KkDxePDcX6+dezGZCCxSvXI7WfpvBSuyXYHd0/Gh&#10;8KV+jcL/2PgQOf2cvviE+Kq69y7ZspH2Hyk4YjZLHqE61xk7sfi+/aoE9WnQE5GXMY93zUx6gz5T&#10;3HcQXDJdHxbOv57rObk89Lsyj3eBlWN8/xlj+flvQwEPgcm77RKG9M5/16ASeX4UbMrMhG0zGX/I&#10;4a+B/N2N4abJnTYzzI++btzwmyupP2zoC0bQ/88D/b5a7bOATwQ3xGzdZ/X3cf7mbs+W7rlh42y9&#10;X5hJPx0Z0AGycvOMl61xTY4bJyGfzqftpf8QuH4OuA8QkJdTK6t+P62d++/12q/3gWl76dv+JN93&#10;b4D+aHzrh2M/z1g4353vBOLa5eaPDSs+IOAzh1fU2wrLGUhnIQS354r3fTNEyva59qnA8rtx3nEd&#10;rEN/Xl1HP8zdr9X2eX96fNFvRZTVOleBkP5qetsR63cZu67sf3zYz8fHyOPzxSZZbsKmdD3JbHyg&#10;Mo2Bw95f91N08PFdOsN6eD/u6wC/AG3+OOOf9qWwR/42l0K/s0RiMMlTyYpMmeaZeliLk0RzqDB2&#10;yhqsKinLSpZL8xrW96imntS4padnBTmTtGJAcTbsUJ5n+9k0kZI+nEfP9TTvoeoUTkktfwN93VhP&#10;V+e6qtGmSqoF2kcPaXNHtpne0rTNiAdpIJbEqXleotc09ZgG5jnkmEOOGeSbSgRZIqFrBsrRB9QG&#10;uhW71ttPW/G7sNbmluvwOrH+uQ/3x344mN9D8rwv3d1x3RzRZx+b5OKBOGcsJhG9IZFm7NXNS53O&#10;Gi30zuIehC7vB1GNn3p0n1vpPPp1eyCdCq5Q4zz8tYbdLvuuWhEWTpnGUtOADrStaG18610ub31k&#10;r8jey/0OqvEhDcQ8zYBvhRirHK8tnce01tOa8+BGQ0SjNwDEvaTm4YwENS3DWNb6/PR7hW8/5MHx&#10;A/lElGec4+gY5Yjj1rh+O1TMQ3i+eI9m7fuasmoZ3cF+mo7r+VChVtnOsUqrQ+c5zR4JfhtT1VHo&#10;A+sexQWejQOw0LZ1c4XXgbvwe9aLgICArwMPmcf8c6DPDwEmX3vBCAgICAgI+Ej4uc+kgIAvHeG9&#10;KiDg80J4FgUEBAQEBAQEeHBFrQf/ovS+hbbfHvq/fqIMzMGR1PGWsonG4BApBmhFITHi1RMNPjSM&#10;4Xcz9bymHxwRRIdDdWQLkR0ZGEteiwzrWkZ1KeN6ifNS8qaSTErkSq9hC6VEYLxEuXSjQ1bivX/p&#10;/17WsmNpkGfTJFLXRi7S0mtbHEeoKyWPlnFBFffpdom4l/dbuCfzRN7I1jxy4KOL847qLSgFec52&#10;IyHzcnlqvmCbH2pNYwfWwxs+8CssvdPVXLzlh4m0gpQ74ypkgfY2C6SfI4MZONVreq5jnHmwM5rX&#10;OufVCPfqonSVIqMBJLAlebwDmW5BZqmuL0eIj1E2JZSiMik6KkG14wr15laKbgtGde3DG9ibyL+h&#10;LzHIn+Urec54MEJaUu9xMkBF8M/1Gf93GY230PW0N4gg4BjklrCqMcijxr1K3Nd9GNtRZWfqgy6H&#10;vByR0QpbI5Me8YeCNlolcHqbDWh6C3nQi11cGhP0RzJHHD2oTaWMr6XMrqXKryHqqdSjmbIZ3kgz&#10;uBbZgt7uIo9HhRTf78vWn45l51+eyv+fvT9RkhzXsgTBq0rqrrab70t4xFvzZZZ0dbdMSfW0zHxE&#10;9w/1x4zMx8yM9Mh0V1ZWvjVW32w3011J6pxzL0BCaVQz8wj3iHB3HrVjxA7wArgAqFBw7z88l8P/&#10;7kvZ/t1j6Tw/lOYh+tdWR2bRSi7GIzm7uJCz41M5e30sp9+/ldO/v5LTv/4gR//2jbz5L3+Tk//6&#10;jVz97UgmX5/K7JszmX97LrPvLmT+aiSLNxNZHi9keZZJctmQZNKS5bQtSchZW92W41gWowhsyhxM&#10;JrFk87Zki46slkZJeIUeWLQlncWIhx6JW1uMUkmuUkkv0AbO0RZOIJO3kMWbkSSvr2T56krmLy9k&#10;/O2JXH5zLGf/eCPHf3spb//8g7z58/fy9i+4H9iPcW9nXx/L/O0E6STSXbRkF7rmfv9Qnj7+Sp5/&#10;+U/y7Ld/kmd/+Gd59Ls/yM6XX0j/+WNpPz6U6MGuNA+gjwZoFR30hdZCstZckgbKkV2hLY1Q0zNp&#10;oe2i9GAGrqSNZtBGHbPt2+tG0T7ZTnO6PqxEOwWLvkwW7YltxZNthiemJeHJadeI9g2uYFaifWUo&#10;H6mnlOXNkDoDV2Sjp5I5/RORzk9PqFyZXuQ5bkb2Neur2udydxB9LN80ErgXepXxIEfGh55bZZCW&#10;Izc7Cfyoj5rQxzzZMUL/iFGetp56Bl3DDSbcTELRQP1A8KgTyCXuSBph/GgfSqP7HHX1QiR6iEB7&#10;uG7JKkIba9rGGsqUOXFLCpOwuoJZ9QW8QfVolUg3Zk26cK6K8K9w891fda6n82NYNgnSu+d+NAdx&#10;aG8izyby8/ThPEO/nIgTobwxyCtJ93JeVr8gPqj5/MNtrRHqjCdq8mRNf5Ido7POUtRVuurBFeO2&#10;9LTFZxAK74lhtL6QabfF09ZaqLMYbnYl/XiueSEeN5W1UT/dqC+dJhi509TAbrQD7jnuS5cnoTXv&#10;gfcR9hB1t4+qOZBO4x7s96UXPZJh/ES22s9lt/+V7A1+I/uD38r+8Hfgb+UA3Ol/Id34ENW5gxIM&#10;cG92wqO2fd8nnGx+HvhKr4Cbd5hkfbjQXgbDWxxuyoJ2cbUZg7zab7BZV77thrS5DDf1scFDLtG2&#10;NLtPJOq/kKj3lUTd30mj8zt0mN/gij4Wo49h7E9XXVnME5lPZ7KYYnyYXEk6vZTm/FziBbg8kWh5&#10;JHFyJNHirTTmb0Vm4JQ8gvlUBGFX8yuMA2OoHIx1C+hrnsbG63yCsQFj4Qxpw7zAdY58ZshvOp3L&#10;ZDaX8XwpI5RhnKxkgTlkgraTtu5J1nkiTZ6atvMfZbD/n2Sw95+lv/c/SXvnf5BGD/eAMIL7lCZP&#10;jkPn8X3f9RnVxTBYuw3bL3UmfRAGVINaONvjBj4mRAeCEofO1yvo5G2g2ya48Dlr3A1eXpQ5yHkh&#10;WSlDVoSrPB9Ng+UVVKPGRwvfum3W49q5tnXYdZKCxo55ovURjg7sJwyD+dKKp6KSUIa+6+gPNBAO&#10;4e0UgiIpo8059arzz3LfY54+MIxr5D+G9aT9I4e/NyI0E9fu1xHzZzI/jRhuHMlJdceVo7uN8C5B&#10;rReGDTO4AxicdcE6Uda4O9iPfF+CdU303oFEvWjd+Prx9HCy17TY9zxdffi6DalpbWI5/U8R/h65&#10;1vQf70q5hXL0snS+XAdDhtp/YNY+xPU3LsV6iOYq2Yb0OX7eoARCiYQwCVHCro27i9Ihl2TuDtu1&#10;tu5S1j6CCTpP9mQtheE0LMFEGI7jll/8sgSscz7HXCIIn18E6da4DtVFRUU5qQYuPwKs2s9e5F6S&#10;Gwi5qy6CTrIxHm1Vn9ODbLtwU32HDuP7lhKRVv7ZXy5k5KV9gKfZQ7dh/qBvLWERPGv8AmD9lHRX&#10;rsNu42ffgX4iKD+uURKQz8dNqhz57W0v/tkNPLiW4dtS0K/QcYyEzvmsryo1PMGeaf3z0wfvsdw2&#10;NzBv31w7Oq7F/xHIdddPSKNGBbw8SdaRZ+gOan3CmNdDiCB8XvfOfisZ99OHSdVpCi/HnPzn9Qpp&#10;HpwR2LcxkBTGeFLHeiVkl8uYYMrOrYprMvfU0nzy4F1eI0R8J1bF9YR/jV8SYR8p+s56Hbrnkmzv&#10;2hfYh3zdMS7M5qvXdbh4FT7vFyzM+j0YfcluYwB/Q2tpfniUcvGl0JL86mGPCyJJGy2QWztaWHBh&#10;Ygg2HPmaMXsVXoNtSMmY/i7Xq4TpoSEiPKkPmhCIz94jzIVIe52ki8FFHLi+qYOBSCwI9WrhCiJv&#10;x0zJeEs0bE9OZG0yW6RVpEk/3SyCRWZKZgtwKYkjzekqUWYIkXESh7VlvvkAeXLjVQNl8RtQwvKZ&#10;nyfk1YQUbiAn5vqKVUiE5EYDfjHRIHUziNsQojK1DqJfyWLB28j4Kjj/Wji+vq0tMeoryvgVLrfu&#10;pRBXijpDubgJJ4Ubbwe0jTkw4MrNLLpJzdE2uYCsTV1M05/hzN1v7tGH+K4ubUFgVLdc6Rhp1o1q&#10;uOYDOkIbnD9MpMJ7lbAWpgKaKgKYouM/KjtIo4lrBHmrzE3uBZg37hPl0w1BINtSRjbRPsgIjEHd&#10;IAXCnMVzM4OrLmS9B/nf60vv8Z5sP78v+189lsd/+kq++JffyrN/+kqe/OGFHH7xUNrbPeHGnuly&#10;JpejSzk9PZG3r1/L25ev5M33L+X1Nz/Iy398K9/++9/km3/7K8jr3+T7f/9aXv3te3n9jx/kzT9e&#10;ytu/v5Tzb45l8t25TL+/kNkPV7J4OZblq4mkryeSvZ3I6ngmcjIHFyLHC2mcLqV5Ti6keWqUU/gj&#10;3OqIcbgBbSzJm5HMX57L5OWpXP1wJBffv5Gz717L8dcvkff3KMe38sNfvkYZ/y5/+7c/y1//9b/J&#10;X8A//+u/y9///Fd5/fK1nB6fynSMdCHSTrcrB/fuycNHj+XJ02fy/IsX8vyrr+Th82dy8PiR7D56&#10;INsP7kn/cE9aOz1pDjvS6EMH9aBPOqihFuokRv8FsxjmCGb0X76CWNBnG1mi7dnaNdutayecZKLO&#10;9aqkm9V50U5B9mW2X7Rp3TxJ0s6gRB6/GHz19X3siujr1vfZvgtquuzVuFpUFop+aP9MGXnkm+Jg&#10;91+GKZG3kSVAaLgp4eb7nNH6bH4iknerYr4oJRFOlQ/6Bqm7QVlIuPtyg1o2KDLVQTrcWYmgTnK9&#10;xVLaBhxueO4j2BaUDDecDOHbR/gO3JGHyg7Z2C2hvJCi3r8jdYDmD0+V6QbS34EmbwvNHmW3stnb&#10;K8NZxSDPd6Pp/XWqXzk9mh3UC/LX20PuVveUv9GXju0u5SY1jM26MQ3UjTj6AJRjA0NA/JA1Nzra&#10;hxt61mkPggo/3bhWYqSb2tqOGF+U3KTYUzZXZN8oA2XUIIcSRzvSifel1zqUPl8J2n8gw959GXTv&#10;Sbe1J7GG4yZ4jnXcjcRNWSi/ysRqw9p8WCsfAkElvDdobZoRsNq0r7OtpW+GPvDmWJ+/frkLmWyj&#10;De1h/nEozfiBRO0n0u6+kE7vS1yfS6vzTFqtJ5ib3EMKe5IlQ0kWPVnOWmBDkhn6KV/3uoA855jT&#10;LDCuLTCWBeTJlp487XIxn8t8vgCXMpstlJPZUkaTVEajTEbjBsyxjKdtuA9kOtuS6WJHZumeJHJP&#10;4t4z6W1/JVv7v5e9+3+SvYf/QXYf/ItsH/5Jeju/lbj/Qpqdx2ioO+gL1BlQ8robFK33Wv/QFg1r&#10;2Ib5YXsH1sUNFD1oTdaqf0mz3t6yGOL2UDXuglCON8l0rSJvqIKNHjVq/Opwc2v1vpx3kTSzH3gl&#10;6Em4cFyjYF5gc81y2rDpPMrP9WyWdjtcPIy7yrXyfAZYu01aSvRGnX96hijb74pyHdd4N9xFdmGd&#10;hfyM2vd7RSFDXcsqQ7A+/ETOswpOx/h5ma/GtSSr0v+JeM/J/Vpwo6QquklV+MJOUzAG+MBKJKQP&#10;P8IKc+OMjiF0oh/XpbY2NbK12Nhl6da4GRTkOnwV1PjQKNqstVW0WX2G5voD/9M7h7ewbYe1xH5S&#10;PD+zZ3R1Df56ENYVAbPOn0ma67p671C5Ur7r4wAlXXryrS7r6xjGxSWH66dwXvsOKifT+Nxg0lPm&#10;bXgTAzhRFtgQrsZPhBf0NYFXIKwDT9+2S9B5WTk9H8ch73uB22eFUH6kl49niKKObgpFF/8p0qzx&#10;i+G2LlXjZ8Hm/kKgt4TPKF3AtTiBoehf6vAzw+d7Q975nJF04fj95Qf/DnMzNj11+UhQKN/rfM/w&#10;dXtjXQWB1iZUIbw/LkqzFw3X+29gEOauH0sPl5voUbZXIA9i38b7HEDvw2blmYd28PZq2sdsNX4q&#10;fN2jFTj6dhR+fBitrqghzagpzTjS13y2O21pdzsgrjC3+PpP+HNzIhUXX4mWZnz1Z7JGvg5zuVjI&#10;Yr5Oupmff13mUrJlqlx5uteFCpleZyNFS8sJuw/LV4sqLY2MXCZKey0nX0nqNjFoOVCmxVwWs7nM&#10;Peewc8MDwqU8uQzgxpNmM8pf3RkyhowiyiqKILfI5MJ+oY24kPd1MmVcST8I6EBAlqDpaYQNCONV&#10;xL8GLZzj+8aGe/hguOs9rN9vUcqwrD5MWXcV8Wr8GIRtIpTp+5ZtVdrvSqt73QDXQH8G/StDvZ1+&#10;1+PVuA4vG9efIDtSZehe/alsFORGP3v1ZxPEojpzpBlNaDMxkgXk6a9lu726k8QSXNkAm/AjmSfJ&#10;X76ybG3o8zb0egf6vSsxGMFOt4YeKYhwvJ+1tnAbfLi7hK1Ro0aNGjVq1KhRo8avA1hwrK1pa9T4&#10;GFC32xo13i+u96e7uNSoUaNGjRo1atSoBr9dq0A9oSK44Upfc5VFkkhsbMSSKnlyWyRZA/5NsuEo&#10;ATPHFEzApWQRuXBXkG5K+oMR6cMHbppGKiv4kRpmLX7BVc5EeCJbhpKnAdW+Qrn4qsqA3JDDDUdk&#10;fuKR/5KXbvk3u2gbqwZI2bQkzTpgHxwi3QG8+6C/9hCmi7gdR76OrwXGTkgNaYBNEmmyQZJ5E2RW&#10;yM9IM+j93Be9+de9zt32ACFdLaN9sW1+DJmHNsA999YPikSzcydss4KRrzW0k3I86Y8P89OwVn49&#10;LAkJhQcn6elCjqF5HUhBT2HhCVd2yhUz0VtRb7NrRrTCw7/KdRPtBEGQ9+EkzDvlKVtJlsgyXUoC&#10;6msTG5k0W01pdWLpDjqyvb8t+/f25N6je/Lg2QN58uUTefbb5+AzefTVY7n/xQPZe3Qg/cMt6ewN&#10;pDloSdZpyjLKZDSfyPn4Uk4uTuX47FiOTt/Kmzev5fWrV/L6+x/k9Xffy5u/fS3H/+2vcvpfwX/z&#10;/Juc/jfy73IW8t//oX5H//oXxz8b/8uf5S2u5NF//bMc/9e/gH+VN//+N3n5l7/LD3//h3z/Nfjt&#10;N/Lq5Q/y9s0rOT4+0pPfLi8vZLqYyjybS8I+Fq+k2W9J/2Bbhvd3ZefJoey/eCCHXz2S/d88kj1w&#10;56uHMnxxXwbPDqR7f1u6B31p77SlNYwl6kG2PClN+yb6mvY/pLsysh5tE5vVHx3Ypq3fcfME7fBU&#10;oq64CYKvjYt4BdkuEN+ffuhPWjQiT56aJ+AK9Yn8XGvWfNgG7BVzZMuuPGVS2weD6T+QLYRFdFtO&#10;4cTTwtRLmRtgJJ2e0I+6atvy96TBNSWkSgHkChJm9QN8kvwXdozQXTt/8ds00vI3L6qlnPDV44vR&#10;0YwoC5jCLYW/keW0X7uxbPpBn7Ob1xQCOqhAjHqiWkgtGSKzf4YBHc3f0+7gXcGUPHzKVdjk/rMj&#10;KMiPvedfAtTt3HQax7G0Wi3pdDrS5qZUmOkWvg7bIx8r2a44XrJh/irwfsqx1qYqGxgdPdmJPLkx&#10;zTakNaOOxK2+dLr70u3dl/7guQy3fgf+QXr9P8Dtd/D/EmGfSrJ6BN28L+P5jkzm2zIlFzzpbAD2&#10;wZ5Ml12ZLDrwbyFcjDEnApvKi9lKziaZccyryPmkJRfTrlzNthB+T2bJPeTzDD38C4x5v5PB8E+y&#10;vfMvcnDwL3J475/l8P4fwd/L3uEL6e8cSmcwlLjDjWroxRzEVTf8Glq2L0NVOby712VVYWrUqFHj&#10;OjZplXX4ULVu+dkRDrt3IVDXVI0aNT4ehOPLXbTXDWFzXQh3pw9vBZ9bIPB6qneN/BlDn+NQzqSJ&#10;UV1MnDV+VXB1VePXAVQFHyHVNfKxo67BGjVq1KhRo8bPjY93/sFvD2vcgPVNBeu0Ffb1lTabgzYJ&#10;OOevw/PUhXpA9cWH4RyvhdlEH7f0Cf09cz/HNXPwxXpBeHnkQfFPSUe770Ie3PRkXP9yOqA+nQgJ&#10;Z03r04NJ59cL1LB98vomzY97LriJipsweFpaHEd6UhhPT2t3yOI0NZJ+PD2MJ6/5zVdMipsgebqa&#10;nrCWupPVluTSyFPM5nNZzuaS3IGpYzKbSTLdRPiTCMd0SZ6Qxle+aV5L5MlT1EiURzdlcjMVbj6j&#10;PFhp3IQYN6XZiiRqxxLzHnHfns0O7peEH8M0GZb3HiEymzrT2NA/qxq8d1WfchCtDE/azdkQxtzE&#10;6+BWyvDzWQC3WSUdsozPRCI17gBuQKMerNqQVuNdQLlBOfqN3g3ozWYsUZOnlHWhP8kO3DoI0kY4&#10;UFrQy5Ex8+RpZ1VsOIqSh23aoZorZaqke9Oo6cYgXwsPCvNk/j2UoydR3MO459jqStRiObkxkSfA&#10;4V60GVRpjxo1atSoUaNGjRo1atSoUaNGjRo1atSoUaNGjRo1amwCt1PU2AhuuIoka8SS8ctS/cLU&#10;fWkK9xT+5NoXpQ07RY0bXfJNZ/lpR2DDk6cppQhvVLM75Yf04dWO8HoKU+An0QrFW+kBS2QTeXry&#10;ZA893cMRMcSfQmbfrPqtKU37oNw5UXgywj0qs0iaKdzIpGAjjcG2xDKUVmNXGTf2EGcX8bfBLcQZ&#10;GjOyp1wtYklmTbAhyVwknaNcS5QpQXlSEIJjo2zypCSeQqOELEkU32+I03tAWL8Xjwce8SQ2czN3&#10;i6CRwMKPZlJfG+bSo4w884/WnwUndIMCruvb8FBepG+kObTfTJdsflXol9+O3Oylp2XlRUZbANUO&#10;g+WOe7I6I/PT0gLm5UJovYMgbRZE26Oe8pVIloErnsC1UKICpRGjtXcb0upH0t3ry+4X9+Xgd0/l&#10;wR9fyON//o08+5ffyPM/fSlPYX/4m6dy/8VDOXh2X7Yf7MnwcFt6O33pDLsSd2LInK/ZnMt8OpHp&#10;aCTj03MZvTqS0cu3cvnDG7n44bVcfP9Szr/9Qc6++V5O/vGtHDse/f0befu3r+XtXxxpJv/xjZx8&#10;/Z2cfvODnH/3Eum8kquXr2V0dCyjkxMZnZ/J6OJcxqMrmc+nskT+rFueFNcetGXn3q4cPr4nj148&#10;lqe/fSZf/PFL+eKfv5Knf3ohj/7wTO7/7onsfvlQuo/Rzh8MJTrsiex3RHbRB4aQ6ABV0UMD7KAf&#10;t3hyIWTXAHn1pxq6Pu4aKsgW5togyUoNib6nJw/xdXc8SQ8d205Oo35BO/W6QUndwNPa7AS1lSdP&#10;xEPH4eZD9gc9KQ39uZG10FZI9G1tH8jG9ROGY8uiPT+5UNNgByQZzhhubMSfc3ZuGo+uhPU73z9D&#10;aDxHwuIH+aFHkurmP86Pp7o19GqnqtHOdLSPkDBD6pJC3gnkZIRUQKgzyIztn68b5GtrSegzbkJh&#10;EVUQmhpoaXun9TsAGExpPrm1xCpoVu9AJhSaQ3vIXxMoFs9NhVzz+5ngN5xt2nQW+pN+o1rVZrW8&#10;3Tv+fHjXvFyjeSeg7VfFq6gvkwvlQ9rJaUrMFISv8Gy00d+60oy3JIr3MCY8xbjyO2kN/ijt4T9j&#10;nPiTdAb/JJ3+H6TV/a1I6wv006fow08wRXgkC3kg8+wQPAD3ZZbtgtvgFjgEBzLN+riSPZi7Ml3B&#10;TbZkjvlJ2nooK+QZ9b6Udv/30kV+w93/Xrb2/kfZO/xPcvjgfwL/s+ze+48yPPiT9HZ/g3I9lbh7&#10;H7fRh75ooa1yBkB9ZLrh14NfU1lq1KjxMeNu2qQ8Lnj7TbHDMDeFq1GjRhWs59R9p8bnhncZM3zY&#10;d4lThXChw2vTscbdYPL/KTVQo8ZnCz5PqjvPp4/Ss7QaNWrUqFGjRo3PET/DKtsWpx/jDFtL3eAG&#10;kVipG9VI4ckbYBZJqmzayR5geaNJIydmn6T/pp6bNXJaGN0wohtIIoQx8nV/JE//yNKGkq8dJRt8&#10;RR/KQ0bcZMFXaDVwFWO8ArO2tHBtNXBtdHK2wY50pb0CeYWtvYJfRsIOdrKedMFOAvuyK/GiK9Ec&#10;XHQknvekBUbzIbgtzcm2NMZbsrrqy+K8I/PTlkxPI7ApM3B+Dl40ZHYuYCazi1QWo1SW40zS2Uqy&#10;BYTNTWr8zhdcpSswU2ZK2OnumhJCFh/IU/eS0DNbaRp042tD/YYS83csQTei8UrqBgPkl3/5jPTg&#10;r5v+kFCTGxVI+FynO0MO0XKiPM0ss6t3Q1hfJl4JGJV0QNUaaVbaxiSjNSNSofdZtJ2CdEMbyRNj&#10;m2HbMZnxJJhIT0bjKWhtidotPTWM+whsXxRKE2VwS+AGRksUfCENXOOeSHsrlu5hX/qPtmXw9EB2&#10;vrwv+795IA9+/1Qe/9MLeQo+++MLef4HXH/3XJ795pk8/uKJ3H94T+7dO5DDvV3Z39mWne2BbA27&#10;stXvyKAbS6/dlHaElo374/bPxipBfS6NMDclkaiROqInQqCIIt1WJL1OLMNeW7YGXU13f29bDg52&#10;5eDenhw8QJ4PyUM5IB8dyuHjQ7n/9IE8+vKJPPnNU3ny2+fy9PdfyOPfPZPDLx/J/hcPZOvJvvQf&#10;bkv3Xl+i/bY09iCgHQhoGwUkBykyh2w6aMDtObiQFSgtuEFujTiVJtiIwCbaM8qsmxvQzrQmeJoQ&#10;BJ6/dhP9t6EbOawi2KIQE3cNHYB2gCpV1ZChfnRzmr4SGNRX+nJDITffoQwN5A8Zoca1zWk7YHvQ&#10;toG8QNUzulOLDQqB0E7tyr6G8rGMjiiwI8Og/CTNuBfdIMa4uOpGMnVHWED7oW9/LI01aPXTEKW0&#10;WV5uF823jDItTc/svBZEWCSVbxZiP3FJcWNagg62VGaygCyWzVQStOk0XoFIIYIM0JibcR/9oC/t&#10;Nq5xF3UFubCImjfbIOVoZcrzZiYeDOvJS+BFaD8naS4RxXw3EqGZCP1D/oy4a5ZVxQvdSKvZXxbh&#10;ZjPP2+DbYcifB15yNyEMw+smKcMtbLDXwDhV8QB1di3bb07DPEky6DO+0ptmzEWgJCGbAfThDoLd&#10;B5+BX0rU+b3E/X+SzvCfpbf9H6S/8x9ksPMvuP6zdLf/JJ2tf5JW//fS6H4JnftCVt0vZNV5Dj6T&#10;rPsEdqP0wP5jaW49l9bOV9Le/a109n4n/YM/ys79/yh7D/8v0P//We49+b9C///P8uD5/w38v8v+&#10;k/9Zth7+Z+kf/g8Y3/6Ace4rabafoGz3tKxQ8iDLb3rZRvIaNWrU+Nxxw7gQwg0Pv45RvkYwHa/x&#10;EcG6UV1xNWrcGdZp3hF1H/vJgAirRnqdMdDvNhGX/e8Sp0aNTwBs5vocqW7vNWrUqFGjRo0aNT4D&#10;1N+w3Qm6TNhI3Xih9KC7v5bpUeVXQb+CV8LJr+qd/4/7cHNbyNIH6YcncGkYNXu/IIxueuEmF+Mq&#10;JWH0TAqzua+UtgENbm6/RyA8d48k/inV9VeLojaMITa5v2+gNuzj68Z9NuVc3khhi2CSniEhfFIr&#10;ydFtXuArLRtRU08ia/I1nyBPSWt1WmC7YNuzZa/LZLhWZK8OjSJ9jShZnFCEFueYFytn4RcyQlks&#10;HaZntHxI5unp3Qq2SJQrf2UpX+vJ13u613faxj0wwu1TY4ZEmXIZ3UiE2wjcpyVUQQNSWKP3NnvZ&#10;N2QJaBvVOkV9DRXRClRFIDa5I4/SvdwdYZoh7wYLHXxQD2unIrpGVZz4hAol87K+W341atQIoZ1s&#10;A70CpVKN4cRNuZ2cjWbHvfYzeP0n2Ih4Apsn4pRIt4IIg/DNmOxIRLa60O18bSfJjamDnFHcRzhu&#10;WO0iLb7yE2kWO7bBXOE71qhRo0aNGjVq1KhRo0aNGjVq1KhRo0aNGjVq1KhR413Ab9x+BqzENmlw&#10;c8tHRMl0D0N+apaedtTErUBspNuU5TdpNVKeftaWZtZRRmnILtiTOOlLazmQFq40K+kOWhhjM0Ea&#10;jo0l2ZbVPJZsHhlnkdobC4SBfwTGSReEfYEyzEma6deT1gJ5LpDXHHnNEQ5szJAuKBOkPSJbIrg2&#10;yHFBuSJbsrpE/pfI+yKW1TmJMpw2JDsWWb5NZf46kcnLhVx+M5GLr0fK86+v5PzbK7n4HvxhJJOj&#10;uczOEpldJrKYpLKcZPqqz2zZkBVPh8tANJV0BfcskxTMYCbzk2xArSLXrPw+ktDNn1TGV1uaO65+&#10;Q87aphMz6wYW1LeRbp6IC6J2Uf9sC2RgRhj6KxHc571WDpqZhjd7wg0Xl4uB7a28cYxulXDpFK8W&#10;JdFCN9Cf2KenWFmJpMHX1UWe8NebYqKQQzNVohHiytdHLiSRuSyzKThG3UxQL1P4LaTRRYqDSJq7&#10;aF+HW9K+vy3DRwey/eS+7D99KPeePZKHzx7L0+dP5OmLp/Lsy+fy/Ddf6Illj/7whTz4w3N58Hu+&#10;TvOp3PvtEzn8zWM5AA9hpv3e757oqzbv//4piHCeCJ8Tfg/+8EweIq1Hf3wuj//4Qp788Ut59sev&#10;5PkffyPP//CVPP3dl/Lkdy/k0VfP5MEL5PPsoWw/PpDhwz3p39uWzsFQWlto713IqYPW0EYbbKWS&#10;RktJcJ/KyJgq55I251ADngtBZxZpodE5riK034a9yldf1cudmVrrVr+2KQ+yA/XUoQb6mqB/gSnq&#10;K0EyKYIbUS42CGvceT1lDdQR0ucJbXRTUn+xryAY6z0/VS8loat4hTuCgfgXsHi9LsoeMH91p6Pv&#10;k3nf1PuqcFea95qbOlpZlfmOVUftvDTzPty9wOavvh/m/QS0mHbmmZ6kBlNCuSMdfT1qhPx1Xwxk&#10;3upLsz1URry2ekiQ9eAyQTxBbLuSrlx5DqCWi3rAysm4rijKHEyuzE8Ma7d0TQDrKIvg5xbJWvss&#10;IdS/HlVhq9yKjbboX0H8nxdOmkH/uTssLjSNqRkwb+vqDjuC+PGMpJ1igIpQ+tM6LbZ2Nng48iQ1&#10;PY2shzB9hCcHMG8joV2owENpdB5Ks/dE2ttfSmf3K+POV9Ld/Y309n5rpJluYG/nS2V/7zcygN9g&#10;73eyffAH2bn3T7J770+ye5/8Z9kDad6+/08yvP8H6R3+TuKdFxJtPUN+fI0nytAcoBz+tDQScyMw&#10;U5pbQ8n7MOkYa3x+QKNfQ9leo8bnBvYBjjlV4w7toE7gyn41KuGHl00swUnYCP8qMp4PU6NGjRqf&#10;FgItqONMlaaj26ZxqgpUnH5F5FnjJpQlf1e7urlxqkaNzxJ1+69Ro0aNGjVq1Kjxa4E+v8W6+UPR&#10;rQLrFfYdsHmN4FcQ4LWnwE3U4U/j9TRB3VDi6Nyq4uYnaZX9ww11YVqe6Qa3gNxIlpsTEsVYkivJ&#10;Fpmki/Q6l3An/es6gxPU+MW2fsevTyUcnFvpu/8adwbqZ403oBw0pFMUpH0y1IkjzSSVlT6vQ1vj&#10;Rrc4kgZPH2vFEvGUMndymp1Q1pY22THqCWtdY+wJt7iDODm9m9GHX4sTuBXsSLuKHRL+TLttZWRZ&#10;WWY9LS3CjfN+cLEuhvvexFwGJgcSHe0aqz4FvLCryZBrDL2da5FmyDI0ArxwVdLsWEboV+X/3rEp&#10;s59eAEuhkI5C5Ye2mhN1r68lJJ2c8hh3YY0aNaqhna2CnOMEVKXL/hfD2EJXdCegudPT3oURGXcD&#10;8sS0HnQ9CTvYJGOeymYns8GCvJ0OqCxvmTVq1KhRo0aNGjVq1KhRo0aNGjVq1KhRo0aNGjVq1HgX&#10;8BvBGjdAv4rEP56U1ZTMuII944lEnk1pprE0k5ZjW08yi5ZdiRY9iRcDcGicbytb8y1pkwvPobSW&#10;jj4sGM3JgbI564M9aUwLxnOeiob0wdZsIG2whXAxGME/mqAM4440yBFpJ6StrmLJLiLJziNJz8im&#10;MssJv7NY0lP4nTYlAZcnTVkcwwymMJMC9ybCR6cNiU8a0jjOJHmzlMXrucw934BHC5kfLyQ5TyUb&#10;ZeBKshk4F1np6WmQMOToJCzZqgGuRE+nAe0rYcrenViE+lDCTLcm3XJy15vb+abhCO7KdDsz1dn8&#10;CN28wk1ECFhsOvL+Ls4G6P4j+BtpJgq7B8PdhHzPEBqbz9XvDyTLoBMkj/tuIu2QpQ2JAZmQiQZ3&#10;mJ+KhfoA03QpSYL6SReyBBfuukzn4Ax1kbDRSyNG6VqQToy4PBmMp3dFqaz0oBmUiofKwJ3hmh2U&#10;rxtJs4e+0Ue/GLaltd2Xzs5Qunvb0tvfkf7DA+k9uyfd5/f02n96KP1nB9J/fiCD54cy/OK+DF/c&#10;l+0XD5Rb4BBhyQHCevaf7kvvyZ50wDYYPwYfoq/dR386HEr7AP0C19Z99D0wvof+dYC+tY9+td2V&#10;xhB9Y9CSRj+WBsosbdwH7xP3xpPPUoF80FiX4CKb5lyuZvCBO8jT5XjKXMbT5vTEOTu7i7JLM8aH&#10;X0Y72pe2P9Yj6oYbpJqon/wENW6WMnftB66uGKNoJygbFBHJehGUUYn6aLCe4E76RmjBUCeqr8qE&#10;pxLxHF1DUbI/qXven+zq/RDRke74r30QWZtV4XzgiDjwsP4BMyTbWIHh7mmX71q/1rDMg36Wmqaj&#10;RJtX0hGEKCkjC83erOfWSYKwUDOoG+gaypqv8YsGaLNDiB1s8dqHOxozZK9p+TLx9DQvY6asbo55&#10;GFz0fwAtqwvn7kvTyhkI6SMDS+7vTs1e/hXwYUMqNsTJw2xI733Bn4Dm+2MVyiepbcJdw/0sULmW&#10;74l2X1vvgjC8S8O19zKoOjy1uecKC/0pf1UmqQMFvNAXITPTc5hrZC3ozS6Cs19uSaOzB+6DB+Ah&#10;uutDaW8/lc4WOHxWcOs5+IV0ye0Xeqpal6evDQu2hy/Ap9IaPpGo/0DTk9Yu7qWr5Vkh/wz6UMuO&#10;27T2jH9ap5wBwh/hQlIz1fiMUVd/jc8eHBM8oTz1WqNGjRo1avzS8GPTXaET/4Bcu5D1ZO9HA6LL&#10;nw84M5Zaec2ErATj1ajxSeHGFl+jRo0aNWrUqFEC5w181lajxqcLrrprbIBuxFglkunGkqWsQMkS&#10;aWapRNw8wQ0fKYS4QOAJgo5FoklLWrOONMcdyc7bsjyNZXnckuVRS7LjrjQvtqV1tSed8YF0p4fS&#10;Hu9JPNqSaDSU6MoYw9y86otc9GR5EsnsrcjVD4mcfTOT069nMn6VyfwIVXfO9PrSQDg568rqrCPp&#10;SRv5tGQFNuAWwT876cjidUPmr0WmP6xk/F0mo29TOf7zWF7967l88/99K3/7f7+Ub/73N/LyX0/l&#10;9b+dy8U/FggrsnyD8qPsvC5eR7J41YS5KdlRJHIci7yBjF5BHm8zaR1n0jkR6ZyKtHHNXs5k/u1I&#10;pt9cojxLaY+aKOtKsrNMVlcracyb0kxi4esGuXMkzZr6OsOEYm/yNCt+WQ0v3UDFeuDGHn577DZW&#10;JQVXKTez+EdJDSPtIL+nL76rDx1Ibnyxr5k9PRr4+Ne7+s0HFqYIr19e6xfwMLtNPkaaQ3vg5jdD&#10;IJq+YtO9Do50qW4Ei633hOT0NuhGDybpkr0OhmA+kTSjWKIIbYMbcAC+QjVJEklSbuEBkTAPkIni&#10;hsQtkmawA3YbINLRzVuIG6WybC5l0VjInJ/VHHa+9tI2aPG1oKtmgojoJNy0hjjNHsowaElzG31k&#10;tyfNvb407w2k+QBt/9G2RE92JX5+IO0v7knnxQPpfvlQ2fnK8cV9ab+4t8YWGD89QNx9aT7ckcb9&#10;LWkcDqRx0MMV/eMQV5r3uBEN7W2AttXHffQhF9xXFuO+UW70KlSPbTSzDWe4FzADV6C+6hH6oAEd&#10;QKouwH3FSKPBzWx8FSjlwU1sKeJDb3Bj2gqpxFFT2hBkK4qkhXqOWN+6Cc3VoLYhT9YNKgEVwbqK&#10;kEEU8yQhlBvx2PoyVL6+stLRNwrdXIn+QXLzGEM3EVbbLNsH2t9qiTgz3PMCfQrUvsNwCKX9B0VQ&#10;4p8SZdSWyXbL+Lp7w8hNpMVmR5AnJKoZ6eOqrwl1ZdEjE+G+4iY9yEU365GqY2mHrFaUl10zMgiX&#10;hlR9wBd4unsG8U9buhKybTZR15QZZE+xmszQbuGXQLZpE/qyuQX7tsyyvoyX0JMr6FE08BXiUirW&#10;XXHPyG+VQP/jynvgveuHcnBQVYD71HLxflmmKjI+09G0ivSqoHmrXNG20E9p1rB3okvkA4JZeOag&#10;IHy7drgWJoD6UXaB+ecA+967vIrTjwEhvNtd4n8YsBW6PoA2t05rnzm1X4LwM26oEa2EIh7tfvO3&#10;6geQd8tbLhOiNLMPA6556iZcMgjIBN0G5wYZoz7QbwW6T7hhtL0t0t0T6R9AZ9+T5vAxxo9nEu1+&#10;Ia39r6Rz8Fvp7v9e2dkDd2Emd/4g3e0/SGcLbsPfSqv/QprdR8jDbUxrDcEuiAJgrONYwDd7cpzi&#10;W0gxHTHCK2NZoZP5ak/bvYyA+ppPlNPu8kchrJ9chyppR74Uv7IIp7RKuv5Rfx+nIsSaXw2iLNu1&#10;enB9xfutS83HgT/CcuN/jY8HrE5fr3dhjdtg/cOre/YbTjpV7YP05QZgoon5qv4oQedEFq/GT0dV&#10;u93EGr8wtNnjH7oELzrm04A/rPwwLeKKzKOYZ+pckyyDUV18veAfrzXeDyhPzglsbu1l7DxD5H6s&#10;z2IO4ecUVi913XwI+K5B0ULC+Fh9cRwyMpCF8Wu2sD6sTlwgZYjQvexXowrQVloZaPZmg8x1zY0r&#10;q0PlDbqqUGgVVIFJWXKfLYq2ejPxz8dwbubkzR4Uu/UFbzGHfJzxCM013gNYCUFFAOwr+kEjZx2t&#10;SZx159eY8MR02vkXdX4b8zVtwHKYGj8RqBTtO866Dpvf2TNzrcaCLsTnjqItOocAXicVuon9xIX3&#10;nzx+SJNxjV8OWlusM9cxWC8EvwPjd01anR6w+DkCK+56fW7m5wTeLe66+KgMrK1fkwtofUYkydx3&#10;Z4E/xwKmpgdl5PX0ecnzXXBN9u5TYF1XedmXUeVvaYOshoBVsPrj1eLcFZq+q/u78nOD3nN+376e&#10;rteFyjKob0jLuVl0S6KI72MYPyzKdajc8DGwgEZ/P2XqvgWdgX54/Dy5fMxAhV6jg1YjrST1e/4c&#10;BBXJRUYG5q/BpBkVm0bSyMjYEW4VDF+hyT0M6XIlySJT0swDrTRMGFbDw12JMsDe4JFB/jWcoO6H&#10;QPx0sZLlLAUTWUyXMp8swCXMibqnyCfjazuZti+/S8Pfj+XLvNA9UxL3HpDuuhkGZDi+UlS/k0BY&#10;zNLNHj5xwJVGJZzRG5RqV7kHDOpD/dQfwfX/rxBWvBugN2zGD4Q1RePzcvKzT4G1sFYNjt7AUD4e&#10;P1js5rSP3XRIIN/95MjXaUZoo2QcKRsx+oW+chNsV9D75UQ8kvF9WmG6njoTRhnWyHJZ513b2OE+&#10;1++BDMAkkTRJszZnL1OXjoZRrstS898IF0DjGC2i+V4rjwtewNyvOwdlC0ishfsxYDqOTNHSDUkU&#10;dhfKzIxTCr/2cf4hC4TxDF5m1+XmQ1Kv2LY8JSqOpzitdHOgq8w1IBbzLLK4DkbRaJbDOrxbQE0v&#10;dNuM6vuuUYO4Wxtax7uGvztK3a0Cga/vM1UkvHLVXQ7Q73wNJ084DF4BupHN68TgAiKdfJMciczK&#10;eTuuS6kiQI0aNWrUKAC1SJWaa85aTdaocSvy5QA6DD81fm3A+ks/NWrUqFGjRo0aNWrU+FGoWObQ&#10;Sb+3qddA7x26fuH3SGurGOfGxWct8ho1avxK0HTXGhtg2xgyaTbSgrDzZU88T0N/55qBKUxgMs5k&#10;fraQyfFcrl7N5PLlTC6+n8j5dxO5+G4mV98vZfRDIuOXqUxeZjJ7I7I4aciSr9W8iGV12ZbsMpb5&#10;icjkbSan347lzV/P5Jt/fSN/+d+/lX///3wtf///fS9f/5dX8vovZzJ5tZQlwq4uW9IcdSUadcAe&#10;2Jd4DE760pkNpL/ckcFyV3qLLenOh/DrIF4m0zcLlGcil9+N5PzbS7n6YSrj10uZvU1lcZRKeopG&#10;MmojnY60pz1pz3rSUnakNWkjva4M054M5m3pTyOJLlKZvb5CmmfguXL65kqSi4Vko1Qas4bEy0ji&#10;pCVRFkN2kNsqlgbIzSH6mk8wTUWSdKW/NmlA1vpr+xV3fadwsxOKPBEJ8XmCGq5ZQOfnNyCpObSr&#10;Gwfm9c1JdGO4dXeGr3o0SbcyS6hwIswZ/zEpsFeMkkVwNW+YMNDZNkPC4En4SMom/NHFHXXDJG85&#10;5T92fnyadqJazCtPWONGACD/lRXlzZPVgk8uO2Rur5KEVYnyNxGCr/3kFX2FJ6itYCftuEHE84wg&#10;V/injaUkIE8fS2HPSL4eE/YM7uTK0duV9GccAWFn/CQn0kV+RpqT3J1chkQ5l2hfqSs778G/PpKn&#10;j+WE0KKAejIZqMIknd2/XlPNlJMK3ZhPBPlLODj5qHSyfw40wp/NHknlda20EAptB0r3gcUIM+rE&#10;yo0rEmRZ/D34+zEivGvz7DNGuKP+/Ws2NYwPTzuCo3VZ2fIyEHBQ8OYK8hQ59GgE4k5VvtLTqG6r&#10;BHGpV2HnKWuMk5+uATq5FWkDyAyShKGg/Wcp7I4LUi5wR9vmyYyrZgvsoM30ZLHqyzwbyBSc8BS1&#10;rCPzFXRwg6ertWWJvpHyCMG4LdLqSMZTHXm6GoSrJ7EhzSXSJxeoU94J/fTVhVoWAOVHZwJxb7pD&#10;mPT3ilKjbNrPtQ6sfZB2cg9lxzDw1w2WFlbDO5TNuX/g/nPA5A/4vG/L/2cu3+cNXzuOWj/eTnh3&#10;kv3Ou3vQXuUO3FbfjBIyBOJoe4WRZA6efPUn27sNMBGIfrh2ghlfzdkHB+CwxK2A3m2APDog+re+&#10;opMzOeSF+1XCR4ks/Z1WkUAQE98vBeStKrHGLwhtBY41anyuoCIKNbfXnlWgu2eND4ZaLdWoUeMj&#10;Ade4us79ieOCW0KX8BPSzaPWc70fg7BWc1Hy6p5xKPG5acZQo8anB+oReza5GVX6JuxFNX51QNWY&#10;TqtRo0aNGjU+BKrmBjVqfFrgDLnGjbAFATdnkGYu1IMSzvmpadyDwI1VaSZpwtPOHHnymdJOL8sW&#10;CGdvDF07mcxOJUM63MOgp6alspynesrZbLJQ2klnS3XPeEoZwtqJac2CWcAVN4GFtDAr5s/T1Fz5&#10;krmVj24rPaUNZHn05LNSmsqGREiLbMJM8iS11TKx1wfimi5ZxgxpgTxlLStk5RlI0iSMf57qkMM7&#10;lOlR5VcmEZpvwl3CfGTIb93k7U+ZMtK9QPgAiZ8icsgqePcgnHWSasK/6rMWP+A7fZB+JW/5VGG9&#10;pRb82LC57NX3/dOwXnc/nrfjbiF517ZxTbfbQXdlJMxkCn2UIYxqe3QIT9so46Xm9NRGmv91wHVN&#10;sVWHqlGjRhlF3/P9d53cwHYbfVimYajqiXWvrFGjRo0aNWrUqFGjRo0Pg6o1WI0aNWrUqFGjRo0a&#10;NWrU+LzAb+t+BjSw+iSR3cdEQk97SsBU2YC9STb8SUIribCyjrhZi6/TnK8knWQyPZ3L8TfH8vIv&#10;r+Tbf/1O/vF/fC3f/pfv5ejvJ3L+7ZVM3sxlcZJJdtGUxrgtTUeaV6NYluciizOk83Ypo9dzufhh&#10;LKffXippvno5ldnRUtILyPUqktVlU9NanKRy+XKsp6FdfHcll+D87VwaVyjfJJZ40pJ4ynwixF3J&#10;8iyVxfESac2R10zmJwu4JZJcppJdZdKYNKSddKSTdaW76klv1ZdO2pF43pTmbCXxQuDfkA7qt4t6&#10;7kAW8QJymfG0tARcmnmOtECKMoacmglkteQmObsK7ZTfyn2Z7F7D1WiSDTtERTcWoT54glq2BBdw&#10;SlAHyEeJfJRm5849tevJRe7EInX3ZqTD7SioQ564xlOO7PQ12m0znZ505TeVkPljFG8GUa7ie3Nu&#10;aIGrboTS3XjmRzr4mISZbUtUTo3vopJMxlGbI0l3ysJTC8vYN0CDonygZoACNyHjSE9Pi2GL6II8&#10;IW8NB+m406tWkAtPVLOT5CAjFIzviCf1bZogD3jiNh/b4oNweWFDQu45E5QY9Wg7JR0XWq9Gq+PC&#10;XGY5bJEO00xXC2WCPHhCG7lsoH2DKU9oa6CNg6wnJcrMD4Xb9HT3Zacl8oo2H1A3WFJeKotQnrjS&#10;DfFYNdygmSW4Z7YrrVde6QHLWrsy+I10dKcsdfsUwrHete65GZSbRKGncmpuRv63fNhOmAbiMg0U&#10;JgJjkGZS60rbPwLnLOx+o6Ivop5Ghj8tG41lMoyGY7tmH0Ofg+x9Xa9QJysh53ZFfZjdUcOgHvXU&#10;NZQD1HtA/iGZv51uiDyULDODIyyuTdSLSgOFYt1wM5qdzAg9mcYyX7bkat6Ri1lHTqctOYJ+fD1q&#10;yKtpJq+hw45RbKhHOV9mMsJ1hvhTpDlB3mPkMUEdTKGvZqjzOdJXwh9qUWbIH8nIDPlDQ6GdIX9S&#10;T3GDoojQmmK0oIh23B3KyG7puyapwmRYsIFwTZC60PuHRFNQevuvAawiTyI0E2V7jfcJSlY7g2NZ&#10;0rdLPu9rNOc0faSnLPJaTscFDNtm3iY9gdxN0zOG5aUuNloIi8gBtnyKmidPUyN7jjCvEIbzCe0c&#10;cNKi+nQ0c6DQUV7/YOYFovPn+sdKwFhKyoSEucZnDG2caAXarmrUqFFAO0eJHlVuNcoIpXRnUh05&#10;lbSR8Nd5Jsw1atS4Db7n1PgQCJ8teKxLnHP069AwfDZxzXc99rr5xwIKM6dfCXh7jSr4WgjriP91&#10;RQWxkRtRFq0LnxNOnjVq1KhRo0aNGjVq1KhR4wNjhTXwh6JbANJU40aES+Hry2ETI4hVM6l7TrKV&#10;nqC2nCeynC1lTk4XygRu6SIVPaUsQXop4upmE6TiqaeoIZ0EVoTJ9BS2VE9TIxmfp54xDZ6c5k9d&#10;YxwNrye1uXAg44f5aF56SpuVQeME9O7cw+Xvi1tewo+KAsn6L7F14wyc7MvbFfKAYY0ufB4HZVDC&#10;PadzK6QasIy1iO+B68bPB6jfik81rgvotlpSlAP5RkPmaVaQDy5Ds2fZzdtLvOtnPd51XCt+wALm&#10;En7KIYryvk+U8ynl6eBD2UYQvymkcP+w8LL9sbwJt4eze8R/BLEqwN2DenIamEIfJo5UlVCfQtWq&#10;6tXRVJhu5VOmsEM9rrlVEcEK5gLHv5B3wbuErVHjo0bYazzY9jdRZx4V9P43IcyrijVq1KhRo0aN&#10;GjVq1KhRo0aNGjVq1KhRo0aNGjVq1Hhf4Ld4HxjhF4kfH7LGSrJmlnOlp0CtlA0l7qzZlGaTJ0k1&#10;pNWIwFh3NUzOR3Lx9kxOXx7J0fdv5ezVicxOJ5JeLSSai3TSFtiWNq4tMEoiaS6QFthK4Jd1pB8N&#10;ZNjekp3enhxu3ZN7W/dlf3Age7Bvt7eli08LachUkG4ik+OJHH97JG/+8Vrefv1Gjr55K1dvLiUb&#10;J9KcryROmtLOYpDXyLgCxdiLWjJoIV+wG7el04zBSBnztjPIY8nXjU5kMhrJdDyS2XQkabaAHDLp&#10;dluyszOUvSk54p0AAP/0SURBVL1tOdhHmQ/2ZX8PZR0MZdDtSbfVlXazLTHPo8oakqXgEmkukDgP&#10;WkJ5migfcrNTvXh6kG5kciequNOSihNcCrrdgUY9AYrkTj9PZJCbjXa6GuLjvnhvtrHO4vLUsDLd&#10;DheUx7OA7a+DG9sFzDxpSl8R6E5I0qsn/LlPUIm4SD2nP7HKk/n50/qK093gzogsgm72gkWvjh7F&#10;rpic/OjpUiCj+Q2EeuoUCqR0/ozvioD7t7B2i9bePZsoiJ3yZdT6YSTeDxJmvzGi/gIiM5QGcUKi&#10;XpTCq0/Pn47n/NQ/DG/h1tIB9ZQy1PGK79LF1afBumc78tuMvAAaStxj8FG58Q/32UCH590WxIdy&#10;VHk1IQs7hy5y/0ndjKkyDuouFyrrGHLxRDmsnRtVNgjDtunbgNHy86en+ZMHURuuXEZtHwjvKs/S&#10;a0BekL2eoEY72nXRpigvY3GaIK4sC9Kx5sWrMU9b04eZUPm5OOjUDX9Knp5MxKudppbb0S95glGm&#10;pxhZnfg6KujTd3korG1ljrBZcShvXOEEGVlbVWk0WmAHeqoL9iRddeVq3pKzaSRHo4a8ulzJP46m&#10;8m8/HMt/+f6N/Pntqfzj7EpeXs3kGPrpFE3oBDr0aJrJ20kqx9NUTheZXEDXj5DXGHlM0Eam4IRm&#10;5MsT15bQnQl0WeqJMYKtV18nivJlKLSWnsUOmOsHEv5KNTvmfnq7yjU/5/Yh4fO9LZ8wXH6PJbPH&#10;Wlg61LgFZYndJLWb/MP4Rmh/6+ce3ktBg29xoRk0RQFzAdrWXQzMY01nq5v5eDJEmejZAU3/5aQ+&#10;LDesayhyMvi8vJu7f093SxW3VqNGjRo11kAl6VnGJvcaZei89o6fGp8i6r7yoeB7TU78y5l/nB9Y&#10;4z0jXFsA63J28ldHXo3q4BmEVqw5Vfiv4Tb/2+DXD+EaokYVWFV8zqF1mH/gBtH5WlB7YK5Ro0aN&#10;Gp8H/Ph+V9ajRI0ad4P2FvaZusvUqFHjIwG/2auxAfolf3OlTJuZsUFyowAmSZAeSSny9WtR7BhF&#10;0gI7YDeOpNeKpQ8OWi0ZxC3pRy3pNeHXaEqHG9pWkcQZriTMHUG4dl+2ekM53DmQRwcP5cWjZ/L7&#10;L38jf/jNb+U3z76UF4+/kPt796TbbEuUNiSZLGR2MZbLozM5+u61vPn6B3n7LfjdD3L29q3MrsaS&#10;TOfSSFLdaNZDWXa3t+Rgb1ce3DuUxw/uy5NHD+TewZ7s7WzJ1qArg15LOi0+QVhIkkxlNr+S8eRc&#10;zs+P5M3b7+Xl62/l9SnyuHwtF/NzmWRjSdup9HZ6snWwJfsP9uTe43ty//F92Tvck+3dben3+9Lt&#10;dKUdt6WJe23qSW6Q8wIynSOrJe2O3LuSwn2VgolkWUE+ytDXrJKoH15185FuOCNtQ1Lx+j+3ISk3&#10;J3pl2isNn8GPA3jmNuZcJ8MUm4gQVGltQduDI59X+baxtjmN7o5+cwlyV+omFTfxzifg4PpGoMDO&#10;nS18nMNdOErYQwbIN1ChvSnR9rTRwo2n/amMU9wTzdyQhA9PyWM4vrKSm7LczWqhdXMazEaYkX2E&#10;+ErEJ3WzGPoLaRs5kXacSRZSIyIO/EirT5RMrywHifhK1G2JtqHBx7P2gG5oRDoR/CPUb4S6jtAe&#10;YtSzZwQ2lYjLsippNuY3jHRIewXjdZocISv03chzFTvSTMKf5MfXAWgb3pC8IwKBkInKzBH3hZzs&#10;Xn0ZNQjSQF7sQw1P2D0hXGtg2lYQAXIwcsPYQtmUJcoBN7YfpK3hAq5vyqQY2C5Rb94P7raRzrdf&#10;+CnN7F+dl+Wb0cAGOnnD8rfNarzCLbezXyKO65+WBsqIVLQQIVy7YhUgQYW2GrRJ7WTmYN0DstBX&#10;oqpc2ih/V5ZZT8bLrlzOu3I2a8vJtCXfnafyX19dyP/x/bH8+9tL+fv5RL4dLeSbq7n8/Wwqfzke&#10;yb+/uZB/e30m/+3NuZr/ejJBuLl8e5nIy1EKJvLD5Vy+P5/KK1xP5qlc4hbGaAMztMpFI8adRrhT&#10;t1ENZS7u0Fp9QbtrawWkhdvEInxhJn8OaF4UvTN73LUMa+FYfa4Ka1TBS8tLDFfov5yFJDcgCLMm&#10;53I8q4g8aedS5OHpW1ypNSJc3h0dfdck2HX9dtr1j7n6EAUZ2czQhDnzxHNWwIrj7iPMBzpT4py6&#10;qVjdy6VyKd+QRY0aNWrU4FjgWChdQ24HNUyNamDs5Efn2XdnjU8N9YTjQwK9Jug/sAeEl/uXW2q8&#10;R6hUVe5GL+J1acPPmUJomCCgNzorsG77SdCk0AfDhUyNW8B6q6g7rWu9rNN7u6uiFnWNGjVqfBbI&#10;5wL8ePMa/Xhh9ho1atwOnUbpF41mr1GjRo1fO/jNXo1bwGnQJiqo93WziSftEG6z4diUKGCTYfRj&#10;48U1wt/H4Ua3VhxLq9WSdqstnXZH2u02zC2J4afpsCBpppuM0iSRZLl0pDmRLEmFm7D8ZhOfB9Nn&#10;Gq0YbDGPWGKYowhldGXnfdhk0DamZEgnzZBuspRlspAkhRmku21KQfqMqxv2mJ4xishI70tPoSJR&#10;jjVhbmSVYxWqwt2FnwvyFqY2xQYxWPtEODYADR/EcbjmGiwY1tx9QDB/xvceESSfo3Bb3+5T5f6u&#10;WBdXkWKZToLu/4/HeqpVuNm3gC95FT8UqvJ6V34IoObRELOAPNEsgYpc4N8cOnMBfbpIV/razyWu&#10;tNM959LI8BruGjO9Mk1cNI+wJfrW96HusEaNGndBqD+rWKNGjRo1atSoUaNGjRo1atSoUaNGjRo1&#10;atSoUaNGjfeBeoPaLdBTaxoNSRsiy8YKzCQhm3aiGk9XkwiCbJENidsNaXea0u+35fBwRx49OpTn&#10;Tx/Kiy+eyBe43jvYlr2dnvS6TYl5QtJqKVm6AOeSLKeymE9kDqbJQnjiUbfTkq1hTw4P9uTJ44fy&#10;7MljefTwnty/vy87W31pxw3h6VE8bmyFNLKE6cxkuZhpOvP5WGbTK6Q7hvsEN8STkxI9GW1/ZyD3&#10;D1DGhwfy5Ml9efr0vhze35at3a70hrG0uxBAtJB5cimT+ZmMpsdyOT6S88s3cnT+Ut6cvZRXuL4E&#10;306O5QRhrrKxZIjXHMTS3e7KYG8ofeTT6nUgnxgePAXInbbkTmLiYSs84UhPfOLhaDw5jSeqLRBm&#10;mbqNcQURSfTUNLRekhvidJsH3ENyU11oXiNLgSv99FWESNeoO0mUxa82bIOehXfbSXilu24vAdE2&#10;ViiGnZbGK2nuN33H7WLnvAbviCuruQjoDbwX5k06c25HCM2b/wKigP7VkMaGFZNXftSOdkXCbqd9&#10;UVX4sCRv0t0oyxXITangldQAMKH+tM/4kwhhZjn1FCxQC4Gw8FfSfI3+3iw9Jc3OLQzH7T88X4cn&#10;usWo20jp7CgRuqxeY4Qh7Vw5ygd/SrZVY3h2W4L2RvL0q5WTg53OBbNeIR9P+iEcT6LT0+hyGaKI&#10;yEi3KKkFpFmJ8nuza6NWIHOyuO7j8tV8XP4rJVLWqJCNGnh6Gs/pAvXUNJL54O6Qtp3SZ2E1jotn&#10;hGyVVhb6Ff0RNeDDl2j+KeLx1Z0kdB3I130a2dldmWjWU9Ocm9YpqLIgAX/vev8g/+GWQ6o7/BmW&#10;0Yq6gHWJ3OcpdOEKhJpZ8oy9PqpvKNLek2bvUKS7I/O4J5NmR6ZRR2ZxV0arlrwdL+WHs7F8c3Ip&#10;f397Jn97fSZ/eXkCHqv567dX8t3pVPnN0Uj+Dre/vjySv4HfH13K6/OpnE6Wcgm9NkF5llBcCYli&#10;qmQgq0W6hK6dy2w5lyk4xxiwSBP4pZJC7vYpJEIGt1rp/kuAKoEVcZcy5GFcnBrvgl+qhl0fy+Fq&#10;Me+cnq61svOtRyiqm43F0Y02juWPCx/Au6kOzRn2Aq9bHOnm9GhRTOQG3Rm+LtnrbF8O/c+kffpr&#10;+pNu6lmjRo0aNbxOVL3vdWQZtc68K5w0N9OGz7sziFujRo0qWA+xT91XPgh0Lr4u2VziXui5N90K&#10;8nlEOW6IPB1SJ++ePxVQoMoa74Kg6q7XQoVIGcazRo0aNWp8Rtio+OtRoUaNGjVq1PjUwa/1a9wC&#10;PyUqM4dbYHPDhGczakjcspPJ2u2WdDotaYP5CWUMh1T8l6trG6Gy4otP7gtieMbjqWlMi6ep2alk&#10;bkcGocGDNFw6fqNI7qZf3CJdxPPpxkivxXTB4gQ1JM3W0UCMFTeJ8eQ0d3patpRlSi4czZ7Ajxsp&#10;+BCcN9jgiWlIr6knp8GuO0qKr5NRIEfnsEb8KzP3vAlhmDBOFT9nWF28N7yjWNFK3efDw9/pbaxC&#10;eFubaKhKpUg9/Hw4VJWBqCq154dEVX534Y9A+dYrkjM1Qv1I0kxdREUXQTeBzRi6i+QLVbkxGVeQ&#10;W1uWmZ2gtlhm7uS0RGYL43zhT1Jzp6nxBDbY1R/h6M7T1BKkwZPU9DQ1lmeN1LOe0NmOeXn1Y2Fr&#10;1KhxG9Z7V8Gfgqr0yBo1atSoUaNGjRo1atSoUaNGjRo1atSoUaNGjRo1atwF3IJU4ybojjPdqaXk&#10;xoZ8A0EDbGay4mlPMa7tTKK+SGso0tmJZHjYl537Q9l7uCMHj/Zk/8GubO0OpD/s6kYz3WCGdBbT&#10;qUzHI7m8OJez0xM5PnkrJ6dHcnZ+IpPZRBbZUqJ2JN1BR7r9jm584wY43QjXWClbcOt02jLo92Rn&#10;Z0f29nZld29HdsDeVl9ibo7rxBIxbtzUvPlqzw7Yg1uvHSN+LK1+W9pbHdxHSxrdSFYx7zeRNF1I&#10;sphJMp/KAmWazcYynY/lcnwhZ1encjm9lCvYF6tUIpSj0+9KF/fZG/ak3Yshq1SW2UJmi6lMpow/&#10;l+VCkGYk2bItq7QrjVVPmqsu2IFcmHFTuFdPXx/Kk5hIyIub5rRafN0o/cY31pHVEx38Bg+16H+E&#10;QBp6WhrTqqRGhD+YIYbb4Gd+mr1LD/bcoaB+4KYb9QLQnoEM5cEgpWCaXJ5kgHJ6Bu/oI5QihXD3&#10;pXSwV9I20IaaelIMT02zvFF+3j/M6+fJBCXWcDC78AWdXw6E0boym3n5QK4vkf5Ttpc/t/njw42Y&#10;bBHMUkutJ+Pwuk49uE0/vH+TAcPyrjW2L6a7qBHxPAu5OPhAGpCu8G2S3AAVwcm3V8ujkC4+3LXq&#10;nFVcjK4J5wkqvLOnpuDuR4lmyXZrtLbuOpIRsqPcC3ILVoJU7JQhyk7dGQ5kP2nq1dpEvtl1A5mH&#10;N/P8Od3uRXfaefXpr9HukVLXfJFGE+X3B+v5YHpvXhQUkMrMkVAZQCIaj+0Xeep9w9yIpdmEbosG&#10;0IPb0Kk70ursS7t7CL16KP3BoXS6uwgzQHLQQ80uwvakEXWhuyKZLEVGi1Qu54lczpZyMZ3L+WQO&#10;+xLuiUyRzQx3MIHeOp+lcjRayOuLqZ689j15PpXvL+fy/dVCfhgn8sMkkdezlRzPRY5mmbwez+Xl&#10;1Uz56nIqr3E9gtvpZCHnU+Q3Qx4JW3dxsh+JO9X/lB1lnVPlTRlQLhuo/5xwA7INGPm5Hs3T/jMO&#10;8lGyNOVQngSvLh9UpsUxNx9fw/gopEfZToRuZf+yObQToVvZv2wO7cRdw5fDEWW3stnby+EI58Ya&#10;V73hdFBuhp+efOlOArNTLp1SQSi7mlvRT8xHgbhKdcldc+eQHtZGXMFym2s/+Qk667rZx8ixljjt&#10;1fRlDbIH1m05/M35EzrVzdEhv/8gmBLF1kM8Yda8c3iH0INX16ZvIO/7unt1XPYFrbEgKz3lMvDX&#10;Xh/WMRncnG8juBO1mYszaXowhAjtNFf5e7eyf9kc2ombwpdR5fcuccv+oVvZX81OKnnDhpxwzQn5&#10;NQTj98pRzXTLY8KO+tC0XXx8dExWXwNNbFtMs6izwv9aubw9NBNlOxG6lf3L5tBOhG5l/7I5tBOh&#10;W9m/bA7tROhW9i+HNek5BjJz7iZpc+f/wubGJMjZ9CLcNS8LYf3A0tB0tA9tIMOF5QzNRGj2KPt7&#10;e2gmQrNH2d/bQzMRmj3K/t4emomynXBuJj+7UgK5nX55nEJ218g+AtpY5GQNH5Mj/elW1EFOftRs&#10;8cs6zOJrSrg6Kly6Qf7X+phHHgcI01hLDwjNHmV/bw/NRGj2KPt7e2gmvB1k6TfTy4lX2JVeft4v&#10;ZOGn/QFzVbUzLe+nH58WGOalH7PfCYif31doJkJzFd41btnf20MzEZo9yv7eHpqJ0OxR9vf20ExU&#10;hYO8i3AmXbcSdwxl793sk7dz2nzaLj3ayyko1Z/hi7gF6Mf+4t1DvwA+L4LmPG/HEGW3snmTn8em&#10;8KGZCM0eZX9vV3Nxf+t9prBTDpSgSVxDwh029YOV4cxV3bQOyBz0dXLWeJaed7NUPR3C+GF63lzl&#10;5lE2bwpHlN3KZm8vhyPKbmWzt5fDEeqG+83bGByCRb1KI4+DWS7CkgzP0+qVKj+6mdzzPHDVKTJo&#10;9RHUSwXUT3M0FPUOS56O0YOhfQ0WMW9BED9PmwjNm/AucctuZbO3l8MRZbey2dvL4YiyW26m7K2/&#10;rH1yGduc2Z5XQaYwWw8p+pzK3qXn68Lqw9dEUAsunIJmbw/NHmW3srkcvoxN4avilt3KZm8vhyNK&#10;/nbvhkIW6+YctGv7N2nqB3aTsdHqxsc3e54n3ein5Mdi3dr6fXyPstnby+GIslvZXA4f4ueMG7qV&#10;/XNzITMvR4UPX44Hi63rqeEstJe9gfUDH9Diml11qXP39tCsZIrezdWfpety0Hbg8rlWLqDsVjaX&#10;w4f4OeOGbmX/sjm0E86tkIoD3YKwvq/lhFsuVcixfCK/1YeTcRCvqgxW/5Zmnr9HRfhrbmWzt5fD&#10;EWW3srkcPsRPibuG8p2aXT+BDI1ehiV317ZtXgFbRqIOSB8Hn0rk5bQaZKiiLo2K8j2VzaGdCN3K&#10;/mVzaCdCt7J/OWwZt8UN7WVUhfdY87M6clIq/NbCeHka1Q6/vL48ff3A3X/CMavIJ4xj1PRcCAPL&#10;4vJSMy55eRxCt7J/2RzaidCt7F82h3YidCv7l8OWcS2uycTkESKQRC5Xmp0bqNJxbmrHNbfntLi+&#10;72heucyNZqdfkafvf+qGdNbuq2wO7UToVvYvm0M7EbqV/cvm0E6EbmX/ctgAepfwv5m+DkxW6/Yy&#10;4V6VrnMrCuefZ4LQb8XYEoZ3n8BPoWGcOz5l5OECrLnRHKSVm4nQ7FH29/bQTJTtROhW9i+HLeN9&#10;xAXzumH7b1Bi62Ozkd+xelK2DGfSJZ0mcmnCRFbB50uEZiI0e5T9vb1ktvrzpTGGdUqzt+dmX051&#10;9/EKXHf5cOBb7eR/+V+f/m/2EKAhve5Q2q2ubG3tSrczgC9uiBssGnw4EHytaHfizHYpiu4ZeH2E&#10;0A0ivEIupH3BEUkEasPD7bPR2ivpUllFSzCRLE5kFafSjCHgQSRxrwW2Jepwc0Qf8mzDo4VrS1bZ&#10;SubjsSwmUzk7O5Oz0zM5Oj6Wk8tzuRhdufGgIXGnrSenUaBpkkgC8ipLrOzxt0q5mYNfnTWl3+3L&#10;7s6e7B4cyPbBvmyBw90daXV7EkexbkaSRSqzsyuZXY5kcjVWztNUlr1Ylp1YsnYsq05LUj7xmS4l&#10;SpA+4uDWJFksZYLyZmmmm+LarTbaTR/la0u/syVbgz3ptC2vuBnp5rbR6Ay8kPPzM7kAr64mslw0&#10;JF22dCNIo9HHTUTSoAwh0VUTGTUpw0yarRTuUA6Qg9UJpR7pwyhS99xAUPaiRnuApf751VSLpuv/&#10;My5NTA/te8Uj4wjfYHl1DUDD8MoICusHfuObeqsfEzU3tSvhqzS7KQNnUTviK83Pl5Ql1+w9CZ+U&#10;Ev+4KWctEMn70NYJOpSCWOn9dfOH8NH43zay2VXzzT3xTzcJIV+SfipPF4B2Z/Z9KQJtAgRX3bVH&#10;IoiybC/c7KMp4WMDbfhZj+vMdKdM0L5M5dFspKTNzLDu6tLxZdW+Dzfr/yRSIBHbNl5BWjcRKVqt&#10;Il30PS0n89WNauamV+Tv78mDsYs0/Md8QrIN6UYwmiFUqx7v7y4Ik5MO+uo7e/UmXxEsDXvhpG1U&#10;c9QNJhmi8D7BDH3RD8hMA3Zz82mbX1Pd0H+RbgN5NPhKPF7V3/yMdEPZXTyNr3FZREvT2ohd/e3Y&#10;ldMDZI86UWao2ww6chUjLBenCKFihiGOJGkNoJsHksb3JI0OJImeSRL/kzRaj+F/HzpmT9KsK8uk&#10;JVEWS7/Zlw4+LaRHXZfw9LT5Uk9PS3jfMdox9GS7hzDdtsRtvsa4gyYWQ2WuZApxjhYrOZ0lcjRZ&#10;ypvJQjeffXcxkW8vJ/L1+VhejhN5PU7ht5K300zegK+ulvLqcoE4qVwtRGCUi1kql0hwhkkpJb+A&#10;vuc9Qypa1yihyRBjAkn549bhi/8qNwSCDPV0TpWlq09QNwzhypMy8yvd+GGz1I9LhvJ2cqeZNprY&#10;ZtlqSb5y2kKgHkGLz9I05ex8JOcYcy6vrjAuLDF+RLK325ed7Z6+dhpDj6kSxFT1pimSgGW4jtDN&#10;F5CoMlf5ETf5b/KrciPKfh6he+hfNoco24mSG3WD9TnIjPpD2z2X+VYjpk8cnb/qQYZh54A7MUO7&#10;m01XcnJyhbF5hu7Skt3dnmxtd6XN15FjysJNwWwPSAzFYNsrf+COgmib8dTUeS0+6mp/Wm6tY+d8&#10;JxLX3MNMQZYP92cjqSPvV/3yFmXYmCZIhGaVFxjIbj1CcI8l8qMyDOn7GT4+nOpSlW8TfQS9CDw9&#10;Gcnx8QXiL2V7qy07Wx3MtcAu5k4IRzWN5GBWaVo6TC+Xid07UzYwFMIW2RqJTXaPm/xv8iM2+ZdJ&#10;3ORGhH6hO7HJr8JskgBzc/ChA8PxYSdfCo6xgK/QptvF2VguzyeyWMwxLkyxZurJo8eHqJ++RFBe&#10;JCrMhlHf7nChDk6gozPMqdmG+Opv3y59mXISVeYqP+Im/5v8iJv8N/lVuRFV5ip72Y3IzfinfcE8&#10;2M6LuZo6ASY3be3okxnmkpeXSxlh4JyM5uBMeljH3DvYlu0h1iSYl7Zi6kPGYL3QbGmYXY1mLpHI&#10;+wtxm7nKXnYjqsxV9rIbUWXe5Ebcxe8mN/CaztC26+vFETMSrnMz9JV0adJb8pTZeSLnWHceH51j&#10;rG/J4f4u6mULa8hYuqgngvXBsYlVz9O/bYqBGuM6AdT6KpeBULPLX8vg4M2V4QMSt5mr7GU3ospc&#10;ZS+7Ec4crj/ejRznq9xJ89O5gtM9WcJ1uMjV+UJOj6aqr3YxHzvc70u/F8tgwGcGrBeXrsqfabmy&#10;6j9WEgnAz0izI3GbeROJ28xV9rIbUWWuspfdiCrzJjfiFjPXFGzfup7m2K3rYFxx4fKZSwzyEvXy&#10;6oeRzLEG6PUwJxsMZNBvyf5uB/M01CHqkmTfwHJK0+JcgNTehL6kdad09Vfur3l9uSvhyllJYpOd&#10;CM2Et5f9y3Zik1+VG1FlrrKX3QAd8yHwvG2TdMc/Jc2gSg9yjNBfVmlDEqzJJuOlvH19jrFmLHxT&#10;Ap+FbQ27cv/+trTbfBKHOJoe5w64aj3wqv9RBhKJg36Y8+NPXsYqu3fzKLtvshOhmfD2sn/ZToRm&#10;wtvL/mU7EZoV5mBzXaKQi47M/ANzuVOGKns+f+Q6lXY+D7XnOTr+IymKdIH1+fHbCzk/Henzx1Yz&#10;lp3hQJ48PJAu1uto+a7emY2VgXZbS9FNQ7BQOXy9aFhfbobN69BfN5DYZCdCvzKJTXYiNBPeXvYv&#10;24nQTHh72d/bq1D2oywgJfsPYA7AZ718fjIdJ5g3o/NAN3V7nJdtYdyPZXvQ5uMUpT0XtDWqphDI&#10;2D6uH8FN6yWUPeHN3u4Ruof+VeYqe5nEJjsRmglvL/uX7URoJnIz7tvrD0cdPwKz+mkd4AI5ZxwT&#10;EJ/PwZoYLzhHXiyWepVVS7LlCvNkjv1XqKclpJvJ3s4W1pZtfTZjcs7Q3ywP9kdOy1KMXxEHKl/W&#10;Mokqs7d7hO6hf5W5yl4mUWWuspdJVJmr/IhKf5P9WjgPbaskzQHxbwXllmVLq7MM8zJwjP5ycjKT&#10;2Wwp88VChlj3D4cduXdvoGN/h2+n0f4Aujmdje2ePj/45fVnbSQf6yx7Y4iwfKF/lbnKXiZRZa6y&#10;l0lUmav8iJv8q/z02SgM1OuUkcoGH8oKZvrRi32BfkuMQUfHIzk7m+oY046hw4Z9efp4V/o8CIJx&#10;tT5oYh/ks1DUFMYiPw8owHzx53fq+sKxDFqHtAbhnfcaiSqzt3t4t5BElbnKXiZRZXZ27xzCdHZI&#10;3BuulIn/mITKH2vfSpWttXV+Pw2h6piSLlZydjxz65gV5J7IVr8nz54c6JyZoCTzsUNBA+WOdDI7&#10;GEOthA/D6yazh3cPSdxk9vDuIYnbzJtIVJmr7GUSVebArtOf0N3R6pb1ScKi7ZZrTMG6H7rsaAbz&#10;SubTRHqdrjx6sCuHXMegVvhsRudTOi4xntHmWOutgB/1czafp4YlgjIpQnvZjSibPbx7SOIms4d3&#10;D0ncZt5EIjdTH5lOWrt3Z7d68IH9fJXfy0Bi0EH6fAVy5rp/jrHl9PQK87NEppM56qWDdX8bdbOD&#10;cCItHobDNFXWTt5uLNE+o2Dezq3I1lBlrrKX3Yiy2cO7hyRuMnt495DEbeac+Ic//Z4VVluxOLPK&#10;SaUAFh/Kxu+xKcvS5mzeDnlCt7FuOMZcXM5QL6lcno3gnsqw35Evnh5gHdpAvbT0GbPVNcg8w3pB&#10;Hdt3PcwXTiwD/XRMQV56tTL5cmncDW5hPpaeGSvNm9yIstnDu4ckbjNvInGbeQP1XnUMwH2zE8CR&#10;39dQDinGcq79k0WGdeaVPv/v99FfHu9LFEeyhflZDNlDupqOXWHgFzlMQxNGmg2MNeoLMD+P0EzQ&#10;XkVik51AnrqmpYO22YJ0ZdmKOsV9sr0A+RsXWVwGx9wn42u/8LdczOT46KW04pX0BwvEwbqgOdd4&#10;7xOUOOGkU2MjfAW6zmofEyC7u3qiljm5zMmjN7ihis9PWgiPVbcSih41ijBFCoyuk18s9lIoIg4S&#10;CyxElMulLNEZUjQYvvotLwqodkctgvtEnCy32tJud6TVbivjdgt5Q1HpRE67i8bhpDnlZgvHFB2I&#10;7RDtEnOEhiMsLm12uQjxqRy5yDF1ig/cNITKyLk2sHBy7ppXyg116NTgkvcFppioZCnySKmQuSDD&#10;wpfK2StOxiUDoxIJ+nsvSFdTwJ4usAH+ORWhQ+7osMnP7EV+DmEQwoIV3IgbPT8g7lzAHCVprkM9&#10;8S9kBVQh8qq0j9neFe8az4e/jQWu+bLsZTp3bQw3yfOaN2PeHXm0jQgTvznkOsrx7sIbsBYstKiD&#10;u4Z2IDAqSt43QYPin6fKlXpD9bSrn4Cq+/hAW4nJgdI2CuvpatRZfBQO/aNf4DEtnU/gqmnmKdkF&#10;7Vw3zTp6N9WzIL8w52OJeZLJDLp9skhk7DiaJ3IF8kS2MR/cQhfOoHiVMKvdcQ6l7F8duoRZXxXK&#10;SUPw0MQIrafkhiUViIHGNeJfSO8Bs+q2yk8eKufN2BQaaeWTNPPz2ppQETrWuAPKYg7HzTJd31ij&#10;g0b1abjwVjPOj5+8fRgKv3WGMLfqz/XQPwE+uTxZu4d13gF5fIc1+49Ir4Tw/v2nyCRkFehe9J0i&#10;pKsrWLQOPfI6/nFlrUE42UGONuOlTGl3rQD/il5Cc/gx+HrREBodH9Xd3rHG+wH7QKl+1J2guyes&#10;njXeA7ykTb526o1z92bQLw0Y0mTPPuLWeiTBcDBr74E57zsMT4YI7VX+nwiK+d0tZNg7sfwxmNmt&#10;5fnxHjU+HFBv5Xac9x0loGFgzuncgLyu1Ax4P1D7Te5TZo3bsC6xQs6E10eFC0A3wMdZx3UXhUsn&#10;Z41rMHl66WM8wdxJp8DOTlifKcIWfp5lWxnvUAHvELSGSdzLnU+f9dkx6N3WWeVahU3uNcrQcUDb&#10;K6TLZ2CAPTvC6AD3XMq+XYdugK37aYAb6erOJVrjfQHitOcrJbnmVtaf0WwevrYq6OcMNW4H5ey5&#10;Jkcg8Mt98I89Qb/xKtWL0T40savc3F2CDJSfKwrp3c7AFogtXw+R7vNOcOnUeEdQbjcwrA+rE1Dd&#10;AgThTW/dxhp3hiohSI26Sj8Fcmm6MEoFXCvHjzxGjbuiLNeNLLBWU24Q0VCoE3tOVo5BeNfrPnkZ&#10;1vpWjbvBV56vFXx0zPdC9RLlpyTZXO5q+3lRlW9YntzPSm3zfaNvc7ndhfq5EPHf+glqA2m3OrK1&#10;tfPZn6DGwnM5R0VgJydBFtxA5RZ5xW1SaXBzWqqb01aRXVWBcJNkI4Ib4nATxKqLRN1mCDCZL+Tq&#10;9EzGV2M5OjmRk9NTOT47k9F8JvNkKa12S3/1xNPTOu22TorZYNgxYsRvN1vSimPdTasb02Jc2z3p&#10;9QbSHQ6lNxhIB9TT0+DXSFCD3OxwNZGz10dyeXYu5+cXcnFxKVeLuYxQ7lG6lCWqlj+84r9e2pRu&#10;oyVd5DVA24jBVqctw60tcCC9fk+2htvSR569Ln8N30MZefoHN6EtZTodydn5sYzHVzK6upLxaCyz&#10;GVPvSpby/jpoY7i35kpavSUPIJJmK9HT0xotyDJaQHbul8aAdX9tugDqg7UEWSjh5x/K6pWDMeM5&#10;ahJ+9qob9ujm47uwGtu740/r3blqX6Cfeim9Jd+jwv+MQz/nUrDsYuGKq9EQ2EJPdcI/vfISejjH&#10;9wS9tR+dpJUn/KhcQEiWNifXDwXmkOeEP6vvNXq/gK6kd2IO36bWbsiHKEKzTVkbAyGHtfIp7Kpe&#10;oOpbBPGbWjUuo9BdW7ij5uuoAwmvGZ9E2ZVu6uz9aeYWaZJ9kaQ79JfbANGknoGTbnqyyDDzVxiO&#10;zl1foZlvOvL+3JpFu253dW48na0Io1c9YY1mVyY+fNY4TJt5qxBw1bt3bvgH8KKkTgb566doZb8O&#10;UaJDrqBT6JWi386bA5SgLwvZk7nsymL1QBbN38D/UNLGjmSNLUmgjxYJdAEitaCTIuhs/mpeO7em&#10;h0sr0lcu85XJrS70ba8rMXUz9PAK4VPczmS+1E1pc9zKPGsiT+SPyHwN6Aj69ypJoG8TmaYNmSwb&#10;cG/KbBXJhK8ShRvdNR7iT6CMx0hoBJ05mXFzbyIzxOUJapQK7xNFQvFMPvoVo75OFrTG4wRlEmQb&#10;sskH69o+DMCmpV0E6Vk71ZTwMZjZ22hHLEYlKBjNh65IN0g7Q4Vl0NfU06Mxyj5fyWQykyRJMabF&#10;srPTl+GQr1RlW+JmaYwbPF2CgmSOvA+fD2HFvebmukiBsjm0K1wC1sjfPy1xdw1QLktgLuTprgTN&#10;nh5af3Twfcv6C2ohSI4mH4n1S1m6GsQ/6hSLJRiPM5kvMjk5u5BLzEWiKJLd3S7qpivdbgP1hEDs&#10;+whuZEyjz1PtWqbCbyPzcIznE80TuplVKIVhM/Q/xAup4FXryIwe2if8r0egF60Nm920FYgwKUz2&#10;AwG4aFhPDa1XNbtrYUd+zBP/PJvQS/7hZu6mV3NfclMq+v/R0Tl4jOyWsos64el2/X5HhoOundbF&#10;/h8xLmXq9StlDCCddTjZa1lYqI+RdieBYTMYxAVDzDuBbdTy4RhFIgHoZ56ewlNtWPXHJxfgOea3&#10;E5lMx5gHd+T+g30ZDHoqW9YfKl6nmRF/hUjdSnfUF+f07GM2n2SOPr+aRgjY/+BHzRQRZJh3YoBG&#10;rrf4gyCYteUj6uXVDJzKaDSRK+iyDtZQ9w+3td+0Ww2sj1gX1GUIDKB3UvrOfAussu6Mj7d/efIm&#10;AuKfikDNHhZW9SQ6B08IVM2OBs9xnGSclBvtMSe6uJjo6TZczx4cbKFe+tLBXKrT4++omZrVvWpc&#10;9j1Epp5Ezmom8/x5vcaqeyi7fQTMdbiTxY1kOMbDpRiQb6CNECnqK0lWIE/qmsnxm0uYF5iPtTH2&#10;96TdaUqvhwg8AVmj0WyJ8JOX0/VXTZvQICxPzUqyh1B8bNecbythh5vOIiBv/giFP7q9QL28enmp&#10;pzf3eh3ZGnLsb6F+eBoHByMbayw9ji24crwh6Yb8eLJt3kZuIMtQWd5PkXrPaLNqpOA9nZN+qMug&#10;0/DheoW/ak8wJ0sSrNGmSznBHGA8wRiDdSDH/+FWT/YOBipzRMEV6Sn8NTAxCOYHzujqqghnfciM&#10;uTl001hA+b4+GlIDUWc4u4JttbhJLw51gQXNW38gy7lTk/MnBgA1JSTBH9jO0E/evDmR05NTVYUM&#10;zz5z//4e4mB9jnpMkjmGlsTmy05fMi2TP+nhzHmZSVdmlNWC060c5tOkjs3a7m4i58vUS2bnZbHE&#10;OgZ9ZzRayPHpGHotlS7G+3uHW3qqXb/XQhzG4+lqGIxQmTrksFK5kNPFHNOCnWszPiPSqgnr4NPn&#10;3eQPmViDVOrzVo4tEeTL52GQc5qi7WOgaDRawpPtRpgzHx1doo4gf8h3a7uHdX9L9vagy5Aen83o&#10;GgZJ+meY2h/hrnlWlLUmqPWB/2rnH+sE0Is304/tOUX9gHTmWxv4LHDMMWYqs9lMJpMR5mMi3Q6f&#10;zbBeRFoxn41ZHytyC8BAPhtN+O6w4CzbZ8DwPtFXbA6mo4q6sd9wTNe5FFzni6W8enUuR2/PEDhF&#10;P8j0hK5Hj/akBX3GDaD6hiOEjhgXV45dJlOkyQcI2pdtfqFX1wa0LCwK/mn4nK58HxN5I2VWhDO5&#10;8gMdhf/++eA1+oauoSA16Db1wT8+b+Pc7Ox0JidHIx3fk2Qmg0FHnj47kMGQP0TnXFmjK4s2Drlr&#10;QpwMkA4sH3VcUNbPnhCUSt3JjzpNvZxMlZSZey5DvcO1P/XYq1cX6DtzGWHO3Go15eHDXdnf62ka&#10;MSuGXYKVibHG8mL/wMflS/pP2axl0bkc7J8JbT4QAu74s3+unkDqGH02QzvjIh4Pg+FXdzwI5+Li&#10;SufFc6xphoOerv8fPdrWMT+OkYrPU2Gy1nT9c3LWmfo7Px/+kyXvWRsr6OvAm3mFEHhRqLAUfPZb&#10;jMMMAKpOc2atF9QWvw+cLeXo5EqmGPtPT0/gvcQY05YXz+9rGrHuI2E6RbEsjRIRluGZrV0tkq09&#10;UV43zuXjXUDvpmPf59S3qJE4z9VBG1bIKuFbT1KePpzK5cUC87GFvH59KrPFDGuZtjx+fCgx1qT6&#10;nQxkTPH6k8f42mmrCybNMZ4G9701s/NtRM0ONId2wFVdHlyhaZoxNFt01F9+T9dpbzwqdKdPhiaG&#10;YBnpyDbDtrvEeHp0/INErUz6/SXc6xPUflmglrR+YQxZYL2iQ/IUNd1H5cm2iMiktQhrxDwhjQt2&#10;fjGfE51ByVPN4M9j96gqmBvjeUVjGzHAiORDmxidBIyNEdgkA8WoX5YyTz6oWSa64cGfarZEniQf&#10;XDNf3InlgzzY+Zg2jzPmCW16SlvctvxAnt7G8thNIiNM0vV4QKSV8T5KZOeFl87VeaSldVY2SVB7&#10;izPX+GSgTd+MPyN+mVx/HWBH9NyEMMxtYe+CqjTeR7obsJY09Jx+1mFBbDOrvfbXGCro9U1ZLg1E&#10;1Hkc7fCjjuPD8fwBOb9gol4FGYwa0/Q07cYU+tAogvWzLKET+YrOMhOEWae9wdnCZ0qexrbgFyX8&#10;koRf/lK/agFdG3dlUaobQG/PO8DF+nG4JR8/lpiszY1jDMckHZfc2KRfcoNO+D8DfMHfNz803iEP&#10;3yRurOBN6YX3VGYZVWE28cPj7jm5kGxzjr5dvhduKEWhb+zDjrFWVXmxaDDtQpp20eDar7weMlTn&#10;tQ6X8EfLnx+aM/4ZWa/QU2u0usY/C+yQV43S6spIXwaseTM3YZN/GPe2MD8XwrJ8DHxXWDz95H3A&#10;mR3Y3o3W9q39l2HpeGg4Z/5x8Ol9LrwjXN2UY5gOU2/HoD5vBP1r3o0E+kDQssO+cF3e5bjmreEC&#10;aBqO6/0rjF8zp5czrRtRhNXncHyupXLH/CuQcyFv36/4sdg/D3xuHzNvg82bTNhqNa7By959WBdK&#10;+IBra0w63Bm+jJ4hyn411+lRuF2rNkDrY410DGl1qX7XPWsqfyScXH1/uTEtdr+1CvThaxo3ocrP&#10;4qgquybXAn6NmSn5rIxuzvODw8r4yVKF73iTv6LoI9fX/vDN6ftRGJ32mtdJVLlvol3W5V14GbzD&#10;muOPRJjW584fB/QG1FG5v9wlvXL+NQtU+VVTZZ3T6ST8u06bY3t7ofcIS8uzqMPPiR5VfiHfBevx&#10;iqryMrY+Y8//3xfCPGsWvI6iHmgO6d1pYUDHXz3CwgZsFM80QlTrgg8PfjMfnKAm7gS1tjtBbQhf&#10;KCr3hbJWhN4Inf1N0WwXM4QMvD5GoPD+S8DiH1zy2rOruZLcMFZsGoulLRE3bjVaeqVLI9Uj1fJP&#10;lixldjWSxXwhFzxdbDKR6Xwmjbgprbgl29s70u8PjN0e0kLaqCv+KipaaYqWn8uXGyj4Cw6evNbq&#10;tvWks7jDU8oi5N+QdM535yLPiys5fvVaLs4v5Hx0JZeTsYyzpSy6kSxxMzyxjRvSOkhziFyQgr5X&#10;t8VfXXEzHNLsDfrS5695cR3wtLYefwnf03KwrSyXC+V4MpLT81O9t/GIvwSa6y/qoqir7Spqc3Od&#10;SDNeSGswwzUF52h3KRwXstIdmlTMKJg2Odw/4nnin11RRsK1SoaCu9VRDg3Lq5mNEeoUBUBExrFg&#10;TMuZLbD9aZ5qcG5mNzcLrf+9m5bJ+xG5wcHby+4E3arcATjnZdX/HwZ6Wx8ygw8KFtzzA2MtC28J&#10;r2Zek6c6a6MzujAKZ9SwSrYnZ1cnG0g8AiOANHXAZE9wExoavRsnOrj6X24JfyHOX7xqEAYkkCK9&#10;YPdpq4/bNKS/cGIaJH+ZkS86+CtY+lnadmoaT1PjTtQEZPwwLN1ZFmZGP18WpuHvy+WnJgCOZgNg&#10;oF7jx+s/PaGGv1oDswh3iWuC/j1dDWW+6oK74I7M5VBmjS8kae5IGm3LKtqSxSqWSQrdhbJk0HMp&#10;0iKlDb0HvdqEXo07HYmgV6kDozZ0PMZLKDO922WCuEkmM+hY3UiGtGyjr0pZUtzzMuXmY+hhXKnH&#10;uYmX90l9S32iN8grKpjyZXxuIp4vobdnM5nP5xgjoFtZTqYPCXATMqWcYExIMKyvqFCRhqbMxJkc&#10;R3v+MomblTmmg2ZmULYvk6NGQIG1LbDg7qpVoGZXH9o+WEaG94Sb/XNGtlTIBnJdrSK5vFjK1VUi&#10;52djPQWOJ8/t7vJ0G4wfkGcfsm3FHYmVLS3fqpE4QoI3UH/VUuF+K7VmWEfvmXkeofkWovYq3a/R&#10;ZMIx0k4YMmpemjf6FMKx1fF0RIbVX26AKcb5JFsgFO3WDniyzSJN5fyCJ0JNpdONZX+/L3s7fem1&#10;G2j+qHP0c7ZOnqxopysatZWhslnTar8DLW5YbruP9Xv8idR6NZoc7P7tFyykyUR1E688VYm/Mo9R&#10;Nk/eN9jkFXqEeiUn+gtPweUJf3xFsL4mWH/VtIHUTfgglosDu9+QHzLoU+yDzPf09EKOj0+0zLu7&#10;ff0Fdb/X1RNVcIOA6VD9RRvvXWXJNkBP7agujLuqO2WAcB8l/X36ew3tN/CO/Utc/yraC+TF6kG1&#10;oOK0Ti7GI7kcjbQvLcEt9JUHjw5luN3HcNCAPkdglI2n3LBtaRtjuhgHV6ul+tHNyh/eW821+mWd&#10;wY2i13pQuXm9sTTCnx92m8vJQi7HExmxfq4upd2J5MGDbdnb60m7nSmlafGyPA/GDfLcQKuvu1Pb&#10;Ee9F6e/tI+G1+6G7yd+bebU+wrEoUz0ZxVib6ryCYzfCoK9wjJljzccTYE9Oz+Tt0RHCZnoSJE9Q&#10;baGOur0Wck0wR5rhyvEJ/Q/jm57SAapdBxrTXzDZVenKpO3B+q6R5fxY6WXurncg64a6Kewj1USa&#10;1EmUK8YYTuuvLqd6UmeSzmVrty17Bxj7+5EMtyLUJ3UX5Yx4LBvMNo6wbHTj1fqpuvvy5/dSc42U&#10;GcdqyEjHFbrxxyawYyZmRL1QylfQZW/enmOONpfBVlu29/oYYyLZ3mH/mlk6DMtq136HtDDGZBiT&#10;qDv1lMkw7xvItlHl/ukRMms6HUEZwU31Cj+UgdL8fLvm+okn1kRkK5IZ1mHf//AKuuwN1l8i3X6M&#10;eulgrNmRTofzataem0MwP9dXVMbOnFPDOfmX/W4j01byvj4GFmUv5j/woU6hGWF0nMeVZ6PxV9r2&#10;/IDjvNHaNEJmrBuE1bUsx4OGrpOPTs6wzrxAPUTQYVhj7g0wN9uTNtY1rM+MJ3UhjUbk52aWj9WB&#10;lcOXzca3orx2MkjhpuXP7+1TJ+630j0kZeRlQ/2D1g2n+SKVq8lU3p5cQLct0F8iOXywpfOzHvoO&#10;5R+jT/I0Ip7+qM8q9JmFJ9di8KP8wRWfD39WsifvIn/IR8EZs60fhboumsEJc170I65XKOOVxPos&#10;fjyeysnZufpFrZXs8ITuAfvNUOM3Iszv2OaZNpPN+wfJPO9Wrs+D1u5z2fCq8mF7pbbiuM2aaeJK&#10;XcOwbt6KcZ9x+KRltWrJFPPls4upLJK5zJOJDLZj2cIYcw/9JsaYE0N/mV60ccbyhluuo3g13VaU&#10;6W7M61fLHt7fp0kbr2HCfCrLIFN9Dg0/J0OG0Q/c50ueBHmlbxuI26gHcGunqyd18dkZ62OJ+uLz&#10;OX6ftTa+ax3hSh3m3K7JOnd38xG6fWxkue9IlbPeu8lc5VTBws+1bYwLfD6nYwPkyefrZ+cTrDEv&#10;EZLPyCdYv3Tk2YtD6Q3QYRhHZc26htnPARtzl36E3olE0RbsZHbmxX7p6qUm5EH5edKNMJ0GRaMy&#10;a0CeHGus3jD7xdrmYryU0/MrzPP4BpgJ6qMlT57uy8FhX+swwhij82WQdpM707ib7K1uq/0+LVLu&#10;lA3msUG7tLbqzVY/+XNM1UNYG7Jp65jjehsWjdMZ5mTHxzKdT+T88kL4dVan25RHj/ZRj+xXnC8j&#10;HV1nOjI2rpx/qx/sPv9Pvg5829d6IOlGcmznx4fzYU0mlKUfl61umIbJzuqS47j58Y17SbrUkwb5&#10;fPn88gzrzpWe0P3s+UOkwz0TfHBA+TM+v7G0NkE3TVfrypfDSL1m9YS6q/vWDST0wQynBJAjRgv8&#10;4wFQ/IHaZMpDpPi9zAzeDRkMB/IQ/YUHQvF0e+pB/QFByomefauqbUN1JOsA+lLXq8iLdXBH+rq7&#10;C31YX3fhutUY1Cvt2g7ZTnnTlAGf+Zm/qnW0ncVyKq/ffAtdnWJ9YN9hNJtYS79naBEAVwM13hu0&#10;AeIPNWoPC0PSj40TtOaKoDQb7CGjsQDiBR9NvBLwdXnqiWol6mYpUHNG+v7UNqM7rQ1UO/z0F4YI&#10;p8V1adtGOKYX5Se05Se1cSMeN8ExH5eHEr3UTlGzNP0rX/j6Nu/mf8lIWgFJpJPTuwW8hhs9a9So&#10;8UFR1f+q3N4jSklT8zg1h3/wMOWlpBrBMItJA9l0pD406lDoNuv4RJi0/VIRuolh1B86TnWdOzHS&#10;hdeiuLAaXuO4vOmndO4ME+hEI+MVYd1NICzLgKkDCcMSepMb32zzG8mT1KjPXRjE0ftk3DytTax0&#10;BEP4VEAWpsyN8UL3girvtSQwtpD64fhCmZpcrS4QLSxDzXckGkaJaGmQu1ErgYCcXbNnM4f8QW+n&#10;N8J5uopbt2te6+FuooX/lTHXGQV1gX6N8Mpl4z6wKMOPdwv8GCOIlduvkQqLRYCN9eDrwsoVBAXg&#10;Atr/mu+HlfJU2ZOwgqwP9pWc6lb4G12ctbTYD8tuNcsMP1X+VVSRO5nbAyOn93w9eGp4pwvVXLPM&#10;HyMX6wMg+oPJ2uy8agj8s7kR5W4PRIp8+B8fPzax3nK/TSSq3D8dvuunKo2NRB2FY1rRR2g2Nz/u&#10;Ff2m5vth0b7DurM+UWr/eb2EtHAaszSnMjfnh0/oV/PHkV3Cfvxk82M+sNXTbPQHWqbLNKzvNy6e&#10;fe6iy2puorVz3y+8O+w6TtDswEqi7P2cTOsLM22dQDt/wNcJ/+fpsU+F9po/mv7j7WtzACd3LnHy&#10;OtlIxNhEl1rNG1ghr8pPEM6P+RYecPa83twnTLPmOsuf62E8qvxAtn3C9QGdg+U6DVR/n7rpRc9r&#10;aZF1Xb0Tw0+VH6/aT1xdlGnhbqiPOzD8VPn/2ln1qQpX5qZPlb/XWbfR6sQQxF4zFfQou9f0LH/W&#10;URHW1UHRX5xO0/pBML06luKG9ppG/7mzm8oal7KsHVVXccOZp+qud/+EedcsMZR54O7HiYIuDNaX&#10;a9/D5PVX0Mv9ehqWDj9hXjXvyuug67XvdKDQbI+Nr5TrKXmuoyrEL0u2mfyZU9hWQ7qQ1q4+PPi7&#10;pIoT1DqytbVbn6CGwrszaMxC5hqCl8KH0EWekxGkJrE7NUN35XPrMmScJtw8YGH4cCVGGtzY2Ipi&#10;afDEsm5HBoMt2d0/kL39fTk8PJSdrW3Z4gllnY7E1FgZ4oJ8x/18OtNTdRazuZ6sk8CNxWL+WqVg&#10;ggGH7gyfIHyyWMhyMpXxxaW+1nOR8Ve7KHu3Ja29LYl7Xen3etJpt6WNBOJ5ItlsIQvEYX7TxVz3&#10;63JPh57W1mkjbEdPbYuiForHTQho7vx1I+5xmcxlNp3aKz3Z/tGWorgjvd4W4nSl2+frQlsStzKJ&#10;Otx5Dwk15sgB8RsLiM9+3UA5az/R+0ObpJ10HUdt+qCWru5/UEdmpxOlg6DOdcVZk9YTFY65WQiQ&#10;+TmzfjRz2g1qYnwXhn5ecVla8PNuLv57o8v1XVGZ1ka6SB8Q1fl+DNSqLRHut9RzAW8uX5kOWycn&#10;lUyUDkEoNQSDCcOx3ed0frxqh7MwpA5CdNdwCegeroMKdUceGpz/iqueeFS8k1fd9UuQ/AQ1pgF3&#10;pe3I9ieoWT7Mj+F8fLqbm6e+1tHdlz7gV3dn1ht3ZYFRi8rdW/ClDzfH8uQO/gKXv37KMMGDutWS&#10;LKQlV+mOTJKBTNI9cEdm2T2ZNV/IsrEjaXMgWdSTedaUqySFXwp397sETkC60OUtsB1BR7XUvIrR&#10;x92pZ9R5KTLir4TnetoZf0Fnm331NZxIC6XCB/cDlRDrCZkxxtsu2JGuXnnCC3RwK2BsJ7RxU1wz&#10;bumJaVOeoIZ8ZstURrOlTBbID3mP5iu5hOGKnKVwB2GeJf4VoihqhPEH+bNmjDSjVBwo1nSVjfmm&#10;Z8EVZKAfyBj+lDX9Ccb07ZQXPb0O+pqNyBag1LEmp/E4keksk8vLEWSFWmlFsrvTx3yjpyevsO55&#10;WlyaQG58Hyrjx6hnTeNmWj4kf5m67reZd0v7x5NleZfy3I28V9Mn3BTu6gpmnWfAjH+BPGiGZLW/&#10;sq7RN9h5OK9Du+J1Ol+iXuZydHwqlxcjODVlG3WyvdXF2B5haqBntSIvtEOQp4Xpz7F0CgnqSWDO&#10;rH43s9Es0vgQMkLCSn6I0KYuDAOaDM3M3qlzXJVRYfb2FPqKv9Dk8p2EE+ZukCFfTw6ya9PNqTLE&#10;KcxK2LUMzA9mJeHMDKNpoFNmSI+qkL9wY/98c3wur94cof8vZGt7INvbW9Lr8wS1tpbPEkB/c1/G&#10;sT1YH+W9sV+TbB/WVmg3Wb3/tvnz8t3ajr/3m+nkBpnauAbZwp1tlnllIJv72cWVnEGPTeaYS88m&#10;0h305P6DQxlsDTQZTtX9Fz+aGtMB9UcbsDMA0/N5VpX3syZlBJj0TL95WXnaJjQLwxMJMvBiNJeL&#10;qwk4Rh2NpIP1yYMHe7Kz18cYw7GXozB/rchff1EPMU2f9s20L7rJav91BvfyERI34OTq6e/JrqZb&#10;GMzaOB9qJljzLTl30jWl1YudMskT1FYyw5zk4pL1coW6iGRnB7oMbGNO1em2MVfCWpVzRaarusxk&#10;yXSoHi1vjhlWDrvSHe1Azbw6sytzEe7jImVscjadfRfiH+JS7jfT5qI0YYaOKTimXHJ6PsIYcyaL&#10;hKdB9mT3YCidHuaofcqPoxDSpjyV1l+srEgTNFh9+f7k7yO8r5pOJpCWjd0wc1ygnbLU9QtnGE30&#10;h6acX07l+5dnMhpjjOl1ZLDNk+1asr3bgojZy1gfrADrk5xzc9ziPI/9h6fnW53czqqyfqpUqNho&#10;d6foK+GINYz92tyurJcEdcRThnWttGrpr6hfvT3DeDOSLuZig2FPT08d7vawNpvpnJE6julp31Rd&#10;xrzW+4Xmp/Iv/D514mb1g7t2lQD9pTbIS0l74c7nG+FJ7fTieJBw0Q2ZRVgba9r48HTxl29O5PT0&#10;TOXOMX4w7GMOsC9dzAUYl/O3JuqmxbdBONkzL6ZVzDNo9oQ3/mn/0nIxLxLthleEKd/j50ovJ9YF&#10;N2+yPpM00mcRF1dTeX10gX601NPsDg539Rlyv496YY3y1BWtY1hBuyItNXOGYSMX/7tKCfKu68Bo&#10;bRcGyIdGuKkOsxODOZKT7Bcr6chiKTKazOXk9ArzgETXtgOs/btYW27v8gQ11GBM2bJKGvo8i9Vi&#10;faScd01th6ob/LWg6TYsQmhGWF70ZBNt0STXJZiTZbGkaQtj/lyOT7DGnM30pJveEH1l0Jb9gy2M&#10;6w1pt6jfoJ84tngyXX91dVSY787qe/t0Sf3PNp5izNfTa2HO/SBP0y/2TIbrGOqxYz2pCzWHOuwN&#10;OvLo8aE+w+UmjyRbat3wNHV93oZ0/HrGntUV44vKXNsHae2GVz8WfpS6Lb+fgr4fhFR3hKcc/HPl&#10;TWQ92DMumhmPcmU9sfdwHZPJ0fFYXr0+1VMHpws+l+nI02f3dc6s0LIxPebtS4UFEN2Ep9/wuaSp&#10;TyPbgpWxpifkAonZOEByzkQL64Pkd7dFH+IP6M+ulvL2mGPMUq5GY13z81Tb/f0B6gIzKX4Rjn6C&#10;1FlFBtdf7kaW6yPsJ+9Mpx9gtmcwdv+FTjH3kJw7zZdzfb6i4z/sKSqH9cLvk45OeUJ3IrP5Ura2&#10;t3W+fO/BHvJCTpHNuti/mD/7nelDpM3+iPWl6TUrG8uyXt5PjNpCTd7W7qtIOfhrIRvXumGmLEn2&#10;EesnrFKGs3gtWS5TObsc636L4+NTeK0w9vfk2bNHOq5w3mzPptlPfHzaLT9fJ96udAEtP7qHYW6i&#10;K79eP33ihm3NwbrB7XOOxm99MJhjXMmgv/gWq6W8xvp/gjGGa5nHT/clxnxsMORzGdOD/FB8+hhA&#10;T3+GO5/Z6Jwc84JcpneTLROrct/EvN5ZiNzM2/NmI0olS53Xs93Y81XdcaP5Ia62pabuMXr99nt9&#10;hj4YcK/Rhz1BDWL70BvUXJj8+vFA6w7ltjvxoCMqix2dAdROd9yfu2o1w48PVtjA1RVXfmGpp93o&#10;w0d8sFjkBrWOtKUDmXd7PX2l5/7Bgdy7f08ODw5lb3tXBr2BdNsdfcUmk0sWiSQYTMZXIzk5OpGz&#10;s3O5uryUy8sLbUCR1hfyZDFh4GCUn1SG/FnMiPUNOzeXRV2UoN+T3t629O/vS297KP1eH+0AHW2e&#10;yOL4QsZnF3Jxcibnp+DoUqbpQuaYaOjrPjlAqSyQJ0YxfzqaPXCAFFAefknRafekFXPjW196vaEM&#10;0cYGA+QFpcsvkSJuUGujsavMMGHUNKgU2AFQbjqbOK0KaKEjOgnrybwQx4Uzu5XL6sOsfvNPMSgw&#10;MXQFi1BcVZkDrm8oNKyL6BJwt26uLpzvT/S0nEEfwFndPwcGzjNxV2KTe9n2YeDv7eMEC+/5gRFm&#10;QaFdE5zVo/WTaj8rKq++vgG2VZJxSR01SfaN4mrubPuO3m+Nzk0fGtLOK6hu5m9fmAAalmZLWx8Q&#10;I5xuQsNVN6s5Nla2CY00N1wzbjwrNqjZqzyhL7w/w4L6qjNn1jIpzey+kjQZwGT/XPloUS/oF8iU&#10;c2a+EUJfeUj9qhvUMllC9yyx4JzLQC7S+zJOt2WSPZDp6lBm8lDGzRcya+zKvNmTRaMNv4ZcLBYy&#10;gW7jS6bmUNosIV/3uUR+C9gXkJVu6sWVOl1PhYSZG9Km04XMuJkXOpoTzARuZJbyXnnvGSYrTRlC&#10;3w6g77f6A5j70P8t23yMm+LDDJ6oxkkCH6Lz9Z18lWjc6UKXN2W2YLlwhZjGMI+ThkyzSLD+k9NJ&#10;Isfg28upjFCOCV83imznuK8FJ0QQEmuE98QluZ1A6zZdkDquYfxQ3eeuyNM2qJku8x/+2Zc3Vj/a&#10;7PnhAzfqZEd6arowXF7NdHLHBSo3/PAh6N7eEOMexpt2U9rc9Bf2HR5jrJuHrTw3cYUyMh9+sWf5&#10;rZt5vU6+mpXp84sGM/NKe2jmtYo3hbd0q/I0VpZTx5e70OW1MvL1qSv3GtV1Il0lzIinZdQNYnzt&#10;d1vt3Aw1niYyQYM6PrmSy4sZ6oCvF+/L1hBjc7eNCXgXZWshWzJGEbhZx1HTdHTluiuZf6plo3Yz&#10;GXhSJrxXb+aV9tvr1NHduzZAbYQwq1toLq4sj8qV96STdJTP31dAe4CFOY/EyMXS17bvslF4c0Bq&#10;LuoLUi0gL/YPQXBlUP5X9QsTVAjmWSJHJyOtmxX6/fb2NuZOW5hDdaXf7yA480dJVH/wXlBO0O4L&#10;ZpTTu+VUGfHKOijuvdyGq2jtujDzete4ZZbTeve4LPt6W7mJrLcq93VaurrpmBsFadc6j9WeQGmy&#10;Dk/OJ3J6PpPxbIn+s0BdDDFvvy/94UDrRBd5SIM6lA8zirbj2g/6k7+P8J4s/8IemkO/Km4K/7HF&#10;ZT2YOdY+iFFT2+21Pku6sAyXwHw+SuViBH02wXg8yVAvW/Lg4b6+TjLm6ycxBvJLhozpYczX/LR+&#10;LC17WBAwcCvuw7nfSIRD+coyqLrfTfL5JeOaXqBe9uWxe8r7HO9N7499hG3d3bOS9WZtnRs7E/Sb&#10;y1EGJnJ6NgZHGH9acnCwK3v7u9Lmj5w6fMWn5acbBzFGcZxhGloepM/yWpmRl+ZPXUnlyquVBRHU&#10;vxgnrsuC/CVly+u7xq1yq4pr/YLXdbK9k97M10hx/jdPVjKZ89U4czk95utVMT/dHsrO7pauy/nq&#10;QntgRX1F+vHE6sC3i7xMmIewv1p5zG/TPYZmXsv+3l4Vl9cyP6a42jdc/+BDQc5zeUVXgR7jlwiQ&#10;4aqFOXMiP7wayQRztN6Ar/fkM5OO7Ox1MYxgfOFcjnMzpKObQZkWrtp3XP8J81Wy/qjzvJlX2rU+&#10;q8scur3r/d4WN7SXWRX+p8f1bZb6wWRUpAG/Nd1v7hwrmo2Otu8lKmmE8eX16yu5uppLpzeQ3nAL&#10;87KBHB5u6481qd90zsy4yjA95lvoM60vlT/7mYXz4cO5TdnP3Fz5wM33Wy2ru8at4k+JS9pGDbZN&#10;0usWxPVyd+S96gfysR+2UK7oGzoXgxHtnT/gSjEn42+a2E9evbmQc4wzwjUR1sY9rLHv39vXeuGY&#10;pnG0v7AMcNO+hjLhamViGQt5a7nUzes1lpNx1vtWeM93lU/Zr+x2U9wqfqi43qxke/Vmyi1woyxp&#10;5ni95CMPyGmRxDKdr7TPnJ5zE04snX5X9g929Is2PgfgMG5rf6aFekYYy8PJ2PVJ1omuy5z7h7rf&#10;sr3sVhX+fcStYhg+l30o92t1wCtk2WRbp9zcUzUnN2m24d5BuDb6TFOmWPufXyx1vck+NNzG2I/1&#10;5ZAb1CDzmGt+pMty8BkU89Ef7LjxX/Ms8X3d713ihm4fKm4Vq+KWzSpvd1U/1I3Nl/ksAHNVzq1U&#10;51H3o57gv0wxxoCjSSInpzOZLRKZLpboM5iPoV52uKkDOqzDH6+yzgMW4/g61a/kdiPzNBjPeJN8&#10;QllU8V3jhm43xa3ij4rr5GPrGppZb45uHNe6A+eLlbx+O5bj0zHS1CffGGN68ujRoa1jWLdw49yM&#10;/YTPDaz+6cd+Y2bNQ58DWNsw0uyo5TDedr+8Vt1jKIsqvmvc0G1TXJq9/acyzD/Ml3qI82TOlzn2&#10;c7PNYrmSk5Mp+swEPtBlK6z/hwN5/PQe6qerfc3mdVwv2jpRzXRnnWSoD61/9kXvX/SBTffr/ctk&#10;mLDMvH6IuGW3TXHLfp6bwpfjmr+Th8qRfmzD1C8cu02WNIfPDvjM7ATj/pu3E93gMZ4t9JkyfzSw&#10;t9/XcZ/fW1PWzEvzU10W9ou7sarMZb7L/Zb5c8Utu/m4vJofZKM6y2Sk3wO4MLwWxDxVZckxG+MF&#10;xn2uZaiHFvzuaJbI8QnrBXPnWYbxZag/uOGPOrn5LOY6RusYdFd9NsOrm4uX6ykss7eX76eK/h69&#10;mddfW1wflrJQN8o219NeX1ynbgikXlH9UtCnofLVsaCFeXNTf9DxFnqM38vweRnf2tQfDOTh4weY&#10;vzWljXmzvgpc6xVEfPvBrXEFs6Xp64Z5Wb/M+/CP4CZZhWE8y/7vEpfcFP59x113o2wwruCj+3dA&#10;2pJGquPNQjfYLvSHUK+OjmU0u8RcOZKnL+7r12N8lbT+SJAffv8JlcaDU/i9tP/xoc75dPy3eYUG&#10;uoG+DXFs8ubyswDaQ7P5FfdoZFuoIHRBkjJ969smDzPbvBLpgQvMQc/PT7Fmw5q6N8d9IqfmHPm8&#10;X3AkIXgHNd4rOC1yjdN/2Fg3knXPX1lEemJOGwuOTocnioEw6+sz+TCFVWZJozEhnm5isNNmFjwF&#10;bblQcne6vpMYEzPbbEIWsLlDA40Ki06krWw5Mi+UQ1/VyYUtAyON/BWgTJ+nryE/2vk6UD0NwpUn&#10;p/swM6bBBS7fzRvHrYJQtjHzwr1xYqKnwLA5UiCgTh4dvZsRN6HMDXdgGZvca9T4teIu7fWGdu29&#10;7pKMIoxwU8RNfmG8H8O7ARohZxg/169q46TMBm0OvGvUBw5wh27xDxVy0g49o6cnwRLSXsmJ9BEm&#10;pH91Z/jaYk8NAOq0gTo/IDfZsbTlOIihepQTUp2Egtw8wwdanOzyYSLJ3e88JY2cw2EG8ko7/fjr&#10;f/tS3t8XiKT9hPUmeulWgyXUUm6A97cwKILeF+02NiDtIHm12r/AnYbbWS73x8qqeyuzKl7leAn3&#10;MLza0XZy0l3rxIhAa2m5msJ/H4fx16kPd3zad6Qvz4dkVb7X6O8zkNVmUl4hvfu7QWXNq1lvhIbT&#10;f+gryFPnSODdynudVXL6nFiWQ9lc9q8k64+s8kPswt8YplvQ2k91GjUrGfTVnFXhQMpXf02qYyb7&#10;jcm9KmzIMExRV+thyv5le9n9c2GuF/04oW5OFqgrnXNg0hFuKsvrScMTxZoxT8+nscaifxnL/jXv&#10;Sj/31XEG9qI+qsPXfH+EoFXOSprBa+E0TLkvePi48HPxze7qEXE0nwr69Mv2z4mhTENWh3V6SevI&#10;+ouu5tStIMPwzQmmw6rTqWI5XE3KxcPrJUfXrsvhtF7U5GQKC8cc/W2Y8yv8WT9BHXFc8uaalfRy&#10;vY15HDfWF2mw/tg3+KUHvwTx7qwXxvV1YvVyE4u4nwerZHA3+nbv5Eq9pLqJXzrBX2n1En5ZxvC+&#10;XsL8Q7s313wX+vrw3BAG/2yMWffjc7twvnYTy3FDhv5heG8O3T4Hrt+36yvX3NdpcYu60nqhHSzS&#10;WB+rbqbvd55VYWoaC1mvE3XjdFw+V4BH6H8z7xqupud1lPsIWcjU6id0Nz+Nk7u7sBsY+oXha1bR&#10;9YWAm8J5cwGaC11mLGRf5np6nwfL977JnM+HA/q4Ieluz2WMXp9ZGugrJEJq+HwO58M5c5CeZ1im&#10;m9xCev/Pj17G+N8w2sfc1az7bEC6uDDeN6e6w5jD+12X9W2sLuePIdtSSQegnfFalW9IXb+t6YAP&#10;B039//H//M8r/hqNi/i93fsy6G/J40dfyM72AxS6qb9O4wMXfvHO07isMnSaDLoKoAlhi0LTTC9f&#10;GRbmYwKri1XobQQr0H7tArOrG8qDYdXXBW9SbhkqMsM1aUkzxcJv2ZJsHEu2RMQZ5INra9KS1jnM&#10;c9FT0Xgajx493+noVambE7i5ghPglUymE1ks5nJ2eiovf/heppMJ8mPeK30d6LNHj2U4GEhn0Nd0&#10;GjF/6WcbJxrczYA8omUmy8uRLOcLGS3nMksTyfotWR1uSaPX1tPauC0uObuS8d9+kOX5SKaXV7KY&#10;zGQZody7A2n1O7J3sCuD4UA3uHFjG3d4Jks+FOLOSjZme7Ckmy3gxiNEF0uePrRC2boSt9vS6Tdx&#10;RZjWWKLeGe55Ic3OFco9w/VSmv0jaURzpIfyg80Y9dKiGbWieUAwzIM7w3WBzZ3eEeonRjwe6c8N&#10;IByUEZZxIsgKceyUFMTjbvImj5i3gZt1rVfdfWx2JSPprmTG8eHQVfXoJnoznAX14BdkFj5wzLtC&#10;4JaDbt499K8I69PJ07sb8nLeCdauP06U5fgu930XeNmA+cDEy0353VYG7+/SQrqqb0GeFkbogKgn&#10;lFmf17Bws9PJzGxuZKp2fRWm91M3pOpPL+NrNvU8LTr7cGC+2tZ/erV8fV4cnLlJdVGYmR7juTO6&#10;mqsF7sjSX62g5BiOJ7jpJloXV39/RppfQ8tl+fGqw6aaafVXiMbdZt6eeWpahDRgTeGmp0M0+lCz&#10;XZnKvhylv5dxeiizxgtZNB7h+kyumv8B/ruSxh3EbclkuZJjnhC5GOuvr7ipi/03hh6214dC94BU&#10;dV3oLL6q09cYdfdizhPToGtT6ltII0114zA3+dqjpZV0u23Z29nWV3v2eHJIqwWduZTJeGKvt0Q6&#10;jMuTKbs96NlWW18Hyg3EHCNmfE0zripH6NRW3JJBtysthNfXoIAZlHCvkUgP6qobN6SN8rZQ1m6L&#10;9wFRoV3hdnTc4B5+ajOOMCxjk3kjXcq6wboEKX+IV+/Vy1t/BaDjEvQg9L4RMkK+0kDZSPjaL9zs&#10;1wLHp6mcnaf6Ool5gvL123L//kAO9vvSaa+kw0yYtYkKokebQ53eBb5p3Bk+PO8nN7sr7aGZ8Hbi&#10;zuG95WbkURAnzOZWsE4oYMDPPZxN/1vKkKHqEfQN2oP60192os5m84bM0T1fvjrBvGKKNteVe4c9&#10;OTjoSb+HdoihlbpBo4IqMidwL3e2i7vXgY9kl/cPtFfeKkxrcvG62V3Myyz5YgNWJ9IiOK40h7fH&#10;9GPKJHQMwpTD0+znyPYqA/ZDzFRA/OWBKUN9xSeuyYonQ8Sol3P59rs3kiYL2d8b6qmDO9s92Rqg&#10;X6Gvap9m0gpLyJcLJczvwzkBNmMlvJ86hGaC9iKSIXS7La7HTeHLqPIrp7/m7xO/HXkSzkAZheYC&#10;tJjeI7gg4xycv9Llr0F5quXRyURev7mQMebfo8lYdnaH8sUXD2Rnp4/w0IpugOJvlFqsaE2SYygM&#10;7LdwY91kbAgE/fMCuivtznytnIFfjtAtTCs0E95OVKX3C8XN71HN5mj/IXOspfwcyFov9Rr6K8d9&#10;2ChHntR1erGSi8tELs4mcn46xnq2K18+35N7B1hvRAnGSZv3qD5ccb3A1KzzbGoPdKMzem1hd/5h&#10;+NxsF+3Luc2nR2toJmj3Zo/Q7UPGJcL4uZuNG0ThRAm4wK5vmCBA1Z+UK+qCVoTlrz7JZdKQq3FD&#10;plP+wv1S3r45kzbmJY8ebsmD+zypq4n5UIT+hbkL0uBci7WqrynUTLCGYt6oY+pOhQrbF9yXxfoc&#10;YXWBOGE4F0xRiqp2Z7a4cKK9HI64Ie6anzd7VKW3KW7uaND25c3uSntuhoHmXD4lhHEZlie4U8ZJ&#10;wl9GNuXkaC6vvh/rnHVvv6vzsl6/IcMt1AFPJUakDH2QKTQy9BsnJP5a1FJ3pVF388sRFN5F+1Gy&#10;/Slx1/y82aMqvQ8Zl30H9Gu2JgZwfRUnMMeaaJbMMJ530Hd6cnK8kL/+5UIuL6ayu9eXe/e3ZWu7&#10;Kfv7HGMW6BmY0/OZB8cUCCiCcJgV+6BOMoL2EBYpNBNqzwVslzwQEbqV/BlN64R4x7g3+hFV4W+K&#10;61GVXh4XstcC6+wIF3qAOj+j1ek+6hPVKbhgHdhstlSXLZZNubpcytd/P4U+O0M/6cgQ87GDg748&#10;e76NtRpGlwTrR6zTCJ3vaSKkmdXu4MWelzMAncKw1+F8w4AunZ9SLz+5TstxiTw+5a5a3dnMhVeO&#10;4/55GedfNEXoJ1yrWp9B3YB8vWeCuW+M9XML61/+EGuOCRpPhPj+5YUcvb1E+vbhqXa//eo+xhmk&#10;zTEmW2q34DpYxy1UMdfcVsfFPMMXHiGsPRCBF8ckZzS4IArvSLfQzAvsv8p6uSVuHuW2uPjHtVTG&#10;Z0uQ6TJpY+yP5PyCr1+d6A+pe4OmPH22o3Uy7LOWUmgx6jOu3aDH3FqJN2xtw+qAyZvY+c/8FPAw&#10;d7iGZfJmj9DNhd8Ylwjjh24lf8Z/r/VSEVcvd4ir8zQSduo5zqn4Wvtm5OQH8oeZrJc0ieXyci5v&#10;3oxlNptLli7l4N6W9Acxxpiuri3bLdQJEuNzez7fopk/rGSXJCrlHZTzvdfLRxK3QBAoaNd019d0&#10;Yy7WIJtLlfEC9dJYDWU0SlAvM5lMFzKazmRrN5Lt7bY8ejyUGAVrg758/qoXVzE+VyJ/Tuov8Czf&#10;I+1r6Sjg6C0uPO3vQz4/d9w1M+HD4erFY99VmVndecE/jYJ/1Pk8cfD7lyN5czRSPcdn6Xwu84ff&#10;P5BOm/NkPgdeYv7WkBjVzUMkmBKfI/Cab2DXfC1jHWMsFwfrw2YCQi+Cjt7Ngln5nPmXrhfay1EJ&#10;H6UK+XP+AD69MB7lRPE1W5wrUL/xWftKKOajN4m8+mGi8p/Ox7K905Pf/v6eDIb8XhDpIDzlas8H&#10;mTjn0YiIftnIWrhaOJv/ISdeXRnC+10ze5TdaHfmNfn8UnHVAIZxidAtSKsyLj3gkM+H4Mjvu+ll&#10;TvS37wA4NvMgAJ7Oc3zakJcv51hrLjDeXOmz/xcvduXhA54CmUkbepDxm3z4iozZBfkNApNkOh7e&#10;RPfQTOjM+rpjgdCt7F+VIFGVnjP/0nUa6gsfPK8W9TPyezn2B+oaHg5DV56cmqSxTCYLfY45my3l&#10;8mou21tbsrXVkS+/2EW9iLT4nRp1IlPCP+bjdaUaXJ/Nu26uLGl2V9pDM+HtROh2l7hEVXrO/EHr&#10;xUHbGsDwXk+HcdeSpl1laK6qd+DBPmRmo0VHvUAHzeapHJ3MdU529PYEYs1QN335/W+f6POxThsz&#10;5oSvWcT6SJ8vayaITyK5opLgUpgJDeUqrCiTj1kgdPP3W3I00O7NHqGbC2+yMnPZT1F2oz2IS2j8&#10;DxxXawry4R6WTpuHmGR6chq/i8FFrq74LHMp33x3KuPJlQy3uvLVb+9Lq9WUvW2O7RY/w1w5wkDV&#10;4aYu/V4bfanB77y5J8TeYHQX5EUNy3wDNBj/kf7e1iKvJ8SmwO+sufblyXxcCydoW/zO2cDa53eE&#10;E3n16q/S6y7l8aML6IeFtOIz+K+n91Nh47Irer1BrRoUkn+AYvfEu8DAiQand+QqnvIwgQZqAJ7c&#10;lJZvUONmNW5Qm5Q2qI1bEp/BzA1q+io4NFk0ina3Y3LH6pBfjKECdBJGjicjmS/mcnpyIt9//51M&#10;xmN9eEPubu/I8ydPZGswlO5wYBvdWtwcwAaIiRg3qPGhDjpOMppKgsnCOAk2qB0MufNCXwHKKcfi&#10;5EKu/vydLM6vZHLBDWpT26C2N5B2vyt7B3v6WoP1DWooJ/LQBz2QFd1VWaIQs3mCRTEfLK10cxof&#10;LnV63KAGCcZjafTObYNau7xBjQ9s+aDcbVBr0wx5QzSqh1knlRvUeJwp6gBkGTR8vkGNSoLs3H2D&#10;mv7yz+LRzjR5n+bNfy64Q71B7ZdEWY7vct93gZcNqDrQyckrhsr8biuD93dpcaBzetYmQegnurEL&#10;CwD091y/Qi+/+wY1PjynmVeSzj4cqHHUkf/wx3SYr8+LE1eW5X1sUGOZLX2+MhQB8Gf5UrfmC9f8&#10;StGg/zmrgl9UR9ChEJNtUMOA2hi4DWoHcpT+UcbZocyb3KD22DaoNf4kC9mVNGqDmKxzg9qYG9RG&#10;+vCbG9TY1+2UM6ph6B9kGkMHcuMON66pXkH21K+LRYqFMs3UgW6DGnR1uEGNG9P292yDWpcbdKED&#10;eTLl6GqEsJgEIR3bqBxjEccNah09XZNMeTIaJqx+gxo3p3DzWo+vgC5tUOvizrpQPx3oO8xl4Y+J&#10;0oYNatSaTdQHy9ig7kb+lDXNrE/Kn/vEtAU6/UG5ZJwXwPWuG9ROz7h5YCWn5yNZQjZ8tcfhYU/2&#10;9rrSbmXXNqixTrkB4S7wTePO8OF5P7nZXWkPzYS3E3cO7y03I4+COGE2t4J1QgEDvi84m/63lNmG&#10;TY/wv2ZCV1z8BrXFItIv3V6/OZOL87m2OT6c3tvroJ02MGmlvkA7cMmqyJzAvdzZLu5eBxbQp/f+&#10;wfmQSWFNLqpDAXdxpdD/XITow0aaNWIQPDB7sO9ElIlLX6FytoAmc8LZ9b/NJ/QLSzjrg35cNUQg&#10;T9ugBh2GPsOjoF+/uZQffjjWDWq7O33dBMWHCMNerDpA+zST1lxcrnbR8vj5h3MCqFUN+X3RITQT&#10;tBeRDKHbbXE9bgpfRpVfOf01f5/47ciTcAbKKDQbaLBaLB6YQrdBwFSL3KAWQRefoJ+8fXspk9lU&#10;JtOpbG8P5MnTA1y7CE+dxXEu3KDGzNAmMDbQyHkjc6k3qIHOnN+jms3R/qPP3HGD2vlVQ65GmVxd&#10;TOXibKqvwX3+eFsO9zvoJ0uMg27OgUrgl3SWmnaeDe3B3OhsI72zO/8wfG62i9ZzbvPp0RqaCdq9&#10;2SN0+5BxiTB+7kb5mqVwogRcYLs5Dach8jkgdSnbOPoJ5lRRZJs6xpOmboQ+OxvJyfGlYCoiD+73&#10;5d4h1pJY/+kDN85fkAa/2KE+5vMGy41jC9dnpjsVKmxfcF8WtgQzW11wbhKEc8EUpahqd2aLCyfa&#10;y+GIG+Ku+XmzR1V6m+LmjgZtX97srrTnZhhozuVTQhiXYYsNapHy7GQpb15Ode2+u9uRg8Mu5mci&#10;gyG/OEVY9C3OF5hCvUEtwI+Jy76Dtg2hqpmb0yKsJeg/y+YyW87QB7qY2/fl9DSRf/x9JFeXM4z7&#10;PTm8tyXDocjOLtdJc2iucIMa5vL4x6x0Gca2wGcVDnQiNhWvELBd8kBE6FbyZzStE+Id497oR1SF&#10;vymuR1V6eVyMvFpgnR3hQg9QxwNane6jPlGdggvXgLpBzTZ0jkeJfPftOernQtcxfEi9t9/DHGBo&#10;G9SWqSR8bw7jImloL82iuPC/wYs9L2cAOhUhq+B8w4AunZ9SLz+5TstxiTy+za84AzKbufC6eYOa&#10;9RW6ce2RYDKmG9TaLX1dFDeo8eTw2SKTN28wxpyMEBd1hjo92N+SL18cYF3DdXmC9fn6BjVd5iI+&#10;nxPWG9SADXHzKLfFxT9db2IsZy1zI9RsHsvFFcaYoznsS+n2G/L4yRbGfpE+xhndoLaqN6jdFFcv&#10;d4ir8zQS9nCDWgS9xKCUGdeXy2VL0rQto9FSjo6mMp8vtH/sHwyk14swxrQwZ8b6hc/csYbhJpB6&#10;g1qAW+IWCAIF7ZruxQY16Lhoqd+NsF6ajS0Zj1PUy1Kms6WM5zMZbkdY97fkwcOe9pMWn9m5pP1V&#10;azg3F8if+/sLgwVmgvYiHQ84eosLr1mU4qpfEckQuv0K4q6ZCV8+XL142Kg51KiR7rjST6MwfzjO&#10;Mca8ejuT45Op6jhueN7d7ctvvzp0YwzG/qXboIZpHZ/rWkqcBWBUqjeoVaJ43lLApxfGo5z4enu+&#10;Uo1jgt+gliwbWFuu5O2bOfSUbVDb2u7Ki6/2pNdnv7ORhHLlGEMzJV9vUANDfwL2yrj0gEM+HwKa&#10;K7RnXM2Jc2Z+B8AWzW8U+MOzppydx/LmbaJ94epqhPGlJU+fbWH9z+9WMmlRByJ+vUHN4Q5xQ33h&#10;gxfVQoOR43+SLFTXcNMJXTOs4ZMs1rHl6GiMsT/RVxfycJvhsCXPn27r/DjmBjWMSZoS/jGfXFeq&#10;YqRPfnFu3uyutIdmwtuJ0O0ucYmq9Jz5g9aLg7Y1gOG9ng7jriVNO/75+lK9Aw/2ITMbLbr9VINj&#10;zOl5onOy4+Mz+GWyNezJVy8eYO7V0B942qZDrI/y58tu4ALy8V5zKMwES5F/f6M28zFTgdDN32/J&#10;0UC7N3uEbi68ycrMZT9F2Y32IC6h8T9wXK0pyEc3AnZ4wJNtUGN/SZKGTCaRzPhDqB8uZDIdSX/Q&#10;lucv9jD2N2Rni7rQ4vNHah/dBjXeL/o7v2Ne26CG9rRczLC2/ht0dyJPn1xCPyzQDk/hv57eT4WN&#10;y67oP8sGNQ1j4T4WsMj+AYqHDrhocKpWnAKwgdpkwUUcF2+q0Jdwh3OMSU8Tk55mhpX4vC0rNPDV&#10;FGkscD2FkvkhkRQLkcXcNh7wRJzt4TYW7m07ZQx2blagJqL0R+MRFvtzeXv0Vv7+j79hcXmFtG3T&#10;yP7unnz5/Llsbw0xIRuisXUw7+IDAm6cSFEOLv5Fus2WtPhFGeJNsSBdIG6GCcNi2JYEiq8JP56e&#10;Mz8+zzeozS5HsuDpPa2mdO/tSnvQw+RvIN1eFxNxO+ktRT7TCSeHULEsN9pNt9NDgx4gDBs+7gH5&#10;88GSTjDjpsQdlIkP9BpjkfaFNGIo3dYE/nPdoBb1j2GeIUyiizleozbCNJEGb0a/iYYsm5AtOrxt&#10;uaC8WojnNqjxoRPCcE3AX5Gx6nj6z7UNatpu2RmhOHhaGs3qxnCsc6t7W1wwPfgiHThp+pow4a66&#10;QY3+lXBh10A3565atSqMwT8ce1cUA9ddANkqP0b4+/xxcrodgWxC/ZbXy0/J19KirtXNYDT5dKmD&#10;uYmLutXpV4bRzUSM58LrlQ8IdfSxsPZrL+fmNqhxG4Q9SLQwCoZnehqHbvSD3W1Q03Sp3HDlJjPG&#10;t3SZPnsIB2FuNrMNatx0toKZfn5jnMZxm9uUmh7Tp39RFvQ6xDezd6OM0avxoS8/iI0FDt8TzpIl&#10;6HMJ+ui8uS3L5lCmjQdy1viPMpOHsoi/lGX0RGarx3KevZBZ1pMFwnIL2QSTwpOrC92gpq/E1MzQ&#10;51V+nGzwre+ZdNuR7G71odv4umJu+nIbiLEQYz2pGVGSJNETLvl6ZG6+I3lq2sHutvR7HY3faWGR&#10;MJ1gEnoq4+lUFhgDGK+J1XeP4wD0Z6fbw7Wr960bfKnPvU5Hf+avYnQTnRt/+FCxi7LqW+qRJ+Wf&#10;pRhnlnOUARLSXXQ2ZsSwU4Xyiy1qT914w50YrH+GA9m2Gn7Tmn5gROhs1QJRC1zUY5HKRT9GG+gY&#10;1CGJ/PmFQ7rCOCRtJDVEsn0ZTRayQHliTOjanQxjHdOGjs/mSIt1bh/qasHY4DJ8v0BZNeEwbZoJ&#10;2kMz4e3EncJ7AxGa3yMgtvwhlruf4j8NzJdEv0R74FxF+yBc+AXPEtXL9hrHHJ/7cnk1w9wCi9K4&#10;jXEdE2swipaosyna3NLiIjKHENMLNCM3UMfBXAg3w4fi5qy7x7o7mJ7/csvak8F0KOgcNATHckA3&#10;VfCDe1lxwYc/ndvRqG4IpGa9IF32H+pPk4MHs6CLd3XVo3ZnzGXGD/sbPambKVxudOWpNjb3HqB4&#10;fRmPZ3I1Gqv+4C962q1IN5u2uDkn46Yb6gCURO8Z6SBB3/zoYnNV+vsSmLtevVNYQBdX7d7sEbrd&#10;FtfjpvBlVPmV01ezT5QIzTfABfP3TBldj6kSgx7l1I3t3R5+UrdD5aLPNNA3hliwNuTicmy6Hvqx&#10;3W3JcMjNxKgB1Am/BKX+w3RZT7dk3eqXq5x3I1P2F6sba39akPAeCdpDM1Hl57EpfFVcj6r0fuG4&#10;tBYPQHlFX8hiyM9kxfqhTsua0ElYi7LF2zgToX76kG8b4y7XIpA/1jPbA6xZuoizGmMsG6HvYcxj&#10;UvowmqOee1AQ9I8qaDdS5Bq2iOKLG8L1cYX3pzU0E7R7s0fo9iHjEmF856ZjhasDXjm++LGGyKsH&#10;8vc6R+sCE58lN2dAj0VxB2NJB3MVzAJTzF+w1uKDUD7c4UPprX5ThgOs09BPWCdJukB/mmPM4fiE&#10;eRA3EuDTxFrMvtTBHINrMxZYyxLeCIg0zAyoF8M5xU34MhNhVIL20EzQXg5HvGtcj6r0NsSFNM2d&#10;yuIGrGWH9na3DWp89fscczBuhOqhngYyn8QyvrTnPB0sm7s9rstRF+0xxiHOyyF39EH2RX6RY30R&#10;qWpDINkGmDp1ndNpChfG38dagc2YF44ou2mBzfje43pUpfcB4+o4oOsffjEG7YP5VqvdoUaT0fRS&#10;Lifn0uvvYDw5gA7j5sFIFpiX9ftt2drmjxenqMO36FdXmOsjbrOn6esPCyFrZmXiRj1gfPFjfRXW&#10;i+cLaBd19FgPaPD+tIdm4l3iElV+RFX4m+J6VKWXx8U/fYbJ+Ruu2l4xDuiJmoTpMuqTFb+8pIuO&#10;0zHGdZIn13LTTQu6DGtczBO4VuESrdvHWiubcUIJJUbdaGO975fso+E1RJVbNRiuFPbG+wXKfkTo&#10;9qHjEs6N47fS6QT+141pdNX2arrF5vC08cdulCXMuHJOtsQaeQldFfMHXN2+zDE5m8xRVxgrkrQt&#10;8xnCsWoxXxsOerKz3cW8mierzGU5h05DFlh6Q+bsiwiH+ooQl2sf9CItly88UrL2QKi+U4N+1uC9&#10;iFAmoZmgPTQTv1Rcoiq9qrh3AiNQB/EZD9eOqD2s+bPVFuqsIdM55wKpxO2V7Ozwuesc4SZax6g1&#10;XLmu4nzPxvkG+qSuyfjROuCVXqwjGlxdbSqzN3uEbmH4qrhEGP+28B867l0B+dlcDf0H7TXjs7fG&#10;VH8IrolBdjzccT7vYA2+Jdw/w9Nt+TyJz9h7fc63UoxLtobhycNtdBY+OkK3gy7jjzY5zrtC3nYf&#10;oZkIw3l8gnGL4EGgFb+fYLtmILTn5gJW931Gawn5Yv2/5A8272Ee3cT40kL9pLZpvb3UHwsOhqhX&#10;6L4mKsPrUJ894fWSZuFwTVcRzsmrtKK8gB+nGCgovoL20EzQvpYAELr9yuP651n6DMWF88FoKKJg&#10;tQKdNp1DWy251uehC3P9IdT+XluWiyv0o6UsFlPtM91urD9AZmWsMsRG32lizmaHF9BumXHuRx1H&#10;sCh8ts0vt3PkhXEIyq5mgvbQTIThPD5wXFrZ9srBQni33A837esgjxggTEPXo2y00EsZ9JN+oU7d&#10;JZhDp3sym7bQjxYymY0wJ4tk94A/lHJrQ31uhxGeOpJjja49WT+QdcZn7DzoAmD6IJ+baoWom120&#10;fKHZo+xGe2gmfsm4ROjnsSl8RVy2UYwoJhc1wxlzYQa1+Rpk2sCYzrkzbCus11fQefPljkwm/A6A&#10;b9JaCE8b2t5ZSbc9RTLQY9lU23wLH67zOdInToExndvAfql9yQct3w8RupX99UbMmPsRVen9wnGt&#10;b3FcLyL44Nps1UQ/N1/C3Iqb1LgO4UEH1l8g7aiL+uDJSNysnmEOwO9i+MYekUGf6SA+5w4c+F2K&#10;Xs4UNb9vUoP3JGgNzYRFNJT9iHeNS1Sl93PEVUcwaJv8mDmEt9nVxhWai6utQc1s/Qk1Bj2UQY9x&#10;jJnzUCOM8/5k2067JXu7Q+SGONkS6xjMm1EHfJMTvz/QE9U0Fasju6Ke/TMzV1e86PcNgPXgm6F3&#10;6OuZFx/FOandmz1CtzB8VVyPu4b/wHFZVzwMhAeQ9LF25AEj+t1swudf1E87cBMZTdCPMM5EcYZ1&#10;Pzek88c27DNce6J/Yk0aQfadBjc+zxGXdYwrZJnBjbpxDe9S5ltA1RCoB8BZNC3vYVeGKzaoUUdj&#10;vjnl5jOOhYjg5vscQ8fjb7GWXsk//zP1yRxt8jhP531Buwev/FdvUKsGi8xHJSF08wEqyzYrqfhw&#10;1aGCJsgJceCsG9RQ4XSO0KD5K9cmFyYLNEoMCH6D2vz1Uo7+zzMZn0xlcsUNYHPptTpyb+8QDb0v&#10;B/uHMhxuSavfl4hPjYERT1Cbz+X49ES+/vZr3aCWwJ4mS7m3vy9fcYPaEEoMhaFy4ms1L66uMGHG&#10;pAB1GcN9pzuQPaTLHZIZlFsWNWURN+QSHW2Bum3ywRrv4Xwsi2/eSnI10dPTEv7CChPu9sG2vuJT&#10;X32HuGwb7NRTdOKL80tZIBx/bcovE7a2duXe4SNM1HEPkW1a42Q8xaSQDzGQGYjGjsVZszMxe4RJ&#10;CxZucXccbFCb457oh2trrOYGH5zrRjUIXjejcdJPOfHJE+SNAZhuNqCiYhBMF4KoM57+YxvUEM5t&#10;UIOnXhs8fc2doKab0bQlIL6m79Ji9Xt/NdONfjCrA8BFCMtmjteQK30Xfl2h0K06Hgrt4t4Q5r2A&#10;BVrvAzXeEYHu8/W7Xs8h1j10sl+KZBsZ0G9o10mGXXUSCTe/oY1u3EChZvRldfJxYbENZVicMa4O&#10;nCyqBsIfmKcHN4TQdHUDmcWjcmMamd+ghoU63ZkHN6NheYHBOUHPofsS/gxncTw5yVIlybRden4y&#10;rJMwQstAf5rtQl/9tTMlhOZP5wRx55jkacniLnRaW6aNPUwHtmTafCKXrf8kS1wX0QtJokfwuyen&#10;y3syw6RjkvDX1yKzRSIXU+ivZMZSabo6uYM+hIKVToQFFLrzsNuW/e0+FlfQp9ygxiOMUA5oTkoK&#10;ZYL8WA5OLqHTl4ulJIuZbhDjSWY7mPT0ui3pQOfyC3RuUDs9P9eJ6AJ5LUG+grjTG0qr08PkZwhz&#10;H2XhpJWvDeWXvDwumyeu4Y4pC4bHGMEFCDevtLm5S2WMGwM5PsyRD3/ZlzlyltXgwxMsGlvQUzzp&#10;p4f4Q0xSaG+gLvggLMPEN8UYs0J426zHNoIawiJHF/a8gqyTFh9sot4zPpxGezEZUg9j4rPagttQ&#10;fx3C+qJ6jGJO8KD7MR7EqD/+/oCbdHQMxVjkJ+7vHbrA+JD6U1uAGT9QFvqgBR9CNx8xS5B9h1la&#10;K6QD5IiewXlKhNUnT+tgNS74qm+0/Tjuo1329dUFfJigmyGbaB8NbkpDu80muLJ/MidAEzeLH8Js&#10;jOV4mHvh6iOsAyE1CX2gQTrXEMXY+O5gTG47UcmwCCCLwimZWenDORyubITIS+dzjIh2z1er6/wJ&#10;fVVfI45+TzVAf18s6mbdEMG+7u7TV4GaPV14mjkU0Kr6FR9vJwozZcNeEEFfYH4G/bSEXuKcjzqW&#10;m0/1uQD6VsTXtqAc3JzGX/twE+oKtNwcUGC2Ev7XPgsnFtdkYHNZn/PHA70LM2rRg/u9AXk9uesm&#10;mJQwfqLPMHndjJtBXrqobEkfa6Q044kQ/KIT7QVjgPYv/aKBcShd9n2Of+hzCMMxjrpU9RrSor7W&#10;nHyD0pxqENo72CGcje204TaoUUq+frhBLcN8Xm3wSDKss+JdjINbWINAv83Z6lOseTjuQp9lI/BK&#10;eGIX+wt/ca19APVruLkOinZzl7pCGO38dwn760IhfxBXNeNeig2CdPayYHtnHRR1Ro2uzwN07cUv&#10;NvkrasxfsM7SDWpTbqoV2RrEMujz2HzMkZZTxEN/wboOy1R9KMRNaoSexMYfDFF/5c8ZrCwFWFbO&#10;FXy5CNaBU9wfG7x8b9FV13GHe0U9cf1NtttDrM13ZTZuyvgSfQyfVjvTHw6sZIIwp7jyhwPsf3xA&#10;hzpd8RVUlCvL5mbK+kzIyzusG4Z513v41EF5oN9gDqzTDs6bMB7wuch0OcEcfyK9/rYMtw5kNonk&#10;8qyN/sGN0bH0By1E4A9oXqOPjNGPOpjr97E0Q31hbWAPv5kmeiX6Cx94FzOszW3D5m93aDufBDh3&#10;A7k+4hpFdQrarbZvXChDt/bIN6jBifJsCL+M60FP9TEP2xaeKGRrnQXUHfRXPEFgbrThl6Amcf3R&#10;qusCXsQ6B3Ruflx5pzpA2ojh+DFBRwe0faO5QLaUEXz4fNU2DLpwYKTPElhfYPBlmf2QJMa1JUt+&#10;8Yl1cTPmRs+uTCeoN6RDPdXvdWU4aKOupojOHwJPdPznF3HsL5Q/1+q6muLzwFx/mWxtbLN5hh/j&#10;VPJazs8Ht82bDQgDWfGRiJ4kiIkZ1/3NeF83qM0W3OCRCapMtre5thnJdHoCiXOD2gzy53Mr1INu&#10;UGNb4NyarcDqAJ64sp9Q9uxf63X1KeNu8qckID98+DyN86gVfywYTfWLNFujx6gDynRbep17sljw&#10;2X2m9cKw3ATFtQs3GvAax4m0WpjD8c0rCMu1C7+w4iuMalSDksnn0EpeqI+oX3y7RXtuzmBdoH+s&#10;9Mf6fLa3mLUxpt+DfwdpDFEvIvNkDt04wlozxfwMYw3aQpxwDmFpaw+B2ahOa+3l3cb2sH99+v3K&#10;YLKiyLzcqkSmz1Cgk5JVHzO4tj5z4ckifGXh1hbm0Ff2OjY+B+BzYdvYmYLoO0tUpEqUA4/J9/r3&#10;iAbOH9DLnO3jAqXH6UnR+gxlcdLuhlPA2q5H4V6C6n+MCCT0kpkhU33GgvpY7mHd39FNg5PZpXQ6&#10;kWzt8HnnTNOnTmQNrG1Q46YBrmuyHrqkfc9qfdfmgDU82EYhF86F3LNP/IMzf2RmVpMpZK0/UOfz&#10;RbZhPvs/RJ1Ql/FNM/a66W53Jq1orGN+RB2IT4x64TijNcO+xlx1rmvwTYTd5rpOK9s/Pag8cJu+&#10;Lasg1MOu/G9jAmdN1Ccw85kkugflxbGb3nyOyef+3KC24JwMSS2TSHq9HuJz4zPWMa5v+H7J/5q+&#10;yzOUv6+XzwJsl07edi3ksA4KxQTDMcH6C+HcVbe4OqK/2rgvoYt+YhvU+HyZB1BwIzS/O+z1bDxZ&#10;TEdYus51D0av31W3+QxzCU0bGk7rhlcbZ5RqRggE0bZzRzCtsK4/dah8IB6+wbDd4SZByJun1UVD&#10;+HKD2q72F32+zM2BsoCuOsN4zzdkoR6RAA9/yubcMNiUiM/EVnPEw7qn6Teo6TcDluEHgN4DH4qb&#10;zRFQJ2d2V1Yt9YLVM/fzcOMd13BYWyMhzlt44FS/z1cCfyO7uyL//X/H57JzjK8fboOaSud/+V+f&#10;/m/ayeDY6w4woeropqJuh5WBAvOLOhRaFaIviKbgzXYxQ8iS10eG4i5CuAmlpzkBJgt1IgPx5K+X&#10;REMVfslFdyzUqZeWV6lcvsQCfTST2YRHbKMRw7vHk9PQYPr9PhaLHd2cxld/Mh3+clB3oWNSfHl1&#10;iYa0dBsHMhkMBrKP1tPttFFfVKIrKLmlTMZT3aBm6gnLHjS2LvLQ13Lyy1h0sjTCUNTkVwQY2Pjt&#10;NTlH2ldTlBe9kaskpNfgpowhytdu6QScO3htsEQ3RR6T8USWyNPyx9QE7WnQ35ZW3NZFrX4xp2Kw&#10;L8xtAojOwMUzN5zpLAdu7MyYgDZbU9w3B1j4qx+u+qsjC6PhUQb/ixT7JhkZ8MovNbz81Y+TWSOH&#10;bziov8Wh2dxsEU93M6tfHtan5aMU5tyuFl4svLICFlZN7hqCbtXx6F7ksylMjV8FKqsHbbYS6+7V&#10;tcswPlxgZmeDGb1Or2bmpAdm9SO8H+HDFG5rebk43s3Csa/68EY7EY26gXm5/DQc+i/7qrrBrhMi&#10;+vlwYO4WsJQvYXmHKNq/G7qQmuku3bDWbMmKr5aSPtiDut2RRfQF1C8mFs19cAduQ5lm8MeCaIFi&#10;8NkBXzs5X/IUD9WCmr7qb/jpAyHoGW7w5alng25b2tCdurMcbtSDpgtw1W5v9pXqTfxhkkMdHcGN&#10;J7C1oDvxB3ICsJDZbAq9zg1/JgLGjVrQmdD7fOUiX4fMzTJJCs2JQEt30hrN+ksahOdGCX1dkNfL&#10;lAf8qJt1YQi9zJNN/OlrdDMz7hbxCebXZb5IB3egH05YGJ7ZUNZ6pUGFjXz4sJMywocnOLDO882I&#10;miq/+MHEmiepYTGbIj3WF+XEX+rqiTYQMuWhJw1o+poB70BTeO+wgn1AMIMPnAlkz48afUdQuVm+&#10;rH/nCNmzPlZ5G+EYyabJ9tZstFEHLW1b3ITDySjHV47R2he4wZQJeliWJXhHtAUtA4uyFus60A40&#10;zC3BfgxYGi2RS99PadTKNqvOuKIR2tXIRtmgfDjvzYm+gKv6aRhIHVYIzujiMY6ZA+b+iOOumpcv&#10;oXPT+EwfaXBhwFODuJHJTp1F/aH/aYldFvqgjYTZdA/vD3VMPRN8DPAEvKgpB3NjOT5GsNRhye92&#10;F3dulyYlhPO6B3LCOMEvQxuol3a7ixBNmeuDNupb6jf2MR2BVKqsdqZBXah9VIWPGlG6tqCxapSx&#10;3nZ5pfwgf+o4Bd0QgjpK5/Lmwg0EzaiH8bKLfsO+gzgAv/zUB0TcOA/yF4cc17VLWW1pOM3nBtza&#10;bMp41/C/EhTyN6pZjYF8cmGwj/gY3o3tG7oMcqVsqcc47nOdlSxTzF1Mb3Ee1G6xHjiXYd2gr3D+&#10;gOrwr1zW1JgWHZ3eNpTrih5WljWEZf6Y4G+0dDvvB6gp9AcyjrvoL5gjLxqynJucqc4wDYQ/9Rlf&#10;Y4Q5vvY/9hPIUx+4Ua4sXEhe6B7KPPCr4WAyoeaxYUBNaPOcp3OzE7+E7mKcwfpkgXFmyg3SWA9A&#10;b3GjgAjXKCPUC8YfrHV4ihq7iq41NG2rA53n0L2ughKcQFQ41DOuzWr7po/5cyznHJjQ+aOKl5s4&#10;+eNLPqjGPEDlarpKxxg+m+K8DB9+4carH+tDMN7d5yMV+BFRfh1gwfXmjYWLI+uB8gpdbE7F8Lqu&#10;hKt2HOgqHV9Arin5ejz+oDqDflpwUa9poc9AmXGc4Zc8XIPzhx6cM/MVbL5mWBTWmMbJXQ1sCfYx&#10;cw4t5+eDu7VTkxKHa24C1L6FftKMeIoan1/QDd0kbki3G2HsX2A+MIHE+XUNv9CBJ8LZCVMgrpZi&#10;uQa87D+fOri7njDtw+c2/HJN50X6gzPGp7zoB1OjJ50WT7VHvSRerjxJECboMj6Xob3Z5BdrFofJ&#10;+fmY/lixRiUoGd9ejbywPdsYY/UAd93IgfGC/QVzLn63w5PTmo0+fPmlIU914mYNruvtpDU+M2NU&#10;nr6et37Y2TyM+EenO7eXKnw+/SoEZVbI7boM7NkR+gLWMytujkZYPptptfhcoCGL+USjcXzhGpM6&#10;0CKy7zBd2PM2oM7uah8PxipGp48LvAvPWxEEWmuuN0T2/UrfoARQF+kX7IL6SHkqFDd08Ifcc/Sp&#10;SDpd1he/k2TdchKHODq+MD7t7IOsFy56OL8u8uAcsIYH5VGWC+VmMlMv/WfPwejHuRm3GmQrjv98&#10;/g8dh4GE6/yIP+jgjzoRKqJeYz1ybIIOZCqcL2huWleG9b5ZuH8uUHmQQVtWeLEQKqPAgeO+isrW&#10;IjpqQHfxJEcG5WsLObZzvGm1eFgLLHp4BNPAuBMkZfByL+Rf1MtnANyqv92bb5uePkCVmfXnzebH&#10;ulnpd2Xc62HP0OxVi5yH8Uc13GDIU1b5g3U7FY+bqCh/nqBmsHq2+glpYJnX2k6NNah8MCfWWXTE&#10;ea99x9qMupAr1/9c9/OHNnwmY3XDtwxxqKdVJc0uxINNmAr1l35PjtrVObX1Qe2HHwhWx86CnIwe&#10;3uyvuE/unwlgzYNzfJuTsp3x2dNyeSE9TEkfPeQch29K5EbW9wsvFb3WJ6hVg0VG04SJ5bb70slp&#10;g7/oQsW5h076BYl+mYtBFxMmOmvnd1EjKBsddjH5WS04gYLzDPGxCLn6fibf/r9eyuWbKxmdXcps&#10;PJVhpydPDx/LVn8oDx88kp2dPekOhhK1+QpLkeliIQsoogkmwidnJzKbz2QJ8mSc3a0tebh/oK+R&#10;40Yxvr/45PRcXr89kvlirhvf2nFLDnZ25fGDh7pbOup1pNlu6ea0c0wW5ihgjIl0E4vP1mQp8fGI&#10;mUrCYyYXiSQdNOTtnjShFH3dz2dT4THG5+fn8ub/z95/aEmSJFeioDinwSNpkaZooDEYDOYNZrF7&#10;zn7F7g/t5+07Ozv7HgboRnd1VXVXVfIM6tSo770iqmbqFhasMrNYm3jcUM5EVUXV3MRVX73W0306&#10;eoJaVw72HsqnH/9KpnpdHU9do6IFH7UWmODIU4hUugPwr49NJHipCmht+i2lOzrFWsoT1IAONjPd&#10;lWx65wjnL1axiCIehUiLxxFS0cydoMarO3mEKTID0CmA9k8HHaN9xi+20J9UZmkzjT10m0llQLav&#10;9DM7JzHHAPPDH/NkOIeCL0PzZBw4OekRboKIYBQzjbb9thf5Mk1Jzo3MtxegD0WsT1inhu5Ngey7&#10;aRNnYRbuphV6FhZbKcpwuO00M79BNbt+c6T+5taT0ShsNA3BvzKt5WtxeFIWQ7UM/FkezI/5qAfq&#10;Qj++qOKGlfFp8urIyPyQhykksQzMX37ZiIfClpr8YthOWuPLF43HMvwJarqeoHzdJdPu2k5oHdQL&#10;VhvrOrc4HzEvaSdilEH13gxzNO/tSN4dyzw/kFW+K0v5WC46PEHtiazbTyVuP5C1HMhpvC+rpAXx&#10;RsU0XjEFE+2hogG/e9Nisa5xS0KpP4XMG/W7sjPsy8G4L70ON/bkof36NMGctFOZCFQKyBKeXsZf&#10;RfIESshFNGYCGUolt0EfG84ef8ESyXK5xIaUdeAX7eAK8mn3x6qk1huO9Lpn9sJyjXbGCeKvZLVe&#10;6y8uuS7bBqKv8pVflnS75BVSkFewkZ8b5M8vU2hi16HYoOwN6tdFREq3MWT00XSKdvZlyJPYsCHu&#10;on8GkJusO38VDS/FAGkoHVsZSkCdecVQF3Eo8fymjsPHK7m/fJXL25ONzBeU+RvpD7uyt9+TnR1+&#10;uQO+QFyz2jrm8Fdc8ckyzKD3VXJt/HZUk5KF3CfDML6voK/wfcgl0WFek7xaJW58i2J9fJj0syxK&#10;zw2/zIGnP1FDv5TGWOOLnfW6hX1ES549P5PT05UqxR8fYxwcUrm8LZOJlaJLToW0q1wxOtaCOOrt&#10;qxCQj2PKjPW0vU46YlnO+6bxwCgcl4SvHA2TcoSTLigjd2t1Cn7w+0N9MIRdX6Z4P5gxfz3OL/wx&#10;1zjfKcfsS2N8XGUs79BuILEsKo7y2gamN1mLmrgIVMxkm+1LTdsz8hRDzsvL86WcvblQJY6DvYHs&#10;A7wab3/aQ36CvReVXDGfMFcgnrT9jk3Ka0pK3ZdYkai7C9CILqb6mfXe9C5p70tFWbTcj25af0Oy&#10;7NGTYBTFOKSrvljjmFClJ+zrnr9cyDfPzvVHGRGwtz+Sn//iQA4OsKd28pF5cLYxD8pHfaEDk33O&#10;LxtYUPldtZZ6lXyVrwm+lZj+u0hbree7pAWFc4rUxhy0L5V9NMxFyDTG444BwVjDW3gmwnPVvCXn&#10;p0s5PZnrVdqffjSVB8e8jtuuK6IiNE8d1B+8IDcvhZzzdkIcVz2VHSS6fV092dSqydBHvEtZVfqO&#10;0ppcc3Y0ju3z/Cf59tOiewtYud6bH6QXGm9+kKFpC2t+G/uVDfpkLa9fr7D36crHT0fy6CFPJMKe&#10;EXuMDvcWPcwXzA1VytU5aNXl/mab4Ovr4Ekr5etghjWirPeN5PO7Y/Qtep9p1W2etdmF8StpfRfc&#10;RgkixpBHpgTdkdcvI/n6z0vYN7K715PDw76MsPbvHmCu9PkDAqxf3MeBnx5KxUAIKuLDPNXUU92V&#10;aNdSNe196LtMG8a/Ia09U4FgUkbQyXlCtiXYU8T84rnDa4n6cvomlz9/wf1+IlOs9/sHAxlNNjB5&#10;qg2vkG5jb45nHmxUeKIN91Qk7iVoK9b6gNTlvVxV6OYewdvvREHae9P3mhb/yCcyHjD5D7hxq1EY&#10;DhTrEINhVYXBdUfms1y++moh5+cz6Q+66JO+7ONZ5pNPh5g39lykj2AgzZ1FwdTcaFeLEfclGof9&#10;5NLcnWoS+LwZFNrvQveNH9Id0/rnO/0hLIj/7QQ1mvSxDLQLYPK5k1CmuTRYYgBdOajeIVEqsoyw&#10;D8Y8eP12La+wP+MNDp0WZBnmzKefTPQZExkgX/sxlD4jI0/NlpsIV4SXbVYSTEbz40D/cz1CvXRj&#10;dw/yiZkstN+F7hs/pPeU9q77Z5+Io5rvzBbLDp4v23J+kWDfHOn3LNPdFubKFDJsI8MBv1PIZdTl&#10;Thu8RXLu90jsCz47MUf2geYMs3g+9CY7yVnDOt+JGP9d0pLuGj+ke6bd4v8NackzO7URz/cZxju/&#10;9wZvyTcmIO/4FVDMEzpaA+2XZ8/WeJYx5eh9PMsMhy3Z3e1gjoiMx/zeB8/P6MsktnHPk//9WnMj&#10;WZFGN9S5ln4Iae9LQVo3WgNCgJMtJmMQ3ma/2Hdl9v0CzLQjm6wv8/lG3rzJZLFK5GK+kCHW/b39&#10;vnzyyRjP+S2Z9tEHfkzAoI37ZT9OfBDJTxNfN3adq4oNC5CvEuP6+VXMs5AY33v7Mmqi1dL7Sntf&#10;uiVtwcaQf4jPJJoM/+jN76BXq0z+8s1KXr7iqShcC7Af2x/Kzz7d1R/8cq4MhpRRbo1AOs6VLr/P&#10;BOlq75jv+4Ah3k6ilSpX9yJm4pNYUaX7NnpfaR255VQpDKpmWbgRuXZ9cV5hOvKJv8XgfGlh/WAo&#10;PxGeL58/S+Xt60SS1K743N0byt/87RH6h99Bs08AZGCn2zIte4O1hZvf7fgvZFggoOu+r5avhBV5&#10;N/ohpSXdJ31tXJNq/pYYUovfzdBUD/IY/NRwW7upcPvqTVueP88h21L0y1pPtnv8aITnTP7oX2SE&#10;vRk5j6mDLJARHC23gdZ5pzZQUSj/XAXVDug/9bmdgnyU6P6RpOX4pzVcX4z3Litvd566D/BRwSTy&#10;M8ZzTJx09Lny1au5RHGG9SZRnQCebPurX4x0jzygvpqblyyX5PfHyu8q1fkxeZ1/HRX1dOYPLS38&#10;dTxSZJgT0SxiyR/zNzKbBvlO8qRu5+fC9L3DBv2CNebZCx4slMnFxRrRMtnZGcivf3Gs3y8Perlk&#10;Ceca92FUZKfCJyrl+sqVuEWcjyT2G9csc5hxG4VzrWjcHdNuxX+XtCS6P3Ba9i1fifN7SF6Lz+/E&#10;1jH3Zl3MGcEzfwvzJpOvv55JnEYynXbll7/eUQX1g4OOyjF+16/9g/7kK0w+c+ragz4i/3krD59d&#10;SUX16O/qvDWWvN2MO1MxFLao1hNtRA+zfD+pWWfY+Vwcx3xeZqsSef3ma8juSB4evwZ/IjwHvLbI&#10;75E8D7QmjYJaPbHK76aghnSIzzto+bKxnXdlwyubMPALBbWvV/Ln/50KapcyO72Q9ZwKamP59MFT&#10;2UU/PH78VPYrCmrrJJEYT4qrJJLzyzM9dc0rqO1Np/Jwfx+LCh5uZnNZr9Z4wDmVF69eqYLaeDiS&#10;fq8vR4jz8ZOnWIzG0h0PpTPoyRp1v8AADBXU+qtU+icLaa0TSdex5EkqCTYWm52RtPtUAmONMHmX&#10;C4lRj/PzM3n58jU28GsMaFNQO8SY+tknf4NJvIeBzV9r9zA5N5Js5thgegW1RI+3bvW8gpopnnUH&#10;qxoFtaVTUMPDQTdUUMNKCl6bghp/3UIFNSqtYSzazLP+eScFNaqqcAwQzJKT2vI28I95cnzA3iio&#10;NRTIvtoHMEcWZuGahCbdlCUwi3AudPSjVcNoh0MFC+2GmxXU6G1pGefuCmqYb/C3fGler6CGbRZM&#10;KqDdRUHNyrivghrnJe2EKqhhTmSYo3lvV/LuRObZgSypoLahgtp/l9grqLWOZS37chrvOQU1pE14&#10;olgmSWZXD1N8E3xgpZIIn5WomDaG3NuFuT/u6YlqdupZBllGKUa5gHpxZ8+XeT48VFBDe8d9KqgB&#10;TkGND9OUmSkV1FCoV1Br9fCQ4BTUuv0B6kMFNcho7JIWVFBDGp6QSeU4vsDlKWtUUOMvLrq8ixQt&#10;KRVf4KRCGn+dBFOf8Ol2CmrUpyCooHa8s6MmlfGoSNfj0bW9jTBLfqEML/iJDAGWQgU1bglUnwxl&#10;sij99a7yD+EonHX4+lkiL1+lMpvzCtWNDEc9OTgcyN5eX4ZDkcnQHlY55pgHX1ijO5WKMWDGNiEy&#10;4783YiH3yTCM7yv4bSrk28i0NQ2tZul5ouTTwmS8MC5mlusodjtmMgrgVEv4UhNBy+VG8dVXb7EB&#10;XaCP+/Lk8VgePcTD6k5XFQhJ6MIrxPJURIAYHsZRbxcWko+jCmo1eZK210lHLMt53zQeGIXPXxbV&#10;YrCOThoCTrqgDP1OChE55wjyJ8Z45vRIYKofEq7xsMGXX5zrVFKjclqdghrHtbd7U+0oi6cScqOv&#10;sg8Vorz17QgV1LpOQW0AOdLHg8z56ULevjrFHi+Wo8ORHB2MsD8fyNHeQBXU4nWO/ddG5QlEk7bb&#10;2q7FIifkDbv2E6DzkgFhRPUz673pXdLel96hrJvW35A0e0QtFNQwQDgW+JxkV+O05M9fX8hXX5/J&#10;er1WReHDo6n87d89kgcPJqIKvJwyyIOyjH2kXU7Gw2Sf8/QOFlQqqF1DvspaqW9BTP9dpK3W813S&#10;gvw890H6Hsd5+mhXFNRikZdvRE7Pcjl5O5O3ry9lOhnLr3+xD3mGdRTrSY8vQRGXCmr+Sxr2J0nn&#10;os+8hjhlzOLigkJ55OvqqYhfJR/xhrKupe8oLaMWfYDGsX2e/yTfflroq0PbzS+VY2Cy+UF+pi25&#10;nPFFdY7n0ZW8fLGUIZ45f/bJWPuF333w1A6eINHjF9VFWvQvOxekCp2grapbcSVpoPP0EYM630o+&#10;v3skKeh9pg3aVZtdGL+S9o4iTmLwNcZ6xpfOVCJ48WwlX34+h4zLZX8fe8AHQ5lM8fz+APu/Ab+g&#10;ooIa1hHkz3FQ9r8zw4pU61BTT3UXaW+hK2Xdg77LtGH8G9IWvENnMdjGOmz4SyDNqDho3zd05M3r&#10;TD7/41qWiwT7MNsvT3Za6J+W9Pu8mr+FfQLmCx/XVEHNsmZeLEaLqggidXkvXxe4i1jb0a+nIO29&#10;6XtPCwvtlDE+IycrNIoOdHpZAgZxbvFaj9WyLednqXz+pzP9Aehw1EefYF92NJBf/noq0yl3b1hj&#10;XLY0iuLoQbtajHQfCFP3vC7NO5HPm3mF9rvQfeOHdMe0ylKC49xb0Xbv7UW26wLdP/GHT2EaPmab&#10;ghr39S08B2N9wR44xob9+Yu5vHheKqjxhza/+iWvMuY+mLzGWoP0VFAj77nG8HmI+bNfXJdrcWqi&#10;fF8n78c1S3+EcB/yiZlXaL8L3Td+SO8pbThmbyY+25hM49oym+MZc7XBviyWr75ZqYLazn5bfv6L&#10;HRkM2tijtfU7hjGV05Ga27JSQQ25+bEBh1YBQYVI8xYGeD+NBPLu2+hd05LuGj+ke6bd4v8Nacmz&#10;UkEN4x1M5RWSXpZRzlBBbR1hAG+61i9f8QaXWNf/w6OJjMcd7AN4er/IZMLvfbiPg/yjghrKpIIU&#10;rzS6lRjF1/GGOtfSDyHtfSlI64vdIidIvIyxLyrQT5Br/BEc+zjNeIpQRy4vM3n+LNYfdJ5dLmS8&#10;20LfYI355a4Mei3ZHWKdYT4OatB0A6UYLzB1mnjQYLzATlK3i6trEcgZ28T43t+lvTO/3lfa+9It&#10;aT2vuA74Zw7yg0m4p6JdeYuwxTKVP31+KV9jz6wvsTEXDg6GWGP2EU63YE+AtEjDtMyD6w2fPzVf&#10;/UffwlA/bydpGrPenZiJz8OKKt230ftK68gtp0phUDXLwo3IxXgNyfmF6cgnfifH5xe+piNxZV/h&#10;+fKrP6/xfMnv0hNZRnP94eDf/8NDOT7mOz30ByYMx7u/fp0F2OqCPPyXgeowqMz09XJB6vb22+iH&#10;lJZ0n/TXxGVQBr5olvgXrtVq0uLCuXbzCslnLzbyl7/EpqC2WmEv1pOP+MPBBx3dR437yAfxuWfW&#10;7//haEHGkTQfl7c66K3xAjsMffYh7kI+Px/f53UX+p7TcojS6rMiFbznP293nuQdv8dWu3NHUVt/&#10;lL5YxPLs2QXsKdabWMajEWRZT/7+t7uqCDUclM/6xdRwbi3M2Yt1wpshMU6dfx2FeZN+aGnhT/4V&#10;awRQSBIXn/yhv1Fp8+R5pd+rmVXtJN0zYz7NF6l89fVC++Xt2zni5bK3O5Tf/u0jXW/4row/StdK&#10;Uk8Hco3v5sqJ4nMuqQhBEPvWHM68hYpotFxfRD2F8d8lLYnuD5yWfcv1RZ/xIIO4J1hj36vXruIZ&#10;8+1JjnmTyhdfct4s9f3l3//DkfTxLHN01NV1W/NQBTXkAahMQ9nUfTETcdxAKKpHf1fnrbHk7Wbc&#10;mYqhsEVXPRmvVFAzPxrcA7LtbDP3OZs8khcvv5Z+byX7e88hb3nF7E9BQe1HSNy0tItXmtZrbGO9&#10;gprxRTUk4W0vIPmNIWPydxB8kOjKJuWvleEdYQcL+/x5JF/9f1/I5euZzE8uZT1bybQ3kp8ffyR7&#10;k115ePRQdqd7enpOq9dXjvPwVNaKe6k4o3JCpsppOZ44R/2eDCF5yP3zk1NZzBZ4wHkhXz9/rqc8&#10;8MpQKq89ODyUTz/5VCbTqQx2JtIdDvQEtVkrlRj17uJBiXpcE0ywySKXDla3TcJvsnNh1SNMxA2v&#10;BUWZHBdLKqjFazk/O8Hm8JW+tOu2+fK0p2Pq46e/kina09MT1LBRbOeS5OfIbiXpZoVxFUu7n6ON&#10;KBT8o2KCCYdIeqMLVVDr9PEw0EW83lJkcIpIa/hDarRT5Ae+67Vk6BsqqKly2QD+doIav8hix+gp&#10;Mjwem/2lOyD4tfrwp5q4fSGsJgv3fspNxrVwKsbYFyac0Ab8cyaiMox509rmptjHN9J4ZmEOZvfk&#10;JdEV0ozNqgS7llH1f9/0452/PxhS+eh5eJWf5ZcJpb8fLSo/+eYhTEcZTCHi7ATjqdKYD6Mf4+tb&#10;C5iaN+M4BTWflhKFfloGozEO4zMfK9fLcFN4ozIaJBDLghRSM8cchGnXAFFhg2V4xbRI7QzbZIzH&#10;PADEUSW1HGn8OkJoWd7tCFarA8nGusZwyp/+BKQE+UaYsxnmfto9kKyzK5fJoSzSXZllT+U0/yeJ&#10;Wg8R56HE7QOJZILwsUQpFVIgj6iRgsK8oojqb6FYfsHXg7sPmbA3HsgUD1a7ww7kNGQBwinrqJxL&#10;xeEV6pAjXovfUGDd7A14yhrmKepvSsTgB3Y+A8gfKnjxV0S8eoTrBjembGaKfyw3pyyjDEI7qfBK&#10;gUgFmfkyVqU0PuTxpEra0wy8Rh151RyVYLhed3qQPSibCsGqsAb0AZVoKEulB9d0filJJTesDxlM&#10;/iJzgjRDYDoeYiM8kBHquTNGXvziZbBBnfkLDqeghrryJDU+S/L7yrYbG7b+AfDf8Oh0rIPPvp7J&#10;y5cLefn6VCKsXdOdkXzy8aE8frwvI2y4JxDdJtW4ZmLPgXpmTrzpNLqG2P9eGtJOYvzQTqK7mg+d&#10;Llox6rbSmlHQrfGdp5Zl1oLC8sP43q7D3Ll9PE90XskPnt6P8dUe+jlT8+PSBpNfTHNsc03yCvWz&#10;eYYNdy5/+MM38s03ZxiX2IN8vCefPNmV/Z2+7AHMi3E9aV0Dk+TDvalBQbgnfp9Bb9bLoxpP6+zt&#10;zqRF44Kq/LlCNfkpYLcXwpzfmPu0w49X/PIhPgF/lmuYEE2cWxGV8mGuMMdTyEQ9QY0fruuYb6bo&#10;bkR/r6RR+LkyOT89VFGJ8QB/igT9yTheAUywmcNuR/dzl+cX2M+9hThP5NGDPXl4vCeH+xN5dDDW&#10;eZei4iqnOpRTxjdbQ3SXovNdyZmq6GuRvNfWOHSG1dusBYV+VvO7p61SNa9q/No8nGcRFtppcRS2&#10;i0SjGLNmaJrQvkWMjL5RpQxAl1V6o2/4MuGzL97iAfVE5os55s9Mjo8P8JD6c3n0aB+yll9GMzLl&#10;oSmo6SBjHgCd+gUBLL6epGpd6C7q7zy3wsxaUOhX5AXL+0xLKsKdqWmdZ8j3b502sKuJ8OsV1Bxr&#10;acLy/NVanr/kCSqnePY5kf3dHfnPf/9UPv14ql+26RdumtrWXLW5DH09biPGr22vWYv6cUp78lbG&#10;qW2vWYt4pKrfh0jr6Up8WLwf7Uzr05MKu0tg08V5ws8rlNHONef0NJWz81i+/vqNfP75CzyHduU3&#10;v3ogv/zFEfqkL6MRT3/FMx8VbJHG5DP+MUtAldxh5TrvKShO//l6koo2uizU7kxS1Y/uK2lpN+t3&#10;m9ZHCqguP01r1iKstGxTmJbl+LKiKJPVOpM/f3khv//dG6wxmTx6PJVPPtnXUyEePOL1bFaSrSaw&#10;0Vkpx9dDqRLGsuraWNjNUPJJvR/dV9LSbtbvPG0dFWmD+LemRTjjFEOcbgzuHLzmswy/IMW2Q77B&#10;nvl//s/ncnG2kMND/mjxUI4fYH+mCjdYW5Azn0/0UQ97Fj/tfLneJLEcOomiXoHnTXV2QZbWrNvt&#10;NetWPE+3pSVthTmTVPWj+32k3fL0fs5kvpo3I7sEHPsE+4UKt2/fruV//etzefHiDZ5jxnJwuCsP&#10;H07k17850CulKKf4bORpq84uWx9MU4vTf/TZjr+VFuTdJG9lUGG/Ka0ZSremNetWPE/vklZJF22z&#10;Mo5/JvAmifmRj9xK0WQeZRlY+znY6YnAGGMfj8Z4Pl7L7/Ec8/mfnusPPXrtgTx9si//9E+f6I86&#10;jNiTTMrCLMOttcRXwBGdnn8WAQbK5GO5UpjWkc+CfoXdWX6o/XJb2iuJvJsU+sFOp1/H58tcZrNY&#10;Xr5ayh8+O8czVSy7Bz352799KDvTnjw4whqDuFRC5CzjC+8OB4KjQkZqpmb6vZWvAuup4c5OCtvr&#10;iUHe77a0pDB9ER8I05LCssJ4nt45Lf4pH1zAVtpKIrr5zMf4/KEgx6p0+IMqXgndwbNHT78DYL+s&#10;lpm8enUpf/iPV6qgxhdyH33yQPb2RvLR0z3pwz0Z4RkSeTAN93Ishs9FxWmd+t/qGdpJjFJbZ7MW&#10;9INNa8ZWPE+3pS0ojOQDXQJ+B6OvzrRz+f0pny95lVILe+ZIvvxyJueXC3lzeq5z5tHDqfz27x5J&#10;v9uWyZA/mGdaV65Z3T8YziQVVXCWa/lDO00fRrtZfbbXpzVrQS4rpfee1oyteJ7um5am55X7+lzJ&#10;14uyiXbtIoTNZpH82+9eyJ++eItnlg6eX9Avj6ZYYz7Cc01P5wqf/5mWIIVlKIV2kObv7CSm83s5&#10;UmBVYtwwb9J74+27pDVDl/YiPMjE510lz9sq+aRBFkb0AJ99uUy/WCTyxz+eyhefn+p34lG8lAcP&#10;duW//fdfYH/G69msLqyDAul0V8f32ciICmr6HQP+NF81Ee7qXLSRdfV2M5RctMKP7h9SWhLdYVqS&#10;xjdrmRcs1bJ8PPrze3mNi3/6ShVW3e/SwsT6ThzPJVh84ngjf/lqjb6xA1XOLs5lB3vm//wPn8gv&#10;fjZW5U2+T6AY7CJz+x4Vaw3ALBX8B9J2aBml3beJ37NV60xySQs/TeY8i/hw/yjSwoPxadU5w0CQ&#10;z9ebSi6xxvPh8CMo59ZxS0/n+uxPb2S1iuXsfCX7u7uqbPuf/v4Q+wT+CIpzwtKGdTaLM2AWsgqm&#10;txbRWL6Pa4ZSJZuyjbT7+D/AtMpPJ6ssrcXYSmtWpPW2INwMdZf2Mh7f3s7nWPv/coa1Zi1//vMr&#10;8DeXo6Nd+ef/7df6znB/FxPGJ2FGLNN3ckD0ueKL6L6/wjoXlfHEPOFHb85NkrpdhkVaM5R8WfQr&#10;7EH8u6Yl0X0lPtwfPC08+A6WPOIPmclXfhdJbZ71OpOXr5dyiX75t39/BvNCDo925J//L7+WwaAr&#10;D4/tnQwzZT4q09RhKyKv+FS5uOlqP4fEutXVmdHoDGNvhYO20rp/OhzCRI5ctCKI8SgPOI/5I2GN&#10;APCdFOVwQkU7eC3ml5Dh/4r9ToJ96Bn4E2Ofc8Ys3iv5OaP1+7AKamqAaCkcPwoik64oqMGHXwmy&#10;fewyBRqpCmowTUENbjJTFTYYQ1UCwAukwwZIx2mCUZBh4T5vy8lnc1merWR1OpcEQmnU6suTybFM&#10;+2PZGe7IsMeNFZUUMKCx891g57vBprgF8BleXwrw20n0D6976KhmRS6z8wtZL5by+tUb+ebFCyxG&#10;kQyGQ+liA324ty8ff/yxTCYTGUzHpYKapHrFRDsG0lwmeEjaS9rS5caNIxVlRW081HYxFtDFSZRI&#10;mqQSU/kiTWS9msl8dql+PDq83erJeHggB3tPsHEfqZJEm2/m2oibvpU4ncs6uZQkW6E9qH/fwoeo&#10;JxUrOr0EdbuQVidCvZeqoNYZLKQ9eouZxDRrmFRSA/+phk8+tYZgcA88o+IZFdTAK0oaHZboDzyo&#10;6+YJk8/6jzsjO2mtUFCjvQ1/mr6/NZyzl3nZWNeXynwaYd60q4E82U8ajQpqqBPL0VALZwKadgpU&#10;QF7qXCFLExLHYp3/bWTl35VYa1/zhqpUtyG4QioELZ7reqMirZmFchjIRgtAt755oNKXj0fZQtBB&#10;k/EwnlXeMJ73c3JI8zE/5l+GB2FcnWC38i2tKa25uOqXoSprOFGOysUMeVHuYP5RWc35scy2niUG&#10;O+JLbkpteU5FNZbBOAZVYGLejkfb7KGfuTUY5Lwg95A75xhAk3IxxdxZtyd4cBpK2j6G/76cRYdy&#10;Ge8Bj+Qk/wdJ4J92j4B9yTpDyLKRptOTOgDO9Q5kB5WKeboUFcKoeEZe8KSCvWFfr/mcYtM+ogyB&#10;nJ0vl9jcr/TY6kvIwBR16UCetvu8ImmkLy+6eAJLKSOpBIYHNIkhu8CnITY0PKGsj7i8VpEnLnJj&#10;xN7gg12KNZVuXuPJ6z/jLJPFOlI7v0yMUTc9oY28Y7mqnEbZ1Zb+CLKep69RQQ3gVZ3DPsLBUFXC&#10;QxkcUzkeHnnyQkpZHgOoXw4wbIw8hmjzCG0e8KdNqDO4pRj2Unm4t5HdcUd2BgOZYF3poc5DdBbX&#10;TZ6axzFg6yFkKfj69TOesHkpX339Au2Yq4LaL37+CGvRkYxGLfCCY5FKIby6kF++UTGKLxX8qLiB&#10;7hDlWnLjqsiD7tBOCvO/b/y7kk97R2K/l8W5PnXYJj7wc5xQwUpZrGNtY1tnfTA9v1zJZ599La+e&#10;n8toOJZffnIkn350KAe7Q9nf4ZpKYmyibGw5a812lcq4Pi3XXnpzuaOPvpTyk9tT6Ae7GkhgrbyZ&#10;NE/9T7vFZ1lecvFLdgLbHFnCk4ppS4z/VYS9DAIW6wTzP9N5xl/780cANstQB84dgPuBFPyjtPM1&#10;9+XSLPyC6vr2UEGNdpU5KnvZRIuoOw6dQ7yu005Qy5NI2pCl/AJmD/JkdzqSyagvR7sjzMO2vqDm&#10;bGG6HtIxrV9Dyl+KFmwEMdT2D9oXDGF0H8FXvkyw7VcNv09aUhi/SnVh1fyvS3sDsVeujLEbKIcs&#10;z9IY8pT9zecf8ot7TPZ5Lp998Uz+9MULyP+FKqk9fHgs//iff6MKBPzCjV/usJodlKnXU4GcoW3Q&#10;MUSr8t/8ttpIoju0k6pu0m3xf2RpdW44ZrHfSHzl7xUtyyIYj73BeYf1H+vYN6/m8voN8OpcXj4/&#10;k53JWP7+Nx/JJx/xZGmuuTn6htetcC3kuoTO8vtwX4/3SSE/SHRX2qtub/cU+n3ItKQwPfzobfwn&#10;GGhjOYxWjOUiHsB+w4d9YT/SYTrYEXQxi7HGxPKXv7yUP332jfCKqF//4qH86hePZTwZyhQyzUQR&#10;+hPylnbuVYwoFV0NwvlSJa2LydOSrB5KYRqft/ejO7ST6PZ2T6Hfh0zrqJrF+6GNxBuexB7jWb2l&#10;p0L95csT+f2/v8AeP5cnT/flZz8/kr39gewfYjeHPXy33cec4T4A85DP1JYRiJX1oBHw29N1bQzt&#10;nqp+HzKtp7r8PnBaWrnH5rjmfoz7fA7tTZs7DV5RxCtY2vLs+YX8H/+/b+TsdC4PHuzJRx8/kOPj&#10;sXz6yRhzKEVv8AeJ2Mth2HN/xLWHhdk8xGzYKtcsQTW0fGepr7On0K8a/q5pSWGYp+viv3Na/HNy&#10;iwrk/H6OgcVe0X0snu3oUjCYP2jYbMjrjrx+PZf/+T/+JN98/Vx296Zy9GBfHj3el9/83WO96kNP&#10;wnXzxHWJUvH9i3Nvka/vtyHm59P7vOkO7aSw3NDvLmlJdfndKy3+gff05vi3aOS97aM5ZsOkBENs&#10;T2sxuT/gqeF8budzDL+j5vzhC83LxUr+1+++1GeZfqev358+fXKIvdnPZKd4jiFxleLZa8zTvqUt&#10;SyTKepDMzv+l7er3d84kWRYuolmLcLpDO+n7Skuqy+8uab2bVPjBE/2rz5t6an5blusW9smpvHq9&#10;kD/+6US/t9jZ7cuvf/NYJuOeHBwM9HT2EfZl3Ctrf3Ad4bMLTPqwKP2unR/Gsc2CA4gRqvWiO6wj&#10;KfQL49elJYXpb4v/PtOSAj9tN3l7B9LnZLdX1jwgw7LWCs+0vNmki3Wct7Hw2tWWngb16uWF/OH3&#10;z/Q7JZ4C8cnPH8n+3kQ+xvM/v66nkprOO2RFGcgK2XMqC6hQtR1avlm3wrzdU+j3I07LLvKsN/Kj&#10;l1EQsB0IQliLyoOxxPlCY2fpCPuysZydreWrv1zI5Wwhp+enMt3vYO3fwbx5ArnWlYMRDwHwBZsR&#10;UujlS/V+dId2Et3V2t0asS5DTz+GtJ6cHw0b6Qy2CGF2NPly+l//19fyhz++0Nc/VOp88vhA/vmf&#10;fy0j9Am7hM+YeqtIltp3AVgreKOQZcIR4QqHUZbpS7Gyi74l+aDA64of3aGdRHeZrVHo9wHS0nll&#10;mNcQo4TRQvlWlzwoAuCeLMW84Td6xt8VT7b745l8/tlr7J95xeelPHi4L//yL7/FvJlqv3iWYglB&#10;Kp1t8Et0nWlt9Fu0rfqr6asVViC0k7ybFPrdJS2pLr/3nZYUhnm6Ln5NWvKdTvtPL3zAJEY10D8F&#10;3zD21UUFNZEv/zLHvuyF3vry9uRU9ven8t/+26/kN786whzaYK+GfTb2dC0ejkItCXSUHQZTFl+l&#10;mupd4+ko9KuG011NS6rL73tMq/z3+yB96NMeCNZ7c1tCS8wnwSznwRL2PMj3Q7whjIqDZ2dz+d3v&#10;v8E+YC2nZws5OjyU46OJ/Nd//EjlFt9R3YV8dYuiSd6T7tBOKhKAQr8PnZZUl9+3TFsX7brsrpI+&#10;oZvVxeD7hAwy6HK2ks+/fC2z2VL+/OcX+n3Z4eGe/Nf/8lvY27pv5jtV/lCAfcRyuB+z+VdSufvw&#10;ZG6On7uSG2HeUd84b/cU+oXx69J6umv8D5qWnMlUn4VrBUUR5w+f/yGlIL9SefliIZeXS/nXf/sS&#10;/UMFtV3553/5W1VQo6I6DzNhXpye/N66xzWFh7VgH95q8X15B+ZI8zPyFbiF7hiNxKbYcuob6k2S&#10;hjqQ2Lv2LOvXR76WsvTwcJ6zyzP53b//fzDeUnl4PIN3It3uJULCvN+d/Ii1GjX0HVHQiexv9juE&#10;S7fXkR5f7hMDmjzthr9y4iLCyEiH0cLFSLE1GGzwmEIV49tAIumQ46YY/nq1FF/IIE+6VYlB01n6&#10;oj4uHc2SGACoZkNQDsCaaG1gp59eM9flseBoh4OemKZf5DBXwqhoD6DXZlHRgl868eUtZTYXXAUn&#10;exXbeRn52hS1Cqga9r5BCu0hXeffUEO3kR87ITzVhd0F96VKel21rkOV6uLchPuRpqIcKtAGsBnQ&#10;BxuewBWibcCyp18OUGZBprWxq+NGnPKWimTddkfBq/gUjBcCZfLhlmzQF+mUzSq3nCKLKrTwy3PA&#10;twnptDw1Ic7hrVdgOihLKcMr0MgghlvcUmaG68BW/QqUsr4EZTShotzsaLuuCwoq85JH/CLSXsrw&#10;6tI0y/HAb9enrONMVjx1wynzhKdKeVIeWZO37Q5oDdrgFBWxGaRboW0L/HVDh96qpK8Fy/m2wL+t&#10;PKr20F3nV7WH7vsA/z4UOGj9Rwew+gEgjuNibPm+UL4btiu5je0y7oYwjYLeN/n5pN79LUDiCK0C&#10;zcZ8pcLaRniKIsc4r1BPgBQP9Rzf/GGGKrHyg7wKhPncFeT1DeC8K4DKESTOzQ5/mMB9mJbN+L5e&#10;rp004TLTIejHWhTxwjQVd9UvtHt3Xbzr/EJ7Ffh3o19ovy/w724ARyF72GMmb8FjBfjuYL3OF5yE&#10;quRs58HyANddBtoByt5qvCt27w7tde6qX2j37rp4dX6h3bvr4tX5hXbvrotX5xfavVvtHJ+VMbqF&#10;7XCSfclt/WFXCLPfwj6kPVxbbsr/PaCad9Xu3d5e50e7d4f2arw6P9q9O7TXua/zqwP+WTzfB46X&#10;BU8NSi5uue9wcHFpmtvy49wK8/PxLF/NDvYa+HQF6BeAcTyqflW7d3t7nR/t3h3aq/Hq/Gj37tAe&#10;uj8gyr2WrS+kkOcaByZWGawx3I85Gafx6uDC8O8KQn8fv2r3qPpV7d5djVfnV7V7t7fX+dHu3aG9&#10;Gq/Oj3bvDu3VeKFfBV4Zx8Y85wSeTTAxCnC/jrmi8ZXnN/D9PgjzqKtf6FcNr9pDd9WvGl4XVudH&#10;u3eH9mq8Oj/avTu0k3fFeCeCcAV5W6KQSy4tf2BVPK8AusNzGwRTPmQ8B82vxh0ijH9f4N+W3btD&#10;e+iu+lXDq/a6cO+uCwvtdeHk47V8r0MYHzwmXJ+QGGdrbXHAY21hvy5PXX8KIO6VeFVYPPxtg34e&#10;oV81vGoP3VW/anjVHrqrftXwqr0u3LvrwkJ76K760Sz2Wq5/FCWf+fUG4+oao3HhxzHhwTjMqxZh&#10;XLgJ+od27/b2Or8wfmivc1f9quFVe+iu+lXDq/a68NB9bxiv3BOogs8sfqyH8+UKEF7OM/aJB/KF&#10;zxXg31ZY1e7d3l7nF8YP7d7t7XV+YfzQ7t3eXucXxg/t3u3tdX5hfG8vYPxXO/5tw8LYJ/zOi+uI&#10;fp/mWc50jMMf18P084URND+PIr8SRf/W+FXt3u3tBcK8w7Kq5Yb2Or8wfmj3bm+v8wvjh3bv9vY6&#10;vzB+aA/dgZ/nSYg6/+3+YN+V+2hP1k3cExiKeXNXII8Cd/Gr2r3b2+v8wvih3bu9vc4vjB/aQ/d9&#10;gH93BieHzhMv0+DWPKxf9FS0wr8yVwjm4cHw6/omjBumrebj3VW/0O7d1Xh1flW7d1fj1flV7deF&#10;1fmF8UN76FZ+egThBcJwg/WD9YnfLxfpAd9PNo98X16ddyF8eVtupnNpt9xVv9Du3dV4dX5Vu3dX&#10;49X5Ve3eXY1X51e1qzvg8XXj180F+44SvFVZZPz1ZPs0wL0DYLhPH/L7JhTlIb8tu3eH9tBd9Qvt&#10;3l0Xr84vtHt3NV6dX9Xu3dV4NX5h20NeXOHLtfB9F8CVYfMgDFNP9fXvEIuuRFj4HLOVn5bznsCi&#10;Qrt3e3udH+3eHdpDd53fdfGr8er8qnbvrsar8TMyWbUN6w8/X+yAFfoH3wHQvzZd6TZFtW/RL0h9&#10;L+DfVVTHhh8zbrwG6VlvC/fj2dz27P3hSevQnKBWTxT6PCPD2qmsgg81Ie1X96oQob7wJz+084wn&#10;usjqSUOI4fjSIk9g5/VKrQx55B1pRQNJ3nYkXW0kvVhJvkykm7RkEnWlh/B8DX4nCEtgdvp6dVx3&#10;MpbOYCBtnonKO1FAOnhgdlGnborBn+WSrnl1Wyqzi5m8OTvVY9XbVBbrtGU6Hsvh0ZGeqNYZ87Sf&#10;nqxR3/NkLVGaSr5YyyaKZRRt5Cjtygjt7mIcUGEj6rVk3efJRS07QY3xswTjg0pma8kytBvN1hPU&#10;BGlaE9RrB+1Hm/pwd8m7SC6X38g6Ppf58gTmDBxL3RWgA9nZ2ZfhaKy/RB2M1hiDsXR5clo3Qrtn&#10;0pm8QmOXhk4EtkIwIF9+69HiCWqtHsrgiUQj9VMG4W/De4I6rk/djN20EZcnqKG2qhSieVDDFfxV&#10;OznLOsMPfNCMini081QNy59EP72Sjx5t/hKAaZ3bhXvTFFHodolD4hvwK+T9bHSauy7e9eTLvxv9&#10;+OZtQYXw+UD1R/+U+zzP05qytB7mv9XVmpiLnYXpl3Qqa5jE5QOZ28p5EtV2vGKTGZibPFHT0tKP&#10;4IIJueT8wrS6wMJPT1SjEoQm8X4+nP7mx7zybAWnnYzFRdnytxPU9DQ1xOeXLJAMZs+WAE/j4q83&#10;+Gta+AXQ9MzbweYErAFp1R3T/K9EeOJSjDlGGZR1e5JBNqWbjkSyBykylrj1EDU4lLPVkVyu92SW&#10;PpaL1t9L2j2UvL8vmy7kEWSNDAHko4q8KKPNkyJTzKusJSvIXJ7IsuCpZ5BvPGtqB3JyAhk67rVl&#10;gLpvIPt4eg6v25xFK7lAvJQKbmNITMjW8e5E9vamqnCcrCNJeerZciXJfKZp+6g3T3IZDoYyGk9U&#10;PqMHjRuoU4INKK/81Ks8Y57qlOq1g6q4AhlvSmvgIapMBbQe0ptyc0dG06n00T7mXyg7c1eLP7aV&#10;TiqoqUSjd4Y+R3i0XstqttDrPodIzyPrRzD5C46c5a9XEseQw/laDoep7Aw7crizK/uTqUywJu3B&#10;zcPWupC13bZtbnhyKK9Te/bNTF69XMiz569kqSeoDeTnP38gH310KJNRW8a8fo31c3KRa6XyAnjv&#10;xHopfZDcjWpl+HsgJ9vQY0XtdW4A5JvvX91Mgiwe52YxBBBIJU6O6racni/l/GIpn332lbx6YSeo&#10;/fzjY/nkyZEeJb034Z6HxJSEb5e3s1zYi8kbhDOKklnYpzni8qPXtgEmYYqI19Jd1y5ju62PbDU/&#10;nEdLzOkY4zzCnirG3I7gnmGPxZPUIiqnISzlHIAZKoup3LRmWh0AKrsmgPHTj9OyFVaurwuTWlt1&#10;XPtOQL7+BDVPjMeeYY4byBPBnNvwJC/IXqqOTkYDmQz7Mh725Ajzhyeo8SrQAfY/Y8zVKcA5zTyM&#10;A6y/l+FmaD85Xob72B8foQ13rLz2DfvxFiJXyBEDpTF9TMFZudrqqvz9w2d/kT/+6avgBLUH8o//&#10;+Ft5/PgBZK7odatMj5SuHwzsc344DtgrHGfqrYENGZEnBuUVP/x1s/aB4yP8c/5KF89cvqcy7AGe&#10;vZzLsxdn8uL5iXzz9RvZ29mR//KffiG/+Nkx5owAyAvp+AzLZ1bOEpspH4Csw9X64yQ3Nh3H7ZfS&#10;3q4GXBjF7rmXnpxjEJ9u1APgcYb1//wilQs843799Qv54ouv9ZqC3/zqifzql0+x9xnoKWpMles+&#10;MXPKOMVK5uoAU8cA7N7Ucl353JOq3ZOlMfy4yNfY8/l9EudUruMf62Dcwp6uJX/+8q38+//6WpI0&#10;kSdPD+Xnv3gk+/t9eXBMmRejPnwm5vcNEG6YZ1ZD9goriNmnfIef9gthxFB/GmJDRmSHcYnjmWsA&#10;4NiXSow9yBpzpgOziz0zT1B7JhfYoz14sI+98gM5fjCWTz4ZYv/O06nRL/wuCbn1eKUhv1/Bem9K&#10;hewZ9LZb6z3ddR/1UyWVJrructzC0DHLce1PCwDXuEbA5Ok2tgoxDn+1jl1Y1pZXry/lf/yPP8g3&#10;37yQHTznHR3v6empf/t3H2P/zHyQP/qB2Yfc9ryn6WWpJ85Hfu5ERdI7xv+BkPID7dQ+oAyC21xc&#10;h23HRLOIC/BMAX6/oHbyD4nS1E441ueYNvoFofxmYrZYy7/97nP5/LMvpN/t6QlqT7An+8d//BvZ&#10;5Qlq+l0ErzrcYI1hqegF9oXmS7CfWZLVy4hzyGqqdnUzrJRzfw1UHa91pP3q+MTvlrgPmC95gmoq&#10;L19dYM/8Sr/HODieyN/+7UcyGfflcH+EWKl0W5G0dc6gV9AP/lQb6wfynPORc9MJS5ak361az/yk&#10;CQ28m3wg9zrS4X4ZLNJhivmT5nOJ0gWeQflDJz7PdyWK+7JabuTVyzP5j99/JetojbCNfPLpIzk4&#10;mMqnnz5E+o10u5nOO/tmAXKSdmasMhTUrO81RJ54vpjJW3Ra+v7Ixq76t/CMD2ww/vkdKWVKmo0k&#10;TkZycrKQLz4/kYvLuZycn8rB0QDPmfvyd3/3ibvik/Njm/d+fQmJPXf7uKmSxb9/uh8fWW8Y39ja&#10;apu3wvBvPo/l3/7tufzxs+ecCvod55MnB/Iv//K3kGc8CRrrCvcN3IPlqT7LWFr+R2TItWJtcYZ9&#10;P6exdK3R2cZ3Sz8BYquuI9d8jVQdy6QivEIc51y9U+4LVB51ZLXKsO6fyp8+e4X5s8Ze4Ax75QP5&#10;7//yW+ydeYIa+Op4a8+y/pYPvqPgXOL+YMAecGuNmdYvDZVk41RtTqaxn2wl5vodgW/cP3N97mCd&#10;Efniz0v53e+fY42J5Oz8XPb2JvJf/+lX8utfHmN+5DLgzVYuWy/DdDtmXq60bQrHhsWpi/VTI9dS&#10;zBVViFFekVE6qnVce844qaNRuH7Txe+z+U463/T1ZDs7Qe0vssC++fSUJ6gdyNHRVP7pv3wiHYif&#10;wdDyaGibyOurFPpth1t/hXxkP3AfS5B8GJ9/BnpKpz9B7S9/fi6jQRf9sif//M+/1YM0xsO+Hoah&#10;+7MOZRrB8eDzK0mHhCPG4ru4GlF7LZl8rWvvT4/YSp7ebG9G6UEfrs78dPUEtRfPZ3J5uZZ//903&#10;slwv5PBwR/7bf/+NDAYdeXA80pPsNCm72OXEd+DaNy3s8+Dm+wT7TqHs+fdJzNPGm8/dmxwf236M&#10;xnfJfO/KZ2am4+Ej1PnSFuj72LYs5jP593//f8twkMmjB2v44ZmtOyvyeV9kksqvJw19RxR0Igcw&#10;wNNqOv2unpzWH/SlD6HTgyBq4+GDLzP5RSMVvnifOqHXuWHQGPwihXyvjA9sbpk3Vhi93k2vkEPe&#10;fTvVjEeoUumQ5XOx0knIBczlp6cB8SQgKp8BG9jhaSP5CllaCjCWSYUInprm0WE5vsHFfxI2fvwC&#10;QxXbrJwMk6I4gUjbh2i6S0EdFbQT9A9wL6om/gAInQ01dC8KB827DKBwEPp8qn7e/56kMqeaz30R&#10;0nX+N5OlgNyi7CKwpBHbJ6cZfBiXPb/h8icS8J5xPT0NsJMKuKEvgT8HV0c1Svm7Bf34ugFIuA3I&#10;V8QrFGAg50JYGDcwDs7fy0Qv9wtCnvgz0M62UfY7FKemaWSUj6QerGCRTuMxvvHHPBlo8PXn4zrr&#10;wqsP4yTDw2cmSWInrPEUqix3G2DHbwPcmoHJcdZGlYB162Z9wo05agx+w58bIsaBr1byg4Cbr+8C&#10;dWW/D9SV5VEXf6s7AfZK4MY/wnsUKfGP63QJN863/Mwf/66gjF+TDnUlrq/z+4H/6NzC2OVJhxy/&#10;IajwqYqfrKOmchwq5gLGaAHn55kVuqthQRy/0ddTaEN4fwcrw+ZNISuoPMcfHvg68/RCD9af+yjw&#10;tJ4cL5DPFtTf8//HCt+OW1Bt+y1gr/FLHb8GEL5r8Rfkizp4OD+GWxySi6f+pd3g29DgZlT5FqKM&#10;g1lT9A3lC58taOpMZr+xP7nO0V6k/5AI2/BjRNiOsF23AfHdnCjkPvctDhqm8Ry5Oce+0rAi/H2B&#10;+TUIwfGv8g0uL6/4Zaf2heOb+XG+cO2Co+BnHerLaXAdAt7p+C/3RXYyaun2v2w3WPzSXca9Om/C&#10;8hpcD+NpgS0eGnS+wFbOF64pJSwe54uDS/fhUNeOHzvq2lkP/aCvbH/s54y5w7lhv2ynafEN4Xyp&#10;Q7W8ujgNboKtL+XeGQx3QDjM7XC/vrj0Lg7+GdTuwhrcjoB3ZKuh9MMsUZibRJPp3JzR9WZ7roRp&#10;VPZpGpeuwR3heQaoUbrZR+F8UBN+Gkf3zZbe4t1lP/Y+UK3/TxX3abPFI/v9PDC4eYZ/hd271Q/p&#10;VK5V8vN+Vf8GhpA/Wwh4HgL/PBDpDkBeCti9l1I1vEEJzxsPR5RVgUwL4eeJvhHY6iMjWun2Yerh&#10;0hpuq0dd+F853DzRueL46teVLZlVA6OGr3dHOBZvQzVd1e3nC/sCbtd/bXQc303q+0mFfZ+pcRRh&#10;Pg2+HchHzhM7uITfkJUoP7ZHs/eVW3Bx9aN5MDb7cTsvI99vHwB+naxt41XoczIVHPHfPm7fH8Dy&#10;JWD9DkjlUHOC2jWEyrc31LBnO5VVaEEH7eQvYOzlIf31l3TKD/ICJtLpgxw1JovFmt4cmPZCXn9F&#10;s+lIKx1Kez2WdtYVmSP+GgNknkj2iqeppXL++lyWFwtZrRJEH0i3P5Dp4aEMpxMZ7e7KeGdHr37q&#10;dTvS5YtOnp5GdfUsEx4WRsTrSOarlcQ58neSjYpjPB2nA3PTB7ptWaaJvJ6jvGgt0dmlJIuVDBaJ&#10;HGc9mbSB8UQGg4FspkPJd0ZIA17wZQPKSJJIMqRPEp68E2l7u+0RiuvrCWqdzS59IGSNP/lmKefz&#10;L1HWiZyev5D58lzvjO/0BtLrDWWf43CyJ7u7E9ndb6OeGdo+l3Z3La3BubTHz6XVXcimt0C2kbR4&#10;KhqP7dEXu3aCGiKirTxBDTzncGQQGLLpgJdaD8ZHN/C0NdSTEfzLYf5SnCeoFS+LiwzsRDQTMEwP&#10;YG7QVKUOEszixDQ9QQ18KvJhsBNYmsbiaVqf3hMVOq6Q90MZLrzcZtxMvn5FPe9E5fj90VEhfD5c&#10;/TeUm9oPN5Sl9TB/O0GHTsgIJxv0SyBvukXA/5KIp+vYL4ctXInx+GUF3RqfcTCuOb9hWloLK77U&#10;cH6av/rR6fNw+ai1jL/hy13kbb9oZdryBDX+zp+/ytRfH7kT1Gxx40JG/0TDBPEl56/8U8z58gQ1&#10;/NO8tVzYDNePTT/WbeYgS8RbYerEQNbtS97tSboZyDI7lDSfyCp/JFF+JBfrhzKPD2W1+UhWg/8E&#10;WXcgeX+M+EP9sfymh/LRPx3IZm4tOpu+dDPIjawNUbxBHgKxzFPL+MveTKa9jowh96YAcpBNlspi&#10;uZTVeiWzOJJL5JX1sF6OhnpC2xCycjQd6SYl4slpPAltsZB4NgcLc4isDsqF7O5QiRhrAdbaFuS5&#10;V1zJkI4iNkEdvBINfzGmPOCXVuAjFZjzDH0Aew9ld4HBoCe7O1OYffAUGYBtaZLIermGyb4jH1sy&#10;gLwdj8ZYD1CmRZNoHcsC9UuSWO9U7yO/EdozGtqvpCKsDwzbJGsZ5bEMMab3J5DTyIcnqB0MsR5B&#10;JPY6qI+ipb/2pNT8+i8LefF8JS9fvpV1tJTJdCCffnooT57sQd63ZTpyshH9TVM33yY2PwDZmCvN&#10;D0HG5/dNnD38j9nk7CzFytKP7jXKeBoXc42fxCk4cY3rdIZATy5micyw7/jjH/8sz56fYG8wlk8+&#10;OsI+8EB2dvoyndiJECGnfKusXJgYq7aeka7G1KkN0HRWjAmTLQb6BFRx3odYeooxROlChTOaUZrJ&#10;+TKSdZzKKs5l7U5RWyQ8CQ3zE/MxopIl7CnaobVS2Y38mIdrkp3+xnZwjnJ9Z+2tTIawLJLnFpYI&#10;tWn7XJtUHmsClMKM8eebS9PbuyiDVwxvsLfKIux3sEfqY5/DOTXsteRg3JMRJtt01JcJ5idPUNuD&#10;neE9pGOv6RdCri4szyrDujg/b/4oKeTWHejOTUXvYZ3jycCaP/dwnFPo7zb2wlRk/I/P/iKfffa1&#10;zCDPZ/O5PHx0LP/4X+wENeU/gN6HdMde3NVRRwr6gOOJ8p3UnC5URzaT+J8fe6jH2gjTBRvp6TYE&#10;5zrWSzxTffNiBpzJi2c8Qe2tnqD2T//wcz1BbYhHAyxlGP48EQKZ8NlA8/xQiwwr+uPs36u15hj2&#10;I5lEG2JxD8fnKbe3Y39pPM4ZmHbVekvOLxI5P1/L118/ly8+/0pPevr1Lx7LL3/5RPcXk8kIcwIp&#10;eBq27iXZT2UtuAe0k63ZZygbbqsDifEA/dW2syvCOA2FxJ7i2ohtK/Z8G/ny87fyb//n17q3e/L0&#10;QH72i4dycDiEPBugT7hn9POE4FwkX8ljrngEeU+/DzmffkLE4VqMYawM/P4M1kwiSfDMlOIZJEnb&#10;doLa//FcLi+Wcny8L0+fPpAHD0bYN4+wd0vAaZ5Sz++TLD/bgtlcdFk3dIWCcUsrZJTCn6CmcseN&#10;6RbHPveRfBbDGoN+SbFnfPt2Jv/6f34hL168wnPMSPYOdrAH2Je/+Q3lGb+sxorFPSLSGmo6gvuw&#10;LdLK3JF83Puk+SEQ62vgqu1ttlbQx9YNUsE7PPNyP6aSpeAZ+wPpuFfHmoDtu8TYbM/mS/m33/1J&#10;Pv/sS+yV8eza6+M55oH80z/+RnZ3x0jHeWHf6/JkNs8/W2pYgt8TWL2MUE+NAHgTYeWLhmo//jUT&#10;eMPnDPJMv6voyGLF9T+WZy/O5d9//wxrTCIHx1P5e+zLdqYDeXg0Rb9meGZZg6Ock34ugseUi+Qv&#10;+G4np7EPaJJ0dJi1oYI2GUZ3Ct5hrhjQD501ZFgEu9+bdWQVde0EtVdn8offfy2rFW8ryeXTnz2S&#10;w8Nd+TlM7sE6XcxKHfd+fjjOqx/Jmw2RbA/sQTLT3v+4E9R0XNOfJ6jxVI1U137yOM/GmCNDOXm7&#10;lD/96UQuLuby9vxU9o/68ujhvvz9bz/R/fNkgL7kOg+66Xt9DXHh18eq0F9p35qCc9h2m0PqgpPP&#10;IbNZJP/6r8/kD394hr0xdmC9jn5X9i//19/gOWZocwawgx5ifdbkvON7VCPmF/YERwzXpSqvfZ/d&#10;udd+MMSW1LfmKl3xrybcIsbmfpnRuP6bHz+LRSL/8btX8sc/vJA0jWUZXcqjR4fyf/u//wP2zlPG&#10;Rj9wvhhH9R0FwBO/OO/sBDW+CwzXGsZpKKSyb8lF7HW5XivRNwePeSIk+WbrRRRt5PMvL+V3v3+h&#10;N8FcXM50L/aP//nn8stfHOpNK8O+dqh9H8r5Zh3kyrL/VboyLyrOnyaRG54f1X0QOOL3S0rGM02B&#10;dYLvjFLqCHDPLAOJ8Rxzfr6QP/zHN7JcRnqC2uHhnhwdTeSf/uljPF+iXwb1vK9Sufz81Dsh5IXn&#10;Tcl/I/SBCaaCrM88+XTer7TzjUi+sRPU/vSFnaD25RfPMD/acny0L//9n38rPaw3k0lfNinlGdYa&#10;7Nm4dvBEq2JMBMX7Ukric2m1zg0ZcW3B/MD+mYPa5gqfUzlv7AS1Z1snqC3l4HBH/uv/9ms9Qe3R&#10;wzHkGdKS6ewWGG3KNL4355rC0zqZb486KpyrpA/UB1wkiz0FzRAlUbcrxjMZ9yf9Hm8TpB/j2Drr&#10;7bPZufzbv/3vMhzm8vBhc4LaT5pUoAPtDjaueNjg1ZedLhZ7nquJDuKCYkpfscRxrA/1RMqTxjJ/&#10;/B7zaWEDzM0vhA4nhhvrquEJP56iRkW0brfnwBfTpgTBStjiZVAlRPcCm+Xwug+Wz3L1NDX4I5LW&#10;PSxXtUQJLZmDqxyw9NUwQEN8Wbpg8tQSbuKpgGFt0/bxJDXAfm1PYe8EfgFmFGCLrg0IKIxzH3iq&#10;C7sLGmroOirHiNnsc3XceL8qPNX5h/ZvS3Xpfb634f2T5892SfalNRWuVemaGw0+PLkXmwZ+QUd5&#10;5HKBHPLQl62QTVzTGazAP42r8UnWHu9vMPmmshwwBTMEAGH9dJujso92vvQg8NAAOWinI1H+Uibi&#10;8Q6giFcRiMIVWg7r78tw5ZSVc+Tqw7rRRZlLWauyNQDkefllTEBBlgWXWTYyLNoIwMPqpTzXpQH1&#10;psm6l/XX5JqbxWUa2344N2W6i8G4hFYL/s3npo9xzRD6VIk8d6zl+EPHEHSTmE5/LUL4hxf0tz+Z&#10;UB+argPD7wSMFQeOG4Ur68N8SmI7i7nnxqaelkaTfoigY9WF+XHrx6bKFA+VLS5ccw9L8vy/Csbl&#10;mC5A93XAP8LmHPdqVJinMhwVpax8bsV4qhpBd1hPX29fdvNxH/LzjiD5vaoHO+cmrtbT3UKbz22f&#10;m3lvH9LVWOYG6eRyKEKbz/v4eB6rq2Y+FSg+joI+UX/E0WdXRChzLcmnbj7v9rnKWVDQFwqlMJX/&#10;XNcPlmuJ5nPTp+SU23uF84S46ePi2FzhdzCW3qiI1Xze2weke4ByL+B5b/tmxNDgcK9w26ccAYa/&#10;rk/Y4pID3hYQeFnKIxLiuTEfwuflc9r6uPlic6YaPyyttPt6hPHKz01hzWdrLjhewaHf6dozFr9z&#10;YSQN1vAwvf/4kPrQ5nPdp5gzjr/kX3XM34m7nDO1n6ZH6j9Vfnr3dQhj1ZGLxed5fabfJp/yJpBK&#10;d/Op/zj+YL5sYYt3DpxTkGF6IrTKNx9SQwzWOJutNagWVz7Mtflc9yFvQzf5pWuO7xeyHb5VqXfd&#10;J+zD0L/53PQxrhlKn+1PST5UZZlNi23yfs7f4t8Vzec6ueJ5qvPDoeRzHfdCvt4Ff22fOh7chLt/&#10;LAXI9w+7qoIwrD73sGyPMKz5XPup4zFRpSLMzym1llSEm7+uS7o2aWhY4of5uLl/t084TvjdxtXn&#10;6u+aVO35//H//Pj/pS+zwLTRcKIadDs7+zIcTBGKavElOCqpHaDcpjfNgsuOfNM8gqAfI6HyfK24&#10;3Qa+VCXb6Gsv2ItdLF2wm9X9HlAdCNfRCV66BcN3PH8p1mnbSWbUsuSX8pskk/hyJWkcy/npucwu&#10;ZjKfL2UdZZKkmXR6fWl1utIfDmU0mZryGZXQOvxlZyrxci0J0rZRJGvI4hmnxytERwOkG6iS2gbx&#10;NygwQ5l8SRulKO/yQhaLhSzOLmR5eSnxxVxai0iyKEa7+NJzI/mgI+3JSNrII0+p9JDJaoX6rVYy&#10;m12grjP9JVaaCsAvIVA3nmaG9DlPpdjwKiqeZHImSbaS5XomcbIUXmFKBRJqcY6GUz1RaDgYw85f&#10;cPMlLcNzNAZ16czBzkT9+AsH+uvpVMp9tM33k77UJc/BBDIC8exudP9yniOa49tS+hzMZGfwz0z6&#10;My8lb5inhhtZ/3tYBLXpMPF9UsbBx4KDPLyHN98PFVVX8y55s0JFpX58dG/2+bYy4V3ajXg1XxiU&#10;5PIIZKXJE7dAURmK/uZQtypJeT8FxnURbggVqXwediKP9wOcn8Ll7cP4izuLb/F0o8psvJ0OmPzQ&#10;z/wZgfPGa+ibm79s5uloOp/UToUn87N6JuqHme/SGGmdAJWXYCFFodrVNDAW/8w06DIFUOElxnzn&#10;+TZZpyd5u4uaDWWV7UqcjWSV7ss62YV5JFG2L5vuQ+ns/Ex64wNp86SyXk/SPJLF8lyWy0uJIL+i&#10;1VxyyM/eZigdnnDZgZzuoeYQIwnbk0P2sg0ZTNSh72Ruq9uR7qAnXZ6aBrnYG4+kO0EelFvwz9Cm&#10;JM9ltV7LKopU2TiDjNf2QFZlQAQhzMMzeYoTz9vRX+tTUqBtVFDp8JpmyG9ez8xTLAeQ/TwdTU/B&#10;RLidaofcUJce6jVCnJ0x4lDhmfyHbE1Q/vziQlbzucSQz/Gap9tl+itzntKkfUL+ouQs5y+g8IG8&#10;TBGHysQQzaonTOW0bh/1YTok4CdHI6MIbVylssRaNZvN5JK4nIG/awyBjp46gKKxNrU1TpYlkO89&#10;OTwYy/7+SAZ9XrOKOmAd5J7DFJ/B30JB+W7QkygApgvtYRzC9jy0e/P+uKluqhipqA+/b7u2wI7C&#10;+ACnAJrmbwqZtMOfY0hNXnmLdR5mliOs1UMfDpBmIFHSwpjMsQbn2F9s0D8J5g/3FlOM55Hk2Gus&#10;0CUzrPEXUSrnGKQXHkh3gT3JVbPEZZwrZslGFhjfxBJTiLsJRGdXa72p9OXrrO1iG2DyqyVbMR20&#10;bXcA4vI0hRjlrZJcFrDMl4mcnq/kYh7LbJUAGKsxD62F7MgBzPkM+5QN9mPS4f6GJxoC3RH2Tzyt&#10;xJnwJ9pdty/hGAV4vDPnKv0MHMMwuadRsD38uHHt02EWlXGYH01TSMt13oAvqN9mw30NAHum/phL&#10;6If1KjM7D85NW5BdCNc0KEv54Uz2PeDHnR8zxtdvOwes367a7477zAM/n8t5Vc6v2/Jh2vuUZXtR&#10;zBVAT9MF79lfnHt8yOQJKidvF+B7rphMduTxwweyM5moPOXpj4zbBk+sXMcfN9b11/T09/0A+PYV&#10;fVSxh2F1uC7+jy+t4xHd5A/QQl8TNo4dLwn2B/x5IgSvl57P8Twy38gagma9QL+M0C8PDmR/d+iu&#10;8eaq5cGTh26v813aUQ8n02AP2xjaw7AqquHfVVoPW8Oq/kHfeGj/lOFcb4q5qeMcshjrAfcIs/Ol&#10;nJ0sMUe6cri/o+h1e9jb8LRXzgvOL3QxZHeWYg+CPuUpUW30lY4BjgdXB7eFhb9zF/WgIq/Vh+66&#10;9r4Lf76vtO8X6BfOGawZCdaPi7MY/RJhfvRlfw/9crAjY+wvR2POLTBZ4/NUG/an61vHd+0DhJgs&#10;C8MN17Wxrr1Vv+vS0qzix5PW+LPheuzkGce5yjLMAeUm13us9fPLTF6/WGG/LnqK/e7ODsyB7O32&#10;VZZxbphctDz4KcvhHPH5ldiqC/uT/VbMq/o6h373be9taUN3FXXx3z2t5wXtfrxan6g/yPjmCWnx&#10;INjKvQzqyGqRyvNnF3J2NofswjwZjWV3OpGHD/ZUlrFf8OSmaU1mOdDu3Fv+Dndvr+8rM+l397RX&#10;/W5KW4dvn5b1LeGfYYwvkDXYd5nbxYHJvMgr5RfniY51t4ZzvgB8luCPo+I4lTdv0C8nC+m28MyM&#10;/TxPE3/6+FCGeG5F5ZAWBsDHefLP6g/ZBuhcKsZCOCZYH9bL+zO+DzeEbb4rf6phVb8PlbYOt6X1&#10;fXYzkIa88jzGPEiTjkR4VlnMU/QLn/46Mp2O5dHDPe2TyZDzBb2PZLaWW18wrwLMU/uAZul/W52r&#10;7Q39bksbuqt+dfHfR9o61OVXgjyp2N2zHt1+XdETg+G25xjOAz4nYv3HcyNl2dkpb0Gx/dYOb2jB&#10;2n9wMEU8+GlHurw5R7E34ylt+jwEP+szs3u8r/beJW3o96HS1uG6tBZOnjjo2A1lRhlG3lEG6h5K&#10;wWf9Hva/XVmvNzK7yNBPIhGeMcfjoUwnYzk+3tEbcwa8cUHlYimH/HoQwq9ZVf+boHNY7WV+N/En&#10;5IXHdfz5oaQN4dcBnS+uzT6+opA5eJZBv7x5vZbz81R6naEM+kPZ25nIk0f76BfwGv2o7/fc3s74&#10;z3nnZVpdX6BM8lwlIcE4Zby6Onvc1Ea632fa0O+mtIqiLQ7V8Csw3vvnuXowHmQQeEvo4RguLIk3&#10;cvomxrMMT0jlyd2CdWYqH318LOMRv8Ox2aIfxDegakrgNb/s9/VAHJqcm3dubwX34lUF90lb9bsu&#10;bTXM47r4N6cNxzB5ZfKr6CPtb/QTwFOHL85zOcXaT/t6lcpwMJQn2JMdHYwQk9+CIh1flqBP9WYK&#10;pocfyzSZ5vKtg8atr3MdwnaE8d932qrf+0nreEF+ce/LfuDYhXyhafvXMh+PjC/6EYfP97yxhxy3&#10;vsggy/g9JvcBmQx7Qzz39+Xx4x2OfMRlGVfzuwL2gbPftY1VlG384aYtx6Lny3Xmtl3XFz63BPG2&#10;7H6so08yyKFoncv5GQ8HElnMuM7wFruxPH54pGvLsMe1BD3Edwjuu+atNgb9YXOVKOvDfUYZfndc&#10;x6swjkc1/D5pievi16Wt+n37tMZHez9D/jrBBvCdAHVwZpdriaJYXr06x/NmhGf/nnyMNabfa2Mf&#10;0NMT1Ngl7BWaCt4OgS4g9JYs/e752/UBcbf2sr8Jur0JOHkZurle6nsnyhLEzbl3UTvjmH8SRXLy&#10;9pX0ui2MRdPHabftxsT3SaipEkqvU1AbOgW1CULRQX+tCmokNMCfImJfHIIPNGl1cKJFnZ5KO2zg&#10;rX444MFy2sFUDSUH6auKVzwGA3zlw2C8jCWGew4zSjaScCPWHmJg8AHF+mYy2pWdyZ4M+LKUZWQb&#10;Wc4XcnbyVi5ml3q1ZwRsshx9aienUTGDimW8njPrQhBi8UmF18aZIsJqMZcMaZJLmIsVn4qky10e&#10;qtwbD6Qz7ElnZySdcR/jFvVCOAft2ckJcCqnp2dycTGTxRJ54GGXk1mVDSBM83YKGQl3N0PaRJLN&#10;Cnv3DTaRHOR2tOB0soM27WCS76N9eEhGO9vtvqRYXONkBaEQSZquMXJX4BkmPCe9ChGyGvXkODaO&#10;4mPjln0D5iKcSml4suYxmOS3+ruvxpiH2tGPGOc2ZZkWJqIRWgQ/3o54Vpq3GzSPLT8qBFHdBFBl&#10;HQ9fB5j8AoCgG+m2QW9n94QCdBgWQDmElgcgLk0m9n6W2v4rv5z9euJYtHT8rzY23vkUxLzuDfzb&#10;sr9f8HOVgro7frJ95JXx1oMUuq8DyBfJT1E88qyaiK9w/NNj2bW/aWIsqJsmhL6aBh0vCNP+dCbT&#10;md3Dxcf83fb3YWUclmEKZF6hjOWyZ60uamqYhet8gYSgUiePoN/odZ58+HOKoVQ12awB7KIQxus+&#10;aW87k8eaal7Mm2XBplCekSfMg6Z6KekU9iZAk98Z+JOYeO1lBpkS88GHX+a0JshhAjlyKHH6sSTZ&#10;sazix8ADWaUPIUePsS9/JP3pUxkMp5iw3CGg5thYUKF2tYJcWUHOAlT0oFLKBhsInvbdHkNG9kXW&#10;CIjdqWNJjPbhM+z1pcMTKSFTe4OBdEcDaUEudkZI0Ed6p9wWZ0ybQJRSOS1R5TTdQECuxdgQrLEm&#10;rCBjeSkqT5mifNY8ebXmoIdyOjIAuPnhVZkD5D0aEF08SHQh/yHpUK8u5PwQ6Ydg7y7qtssrRil7&#10;M/QVT8SErOb6QHnNNWEDP77gGlKhDuVBmEKuomfRT6s4lQjh6zSXZZKCj1gbUMclZPqashi8T9Ap&#10;fOjh2rTmJppKScu1nF6eywn4+vbyTN5cnMr5co6OhPzf9GW1xOhJ2nJ5uZAcvBii3IO9seztjtA+&#10;rI5djEXMEbvaE/KXJtdKTiQOBprXwQ8WZ9fNWWiHWbz8o70wKbGvAgxRcB3x9ip0Q1jjr0BZLCME&#10;y/N14YfmNq4SZ4ySBls83w6a/mQyf5kglRtVOQswxUcgbcks3sgs2sgC9mXSkkvY38wieXO5klNe&#10;J75GHyPtZjiS9mQsCcbcDHuQMzwhvcGYebtKCpwg/ttlBqRysqId5oJAuCJW8wTmGRXDsI85X6eq&#10;2MZy4SWLGPsciBcMMYkwtlhvu5YTbWP7ADXYbC+j1eGIdoXxQXkBJ0EJRcW4cz7k4QH8DHVkXV5d&#10;rFCfFLygshzGLeRHgn1V2u5h/nUkxQNIBuRUDiNPNU/k7fqMYDVQmHaM2WnSjTAU3gLfCYpOM+EG&#10;2rDzKHxeJ0z/NkwPG2PMnyYfCrg1p+IeX7pZ+QodV3io4QsGPODwISJBOxL0KRUNY+wV+aUdH2rJ&#10;TxvLLTwwWe4EiVNKn5rIN1duOPY96H/T+C9zrdotfXhqnj85T+0uDvPW/MN5RHvorgPqXZRH3sPc&#10;mk9Fu+DrwulXxGH6MI8teEJsJ3+0m7VzkS/kEsfY25O5nJwuwftcMZlO5PHjQzw7DaWDdB3IUj7g&#10;aguZD+uhD330V8P+kS/qKNtXyBWEhfYwjHws+ua2+DVpNU7g912kpbvo+xvTki+OJ45Zykn6+/mn&#10;PAM8M7FucI5czlKsLwkQycX5GutKXx4+nMreAZ+fuIbiGYz9wvXO5+PLCPOtgb4Mp52mh5tHV/y9&#10;H9ugdTezvr0lX7f6NAj38W9K66Fx7piW5rV96j5wFOB/JeWV9yEsDe3cUXKvW3zQZ1RO45ehZ5gz&#10;/EKUivXHR1M5PJxKr499TL+H5MiNfEPeJu/YT1QU7SLMPTsXfVRS6WIMFx620dtZxwpu48/32S/f&#10;CsW4uxlc27hm8kdkSYJ1/mwlr18v9aXOZDqU3b0R9ss9GfF6bzwv67M01kZLzzq6vHx5NOgfrF9l&#10;na5po7f7eAFu48/31S/vI63nnR+rfu9Cbz4r6Y/4sO5z7b+4iOTF85mssX/iVbjT6UhG457s7fOH&#10;Bpwh/CBvykXmpv1BC/PjPFKrI9pQflAv83Oo1lnDt3Hn9tJe9bsmrXd/d32KtiqfYOc6wDEbjmMa&#10;jE6Tz+yw6PWe3IshkM9v83kqL15c4hlyJf0+FdRGMt0ZydHxVNd+fqfU4TMMTC/XqsC/bfjCgXB+&#10;VecaP+pWsP63tTcIo72C29Ju9Us1vzumLcODurNtBPivssXHRXvDD3LRZZY8JeCFODTKPLhXxmOq&#10;xFEKOXYhp9ifUQm6g+dsKtw8fnwgfTwz23cR/D7D5o7+KMQp7dizJuGqqF/8OWjV1fNafBveFmG0&#10;V3CvtFW/W9J+qz5VXtO8GfiHP+0d2Dv6Q6g1nv1mczwXni7YdTKZDOTho13Mna4Msc5wZvFaPEuF&#10;PLRc2HXsk5zpvIxf9DPz2jpr+DbC8MJdk1bdtFdwbVnvIe2N/eLtzg1LxW7QD/ytv5BK96h4/OAi&#10;w3kGuURO83t1fk+/xPP5Kdb/FM+PLGN3b1eVofYPx4iPucfv2Ts2P22u4rlVZZqV69vJvf0VHtzS&#10;Xh92r7Q0K/jQadkvRdowvytpjddKNNknPp3ujdQTMFKb6ydecc98qNSR5x1ZLTM5OYlktUr0ncpw&#10;3MXebCAPHk5UcYDfCxZ97PNw9bT+9/BhFfh1iZ9KmNWMsxLp78Afur+PftlKG/rdIW3Yp8qDwsSH&#10;YQ7FDwpd2jjeyKvXazk9jZEl/NBvk2lfHj/dk06P5YBrbt2wPGzOWFmOt9rxJEpDONVtdalDtT0/&#10;irnm0hdwca6DjT3YfTxvd2C9YSmB/ZifTzQSyK+3p2s5w54ZO2iJkwh75aE8fnKIfTN/AIVcWYb7&#10;KGk/2Xc7Oj+1XA0BwYJy79peq9+23wdLS/8Kbk3rw2hWcGNZtWlJ4A8YTxaqy5n05j+2ic8gvOXh&#10;9DzCvmyBPkplvuSeuS9PnhzIwcEQ2SJXZun6RtPTzgMAtEz64b8rX0F7CNapps5X958A4wf2IqyS&#10;lu7vpF/uldZ4UaCIx32sd9MkSHxesdtz1MXvUZCOb6TptY4SrDEL2DNZrRMZ4zmGe7OnT/Acg07p&#10;Qp55HvM7M+O1k2ferX6Gap0Ld2iH+Z33y7ukpX8B4619EMa0lThmD/sANien7GM2+zO3t3MMs35R&#10;jLX/bKk/uDm/WKIcwTPmQD7++EC63Zb0hx3syVASivLrtc9TI6sFgVSColxjW+jvUDxvebi6X4s7&#10;8mqLt2E4/a9L69w/jLlG/lCQcU1wJuaPvuMBz9Ikl/mC73JzeftmhX1aLuPJUJ58zLWfCtE88IP5&#10;GJHdtv3m3ppu2xNIG5GD/rgLXA6olvPzdvrDXf89gW+fs7uwws505JWaVCiGP/PhsujSse0MT5K1&#10;vHnzHOOPP5ZI4PdhFdRYekM3ku/MEJ44eP2KfBtdl9agiiGcDAr4YEQTKn24SFPjUje5XIRscvmP&#10;ul1WVDzgQpNi5fHI+bNCzdbVgYOS+bMchb1EIPH5yICp4MAQjeHiM7naGYbJSeQsExsPhZbPazsN&#10;dpWYwTaCrAzBSYEWoE2dNjW7ewBNTHC0mYuj/goFUfluUK/l4nVW1JmBu6gQ2o/MnJv+VuPr4aku&#10;rISJgxLqz7yvAEEg1sT3g5EPvwE+jiYK3NU4dyIfN4wf+oVo6NvTu/AxTFuDK/1+B79qWB3uEieA&#10;n/XeHrrrwQkZoCjv3SksJUQx/xWUAXy45Gash3Bg48FfJFIDnPLEL7kg1M8fuaqyBXJKAWFDaeVF&#10;C0UQJzY/dj2ngVJBc6Ico6wCeHWyXfFJfy1kO02RzjIOle5UpDEJBayD/0JelwICyfjFoC0LfAFi&#10;L0F4Yg/2quAAtngog+BhZPp9VwH82wILu0r09j3JkzX9daMpZG8CpLQjUJWJHFIkInhSHBX5IkUi&#10;64QK1jyVC2sC+eyL5T8HVLuA0hWPhq6nklkBSxXkNbqrgPaZ9h0V3q0vY3jy1L4YewT2Hcci9xoY&#10;yDomE/Q/FeUjhF8Ll8dtYFkKpGHZxVhCGQTr6OeAR0mh79VQT2Gotdm1NyxPy2Q451yJmtU+mC5u&#10;7pYeQGktE9wMm4fgcYCwD6vYqouCbieUANr5RQNYWs5PB0w5yDWkYcLvkbbr/2Mlym1+Qqr2V2B1&#10;TqXQ3tA9KGTmHZnootm8LOds0W+QaQUa+gBEvnre+hnv4I0A1hfOMGtAdNWhoQ9B2j3FfLE5QzT0&#10;AemGIe35r33h+0X7JgwzNPRtKJApgVVRQ1f5fYdEDdVQlV9342ERenM0R5ZfdT/vaXsW+bI9Qgrj&#10;ebou7l8DhW2/Hf7FWS1d493QeyLHetvqOsedmO76zRLekPSKR0PXUi0DHfmwECVhyS9wF/JdF6KS&#10;ZUO15Bm1Df8p/UKCe4P1RfdmzsuRrTGWQ33aKoXxbov7U6UqD67ng4ZWg72nG/TsAZ07DGvoe6ft&#10;5xibIR4FVfu0IOvTbXiqun/KFLa/DteQToRrZkKY7JZsygjX4a+B6tod4n2QzQzfbZwzdPv1PBBz&#10;t5CPdGvEhrbI+H0TmVIXdXDIWx//5jQ/XPrhjQ++0Q9OUGvZ1Yp6gtpec4JaUfuwTd4vHISeFwFP&#10;CuLQ9Z+2uo1s81R+fcIzP+CmlgH4zaM3eYoPL5Vr94fSH0xlPN6XCfplb+9QpuNdmU52ZTyaqmJX&#10;nvJknkTOz07l+Ytncnp2Iov5QuazuWRxJt1uH91LRQhR5G3Yu2010zxVRTJ2aSdOpY9x0E0z6aNG&#10;k34fZY1lOBnL9GBXhruw706k26ciCEYDTwPKcrk8v5DFbCHLxUqiJNUXo21e2dLtaNrxzghp2qo0&#10;qoqjHaqApGgqldM6ekXCGONtF22aTtDW4UQGSE/tX2qrzucruZidyeXlhUTxQjrdWPnV7rZUKUQf&#10;qNt8vU2euo9KcI5Y+KtiHMqkqfFcX2FMU7ygZtp+7SFvagjtzM38NV81vTsIVz/2Z2lnGdq/G/ca&#10;XM3gKzON4+rj4luQsxfEHCtUePl0gFbKpSvsAMK0TnAbXxiB4S7eNWQz3uVBFGUyL/4z+7cjn8EH&#10;gP05d0DK15J8H20jpMDf89ITywATlJ++QAXjMoLF9/1d9DnBcbAFO+GMp6BthyGrPIzv7JhgZZwg&#10;nOWEZuVUNZ6g5lH4cfxpGO38ZbFXKE0Bug0Mkw21pflLDCIBeFIa/cpT03gKnOQI02s+eT6jqnu5&#10;slBXh5IvJev4j6Ek/fU/PNiaVJW5IBcdculKthkh/yHS7CHGHlI8RA1/gbBHss4eS5Q/kHhzjJoe&#10;iHQPpD08gDzqqxJHRsWaOJLlaiUp7JRXPLGAJye1h2OIna5sBpDB/Y5EyHEOubZeRZClPEGNfOhI&#10;twW5C1lJxR4iApZ5LOsUSCIFf8HFk9pSyOYs4gls4GUK7rKsTVsSyL4U8itFu3mKyHDYl8loKJMh&#10;5CHcE5SvJ6SRC+xLAq2k5jp/qNfvtFEPyLA4lk5G2Y180L4J1oQRZDevAaCmEhVhqIiXpblQIZi/&#10;+Ldf/U9kPN3R658hiIWnA1GJaLaOZYV2RqhrhPwSpI9RX57EtYYfr01cQ/bnsKdoC6+PzJEvR0XW&#10;Qlu7OdoEXsGnjTVgb+dAxpMdSWP0X9zCWrHCkEn1FLqDvZHs7gyxBrSlQ5EPXticIplsdtabQYKJ&#10;4VHIptAeugmWcx0YN7SH8OnDfOvAssI8fV616UmF2+aHfyDx84GBqriOOB6cUZyFOhPhWGNoLtEv&#10;l7zCcp3IJXDhcLaKYfKkNLMrYJ8h/gx9Psf4Ra9IhF1hhDqssE6uYC5RgyUKWwMr9DXNdc4rNNsY&#10;87DzJDKYEUyOEfXHJoNhGPIIx1jBGELRAOwYMzHdKHeJcTuPYtR1rfNlyZMKMcZ5ih+VI7kdohQw&#10;2WSygibh/6ucUEAqIQ2V71bI/40/uU2vG8WYxnjmVaMR5x3mh14NDHlAkycyqpIo8+GcYUHaDyjX&#10;9YPJWM4lA8nLfn8KGncC5cloZu8CPDUN/5EO+znYOR+9yYp7k9BfsHhCMa4IB/xjHQn1wJzFvFMZ&#10;ibQ8sZZ7OSqEMg6VDfkrK16fayd6IZUC7dJfIli+jFuWUcIVt+Vn/swjNJk3zdLO5ig/YW6n3Yb6&#10;e/LuOhR1Le1X8vFgF1b8OR+34ijI4Do/749/+NNr4XliKPPAHORofHs6l5OzhSrkxpBl40lfHj7e&#10;kylkGX9R7csDN5TVHDKEhSEH7QPmx8paWTfVmfbb2nNd/Lq0dy3rfaa9rV/K+OAF+Kzzi3Y1yDMf&#10;lx4wGR/81B/ZEPCcLVI9qWOxgFyZRXo6x6NHU9nbH+gvD7s95m39c924vw6F4nkIT1V/B9eE0l3b&#10;3m17Xbh314V5u0c13LtDezUsTOv9CnsB9oHNjTI+/4GXBMc4pRHmCk/dYNxc5w7WAqz7a722YKVX&#10;43bx/Hl0NJaDg5GeFtvj9WtaD8vYTiZwUD+WpUFbdnPT4u0uLGhjtb3q51C4w/belrbid1taj2q4&#10;d4f2MOzboCpvr0OGvuHO3is0n5/z15EzrLu5THYGmC8jPbGDvwjV+YLKEayk2WEltM4MJ5i5xbFA&#10;K4vO0O7bGNqLcIfCfZ+0Fb/b0npUw707tL/PtNvrDuwan2MeaybWBs4Zrum8kp0nQfKkrjX2SaPp&#10;QKZ7Y+zZu7K/zx/y2dyyTJ3VzTt+aLJfbEwwf0agHX9FHUu/MEyzDP0c6sLLvMx+JW3gV5f2urA6&#10;P7rrwrzdoxru3WbHP7XTMzA1Eg3yzK3R6AnlJddpvXqIey/BM2Eiz19cwFzi+amrpw1y3jx4OMWz&#10;FfZdyJPwWVq+t0OThO6izmYPw9TPoS78g6YN/O6StpregH8O4JbzNEPjg9Pkdhv9YFw3t8In5Zh2&#10;ezKIMd2L8YrPU+zP+N1orzuQnd2xPH6yhz7yp0HaXo4/JrNr9X1mVqbtzQjb99n+AkFaKZ48gPoy&#10;etA2DQoQ+t2FP96tfg514bemDfw+VNqbQf550I1nEzz7RTGeNReRvEG/8Duh4aQrxw929HsPngjJ&#10;/UIH/C72ebqOWHo1KdcK0Jv+7AcD49ylztVw765LG7rVz6EuPCzr3mlDe13aGr+Sv6Hp7QAJpj4H&#10;Ij3HL38kyYwoyujWH6q5EyHevp3paR2Mv3cwlRGeZ3YPeIJajnnC7+qRBol4shdJxSHy0HrBzrLC&#10;OoZ1vtJeF1/xLmm9X2j/LtMGfvVpOZY5Pm0PSxlH/xAWn/+4ynCtoRwzPi+XqZyeRVj7U13/ue7z&#10;pK6jBxN9ntfToDWF5aMgeXsAP0c8v+8KX0e117axdHt74Rfav8u0gd9901L+63oPu8p8t76oG06u&#10;M+sok5evl3JyGiEOfNsJnvv78tGnWGNGiEo5Bj/uvbi+MC3LLfuAaVgGwTFCMxgnBdRboek0rZmh&#10;353b+C5pvV9ovyUt3feBT6sI+8C5CztgafidHXkJP/QRv7t+i+fLt6dLfa+5TlfYMw/lk0+P8RzD&#10;E1I1mpIzYGE5/Oaadvs+zZeh5QQ8uKm9rIPVqfT7TtLSz6FwX5O2Glb4hfYbyrK09kzhzXCsajzG&#10;KeLRzucYnqAWy6s3C6w5GebPWoYjnji4L3uHA11Lel3Ed+XxVi0rjxm5MaCzrxwPLLOoV2h3eVTd&#10;Vb9qeNWueJe09HMo3O8trZMN/CBA268BPo71TyljwFsMa74v5/fBzIvvnzBd0BeJnJxdYh+QyGKF&#10;fhkPsB/rYr88RbyNdHvIT3nPfJzdlWHF4p+ahmqdi6pV2ujdVb9qeNWu+L7S0g8eNt5qQKIB+DWk&#10;6Is6FP2DeGq3DHi6HJ9jTs7nap6f8wQ1ntQ1kI9+dqSPob1+8HzpTKUiP65UtNjzCq26VtEK005Q&#10;U4f63RXX8crmvLm9X5V/16YlnPsu8a+kpZ9D4X6HtMpDrvT017WfiXhbF9+x2H6ZJ9y9emUn3A0g&#10;y558vCMd9Mt0wudJHpIC4j8k1zXHvTOy/Jln2S93RVjPajtq20tyflqJG8qz8WpjW/NihyANa+3H&#10;chSt5OWrr/R7p8nkw1/xqdVo6F3Iuu9mCkaBI3a4drqCggSggAJ03HIR6bal0+tKBw/wnX5PukTP&#10;rurUk3qweOtgYr5IqgoIGa8b4guzxBDzDuNET1HTk8wwSRSuOjStFvafp/NQqYH36PP6N55mRgUD&#10;gvXRI1dRNx3ojtTmyudJRP5UIoVOSrfxCMBEXFj1+hY9Ma1n1+Xxeju6UQcVvkie8wt0CIU0yVQ5&#10;hNCT1HKE88okvtBVMD5rQ5Cs7KuoozLcT8mr8FQTxnZ6AURSN01vvweKhCFV3feh6/Js6N3oPvwM&#10;++AW1I2HOr8fKlSZhKiG3Y+qqQ361bTCli/IIx5trCek+Ws6eJQ3d9UefKkAocp0yMTLwDJTkxt6&#10;pRTcetoZAnwrzA7Q3wOyzZ8sRtBdwmRtjgcxA1Kr7EVuLED/2Aa1omjYKesoyynTKfsKcBNqLfWK&#10;iAam1CQqJy0eAD9/glq593UflbdYUxzCMsoNN+tDHmyDX/zzYUZPn6I89nBhGRJSGWUbSEugTmEb&#10;gxrpRwv15JzIUnEvqmR1xR663xd9m3zfU108jzyKvgLDE+4DAJ5WdgXoyPI0M1PoKk4xw4AxJXaY&#10;yNXg+lhBZcT7wKVDnfQUPgdfP6ujKVQRCcCrxlPMFyqo6dgBSqLrKryN7Teg3kF5BquLveqy8Whw&#10;udD0gLskDd0G8ldr0ZmGGz/IuA7bBRPM1xGcCu/p3GXdCaqvAkgL9hV8ZZtVNrGuQVoUin8ePyEq&#10;2qeukur8vg2ZMN1GQMbRkrf+cz3dEBbmXy2r6iaFftXwqj10k0K/anjVHrpJoV81vGoP3aTQrxpe&#10;jXtfKtJXM/4eKaxKtVp1VayGe3doJ4V2T9Vw7w7tpKqbVOe3RX6MX08QSwDieFlzJb/bCrFwfb7V&#10;zMxXySe9DlWq8wspTFfNoy5tNdy7QzsptHuqhnt3aCd597fBPajoSZfW3BXJ9S3zVgrTVfO4Lb/7&#10;pq2Ge3doJ4V2T9Vw7w7tpNDuqRru3aGddFu8Krao6KmSgjg1oaB63xuptuwbKIxfl7bqV7VfF+bp&#10;uvihnRTaPVXDvTu0X0ued9s8LORRQWVmW5y+Uxm3UJjHXfILwz9k2qpf1e7d1Xgk71cXdiPV98f1&#10;FBRii5H6FuSDlbYcFbpPmddQmHVY1E3FerpP2qpf1e7d1Xikql/VXo1/H/Lpg3yucDMI+9YUpr8t&#10;v2r4fdKSrot/37Qh1aW9S373oKuj2PtUV/1KwcUzo/33sWqpWueq3bur8UhVv6q9Gj+k7zJt6FcN&#10;r8a9jqrpArqWvzek+aBULbdqv6lO32Xa0K8aXrWH7nciN3P8884VuGjXEuJc3+Ml1dW56le1e3c1&#10;HqnqV7VX44f0Lmk/FLlyjZvl53be3iFOtU1Ve+gmhX7V8Ko9dJNCv2p4NW6VbksbuqtUF9/TbWk9&#10;3TWNC/OcV+77+JrmDn1SR5rWUZFXQKFfNbxqD92k0K8aXo1bpQ+V9k4EPkIO6bt3pNWtcDW/ws/z&#10;PeT9t+wHzc9RaK+jMP5NaathpNCvGl61h25S6FcNr8Z9b2T9oSDVlVv1A6k08+sJoLLtmrgfhMJy&#10;qmXWlV8N9+7QTqq6SaFfNbwat0rvKy3Ju2vTwRNdoK9X7F+AD0x1dSSF9nela/LR9+fO/qGJ77MD&#10;8szla8GGjHyP1/W851eIkG5Lm8uGv5ZtZ5J3gG4qeS8VGeYyPOjL5MFY9p7uyeGnh3L8syM5/PhQ&#10;9p/uy+RoIsP9gXRGLck3kaTpQtbxQpbrhSyWMzk/O5PTtyfy9s0beQ2cnJ3KbMnwNeIi/5zKCy1V&#10;YGjTrhDpwG8yGMrezlSOHxzJ4ydP5PFHT+X48WM5ePhAJru7MhiNVIGsh9Vu0O5Iv9ORXrerdyNP&#10;p2PFCHEGwyEwkMFgIL1BT/r9rvRhdqjkBiHbxsjjHeSj4Uh2Jruyv3sAHMruaE+mg6n0233Ury2r&#10;ZYR2nMvrl6fy8sWZvHh+Jq9fXcrZWSyXl5msVm1Jor7k2QD85ClxXR294Co+4GkLPG0n4DPQIuBH&#10;f3xMUQU94btOHd6O/qKJzLyy3dbpKc6PpqXTiFdgp1QxDd2c2Px4ZZUa5DRdnrQ75RZ4ANeQ33UU&#10;Ow/anQE/1bAnwwndpXDaO2g7yxfd29AMXJ4+TdUeuu8Dpvsuqb6u6BnlrIF2xGGbVSuoAvxtAf+s&#10;q/SfompXFGME8GNGwf51dh8OYFYjb9/nfgzBHcTh+CnKqqQ3P+bt03jTZQnY3sg5GO7L1LhEVtpd&#10;Xqaq4sPDem1Dx7bPD2gxHfIzdZfSnzkyVJUrHOz+6w7QlVbu0YN8GjhALigGKHuErpqiMTsYq8Qu&#10;hNi+tHpA/0DaA2JPWoMdyNaRRMh3nbUklQ5kAvLt9iGbRpBLJSjfepBLHZ6gxppDXGYJ6pmgvlT8&#10;SDL9JfAcsvR0Npe3FzPgUt6cX8jbs3M5PT2T85MzWVzOJF4sJV2tZYP4PC2MV272eVokZCaHDxXX&#10;aKpSME+apDwcEF0ZDiBbefc/eJlTcSeKJFotZbWYyxJYQ57zZDYqI3McUHG5D1lLJV8q/aqiMsrk&#10;iWlgDPy6MugPZXd3T/YPIGsV+zLd5S+YwU/Ihk22UeXfOEokQnmWfywJmJBScUhhys8MjyKEIX8O&#10;vxbK7ICf5N90b1f29vfl4PBQjo6xbh1Dru+NZTLButFFi92wg2TS9utUop/9K/2UXOT3SHU5+jLv&#10;iiKTusxqqDaPkLYCnTyGQ+cH7DzpVIFgzkIMSYmBNTzmcPCEMJ6I9na+lNcYey8wFp9hHD7HeHwO&#10;+4uzC3mFsUq8ni3kDeKdriKZp1hDkcca5UTIP0JZ/D0EEQM81zVTOcnLY1VzvkDOeST8VQnCQmAs&#10;GLAWE5h3PAkEU0cizKNVnMpsHcnFci0nqMvr80t5eXohz9+eybM3pzBR35MLeX0xl0uMxSXGcoQ6&#10;ZMhLgTJSAuXzhFnWj/wAC2SJ8ThDmrMF5+dCzuYrma2QB8rlKYDtHuYI9jjtPmRJd2B1RFr+Yo/y&#10;iF1p/8lpch+9oJ3F3qAdfvzViIP1EruMYRZXFUUJVf6sQMPLOLo+Mz2LKMitGwQFNUQil2z+8k2v&#10;Dyawj4IgkQ3mvQLyKgfYf3PMz1m0lkvIi3PIikvIIF6xynaygtwL0OoaDhmD/RjaqkqtCFGwWC2a&#10;7dNRiGo56LrigUiE5ejI3GwT1YKrsLytXF+HrTw8Qxy4JPB3CIXCK4EgQlMw3rciX+ZNMOKY8B9P&#10;anNll75Gltr+h6GFSxfg7bCGbqLr+HXVrxpT7eC3R0mhvaHriFyyuaacdABx7F8z98K4/mP+hElN&#10;lRAuDx/7ZvKxqmjo25Bxr+RjaXfEfnF946mM3dD7oTqOwk45FfKe80TJx/UhoRtw6a74X6Hr/P9a&#10;6BrekHceW3Eq8UD1vkbXp2pomzNbDL9KW30R7vqq2Cafm4Vyrakj71spOyjTf3xO6ouw+vwaukLB&#10;fusmnpXcJd2Fuz7FXeL+FKna/tv5UE1BCv0UeD60p1pzG23PgdK/oZtpm2cF3wr5UkdeVuG/ruU+&#10;pcsDbpqeQvutdGO5DXkqOf7tSN/vBKBPfX7vUspPn6rc2eaUd12NFT7ra+g9xr2Pr2kaekci/10f&#10;0Bnw1PzU15GPW4aEoaQ6v4auoWLMhxzzHKxy0tzbn9vo9hh/3eR5fB+UdNWnhu4io4pxENKdcm/o&#10;mj4JffU7zHomXyXu5TSai0/3D45YR4e6FmvVK34fkNrOrKHvpgJ/reQ3UJmkEstaos1SIgFaC0k6&#10;a5FpLt39lowe92Xn47HsfjqR6UcDmTzuSe+wJe1dpB1ESDmTVTaTOONVdbFsskwVDfypY7zyidfP&#10;UTWEg6vd4ulobenB0U030kly6SBeO+OrZlGFstF4LHsHh3L06KEcP3kk+w8OZedgz66BA6VxKjnv&#10;7kJ65jXodWVvb1cePDqWx08fyWOkefTogRwc7MvOzlQV2KJoLYvlXGazS7m4uJDFfCk56saxzqs8&#10;eaXnznhXr5XtdYfSyjuSxxuJFpHMLmZycXYp5ydzOXu7kLOTSObnIsuLDsIHkkQjtHUk+WYom00f&#10;QFrkm2+oiBYDvKTPg274M4wvpTfoBwLPEZscD4cw7X0pHi5cmHoApqgGf/eC1ivnWFyzKxiHfihJ&#10;oXbn8uU5uKyRBHaisFvdNKX6MV6ZTj2rqKMWO13fbsNKcMpTyhjdvBlngIenqj10/5DI1+22OjKM&#10;PPF88fB+oX/o5/3J+u1+8ePEOg09GMD7FeDYINTt0sPgvLAX+C4t4th4NftWWj/GfFwF02oUHxXA&#10;+PYdrmDlXT55CiQIt2s5TUHNK5bBj5cIahy46VcAaR10vGr9OX4xvxh/w6s+Y4w7D5RBacRyYbNT&#10;y1pIxxOAOG+7KMMgOaSUU0jrZH3pZgPpOXSzEcJ3UMauxMA635MIiNt7knb3IVQOpD06FBnuST7Y&#10;kbg70GsK5yg2wnzIeaXUBDJ1/0B2Iev2Dg9VoYrYhcwaD/vSw5xBVamlg76gQolX9KRyzEbmSSQX&#10;qgSykPP5XC7nC4lXkWySVK9HnnZ7sgvZtt8fyv5gLIeTHTna25PD/T2ZouzhEG3ptKWDDuqCZ/12&#10;yxR+4deFnfJlvVrrNc2Umaenp3ICnJ6dy/nFpcxR3ppKx5D5LZ50ibJy1C1CXS+jSE5Zr+VSFlQo&#10;Y78gzgCynYrG4x2CV55QbrZMcShKZIXyWGZK5TauJaibV1BpY1CWABvwj1dzUTGOysi8nnQ85nWd&#10;U10Pjg8P5NHxsTx5+FCODqayO21Lv8f+dmOEY8Z9/JcJIdns+rDEMupAolnO8m9BrkE+n0Jq6LwD&#10;asnXoC28atIA7gMcirwqc5Fs5HKdydkykVeXK/n6dCZfn8zkm5NLeX5yIS9OL+SlU0R7u1gh3krO&#10;MR5mWOMXKHeF/COMZc6DFGtz1utJhrGa88pLjB+97hLglbpUV6JaUcuhjTlK8NRCp26EthhsHgMq&#10;Z+jGfEEcKq3lLAsuBeYgFRvtFDdeIdsSXh074/Vvi0TeXq7l5dlCXp7O5c3FSk7nKcYz2s2rRJGn&#10;XouroB1+yHOG8Xu2TuXNbI32z+X5m0t5DfNitpLFKpY4pozCXKNSKmRBt22KnKQMY5xQ+Q3SHvCd&#10;zs5SpTQ+ilBmOcBvy67xvNpFZb60HdQOjgF6upDGtXTFF2oE/Rwox3UvALsqaRGQD0QGpGhC0oF0&#10;VhO59bvo0zZkHRUWl/IKsuLVybmcXmDvtcR+EXygsiDXAlbBgPpynquJOhG0A+jQoJllWFBFBzAM&#10;/A2hMhNhVMz1oJtl+jzL9Pin/CdAWjHKBR/J/nMOEGHyhhpq6P3T9z+3WIMtIeHQUEMNNVPhh0CN&#10;TPpuCbz2++3vgXxv63ZXfRq6mcglv1tv6AdLHM/NmP5hETqj+ljc0A+dfGc1HdZQQw011FBDDTX0&#10;bajtzIa+J7LXkfr6sfzwC5j2Rg8q0VMzeG+0Q4vQ98JI1ypTWT62Kea7VcRyNjP4wrUEQ12YPgHB&#10;j+CHYW2+yOWJOF1F218nqtFRSo76uScn+jENrxzl9ZxURiPsqk7k4dKpMkLOqzkNtNvJUiyXJ4t4&#10;uLpZ9oiHNmZIW4BuAFWwF+H2MtxeimptAKOSJ95m9hI30B2ilBRGDBPeOYNaCnNq6EdOvjPfqVOv&#10;y+CdMgWF+b4rQqoLD3Ed+XlcIrwST6H+pkDDk51UuY3KME4hhlBBCZlC+F+G8mtSfzKgXqWp1ws7&#10;QGbR1OsyAS3DVbUs09JS8hVKVgAVXKhIwsiMRRHdQTwF5SnQpeIZ5STlIuwqU5md5abpCE8mYinr&#10;kL+Tm2lKxTFTHlPFFchHxlPSelmV9epRpmEc1E/lNqOwTLbbQRVWXTlWlpkWuyRfNwX+lQBXADsx&#10;yuDb69cEWwvob2ka+nbk+5bLJhVB/RWWVPZSRXQCfa7XO1JBnWOA8RRIo+kxRtAJHkFHKtSfcYIe&#10;5/9t8mE15Cu5RWVeYTqLWpZHN9um7dI2BO0AGGZprkLb6NLZFZecL+X8IFi2H6/a3oA0+Abajv1d&#10;km9haasFKkhYuxwvlR8cDzwBkTKKPPQz2+JdIZ9hQw011FBDDTXUUEMNNdRQQw011FBDDTXUUEMN&#10;NdRQQw19AGo7s6Hvi6hk1kolayeStWJJJZK4tZKku5Skv5RsHMlmmshmN5F8Ekk2WkncX0jUmcu6&#10;NZdog7hI0+pupD/oyHRnIo+OH8pHj57K08dP5TGwf3Qkw+lYeqOBtHjKRp5JslrJ8vRC5m/PZXl2&#10;IavzS1nPUV7GUyva0u71pDtEfJjpJpcoTWQ2n8v56Zmcvnoj56/fyPzkVKLFQrIkkuGgJ3t7O3o1&#10;6IOHR3J0fCCTyVD6/Y6so6W8fPFCvvrLV/Li2TN5/fKlnLw9kcViJdEa7cqootaTXmcgg+4IGEqX&#10;V3xKV3owh72xjPsTmfR3ZTrYl3H3UHqtQ4QfyCbbkzzZQR2mqPtAsrwn2YanMZGvmVRPUNsQG5S5&#10;sRPUTDFD9EQRuzuKQL9swKcCcGo8gC+8FUzrlD+omKJ5UemOp07R7e3ubW+Yh4NXbjFFkxugeYdp&#10;7UW+R+hvU/oauBfz9jKbJixFONz4z6abIo9T5ileZJfxSvv7APP7UOTr7uEVmgIU/GAU1KeAS6Jk&#10;DvK3CmTCKVx6BB1TjhUC3AR03Dh7GDcET6mx/GjYONETxwhNz74mbGwUp5bR7sMB2hlf8/N5wixO&#10;wtEwgicZpgDHK09Poz0Aw5kXwkN/PWENYXZamhurAOvlYRcEGvREOMIxzT50cez5PqFqVw+eAOYy&#10;0Q7QyfvSzQcwh5KlY4niqayARbwj83gii2wiq81UovaOJD2enIY4kCsr5DtLc7mMM1nAXKH9PIGp&#10;Nx5CNk5lvLMjk51dPT2SClWcGjmVwdaQyQvI3RjtBQt4lWW724O87aJqHckAnsYmkJOdfk+mo7Ec&#10;THflCHgwAcY7cjSeyAHy3R+PZA8ycWcykikwQdnjAeVbR4Yd1AWF8gZMPWUIZVGriNd0xnGMdsaQ&#10;o7x2M0a7U7Cdp9CBf4jPE7Z4OpqgXhnqF8NvmaVysVrLOWT6Ba85hKydw83rFXlaGhG760p59fNi&#10;uZQVsMa6EKMcQRnsc/YIT9ZkvbroM4InvQ26bRn1uzIc9mSgVzdTGZBzZANZDJ5Fa9SflzDyJkJT&#10;ykMy7WmOSR0fYKj9V9YypCCqRfnP+ybmWAcvkULUxduq6C3E9mqbQ+gJAL7VlZb7aCjI613zxKgU&#10;fjw97WKVytl8LSeXK3lzsZCXZzPFq4u5Xu95topkhn6NeRUmT0XrDWQzGEkLaA/G0hkCMGlv9UeI&#10;05cUY8dOJDP4qzTzFq/vRO+7U9P8yWmtvA0TewT3KbjlZCf3D1QO5Vxpsd+p9NnBek5gPW8BGwX2&#10;F6hDZziV7mhXWsMd2WCdjzZdzOVcT4h7fbFC21byehbL20UqpyvMYUzFGZgyA+t4IuIlmHO6zOTN&#10;LAEPYjmZR3KOtKu0Bb7xql6rC+vE9qgCKyYOhqGKVHaB7xK95hLQflPB7iIA/gpP9XfQ6z4R5kG3&#10;z4wjW+Fk4VZeLn9llea5DZ0sNmE0LWV7BnlLQCphz2eIUA6xdkh6Lewd29jliMyxZztfr+RssQQ/&#10;MP8hy9YYG6qopgUhEuqBAhxQtyugv0UrBqTv7xAqiGCtAllcAf21cA8a8CSCRJ5/9uFeTmeCA+2E&#10;ZtZQQw011FBDfxXkV8qGGmqooYYaauinSs1K31BDDTXUUEMNNdTQXwfx7VJD3ytRycBBypdyvNpI&#10;rzdqA+5+pA3sCipeqfJVxtT64Xu+VttOMuv1etIHaBLdHl8Q8+Qc97p/gxRUJsmQB5UdUprIC25m&#10;pdRC3DaGB9LQSxUPEJ4ifpomqiShihKqbMAXrVZ2cWIOYCf08EVwrooVVHxIkkTBfPxMok2JAAD/&#10;9ElEQVQJJ1Z9fFp2oo/Cf5BeT+eBX7vNPA0tcdh0kJ5oox6oK8H6OpS2OlxDtwRvU5hfAH2x63AN&#10;XR/S0E+O2Nk3jIWbSRNX8L6oLu93RZXq/K6jUHHBAXO6eoIa/WzOu9PTgIwmljRTq6KiDBVSTGEG&#10;EgpxeJIUpCuBnKmcSFnDq/4UVKahzGOxJFS7VC6kw/kjHVEoeQZgPnpKGkxeEUrQzquQy5PFWKYD&#10;0xRAFszeSkFx+KCuHl4RsYCvkCay8pUtcLK6PHkqRd39FYaWHuEKy0N5gXjbCoY+b3KtrFMB/FNw&#10;PXHQAJLLV3mGLOjt22dRLF9DQ3cl5Rj+6Slh4C2v7daTwnh6mp6ShbUZfnZqmtMDYiexbzDOCH96&#10;nrox7ssx44AeCmG9dx08hfYqubjIe/vksgBekY2AnfVStVa0QU+HYxsB3zYq6jEsBFgAfgBw6Ilr&#10;Doh+Q1tACFd8MPIFhPh2ZDPy6gezVfvaw/rSSlJ5p3zD/AcPt09QIzk+3JtCPnp8SAr5V4eGGmqo&#10;oYYaaqihhhpqqKGGGmqooYYaaqihhhpqqKGGfizUduYHJL5A0ldn6moopI2+tKXCQrfblnavJS1A&#10;urmknUSSbizZIJZ8GMtmBHOcSAYzGUSS9FYSd1aStuDfSqXb68hgMJDd6Y48ffhEPn36qXzy0afy&#10;MXD84KEMJiM94YdKZdFiJZen5/L2m+fy+qtv5A3MN89fytmbE1mt1/ZCE7XL2i1JNrks1zyBZy6n&#10;p6fy+vVrefnshbwG3r58LZdnZ7KYzyTnaTlow3DUB4aoC09LaavCw2KxQLpX8vw5ynnzRs6Q5vJy&#10;JnHE04AwNjZU7OAVe1SoG0qvO5J+fyxDnpo2nMrBzqEc7x/L46Mn8vTBJ/Lo6BPZmzyWSf+B9NoH&#10;0sp3ZZNNUIch0Ae6KLetyiWySQDwD+ZGAD31KUcaD8QB+PJfweoo0DceCLDTn4pAA9IrrrwmpuKg&#10;+elrZL4U1vQIAqmV/1iuQ6gkYieulOk0TujWD4su01Th4+KfFap0/ctkxgpjGtXF/dAvoz8Esc4U&#10;dTV1d4pOBudHcm/5jYWO7w5bfHa85vjQk3c0jvWhjhGgRdPF9X6WjuDJYkQZpmBcBx/my8c/l/Zq&#10;XELzVjviVcfOVpssDx2nqMNGT0tLpQ1IjnkDbIDixDT15/wpwfR+LsFR1I11NtCP/AT3AT0dzLlJ&#10;ymZjtSXXatsJflQys37rII2hnXcd+og/Rbx9iTf7ssqJXWAqayBqjSVujyRqD4G+LJDnRRLbiUIr&#10;O1WIJ4yt0gzpIW8BKnMklI88aWgVyRpykqdKEjHcaUTFXPQ7KsoZnkF2U0ZCYElnOJDBeCzT8Uh2&#10;hiOZQJaNWm3poz2dGPxDWomRipo0YB2V2Ab9LuTbQPZGTDOUUbcrA8jMLvI0PaIW5CHlek+GiDdG&#10;3pMJZCJPfAOGo7H0B0O9mnTTYV0gbwmsJxmwzjKZQ8Zeop0XbC/lvmKpp6kt1pGsVGk4OJWNfYn2&#10;UaGuz3VJ68G+wRjJMB6yGD2Sax373RbWLXYR+IewKEKe87lcYJ04PzmRxcWFRMuFZHEkG/ItRj4Z&#10;xofKxRLW+yTwsuhz2j8ssQQPX2KI90WlypdBm+ubXCEfRK6AVe7kNJEFeHe5yuVkFsnby3WBs0Uk&#10;sxhrLIbXKmtLhDmStnsi/aGhN8KeYoQBN8I+oS/YKSDPNoC1HWtkhLwjFBQDVATLdO6xh03Jk5zB&#10;aMS8daAL495sxiXa9dNySp56YhpBhU+ASmgI91zW+Y2yMyAFkryDucTT/waKRHoSYY4v4pacLlN5&#10;O4/kzWUkry/W8uo8llcXOdximBEbOZlncoa4l+DTEvnFrQHaPJR2d4B69LHPAk8gR1S+KDAOzYIw&#10;tBSCqUCL0sfQZhia6fuu5Az9zWQ86zFLY+s/GMu9BqCnteopk5xfDozToon4/CECy0R+dqoa5z8B&#10;jinAaZiUj6HSGfdmPEUtRj4J0ieYh9i9yQrl8TQ1PS8WaSK0lafvsa8pflTJjzWnsiChxHojAOWb&#10;gA7IxyMjlBkE/UswRR1qqZLW8mZDYdLtUlqw4zXqp6dwBqCfzqeGGmqooYYa+ishv2w21FBDDTXU&#10;UEM/MeLjsIL/nF9DDTX03RDnXDPvGmqooYYaaqgkfU/k3hl9QOIbw4a+Z9o6XQR/xYlqDqrV4bAh&#10;MDAU+lLRBgmT8kUmr1rr9frS7w0AmP2+naDWbmsZ+pIzz1UhQU8zi2M70cydalYoN+nHcuepQ/pS&#10;NEij8YEsc4oNrg4sw16usk3MAbXMM00XJygrdeXwxDZkzvowofGAdTToiWlAp+VOJOrwVLae9Lp9&#10;RafdQzivArQryEzBSJmHDEOyOtTjnqSVrUt7k1/V/za6b/yGfvgUjoPr7KTQTvLhdfGuCyNd538d&#10;hfHfFe+bOJ+34T+qcELw5LQQ3h/yo1Q1aekJQpRjxalCgJ0oZLJOQTcEU6iEmGeQiTBDuahAFVTc&#10;UHY5mVeckkb5xVoyIspVUH7QbUmAIA3tKgN9K8s4pUxFnh4d5A6TspIRma2Cdg+42T6V9xX4tll7&#10;HRDfk5VPLvMDu2aOfw4+3GLSy5WDtaA8XZMy3gl5n9Ri6/+Gbidyinzj8Elh0VPEeKKYh45p8B7h&#10;7BWF63/VagpgY8LGhc+3Fj7cellR2gxVCmP4MevHT12qsAwD61dC5ysiWHvLk9QMPC2tBLYSFk95&#10;QV5ZnraXCMuHP/IktPD3Sj7Tb4MKbbMKbdj2MhlU90Hb8b+E5c6xUcD5ET9O8rX/cbeioYYaaqih&#10;hhpqqKGGGmqooYYaaqihhhpqqKGGGmror5XazvzwxDfc1LhrEMC9ViRr+OGLSKeAlrViSVuR5J1Y&#10;8m4s0s+kPc6lO9lIdyzSAdqDjbQ6OdLkhQLDoDuQ3dGuHEz25WD3UA72j2Rnf196o4G0e23Jslii&#10;aCnz8zM5fflS3r54IScvX8npqzdy/vZUlvOFrNdriahQlqWKNeyrJJbFaiXz+VwuLy5ldn4pi4uZ&#10;xl8ul6qQwPpbPdAO7W/r8/J1KUyvGIEPFTJMOaOjaPPUswyxCHdgU7fVlb3xjhzvHsjjw8d6gtqT&#10;o0/Qvo9kZ/BYBu0DpNsRSSfAUCQbAD0k7qJovqjmBzzagEco14CyA1h30GRfWH8QW8obBL0Lt7VJ&#10;VV+QZ8ufjOKARqq/KbZYe2GBv08f5FOgGuZAvgVx8E/b40/WKpVNyjghCqI9dF9LjOOgBsbme4cb&#10;HoqyPe8TpZKnNgHAeAiUIAz0C8LRo2yyKvbAYkAvqxt8JhBDATtC3Uku1heEP5WPY4DYOsWMducf&#10;xrG0NgadaHAI4rh47GNtI9wKTctyArh4zFPzLfKmHWnYUpfOgMlWhWBOExueopZIG37qVtjJb5yw&#10;5bgLYe3Fv0K/luQMRxaucclP9IECIR4oQc/LySv9lrd6kI27mOYPJO08Bp5K3HogUWtPovZUos5E&#10;YgjJqDOQdburJ6jNk1RmcaInp51DZp0vlnK5giyEvPOniVHGLZcrlYFZinaDl7xMuN/pSo/XFnc6&#10;soGMS1FPSGVJMGZ4YlmLisEDKgYDvII4ySRbQI5ezGVxei7zkzOZn13I4vxC1osFeCcy6PRk2O3L&#10;qDeQIexd+Pk+5djALEGeCJtMZLq7K3uQ4/sH+7K7tytTnqA2HOjJmxybK7RrgfqvUOcI/E87LUkg&#10;h2lfQYYvIb+XCF+i7cQK7Y3cCZZU/B30BzLiyW9jlIW8d3YAmJPxSMY8Ha7HE+xQQdQNPaAnq/XA&#10;iw54wfFDXkUsH3xdzGbAhcTLheTwo8ztgk+M2kZcgmkwSq6AfzruwVu2/7sgLQVl3hn3oECi1CDI&#10;zBqs8PIoQTBPvZrHOcZsKmeLGFjL2ZKn4qUyj3KEo//bfQDzAeamPTC0BnpiWhacmJZmGBPIz4PK&#10;XBudcOhMKnizZ1kw/Lh2tuBPcF1uITxEcaKawuQ5T5DUUyRVrhHIVq1ObqqdstSDdbCT3PQUtQ3a&#10;gXpvOiMMrqlsepjDaMMC4RfxRt4uU3mzSOTV5Vqeny/l+dlCnp0u5AXsZ/CfI84a+aRsv54aN0Sz&#10;+uApldjBJ5TlZRIV17yip+5Z/PhEn4QnqBE8uUv9WmBaALoJhmkcSirKTZ2/GM3FfoB2tp+ysiIv&#10;ySQwz05OM3D/5NFF/Sh3qKTf7rCLICmBHHu+nGYXNQQyTEgD+NjrSt4HL3sYE0CKtGsUs8RcX2Xk&#10;EWQXQLmqiozacF+od1/1c0NDMOSwAmAMAWC5ndIG+xomsXJgOWvwOiIQTsRIz3R2ipsB0dwsQcas&#10;D6FkvmU/UPWY8thMuhneUEMNNdRQQw01dD/i/sGjob860odN7EBpNtRQQw011FBDDTXUUEMN/SCp&#10;eWZt6AdAxfPze4Yb320thAQ33915smBHGkZFAudu6J1J+5XQY0LA2wRIc9lkRCpZngAxggCJJevE&#10;qpDWHbekN2lJf9KW7qgl0qFqB0+tQZwokjxOpJO1pbfpS68zkH5/KP3RSLrDvrR7vEqLp5Gkso7W&#10;slosZD1fSLxcSbxaSwKs1ytZAes4knUSS8S6oAS+CuSLQz21h3aMIb2ujW+Z4aBSXQ7oiW98v8j3&#10;mj3UcdCV0Xgge7u7sr+/Lzs7OzKejGU4HEq315dOh1dv2cvjJMlluYhlPlvL7GIll+dLiZaR9KQj&#10;4x7yGO/K0e4h8EB2x0cy7h9It7Urkk0lTyfASPJshDoNgQHypKIa6qvgC3dULc+dYhpKRf1b4Deh&#10;L5Ddi2T8U4QKZ+oPs7yOMYObL6PTIo5ehVgo8PAVrr1YVUUehCOSpt0C8lVgcnn4F9dalkunebk0&#10;6i7qCX7D7l+Chy+/Gabz1tXP/BG/Blq2zvgS9nLYuvPDkS/vOtqu081xt+m+dTcZB85X+EjodaoM&#10;Y5yC37Sb2/rXjQ+++vd252/jxWAKSDAzgvYAKKuM69zoewP8mDdNVSKj6eMyzOL5ccW0phBhfe/z&#10;KNpFu47TGHkSiQEyp7WhYtFa0cojhzWyiIDYgHhtKq/peHf10jyZ93Y/USy0HcJ+KZUIGWCmKl5A&#10;fvD6TF5baejq1YVEAsTtoWS9I9kMn0g++Eiy/ieS9J5K1DmWqH0oUWsq69ZQ1puerPIOsIE9DxS2&#10;EpmvnUIa5F0UryXmaZJAhjBeWcxrLkd6bfJU9nZ29frkMWQpr1LWazVR1wz5sbVU3KDymiptwc48&#10;osVSVhczmZ+cq5La6uxCVuczSSHTuogz7Ldl2AFakNfgRY40CeoUQ45T2SvF+OCJmH1e8Tkayng6&#10;kfHOFPJ0ovKT1ydmVDhZJzJDWTMqh0Fur3jdJmpFJbWUyiQoK8G4jTFGqHBM+c96UzmFde73B8hv&#10;JNPJRHaR//7ejhzt78nRwZ4c7O1p2ydod1/b1tLrPYke8oeXKVWj33PIwjxNUFgi7TSVPto0QvvG&#10;XfCx15Jhlwo37GOME2ADIawnglYHBUmVnrjScIsSBrxHQrEFPgCRKxh2CiuHPoWjAiPOUFX+gRev&#10;ZVzAcrnOVAHrlApqq0yvsVxgjV9T+aw1AP85FoYYgFTuonJaH2V2FdkGY4TKX4ifZViNAGoYtYgN&#10;1md8eg72H31MpTNMwDYGtQL9gG5TeCU0VeTCGDKYH+UOT1Pl3FHwFD2Yuqdx8s3WOPQoxnwLc5rK&#10;Y9jVYJ/TgeTpoD09ybtDaQ0m0hpOJeuOMZeHssBafpnwmt6WnIAHbxepvJkn8noWw47xDz4tUecI&#10;6RPKhg72AlTaa/FURSregcsc865DVB0KrMDwFExDRQ8V62CT0IHZw9jstTPMU8xB+sHdxTilYmYH&#10;JmFugmFUwmRcKqyl4IcHFXspTwkvK528hFz2MLlvshs9hTxgoh5UQOU1vwSV1XgdPJX6qVzHUxup&#10;LKuNwF5r0++Ab9hTUTYAmNSSQVbFkBPkzznG0cU6l8sox/jZgFeQ+uiHBDzKyCcgBeiOFeRnq1A6&#10;W4KJC2AO/s0cLj2Q3wX6+ZzAPpY4Q3+fwX0K0GTYBeIVaYAZ4syR5wpjPkJTuAqBa+QA5gKgfYf2&#10;AaViJKWClwzsWFgaaqihhhpqqKGGGmqooYYaaugHSXxo5bc9zcPrT4v4naV9GmqooYYaaujDULN3&#10;aOinTXzH09D3SZQxFfBlqneEH2lvpIUe44tJBfbA/hpNvnQtFWbMq7hmiy8xLTIzttxQSBnfuWth&#10;NVHy+bl8tsnVg8RgLc7i+pNKOh2eAuJfrgJFXk41CvXgdXpE5kDFIJLPp9PmqT1dabc68OPVnv56&#10;zxDIk2Al1K5ZlBRUtZ7CQNiVCQ5F4vsgpDq/KoVpq/Hr/O5C943f0P0p7Jt74E5ji3Sdv6e68CpI&#10;df51oCBxuLF+IV3nf1eCzNHPdk6mUgJADpSgdlRPsSlAhZfyfB3/FdAVoD2qeAizUDz0QDjJZI47&#10;5dEphujVnfBnmM/Lk8kzlTpgmSnl8JpLU9oxueaVH+2kJluAGZ+KO4UML+oBP+bHfFG2ylGFk5sI&#10;ZjxVntSyyvb4dlyF+StpwZZXmbeTsZDVPLWpUIjReC5JmVTNkqwEcsbHsZOpCNrp52vSUB157hBc&#10;+hT4Z9fTur6mn+eydgJGkZpAwXkHt/5hONQQ+rT2cyWXLRhZhqXbEQsK4Meyi65k+VwtqRw5bI+h&#10;ODURvtpuIFOUPFE30nmeePlg+ZbEalytR4iyBu8Gy8cKuw/qyeSKg/NT0sLwrwIf17tZG8oE5ZmC&#10;46daetn6au2DVcAAT1NFdqC7FmGZDshxK62DzxvJHKweaIBDQw011FBDDTXUUEMNNdRQQw011FBD&#10;DTXUUEMNNdRQQz8F4vtxfZmlL66p2bTh6yEa7lVRiy+kTFnI/Bp6H9QC64lOi2eWABuiI528Iz34&#10;ddsE3HzHyFd3rVz0CqjORtrdlnR4OlmfJ0xkEqeRnF+cyevXr+Tli5dy8uaNnJ+e6VWc89lcVquV&#10;JDlPQkM+yJAnqfWGA9k92JeDB8dy/OihPHr8SA4OD2Q8HtsJQR3Wz66Y0qvfplM5Pn4gT59+JJ/+&#10;7Gcaf//QXTe3s6MKDbzmM8t4gRPq2G5Lv9dD2qGenPb4ySN58vQx8AR4KscPHuiJQLzCrt3tYiTy&#10;mi+RGa8wu5jL65NTef76tTx78VxevX4pb0/eyGIx1xOO+LK11elJu4O0QKs9QJl9yfLBFvKsD3QV&#10;m6yt0NNjctQvBz/zTLHRU9CIBED+CtqJVO304/WoeiJMcXqVKZsUdiqfFICfy5cnC9H0p60hE4Oe&#10;noJ6AP40GjtBBfVjG2Hqa3f6I09kpOl9nsxDT19j/BbA+HQHcfVUowJsh7XJwLxKILBIr3mwXOaJ&#10;vIP33QUQwUC7h/e7K6hgiXG9BTvqTrFB+6sIw68H8qG8YnbkpQLtqUB55sItPspA203hh/wzeP4Q&#10;vo8trudf2ddEyWMD+97638aS74stYO4YfDrrKwQCwbjR8lA2yrex56BhSIfxqSejcZwiDw/LD/ZN&#10;CZ7qU8aJEV4izyJkR6yBlZpCwH+jYBzW3bebvKKSFIHslEUYFDwOjeamhfIgfxDGhUeVlmAhqI9C&#10;T+qX5gjI4Zl1uoqk25d1dwiMZN0bA1OJeruS9I8kGzyQfPBINkT/WJLWRKLNQJZpW+ZRJoso0ast&#10;U1SGirqq3AXukHcZ+JzEdmJZmrD+ucqx0Wgok8lYRuOhDEcDGU94itpY9nYnskvo9ZcTyDcqymJE&#10;ot1JwhMvwW8OOCDLIJfjBPmDPyn4koInDpsU4w284YlUPdRnAHnOKzCjdSSz2UwuLi/l/PICsnAh&#10;y/Varx6NUuSFcjLUkXkyLq9Wns8XkO9LlM9TN5E/SwfvyL/idCW0ScDHdrcn/SHaNZlCnvOa0F20&#10;dayymm2n/CYfOLb63bYMBx2ZjPoynUD+A4N+T9cDTnO2mW1ka02pDesRwnjK2i54d7y/J8dYG452&#10;d2Q66GNNYxtdn1OeuD73YN9zH6KnI2GscPrafKTlQ5Hlb3PZlVUDr2RVgOnIhAosBONBxz/A/vB2&#10;BccKww1FfiieVdA5Q8BOBZ8I/5ZxLvN1KpfLWM01JghPEMy6do1lqzfUNbCDNZBo80pL7Cc22EfY&#10;mod6ERhzORZYBfIkNgTGIwtrw+gAXczVHsrA6opcbK6aOHXyE5Uj9KpsugmMOgNPE2vpmOawayNx&#10;MQQBf/IeTyakomcHZaiYRvkZ6pWiPgkQwx6jXqzaBnugDfZCeQdrOaCnrCEdT1Tc9LD294fKA54c&#10;xytOM/Kmhb0IxhFqjDGFMlgIG8H1A8zg2CWTWXeOSc6/IfZTIUbYW437GP+DnmHYBwYyJSATCPpN&#10;B13FBBjztFjMmdGAcwdAHrwad4C5pAATPA/QKrQCdUBdeGLuBnJUQfkNP+MrmYO+YhwOCtjxT9tD&#10;vqriJ3hZgBMJSagIlgKqtIe9ZAasMKdmcaanqJ0sMzlb53IBcXWJLC/AjnP0wRkYfpZkchqncgK5&#10;+WYdy+tVJC+XkbwAns3W8s35Sr4+X8hXZ4avT0t8RZzMYc4Ufz65lM9Pz4Ezw9m5fHl2KV+dI06B&#10;hTy/XMvJKpUL9L2e7IZW8vrkFHUmeA1sjnFpJ6m5HyVgfBMbngrIOUX2oO0h0W0o51pDDTXUUEMN&#10;NdRQQw011FBDDX235L40auinR03XNtRQQw019EGpWWQa+mlT25lXSV/oFNbm5c4HIqpL1H5ahpLA&#10;f33Rir8CFs6+obIAlSQMqaS8Xkuv2DKlESpkoEddelPU0FNyul3p9YieXlvnX3SyDkawuRegFrev&#10;V8J1+xafV9AxH8YLXwKyav7FqaXrOfSl1+9LF3aGle3U17GqZMGr7RLUPUZb9No9mNqeQEmS9fPp&#10;OIydehbCCXuZafYSWsAVOAvNKqqR4ac8vA/CvLzdu2txHQVxKnl4LpRUhinCcitp69HQVX7VEf0r&#10;8Yr4AQK/co5Uwq4Fovm4BTxV/d8DrpTvFCOuYDteOPe3yY/O7RF6IwVJwhPTcsglD56epqelOdhJ&#10;ajSp+oG4qIueOAXTKwMpFdWAHz+IE55aRqJs9LKrQKcNOVfCyy5SkTZoPq3ePwT+OVhVTNFEk6Ce&#10;VJozxS9CFf4QN1RmYkKaqvxEuJPZCvmu8ISMWccA1h6eZOnh2sEqKfiPUW2NYHw9Oc61l2A5vj5a&#10;WpG9hZuymp3ARphSoEbbwl8DkT8hbqJqXELHMeHGsq5xnoNUSOJa7fgefpSuZIh/V1CG+36pw12o&#10;Ll0t8M/bw7oVY0rhgxg5gPOr8sCH+zCf7RXSjH2ogfwqT/qrQOfANvx8qAtTVPIo+sc1gWDVjVx9&#10;KnXaoiL8KhXZBFTm4niBAiGxbRwBKcZSighZBVRqK8A4QFJBDFlD5cEqoivIAqSlHXKN2MoHdpZl&#10;J6xhzDugShV4xoWAP9IxvKGGGmqooYYaaqihhhpqqKGGGmqooYYaaqihhhpqqKEfPl2voPa+Sd8w&#10;tRpU0Nq0pZ13AtAdAHHsYCn8U+TCk9R4ilq3x9NF+HIvkYvFhbw+ey3fvPxa/vzsS+DP8vzNC3lz&#10;+kbmi5m+/JN2W/qjkYx3d2T/wZE8+vQjefqLT+Tpz4BPP5EnH38k+/sHMhmPZTQYyrA3UExGY9mZ&#10;Is3BoRweP5DjR4/kwdOnit2DAxlNJqp8xtNKUr6EjGMg0RfqVIAYjoZ62toRytRT1/Z3ZbI7lR7q&#10;0hkOpNXr6ik/fDm5ShJZRJFcLpdyPp/LyeUFcCqns1M5X53LRXQpi3QpcTuRtJtJhqR5l6ctdSRp&#10;8YSVgaSbITACJuDNWJJ8KAkixmkbaEmWmYKHnkDFV6E8YgYppZUCGdoBHgNtQs8hcWgznp1QpWkc&#10;VDmEeRUowwiektLWU1EM6k836lD48fQloA3oyW7093HUDN0ecBf5odwgTE+4caiGeTfBE2WIrXoj&#10;3yKO+tu4I7bbWYPgdfKd4cd27uDdCh8tcNfGq6Ksk29jcQoN/dh2bX8A7xf4w3ElTehX9F/FXfRV&#10;6Af4k/LasCuvddSbvYWxVUDjIy3Gp76AR3t58h/BftEwVx9fz7AcQk9Qc/lvdNwmyC+Gv52eVj1J&#10;TYF5QLQJuAs4dwt5Klw9re5WTz9vTD0E3i3YIL94+g2hJ6lB3kGi4cP/oZoBgvjRKF07DamDedwZ&#10;Ya6PZdHekRlw0dqT89Y+sCezza7M8x1ZbXYk2kwlykeyTNoyjzYyX6UyX65ltbIT0nhKURd160N2&#10;dlsAyuqAd6wDpK70u10ZDPoyGPalB7Pb70oLsgvchfwg/xC3I3oq0nTUld1xX3Z40tpggDwptzeS&#10;QfZRkYgnmLWo8DscSm88UpnbHwI9uHnaVYunZaL96DaKHwN6COmplLtaryGzF3I5m+lJauezS7mE&#10;LKQfT0xb8NQ0IEb7Ute2DnjdCxRn0EnomRzZsi9QFupIxeAh6jOejiCTe2gv4yMelZqRz3q5kqXL&#10;f72mYjDHlZ2iOej1ZczT17QdfeRHBWAE4x8VmJk3T57bg1x/cHggj46O5GhvV/anY5kgjKfFsZ1c&#10;x5wqsX5y1DMvl8PvmMgnrMHgly+f/a3AmC6AcaKgXUP5UdawSQp1c7wTzM9D/bxCJYERB34RFoZ0&#10;cJIHzEerBDfH0TLi6WkZ1sQcYxvrPM/dwvgRnp7GE8XaPaTBXNETpjz8XLOKteCnQAV7KH+AuTXo&#10;oO8VsKMefQLRe+gbouvQQXv1slyd0wDcdnoX+5Bzx4NnmrF2GeYWgIHNuUb0EJen520BufXQToax&#10;DC8rLS/kreyxMauKoA4MyJE+C6E1Q1PRPoXvK4UpeXr5yHb0sG8a6ClpHcxlgCbcPOGM5lhPTuMJ&#10;ap0CPBltjD3KCOaQgGwgRkRxaprF42lrPDFQwRPWCHfiGk9fG/fB9+BUtV6nhbnr+Ol4AUGCJdig&#10;J3e6+iuPOH+qQMN56iBBJlh0jC0MLirz8kS5BIgw0OYQ2ecYVyerXF4tMnkxz+TZPJFvZpF8dbGS&#10;L95eyp/enMtnr8/kjy+BF2fy2YtT+Zx4eSKfvyJO5QuP1yeKL1+fyp+JN2cO54ovYP9cgfRvTuRP&#10;r97KZ8jnj8jnTyjj89eIA3z5Zob4C3l+EcvbFesosshaemJghJEVExuenofxTunNuYTxofOJkwZ9&#10;D1YUIGF4KBpqqKGGGmqooYYaaqgg/+BHNNRQQw19Z0SZ08idnxZtxP/IsqGGGmqooYbePzV7h4Z+&#10;ABQ+P79POOLbne+AWGCD69AWqkgYePmTouikMp6+GG9tpMWXml2k67ckacWyzJfydv5Wnp8+l7+8&#10;/Uq+PvtGnl++kNPlicyiC1nGC1Viy1u5dIY96U/HMj0+kKNPHsuDT5/K0cdP5PCjx3Lw6Fgm04kM&#10;B0N9gd1vdRSjLhUxxrK7syv7Bweye3wsuw8eKIa7u6poRjWYKIrl/PxCXr9+A7yWs4tzuVzMJc4S&#10;GVCZY3cqox3kj/J7w77e1JRKLvEmkyhP0RZs6gd96VCpA/FGezvS3xtLa9qRfCwS91NZd9eyaM9l&#10;hs/lBv/bS5l31rLs5BJ1+sBI4u6upN0D4FCyzpFkrUNJN/BThbW+vU5vtb2+DLhKJZ0YPAcQ2moR&#10;VOSpKvNQOYcv0/niuIRXLisUoagYxBfLQKlEVsZj+hb6g/B+Gu7gw9rgG9EC/DWMFmZ5+DIMzk/z&#10;sDpYPXx5ri4OFs/ntR1mCk7m7xW1CtT5afvsJToKvCP4AAcUmgVA8YbZgqiUVfWj3T8AFqdfXQOv&#10;pOCv4SSffB8VSlzwC9uNiID5I3HgNrtvq1cQ03iOl9ZH5DlMuDcYP4Reo6lxSui4qfiF48D3n7/y&#10;zfOaZRNF/xawMhUcz3pJGsdvpGgREiENsVZIjjBFOM5ZZ/Nvw74NjBeURViZbDugs5/1cv2kZDIr&#10;xyTPcsxfgBNeFXK3YMozKu/g3kgPcmooWXskSXuK+byHuX0g561jOd08kNf5Q3mRPZRn8bE8W47k&#10;2awjr2ciJ/ONnK02sog2suJVgbzyMrW6Ummm384EucoAvOwDPZqo87jTUQWqCWQeFXGHwxFWxRZk&#10;Vgq5uZLZei6L9UKiLJYMbaXCA5VKht2OjLtdpDclHyre8BpE5QTcHeQzgGwcHx5BTj6UveMHsgPZ&#10;OYUMHQ8m0iUvwMJ0nct6kUoco4/Brxbyo1IJai7rLEf5kVwsl5CjC5lBlq7X7DeOP7selPVg3Xen&#10;U8jnHZlCto4nQ+lTjvJ0NCr6YK3gldD0G4+JngyGVFhjH20gtyNZ8brQ2aVcnJ/L+dmZzC7mspxH&#10;ykfMJuTRkS7Sd8Er9LTE8Of1o+sYcchnZMUrT3exflA57QnWiOPdPdkHT8knKuOxvTpGnAzgWqbQ&#10;T0k6cnRMGD4YaUHBkAX5067YoFLhTIcm+pUKP14hikpsTpmtAuZHMK5XTMtDIDMFCldg7BtHMJOQ&#10;kKdbraJczi9Wcno+R9/zmlesj8y020PHOwW1VlfXMl5nSUDkgb0oX8H9AmF10at1Ma701FQPuhFG&#10;JbFQcbaDueGhitWAyTmOOycnqRqGudVWUHnVyQjIEqIDGVgA69cW1C9VdJGvAq33deig/uAaWqY1&#10;VyhvMRhMBwvmFiDnUSevkEbFLl41TvlIFbY25n+HymnowxGV0AZtmWD8T4ddBa/nnPA6Wyqj9QyT&#10;Pua2wwjjmtd9+rBRDYp0iDuhchqvxh0NZMdjTAzNH3swKrKpghvi9zFP9VpUbbOtK1Q65fXJNHXt&#10;0TmPcID8oQKhKhSi03sI7sBURTUOHj0eDWzDGNNcMU6o5LUA83iN5skqkZezSP5ytpI/ny7ky5O5&#10;fP4WeDOTP725lD+9vpTPgS9g//LtrLzO83wlzy7X8mK21vSvFLG8mjssYnlNwK5YJvI2yuQtyny9&#10;zuTVMpOXkHXPkebZZSTfXADnEfJeyxdvFyh3Lp+9nMsfns/ljy+XKH+N8tfyZ+AvJ7xeNJI3yOM8&#10;aWHPa2qRlJWUcZhqSmBJgZD8vGiooYYaaqihHz01y9l7INtfGhr666Sm7xtqqKEfGPlnWedsqKGG&#10;vkPixGsmX0MNNdRQQw2VtMEzM7H1/cn7Rxv/G/qxUdCHfB3OF7RpnkqSJZKkiaRZqm4qVPhTYBhP&#10;91qtllNa6NgVnT1e02nQK994WgnjEK4Yf1WVXm2FOERxRRxfEAIcrFQKyjIqh9hVo2nKF8WsA0rW&#10;ct3LRAfd/yHMv2jmx8LayBv1YZ1QT55kRKU8aSOGvqTOJXMftM4+8K+eVuOv/POwV97li3slNlBJ&#10;a/Oe4aku7BaQZ1V3iDDsfeG95P1Dorr6vQ9UqS7O+0KVQv8w3veJm8liFBPtVrL5Wc5jVeoRPZ9J&#10;0k1XEo+8DZknMAXyDnKBwPhVZQQtlTlZySWcBEAcVYDCR+UbZY6DpkQ4FRyzHFKG8lMR5Il/kEoF&#10;6GcJzUCmKrcoI0v5WsrYIq6rN7IHIRdm7KBRKL9RDw+tA/5YHmW01R2yGWX5q0cVRT7VbC0+/tRN&#10;8sqclN16vShPgtMrRn2bLZ0HSXmsdTN+kyxvu9KZ0LXC1UVTaYO2LD9aqrbgPq3xcX0eV4B/5CtP&#10;UWOfaN+T3wjTTgPcKC7S3JXYE+wLj5J8TnfHdg0CsAH3QNmasl7bdbsr1eSvdXJ54h+hc+YdEM6F&#10;uvAtcK6FqIRbPmXd8Ady9S7qb2DYbVBi9IIshFlhOCk4rvT6Tn/FZh0w7ojEw6W5FiggvC70Oqj+&#10;XJBOrw5FQIwAlhvxtEAPuh2sXkxj+SCZNbNodEMNNdRQQw011FBDDTXUUEMNNdRQQw011FBDDTXU&#10;UEM/BvoOFNSuvD5rCMTXzf5DhSsD7aJQ5USNF0CVsHJFziNpehtpjVrSHrekM21LZxfYQ6fuE/CH&#10;X3vcllaXLyiR9yaXjFe6wZ0PurIZ9xXZoCNpj6ex5ZJmmWxSgJofcSbthKohLem2qczWl3Z/IJt+&#10;T/JeB/nw+ijkhaqs15FeP3d2eqanp7169VpOTk7l/OxcloulUMlD2qiLA6/B823VU2mAVrcno+mO&#10;7Ozvy8HDYzl++liOPnokux8dyuTJngyOR9I96IrsiCSjVOJhrGYyRrsmHdnsTKS1uyftnUPgAfAI&#10;7X8o7dED1PkQdd6XtDORBC1KwOAEdUryBHXjdaQJeOxOn6Id/rnHJlXwtCieyuLdhJ1kRX/wK/dA&#10;HzmYm6eg2Ek0V5EC5alohMW3ND4dr/4kfNh2PMLi+tPCylPDyjqUftU6eD87vaX0K/P3bTRFndBu&#10;7SyuU2M69vVdIS6PO+K6+F6BpzhFR+uCMACOLXj/OhiveFqNAZ4ObBf4QnsR33jkT9Gzk8X8KWOM&#10;Sz46/hWwseVPP7O4Pm0IKw+RkQfmOd/IF+VaHRSufuSBxhf2C/vLQTxiIFLkG48YsLr4+vl26ClJ&#10;jhcGGxPqD/gxYu109UDflFD1ARgUZlT6CkBlVhVo+KdgRAo8hvWE1/Mmm7FEvLpT9mS1OZTzzUM5&#10;zR/Jm/SRvIofycvoWF6vJnK66stl1JJFTAUGKtF2pc8T0UZj2ZtOZR8y4WB3InvjgQyx2unJaQ4D&#10;lDjq8TSjgYyHPaAjXYiXKF7L5fxSTi/P5M35WzmdnctiuZIIMi7jiWIZZCL6Y4B6E13wpw0/CE9Z&#10;xbGeeraGX0rFWl4ZOh3LAPUYjGEOIMN4NWMC+bOC3FykMp+tZblO0G7whdfWdTq8V1NPeERvQj5B&#10;dqOulJFU2OVVpCPUeTLkiUxj2R2P0NahA9zTieygzePxEHF70utRMQ51oYwFmyF6bTVG3TlPkiSW&#10;OIIsVaAeevoc5hLapN1KYkIQldn0GmfEWa1j8GUp8+UC9pXEMU/ny6WPOvK6Q16fyOsjsdxYz8Pk&#10;FZE8D4tjhK3SFVDXNbVpGRwz/vMh9w22JrpaoJgQfp0K1yzyj3yw9Yr9UbbCWrQN31LOyu0w+hM8&#10;L8tOUvNTgVONQynmWMI4IqKYyudUlkR4cfqaz9fqknHv4OsCt98rlHsLhBBlLPug/7egiolOHmBu&#10;E5zvvqaKlp1K1sYehOgE6GJ/0ets9CrdPthHDAq09LRBA+2ED8N8Qvo+80A9qZLK09x4LbGuwRmQ&#10;cp1kXUySmJIpmUIZCcDt60h1dGxPOI30xENe7dnnVZ7Y63gMiT7sPZSPed9HvXusv9YB6cFH5mPq&#10;sTy5jKfN0c+AJC4ccelGfC3TgSe2EX2UP8D8G9BEgF7x2ec1oTxFrQezr1fo9jtdxMd8oSIb24K2&#10;FWuythXDUesAOQd00dE9BeUa2gfQz677xN4P44Qf/oBAr/mEfYX5O8PYusBcf7uM5M2CZgo5muu1&#10;mrO0K4u8J8tNX9aQkOv2QKL2UOLWUJL2GPvHiWTYQ+W9cYENIER/omgPpob+VFo9mER/B34Ggf8G&#10;fswnRZ4RypklbTlbi7yep/LN+Ur+crKQz15eyh+en8t/PD+V3z870StHvzpbyfN5Lm+ijVyg3Svw&#10;A80ymQb+e+Jc8lBFQj9/G2qooYYaauhHTFz2iIYaaqihhhpq6CdK+iDr7A011FBDDTXUUEMNNfS9&#10;0Yd/n9J2ZkM/JuKbSgVfvgF8OWeHhOmbU29Xf/fijs83Bejm2KLGgEPhxxjh2z3AinIfZEbYaWUa&#10;25BvVKEhy1K9Fk5PUINJZYYs5wtxEPPXCmtBSurviHWlIgVPG+r2eoZ+T095a/c60uq1VdmObdy0&#10;Nw60IzFBxQ6A1+S1Oj3k5wF325hiJ6yh7ohOhQj/sZq8B2w9TIZ+zh7C+1+HavwQt8W9KawaXo1X&#10;dX9wVKnO/7q4nny4wU51qsH7atv3yp8q1aX5rnEb6eQ367Xk43gVFFM14clpmSquGRIi70rKa97y&#10;llPcocoNk5t8okKCP+2xS5kCN0UEZ34BFFU94YhpVZE3z/QkSl5fSZlmCjyQY1QUxJ8TvwXopwpP&#10;iEN5R4lHOYNMVaYpaPeKEoyvujUmNzVfEsM8tJYaVWGEeiLM56Xt9GA7A2h7gO2KbpNKP9S7CvwL&#10;C90iBim/0QCvGFqkAxUnRMF+TbE/MrraCrb0XVFHPozDQcdGwFtFEOc63E6VFOy3OlTj1cDmkucQ&#10;55TNq1oU8Uo/Dk8dokQYrkAZQX18+0uyOhiuUlFugGJsFgjqwDTvE/hXxdXyt6H7K/0gvkNd84pw&#10;hFVRsiXMxXqK44oKrzzxrDzJjKeaGXTcIZ0pQZZyuIDunzCz7wXsybD/sj2YuQ2WF6/p1NPVUL6d&#10;pmYnpkWQvWvsIddxKiuAJk9TYxzWm2nYzIYaaqihhhpqqKGGGmqooYYaaqihhhpqqKGGGmqooYZ+&#10;PNR2ZkPfE/krK6uwk9I2ahb+wuvmMkkJnq3TzWWwP5Dpg6kc/+xYnv7NE3n6m6dy8LNDmT6dyvCw&#10;L91pW7pDKizYy09ptyQHMrhj9H6EMpZZLPN4JRfLuVxeXsoMWM8XkizXsklS6SBdt01lD7uqjseS&#10;ZMgjhT9fIi7Xa5kvVzKfL5F2AXOup6ktlgtZLpeyRjgVPtge3rrZ7qE+/Z70RkPpj4fSGw8U3WEJ&#10;DZsAO8A+cIB4Rwg7Hkj/uC+DB8DDAcwhMJLB8VQGB7uIuy+9/UPp7R1Jb+dYOpMHitb4UFqjfdn0&#10;pxJh2K/yXJZpIsskkjRPRFopeoOnxsSS5wB4kmUIA2jnKS566hXaEYKnWYWKGh74V8CfSlaeoEWT&#10;p8P4/BivzNOfmmJud5oN7P70swLUcPHYyiPV8so8quElinx5Wo0rS0/iIly68KQyjFZrr7PXIUfa&#10;u8KUWgxlOaaMUOdXH7+E57+6Xf1huQptf8n/kuc+LMR2eHlyGMI8OB8Vvi5sW4BKuK+DjYPtMH86&#10;WwHNr2x/iKK9hMZD/ZAPYXXCeBM7KY0nI+mpf/TDOOdpb3paoDOF86DgiW9bcKJay9pp7XZt0HJ8&#10;n1wlKkjxWssrV/rmBDxyyCRgk7cdqIw2hIwbS5RNZJVMZZHsymVyKOfxAzlLH8lZ9kTO88ey7jyU&#10;zeAY8mJfBqMdGY6nMp5MZALsTkeyvzOQQ8iPwx3YIV92hl2Z9tsy7rZl1DYMIdcGQLfVVgURVFDi&#10;JJFVHMkyXssiWsFcSZxHqBf4ADnMU5H01Ce0qIf4LcjIPIokWq3kcj6Ts9mFnEOWnq8XcoH0C56G&#10;RcULtJnXkWb4l65SiRaJJOtUUrqplAGG8Fq9iPFRhzWva0b+gnr2Bj0ZjSHnBn2Tw/AzpRYylXwE&#10;r2FSGW8A2TpF3J3pWM1BrwcZTt7ytDSUG+WSpOC/60aesERFvgFPkhuPlX/jyViGI8jaPhX8rBz2&#10;WYo6qgIeQOVjnpxGeb9YzCHr5xJHa1SGJ2xRncU2GHoCICqJKsP0hMqywqVHDd0Y+EHIsRIAf5y7&#10;hCn5EFY3wlpZprN4Yd3DPOivSkjadw7IwgNdoUkxu936TzfiI5DKPFQuIv/ZD9oXiMf1fBuoR5v+&#10;yAdpFfRjXHS4lxmqdIm5vCWPOcd5TJeri9arQ6CeAPcRHGM9PQnMAXOKJ5KNBl2ZDPsyxbi5Cp72&#10;Z9iBewdr/M5wKBOM53Ef6XpIDwyR37DLE8dET1/jSWZUlfInWqqdMgjwp01SHpkqK+dmS/qcA0Xd&#10;OtLHZFUgwz7rDfBUMxSn4KlvegIc5rae3AbetMEbg7lN9oMvHMuYywrYecpZFR0Hn7YA+q6LvuCp&#10;ggPOt547RU1PROzLkOgPwAN/mloH7ULfIx3T2mltqC+qYUAbFOiPwg4gVRfw169TQZ8nM+ZAgrIj&#10;+K0Qb5V3ZA15G+U9oI9VYYA93RjxJpLzlDSC9vYI+70hTMOmA8DPQLtB2gPFxqPVB7t6GK9dNTfS&#10;h9/A5TOSvAv0kDfyixB3hVovsUFctnoy23TkNNrIG8jJl8tEns8jeTZbyzfA18CzGfwuczlbUaEN&#10;Egf9Qfnk10WSMwrS/W9DDTXUUEMN/YjJbQsbaqihhhpqqKGfGmF95xqvz63NWt9QQw011FBDDTXU&#10;0F8BtZ3Z0HdMGzxwEHyRnLXzAry6U1EopvkX1eaftTNJWolEm0giiaW705XJg7E8/uVD+dl/+lR+&#10;+V9+IR/99ok8+NWh7DyeyPBgIMNxTzpdKonwtAoqlm0kQn6zdC3n8VLezM7l1dmJPH/1Qr7+5mv5&#10;5uuv5c3LV3L+9kRWl3ORlC+J+SK9rcomAqSwJ+2WRLkpVFDBggoPiCXdDq+V67m44cvxjT5x2Slp&#10;QK+rimptmC1gwzr24TfoSm8ykMHOSCaHuzJ5tCfjx7syfDiRwcOR9B8MpfdgIN0HfekeA0d9aR0O&#10;ZIP4m8lIsuFE0v5Usv6ubAb7shkeSGu4L+3RvrRGO5J2+xLzRS1qtc5j8CNFvQBx14nRLwN3kzWw&#10;QtuopOauGdtQyYdKQ6Y4pIpaaHipjGRKQgWoBEDGAK3MIBmVgIjtl+wepYKYwZSjaJYIwy0fM8ur&#10;PyvhFWzlVUGpqEbAr4DVg1evEWEeHlb2XWBlaZ4YF3Y9mwkk774NN8UH08t6F/Uye5VHJc/h5/tC&#10;ec66GYr2ezvSlX1Onhk0T41bgStTr3P1CmECP6qYIJxgvCtjAOX5l+7bgD/GLzJVlApwzMvGntWX&#10;bWE+bBuV0mItn0pnen0eYFd8lvVQUAGEoMKKB+vj2+jDWZaTUcjUAPLyTTDXW5zXlAXIlfUqFGSo&#10;VGBZIE+EU4mhNZCMV3zmI1mlY5nHE7mIduUsPpKz9IFcZh/JfPMzWXV+Lu3xJzLYfSqj3Qcy2T2Q&#10;0WQq3S5kCbLTsYGqUGFliDpMIVMOxkM5mo7lYDKUPWBKZS/WiSekJZBhMeQr5BjlExXC+sO+DFRx&#10;FvKTilp9U8zRKwORbxf90OHpZ0ibRYnEqqi7lEvgbDGTt/NLeT27kLeXl3I2m8t8sZb1OpEkQZlp&#10;CyIHsrDF0yJRj95A2t2e8kllNOrO0dHiaZJUYBmPZbqzI8PRGOV3VGk4h9yN15Eskffs/FwugTXK&#10;zhKsC2DneNyXMeRonzIVDOFJcLymlGmyGHIJvOeVqJPJWHZ2d2R/f18ODw8Vu3pFKOU4MgJDKd9X&#10;aOOS105Gsaxhj9JE1lTkWy1ltVqpInKaJKaIg/JYJtgEkY+5CtPcHB82RkjghLoM7DnwhaYOIMb4&#10;gKR1owleos6mOGljk0pgGeZrCiQOMeR/nMUSYz1YxytZAYtoKfNoIfM1sEI/hIDfLMKYAL/m4NfC&#10;gfwz0E4e8nQorKMKrM1AwvUU9VFWgHm8Elv3C6gupg1MU1hTP79XKPYPaAfSEGS8nqLH9BwDfr+B&#10;+UxwXyFw+0OtVBENnadK5ECXCl68BpPXYQ47MsJcIMbDgYxHVGgcyBTzahfYUVAZjUpqRE92FP0A&#10;3o/omkmltgK8upZX7g5QDhW2eAUmFbm6qmzGcd1GnRXgAuUb1yIql1HRDFFMyQ2W0bCrSnOj4DrP&#10;/z97/8Eux3FsC6JRvt12AEEjiaJ03D1zzcz9/7/iffPN+96buefIUxRFANu1Kz9rRWRWVffuDUMC&#10;BETmaq6urLSRkaZ6o4KRqA57BOZn2uFnDI3SWB51Ybz1ij2NdbFuDePKPQKq41Do9sZ9BSoDEY8y&#10;atTGekBo3eIwdtA47pnHEWGugQTjwT2ER37OaDALOZfQzQL91T5DvzkE5W8oGo6qMSNqQki4u2UY&#10;95xELI3TckwC0ozToCOQpm0kvyMOLH6TYaORPkmx1fJ/MEgx/jk4w9wxw7PWGaIdGKORSFc6w7NO&#10;yHzCDES92MMP2EKLHenjmIfGaiDLYK/vExqqLaRJFvg9iX0f91Vq3Gd4BoDbtJB1kssN+vLXbSV/&#10;vN3I717cyX98+1L+8vxObu93st3u1fhWdxEMlK5r3mGs/DMzICAgICAgICAgICAgICAgICAgICAg&#10;ICAg4MOD790CPjQGww57XW8f3p3GNFfEl/5JZC+Si0yKWa7GFWme2otmpPEFtb2IR1nS1dFKJ21P&#10;Tyyt1G2jnoN4NCfZ8mg7UI+f8y/3XB32BnBS11RQpGl7MT13sF0WmEDLG7Ua5reAkWCcryNBH9LE&#10;kcYunkhH32gAp0R+cvAYoy/voZzxzfuETDcd8ON68YCjMZDjQfoxpmmnSEzuqTRyGneSU5xIf6M6&#10;PB/DUT4vG28P4NIH+PsJh7JvQlfsfWPa5lTWV/JNcarslMSpeNLjVWmncJxnWu6YxKn4Yx7jdfE+&#10;7bHyHlhofl2/FsynJh0YKqMeNQe2XYK9KsWeRWOIHHlyrGMadNEQFnsdDTmwXxjGNUvRWCt2DEmx&#10;7lPk8UdimlhjXpfdtiLkHY/RtD3K6NJJ5mWBobwZBtJo1QycPHnMMb1fMs3y+i0fNaIuymL1a8UO&#10;rJqwNCeLb5hgXaifBrA0PvNHkapxIkoPx5ZSLVpmlBEhRmg08+ixoNhjUxK69P32bTG/eb0zQy6v&#10;s8Gwy917eBH/UUDJPQnfv1P0HiQH6hicGG+NR/7HqHVNyXY9XWAC3nmqgqdzAZimax5C8xlPpntM&#10;8vlpOM55GlI6ujn1KKd5j3mQRx/DRh/veVRuKgOyD5z2ZIjHF3mqPP4b6fIbplqx+t4ntG0vBziV&#10;9VBe0IootNwb8fCjsajrmHoEsZIbhN8kvj/NHA9hp0advgMZb+zJSTklZPC/2R5jh3z0KFljXdVt&#10;KxV+n/Jq62zyOzUgICAgICAgICAgICAgICAgICAgICAgICDgo4V/ox/wEeHw1Z177ReRncR03yH0&#10;4lVJ3W+ljvbSprUe5Tl7UsjZ5ys5/2IlK3pPe5JLdpZIVMSiXlhQoX+h3laNVJud7O43cv/yTm6+&#10;u5YXf3sh3/31O/num+fy8vmt3F6vZbumVxx62+lRjp5m7EWh+hjpE0nyuWSLM8lXF5KfX8r88qks&#10;njyV5ZMnMr+4kOJsJel8Jn2WSJdFUseN0PdbKTvZylo2cif3/a3cd9cIX0s920q3KiW56qV4Fsvi&#10;80xWX6ToTyLzp5EUF9DDqpY620mVbKWMN7KPNlrfrsd3B7bGfVert7iOxigpPbUV4ELidKmMkplE&#10;cQ69RpL0DViDlcSoI2p3uJJ7iZQMlxIjn3kPozcshEl6cYFOvcctdQlFb1Ok0KsKw8ivYeZBH5TI&#10;p1YJyMbrxEJh+rLVDCNG4xeMHopY3Vo/5UH9nBdsg55f6A2ORzvyOEfzxcQ0I8O+PjeSJguu0Bau&#10;kA3kvclv6UrGMe+Emu54nPZasoyn67vNedeeJ+99nAtreeh8qGsSHstSN+bVRsegw70bJ6WW4fj4&#10;fDY2Q5zm5/iSbrwZRprOA83PdRpBj2YOoOOFsVQyzDyIn262Qz4tDyIvZfFHdU714o+0Uzo5R9mN&#10;45wCnX4e6Av7B6/mIY3zYKxL61EZjAz7OWJzwq529LALKzlPDGzZiJ5inyDpwYc+fXi1PNZnbZJF&#10;1WgB+1OfghkiFmj6XJruXKr6TMpyJTuS4QbxciFtciWSP5W4uJA4xzrOsY4zel+Lpaxr2e7oyQw7&#10;y/pevXuVZanrJi9m6mVtPsfeOFtIluVCh4ZV3TlCL9jjCuxpK+xpF+cX8uTySq5wXc3nMkMbNHDT&#10;LRjyt60ZI/njEbmPxDGNuxKth0d5lnvKQy9j2PNqeuRCQVSQYE9OZ4lk9BYJ5rMMMs1kgXYWvPK4&#10;TexXszSXIslxRTraLyBzSoM8yEE9Nk2j3st4LPP69k52641UuO+hBz1OEHkpM2WjDmrIW1NujgG6&#10;QcO0Jdo6XyzkDG2zn/TilNIAGENIb10ldLSrK9nssV/v1rLfU6c7aaBXqbBfoq0YcsRQJvdBtRfG&#10;8wZTQdsgGTYw4Ihxj8jhYxjy+4hXwlrwc/SQWtMrYPNVrzSAcUQvMM9iqSBbiXEsuxjPkljWVSc3&#10;20q+u9vJX/HM/OuLW/ka/MuLOyPilAj/2fEvL5HnGrwh78B7+cvtWr52/Ct54653a/k7nskvd5Xc&#10;7nksLNSL9cGVCjF0qejqwoaD4ZEcOqZHLW/MRE0qkeaJ/xTmxU5NPy0NY2vevCxs9+4Iz9SOwswz&#10;I73oZTnmqGNBQ3hw5jx+qdcvPZ4yRXm2hT3FUzV8SHwp2R/OsyIn6fXMEWtD6e7t6E8eiQk5IB+f&#10;V+rtzFNHDER77A+PpFUvhxAmS1kGxJrUY8oxvqYn9BmikLp/axjxumc5PZLUq+qWukNbyKi/xVCQ&#10;64Pz3Ovfk4ZfHC/2EUGtXD3Vse/afxsDlRXMUhBbH3XNPhZIsCNIMR5I172b1UzaMKJ91qWyOTJO&#10;5WKaS/d59B51QnCj76flxX8Qz/ZnXu1ZwrporPpqTuVSwVAy4l6YFJKkIA2JY3Q0Gv3RDUa3umda&#10;mE033J+YTs+S2LPjYg4u8BtyhjURyd2ukRf3e/n2ZiPfYi2+wB57g712g/VSYvxqlLX1Ql1P94Nj&#10;cjxOQXvtaH0JCPi54cPPer8Ow/oLCAgICMCzAL/x9I+HDwj9aenCAa+Df44HBAQEBAQEBAQEBAQE&#10;vDfwTy/PB/B/l7m/zfTv6glfXfhHgZMs4B8JfB2vH75M5If/WsIXt2kkaRZLkiV6RBePqqOXMb5I&#10;HcB3ciwH2hF73eAtrakbPSaJZLhtaJjWjcYkE/DVpb6+jOi5CKQHI1I9ndF7m3k1Us9GlMPNd8pL&#10;Eyv7qA834bGZLchwH5Md6unpIEkSdZSEvoGRvd9EBGpBHj329LEPhFavNIOsEABCmLciC6tAoH0Y&#10;Yifdy0vttBnv2Avihy/bWfPIU3iTPG+C43reF4/xWJ5TcR7HaW9LYho+heP047z+3uc7znvqfhrn&#10;MU3DmGM+2Ut7T5tB7x5TeQ5lGElMw4/hOO8pnsKp9OO8j5U9hK2u18FrkwYMYJ9g/ZKx6DFx/l5S&#10;rHtuBCD2HV3HziiC/2Zt3qmwk9CzDjj1KEYPa94QgrT2kIIxHYh7piU0ZgFpDEaqYQsNMIYynlaO&#10;9RuYTrr6IIv3sOXrZ7Iac8SOCI8epLx87p5pR/RGIKyNdXKvU49d6K8dNev2LteOyWMY5HXisj/W&#10;3wm1DU1UMLvX69AX159hTWidbk3gS2nF/6HAHgy0LkG/nj303KsBTcXjVb8PMUYVy4P0/jSS98YG&#10;bdCAEBr2w3SAqY7fVsmafVrOhYcxO6DNtSmHeTjM15GaZ6j4DeHaQvEjos4TRJJrgZqZ0uKV+DqW&#10;2/NNMdTlSEzDPxioiOJM6fttslrc24DZp5xijHcftoGPx6kyU0x1SB7idGltQfNzrx3320O4+hx1&#10;NHXhMQlp2I888aXr0NagHYNr6wX7H9emrpnpjAgICAgICAgICAgICAgICAgICAgICAgICAj42MC3&#10;RhPwBZJ/mXSU5OBfcAf+MI5vvaH1LlJHD2RMtu6K9JHeY0grCRLTFMw7ifJaumwvdbyRMlpLma6l&#10;W+0luqilP2+lP+ulKVrpEuSNe0kxhhnamzWRrKpEzvapzDeRZHed9NeV7J/vZfN8J9W6k6bkC8FC&#10;+nguXTyTps+k6VLpOh6tV0icz6WfLaWdn0ly9akUn/1Szn/9G3ny29/K1VdfyfKLz2T27IkkF3Np&#10;5q1URSnNooJ8lbRnO3AN3kt7eSvt1Y10n9yKfHYn0Rd3En9xq0w+u5H4yQv057n0y+do67l0xbVI&#10;vpao2EpcVJIUDWSpIdMWsq6ll3vIfQc576Su1lKV0ElLPzT01LKU1eIz8BcyT59I3q8kKntpN5Bj&#10;cyOyu8H9jWT9vcySnczSneTxVjLZiDR3gkwYgz3Go5SEHtW6GqTnIHrWInlfYSxLpbSl9CTiOlzJ&#10;HnloSGLGHpgCygiEvlsa5DDMOGcUQgMUaaSNGuki1BOVuEddU/aoV5DWG3tQwKivURHCbB/yePZK&#10;xo1knDgyrW9RnsS9eo9DXAT5j4mJAqKNI0YNxqRpBsYYA/WypGQY6TXy1vsJdyiLq9aJeezbwT1J&#10;fXpqvJPLM1HaGNhYmNc0KFav6j1NybAbMydLDJljtKH0fUYbA13cKBN0hD52NcalbtVjVltjzDDV&#10;uhZj6NgrVQTodSQGCuRA214weF1T0ggI6xf675ot6t/gukMdeyXnlI4r5BbObSUamLAnWQcEIpmn&#10;R36bfyrk0L7uQRADklEw3YzUCJQGozrvQISNmJNK9FWJUjH6CNJbYU9jAh6/GedoJ4HsaLpCXQ10&#10;jo6n2ITyOfacAs0kKEcDhhg38Qqtn0uafC5F8WvwK/C3Ese/QHcupGmXqHupXtPSxULSeY49IBFs&#10;ZbJvO1nvS3m5vpfnd3fy8n4tN+uN3G33cr+vZFOZR6od+llGiVRxKk2aY9/MpJZEvYSVkBHDifVe&#10;yFmxlE9Wl/LF5VP57OxKztKZFD36hnEud6WsN2u529/Lut5KhQ6iWjtqroH+6kjaXS/1GjrbYc+G&#10;DtIkkyRL0U3oo4ilXUBnS+zF55EsL7EPn2VyuZrJ5RKcz+RqNpfzLJM59qwc45Oi2gSMcd9Aj/uy&#10;lM0OfdtuZYf+0VMb5So3eynvsbduOZ8j9AwfelzLMBYJ+ol1uN7voZeN3K7X6m2ux7xNIHeO59Ic&#10;kyDDKOzLRq7Xpfz99l7+ev1SXmyxh9LbFeRbLKCfeSHLJJYlZFqBl5D1k/lcnixymdM7HH8+UCe4&#10;qN/GCDpBXKdGKLQyTsxbFSaPkfOPvz8w9zn39OOgawVkhIu0dP9hfu6TmJuk/2CujQZ1yOfq8OsP&#10;UcoG4R3G/R7bzt22x7zpMI86+Tv47X0rf70p5U8vt/L7Fxv53fO1/Cf4u+u9/A7xv7+p5Q/kba1h&#10;8ncDK/ndLfLcIe/dTv7zbiv/eUvuES7lP+4r+Y91DTbye1zJ/7zZyf/z4l7+vCnxFEulSgvM0wzP&#10;b+iMywTrMMGMjbGv237X4lmFtYTEDLolU9xHWA89xrrDHtXV2PPpRRBsK1zBHvsu90DmL1B3gTaK&#10;nF7QSIZTEPGemLdkTub0rIZ2IBI9fI1GZbjHeqYHtkQN5TGuNCzPMBXoHJE/PsDeXb2d6WBvivmV&#10;0MgezDnXUH6OthaYT0twBZ7PU4QhG9pAsv4ewhNTMsiiHt8oG+TNVMYY+dg35k8lRz/NgxpWEdak&#10;kvMQwsXYqyAABKFxLH/3YC8DoUY1iBq9YXISGTnneOQkl/yU2DGVDfIqsaZaEvlbyNtg762wF3Mt&#10;0mixpZtC1E8vZyl/25FYA/ilBeloKmkf/mykDH5OD3MdeYcPPanSUyj1EpHudyOfcTV2OnpWBDPc&#10;Z5g/GZ5nKcjfMil+L+RxY8Q8yzjXQM61iM8a5NHfCLy3VQ29oW6Q80A98IH8HyN4HDv/pwkajfFI&#10;Tq8Lao5egFlG60B99FCb4bdLgXYLPF8K9h17alRhjlaNpHh+5hgj7ssYTTy2UsFWh/2plb9gHf6v&#10;l1hbWEtf71t5jgG4gy6xnHVP5u5gC57PO8RCL0bGIQ1SQCKljcCUTAsI+HnDr5APuxrGdRoQEBDw&#10;XsCfBOQb4+PYHX/6oH49Pxx0tDE/wmi/IYb/Ez/gowbntKeLCggIeFtE+j/cPfyf+AICAgICAgIC&#10;fgzwHzLG91UjGX8M/2+rU/I3jOdDTO2Z3hcpRcCHBOeK4/AH4glaHgvolMGX/gaOMeH4Ql9fUrbS&#10;Ra3QsEStGcwOAPcYbK3AYFMuUqOAhIYBLe7VkqCXrkE9JKro1WCADY2TVj3LWGm0jzi+0KUnozS1&#10;I5nyQtLCmOS5xBniU5RDVnp6U1lIyNcnkDuBvGQKAcjskFHWoHyDfjTIB8ZGE7qDDJDG0S9AM1hw&#10;r4l7R01DEcjLl9GJHu3JA9IS1a834mFe/wJTX+6yDZQlWfd4ZKLXBAuz7UeoL0I9ee+o6Q7+dspJ&#10;kGN3+mN9HTedN+RU3kEmJ99B3I9Br5u34cN6Dj2bjUTipM8MurCnTzugG+fJ/cM8h5zeTpv1fFWa&#10;8gHGxOGoTcdX6eGAvo5TcRo/uR0wjbDwgw/XMbYFvz2M8PuFI8OoQptWAw/NpNuJ0mdT8Mb2k4gG&#10;IxH2jqhAuEDhDGXNcMTvO7b3WAUcaVSvxhD0btW0NPrAbkgiQYl0aMwRZVjOlVV6OUG2QU9iacLj&#10;AXlEZgpZ2DaADDQcVY9l2CRbjgnjLQlfxsHQUOujmJN/uFBrHkSC6n2K3i8T1+aE2Kms7IQEm1Dv&#10;kGhbjeIog28PHe1pnIQr9zXu1Pphu7gii8nt9MO+MJJ5nUjIhSjEqZci6LJqGtUp26Uno8HTGvND&#10;Dl55nKjKjb5MPbCxzCFdgqN9xpgfAqt/bGn4QEbGPAammV7MWG2g9r83j2eIIMtTRJ4HxLN0TO/U&#10;gPKQ/Ug0Tpa8Mk09rXFn5xzFs9PP9UFXw6x19w+pveLkm9D/6JvGEX5eqpcyzkfS35+g5Wc5R9bh&#10;OaQbDxMfp2Y9Qd8m59RIxiN9qgdMYCSBY9tTmcnjD2sgpx+rFao5wWmImKa9Md0YTGkpxKQvLnwa&#10;Q20TuhDrnMQRWg/bAaceD62Nw98yp+jLDmSc45Bv0P+EbFxzjdTIgS7W1XnQJnfqoT1m5xja/s8H&#10;D3+fcn1yTe7dGqy4ZyE7glrDCFfPIHtAQEBAQEBAQEBAQEBAQEBAQEBAQEBAQEDAhwLfR08wfYET&#10;XuT8GOB7uriPwNhdeQ92CNOzzBDXS6wvATsUAjE+6mmmd15jolrauJIO7NNa+qwRyZGvQL6sp/8t&#10;qTp8d8jb0TMHvZTkUmSFrIqlnM/O5Gr1RD55+pk8e/aFXFw9leXFpWSLJcqn0qWxetDpEhCzpkHb&#10;aFH6GeQ7SyU5zyW9yCW7KmT+dC6LT+a4FjIDi6tMPQWl5yLZBcS6jBAXyeyTWObPYll8msjy01Rm&#10;n8aSPu0kvoLs5+jH2V6axVbqbC1NSm6NyR59pdcispHOGaPRaUeexOhTIrM8lSyOtJ/UbSqFZNFc&#10;inglRXIheXyF+3NJIvSvpZcn1FPTGxbY0MOUeQxRD109KMao36vHjwhx6qGMnj6U9AZiNK9d9NgB&#10;8kWrvmw9It+w0irCE/+R4wtmF/ZEHQNpkOL6TH8tZlCHeyWN7Ngu08Z8JL2qkEwbDPccmVfrwfzw&#10;cfryGm1NPY7Z9VW0/PT4N3grYx3aZ/bV9Z33SmtT6by/jPcn6NOO8x+VtfY8me6oenHhQQ7e+6vR&#10;90c99Gicqx+MPTUPqsMaxRBNyDFjfWMk38UraRBK1y5IjqAP0o+x5bVyluZ0icxqLAm5RyLNE2Wm&#10;9N7XKL/Xx2Ffa9xjfTlPe8ZS2dELH1Z2hzyDRypHnRfoBLo7wWBtoMRqgwyk3bNfna4D7F8x9jMa&#10;syK9xybSYt3VbSFNt0SPzhGN/ab4TJZnv5LV+ZdycflrefLkK3n6CcJn2I/mZ7pn6X6I+lgnpxQ9&#10;81To4x7rdlvuZb3byf1mI/frtay3O9nsS9lXNfIhf0S/PSI1ytGwgWnrHcpswc1ePYpVZS11iV2l&#10;RF8rZKw7qKtBXC0l69rvZLffS1mXkJ+7IPSNvgndCBHQtRlt0YNTKovZDLLPZDbDPlgk6lWqTTpp&#10;YtTrNnx6laOnqNU8A7EnI/+iKLCfcR+L1TCHtavhB/WYZqgnkyTHlZ6hwBSV0KAup0Edh7xC/fTq&#10;h37y+M+6aWRboZ/lTtb7rdxvTUf3t+DNWm5vtnJzs9Prer2DLnbQW4XuQ3foJY2eY1K7iv0c8sww&#10;BvS6tsKeezHLZYl9l160dDq4MWKYIY6VGj1j/EnOEf3wymxM96WYzfEBmBeXwZCFawBhGi3REMmn&#10;KnlPgVVxPjd2ABTFkMpWPaf18vyuke9uSvnb9Ub+8vJW/vLC+DXCf71ey19vt/LdppZrzIlNl8g+&#10;LmQXzxwtXCaecynThVQprnEuO8lk36fKLbS2wexYo/9rrIGRiAO3fYL8qB+sMOI15MZK1h7yP/4G&#10;4F6QeCIlwbz23vWcCY+OjRoNYg56g8ec3sQwTgXmTZHh2U9vaQWvmT4vyQLPenodY97MM8P8oxHl&#10;xHBNx8zvX5jvPApcvXphnh2QcVifRtyDLfYDehEjvaEn82FyoF72j3OM3sR6zGX8VqDsWFv0gOb7&#10;MAcXuXFOD2/sF34AMF/maB691Ebf1g7njaPuua7dqbEmoqHB6UfVrhzATZ/U+WepkNjR5uwBXU7b&#10;O9kA+unIqWnz1vUbxM+soQ85+4Q+pwgzn815yok9h/u5m9GcJf65oFd6T0N6AjKO3tgOiHj10oY9&#10;aCTbNiYIK5HXG+pb3Yf0zyCVAeUOCIH98ZyjQTCkp5I53jrmnN0md8J2kcPqpi6oF8439p2e7rjH&#10;5ZJnM8mLheTzFfbQAmuyxdos5fmmUt5W2OvQBqWCpvQbjajeNXzAgICA1+HjWC1hzQYEBHxsCPvS&#10;zwlhtN8GQVMBAQE/F/DfZowBAQEBAQEBAT8e+NvD3n4c8hh8KcI3Y57HOBX34+KEBNPOBXw8iPCj&#10;F6PiyU8/felrpEkSj83T47J41NostWPwkk5KqaSOkC9GBXwhfbaUxcW5XH72qTz71S/ly3/+J/nN&#10;v/+b/Prf/1U+/epLufziMymuzqTNRaqklTKuwRLcyT5ag/dSp2ukb6RfbERWW0kvapk96WXxSSTL&#10;TxLlHJw9idUoLb8U5Oklu4hkdhmDiRSXKdJSyS9iiVeQf4FezNCXvIHcjdQxGCGshPz4qNcgdENf&#10;aJMdiT6DaWPM2kRyfIpoJrNoDi4llYVIM5e+LsBc2dapNMjbtDSaiZS06VFDH7YjDchDoypcS7S9&#10;c9wjfaQozXCNx0nRcI1X88xG4yat1NEZhrl7/8JZyXZ92472QpdWJ4fUIxxdXQyfSvfhTgk5JnGn&#10;6A3Z7HjIt6OvY+iD3nv5T/Nh2cepOuR1QvN+Z+nsHzmNM70fllH6OJ8+4VDWUQ37XNjr2xttTfsy&#10;GOVNiIqQz9OXYf3s+8hpPUM+vrxHORrJ+XHRscF84lGdEa7+uDXOUX+8K6nHuQ5GZy5MwzQ1TuP9&#10;HvGYx7JBmNwiHfcd4jmnUd4fB2q6YH+w5kBvVGvGaGTkaI89miKo4UKE8nElkXpDzESSmbTRQqpu&#10;CZ5D6s+kT34pSf6lZMVXMj/7rVw8+a1cPf1KPv3sK/nii6/ky1/+Wn7x6TN5dnkuZzn2kr7G+t6L&#10;HiFLmdCWOXFMJM1SyUCGabRl3slIZygRUyqsaJSrqlqNsNbOmO3u/l7u7u7l/n4r63vE3+/BUjbr&#10;Urbbvex24L7UIzWrGv3CvqPemlCv1Y+6MVYtj1tFGzSQofHPajWTs/O5zBeZ5NiTeWzqjoZ0zkDs&#10;7m4tu+2Omxlkx76I/Xo+Q17s0dRn27RSl43sd7XUdStJiv1yNpPFcimrszNZgueXF3J1dSWXV5dy&#10;gTDTuT+qgZAjDYHUIxrk21WVbPeUYSs36Pf13Z3coO+392s12Gs43vh1kPE5MZ/JcrWQMzwvyPMV&#10;uMT9Av2CnOdFKk+WuXx6MZOrVS4zPHv4w8LPARqb6LzQucE4TwcEvDHPSdiEmgAVOfok4/ih8OZl&#10;z4xjuJI4KvS0dFd2cr3v5LtNK3+7a+Tr20r+fLMB7+TP17fyF/Br8BuMy7eYC8+3JfLXcldjpeD5&#10;sotSKaMMKyqVKkqMCDcRniVxIW1K5tKlmOtxjnbxbGE62aVSd8jfxUY8a4yQDQLWqL/FemqhDPaQ&#10;GPqHCH3WUY+ce0qsMRJjO91zqHMa+6jRDwonNHbCurAjPHOZk4W7KjMwVcMvM2IbjdToSZAGUqxj&#10;NFKDQJCDXvsw6W3Pgm47R/Po5/Io9ReLfhjxYN/jHufmCucOjcpolEnDOjXUggw8inSWQEYafaIv&#10;C8i9nBWyAOc0ukO8GqhBOBrnsQ4a0KkgoOpq0i6phnXOmI79UKM7FDnm42Ai6z5RzjKM46dkfuRl&#10;mHuHkmGMLXUL+rHi3jEYEWI8aIDvDZXtOYCw05uOMw3MuGaPmJ+II5k3ZXu4KiGDzRc3d0hvnKbk&#10;2LCf7IPB+uTo+mOGyMYEG7OS8cyjerLxoN68LpAVRP0kItQIkkohHbiOI8yBBGOdFjPJ5gvpMB9u&#10;t5V8RwPS67V89/Ie+9le9jW9qTnTN90D0AB5KDEYEBDwKtiO9SHgWz5mQEBAwHvAW/8sCHvSj4Pp&#10;/v/hdK4tY34oLSrgVeAfQh9wvALeEH5Oh3n98QADwT+1w3gEBAQEBAQEBAT8XMA3NgH/8OCfMBPi&#10;j8zx5adRvXfw4/4I5VtAM6xI1OAhzejdp5DcMc0zSbJUoiQ2hze+PD6dflpj1CKN7FBnhzo7iVME&#10;p0wgj6d7TziSLx0dGaZsKiNldTzsnXIKV0T/LeSA+KCH+mFIX5EOf4VDJ8dEDtY9pWEa0+HbaC9Y&#10;7SXr6znFqXRPh4O/TF2au4zwEVNOcSr9FE/hsTzH8cec4nXpxKk8PwY9TsV5nIqf5vdpx3leh6P8&#10;OtZvWt80zw+lzV8/nx+f098XKDsuRhBfWPQ8qtPIDSFzzJGUY68wJkkmaYo9ifsSDRKcFyEaUegq&#10;VcMTEGGtdiD3kNNUGbQEaZ+pAderybwoQaJdHTLW5+ocYfUq2CT2NDPWgAx+f2NZVy89myldf1TM&#10;icwqK+L1SE/XNjON9RrVCCSh9zJeE6RDv9bUAUz2kSqDo++rGu8w80T+4VjPAyINspA0dNHx8X08&#10;womoHx3sE2c2vac10GVN4sZI471D6nGx1E0PvVBXrg57TjxOU5zxYTrH4HFqhreGLzilwUljhDyk&#10;HzNvBOSvI1X0CRE3fN4RHoo6gG0M1PYPOZXf80B+V/aNoO2/QpgPgIO+HHDar1Fm318l85DH4WPi&#10;60HchO8Cp+olfxCGTplOCO6L9IBnxztzL5uuVY930npAQEBAQEBAQEBAQEBAQEBAQEBAQEBAQEDA&#10;D0TsrgEfFSYv0vQtG+4P6OKRz4I0NuiUvIuRRT1xZLF6UYtnIl3aqTeySr2gVVIjLLNE4mUusydn&#10;svr0iTz51Wfy9MvP5ckvP5Xls0sprpZIT6VOnee0ZAdupcn20hZ76YqdNOm9VMkN4m6kzW+km91L&#10;tNxKvNqDJVgpo0UpMi+RDhZgXqEMmJaQC0T9FduIcFVWYK0e3xrM0iaOpY3oDSNSsu/8TqAPMuti&#10;yT37WIo+kVmUyowe1PpcYlTSl70020bKDerGtatRQ5dJkizAFXS2lIjKinJokYdb0X8VjRNIhlDG&#10;e6ZSQgegeZo6pHpRo9c073WLdGM0jNUBkY9esdQzllGPCFWyDuTxxiMufMhW7EhHu/cewIyHeX0d&#10;SifLYJgCTg1VfPiNST2RbHdSt08zz2Cs22Q7KAsOcj1K6w+JApP+mJ7H+1PpY3ikjzvkcdmpbMey&#10;4mvIz7Dv9+gtbUz37Q66QPjYa5vGOdqYunnA+USPaUp60OE8seNo/ZyczkF6SzPy3ntOw73OYXc9&#10;8KRGz2m8t7Imi5cdOw0uPJ6Ungr9UaVmf9YbsWpIetqJYshHJmAGOXmkpXqaKqTqV1K2l1L3n4qk&#10;X2GP+mfJFv8ixepfJV3+VpLF55LOPpFidiWL+blcnl3Ip5fkmVzOc1lhP8hqyLjfSo8rPQilaSzz&#10;+UyeXF3Ks2efyDN6XAOvnlzJ+fmZpnHHoMckeiRrajMM4ziqcQPi6FGtLCvZbLey3qwdN+ppjEZK&#10;2CAkzbGfzOayWNCb2LmcnV/gupLVaiGzWaGe1DBI4o/voweqvCBpSGYGYWW5l9u7a7m5eS4vXj6X&#10;7777Tq6vr2WPtlt6n0IN5k2Jqm+lpLeznclUlqXaZ7C/eZHJfDGX5WopK/TxDFwsIQf6SiM1Hum5&#10;R/6yxn5f19pfe14Y0SPsb7zSoAMxbJOGgKh3sZjJCnWtlugn6icvyDN3VS7kckWvaYV6TrtapXI+&#10;jySnFyToyzxieTIOTeg86Ya54p9gI2xv97FK6JJ0k81iOR5q1aUZJoTSHFk7+0fuMX/XTS/Xu0a+&#10;ud3K1zy282aN8Eb+fr+Vm10ld1UrG2Teo+wez46antCyOZ5Vc+kLMJ/hcTGTNsnxPEqlJZGvFRd2&#10;912UQRQ8Q7zRZYx54RiRSCcxipARxLOKBpsqP55x9Pymhoe8kugHyf6ahzKMFuZrj/HlcdTKFmvZ&#10;hfsW8eRk/aq3LbRGT1Z6PKuSR3/6sHnS4pxDcCD+MzrV0w7dU70o+o+T+diI8SDO9yfG7w6lj0fb&#10;aANNg36ekAj7+UP5lXwym/evPInUqxqPAC0gbA5BqVE91pL7o+6dtp8OukDa6HkM9aNTXr/60T6P&#10;c/MUPfSe85l68fc6Px0Yr7R8FsE2rB3VMeKs345IIOm1LqdHOK5z9JNUr3Ao472b8ShO84aG3z/s&#10;P/WA/PQkp5x4wztFepvz88DGyMk0JWXiOJAq3yQe9H2zfoDUp5L5rC82vkbVNdRg9TLMOOa1/IQa&#10;4RK4Z4jGoTQUpfGZGo/iXvctzKUea65BDWXTybas5W6zl/tthT0P+Tn1Ub9JhqtWyzYm5Jo7AR1L&#10;bT0g4OeJj2P2hzUYEHAMrgr/mAwI+PkAk15/VLvbgH8A6G5lwYCAgLcDH/Rh+QQEBAQEBAQEBPwM&#10;wHdDAT81RPhPaS9D7W2oveQfib953NtGelGLs1SSPJMsz533tEQivgVOIpe/OyC9pZE8rq6PGscW&#10;caRLTzqJkl6i8Y3zwJ4cZHH1CsmPv/rP+E8c5DHQCyMSSf/CeUoa06BaPYbMjh8jqQSk8dVphFwg&#10;S/saxzbtY3eoxNHkHO81Xf+Y9HmPeYxTeR7hcZ2+nWMep0/LKIlT8R8BH+vDcdxx+nH4ON+Ux/le&#10;SV5wPShD+PB75IN234bTOTnl9833feDK+kXJda5rCqTxEI1yhJ7TaLQzwx5kjBLeZ2A6GLLQOxgN&#10;NjLQHxVHQxMa3ph+UA3j43g44tOT5fSoT6QRhx7ErPg0zjylHRpNksyn4J6KumiI5r2V6f7JOO6n&#10;Hgj6rdfTwHbMOK5pmoE8FtQ8pGlRK8PcE7nUy5kTRPurxj6UxeSwfrq+Il13J+hp6J+WNDB8TN+w&#10;7oXaH/bxcdJjmhL5UhrQgN6Dmlal9IYe2sIHgW8dKlTPaVXTKWvSGb000E9LPSOPms+hEzwWcDga&#10;0IWVQ68e56gB/1yZxh3zGI/FAxz/Iw7jO4kbCGlGTlrF16PUnG8Plnucr7p7c3rYPeca14GGXJyn&#10;6/+j+hgxLfcxwGSxvhlx7zmkH3HIa/o45jTd59HwqbomPMZj8VNMy5+ix/H9Y7ARm37GUfTkvkjP&#10;aYMnSNz7tICAgICAgICAgICAgICAgICAgICAgICAgICPB/bW/r1i+hop4O0xvtob3rE6TF844svF&#10;ugy8dUZiknfSF630s1a9ltFT2U62su23uO6lTGupkaedR9KtYunJJWpa9NLNW7ACS9xXIstaorNG&#10;sotOissebCS/rIwXlWTnlaSrShJ6Tlua57SentPoNU1Zg41ds0ZaMqmliStpY8QlaC+FvBmJ9pMI&#10;8bFSPWbwZT+NJ9BfGp6pNxUwQ7/niF+mqayyTFZ5LjPkjUrIvt1JeXcnm+tr2dzcSI37rmokjTIp&#10;8iV4Lll2LvSiFkUz1JZL16PNjkfvQb4OcqnHKcjvPU51O+nJHnXhvnee1MxzGogyyp6k5yt6cDGP&#10;V6M3rNZdQeclK3I0zy/0juXzmzcYozPOAaMjMq95X7O89CLjPclMy5n3r1EmvVJGlfMh6YHGc4xz&#10;xjsapoEN67J2zHOayzvUO7Y79sXT95m0Plj4mCxv6YfyuBfTGvZlLZ/Vb+2aLC6s8ZZmHO+9nOY9&#10;b9Qb0w917sqgXtL0PU1HPUxTObxc07ZGHsrjwqwTcyjCnIowByMdK84vzLUTVO9pyOt5ED+QaagH&#10;6eZFDbo0cybMfeNgZoPtRLcSsseaGzynkYxzacivno4ilB0MVVEv2IL0hFjSM1Wb4XomlTzFOv+F&#10;pHN6T/s3SWb/IvHsnyXKf4U96wplz8CZGqplWNOXi1yenc/k2WomnywLOU+x9hvIXmL90ZtaW2v7&#10;syKTJfLQo9lqtZT5bKaeiNBZ9US235dSl7W0NceCnn5iNYDjboLNReMapHmPY5xTNPriscf0nDZf&#10;LFD/Qs7Ol3JBj25X5+CFXD65lLOLc/XUluepHklqXtC4P9v2zHnAvaRuSsiylX25lara476SpoU8&#10;nGfUO8qYERjkQpimFkxX+cvSvKKhD3XD+jg/MWIgw3VTa/p2t5P1eiPr+7Vs6AUO9xXKeyM3Nejg&#10;OkCLPMpZj3aez6VYzHEtID8NBDmyyMsyaJ/zMUaYXpvm+FrNMnl6tpBnlyu5xJiczRJZZPRk1WFv&#10;bbE3Yy9Tcg6jX2hM5xT7qC0/BGMHAy93MaMUm586R2kgjZDSXTh29JpG2pHNppMGrMFN1cvNtpXn&#10;96V8e7dVPt9Wcl02codMO0hbxbk0aYHn0hzPHnKGOUqPaQXmMJ4JysyIZ8cQBnt6TaPBpfOK1vVG&#10;Pb7We05TL2rmVS2idzWkRRH0TKJMBGLUdU7qB30hda25bvs9BZMTjw2wRZj3SttDSL/vT/chXaMY&#10;BEwtowtzmHnFktLnqY7TlH6CDURbbjx1/aOcGUJxLRm1D9oPpA3kKmM8DRldXrbp2nW266DzcEaZ&#10;J/JrH9An+jZlGXoNKyA4SQ9jnJc0e/VlmZ+yDuUR/9DjF+U24j+dcq+D14uGB9qc1vo1bPFTqL5w&#10;VT0MbSIXJ6sn9Mu4BP3hHpDhqh7U0NcchZUuTvuOTheInIHzIgHTgQvsQ+ScnMR7zhBfYO1rHfTU&#10;Rm+PSoahT7ShxDiZtz0/vhw/9AOk+AqI7nWr+kEUaf0FXX/VmxrD1MEkXfXpyItWzAZAGou2iKQX&#10;tdqRhqaMw+YlMdaoYI02WCu7upMN1vQOv+8qZ3jK343qSY17xGGrJuQROH5OioCAgICAgI8KfGzx&#10;ERkQEBAQEBDw04M950//nRoQEPAeoYvPggEBAQEBAQEE34907vr+wLc0PwLQCX1rhQ4FHvLRAfa/&#10;jg7Jd5jTe/PcQ+KOXsn4oeEB2EU0+CpFilLSi17yq0iSc7R51kg9L6XMd7Ins71yl25wv5Vytpdm&#10;UUq3qqS/aCS+6iR54tlK9qQBa8megrjmuM8vabRWS3qO9lZ76Rd76eZ7aVEXjwNti0ravJY2wzUt&#10;pU14vCfu0wZslWqYRtKoLkF/+NYa9N5s0EElX23qy07cZphXORZKoayl6CtJ6p1E+7W099eyfv6N&#10;3P79L3L7nXHz8htp9/cSd3vJUfc8y6VI55JEC9Q6x5pDbU0iTSXSlC3YSFND1gYyt2C3U9IwTRwj&#10;UvZgiTBJI7XROM2OZPTGGg1GyBkPubwjaYxGoyK7j7ta4rbGNEE5R76gj9vRAMEbPplRG65IY7rm&#10;Yx6EfZ4p/TGR3qiBcnqDroFMd3kOy/u40/T1eZlOljmo2+iNK2h8oZykTeN6XJUMu/TjsnqP+pUT&#10;GUa9TWnpY985DmYY6MdOx1LzTfNbPh0bpOv4uTGf0o8djct0TFkO46plh3o9Ld4MyLwxGg3TjIPB&#10;WYs1NuFw3Gy/R7ojDSe98SSvmKNWHvOPhGw6xnzQYGMxL0y4ddTjPJ2RzIGxjBLpyGaZuY+RkB9r&#10;ULDv9DQ2jbF24lbquJMS63UvM/AMa/0ziYpfS7b8L5Kf/0/sG/9TktV/k2j+b1jQX6LsFcqeY/+a&#10;oVYa7ESyKlJ5upzJFxcr+fWTC/ny6kwu8lgy6ChqsL+UW2mrLboGPVTQU4N4Gn3x2MO6lrosZbfe&#10;yPZ+LXsaa5Xof4vak0SNsWgQwj2U/bDjOSPJskyK2UyK+VzyYi4p9goaq5kBVIwyNOzKZL4sZHk2&#10;l/PzlazOlrJYMn8mCT1Qoi4znLS9mfXzqM+cx+zpEZ0oi/yzWa4GKfzHKDXmQPveIxv38hbzhYZt&#10;2+1Gbm/v5Bq8ubuXW/TnfrORNfp0D95twPVONtu9GtmpcSWgzwjWr5YlNBnDLkRDD1zpObOgDAsa&#10;4M0lw30Dve6hz/X6Xu5uruXu+qXs7m+k3q0lwfycQ1+X80I+u1rJF0/O5OlqJmc0kEH9aqqFeZWA&#10;ugfpHBsmzGuhWsKzUTn5qHEayUnKTAf0z0SG8R+y0XZrjym5xnS43rXyfF3L8w2N0lq5g0hrzO9t&#10;n2BOppinBZ5JM8zNBZ5D5FyaKMdsTqXqUym7RGqwAduehmgFWjPGEcgrj5IGURjtJxhzEGX7gZw7&#10;IOLNiyDJcIoyeBgxvkMc5GI3ucYGoy20qGQYc8lIQ0B3zCOKqMEZ5y4UMB61aEZonIrMRwMnXnm0&#10;oz8akqRxmhqogbg1sh5wMDxCm+iUKZZXR8qSkFA6esBHNuRkfqwl5O0bjB6N6dx+S7mZj4blCfIl&#10;rANlTxJ7OZmgnCfnV4E1MoOwMwg9Q+dm6JMRvwOw5+S4prgmYIywEvNp0AsU7NuwI2dHWhryTPUP&#10;opjSQ+95VR0d3U/rwj1Ec2kgvnhVoB0oBhcjw3oEKSqzccP4oJ80GCswyGaIBtIYdJbKCvvGGYm1&#10;uCIRXs6yB1wdkXFn4LmWt7JLEmFyocz1OseVnOEHE43ZKI8/tpP9oqzssy08R8wHO0qV84LkTzkr&#10;543dzHjXyg0eAAHugTTMVc+UNC7GtYcyOpTBbqKa7fnjkF42E+ybGX6/8SjeCGu17WVHA7V9LZUa&#10;8HLXRRkViVLqjGYrjiMexgQEBAQEBAT8NGG/P4wBPzvoj3b87tbfoQEBAQEfCcIfpAEBAQEBAQEB&#10;AR8T9Pep//v5HdP9mwzfLwX85GCDO5AvEGOQb449MbmOj+6kQcBwj/ykL2dk+PX0b3SndQ/HefqP&#10;vx9oMp3kCTzMhrZ7ozc8otcfelZqm5GMc684tRyNQfT/UPK1qPGJJ+Q6Ir6MKP+j8UO0+VoSLjyV&#10;zcv6Wnk9EH6Q32Mad4LTtg7qIPzVw6f9g/Ogn9zIHWncML0f6PO+jj8Ep+obOYa46pxpCj1IuaM9&#10;o2QOzrAYC8TT+Icb1NSkg+sUsWqsYZ5+9LhPGjiwZuhDDTy6Q3pd6dp1cebxz8WpRGiB619pzdmt&#10;GUn4oy41jDhXpZJg3GBQRsMNl3/cVwwuu4JSqwGGz8v6aXz7CrA8ZabBGb2g0bub0d0f0QzTrFXt&#10;i6fGWF1eB0hw/bR+UGxti/V0DdoAG+6lNDKiAY39cKD+/TGfDOM/Lcsx8XSSs8nviR9W3gxTQKjD&#10;jgCkDrkyplJSaPRoSsb5dOQfafFvROQ//WDzOBUHaDkLvgrT0qb3E8TXQH8/TfPhE3wlXief74MS&#10;X1Mi8nQ7ljbScDhSk7L4Iod5R/q013DEw/Y+Bgyy4mvkuI6nRqxvRF/mmG+Rd9r+IB/4ppiWeW1Z&#10;tHGSHgxqnK1Xf4wup5f3EDlMt4CAgICAgICAgICAgICAgICAgICAgICAgICPBnyrE/APioMXhgN7&#10;JHTS00eOHrFXi2S1ZKteiovIeB5JetZLtOqUsmqkX9bSziqpi700xU66BT2h1RKft5JedMrkDPdL&#10;xM/30s+Qp9hKl+2kTffSJrjGO6mjveNOmhh1xSWIuuMWsnRS41N2pZRtJU3XSNO3kLQbPkLDCjU2&#10;4fF6NDSjJ5PYKJGS5isp8mbIR089qTSS0XNTtZZmcy3b67/J3Xd/ktvv/ij3L/4km5s/S7n+Vprd&#10;C+mqa4naO4k7elHbQVX0KNWjvUS6loyEp9m1dYcr2FIOZ/BCok16BDLvYPSeZV6w9EovV84TWgR5&#10;plTPUkgjNY+QD/NFkV01n8bRoA5X9cTlPICxfd7jql5gIJfRpzlZB3kfEh0FXR3QpcaB6sWF4+DH&#10;YlKP59Tbi94zr1p98G0w6fOZEQy+hryaBvo6lLx3ZXx9wz2v7l45iVO6/N5jjc+rZSG3evFx8RhV&#10;xBt9fvMSh/ARtTzp+q/HxanfqbEO1mn1cByMNiaN4yQeeQYyTa9OFh1LrK2jMnZvHtdsfjlyfvl5&#10;1JtHNV5jR3rms7nm6lT5rA3OQ3pOsz6wrxwbRNOQBoywzjz1w2uHexAbCjKqZQAIaDl+QY9q1Oro&#10;DFK7GNqKY6z/RD1UNcmFdOkTiWefS7r4laSr30i8+ieJlr8VKX6FfepzlLvCNFrgOgfpK4nt9pKj&#10;rkVKr12ZPDuby2cXS7la5LLk8XRoK+NcrrHfbNdSr++l3qyl2m6k2WOfKulVrRxZVyAXOfqPrsQk&#10;euH3F3pUy/NcSS9nac7jGnupUGaz26vXspu7O7nf7mW7bxBPQy5qJVLvY0UxPSKT04fpnD9oA3E5&#10;8pytFnJ5vpKL1UrOlktZzGfqzY3qpIFZg72naVo92lPZYOessXfy+M7tVo/t3KB/5H6/1+M7q6rW&#10;Miwv0PlsvpTV6kzOz8/l8uJCzs7OEDeXrMjVO5FHBL0meSxJgb6DcSqop3FtbWS9vpENWEG3PFI1&#10;ga6LxLzaXcxzOceYzGk0SN1BfiRJgvHSfQVzT9cP5pp61UIc54tNnu+JyRQ0HNzoNmRHAuKRgEBZ&#10;93b0X93KDuLUCeZVzuM7C8zRXLoohzR2NCcNKOnfq+vBDtIq0RNHej0TpPFITiPDiX6bh0GuFcwE&#10;tINloF11Sw1kXaoOMNJ7NI4r1gp0o/slPY45D2UsTzp7b/VCpfMUk1bnLG7Mw5bzjkbjTaV5RTvw&#10;kDbQvFfx2EYj071XNVxRL6ne1NAWvV/puDmaZzHKNnQE8nvvaLin7NoHxPHZSdK4EcRERpqj5jeD&#10;R/98tTky0o3EAVMohHuB0R95acdeqh6cLjKk23XUgRpR6o7CeehImd2zix7i1Esc/jsFqMTodGEZ&#10;jzLjVn+CkS7Kg/cQydH2Gn4UrA/0z0TKxvVDj3h+jHjMJ4/1nGHtzrDeeCxnQU+M2J/o3WxOD2eI&#10;o7c1pZsP/hjUA2LsC+xRBfcrLZ9qefWS5u5nSCMtT4Y6Uzd/6AkN8pGUE6KT9iwxDvMFfdA8Pj+6&#10;a3pgmunB68AMZgH9HYv1hH6S3BcTekvDnubj4gT3KXYcXI0ZymGGYDgbrPUaa73BPNR1xbqpUfeM&#10;U54Ec6KCkwwICAgICAgICAgICAgI+L6wv0wDAgICAgICAt4M/t+qAwJ+uuA7ooCfHPwfPo5xL/Rs&#10;FicIOqqnM0/3hlG9pqlxCTY+xiFt6hktSjqlkO7tuc9/QGycxqNPBPKFoaf7HIL3INKVAF8nPk7I&#10;5WgvvPkyvJK2LpUNwyA9qelRj2otANJwQol+aFsI9nyJ6W6VJqfeWIbD8EdJj9fFPZY2xal8HtO0&#10;x/Ic41SZYxKn4qckHosnHks7FT/lFKfS3x11vr6CB/P6tcQcHngq/TG+Cn6FEdPwm2FoBcWGI3qF&#10;Gw+9p2USxfSgVmA/KbDXkDQwoPc0PfgPZP6xTW9I5r120YMajSVoDDUcMUfjDu4BNI7RvcCT8aBb&#10;z+OaHsGWRtJAIjJvQiQjXTka00y9l9nRnUgGWViNhCGXeVzjPRMmYBzSEmzCanjhaMZsLrMTzzjK&#10;7NmiT6Q3fPPUdPdhVaxz2gapslHGiWC+v0YXyVpQ37S/2gbINOqEhlL0GDd4T0PKlAZqhvxxoa3i&#10;y9keSUu9Oap0zvOSdfgh/epjRSyixSbpntPPAOZ9FV+HR/I8bB2cjJtxlOZR4kvJjw/r/eM8Ca+Y&#10;Az6Mn85dH6dk5mnYcWzXj8KUh3IdyE8ep7+CA6bNf2Q4kBlfnlPPZsd8MB8m5UZavlPlT9HnV1Kw&#10;HwCWP+YDIPKgzVfQZbZyGEPdt0CbcxYdEBAQEBAQEBAQEBAQEBAQEBAQEBAQEBAQ8HGAb8UDPij4&#10;Bs0blxAcktNUrxJxoldSX8SpoUKLsBlb0YOasZM+qqWLSsTupOrXUvb30iU7iYpKslUrxUUn2Xkn&#10;6Xmj3tF4LZ6IzD+JJbvsEYc656U02Vrq5E6aeK1sEzDdoa699GkjknbqLcmzT9CrJJI+NtL5UguZ&#10;mh75Ikjp4vXlobcgULbq0US9gSGRlBYyIJ5xCfKkYIK4tGsk6xtJ+wrhUurNtdw8/5O8+Nvv5Prv&#10;v5eb7/4g99d/kbZ8jjpvpEg3spyVcrZoZFHs9T7q7pF+K+X2XvabCtdG6n0nTUXvaWi2QX8a6JHu&#10;eCB4pNY26J8z1CBV/y2PDqURnGcpfWOkFyuJ6L2KHq3Mu1UPdpDZuD/g6A2rgnxGetDyNM9tqI+6&#10;gpCeFJjGON7L2oFXNaV5vfGeb0ZPYaMhD74sjmEX1zGdc1PzOro6DujSeCSgJw0CtQ7HQV8TsoyX&#10;hRy981CGSf167+Wyehn2ef39MRnvOcabDlWPXDdaH0kjRuO0H0Zfz9i2lWP+6oi+DswFjGcPclzl&#10;KN2TnvhUHvVsRvo4zqsSSwBzA+xBnR+uPtY7zCOXR+nipuk962RfQe/JBrsJPvQCRd9XRi5eehPE&#10;4tarUg03aQCA/LoHYUFz/4kQ72gVIh60dZ9gnaeyb1PZVLh2C5HiU0mXv5D87Espzn+D8JcSZZ+i&#10;zBPUf4a2ZpABpKFaZB6qEnxStJWjdfq5mqeRrPJInl3k8uWnZ/LrTy/lybKQecK9AeO036oXtXJ9&#10;J/u7G9nf30m5WUP12PNQBz0HzbMMe0CO/SDX6xycgQWvc1wRTy9nWY626aIJde+qvdyt7+X27lZu&#10;bm/AO7m5uZHr62u5v1/Lbgc9Y+7mRSaz2Qx1zRAudHffl3v1dFY3GAP2I89ldXYu5xeXsjo/Q3gp&#10;y+VcUuyZPIKYnsvoIW1H728YL3/UKMk936dvtzvkwd5Hz1TQEUnPQlleaPuLxVxWy4Wco/6ri6U8&#10;uTyXS7R3tlzJfD5X+VIwRl/jDPpO2AamAOaHGqWp5yvMQbCvITuJMMdhmcZyMYvlfB7LEjoqMC70&#10;8kTTwsG7FI2cEWd0c8QbkgAu1xjQm0NQp9iRHbHn6gcYyuBL9wDu1fT8Zp7TsHXLHuG7bSsv7ytZ&#10;l63gP0zrXFnjodTSKxo9nlFAPqScRzP1gIb5bl47Ywy/kfHcCumejftOzGcR8vn0DL3PsH5yxxR1&#10;xshvamArNPZBXpBzOsU9nuYoC7U4z2PMo0Z/TIe+1HsWxiVPUCfGaI7xIpfzmXLG+UZvV7h6b1gF&#10;5y3Gh4aD6ukKQptXMj436FURewDj8BvBe8LinkYvZ/TU1+rzjPsP9wtf1qj7NBRvw0qDMe7XHAMb&#10;BztWG4pHWHWE8aERqZHljPqccfVp3RxDPsNceZJ7LevX/QoNkgkqgjoQRr24pphPGcj5N0Of6QVs&#10;UaRufUNPoK5v6ibj0cCmV/UiR72m1CuuIOukTMNvKd+2tu+NoQD3G8D6yLlg/dE+oQyflyR/hw17&#10;Lcji9pvNnoP2PGE5Nz+QwY+9etWjASzWoemhh4yJjvMCfSLZLz3umONMnaK+QZ/k0D7ld/qbMEV/&#10;zdOcm2fIoB7X6JltINrkvCOhwwXm3gzM00x1qP1SPXEusU72AX0h0R9bQbhyjquubNypB4I6ZV4z&#10;2DUvafrbFtkazEfumdyLmH/4/Yt2WZqeInnl84jx9EhI72m8mkYSlI2kqjBeXKfoG8eADAj4WMG5&#10;/jYM+HA4NR6vYsC7xyk9v4oBAQGG6brw/6OTZ1grHx7T8XkdA94PTun6MZ5aQ54BASM4H8Kc+OnB&#10;/p1o+LeijxjTvelNGPDucUrP74oB7xZer+H5HhDw/TBdL9N15NdSwLuE07X/THR/zOkYjL9fbDwY&#10;tPdfeqvvW/gO5sfAj9NKwDsCZ8iUBCfRqxY2JuDw0rTFiCMvGNOZ0QExMUEe7xanmIwuzo7sax9h&#10;h0yobyCae4SUwn9eDUsfi0IuLhqSYR93RB5bqB7TeMxfQ89pNOyhkQ4Ncxosrg4Ly7+o5UtbvihF&#10;H0guTucNyTxvIMkRVR/iIMGFQS7sIe2YPu9RGX0L64nxGTnJe4rTuh/jg/wIKibxQ9qEx+lvy1N1&#10;Te+n6T7uAXy8y/MqHueZlvV8VdpjnNb5GF+b142tchI/bec11A/K69Gmx3Uxj4s7TJ9yknegx7jK&#10;TlKN0jw9ju+nQDyfYiCL+tXZ4YZHJk49p8UJmWuceVVDuj6OXB3aBvahg4/loCFEhi8abNBoh4Zd&#10;eH4iHX3jQ5aGH23rjDuMakAy1Ip60IY3tlNjCm9Q4egf0krkp0GJ9yTWTNlg33F7B3tsdfEBbmUJ&#10;NbKa/ABj+rFnM8YRzOPbMQPO6XixBdaHPKiPPPxhxzZphGH9Mu9mNMgB0YYxHdrzMnoOynFgvaf2&#10;NRsDf2SkjYcbuWnxET7hZOKr4VaAfnj3AJNoDeLLR2H2Q4+CcaK+qDdEQDfo7LTYa2CC86PwBScV&#10;jDmOP5Y2xbS2IX2oD1/4z5ce8+Djx0nnlyfGGXHHHMcUhRWugckY6spEutJl8eM9jLkvN2AaPgVX&#10;7qC8YRDlBCztqOxRHcwzEF/H96f0oKSeJvfTMsaJvhCv7Q1tj7C0V8HLOqVB23PU+BP9IyiBl+Ig&#10;D4nocdwnRDz7YfX4HdfA66PE10OyPqPXyVR3Ot90znGP8dKioANDx3wTaC2sz9EwzkX2bICmu/VL&#10;vWjUYZyLncRpBDO6QEBAQEBAQEBAQEBAQEBAQEBAQEBAQEBAQMAIe6/yY8Heigf8hKCv5BxbzKVW&#10;+rgB98oupucz837WpSTCGZgjnO+kTbfKLt04Isz8LMsySYnwhFEFNgj3oJgTmkGCyce9bOSLTjWY&#10;AOnFQ7179PSOBtKDTNOCjcStMUP8DJXNsSgWqHuBduY0Nqsh0/5ednfP5e7lN3L7/Gu5u/6rrG+/&#10;kf3mO6nLl5LKRs6WnVyexXJ1lijP553k0Q7traWvN9KWG6n2W6nKEmUq3DdgK10F1ugT7duUEKKB&#10;rOggveXwSu84o7ev0RiGHk98wb6nFy0Q115wD0ZgrBy9qtFrmrECh0ZBf486cVUPOKifntEG72j0&#10;sgQd0guN3TOv0afpFWkQxog4Ty2LUYs4X1jO5bNylt8bSSmR9wGn6SAKjWHHg3TQ12/slRqPGs3g&#10;5TiPp+Wd5tdX0QhbvUyb5ndkn1gn6PNa/pHa745z0ual5zSvGjaqjpzuvd5A9VKkY1YhTG9F9H7D&#10;NI414nX8mcfPAZsPSleOaZqu9fHqafXTu54S82oII928u03GnmHdA6Z9NF0ZqeMYcSmYIRvI68Ex&#10;myC9R4FUW9v20jQ89pGqQs/BGqxIpJVYI1hCYAYW0sZXEhWfSzz/hXpMy8B08QuJZ59LlH+CZuba&#10;FqVB9bp/jOAN2tZvm6MJmCJ3huE+z2P5ZJXKFxcL+dWTC/nF5Zl8spzL1byQsyyVJfaY8zyTS9w/&#10;OVvKZ0+u5Itnn+D6RD65vJSL1VK9A9FzELYVHXsdV+gsQYQadyX0c2WzUQ0c4kiNhHhLA7EGe1ZV&#10;N1JWtez2NFhjNuoMGqbBK9Jr7CU19hS9gg32Ehpl0NAjzzKZQ74MctDYrK5rqapK9vu9ekqjAZzu&#10;m5AlQ940pZchMxRJEE4Rl+eFzGZzmS/mMpvPpJgV6h2NeSiDKda8G83oNW6xkMWSXttWMivotQ7j&#10;SDk5dthqaNCFgro3myEa92uUh14y6Cfh3txgPmIeqIcwqoUaQjFdhwOQMNAH+aU+tFyEhVnKl9RY&#10;3CiRHz1V6lzlZ9KEPz6WntA4RTl1OYIV5NpC59frvVzfbeR2vZP7bYm4WhpMMp1JKMA5zCFXW2uE&#10;zUsa24CO3Wcw9EPYiGcA8mjflXwuUBeO1B16M5hccs0hXj2KHecDzfMUdUzSmxRWhBLtImBH2poX&#10;NXq0oicwT3q1Gsl7MpU5PV+RLKO0um2s3N52LI/SnivTuGHvYDk+rx1NRsrrjRXN25t6KUOnjDJ4&#10;57JnvtEbV7Eet/JRe4cxwd4Kco+l3qg/pbbXow7qilfz/kUHh8o0gj5imeGGLEh6AIMMZI42SZPN&#10;dKG6hgz6HNF+uvZ0ztk8Q7IzgLIw0wZjKo3lZBx/37AMy9qudQTW5+u0GGuPZVz8MXxbms+R42Ak&#10;UBBjg8ZHsi+Yk37OTTk8fxH25NjanHWe9TSMttDAON4Ya9DG2MZZ9Qjq2Kqcrg+655g+KB/jVF52&#10;nvI6eJ1pPp8XmTk3TL/82Jq3ml2cppmWrfvWN8bQC1uWYk/EfkpvcJxzY30BAQEBAQEBAQEBAQHv&#10;D/Y3UEDAMfjXqP01H/BTwuTfNAICAn4S8Gs6rOuAjwP+90NAwE8XP9IMx2JSlzp8oRR4wMf+QHmV&#10;vrSMp4e94FPoW9DOqK/ra4kiMK4kSkqlJHuJ0p1E+U6ELMDZTrpiq0d6NtlGmnRjBmvI26QgyrXK&#10;GmK0Rn7QzAHRvNLJaMelOSKdYvG4ThqZ8Og+HoQ3QyQNz+Z9K/MObGqwkkVbybzeSlHeS7K9kWjz&#10;Urr757J7+bXcf/dHefHX/5Bv//x/y4tv/1N2m2+kqV9IGm9knldyvhR5elHIJ1czOV/FspijzaSS&#10;vrqXdncjzfZa6jV4f4frVurNDnF7pJXS7dDHEv0rO+n2ZC8t2JWRdFUsXY1rLY7QAc+Uo5seUF8G&#10;C0jjwBZ1Qf6uAdsd9LOHbvboNYhrhCuJBpDGdIxDt0UdW+hrB/I4R+TpeLTjaJBkBk/OGIkWFg/I&#10;eJem+WjkZoZPasB2lN+OLDMjNjNq8+VwxRzSeCX7N7131DLeIM7qHOsx6r17mcx7817HvGzb4nxZ&#10;bwBmBn+TPNPwJL9yUtb3R3Wg/bC+jPVRB2bQZQaFpJOR/eX4gUh0ZLlpXugTc9OO7hwNDL3B4SFH&#10;o7NIaKTGMecxrsbBOBFxQur8sLCNN9NtvpA6h07QZKFMnJSQkX2h7KoLGizQAIPrMB5IQxyjHjao&#10;jBGmYQ6NBabgelazG/V4Ru9nWLnRXNp+LnU7l7Jdyq4B25WU3RV2nU8kLn4jxdl/lfnl/5Dlk/8G&#10;/m9SXPyTpGe/knj2FE8g1BNjT4tRN7c3tEkS3hBjMKhRMmxxyySSJ3kkv7zI5Z+eLeRfPrsEP0H4&#10;qXy+WshFmsh5ksgZeJ6mZqi2nMkleEEuGF7I1dlSLlZzOUMcjX5s3KE77EdqVMEtFzL6YzbVvakq&#10;x8jj49TQicZNjHFpPTrU0OhrV2Fv2sv2ficbcLve4b6U3baUqqqRp1XDtP1+K9vt2nGjRmo0WmN9&#10;9HpG4zQ1SstpgDaT+WIhy9VKVmcrXJd6z+M9ecwnPbpVZSXVvpQGbXS1zQEeZTibZTKfofx8IQWu&#10;UcSj8DCdlfwjjMeQZrKcz+UcdV4tl+BCLpH3AvHU6Qoy0bQwdeOhY6UGKKfgdTWFja4LDrTLWA/n&#10;Ycw5qXPTnn00SutolIZx8Gwwf3aQ/b7q5AZ798v7Up7fbeX6fi03m61s9pXsa+gZ48GjPfV4T+hD&#10;PdAN5L5g+xOfT2zRHyFJIyszjqKhDuefm49QWkRO9g4zTgORL0FcijQ16sN+ESmxD/Ae5VPkoYHV&#10;HF+LmR1PuYSO7ejZVI/v5HVecMxIO5JWj/rkUY+Y03rcJ8aG5BGMLLtAPj3C1pFlaYzJI271SEgo&#10;msaefg/kddzPGfYPN9vTmVeNQ7EmMjBPerFjNUFnFDbIOnN08vPIUTUYc/mmR0hSn2oApfqE7kiE&#10;uQY5n8wojc9tM0LLMzNEY13+aE6d0wMTtJHIHGGoDG2QLANir6Dx3oLGfNAFDfjUiInto0+jMRZm&#10;JtokuetBQVgTIzlH1VCNIS4WxE3L0jDR76bYLRDn+ogfP7qnsA6uGS0LIo3kvNe9bkqOE8cLtHq4&#10;Jixt3Nv9/KV8mMOMH4jnFnQ5yD7QzVfSjbs3TEyQznmr1DHHGICcNzkmjh77CT3y2FSdU2CGOK5O&#10;CKPt+uesGh2izx3Kc3skeYQwGhyoeVCGa5GgYS33POSCzEh15IcqZ5p5kKN22UWUxRqkbmiYxmNQ&#10;Oc6cD3r0MAaE810rfAW0PQsGBAQEBAQE/KTBHwaeAT876D844Jer/0eHgICAgICAgICAgICAgICA&#10;hxj+fn7HdP8mw1DATw7+VdsrqC8Jp3QvCx+ly3dQz/eEK+5NFKbkhBxezvaeHURzRkWtsWtqXCpp&#10;apJHe1aiL9r5whXy6jGefDGZ0LjDXmhGbIANI8/wAvWA6GdHgzsaaTCfJ/6z965jlCPTDngEs7pH&#10;vSz8ILMn007xVN4TPCWMjzuVNk0/jn8rTnEq/U1IHMW9Su5TnOZ7Xbnj9Ad5PY7jQV/2QZkfi5N5&#10;4WV4rUyH0CUwYLry3gbIz8VET2GgrlY8VEaqeQ6YIjnHOpwd0I75zLDQaezGeqzKtxGF2WiQQMMD&#10;evUxD0oJrqkyRd30/mXekGxf4f0h6QHIjr7UozbjWPM70wjwCEh7KyEdODRmDAWqMYUZY5hxlO01&#10;aojh4oY07huuDkK9AHlSVs/EkQYbTjSt0+9loAqh8OWdgQcLDGV8Nuax+ujBS4kwjbWm+jNdfUiw&#10;9XG0uDLo/K1BgF7g6N2ugR71KFTqg/1zeQcMET4w0mp/yEMg76i4B7AyZnw0GCQd148vzmWdq++K&#10;Or6OLg7/GV27AyYyvYpDP3CnZF0POLY35TBvj/IfCTKhJSld3pGP1/dqnpLJpWmLpzCVaZTtTcF6&#10;Pb8PpuV/SD2vlh3xbm6O43s01iS+Rh6Pq9HwqrYe4u1ye/j2XJsq+yiXyeZlZYLmCggICAgICAgI&#10;CAgICAgICAgICAgICAgICPjA+BEM1PzbofCG6Pthqj9HtVqcxk0wMSLTI6uUHGg1I0FuMOrAViRp&#10;wBqsBvbT4zvjCqzBzozUrFZ8Y9o4S8e+c3TGKYMFJDh6aookQWFSj0NrW0m6VvK+U89pC2RfxhHY&#10;y0JqmfeVFN1einYn6f5emptvpXzxtaz/9ke5+fp3cv3X/5Sbb/8gt9/9Wba3f5Ny8530zZ3Mi07O&#10;lolcXczk6ZOlXFwsJC9SiWnF0jbS88i8zVbKO3InzXov3bYUqUo7so5ebSCXHW0GVTYoR09pdEoF&#10;tnuyF3pTU3qHVQ0NT2hgQmMQGp044xKw6+ghCe22pbSooEO/OhRU9rz6uKk3rNKI/EptCDIO3rEg&#10;q3q5Marh3gFpzDdyNL4j7f5Uns5xzEv5x3gznJneT+ONh2UP4/S+R341EPTxUxnG/Ly3sMnmybhT&#10;+ae0NC8biPnWg3bfKJk+1mNpvg2No4wgjRl9Pq9fq4P1oh71ooZ1gznbYzzJBx7UOH5D2I2h5j8k&#10;j4Idxt7NBUw0K++JeUSvfDoncKVXPaP3eORJWakLGndyL8BcxlrszYWNhm1B40tf7iOfJ/cHXNWr&#10;EcKowBmoYg0nuWTZXNJ0gXW1RN6ltHIuTX8hbX+FEp9IFH8uSf6VpMVvpVj+uywu/ocszv+75It/&#10;lnT2pcT5M1R0gfpmqBcyoV7WHUMkGuq4W7dnURYKyhh8Mx1kPnq5irHu6MnrHPdPi0i+uCjki0us&#10;/TzCHgK97DbS3N9JdXcru+sb2ZA3xnq/Uy87F8tCLs8XcnV5JqvFTPfNBntCDVYg13GWZ1IUPEpz&#10;5o7R5JVHak6O1czpuQzbScWjOlGHssP20ki5r9Vj2gZ7zvp+J3e3G7kHb6/v5Obljazv7vQ4TxpY&#10;8CjPOepcLOZ6Zbt5npsHNWdMxzCP98wYD9moEIySHjW62e7k5vZOXqKvtze3aG8t2/VGyi3mGI8X&#10;hYzqHYwGaCCngBpx6ZzG/gd90lPXajmXi7OlXJ2fydPzc/nkgjyTq7OFXC4KWRU07hvHSzHc+ABr&#10;G1L1+cGZZc8Rm4KHYIylmk10pDWQrEdnBOI66IlsSfS9QYY77O/f3a3l+d09eCe3241UXPfoY5RS&#10;VzPobYbnEYS2aW1t8MaRYSUS1auWi8fu7gpYGo/OJnsl9gEBnafGCPdRDD2CCeITxCmxUjLUk6PR&#10;HM86soDcMzyfvGcvelDzVK9p4OCFTA0wndcwXhMeWYlnK+pRol7zdCWaNhwHyvIZjzzEeNHQEOne&#10;C9zoNQ19wjyndy01CHdX3QNAPkL1KE+2iQrI3Nc/pXpK4xXE/FA6z2nq0UrzgCwL8qhI/Kd1DwaX&#10;Styzb2gnRTl66FKiD3bEJGXBvMCPCjVGVzk5d0Hs2XbPeLdXIGB6oSc288ZmXtzoRY264VG/NGrl&#10;7xUOM9eJPc/1udXy2TIafHqjT52nk8/UMErbZrrOY9bprogb5zno0k9BDa6cThg+IDNABjNGtWef&#10;yubiVG4QC0bzDXkdNQ7p+nvHjzvnxKA7EIKhaSX1jeHDONAY2I8z5ybWFvYjNQxDae2L6gjto06u&#10;HdxRWN95wGlhkMfE4cPAakGDfDC4YlqUaXhuMc2+NRfkx/zFs5hHP/MoW44pj5fVcQchrppLWyOu&#10;Po9pWPHALM8xICAgICDgw0MfYw+eXQEBAQEBAQH/8MDz3f4u5peLCwgI+HHANRfWXUBAQEBAwAQR&#10;no36dstu3xPYQsDPEfreDb++HtBewo+/zo7p4V/cvfkE1Zz2Fxeaci+PQb5EVLp7fTHKl6XKVqSt&#10;pW9oXFFJW/HIulK9p5E06qERGI2JIhRWj2l8qZ3SkMNedEdsmO3ypan3YKQvnI3TF7gqG7JTFQ+6&#10;DkKkQ57IY7Abb6g2JRocyfvjuOM0TT9qZCLvG/O4jjflY2WP69d8x2Cco6ZPwq/jqXxvWvb70Mv2&#10;GI/y64v14zw/lKzbX6fj7toc4t9kbmjYRb8SpzKcLmTGEfFAibhqR49ppEQZ0ugljcdNzkEas831&#10;Xr2nIV3LsbwD16iu07eAX6c0KKEUNESg4QoNcejhSz1WcY07A8W2bbBn0PsiSONCGmagDPcMGt6o&#10;JzVaYqAXh+sVewLro5EIeGhIM6V14NjowntP4/GZLfadKRvI1UAehvUfogC25es0PVPnr6MWxVbG&#10;Iyyn9ZrRmRlpcr4gE4gS+jEtTmU2GWK0S12o5zQaNk3JOPSVRkWu2bfE2O4PBqrxdiwtdKz9HkgD&#10;GcukH6fLN2/aKWvgFMdpD2mmLo+ROp6SBjWOiJiS3u6m43xA1HOSmtfV54j/DsooON465qc4Yiir&#10;9Zyq+2HcY5zWgf+Uh8Jb3MjjMmM54ynZSQOyjBzKnKoTdJ8BqEbXhFsXP2V4HXn4+wPiy3hiPPXz&#10;LuBbezWGXDrcx2vKZPEMCAgICAgICAgICAgICAgICAgICAgICAgI+DgwWggEfDzgG/eD12uP8Rj6&#10;pm5C5okl7hJHhBFnpflCj94yWmQhG2V/QHqHoZEY8tNzRZ+AqURdBhZG3iN+9JbmyI8LI5WH/akR&#10;SYbKMtRJ0oNa0SHc1pK2pST1TmR3J93mRtr7F9LefSf19d/Ue5ryJXj9tVQ330i3fSFRdSNpv5Mi&#10;qWWWdzIrYuexxbx60MuQeo6i86uql2bXSr0F1500m07abSfdvlMvTJQrp0xRBMaSQeaE+gIjuuep&#10;Yzq90qu06MmEEfPQMxW9qNHwpGnMA1O5R5jerugZy7xjDd7TDjh6UTuVTs9ZLE9jvMED18RTFo82&#10;1eNNO3a0gxy8Gsd4T6RrPNkpzbPY8b15CRvjxnyvpxn2HJYd7495ug6T0Zc9jHtzeq9oRuppvLc8&#10;zhvaED/V5ZhXOTFaUmJi0WtSB/Y0kjwYF7s/pJ8HRjOu9PTjPbnHmiDNY9oYP9aBOtE2Mgg9IqpH&#10;JMiFSCV1O4aNui1wriJJrXeYhwtEUA8YYd0bEYcrJj+IfrKv+NB7VYs13bSp1G0mVVNI3ZxJ010i&#10;1XlPS38lefFPks/+VfL5f5Fi8b9JWvyLxOkvUOdTNL1EPTma5o5gwLIbaN57KBeFdRdPgnlIyB83&#10;naS45kgrkHSGKi9zkRn1gvXX77fYKzYSlaXENcalqqRFfLPbSrvfSY+1Sh3wQUivO/QMRa9B1CuP&#10;DS5RrkaeJEtkRq9h50u5uDwHL2S5WiFugX7RLxaaq1q5X+/l9m4j681Odnt6YKNRHDQMNk0vdW3e&#10;1bDlIQ5XyE/jNPab3tLOzlZyibqfPLmUq6tLuTg/k9VyqZ7b6EWNRms0mLE1wSvUAlqYhmmNlOjn&#10;br+XzRpy3N3Lhh7UNhupIA/nB7poXpBy8zRUQSfb7VY2G3Iju90O+xfmGvpNHafoW4F2l2h/VUAH&#10;2F+XGcqjHhqCcEAOTa8e0g8fnzje+1nvyir1YrmmtdGorm+RiD1WLfYx/5iCGa+EWpUVdLJH//dY&#10;pzvoYAsyzLSOhpBqnGZPP3r0VKJ9dMuRnqLQPl1nqsdQ7AloQck1zn2CVxK1muc0R+bns9KxI51X&#10;NXr0Us9pyFOQSS8z6H6OQZiRmfMsxvEAZ9DrLLcr7+npK+e8pBEl5KQnMM59GmWpYRb3IZ0L4x7J&#10;OB7HaoaEeJa5K40KrQ70VZ/rVpakBzX1ooU6veGRekwjabyJghk9mYE51gKZ5bgnkUaPbt6z2kCU&#10;8x7ffJwdxSuIQ79cfeohTYk6le5ey+CeHOIgG9a4jhn6oPsE9j/1zMn+Y9yVfq9Hn7j/UVVK6I5l&#10;E9RBj2C65rXNFGEzUDXjVk5F6teoxptOVxaHujiXMKfUkNDpTO/1ynStBNltfLQ8owBOd4ihV60M&#10;GGSckh/Kc0QPhpQ+jWFX9gC8n5DGu/Y/AOiKVD1aHPde0uQz+jiLh8pUbzon8Bsrp3dC1Z3pwMSz&#10;hrTvpPtgl8KaQTzycP3rHqAFXH5XhjR50L6jlw/DDiIC+tR5i3EmMT2wbswzH+e/lbGqVSeujUOe&#10;xqtTAwICAgICPgz4xLTnbEBAQEBAQMBPEvo3sgsHBAQEBAQEBAQE/ITB900BHyX0nyAtqHjsLxT3&#10;Kk3fwPnXakaLikBvXGbGVGp01TGLvQik9zE9dlFoqOLJDHxJyDp8WRqmkfnAuE8xiWig5ojw8Ili&#10;SR0z/JFF46+07yXpOkkaGotspNvfSbO+luruhexv/i6bl1/L5sVfZPMc/O7Psnv+Z+luv5Vo81yS&#10;/UvJaJRW30rarSWTnSzyVs4WsZyvMlkuMpnN0G6CrrFfTSvNrpF600i1bqRct2xSuh0y7NCPCrLX&#10;0EfbQ65OmSnNKCOhcR311UJfTSS9HvcJlgzHqB/10MhG9YOlxLeuUFvXdNLUNUhjogYjR1OKGjq2&#10;Yz7bZjeyJffSOfa4HwzVkN94aNik1DiMGYiCyr5tJuS90V7cj1QDNo43qcZYxtEQC2Glu3f0BhCv&#10;opYBD4zKfNy0PoRVBpdH6eQb2puEBzIP0yb0eU/md5zmnRKFRv05al5Xn9LF+3ye9oKfV2+U5sYF&#10;9yQmCVgh3cdRx2ao1raIU5oBWtc4ch405DTOhyfzxBmneVOd4Ug7TMGRXPuHpHEaDdXUoIlrhOOA&#10;uSkx5CQjslYjNX+Mod8TuKYqzO19SUZgInU9R56nkqSfSz77SuaLf5bF8t9kefbfwP8uxezfJc3+&#10;VeL0N2j6E9RyAUnnaDvl7gKJucGoxQFkcFe0Y0SaEs0r0Af2Sf/BxoxAMjBFeoLsKUSeIdeKR/hB&#10;P3G5F9nTSG2vRyteLud6TOXTszO5Wp3JclZoO01Fg9JKjUqpV+qTeqmwfre7ray3W4SpCzt+k0d6&#10;zhZzSWkwhs2GBmb7fSX3653c0TgN1922lnLfSl1R1xgZ7BGQEFVkEsc5dEKDMx7huZDFYunI8Mjl&#10;ElflEuGlrGgQN5upEQ11QKMZekuj5zAaDvK41Cixoz/zopA0RVsR92ToCvrh1Y5pNAMTeo4jahq0&#10;7XayWa/l7vZOySNHN/f36MdaKuigayrJkXcRJzJDHTn1zsLD2EyDrJc08xYl5UWUEmnH9IksxZhh&#10;7NE/dA5xPo2gSQ1HSaRBFqhYdshHo7Qd1usOa5PGaSXi1ECN+bUq6Al7Pee/GaxAMnxFMeLUyGxC&#10;zPsObJWNGpxhNJWslWk0RBsN01jO4jSNRD6a0KUoS+NnGvTN00iWRYK5Z1wgPNcjL2MzROP4QCaS&#10;w0Oa0RhkptDUzRG5D6mRDq5mcOQNiWy8lQy7e1RpfadmdP8CtQ22S0M2oxmYQbYMY56nMsvcUaEI&#10;55BZjdRoPAbZaayUYkLw2UsjOiXDShozkagfRBVYR540DsuUuR6jS+bKnERbzGMeUUk8k12f0B3t&#10;qxrr6WwwHuyHrq9U3ZTsqzdUGz0oGn0bg9EZatAPwp7ew6EZtFnYU/cnwBu12bPQ6MfHz3E1uFIZ&#10;LU5JGbUGggZbximmskyJr4FDnBVwZNjIW9UDGlRjPyV1ZrRslNP2Y+sP76EzJOo+ouNq46/e/liv&#10;a4JlWrBBv3klUQvWFjMdcpAVbRwY8w37Aj68R/ve2Fo9QmK9c/5y7vN4zxX29OUMc4nyDHKQlPuY&#10;TAwICAgICAgICAgICAgI+MDwfx6724CAgICAgICAgICfOvgOJ+AnD/6Jc4rH4Bs7z2OcKn/M07GH&#10;tJewbMM8krSi3mno9aSpH7An1YCKLyL5ctfT6uELZH1hnfgXpGgF1fuXuv6lKooO9C89h5ef+gL0&#10;lKxGhVPL8G5zWsdhziGTvVQmCR9GPD8QhBzix4qNPv5N+aqyb1QfcSr+FD1Opb2OJzAkncp3fA8M&#10;2fB1sm9H0Gh8TZMeLQv6tCH9VfB5vienbR3Rz99p3MBTdb01TtVxihPgdlhXDHPeR87wKqKHLx7r&#10;ORvJYz153KdkKMwjQHkU6Gj+MGLa3pSPw9cwJR9oNLpQYwavK5Bpx8dVqqGXJvv+cINARgcel+kN&#10;S5BqkazbGVNwqyFY1hs/Dfl1fQ+lAO4x/kMjFqMauejeBQ71jjQPTSNZBl+uTgOaGcDah7JuPxw+&#10;Gm/FWYOvhfsjZeZxoMfU45DZH+Shcnw5LWtRHxReBB0r1bfp/BRVUUrePIYht7saH631QCEelubL&#10;6LMK6UaO6SEPxoXUOn44WI/n22CUxcv2GKd5QZb1nMb58KM8VfcporL3AFbLuqd8G7xl9o8GlNvz&#10;+2Aoj6/H9WbrYLJiXgnNg6/X5RsrG3Nyjnhvdl62gICAgICAgICAgICAgICAgICAgICAgICAgI8L&#10;wUDtg4Ov0dSswoV56cHukEL6t3KexMNXcT5GqQZYNMR4SNGj/kZ2aMJeDg7mXxNajRHCwxFpqOPU&#10;Jzn44B556TmN3snippKo3kpf3km9fS7l+jvZ330ju9u/yPb2z7K//auUuK/X30qz+U6kupZMtlIk&#10;pRRpJbOUHmlqqMS8VtF7y6yYydnqQhZnT6RYXkqULtCXXOoqlt2mlu19KTtwDzbbBu2LpF0sOWQr&#10;IsqHuLZEnZCNhnBQhB4fCJ3o8Z16lGcqfZcJTwmkZ6Sq7KQGeVSfGakh32BMgl6rwYnF6ct16o9G&#10;HlQy2lC2DYgKQPbHyGP1PO3oKqPzvuLJ+ykRh0oxTmYcM1jjaTzaQh+V0iCPeUhTD18Iazq9/VAP&#10;9Kjl6hINjxy87Qy0dh/Gk76+sd7j9KlMKpfzPOY9rmmb6PsxY8ST1JURYd4f5z+on3X6NkwH9Bxm&#10;cWN7pN17HU3qiJA+rEnU7/TWox56yFOifiPmkl5ZfoxXnbu5a97weJ3Gob4jmvc3Xh0HWTlG0L9f&#10;nfjyZAQvBHcKN6LDFLQh5mK3MdTj/ZBj8NaEUpzWtjVgb8A8bqJEqj6VEmurlLlUspQ2uZR0/ksp&#10;Vl/J7OKfZXH5b1Jc/BdJyfN/Fcm/QK2XaOoM7c7QXI426XsLa4qCxhAE+hzm7SCpbkR20aDfk0Dt&#10;IIuPxggsQoNXyo4tgbWjaqQ0qLnCGDSdnM1S+fRyLl88Xcqvnq3ks4u5rNJICug0bSuJ673EvGIc&#10;YqxJHgW6321kuyW3st3twVK2e+wl+z32gRL7APaUmsdhGqncGALrjs7uqYy2F5AJ9oY0yaTI6SWq&#10;AGfgXL2eNW0nZVnJju1sdmi7RHWY66iMHqtmkH8+zyWfFea9jR1159h544yMnq7mhSxXS7m8tGNC&#10;z8/P5Wy5kjnKJNQJpyE9u2H/6mrMLc53KLDBtULf9w36V+7Qvy32uJ3qQdA3mhfmlAVVFCBH0Z4M&#10;bryUHsjgOI6d4TjWaPGE5nMRUBnIwIQOzEejNHpoqptWdtDdBmOyxXVbN1JCn9Ce9DEkh947KFLn&#10;Mj+Ya/rB3DskNDEQ9aN9cnxcUlOYq7j26nkNQjjaPdeNq0vzYX2hHLvA4zLVKxmPIaQXMlx5zCW9&#10;UPF40Qh5uffYeue4cK1zf+H42N7DPErmB+OEZf1zx+aAzTlrk6KZflEGHJ7o0JuuexdHs1GuGT0a&#10;FEqfHg+ak5CbsivZD1C9jCnRDunaZH+n9PFDPhDVKO3YUTMczZXQC8ijI+3YSHJcP7be7YM7i3NX&#10;ejKz/CMZz7WBLDpWOkvxNSWBHJpv1CU56pEew5QqL0nZLW6a7nU7JZ/PZozP8Z3sb44P14IT6jXQ&#10;3xXH1AQj7/SjacyvalBaFsb73yiIRZ8tZQLK7+Wi7Ere+zp8ndSVIxRCsl3tij50SIZBwhXm2tZ8&#10;oGoDdZuRL9YRwvwoNBH5VATETnSq8xhrgh755jPuk5ijGWWAXFinXC/+N45dSS/MyKGfuDNqo0au&#10;d9DDYpljWFGP1OCIW/2ZGBDwD4IPP10pwYk9KSAgICDgZwj3Q2r8KfZh8KHb/4eCf44HBAQEBAQE&#10;BAQEBAQEvFvw760JH335wD9i/fuPj/MP2vBX40cNew028ofAT9h3jeN67d4+Y+r4qg6LgS85u1bs&#10;KMoawWqgHXtYj6SBBsoMx0+RXh/6opQvImM9ai9OUoRTxlirzEKvRvQCpGQYZRBvhnsmG+sZ6OtW&#10;sI5Dquj6ghQcirAW32d8+MJ1uJvC1T1tb6xkoOrpFelG4k3iAj9anhrX43E/Il/aIzDhu4HN2NfD&#10;zFw4Q82sRb2nxZlECT2nmfe0KJmDvIJIEzMXA30rb9ra28J04uwdrAWnN64nHnFIg1Ye/2bHE9II&#10;hfmY7vYl3Z+sDI1JvEe0UzQvaZ5ubMgj+N76HcEMRjzNGMb2DBbn3uLqp1EH/tOy+PKGH2qko/mt&#10;jMLd0uCD9dlxiHY0onqL4/7IzjKTimnyjjIbLQ7ts08qg+sfPqontkG6Jj80vOTegxqPO21dmOpT&#10;DEIfS8xe8TPWc8xTOEjziphQHxVHNUxFOBx/kjl8/reTiGWVDE/4KjyWZ1oeUtkVX4/yQZnTOJXv&#10;gPgyTnUyoX4s7yn4HMPHlcOXy/Fm8EUGungP3it9OjmNBx/H6fH7yePxqfsOgEqxznVfArH1DXsk&#10;x+bhoBwL8t4ECwgICAgICAgICAgICAgICAgICAgICAgICHgERwZqfJvDKG9MEPC+wddjzizCeW3p&#10;pItb6SN6bCLrgZE0js5MhC/n+giMj8g41g64l3T2QpWmW+4TJZJEmTImYzKXVlKpuxhXepwBUzCB&#10;bDFlo0eXUnowkgq10OsTZO34gpAGELlkyVxm2dKYzKRgHGQxr2m3Eje3knW3uP+71Ovfy+7mf8nu&#10;+v8B/2+p738nSf03KbrnMpcbWcT3ksfIG9+B95KkpSRZK1kRSzGbSzFfSpavEH8mcXIBZV5Algtp&#10;6oWU+0I260jubytZ3+ylXO+l3e3US1LW7iDDVtJuoyziveRJLVlMT180jKOxHDWQof05+rQAl+hj&#10;IV2TSFvFeu2hGOovy5GnWEhSzCUuZpAxh05TyIM8DfLWGC2UkRrEvQ0tdNb2EredJNBhQi9OykoS&#10;tK/sao1PenoM69SLGj1BkV1N4z4S+qcHJDWSoUEfvS5NuQd3jltp0d8GbFtjNyXSyR55e5TrWxJh&#10;0sUJ6owcY3HEfEgwH8gY8sdMew19Hb1ALkHboCAcDdyDnGec9+PcVy8ozhPZuB7onQx5ycgoKN+h&#10;vBL3XYS+gEMc8nZ9hfZBhJWUB8RERXmjr5dxlg4d9MbeUairHvpxNF0jTnVm7KDDDvrsalwr6Bnr&#10;oWt4Dzkc+8qR9w1IY02Mv3pui7He6TEJU0jtjCakQYx6d8KtEuuNbPBVYX6RNeYMSS9dam7k9gRW&#10;kSAvHZk5Z2ZaCbYWXCJpI6xy7A1VXEiJtVBlV1IXn0i3+IXI2a8lvfwXmT377zJ/9n9I9uT/kOTq&#10;f5f4/L9Kn30lffwF2rhEG3NdJ/Q8pMfx0oDK0TwcjVSJeOU90snBIyHvITTENmgHkFeLQdqskzbB&#10;6GI9cPVG8Qx5c/QJ+xz6dJb38mwVyecXsfzyMpYvrxL56rKQLy/m8gx7ygUWZoGxade32ItusV9g&#10;LdSV1FUl95u1XN/eyM3djdyCm829NBXGuOG876RIIjkrcnmynMnVspBPzpby2eU5wnPsIdh3scbp&#10;1U8NbrE5z2aZnJ3R01kq8yX6lmLW70q5u72X25tbuXl5LevbO+w19OrYSYauso1Zjv0mS7HfcY9G&#10;XzFHdpChxF5AX1sR8mR5LLN5LufnK7mEDGdnC1kuCpSH/va1dOtS6tu17K9vsP/eqKe0BnuNPncy&#10;blGNlM1W9uVaWszRuG9khrm3RL3LHDJga8vwTEgwcdRwGHJQB/TCxWdSh8nlnlATYk5xzPBlzy2U&#10;5Z7m9jafy8yzaG5i89rmAO+4zs1rIdsc20MZzvGyls2ulm2JMPdo7tXpXJoMczbJMX9TMJaGbq/Q&#10;jwjj3UOpfLa1qL9F9ElijtF74JS90sxiIKHOQ5unNI7hrXYSeUDE9XQVxjHD/Ejo/W6OtTDDs6PA&#10;vKYs6ooOZTCHOQY6DrreEQX51Esax07b5Af5MCfIloQOOBdQSjVoK5zPajwPnN5S6CyDPHrILq4J&#10;6k/Rpvf6xfGwZwgNwekdzLyl0XOaEm0XIL3nZZCLasR/jpCPg4XfHnxEDQbcoFOFUrvIMPJwryG5&#10;97D7rD9Hhz3p2ZTXFPXS6x/XL/Pb5sYr2pu6uMNA8nncI9xh4Eg8GqEfJHmiKP5TajXuHk3ruHFv&#10;GrzEcR2BBTo6Q4cXmC8LTPwluMC4zTFuc8TrFZwxH4myXGcHRHxBr3lgyrFEe04Kpdc7vea1ID0a&#10;mkzULnJybJDVUxeGo/6mm9LNQSWUPhr12zq1WWszlxOMc7nDBOywP/e42twGfSWokx9KwjlyoExc&#10;/Fq29Ywimgd9UO+w/G2D8cWYJANRF8uBLK99QhnOWfNO6MK4mpQ6u9AHkGH+vlUnaMjRoB3sz5zb&#10;S6ypeZFif6S+MZcwsXI0lGBP198RUYVC9HC5Q4N4ZvP5rr+rnTc1CuL75ieNKpukLPigHZORMSR3&#10;LMwzyNbi97TpkTuT17Zp3D+btQy7hDomMY4BAQb9jfMWfN+wVWjXDwcvBfnx4NR4vIoB7x6n9Pwq&#10;BgQ8ird+HHM+/ePOqem68H9jT//W/njg9Tzljw+2qr9zXfh9Yzo+r+NHCfxe/1Bj9a5wSteP8XgN&#10;+XVEftTAnOafJUoXFRAQ8LYY94KPHV7ON2XAu8cpPb8rBrw7UJ+verYHfQcEvB7T9XJqLQW8K1CX&#10;1OkpjmPgyROcMAQI40+B3t5H+X8I0Vc6Xa9XxpnzFKa/f7ziX3vDZPlxMNUzZ4AnjXFqd6WRSiN9&#10;1OpLMiPz2CRU8h8C7O0XSvOVs752ttqQ1z426bQU8sZ9IgnIa+TIcjQD0FZRmN5otBzatKPFeG3V&#10;aIpHY2aI44vAnFfkSxEX15VEZSndlsYea6lvX8r+xTeye/4XWf/993L37f+S9fP/kOrud9Jufi/R&#10;/i+SVDRMeyGz/laK/k4yMAWj/l66fgNZttLxJWOCNotYlquVrM6uZL64ktnsSuJoKc0+lWoTyX4t&#10;slv3Um56afeQv0afsaBoDEGZ07iULN5JKjvcbyWREr2G3Oi5GU0wP99TIrZLcE2xKHnEZ45FWkCf&#10;hXmMSmcSZ6D3HhXTMC2HzBlWNPTJF+Y0UKNBWw2tIxyTrTFp0R0awpFNA9ZI5/GClSPCXS0RwtKU&#10;IK764teoR0DyCDhlrVSjBL1C/+iXXrs9rkY1qlIjK/eilsZXfIHrDMZojKVGZK0zJNOjKpm2B3dG&#10;lKNRmsUhzPKIs3jQxasR28C9JMzrqXl3SjNI22KObaFbyIX7kfYy2QzFnCx69WEzHjNjNoRRt76E&#10;ntRhhmPotzN6o7ysEzMEZVGPkBbHl9i8V72AzGP5mMY6GKbeTJfa1oQ0RovYJ23T7imTHiHbIr8a&#10;/aEOvfdEmxhrwXj6410jjC/J40UHA0T/wbrssX7twWHkO3X/Xt2Hp+/ZfRkzUbD9gi/79ZheEnn4&#10;rr5vkAdztGmwKtpcym6GHi+ljM6lSp5IN/9CZPmlRGe/kfj8nyQ5/xdJz/4V/BeJl/8sMv8n6bKv&#10;sJI+xdq5xP6xQHspWsR8hwZJt2NBksn+NdDnmjDi1UoMQJDbHbc9LFMlj1fs4kZasKflTZIiHw1F&#10;U/Q1klnSyyrr5Txv5bKo5ZNZJ5/NE/likcpni0SegU/yiAeXYi+q1WA01nGopSq3st3eyW4Dru+k&#10;2m50PXJPodHOPMWeNEvlfDmXq9VSnpyv5MnFmVyeLWUx53GeqR3liL2YpKFKRksf/GCoO+xZdSvr&#10;zUbubu/k9uWN3Ly4lrubW9kjrtmX0tIglXsTi6CePuGRnDXKlbIpd7Iu93q0ZYl8DTZujjm9SqZp&#10;qoaAqjmkdZudtPfcl3FFuEfdnGOcAB3q7NJW9dep8Qb2yrSXgjopEjkDV84ABFXrjxo+C2JQnw0Y&#10;6Sn4pKGRhs43N3b8Js18A2WVbs/lJD0Gi0LH2EBNTuQfa+U+jTL0jNl0ZpCEZ1gbZehDgblQSJvk&#10;0iSZ1JgLdZxIjV9gtBOuIXsDqnEa5kWLMWkh2EgaZ5Jo+qBFPiP9fCQBik35cVHiy8YZ1wS6T/Es&#10;GIgyjhAVMkJ25O2of1Cf8XgWmYE6OsQHEXXrrpTGfkC2WNtGb6SmhkzIYQI5Yz6VHERZNewDU84/&#10;yKaEKHpcJ4QeiPkyknGWV5cUaqZRme4XjuP+wi/XvOcEKD7Qg2GtE6EDGbAu9Io00zR/r4BY6AOh&#10;wPG3C9c41jqe06QZq2HcIAO0qDTtGafioRkbM/YV40WmoBroQUEFxo2cOeZQhBJKUaNR5GN6rkQZ&#10;rGs9vjVPJAPzLEW5FHmwB9CAjG0eSGMS8UPTLO70VIyu9amyXgFmI1k3x0fHyN37o0aNmAdK9t5K&#10;eKM0XcEubGkezGvz+8AYDhGjURzGA+VGIg4l+PsydUzcs4bHpmOyg2hP//BBvzG2rX8+oexB89ay&#10;0v7nCxKx7A/kSjOMA/beHPtTCr0nGBdWYZmoTf5udrOAe4iSYSONhpXYQGjsqpNZ2yQZdnsbg5pm&#10;Y0Y5eWSwSTHd0bjyXF+0jmOgDiebVRoQEBAQEBDwjwf/WyEgICAgICDg5wn79wz9t7CAgICAgICA&#10;gA+BPho5/DsFSYzvMhT6Qq8dqemeU/x4v2341ifgo8V0gni+T+hruJOchgx89QZGE7o44RtrZynD&#10;l34dPV00tbGmsYV5jlJDna5CXfRyYQZi9lrPLRp9gcgXjEZbQKgfs5Yv/vUYO3pXivh6O9ZmD+hF&#10;BvV9IIImo7UxtOMzDSSQG4uadUzpa1H3NgN57+IHOrDMQMQ7TnOqbEMDR5w2fir9PdGPpY7ne6HX&#10;/at4qtzb8F3U8Sb8Hu288Xi+Hd62hJ+D0yZNNM59rClPSTBtE2ROsfgyY5KPjEnERSTyMP9gXqIt&#10;vAaDJO465ZvBTDzsY50hrA5+UxIzqugdB1shNRwZPLwxD8qTOv+hkOG4S09uMC7d9j+0gq/BsEf3&#10;J6P/vwP8NoH/vFisndWDvbTYL1vsl1PyiGJvxMF8LMQ6CP8PIZSFFu7mucrXxwyWzwIur+ah/JNM&#10;w+ZoYX70Fl+mLyMNhmh44vvi6zV+X7xJ+Wk7r8jPvZWSUzhP3LtRmvCNalO8Lv0UnBRKhd7ga5Dp&#10;FKbSvI4/BF4LTizSiXUQd8T3hVNtTXkap3Ie8+0xHaKRfr7bnH8zTsscUT/IY03+w+HtZPf9Pfy8&#10;U6C6Qx27+JN412vpGO+4bwEBAQEBAQEBAQEBAQEBAQEBAQEBAQEBAT9B8J39BHxhwxfvngHvG7QJ&#10;UO8gCJtXM5IJkRwfLaZEzpHTl+0M0yjEm1bQoARX1oM788vhQ4cfLa0GC/SwEklGoy9WSkOGBq20&#10;SG9FPWCkqDePMiniGBSZSS3zfi9Fey95cyPJ7oW0d3+T+uZrKV/+WfYv/iT7l3+SLcLGv8j2BdJu&#10;vxUpN5K0pcyiThaZeSGhgQh7wiM266aRqmkFIkiLtmkAE6eFzGZLOTs/l/PLc1ks51IUmURdg+ru&#10;ZHt3Lfv1rVQId+UW/WqEnmN4nBmP7EppOxP5Ge40gr7TcQbb6XrqUA9Co8MhKatO9nUnWyTW0CuP&#10;8Mx4tChkyIulpPlcoiRDbdB1C8npCKtGnSirhN466I9efkyPGJ2OhBgqhDMYmdCOb6NRXwWW0upx&#10;j/SENlK97JDOa1qHfnZosONRfRPSu5r68+hJjCWoM8eFOebIqDrn61W1UYFMlItzYlpGyXvtlO8g&#10;ZKA3t4E8ZtRIr0fq5c1R5Rk4xpsHE/adV4ub1m/1PCxnfeQxmORhOstwTiipA0cOEPN5Tyqj/hDv&#10;4qa0+nxfSGtrkAt5eCSb98LCAffhKXV8WB/Gws06lH2caNxIY8YuVU6PsetbY4c5h+qdqjCKJOch&#10;qB7SIjPgtON8c2OPdaQeh3LUXyj7fgZdzqRpZ1KBZcPrmdTdJfadp1j8zyTOP5di+StZnP1aFue/&#10;luX5lwj/AuvhE6yLS4mTBbYtehDkIjOjrPcKVE+bJM7c0ZxspMtihCrNg5DokYI8MjPHljJH95cL&#10;kcvzmTy7vFA+WS3lYj6TBT0kYeNL+xL71F5SrMEM84TeImdIm+c8Vg77EViAGe4TMC1y6CSFrhKZ&#10;rwpZrBa4Ys+YzyVBGjYi70AIswDkctNl6Nf+hDofOBfQB+SPaCmm+XlkK/a8spTdbifbzca4RXhX&#10;yn5fyZ5p5H4P7jTfHmGWaWgsjDpYF2YJR0t1hEhd4ymeAUWWy6KYyxn2u9ViKTMoKy/wBKBFnypV&#10;xQJY0GR8d2A/qSTTjTo2AgcjNLQ3fJDAvpjRHVPxgbKmLm09mN/r1udXOuj+NyHnC6n3THf00Crw&#10;pXVxzwQhtXmUoge7JMXzlJ6z+GzjeqSeUQP74vZZrcSFWX4wVmaH2XnKOhBtOTK/ud61vgzEhzrQ&#10;MeVHdWHGhV4uNe6mfPTqdURNwxh740oj60Dfp50HTNSxbQ/f5hSW1904qFyoX/PzqmRDTBzJYp4q&#10;xANaPk9GadhddExeR2REl9WjnB5rSm9oE/rjP4djT3V8vR4nxJhP9Zk5Mo2G9apLSnVCHwpMNns+&#10;UKcu7r3AVe7mmD3v3fybxlkulXsk7yEqiQymbwtwzfljmccxRdywFq1G1szV0tEAWnXBfiPgsvCY&#10;29FjMOThj6ZhQTIPyqNO/WWCOszjbSw11pf5QY1BHjye4bcbPSnOpE0X0iZzaeJCmqgQ9baIOjzV&#10;I9qk/6oi15zOEUdtnrrB2vP/s4NS9WV8HXzOgICPGZzJWAlvMKPfJ7wUZEBAQMB7gD7YLfjm4N70&#10;YXfHnz68jj+sntk6/24Po/2G0H/kDNr66ME57emiAgICAgICAgICAgJ+TuBfAp4fBnzXEvAPAf6r&#10;GfkYfLrPc5x3OtlG+tAIe7HsX6C6N4cuk8X7dLZAsxC+IjRDphb5GpG2kh7sSDWyekgaM9GyRl/o&#10;oaLYkXUS+qoSafbS0jXv2+bLTvdiWF9+sgLko1FbRyMpNSoywyD/CpBZPH0jvl7tnqPBSunrENar&#10;ZF5WwJetrl1tG9QKHbXCN+AxDtLxNRBSnDBAQOQDPhZ/mm+KU/mn9YCDrJO44/hT6a/KR57KO+Wr&#10;8r1pHe+Lk/Y5ZkP8a3mMydyaclLk0eqR79TnQV1KW8lKNRjwpBe0FFlSzPVM9BjbJMfaM8ZJhnXA&#10;NOZhXtb1ceK4x34/wDJWYxxvYKIGOtxjkKg7ARTsDTVHQyVn7KP5LO/gXezAkIN7lSPuda9iBQ4H&#10;w+Wg98P8eRyjMSuoex+o937PQthzmhdUAyf2a9qyNmxB7sXsj3qUm/TT9v4fF16siaQPgcSH6rKR&#10;egCtjAXs9n2BmlJ9qc7Gz1tD5XX8IUDTOv28TI/S5xv5cwC7qUSHT9Pr41Tam1Kb+hnAKesN8cZT&#10;m1V6TuB3skPa77iReJ5hD+P/tDHwIN3KBQQEBAQEBAQEBAQEBAQEBAQEBAQEBAQEBLw/BAO1jxH6&#10;vzF5Xw2OvGe8jFTvaHF8yIhM3NURRQePPfTOof9XW4cazCuWmWLZ6zl6UEtRD5nxijLqcQjMkaUg&#10;kT3vWsm6RuLyXmTzQvr7v0l397XU13+S8sXvwd9Jc/0HaW/+hLSvJd09l6y8lnm/lVVSg60sUfki&#10;pSc2tIl22SvaDXToJz2ZdWyZBjEZPQ8tJJ8vZbZYSbFcSTKbQShKRWOLUur9vZSbaynX19LsbqUr&#10;7yRqtqihQj8aSeJWYpD/R1/fm0erFtem68BI2i5Rduhpjza7KJMKcuy7XiqkN9R/kstsdSnLy09k&#10;fnYFOS4khVxdi7Il8m0b2W9qsJF620m7h64rdKgB0bS6ASJpHAJyGDxN/Yxnf2hoAvm6GqwgXylN&#10;uwd3iCf3jiWqmXhWY9ix76uRzssYPX6JudpCW8YYbcVoM1K2RmeMI87gMOpZjuVZjzuWdajP0hhv&#10;pJcxa4Peyabtj2HvjczJovQez8wdmM9jXuHM+5h5Oqsm5L1LR71THVh/p6Tcvl2LiyZXC1sf1EMd&#10;7kmfNi3DsHlus7qmNDko91R2hFsSYR7biD6q1yPOXV7pgc0miF7HeM4HDAHmn3pNc+ymnHhS857T&#10;uNgjT6yACHOa11gSENeeHgexdjrMc7BtZ1K3C3AJnoHnmLJPUM1n0idfSJR/Ken8N5Iv/0nmF/8i&#10;i8t/kdn5b6RY/RrxSE8uMImXkLdAX1OQR+6OuxfDPx7YGuj3UN0zh1iQpggWpmz0pFaAqzySy2Ui&#10;zy6X8sWzS+Un5wu5nOWyjHtZYpGeZ7E8mefybLWQZ+dLucT1bD5Tr0o0FqvKWrb7Ujbgvm6l5rrG&#10;HpctcuwVhWTzTNIZxgNxDca24thSDgiSZakslks5OzuTi/Nzuby40PCMHhuxz9EYVndq7BvTI0Ab&#10;epmsKvWMttvuZL/bSbkncb/by2a7lS2uu7JSj2u0PEvQVl4UMp/PZYZ9NMMerEeect1zP8CVHqLm&#10;yLecFXK2mMvZEnlzes/UKkyBCvbg3UO3Q7TBZ9zoCQ2KIpFgawJTGPpQnUD/h0Z4ZhjKj4fWyRnA&#10;ei3KzYPIcewWDREHz2kuPBDpQ1j3cUdUTK+FrIkffYYmiXnPOjB6BFB2OG4VVCNI3A/QdJ/H8lk7&#10;k7aRzdp1cuLLjq51hpFK5FNi3J1Rt2eKecW5ReZkbmH1/OXkHWSG0KQHtybV74QeNMR6FaysI/L2&#10;nFCgjTfIPCCXD68E4/n7hUL4MK+qTPTPl9V7UNMRnII68hh05u4JhnVsEaBhJsdvOKpXdUG9mpc1&#10;kuHBEJVlQNO9z3NUh+rUexajTqetG4YYyDbV6bsH5w3JXcWgV8SxXYbRBYvjQHhCyRQL09GIxxa2&#10;IdDWIH9PtZiTJNPHmjz8vcUN8wcfrAQ3jtjncNUmMUgdJr0nf7tynutkhB5pdOY9p1VgqYxkhyw7&#10;lN/jmVfit1wZ5WAxsJIcTNUrrv1epldLEnWh6gZ6aVU29oGCoknQS+7XYAIhE/TV6LzMqlRGaIul&#10;FQwZqQMyIODjxThzPxQoAXeBDy9JQMDHBH2OhGXxEUBHwoIBPwKga/4RxB9jHxD6O9WFA14HaorP&#10;8YCAgDcGlo3+/Tn8ERoQEBAQEBAQEBDw08b0zVHAR4lXv8zi3y2H5CuxKS3+TcH3ft7Th2/5UfIP&#10;J3072YC10GuasikPSI9qaoBEgyjhMaI0hMPkQyP+hb3nKO8k1hso6MtdHpOVaJwKydw9X/K3aLsx&#10;qgGQkf+QxReaA60E6F4+knpv+tL2HJnWabpLQ5vquS3lMWiphiP1GuXqYX59MYu6lRbnGnjIx+Ar&#10;A4cXuOyjJ3R4iuPLnO9J3+6p+1PhU3G+7JtyWua4jreozz4ndODrnHKaPs0z3HPgyEncNN9x/qN0&#10;/8JdP9O8PuzvFT48jTvG4bx8UOQUj8r4z3G8so8hUvKAapYa0TgqBwusPTCZTVhoGr2riTA/Hyes&#10;c6j5owbl8wYHKY1JsCnlWazGYkqsb8azZ0oUUKOTJFYDHjU+AbmHUecc62H98x5luEepAQvKkP74&#10;QpsdLo8DDVemBkRTQxZvzOLn1DEPjbOOOcrk6zLDGhowjXWrNMiEbdL0wnzggaES4n3uHwevac1E&#10;VurNh8JB015L49gdUPM4vInIzPMG+cZWjfxCc4fxx7K8jqznZ4hRBwyb7qZQXZKT9If3vo6Rk5zg&#10;h4afWG8yCR/Cr7uRtsdM+UPA4p4PMFGj/32mRGZsdcMvAeOYzvD0fqAOGsOszz6PYdL0SQYEBAQE&#10;BAQEBAQEBAQEBAQEBAQEBAQEBAQ8Dr6HDviQoDXA8DKMr7e8yQRIIxH1AmS044kmRJ4HL9qUjE/c&#10;1erSeL6A05dwRmvXXtmp4ViPcFOL1HtJu0byqFMPZ6s8Vc5RVcE85U7q2xdSvvwW/IvsX/4R199J&#10;9eI/pX75n9Ld/k76u99LvP2zZOVfZdE8l4toI5fJTp5ktTwtOrnMepmjzYwuOOpGmrKScldJVfXS&#10;0BNUkkmczySbr2S2vJD56lLy5bmkYJQXZohW7qXZ3El9dy31/bX0uxvIdidJs0G9O8kE/ZBSkqiS&#10;KGqg3hb9rwWtSdW3YCd130tLgxzJwQISkfSgloukc4mypcTFSpL5maSLc8npOe3iqYbjYiktWtjt&#10;WtlsatmsK9ncl7KlF7VdJ+W+k24PTZdousS1hr6bXnpcO2WHfiCuQ5qjHdtHD2qk98RVSYv+jNxC&#10;5g2KHRHxPdKN+5HqUQ1CkOpJzBkNquGg3UfK0UMYaR7DfNrIoY6T3A8c8ru2p+ExP9uhBzWMDa7e&#10;c9pIejM7TcHY0kdK36M9Je6V7n6QY5RlkAlxo352yA9Cb6TFWbx5rDNa/kn7vDqjTD3OFn0ZPLm5&#10;ePOqNo6j9/xmfTVjSiSMVK91IGYhiVmCaGdgZFEg1q6ndx2EsHmVYhgL1THuEmU0EHuBY9ukYCF1&#10;O1evaXV3iZXxFMU+Fcl+iTn+z5Kv/k2Ks3+X2dl/leL8v2L9/ReJF/8iUfGV5umTZ+jPEvJh3XQp&#10;yP0GMvA/BNUm431hunUqTjXGOCcTM3P/gn5j6hi6p5EtPeHQxK4Az4tMvnhyLl9++kR+/emlfPXs&#10;Ur68Wsovzgr5YlXIZ8tMPlmkcpHHktAjHvbC/WYt93e3cv3ypXz3/Ln8/cULeXF3L7ebUnYN2sli&#10;9ZwWowxdtrXYh/YN9gnsXyX224prP0lktVrK5dWlXD19Ik+ffaLhoqBhIHZn7BNV2eoeWVaV1DXn&#10;E/riFMxw0zRSV6iP3tKYrt4a0XuUp1esYj6Ts4szuXzCNsBPLvR6cb6Ss+VCFrNCigz50kRmyE8P&#10;aos8lyW9rdGrFtqy1qhHx/cNHT7M25hHyHIc0Szi/P/BPpXA1ok3yjMOHsh8RlRhhnk0uItRPYjK&#10;Bu9nYOw4hpmG5n0+lLGPEwQ69l7OsBg0f4K6U8idJ6nk0B2NHdXIDyIMXtOQdyDqZ33WDjhNc2Td&#10;Pjx4cELz9HpK6lGzaEO9o2EMMz2yFuOmtDgfn2cJxprEeIN5jngwxVylty8zYKSuQLTh21PnBROO&#10;8aNMb0JUaWAApBo9T2xtw/2r0qb3VjV0dUC0jeuUjD++55IyY1S7av+VPh/rmfQBYBnS5+VUHfR3&#10;QOoV+kVmLePKEwzrHMAVswlzVr817X3CdMB9EcRVvYDpPkmOupsawjYNfjuBFfacEntNWeO3G670&#10;0lhjX6yxtzb8DeP60GNwjBgf1kOyNShKx4z5hnhPfCDDwQeTzntS40Si970Gv3XpPW2Ln653ZSfX&#10;+O31900n34J/A7/Zgoj7Bmnf4DfZ38BvEf6u6uQG++o9qkKy4NeONDpw3G/w25sDxkHiqED26dxF&#10;CsLQG+Q7JOMsH/Mw70OYRk2rAQEBAQEBbw4+OcLTIyAgICAg4CeM438oCAgICAgICAgICPjR0Tu+&#10;X/AdynsGO9E5+k4FHtLD/bOjGqalEk1oJhTTV169vaQ70C2+8cdMHyVKluHRfmQsiSNfjhr9i+0U&#10;ZVOaWkU88nFvR2N2Oyn6vcyiEtedZO1Gov2NdJvnUt1+I9vv/iibv/Mozz/oUZ797R8kuvu9JOs/&#10;Sl5+LbP6G1m238qq+7ucyUs5i9fgThaCOtFG3lUSt41I06qhVlv1Utc03silS+eSzM4lXz2R2fkn&#10;sjh/qkdqZrOlxFku0nZS391K+fK5lNfPZX/9nbTba8m6DeTdGdFWDqbxHn3cQxd76dCfRmpp41ba&#10;pIOaoauExzrxWM8Z1DtH+wVy5NLgmszOpFhdyeLiE1ldfSqLy08knZ+LZMyXS90lsofc600j63sa&#10;qDWy3XRSbiHiPpKONDsmsEcc+rkj0b5jV3bSoQ7aaOnxjGqbxJe1iFd6wy0aOvFYz610GIuuXUvT&#10;ed6Dd1DLPfJ7rpF3g7owbmDsrkqUF+UWbXruKLSxQRhzINI4hncYK8896sL1mNDtSN6D0Hks5Rg/&#10;hCf5oZykrZQx58SUyB85cvzISK+QCYxQz0CX5uuNSOiL89kzgu5iJfIr0UdQevR/Quk30DeJeyXa&#10;UyJNdWjlqbMO+uhaGqRNjNLAMa6UlteGcTX0SWM8M8TzR5f2jkjESnTE2OscoOHeJM9AzTeufZo1&#10;+A9uLRpUe7cO8xzUI0EbxxbzvrXjPRse69k/xdr4FNvOryTKfyPp4t9kfvU/ZPn0f+L6P6UA84v/&#10;XaLZvyLPb7Fmfild9Bnkv5K2x3roaeDJI3f9PgUh+une9o5xVDVv7YX/lCP0jvJApzS8oIGaGmGo&#10;oRDuQRroziD6s9VMfvnkXH776ZX82y+eyn/91TP59y8+kX/97Eq+vFzK54tcLpNe4nIjzfpO9nc3&#10;srm5lnvwFuG7+zu5W6/ljsdrVhX2GzSbQv9QTYd9p+xLudvdyc36GnnWstntpGpqSfNE5stClqu5&#10;rM6WCC+ER3s2bStlWekRnjvmZZ30XAnwyECSCjCDLCP7m+e5zOZzmS+WqHMlixXrnCMuR1wmC/Ds&#10;bCZXV2fy9OpCnpydyZPlSi5maB/77CoFs0xWOfKmsR737PXIuQlF8u49gS2RMZ5lIProjbLVYBtX&#10;etVk3+nNLs9SPUrTe3pjTo61etN0OqF+MGG11tEjHD4T4xPWrH3kFfdKhkEaDymZH+spOiDysG4a&#10;qCBvCtn88Z7mic+et1q/y0tZqEvtDfIr9ePace2O7Xv6dG8Ih2c4yKNmc4wTWaBdkoaGM+iGLHIa&#10;o5lhGvWl5LGtNE5DnBq0qXEa2kODbJPgVZfOAfE1waGnMFfeV3AE87TliXvEQSUPiQTab6sNNyJs&#10;+FAGaQdlmD69dyRoBqQGV45YhY6cB0jTvcDoG+FeQGM0b6QGdSLMvBzfaXnU74WZkP1WIzVHhqlT&#10;NXhDpYMBIMtrPSAq8vl5T8XoGqOC3hdU+egL+qtkWPto7R/TG2HS8LX1bMC6lYZHGjs2+E2nRxBj&#10;7T2k/a7h8ZmkGauheohDrXLcxjTmQxmw4RUfxOC5QyIdusIuLns8OtdlKy/XlXzzcid//PtO/v9/&#10;Wsv/9Yc7+T//cCP/nz+8VP6ff7qV/+vrtfx//2r8/32zkf/4bi+/vy7l63Ut36GO26aXEr+d24S/&#10;Cf2zzK023XfQKMg9I4GM4/8GYuS9j2Nv9MrOASiiMvPq6zVqREBAQEBAwJshPDbeAfhw9gz4eSKM&#10;fUBAwEcGPN/t3wMCAgJ+dHDhhcUXEBAQEBBwiFMvv94ZDXw7EvBRwv86etWvpHEgH8dxPZ4Gu+PL&#10;NE++FLVXhUNcT09D9DjUIKkRNayhEU5jxjijN65aqUd5Kvn6cEr/EtTaGF58KtkbtKZ/kcUSJaky&#10;1qt5tKBBgkrL/G0LUg4jvlDv+KLQy85aj8lvJIJsyzTgOZTUNNeuk0Nl4dtmzYOa8NWhG1MPV5Nu&#10;samRmn5E9uM470lMM6ABEC2inKO/P6LPO3AQ8B1xqHvU95SMfxOeKkueyuvbexh3Kt5RlYz0A5nf&#10;Ef0AHvOg7Qmncr0TvgGQ7bh5vVct+9fqZqYqeqxnjjnP4zznykg5w9wvNE2EzFyZ8XU8ybXxjwKV&#10;2BQBmGIYp0a7SawGO97D1IyGPfQ8hXgaA+k2gD2HBlAd9iIlwzTAmJBrXIH8WO32QRzz0mDDl1Fj&#10;FGZD2+ZliW2YLi3/pE6QAxjxgzwk65+CaWqoRUMsGsRgD7Ujiccynt7IS48WdYZUakw1oX0+NCjB&#10;g44e9seiHG1MqauRiHrPMF0df0a5TmGa/rb5BuLrQBevpS9zyI8FHKpT/H6Yln5dTeNO5ml4XbnH&#10;4et4WOc/KmwfO02kOvJL4w4+b4ZpCf9hrOcQQv38/dXwf1ygV7e6kz24q1pj2cgWZHhfT9lJyfxt&#10;LzXLgzSMs3r/8Z5nAQEBAQEBAQEBAQEBAQEBAQEBAQEBAQEB/wj48QzU9F1PH3jM4TWbD1JRsfAo&#10;PqU7aszIInxtRuMxM/ri0ZVKhhnX0QNID6IWV0fcpwMTIfkdS4r60r5D2JhJI7Okk2XeSxFVSNtK&#10;X17L7vavsnnxJ1m//KOyvPta+v0LiesbSZobSdsbybt7Kfq1LOKNLJO9LNMSde2liHnM5lak2UhX&#10;kTuQRyNC3jiTJJ1Jmq8ko8e0+YXki0vJlsZceS5JvlCDGR6H2fH4us1Gdvc3sgXr3b3Wm/SlzNNW&#10;WSQN2q0li2r0uYLOKund0Yr0vkEHdeoWJUvBHPe5dHGhbKNUj4zqokzSYiHF4kzmq3NZnF3KDOEO&#10;41CWtex2lWy3pV55lGetXtAwdnqMIrTbZXrtEUcPccqylRZsBnbSoJza9yFfy6NNUV49BHG8MUb8&#10;0JgAlUFo1IHxMqMWet/aK/U4SkFYoFu92n0f2VWPr1SvYuZtjN7ABs9j6g2MnsFGjl7GcKXHNHA8&#10;HpP14ArGnvSMJvR4BkLPMfQci+ne0plWoz8u/oD02mdMeuOQpvW4ejEfR6LOgbz3dXmyDlcP6+im&#10;RH70g9T+uL6Q/ojQ4ThUT+Qj7QhUGmHSGNPCdj89svOYNOw0QyalM5RTr068khgxJdMQIoc4Uo+m&#10;HQnhsXYcMS+UMfYFs99EGXu53mEv6ToSIugVc0wZI4w53mPO9wu0gHkdPwE/wXr4VOLic8nmv8Qa&#10;/ErS5W8kWfxaotmX0mdfIM8VNLuSup+DhTT0nEZvjTHmqRpWcfdCH9wc7WnYyvv3CNOYJ5VgijA9&#10;GOwa6UdXFtZUQnnR+whySosxbDHGWIwZdDyDPi+KVD5ZFvLLy5X8+umF/PrJOcJn8sXFUp4hfpXF&#10;Mk+wVyJvjrHArWRJhG2Fnr3Ymo2ffmNcWowvj70r9XjPrWx2G7m7v5eb2xu5vbuX9WYnG+wp5HZH&#10;7rDHIB/2O3K9Wct+jzWNAdWnhPaBbekugTmMNhFHozR67uLxoGSGPY7GtXgsyA775/1mL3frndyC&#10;u32lxmizLMO+n8tqVsiyyGWRJrJAJ+ZgAT1l3IJUhwAb4gNGG3Rx7wF+/Hg0IOeuPyYQnUTf2X/o&#10;G180GjRDwkS9iPEoUj2aEWXNUxlGYLIGqQgaCPPqPUbZs5X5rWv0psaukZjgjpbHdmbLY161END6&#10;mJdlmI4PPaJNZFV5mM4yQ9usY5p/Uo5tsMwJWr1G86I2MiOhByXmoqd6cVNy3tCbF+rB9YCo3Gnd&#10;6V679EqoESTojd4egzdgmoKt+HjzpvUIMYbK4/CQ7ojqjayZA4K1gnXH30TUt/99ZLq3tAdESTV0&#10;R1+gEkdfxpVjvUo3JtQb80850SuGCFeM10RXBioYcqJeDes9r7Z38J5z5AA2iYw/AOznA050oBKq&#10;LAbrI+flSBXBE2AZI74RZ2PlDXHNGNc8w6J/So699hJLjBq1sfN5HpAfLFJPKrqLUzyLksGT2s22&#10;lr/fbeWbm438FfzL9RbcyZ9f7uRPL7fyxxdb+cN3G/n93+/BW4Rv5c8v1si7l7+va7mre9mgavw8&#10;01/VbjZAPndVeg25fRcy+73AUg7vD+FzPEwJCAgICAgICAh4z3hHv6UDAgIC3g7cc8K+ExAQEBAQ&#10;EPCmCL8dAj4CTP9+fpd085vv3gI+Soyv+oxTjAN4mlO4l2gnP9MW7HUZj7LSl/u46uvCrsF/pbQT&#10;0nOa95RmNOM4Y4fyI2OQLzyFhirK8aWkyhDFol7KBtJL2RH5dte/0EVBfcnpvBapwQHqHF4dQm6T&#10;3b/+OyQ/SHDElyNzWxu+pMkWQyYlvQ/xjT7TOtQC+pfi05esTB8064waSE0nXVnlNN4T2bWs8hSY&#10;w9rUAvZK9/1Qx+2ID/J5bR2S8W/CU2XJadpxmTfhybKqL8+H/Xh1/FtwGMwJT+U74GM4lZd8M5wS&#10;ZdSOXzWjBzU9pjNyXtRissBmkA8cvaZ5z2l8hDwyX62xjxKjxBTQkfLiyngamNCQxzyp8chE50FN&#10;vai5IxtpcIJ8JMsoGXY8BaxcNGN7mB1510jbOmoc9ja3r5AHx+OplzYarjhoO8NucwjGk84YxhvE&#10;aJ2TI/p4T6ixEzpiHtScgRTLIe1k/R8BTC7Xz4Ha9YnMbmxJN74/BgbZ7Pa18PJ6vimOyymnehh4&#10;Km5CV/ZjxXTkTo3iqbiADw/d74bR+SGjZGWPa7KfWPY841bW6p7pPKk9wrKhkbBj7cg0emBD+Yb1&#10;gNOnv+FjXyUBAQEBAQEBAQEBAQEBAQEBAQEBAQEBAQEfP4KB2geGvb4zYxh7iWwGBXwR1vf0dBSB&#10;mtGZg9AYi97TzEMUPYcdM+3p/ayWDHl5GF8RJZJHKe4TxEeSoL64pScR57mqYz21lZMd8tHj2a10&#10;5Uup1t/K9uYvsrn5k+xv/6Le05rd3yRqXqLcDXiPOjaQZSdJhLYT1JM2yjgB4xpdqaXraYABom9d&#10;TA9l9FSWmQcmHiGYLSVbXMjs/KnMwXx1IenyTOK8EHoM6upa6v1Oyu1GKrCttojbSdSWQi9dCWTP&#10;4kZydM7YS0pvU+hXh/7Re0fbt9BI5xyUQZtkAlkgTx+nIDRUzKWYL2WxPJc52p8hnGUF+pEKvdiV&#10;+1q2mz24U+62pTQV6tW3mhi/PsHIZRJHxqhPMbRoEONo3uwSkPGZ9E0iTdlLRU9qdMTVQp4WsrAM&#10;GGE0MFrQLeukcZzVY3ZimDdqzAJqvxrpI3pV8/2twNEDWA927R5y7hB2XtTUk9oedZsOI2EYjIz0&#10;UEbvax3ysUzf7bUu703NexZ7jGxzJMvS+5Pd+zxWF72RkYf1ss2u9cR4k6wDsip9Xow9DSbNs5l5&#10;NDM2qM9oc928ZHVTorwRuhk4xqu8vj3XJr3xeWIQXRv0zIQ1TPZYpwPNQNObhDGPesBCmiejSQaR&#10;dEjEYakekHF8Mc/p4NlH2EVQAdPYmpls0ktaijIg5h3Zc07qkZ1LidJzibNLyWbPZLb4Beb7rzC9&#10;rmRTzqVNP5Go+FwkfSqSPEEblyi7Qn056I3TtEcqNxHRMFQJCbD2YufhTTunPIQ31JpSDS/fAlM1&#10;qOkAirMKlc1b37g0MyYzozJN0jgaZWGlgfQ8RePcFDLTo2SO6wx9WCKS3tSu5plcLcAlmcvTs7k8&#10;u1jKZ1dn8sWTC/n86YV8enUun1yu5GI1l+U8V89eNKJt6krqei9VtZOm5dqksVmLuFrKkl7TtnJ9&#10;cy0vXr6Ql7je3N5qHI3IfB8IHsM5LwpZLhaymM9lNptJnmPfSswzkzcqo/esokhkVuA+5vF1rez2&#10;e7m5u5OXtzfy/PpanqOtu/s7tIFnAPo/g6z0nrYCl2kmC+yLczyPCtSIWTMdccwBGsr5sX33sFbG&#10;2lUFGFgzzB3H3I/fHDKfzWeQv1BDQo6j9walK4Hjinx6dKn2hXoyXen3YEzsw4jF/TFHoZBOXasx&#10;H5/Zjvy4PGaIjDDIq4YBbZ/lOF4T+uNV1TMb8/iPa+OgDPMpkReKsDnsvKahsxkeFyQ9pWketGt7&#10;jenQDKwR6al9Mqj4msf2Kub10Lq0Td8+dWX1Gi2fb2OsgwqwPCihuhv6wLpA0+fIoR6WczhOP4bP&#10;r2XwH3PZPMGOhfXsDdgtPL2fEAXVqF73dEca4XMugZbmqIPK9tg2ohh20dZ/S1O9qFzc51q9auSQ&#10;6GWhrPjSJH4h6b0BetQHyUP6lf4oVDbrA3NSbvPOx2OC3VHBSo4ta8J+Bx3yNyD3QrLFjx4ez05d&#10;cDw5r7mG8IX8JgNbmHpU457TY9w4qPTYyT2evylblMMTXmr8Rqv4Ow3PKPwaBTMwlz2eW3dNLNf4&#10;vfVy38l3u1b+vm3km7u9fH29lT89v5fff3sjf/j7rXxzs5cX21Zu8btsg6FHdmn4ezXO0Q6eqSqX&#10;15EK4uYkxWIMxnIg5xJ7A/JKVQw6DwgICAgICAgICAgICPjpQ/8QtGDATwiv/vepgICAgICAH47w&#10;+yHgpw2+uwv4gPDvq5R84Rbr61THyF5WgzQJSYSHT/KYQh5RuJek20nWbcGN5LKVQnYyi/ZgqSz6&#10;GmwkbSqJ9qXIbi/ddivdZo3rvfS7O+n3dyLlnUQVeSvd7oXUm2/Bv4HfSLP7Rrryb9KX34rUf5eo&#10;+U5iXuvvpK+fS9SvhYZpCY9ZjGiQ1kDYRnoybsEO4Ui6NJMuy6VLeJTmDL0oZN/msmszKbtcyn4m&#10;bbyQuFhKPAdnc4QL1UlT76Xer6Xc3sl+cyv1bi1Cw7ThOEe+QDbjIyX6LP4oRLQdpWAeS1TwrX2M&#10;9iO0JVJB58gtFTTd0FAtTSVFu7PlSpZnZzKHHEU+15eKXVWh7a1sb+5le30PlW2hnx30Av3ik8f5&#10;wDSiURr6DBEwgtBNhm+aeJjhGQ18eMRi00RSV+gF2NQp7jNpoY8e+pCeZiFgNNNw36bSNzGuEJqG&#10;cDymEXJ5jyHmeQnX3hGN0+MSr3ocaFfj3ti1FerZgzQ62xrbDeLBDnMD88nieTRoCTm8IRlJIzNH&#10;rQNzSjk1JjN6ozbPQyOwsQ45YqRE26xjwsFIbWKs1rIu5DeWYOXI+VCjjkNGB/cYeZ0zrjwN4sjJ&#10;UakdZwh0gMmPmYI5DdJroBm8tYNBmjdeQKccaYxgdItbyfnAD68YRf34DUCPMERRzhtPLY7WlQyD&#10;HPchjPL6KhxzqgFrzIu6S8EMLKTqZuAc4SXSV5iWlxJln2BtfSpJ8Rn4hWTzX2HOfyWz1VdYK59L&#10;0z2BOJ+gzgvMy6V09QJzb4ErjUXZD5UarWKpI6A7FWShYHqMItai96aIzI6n8S7/mPe1aIv46rEG&#10;uQ5Vv5rKtlxQ0athDI27jDR24l5LA7VWsh7E+Oa4ztVQrZczLOGzLJLLeSKfXczlF0/O5Mtnl/LV&#10;50/lt188lS8/vZQvnp7L07OZnM8SmaEM5xmPNu4brB/MuwSDrO2gbaKFsHXTyB579A57dIW9hvfE&#10;bFbIYjGX5XIhq+VSlquVrM7P5fz8Qs7OzsEzWSC+yAvJscemCXajOMGVnh91ZLCvtFr3ZruR2/Wt&#10;8h776P3mDnH3avjbllh7DY2UaZQXoZ8Z+pnLAvXNIuxeUJwaW+iY0kgEY62D/n4wjtg0ALjB5a2f&#10;fykCM+zri1kmi3kmszyRAgk0NIwxdlyXGDZ39Cf6gfxUPemrtXqHO4PGeZ5KYxxpa/kkbJHq+rDc&#10;+ECAwdBMCZmQ6Gs7pvYTId01KD+I/5QM21zC7wO9+nvTjTNrVjn0SEXM58Fwikdmc78B2R1iNDK1&#10;thXa18k9wLCXgTyAy38Mv9aVrM/V6evwfCfQum2evCnHOeF0hbkzHAuLe68Xr0teCd8PhYvWJO6T&#10;SoaNfFaYEZONHY2stN+4R0jjdE7wqjHvD9TO8PygVHxGqWRolXN7mN8OlNdR5QPVMBKTjZ4leUzw&#10;rMhHzlLsS4nkGfcjGquxz1SE6Vb/pwHnCdeM0KBXVZS1ZRqx9kcVWjpl55GblJvGaS32vDbGbysl&#10;fmum+J2Z4jdlOpcGrBGu4rmUkedMduAtfm+9KCP5dtPIX252evzn759v5A+4/vW+kuf7Tm7rXnbQ&#10;RRXh+Yq28MtBeJp7i753GKsOso6yuTmH4EBEWG9GBgQEBAQEBAQEBAQEBPxcwL8C3d/aAT8t2D8D&#10;BAQEBAQEvCeE3w4BP23wF3LAPwjs5Za+mgPt1eIp2gtQo7460zem7k20e+E6vHgl+5F91+DiyDCo&#10;R3iSanRiYXqOUu9RfHHLNk5R384hqMRXZC9AvWQqbW9USfmiT/NNCNjLYv9yHTJq+14PpGbCf8ah&#10;fcCqGV+sktrOJJflBHyeOAYTMc84qAAZ7IW+e5lKuhf9WkyLTtrAvapck32c5jL6l78uz0jIxfhp&#10;3qEMLuQJ+KRjGvja1D5DyiCcD/Ot+hExOkaXb8pRYNCNjeeryg1pUyKe7SkZnt4z3XEa5+jbtHtf&#10;9gQfyHHIB/p5a74nvFHVNj90Jbj5M1Dj/XozE1eJEsxHHptLZo7+OM8c6eMRnjRvodGCGi5wXkIe&#10;Vae2eEiD18eU/xg47s/Iw32G2wGNWGjoZB6rEqUe/ZmleqUXK/PWZbvdOGcZNr2wHk+FJmEWKi3K&#10;7ydmxJSo97TBS5ELmzEL9ynbqw5o1WidNP6gIZz33Db1Wqd7mZPPDGjYR2fMhVpYj+fHBi+XGfY4&#10;IgK3E7kn4wf+1DD285ABHzc+vnF6e2m4O0z3HG+45jmmIS+pZWwPHPlD4Ss/JnYyRxqz2e9LHzaq&#10;gRuebQ22v6btpW7Ho0Br3DP++LjPdyV1QEBAQEBAQEBAQEBAQEBAQEBAQEBAQEDAzxF8F/3jQA0c&#10;aOgQqHSv6vRtOqje06im3owUeEPvGzQ+oCECvcTwyEoyjyrJeXBRTw9qG3AtWXsnaXsraXMrSXUH&#10;3ktU3orsbqRZv5Dy9jvw73qtwOb+ufS7a+n3N9KXNyIgr832hVQb5HFsdi+kr28l6u4l6dFWRG4l&#10;kZ3EaN+8ppnBBbtDA6VW2dvRS5C9TTPpiwW4lDopZN9nspdCmngubbIQyZYSK+fQBf0XiTRNpcfh&#10;VfuN1Ls78Faa8h7cSNfwCMoWeumZXantdq0eZafexKhHCpUmEoG8SoK6WT9kMkbq/aKjJUmGfHkq&#10;aZFLXhSS4RonNM/opalKKTcb2d7cQn930iDc7/bQWSVxQw9qvXroUYMOjNfUWESPZSN5RCg9q9EA&#10;yHlQ67pMWuii7XKpm1SqOtaryBz5oQ8wAelBrauRv8IkwBUKHcnjG1GXec6KUTdlHkmPa1CHkmuQ&#10;sebEBPppoSca26EP5l2tBCtl05TS4J6ew5K4gywgvdL1NFp0R2AOnstAH6dHi/ojRknU6cn6Xdjn&#10;75sdBptHypIMk/TmhLbZvh7byaM0a22bdbZIOyTambJG+2DfTL2oNaiH8qMfILSiRCR0ZkaPfuYi&#10;s8YbkYZ+YzZr2SEeSnRT3gjdRnqMK4l7MEY4xnic+vC4WExAR8wy5J8SDSq4FfjxG474BBuMa002&#10;kVRNLFXLOVCAC6wBcom4Fe7PwUtI/wRNPcM6+FyS4peSzX6FOY4rmGZfYK5/Bj6TLH0mefYMc/kC&#10;asfcLLF+MQw8ipZDwqGp3VAxnnaq7D96gflh5LKzCFAnm3E0wDKOxgvQEw2tQIbfFMx5KvfDY+uw&#10;DpQ26rx6jjAZp6kWR7g49CUBUxSbYRleziJ5uozl0/NUPr/M5RdXhXx6VsjVLJM5JkAKBfX7tdSb&#10;O+yla+lKelDrsHfyONFEPZ2h96YP1g/lcc/J8kwKHlU5A+dzXOcyW8xlvljokZ6z+QzhuSxwb0d9&#10;LjW+4N6VYQ/DPkePRbSfrepO6ppHjGJfbGiYNureG7lhkWDdYI2AEZgj/SzP5QLtLiHLnEZ3HCNo&#10;QrWI/pMmNyYjvt8HhtFB9WgKF7bjR9DWL01MaE7JMZljD9fjSZWQO6fcamZpM0DHD/eobDh6VytG&#10;zezP0KDBWkFJdFbTnQZ8Zi1KfWJBUheEzl/SQbO6IuyQJluSlWfbII0E1RMmwyxzxCHOxB3A+kaD&#10;IFtySuThlcvPliB6A1m9t0dyMCjmZsWro8qIwkqEvcDTdolRFlvDp8B4z1PQ6injJDz04QfSw4/j&#10;9+HUkGmMg6RKq51CDy0wrB2y6+CNbuC41w3GpfqxdKvTxoBL0+6PMJ0Y3xu2irR/7JPr19hHRwqA&#10;dtglnVMI6y8L5NXfpdhnvHEuj9ldYs9aznkEsV3n2AtnetRwauSaVANe/K5F/ayLk8h+h4D8TYJ1&#10;wH1K22UO6gjkqNLwms8/puvvPHYF9ZH8nRdBDjJOjRH2OP7PBvyR2CeZ4McdOAPxu5Pe1eJCyiiX&#10;LX6H3eO31/U+kr/elPLH5xv504ud/Pm6lK9vG/lu28tLPAPpTW2DRvEIlAo6oP9enu7eqDzaFc6I&#10;CaBBRLopYUTslAEBAQEBAQEfCuFJ/LMEf0MPf6AFBAQEBAR8X/BfKe0TEBAQEBDw7hH+9TjgI4D+&#10;/ez/hn6HdPOboYCPHH4rMuprxQlHr2bHVIOcjoY5DYI82tEMdpTOO5pP9+w7pk2JONbFOrWtbiAK&#10;QCDI4IUD+LN8pJMSGfiyky8J7QWor8FegtKrk3l2Ytgqshf3zngI/TDiXulqHpWi1D8L9I25++Ng&#10;SMPXQE3RHAMn6XrklqPPe2DMpTqCLJANX1oBsx3zEKdyON1gcR+TL2LtpSx1QiMWezE7pHtO69I0&#10;BI/jNY3x4BQ+TvtgehvpjBfYR4A1TQq4MpM8x+X50Tw+v887yTMh009zUofnpNxjxNdpah0e/v5N&#10;+RY4KmIjMX68Rg/wuqZc2tAd3mrYjz1JgwLSPKDREFLJMA0jnYGk95Y2ek3LNN5TvauhDB8Ufl4N&#10;w3E0NKR/6f5zAfvKB6cdbxdJlhrz1Aw2zHsaVh4Vxb0C+wapFmNQmM4A7jWT/UjxYB+aGLI8QvOo&#10;hrCrbyTqm4zRsDY8XD5tf8ykZBSNbad1kx8rKBlpRjNG86RmevDpx/yYwJHBCLnQ2+Ht++Tb+X7t&#10;/bzwbmfLm47Vm+b7UMDKso+uMePgwXC6BkmmOQ759TPpI6bh+Oy2+zF1yDWAa8X2M82IZKS/iiw/&#10;3PN3pv321N+mSKMXX+9JrcJvvbJpnSc1elUzT2remxp2cv7y1ZZPMSAgICAgICAgICAgICAgICAg&#10;ICAgICAgIOBx8D37ewZfDrEZXgM8hpdZUIsaESHY4dvoE6m50eQkixrJo9o8qEWlpLKVqL5T72fd&#10;7oW0m++kvvu77K//KvsXX8v+5Z9lB+6v/yL1/TfSbP4m3f65SHUtcXMrabeWtN9I0q4lBqP2DryX&#10;qLmXrqLHshup9tfSlne4R3q3hxy1ZGknsyKWRUFvGOyCSe3lb8EGrKNeSvSvRA+qKAPp9y2VXZcg&#10;PZd0dibF8koW51eyuryS+epM4gS1dbWU+3vZrF/Kdn0NGe4gw1rdNsV9JVncCJ1m2MtPfb2oCutj&#10;RCKhT6AtekuLIqk6yNC2sq8b2VWot2nRNnSNvFGWSTIrJJ/PZbZcyHw5lwz3SZFLxHqaUrpyi2Y3&#10;Um820N9aEtRToHzWddBbK3FdQ7YSuiqlrc2DF43qkjSRNM8gGT1cdXp8FH39qAFQQu9sZIE+zCSK&#10;CvQ5k0a9p80kTqGH/ELi7FwZxQvp2xz1p9LVqJNswJblCmlxJeu6QDu5xg1smS9FebTbpxiJDGQ7&#10;0BUNkDrqm5MwQjqJYA9Ze4xk12LMaeyIXuiRrjRYRB/p/awlEVaPa6NHtJEu3xA2Tr2paR3UcV2i&#10;al73RsT19D6FujEAR6xUltEQk7I5YkxINKSkUaEaFiLMYw3ZH1pX2QqbkHFKfe2Nj6pDSdWoeiwW&#10;NGheUL0cQo+e6hmNRKGeHu0cGa/EHIigf9I86cUTmpGZlnfs2gjzQgTTDmMr0JuF6W2vwjyoGox7&#10;M0eeJXpygfn1BMWegs+UXfSpUuLPMdd+IUn2a6y730q6+CdJ5r/B/P+1elWr23MpK9TRYb5Fl9gH&#10;liDmJ+ZQhHkXVVBCibW9a6XeNlJtsJbWlZS4tjWNr6hHpx9VHK7kqDLUi/lFA4F3DDWQI929gXfc&#10;V6F/pRki+Ht7Jp2ildOwN5j110kN9MSVIxrboMxxs0rBTGSZNFjBFfaJnXpPq9a3sru9lv099lPs&#10;I31FL2rYN9y8oY70iE3Unqapek6bYQ+iR7Qc+xPBudtgnymxx1QVPQjSaBgyoN0cQsxmqZZh2TTF&#10;+sbeprui1o2eYC9Ur2yoc75ayfL8TM4vLuTy6krOzs5klufq1SjDfkqPYwXyr4pMLuapLDPUj3h6&#10;iYzRJiRW7RB+DbxPsHa2Z96bENbm+GUTjB6q+AxIwUWeyNmiAGdyvljIijqBjtIIOy8Yq4E1dUdP&#10;jNwP/JofoXpzZNjiDmk7iKdJQikxosjgdI/5ovnxdaAiVKlTinRRNLi2PcrJ4+nSDVqbBQGrFy3h&#10;yjE5JutWXWlGSHhAq9+8x/F22qYJZjLaeuXHQ4s4HmO6tk+t9WkcvzU0qY/yavwkzB2T9GX148IP&#10;0o7jEBq18XpM6znGYZxKqTzOz5C1yvYfglm1JL7UYAthG39QjeBfNQfeNWw367C/eZrXNJvDnh6U&#10;x34XYHXgihL8RaN7IT2i5fgxWGANzrF3LPAbyshwpnEzxyJPkZfGvBghKIut6LMav5N6/E7iFEWU&#10;tkwNcRz5UW1h3+RvFvvdgrWHfCg1EhOnH+hiKTPI9dWiAL0U0rsvvem2MZ6f+A1WgWU0k21fyHUZ&#10;y3fbTv5yvZP//OZa/uOvL+V3f3spf/ruRv56s5fvNr3c7HrZ04Mp5KIXNe4sTuyAgICAgID3Bj5n&#10;8BgL+MGwXxkBAQEBAQEfDfB85zOef3eHPywDAn5kcM2FdRcQEBAQEDAB38UMbxo15n2ALQR85PBT&#10;YHxl6F+h05cDDYfo1cuR3tGOjzyk0VRH1iIkDXz0ldqEzuAHFThO6iQ1ztqPIYx6xEDApub4K87/&#10;pjvkQ8n5MtS8OaUSJ6kkPJIp4etOgi9CW2lbGhKw/dba15KsBUWt4UP4BEdtGzLbi1Wj/rHnoC+X&#10;2Qe+KE1iJQ3T1HsaoW8/O7TvSOugnjKwKcjBuhynHsLYsIli9UzjXQoT8Z+9yib1pTANe3Cdek+j&#10;ZznR18BokS9nX0vWM24cqi3Ek2qANvm8GSj0EbUvxrFvh3H+qvSfadxA0xu+QIbNgOIh+frXvwI+&#10;xRPQJHwNHCIZOMJj8e8aNi5GB9+0Nv8w7aALAw/H2wzbOE9ofEjDpmPSU5rx/2XvP5QkSZr8TlCD&#10;s2TFuprONwMMMMAegAPk9lZ2n2P3gfZlTu5hTg4itwu2GD5fs6JJg3tE3P+naubuERmZldVd1V9X&#10;d6iHhnGmaqZm5q5u3mj2hP2EPfl1lD4U5lCFjf5W9SEHlenk15hwhQoULl2ZAEzh4G8cMkUyQiWn&#10;mBxgHs0ocIhAkhmcXsmn60IhSkS+m04uEySLNP5RMuMENcDHidM5jZUEiBdHySs/UY10qpVfjPka&#10;hKzjRLSWf9qzjQKtZC52l4GEE0/obZLbTyOTiTjMveHXDMxJ+dS3OPkNORr1DkkYGDy4iwmfJkQb&#10;K9wPtPm31e674X5K/GrhPvnwkaEq9j663e5DmdIhu/agy6fAUtYIa4NTQLvBsO4UcSc8NGo92y1U&#10;HbJSXqnCqoCl5C0vM/BiAzhPuPSXDdKntvfkd4ADHOAABzjAAQ5wgAMc4AAHOMABDnCAAxzgAAc4&#10;wAEOcID7IZ6AH+BPBhtd63SVSjv4p4d4peIACmPLqa3nY1txotjswlaTt1Zwatr4hS2uX9j88kfh&#10;D36C2vTtdzK/s/nFt7Yaf2+t5WvrrN/aoHllo/aNjTpjG3Qm1m+Prdu4sY5dW2t9bba8trXQlhNr&#10;FFP5Lfz0HE7W8RN2mpy00xJ2HKnsKilg+Ckwqr8/5BNyugS4EM7WDcd1u2/N/rF1hqc2ODq1kbA7&#10;OLJWf2SNTts4IWujsjdz1WN26agGWnM1Ux0L67XW1lW0dnNjreZahBHdhHJYo6UAoZ+M0WhaIVyq&#10;HvON6rLmM03xqSZXc4Ou7aY1OfXjqG/946H1RkNrqw48SLXlwhbjG5teX1sxoT4za60K66t9feXT&#10;k9lTTp3NSnVTa/3TqQvRQag2oGDnp3aIPlkhj5M2lqJBICeWdKzdHVlX9Oj3T4Rnsp/6CWqN5kht&#10;E9pQqQfKuy/s2aoQFRYtx1XBiWkDW62HQk6/GslvoKr3bTHv23zek70rfgoLIaerrTq2WXdVKfFu&#10;HaeqxaleLWs21Pb0eccGogElF7XTNZBQrkFBBh5nlH8omMH7hLjpy+oF0KD09zDMUDrklLwVdBL6&#10;yWgrcCF24g6FShFdeXMinWirtCKAaKLe1dg4xmNlEEFGjROKt1lZR0RWviSFERV6vb2eQu9D8iO6&#10;8gIVy9FBluzOYxRQ9FAEooyEDVB+5YlpCSuFMvIIjDQKK7FV2k18ydiwrtrTVZsHQo0TO5b/mfI4&#10;k/2R8In6yzNrtr4Qfqn+K1NojS/Uli/V3K9kfq3ivtEY+XNrdP/SrPcvNIj+3DbNb2xZPLWbq45d&#10;vDWZTZuO2zYbqx5z0bBomQaw7OLdTGPi5kYy5sLGb9/Y1etXdv36tU0vr2x+PbHVVHyai3pL0Yg0&#10;CzWSNjqHMLehlHc1/PlAOaghBWYg53BHfXKv2cXoUaSN+PEZuORHc9R3/KQr9eGGxj1jv62+3VF/&#10;6iv8SHLppL22Y8mpI8mnofpWT2FdpdGok6xtWk/IWYb0zyzjkTnddIJaRpTOZrOZXUsGnZ+f22vR&#10;+u3bt3Yl93g81vjWGFLfBtqckqb0KIBAx6JAwZdWSGZLYPZHPRsdj+z49MRPTzuReXp6bIMBJzhK&#10;Pql+UKZN/SQDR72WjTidrd3wU+JQXYQAmTIAXT9o+vEgn5pWco6xzwgVTUHsfpKT/HuapEb9hh0N&#10;OEmtI7Oj+retKzpqJFmTNgolDCUPOA0yKw16SamECrx9oPyjv+RabMcDQtEFlF10gp4rYVHDleqL&#10;xCnzTZhERyB5CTGTdEqY/FxOEcMrraqodkpXKQRt17Dq2aDCPaRWgurkSsG4mUeFIV9zPlwyleSn&#10;YFUvZGLln4G8/XQ8iq6FO+ryehOe/Or2jNmv7u92LwEaw5c0jh+IGnyO9/lpsHkdvUzaJ9yCPX7i&#10;XsXNROvMB+bOEtVfQMbcx4AYRaGUFTIvlJM5Ey37g2qw0HuA92tXkk3zuY8dmSAvN7RU78gl1Jy1&#10;vLJuC7kmGaKx2esgW4SSK5y0xilqnNzI6Wst0dIVSpXO20yzGRz4+EBRZmAaKCqqrM9K5Re+nliq&#10;XtX6on5ya2B+2UFpaV+DU3a1JmpqXdXSOqo9smVrZNNG38ZrTlIz+/F6Zt9fju27iyv7/uLaXmie&#10;ez2e2+VixTmZStexNWvOtO6sxrA3ILWHv0xFgdy5nx7gAAc4wAEOcIADHOAABzjAAQ5wgAMc4AAH&#10;OMABDnCAA/zegKdPB/gTQ/0hdTzWMp5tOvIkzh+qFUtbTK9scvPGrs9/tMvX39r1229tcv6dzS6+&#10;t8Xl91ZcCa9/tNXNS9uMX5lNX1pj/tI6qzc26lzace/GjgdjOx5NrC+z3by05ubcGsVb2yze2Gr+&#10;xpbTN7aYvHElteZ6Zt3Wxj/RNOr1bNDmk2k9a/G4n2eTxcb8FCUUgNIDw1BQM/+EEkpiK/+MUttW&#10;ra6wZ/3jx3b27As7efrcBscopw39lB5bLq2Y3NhyfC7z3JrLG+tuptZeT4Qza2/mqu/SOq2VYxNF&#10;pQ2nx1GmCmw2/AEhSmnoxczkueQxqerc7PLZzoFwKGffWnKHX986/b71hgPrDDpyazg0ClsVU5tO&#10;ruzm4o2Nz99YcXOtDKeuZNIpCmvORRfxoy/3UHUfdlo26LRdgQ8FitW6sNliZpP51AoI1W4Znx9F&#10;XwRFOb6IuCh4QNxV+Sc2GD22o5NndvLoufX7j6yx7okfbVtPRcOxWTHj056haLaat+UWTeddEXkk&#10;/p2KLs+s2/ncOp3PRI8zW62OrSiGImlfbRlZsRxYsejZQmnnSluQt38iFGU1FNW61jAUYhKiDKW6&#10;caIWShacZEebeMBbnb7Hw3W1LT9kT3YUyNAI28gE1yBuIaYrqWXk4TZ5yQ4vmzLrePtUP/lTbomV&#10;mlF+4Fv/5GZ8UrMaVP5AewcJUJdxzJnlh8wZIxYXkCKpHBTO/Bm9R6KcKLMpujXV96pPfvJAPXCl&#10;MbMqoKnSKSxOuwNDSTB//jOU09Qnm0PrtB8JnwqfCB+rOz0Rj54Kn6ni4rmw2fhCeXyp/L5U3l+o&#10;f32uPvjcpvPn6ofYv7L58htbrP+g9v1zFfkvZP6FqP+NTWeP7c2bpr34cWlvXhV28bawt68mdv7y&#10;2q5ej+3mzbXw0q5fv7XXf/zWvv/bv7Nv/+Zv7I///a9l/p29+Kfv7M33L+3q1aVNLia2GMOrjmja&#10;V334jKmcNfrXlTnqvMj4IIjkt2DbW/wRY/3TdbLDouAtvScUMJIKgccNDIWNepw6RkzPzdrq2x1h&#10;V9gXDlpreyw58vnJ0L5+fGx//vRM+Mi+fvLIvnj0yJ6dnNrjo2M7GRxJZvSt3+4KO9brdDR2xesu&#10;CqugZIlkCmXMJHeur2/s8urKzi8u7PLy0m6uxY+bG5tOZzafa1xKsKDMxmloSiL+rxQ2t8lkqnAU&#10;PCW3UBJRvr2eZA5lqdxGW3JZYfPpxOZjPqFcqD1NyfmOUHFRmlOTlVQth4GaizAT7FXK+QiQFVJD&#10;zlB+1AX0T/s6Z0KJGhE+7KKk1rDRoG19aKmhBPd80CXk08WeBy1SOmyOsvtQ3tOs3H8YsmvmG9ou&#10;k5Pp/LQ72Tf4Ky5yc1msJHMX/mnW5bKwYsW4D/Ukp6KS36bh9hhIrS2RP4ID9af5pCF0uxDy0Esd&#10;Pf9AtzcVLsTuCmNC7+2eLvKKPJKbwpzmFByQx2i9jhnqzcjl4lVi8gPqrMyY/XL8UDKLenK5NCcP&#10;wkBZHLO75pfLeX/ICTFT2WVm236VfwXht+2Pq6obawRO+NMqSsiYDURBi/SKmGn/0QEJE/JOHK+w&#10;NhniLoF6wXuf9PIYCoy5WmNRYczdLc3nrrAmJqKo1ikV1Zoak3zqU7JPa0qw1+3654xRsEVRLS8l&#10;GGwxb6oI+jimVyHqwUAKRdBVrFMwVyjtLlQ9XhjQegVcL5Uf6wv6PvQXMl5Vlq9Nm6xNtVZqD11J&#10;bW4jG6/7dq110dWqZefLjb2YzO2Hm4m9HE/tjWTrtWRlofqa1pCmtWSjo/VYqy3a1ehVB1WXvl1X&#10;nDzAAQ5wgAMc4H2BOeSuqeYABzjAAQ5wgAN8wqD5nTne7ykc5voDHOAABzjAAQ5wgAP8DoCnUAf4&#10;VcPGkctPoUJZiIdwxcKRU7viNBiQEyJQIqo/NESpR9jgYeHamjyg9ofUPCnjKSDKQ0rHCW0pPQpx&#10;/gBQIeyN/PNx/hA+PZjVlZ8R7oNI6alL5GEgGJ/zDAWJZrOl/FIX5Omjyq3KR/GgnkNC1Tvbq5KA&#10;bR/3jd2dl+GYFAnyw2VvT/bzp8NKp0b5qTJO60A/YUZITRXF7RSAvXzg6XlGkQTmU1DKetTrp7+M&#10;ftKX6OB0ETZkD00IGXWU3y66QhRKTZx61ui4GZ8Ebe7ETe78sLcWFpoYgfnKbiDqmSobrbkFVey7&#10;IKe9D4F9fsCuf8aPAPc3ZD9sVSdTo46CWrVLUoIO+9JkpL9mHu9gVmYrkU95ct4hn+sUrtvqgwlx&#10;b/iUZ1fl+lleHn8jXKOIqCFXuPJcYIESHadw1ZFPnC0WtpjPt3C5WFqhMOKsV4wdGqa6+9iWudXW&#10;3wZsc8hHnGNbcoRTgbptTghqO/Y4xUvY0fjmpDOUUeqfugP1V3O7U4DMB1FsQvmiwjhhCVklwtZo&#10;6zOF/FyGuRmBkWfK2NG9lYA45IecQ65Ge+pRft2QO1fUPSPiPBRR6m2BVlX8wA8AudAEFQ/244cq&#10;9vcEmcR1/FTgrvpW4z3QO+onAXeNn7p/oFYZZfujidHW+rop1k6JBnVK5WzugYiSI+UEQh9nNXeJ&#10;dYjyvJYqO5+Mhz3UXgNXWiPxSU8/gVd5roRMcZ4bdS4RjwMc4AAHOMABDnCAAxzgAAc4wAEOcIAD&#10;HOAABzjAAQ5wgAPcBzyLPsCfEHjIta5f6QgRnnX58y4esqHotOIEtRubjS9sevPGJtevbXbz1orp&#10;la1n19ZYTKy5nFp7tbBeo7Bec2X99tqGnbWN+isbDuUeraw9WFqjtxDnx7ZZnCstJ6a9tun4lfCN&#10;FfMb2xQza6yX1txwGsYmnWahqnD6S6E6Yq6oFjVshaKZawK4akM88KNrNdvWaHEiUM9PSusNR9Yb&#10;HTl2BwMFt7yRy+XcptOxTW4uvX2L6aXZamJtm1tXbWmpApzOgRbNmpPWlgsrVpzoJbcrYqz9oaGq&#10;xHlcqmpTdORzS5xc1nFUJVRe19q9gQ2PTuz45MyOjk9tdHwi/7YtlOd8PlU9bmw8vrbp5Ea0mKq8&#10;mSooehRza6zm1gRlb68L64gvXbW02+SkoYYrp6AYAVepW6E4hcwlCiY8wEz04AS3di9o0umPHFvd&#10;oTU6A7WraTfXc7s4H5c4vlnactG0VdFW24V+AhonIT2ywfAzteUrO3v0Bzs9+4PcX1in+9Ra7cfi&#10;y5m122eyn4g1x8q7b/NFR+1s2XzZVJubtly1RdZQYkKpyU/uqn1qEiWY1Uo8d4WYUHrxB8y0FRY7&#10;2/HLGN2gPO2ojnQijhDxY0RS3ITe2ek+wvjcZoov3jrvM5+9HqFQA8bpKdmd6xnurKTjeasQcqwU&#10;RZS70JX0VGH6b7SJB+WKWAPSVeCJyjxUUa8myDhBZdAVDtOY8HEhX+KHshFjR3VkDCltnKKGUiFj&#10;ISmXCdebruL2hAPx+kh4rL54YuvFqfh/aovZsc2nRzabBE4mx+q3R443N8eO18IrzLHc4xMbT05t&#10;Nj1T+se2WT5WnqeeL5+Dvbkxu75c2dXlwq4u5vb6xZX98MdX9uMfX9iP3/5oP373o7364aVdvHpt&#10;V2/f2uWbt3bx+o29ffnGXnz3wr7/4w/2XcIXP7y2a/XbufrxfIpCm2TXgpNtxA+133kiiH6UlF9l&#10;DyTECfsO3AcV47C5JKpHT/Ywoj9sQ6QqUZVBYaE8hY2OzQD3/h2IE/nUFnaFo1bTTrode3I0tM8f&#10;ndjXzx7bN589k/lU7jhF7cnRkZ30B3YkGTDkZEpOEeJUM+igkiGPurH3TwrxvsnpQorT5JQ06kU7&#10;1L+9v4fDcUPfWhauOMhnQMc3Y8k0ZNtaY3/lJ6rNFAZysheIciH5tNSYXq/tn9/z0yApnjrQtz37&#10;1HcZV/Kkrqqd/98CxoXwzvDSvx4e8fPlPjLKGKWFyqhSjrKLUH7ql3M18yRObWqnTwji5+om4pEr&#10;xbhf6ndkuac34OOoCPkTwB6ZvIRlPgnJC+CEKRSbi2Jp80K0d9QYKArJW8kmXS7fyvxShkJOZXNU&#10;yWpdVYd04Z+vANmgQ+owfvIZWSs72hyoeoJlXbGr3QpzxtI2+s4O5pJ9pBDHr+wrLONFefsA/4x1&#10;yHlk8Kp8YOQ/1EYfit5SJYueVEfmiO14oBcR7QurA+7ob9uQ5V1b654OyquSE5wexqmGIG5ON+Qk&#10;sXZSZs196ucBeexiBbSj6mupbdBgJ2quv5/45nMcYyj1LVKpH/pc7X1RyEsPG+ZhVmasyjSzKb+u&#10;K/A2rSc6IPd60CEp8vIJeaRgjErViP5FVlQQRKbkU0cZv4rfUH44PQn92VuAfArkZYyM5VqCMSpc&#10;acxIpMnuMX3NyKlqhdaMS+Gi2bWZ/K/mhV1MFnYxBud2M9e6jvgqP8as8nCaVbgPqF6MUeqSqnuA&#10;B4AzN2Edtv3uJCcBGUvYzesA+2CbwtjSYNtLU4DRm8aoEHuM53o+D4X3T3GAhwGUDb5kW2V3FF9d&#10;Rsm15V/+70IVfoCHQqZZnW6y+6Kz5luOsRw3h9TdwpTulr9jHXbdvze4gzbQrqRfJcO24mxBPY8K&#10;83WAfVCn1Tug5EeGh6XbSrLj2i7/vrzqfIx4D0l1gDqVKuT/YbCbNkNyu4zLYeDvEert34e3Ic/l&#10;EboTt6RphlrYVtzsd4B3Q0WzLcrdkmnbcFc8zyPxMEPdfoAPBU7phPdBPV5CjSH/cgv3KDLKP8co&#10;IfO2xt8DbMMuzbboVwK0DfoGpFRJnrnrnXROaUo8wLvhIfSqeOOxajyoQjLkWIHZVofbaX7vsI9K&#10;u5Dj7OCeuT5oe99+J+JVeIC7YZdWD8H3hHfOHfvyxC/z+AD7IfMjj4OMNUjzS+WPecfYyfOPp3Gf&#10;gK0x+KcAys+YgTom3Be+rx0fEQ699FcP0bvjYTAP1Vb+8JuT1OonnlWnjoHpUapWZiCfWconp1WK&#10;Qzyo4/NHSo+y12rpmPPJ5ZZdU870XM0xBQf4w7haJ3a7EH/H9CAxIw9eOSksPcSL08aiTX5iWdmW&#10;KD9iUW6mQ8JaJepVqlIlLOuhKVh1QcmD08p40IqdB69O24zURRgKTqBy3cFSIaKefa1Ur4fiVEhA&#10;jhj1iFPdEi1EF1k8np+SlE6tKvxUqo0/QK2ffEbppGs2O2pH11rtnsz0eU5OU7N0wlYjn66FEhT5&#10;q4fQBNgfTXG/qHUNvZwcnuoPAjlaZfyCANf3XVE9t5cV9wQfF3LBNYiFXo1IgrJKNdxOV09TQ9/k&#10;incJUWZzXPPpzNu4yrjaweTPSWrx+dBQSPRPcKoMhhyfH8yfIC2WK1cqy8jJaUsUQwtOShNyYpqw&#10;WCpMuOBkNT9dTfEUf51PU1OepVKaN/rTg5Ant2GHU44opvDJYhQtOEUNpQuULzhJrYNiiuSNf9pP&#10;EYkHouBxpyJKyphg4kS8FDf3oTpZRWNonRUhQ7kUN0oYMj0sFDRKTLwh66ouqYw6eLSI++sA6nG7&#10;Lrn2jvqrNyf8UhuT3weHRCfnQ8Ls3l/j2/CQOA+B3PSP1dQDvB/kvlfHPOb24q+Uc6raHX0r9/Bd&#10;TEC6Wvuyglt26y9FfBhEOiwJS9guN7Kt1ydQQzJwyzfWVxlRJNc0FieoJeSFiEh3q+ADHOAABzjA&#10;AQ5wgAMc4AAHOMABDnCAAxzgAAc4wAEOcIAD3ANordj/+r9987/zAJsHLsPBsXW7fTs6OrV+/8hQ&#10;oslPf3gYFI9YccajnLCHkeNVWAs6wBb4g7V0oYTCGxfNDe+abxSGYhn0Vrx0+gQnis1vvrPl7Nw2&#10;yze2KS6tbTPrKozTYpqyNTYoJ3Ey2bE1O0Pr9PrW6fetO+hZbHbPXwAA//RJREFUZ9CxRjqxzFDC&#10;Ws5tMb02Tg2bCZeLmS2LmcIKr0NbdXC1JjSZsgKbf1Z0qTgr4zN1zbbq3Wkp37bFp5FaVqhLFY2O&#10;7F1rtobWag+s2zuyXv9U/WrgdeI0IBTpNsuZiptaMbu0Yn4lvLD14tIa65nKXqrswhoq27UrlKJ8&#10;mOjdjoaIRq7gFYpdrsSFP59ElP9GdRF1ZKIMpvY3Oc1taMPjx9YbnFhb/bvVG4oWK5tdiRZj0Xgy&#10;scV8ZivRZ7VS/TZqr+qyaSyVB2dmiD4NkLPaVD/Q7WoPSn8qntM0CjebtlK5hQVuRItGp2+9IafI&#10;HcsUj7rwjF7gDbBC5U8vb2w5FT9mS9EE2vOJKdF1A227QtFw+Mj6z/7COmdfWef4S+uOPrdW95EY&#10;diTen1q7c2YtYbt3JnIM5T+ydbMnHLhZqL8VovK6IXQxgAKUWqGyXD9QSHP8BD3oB6r8EBkoTYVc&#10;yCet+IkhtCOJi0oVg/SBdbdHUzzyx56z9LyyXbhuKrbbw4S2qqJjoT66UiVBv8SHtXgEbsQjxVAh&#10;wuZKbvhDuDDxijqWJ79Rn3zBRlDVTYe9VXZvA6A0+KlCPm6F5OEhnnegl8XFIBVyQqJq46f9bdQ3&#10;xCz590S3ntyMZpnC1bpvxWqgPniqsfnUFoszjdUTmy+ObTo5sfH4TOapzWdPhI9tMVOc+WcyH3v4&#10;dHJsk5uRn662nA9VtxP15ZG1W8j1x2qz+sBSvVfkmYxndn5+YbPZ3JZ++lZSNlvMbTaVfFBfnCps&#10;IURpEpHQoL1iCCYKbQv11flkbpNrxtDcisXKpjczP7FruUCZTb0MhdCgsDIQJddOGdULHsjXCQh9&#10;H4BuKIHqAnhS/pwPDXvz8sauzieqB0p0KzsadO2L5yd2fNRzeYliWNRfScps4a4CvW2YtFMsUlx1&#10;veizjvHvadyMUM8vhZKmLfSTyDQoepJHPQX0lWFf/aOtATZQMv8UKPJQg472Ex8lNmi1EqELyQQU&#10;elFgxexw2tpgKFkqk1MY+Vyy8l+LvivRfCl6F0JXcEWxlbHMSYgyOSkNhUKUBykP5eTGamFHrY0d&#10;99r29Khvj4Wn/Y6ddlGkox0xNpzQPii8qWHy5zIBhUfkRyjAusIrNPQraBOD2OzyYm3X12ZX18w3&#10;a5d/p2dDOz7WPKEyOV2p6lvJHszRT+UzF9BvYBrlpPw5/UizkncHxhamyGE3U/VndfKCE82U1uWV&#10;eIGgQqbQBK+eDLenslIT5OchgjDpr3QYeEX8mKuhkUzVD6SOUT+UrEVr8drjqBxOLmtrzvQTzKi6&#10;Moq8otzIFj/+90COm5BPdzNXez08/8CWOjn55jyi3tiyp8K9gWHP/1Fq8q8a6Uk9Of85CnWM4EhB&#10;UAp2SGGRTkBADsSf8OR8MLxHguBf2B8C1DUsNdwHKSzaXloCq2BVgJZH38gUxJ9ux/rJT1xlXCsd&#10;YziUVcNNXlXenpnMQPpNDsLfu5r+vM8psqfzRPch6zXVKjIpfTP4KV/JjLrLTp/NBQvDTkAgfaw8&#10;/dRNxiGdnAqrXR5Jdsa1rqycBlIc2fCCAgr65BYnjPpwj89qKkZ5YpmbjOHcjlyHQOoX/oRH+X5C&#10;mgcSNcpEaRclXVKRBYlzHvHpY81dMvmcfsFRa+Qho91sW1tzP7J2Odd6bXZto37Lvnp2YqfHQ5f9&#10;oFfLM478+JS+Fg2S5crEA6NuESFFvAtycGrDe8H7pv0ly6pDPW22O+DwXlPaHSAufJYb5HOs19eF&#10;jW/AuV1rDdLvde3Zs2M7PdH+AyVx9i0paZlPgphv7r72Qvb+pWn1vkBZ71FOvbXYo/01WtQHHTZM&#10;oYd5n9Z8vAJjfbCYbWw6XWkNMPGTobvyfvpkYI80/7MG6na0R1NSHw0pzySGlKPGqectzAPKXak/&#10;pHgfDHIRHzrffUBZ+8rJdXgoKA9o5DTbQXiT/TOf2HnBqzUvpSw3dvmWk5NnCG070Xrssfgy0Fpw&#10;ONQeVUma4mE+35LKeT4A/aCUXZkfyZ3K2oIcddf/IfCnSvu+QFn3lkMEYaadMPd1f6mBF3vSRvfq&#10;cm4/fn9jc61lRwOtz49HdjTs2NlJjBefT4UbzUfIL+ZT8g5ZJn7InfcmmT91u9fz59LE6xHW9wbS&#10;Aj+3Dg+Bej1rtNdiIpn4pzCnjWjkyP6m5TRliQ9vJppnfvzh2m6up5JdPRsMBtpfDuzZ0yOfZ+J+&#10;XgC5Rb5YEjy0vSR+aNxd+NWmdYoEuDXmb8BZUKaNnprnZWhf3oMQdbVyjnWhwlme8SLBbLG0Fy/P&#10;7e2bKz+VnNOI2fd/rv1/j0mHvIWMiZBnW1yq1dtLFhIu9DlNtSBt2NIaQlCmeSCQ7n3TZPhTpX0v&#10;CHkGnxg/y4XZfLH2ddmbtwu/vzgYdO3p02PraD/MPAN1uTcDX2Ks4UN6eaY6ex/BjkzzFCTwoOQf&#10;1p/Uxp+TFiD9T037UKjn73Sh0GRmO4g8EzInQOucDp6wfmLfyYupyyVfMDEbjwuNl5kVWgdwP/30&#10;9Ej86cjse7pWoyXkiQC80ahR9mDZ/98FOd5Poc8nl1YJnTAuIXQFzSJDYc4Ps5a3F8c9NvHRv2Ci&#10;tfN0srYLjZfFnK8fLG046tho2LPHT0baXzatx/0yT12DWhEZ3K067frfSrsb4T7Iid8nTYZfIu2t&#10;xt0P5ZyDmceS/+Jy7xTGFyle/Di1N2/mHo/7Nsz9X335yDpNnsUxXpBhcV+U+StySpDzL83UR3Cr&#10;jCjHQ94fciLyeF/4kGl/SuVzWjfJIGjmWNKQK8aTz8Xyj8us0Bzz5hV8mWkNvZZ7YUejgX3z9RM7&#10;1tjhGY6nJP+yDAzMzK+UL94eWIPs4WnfE34zafHMNJcdevk8X0P8Uxgmjxsuzpf26uXUnxfNpnPr&#10;9/r25RePtc/kmUx6VkKO7GNAjamtvX6qg/Pb8012wn4O5ORbbXwg/KnTYkk03soHvzr6egDqqo+z&#10;jpUfz3p5/jebLjVmJracb2w2XtuwP/I55vPPR76X5F51GjWxpqth9qPskg/JeBDkuJ7XDtwX9i74&#10;JdKW7SRi6agBfhUGzTCTn0xsEV4Vhx7DSnPBTHP++duZ5v61XZ5PFbKxofb/X3/5WFzU3N/tBF/L&#10;fASeCS54DEqepbIw8xX2FJZhX3v3+ZFkn/9D4OemBX5K+vdNSzynGWMmjRd38xx1Y9dXS5vP1vZK&#10;c00heTYY9u0L8aXd0vps1JU8Y7wIJPeYS5h3nFdpHLmZ43woINud9sUYTeBtArOlAp4dcZgJ7eTr&#10;b55Z6jOYsd82WyxmavN31tZWYDRCJ2at+KyBPixQFkBNagpqjR0FtVEIM4+uDu0L3NSwaoavckvx&#10;KqwFHWAHgkYNTRpNa1uLDbmYjbITD7BkiTgoLqjzrIuJFZNvbb08V/CF4t9oc1JYlxswfDqycezY&#10;bJ9aeygBNjix7mhknaE2Mn2UoJQd+WjBBi6nU21+blwRhYdv63VSPBNPeeDdEdvbGlU81lMEddCl&#10;BuhS440HbPLvKkJH9W+j+NaVL8pTLVuuUXoaaOz1rdOlL6Gcdmy9wZHcWojwkFN5opi2mpzban7p&#10;SnerxZXaeG2N1Y2yX6iNhWgjWqhjxkIl9UPvgxiim9re9JPQYuMcAoQ4iuvIZ/HUflcKow7H1h+d&#10;Wm905opqfsKY6L+6ntjk7bnNx2NbLhA4c5WxlHxfSL6rvS3RRthqr0UXlPNQSFP9SuU11UiIwkOj&#10;pfqpCoUG+Vp8WTeHthI9UCprqQ5t0WFwcipEQa6n9hX6qRzny8yK6xtb3oxto82oSRBCbk65KkTP&#10;VaNnm/6J2eDUuo++tMHnf2Xtk6/l/tw23Wdi2Jk1O4+U7zPrDp6ozc9UnvpC71j94bE1+6fWHJzZ&#10;pjNUfVS3Vl/t6qveqod1xWceJoluwobszY3oJ7oykTU33EDihji0RmxoA61/ZB2meomb/PsliRZK&#10;GilCsvsD74Tup0CxgCI9jzTfRhLxmpuP0QsxNXErbAl9RW+vqsxQTBM21U+FYTIzyA6q12qrkkzQ&#10;S/Ky4wG8s8/Rh54qwYLbMfsrFiZQnggms6FKNPPG0uuI8plKUftBP5FP/WKjPgoulbf2UGKt6Ngc&#10;iZRD1XWk5CMr1gNbLmUWI22AR1qgCGdPbDL+wqbTxza+ORWe2M31qSbIJ7KjjPbUZsL59JnM50LF&#10;uz5y5bTxdV+Lz54WOOo3ynu16qmGfU2iPX8gxSZhPuNTkDd2fa1xuEBBTbJB/d8fzBcrV1grtIrl&#10;lDQ/zc8f6DNltyUfOmkzzs2UjRWzwhaTheNsPLWbyxu7uri2i7eXrrjmfYYHL5AeWomErljhCj3K&#10;2wMgOOGlEZBoX3YOhfqJYNyRdgjakyl8evPywi7fovQq+cYmddj1G9THo5BBIYeUKiX3DY8wNjz0&#10;CaECMf0kSsUL/1QreO52zBgPjvLPDyYYKRoxEpMNG6i8gfJBGexInWyoDE8kZPudtlDyk09tqp4t&#10;1d+Vf9kUKE1v0LbBUc+6khW9wcA/k9ztDf2BSFuytymZy135hXgJLlEiVD7eN1UvZBw3KJdLNusI&#10;EzlE5waKEqulDZT8i9OBPTsd2mcnA3uisk56LRuq8n6zGJrS7tS8rKQSVEIG5LZX1GFTE3Ficee+&#10;ic4XF1psX23s6kqytlganzo8UflHx+qXbTap4qLaE+OPHAE5orMI8aFiKrdE1UMYn9hzcjjOi41d&#10;TtTH6bvqY4XSu2ILyssyvUpRQLTNO4Mw8d3Lk1l+3hO7+4XajfcPub1GmFrgNZivsAuRWiiQIcXy&#10;ZzWbtLEreSq7MnA6eb6MK4rOtMPfwzJEXcIW9fN8lT8npLqkTEngkedPzZSEfEH+vIkAfoQLnD/+&#10;C9MNYZTiUb39dSyrBwKKlJ3ulfy9bMw61iO+L/4U2JfPPnwX7MYTATKNomX6dxrLnjD6B30gYkYW&#10;6hu5P4DKhw0NPMceD5jlVh9NCZRCfTfLR0cvPtmjXzLnRt+J8VjJqD2oeFEbnLLlPu++FXpYxAq+&#10;JZP6RF+IODFGUAD1EDe95zM+XQ4hB7gBqHFHEvl6u1VFbk65TFKKfJIuJRTy83lUdkktzfWa/zV2&#10;wTyO/fPLCvPUqhAKSi6XkAkqLzDZa9MLlEE5nnHHOhM7YYC32O2xVlCrFI+6qQxhIVna1Dqoj5yW&#10;HEU5bTG5suNhx755/tjOjkfeJv9kM21zGjHHaQ29nrtyGutEeOCC1fkEULMDlJD6ktNfV/ShRDcP&#10;D4z+GHxfiT+X10utZ+bCiV1fjq3f7djzpyd2dqI1uOIyn6/8tGjGIf2TbOJ6MLxH1E8ZaOYW+rhI&#10;rjReMsRaTpxQULw0lJAbo/LkE+Oz6Upr17HWAVdaw6xLBTX/5HFSUIs1hsxbyDgK+23Y6/mbAPp3&#10;hne1Modj1hHY9XP2iWfsBbQFteuLpZ2/QkFtY6dajz1+pPVmX3Kuj3yKucXnKU/Pfx3kdsYIyz6S&#10;jGQ9wA6ITsxJ3rflLEmlfu4m84KYP75a2qsfJ9ojrOz4aGiPTkZ2NOrY6Zn254qiWUhJgiMxTkir&#10;P+84+Mf4c0xXKuk23OH9mwX66j502KahrxoIYzsinE4Ke/nDleaZG40TbkwP7Fjj5smTYXqow1wT&#10;JH0vsr5X5E8dRFCfVIJKibyZ7Mm3uniBgdPc8W21NF+wl1O/Zu3nXV5kX2hf+erVuZ2/vfQ1GHhy&#10;3LMvvjizXo+XY1lja9S4LFM65i2/YoHoazbnd6oEiJ/744w6u5dX9AB3AgwVjRZL8wduNzdLe/N6&#10;6g9D+hozT54chYIaL1CLoP5Sh5NUpq+LITLusAbil+MdYC843UUmTIGTzG9isXcR7TQm6OOrlfZM&#10;2lyNx0t7/Xrs9/pYEp+dVQpq7FHbvFzqexWl1Rq7xoYD3AkQJ/fhTCwYkoiWeBPEZNnFPde5r6H9&#10;xY51yxUH37ye+wvCk+nUBtpj8sLAs6dDf8HNX+iMXEog2yyW3J4QcFNhdbfbk0fuLwEpk90CPjV4&#10;z/q7/Bdi0vfDnfzDojlobS9fTuzN26niNK3T7tjJ0cC+/vLEX7ZhrPj+39dw7DOZLzK1hWTlf2CM&#10;xch7iwGpzE8YHlr93Gzuw9wFkCcMof41TjbLta/F/N6O/FDkRGng7ZuJ30cqlnMbDfv2Z18/EX+4&#10;G69Y/AH1otwz8cAx/wtKywH2QdmtM2QSJrrBq1BQm9vLFzHHTKfx4uDnzx/Z2SnPpbgPqEzg5Qr5&#10;J7t+/hyEPDyvlCmOhOFfg133bxpi1ZqJ72MCCGcC/ISaEDacmsL8Dd10rUXrldZlvPiEUicybTZZ&#10;aX4ZCjv2BQpqyLZuukfm9N7G8OePX7izcSek+J821GhPv3Wa1wm/Q6vUaGi15V/DlEq5NCXamrZY&#10;rOzikmeyK7u6HGtO2diRZNlXXzxxvvBlpjW3ygUMk1RC5OdX7G8cUv5hpph5kfBQeM/onzJwB4a1&#10;Mc+6/b6/5JemG783iULa1dXS9zMvXtz4M/P+QLIMxUGtk0ejjj/xoDvkl0O07PapzftMmuPJq+TL&#10;LwJRblQo22uAN/tibQCi3+T+E3WkX6Gg9ub1j6bljmTEQn482/x4Cmoh/Q/wJ4QQFHEBdJw6ZqgE&#10;IiLMHyg6Kp2jOlNDHavRVscXtmroDwmVe8rSN0CuFKIc082ZDJ73DuaEW5fKRr65jFP5flpFShHd&#10;K9cnI278BYxUyteo5xOlLmU1kjlppsqFioKRJCDnnfKR6RftTz5bgL8EOQOuKZqgyIZCm39Sk802&#10;qSiCha526Y5OF1a7oAIZyDUs6e7hKS71pM7KLrC0JGT2AFUudUn1iIdjKlt5+OkaTg8k4VoCTfkp&#10;31y0/hUz5xGnbpXY7Ir+gZzE1Wz11daBn17XlNlo90tsYirNRnk4qr9w8l08yFUZYmh5ApIzV2X6&#10;jaI64h9xlCgwwY4zwX5fIIfchXW4HZ4uEWgv3nGVOeT+tYNKett/D+zz9ujKt7rpmeKlvlAfJ34C&#10;TEl74aalSTBwtWnbag12NFEGFmBR4cqxu4PZX2kdldcqbkR519LCn5uDfsIWqD6PLEg1dyzrn5Hx&#10;USLt8wapOYxpfzwSfYUw8teCCmWo5Xxpi9lCC+C5n6TGCV6UGZ+YTPntlkXWDwVFpi6gOz2P8I+/&#10;GKO1Sr8XVJy6K20aB1sYUPdhlLdlQekXvd7AhqOfmCYkTtmYhKTlE8TttlCLUbDFzQ8WENz8oE+R&#10;DEz09FVUaitSkQunn8iQ49TKYI3U1uqWN/7b7abkRrop4zlsA34ZfyqURdftJcK/W57ETJihXpM6&#10;7oPdtD8V6vXYk2dZ32SX5XatdtL8JIi867jv+pCwldt9pD7AHtjmFZhJ6Ki/WL9lzH4VbtN8ixs1&#10;qJfxc+Dn53G7H243ou4qUX91+24uJSqwRMUO/2zfj5HrNpRlpVhlCXkMOyiGV0wxvDxuHJjmZD7z&#10;uZZdjpyRQt0oIQeAZAim+agq4AAPgvej155eg3cChYhvee1xgA8NdZrWxwCYYWfMHeBPA3UWOBtY&#10;9+Urcc3lYQ0P8NHhFg8097hSgSPuhCn8AB8bapTeHQLJO3PMncQ5DJWPAiGG8ty93fudS/rLWDFi&#10;HzM8dljvjJfj1OMCd+V5gAP8uqHeix8Oe8bBYQh8eBA9K9lWQel3oPevB2pDIeYb1mbhkYPSaiAB&#10;zDsw8IMCQyLfTrmF+sN8MNR5dYBfDpBtiV07eIAPCNBzl6bZL/nnHUy+DvAQ2CXqBwSxoNzLZARq&#10;fPvpYyVndoC9UKNtiU70bfC1WRl5l1E1SFH2ZPGJgSQDa51fqP/4c/HqBDWOEDzyz4cdHZ0cPvH5&#10;USHTJ1EIo7kSjVlx4WwJm36D2GOsZraevzJbz+Q3FS781Ac/RthQeDqydntonf7IuqMjmXzOUlly&#10;jI8trFiMrVjO/ISwJaZwLURrpWErHr15Z8gKEyguVCyG901XlvDP9Al5WIeSOycWLFdh+luMKrDd&#10;49OVnPoTnxlt93rW5DjKltIsOOFnaovZ2BZTTm2aaJG5SHXgVDJQbVbeoJ+yoTb6244MjCyt6ZeO&#10;1Fr5empMFH9UP2Gbzy7Qj4cj6x0dB116XePkpSWnQk1Uh7Hw+soK1Yc6+Oc6veG8MR526OFKHMK2&#10;YqGQEzeMow7+KU/55fIL3C21t9lR9fquNMapR0cnJ66d3uv3/MQAaF9MJ7aaz/1Eu8VEOJ2Lz9CA&#10;ZoZyn3+GszsUc/rWOT5zHDx6Zp3Tp+7HaWhOQdGNy08SaqpubaVHoQXFFvGh1elaqzuQPx1D/OwM&#10;5B7Knzd+Oc5VdeX0O+tLFvTFe07HUj2ixdFembKEKd941IQf8cKtv72o6pXPZ7G7mz6z5qSFbHLi&#10;gvgnRFFrs2mHnZP5kl/urSh0ga5Ap/6XTT+VUKafhqYy/DOiQrerfiDV5Z8r18uVrJSHjz21NdSG&#10;GF9CLys0272vC1fUd0X9hH5eFp/o7Kh+HcWT6dgV8knVgeL3bFF0rVj1lf5YeT5SeScalyP/DOd0&#10;0rfxTZx6NpsMbT4dyjyx6fhUfvh3bTbr2FQ4mw1sseiqH/c0lmWCK9wNmy83tgA5AU19bIVwV+ND&#10;EVKofj3XGJyqz/N536nGwfgG+VCoXsSRXGlqrKNMCYoW+QGJA3TET3RpMd5bgfhwQUce3qP8NpvP&#10;bKI+zqdCF8uFTcYTP7WRE9k4Eajb66jvKRUKVxm9nArhWOXO9uhzdMlGSxWCuWoXJn5v3r61y6tL&#10;W6wk+9ZLGx317LPnZzY6RqFT8ZpLNaMQrhJCH2Xr9FnIxSmKEe4KqV6sR0hlgdkvmbjdrh/0om6p&#10;jhKZDEf/vBjY7rZdDiCr6FNTjfubCZ9YgC5BO0zGblMJ/TN1SbHVx5jAjzCHxws+r6q0MvFTQvEn&#10;9Vfxk7wKPtMsOoRMW/vpmJ1Ww0b9tj0/G9rZqGcnso+6LetJ3klCKA/alhC70yDGeCCyRrRyevEq&#10;h+jqCG3xS3T0UwwZYg3xZKp2Tuya0zNtKtncsMdPenb6qKt1x8p6naXaKPnnpwwpFW/9Zp47QYUo&#10;9oKyrxVGvoX63FxROXRyVqhUVWcyW9klp/mpX+NPHD7vyUmGng957vxXUHO7lX6of/0xFkgN5Ae4&#10;DfUblzFqcRlH2OHEtKQA6J91dES+RLbebYSel6dJJh7Ks3xATL7CXGvs+MEjZenp8tuejCV/e1Mx&#10;gHpZAZFDRKjbE9TtgAdve+LKPtle96ssgrod2HV/ooDSUtmYkrbZJ/pByLLgVQXZntLKzLE8kds9&#10;sZtMS/QBxnIoE2eIuC5rSszy00OSuQcUFEeNh70yom6ehXt4TQKyRXWJjRmhYQKhGJ4cbqruPj9H&#10;+8ByQ5fAQxSO0pfLPfV5TPLxEw89tuYTjyxPjd88Rzh6LinHcHi8sNb/BcoPl9NHSBmsYb08+QfN&#10;yQ1UiZKT8UICHoxFxlmMq36746dibiSvF9OxLWdTOxkN7ZvnT/0Tn4w/4nqGJNCft10Yn6UXXbIU&#10;IZzMS/OAYHUh4eXF5byDaHgoTDyKXpL5trHr8cJuxnzec2xXWttzUsfnz0/t7JHWzx3NbV3JSM0t&#10;Lje9L1Fe5PdO9FMofh8IbWNNBWpC9b1pjAm3u382CY+1QKyvWEdFOCd3MBTmi8JPgri4fGuv37wQ&#10;7Zf2+PFAfNHeA8V4YfASZE1G3ipLNsqIF4cYj8nPMfy26y6vLfenichTN3fbeg863bSHDvphvwfF&#10;M06cLrRHWGp9eHl5bS9fvZZ9bMPjpp2cda0zWNvwiM/zL8QvrR39ZOrEV+cPvIb3S+FciD3Cox2q&#10;1pZ5wIycUr3epH0G9HLZonW/6Fhsppqb4vPSV1c39sP3r7WPurHeoGGDI63RBxs7PtP6r53fYoW+&#10;ojvrcNbbnHbPqfiEIej2lP/7RsaSxgB7lU3sX7LMweTkdR8f7GHED9/jyA2tfTxqHhprT/vt99/b&#10;+eVL63TX1h9pP3XctiefDbVvCznppJfpa4it8u/A39H8EjICPkDTkGBANgGf7qGdxgL7Vx8zK/aI&#10;2uN02OOufIws3fQZQ3PMwr5/8dJeSZZB+7YGByfbffnVY18LIItiaUa54rHLS+pCnfTLawzczg/8&#10;yFl8VLxAakkaAt+Dv78LhC70f+418IWJlS20B5/OlnY1vrFXb1+LV9r7a7w8+WxknZ7W07I3NMaa&#10;TT5lNBN1uYdAWskw8ci/hCA79xswGYvRU35ntKfN+/z3ofdP+CAaao5eNSe2XF+LfnNbN4OOi9Va&#10;vFlprXxtL169sEVxo7Ex9/sxg2HDzs56Pu+3lb4JzZGJ8FXru7yu21v27xzz2q3Eel91gYIZ1ipe&#10;zN/IH15Y5h73dLq084up1s5zm84nWpd17OioY8+ejayt9TKPVVwekf4dc0c5TnJdaljGqdnjZlPN&#10;/YlhyQPa9A70++JaB681jzDH5DWyn98u0+8Ly5Xvoc80x3z341t7+fqVypn7mBkdNezLr0/9dBHf&#10;A7Ukr7R+WG8mSjtz2RXrCE4cQb6x7lB4MmOtke2xdou5SHXc6iefBtYPCXjX3sX7L4g72+/FPL9w&#10;r1im0LSnX4p3by/Hdn51pb3NXNwb29FJ27755pENRxzWsUpyDNlIPshGaB17l/wiYtA7sKzbAWuo&#10;ceB0FN1zP83yx/f/0DPtBzVXFOLL+dVUc/9bzf0zmxcT7WOaWpMd2yPNNXyVqtPSHON7TOXHMx3x&#10;M+7vsC6PcVjab7mDn7+P+SjoEn14kTDzgjER5jYqnC+Bib7M3yAjUiE2W87t7fm55n6ezbDHbFpf&#10;+8zPnh8rHXtMxU/ycBfzuPYxrrhhygvzHfibGVep71UorxLDj/7J3OJ0kz3PI/Rdn3M8jH07du7z&#10;8xlpzf1X1/6s9vzitd+DGR617atvnmnv09Ces2nrgjG24tGgm77Wc2Tchb3qD/SRjBpjSlLVt17/&#10;AzqKT7HO1RyDXGKO0V6yWK3sZjzTunluL9+80hr6RrJMc/83J5r7OeVee9Ot9Lmvc2+UMch6gTyh&#10;u4jvYR+YB+pZ9K/6WmYLXX5W/ZB1Zx67vv70tMTJ+dBXtYrRGvTlqz+6vB6ODieoHaAGdJxYsNYw&#10;QTy8CUUPv9mfHlZ7NDpeEooh/GRPHc4nCsecpecU7hLJp0Iiekr9rR0lcmV6LqpDqWiSED/SEOzC&#10;mY7vJzdx0ykGiqf2KFwe9cEQrbiNPLWvK9WBXh+F0n4UN1YFdQhhvY3Koeax237Q7cRU1DqmwhWe&#10;MSkN5LpAF09PXASAqKI68PkC6BKZkPNumdCTdoSiCspr0BzqBQ/gqOpTi+9piOuIwlzGbiCfaHSU&#10;X4PdLrsrUDMeD5e1SQ4xAVLhu/AeyDTZg6V1Ax23UQ15EO6Pv10OIN/9td4Td19spy2YyoNNlb2p&#10;sB3Er8Sawt0uuvJdW/2R0852sbkf1ygfgeK/oxabQkz/9GVC71sZ6fMab4X6PJ9XxAQZB/nhuSqu&#10;FqYr9T3vf3I7ZBqBgLxd7iT0+HhStnBVaHOCgtAinaY2m/vJarjXCtsqL11lWVtwh3/23jdJO6qM&#10;EnPV6xdyMGRhdYWfGlHDSPlu3AGVCfmyAhGfFuXGUkdyAOTmean8hwxIcsBRdueJ5xNxgr4Bzi7n&#10;MzJV9XaPiB88Cz+X+SWmeMQRUnZ88jTmjnr+74ZMK/UfN8Hsl/0zcgl2eMICJxD5T1g9nBQZAWom&#10;9LZVGGPSu9xe9OaCDjndx4eSXzXUXwRu1ekAB4iu4ciVu0rqLr9lyM0sUX/e9hJ+icGyr4xUkToK&#10;iOUSzmUrmFKXcSLe/bAvTq7DAffjXVCLU7IAe551wh6dS796nBx+wJ+BrI8S5rm7dCu8RHnJ3F4b&#10;5DWDLo2lXdxf3gHvwwdfW7wB4QU3qsDgTeapK2jU+arQwLrfbtgB70Pv+1qTl3TGHz7gvzU+6m5h&#10;eZMx+ytt4mFcOc2BFw9BaJjpv31t0z5u8mda59jwYmfMJF44yueA74u3wUPqc4LTH0xXbc6oULzD&#10;1JV5VmIJKb87sQ77wg94NzIWEvo44krjqXxopngpztbD6IShRIp/xhxGnrvlHfAWlrIIeklGbcmq&#10;TFtdPlZyeNA9MOcTPNzi6UG+/QS8CyKs3D7uw5xHXZY5JP8D/iyMcZCR8QAm977L12G7Y6p+MbbA&#10;PNbeH/fV84A1LOVbYNxH1n7FFQPyveUsu1KaMm2SYx4GrbO9DjtpDngbnfayOmb/TMuMxJEJP2q8&#10;KecRxxTuPIx83vcq6/S7QOj6QCxpHe4871d8i7BK9mCnFF13yb/adbtuB9yHe6/dOaa0Zz7BM8mn&#10;cv8pp0PECR7Xy8l+d2E97gHvwiyH6liGY3cUPcu9DPYafcs4oLyy3ecaEPvHxTuv3Odqfe9W2rIf&#10;7lwpzS8BaJ/UTlAzGw5GhxPUfmEoH5ageU4Hl7WxDsWg8uSnzdLW87e2WS1sU0z9LULitRodaza7&#10;1u0d+4ll3QHYtXYXfsXbGMvljc2nF35aGVgsSL9QcZz5FSen8Qm6Uh1J+Wpt7p/rQ/mGz2OC+dOh&#10;KN8sCk4h01S2btoKBZxGWwnb1un0rD9SH+oPrN3vWavbsYYy98WIFvTzyXXgNJBT3ZoKcwUO5cwp&#10;ZjTMSSKzpf6HAoUrcXDJTSinDqH4s5J9pTrGCWotW9FfOb1M2FEdBscn1h70rdmBTi2n2831lU1u&#10;hNcXNr25tMZixplXrjiCtmucHKT6rgvRXv4qoyVsQguVGWMC5TCVJ/dCNFgqjFPMltQHBbAeZfas&#10;0xUtegMbHQ01pobWEz2aogMf/17Np7a8uY4T1Cayz2biLW94hLIIp3JRBiekbQbH1hB/e6ePrXd8&#10;ah2Nz7V4vRRd4n0b3iBFA1v9RGYht1zyE0p4FqrxSnHXogEnCKGQ1myrr3SPVUc0f49VL05QG4pN&#10;PVuve+Kt4tLP/Ams2pxoDv+dW8kPO9yCStClsVH+8q9QYULiQMNs58r5eh5ubvvBa1cAwz+Vk3tH&#10;/aLPBn+ECuXwpbawJXdGUbWsD3lh929MrzjBhXLiNCtOQgOD/h0hbk5Dg9+KA138VDf1mgI6Ebdv&#10;60ZfVJeb09LkXm1GMkfKExS/1sdWFMcqD/upzMe2Kk5tOuX0tIGNr3vqmwObcXLadGSLGSerHdti&#10;fqIxPBD2lL5rK+fPQHXqiQz9qCuKhZzKorHizUOoQBR/u0gc84GtxY76Am9yLZZTm6v/zdXnwMVM&#10;PUh9D0DO+6lo/jlJ0QlaeZ/3UEcuNVooW7bqj7QoYXY03jgl0N90lps4i2Jpsxnlzmw6lhySmxMN&#10;XbFN5bQ4KUxlkU+l+EfmqR9sIVM8F28KqN5C3ggthKtGYS9evbY35+d+ghtvH/aHPfvs88d2dKxx&#10;KZq01EFYcDDWHWmnK38qd7TbRadS853yvC6pnX7V7O6f/JJd3Umkkc1N/ekHERooD4smzU5LMloy&#10;C/mpvjQT/a/HnKDGjQ61bRXKZDCO04WWKPqtOAktTk1ze1IwxL1aqrOH6FRRXqinx8vLlAzudtt2&#10;fNTVHC/st23AiWn9jj0Zyq2wvurVU1zv9UrrlKYOCbw9cpbLZl+MIYGhZfQDEHrmGwNOPx+2nFrW&#10;ssvrido5sQvJ3kUhudtr2Omjnh2fdsR/3qCaq72SpErjCs5uQXHWPRz9LTdZoa2GrrcR+XazXNl4&#10;vrKbWWFj6Dmd2+VkZjP5L8UQr6no6SdsOo2USCBbQv6zd9gdaJTcWZEwxkSKAUEkYxtaQKlKHodw&#10;FP74ZGpPdGUc8JlWTlDzkwnJJ6V31B85cpGH+7l2HfQNHpTo8alHpBO7NHdTN+WhMkNRVGMw15G4&#10;MgHvynXIAcBeu+egX9StDinEIdvrfpVFULcDu+5PFnyEJHu4wtwG+AR6jMSDKl0EeniKCM88HJNx&#10;LLuP5aRIDOR8iJsh+kXuQUAVdgsUVNZh23DYb08yLhy3gNB6mMfV31Z89/AQZaycHTWG5Udvp9vH&#10;SbANyUb5eeKgm7dV44c2ZmVowD9brMT078DorREqkF9ZLJDKpQw/BTjVxYNlxqhDdsmpceTgC2IP&#10;kHUtOSl5qfRrlK81fxbC4+HQvvxMc8yIuRkI/uUrK40jB12OEa5Y+U1jZOrhqq48z8Q/3Ayh7zSD&#10;DzlM84z3HSH8vLie2ZXmGU4eAjvdlj19cmzHx3z2XnNbR7kxtyfW5rS5vPuw/lb4b/9iZLAegb5B&#10;AQZYrGuwy0/rpMB4KzPmfvo4cURUH2ox3jjZdy4Zdj2+9tNtO72WPXl6Yo8enWiP1LUe+zTNk74+&#10;8r2YxriLM6UP1ieM2nk/cMz2fNXtv63rvpa58BPEPJBQC4P9SP+XjBNywnKhgXPhJ6i9ldxd2PFZ&#10;zx49G9lg2NLeVXlqTRz5+yigtOADfSD1k3gLEze1zDUNO+Mr3IcrX9CT/u3rSu/rjBNopZ279jEK&#10;lZxrSpbN7McXVzadz20w6tnRydCGRx07e8zp04w31nrMKfqB7PsS7zEZMwf5tnuF/GL25/4TfIhx&#10;ETIn9n6sAdgHaodB3xcdXf7AFwmkseb8H168ssubS+sNO+JLX/uYvj1+OpIcI//gQ6Q50L9+hTQo&#10;Wx2XvJ1OTq/6JT4okO7MvNBm7yyEtpwY7mlYpznvWn5a14tX53Z+fun3FNh7HWvMfKH9f6fL6fa8&#10;nFpI7q1kD7nGuGEcOo+9HunCrj+fAV3W1S+AvhD27Hu4YlyB3BFljljIyan+k+nM3l5eud/wqGfP&#10;np9Zr9e0keaZlvzaiu/jMfGDOSxMUbp8sC1qy41nNR5/H1ceMe/C6NMQDbrJ7vf+5j6vIOecprq4&#10;l6nh4qdBvjm/UNqVxkjDT7UdSKadnA49bZN7Ygol35IfEpS531Pm4br7KunjBKO/IleSicxHtvg6&#10;mvGi1ZTmfV5ankyX4svUZpr7OUGtN2xYdyB5pnkGynd5tlKjPra9vGDMlK7KVn8Iia+H1Py4bsvj&#10;T/SiXdA627mS28cJ/Zo1gJvMJULZ6e/cW6PTe5j6PfdjX59rH3M99g/SgCfiyZdfPbJ2j/TcUw5Z&#10;1RRf874oLclqYyiV62bMQ7jdokrFiV5ew2T+9q56y+5tZdkvcy9HHiHPNG6Qb6I5zxhevLkSvtWc&#10;o3Gz4ESoln0hvhyNuAetOcnHmvIRhmIBa23JRr9a8m+X4bl/HK76Be3Z82VkvqefQldx0GkaX06J&#10;/aHkmfb9by60Xn4pvhRzrZ3H2v837bPPT+zkjMMxCq3VYq3gd+Q28IklXTuNhxh/u1iOV3dTdlXL&#10;3/YFXemvnMCodWxyBw8YF6JhDaPfhwwCmccljRzny7l4c2HL1cK/dsTXhkbaX37xxal4El/9cRmY&#10;6FxHfxYiE9pncB7syNf7ZO+netVprkYlPyRYQNhDpgG7tHO6pbVYpm08++c5LusyTh280bp5ZueX&#10;b+W1sdGob99881x8YR/Es0NO44JH8ABeM4ZA2f1+DGYdo77UTbNTMsEccjf+fsYWFy0OOsapg+hU&#10;cCIq+5il35OZLWb28s0b8Ynny237/KszHy+jUUt8VHrnB2OPUQZw0iF+mOoT4jFPDaO86Csf6vI+&#10;R5dI/eqdmPcELk/zmMbNOijGOQesFMXC3r790Tods8HgcILa7wRSh3onMEmniVos1FQT9tSx6ED5&#10;UylE80GgWLwJwklldeQUsxBR5OI5Beaq1FFQdeb0YE3++fQIMKIpB+/QdGY6eXR08o0HfBq0qfzV&#10;Ot0goi5kRuoc9x7wcP3lWgdG+bE4kluozLwe9Y1GpFOdKRsFMS1mQeqgIA3QwBT1HiA0MJef6QAC&#10;0fagQ/3ktDjZThGY0BTZT7KroaflulUJ/GLyyqenAbQHYVqekFReIWJj8mEiSnVVHgjGrVPUHHui&#10;k7ChnVYDpSyhn/AlfrORTpiIHOgVTHiX/y3cB3eEOVN3MeLGVaXMPtt+92BZX/1k3mqji8YKfTHn&#10;tEj25EahzdH9UHzZxaTktgnks6kZ12uwY+tVR/2xrUV8W/2xJcTkRDVh/rQpWCuvqpu3RrgN3n1K&#10;VCN9o6B+oYW/jz36PzdpHTUO6Y/Ql7T5UuKM+GZ6Ab7ILBEPj5Hip75fQ/LjVLDyNLX5QhhKcXHS&#10;m2ebIJVX4t2glDtX1fO3kQrmSkZat2a3MNvLRTxpfgJWV/hkIH8QGROnlgnlkZHinRA1eeAnqok+&#10;GfNJaWDI37BXBCQfz6kEXF6uygt5VEOXR5FiO9XdsNuuuk/Op8IsIesQ8YMvFX/cZI5wTHmWlco5&#10;bkOK5SjSqG9rGS6aociHWdLIY3wMyKVXAK3rY2cLU5z74CFxDvDbBHWRhNFffhud4fYYuRNy25Pz&#10;l4d6Xb0yJcbNYoXqD1lTl785Vbke1V9Gz2cvBoR0OlzvvqBVYEDdJ3Dv5WtjzIS6iMscf7h+2rVL&#10;9xJ9jVX3q8B7PWMbZN2h5StDKwWEXwr3APz3QD33Cus1+21duy2sXzmsRKd/It+7cCedX35jTbvG&#10;lI/nJSPHu+sq89mDh+uOq0bjLch+2b90E/+ONDtQ8blW3uEqr7J/ljTNCPH0S2bQWf57kPETe+sw&#10;sz0g4hyu+686PbeveojA6StDf/neYpWmBmXHxx5eGcr89JfXAuGzC2XMd1zvjvF7v0pa+tiQNbNn&#10;FyPIwcdVDQnYjVPmKzxc+64aONESvUoZtRUjwAmc12FuFeS4gR4lYb20w/XQq6LmNiRfETZsVVyH&#10;RHT3l9zy+4JpL/O+V72EfVcOvy/Op3jV27OvfSUwBhLWBkIJpbfvYTKmaHUEiFfH8NqCfX4Z6vX7&#10;vV+ZZ/ehX+U9ZMYIzzaSe+faThtPyurh2zEO111XnUr7sLqgb+KF82MXb19bkAdKHXegnvZw5Yu+&#10;vcsXgeiX5VK5Lqjhltzadrjb/fYAJeZy8rVrr7t/O9f9LXOAZImMbmIkmmbM1ghUOmGkD3vOIyD5&#10;e4y7r4fGO1xxlfSq0X/fVY9Tp2+ZPqPza9vvY11b5ZT9qMKqb4Xd3XL4mPaAgDzG78JfAlzLZfsE&#10;taN0gtrp4QS1XwCcnv62psykbRmKIKK7UEGiYUNmYevFlXEC2Ho1d+WFVqNlvU7fOt2+86rX61ur&#10;x0lmTEh8Ru/aT0+bTS+E51YsOTmNtEsxfmUdZY7iLSo0oU4j4NQ03krkBB+OI1Bd4vOPvH1A3i1b&#10;qpqzJW/Fqd6tnrx61qYenZ71BgPrDUfW6qL0pDaoDE5rK/zktonqcWXzeTrFrVBdtIBsE03xOA2G&#10;E+OCJCpXiHIL9YIOqgQ2BXPyRZyexptGheKtVLeGyufUsi6nAA6G1lc9usOhv5XvnxMtFir/xq4u&#10;39h0KtrMJrZazKzbWFtfhVDdeOtP7XfFOdS6GCSqBzZ44cpBxGjaWvWh/OW6ZZxFx8lp6yYq531r&#10;ix+t7sCGw2MbjcQbTpRjI6N6LCbiyfha5rWtJhPbLJeODdE8VHm8xWqj8lXbChTIjh9be3TiJ6h1&#10;NTY3vYHN221bqr8sVf9CfQdN+pXoWcgsMFHUkLkUTZeqO+/AFeoza+O0rZ74M7BWR/UE2xrr677a&#10;PLTFsuu4XGjJLp5xqpvLB0f1FLWZ08bCHuh1XosH6k2O+CkeZtPtbZlVeFP1cM5CzqZozlt6agdv&#10;HeUTmHjzKN6YFPIWs8cTtlaKtxK/hLx5IWwrbiBvYdKX1Eq12U9O8zqoTDjpdVG53gaw7X0pFMA6&#10;tkJhzLriLSehcWqa7EJMwtwPxTL8baD0RzKHqttIWXJi2lB0HslvJL8T1fdUlXikGj0VnommnIh2&#10;pDFwbNPJic0mI7u+6tvNtVDm5OZI4cQ59rir5amtijNbrYbCvsruqcyB2j8S9p2HjEFODGyoP/iY&#10;o/vwZh1sFhHQtkf7Pp+gttpINkiOLNXnlkv1Fo1lXiT2sa7x5kpMGucd5eenn4lyjEMHspEPJkMV&#10;M5T9GJUxTtqSF72exqFkAPJgoDE4HEou9LrW7SBLRG/kjNK2WijgIQUZaZSvniSBUJt2QhzuQXq8&#10;nzcmuxJiE5Cw7W+3XVyPXVZxOt7x6bF99sUTGx6Lfuo/a/UdThaUlNMlGUUfUKah6KnxqHFDxigl&#10;8OlbFDeRgfRblEO3UfWlwrKLeKp7oDw9jzpEVclTbRfOl2ilN2w+K9QPkIuSlavCecPnhws1yk9M&#10;k51T1RYo98GzFUrGqcUqu626QXfv4/onjM055OBb9ZyeNhj27ORYMqnftX63JV40rC9an/aaNug0&#10;JQPllozqqHIKinrSDkd5oNhKGzOqrFDWlF3jwZISZlbczIqcjMiVn0jYsuvxRrK3adc3C/HFNG8N&#10;7PHZqZ2eHGsu61mHfiz51Gz1VazSKL/4lC1TE/zxKUqzm+gic85cJJxIwJ3fzOxyLJws7Go8t+vp&#10;wm7mkrdKIIkhfiP7VCfRK3orUJkAFA2q4la7PTziOD3cV31UkZiT4oRTWgk/5S9atTlBUNjVvNPv&#10;drzPt10ZMI0tZVLmrjw87xJjJHgt1FjyZqC4vwLy2zaUhcnpaZG33Cgv5zKEClK6VHf/34G61157&#10;pCSj3fQpxCHb636VRVC3A7vuTxaqFle2Pc2rBYibgaWfKMu6AHdG/WWFcvo7yHiuTlCLxCFH4HPl&#10;jrBwV+YeUFDuaTuGw112B9WBWuwCvu7v9VKqVPd6ZI/hGUa79ef+KJPSNk5PQ8mUdEvaTFmpAnEj&#10;ONqLF/9ZYdfD/T/bZeLvv6iXO6lXQvItKE/IihnEz+cDXD6okRXy8/oJKU/2nubGAXOteLKSzF5L&#10;Lh8fjeyr54/tmFM6VVeCc3FhYV6QDGWNKNPlkLf/gLtYzisyY1UR60VsfnnfKYlbxse8Hhc2nhR+&#10;Kul0uvT195dfPLbHj4b+5le7DYc1aXh6eWheqM/j9+FuPX+rGPRkJR0vWHCCMPMya3fWVxVGGMg+&#10;gLV0sWpqzmV/prWd1tfsN/C7ma5tLDy/mNibt2MNtqadnAztVGuzdpsTd3k5JsYlD98Yl+xhQrlQ&#10;RVA350OsPar6Znfd77eHjIHttrLW23b72kvr3X0v3ez6LUXbmRZh0/nGJjPx5e3UXr+aOs9PxJPH&#10;T06t22trO8v+ljHDOlh7Hk5uFtIftvjvGGGcOp37T9Rtf5t+z+gndmvfuWKMcA9hhT3WqH7KL/vM&#10;VccuL1b23bcTG9+srT/gJMgzGx4N7PTRyOcS9qKF9qYFLzcpD+Qgp6+knXDMOTty7C7cV8/fKoaM&#10;Y40FL0Qr9hrwAh44H4SiSWBbMq1hswUyibCu3YxX9sOP13Z1Pbdef2T94ZENNNccnR75Ggb52NYe&#10;hvkr9o37aV7HffX8rWLM68EHn0u4v5hokGZ5v0Q9j+HgskuGTG2LtRdmHld4W3T2fq69tPZ8L19z&#10;SudE+96+DXpDOzs7ts8/f2R9ybNYOqR9kvjS0hiq+IPZTmb4eZ1AxtIW5jnwIN920ecl55XW0hov&#10;s1lTc4zZ1dXcXry8saX269y3Pnv0yOf+/pB5BfrDW8aj5pTyfgL329K4VL75lJuYf4IX++rwW8Qs&#10;J96F0HBVSG5JZq1l+tpYtGXM+Bchmj2XYYuiI5kmvkiGvXwx9nu+9OvR8YmPndHRkfinsp0nml+Y&#10;r3hxVnbm9liL3a7n7xljXtlGpBhh8EZ/jvCjRMVgxmCn6vONaMvLy5NpYW8v5jZfFjYvtJc56flJ&#10;0J89E386LetrQ4MMc1nl8i8w72lKM42TGCs1dwr3+/EJc7pNMnfb96mi075ur7kD6dPwK5gSPAn0&#10;e8My/Ws9GkPT2cp+fDmx11ozQydweDTUHPNE2fIMQfmIx8TnPiVjhX0QY8/NjcafyzXWHMmUf4Va&#10;j/h955Bx2/X89WPu95Vf9Lld3O2T3t8S5n5Yd1eI7AFFI9EbWq2FC8m6N28X9uZ8EfJKvDo+PrU/&#10;/OFrGw1HKiPTNPayzCH5vkHsWdi7sG6mzrH64L/ett87Qi94FXRKtMx8UXjIlbw2gqbx7Ozi2uzV&#10;m6Xvd6bzlfYyR/bFl8/t8aMTrcW0/9dauSn6Nz0NaeFN8IJnrYxBH4+Y2a4xXO9r9TH+W8Xor9Cl&#10;onHD9+Og5nZ3hxmosaGxwFfPeF7tzzCVrhAf2NOMp0t7wQndmmuuxwsbaI/ZH/Tts89ONQS0TuYe&#10;aKI5PBDRlWeN/uK738f0eS3quCtf3y17PzWkr9cw7RloVx4LYVfchME36Bb09HvOfm8rkDssrAHy&#10;F+kWi7X2MHNbzNf25vVEIW3xZmRfffFcufCcSTxcwgtOUo8x4/KQ8Vhi3I+JfpDv22AyZqPO1PEh&#10;uJ8Ov1GkT0NPp5NknGjlew70AlZNG0/W2sM07O2bhdwNv8f8+Zefay/T0zwz1Doq5CL7F/Kgl/hB&#10;LdDbT4UUDzgMSGEx9+2pw8/ALBf33QuMvicTzG51PD/UQyZhuPEnL8Z8PJNpSEZMtX/7TvJ6bcPh&#10;Um3QSucjnqAGZT6yglot3gEqyE+m6Q6ugIM70QpDg8AVtIRxqYMsx+pwiovilDp6t9NzxQ8+p+mf&#10;1ORzmsqnWI1tgWLa7Nzms6tQTlvcqKiF8uNRvZa/KrMrhjMMW+p8LdldOaxQRwD5dhoSlI0oC0DF&#10;9AcOMl0pTBtVBmzPPy2KAhafsuTzoiNr91SPljr5SoO30OZqfmPTyYXqcq0N8Fh+WtRv+CBmHH3s&#10;CknK2UnAVQpDDWb8qJf/kr/a7ip2bAAUlw0dZyz3RqfCI/+s5+D42DojCQqeEirvxWImnLhi2nSK&#10;ot9c7Q7FJrbq7U2hscZnUwshSmoqRvnH6UZs3EK4+KCn5ix+nSaiBxsSlMi6A2sKO0PR40gbSPGk&#10;j7Jcv+/5+Cc9ZxObXF3a9PrKluOxbeYzaxSFNeGB8kUJjIc5KKbRxiVl9ofWf/Kl9U8eW/f0qbXV&#10;zkKCcK62aT1uaxFug8aEasc/R3KrsuKbqCrctFquOMfn7VDko84mAblp8iB1JBodqX0j2yy1cFl1&#10;1V8aNpu3bD5Z2Wp6o363EknUbm50rLUg4mbRSm1eSWgLMdcrlVGE2xSmCloDuxamDW3AGmstPkEJ&#10;7MC2MASzmkqFdYnGwrhEc/WzrOhGvAiXW7woL4W11pqsRTdI0C5RMdVHQcr2OqhcX1D7za6YPLhJ&#10;s0LRrBGf6PTPdDYGVshvtenL5FOdcsvun+tsDFXQkWgq2dg6tlb7sbW6j6zZOVOhJ6LxkdJjatHd&#10;eaowYUcLisZzNfGpTSYj4dDG45FdXYxsfD2wm+uhTcZDm0+VdvVENH4s89SxWB1rETK0oujZctXT&#10;uOurDSimaYID1fd42O19UoOFRc6aQaM+4UppSZMmjlpGoUuX+nnhiq7y8RmJyTP6eEYU1FgAYSZK&#10;qwRdGovOqRyXcKWFNw7IK/n750HV7040Dh+dndnp6YnmlJGNBkPPl9z49OFQ4xUlpcGwr7Gi/tGM&#10;8cU48KqByjbbMTP6RwdUdtzYpl+juMSD0Y69en1j5xcz9WPzG3B8avfZsycqj8UD7WPxwY1p9QtQ&#10;afJiLW7SxIJETFW5GjeiUb3sXBduPjB3uluxC+KluoeJZItwTBmB6vOYIpENxMaOaDLXQlRsEt9X&#10;klXIzbldT8ZaDEl+zmjLTIsi7iBCY9VMNOahblfY7/StJ9M/zSokwpKT8pgrVIbYpLhN/6Rnj09P&#10;yt1va2HVbdvTUcdO5MEnPrvKFznMvKNMxIdAX6SAsrtCsBA+Oc2cdpQJ3bKsFH19IaZFmDBudpm9&#10;fjO316/ndn4+VlskdyXHTk5Hdnw8dIXIvuR4q9mTvFSeyCnxEzmmTLFyn1RjS3xWHbV+txttdK9m&#10;hV3czO3lxdgV1EIxbWnTRWEz1bNQfXjA5Bsp8vN8aR//XKVTMoF+jCP15xrUFWPIBaXymL+onnqT&#10;f05GNFS/7gkx+6IvyiwokqE05ifWpTxibsOuvJLd8yUcN52Guc/jC8lDPAolNPJTmXJ3NNeGm4ct&#10;lBHhZTkp/S2oe+61J4uMyKUCXNkn2+t+lUVQtwO77k8WxLlgj6w1PrmtArHNeUcIsXJMN/EXvzBy&#10;1yPPlQSIywz9sYll3YeCaihjkRdJxRX17W2IcgKyuQcoJ4dvGw777BRN6SCOsIfpQERvZ1jJnza4&#10;W/7qkvJJqWSPE8mgYSiiFJJV8QljlFJCQY22p4y9rVnxl2LcV8G+ySLcMw3/gEgXJSKDUyDlCiXK&#10;VG74e7jHU5ny95sFKm+j8kjG6Z+hVE2CtcupoYR3U26U01aSNUfDkX3x9Ewmn+D2aN4OWER9/WY1&#10;6yhVAvS5wu2UB63CP+yKp7QeXtrrbuKldO6XcG98ynl32v1lfYi00CHFzem24tft4Y5NtHiR+OF9&#10;VYI/b6ZL1KXVaaSDp4p3eTXT3D+2i4tre/v2UvNKy54/O7WzM+2RNE11XPs6FJ/8RRflU85pbiqv&#10;OzC3Y3975aat2DMSv7Tf3d6PkXYrfG/aqj27acOPuIGu4J3cQTPZxQ+3EybTb5iyDtCalIcG3KTx&#10;9YHGEPmhBDWZrMWXidYBEx8YZ2cje/TkROuzjn/uPcY2/AE1cJCNmtcY+6wD4qEP/YL2ChPPo76p&#10;TQnfRZ/KTv1qcR9A25+Tdit8b1qlSe0B/ealwlzOIatKO/Fwhz3+RD+fTwJjLbYfN1qfwSvWt3xq&#10;/uqysDdam/Fg5/TsyB4/GWlf3/cXTFgn8/BmJTOUBWr9wFF7EPdPL/yUSNv2tTG5vY20NaG3O9tz&#10;/Lr946XdCv/gaeFVPQ35iG8aO97P4QlrNiZJ7+/sT1Faa0qWFfYtCmoaOwPNMScnx9rH9LSv6ms9&#10;GGMDhPc+D/ocKf6CPjZV/h4M5WzqwpgKv6gzday1McWpu+9uL3HeN23NXU+b4lf23bLenfa+evqc&#10;IvrwGaFQVM5jo5I9Ls/Y37hs48UZ9qjcR2i6gtr331/b5eVU8osXIo9sdDTUPvPE+r1e5Kt41Cto&#10;m+kM3TErumd8V53LNmLPiDv5PShtivunS4s75vaQZ8g38mAukSn6+3xci++cgicKg0elIoVo3NSk&#10;zt7H5wbF4+Hnjy8u7e2by7iPoEVeX5vsZ88ea+7nJUN4z5oCoOxYC8SaTWFCTDB4BFJnode14p/P&#10;kfjX25ftNb9Pgy/JntzvmzbHj/koxhBjpdHsuhzjgdt4srI357xWyL2fgT377NR6vY4NxR/tXLXv&#10;554M6wa5uS/DfQS/dwDvg98uGxXX66Lyqnruq7PqmepX1ncnfH9a4qU25vT1PG7FvyNtivuh0tLv&#10;duW234Nye7gx2UxyT8JPzXc+aLwwV/i6rC9a8qJrUmouGja+Kfy+zJJb4Ep7cnrmD6kfaX3GS6Td&#10;ttKRlvHmyHiLuaVev6hzblNu1772pnTvnZZ4tbQZ3yct7hT+MdL6SwI5XomR1uOQdxkff5nsR3T5&#10;Z6Vwo2C+ammOWdjL1zf+Cdbr6Y3mmKbWAB17+vTEZR4vQ0qCRv7KV11DeeNOZWqDjOl56i/qkTDH&#10;dQw3MpA8oj3KozTfRZ8I26JLxnemJZ7SlvETfoC0tCUw/Ct7pM1udWaNCWUkqK+ZkTsx38hM62oi&#10;zhYr++6HC/vh5bXng2wajvr21dfxGWniw5+QX6wZ4j5zyDTWGiHXMpY3abNdGGu3qv1bbcv4Tvr8&#10;nLTEq6XN+KC08ASM/pcfJ4JOf+ypb/p4kD1k1zZ6Pgm3/JWQfKCdKywzH4he84XZyzcLe/Nm6fdX&#10;ZoulP4P7/MvPXJ5RN+jqJvvXrbq3rRAGzZM/Zd3bXuoW7v20rds/RFq5KTPl895pPX5K734J98bP&#10;9cxhxCOt7DV0hfLamom4TkPxBGU0cKE55uWbucbM2ObzjeTaUmuxgT1//kxzzVC5hizD5JkLex+f&#10;830NrnGKXSYY9z1l9/EYfn4/T/X0/uF1vou2gfvp8yviaT39rbQ5DDrHvtufRyeM51XJneIwPpq8&#10;/O9yKO7LkL7QwJzNtO8/nxqfYZ9ON36wy3DYsy+/OFaahj/HyDQvMclCt+tCfjIeY+6o6nxb9ka4&#10;j3lvQ8IUZz99fo18UZy0b8j3Z7bmUeL5WAgMWVXHmFvAoCNrs5gL4BXjZ6b1Msq2jJfr66W12ujl&#10;HNnXXz3x50A9XrZJawBXIoTXPIcX7/0FtRKrfuH28r4dbdh/H2Abc/hdtErtdbrUkPw8HPs70u6m&#10;vzM+7g/E0zJ+3U784Fc8kAn+wBNkEuGLxcYuLhY20V7mu28v7fpqau121778+rn40fa9pr8gIjpv&#10;XGeCJ5kxRqK+ssIr+LxV7vvVeSt8J61+wlj7R/8Co99hKkBmbf3BfSf2Xmlt737ExV9QaJNBfovl&#10;ws7PX5m2AzYYzBVPUuTwic/fKdDLSoBldaGmTsRm3ZEORQcjHkKzCOTUMDApXXG3RkMvIdGzPbsT&#10;RO8uy3er/jK6h5dHB6YedaR+kRNdmgd6/knP9DnB+KQnw01lkoVHDSEPBuCZUZDLrEMKwmRxQkac&#10;HoVSTIsbVkLsEa+qByejuYKf/LJygddBfn5CRtnISKpc/XKXlxNVCVQu8ovFEzyp6JFPsnFFAepG&#10;fJUdDzorVKW8vCghMs9VyJyB17QFJG9ZvEzq4BCJ70D9Jcz5BYbQ3d4Q1TAJ46ygUiF+d6Nrj4BK&#10;uw/jVLW631Zl70S/FPdhqBQJPf8tTOW66KujaFCi2pLpcAu1eBbGDW2hfx61qySyc+Oam2cpzE8e&#10;TBtTbrhhoiDHoiHeRNQCURMYpi8stNDkbVF/kwcTBTr5xcMf1amGud4VP9UsdZoYQxkFQb7kU42z&#10;Lcxxc+QSRMudK8fZurx/76YVKFvGgCtScUKGJnFMFlSuRONjJqUXMlY8mdK9Ez1mlLndr3dQPI8F&#10;srplskM3lVZDjataXcQ0YfSDyJ8yM71yHXbd70DlUQfcIOJS63/rtrURQMGJcU4VlAh54aeo+Wlq&#10;caIaMswzdMi0y7KmhrRD4Q6U72kq9Gbqr6W0gVCiTBGxPN096LSJfhgpyRQj0bEWlvNF4QZFGxd7&#10;LvoyjyI/aE97UkalcQsFSiKeKj/liWLLEuUWUJn7pz4VVua7m/hDg7LNNL0Xf0YdImW6yjzrZUa8&#10;Axzg9wFIAPDDQ865QmTdNuYRWfmluPoDfaOIR4K63xYSdsCHof7upl11xbwQSp35dL4qZkCVpgq5&#10;necBb6H+bmEaA8z3vqYq56RqUqriK27GFHYLSLeL9TF2QGHqu/rLCNRpfxfqzzHWvRXW12yOZRz2&#10;iPX9BvxL5Spm4H1hB9yHIlUmc2DpFf8RD3oGXasYGVJsGRnrUXbLK1F/W/a6+3eFEEr9/TYDapYY&#10;E4yDuHnrgQ5lf09IfMLZg3Fzd6ss/d2iez38d4n1a194YACjIl2icSW3RPfMqgSeTn+x3+T+I3tO&#10;lSG/LfR4+NdxJ85dmMs54F4Mfok/PnbqPGMMbd9zqa4UP423Ms7ORd77yvxNo/62+l3dXbcLAZGt&#10;RHc7TRPdZc9yr+QL7nQvhth+1cPr/BACubwD/gTUX6BkztYVEPFiL+Of9ASJmyJEeEovS2Ckvx93&#10;L/npr0yPeSvNbwD1t2Wvu4X7ICRN/GW793+ZwZdA8nIgXka/YszkNUSJZaQaeq7bWK/fbwvzVbdz&#10;7YbrEnErVFhGxXMapbVxidntsixQQ8fjl0j6jO5Hmmw/4Huh/m5jjf4lX1iPBVbhKb7nleMCeQzU&#10;IfmV4+U2RD6/J8w0g5YZ5V9i8lP41txdp5/7JTnl/hkrW05Xpt8DVZ1y2TvuevhvArlk6u+WbNpF&#10;xduFTFf9OZZXpq+nxQ5v8pqZ+zDySlHihbbkEER59b6wizlODUmX02b7fX6/E7wNu/SLub/aW95D&#10;4xJzHKFy/NhIP6m6WOpbmOnKgX7V/LkUQA5VXgnKfH4B4Cn8L/OJz7rWyAFFkIwifBxZA5UEoph7&#10;izWbUDSA7n5rmFPHZOdEgPisJyd0dWXvpZthG1sWM5tML/zUssXsyvjE57qYKD2fQtxUuFlbW0xv&#10;gl78RqhyQC5/ky1OneHNAtfElh2t602rY+3e0Do9PmEZ/aQrO/VAMWyjsjg9bTGf2HwxtfnsRvW5&#10;tkJ1M4XxKccOJ820OKZS7UMxzBUv1CFVph9ZnS7/jJ3CfHBTttofp4F1RR6VpbrwecNmf2i94zP/&#10;pGe7r3p0ectuIxqo/PlM5sSW86kVy5ltVnOvQ08066l8YvLqGEogaE1ASTSUQ4mG+iVkLKBEJHr4&#10;iTyUjwKS2t7s9a09GFmHevCph6Nj45OrzlaU8zgRaXxli+nYiunE1nI3VV5ztfKTcqJLqG0rPtlJ&#10;+9BaGSrfgXVPzqz/7EvrHJ1ZY3gs/4EVCi9Udz9VoBl9KEZdGnH4e99RnVFqE005EQp+xifz0LRV&#10;+zb0M9F7JT5P1lYsNja7Wdh8slQ9Z9aYj+PTo+u26qk6rUUtFKf8BDWlKZSfv4Wn/JYqQ36corYp&#10;FFf+tsQMpIymwhpKu8noilg92fvyH4hWwgLsB7ofZsL1QHF7sguLwIawWTMzNpbKs+gqrvoIZaFN&#10;7uVxzHZfqLyaAw010ZRT0dpHtgabwtaJyHLsJ6Xhb7I3OqfW7JxYu3um/i/sP7L+8JnY8dj9jbSN&#10;ofKN/Dq9J8LHiv9YfHgkHpzYZNy16bRjs3lPZs8K2t3gTYUTjaEnNho9t8GQdKdKd6q+1lcc0dqV&#10;20RH8bDRAlGIE+0ZD2I3p88sN5yYtZJbE6dQ3cn7gQrwLpE6iLxQgkJJjOPhNZbVh/3zkLVxR7/h&#10;7fytt8kYhJ6d+o3KdlQaFeWYP3+GP28qk/7k5MTf+B/w6d9u17pt3iKLtMgL3mpqM37p764oJvlD&#10;d011zSY6ebTH25RM2k2VEBG8RcpbOvRp6nd1vZHcEY1sqHYe2dHo1N86HI40XqEJ40MZoeznIkaZ&#10;lcg4lH8oX0VlqEdgZecvu6kTeXqdSSY7psfNZoqWAfu6UNdE7KzidJ2W00I0SAhfOamL08WQ+3w6&#10;leNkB33J/x6f6hRNRWc+y8knhNuSWR3RklPUKLflc4XcnOol86jf9RO9+kI3lfZYcgTqQy0++Syn&#10;mzSjrLQcIlNA9hNm+pe0cz3oUBqjLwbCH2jKpyTWNp3RVj7x0bHR8dBOz4ZqE3NHtKEqSOJDjJ3M&#10;JZOQS6KVo8oYL+UvvOJYanlezebChcIk80XL5bqh+UqtaksWCJW56ouCKfUI3quniE3ikxcYjayK&#10;jnrgG3+lITPUe6EP1aUPtEVs+ICCYfAKbPopdX7CmeJFWVyRF3ODly0i+smEIHEUyOI35iInvdc1&#10;TkerTkkDmT87KGbLHmMy7P7JTy8v1Tvl743K4AEJ9tqTxfPJaQODgtt2RyaymMwqfJf7k8MEstJq&#10;gP9of9AcCF7KlT0EkYMuTyvw8Jw6/BhHjI+sZOnjCxMLMVO+IZcjc+8vgnCnArPVnckvg5y57juG&#10;wz57lHA3IJO340RK/qOaEZp6ijzp2Wn+QpFI4xol02UhmaG2+glqBJb5pDYnH9ZkFOpk8az1Jzp4&#10;mPoYZgRxJbvSR9lB7+oENbk9Ie7wo34+0uXBZ843CDLGpHCkueuET/cqyXq58PXd2XHf/vAFnyvm&#10;jWmJHCFNpO0gTaFM96v5e0Ux3CRGLYyalfaIWg8Ln22/yh6huY+EvQrLUPl9zLTwzp0lVPHvSxuX&#10;S0D55Xghd4kADWLNDiDbbzQnzPi08yLw6Ghoz5+LL6ecoLbWVKBJRGmQjzDCy0pm2BVcwygnzFyH&#10;/XXGFvUIn22/Kv7HSLsNu+Hh3k/n7M6Q41ByHhOAW1PYFqa+THyGCJ9dY96GK7jp97zZfn2zlrmx&#10;sfYWk+lS+8aOPXs6skePjrSF09yl+ZLT8GKchFJhXJING96I5+QVjUgKLEEF+7/almyYYQ+TukXt&#10;gBSr5pfbgbuyR8x6vPDZ9qvifwS+lPYU5qhys0c29Jfn3Y3Q3+zVQoyTgdgN4Pa5hCvZ+fz7QjSd&#10;8al/n2uadnO9tPPzqacbHfXtiE8Viye8f1MoLnLRb5KqGnn8gbmi2b0PPw5tf07abdgND/eH52kG&#10;rEwx0JQauyn08aNJb6YxVMiTG5nj8Vp80ajQepaT7R49GtrwqGP9Y05ah58pLwYOoLyxkhfQjIXm&#10;FnpV3KTvhAyoY9QKwCOM7Jfb4d4Ep7B9aXf99qet3Fvl8l/zq+J/OL6wT/Y3yNkvqBhoCbKfZJaI&#10;t8djDLmf4i0VsJA8uxkXflL3VHuP3kB72WHfBtrHnD4e+rgBGCdUIMoMWucKeR120ONkp7tl2apz&#10;oo97YOLI9HHHu9Mqxq7fx01bQfbDG6zmcegVa7sMOTy+sMBYkDRTJw/ZxhqReYY5geRNyTHzPeF8&#10;sRJvZlpTrmw4EE/6A3v8+Ng+1xqAUweiTswjG63RMIMvWalwq5Jpbsv2kL/RNv5iF1lBpkXAL0Hb&#10;P1XaCup+GKTFjWLgXGNjIX5wMgdrgMl07esATvMYao559JjPFMe+mzV3o4kSTsg0P4FCg5J7Cj4u&#10;FcnHoOIxbnOhXiZYd+svOd0/2wO224FxV3sd3AMTR/i9mz4prWLs+v3ktNnuJmGpXaU77O7GUBJo&#10;x21t5gbWVr42YM+k8cbnPhkzjL0Zp3Tc+OpK46CheeZEY6XrJ3WyL+NEb0xOUiA/7F5OHh8lPJS2&#10;4Z/tAe/BF3fkgPCrwpN3coQ9h0Hb5F/zq+wR+vPS1uyOilNihG8j+ULQpf5n4pHmfr//2NWY4bP4&#10;S7//uW6u7OhUPDnWHKM1AHvMPuszz2OnP/jlVscMVT0ibsjXdK/IZZt+BJAom9ma7e4OR9hrYbJk&#10;e4DKqoeDyRH2HFbRNgKwvH/a7Ecbq7klowfsIG0mdqwDeLl1qTWxv+Tq9y5jzazh42asB7SfWa7t&#10;4kr7mJlZr9/ze6ycBPX881PJtpBn5O8vyZJYZbDG848TyXR5xrjCzJj9MZWEPMo2CH46bcM/2wPe&#10;g7buyAHhV4Un7+QIe7IIaEMdIohrn12oxDnvnE+Zn2PykOAhrsjrJz/FvIA8Y39pkmct7fV5vrTR&#10;PubIPv/8zI5GMffHeAmMOT1bWjjiV8d3tjfqXIcq/vukDWpV8felxZbjvX/aHBY+236VPUK365nD&#10;ohzA/euoP0fmBEccSiFkLr8eN+zqilvxXfm1NF6O7YsvH4k/PFNVnxfv2PO4OBRqKJRz1hb62BQq&#10;BmsGv0fqK4JYywH8/7J8CUe257CHpcUW8SIQE8f9aQFo6+5kOuLMdvggEzrxmWjfU8oTczbXPnPO&#10;54oLu7qZuXxaSkAhz3hO9vyzIxdAPOLL+6DC5WHQPHght+rl6zHqk8ou21Ci/mp2j1MDD3a/Xz9f&#10;Yv4kfqTJ/hFnF6twaOb7degouoEr/8pRPLeVj3hAn+YeWlNr5ZX2lwvZN76G5nnPQPuZp09OJdfY&#10;dzS1vmZNFmOFNV4rPTuto5fvci7Q/XGnvhF+0AZLFS/HrcKTey+tkqMG2+HZvT9tdj+ML+HI9hz2&#10;sLTYEk/dJxu7aUVPzStima+znCeST8zZS549ijecPnh1U2iv37azR8f25//skfV7TTsaaO5RHi7+&#10;lJb03A6o1llC9jwyVUMvizLBu+u8Dbvh4d5OS5PYK+c1TLWeoa8lM4czitXYeBaidqozsX+m3Sjg&#10;8UzGQ9RXJ9NL63a1Ou3eqB0rtW+qQhXxA2Jugsh2gE8C4Jh6u5/QhRIDnxpIih1+qpZ6JR2Iidpv&#10;4PhpZfnEMjFdYd6Ba+ijr8TUN7iUVx09dkRxpCwGWD7Vq0TqxmgkrhK4sKUuXodAz4gc1R5XwiAv&#10;8pS/1zMKCCSSfu7t/hnq4SoPuoDaGHCMuUsEpIMyq9fBkTqQWsEeLUX1KVZxc2Gkpmb5qiBComww&#10;le/KAdu0cHqQRPmhuJNPTQtlvKqsQOKVhjDyr+iMUlK0LZ8Yt4X3Qj1eyf1UNLzdQS0mS3Q/lVnH&#10;9S7W09wO1856PyovlONQ+rsTXSkOVLyfjJSjtnt5qlMu1zckQlZgKLM4dtysn4Tm6KehpRPR0qlp&#10;zVYvsN0r/UzhVRqUoRL6KWqEsRgHW6pHoH9CRPFbitdSfhzl6iZloLhFH3NRXUfROvMRdF7GGKqu&#10;DMH3XfRLfcIxXREmqBInqKXhyulSWo/vdQgTevul8FCYAVtqUw0ZfCktw8GHBWnfE0jDRArSX4FQ&#10;wIOegUHHGr0cd+mXUf4ZqR+YjPdFFXkneJCvLIOjrmyEQploA6Js5oucFBf0RU5Jz1BGQo5STiDh&#10;QhRsE52RH8iRUO7IF3kLZSvbrfzfF0jjmPO4heqHjuEu+0Oql9fN+7cq7zRP6VK+vkASfXaRGz0Z&#10;/eGrkAW69wHa5Kh8aTP5O+L3kSDRfj/uhEX0bcgNvqOCOc0W1vOso8IOcIBPElxWbM9eW+BjRH93&#10;BH8M8CITlqNP46zE5OfXrvd98JA4B9iGTLN7aIcM9DlQGJ9EDrkIRM+quHmAnwE7PHCq6o852G90&#10;yMxDNfwS1Z0/1bokBgtxSVPDyNHRr5zZAe4GSLRLx3swbogmosKHhPhkPmY8kP7DA6TfRdaxoUSY&#10;aM54Sev5SokmxSWOo9zklxE3lgPcD4lOGUs5VUddPIBxTOE5DrzxvRVyLAnDSBN4gA8D8KC8ROAt&#10;9CvGgr/Jrovxwsnt8TUF5hr2gcGfOsSaLaN7bGOGuv0ADwJ4k0+xRabJKajGSx4z+Oc9/DZvI81e&#10;JKsDvBOgk98XSfSv089Rf9H3tU4u78dwTzIGAOEu71IedSTsAB8OnB/5ysQVG/jMWsz/MfcjpyLW&#10;R4DfsZzLcievdzPuu6ATz3zy3OLrsmCMjwt4U2Jya8jEWML9ADzAPUA/DXLv0CzmFz5LXMoz8SkS&#10;3Acpw3fGO8C9cBf55I/syjxx/vB81Bddwbs8Nnx84LeFuhSpxHzV7boOkOBWV07yzG1C/bFWjpOf&#10;Ns4HMMuxxBaHirq6oHcNXT4mPMAOZB4IoU7sH2+j02/rCv5kJANfL8MXXa46kNZgruQs9DWZxz3A&#10;h4CK9hXU/crxgizTHrPJOoC1WVqf7aL3gwSZjx8f1JdU4Qfj7rUnDm2Je1Ds3T4+OJX+X//v/2XD&#10;mzG8rfTk0XMbjU7s8+ff2Onp56oQShSxkYSw2mp65a2BqAOxB9dyvMBoQHlqh8eJeAcAEs1M0qXJ&#10;KTm4gnbrQrReqROInvHpNaEkUqO4ljSaW2szld/COs2ldRs3Cl1YobD1amaL+ZVNrl9YsZwqn5kE&#10;10JpC+s1+OKtWXtDfmYtSbPWUqWJhXFyGhzjDYOOQpviLNiwufynqgfft93wRgKL8n7feqNjDcyu&#10;9TtD49N93mGFGyu8DpyWNvMT3Di1bGqr5UT5rvy0FxQrOL2Hk9Igw2Km+i8KldiybnsQp/+kVQon&#10;jW2KhdJqcKh8FpvUo2j3lJvq2Gx7nTqDofVPOa2qR00V32w+m9nk6kJ5z4WiRbFUvpRDa8w6itYG&#10;i7WtxoqzLFQ3Fk6iRKcn4rRjEvCJXE7RBqUlaOOnkUFR4veGXre26NLqdK3T61tX9YEmxfjKVjPR&#10;YD61+fWl2qO2oPKcZpYNr7CxSCBP1YpvQxftka1RrDk6s2Z/ZN2zp9b74i+sMTyxojuwtdq+VN7L&#10;5srW4uumASNTPoluWQCGcgacj/wJIU5jKVSbeuJ5R+3gUInV+diKyczG55c2ux6LJhfWnf1oXZuJ&#10;bxtrc0obArhNdggslS1q8JBj0+B9Y06eUxCo8d5UneCFkjjSl3ljlb6eRcVS+RYt0pOl8qbu0Fpm&#10;uGUhZ3lgixPj3Et+iuitUhmqQ5wCGJSkP+c+FEpL8dbgSv1uLdpB34362aYjnop/nMS3anJSWUum&#10;UOHQLY5UDbPpp4zRN9R3fZHdUX8Vz9UHFnNOn1vbbKr+P6OCbev1TqzbGSnNQPwXLpr28scru3g7&#10;tvHNUqiar9TnO0ei78AGvWMbDR4r365rzBfqG5cXY0du8jFBAA01TkWKQDQPGvAmw9I45QAquaKm&#10;6EQd2x3qTrygH468CFULdDHqdLmiHF0Ivip/pc+noMEnkLeXozzPxoG4hX++NzFN0NM4OD7hBMGu&#10;PXp6aienR/52eWfImOKNDY0FjceZxuXNYmJLjcm5xsRS44E3NJYqg5zoPZS2UpqVCsQP7pYVUr0h&#10;Qv6k41o04ES2vsbe65dTuziXPFyofuqaw+HAnjwd2mCgPNcTtXPmbWimjthci06JBo0G8qaQiQQE&#10;KZnygDD5j9ZixxWxeDvVIREIwxVKBYkDnjB6LXVRb12LF5JbheSoRrJNV0ubiSYT0fV6zXsVaqlo&#10;2uz1rIecQy5I3mRtfE5fI1KW5ZTGxmM8Vz6cDOmKyoXmC7PjHrJXqMgdYXM5t/b0WnPLQnOC5J/o&#10;3xI92yoXdnqXq9XXMZrjY5J+RoHVZ3uZS+BcqpAQnq0lRVDEnC8Gtlj27eJyLHNu3W7Djo9bdjRi&#10;rqMOMypPlg705VU7+gGnBfpbB4zbbl/FtW2p8nhzbq7+V0g2N0RDxrmflKRx3JQcRzkxNgOIXOSV&#10;8lUBvEkX3MfDi/P+LJeXk8RHCR4PU+2OnlflwQl2A8kFFAv5VKsrGCqwr+nUD1NIGXn+aSyDTmDf&#10;cUSEOPks4mWNTepK9Ri3HZXhihfEE7aRyyqHOKHsTXrCU9tSuZ4PDaq1KPMRgJc5DH/HFAFalPkk&#10;cPma7IQ5Yg+vshTMejnArvtTBegTPRWqe0uTK5kwBUi05R8WBEZ/pJ/6TTTFlRhw2mjYa9zyltXa&#10;TxHjbbf8FgsyOPKF5yHHAe8vglLZcxd2iI4zThKsgqhmmY//C+g34eV19vjU3W2y+xWwVkTGaemm&#10;3jQKSPWkzaxxYg0V9FOTbKq2LST/p/OF5getBxWPkxJ5m9jjeB6kiZEXJ6HFGpU4qdqlxd9uo27U&#10;WeOL+vIWUQr1+pCnyw3Go+z5ZEVJfq+Tl8d6U471fM6rU1ozrqwrfDoa2pcDzf8r1fX6wpbCIwnY&#10;L096djKUrIOJ5Ym8a82j1DPeWGIco6xNHaLcXKuKlpn+uOt2YNcNvCv+p5w2x+C0Xz/JGJfTTP0t&#10;r4Hloqtp5tK6gvVT026u53Z1Nbdet2PPHg/s5FjCeHMjllyJ9JqjxAM+vc46IiT6brkB2c/LxUOQ&#10;3UCOf19a4NeaFqinj7QxFsDwiZhOfUUOH/5JyWARyskw91NtxCf2ULxYwzq5WDY0fPoauj271t7i&#10;4uJGSed2eryxx48GSqqSWCswF8qs3+jBr9BYYp1Zjp0SqAP/mFHf8ImaAfVxlYE4VXgA7ttpK3uG&#10;XyptBuofIDNbExAvy+ecqoqffW4DFJHksoXWfG3tP7q9U+1Llvbie+3Vxb/Ts749eTLUflZ75pb2&#10;86up8tLawzd/jEOttfJGzMsTz1jveYnij08q4e+lJXkM5NrlGHWo++W6467bgU89bR5H0CnP59w/&#10;Y6Zarjj9ibXxyPeQV5cb+/EH7ZGmaz/VjhPUen2t5/tXinujWZD9W2wI46UVZcucxfrRi3hY/we8&#10;KoLd+HXYlxZ33Z5h1++utEA9LMNd8X9+WmyBPn5878eaImSLUwx55PdX2IGxd9j429Mt7dU7GjOL&#10;ecPevlnYleRZp9vUvrNtg2FbPGJtxz26OFmZ8upjsr7GCvmaHJXhkO3ErtvvAuLk8Hel3fX7pdPi&#10;C024b4MdFyslX9NpjZf3Hn6qtMfzu33hTvTjnxPtmtrztbUf5GWlhdycfn49Fl+0x4zTb9d2ejKy&#10;z54eK6+ltlXcL2X/L15y79VLz+OQwcNYivJz3X0MeUeJ+cn94LCvt6t4pMr2DHW/yDXcdXuGXb9P&#10;M23wjP3rhnuu7MsbZ/I5cr68fDPROnht/aOOPX9+pBTcv2S8LDVeNM+wZhYPY70HPxiXytF5wFo9&#10;eMEeICBq8PPqvD/tXXBX/H1pd/1+Tlrg3Wm1/1+3rK1+vGZ/s0j3spjL2/RfxdYkUawZUZr722c2&#10;Hi/t9dup5BtfOFnZmeb/fr9px8dtrQcWtlyMlTn3hFiHq99zk6LFPow5xjniJQO7dcb97joHPDTt&#10;PnjftHW/j5W2SpNtzAfMMYqV1kjcb4x7+JpnWnPN/ez3h9ZtPTG2nf41CPFwuphZb1jYQPPM48da&#10;W2sMteXfSvIQwEa2Zfl5QsevJjcBQhzl4aItuQGcfq8tmXV/AHfdDuDejQc8NO0+eN+02Q/IbXoI&#10;+D0N5gqZvgdRTjFMYl7I+3X8mZv42sXFTdsur1e+N5nOx3Z6OrJvvjqTm2ddzCvip8syzV3co1O6&#10;uMesfJBrzDUOVUtijhGmOcZPtcNfVxWrgl0/3HU7gPvnpN0H70qL3bFkQjJl5LQZdt0lpCT7w4Mn&#10;ba0VlkuNHckz7guvJfOuxj17e87p6TO7urmQDBvYn//hTONJg0n8hR/0aK+ay694hhb3k/qKovlK&#10;ruj98JH4UZlUJbm37UB2A3W/3fA/ZVrgfeLvT5tdQPTpRloz+VcNoFdjLpoyV2s9pnmaLxeNpyPx&#10;ZW0L8evqZmLDYde+/vrIRiMO7tCabH6luYUnZ/n+mH7yyFeGLO58OCbI90GB/XUOqPvthuP+U6fd&#10;B7tpo2dGjww/fIXIF2zwIMsR1qsyOfmIk7q4f9LtdMUP1s7wrKvxs7br66XMlU3GKz+lq99r2OMz&#10;9AE0xzA/kZfLRvLEmk39UShGnSEPAM9hJ0ktuwgX4K7bgewG6n4fK20dSsqnvUvYib0PBR6WIXIM&#10;+gW6jFeUuGetq8mBJ8caJw3N/VoVF4VdX924HsVo2Ncc89zjbtYzm08mPke1u8rA5xrNOfXi8BZf&#10;8n6qCmRvG3NMltGEhK2C7IeZ2ZvdQI5/X1qgHn9fWqCe/l3xP0TafRDx9a99JOylzTxfQ8dBS2nN&#10;40OtzTjdrq35ZW1vzmfKb2VdxssT7nWaDfui7boQikeFZhXJv67WfJsNz5XJVPOQMl7zHNPvp1Xw&#10;0DrX/erxsx0H9tgvh1eVgsCaXcDYDaUzeqDmUqVbqe6h/6Vas9b0l73MXr/6azs5MfvX/4ppd2md&#10;7nmZz4eCXD1vz0FB7U8BiWbQ0RdJOKCZNjBMNBogvhmUj1NTdOSznHCguVkKJYjWY03qP9q6GNty&#10;/sZWy2sJsQtbL94qbKH4Ea+tMniwxuTfEmI2lX8LRTh3czMAOzcCUMyR2WTwtKxQp51rEPkSDQU1&#10;9VAUsfpHKKjxeUAUJdRH1IFBbvxMJ29Vj5kmvLE6uQawBiYKdSz/mCARqOxvqYMKUTqZbueBUVcl&#10;JRoIucnBghJ6bViEUjfVoYkCGJ9Y6g+t1e1aU5MuDxOZeBcopGnTsJjNbHZzpTqgmAaKBmpw2+ko&#10;wSGJ01SCZrGylvq+l6m2+E0n0WLtn4QUxVW3OBYd5aaeKq6J25XyRItu33pHp/EwRvTg84v+4Hql&#10;Ba/KK6ZXtp5PbTG5scW17FoEdFlYIwzEepSa/Bh78oZKlDs49c+GDh5/Zt3jM+s/fmaNx1/YSmXM&#10;RCOnJOW08hhErQU6qfH6BYh2AqY8NSi5E8JzlUnbe8pPHLTGTBvgF29tfj222cW1LcZTa861IV6M&#10;FY5Snz9SVlbiQ8IoG1Po8kB5wls1jYXNloKaQjEl692kq8PeeWtlCyF2tu6OckRfDRNA5nhJShxp&#10;cSOLYkwwNjyN/KMsCvGEWpgRQ9sM+S1FNxTQmv2BNbo9aw9H1jl77HaU0lYosxAHBTb1A3+ICapf&#10;+Fsf8qMP00dCESTsa/hYrDUON+IpD0JF1yafl+yLLz3xfajwlr16cWmXb8daEM5tNVf/bfVdMa3b&#10;HWhRyKcOzzQRdBU+sel0pvgX9vLHc188BgVokspCGc03vlEfFRJEVrNVIY+HmTXv84l+Mf6Ir+hi&#10;mcsCIcqDvsBMaSNNpA1eq3T1rxSc4spXfjw4ZALzsgW8Vdbrc3JZy548CQW1wWhox49OrNNDCTBa&#10;slgutMm/spn62c10YhOZtHKhdsHZhcYnn3ybaYE2XSzER5WvNuhPyEZfskp0XqFgqng8SOgq/3Zb&#10;42TasPmc9mux50q3KrExlclRxlPlPxftm9YRT33MrzTzarxTM24YcXOBBz+igi6NdW2wygYK6K+0&#10;IQB/ejr0cA9BFbeyVRCLQ2+lTJWFpmxPchSFLOEabDet6Ipesm+0ONig9CS5YB0+T6v+LLHIoonn&#10;UHx+l/ryaUkUfNvthujIsc6in+QgMpFviQ7F9IH401f5XfFhPdEccvnWNsu5+gNzBOMo0OuZa69B&#10;Fw9v6A/hRYeDdm4iux2hGONeCzRuuEkGkMd6o40/kmR1pDqPxBvxWHyWyFR9F462mWhzKrvi+40h&#10;sXmhRfiqV0jGo2wmPqCApj6AgnLIQOakjn9+eonysBL5glzofEVWy08ur7H34cSkPFyQR4qEl9JF&#10;mNfZzUgDEM+7veJwc1CdXnOrZID8ULg+1sau20G2hx+U4ahf/ZQ2UVJZ5TUR+fpIEK2ZOwF6EfG8&#10;nC278tB4RPEtK6f5xkTdFl4Tp1JQk93zElCWF6e8vAwcAfDRx7Hbo05klPlL6clXdXavEpAZKZqH&#10;OWIPr7IUzKq/BOy6P1XweV5IG8t1rrDiG3wRIq7CI4UwJ6n7gLg9EHsga/H4xFeloBbKXqnPUIxD&#10;5O82yiH/u4i7448z17QMIm8qJai8FCP55Xi4ou9iT6bcSG3vYamCvmZKifDCl6wKH6Mhx5ljaRfK&#10;tHOtw8bTuY0nktFqi686lJ6xHCs2EDlEnuFOqxIvw+mYrJhBq4S6lpJvPBijLtSD+sTnglJ+0E8m&#10;0isNR4+DwgafZW8sJT8lO0ca44811r/otV1Bba213WpybW0UpFdzSTklZv2ndSdjsSvZhaK4H6et&#10;uZLymw1OSJUcZ43J3KMyY/0dkJuBu24Hdt3Au+J/emmDZwFwRTJctIJGxPXxpjlsrQ0yD8l87Dj/&#10;oP6xukJf8x5zn9aGYsKgqz1QW3PR+lo0v5TMjM9m87l3JHVWTHgnpCrtr3Nlz1D3q8f/NaUF6ukj&#10;rS7RN9/EyjF8T6YY8Q/gH/szPLihXGi8sGfiBaY0C2r9ypgbWqcz0lqk0PyvfamCRlrOaMmm8IVw&#10;prjKw8skn6UthV3t79qKTL6YYEBVi9tmAlUrxv82ECv75RS463agHi/DL5U2u/J6ZR8Qb3dupr05&#10;v7sAvs613pqvptbvn2h9/thmk5ZNr7nfoz2yxkq7o/VgW+vC9rXisz6TfPLTqFnn3aegJnmmOA5Z&#10;/ss/16next2W1f3q8X9baaGGZi7I14yXR2Ax90Ea3AwVrRdLrYXbQ60nT2wx79p8OhJ92dto+d9R&#10;nM2N9kffa04ZW1drYV4UZMkO+lqTNS/zq3i0XiPfMq8CHlpn4O52fLi0QD0sw13xf35aNk3ILc32&#10;7FO8n9bngZB/vn9xBTWtb5R4veLhWV+y60h07UiOtV2WsS1tdZSaezLNsd/76jQ72hdo/y/ac08j&#10;yyFMB69M1CYZ7pdC99T5dhhQ93tIWmBffr9kWjo8YyDu7RHHR4SbrA0xAf6Z1Zso/PMClQYN986g&#10;oUsb7tconWZ5XyfPtXbmpv9K8okb7KwWWhoHg15X42Rjk8mFxgdjTzzTXLXWem0+n/memRdtuZfJ&#10;i4hiIsWX9Yj7TbRE6HIOP1mVt9tr9a23F6j7Raxw1+0Zdv1+bWnhW2lPcDstK2oeOs/9xWQU1Dud&#10;x6LXqStFzYu0FtZev9uDF1onNzXP2FJcRBGafqExw0uD8GHDfRn6RV6PwGPGE+tm+gIm5dJTAup1&#10;2q0fcLvO23Zg1w28K/5uWmBffj8lLXbf72XPe8Dv7yNzROeN9iIoPzU7om+34S+C8uIisq7Remz9&#10;3hNfn81moivjspnWyhvtbdYT5SH+wKsO9zWV+UqU5l4i911SZXP/B+p1BnDX7UBuD5DDgPdNm2Ff&#10;fnelzbAvvw+dNkz950Ua+xfJJo/lc476ehMFNa2vmGdac8XWCFhrvt+c+hzDix2sp+faa64a1/4Z&#10;qdOTlq3h4XgqPiuF+gU8oRSy9TnG+4r8hShI5Xknm7lK1IL7ORnwx6kiwyxbGG4An7odwF23Z9j1&#10;uytthvvye2haILdvK8I7ANqgoJZpRI5OPzbyKXeCmG/m654tkU2aw1brhfjStoH2M+Obt+63kR/3&#10;Arvtpvb9PHvi3l3wXqNT+aY1GXxyQK5ttybW2Mg10gRsxwioarttB3B/iLQZ9uVXT5uhmjO3YTe/&#10;epO3wpL/bvwIoM8zv8d9ZJ4NzKExz1van0nG9bVfXNhkem0dXoI+QtrNlZfSKb4/6yMr1oAadxsU&#10;qhRjvR6Id2IiQR4HyoMBuaq463ag1owtv19TWuB94t9Oiw/IXBxrNwSO7wdljfsDrKmn8lYc+foL&#10;B9bVGHmifc1Q/OKepub9Fp+Jm2mcXIrmkmWrG1+rDVt9mZ2U1nN1e4aqLtt2APftOlfwqaQF9uUX&#10;cZOcEMaeG1BI6tMRn9hQDR5pnbsprNB8juJft9uTm88Ui64882KPKDnGYQlFAR9ZM2+0d+FVXcYY&#10;Cu5Rm/injFwr2ZO1FJnvghyfvyobB/yyV1XWth2oF1X3+9hpA/AV+jMyTNz1GNi1IfSxUIHP0cnL&#10;5xku3/+kfBz513q2ORBPtCJe9Twun1tE+azTaUmWKUz7oen4wpbzqd8PG43EU/kt5hOf6ymL56+x&#10;LkjrZ68qpWISJ80tqVL8Rw0qqPvl1uCu24Gfmxaop39X/A+RNsPt/OTymymx7/cxpv5PnGLTFe20&#10;v1zxYo3k2rpri0J7F62Z290wu12t59ivkkDsRWegI56uV0lx3dd6mmtayELukQJlyT+xzttpcWB3&#10;MRE+gpwCs24XKBJ9BeA+FM/zuU+LrPD+twwFtUFf+7fld3Z6urZ/++/UXq1XO72XpPK0HwqSuGEU&#10;mf2v/9s3/zsPZOjAw8GRV+ro6NT6/aOyE4M0INiEEzPbw8jxKtwJOsBt8B6U6JjoxoVaRKZiRtbI&#10;8Vk2xA0CZ+lKaSu0z5c3mlxmtiq0MFhNxRot1jQ6uFnJZMMmpuKkUAKKDazn6yblEUNdgo6qAaTR&#10;pv1UnCjlDxRR5hByShiKWX5cq8K8Y6cORF0QkittitGKR5OUN+JQVvJTtVQE7fCb7qkL5bK9fL+x&#10;rQhpYU79QOrkymmYKrOJUpoGTLvXs7bqgx2q+OKnWPrDjJU2cMulFp7apPtbeRIOTg+PKfSnlPJn&#10;sSQfaBsKPdSDQQqNqWLUgvJRJFMk3wyC0KLbH2rwdrwO0ANYq/yNJpX1QgswLZRX85kVM9nlx002&#10;FmLwgPmJMmIR5xyzdW9gDeXbGZ1YezB0szE8Nk6L48QgvynghKSkaIPX0vm4fTnAn5ofLjakIMog&#10;aonW6CtbXo9Vx7nXk5PeGqprh5uCKW4sPqFc1Bk7dAp/gZfvlIy6pDQensyMzgGZTAE+DXhc0gm1&#10;UIp4cWOXtCUq78S94I1XhrSpLC43Iy9oykTvprBgopCpjuPKLq3uwNqibbPTV//uyV8ThiNa7OJp&#10;DXnghhmf+hTlUh9wXqS6rem/a4Wrn/AAupk/77nhpI62TSdLjY/Clgv6Y8e6nZ71xG9kbrfX1waX&#10;h3gdfzBXqA9NxjO7uZlqcR+TpBJ5g1lw+mk6GkwVqs3idb4cEu/9U8DqY/RtVzzDz7OLmK7csou0&#10;S5CWNG6XdzJlSfZyTkhAGf6GpaDf1/jo8mCl7d+25zhU8kWxjnS8/RTfu+YUNp/NoxCZPjzFYBZn&#10;nK7jJ814BVQ3L1xjEd4qop8K6OMbGmgcFfijVIiiHDcFtFZYzZXHQqjNkOhHVoxFb4g/eFMa71DI&#10;MvjDWBbNuKHEQoIbofBX6FIk2Us/x8gn/LJ9DwLeZxi7ajebuXSXyBeMiuIn4XFiFgtNeCaaoCQZ&#10;irjIWm6wB/rdJNU4FChpt8YHzVIQ/QjaIou1vPLTvpCWtIJxvp5pzlCceHMZOUJOqS7Qxi34UO8Y&#10;e5heSacRbcp0oG8BcDfnAV3ZcLIJ0kJaizoU69Qgpz9zAzSgfvQK1T7aq/DlWvMI3zlv02cYh6o5&#10;/GXRrXairKxAoeYpV/JVL1D7nIZC5IDXwisV9Y76ZZew/CsdjlH7CvK48C4anVP2cKM41kNhWjzT&#10;L+KQJpJumdkOhD3yAqC9uxXiSnqpzCgXP+hV86Msj6cU+HFh9xy24daD7pQm28PEM9lrOVS2ANzZ&#10;L9vrfluw67k30qcIeSxsNwm7I/xwxO4e+tGv62OIQBkCuAOijIZiro9xIaaH7bCPhJl/uawys1uw&#10;4+/OFL8elMqoe0WfxJLMO6Aa8QG0MdPH65+ReooOMUhCzqOMzJvji2WhDZDWTimtp1ecyCehy02Q&#10;/GR6uzESrd3hXjWgHNFShUHHaqOe6wOqTjKiXE/i4Ou4ZayHuhrcvXbLhhrrx5JJbRZwWudqAa75&#10;dG0trXt5EYI0ILnxaRYw5inJeRosGcfawG8Qab2Q5Wc1fwTW3feF7fP7baUVfUSrPMc4Jj45v+SO&#10;OZkN/1A+Pc15micL0ZkZBRmpGDxsA7lR1+QmqM/t4oGbeQ67D6Psh9V5v9+vLe1d7kxbH28l5jh1&#10;P0UkXkLWI54fexqZfuMTBTUUDNXnGRYaIq4U0GXPpLFXFBr/S3mmPNl7cVOEFzN4qAOShhO84Nt+&#10;3uzD1Bav8zbu+tXdd9nv8vsYaX8qbuWR1rW76HsvrbeWWne32n3tOQYaK22tm0NJA3GoxOIhROcU&#10;HMaO0nl+0DXW3s4v57vAO0wOD9pnd6yVw/2u9u763RX/004b8zUyiX2cK7tDbs1BPNhBkbmpfWOz&#10;yY1n0Xo90BzCiYSs7zXlrOfi3ZXSLOTmpZSujxm/FeDAOoO5RbT3hxB1fgQ+tM77/P5UaXfdPz1t&#10;7rMh5cIv99OQQS7WPJRw5hiQeUP7ec0vjIH1SnJJdPd1ue9Z5K39ZaH9FA/Z2rwgpfnHX37y8kMm&#10;luODsNIMvLvO727jp5I2MOiMPeiSkN2p06KKyzMCllrQkjkAXkAr/6qBzJX6ebFqmJaOWueRT8zr&#10;zBXMHR2ND+Vk89lc/+yllKd8OGFqyQlTnq/SyOS+TMWLqEfsYVN9yIkweOZ8i/rnuu5r7/vS577w&#10;X3/aNH4k0PzlYKftUOG8pCZZpvFD3PLhnMYgJ9piclIew418GuJp5AcfFB9voZfl/GAOoi/kuSji&#10;hT2w7t4N2/W7L+0+v/vif5y0qb95n7sf4x4qaRTd9xuC5tr4FBEvBHFqCn22Ib60WyOXYYwhv0fI&#10;pfmee0ZFMVdY8Ij1mt9nYg2gOjD2/H6n1y/M23W+bX9X2K7ffWn3+f2a0pZ+LjNA6FRfv4qeYpLP&#10;MQCbbe/PGiurgcYQ80uMG9jIKTjwoddVv+dQifnKee08d7moMrOsyn3FeRVhxMtmHf1krxrCz9hP&#10;bY+pu+zvCtv1uy/tPr/3TftT0Odpmb7Odb9w5/GGn6PCeaaw0jwR8izWcn7CSHNjs9lUPGNdh6JO&#10;POvxe7RKAx+iPOXpfQL+JxOZKVfYc/nEDz6E3/721v12w+8L2/W7L+0+v3vT5n740TCNHcaFRNSS&#10;I1TFk0bzWDzhJDT8tX9s8eK25hgWx05bkuX0AKMv5CEKB34P4VZZgfe2d8e96/drSLvPvev3sLS7&#10;fZV+ih0kZOVUJX7IEeTXSGZfYyDkUTyHWsQza+6Z+f1/DnZASYqxRXl57FX9P+P713m/368x7T6/&#10;7MaENi43vAtjlwwi3D3qCLBviX0mtOd5GEOh0FKLF248f9a8LueYm+ALuYqPzk85Urke1+PX+FGT&#10;j6XffUh9ZXr8ZM9Yz+Mu+z73rt/HSruN0Cbb6/0Te8jtyk8InWptDySPyAfFoPDj+R7zvuYY5UMc&#10;LsZLyDL2nWtboFPAibfy5yVO5hiepxKXPLmP4+XJjLFE/hmpT5pbarzc195dv7r7LvtdfvfFf1f6&#10;j5V2v5/I4yhauoWdivixEr38ngovnvFstq85hufwInOT+V5c1jrb7/ErbdZFQK650poD+UF3lL/y&#10;XBM8+Dl13hfnVh+8FyOu9zvtpVecFu/PKGTnMCu1l7XnZsNLrQ377Ln2zWpzqz2OZn1AgOql+Yuc&#10;oObx3OsAgvymRLwRBkKr2FTSqTkxDZpJlARF8WNS18UDMPUiKxaXNrn6B1vKXM5+kPvCGqtL69qN&#10;tTVI+uo8/hk3bkK7AgL5BBv41GeLsrjgG8jms6EBo3JWLKoVttZigU8gopzGJ+b4lGWz27O2BKIr&#10;sLAy1GAslgv1HzR4xzabXsjOG9dC40bdSvVBIUQ9R/VmsqRfxOf1qIMEJf3FhXHeSBGGIGVSpe2q&#10;pyu3aHHT0UAZDqyJQoDqxMllnK62LDi6n7fzEdxL0WNmy+nYlcX4tKcryomeqDF4ybkeqpO2FvKD&#10;9iHUXYu0YKKQqbr4hkRjYd3mMzUqv0v5Pf+UZ3907MoTsAxcLpY2n9wo/UIkuJHHzFZzbVqmU3aY&#10;1tbG3h8CqKzC3yZs2FI0Z3m25Eba2TNrDY5s8OQz6x2fWuf4zDZHj6xQuTPVR3JDrFJdtRliRMZb&#10;qJjBW4fcv0B5YkJHYhDUEc9QPOsoKS/9rm9mNv7upc2uxrbkONHJTH1GfUirGJYurrgik8Q+/tM/&#10;QB/1hsukCEfZW/Q9+ebTg9yPOLKv1T85SWvRXtmssxRtqQ/9XvVRBnABjmQlSv+MKJcca0XyNil/&#10;xhE08NMFlRb+Uo6/scxGUz4Soc7xpWi2bGsi1yTfHh2JxgPrnZxY79lnfqJaIR6uFMYJLwXKL94Q&#10;tQBac0XD3IyLcjQpKXf6iwxbL1VmEcpMncZQbVH/1KLcCi3ONbmNr+Y2nSxsMuahdleLjb71NL5Q&#10;VEPRktPTyPni/Mpubib28scL++GHt8YnP4PGUDk2v4yjtsZA1pQPCkf9HLyPRFg8dBI2ZWfcKm4o&#10;rQpFOHQFPElpypIc+e0JJRGE3RXiFB51ES9B5QeXYiEVD1KOjgY2HPZsdDSyJ8+f2mA0sE4PBVeN&#10;F+U3X8x93E41PvjkJyfazNU2PsfGnt6lo+IV4jV5485tXBW8JS3eSgaBLW1C211kRNvevJna5aXk&#10;gCZWFuL9fs/OnnRMbFYnEe39rV3RAPqICnxSmRtvnrd6jI8r57tQvIy3Hivw/pftQRiHxKItyKFl&#10;LC8kWoKiHDKSm4cblMpUJz89LZkrbkSJkCvcwqXqeDXlDdjCxhP1pdnSFtxs1GIHZbz+gM8CqV/3&#10;Ved2y09gmk4m/rljW87tlDcwRP/TXsuOuuKT5HRrNlEVQsECzG8MAGXbGE+iRUDyK/uI+oLkY9CK&#10;f+SRkJvOjFGF5Js545u2+j5H40/FG05HadkJn/g8amosFD5nMfbjDSFVWfSZS1BBC96+LpT/VHLp&#10;Rp3CT2JCmZSHc5qfXIYqmVqgsrxWuqgXV7QEhMtuRhHeBPjp4O0Js1QM8n/Fl5+nY7y4vNG8IZ6A&#10;Pc1BxwPNB23RVGSSl+cf8zjlVOVH7eB9mN5pNH4Aivc4+lN3qMXHj5tgKFtQBn0Xt+byrRPUIm1u&#10;mxrh+cecC2UqoM0+zt1OGSRSaSkSNQ5f5YulBmX+AmdVcme/HB2zpG2CXfenCmz0nLyyZ0pB60wH&#10;aAt5fQoJD7U9QknnSEq8BC7vhChrTOdLjd3qBDXnhcICIkHlrgCZlcNL2ENwvIK/UXOH1E+yPZuZ&#10;9zkbnMRz069wr9Qal2opLeOHTzDhzGXRXpTwkSXQAmXSpRp+LTmGYhrt5jOfhEc8pSOeTNrlm2sy&#10;9/qnfJEDeDltw9/HLog7mdAzf84zI5K+Xjf84IG3S/PQ2hXNJJ+1dmtojXvS7wp79tnJyD5Hxkqu&#10;8nnPxdWFn6z2+UnPjuXP6tkftgnayIQOa8iYK50+klW++dMaEMUdGoTsLIGKYMhrl/7lWKxF34I9&#10;8T9I2jDuhp+YlmS5XttpwzO4Ikku+R834VJ8/aG8zDqQfkdf4oHZ9aRjk2nDxtdzu76c20A8+/yz&#10;oZ2diC8NrWuboPir9HyqJUqo8s11yO1xqNULIE7dDrg7p90HHyttGHfDT0oLfdRXPUFG0lcpKlte&#10;LwjVt/1lCoWiTM/NMdadGtIaQrx5qLlfe4zz8xvrae7/7MnQTk9Z86YRKDawbiRvXkwAu+mz1nzi&#10;2NdsTIwOtbqkeiEryjaG4XWqRb0NOb7i3KIP7j9V2gTR/zH3Qz0ugHzJcXfDMsDXZWMh1LrPFaH6&#10;dvG2sFcvlpJHGxuNtE48blt/uLHh0VLx2c9LzjL+WOv5zawoJf7pA8H3uNGFL/YYV1t8iQThTva9&#10;UIv/q0kbxt3woLQEiEc+vnjRiL2cfES+luaKhtbBBZ+615q+YX27ulzZyx8KWy4b/lmc45OBdXtL&#10;6w2ulalkmda/HU7j1Dy65tQoyTZf9/paAF7E/LIFlJfrtafO9zb0I6QF3P2OtG7UyirThnE33Eob&#10;/dU/9czJNZ4RfZvdB86Qf96n4ZMuxJrv830v09O+amMvX0z9E59dTk8ZdrTPbdvpI/aUfLkgHrZ5&#10;7UgnJlN0qoq785qlbIACc3i9jdn+LvqU9Pi1p3UZJaTj4xTmNZ6/YJQShY84g1azEPnPJ1e8TPp4&#10;K+7txAlqrPHMZouNvX470dw/1jzPiWstOzsd2vNnI1v52+4xRhgdKKvzMmBH+6qe5hnGoE9fqeRc&#10;D+8PFAq4Pep8i3/7gLrmaCmLj0rbDB8hrQuqd0DcKxSN/GWAeVoHDLWu72pdtrbzq1CMbnZWdqK5&#10;n4cdx0fKXHv95mbm3GSdx3qPSmL3HFURX5PIl/nEH1ordphRz90639nGepsE75UW2BMf98dOK2rc&#10;mxaDYPbnYHRozS/a6Vg7TlDj9JpFIZkn+bS2kaIM4hOfr7knwxhba+7nxdKGZJpmEsnIbmvl444H&#10;b8wxPr8g2+Ctw+1Kpyp53XbrvCd6QAqvx/+U01ZQy8T7KyaRRMt0CjT3AVlnxTO3oRXLvk21DLi4&#10;4GsTa5vMp+Lf3HnzxecjjY+VdVbiqY9J9QyXmz6z+V4TYJwoIMmpXIcwc7sI2bXjDDlMHoQEpGhb&#10;bcxpPfE+SOH76PPR0iose5fx3gFOIoHv/xP9sp/Tz/25T8MnV9f24u3U3l5KXklM8Q708XHfvnh+&#10;rOGGEjSRY8xwT5D7056PV55RrPGTakhJgbHOCDuh2uuoLxA/3HcDaYBfhLbAA9Lijv3jNuzxKmGr&#10;uBQv+1VhBAh9QbYS7dk5cq8YpdqWXV537e0F93qWNpvfaC/TsS+/Gtmg57OI5CLzizhANvkedfrE&#10;52rDPRkUpHSlBvFfbxOw1d4w9oIX8YHTvjMRhuLsTeuWZO7Cnvj70+JgLkZmEUneKDd7MGHiBmtq&#10;JYLiyBGUny+u+/bmTRw4MJnNrKc18/PnPY2beN7S8i9toTaTFDqQP+X9zFSRXUj12lvnMPYCyXKb&#10;PlTadybCUJyfnxbay5IxRSglBN7uV4X73VmtuZBjfpiLvFc8T9F44dni1RUn2HPCMKendm3Yb9nz&#10;p31/jqGlcQVktwPZ674mbEFVzZIGW5AyrNOntIexF0jmzcVeS/vORBiK8/C0OSKmerib9YjYhTmj&#10;fZCDVEjwStZUAeRQIRnEHPP2Ar4s7fr6xp/z8Cz16y8eeyxejOYFAp61DgYotK3lNdd6Qj0BPjNn&#10;pTHkVSSVTKzcR2ed4X7EE9xT24CcB9nW7MBdaVO0rfgPTQsQ9VZ89wz7XrivrAel5U9zgs/Zsvs9&#10;Ahmax1EY5Jny+BrdDbPzS/Hm5tL6g7Z9/iUHFZkdDSmHuSnKgw/INA4qcg+XjVoTNPgSVlo/pwru&#10;rXMYd0Mtfk5LGsfkDthyJMh+JKZPUF+m1niJJb4yorlVdlco1jx5efVHzalL+8Ofn8tvbu3Oq92C&#10;fjbk+wK04aCg9ieAvHDzm2BOR2ilSV40JGhbQQ0hiMDp+MTtCzPhcn5h46u/k5kV1M41lq6s3+Tz&#10;Aiio8Rk3dSyUD1DSggWJDW39tyiPC74pf7/51ohPWCYVDUNBzfojDU6V3dOE1ZHZ4eSprveHjTa0&#10;DORiOTfelkNBbY6C2hpNXrAwNErbrl1KH1N81d3b6H2EhTqDlDowGMB0I1whfrNd5TA4mFhRuGmi&#10;oDYautnqoqCmNIqzUB1QeqgU1OSejv0BIwpqbNahK5889ZJl91JUn9sKahIgKL+IJq6gJj9XdEJB&#10;TZvydm+ohXFSUOMELvkxqMHFfGHz8bUrqBkKagUnks1sw9ubGmMtVzSE1xJ2a9FaZS3kRkGNT9c1&#10;NQbbw0pBrX10auvRqRUai3PxKRTU4BX1p384p+TEngACC/j3e6N4kQZTjq66UCioqT6yr66ndvPt&#10;C5ujoMZJaklBbaA1qN9ireXt4z/9B8imcEyvlmz02epzm5HW/dgcyL5Sn1iLD4tOXUENnqheyoSe&#10;CUdQpCR+paAmGisSwjhuWEX7Q1EseEo5oaAWNy9DQY1PADZtqb7rn0ocHYeC2ump9T/bVlBbqvys&#10;oJYXyF7/TL9sejmh+JiJvC4Uv1AfEW+zglqrpqCGYtp8yvGs6hurpKDWHbiCGp/M9Zt5gnMU1MQH&#10;V1D7/q0WK2KE05hiRAPswlsKavLOdlewSgpqrpzmGGOJcLXQ+08oqEXeqWkeLzveV0EN/6ygNhr1&#10;NXl3XUHt2edPbahx2+33NH66dAy/OcyYRUFtzvhVHllBLXq1StQm33lOWY5Rv2LBiQ/ireQP446b&#10;BK6gpna+fHktGk60+NZEq6E/HA3s2WdDGx6p3nxOsqXRpvJ9zAtVQPCQvL0ESidMl3gJpkAH739h&#10;pcXJJnv2rMEW+QDcLvfVIldQE29pn0QPfW4twpUKah21T3ZXUFPYTIujC/Wd6UILo/HMJlP1JxTU&#10;tLFuSXYMJDf6/aH1+shpFLZCQW02nVlD9D1TfihYnGlBddLTOJCc7iym6p/cHE5yhLqlSpdtYzxB&#10;J4fkp/o4YmXe4lI8Rhz021ZQk4wWXl+17OamaReXY8nrpTapLXt01rGT47bGwMoGEkaUkufHpeo0&#10;kwftZwhwyMpEc8615JZmtZqCWkfjVjJUyfJnF1W4YlAvbNESMGRmyBr30x/8dEjtwXQlF1njn+5K&#10;CzGzHGNe4wEICmptOxZduRlFv5eX539QUBNmzwS77k8VDgpq2JMp910KarQpl0V7Q/FMKFrgDgU1&#10;5Fhhs0UoqRE34kGfiEe79iuohV/Zl4U+F+U66g8TevqnoFMcsCxDducFpv68XVqrclNHk4xJgCYF&#10;tZ6dDnr2/PTIFdRQXEM5bX55bse9tn39eGSnI07rYMURYxqFGhQPok7IanlKVnGyRyioseZkjCUC&#10;A8TBkNcu/cuxWIu+BXvif5C0YdwNPzEtyXK9ttOGZ+JuUlCLCPEvemod6Qpq8mB+REHt8rpl1zcb&#10;u7ma2dXFzIbDvn39xbE91jzTYkPdiofUvPyyXJETJTBucrlujYplSH71eu6rc463Fz5W2jDuhp+U&#10;VvRh7vYEGUlfpahsCsvxRFNO6CCUEwXqCmrjMS8RNV057c2bSz8F4vPPRvb40cDnS5QGEV9+2p3c&#10;KJNyM5vPGjC3hYKa5h4iO9TqkuoVbUx2/xcw4KqotyFFjLSVHXD3nyptguj/d2dVjwv4XJ/sd6VB&#10;vhXNwpG7AZwQ/Pb10n78XntVycmjo46dnXVtMDI7OkEJVAzM+3JV8raCmirha1q5UpzSTqj498Hp&#10;86dIG8bd8KC0BAh9nb1PQY39Dw85edGpZ+dvl/b9H/lM/0Z86dvp2ch62pgPjycaJ3ONl67WoJy0&#10;JnmotcNBQW0P3EoL7TXj+81nbSo8I/pt7q/IP0V0HrFmEG1l5R4Z+xj2W5Px2r7/7kZ7mWvfbw01&#10;7x+fdO3pMxQ+mf+1N2gk2vv9AXKR4SUIGKdpzVI2QIE5vN7GbP8ptP11plXbFZ7vD/Pv97QU2ddh&#10;iS4eR6YrqGmcuIIa8l/+3Jvh/gZzN182YO+Hgtp0vrYfX1zbxdsrjY1QUHv8aGRffXEikmufq0xj&#10;jAjkLrT37WjcoaDGfQQ+DRqlwuuoh/cHr6XA7fgRI8KzsRe8rmGlPcC76ZPgV5bWBdU7IO4VkgGf&#10;Ll74Pa2NDWw81d5/vLLX5wtXUGt3NvboSc8Gg/hkIfEbknulAgH3ZJQTds9RFQk+UBe5873aNGap&#10;526d72xjCq/Hf3BaYE983B87LUH3pcUgmP056PwqFdSKSkGNPY3WZevNQP29Z9fXC3vxYuxjgfs/&#10;Z2e85BhK6ty/75JWGWcFNUrhNFy+qBKQKlUDYgHUbbfOd7Yxhdfjf8ppK6hl4v2VCKB6tuafTVP8&#10;QUHNKgW15VJzzGSjtfLa7/+ioNbuLTRWevbVV8c+Tnpr8SWNSeYSbBKBWj+En8svfnmecUjxU5W8&#10;Jjt2nMhjzHpbUrStNua0nngfpPB99PloaRWWve/KehcyiSBdvoeR/Zy27i/aagzM5iv77uW1vXo7&#10;Nj6p1u40xJeBffP1I0ViTQ3lV773556gP+wmS8+WTJk5InPPF1Ocy7MMqbl+1wpqCXL8KgwP0Uly&#10;zF8Slkyjz0N19pdvzpv2SnuZrKB2dNyzP/zh1IZ9qKi5P88vZJPXd1lBjZcPdhXUFK/eJgB3aQ9j&#10;L3gRHzjtOxNhKM7etG5J5i7sib8/LQ7mYmQWkeS9paCGB/MLfVm80dhBQe3tRdtevFyJR4XdTCau&#10;VPPVVyN79Ijdij+h83L8oArmdcZceT8zVWQXKA6jVs/SHsZeIFlu04dK+85EGIrz89NCe1kypgil&#10;hMDb/XI4tkpBjZc6nC9aX6GgNp8X9vZ8qvlmZTc3vBDYs9GwbV8/H/l9mU67qlwSi1uQ/cpYVfR7&#10;wWu4L27Kr06f0h7GXiBZau5W2ncmwlCch6fNETFDppSJHLBnFKToW5CCebaaYrkd4AlYoT07c8yr&#10;NzPxZ2GXl1fOh6NR3/7wzTOPq1har7G+blq/rzU297c5Qc3zFZ+xKPdYK3vWbmKlVNYZ7pdqkOtx&#10;J+Q8yL9mB+5Km6JtxX9oWoCot+K7Z9j3wn1lPSgtf5oTmLOxa35ADKGgxqdwRWK7vmzI3Dh/rq4v&#10;tPfv2Nd/duLP4k54xszNHJIKSwU1zUfhiWxkz9pTKWn9nCq4t85h3A21+DktaRyTO6DmKDPNfpGC&#10;LsP9V/bB+bOe9JlQUKMfLSQr/smGw4V9/c1b+f0mFNSAbB4AyAu3MKEjtNIkLxr65tKXWxoYTmd5&#10;yJ+3aTn6NI501kZzeWXT67/3k9OWk29lvtEq7cL6GwkzpRuwsZSJglpLqNHlnAE4UQlFKXHVb7pp&#10;tGhTgzDrqCJtOVkgqExNVp2jU1cEayUFNfXK4KZ4u5zNJBQXtuSznsu58XnPYsGRf7w9slFn31gb&#10;5EagUq0KTZQsLP1iUcONVAlKBqwGfz7SMhTDFIfTynoD49OAnfSpQBQvmn2O8kVqBB0R1NMpnzld&#10;qgw+L1poIy1cxCc+2aQrU9GWuiDcQ3DEQ33RhbKoS6Ktn75VsFiVSZ0UxmflrDe0ZrtrnYHqJJp0&#10;+jL5PKRgOeNTq4UtplOb3VzaWvRorabWXM+F2kjyiic3ODkxg/ytKy4PoJTNEHzQQ2Ov//nX1hkd&#10;W+/RYzc33b4txActL/wmHMtCHnZ6Gxzha/A28zdu5LCQyfYqjDQ9tcuVFBeF+ocWjefXdvUPP9js&#10;6sZW45mt1Zau6jpUndr0A2VAeoZz5IY95YgzvIKe8qa3Inqr+sEq8R0+yL3Shnylvrnsrmza0WZC&#10;/aNJ/1QBbMq4uevqmCnfuIkv2aMM1y02FLQt2kfbQ7mG9CGXGvRpV61Tn+IoepkotCzasmuB1joO&#10;BbX+ozMbPH9uTdkL9S1XUFMZS4S055iapnrh465UJ3dzSuCGx9y0WAm14Guu+MSU+gjH52vMtoTN&#10;1cjDioXarqHIWwvNtfpPC8WiUExjUzybzzQZLO3tmwu7Ei/evrmxV9oIxwlqQW8ePPindXVx6hpp&#10;fQPNmFGVXDGNvq3+6mG6qG1QivDIR/Ot33TyB4MwWBAb87B7PH7JpBNgACioKcD9SeN9IuXrJ6gp&#10;cya0vjYhvF0+HA7s8dPH2pT0XUGNsazOorbONWYWfvOFE9Tmss9EIGrQ1djq9LRYPj2yo0daLGvy&#10;VxeBFQ7zqeTPnAcHIVO6vZbGo3qd8v3Hf3hlP/4gGnIy4GRhjx6f2b/4qy9UB/XoruRAG0JRZfgm&#10;C/2FJnjOUUBePNKHg4Y5JMy6PUPdDpAqUtbsipTzcyUKuWGtt01+yGFGCbjEH7toi3usReuP5zd2&#10;PZnZ28tru7we23RWKJ7ks+TEULLaldQGfK62aUveVhqPbaYNIXPAc/gwGtrnZz17etyxYXtjI+YI&#10;FRKKiiokjSvqUnFcdjzqQBDEwaqwSIpMpabQN0zyCAW1ln33/dhevJhqo3quvj73hzrffPlI641T&#10;Gw1adtz3UaSyguoo414pm5nwSny8mS7tejq3VyjmqYhVS+MZRQ+NoUImtMt0BGiX102VdzkhpCZe&#10;1xqWfTn14ar9wtTwFEVjJs0hcnS0Oeiov6OgNtKc1EEZRf5ee5IxICk7pSXHGIVhB3yNlMogzxyX&#10;eG4qozA13jWeXUFNhfjDGo2Jrrp8lSbsufw4alj89Dm3ajdAG7MsiHWIUG783c9ThJlv1mRgjZJ9&#10;SOqY7ECVR2XPsOv+VAGWQVWgolS2Bz3cLIlTcaCcW+QHiwAU0VBS4y32XQU11kfxwBmIPACXvQmB&#10;iJNKvofQBJW1dTue+o9swu6GYqUK5uxweZluT6bcnIiq3l6GeVui+yutRp6Qdq80tiVxPBzk856M&#10;aZTTFkqwWPJABZlRrWzIz+ua8pc1IPXXKFF2Gdji06hhz37QktOd6je+QqkpeMCmLMd3njEPaV3J&#10;m+qN2Y1tNDc/kuwEv36mPZLmtcXVxG7evBK+tM8fn9q//6tv7Itnp5IDyAbmpig75svI18uQw/1S&#10;eUBu0i5k/xTtvYH0n1paICgVNnLjxGVePAAib12au1xBTe64EdqwH17O7IcXY3v14kJrgHM7OR7Z&#10;v/6rL+3rLzU39jY26CO7lUKZ0Bfdkjv3OyDP2xg5xU9p46eQtqK/IAn2+jwQtMC/Qvq3K2IqjD2m&#10;x9JYQ0HtzfnSrq4X9sP3L+2f/ul78aFjf/nPPrNvvn5ivV7XT7ojS9ajDA3GMOOVGybkXWg/x8sY&#10;4P1Q1TFg13035Ji1lj8YPmTa7RrfnaPH2w0W3bbT7+YXsNT6TDtkrcEb2l807Ptvr+xv/q9Xxqe9&#10;nj47ti++PLOT0449foLsXigP7btd4Sb2OlVfoAKUySjErzYHJSBGPfb7wm8rbTWjaXIVu0DJL9HT&#10;p6XmUn2fE+lbmoLa9v33V/af/o8f7Ppqqn3MiT3//InMrn3xlfaNbU7AQ/FWY8dFmtafeV7xf9mz&#10;jHsQPDRewN1tfDf8adOSkv4avAhZxvoBWkVo+fIoPNIVsbV2WYsv4s3bNxP7L//pW/vhx5fad6E4&#10;eGTPPjuxf/7Pn1m/F3cE4rEdOctMlS3rDNM1ZwHxH1CG/wzI+f2UvH6JtNH/RXfRIOYZ1mTBiWqn&#10;EvmBvgYTcn+p7N8aL7F+5oFOrCc5ReXyemb/119/K3n2wngDvN/p2Oefn2kN8I3mGR4+U0Jwk1PZ&#10;uD/Iiz+c1Onj0O8dVeg1Tes2T5PmQg+OvwdDjp1yeC/4NaT1tfc7ILjH2pd7sDxA62h+6djby6W9&#10;fjO2v/+nc1c8H51o7/9nT+34qGNPn6KkvrYOJ3rCH/EzvrChkQOfyREeOB8yL6gZGGO2Du/bXuL/&#10;FNoA71tWHX5a2nfHbqoPxz1QyoBeKEFpDm+zx2RPKRprLl8WPZvONvb69Y397d++9BcZtWvT3P/Y&#10;Tk+H9tWXj/wElV5HZW4YK0pfiBuaqLgXz8PugNyS++Hn0Op9gbJ+ajk/Jy1Qpc22MGOeyf01U2Ml&#10;K3teIfeTRdvVqudj5vxirrXytd2MZ5JrVxozDXvy5Mj+8i+fWa/VtJOu5v6d0pBs5ObuHKSicmkZ&#10;shuzLtJAnDGKZaY56i7Iobmod0HO/6fAQ9Puq3E9bb3O2V73KwlXa7vf1xCuNNHcjOf2X/7mR/v7&#10;f3wp+db006CePj2xf/Nv/qA9ZsfT8wljHlFxTxD6klPwX2aSaQAlhUyLdUb4EZr3UEBVj4dCTpFa&#10;8k4g/kPj7sK+tLkl74LtllXx97W46qeikDo62OZ0evlxt3k6X9nf/v2V/fXfvolngrNre/z42P7D&#10;v/9z++zpyEce92/JGx7E/RjuIcRLkZqBxLegucdxvN0G/N/dsv3wc9K+D1AO8OHrCc3iApyOPLvG&#10;7n6iZIPTIOnP+PBiWsO+/XFpf/O3b8WTudYB53Z8PNB4+cr+8M2x+vnGutxU1rjhfiNftlG2jgGl&#10;5V5gzHz49r4b3idtbslPKSuXk2nvpmQU/tV+HHvEkqU0sRKfF4nlITnG/N+wq+uJ/f0//GiT6dze&#10;vh3bydGxv9Dxb/+HL/05Q7+r8UA2kVMyK4/sF7VwS7bVwrbtAO7sdx/U074v/Jy0d0HuYUGDwEz7&#10;CIESxAo/Z8EueJAC4It7kFtEZF+z1B7zZrywf/r23MbjiX377Y/+taHHj47t//5v/1Ljo6n9isaI&#10;1tg8B+p1Y00RfE8QGTOkPE+3+79MOfOzn58COWWttAfDz0kLkP6haX9qWb4v9fUzXNF4wSoSo6My&#10;mxX2448Tf678N3/zwi4u3tijx0f2H/4ff+nPoJ886RlP3SMfknHnTP2BQ5J87KGgJjfPLbV6A3Iv&#10;AH5qnYEqlwDKr/yqHHNfy12Ae7bo5rgyndb19JlY56uesvNsBPtsdmP/8I//VX1xYY/PXstvaa32&#10;uXKo8v4QkMeYV+/jKqi5IcBSOn73kOcSNtxQEZo1JZTiIQw36OeiNx05P+RHGB0pAZ9D4SaLOtF6&#10;aqvpt7ZeXtpi8k+uoLaZv7L2/LW1NBj6m8K6mo56MltoxfAALrMAZat0s9kfosmfz6fxJqJpccDn&#10;K/l0ZofTeI5O5Fa5bEglGP0twyWfAlmp3CuVO3XkZgRKarZeqP6xMNfaXQtCbjioHV5+9AOfzChL&#10;mzFUBrwewkILHW7U+kNMmc3u0PpHZ1qE9uLkpY7q0FZqNA+UgpPJKBfltMn40hXTyseaPIzkTTFW&#10;sTSSQeYleeku2H0AigdeLeigCRuTNwJs3ZOnaMGbYqLXptWxtsYGnzjNynq8QcapHNzUX0ymtpzP&#10;XWmvGF8rr6V1NlO1bmEdZcuJdSimFUu+IU17+7ZonsirK7NnSwms3uNnNvrmL/wTlE2wN/ATvaZq&#10;AzcWfLPIT/Y4LYz2BELXDPQvp7SbXO7riMIZalMogDW0KDE+q/X63C7+5ltbXN5YY6a+slT/UbyR&#10;+gKnBJUTsEzIme1eGS8kwtuiEYtLHiS2Er2pa2mKThB7pcUop6Ytempbd+0PSliY+uJUvGe5y+lp&#10;tJE+w8kjIA3doLUGz7KWhOxxOpDc9DPiedn0V06g0kSgvrZQ8LTVciW05mhojUHPeo/ObPjl59Ya&#10;DmzFG7RtTlDbiBcqU3knaef55zejvIPI9BudjFG3R69qrEXVQnlrnHYaI9VAlN4M3A8Ftfh+teIK&#10;Ow2FqW6ZdvP51N68fa2+PLE3WsCjoHZzs7TLS45yVRnih/48DQ8kkM0cx+tKaIwXmg2JoL/ixsM8&#10;hdHHRUPoHuMvyuPeko9PHwf4Ex4tJkbZ10oz7Fxe5eRuttUe5dFxRbuWfw+9p7HKxr2jhROfOOt2&#10;+fzJ0DqicVsLqxZ3vVSX6Wxic43h8eTG7VONnclcY1rZj46OrI9C1WdP7dmXz63dFx9hQ1TVFihm&#10;LdRzNMYZ5xyz2j3ihMOW/f3f/WDff/fa3p7faAE+tUdPHtm//Dd/Zk+fn1hb/a3dEe+83cge6qLG&#10;OPKjdEkjyV54HEqXFOrByYxY2b0LkCebuxgQLt4s4ga7KlNmFtQPZy4jZgGzmfrBi4uJXY3n9uri&#10;2s6vx3aj8TrVwskkI3vDYz/VsdPvev/lhLqZZNF8OraO5NSXx0f25GhkX5z17dlxz4ZKNlLRDCVk&#10;NjymOuqeXm4iSfoLSKRwSF3X/bBiNjUmUC+JuUvbIWUan/js2Hff3diLH8f2x+9fiOcTP2Hvz//w&#10;mX391WM7GrRs2KFw+qFMjSkei76ZruxmXtjFzdSuJuori5W9Xaw9DAW1lcZDQ/PTqsVsJ46pDlTR&#10;68RbEC5T2CaHmU/QLNvkkaPx0efBWrA3OHNFvUXurojFuHEFNW5QaW4cciIdY0rRc/4ohtFhXTYB&#10;SoudvHxcYbp3hNPPUvGeLsqt4rcZ066gJlT5oaAW4aFsTbwon2pnBTWvA4MHf/+Xlyy5DrmNJM48&#10;zSWDHlyDLHoBwhyTHajyqOwZdt2fKjD/BUXVbjXc2+8Y9hKcKEgM2l7FAGFP7q8oojmioLZY+kOE&#10;UFBTCvHclZLhcc6DtIqDTM/IHBFKaoJ7CE1QrkMZjTyoTLKHSfXDzr+j3MwS4ZfahR95guQjP5RF&#10;WVN6TNXd39hXeUtFRJGIttK+hdp7hcKpZDmnqaGw5rTxEUvlUh6CXC1KBvnM+UZrQZ+1KEvehPi7&#10;AMme20ld8ulOrjAnkzLwCox6k4krvBczx9Zam7DZta01Pz89PbZnpyf255+f2rNe28Zvbuzix+/t&#10;/Mfv7IunT+x/+nf/0r754onmOY1LPj0hEYgIUlE038lAHZ1+3i9YQxAhanmADPAi+ME/6ytWhfHQ&#10;0skpoM9x6gD8h5eMp5b90/fX9k/fvdE8c24/fP/GHp2d2r//N//M/vDNE+ujoNYTvTfckNZs4fM/&#10;lE9j5h5AumZ5+XuAoInPJCVu3wTlv+rD8Kk86Zh4TlvWxaE8cH6xsIuLmSun/e3f/pNxiO6/+MvP&#10;7J/9xedaBwzsSOsSfxFFfIm39cRXyTfmOxZ+S+1hWV/6yWy3INcr17WCbdenBFkeZHMbbrc0wMfL&#10;TpJdN8An0lkvLRZaV8429g9/98b+8//xvb9k9cWXj+zP/+KZnT3SOvEz9r/sc+gLEmDwND2QCCBz&#10;Rh/rPXwRcopLoek+ETw9QB0S9TROkCkxd8lPv3VjIYotjNOhi0XLvv3jhf3H/+8/2vnba/HikX31&#10;zXN79mxof/iD9pdt3sr13bLMGJ+sT1caRyvNW37yvMYMfeIhgIz7vUCeb12mcW+G/u0mPVqX9132&#10;Mcwx9GIh/VpxeGnx1aux/cf/+Lf2xz9+b0fHQ3vsyoOP7K/+9RfW7zNfxZ6D3Cjr90Tb+yGvdZBT&#10;0NklVkLui9Ffg1b8e8haPNBelnmB+SCvg4nn60x/4VNptci60J74//ef/1ry7B+1N2tbr9Oxr778&#10;zP7Dv/sr3286J/1ejmSWTFckkCxscU/US4THyLooHYD31R4pmV56hP9e4CFyxKmmaOx9Od2+qf35&#10;ZNqy12+n9sOPF/bf/vsPrqD26NmR/Yu/+tqOj3v22bOReLCyLg88WHuL/vE1C+XGeHNex5jMmClP&#10;yO8FHkJ/KNLgXqPmD8YI9wm0i1SXnqtrx9cJFqI/n/ZerTjZbmUvXogv/+07G4/Hiru0P/uz5/b0&#10;yYn9sz//3OIzhcrW760qL+3dlK3fsvIbAV6n3w8PHgJBjTpdwmQtHHMMkgNT/urzJpoz13CCGnJs&#10;Kb4slnwSb2x/+zev7Foy7eL60s6eaj329MT+1b/8yk/mGnV5XlStrbxEZ070lHrp1XipYNfu6Ilk&#10;8zFH2nqsTxNyCzI97msRlAsayC4aRFytqZir1jKLjV3fzO3//K/f23//m+/9XhzKA58/f2z/z//x&#10;r+xYexm/HyK+kJbxx1dhKFxDT3660lrPc3YzZFv0gbB7vByJxJ8Y0I6H1Du3MKCKv+0vUFD4QT+N&#10;I+TQWjJO61t2GOzoJ7PC/ttfv7b/+l9/dAW1yfTK18z/y//8P9jnmm/ECvFCOZAX6ONENNeam37O&#10;PWrWdjlC3FVgfFX1OkBQI+RC4oFkmrucTKJZ+mxx0LQpWdawv/vHsf2f/+lbv+///Y8vtLc8tv/5&#10;f/pXkmWfaY2w8fvYGjTGQRWMKTjDnR0g1l7vhmq8/LYh076uc5HvzUCDuGcrdLqBMUdwP2WxjFM6&#10;G62e1mFNO7+41nj5B5tMZrJP7bPnz1xB7f/2r7+U7DLrdXMegkTemBmwVPSu0x5bTpV9U4pb7k8P&#10;omVZvtEe2h6usMOLuNePZ5hx7xAkVr5PJpN5JdkDuC/TcyXof/yneA7M/TJOUHv27JHGzL8RX1ri&#10;S1dLsrhX1lUYkJ/jAt4F3KRG9BMBddDP5xefb4hUrR8OAEAvZBqKWtU9Tb741tCaeTpd2nffXWlN&#10;NrP/9J//6CeoPdZa+X/8n/4qfbb4yLp+z1JZKT13QDkqx9fPznetw8WHjeLEi/IfHqI3REuiIkCY&#10;9NTsk8cxzz6478f9onabz1yrV3DTlv4iQ2JD1oaNb67sv/zX/4/6XmFPnozlVyj+lXLIOX4YyPX6&#10;ONQ5wHsCnWgXM8CowLiwwb4QOj7RoJCSEHvcYFEeVVKPna9cRs6nQoZPoHdMDR5/4MkNIQnBrVqp&#10;B4dwFfJQQYMPZAW+nWsCr0flt50bEL63QPXIbXTUYtTf2kIAMMi5lK8/qKUeqS6+E1BLqvJ2Mdn0&#10;2yZVuhih7iPwOgihg2bsptDpAWpCYBkVD1M4ySnVgRHtdahy9hIpEov7CNyDtqhNvmhoC1F844Qp&#10;CUiEWIpLSdmWUv9k8LpgoZ3wUotC6uxIvZN/xKuXCdZATubELdx3MUk6inZbqDZrIthF/ywJ6IqC&#10;O8gGvx7HMfvfxigjyuPGY/kgG0xscns0JxB3iVC+ulKM8tp148rgIfqro1OoHFfwHj+FiQd8AndV&#10;FJocAuOBXT3nhCnN3RCc47odOefzEyBnt5NljA9JJI0NHiKiiNbpxImHKKPxkMT7fU4HTUV4xqqP&#10;G7W7bLsmShRgOQkRN4swH4+52iWqfzpqnIPydFQZfhqY7GAOJ75jJHYs08hVNWk7zs9H5ECFbHr3&#10;xXNR4HWvkM00yPrTUd2FE7uyYhTYdprHjUjvToqn33benr/o4Rh55/KIC354qLcvwMtSoV7eFi8C&#10;vJfLP7MKdIXoVXyezxEZ5XF3MbdkFz8eeFsqgv90KJmxPyPad4DfJnjf1V/0+0D3+C0A3bnet2t9&#10;3NudkSYnewBxIt7DoMxpB38exPwCxvwi8RryU5aQoZTB3BK4NQ+RPuFdEOERf7veB/xpCDC/cjMg&#10;bgjAo6rrKY6QNbvz7I65+IC5D+e+uQ25X9exTJvlV0YB4dtrDvzB4BH24FP2z5h5dBfuxj/gQzF4&#10;G7wB8XalgrwHLOPUr1r8GtT9K4z0ubwD3sZdHgRu0xlkHOV1ceZEXnvGejpfGVL8VM4BtzH3zeif&#10;t2GX/hVdA0p/z05/CW/n5xEO+DPR77ElzLJ/m4dCnz9kOBKXeyfcOwCVJs0vd+FhTvnQmHnhVgd8&#10;mV/ifq3oLncdd9PfD/W4B7wbMx+SO8urFJah3H+KLzlONZ40t+xD5VGOvwOWuE2XSmaBOew2ElZH&#10;0d35EOsxMOLJX7ibd1027q9Dtj8ct/M4YGCNlswr8CatmZ03Pl6CR3V0yFnUYDdeYI746eJPaUPu&#10;b/vS3vJDnkGsDFvBSZZlOSavOgK7fvv8A7YyPqCwzqdtWmWox8eQybzvz3jiOQ9fuCrHzB24nc8B&#10;M26PhXdDpqVfjIuUzuksa32s5BfdA4iZ55Q65rJ/z7iPLhn3xd+Ht9P6XsXDxBsxAszzP3MN7syg&#10;mvW9INLs1uWAGZ2u+nPE7n7hHxDjIsZGpKmPq7thu5yPgVVd94c/FMv9gsxqj6wW87y+7KPgxwOe&#10;txzgTwp0eX/sJUxKNW6H8TEAXBPdUT4aMSuFc9JYYW0/fWvT7Fuj3fdPTbYw5cdnH5oo5qyafjJb&#10;a9NW7nyiQ/5ClHbiaHzl12jaqtm0NcpR3Z41ez1rDwbWHQ2tMxpYs4vCFCc0ra1YLG0+ndlkzIll&#10;17bgs5rzsVkxU3kL67TWxomgnDjJe5BNpWkWEqrgKk7HoiZcXj9XOmpK7mo40UBXQuMznqpnV+3o&#10;9pXZILDTU6ZdpxPfB16z0FkurVjObb2cqQ5zlTG3Juif1VyqLD4ux9HxDdWr6ZqtnAjmb+VDT5G5&#10;kGBZaMCB2EF/96WheqgunU7Xur2+9aGJsDOA1qqnsihWhc2mY9HiSua1zWeix2IqDqnspjjkuFJ5&#10;hegO5xjoylrl87hz0+iJ5QNrDY6te/zIeqdPrX10ao3BkRXtrs1VyFwJtJTz223/f/b+dEmSJEkT&#10;xNhMDzv9DI8rs7Kqu2dmMYsBCNgFlkBLeIzdB8LLgPAu+AGiHfTSYme2Z6a6q7LyisNPM1NTNcP3&#10;MQuriqmruXtEhkemRyirf65yCwsLi6iYKZuIccZfvxGQLa2gAVr3QoQ7oDhVi5Cf1txcCrLPuTOd&#10;RcJfCWS4kaqALIEN3FIOIEP0EPrGzusH7+jbIXfG4x3c8FdbjGuA1qA8PSoQ/TxAOdsVeFqg7JtK&#10;yptSUa3QhgJMrYfQCehbhX6u0P7NTNLNXNLtAXRkBv8Ucej7NXQ7YFhCF5GWR2gOEU830wxKgPdq&#10;ZPcNwhXIjzBBHayHu5vxl4VSQgZrSHGFKPBTrTHK9Ads4J9GbGiDWk0DCFR501J4yD4c8kgV9mXw&#10;J4hLkZbHjqLxBASk0KOOoP/8xcLV1Y2cX1zJ9dVCltcrrZMjgUfmoFarE+Cvs0qOFeg4LZnH47Hu&#10;LsHdx2bziUzhHo0xLqDLSBTqAPQ5EQxVaehI5UQCW3SiPOgHdx0cQBetHdaGAfQIQoGegHdCeUc+&#10;fQvvsPZoOOvEg4ryqaADBA3TaJRmvM7k8OhQTp89k7PnZ4azMz1iczqfyWjC4z1ptIZ5CWVy9zM9&#10;IrhYYuwsZIF55er8nVy+eyPvfv5R3vzwvfzyt+/l8pc3snp/AV1aQhfAO8Z/CoEZML6AAeaCAean&#10;QVHKCDKYYx47xFg9xjw2pmUX5okKdWxRFwYpyig5kxjQJoqUSNEeQneqArhgx/9w0f0QNGJDb0Th&#10;XPw38forBpU/X9SiXUBCq3QgR3gOvkaQ+RiYAofJQM5mubw6msm3Z8fy3aszxYtnR3KCsOkkw3zF&#10;cispimtZLN5jfryCCiwlSys5mGVyfDCSg2kiMwyNScqdLsFjAPskNmJzPms/wTQBbkBXQ8PQPuif&#10;AxpZg/M2nyHVGu1l0zFRqVxCnhTjIRuiDSl3B0QeFKqznhunAVR1nc+QnjslcQemJXSCvwq2YxJ9&#10;nrP5D8JQ2Jeq4BuBttZiApTOuxIiFfwfX0b+Ic6SIzyUqbtU0M1ywY9TU5rxYbUghEwEaBnMD8Gp&#10;4TPDQZbe6tPxDT1XYNzpTk8OxCnqsDqzklUT6tGrp09JtWw74BT3jSHuL9PpkoAe6xHlaphs/c00&#10;2pl6v01dde6W/3C4zuxSE2jpyJPxpQhxXUR23AjbwUCOSz1mBvBjTLmzGcE4G7thfaTgc6wtgsAL&#10;JxFADZAxh+pOAZxLdV5FBopEGaF8MMb4Aw4AKxbm0rHEOrVoxCOSj0uTvR7xiTUl1rYjPDsPR6mc&#10;YNJ8fjiT4wmezQjLsTbSeRruEdYAPNaTjxrUotVzvqRfd1bEvZ4/ca/nTPDRYx/YI474uRKeGXrx&#10;bm70MuQON/RHj4rnMed4ptDNfJoScbwS+LmbMJE9ACnq6+bxS4Q9r12u5oc76KzqsYJhBpUnlDvD&#10;+OJdRy7HFx/S/DUeBtoW9w2e/dUKYwt3fmbwPiC8T1zeug7T+xDjK7HPb+DDQLejK8xwu21PA0Fb&#10;PwK4IL8dsD9asM9/6BeAR4IN8Tl8uIHE+LlP3QjTscK7ucMnd5TJeauBpvG61M0wg7Xn6fbDpwdl&#10;YbLk5z9+D6J+yM7CGYbPeNzjnOvhJIfuTxCKz7fcVY2fqfG5dcPPrdzxnd/xsIww52kJgwxjBZ+1&#10;ePwnQnws3Idufr881ONk5wp6W89rCNPnhj0/MtxzfDbh91f8mI8FjH1vssKaA3csYLDssPMA0HM7&#10;cv2aZHs/GonbfBFf3je7SCH/PM0xFiBZzF2+1uV/vvQs8Jl+veZO86Xe10VhL0ARx897/pmPZVlO&#10;riwxN6GsVL8z4RqTncq+Bx/RPEnodwEcn/UYNTh/3e388tDW6S6oXCgnyJXrL3VD6PrDOoRxPlOk&#10;GE9YHPMZzz4xOTI9wHy1/CFjJKjHJFKZ/G/z96WD8n0IbM3EcUP9NNlScnpRhpQr75oO/ZKkMhmN&#10;ZJyP0CeY4YLs2S80vuGPRTnO+F2D9QEvL7eb168ZzdqH3y826ySNU7lHaF0+Q9Xy5RqMz3Y84/n9&#10;GOfCJq9+4tGrGSPkwcriRTd1on3ZGGpQX1o229Cg3b6nhLgdD4PLgK4mrJ7/MS4UDOdzhV81BPDr&#10;iPh5o88chgEJ1tDMr7JF51p/NbDvA2zM2ji+3ZanBMqtK7yNOB3lvPfyPiF0fkIOjAW+7NpWBIQN&#10;OetaAc+XHGsFrte4btM+pJzrcYW+CbAxY+UqDyFdPGZ7xKCcGpj8KEeAek2oPPGcVkCX8dl9OhnJ&#10;yeFhwLEczQ9lnPFdNfsdxO/cAD5n6OZ3Bz7m/Ll2H7r5/dIA2Wpb0WbKRhGe94B+P4M7x4jLz8YL&#10;0mHMjNIRPk/mGm7fyWykXO2Cny11QxFcVlYAy4qxcyH+A9DdtqcE64N2e9Qfy6aWFePsc0edHuH2&#10;nRltE/j9lj3j+bzn19ir1VoKgLYOCn7GZBl4sHBn29EIeTLwwb7WPmbdBg9j+bqLp8KeMxrvPPS4&#10;BfaRPr/pRh8xhN+VUf58zsTfh/HUuFS/Z2bfAZQ35aswN0Sv4882kkL/4q5xob5PCePWL/e3QR00&#10;PSTIC9f9GeZphutaJOiO6Q/4VdjnBbYJSRSPSeSlp9+U2l3c9mOUBNhFF6cog3YhB1AE61bEYRA5&#10;/GHjF+PrkjUJ/hE6kpACSlgjxGlaLBrsV9aYLNWSEh9a9YudujQtRkG3htVRioYLJFLE5JkRG6Av&#10;DhVNnJUFXmqAhwCv14DkhGYLZUaXU8RejTpPJAtOMrxrJNOhvloWgO3gxsVVmw+W2CaEaiUoD5OW&#10;GubRSBDgS1TWwVyUrkvYyFwW28YHErJAfOCbMjR3vdsZrjpRBG+Pw8LIT6CQ1LqD+tLAKmE8UgeE&#10;KbIBJn7f7czhYTHi+FvYMwbMjb9aXeDZFW5Eymgn4raj4AYepkSZ4qGGOvTIFSy8dw0PTMa8QnIN&#10;tzjEov+54NDj/GjAEulfnWeHGNYOd34i3OK3g7qKighc6kXSFnCcKL/klcZFNOzkcZ54eAMJ/GqE&#10;o/xbWtXv0F79BVqYV3T3uNJ2USv5pTOwgXuLBRoSoHLUq2AT0A81mjj2vi7IXHasT3UQaYIeehNv&#10;Af8UXXF3oE0PSWMEfiK4bhksn2s0Fw62gxq/sMeHDcg45251kK8d/0jZohQC8tA5iXKBktMCXnda&#10;IygbFIib1aH/DN72NkVJ7kHXZXFsYt3n7KtAdV5U3oB+xjbp2/ncb0ZbWvwtPAkKbb6Lnkxbenow&#10;mY42el3Dor8Qqkd3QGg3/tXwsCjNw6nJ3aCDtOiobCTzuhveQrwWw0g+U2jORgNm+3DGuZfuYDpX&#10;F0vofKoBLMRuHufBdVjs7/EgtMnDutPwuWNXNzXxD7926+phIJkbF5TbZcUx5HOajakmjPf259K4&#10;zB3gX1xuN9pXV5qnh5j2hZPiuDZuU5AQ+0N9HtJcbWrSuLvHr8NDL3xmCrpPqj9P2xAKfdiUWLvv&#10;HS89DPtktO9yCv2gfcHOsNA4XY9PBOpyrc92NUT58zsV+17FvtPx7wJCkj3kZZsr+OurIU/R4wPh&#10;suVfDchW0YQZ0RFBIwgj8/nl/h6dwL+W+OCMLw8z8HOLvUhFHBGl4RDy9Vp7QHn+Hp8WJL87ea/E&#10;VxfF5TSw1F8rSF3h++DUdtu4gizjiDtI8/iwAdQPkNzdDb+64nrErpooX5UxLp/HHHo1udq5PYVd&#10;t9P1+BD4/92Lzxe+o3DwPZG+Dwr5bL3GtRzdBsvp5fbohl93xYVLxwM/TzbvEFXUlLt91WlgYKDb&#10;ZRJ+3Y5ziv1xfI8u4IrmKwtlX9hnS0fcMUzmxmh0KxjeBv7dQle6HjsgmZsXyMUfjQ1S3W/11ZSh&#10;+VrUpN1N97lAit0k9VMxolDVEwV4DTxreMDnIK3n//n/+u+3ZUnrwK08O3kps9mhvHr5nRwdvQJj&#10;CTrFjD3I5AYXhgq8mMXcskNXYOw8S2egu44C0VF7vnry84l1J5ggN/318pYWjNwd6xLyXiF+jagK&#10;91SqzZFsNhNMWlOIPkd8KcnmZ+S5luH6r0j2VjbLn2X7/nuRYiXZ6lqS9UpGm7WMUAYnMu6mRXDn&#10;tBXq1B4c0iBqiHsi+XQuaZ5LNuIuYZkMU27Hk2jX0ZK3LEtZLVeyvLmEvqxlWN1AFVaSDjcoYqOW&#10;3EmYSAcVSt/QWMt+daUqjnhe3C2N+wXRjMux5dGW3DENCxfdKY1GW6NDSabP4Mxrg4pttZJydS6b&#10;kjun3ei9Kq5lu7pEfdwZKrw4BBtqzIRL6ycoa/7iAnFryLlEzWvoMuVAqw775fhQMsllnM5RJ+od&#10;TbX+QTaWwQSyT1Mp0a4KT/LVainXFxeyhrw3KzOkSfBQGW+5exvkIQtJpICMUEMFOaOPS/ThBv1X&#10;bKeyHr0SySHzo+cyxLjLn72U7bPnUkIGxXAL3sguR5xJabgt0QbKmUY4QYe0tSTcLai5MxdkrhSG&#10;awoZTKFn/JVvdQH53azk5sc3cvmfvpfy8kZyqFxaiUwStCNdQXZrrVMzs2AeqcnxjTJ4VxmjXTQM&#10;4xxCC+Mtf128rNAdZnhEPSC/I7XCRboU+oYOraZo5wySSuxXQ2oBDPkR/EWybpFEYhvYDMhkk6C/&#10;0H7uGke58Hx63eVMZUS3JyWfmL8G3HUPcofyXIPtAmmqUS4V9Ds7PpD5d68lP5zJcIo+HmcYF9Bx&#10;tJnlcudCznW+i5qVb/XwHO8NdB7q1Miigr6UR6h7JIM1d3RDeddbufipktVNJXkylWw4koPZsTw7&#10;fCF5NsL45xer0KXlUt6/fwudWkhRrGVdVsIN7W5WuKv1POdoG4dXlwXu3A0NUtNfqWSQK0+6tvFF&#10;si+dwC/uA8jNt+nUNrEdYSzqEboc48wW5Kw3/iOFG3XMt/bUBRMuGtCNJ2PJ8kzm87lMJhO9n5yc&#10;SD4CTxnGE62qUC8UAzAeSDREuzx/I4vFtVxenMv1NXf8upar6yudZ/RYUOjK4fGxfPPHP8j84ABl&#10;jnR+4o6Llf7SA9BfdkIWKfjh1o3QsTdvruX9+UKuF2tZ8hfuCJ4/y2V2mMloPpR8MjReD44xnDGu&#10;oSeqK2BNd5oLslL4YAIZ57gjyMalh+xSrIc1WHa4q27BzZ3q+AxQWbbS6XilcmkVGoP0Qykwj60R&#10;doW232B8nC838lfow9W6lAV0ZIWxA4nIxc2FLJZXGO/cKa6SZ7OZ/O9fv5bnh4dyPBrIYYaxBr1K&#10;19wVEeMT/YSiodNbHStWddMSk4PdeRnZ3cLszp359Ocf4U72ofm4Z/KXv17KDz9cyfff/4K+XkJX&#10;xvKnPz2Xb745lTnmgil4YlbfQekS4+DPv1zIu6uFvL9ZyuWywNyIWTUZY25MMZYTzOMJ5oRMttxh&#10;k+uVoLcsIeWzB+6UcybcCe+ci8CU6XBooyl8uNNpfpL1lWbQ1FTnEeYu/oKFvwDnTm/cnXOS8hcU&#10;bD/rtvFXf7DQmkiojUXD5V8G806DFxJ3FKRRodbFsaaw/DTspCEif8nAutVghjxAdbVOloeLY5LH&#10;wWqJWk64c06NeGF3+hhnGzUcfu1m9VnfExodEeUXkmmc66yna8po3E5t/1Mllw2J8qeL4uR6h7HW&#10;73T5nMnhrKmsK+DiTmIFxjDP+y/R71xXcJ5f49nHWZq7AfKuaxf0u87ZoQyW53U4WZh7mK6bGFX3&#10;ryfTzJFbb0hBZkFqBMowvYxit84XREhH3tccj5SMPl8StG8rN5i31lgfFGhngXZyB8Sr5VrlwHHP&#10;fBQkVwyBjR3SNuvnDz7/cOezGqkZopJG/grPY+6wiJ5BHHngqpq7BiMOPJAPGo5zecE4k6/Vtymx&#10;Qigxq6wvJS0uBDONvMTcdDSdyrfPj+UPL07kcIz169t38gbz2OWbn4Gf5PXzZ/J/+T/8W3n98rka&#10;AfPoZTUSxqU7kpJw46qFzaq/nPM2drT1qyUIhesrSoryw6yGC58H+CC3aCVdgxFIofqCsL/89Ur+&#10;+S8X8uPf3sr3f30jx3je/R//3R/lj9+dyHQykNmUY4ifh1C+Lt4A6txDqE72wPRPmiAfF7Q21+Tk&#10;6yH7z9HNZz16CrrOdZiNXRtn/E5gg7HIL6Ovrzfy7t1S/vzn7+V/+49/xtp3IP/mX72Uv//71+iT&#10;qa4buSbE4l/SDJ939YcKGIcYJ1ybUBNs/jMdMCIXxpcR49wdD6inN7hc9nUfgCKnkreUZM8dpMct&#10;Dt9H/nwpsZgsio38l396J//zv/+b/jjk9bdH8qe/fybHpxN5/mIE6XHba8hWP+ewdP6QiHdWZjOv&#10;7sZMYhpN15DNeD3FpLqMi3MQhgo/Iuv6m7IuNyvoP56X60S+/8u5/E//n7/g88yNnOH58+23z9En&#10;E/nj300lSbnGZl/w8zfyc3yiDP8hFJcKNlweIn+OrYdoztMnW/mY3up6QvWVwldhKfHZYt+9UcZY&#10;K3Bdxp3W8TlmsM31M+Y//uN/wWeZH/E5cionpwfy/OWR/MO/5ud6PrGwRtc+RjHsB5dtuPN/GLKg&#10;uH9Cui+W2FYD+8BdXIfp0wQKyzuJ/xnDPW/1OygOEjxjKFX9fgCfBbmOXGJNyVMehvgsxnHy7//x&#10;n+S//Od/1p2hRlmOz5dn8t/8n/6NHKKf9MekeLbgsYJ403nfpVp7Dbrg9XtfxL3jjxrTIac4xRdM&#10;jcLeQdabpvP0D+V6IfL+osBn/3P5//2HH7H+X8vx2VT+7X/9rcxmuZw+myIPd8LnKQ3WD/wuXMcj&#10;4N+R6JjkuMWDMIyscCc1vfG1k34nG57Pui4TzGHJAmNki2c+P19ynZahH8ZyczOQX345l3/6p+/1&#10;O7iqKuQPf3whz04P5e/+7hWkWkk2BDC++D0Zd7hDgaoK7c+fPTlRLkD4rtXXcJxb7PtzaG141nDd&#10;xGeMnXKx1s+o6yrHsz9HvyywVn4n5+fX8u78Qp69nMrZ2Vz+9b9+KXmKzzI5tZ/Pp9AX6HL9ATP6&#10;SsMYwPo1zsaHjxf+NxfI2OOwasKCK57lnhQFtkPT1Bu7b5PF8llwS69DZoZyrXZ5tZR//J//Wf7D&#10;f/wXfLYZSpYn8urlqfx3/9f/Wo4OJsiP9RefMcjH3dM5Flkky2Zh9jmGBdMPQPB6ShK/I6+JfWjf&#10;6cfrkidD2qbgDrL1W5tseODfHfNJLS51QcdVhhQus9n3OYtlKf8Bn2P+1//wM+a2lVzdvMd4OZb/&#10;23/3X8mrF3OVua7JUA6/w1SHjj9+h8TVSIaysK4IUVqhPnN6aoiCIVxX+ayhnrrMMI/pu2ueZgC9&#10;Rx+t8PHxP/3nS4yZv8hyuZI3797L4dFM/pv/9l/Jv8F6Gcs2meTITHFDafj81z4N+vCwOcjG1ddB&#10;lEt4rmiTqdOqtUF+JEuj6bjO1s1k+JkfqXSNnclqtZV37y7lf/lf/ox1QIHnzBKfMZ/J6clM/t2/&#10;+1ZfxY/4WkXL208Uu8uefeXpWTuJ/thdkwc+GSLDBspU3do4bxXvhM/XcDeToMopJlvPNmWS9Ltq&#10;rLGusGj+L//8k1xeXst/+qd/Rt+V8uL5qfzf//v/M54rtuMV3/9oPp5kBae/R1KqKyMv7ubdnkVc&#10;URv5vScnfZfGD4gkiIzvvQt8ZuH+6Es8Y3788UouLhby7/+//4xnzKV+9v9v/9t/I+NJJq9fH+r7&#10;QDUu5OdSXNwN1b4f42eXlRY6QB/bfuvsgajfPgFZadbXTf/yTtjnpzZxvqVe6PdQbD/niI3pCk/5&#10;4XvFm5tz+cd//H9jTqjk+YtrXa8m6QVzWyGfiFw3n+Cq50skVyQHiR10V6dbWn2xRvBLfDX+oVU6&#10;X2T6pGTl2UOruZo4gBNZGJB21Bi/+LEydYXNZCB7yGHhTegXoJW6bTGvS5FQlNWgmq1AGBFdWqhl&#10;85uR5+eHLAfbwsGCSBtAXIw6D8aTDjpNQfISA09wxXCK2KuhKVweqLPesSqAfDCOjydfFNe8qCzA&#10;h/KjJQUYH02FVpPGhrYNIHPunkbZ088c/KDKzzNamhemxPyO2xTHdqcIhMiYJWPLKqr76FZpDbxd&#10;npIgw7oTFl+wV7ZrmJ05H4BwxsX9p/IC+PGglhWhDLH1TZyGh7AYqpvq9jSEkfEW2hSirL3ktfZo&#10;2l2K29gNpmnQpqAjaC+PblvrjmAl3EEOrL/Oblzqrxg5jlMe1QjQWDTnPZMUYSkNVDg+WTwJeZV9&#10;9Xi/BWoK34HV9AD+LeEtAtd2Kf/mdrIHG4B5YwceDrQLjX2M5+KAINkYo7zKAH65HPxlqW4D5Em5&#10;8vgoyFgNI7ES13cMkC37uYT8i4LHf6AvgJL5qa/aDtYVgDy8a7OY9wNgrTGohBnWAUtv5TdXkxMR&#10;hh3GrO84JfP7J365zl3UCBpDcAFBsZnMTG6EjwtOX757GmYcLYtl6kIK41ANSev5qxlTDe67WIsW&#10;WYf45SGkRhfo1qCarJlIqXcujNBv6NcSfeXzCecMK8nI3by38SSIMogBuq8tXWE9PUFCJ5q+txCi&#10;vwRyXa2Bf7fbHMIR/2GkJQY8hJpBpjl2srUHISIBzsecX7lTZZ4TNt8ys609kQZZ2nOZkZXhiNur&#10;dSuQscd+aA/4M/M2PJ09HR1cQwMI5xKvfrQFefMJqC8+me8DUPP0xYNyioF/9wLPZUWs5yEO5GOE&#10;65d6jccoz+5wS1d+OaJfkAR/j1to62cbXXkIjwurwJo0BP3iMRbb7qQmqEGrvwPc2a6/B4E/h89P&#10;YY6Kx499RrG+4bqd30nYD+5CP4WyvLzYbbitF13o5vFLh+luA5ddI/+mH/AZE58/eCQOvNYf6Avd&#10;pZufqfTzl5XZ5KOb+Nrl3I1YLvehzlOPE/htRASY/O07UX5HkiCe4FqNcGrKauKasHa9d6Eu5ytB&#10;lwza2MkTEYeG9Y86LCxAac+4w5/G0RGH+1jdqa9HgMvG5MYBozJjgPoNsTwdmqaGU/MZp+4+TcK6&#10;enwMXNQ7Y0fnMQDu5rKwOp+ui+EMa+O7wNFVuwPa7tj/JeEh7e4GktxCE+9lxLTrM2JYE45CrLP3&#10;wj47xZ+hmmx1nV84bsk4wm54kEtECN1BQ21ZdgH/boU5WF+PXcTywb8dv4cZVJexduZ392X4Ht/f&#10;NyiYDplQqj1X7J9Bi2j04i508/klQsUVQYV0L+rnew3Lr88YyNy+k7F1tMve0C3vfYjTO89td+x/&#10;6vD2fAy6ygs9ohc/U+rnfXzG5LDQocEu4RX1adf3breBfAFN3xJR3T0U2jcPoiBQla9BZRoolr3+&#10;28Htej8V2nr2QYg+XxuCX8MCrHmPTvz0Lv/D//jd/wPPCWVmOplLno9lPj+S8ZgW5+HDO4cLRgdf&#10;VKtRiFvgxZZ4lix24D/jgTodwtVaKfg9aZPF4trpY/ej5G3Fuz921/5AvzZvuOtUxCT6QYRhtIbl&#10;Dk6NnGmFXm5ysd3W2G0DSdKtTEYDGeWZjPOtjEaZZMNEtgUnq1x3sdqo0SYe/pjouFNaNcxkg3uJ&#10;8milu+GvodIcRWYyzEYyPjiS0WwuSZ7Dn1m+TQnQoGOJxcVS1sWNFIsLqdY3YG+JCgr9lQiteXnG&#10;NaZThCNfhYGJJtCf8szrRO1Ikd7MHypcauyGMO4sskW87lYGPpJ8CpYmko7mko1myJ9BCDRoqlD/&#10;UorrCymXC9mul7rbxYC/VuHuaSh3iBFEcOcPvTOMD1+IDs2BbCifUsotOCAQv+EvMfTLRvKZS5pO&#10;MA5m4GEsw9FEBvlIBHKWDOnQJ9w9blMVUhbXsro+lwoyAUOoc6U7FuXDShJiWwBmVFFWkP+Wsp9A&#10;9iMpeB+fynY8k+zwmWQHx5IcHMga9RTgChIHjyX6YIu+RhfxC1COJYI3HY+Up4HW9KYtIBOzEduM&#10;f/pFNu7sj2yTgC/IfYG+XWHheLmQ9btrEbgzFALVkhHklUIPoVCoyo3E7CO03pGf6sl7Ar1k7xbL&#10;lawWS4iigFxW0JOVrAHeS+5kRZ0k+KU79IO7NXFLIt1lT8sGhYVrhf6kFDb8JUYCRUqYPoQB220A&#10;3NwPT38lqFbKHD8sDxf7HX2rRpvoX/72lvOc7tCED/hD6FU+h75zt0D07RCKrDtjJSiHvHE3Ld9R&#10;i/Meaml2D0I6yMUeQBQy5UK5QmcgjapEfdVAFleFvKHF9TnGDeRLC+zhIJNJfoD0GINIs91w9zkU&#10;CZ7SQS5jjIPpZCaz2YFMxhNgjHGeQycxVlH/DWRclAUYgQcB1I0kRc9QgJQBfxWE1kIpFUPqEPUf&#10;d+6qxnFAfkksgQH07hqVoc3aLLYTwOVH+tqvMTg/QUcyM5objXLhsZ45xspkAhmgwjU+kKhR2Boa&#10;jXHKX5WFGpGVcjM/xzU8iOcY32h5NNBje+fzmTw7faY7bIxHI5UD+2C9QLlAyZ0dVzQ8486OC1lc&#10;L+Ty/Fpurha62xyN1ool5IX5oljcYMwiPcAX1CPMMdy3D4oFP3QE5VJOZsgF/SEgBP9i1WVj8wnj&#10;uHC0uxkXehjKot61YL/44lxDd6oy5wxI+fIX4pSJ78CkYBexT1EnYfMlCfpLHsBnifQXHHds/2oh&#10;qyX0DPPR4uYc4/BScoyNHPpwOp/In54dy+ksl0k6EG5Wxt0udTdGlMNfn5uSWPs4ntEaSIdaDaBd&#10;dq4645FUWXK3heuv03y8oJNMh1Am9J3tffd+Ie/f38jFBXfJW6OPEzk6nMjBfKy7Doy48wA7AeUQ&#10;mHnkHfrwZr2WJXSDOy5tMT9X6RhdlqHteI5xLPM5hjooFz4DWATFxp3ElD+E8a7FUnz4Z7/KBhBh&#10;O9kxXGNxZ5lMY96QS4nlpPjHDw867lRkfPZRR9heS2N1sR+DW8E0lAflRH1he02GhG3prDlwh4N/&#10;uPMiC9Qvza51WR7mV0KEfdBUp6ZHKr0QA48hFK/E9MHBf7hZRl5bLwQUyyLclCxXAydPq7/wCjHq&#10;Vj/cCDPXbr6nQNoMdeA/EG41KOtariRtKPwqFPYRdAthhO7mFeY8Gi1XuKtxKbNoLewDdrj1iZUB&#10;F+50aXgE0x0j1e+QpQ2N1xKA4CepzoGiIGVf89Gjd1sJaB9qHQbuWIZRZuG4M02F59mGX6QzHIVw&#10;57JlucEyw8Yyd00juANGQd3XtrrexVyQODaUG0TZ3cYb3ChbJcIoS2olgC/Km2ONcwTX0ahGf0VI&#10;3kqA9XFc8ccd5HRQrhRZtZBRuZAZ1h7fnU7km7ND+fbZRL49xToZU/j12wu5AIoF1k54Dh3ND+Tb&#10;b17IAXdj5RSv8yCAdYt+waBNI2N4FoMvXSs7f3oHOK51bEf+h8R1hcXpY3c7XVdYnD5278OH5G2H&#10;td3qtz7RZ2jYJdbmyTC/BahRAKDhuFPHLi5KubzEOgtr2+ViI/PpXF6/PJaT47HuAsE5m2OMfa3H&#10;TGjeaC7m3d2OENbwuafPYndXvPu74trpusLa7nb6GL8mr46Zpt2xHEyPKXveQ3rc4bOLYVzTc63J&#10;NNpPQ6xPtrJAn7x/d6k7dnB9dfbsUE5PD7DOy3T9yDJYR3OkPdaWWJPzsyPX8Pbjqxjsh6gvFFbn&#10;TpjyHfm7wtpu97fTdYW13e30MR6Y1+Wu6wS0kesvk0kLDKcM4Pa0tTvcrT8bt6fhvMSxsMb8+/7d&#10;Qn75CZ8BQQeHYzk5ncp4nMpkyrmTOw7aHOn1gjWU4bJ2N8v2fmE7wn1PG3fcXfHu74prp+sKa7vd&#10;307XFdZ2t9PH+Mi8fNDrzth4rrEfIFasifFsgM6bHPmr1VJ+/gnPmGIjs/lUDg+nuGdyfJJhXJjM&#10;Cc59LJJhOoYUJn/XEQd1yfoq6JX6qXNRf7V5jsPa8W137G+HtePviusKa7vb6WPcl9d113WW84vn&#10;0fmNsmS/QJZpir7h51p+1hjI9fVS/vLPP8m7t+/181OWpzKd5vL8xRE+r3PHf5TH+QyF6GdJ5LH5&#10;M8gaqHmJwXjlzf0td+xvh7Xj2+7Y3w5rx7fdsb8d1o5vu2N/0DXTP8o9ILTbnjX++dI/WwYd5ROC&#10;Syjm176CsjMUum+yHeiO6T/88B79cqnl8xSEw/kMa4BTPGf4fQt/MIiBp3msXC4rOQ4REo0Z44OA&#10;s3FTJ9RtaYyXAPe3w9rxbXfsb4e149vu2N8Oa8e33bG/HdYR723uBNJqH4S+Ykfx+x18pBF8hJdl&#10;UenOQz//cinrspA0H8op1tRplshkwu8HtpJhzWyfp1EGLn9eNfwgToFY7X/emc7qvcVz7O4Ki9PH&#10;7i5/O6wd33bH/nZYO77tjv3tsHZ8Oy1g/WB6a5+V+J1gGa2riFS/k+aukIublbx/bycX8DPL8fEc&#10;cxnWALjTr6ejIK+Wj0uNddGvXJvt5YVu98fudrqusDh97G6n6wqL08fudrqusDh97G6n6wqL06vb&#10;dZdrJn6GSdXd6LPPJZ6WnUW54nNziTlJEjz7K3n7ppDVspQF5rX5wUTms7Gcnc0kz4YyzW2doGvj&#10;cOdnGn62rNeLvAO6duM9+HfcQSd07PIe+DE+Y3dA2+1+d3eFxeljdztdV1icPna300Vht+anB4B5&#10;0SO4s58aUCZ8LuhzHCjXlfz087n88uZSxxS/9z44mMm3r8/wOYbfnGJwcM2saweMPzxgWLRu/MAx&#10;CDnHvDKOO3rb9xk6aOFnvSP4kTbuA0dbBu6P3e10XWFx+tjdTtcVFqeP3cGvzwS4Xd9Uz9wdIR4r&#10;Ku9wb8PCLS3fEZXrQtcHlC8e53rywC9v8TnmzRXGEX/QvJY51szffXcmB/Nc+YH4kd/Ar5v4MmEw&#10;rALvKJ+86LhEGoZpeNOm2t+O6wpru93fTtcV1na7v52uK6zt3hfXFRanj9230gX5wKF9WMuLMqU8&#10;6acs+Z3bUC4vN3JxUWCtnOh66wD98vqbE3z+n2qfZCnGDL+44/egeA7ROUzQZ1p2oyvN55VdN3my&#10;uYs8BB5rXlthbbf72+m6wtpu97fTdYW13e5vp+sKq91NG9FctN/Gl8k6Sqvyb/pEv4WFoO37FD0z&#10;x76PXRV4xlzomvgG6wBugjEeJ5jLDpFuoPNZPfehIJUx74DJ3cJszeFjnfe7UbcrhvPvbvfH7q54&#10;93fFtdN1hbXd7m+nY3s1jHfOFeG7Sd71+Uq02o/0jqacAJVlHIaOQr9wc5oC6+V3fGdclPgsc6Hv&#10;TmfTifzpu1daFj9vjvjuNche13ZEXR/dBPnzcLujKnXX7dOwPWjHt93tvHFYO77tjv1dYfvSt9N1&#10;hbXd7m+n6wjj5MN31nzH7ac3YFZCONZmmJ8Wiwrxlfyin2XWMp2N5Js/8PNlIkcHI0mpJ1x28zMm&#10;3JzfuA5g9+r7UdUd2tfwzjqDHsR8tXi6hXZ8Z1rUt+Nnn7MuPkd3oZ+nyCDXHnDzGGbTYX4+Nl0q&#10;yxXa/CPmakGbzS5kmCw0jxL81vCIGKXRZMbjo/S1G+Hu5OQP4qd7+R/+xz8GAzVUOuGXxW6gNqsZ&#10;Jrh4MqMpFhqYsF4IIOFuyTXOFmohPoQ1efnP/QF1GChO/3vK6/gVedkB+sBAFD+KGLhApXFNpXKu&#10;X/pBefDxEJn4AYcPJCo4j11cYtJaqOGHdsmGe3HOkP5Atukp7mPZpFOpkGmJwXZdbWU14BGGuRSD&#10;kd5X20yG+QzAB9KjZzI+PpHhaMzCsAAspVjS0OMnPLjewv1G1qu3slmfg4cbPMgKfEjaqLImbAjy&#10;qJ3JCi3DByweacmtX2nqgCGBeEoC5TIdFjAlj2pMkG+ENEA6PZBsdibJ+Ag8HMoAPA0TLNBpCFMV&#10;sl5eAddS3FxKcX0p5Wol2zUWMiU+CGAi0Jo4AOEe4EMeB5d9SWuLUp0gMMls+KUJ7jR10i+GOYFn&#10;Ezy4x2qYRvcIvIyOwcvhkR3rOeIxJ5Df4lKWQLE4hyzwUF+dy2B9Iel2IaNBAaxlNCwk264wuArw&#10;zV2e0Eb0XTmcSZFMZJnOZZmgnw5eyOj1P8j4+UtJTk7QdTMpMcGVPLaD/cvtE5MSizB+acDJ0SZI&#10;RGh5ArnyQ6xpEsMpY9c13jWUHr2zDzDNSI68aYGQYiPrC8jz8kbKixuR8ysZFmtJsThMoFM55DXk&#10;luNq5BTKxW3IyQplYTqDvFEOfxmhxkIrWaKs4mqp9+u3l7JA+aurlaK4WaP/KENM7kvUvUAvLNEm&#10;9NWgRHkoF0snqwd9VkE/ymwrVUZVgjtFPeCnguZuIGeUAt7WaB4NE7ncAr/ghyBbNPThhxh7+U8j&#10;QeuHBOCXAFBvfMBBXViQUUZpzl3LcmZEPaYjpq9stDIFsNXgUbdpB1TMkPMG4eCf9yHG3UCNZRCP&#10;sXt1U8j337+VX96fq/vqGuMW9U/Hx5LiAyiRQfeyZCqT0ZGGT2cnitl0Bn8uswl0E41ibxerhZxf&#10;vgPvC4xxygAPUupLgsYkBWTD7ZVxhw5uaFwKfVdDTYAfnXMs+rMhP6zZQ4myhlDsARdghiVsOfJR&#10;nghLU/QP0tmXXHyINdAxCnBnsxL6wy8gFzfXsuR4VWOpK3zuYF+xRJsDCNbPXeL4oSWF7PPxWPLR&#10;RCbTuczmh2qgd3h4IkfHpxiC+CBDQ1rIlBYGNDgr19CtpZV/eXEh7355K+fvLuTmkvMEDSVXUhYr&#10;fHK1eWKzqjB3gLeLpdycL1Unl5dL6CHkhAUhdZmGtpQX28Otczmvccjh+Yw75UE9sjmaD2hOvnrn&#10;+ERcGI0G1UUqo8HdHs6yID7VKtNbxmtGu1Pl7CGhUOkhDlMc/PgH8Kjha8yHxeJKVpDD6gaL2eIa&#10;4/tScjwfTieJnOHD+euTQ/nm9Fhm3JkPWTnSWCyai3bBp896H9kOjnVcXMDo5SG8s52YewGyQ/Cf&#10;rxFMe8gzJWJz1cU5nkNXJbDQBTeNqk9OZnJ0NMW6A2UmNBpeS4n8PHp5gX7428VC3lzfyBXmqxu+&#10;zMNYqTBWSjy/Kjxf+GzkeEv4MhvcpBAODWz1SE88kIYY/+ST/anyg8wIck1Z6rGL+pylXMOdPIe7&#10;9gXuqutw212ban6Axmncyc4+xFmLzYATfcrElIPeKBEj8+I/5z8EMznXYWgQWhHiozwqTSQ0Qy/8&#10;ATzyVftOayTUaXGWKRBz24Xa4Df4ByK0QmFhTMFCzE851BfdsV8vpGKF+GP52hjegxvTovK8hR7r&#10;nTGayThWcH5y9ycBy9f/oTKXqKHu4wiBqfsvpONl7WB74NL5wtxmsAw9QzqWa3KFfKlbDAPYz3rc&#10;JOcxfNDhlwM8Zl93DGRelq3ig0brkQOhj/TZyzt9DMOlsre7ux11v9QAb7wj0HlR0rrg1opDmLfF&#10;fdpEtovTL9qAO0eWthPzgwIjcAPwiE0aXXP6pCE4jfDUGG2NuQpYwL3AB+8brDeWPGIOadgnfF56&#10;X5EL+8LW7xF0HmbtzWWG8iE3BpND1wDgm8asXCnwqE8eOcwfaPCoe31XqY3h/I/1zxprW2BaXsus&#10;vJGXs0T+7R8O5bsXE8yjmRyNM6zztnL19lre/nKNZwzKXg31xz0vX5zqSwT9EIq121a/qCO/bI3J&#10;k07OISpQbUvUTm0X/WhRHefuOC6kZbymCehMz3C6Y3+EOAyOR8/rPDi6eI77XrUBMqM/uJHa7poH&#10;HYi7yhf/L69LrLH4nFliTbDAeiKR5y+matDB5V0+4hoGmor1pR/h7kb99gzvcId05E/Ts3/pD+56&#10;DRDcemdbtG2hHXUbYzfjQrzLhvfa/QF5Y3xI3nb+OszmLOaxAAqc7bS8KnOGYzwZMIb5H2FD1XvK&#10;C2LQchOs0waywJqfR6+/fbtUg4/Ts7kcn871OPgxxpWtP5EHixLbqZsveZAfxXNWNL5YRxf/bBsR&#10;wmogXbu9xL3yCX53ax0M4/2+vK08H5HX5EuJQpcoWZ0v6G6BYTtwfeUa1cAXBrGb4NG4CMH8h7UW&#10;njtv3y/lx5+wTofcZ/ORHBxNsB5PZTrH80f5wj1qiLLIu7dL+VZHAG/72hiSxLLaCaP7rrysN7gb&#10;lnbjO/NGeX5N3hgfmzek0x+HOPiREek5d+CRyY8sGC9L+evfLmSxWst4OpL54RT3VA6OU+Rhf7Me&#10;FB6I44V6oSvc0N/+vZL3vbmRl2M06I3yqbw5v/TvCduJp5tskA9PS3+EOGwnfSu/u7VOhvHeTh+7&#10;GdfK88C83n5d7ngGrh7CLSwkzM94zGH8kQ0DGHSNZ8zf/vZeP8+P8hHmL4yZg6mcvTjAZ2V+D4BZ&#10;Ec8Z5SHIWZ9VBN3sI96D/Os+CGE2f3a4PR1ZrdtPuB/3jvY2aRkWUKeP3e28UZyGBdyZN45r3dXN&#10;eM5pbDfD4FYK60CkVSErv/xuFDpLUAZ4FmhZllrLSzKsNSFwLC1lhXXlz7/QQO0C8k8lSzI5wJh5&#10;/epEDW45h9FYw3YdZ70cD6hDywX/+hyBW2FurYw8sV7yrneC6Y1HA/MEML52e5zLJ3Z35Y3C9uaN&#10;4jrrit1xXXFcCHNonR3uOp757gHS2NrHwIAVPtuogRrGys/oF/4weDLL5PnzQ4ydRKZTfq9DAzU8&#10;77Ve8su1B7PTDbR4qL/nq9MwPMSrP0ofI/Bo7ii+M28rfxx2K72747gIcZiXw3uXO/bHYYCvC2L/&#10;rTiuFZTg5jwD3vgj33LDH/JyfZZhnCUYLxhZ6Jvra754upJCf7i5xVr5wAzUjuY2j2HcpXiw8PML&#10;f0RFMuM0VMf6eI/lWrex7f5U/RLi6jSx+2PydsTv5A3+djvvzBsjpMMEUpcRwLnF5hyms/kQPYZ+&#10;SvUHHe/erjB2aKC2wpgRrMdSeYHPM/zamr/pcCMozou6VtYyAjDO2P/6nNdS4b4LyGPvnqA/5C1u&#10;k/IZ+Wt3R/vrNLH7Q/N2pY/dzNuKc2jYh8Ly6piBDDyc+m+fYRAV4vmM+emna3n3boV4LtoGMptN&#10;5NtvT/R7cq699R1dkDtW2SpTWz+zjLow3MJY5Z3Ryojd9QW25qM/gGk0XRwWpdmRD9yd8ondH5q3&#10;K33sviOvtqUbti6ydamuT7sQ1q+aBuXzexR+6ucabovn+QqfY356cyNv3l5jrisxbhYywZr5D7WB&#10;GrKGtqv44baxwncTDGckZY4bnXe1Sd2xP9xjaNgD8tZp2/5PmfeOfrlVftvNvMEfYHKjDO17ApMl&#10;AhinfakZgATPjKG8Oy/w+fJSinWJdcBCMkxer799pj+E4tyl75C1LmQPWe2b0PC59ZYeUE9YDxD0&#10;wfi18HrNHNLthKkcWAfTE3BrnW1/uMfQsM/Rp62wW3mjPmAYb5AY01q4ycXcXOPijniuvThe+D0t&#10;f6C7xOfKn9+cS4EPmzfLEp8tJ2pw8/r1ka6JU+5YEsrTep0v8BOPJ78bgr7cBy0v9vP+APns1BWH&#10;fa5+YdrbcP0lKGvvmwahP6i/7lZ4nOXhe6gV1mJck/GHtu/fLjAmEt2k47vvXkDWNBzkuyZriBqb&#10;0a0VBtLy6EAnssO1XKvP5tfAEwl3trMOC4jDtN0uj9gd+9th6kZ2/LOw2B3HA+0+qcPi9B7eylun&#10;bfsfmnc3TNc9+sNy5jf5qAgxIPgu4/JqoYadP/10IWvMZ5Mp5rI/HOj3y3OszxJ9/2+FcW2XUO7b&#10;AmGQOxHK8kFzr3wYHkPDQtytvCENYH1nrHg/KnReiPyAHi+O+47holWgbsqiWC/kp5//BWv/EnPE&#10;CuH8fnbZlEOdJ9V10hPCazdI46LwOq/5NSmITfgEFBV+Cz3dTVCsgOaDgsmticEHw9BVprB82Jii&#10;bzc0vCGwDOZLQeEnljHmpAnA+0i4c1qJctYoli/k9CMLtJcPKDPrwUDB5MfdpHTQqGaD8GGU5dMA&#10;riq5A1Ih3DWMu1aZYtLAhAptfJFj3wHGPh9TzXSUIAYI4Rql/wEqI8HBgAXmIEkV+mRUXhCpLxnZ&#10;VizyKwJuTBK+PazWpUXxQhnx5eUTWueujEmIQjzTcmAG8GfI/ASYYaLBB3GsnjQheeCvMmwHNSxq&#10;4R9gYJuBFCSKiWhYLwb4wYT8WV1m/EBA7lyRpTQOxKI5H8kAdXGBzZf4/tCiTO3LGvj5RV4tvFgn&#10;yP3DqJYJLpbDIvXX2/wmXMtGXYpQX0tOManMAqysDcoJ/QLocYuEHrkY3IrNLegb4hL1+jMzlKw6&#10;Q1bRTG5wxZ3NdHczQi/Kdz+PDNV01B8uyrRNoXwtGH/kG/UT+tzQ+kmW2+BkfJlOA2RsXx+EpDrB&#10;g7goLGvjLYPulgN5swbqnlktc/e+kd0VdqxnBvALVRpbKpPabms/lpwGCFDhfsZp2wnKAfnQbo4Q&#10;t/L3B5rzWwNkrcd/+JnG4HmivKFsNwTkzlj8ZRMt0EuMETVa43jhGA5pHfbgS/RlpQHtxVNeoUea&#10;ZhpuH9RtbCtjziQ5hGzt11IlHqB2jCePUvXjPzlfIJEB8xP7uiy4qxrSLgrcuRMi+EOfUHfrtIDz&#10;qf4gkX0wXSTacfuJ7fHL2uTYQxodlQ2/qgTcapABOaDRAI0SaYqxkQwqmmNxwSNBdYczluOk5em/&#10;TnRfFmsU8dJBcayniMtQuC4xEqkoR7tUg3WMcKcp8yMF0uo8ihyEl2gXfKjI0e7H+kLCGlrrbXST&#10;1ac3p5CYYlSY14KVEd7paZFXBAQ2m7CamswR9+Hy5GGurP3d6CYvvwufhnZ5vYuXp03aNvzbbePd&#10;Mq3zxKgj6DDaX0Ic00oRe1tRO+R1RfV1UZ0M/9r8GqySRh9DpUzDaVXXhjaedUwH6DMQeAjpOrMG&#10;AzRU4d4aLDNCo4fgLQxWnUs0jEksXWzcNgRozJunNEA1Q1R96jM77paRIVx7609MQnmhVOeVbucF&#10;1NTa0/10l6w8LgLkXX8eYb+rzKGAQWe068OyzXSiueKQurwO/4fhS6KudnEkxHAKs0DdHyTG6wgK&#10;7ojiIgK6+qIbXxp1tfFj4GvSXbhc7YoI/RSHW5x3SE+fnjA2MBQUnJggZ5d7DfzTeay+WvGA0q1u&#10;ilLo3Ee360AU92B8afRxbXIxK9Bn2m+h70j2HxTmvZ01yy2ZBtwXfyeeKn1IG5p0Lm5/xpuMNcrG&#10;ijn3EtPyBY99Ae/lWhleTk97iPLZByfXZQX9FuxyJpms+Y8eDerpQeQyvA8tCopt62ENUL+KH/8I&#10;e8505ra+CmTPop4eRh8pqUbcoZNYUvT0D2FKYaztPGs83a/G10gtGXTKlMTnh32OsTGFmHY/BbT9&#10;91Ldvw9I+7umdrs/AOE92G14PG4Uv7tVXjslhLmKrvvIc/T06SjqlED63d+G3+dv9H1Rk2b3GzF9&#10;3KCf+Y2/49d9dmnjS6SudkaoZRqHG9U+pKk/09QUpw8Ic6KvvXeS97SHWjLci4Z0PUZgonPbBpLK&#10;XF1O9DnuorieD8VXRJQv0W5/ELGNIhtJRnDV81UTWpfD8aLh+/A5qat+b01rPNf8R2EhXYPHI328&#10;Kxf+tnaHWHn8UIhIJ6iuhwXpIW5S7HZqx7s/dpNit1M73v2xmxS7ndrx7o/dJPe3w5ziuK50BjME&#10;AuhW0CCJhk38pQV/3cxUfAlvu6eZMRkvxA/X6LlC+AsNs+NCNyY5wsfAXCQ7leHoTIaT5zKcvpDN&#10;6FSK9ECK4UyWMpbFNpf1YCLJ+EBGs2OAx3oeyTBH/gpqWpSyocFGUchmvZJtuRIpUd+GO7VxRy/+&#10;mkoUnD1tu2+DvgzCol0NSnTbywxtyoTHsNFam1uK8hfbNJRzA61kPJZsPJEU9+Eol0EGqFHKEGWW&#10;tnMajxTFfbO6li2PFgUvfHmoZlp8SKoMVZPV8Ea3uqThC/jQLQpx6S/yKXPGDwdq8JNmQzWK4U5t&#10;w5RHi04k405N2diGBeqnUd4GMqg2K1mXPGrjGuK4lqoAP+sr8LFEDxWSD0sZJRvJk60ag+gvNGno&#10;lqSyRorlNgNyqfKZDCDv5OBEhgfHcB/KYIqwyUS2GXcioaUUdQFtHBRoY2grQDJtgWzQLj9Wy1rO&#10;G+Ufj9dGNvqk40tiGmSF/uVRnMUNj+Fcoo9p1EIjO+tb5mMW22nFdkehIaOCbvSp7pJSiu6IVtxU&#10;srhcyfXFAnce8blGGPuvknKFPgeYpriuZHW1BlA3UF5DxgjbLKl7YBHlce3KNlZoHw0qofW6XxoN&#10;1Wg8yKM4abilRkzQsUyRS8qdlCDrZJOiAPJN/qmXNFJCoTRAAgbAkEZxPA53xbpLqXgcJLAtK8jB&#10;JkedlPngURmo+MAb243yIRPu+cY6U+7eFHQNEVonr4p9mW0ln6YymY+g4xgb8G+hI5AKxgVR2YJd&#10;+wW8gJ9qgXDIbw05FpBpcW1HpDINd4rh9pv8lTZ/raU7m/FHXPprbbSNltUKtIEv1MmX8oYxCY65&#10;XSd3teHdXq4TyK//jffYsC0e32oMW4EPjgsahdHYjruYFUtZLG7k+oo7mZ3L219+kTc//6T3t2/e&#10;yMX5uSx5xGaBcUQjU5TN+nhcSoLxnmHcjcYzOTg8ltNnZ/Ls7LmcnD7TndNm0wPIGPMBJ8UAtkMN&#10;97jFrRq2cb5he/CHTuKHIPLLPuduaDzqMYeO5APoyAY6ssacerOR9z++lx/++Qf5l3/6s/zn//U/&#10;yn/5j/+b/PQv38v7n97o7n/cWU2NJ1EumGbnG5R/wmZpgsZftoSEDPWC/GrwQlaVMIiNJ/Rf6AfO&#10;ifU9JNDxTCBnQPyrIJpEpHDPubXsNJfj2UhOiEkuLw+n8odnR7pz2sujAzmZjtVQjbw2PLIq1EnZ&#10;cUwTmz1wfXGgFJZDOSCBQn95GchqCe3TO8mlFaDjinwEGXGsMXkAfxXPHUA5D5SI4DNkraDfjvfk&#10;9uEc1jS2Vb2GW41hOFjZZxoAvwJOFK3cgiWCoja/9aj2Kty1QXHgXfOGcrSQKMw+eIcxgkiWq/MG&#10;3aif0DmBALOEGejSoJPA/Mjxj+mili/qti/xwQvkgAEceDXDHj5HOW/wzuMR10AJGaA4k0cMlbMy&#10;ZV3BG8sObdP2BFibGmh4i5iLXRSVsEPajwFWACVsBVk4/IqOwj8JoVyt2rl8GO1LSTYdTt72W3ko&#10;57he5cPgaw/dahv9S6jhLaD9zD7RfmJ+C2Meu2x2YSzhuui6rtAOC+TxLNKD4Hadb4ge6vl9ZOnI&#10;k8HHh60NuEZVU30Urj+YQPdyV7j1OgL81FEanOIG2OzR8Gizho468G5r5DAqo06wdjC0qV+hYwcy&#10;0rwheSiLxsrrcNw0t+Xm84u7ZY6wBtSjhfjDi2opCdZ4OdZ6R/lQXh3NFGezXI5GIrN0KyPUitW2&#10;rhEoTF0b8Uh93c2RazLwRf6QwPSfLXR919YCpBAex6vb1n/mj92xH2jn3Zve3UCdrivsd5pX5eXh&#10;HscwR4jTn+HArfrBZxHdMZCW97rMKL+WW+3k8TJulwMgTx2ndYe8WnYXYt5jd0BX3jrskfO289dh&#10;kKP+j4lhaHccCl03ooPjkTC5Mq1d7JMwvyEenzAAjBsfK4DOAdp3llvrafN7J0L73O/tiPPfCotl&#10;Ersjv+d1PCgvELtvhT0gr8J7AND4yK8I6duo8xv8MyXhbspZ5Y4cOwj9USOKo9v9e4kFuFJo/SGn&#10;1usl7Guvhzm/bXfk97yOB+UFYvetsM+dF7JhuN4Npv82xjQVRGljA8DQ0R9r2WOuSRfyWVnsb4y5&#10;APKx1e+V8FlGeYJff8HduM2vtX0kmvLqMK07oE4Tuzv8ntfRmT52B8TuW2H78lJ+QY5taCwoCnPS&#10;PApbqWiiMPfZvSFLZ/U2zwuD++OwboDfzvAW6nL2tTeAbkedPna38wKeN85/Z15gJ11XGKRzZ3wX&#10;vA6gDqt7S8nXj02490+bOGaQP8DGUijXwwKacQrU9TJtzAfgaeJ0tTvwrf7YHeD52mF78wKeztPu&#10;pI/dkX8n3ePC5ye7rEcIj63D0D06fz2YmlIMD2ivIw67L287fxx2K727gb15Pe3HYUdfA9puQ5Cs&#10;PhdMWrepPS7cz3ksnsv0E1TNhRHL9pAWnAf1x+11+QS/p3P8Znlb8Z15AfUHPCgv+gR+g48AEu8h&#10;rd6b3qHLYi1cLy3PYnRtUHcZY62e+9D0HlDzznvgP45zd4w4z04bQ/66vBYePS+wL+/Hol1WCz7W&#10;dFxhQWYI3z2APF5/UM9+i/JYHU1/IxLw8canlo21hkwbdvhy/62wLvkEv6dzfK68yn/Uhtofh93G&#10;dtjIjJ9XboHrVV2zQsY7aXexs3ZGyTUoYp0jW/Uqdi+NQ53d7WVcgPt3wpj2AXm7wj553sjv6Rw7&#10;eYmuvID6HbFEA9Wqa8+PeI3sboP7d0vRklCG95vzpJt0BHjf7rq7+PsQMH/kD+XvpKnDQl11/J68&#10;XWGfNC9BqiUXCG7qtup3g11fm1TYijpevXTF9T0E4PEWutJF2NvG2A3U6brCHpi3K+xj8t4FLasL&#10;jGul7QRIJy2MHTxb/MQu+56dT3P0E/snplsdu+OJiLoQ1RV48jEVYycszvNBiNp+S85AV/l1WDv9&#10;nrxdYb8qL7E7ZhARwBtC1Ml//vz2lL56a/7puo3PKaCpt0l/r3zcfSssTu9ugG6FpwOYRuH1hrpr&#10;wK/tCuna+YLfnpHuZxkkL8/J/e0wpzhufzpKtaffnLyDYjhFg2InnkqDRzyi9Dt/Hyg0HuI5EcOs&#10;xpZAnJkzhMkN4HEFdnYyYTsUWdH4py88oYh8y6gv+AM0p9Wm1To5W05gSl+sKnOW0pNs8Y/gq1ZL&#10;M1TjEjUwCS9qa0JCNZTZYFHq6OAjylHXy6uLajYRXaclDw7yobwwUWCWPDgiXhhuEgW0P5o+IdxB&#10;bmvZs42QN62KdLc4GrHVdTI9ObwLTlqBOR9CdRH4R7lGfWz9HMlU2dhXXwQWpaph5alhUDDAUGPH&#10;EG5pWmkRr0YlIZ3pHYr1aonIWQdp1fgHNP0XEK6av5qQU9ttzl3gX6hf+dB230dWfvtq6tSC9eJd&#10;jRIS6hbi8WcvIcLlVRJsP3lwuahsIE/tI0tb16tths/BKBIddbilqwMJr0vLejjVBhEtuHEOd0+z&#10;HdS4Q9xa1mvupAZwB0Y1aqusHUivFHhTBKONRA3vbOc0g89N5B0U+NaWxPmJuo0kJEI9HEoWGl1Y&#10;2elxdpBtWYDXVSGr5VKWiwXuNKKzHdh41rjJPPD7u6JorAKcOvQoYzWMNeSQZQ758ejJjMaMNJhV&#10;CbQpLilAF8dx2G9LodsN+MfW78LiblOdS32fn+L6I+jNxxCdH6pnSM+rzr8HmrLBLv32/drTU+2D&#10;eG5o4OORpDqHf3cipPt4iuu/m3yM1UCY5tTnB93gXBcousewGupnmDMJ7pxG/+5Xa05aSsCvobjM&#10;WDKxm+T+LpBiN6nt3gdS7Ca13ftAit2ktnsfSLGbFLudPE1XHKmd3/3t9HGcU+z3+Dhd7CbdFR77&#10;Y4rj2unc34ZT7N8X14ZT7N8X18ZddF+8074y7xov7bLbed3fTrePHpI/9u+La8Mp9u+La8Mp9rfj&#10;HkKe52PwW1C77ra7K979++LacIr9++LacIr9++LacIr9++La4Y9B7bo+FjF9TLzDqe3u8rfhFPv3&#10;xbXhFPvj8N+C2rzEflI7PqZ22pji8DhdO4/722FOcZy7u+DUdrvf3V3YR3F8nL6Nx6SuOtp1x34P&#10;I7XDHU6xf19cO8wpjnN3F5zabve305E87FPic1NcZ8yDu7vg1HZ3+dthTnGcu7vgFLud2mk/BT4n&#10;3VV/2+1+d3fBqe12v7u74NR2u9/dXWFObfc+kGI3KY6Pw9t0XzzpQ8uJ07fhtC+c1PY7tdO23e53&#10;dxec2m73u7srzKnt3oeYuuJ/Ddp01+eZT0ldvDic2m73u7sLTm23+93dFebUdsf++8jTe57Yfxfa&#10;vsekdi1t9z6QYjep7d4HUuwmtd37QIrdpK64rjCntrsd/1uT89LmLXaT2vGk2O20L08bpNhNarv3&#10;gRS7SW13V7z723Gfi7zeuP6uMKd94THFaeK0sZvUdu8DKXaT2u59IMVuUtvdjt9HcdouxLQvvE2P&#10;8YyJ634MxBSHtePd3wVS7Ca13ftAit2ktrsrPvZ/LorrbfPg/jacYn8cvy9sX7hT2//b0TDce3pC&#10;pEYTNGIhqbGTGTa5TUGaZZKPRjKazmU8OwaeScrd1MZnItmxbIcHMswOZDI7koPDE5nOkG480R0h&#10;qsW1rK8vZH3DXctupFqtZLveqDEHdzAaboa4G4Zb3FmhGh2hfjV7Bzu0twIG3LYoGwg3m+Lpuyvw&#10;vNokUnCnieFEkvxQstGJjMbHMpocg+e56G5QQ5pxrVHeUsr1pRQ351JcAwu4l1dSrReIL5BuLemw&#10;1B2EhlKiBu6zRQtSMwii0Ysb5vEM9LKyO62RB5JJkkwgq5nk+VxGoxkwBS8GynBbllIuF7K6uZQF&#10;62fd5Y1sqoVURLkECvBJAfDRQSMb7trGo1JHEMIIVU1kgzrWyVQq3LdoYzY/kcnRmUwOT9EvUxnk&#10;SJdAJuhL2xHEXoPa8HQYMdRfkNoxVExtKRjXRWqkUwP/0A80wKFhzvJmIYura71zhxGtFbqUBJ3i&#10;bii6K8ogUWx5tvIA/AKbTQ45ZLJeJ7K42crNdSU3V6XcXJYobyObkrtejSSRMdRgLOk2V+Ne6lO5&#10;LPV4xdXVSqE7hC3XUhVIwB96U7+gKwPdvQnyKCNUCAMGVY40IwXdgypFvGGjaaCfBPSUO535sZYq&#10;L5cFQFkUNFJaLME3dB5+7UsaKwbpMikHF8tiHIndXoNFMQl6cLst4ecv1nkU7hr6NJCTZzN58epI&#10;zl7M5fRsIkfHIxlPE+g/ZJ2iL4cV8qzlZhF2IHvzi/z8w4/yt+9/kO//8rP87a9v5OefzuXdm2u5&#10;vqQBFfoGbXRs2fYN+gYYol+GW8gdMk+GBGQ0RBhAK3zuAFdBLrbLDdqyM67Ruh2wL9Ay3ZLJdI26&#10;kULPM0UKySI/2480PCqTcry8vJTz83O5uLyQy6tLWWEeQUngAX3APNB3PVI4HCvMIz05Z40xHmaz&#10;Azk4wNwUwLmJuz+t17bbFA3HaIibjyaY2+YynRvGsxnkifambCt0jzvGoT5C6+VFXdB5Cy2pBlIu&#10;wO/lUi7eXMibH9/IT3/9WX78lx+AH+XN397I+5/ey817zIk30M1lJdsCDdWNCFgOd9BrLp0LqQSq&#10;NQZeTqYfQBMUCAG0kNC0hOncrtv8cakM4e8qRkkqR/OZnJ0cyctnp/LNi+fy+vlz+eblS/nu9Tdw&#10;v5SXp2dyPD2QHLK20mwO8WNetX4Wehecdvwxf4A2jqC/7Y6I+hKgedgfcTkA26rhBHST9sC6IxNB&#10;XYM+csbS3dVw5xMASaREcQR6S+cv7rBG2G5trAuACulzizzAqeC/HQoxiHBea9DQMqDeOQ38KEI9&#10;aoiMqmi0zF0+8TjSloUCcHNDZ+6MaFDja6SrEZ5jei48ykNOlI92ox6eha87r3E+Dfd1DcTrblW2&#10;yxr5s+JQls6D5ERLM4QHhBruIK0+01AH50h9xkTwedPyE0YaVFPdAIXqrfdl7GZfPAp5/d3E5nLO&#10;inEXJ642beA/8vlTmy0jLEyf0ZF8OMTQjS0gH+4a5wh+A/vfEvsORKHH2D2R7hlYnXcPa0cJYQ53&#10;oCfC3M44kqXXDDV5GTtUM0VdpB41ILV5oe6toJdLzNtLPFMXBdYFNAiGnusummrgb8ZgunNrgO8W&#10;W6+GwAf7i/x5aAOTdD3O63A8E3FvwPyoD2NNd9/dFFiP4Nk8KGXMnW+38GNNl2HNOcPS4XiSycuT&#10;Q8yfLzGPPpfTg0OZ49ky5q6tLFF5wh3tJHScIFwlobzCVSsJ+o+odT74FYx3xOE9DJTLXdSWn6f3&#10;sDZ5Okur8xLdcb/c6qMO/xePRnZUZ843OoYeTLGcHXfTh5X/UOri4ymAfLfRlS5GlK5Lh3fgaR+T&#10;vA5HFx9fMx5T/pHMda3XAdeRGF3p6rKiMp882I4WxU3c9XwkxWV08fBr8Fjlfi7EsomoXjO14dT2&#10;f0rShZs595A/C+15SD662vYU0Jahy/VT4K76Qnw917TzxX7SPrcT/V7WU0K7Le7/lHgoPSQ9451v&#10;Jw/rsQuXp2MfPSTNfcS8XTy0ED/b42d97G6nq3mLw54KYpl6Oz4h9DmFelReHk7iPeYhSndLtsG9&#10;U04Iq9OQ2uFPBc4/iW6Hx93h35FVB1RmTPuY1OKpR4DL5D5qp7svXxzvbkdTv24iQnesI/UY+hDc&#10;LvvpwHkntcPgruXhYZ429sfoSruP4nT3pb2LmJf1PkX8mnaTPoX8fi15Ox4Tbbk9FTj/gdqfSf2j&#10;Yh1Ot91uE9MTKHdnjvK8RBz+KfG06em34Asi1/l9pPHb8BIZ8GPs+DK52lRSEtzFiPF8cZjPJZ2e&#10;yujoW5me/r3MgOnRH2V8CP/hS5kdnMr04ETyfCwJHvqb1VKWF+9lcf5Wlpc0CruUarmUQbmVIQ0y&#10;NqkMtzSAyWQANw2FhgCPU0y2uNMISF+ob2WQgC9gA5TwF+BnhTqqbCzb0YEMRieSjs8knzyXdPJM&#10;kvGJDLMJWsj2rKRaX0pZvJNyCSzey3p5IdXqUjbFlUh5I9lgLXlSShqQJGvIh4dAEhWA/1v4ICPa&#10;PBXlQIr1UNYlj2KaYpED2SSHkmfHMpmcAjSEOZB8NJM0n6ANCdLz2MJLubl+L9eXb2Rx/Q5tXkgy&#10;LGU4KFFGOFLIv7GiIRXktN0ksuFRntuxFNuJLGQqq+xQBvPnkh+/lvHpNzI5+0ayo2dSpSPhIZ60&#10;e+ExbWHvDrQlQYEA5Ko7PsFn5C9C61ezGua0T4dsChywh9BX8EEo1bKAbJdSLBZqWETiDlY8LpHH&#10;JvIozQ3kUA14dFcKZAAPtxoh5RhtHEtVoY1FJsuboSyuBrIkrgfoN+rEVEbDuUzTA5mPDmUKfeQR&#10;iwnkJGvo7qqS4oZGcty9aok+5hGblfDIUDNQA6h3AA2CoEjIF1BS91BHhfKqkQzRr7ImMrQN+lnk&#10;Gsa4fDuS0WAkY9RNAx0zrOKxXkM9+nFbrsHvUlaLG/TxtfAIMMrLXl7igkD9BXlNIQBDTwFVAxCm&#10;Y4/GaTyCFz2bFDKabuXZ87G8/vZAvv3jsXz3d6fqPj7JMQaHMoLapznyQq94TObFxYX8/PMb+ev3&#10;P8if//xX+ad/+ov8p3/6q/zzn3+Sv/7ljfzy86UaAFYFxmyBccjjKiGPDeSxwdjkcWMYZNDPEfoT&#10;YzuZQF/ZZ4wz4z01UKNM2Re6hSzd0KwANVZDmMqAbqbDOEJvqHFanmYYO7mM8lzGOWSLe8aX99AZ&#10;1dWS/YiOhFxoHDjCHDObzmVGY9jpVDIe55tAp2gcuFipsaTuWoZ8NJ7R3dP06E8a1yWyWq7k+uoa&#10;Y/FGUUBfE5Q5nkGvDk/k4OSZHBxjPpsfoHwaqk0kyZCXBnA0rAT/enSsWjGhVfBng0wm6QT6OZXJ&#10;YCyjDeS23MrFj5fyy59/kR/+6W/yl//4F/n+P/1N3vzwVi5+gdwvlhgz6N+COsqxCdlRNgDtH6gj&#10;lBG1pwHJ9MUQu+J0zNeCLmziNKqRiOFY1hkCOj2QQ8jz2cFcXp9Cv56fyR+eP5Nvzs7k9bMzeQ75&#10;nMyOZIZ5LeVzATW74ZEZGwWDJHUDu9UZQM4KUgZwJmJp5IL8euJWG+o4UhQfFmxuOKbGYwjX1tG4&#10;kMe6cv6DnNlf7DfatNA4bQ1+1+BVDdEwjom1PmMw3/N5g+QF5MJZDb1F++pgxII7mFdonVa/U/N8&#10;hUwcuBCDv+BHZj+2k88YPWaz3OAZg/mMxwhyF0GE8TnM9taGPOCHSMAb4X49onoAaUagdFmn1oy2&#10;qcU3oIbCkE9toMZdAGmghvmcBpxEQXcB+QAaRyAtDdtiQqmNDkS9qm0F9PmC9tFYyIyhd9Ga/JDe&#10;y6c8G/iOhTHaadz46lPiLrrNwS5MAvtgl/ooO5Uf4bJzCuH6AIETIFu7gDw6w0K49z3mRIqNdmWs&#10;xUBjyAD2L6HPICQn4FbjYvcrrL9t3KMVvCuf9t+C+Y8eyDECchtf0FnejcGAIDVbl0L3VTc3ssCY&#10;uIZOXhelXK/WcoN5vtBdNUvwS2MxrHjwwE8GWGFA77nSSOAfYjKtjSG1ZGojDc+g+1xHck0ClMAa&#10;/pKArErIimGWBunBm/WKHfM84s6SqCfHBJ5xLVdcSoq1Zba6kFFxIfPtUr45zOUfXhzLP7w6kX/1&#10;zTP54/MjzJ94fuH5NuL4VS7MSI1jyFHLmG6gccWp6tQd6Ok2tWSjemnO/RTJNOhtJ9X668+bfbB4&#10;W4+j7wj2obpDeLt/NW5PvU+CMOZrufHexiciyuje/iS163e0KYrTsrvSPAXCHAs94v/miv10Qzdr&#10;UEdjBN1tp4nydcvvU9NTlf8TJ4odc5s+r2/pSkA9vxk4D4aMgM9lsTuGp3vaZK1wOfEKYfin8Phw&#10;PYwsl4GyCs+H+NlRyzD2d6Hj2bKDh/L0e6PA94PmfpLLM8anpgcz8wXQY8qxi+L6AvzZrwh+1+ud&#10;scJwJ0/Du+Mp0ufgu0tGd9XbTruPPN1D0n7tFMsqlldXWBfdlY5hPkZauPWs8bUfEK8PHbomCOHu&#10;VtzH31dI+pjwPnH5up+0K/cYsVzrNQbXHsROvD/343KfGpHv2zLYB213/PlF9bALlkbz6TPjLnwo&#10;/Zq8Xxt9jKziPHvgawHAx4PqR5irbE1sqHWC4RrX6NPdiOp7khR413med3cHeDuDX9/T8B7HaTxu&#10;cV4ND2XXILX9MXWFPyR9V9xTon3tgJ8yvRV3X1g7rqffjrwvfEzsGxsI8/Gzk65NUR4fa6ojj01R&#10;vYqY7orbRx+a/tdRlyR7eoKkr0y3/sIxEBd6Qzy8uXtSOgqwnYtoHMLjJRnvysaX79xFi9jZRSWk&#10;0EW1+3RQxqHNxT9CjzF0IMhKCgsJ5Yv1p+YPiwtrAw0BfHcZgG4F+AkvwpvjNA0sPYZdcOGfIX7R&#10;apOIL3gIPUaQsqg/NTAPjyQkeDyhga+F63q1hoisaiDUhRT+UpXQIz0hf4L9IAl3JLNS+B7ZYUQ+&#10;Py2xxAaoKOiLG1b5ByVrPxE1CWhyNgQRC9QAAP/0SURBVPcaVJUIbL9e0MEh5avgYtMvEDsGdZuu&#10;kReGRbBURjtxZOx+3LrYvtgdwIr9xTqhnaD1P4yU71sUJAM94S45STaUFMiyRPI8lSynESCW3gl4&#10;gGqQDZIavUDneCwmj8gsVoZVuK+LUqo1x0Usr912ez8RdRu1AoNytq99XmZIa4gJ5fkVyr6NkBRE&#10;N8M4vobQdzuuk2OPIB8md22PI+QNmdUZ94+mp8KBdHc0louxlQA2jjnvWflIoWB7a1hOvaiTCXnD&#10;XfUT8tuUkP+6hKwp80KN4dx4To+urWXflF+TFf6oFNdKcDZL0NYUbaaBII/zpLFgBjf9BHe98/H3&#10;25Nz3kUeF0Fl6n4Q+5AwZwD1uh12G5+K6jLByC2EOFLUCgP+1YjC76fdlHX9BP7dhvPT+PEfuI/i&#10;NA/N09OnpIfrhNHvsYc4Clz3MF0GuE4anKy94XkZoatlFtqVeh8a4pgbBtQpuJ5UIzkDjc9yPJNH&#10;eE4TOcD5lPNrM3s2vJn/ocTUMXr6/VDfHz09FeqaPzxsH5za/p6+Lurq/14neuqpp5566unLJ3/W&#10;t5/7/RrgtyXvj6+1H+L2d4EUu3v68ukh/e1pvma96GXQU0+PS/eNrX78fWrqDdR+I6rtSegO2Eeu&#10;9mpWNQgvyZDBDCUC4KbhBo1buIMLd5nR123DkQzGx5IffCPjo29lcvSNzLiL1+yZ8Mg/7pbE3bOK&#10;xY2srq9kvbyScnUtm2Ip23UhUpUy3Igk26HY8XiJgjuoEcNtjlqAQQakwBDt2ko1qIBSSoCnNPIY&#10;y+FoKsn0ULLZie7sNsxPZJgeyWAwFdnksuGRZMtr8HIBvJeCu6cVl+BhCR4K1AMM1gruYDZEHXbn&#10;UYoVyuEWRpvayIc721RoH4/13GwziGwERiYySOao90CS7EBSIp/p7m3DhLtMIS13/yhWUqwWwI2s&#10;C+Jawa2TUtSVDbeSo11EojuKsA7ubDOE7IdSlOC2TGWJdt1sx7LOj2R48ELy45eSHkD2s2PZQh5V&#10;kkk5THU3ED1K08HycKflu/W89jqImkIjvWCoF9DWINcvEm+04eMLVvQc+hL6QoObVYE75FZuBL2p&#10;O2NxBzU9To5twh0e4Q4+xIYAnxv08wb9vZEA9p0ik4q7c5VIx93OuPPRFjoSXbojCo2MoFebEvql&#10;u6WE3UjAsOkY7wbqHXdcc/1LwGk+sB3ReCcy6p/u7Ie69IhL6CLvFcEw6CV4ITLoLkKRbygjtIfg&#10;fnVgCPxAJkWhhki0f9KdfgikJ9uQmsnTxKKoja+CER7lJtRD6CR3UdsOVtC3QvJxiTG3kYPjoRw/&#10;y2V2iJaM0ONpAUAGCUYrbRYztDMNckefcIek5bKUxc0aKGRxvZLVCuWzTWh7OhxLmgC4DyBr7uDH&#10;ndF4dCd3DfNfTTjsqEMAbXJLbj1ujztU+c5pAK8E7eGY1rbhYrot+KmgL9whh+MEBbIkxhogD84B&#10;ahAFjDDuZ9OpHPAYzslUcs4D1G3k5a5oF+cX8v7duZy/v5DLi0tZLlZah8sdgmEVusMed1BjmvP3&#10;ln7BndfAC3fCYrpBCl6zYIzrxreoixzqbllmJQF9AJ9sI5BBb3Jc48FYJsOJjLaYA5aQ+3UpN+9v&#10;5Pzncz3q8833b+TtD2/hB59vrmSBuGq55raH1t2QDTVJdUAl4VdM1B9qkWlSjLq9+8B4QA374LeL&#10;Lo4d2x0oA8bQv0kyVIwB6neGPByF5Mx3T7LxRr5RvMrFjP7MCJgRCCcCafW8B9A80NyesJVAw5x/&#10;xnk870EH4Y6huhhapRf4ps+Ok01xp87zUFPO6ZijCZRZQecqtLtK0G+4N8d94plIII3tngagzwmO&#10;jZonpNfxzX81td0sCRfSqJxQKHer0p3MwAefuQV3A6RhI+YPPYIUeuxFgkUActf5Au0iwK8h+AGm&#10;Y328KGPyTv3lcaFb6jOgczH8eqQhdBnVc/rS52elQN00sgRPPk4VKEzbySpArMN8MSgNf74EoL1d&#10;u6a5vpjOACE/S3B07ZamOzMGtOM+HT4P3a6tkWObGMr+rKF+9glj7DmOXoZcWKaNdcZQ89DNmt5S&#10;AiFfbfQVheOfQstxoEID3VE4wIyWD26laDzUYSC6HW3ScDCJO7NxrHEaX6MuTJFSwOPQ3fwoACSk&#10;BkCrdf5KwAyfxc0RnyYTLZRFUwbU+xa4U5ruoFbDdlezHdSAUAp1mbu0pVhzZDzis7yRdHUBnMu4&#10;upGD4VqejQfyh5OJ/OlsJq+PR3I2G8rhaCA5jcyRH7WhJMwwyiNnN2uDoyEwuxMToDof7g5NS/T0&#10;6SkoTgfpGENffAhu9SNCTe9DWN2nji+lX9mOuC10t9qnQxX+PfK+jyxXnJfutgzpdjjFYW08ZSL/&#10;0DvMYQ8C034Qnrp8enoYdfV9N2y83Yd4fDmeIhnvdSvwbwf1RffHkOcE4mdC+1kRY0fOBPN3hRNf&#10;CkVyupPui3d6aHlfOz2mnOKyAV0XwOlrpb36y/SRjns+Ur22iPGU6XO1I67nAfXtrOPuyOP90tMH&#10;UocsH0TIp31jPiPvm3jMtNytZ0vXc39nDRncTdlPkZz3R+K/HiORfLsAeRoP7nZ/my9L0+6XR+P/&#10;s5C309q22/6239Bu/90I+brmqc5xEtGt+J4+CdXjIpZ31C/3kfaJp4ducB4K89LumAphkTv2348H&#10;8vO7pkhObdSysjT6fbvP6xqH8J1xw7Sex9241WMkTkvcRe20cfqusKdID2jHjvzuorisO8rr6fOR&#10;9p33h48HuOs+bcUp4rBAsQ7UY7KdnngsiurYGfNO7t8XBuzki/H4FEmyp6dMPg70ZaUDSqSvz7hT&#10;me6aRuMNA/14WlneLV8YOmicE710BliKqaRdtYJCaduXEeuOL4TQcIcv4GlIQn4CRA0OwmBFQufB&#10;dy7jLmb2apawFjk0Qwd2ZIAgoh5gaLM9qMFHBC6CFDoYmYcGCJCDA3JwmWj9VpSCxTp5fbVBBNqm&#10;r1pZj++gxjuAfyhp5zVsoFahn4jqUsnjBrLRt+T0EIhT2RiUNAP+OeoS9kBlh7YE3L5AqKcWUqi3&#10;i5pS9122IDXgYn0BzkccVqN9eVut0xqZPJC8nJhjaxQR9HYAnRmip2nMmAwkTQe6exrDwFQE/IGf&#10;mieQsWXGMAbqIwJBWrOmNxlYu5kpQIllNeXtksd1x2v5dXwAyuXYqPsvot2UdqmRkRvfqAFOVA7a&#10;UVXcLa7EneCYR/uQoiFLy3BLa9DdzHRcos80GdIF2dV1xGAiB8hC/b9d4FIvdhmN5DZr1LlGfYXt&#10;psb7zk5qtMDQaWm3nMcmq20/dKoF4jDH56dfX3Mj2XBB7HF3KtDndz0VHo/8OQN9ieBh7bpVGvi3&#10;D/cTE7UQGonqAqL6A36dEH5V5p6+UqLWqOoBfGQZGOCRTGXUaLOv7/ZTk/12rm40VVkI13AA13JY&#10;ZxI0iONqjLbhOf7p7mkJj7PGsxph+LtVWlP7h9CHpe7pc1Lco13oqaffgmL9i/XQw+OwffTQdD19&#10;WRTrSNz/XWE9fV7qZd9TTz311NNjU/t5Hz972uGxv6dPRw+RbS/3nnq6Tf246Kb75pOY7kvXy7in&#10;nj6cPmT89WPsQ4jvXXp6AkS1VmMPGqMM+JqeYfYCnC/nuXMTjUBoBEY/d9zgjlylpLIejKXKDmQ7&#10;OpLh+EiSyaFss7Gs1qXcLG4CrqUoFiKbtQy2pQw2RcAaYdyehUBttLfZ0oyDu9lkcCey5RZpuHMv&#10;DBpcVVvublPKGhysB5VssoFks5mMDg8lnx1JNj2SdHyI5FMUB97KRMpiK8ViJcXNJXAh6+W5lKtz&#10;2a6vJNmuJB0Ukg9KyYcbSYHBlnwVqHstGwI8b7k1CLd7GwS5bCkhGp9lMkzHkmbcwelAMsghBZJs&#10;LsNsBtmNUdYQ5Yisi0JWNwtZXt+g/iWaDRmgbN09g/WUSynXJqcE9WXpULI8lzQfySAZgYcReBlJ&#10;CRTAJj+UwexMksOXkh69wP1MttNDKfOJlNlId1DbKCA79h37UC0VtMdVntxtCAWDj6bf2RH6wnTr&#10;YIOBLkK42j+h/4bAhrv83CxlfXUj21UhwwrtgF6l1C+tIRRFPlynoF/cdKhCkL3epZ4xLjY4pPFd&#10;boaQ8NOej4Y8NOgp12s9tnLLfoNWcve7BH2VpSJ5NlRkNN5Ckbgh3kz3FPDrEYbkEfVxJ6V0AEDn&#10;uLvaAExtVqhniXpu0LbrUu/lDf0BC+gh0kAxkd52PwHnKIcwzaWO2xG3ZJxCQNkxeCE9MdTxRtFA&#10;ZpQBwzUefYHCB9TDIXWygBxXkAmQriTJC0lGkEGykKK8kMXqvayKK7jRF0g/mo5kdjCXw8MjOTo6&#10;kaPjY5nPD2QymUrG3cHQdiJJc/hHkkLnUh7hC9lrE9i/UORbQGf4tVXekBj860555J26BVnqDnZ+&#10;UR8cbCfScQ7YQj71rkwqrwaMUwM6Fo+ytJKAsqhkebOS68sruXh/Lu/fvZM3bwzn55dyfY05aAUd&#10;oewhSzCHbNQA0SNOr68WunPaW6T/5Ze38gag+927C3l/fi2Xl0u5XhSQKcbwGnMPd1fjRKht4e5m&#10;thsc28r+3awhK+jEZgkUBkF3pVUiGXeow324xnwG3bl6eyXvf34vv/ztF/nhLz/Kj8C7H9/IxZtz&#10;WV7eIA0yUrfqceqXtqRFnJ/CHGUBHN4t8pwuv+BX2YacEFSzu5UZWWDUCTQBcyXmXCBFsoQIpVCL&#10;VZNZRF0WiH1bw4KU6I78TB1yROSJYrT4dtLyLbzZOY2waE3LeKRjrgz6OU5TmWB+HWeZjADu8ujG&#10;jbpTJo9ixrNmg/mYu6Y14DNwYEAdttsY6ozBcMiAKhdD24lwRbhCKMI8jvqFOgHuVqa7qEEHHLqL&#10;mhtU6viw9FoMSPUD7eTzmnquus55Fl7lg+XXIAdIq+k45xooY98dke1h8URVof3ggTuo2U6inBd2&#10;oa2h6Cloe0CgTM5ddRcEdeDzJegZOCOUQz5vAZbEEMqlIS0UiOZPoL1DpvXy5yHnSMHm7kEXUUba&#10;LxH2JK1lWoNhgEoNDuuj0Ae1flkaksmdusG5L+gngTgDdcR2B/NfxcWgzE3uKIMAs00fWFhdoboD&#10;6EVY3I+ahDwqTBeN5xaRaZduXb7xyZ3MdC2K+isCUdQaJq133MTdnsMIQ/mcy1zfWJheiN8gnbfd&#10;yub4Dm7cFermjrS+Ky01GFRh/YY17gBruLRaSb5ZyWywlqOkkrPxQF4f5PKHo7F8ezyWV4eZnEwS&#10;mWIxMiZvKEVLB09DdCB55DqF0NIR5s89I0Qo0Bdocw3647ja7f4eDSgTp1hOcTiJ/naedrq22xHX&#10;9ynxOep4TJDvLorbFYg6X+u9U0e6mHS+6YjrLOsuiuvpKI9h9bh7ami1rZYZ4eT+rvwPRVzeY9Cv&#10;5e9LxOeQeYwuHu5CnLdFOj7jeKKrjN8z4nbF7oi8aY3jw0jnMuTTcbuPh7Y/DnO3h3fFPUWQd6e4&#10;bVGbVG5xeqJN+8I/N5EH5/UpoC23T81/u+zYH1M73PnwPFH8rTVBu86nhLjd3s6udB2IP0vcBU3f&#10;kuEOedy++C5qp6fb6+qxiw+VLaktz0D+DOlcF3se3tv5Y3h8nL4d15XuKYK8kz6yHV3jSYGy9Fne&#10;BcTrPaYozvMNHIxvEwNZToyusKcC8u7oIo/ryvtQdJXt5XbFtcnT7SsvjuuxC5ddF8Vyewh5Wbvl&#10;+feWcb32BiO4BwaL8/z7/PvCnjK8PURMD2lnlLee2xDuc11NsduJYQ6nrjAS/XGdTnH4U8Nd7aA/&#10;gj8/1O8Up2mRpg/uRyXWHXh7CGp+6f6a4O0mSJEc9sqpRRrehaisR0GbvD5HTF1hvy11taCnJ0lQ&#10;rLDw1e/FFPpqWcFd1AzhxTYe6nzRaAYslcJ2CQu5eXf3DowG4dIKI1iq3Uv5GmIhkaBugjzQUCQM&#10;Is2Df/oSNvCzDcA/xNorRjX+ISyHhhvc30XGl15czIT2qwxUDuElP0slD/rimDxQFig7qp9uk1Hg&#10;hyXjX7NICjLAw91eraJc7hCnhltAvXNdgnDGIa0V0GCHrLz9tK/N95A2Be2o2D56QlsCGoIvBLKm&#10;NupI5TtCaIumQ9kxPHedWpOyb4g6a1xaB+IL/lAsXxDfB1cXNUaoyzMokUf8PZSMX+fEiQU4TH/U&#10;+KM2ALFw7g7ouwSqriG9GoJhjCRpKmkA/WYgBj2rL9M5lx1b4Drs0Oqb20dRUx/dgbRsq2Snb2Ps&#10;UOAPbdSxRaMZNVq0HcnW3JWMxkY04NGyLJcTvRyXamyDdGWJfCUNHnkHGEboPBbGro5f5rTCvI+0&#10;JVx8e1SsF0E3iNiIg/HO75q7qa3WCt1NbY06S9Z3m+/PR7vjl/DlSTvc8fulFpe4Ub31aGsHLu0a&#10;6kp91d3VicciLR//yEttSKRowg3m30tRk0lM6tglTwhQMESLvK4dhLiefltiPzg+hD42329N+kyq&#10;cZv/SJt3YHR3a728BnFdhphsHGKS5/pN13C2axqPFs0wWebJwHZPA+imsTyN45sh1q7J+Y25uI88&#10;Fyl29/Tb0sf2Q9+HPf1eyHWx18me9lGXbvQ687j0a+Xa90tPPfXUU09d9KHP7jh9O++HlNNTT5+K&#10;XA/3oU37wnv6cqjd/3f1+V1xPfXUU0+/F+rnqYcS32H39Dsh2kS0d+ZQQ5oQwBdltnPTQLjzke28&#10;ggj6EzNsIXiUHg3CNkA5GMpqC0gi62Eq1TBDeK67WSyKUq6XK1msVrIsVmrgwaw8hlCPNeIOKTSi&#10;4c4TgGxK9XN4+c5RtAzlO7+NYqAv5ktgvd3qnbtloEDJJhMZzWaSjieSjMa6o9mW+1IgT7neyrqo&#10;9Bi9dbGQqrjRncqkWqHtKzQRfIGX4XCju25x9y3yQSMUGqNwhxjbEYYyAT+h/bzrrl5ob5JNJMun&#10;wEyGo7kMAMmmAoaQJ0H7tmpoUoKHAjIpFkvZrte6W4buSjTki0zUtd4gnjvjmBECj+pMsjEwlUE6&#10;kW0ykSoZy1qmUmynMhyfyujopYyPX0k6fybD6ZFU+QR9kUmJ/thC0ARtY7jzHOVlO6aBd+5oxR3C&#10;IAEzy2imtvqlqCtHRGpbA1CXCOZRPSLD1Ua2q7VUN+jvG7QR7eUOajTT4y4majuFvuNOKapbyh/6&#10;Fe4NIjeQv90dSM5tRFLwmA4kG6UyGo8kxX2bbKVCX5WQRrktUGaBMtGXKWSZQ/yjIYA8dOfQBoYn&#10;7OMS3Vei3wD2O5h38MXytkTf0zAI/VPx6MUl+uyqkOKSWEpxcSOr84WsLtGPCF9fI811KZsF9Bd6&#10;NkAfaptD3xJ8Ua27tiCMykzVH+pgtL4wYaCNlBGcBN1qmKL614BaP0C7BwNrxzCBjJNCIcOVopIb&#10;WZQXcl2cy01xifF3jfG3VrmNpxOZHsxkfnQgh0dHcjCfyXQ6ljyHruk4p7GacaR6QJlUaF/JcYq7&#10;GmoFYy3EUas23MkQ2EL+hCTgD7JWgznVEWqJFmh+lq9zjd853m3MG4If480UzrI7uTERjcoK9NFq&#10;VegOaBfnV/Lu7bm8ffNe7+fvL+Xy8lpuoI+FzgHh+E6MRQwI9AX+MNY4N7CMG+js1dWNXFxcy9t3&#10;F/KGZb0zvGdZiLu+XshyCV3A/MadpMgf+UzBLziXBP3JcaX9C2AqsUkL4NSS4RoNRzLBWJ5iXI8G&#10;OaaiShaXCzkH37/88LP8+P2PwM/y84+/yDl4uAY/Bdqgx37iT8cboLIArK8eSkwZcu3oH8JYJscx&#10;wPFsgD6jn6nD3DVthHaOMeeOMTflcDNMx3coxWYTlMayyCfS+PGrhHa+JrDqiL3kk01nIhYS+FaA&#10;NG1oj7etLsPTgQ/yBXBqydNERin6RJGiHxFI3a6gJ6rvARwHUBi9dA7jM4EXktfgiMGcpqDb0CZk&#10;BZkRi+9Q6btVItbKp25C/hxnJe4l+r6EvtvdsEZ4gTDu5lcSCKt3M0NRhlAeYKUbmjjcGab9AnnR&#10;qLo2sEY7AqAFSGvP4LpMeJxHhxrqoEF613Lxz4luRyCmcaq7KXa73257yZOG5L9r6uLT27sDhrdS&#10;MqzRNwDRNRBb9w3nZtXZQPXYs3GoYxFU9xP+KeiuwTRtOLX9IM/YFXcrDO6dtAbf+dB2PwxjWeN2&#10;ifra3vFMxx/zaR7qcnimIryel1BpPULRYPq9dDfqt3JdrqEOzGEVxkSF8VHCrdA6Q2k8Rnq1wPN/&#10;JRnWIhM8n49GW3k2HcqLg0y+OZ7IN0cTOZtlCB/KDOsZLE90R0otAbzwzjkJj2A8/8Ar6la+2I/a&#10;TyqwmlTcmoT/gFr+Pd1PQWY1tf17yGV8p5y9rDZIXeEOp7bb/e6O8aXRQ9q0TwZRmA2MO4jxYZ6o&#10;88V0X/4vhGJdvlevY3L5uezukmVPn5+8Hx6zL1h2V5+7Pw7bQ65zse7F7idND2j/J6F9sm/jayC2&#10;M56L7qM4Ddz+uVHDHb8Fsd6HtuH3RLHcHpP3fXXAr8/+ffGB6jQx3ZH+yRD5f2S9+ai52WW7j6+7&#10;4nrapViWXTJj2IfqANM/JI/X6XXE+e7L+yXQY7Wzq1z6u/qlHR7c/n3ng8nzP1HydWKMBxPb7Qjy&#10;q/33UUhHWSssdJdCmgeV19OvJ8rZ+zHuz/vI8jXfiRr8u7evm+6SAeJ21sok3ttyp7sLPf1+iRMa&#10;3y58Tvqa9ILtvGt+cll4uhgPyeNpYvdjUVwnsPMs9PBA+oxGG3bmjN+OyEVPT4D4gtyNYfiSEk9n&#10;oZEalYjhFVDyhSc0jAZDRIX4EukKpFkFVFkmMh7JAKjSRHjg4gplLstSioqGK4mkSMOdzvgGji+y&#10;1VongAcq0QBns+XRaqiNLPBN3dB3aEP5ultYJsM8l+FoJOl4LPlkBswlwz0ZT5Ek0xfnJepdLRey&#10;uL6S5fWlGqdtq6Wk4Ho0LGWMIkcpDcQ2aixG4yQ9ghHttOMUwRa1GG2twOqaRgHlVoqS9i2JDHgM&#10;IurLp3PJ50eSAAPwAWaUVxqDletKVosbWd1cS7FYSLFcymbN401LGerxnpUap+UQCZEBJBq/rNes&#10;awjZgWMe6ykTyPVQ8qNXMnv+Rzl+/Q9y9of/SuZn36EhcylQZzFIkG6osl9DhiVlifbwZauRCrXG&#10;7ha37UmD/YM/9LPtMmQLOdcVggkS9JEeo8UepAHe5bWsrxeSQE7jQSY5YnjUFo2OuGsXjy21Yz2R&#10;X88IhF7BTZQDmpwVuBsG2UbmpxM5eXWkOH19JPOTCfoZ3GWlbNIGgxz9ONqiP4YyPkjl4GQsh8D8&#10;MJfRDPyNoWNIB6mCb5RNgzYarVHuadjVhDvrQW94rOL6aiHL8yu5eXch18Rb4lJx8wbhwNXPF3Lx&#10;43t598M7uXl/qYZ5NE4bQ//HCdoLWQ0r1FmgPej79YL9z9falD2ESxGgz2jcRDd3zlrx+Fcaa1Le&#10;6B9dPENe1EWMRsShvMFaIUQwTBskhiHaWBRXcnH5Rt68+0F+/OWv8u79L7LEWCirtYwxPo9PjmV+&#10;MJXJZASMNWw8zvVYWVpVVXq8LeqBezjcSooxTyRwq3EpeqnaLA3bFVhfof94hiX4SZCX8dtCy6nU&#10;wAdaqC/aDX5sJzyqZtQvNY4N+talZ27AxjFaQJ48tnd1vZT3v7yXH77/UfHj336SH3/4Sd78/FaW&#10;6AvKulxBpujPFdLzGNAFDdaA6hp9vFhjjoC8gCWP8ET49eVCjwb94cefFT8Cb96if6HTBcqiMZAZ&#10;6ATetA0GzhucshK0xQwP0F7wSz62wTBuqwZraBLAYwkzjhEaum4xIVVDzBUr+fnHn+Sv//IX+cs/&#10;A3/+i3z/l+/l/du3mMswtgoeZ4tyiHBRiJAYwlCP+u8jFbTBiW4yT0XTeRe6Bx328a3GE2hfjjDq&#10;94jGwYxj3yA7Uhs41hFH1HU4PoCY2nLgf/giwMRs7TVCOP+YkNAbdcXmGzOQ8wQWSzf1K4e4j+eZ&#10;nB1P5Wg2kumIx/tCjhvMoNBbYqDG0+Foao5JyFcNWdHvdsQlxwrv0AfwxafYjtEM+DbDMt+dD2Mh&#10;6DN5INV9aY1TuN+MjezZw6M9VzzKFjp4s1oD0Fn4F5gzFHgwLfEMW6G+NeqgYZsa7UAGBrpRJ8dZ&#10;kI0a5aD8xqiNWsRdOMNOnODP2uXQaUrLNeMdpjdDHTMSCukhRwXzhHIpo1L5MnmZMZ3Fab0YCyyL&#10;9aoOOsg32LZ6KRf8B+jz/rCCEI7+cFC6rgPWlsBngBvfOTQ88AIRKpR3tpVyDOl0bKBwcKJ91AX8&#10;gx5FQBD5UeCfAm4nD2dbFZRt4Md5UZA/pHajKTXg5poBLCEa/U7QeDHoADKZvIPMdQ1TYW2BeRk6&#10;6fz6nOvjZh88XYyY4vL25WNrkUTRGDkabDdSm1djkLRMPlOxhuAuoEnCI6ntRxMEPEEH2T9Wp9el&#10;ZbAPQv8xvfIW0tm1S0iOsmz9C7EZkIqGalv+AEBB012UCx3kUe3zSSovTubyzemB/P2LY/lXr07k&#10;f/eH5/Lv/u6V/OvXx3I2zWQOFibACODRo3ikIj9HHY9OxhqZfKM8Pn/JRSzDmlipctzimuGOnu4h&#10;yg6dsCNDl2lLrjXF8cxLfBpi934IvjzyRvEeg8S5I/QVdBujQUPNENeUnWsvzj0c67xbHkvPuc/S&#10;YO6kG3ce5+3xeie0XEfoX35GUiCMxVhRXy55GzvaSbE2oLx55xzbQuifnn4jcl1mB6nXxgJ9GDG6&#10;NuPaT/Ue5M9tHTchT5t8jISSNR2f13y06uO17n9GPoAemu4rIErV+4hE0dgcZh4fa6TQDR+Mr4rY&#10;4LDO87WefofSKQ96HB9CXtDtfNpV+Od9atConj4hUab+vRFJxwxlrX3Ou6XpZX8/7erqfjTqDr+u&#10;xHZh6yZ71rA7dN5y3EWaJqy1kL+n+4gyirGHQh9wTUbwsq5gHg4Qzo0GdLB950Ewq+cNiElVoYWe&#10;PhVRmC7QRvCNrK0fmcbcETG542ujuO0PaL/rta9hm7UsZYwxQURzmso5dILF887Au8jz9/RwMt02&#10;3EU2p5kLQGf4d2X1mpl9yUs7ip//Q/9Ga0L69+FrJcrFJBaRByjwj3ImgqBSbqrC72Q1iV3WHxxX&#10;EPwO1QW1QHJ3M/Zuh3n410SxHKK243N3/R3VDsVp23GPQ97veqHjH4KeusjkAgnpGLJTzqjzu6Q9&#10;63KM8cgU998Obl3Ot/Pu3zVhTiD0OyT6+V2uv9t7fLotyZ5+v8TnS/Qwplo1BOXRqyFPHkOzUEHD&#10;Bx19cDGOylhHI/7OsUNFNRhprgbMrGUQfPBxkREQ/PAgrZfDF32VQhUfYVoS/jVHu2nqkJ5AAqYJ&#10;6Xi3doQBBdBd180XHQGWgTmMtDw8mP1FK3lgXZTMLqKsofy4Pn1xzlSoc5hmkmS5pPlYQb+9YPfS&#10;tAjALvM9DhnPkKFeqIkTDdvJxQgaAOnoRMA4Jab1RhJ0xkArMF0BgXek5c5eaUbjRkPCHdW0UMa3&#10;gT8sOoc0pooQf4nV1A1p1dCsyjPhbdC+C8ZU3HnrFvQoRgPTaLtBqlt63S7PCLUFNoxpY8701dJY&#10;SBd5xm6wPShFaBhWVqWseWQldyoMY4Dy4cs5/9LWdjFrZKSSpxzqMo09l5HxxXC0R8cU+QVU/gbd&#10;RelWOYSTxVl8NzHK0tBH3nb505eTkJW2cb2uocdjBuOLuhzopT0ILU9jDBHAeoKb8e1jQksar2o6&#10;LbIh+m8FgtsgKyVPwz/WE4EaogZdnEu0fdAYpKtK1Ftw10fu1gasC9v9jVYqTPAYRKZbZGPb2uKI&#10;j8TsorviPhc5D3exwTgaEqZqhMd+QHrrJMRGoJ9OpSZ8py9DqBErjStupQU+hpiNedUATPU0uDth&#10;/FhNbX66Cdla7WjIw7viYmqnif3qxr8dhPBdcn7v57mhUBILrUslPozaufeW8CGs/Up6EC9AnO6W&#10;nAmNi3WQ6Kb7xs6D6CMLMH4bPhUhjiO0GdsN8E9jO0nL89Z6uj1pW8Q8bWjeuj6Du2jMm6WJIsda&#10;ZZSlMs5TmYwyuGl8Zh+MfE1ExNSUhJqUaavRErZT99RTT21qxroR3T6MOIbUDei80Y+pnr4yisdG&#10;Tz311NOTpo5HuD/Z+6d7Tz3dR/0o6amnXeqfID319GEUvottjRkN6qmnnr5i+v1NAnwH09MTJhrj&#10;2tFR4Ut+9W8DNgYey4h7hVThJDvhzhLZeCqj6Rz3uaTAIB3LepvIqhpIKSny2fGYtjMad6GgARbK&#10;p9HJFqVxFyfUVw2b45S4c8UgHemRl2k+lRxIszEegNxCBIlpKENjtKqQYnUty8UlcAGcy3p5Bea4&#10;M47WLhm0kztecFcc5tNjHrk7FMJp/KRtJU9bGn7R8CwDn7kMkgC0h8ZhWT6RYTaCH22hgRoltaEh&#10;Uilb8FEW3HXpWmFHixoPPDrPwd3bmJM7E414lGU61B1CtoNUik0qS6AYjGQ9nMp2dCzJwXNJD1/I&#10;dnwgZTKCXDKVzQZyUBmGC72kIE9mtoZm4BYD/xHNBhOaRNtOYjx399AdPkI49YHJLCnK3RqEBlzr&#10;So/HTFBlhuE/Aj8j8JVBoAky204hlpdcITXkq3uCoa8N1CfupCYpZJNBLuOtJJOBIp+jvINU8oNE&#10;0hnKJKYolxvWIX44TWQ4SxBOQAdnmeQIy8ZIl6NvUd4gQa08ipJHUrKPoC/sLwM44e5pRQF9sd25&#10;Flc3cnNxLTfnDa7eXcr1+0u4b2QZjvosrpH+agksdOc17iC3KVbWv0FGauwG6FGNqI47qA1xaT9Q&#10;hpDHvpfyQ5efhjooRetjHYPbUspN2LWsWssa+n69uJbzy3N5+/4t8E7enb+X9xfvNexmcSVFsZRi&#10;jTYQ4Je7t3GXPx5Du16hrPVa5UTjNTXkobEflJXgEZ48GteANrLf9LhP7vBGQLZE4HMHroABeqmh&#10;G/xsGoOxsqUhnYG/iDUjLjXoAgM0GluA15ubhVxf8/jNG1mA7yX7bkVjNRqZ2W5BPAp0uVjpEZ3X&#10;V9dyfYl+1OM/F1oOq9beQLnEFoquxyYCFSc1TEZDjMckyfQXIinTBaMyslvxiDcaAeLOnW+4KM/z&#10;THemm0yB2VhGE84dnOc2skZaGp7R+I2/OplOpnJ8eCRnJ6dyfHQkOeeTzRb8XsubN2/khx9+kF/e&#10;/CKXl9A77sSIvBvw7SKk/pjeQB9wfxhxVBMY+zXoj2inKK0IgLBYh3sdH0hee0weZoYaj0Dgk+NI&#10;W4s7d30cQbcnmHNneSJTGpVAoBl3t9Rd1Gw3tW25wnjm0cwruAvInDsLQiegk3r0Ned+gDsslZAN&#10;dwBtjCHRJ0ToF20fnASKgD7h7oBff9VFB1NiXqYuujEad0XTnTyBFXSbu6gtVhtZFBtZrje6e1qB&#10;umz3TM6tyItiiHoXKITbDhoonvqLim3HN3sGk02tE3fm813XjDnqu6XTeAXaCOhx2Cxb6whlEcin&#10;u33xwRoaqju6we+7u2k80inIhwJlI7ke9ez1Axxz9kFYZw2VK7nikxpJbZ7UivEXA0H3kZfd1BGj&#10;IcSCFfZ/BPpj7MSBL+QjnC/vlxqIauA80IjYgIJMNjvpQp9C6Kob7HsF/RZnfWRgvSgUcG7gjsjm&#10;EMftMCf4dsJ34rWeEKblx/Xw3sg3BmWmbkvIYlAGelYR3Ii1MlEKbj5WKGNWYzpNuVBOYU1E3Uak&#10;gjqHu5VldRjRxVy6R5rmVkmHgaplBj2tUIauR8FASKWG8zPM84fTsRzPpvLsYCbPD2dydjiVU4Qf&#10;jVKZY47RuQV1cb3neoqiG52NyNuiCQKYRPs9uPeRJmcCR093UCRgUi+z34go/9tzklHTP51d430W&#10;R3KCILXDbxHS+Wegnnp68tSMldvUMRj2Je3pI4kC3TePfRjZGurOyaunvQT567z+iRTch44uzD5h&#10;ubeI5T5W2Z+LvA2fuh0sz5/T1iFNDd5BukIO7j1UL46/VHI5fWr5P5RYb1fdbb5w79ddvwNiPwT0&#10;dA9RRp9pbLWmKfseJHg+ipz3r3vM7Xxf9QCi1Ky37fspd8cxPT0Gdcl4n7zb6brI09yXrqdPS73M&#10;Px3FOvwYcmV5/ZrsKdJjaMPDyGv2tcUDuKjXNp7X83g5DyjjV1Cv4V84+fLO9ayGvmg0Q49BAF+I&#10;6ss8JNAXpXAznb1EaF4W+hdydoWwGiyXRiExGIbImpCyNg6oImw0XOPrandLv03G2y1onbu8MEyj&#10;ncInCd8Ry3bPsjCF8sl7Q1qEwsqnh222l6B8OY16VJ48JjVDvB/DZukMWnL4H+ORSavBPwVYg9fb&#10;watNmvwW+B+kmRuoeBUDNJ+A21SqmQ8VqKkTIb++Dd6tsUbNO/tsqztV7cB3TFPQkC3yexrqXLjr&#10;TmmElh9RqM6C44Z+KO0UpNR86DK9M92r1HiKu4xxFzXeubsYQV49XQ22IcDCrPygjjVqorv2swft&#10;2uUt9sfhd5PVhf7TCuNKLVz7CXzqUYtxHyjvlMEu1JAmpK3zhLROqE0v8mj54CIYF3ipoekYv1uP&#10;ZkCOxkClMa6LW+HpGc54GuLx+DoarDGMlZLf0ndTCzvD+U59WldPH08QH/uDotY+UDAsmlHZP3oP&#10;z48aDGdazaywlFrsDu4iK+NhVJeJf0TXLmoep9BcDdHv+JTUlMurqw5vZYz9FOety7o7S00PTPYo&#10;FLfuk/IR9KurVJfPPji1/Z+Yw98hNfKytnfLb5dcSrelFWaBDhhxHtCjkJOhGnIbMJ/j7kckqwGe&#10;pr2fk5566qmnnnrqqaeeeuqpp5566qmnnnrqqaeeeuqpp54+nGgy0tNvSPwxjO/OEb9uczuduxBT&#10;XQ7cDbYIhwsY6E5JG+GuZ+WGu1MNJZseyuTwTGZHz4GX8J/KejuWm3UqqyqTYpNLKSOkHct2OBI1&#10;uqLl0ZCGbFZ+BUZKaFE5HEiZIJxHW3LntPGBjKdHMp4dS57PhbtLDWh0s7yR9fWFLK/fyWrxVtbL&#10;d7JZXQgCJdkUkqJMYrjZ6sZO3MmKL/LBPOoeyjDlbjg0+ErQlkSqTSJlxTuP0JzIIOHObQeSjw5l&#10;NDmUbDKXdDKVwSgXybkTHMpEPdtqIdUavBTXUiyvZL0wbMsFxAQ+UDl3ceN+ZwkY0J18BtyVaSwp&#10;6khSwwayWW4zWWxSWacz2YyOZDg/k/zohYwgVxnNpRxkkBN3oLN+0qMVCYagnsGAuznZriCULAel&#10;7tahr0jJcDNMtYzapT0c/EZuUNOEDVR+avRD45liLVvuCIUOHKHsEfSAO6ilakkW8ofcZtQHjga2&#10;Awlr0535hpVim4LnHPyON9CdreQzkclxJrOzCTCV+fOZ4WwG/1xmzw+AQ5m9OFLMgcnpTLJ5Luks&#10;k+EI9WXgIWEd0FXqKy/qqxr7ENC3okSfFbLgTlu6cxp3SVtKcV3I+mYt1U0p5U0lq0ukuVjKAnHc&#10;RW2F++L9lVy9O5fr98D5uRQ37O+NHeuFslXvaFBCw6gSrYYoVA4qR5Ml/WrMpHIyWd1F7HPtSrpR&#10;gBqfoU3cPW1VLOXi8lzevP1FfvzpR/nbjz/Ijz//ID/89Df54ce/yZt3v+gOXcsldxFD37EnlB3W&#10;C3mAdzP4Mj7U0Iov2pkE8QOOfe6aFsD5YCNroLA7dM+APgXAlVTbAmAaDEDk4S5sKgIqpd7ZJpaD&#10;MlGXGm1lGFtoI3doIkjkheKpIEfqXskd04CKu/jptkEsEnIEtiW83F3qZiUX7y/k/O25vH/7Xt69&#10;eQf/JeYJ8INyuKNdgrGUDDBLbKCbJbSVc0TU/mZHNxrgIkxlBclxx8cNxkANthetYDx0DkVikJt+&#10;Uw5rzAMF5wqkmcwmcnR6LGevnsvrP7yWV9+8ksNjzjG5lnV9fSnv3r2Vt2/fyjn0yvpsqYZr7PMd&#10;grc2qgpBSq4nMZx2wvEvjM0aO4k/PXnVrMnhYfdTq/23/C1ifwCUD+sZoV9mmL6PZ6k8OxzLs/lI&#10;DjFXTNFnY/RphnGUrleSoR9G6KscyIBEd95EDxOhz0u41yi7BOO6qxWgRmPQH537IuCf8aPEMWWw&#10;y6RADvkshWZaeSjHoTuogYUldHux3uK5SmzkpqhqXCvWcK9lAazKSgoaPKJulsndpLyPdR7SOQjh&#10;iNcd4NCODZ69u2AY4zDuMKbRct2trcC8U1SYOxUIwzgtWRbrUaAtGDC2UxuBpx+eDVuAd4PFcYcq&#10;e2Ihn/JDoF7woxsXYK7QXTY5/2jJAHigESHvCdLhMa7E6YJ5KW2VOJUqwMO6YSPIcDuew0TH/11g&#10;mgD8KZiZ+WOin7PaLaAS31FOQfnjTqDrIV8sbZCwIBBQQCe4e16MNfoSqmGyDLKv+5tAOOfIAYTb&#10;husDWqBQ3UBdCrpZZgfsWUagCPyrdX6HKBTXegACq4H21bKK8sfQEpDIZa3NYYBpQ91WW2VxteXg&#10;6OWd7SGsDjqoOzUgsSH0i/O7HwNOoj6wjdwhkGNSdymEQHik52w6kYPpVI64g9rRXF6eAMczOZli&#10;3YKl7Rg8YlqBbE2I2pZb2mCkekf+WB+a5UC1KMDS1BT723E9PZC6BMcw6j7vbSF3+dvhPT0OUcbs&#10;F8enlPljlPnEyNW4UwScrxwk3jGf3UL3vNbTl0bt/v+Afv+Kh1hPvwPiYspxSxnp/8qfA5+EXI6f&#10;Ch/bH5yX7pubvsRn1qeWPxH3QVf5gVzkd44zp3Y5+9J97eRy+jXyYd4YPX0cUXaxzn4qeJ/cN2ft&#10;if+auzZu+4PaT/ndtX71PvkI+oiu66ndgfs60eN8vOxL5+Rp7kvX0w7FYnuo6D4mT03IoF/ytzO7&#10;Pw772qir/W254G4vSYIMf2vi+HwM/B7a9tj0Kx4Qv3nfs/64v35/9PvkqqePJv+MaeCrNSzo1AgK&#10;nc2XpwgpN3wxioB8Lun0mYyOvpHp6R9levInGYxfSZk8k5UcyXIzl0U5kWJLQ7VcquFItskIBaWY&#10;W7fC4x75sr+Am8ZpVZrKYDSRfHYi44NnkqPsfHIqw2Qi1aqU4ppHMb6Vy3c/yM35jwh7A9beyShZ&#10;ymxUyXwiMs2GMh4OZViB14LGLeHFLd8gJzymLcU9Q1iKdqRSVDSmS2W94dF8M0nzQxlNT2RycKY8&#10;pLMDGdJADbzR6GFbrWRdnMtq9U6Wq7eyXL5V/7a8QkXXMtyuJB2gtWhTngwkAy9qmCY0iskgxxxS&#10;HslmO5ISKDYjyGAmZXooMnsmyfErGR6/lu38TKrJMWSCtg9SvkoVGljJBq3ZEiVaVaA+Ym0Q3hHO&#10;ePQUjVjUJgidyRfUNqEY9OWoukHh5a0Coc3LYeQD1IgpHItZLlayXa0lQxIe75mhXTzq017KWhma&#10;j7uKsD8p7yGNErkTHMGXsSiPBmoEj+PMgDHaNqkkOxzI+CSV2fOJHH97JCffncrxd88Mf3wOvJSj&#10;74BvX8jh6+cyeXYkyRR9N0LZ2UAqVFUlKB/l0riCBkQoXfXZ2sJTYKF3i0pW16UsrgpZXq/RJrC4&#10;RlvQH6PBVCZADneyRp+tIPsl9PVmbQZqb87l+t17uXn/XorFlfA4V1StRmo0nNiWqLeAvNboB+gh&#10;ex/SUNmwD/kinC/c0SkI4wcmwmSuxP7SvvGJf7fvaHjA999rGqMA14uFnF9eytt3b+WXX35S0Djt&#10;r3/7i/z4009yeXWpxk7Mw+MrJxhj0/FMxuOpZFmux1mSFXSL6gvdZIdGN83uhGgPdIzHi5bQsQo6&#10;RgOSATqep/jytMqUSoGwCvpfalqMFU1PYzUas7E3cKHNbojG+cQNNNhPaxre0QAPRdGEgEatKeYM&#10;Hr3pCzIal6UIz9ORZKiYu5ENqVuboSygn+/QN29+gSx+/kV+/ulnef8WYxXhNHRjfqZVHWVbMY8N&#10;Y7B8hKO3TOouGLRJjzOFzhLU3c1wjbYWaBcwLFXn1HIzNwxyjAXKZZrK/GguxyfQ52encvLiTE5f&#10;PJPTZycIO5aDw7lMZ1M9KpSjkoaEepwoZE7Z27g0arSAYLhjD3li/Uf5Rbrki1xL8OgUao1A2baw&#10;Q/RDljttdDfD2S9w7+SPQeOTjUwykcOpyPOjTL59NpFvz2by8mgsp+wXzBVjzOnZ6kbyYiVTyHsM&#10;/Rwjb0Ydx7y3WfMo3TXGGu7oFzUIQgPUSA2g7nJMquEp3JQoq9dxo0fC+hiKAd1X/Uc6lEFw1uY8&#10;7+ARg2vMHQVm2NWWx0AnsoCOX2H+ulxWwFouodfn1wt5d3klb4HLxVIW61KPAeUTwgzEwBGgBlBk&#10;jbwpML4hMzMGQ4ACCaD8NFKr4EfrMX4B8LyCLJYom1hBJm4MV6AwPW4S5dmxn7sGRHpcInjRJxYa&#10;ukKjaVi1qoGygQL1GD+UKe68UCaN0vR5pqVivkGc1sBwNiYQmqdwYtRtsExz30WMB2v3AizY9BAA&#10;thAIt5ev9QFITINWypE6RCM/znU8spPTEsRYg341SqOBIjw81pVYKCo75pVA3EoN1piHukNDLRoB&#10;upm+zWLUSBrm1g23ztf5vUbgU3WSd3erPwpDqTtAmOfl3Gqwpjv5OkL5ULCTCHY0WQplgA/WxzsC&#10;tG+hvZjvOY6t39m/psemY2xziecBD3U3cG1n6zvVQdRj7CAvRxWeRQnWTIQe7Qu//fgC9QdQB/n8&#10;qfuEboDjO8eaJscaM8cDfzYeyvE0keNxItOU6zwOHeNMdZZtCC0lDxzjCrpDmInM2sPUms7jPXMg&#10;Ojk8wV5PH0SxIFtCvZfuS6+9GIHUDovR0/10X/8wniOB2Echja5vHPf15VdAHyyCXme/RNLZ6KO6&#10;1uexGPdQP+x6ehT6GMVi+vh50NOTIe9uLoB1Edw19zDMV9CApoVzJ5+uroGeevo9U624AR9IUHE+&#10;4/U5X3+Y7CpLE5hTyf1t9PRp6T4Z+zxF+FwWcCeF9IovjB48DCiDGDE9RD53jZeefjOqv2MMazj9&#10;spjhGhuRB8bwPo/DenoY+VhxOXbJbp9MffzcNZY8bl/810aUQ/szSpeMusI+F4Ux2NNHko8Xn5cc&#10;HWNIu9fTd8R/Vtqnc/S7TuzTDU/Tzvs41MVBT18MNYOBLwYJkofS9MaO+cxkmOQAjc+4E1kK8GWp&#10;vSDkThz6qs4L0Rdy9jKuBoL5oo7bZNiRoand1ZgE5eBTFl9eVjSUUgOONTLwlXeFdFs1+OGOKjSi&#10;48tQctd8OAOcQhwrbHYBMWjdrA91D6P6Gd4QX6Tyxa0bGpQIqhBukwtKirB7ab0BcSo9wlPrtWM9&#10;9WhPvmRGmL28JJy8QbtoUhGfmCBEf4FsO5FZHXGrdurVfjS0271DGoR8hBtIUNw84jMlEkkyIE8b&#10;ZIahQzsdBeGPHLSxS4EHfykfgfrAa4i+oAGTGjFBf70FXqC+sKfBSQACND5GLa+WnHboVsBDqa6F&#10;1RjAv44NGjxUPOazVIOa9dqP+6S+Bl7YJ4DulAaoYU24uqiuQ9G0yy4QskXdDTCUiU1PLJWD1PhD&#10;CQ3B25RvRK58PMdk7Qj8R/GURVVCDjUgD9zV8CGU/dGkuup34x+SD8DFMGclgKzRaMmPhktSIpGU&#10;uu3w3doQr01BWYaefi1RnGqbjGkCopYM80pOYxIEpIigQanOnWpQwicWTUWQh3mhK2oAFRDrZgwj&#10;1qSdV1Odfifv7ZwNeRnNTG7w2Z3PUp2+FLbTmhl6lhjjBMPMmKi7hk5qqjW0iOU4akOluj278Q8C&#10;/tmdZQS/lmXl3SZNbU6ltv/3T8qxttfQyJDh98P6vMln/iiNVQPa04kfQSzzLnwu2t8ij2nGh2N/&#10;rqYFceo2xe10MKE+d/QK80pAWIIoeuqpp5566qmnnnrqqaeeeuqpp5566qmnnnrqqaeeeno8ii13&#10;enpiRGOKu4D/gO1Twd0rkiFfzA2FxxKV1VCKKpdiM5FtciTD/Ezy2WuZHv9JZsd/J9n0GxmOXsgm&#10;OZa17hSWyZrHaQLVBiVuuOvHFvED2WaJHqE5HI8lncwkHR1Iks1R10i2m1TKYivFzY2sri+lXF7J&#10;priWQXklqVxJNriWfHAj+XABrCWlIcKQxgdDSdTYCAFwcxcZO1YMvIN/8kJUeqDbGGmmMkxRb36o&#10;R3wqD/lUuOsarUa23M2oXOqRnqvVhSyB9Rr8VFeoYyl5upFRyl3TNuBjI9lwC94GAPmgwVMmgy3a&#10;sobcCpGixL1E/Tzyc3oio0Me60k8l8HsWJbDXG4gpzWw0W03tsjPndMIGuaFHdNqlEDYe4eGFlsz&#10;tNBu1P98FUtDOAJuAqF8ue1kfnuBroRsNPijl8cj+hGfaLSgmbbTFGAnscGBhKohbLMa3dBwcYQy&#10;xgDvI4iSBoxmeKfHfQ42QCUl+m4NFLKU1fZGyhT1TFHaLJXhHOXMkX82hp/b5E1kMx5JledSZRny&#10;s9UD9Ct3nrFdfCgJ7h5EQz81OExy8MNDSZG+StAexK+RrkD7iqEM1qijGkm6GUsOnSZGAgzgH4wA&#10;5Ef/sa1+jCeP8RpAkXmnYQtN2qhz7Cs3kqLsaESFBqtbRRvkyh7gpcSbgn3F9G2gLQD1KIEcoeVo&#10;UyZZPpJsBP4A1lNWkOEaUlwt5WZ5g/sKegpe1psaFQTFoy3teEsUC/0iWA/HNvWtAZqjY3WjO5uV&#10;NMpDv9GYajTOZDYfy+HRTI5ODxSzg4mMpxjLGfJsC+RZYZ4gCuTl0Z8Vxltz0a+7CqF8PZaQMkI7&#10;hgkNEak/aCf6kWgM0hpQnuSPRngOtrfgcYcryGFZ4L5GX6A2pFPZsrcgZ9QSdjfEnT7KHgy4wR8N&#10;UNUgUzOij5GVhpNJjvSjoeSTVKaHE8x3Mzk4ncvx2aHi4GSuYdMjyOIAfTPD2Ic89NhEjNPNBroN&#10;vR9NRjI/nMvp2TN59fqVfPvdH+TsxXM5ODiQ6XQqI/RpirmR+gKp4BYubTtdjGI4EYzk9GLqbjCT&#10;5+CfQv+ZXHahkR9HXZW3UVMUCN1SoD074TsU0mi6OM79Jg9oMpxl2NFyI1P0wcFkoEd9nmE+OcN8&#10;cjxO5TAbYqrB+C2Wsrm5ls3iRjbLJSaTte6IpLtgcj6jhRvu3DmNu6iVqEm5ZF9gPNcGn5xbqcvQ&#10;GzMgc4NW9L/rKfVLjTgJ8oxCVcEMdhQ2nhcD7qCWSIGxXwPjkruQraCnywrgTloAd1P0Izg5ptQA&#10;SvkL4OX6Tf6Uf95x6TwMUEfx7LK5GfMY4jliuYsad/wqdKzaeNUjP/FMKHhkMu8lQR4YZzurEdzl&#10;awn/QlEpbrgbm2KNOIzVwPcaz1nyzuNHdcdQcgk+eNSwHcfIftXZHW6GO5C0g7wfHDZHoHz2Rwiz&#10;Zx7T7kJlFOX1/tsH7UcA7LBm9dMw2POzTt09DXpVYBGgcxRA+a2KqgFkuAvuWAfQjXLqoz1Rtq6h&#10;0Lk0k26OSoX+QQ9pWM8jkDmvqf03RYn0YMbmtAiqF+DX5eX6ubN7GoGWKahP1tyAJv9OGMtxROUh&#10;WkFi18Xdp3lRCXnSBxR/BAAMoBf0M95GNzUBayiMCe6cpuBuagr7gYSvgmhoausiro+wVtpyt1kC&#10;5SKMxqmslDq3005CZWrPmBL9sMYzdbVYYC3IH0lArloDSBnX2mwu4FhWxQwzNJ9XgSfzA5g37EhX&#10;ZOW8wXJ2iCFWrlHsD+6eHoFcK7Vn7yDvgx2NCfA4j9/nj9PHbuJLorY8u+S7R94PEkVXeTG14jGu&#10;bW19V54vgLzZ9zbTdY5wPYz0Ec/eHeyk7+kpkarDg9Q+6ELd79SDuN9DvOvIXRTroaOnB5DLuEve&#10;XWHt+Lbb/V8TQdl0vu9QOhfN1yaSJ0Gx7hKR/voc4lDy+Bhxx3o5Pf064qee+pNPB+10Cmhfup4+&#10;mO5U4bbcQXzQ33rYezoWtG/M7EOcpp0+dvd0NwU57aypOujWmusucvl/IeRq6thLsXwC2nJTP+Sj&#10;YXfRgyqMKE7/0Dw97adPJEctJvT7rTlqH+J4T78v7EsntLH+rB9TR/trOccIFH/PsrMG1w4C7lpH&#10;BGoX7XjK1NUeR00uI5dPh5xquVLGvi7r6bcldqLPF05td0A9dpxitxPD4jmoa1w+AnWxotShh3vD&#10;usI/D/Uj4YsmaqdhV834An6gL+5o0MLjpGiBMaAREo2AUt5z+DOk5VFTSKNpA5gfMXXJ+gEKqhRe&#10;6tmuaQliOeEiLV/C6ktgvpzEoCQwQMGBAQO1AUpkcUjBF4UNz0ZNvYTxYmrMekPdNIahgYDyYCXw&#10;laq+vNSXrXy5TQMA8lNprB1BhVKA3fqbS9uCivW9q4Kp2G4ehdnsnrZNuHsaX8A2cjJyXwNrQRz2&#10;CGTMKvjSmdVY+wC6gZ2qEWE7XBFBrpRvnashz6ryDRckjAuhFKZuUQIZOfjSV1/8QqdQviEuxxHq&#10;0s5o+FA9Q7jpItKpOrEAA49CNV4NvJz3Xf5v1RTFohVBVqyjTZquSXwPecIAbcuuW6GKR92iIYHr&#10;KRHzYvw4oiZYeTuISNM3ZZDIAo3saKjGXcF8RzD6Gc4ikBrp7aW/QUPC5QR3VHYovWlXQMNXjF2K&#10;yzHDEMLq7SIrJb7axHwNyIYC7XMMoZ/a/iypoXJAmMoiyEObgDJqHnHRiIGGnGmWSpZnkue5ZGmm&#10;YbbDXTdXDLkd2tNdRPlz2uAUojupwUH4Lmqcv3UygL7UQD+prJG51sMg+G6Nisn6uO7vLoSUDWlt&#10;BlUYzuwGPgv0eYBM4MxAdw2Oe4OX/1BiSnKjj6OA7jk1XFEdcb1N/UgL7PK3y+M+1LwTt4hhhojV&#10;O8mLatDUofXcRbfyGpyNzvA7SJMgoaOZo5r2341GlvAavNwIRnuk0524ppi/O5J9Joo5iDmxtvnY&#10;2Ieu9scpustu6FYs/mm/EXyuaEc4N226HdImLzdGTz311FNPPfXUU0899fSh1K+me+qpp5566qmn&#10;nnrqqaeevjaitUdPvzEF25pfRV5GDJK+zNsS/sJ+iIt7RWVSbXJZV7mUmwkwle3wUEazVzI7/INM&#10;D17LZP5K8skzaMlcuEtZtc2Qbog7LQUSPaIxHeeSTUeSzSbADP4ZKuUuV0NZLytZXhWyvF5JsVjC&#10;v5RBtZJ0sJZsWOC+Eu5eNtguRTYr5Cm4zYVwlxAe0Zjqrlk5yjNjL91ZC80gNjSc425UKerNZ5KP&#10;D4EjyUYHMkyn4HmEfEjDnVbWhaxXC1kur2W5upJVeY1238hmg3qlQF3gJ9nKKBPwxF06SuGOaxCY&#10;GaGAF160ZVuvt1IUW+Tnzh+oP5/L7OhM5qcvZXTwTJLZsWyymRTDXArUz53B+KpYj6DbALzrLiBh&#10;JxDdTSZAdwah217AWr/5q1L+N1gsubPLiS5/Ga7xapCBtAzjrja6gxraVgYZQ466MwvS0oSLu4fp&#10;UYZqXINQNepI4R/BHyMDUmQCp8OB7dgzhJyBNa5iW0g5RF0pwjP0WTKAfyBrpF85UBd6X3dKqQjU&#10;79jQsFB3TmM9eahzBF0ABnBvEaa7oeEODCrwUiLPGn20hq4U4Iu7qkEHhxvoKXRWAb3N00zGo5FM&#10;RmNFliAv+oTy4Z39Q0PKao32lBwzYEUN4yh7eNgnKhefOinpmLyfTKoO7s8W9mhDXsN0PJWjwyM5&#10;OiKOZTwea1/xWE8aqaneaL3Iy3EHlVyvN9A/yFl3U+NOb+jzCmkQP9iiXELrgfy4rxjq0d3LaIi6&#10;oS7QICuTEdo+P5jL0fGRnJ6dyvNXzxQnz47k4Gimu6jx6F30IPQIoLLQMAiDZDQdAyPdQYxzgO7O&#10;BEZ01yRwq0aqYcc0+mnAYTpIt4N+wg3xDEjGEnbgxokmc4MZHaJPEabwEOQnbKchgn3IcnGnESra&#10;kEAns1GCNmQyPZrKwemBHD8/lmcvn8kzyEDx8lSOz47k8ORAxrMxMtHAiDzyyFXMU2jZmDuoHczk&#10;5PRYnr84k5evXkCWJ3J4dCBTzIf5CPMXranYDBC70voT0HaS6DC4GROYDgjjOIKFNu42PK6TQtV7&#10;cRd5wW3segK1w9rxTgxrcx65oXcY2HCuEczdkjjri0zSgZzOR/ISevoKsn4FHX5xeCgzPpMw1w8A&#10;AYbQSWqg7dSF4qCX8GDOQTTCueNfhWrMRDkQHNRBRdBPM2RhX/gV84g/zgc0RlRAC1kPdJI7TfJZ&#10;uca4KzHuuPMnwRmeuzFtkI7g7qCcSwnVAhSvQPFmTBOBYeSTdQLGTbggL905jeMWxXFu5jqAo1IB&#10;+bE9eqQowB0VubPX0lGsA7jjF3dXA7i7G+4WH4H+sIua756mO6gF6C5qNALHZbunsQ8Ium2eZSOp&#10;djxCV/snwMnmjMAz5+SAEnXGO6gRTGsImfcQi3dARFSHnbptfIJC92q/U+5YdKxRb1Fyh0vbQW0F&#10;LFaF3BDLgOBeAJSl7ZzmO9JR9uxTH+ktqM4EwE+QU7uMlx2w3eCtabshlouC/V5fQRcI9Af1w5qJ&#10;+rVI5u8ogwDzCrh9TFBorvPNPE1mtVCk4y6Wtp7SNRX95Id8qhwwHjBO+MzfYK2xwUNGx4fC5EL+&#10;jEv6onUSwN1otWze4fcd3pQ9zduA/bfEGnRxcyPXV1eyxJqUu6pp6aE5lDfHrmlHaAhlBNhOacbT&#10;DkI8WouL9waUs4bqXMbU1qtKTBBTnLFHB9WSi4hhbbQJYbWiW8gtwlgwoJ923I7gRx8a4N9xu7/L&#10;Hci9TwV30j5ZO3l8jC6Kwh9U70dS3K6ngAdTV2ag1uEINdEd4xGpXVUPw2elDgZUHx6KB1BXtt81&#10;7pqTPiXFlXY9L7rC2vFtdxuBuqJ+r+iiu+L20Wfrx3sobtvvHZ+bbj1/XJfb+hyF1XkcpNjvYRG1&#10;o3/P+F2Tj6l4XO0ZZ11t69FNXXF3pYe4+Vm6kbr3QROimX2stD+rtHFrzLXd7o/Dicj5VPBZCBXd&#10;O0ftQxfdkaYd9RRwL3Vl6oDr960wOD+UvIgPIc/Tw9CmzriP6Zw2RQV3zWkaHrkVbbejHRaRRz0l&#10;7FBXYJx4H5z2hd9Fn6J/Qe2qnxIeTP7MdpnFfg/7wqlLfr9nPJR2nks+z3RRVzr0fRz8GCDF7g+h&#10;nTyRrn5MWR9JfAvT029I+v3KJ6B6DReRv5qjZZXuGFbxZT/CabQyyGS7pZFaKgWwBFbbkWzTIxmM&#10;TyWZvpBs/krS+UuR0alU6bGUg7msZSqb4Vyy0bGMpicynh7KeDKX6XQis9lIRuMc428j5Woly6sr&#10;uT4/l5vzC1kvFlIVK9mWBeILGdLgAKUlAzPSotEWDYN4lJ8f52cvDKmiCTxDxA+kKoGKYTReGkua&#10;zdU4bTw7lmx6IMl4KgPuYIaWs83r9UpWbpy2vJLl6hplLGW7UfMo1M/XoTxaFEhoqrBGvgJpVvqy&#10;0z4hon4e17ZNZFUCFY+jmsgmmUs6fSbTk9cyA7L5iQzHc6mykVTcSS3LISseVcUpyf6bgZoDXMZ+&#10;7y8F/nP+IjSkuZw83o9zQyHITyOdxlBnuIEbzRryOEjIlYZXPL4S4kZyGvUkkEEq2TCXEeQ5BuCS&#10;dJNLsk4lL3MZbxC+mQAzGW+nmi4nkhGQQ27cfc8M1miwlNAwh0e+jhCep7LJEugPejmBxBWJIUV4&#10;iLNwwwbhW90mqdmZjsdh6q5+KcJShKVwhzieR6kvt9UghEBdwRiEhiFriJ5H1bF30zyDvvIYy4lM&#10;ZhP1s5+rEv2O8aFHQlYBkBfFauZP1jv2ktqMSvTFNPpUDbiQ0MCOgX4qqLcJ1s/geUMjMbQLCajb&#10;NISY8ojCk0M5AU5POY4wHrelrDFG+BLfduHiEZnUdUMC0HAzS0eSQc8o+5RpyCPq9P5kWMY4GvWp&#10;kV8wVgPv3OlrPJ3KbH4gh0eH4OFInp2dyNnzUzl+RqOsQ5nOp2qMlqB/aGg1Go/U6OoI6U9OTuT4&#10;+EQOj49lgnL4Qp8v+jHctG00PIDo1LiFfiQA2JYYNJyLjRoIM2q7nc7StqEGldR3LR2ATBOAd4cS&#10;xpkd84keHCIcOjaEfg2gd2xfAh3Np9Dxg6nM2R8vT9RI7eQFjdSOZXY0k2wMHnLkzZE3TySd5DI5&#10;msvB6ZEcPTtGOsjk2YnMDw+gV5AdZMyd1NTgBTqEP4US/eBJDT10ktuFaZoR7+6+nbIBydPVFGd+&#10;DIoq96ra1X149Z4DBUM2NNXRo/2gXDRISeCeYFg9nyfy7Wkuf3o+k394dST/8PJYXh2N5WQykMN8&#10;KzPM5aPBWgbVQjZrzPnAmijh32J8cZ7HLM7xRqNDzAAGPA+2AO88LnOrxl7oKyhYA4xhhc0DCuhi&#10;Y1xEhNkc/W9HAWK+UOB54IC+63HJcKvlJMA8amBDCVC2dCjgAfQ4YiLIhgOMhjm6Eygz4M/6wS4o&#10;oMKKQtkAbXKqioawWykwOfJYyuWqNATjNDNKA4IxmobhuaFh8KvxGsDjePVIXgfSrAlUQiM4GgDa&#10;kdBoX4Aa7pEP8MT5EiLDeK5ZxT9tRuCZzcbcjbaXKJPlrlGog21gezQd5Yy8dOs8jD6i4VR73qgN&#10;qgK0csCOa2Q5oQyWCUC6aAfANmFO47y2hNyWlFuxloUaqq3khliu1GhtuWoM/dZIr3xyfuT8j54j&#10;gnZHCM8Y3tlnAY1Q4FfAiX/a5oAdeYVnEe8VdVfv6AsCzypHfSxshDoeJXFUKKBba4LrKUCND1Gb&#10;1kvWILcYDPM1SfM8hZ9AJmsDoG01WehRn1CEGHF/Emy46r6CcwHmBNw5JrRgLZzPbJUgJbYDGn7f&#10;YB16dX0tl5dXcnOzQH+yJUF2+EfYMxq8or7mshIbsFD8J9SHuiE3XQvUlyYyUCg1GB7yhFQ1heQ1&#10;td2xv4v2pX+KeTvpvsI+htgHAdod7o/pLn+c3u938Pkh7W3Hf668IFXtRyRlAXXUw+hT0QPaptRO&#10;13bfVcZj571XHkzQBil2k9qVkbrCHom8qri62N+OI7XD2u52+pieYt7PTrHO3IcH0n3ti2XQlkfb&#10;36au9E6/Jq+SJ7gVAXIZ8DlNGO1KBvm4gNW1mnkbeMrdHLf9pDisHb/P3UFet1Ps7qI4/efM20Xt&#10;Mmq6o7BaxndRK78+cGy9plH1ugz9SOww4n3fVYenAcVZuqgd33a388Zh7fh22jbdl/chInsEitnY&#10;ZcBX1Z+Autp7F8Xpu/LG/jZ1pb+L7ivvUYkVt3U7fJLxIAU+M/tnlB0dacZA3VM78R3kZZJiNyl2&#10;d9HnzNuOd3/s3kf78j6UbuXpEqp3RoyYQlgd1Y5vU50w3Nvp72hEzG+b9zuyKX1o3na8+2P3b0pg&#10;ohYdHP5Bpg1/vtSME5FzJ3jH01DLe4viLO3sv1XevQSZ3EJMXWFOoYK7knxqitsUtzF276PfW15S&#10;V9596WO30+eU/V2kYwt35SVmKnY/gO5rb5vi+N8q731UlxfLweUSy6cdFmMfeeF1JZ+O4uLi4h9S&#10;1e8tb01dMn1IwV8g3SurFu1L/6nzdoWhv/zbfl0nd5CulZ20DE8fiqsdMYVAFtmOb7tjf5sekjfG&#10;r6JIf391WQ8nfmLp6Wsge6sZPNCw8OKTQ0lfmhJw8wU7XyLT4MhB4yx/scwXqR5vxjOx8QiNQljN&#10;Rl9M+rGetuMGPuA6D8qH87JLd0aHOI3XUYIP0+C3OdaTbv8QbmS7iqD+wJMCbqvAJ57G7X59vWgV&#10;BUKMy0knJZODtj+BHAA7VpT1DyGrIF/KQ/N/fjIJGUKzrE23GDJjBrsgQ0W4tnCr4ZNdTbyjubQc&#10;fsERwPbHULFFbkPsNlhR+PcB0HKQsW7mDuxlM8G0O8YJzI9g0xN1BFhm/YwJJ9FFTNZNnivGLrH+&#10;JGlA4ymWqLyEdilC/li2bXiaveniCzrK8drUnehOXwq6EWbHWt7GUNOmdVqWQ4pEZmAbCEYGapcV&#10;8xzzfXeYEUKDq4mJ0SbnT6kjA6tw47UEY7luI8Aw3R0rpDFARpQTZdBCrV813z39GvJR7dKE+PVo&#10;zywZSJ4OZYQ+InL0R3PkZ5C8zv004ArPgADThgBVjshfIxALilDPUx9DXs4OeWBn5A61U96dej9p&#10;C/GvHqeAGuR8MLycVnl6xdRw3J6n76M47W5dISygk9oCati4HddBcfntuv2Z0saufDwDS/ttiFU3&#10;iK9dtnbT3QfLX9MD5XkXedlOO+W3aLe6u1I2xL6od4NT3GqFkTPysGJ76qmnnnrqqaeeeuqpp556&#10;6qmnnnrqqaeeeuqpp556+gAy64KefjPyH1kQH0px3k4wDcBOdlsJ21ljo6h31QhYI2xFDLdSjUYy&#10;mB1IevBMd1FLZq8kmbyW4eRbSaZ/lPHsjzKbfSezyanMxnMZoYKMOz/dvJPi/AdZnv9NypufZLN6&#10;I4PyAjwUAPdMAW2HstmkAI8CzaSsEllXQyk3NJLz3yzay0PdfaMAVuC5AO/AEHkn4wOZz09kdnAs&#10;s8MjyacT4flv1bCUYruUZXUt16v3cnX9Rq6B5eJciuWVyHop+WYjo80W90qyqpS0qmTA7U2qNeS0&#10;EZ76mI6481cqxXAo1+D8YjOUS8mkyI9kMzmT5Oi1jE7/IPnxNyKjY9Q7lTV3oSu5UwdbgPIgU9t9&#10;h0CbhmgfytMdcwY0+muDRoBhJ5c6H9qt5aBM8MZX+757Di/udrJGXAFwYzka7uhRlttExptERpDt&#10;cIFyrksprwspgM0a+bkjVzqSYTKBeyLJcCbpdi5JOZPB9UjkfSqDt5mkb1LJiXco6/1QJpepTG+m&#10;MlvNZFbMZFrOZVLNJNtMJAWSLcqTMYCyB9z1y4z3uLPaMEvYRJUL20Tei0ElBZpejtCiCeKn8IyR&#10;CP5BTiB9tpEyQb8OCynTEvJHy6eQxAHyHEJeR4lU86GsZwMpplspJhtZjjdyg7RX0IebTOCH9s1z&#10;GRxNDAcoeAb+pgB3xUooOZQLnZCylMG6kuEa8nZAN3UXtzSXNVi6gb6sMJ6qhG1ZA+ALbcKwg36j&#10;DdsMeVCfAm1HBHeC4nGFW+jnYLhAWdcyyK4lm6xlNN/I+AAFjrbozxJ1VLbHE/IMwBv1McnIJ/oY&#10;9aQpdBjdlOiufwV45/jijoAbmU/HcnZyIi+ePZPToyM5nM3laG6YjkcyolEPyppNR3J0MMcYHte7&#10;sKXooAzuUTZC+Ax5D+X48FhOj0/l7PRMnp89l7NnZ3JydIq8GHuTOdJDLriEu86oUSraaYOYKou5&#10;KJgyhnmJBhtmLApPMOBo5ixLq+lVlkzbpHN4mO1CGIAwz89jedmmhO3i2JJEj0RdYYAubtaYE1aK&#10;mxs7jo/h66IC7xj7WS7jyRTzC2R2dCiHR3MZQ08y6GSiu6gBcA/RJ8Qgh95Ct6nfw5S7zqHPUS93&#10;BjJjXoCGtPx1Ng0+aSAYYAa13WBbwrSt6E7VIE67Q52BHRQX0M7TFeeVqtYH4E/7uCYLr/mEtwHk&#10;2IIXa62nfNB3Q4xVAL2KNOgfYIZEhxgLz8YDeYV54Ltnmfz96xkwl+9eTOSbZ7mcHQ5kOsLYSleS&#10;Jwvo6Y1kg2vkv5Rkc6HPpe0awLOCxz0T5WYhBSFwc67BeKwwzsoxHh1wF3lAAl3COOSzsgDW4Kfe&#10;JQ2cbvgsoxEMxuQW88N2gGcjgZJ5HOFma4bbPG5T04Udpqpya0f3Atz6cVACGE9DxKVADj3PMSfw&#10;GUZk0HlMj5h7MUcooOkEZAmtw3geot003rNdFXU8wK87ibn+AVvoJY8R5i6lJcbAGs8xPhLZDkzU&#10;EAA6BTwNwAOajTu6BOnj45OH3DFSn+sJkOrurGs841eYA1eYD5fbHBjJAljh+VBIbrtcog3cIQ3F&#10;tsDd3rgbox2TWgRgKYDn+1aWkM0Ca4MFxu2CO5pBTtwpk6Iju2Rdy+Gd0D4KIKsA2NJnzAB9zPWD&#10;hiOe+VG0oGgp4Ckw6RclVjEl1yqYS9C2EvP8OgCrCMzY3MUzQz8TmBfgr49dRqEGaDXKdZmpAXjo&#10;B332E+Sf7QDQRAWai26ATilCOnVDdtAq2+kM+oR7vG7YBVJCOYgNsIa/GKzxHAPwbDXQvZbloMQI&#10;qBQLlInRYW7oLe9ryKnk8d14jmzwPOGahc/zknHQ72KDcrC2WqG93KG3xNppCyFDW1XPdEc1NGyD&#10;5yy3wOPxr1BJdATCwtOP+7Tx2Gg7tpPgvB91JBY8KlOVMe+UK58DHDNc0+E5DjfXSxwLkDg6HPxg&#10;rr+6upHFAusJ8oFqEY36MefoQhleuoNfw/jH+Yl6HmYn87Nc8I4BMdTdgFEnSjQTTC0J0IbhD6EE&#10;vegPhT70HEwfiG73x26S+7tAit2ktnsfSLGb1HbvAyl2k9rufSDFblLsVlk62Fu8O3mYw+PcHcMp&#10;dpNQGTvFOqZxd0H78kMQNSRuY+wmub8Np9i/L64Np9i/L24fwq3VkgdQW/ZtmRvZ2q2pTkG/I4R1&#10;0k6mCG3qSkM4xf59cW04xf59cW04xf6uuDvJM7R1LbhrnUWYIg4L2Mn3GYjVxFW13V3x7t8X14ZT&#10;7N8X14ZT7N8X14ZT7N8XF4d9FvJKo77X/o/C9+IDmPXiuuDUdnf523CK/fvi2nCK/bXbHd5ODTTi&#10;5BM9V7hKsP98sjv45OcO+Vj/qJtPfkttF6ktz0+JNs/hToqj3N0Fp7bb/e7uglPb7X53d6EmTvKQ&#10;msq7i7wfmC5AycND3lvl0hPkVOu6E9Nj3Yn1pRHjw4cB/e6GfhLLRhoH/Foq4m3tvlOhEYO64BT7&#10;98W1w5ziOHd3wantdn873SOSrctDH4Tu83VzwwJcjA/9pZ/7NT1TMCykrPPtYT4Optv97u6CU9vd&#10;5W/DKfbH8W04xe6Ppkj/uwBBU3wEPzKpKFXH+V0YZUo2MGNh7Okdn68MdJv8GzmjvCE/EfOTJudA&#10;m+92iEnbcGq73e/uLji13e53dxec2m73u7srzKnt3gdS7CbpHOV9QXdAnC9Ov0NReoWXE6BzJcHy&#10;GI+CdKywPwLc34bHPxgRo22e2273u7sLTm23+93dFebUdu/D5yCVK8cUZRX6C30yGFYYV/a8sPDw&#10;bNnwCyak5YBU8jyhT9XvsndE1G5jDKe22/3u7oJT2+1+d3fBqe2O/bfIE7TbSnSExzrs8LQU2a+m&#10;0A81OshZdmq794EUu0lt9z6QYjep7d4HUuwmdcV1hTm13W08OkWV6QMs9PstPXgIvKzY36I4yJN3&#10;gRS7SW33PpBiN6nt3gdS7FZd5bzxUOrS77gCL7iVRp8zMXk5jgdQuwqnONzjYjep7d4HUuwmtd37&#10;QIrdpLZ7H0i1O5YL++Ye1M/zCBr3hVGnrAK5vwuk2E1qu/eBFLtJbXdXPGA37wuCn+7raAyJ8BmF&#10;c4nORfxswnAEIb2na2aa8LlGQ0KoRRh5BlLsJrm/DafYvxN3nw6SnB+iRXEdnTrtYY9HHVz19GWT&#10;KZV/gaYfYqOrVt0BVIOGFUPuDJYp3FBAjQUSGjcBNE7hC29mwQfcbVXKpioMGx6ZCOgXQW1lxsdi&#10;VN4AsQRi4lRKDIjGA18Ysk7d6ch3LtK3m4y2rxLNAKCUilCe8OGa1if+QkRBNyceg8ZBHg4OUFbJ&#10;6YZHkulHeRqRQSaix02OFJSTvlxmGmRwVmtiWTsUCu9A4KSFndJ2qE6D7LzXJcHjRh/KEBijUY/t&#10;IGcp/cV4DfSiTrpqkID4CMMaQ3u5TuDDWYOQPyDiBGU3iInt0gvJt0O0G5AdIBGzAGpYqRd4Zxjj&#10;CG6XBOjnxAD9DDiE1iEP4QaCW00LB0F98XqUN5TFsikb1wuFBfsXY94GfVnOC17ypolqkJguhhPj&#10;bZTxyyEuSAbgDyoEGB+h5PrSEgKPCoa5O6pb0wEJCkvTVLKUR3zaGCHSME78+Eum813QtPyda1jH&#10;a95QniP1spGGumM1A7EIfgNyGRjsMh/YQp9x1xwaBfG4PgXcaiDEuSv0KQ0TKBNtu+4UB5lRRggn&#10;tDg22fVHwwyu5z4eLXGMQEwf+3vaQ7uycxfFz+GcQfY5HDS6HGdAnqjxZZ5yhzWm2aB7bKzZDA7g&#10;2UDgYdVAZxabYXjRrYMfddj8hBRwN0AKwlJG/d0mHxANdq8oBv8ccYSyQcDbgHMT0RXXRqOXvJoY&#10;UuzXUjt52AulqFybEJE/AsIj6dfQuhRRURHF1cTQZ+wtoB+CG3+34BTYi5t8C4y3GRpuZCas7NCe&#10;GMgQo7NAJ2eGqOl22jjZPjjdikMRDaBfAY2iREAOXqbDH4IgG2c5wEvcSYdAk4tOmAEgSwwwQSM9&#10;BnZfEWk+Vhgq7iIvV8veTcV53ud+TcYwi3og3SoxwkPpY/L09Puhtg701FNPPT1V6uezXfrUz+de&#10;vp+fXOZdso/79b50bfTU01Oju3Q8pn1xse7flb+n34bu69e76Nfk/dqpS27tsXKXfD3tQ9P31FNP&#10;3dSPmZ566ulTUvv5HFM/3zw2hbdFPX0ptPMOMrpsMA30nZ7voMYdNWznJ0fFN/4yyDMZjMcynEwl&#10;nR7IaP4MeA68BF5LNn0tSf5ChtmZDAdT4Y5mutNLUchgtZBtcS3b9ZUMqxtJtkvuOyYpyk6HG0nA&#10;GI1jzKglx7AfgScaeY1koMZvqXCHMd2JBmn0l1osf5NLOphIlswkz+aSj4iZJNlIdy1iu9abQtbV&#10;ClhIgbqL8kaqciGbaon8axluK/DDfU7QTJSrQB00ckiGWwWqBSinoRTboSw3A1kh5Qo8FulMBvMz&#10;yY5eSgJ5DGdnunvaZjgBr+SBR6CCEbRxwJ00ttxrq0Q4ZU25DxSM5a9vzaKKv9hEm/WXuADbrH1E&#10;bGvYK9rwwlUBL0MZpwZY9kqY4dw9J0WFaQWs0TbuOlewfza2Kw+6mbtKDWlo6NiiHwrwsUT9V+D+&#10;HHiHEn+pZPvzWjY/Qz+IN8h8gUqQZrBIZLhKJVlnkiJ/BiTopyF3DeMvhtAetpPtNUK+sHMId4Tj&#10;Ti5VupEi2wIbKXGv+EMj/bER20RQRxs93SLdYDKA7BNJDqETR2NJj1HvMeo9QsYDtGGONsxQ7xx9&#10;wp3SDqHLRxPDAdxz6MzMkEzA+xhtGKWSptx1izsPkUVoHiBExTsFbnpBY0X+lpB2fDu71aCf9Z05&#10;+zbuX5Roo5DS4C4r0MUBxsqQO6ndSJoXMppsZDIfyBjtysdDjC32K9qqhmtmIEXx0ZiqrEopy0JB&#10;A1ByA9ZtR7TDuZydnsir58/l1YsX8vLFc3l+9kxOT47l+OhAd1dLE5qfoewabBmN1IZ6tGWWZTKZ&#10;jHUHsYODAzk6OqpxeHiEsEPUNZUx5og8BzAGHSP4FcFNI9JbRFEq8M/dgVxTlLrS1UCfMBwe6j2h&#10;EQijAYL9ShdtItg210X4uQsPbVW5W9V6XcqqWMsSWGD+WsGvRhXQA+76l4+4mxp0O6chH6pgXWrQ&#10;hERkFukcNmZNR0zvAfiZkJeTuQNo+UQgbYMmrVOUoxOPRl2VOSgDxW3yWY7xmjTQTvZOQozLROXC&#10;0cg50scQJbTV/aoyjKV8sJbxcC3TtJQXR7n86eWh/OnVkeKPLw7lm9OZvMIc8XyWybPJUI4xf0y5&#10;f9dmIdkGzyc8J4ZwDzYrAGMSc7bO3RzLYVxzV6iCu0Lxjv4vwUQJZSjR5+oGP1AlnSoUcHMeMINH&#10;6Aom3O2Az4G1+l1fFWoYSVBv0TjqLeZuqpjvqoZkeHbVkkC7B5hrbSe5BJnAIp61QNmAO53Ztlso&#10;V4GMAar/qMN2eQtAvYTtWIY2oRG6g5qmRz4FGrUDLx/OAE6VLMN3PuOuqL7zWQ30qwOPI6sLguMu&#10;apbf4LuINTuJDTR9gUhiRSAfoWFIVICfFdJz5zPfSS2IoQaiXRQaj8cj+IqARAqWUwNp8Tytwu5w&#10;GzzfNniGbsJahWsWBcY+emAXkIPvntYAfQSoATnqZ9+bDlAr2BfoH/aHA+XoL9d1fRCAehsgD6vC&#10;AoC7qDl05zG4KnQSUeJ5UQM6qbvn8jmcIB+eC44Nnjk1uEMaEft5R70V6uXOrXwWUrO5i1uJetYo&#10;fw2F0I0Awb/uK8Z5UUFZ8Y426zOT4wOAEhMbuG2NClmY+DQt51bK0+ZzAzLoXM/xoWAKjgnwYghh&#10;zBvq51hdQVeoP77jnuoF0lH+YSACIFYJN9dcLNdnIN7jOc5yQ6PAuxmeM8zSkkcmYbFaBz2uAJqu&#10;p4cRZRXkRdGGvqnDbpHHAZSzQ8nvtYYEhD6r3Y62nyB5XJzX43qqaUcklL2NBB2WHy2uppxOYrlf&#10;VVd4g2O4bnaB8T39NkSd3aO3j0JtvSDx/hG68DnZfjTyuYMUy8SJT2mu0Zt+cpfDPj1zlWGrACzr&#10;dJ1iOXlZ7t3yeY9l7ojD2vFd7qdOsSTvIG+2Prcdd8z5NcXyiuVJ8jIALRJxRFMZQIrS7dQZp+np&#10;IdRIiy7rD343U/+INpCtr81l/cI7EYI13tPEffJESfUv4JNQXOBuwTZP8VsEyB3/w6yl9xqa/PZY&#10;sLnQ5W3hTck97SdKKcYeUpGGNJ2fCz1/O5wZvb9IsX8fGO9p2nnd3dNe0m6I5Ug48Zlv3/E181N3&#10;uvo7gDotyfvga+0Lbzdk5XP/jvwcnu4D6SOz9RRT1zz0CKTVoK91bcY7Ok71wRHrQdsd+7vCevp1&#10;9An6/4vuBh8jMSLi873+TNPT74vYJ/5M9j4CImc9i2A+8svIvw3YR0hXz2mPRay/xfudPN1BrqcK&#10;+hno5RGPS48ppZ5+99Qoml9KAwy3ITEEuIMakGRAblCjpgzpzPjGFg7IyzfZisqAQcKv8PSDLxTc&#10;4Hru2v5h0J2+hmHXJ4e+4QD3qHsvwoC9XWIE/NOiAEqCORqgFbQWSiCLlLLwXeUgA2SyktvUyNfg&#10;FCrpxP5cD6G6JE6cNVAK38prH4VU3tgY7McN2lIR8JYEMthb5vDGP4Ddy/exfNmOybYxBGqubkJe&#10;Ikx6qjp7wfiAcGmxCf4pUF/qQI1EHRcD01yU1vxIqzoOoO0GEwN7s5aVo0V1FNIrNDQmBNZoE1LX&#10;L6ihWUNoD1jSI8YinmoypgCr1QwZXK+dE+aPdjvLMoPufAZAb7mDGncDs6KbfDFpNUhA+O5pXfBj&#10;Au2YSkuvYzOCxnW2/zGouz2hRTvQrg3gjmqGjaKRKVIiedMfdXYQ44Hab2S5evq0FAvehW3y5zh1&#10;QxQaPmcY06OMO6gBeQrgjvGeA4zj0E8x1mgKzON2/ViL+rmlM733rYFzjxrKIKxBnaoTt6krFXEP&#10;tZK2JeHYSfch8Bv+xcHx+HDURLf73d2C5eE4c4QwRN8pO/yL0+7498B2TmuD4Qb8fRzwj6jLITSO&#10;WtdI3/1x2Kcg1uVk9e6HU1dcgzsusLwf+Begx1NGfm/qrTogLAPCCI2L5dRFTSkOd+0S87dxm+5K&#10;QZ5qXdlbT5viFO1SvYSuUtq199RTTz311FNPPfX0+HRrBRiBdN8abd/arqeenhL555YP/UwSj5d+&#10;HPTUU0NdY6lrvNw15uJ0PfXUU0899dRTT183DcO9p6+Q4peQ3FnCjLBokDEEeLxnIsMsk3wyk/Hs&#10;ADhUZJO5SMIdRBKpSpFqtZVySWykAKr1RrYVX/5vdXOhBP/8KLZ04HuFVepOUV8C0JgFFaJMA3cM&#10;KbfcbyqTbToVyeeSTo4kn53IaHasPKSjCbKkwpfgZVnJerVE/TdSrhZSFUvZhB2maHTCjwfkxQxO&#10;2D61CFLQuMYM3rjLEndHSaXYDGVVDWSFezkcyTabSjI5kMnhqcxOnsv4ADxM55APd4ADD4F/NdpB&#10;bTTMo9GDGej5a/lPS2yLGjWxzwhekIX9KhGy55t1yGVTlIott6GptmpUNkQPDNF/ejQntyhZI+mi&#10;lNV1ITcXC7l6fy0Xby/k/KdzOf8xAO6Ln8/l6u2V3Ly7luJyJeUNykb/D7Ysj7uy8cjXDPxwNxm0&#10;HDK3XxPjGhCQBKqjXaMbk/HozW06xB1Ae2zXOE9PN8pAHoI7/GWTXEbzscyO53L47EiOzo7lEDiA&#10;e3Z6gP6Z633+7BDhRzXmp4fov7lMDv7/7P2HYhxHkjUKR9n23fCgk5nd2dndmTXffZZ7H+h/1f/u&#10;jpFEBwJtyt9zIjKrqxsgRUoiJZF5igdVlT4jXQEZjJyiD43Rfrmk4wz9KJVslKBLO+UrlJu72Ow3&#10;0g6INrQtdttmJ4nDlj32uU8mr89UTuMYoCLNJJPZYizz1USmyxHKhMqqaSSERHjG9MoSDcpV1mb5&#10;q8Y4o6Ud9l1a+5qMIZfpVOazmZycrOTy6lIePbqS6+sLubq6kPPzM1kuZzKd0vIZ2wvFQBlYJval&#10;PDfraYvFTFarpaaxXC7Natp8DjnlEtNcG8JToYtH6LZtY2MM6bghxaGAH6wjS/6xYIoQbCv3qu+k&#10;V0Cgjx/fPI60V2x1bVxDjiUtp+0K2W63st1hDsE73fXYT5V9J1VdyQ5+2+1GtpuNVHjuaGIKGei4&#10;0/QsbMAvCIhVqf3JkTfcrc9S6QzTAl5maSarfCTnk6lczeZyjT777PRMvj27kD+cnRtPz+Xbk1Pw&#10;RJ6hfz9azeViPpXFOJUpxuEYc1HOMYm+EVEJ1ynkqqJujXZu3HwJdo5mhQz9DeNBlRx1vufYZedg&#10;f7C5w+DveyArdfV9TVNA36sxrmgtscGd6XPW8WuXWqDCeKUQ6E5azq4cnBcw1zeONeb+mnekAy+E&#10;IRGPRMZaBvzYK2wOSH8K3gudeeJmtUR6WlamjzUY+ZAl1h3OUUa+0yoZlhlHLkVGlAnlMqtlCEcy&#10;PL4hNC2kyXSVSFN5z61WS4hVVSEeiPFLVsioRr77vPZUS2wk/Au8FHgpUECyJGlZkWm58lcoH2XB&#10;Y7I53vm9okQ7KCETnQMIbUj2DS9fk60esa3P3s3cIVCQfeooPNi3qSNDa3DXDprn8BmePi6apae1&#10;N8l6WD/t21f7iqMPx/i8kKT1L/Y7zJ9OOVm/n1B/tbyH8LSAV/m2o7zQLhVlh/WBrGi9DTWgxdEu&#10;RaKqLYp0+f8bSPRlzQt10Gcl31EWuPVW4/SZfR3+ujiiyo4camZFzeTA8tk4QTj9tqP1O1r1Yx/k&#10;nM5y0kKffhYhTctvP2bVxfFhuJyA4zB7n4BfAu9uh5+GXzq9zxOUkh8Jvx58KciAgIAPAodPmO5+&#10;HGHZ/gTwnfFDOuRPifPLg7njE/1XLsXvCNHbvhzCIPtNgX3a0zkF/FxQkp4BXwZCmwcE/Hzw+yB8&#10;IwR8jghrRMDvGZ+u38buHvBZYjARctONfyzoOtt/0x/kEDyWqxPbXLaNRm7mdbQWlo0kHo0lGU9F&#10;0lzKNpFdFcl608ntbSN3jus14hZUUkPa+MeNWx6dmUa1JFI5liDfG2WMgPwU4YZjjXQrsGiQPljJ&#10;WLrRiUTTM0kXFzJaXki+PEc5FhKlE1QnkoYb1MVWyu2dVGC9W0uz20gHt6ipJG553Ca1DahEg5tu&#10;WvKYqUSoZKeKdpJJ0+XIO5WCdasT2Ta57NqxtNlC4smpjJdXMjt5JNPVlWTTE4nzOdLIdXOTx5NB&#10;tAqtD95159a5fTyY5KxdqV4XKRNUN0bjtUUl9baQBqSGQIzC8rA8buKyOzTcSOYRh5ut3L6+ldcv&#10;38irF6/l5fOX8uqHV3Lz/Wu5+c7xH6/lNeiV1W5f3sn69UaKTSl6mmlD5bykVwQi3DY3JA+iqBC1&#10;KqZFtGJGpTRl5DapEUYJ0cU8OsyOD/NufGacbDqS0WKiimhUPDu5PpPTR+dy8uhMVo9OZQmu8Hz2&#10;5ELOnl7ifi6nj+F/dSrz05lMlhMZzUaSjzM92hNFRt4oF8uHcpo8UWJVDDHSpJwq/cGLEvfQYWW7&#10;2o6ES0Npf6AzS3BIE7SjQOluTDOR0SSW2XIky5OxLJY5yga/pEC4Uhr04Rp9XBUUIBN0fPS3WDfX&#10;VQGjcQoBlSmEmFIL+jyqNl1OZXl2Iqfn53JxcSFXl5DJ6Yksl3MZjahMSMUGDgn0C8hhBJlMZxNZ&#10;rhZyegrZnlA5bSpTyDxHeMqkLgvZbdeyvrtVUmmrLHfIn4pdld69kkiDsn0c7OWtkkbb6MX7gBbM&#10;FNRUuQJMIfA0zyUbjfRIUyp2qIKFKqOg/DxCdcAC9bm9W8vNmzfy+gbj4+ZG3txhrkH9Wvh3iMu8&#10;2HesRAE/F9qmvok57o+pMEWhBEzBHC4Z2mEC9zkmmrMsl2fzqXyzmssfz5by75gr/nJ1Iv+FeeG/&#10;nl7Jf3/9SP7Pt0/kL19fyzdXZ/IEff0S4U9GuczRTzLOlVUrSY1pB+Mt5dyGnzEnK5uk0PZodVCV&#10;dDBnGG2+44WOYf2wJwo5fHbwThwtPCCAxyOyLxZgyX6Id6ar4x9kVC4xXDPNmqFOrJCZU+SBux4T&#10;iTJSEY1HbpqiGcoNf9KskZriEUklHq94RPq0VPnahYkT1J+k5VC86zGPHD+QuSmbYX4AdSxVKL8e&#10;oUua8heVwVQpCFMqXrHOk1QS6/A90YINWMsOcXjsbok7FcZM2cyU9fzY9nNzg/waP179/ANSwaxA&#10;PCW/Z5CPKlGhsdQN6W7JopYN1kljKRuM6y3XRLwXKGCfP8qqcoQMvUL63mIk5lFtSWtWKx8Vvg5p&#10;Smqu/I7qRj8844drWB8O8ZR4RgZGtOMD9G2liuIR5nb0By0b+oGn9VljW6PdsG6TNeTPI49bfjMo&#10;EZREnVE0JSqsfYDtzqOS6UbFRD1uFcKhwjTnSpU721wV/NAWTSlVh7aJ0E4x6okk3MnXpqTOYull&#10;dUShrU7s5z2t3tqvKX8vbYgqQhloEVHXZiSg6zHHAjJQpTSl+08PYIU2ZN/bob7aH1l/1pNi1+yZ&#10;uv+PBSRdAwK+LPz6vZ4lCOMvIOAYHBH8VAj4taEtYY8BnwCQNf92on+//PWg3+HuOeDHQElxHQ8I&#10;CHhvYNhwjbe/Czi3gICAgICAgICAgM8YsbsHBCj4u5DfOPXUvcCIm362Kasb1xoOxA9vpYVUKyOI&#10;w2j+l6oIDw/RArhAgLp2e6p1Dm5GUquJx4ySPGKTm+N0Y1kYj+Vkvi03gI34QQ9Ndc9D3C+R25b0&#10;eXMTts8/sbyp0IK7uI18jYekNasDvD3fjw3burVCmTx4t3dtSvW3nxbG2NStKqxR4c/IZ8dqQOfm&#10;ra7QWl7/SzToUu7hnA/hC/JTqKKP0CSxWvNKyCwdkO+ee3eGNWUMp1CgdGkqBiXtH/1D7/ALw7UJ&#10;flBZLE6MWi74oWfrz35MAeY3KBV+sLubRRy0CdvcBfaKWZRR6qjyouyQn8/HgzIxq0AWxo4ENXkp&#10;WA6XB5VFzLqTz9PyNfoy7NP+VYHi79vcUetvpD9KvS//4Nnqh7qqIowp4FChzeaZ31Adv2Cwd5qy&#10;KMYT73jHSJcMfTlHHx6RaSxj9P0J5gJymmcyHWUyAUd4zzg+2Oc5DtklND1LC72kv7zLngDC4d8B&#10;fy78+uv748M4Kofi+N1jGPZ9eAy46VgZ8CisltSXeUCri/tmAPH6AH24Qb2PeF8M5sCfD4UnD9Nk&#10;OM/7/kMO01DqNcS+3j8LWnh7PIb3eov3WzBsF88h3LtLGFVz3NfVHFyYHvv0vFcfFHxQZuTB1Sex&#10;58/E25PZZ6LfaXjqiR8sm++LVrCAgICAgICAgICAgICAgICAgICAgICAgICAj42goPYFw2/Ad9Ge&#10;jdhxXWpphGwjPWazjXPpkpF0qbFOxlLFY7Uyti5TY5HJtkilqhNpWprJiMUfNxl1lURtITHZlXgv&#10;4V+BPIITuXZUAuFxXLRwkSDfTNkkE5HpSqLZqcSzE4mnJxKN5ihrrAoiNS01bbdSbdbSbu9EirXE&#10;9U6SppCkKyRD+khF0qhVUuXMNiZBtSwTS90gr2bkOEa+EyllKl22QF4nkk7PJZ9fymh5LTI+kSqZ&#10;ShUhrNDaWqQWWSqQ1nP0WEi1JwMib1RQZf0xAMnapXKOUd9YUsibjOpOurJRy2kNjyMsK/h3kkNu&#10;VNrgziyVzXbwX99t5M3rO7nhkZ4gj/fc3uykvCulWdfSrtE2a7QRWL+pZPtqK5uXa1mTr9ayu91J&#10;UzR2DB77lCo0DUhtD2RpFtJwd5ZTYh7zhTutpR2S4ZCn3vmOtk4QFuHVDXG6DOmOUe8J6jPPZLQa&#10;o2kmMjmfyuRiJrNLci4zPE/OZjI+nUq+HKP/JIjH+OhryINHj1UNrWaV6AcV+oP1R2ULNlTEI71C&#10;kj9cTG0RaRv0FmqcSw8/wLQPsF+4TXrXT9B7wQp9Gf0kRh/NOxlPY5nMY8lpqHCMcDGt0uxkV0LG&#10;KBOV69IskzTNhUepmiWbCGFqter1+vWNvHr1Ul68+EHe3LzWY2+7FuMNdY2zSEaTXI/wHI9pPYzl&#10;ZVlQP9SbZPGp+JdRaQdhyCyjhSYWH/2l2MoaY20DbrdrqaoCcRr4Y4y7ujI9s/pWIk3W++PC1IZM&#10;9kMFE1Oao8Thg36Yj0Yync1kebKUs4tTOb88V57ieXm6lPkK/WWBvjIda71TyMAf+6qWpdAXKR+S&#10;cyXErmlrCSKjBbCF1dNcAn4K/Mix0ePlPQDa15OyziDtEdphCs4xz5yAp+BZKnLheIn3K9wf5SJP&#10;xyLP5pE8OxmBM3mynMmj5VwuZlOZpxgDUSIZJq2Yx3vWyIFskAAnMZqAwvh76JhPJceWjok9fB2M&#10;HCsgympE0ni34zKNfh1WC1W0Soa5qMS8VGH+qJA+rUrSEigGLUjFaUhAaYrctHSmpHK19mOztmZu&#10;GaKQ7jnJEQZ0cZlep0Ta8KclVaZveTCcJ8PTIilXV6x8qBzJ5UAtsrIOKD+P62R9zIIa60lLcfBX&#10;so60bIawJC2egQyv8kAYPGIwYaQjHzIBU0e2BqYgtaZF6rcB8uRRnUP2x3nSWhvSp8W2bVkr+axl&#10;QPloYYvfPjQEq/VB+tYPB/ML2853TiUaEOQR2kMyDIqj9z3pDqLRUTXrwr3fUT8iNT+GBX12iOOP&#10;aWX67H+6HjnlfVPRRNuQHdoNjATrhifCcV7khVlOL7O+5vpMT1raRHz4+75Oy5h6RCZkRit3ZiXP&#10;SDmrRU9atKPlNPTUJiKxxmCd67AW2fHVqACo3wUYJxwvlC/HAQqqMrE6Wj2t7odEqD6gV07VBECV&#10;rcqGZY7tW88Tfo2mh6jWbPqM3BEVT78BKx0BAQEBAQHH4MpHBgQEBAQEBHyuCCt9QEBAQEBAQEDA&#10;lwHuYgUE7OH2+3rSCb8f+U10bnzuN9Rj2zTkhqWjbpjCjST4U6mJ6XbggJr6gPzp4uPODUg7Sss2&#10;y3tyA1ZTRXi3mUtlIjwodZMaeemGpaWooS2GQXPEjz2RH5V9HFUFyeWnG/A85pRnMXIjnvVGaj01&#10;vkvIUj7ip8OhvDv8o0zwrBu4EfzsMj/KDmxaswxVNweW0cw6msX1Wgd872r4KRHWhd9XtS8BX+5j&#10;6D0Mhju7jBKvmpSHD3ePqElMxmgWMB0ykZiKVaRzi0jVZBjkFaE+vCAn94TLw5XEydLg3H4yLP7w&#10;8m7s6tQFUQtq7PbcwEcPsyPeOF6AYb11PLJ3IzbKZ21YS1XxmLsKbWnKdhx3OgYQnFbTEioH+viM&#10;y8v1By0Hw+GHWprzSlkKhMHY8kfreeUJRR/GytKnp2l+bDBzo9XgAaA+vWKLHvOZSkZFvyzVZ7Us&#10;B3cfRolG8DIeZBHwCeHb863tOoBvHn7UkBzq6OqSDpgNmCOQMXIW1hLJSfSDjEpcHAO8MFGY4guJ&#10;iGSfm+chfqysb8Vg7Njwwfz8EJGD5fFAWfo++272SpVveVe+T3qDvLnS9qIiUdZjsvz4p3RLk+NR&#10;HRlG0+Flz8zDl3N/DUvg4CIM8/xxDsqyT+KAxPD5vXAc4YMiG3wSx+zROxxL45DD6yE3XsPwQ397&#10;B5APxNXL9kDGEJ5aZPXuR9egoPew97+Ph109ftz3fRgQEBAQEBAQEBAQEBAQEBAQEBAQEBAQEBDw&#10;8cF93IDPFYPdt+HRZ28D991pZYVWVQR3Wk4h25gW1DLp0lytp0X5RJLxAlxKNj2TfHYh2ehMkuwU&#10;PWoubTeStk3BWFRRDXlTSUYVZVw51E232WmbhNvayDti3mOJsxk4lzhfSjxagXye0aQUyoUyIHRd&#10;7KTYrKXc3IG30hVrSeqtZA25UebtTvKuklxqyaNGMlpRi1EGp21gymWJVF0uZWdW05p0IV2+kmR6&#10;IaPlIxmtHku2eCTp/FriybnUyUwKhC+6DEwRN3GWOLgxb3Wi+poS+aiqG+sMn18cSJebwH5XnfpM&#10;CcScglEFuRaltJuddLtS4hp1R2nyJJOMincI39CizHYnm/VGbm/Xcne3Vmtqu00pFS2iVSIZ6pnj&#10;GpGod9qgvttayrtCtm+2sr5BeDzXyE83pykCa030BUwvB4xU8YqzjllHQ3hHtWACebVoow7haI2H&#10;jBJHPFNpiGk0CFOjPeuYbKVBpdsRxDFGuAlqOcskXgw4B2cp/GJpMvQdVJ/x6ojWXWq1mjY8rtL6&#10;Ke58HpCKj2xLlTOqobpueDYFFlRACUcFHxCP7C2y2Dt7ng4C1hXPKAmINkprmc4jWZwksjxLZXWe&#10;y2SJOmUoX1RipKjNJJWf02TDMKWS1QiyyaQsKrThnbx6/Up+ePGDPH/xvdy9eYVxcov22aJtKknz&#10;SCaTkUwnGGcoLq2c0Rra65uX4Au5ffMafeCNFLsNqkwFNytzX1bKqkHHwBuV3EajTGazqSwWc5nO&#10;JjKZoreMIGsdYy6ushfML4peWUUVZQyqLIG2UnKM4KJ3lqcyno5ksZzLyemJnJ2fycXlhdCK2snp&#10;qSxXK5mvFjJeTCVfTEDeZ2iDhSzgvzo7kxXvJycyn8+RXo4moFUqn7epcdwDqz6s/oOBAobgUOKc&#10;cNyLlGxTTjRKOGgg/OA4deuMEe2OG401cU7MwBycIjiGGW1kygSc4fk0F7mEx6NFLk9WM7lCu8+x&#10;3uUoBK1RtgX6ElliHLD704oa1rgO839Hy1KgWbiitS2OUlwog58TSS3ngFwVqOitRVfSqpOzoIb3&#10;Cs+0LEarabSetq0qWZeVbDhvYz4vG7NAhkfcma+tQ0yHx1L79ZuK1lSy5r3leg6/lkrWoFpHc/Rz&#10;rlpCc/4tysd0aUnMykTSqqpR82Q4jbdPw5eDls/MAppZQ1PyWd1ZfrNUtiffWR+zmKZ1wYRnljj3&#10;64An3zm4ERxEHNLlqVbZSCREedFi2qZsjJDhlqwhW/ojDklrbmo1DXk2XgbIQ+vFfNBXsDJq21r7&#10;/ji9stY95S3SvatyF9JV6rvrD8iQ7av10n6FuqH7KNkWLC+IaoAIyzvi0FqYtxymRD9t8b1i32Uk&#10;Vy+sizEtcXpyHRm+k2aNj/0DxUBelCXkVtSyA7dYc7b4ziDVepr2S5N9Tflw3XBrByXHkmuv0fGJ&#10;d69AjfpBtG5ZZOX5zHUV7atEP0C9zCIaiSCULcIyDlpH04AwleaPHEHtZxgrNci+ASdtT9bJ+pF2&#10;Ic3cl1UV17UwjgEBAQEBAb8VcM0K+Jng2h7W9y8bof0DAgJ+Y8D6zt9L7XdTcwoICPhECOMuICAg&#10;ICDgV0Hs7gFfDOwPctz2NRz+cUaPzoxtU5b0m9NlF0kpiZRRKnUyEsnnEo+XMj15LKvLb3H/SsaL&#10;p5KOL6WNplJ3I2m61DZKO24wR3uLNMhHv/u4mciy0J2bhelIstFc8slSxvNTmS7OJJ8uJMqQH5Xm&#10;EI6buU1ZSLm+k+L2jdSbN9Jt30habWTc7mTc7GRU7SQveK8k6xoeUKrKaXncSRZHkoIJlUoi+EQj&#10;qWSCei2kilfSjS4knl7LaPVUpuffyOziG8lWjyWaXUiVr2QXT8CxlDziFHJoklyEx6eh/LZ5znrC&#10;KeqUJudDGf8S0D1T3chFHi0GMpi0EeprjKpa2m0pzd1OpKgkrhtBSWWs1oG44Qs58ri4qpQdZLXb&#10;bfW4z2JXmbJZQ0WsWEZRLhPUV4k655AZO0RNJTWkv9vspNyV0tbcIEbFUSTdeEdeanHPhNGzU8IP&#10;RbBjvXCHlKgIYUoN3GrmtOQUEmgZTZUmyRRpsE9SAaGRqq2laFGGrpQyrqVKG6lHrTRj1G2CMJ54&#10;r0cd2g93hklq0BTcGpDC1KKy7UiUI6IzZBA1KBXkxHsMWVNBLelapR1di9CsjJYZiSisVg9RN8CR&#10;eJRAQmwGNByP8WzjUuKslukykuV5KmdXY7l4PJXVxViyKcqTs6wVxiH6PupLJT0MLUlGuYymM5nM&#10;5zKZTWVExbMUYw5S4rGlZbVV1vUObVogQyrhoe51JWuModevX8sPP3wvf/3r/8r//M//yF//9lf5&#10;+z/+Js9f/CAbKn+WO+HRp6qohurlo0ym07EsljM5OV3KxeW5PH5yLU+ePJKrq0s5Pz+T1Wops/lU&#10;prOxWij7WDDFNJtbPAlV+FAJoK6or1rHYxtrX4olQZmyPJN8DNlNRphvMO+MM8w9qaR5KvEIYxmM&#10;x6kkCJPPJzI/WcrJ2akqqC1PT2Q6n6nlNeapfR15evheEPDTwflN5zg+O9rc4mmKPb0mCvtnT6/4&#10;Yoowqvyi8yTVyNCH8WNMIoMR/CfgEmvDKbrq2SiS82ksJwg0wXyWVhjnVNbdIb0C+ZVo7wqladBH&#10;WrQ/j0+khU8qhLE4+EFrh16ByWZCgv3E0+a4IakM1aAvqQKYUzzzymA7vG8wf68xp9+VJJ7rVraY&#10;k7ZO8UqPpSQR1pS8YsRNpEa5GqxNDZXTqEzdJkibx2jTn0SeKJPmhXgkFZxIplMoOymQLsvhFblU&#10;8YtEfUtXzlqVuagIR4V25ok6gTxOkcpUNcJSwckU8FrE4Tvri7yaGEQ5qGTl8qfiN+VKxXWvnIYf&#10;aFe4Iz1ENQ5k7o9F5RGTPFaUClM7vJMbZEY5kpTbFoXa1SI7yKKgPNAOJOvBcqsy31CxT904t1Jh&#10;DMQPKj31hFyQjfkxDORKUtFsT5b3kN7irFlxHYZDeuijSlTYp0e5eKIa2l+03UF/TKqRS3+EtqNs&#10;0e6ktj/6BfpuXYMV3mvIHXJQInwN4tMJ6wbSRON6FugMOxJjYYfvhC3Iu7LAWqxHpHJdRllRfm2/&#10;vodjHLH0HJNo/7hn44gwqAu/Zfz3zOFRqWh3EnXplJAXiXAceDYfaHZKtayLxiAbyETJZ+RJ8Fs0&#10;xXdFmmE9UP07RIKcuXKQWgifmDIgICAgICDg80NY479I8JdMz4CAgIBPBs45Yd4JCAgICAgIeF+E&#10;b4eAzx+xuwcEPAhOgbZZimeSblQE4WZxnOBfJkk6UsZU1uKGrm5JciPe+KNgeqAqmTDNntz85wY1&#10;uyk3pUk8ojA80tOO9SSphNBK7GhW2hwt5ltpP1neBMkneKWyWSYR6hKnxsh2MOHPbdZIqXVjuVzZ&#10;jZpgD74eOX08QC4+P6WTk1fg8LIwJcEBEMQre/RKHw4MSdnzqMOecGMQhtPjQbUt1MHFegt8wT4Q&#10;WgZeXsZ4Zk6kbSUb9eIGsxL+yqHbQ2QOgCXbPx7AZ/YxcJAZMkGZeLwnj+BM0kg3z1Pc0fXYRdWf&#10;l7e2o8WCTNQKDJX4nAJWf/wnYG2K0I7Mx9LgZj0V1fyRoKWUZal3kgpsbcMxhjiu/kzSlPj8MZmJ&#10;ZFT2yjLH4XGZKAvCuWL89oBy6XwzYN8PetLNyPlIjwB19JabAn6rePvA7ZvWPXNocYj1hCPJOVPn&#10;NZ9UTx/zIf583MsO1Klc6ca/cuhuvF9cvwa7NevA70eIH+RD+ZD4d48qAx0XQz4c9n1osDTehnvx&#10;UGgjn41W5gdkdy/+Xl5+7B/Q+ffh8UPp3wf8pfBQ2g8SP/p6gX3ZlCjzPe7978fZy/BAZvyc8G54&#10;2PsZ8c+I8gxhkjOar+ehn/k7DIPtg+9x/P4Q+gKhbIMIfX5oU23WgICAgICAgICAgICAgICAgICA&#10;gICAgICAgE8C7s0GfBFwu3C6K8cNO3cnhzt9/Wae6OatWraKYiUtrdjxWyC6Dq2zSDaTZHwi+fxC&#10;JqtrmZ1cSz4706M5m2iC8KkUtNiB8LRCYkcrmXIHNzrV4gg3PVsUDP5ZPpZ8PJPxZCYTWoaajCVF&#10;NshN6nItu/Vr2dy9kmr7RtryTpKGx3iWjrSYVoMtSEtXokdeKvHMzk4FKwqBm8yNoFy0MiNjican&#10;ks4uZbS8lsnJY9TlEd7P4I56pFMpo1x2CFuAFeOBLesEufQb1vjhN2q9HPHjvox/IXBztbdK14Go&#10;Z9zGqC8Z6bF2cdOBdAdRHiryqXIfS+01MRLUAcKhRTMeI4akkDYVjBJ44c48HNlurIteSIvHbNVd&#10;IxWJdFVxKkYYVWRyylOeSFPjohxUfOrQ8Krc5iykxJKiOHvGXeosp0C+NWLWkG1Nqyi4oz4qd5SH&#10;5aWVGR6UWeFn6a+okpJWx5ToPyAtpjUQBo8e00tNtrC4EfIkITvWnfJ1HbRDngkySeBKq3J2IVLf&#10;xpSJkZeB7o7I40AhjqAzbhwKSBSk5Cq0RSFxXsp0EcnqNJfFWS7pFHHTUqpoh7G0hqx3CMsGFRmN&#10;RzJbzOT07FQePX4kT54+lqtHV3psJa2cUcGNx21S9Cb+TsqikO16LW9e38jLFy/kxfMf5Pnz5/IC&#10;z7yTr169ku12o8pqtLhm6CTNMhlPJ7JYLdSi2OnFuZxfXMj5+bmcnJzIcrmQKfypqEYlNfYZFRHg&#10;+1DflwbwChEfAgYf0h+naJI9BPtZVVdSlKj7biPrDep/dysv37yWlzev5Ob2Ru7Wt/Dfy9bPj1T4&#10;izO0fp6B6JdgxEnpCCw/cz7mO/Fegb5MUCw6PA6ItgBVaZnkAHLzDecxI5/pxghsSxJtecQoanDD&#10;bK5rRqcWJjN48SjQpMYcWVXSlRiTeFYLT7iSGP2a6xgGM+ehBnNSjQWRz0hQFRdNqZr9A30faXmy&#10;WxEaF+wVhVAPpq7rCdcVxOWdVsS41vLIRB5DqZbAMBfR+hetga1pSa2s9bhKox1fuYUfw9LqGekt&#10;q3mLbP54TrWKyvTfSsRTiksLeSOPLY8ZBXlE5g7vLJ8eM4n0vJUvVd6GnEg9HpNkPZVWf1rLhGgt&#10;PogkUG/EBfdtC3kOCS8E0zC9/FxaHclG17je8tmQSV8+fo94i2lcz3tC9vyuoRU1htGjNEE2L4qo&#10;d9y0Dn1d8K5lV+IdDwdE31Ki7Krg3od19WB5STwrXb2HMmM8OxKVsqLMjWoxDdQ2pkW4An1iWxkL&#10;44ZHcbJfoCF36ARKVIoW5NiP1B3kfcP+RCIdcr1jWqVxV8LPuEWYHdJkvB3SoKW63oIc6+jagWtp&#10;inro2gp3XUcRhkOS3yhkrKQbpAEB80jdCOUzd6O3pMZxpEpyeCbZ5pRjDVnUTtmadwaEr9KPLNry&#10;zFGWMebuCebyjErU9KfISfjb95T7PkEaXkkvICAgICAgICAgICAgIOCngb9Uhl8sPz/wb5PGgICA&#10;gICAj4Pw/RDwy+Bw/93tQ7n+xU8Z/abRNz5zb+fTfN9wTyYg4Efhf53a07b/uAEdxanEcYbHXBkl&#10;GdwS+HPz0G/IuvDa25FAn86e9OAmtCk0JY62Kc0QVKxqm1rZgXhQhSu/Aek3JF1OXr/Engf0sHwR&#10;WstkltO0Dt5yGuqlG+zw13CsAyK51Af87eC4ZMP6H+BIMCYLuzx8U3k+jGHMQexhRNDacACLZlRw&#10;Arx/QfiHYfvwh/C5U83Ls79Q16HVtH1Sh4mxiJ6DQD1diX5Z9BkyC2aC3gWi26sVNRJdEO6s0eDI&#10;SoalM5WnaM2MlsxGueSks2ZGBbEDwbuKcfPdjj6rpVbrafdJC2q0sHa4cDE55IfCmQW1vfU0Kq4l&#10;ajnNj1vI6hcX1k8H5aUKlaAevwgZ8IjbmjIA+cz60n9fWwfWo9diAHVg0DHgU4CSHtL/vIfjgH0w&#10;G1f33fmoM/uBl3qzE+hkT9q7jX+7OJGYt40PJePRz9FS/RAM47ps8cPWzyGdwtM7+VA8l+Yx8UN5&#10;5P5Q/D59vOyVr1x80sf3Y6QfK56GPhyJH8P3Pmwfj/DP/v1dQJgH8zYO8/Kt/zCH4fZ8CEO/43AP&#10;+Q39H4Qv7gAHfW3AYRsM26Zx7NvKU8MN2tJzGGbAB9M5jgvi3716udFySAR6Fw+ERA4xcGd+hL5q&#10;/sZhQfb5ekU0rF+O2jUCAgICAgICAgICAgICAgICAgICAgICAgICPimCgtpnDe7AUUll0My6m3e4&#10;M2fHYbZ4gqft5u3BXTxqy4BqyQP0VkgapN1EqTRxLvF4IdnsTMarS5mA4+WFxJOVtNlc6ngqdTRS&#10;VpIZEa+NM5AKbSOJ07Gko4nkY3AykWwyVlI5p63upN7dSLl5JcX6pdSb1yLVWuJmKyktp0UNUmwk&#10;aWnpphVaCmONPbnpyerR8oZa+GgTPNNKTY78RyL5EmU9k3h6DuKOZxktpUkmKHMutaQoc6zWZ2hL&#10;ipJqIRalf4fs9hu1IDKlmI9E/YvCNn9pBQQX2oVvXd1AXiglGIGUh9njYRujTFROYmkhmC5FGnki&#10;8ShF+6X6HOXwSJEO5R7TplctRVtKCVZgQ9MmGeSKcMkokRTxYsRDBhq+U1q9+ayWivCuik0kS8xu&#10;hgBkgoxyXpCzEu3B+4jPyCiFf4K2IuMmxnuKMJnkCfxTMMslBe3YRZRb26VDu4Fxq2wi0llO87QW&#10;Q1uh9SAX7fooOC2kJe5Oiy3a4LTqwnJzUxsZxErzp9Ki9jK8G9kwmlhP7QtwVuKHt/pjChRUwET6&#10;qoBWIbsdyr+TKKsg20byWYtxhf49RXtmJcq+Q6gNsqppJAjjJZPJbCLLk5VcXl/JoyePwUfy6PG1&#10;nF+cyXw+kfEEkhxDRjmP4I2lrtCmu1K2252sN7QmtpHNZq0W08gN3unHcLSQ5zf+qZhg0wFkBNIy&#10;jlrHAb2FPLYzZUolNx4ZSsWvvSUaSmCPt/0vM9XWfg8SvlykJU8/lsPKpH0CzULp0nraBvV7c/tG&#10;Xr5+KT+8+EGev3guL169VGtqm91WyrpEOm6U+zZUzQYkQlpnZkb3wQIc1THgZ8CJv6e/tP2tr2lb&#10;sE1UcRBxBuQQ45w0JOcAzgdqOZFtDHLtsyOi91Y3OW9GXDCcEjR6kWaR4AfnAbYzx4YqOoI67zMU&#10;yqIWsTjTtXjmHIFkSE2up1mA6olOqmR89DPeaZGshF+FdIxm8UytmdVmuUotaPEdpNW0LbgbvPN5&#10;h7Gh5DvjDbipaEWLFNkq7Z13WmKjRTazxFX2vCMxf5hlLYwpvNPq1g7zBS2hqSUtyBE3Sk3rooR8&#10;yAb1quFXQygMi2JY3RlWw1OObESONWtHP7RUxko+Wx6aruaBRQhrgyTGiErmIJ/VmpqzjMa1vEQ8&#10;ylJJOSN/pcqYMj8mLceyvGhv5OzJeQVeVgalfwdRbqMrH+vGfqO0OL4uFt7qTbe9LCyNxpHhbEmi&#10;3Gi1jqQsaR1PtE3v0F7KnfENGvZ2W+O5gXuLNiRpbc+spllbW3vrO8h271nQohqtsNFqGtYOuJG0&#10;nlfge4PW0yoUgO3qLeN5i3Y6faLQ94gOotbSUBlaeKW1Un1G/BSyouU1rscHhDxomTAG1UohPg4p&#10;I36HqtVBlTNlhEzRTvYtSOunJL8PK5Dfi61Ms1jGCfNCD2UZQURVck7Ba0BAQEBAQEBAQEBAQEDA&#10;LwD+psm/E+lvnAGfE/jHg/AHhICAgICAj4bw7RDwy8Hv0UfoVuQQ+q5ufv/10/Q9fiEHBHww7Buc&#10;G3luQz5OJUpS3DJJEloioxU1akDRAhnCMFxP24Tls3ZBxueGJKiKLo79kV5tC5rlNE8qDnDXf5ii&#10;L5XHvSEEL4y/o41u5s3NTpbXk+Umj8trqZO/SfQFxA9HVT6Ek8miDwAHUqsIYsJRwssHdqTaBa1K&#10;9QpdoIL+Lp7NXj8duvHsOLyQOorpiXBaZFMQMQsoJPsI75qQwmr40GXuPsTboEkNg4HMt8/gI8HK&#10;Rvm2kCvazRHDoH8WKtaoMpsWCm6QVBKr9TJaMsvzHOTdrKhRcU/HUi8v5IOoptSFVn0H/YLF8AY+&#10;MFPjPk3wSDZ9XI3z6eHLhR/Ohf3Y6uwtp/HIT5LPaj2N9UZff7DETMYz4HcHtulDNHCO3M+T+yY+&#10;DKl+LoC64kdPBngbNLBxGLZ39g49LBMr1WE4VWz6WeQ4eMj9beSY6TA+HqJX0LMwGnZYXkerz333&#10;h/jT4RrGj3ld2IbvRt/S3hrqQ+V9N21GI4nhM+HfhxziIbdjDON+KNkG99vpYVqbHbX1kD7MMY/C&#10;DdcJluEAdPgAopVAf70NFor0Y2Tv5rFP1Ify5GeOfUMcxggICAgICAgICAgICAgICAgICAgICAgI&#10;CAj4+OBeTcCXgA5NTWqTH23LqeaPswHS3WdHhZgBaaHKrFVEUiMWLY/UtFDCozHHc8mWZ5KvziVb&#10;nEk6P1MLZTuZyKbNZetYyAjhpxLlM0knC8lnS8mnc0lyHq9JCxncTKylLu6kXL+Q8u6FNLtX0pU3&#10;EjV3krSFpG0pcWeM2hr1Qz24J8nquarytcWPso5kW0ayAXdthjKPpEvnEo1WKOOFJChnNFlJh/I0&#10;6QT1yaRivTqzFEdVOG5ws1yqIHTA/aa1Zy9vz2OZ/2zst1xNsS9BCVHWspZys1NW20JoniZBHbQE&#10;uonsyksraRlijDNJZjnaaoJmmkqOewy3Lo2lhPzX7QZcy7bbKKu4kngWI2wm4+VIxquJjHBPJrSk&#10;FqvltQbSIvcX5WOS4bYzlc9Y2hQ/M/zMaBUNbUJmZANX0LvlfHbvow53tbSGO+LmyDADab2rV2pU&#10;on4xcmVfjVEGkG2F3uDoy4NuQvn0RDpki2cE452W0kj17y8+m9tQgU4T1LQRmflpnpYXgRGF/qgj&#10;rS8J5UOLTh3LGDeQIUZVCjlnJcZEI8vzVM6uJzI7gdxnDFMgTsnCqYXBBG2VZYmMx2iPyVhGuI9G&#10;uZLuCdqZsmHh0Pwg8gOppOFrxD5khYeb9nP2LYR1fUYV1hCnLkspt1tZ397Jzc2NvH71Wl6/fi03&#10;b27kbn2n1td2O/S/khbUKmlqWlBjGnsO4fMa8n1xLx41Do6JfwQVKaiMVqD8d+u1vEbZX6Hctyjz&#10;rtxJ0zUSJUgHcVBKhGer4Oob9ghIF+JTHoNOnoqhwzEDHsSD4tEOaY89XECOZBtT92nWPjkvdUq2&#10;rLYu4+q4AFza3smc2V8RUulj0o0/8ax9A8FIjCHO87QaZVbTQGSgd9OlNvIZpH41hhSIMoJNGys7&#10;zGWds3npyfWnRrpcj9TiF1goaRWtw7rmrV3RIlorazyb1TOzfEZrZ7cg7/7Z09zM0tato1rfwtjl&#10;fZiO5wZjaAvSaprlWzk3jK+qkbJppUK5aHWMlr20HTC/6B3v8AZNua1vA5WhFybHIOQEMvyBIhTi&#10;HCpM0Z/tTCta3pIWLabROiuttHp3W8u99bmeKKSSz/Az+UZqLZXfNtZ3QMie+bDsNa3EsY6sA8um&#10;vcGX1fpcX2ett+fez/dJfLWojJRIoALVKhrvSpMX01VFf9RnyAZu1j9o4Q19Ag++P7DdtH1xvy1q&#10;ebMDt8bbLf3ZVx4i/JRY/7WNjUxXrfaB1saUw76c2hauP5O+v7OitI5G8rlDHK4lEMT+nX6Ig0pB&#10;MhxLPh3Wn+lbf2GUFnO0tisWP20jtLnQWh4tqYK0rGaDDGsovhFpNS2pC3xXlPh+qGSRRXI+G8nZ&#10;bCyzHN8QyBZTv34f2VTPF04AnuyTAQEBAQEBAZ8fwhr/RQLfmfzmtF9EAgICAgICfir4t0G7AgIC&#10;AgICfnnw95XwO0vA5w3uvgR8tnCTWBeLHh1FmofCNuT25I5h5Ngr14C9W0/7/ObTrm1kXVey5h1p&#10;FDxea7qSdHEh6fJK0tW1yOxCttFcbpsJwsxk082liJbSZSuJRieSjk8kn6wkycdCZYCmLqXYvpHN&#10;7XPZgfX6hbTbFxKVNxLXt5K0G0miUtK4tu177oRyw1Mrh/pyczFOpENZqiiXostRvgz5Z7JuRlLG&#10;c6mzE5TzQpLFteSrR1rWeHYuXb6QJhlLHWW6+ckNZFNLcHXv5QWZkHDz2+n6ty6Vs9uYBhGShfo4&#10;sGyFx10lUYqcEil3pWxvN1LcraVY30kHWSZRJwmtb0FWbVehfA1kj1rlKPs0hgwymZxOZXGxlMXl&#10;UkYnE7RfLt0kkjIpZBdvpUgLKfNK2mkr2Ukm4/OxzK5msrheyPR8KhnSSJBWmzaQOY8CRVjIh6TM&#10;tJzohzw+k8ppCK1MGrxXYDlkImkBPzArU8krEG03ArM6kxRh0hK1RbyYbKJekaxXHHMCUsUv1F8V&#10;1fDMVqQkPLyFNq+YpuUD2fW5ee5pR5G5fPSPmcyBf9h0VDBlrahR312/caAoVImBdBvw7CNGRIvR&#10;nxNklqDnpZWM551cPJ7I42+Wcv54KquLXNJpg/65Q98spGi2si03st6t5c3dG3lze7Mn3jdb9IPt&#10;VuqikK5E29fsC7SyNpXpdCGLxQm4kvl8Ac6Vs9lMppOpHZ+appIMrLCt1xt5/vyFfPfd9/K3v/1d&#10;/vd//wf8Xzz/TX744Qd59eqV3N3dSVWVUvO4WYzLoXLa0DrbEEzflOgoo8M4byNxrKTmGcck0qPC&#10;GRUaEJYKDjXmqbKqZFdCdiClzzpSsW+2mMtoOlaFP04hbGbmotSxzQwdAz4dfCMMoe3AMcM5lv3G&#10;GobPx6sV2bej0i7GRyeBC9LAK0mnBE5ZhnkASxmVQFsedNwWUjnWXYm+wEkBKWOcs69oqkwcTroc&#10;KZFYy46U4G6M8Mx52tPyjqWBuxJuraQglW+MFdyNsRRIb4c5c1dHSioi3RYlWBh3hbzZ7eT1Ziuv&#10;MVZ73m3kZrODX/kAGcdR0zJuME62GMM8GrQg61ZKzB8lpiY97hrCIk05Cu4IUzZOQQ3CoBKWroE6&#10;Dj2xLvvxSJkjDMerHYvKNrR2MAtnNs6H9MpKzI8KWcxblcixBupx43rkOElFNcuHaziPvywRX481&#10;dcpXVNpS4v0OpHKfHo/KtJEmlQKpAKZrOcregHpnvZEmVRb1mFKwIvkOekVIVV4j2Q1I596HgZ8d&#10;02lpkA3vro6qlMU6I6x+gyANys6+L5ziIipYsszgDuGHR7luIJw1WfLYTx7vafUkbyvc4ccwGw2L&#10;+oNrkH5rcANulUgPdzsW1pQiK/TBGn2xRhlYjg7lMdozLdBG+k0C8ixx7f9cV0n0/XbvpuPCPVNx&#10;U5UbSdSnVKJvQQ5YwWQH+Wg9eQe3YIH2qLBGsX3s+4sdCCWjglpD5bSdRMVaxhi355NUHp1M5eur&#10;U3l6MZcTvI/QljrUIV/2RcwA6Gsg6hUQEBAQEPCbA5a5gJ8LrvdkQEBAQEDAbwT6dxBjWOsDAj4x&#10;wrgLCAgICAj4VRB2YAJ+FvjLk7dwoqQjNyhjO/KT7GjJhBuquhEfI0yM7z6G2ZNWL2j5ytKkEktj&#10;x3m2Nd5rODYgUicR2/9Z8eE/Le59GVIVFroBuQF5UEZ3rCfKYBusLB/jMifju/Fb+IpFfVEMWiNp&#10;G6cEBNJtLydfG1deOKKqqH8kURpBHLEeFckjI+kmzgJZTyq5gTH8GPaAMdLQHV6mvr8eAsuC0P3F&#10;YNxTVqLITu8DhO89IjLJbmBdYU8Hpv9hsBLtY7rnYdqD9D8JnEDYPmkWS5YneqfyFIeMqSygnXWs&#10;mHWZBmOlxpjxbDh+GiqJOYUwErFMgQtpJclbef9oUJONKnnxeMzKLKQVBe+lkm704xGavWLaJxfc&#10;j0NLxbKBqJnWkxYItd6cg1xdA37/+Em9T4e/mwMAHTXaXziObNxZvz5K/QEnl9gH83D9ce+Y/ziE&#10;1Q0/MMQwHqnoZcpO++Mb/XxwRB/OUddrH2fo1tPy0PwepC/vkTt+KN17H6yX6b5uH4695O/Tyann&#10;kT9+kL5eh3X1c8JhnEHh9e0hDMP/IsSPY7e3QcOCh3UZ1BFhlAdhhu/++e1EsEMyX0fDUEY/j9pu&#10;mg/b+bCt+7ooUXalvWNoaBiDxdDU/Dcjvh/5VZfiGyXD902O75wc9xR9kl+dw1IEBAQEBAQEBAQE&#10;BAQEBAQEBAQEBAQEBAQEfDyYRlDAZ4l+Y89t3u038B6GbQ+2Ened8tjCmts+VFKLiEcS8ujEJqLF&#10;EVoeadX6SJOOREYzPTYzX11LtryWeHopMr6QbnwmLSiTU4knJ5JOVhKP5hLlU7V4VjeVVOVWiu2t&#10;bNc3Uu5upas3qMQW+e4kpuW0qNGNRrOQlPCMQ43bRLk0gjQ60o4R3UVTKeKZVMlS6mQlzegM5brU&#10;MtFy2ujkiaTLc5RrLi3K0KS5HldaR7SSwg1Q2wJVuSDfJKowaEjaDgG7Zi8bFfJQSiDSoSWXH5P9&#10;TwI3/FXDzMgNZz2CcbeTqiggx1K6toGcaBWIZWikaSHfDmFQjyqqpc0QdRRLNs9lfj6X5eWy5+J8&#10;IePTkeQnqeSnjmdmPW16PpHx2Vj9aT0tGqMsOaqfQmbsF+wfEIhebqc7AnncqLdSlnaJpG0iWZ1K&#10;6sjnrDHmtR33yWM/UzAh4Z5UiTKu0QdobAwdXI8LjZAemFDZCDTFKjYJyqCNswc3ou1IT9W5M6Kp&#10;7WjPPSEyNdOj+pHcBdcpM0Z8o6V0DOszRp+vi+vaitZZ9rS+oh3IFSSmJbW4ljRvZLwQma1iWZxk&#10;sjwbyXQJeae11BgTm+JWbtav5OWrH+T7H76T777/B8j7d2bR7IaW1G5ls1lLgX7R1K3k6Vhmk4Ws&#10;lqdyfnYpl5dXcn19reTzxcWlnJycyHg8kSzLJRkocFL5jMpoWx7zuV7L7e2tvH5tR33evrmVu7u1&#10;7HYlqo02jjOMGcrI4JXChjwG3byVtR8jUlCxqnICOUhPLemowqRTrsM/U2hAm0DOLFaapzJZTGWx&#10;WoBzmS/nMp5OVOHSmhY5KAd5MG3NIeDTgG3MNhuS7mygh+nHJnl8YdboyYtWHdmwHNtIWZOg7jL7&#10;Rj7JQY41TAGYK8u2kAJrUdlgHLWYOzEp6NGfqrjG/ow+hkRazEsk5wxVgERn4xG6SuSM1PeMOLZ4&#10;LCEmYrCDW0slbsyN+2M+TambKw6tqFWYlzxpPYzWvmghrEKKSpTBGLkjK/3abOuzWqQiMRf0FqrU&#10;+pl7dmSadrwlacrlVPOx4ylZJt7tKExaKePRlLR6RWtiag0Mz1yT1DoaqIrfWIxIKqP/mDIo5WlH&#10;eg7I9Lw/xrcd9QgibVJXZS2vyUDrjxfPom7us6qNnNuQhx2zaVP/kFpW5NEfJ808KQf2HSXCaTz2&#10;JXsf0uRmZfPhPIeybJCNWlgDdZZDnU2ZjHMj3FFGUi2Msc1cPXaoA8tuR5v6I07NolyNbyQlnivM&#10;4zU6uX3JoI+ganuiDZG/f69Q5xpyrinjhN9aVOJNsRQ48vneu/sPB8iD6wYZcy0A2c/NzYVx/h2e&#10;rR0hC5LPKdwyEGOxy3PpMnzjwa1KUGaUqQBLhCtRB7N8Z32ccqFSmvbWrsI3Q6FW1OZpK+f4zrlc&#10;TOR6NZPzaS4TdEE/GjkyOUL1u0Hbl+3tGBAQEBAQ8BsAPh+UAQEBAQEBAZ8rwkofEBAQEBAQEBDw&#10;ZSB294CAnwT/h9J+I5bv3NBzm49xkim5+b5nqvSbk9zoxYPbCOSGLDejzYJaR+LdrGA4VR4qmOi+&#10;oVc+MTrfAd0Gstvo90dPCRUCkhzlAlOnHKB+RwpD+Dnkceo+FDnE3ufTAuJBG/jNfMiRDYJ/wzJy&#10;e394qUcMOSYxmiaRZEC+U1mH1tU8e4tpmbuTtMCmFteQPm6arvJhWHnchQg/nUjH8+j6EFh5juir&#10;MOQ9+NAfgoNcBnTonZAhSYt1kKvqBkD+ZkENAeBH9QVaGKSltFqtmtGKmSetmVXqpxbNvFU9JosE&#10;qUSQYlxmKZmrIpoR72CqygamhOHHF6lKXtq/jEybeRsbywvuWhXGGdbttwJXLJYvQb+n1cDechyF&#10;jfHwWyx2wIfDNfWDfBDOk9Yg2RdoGZLvNluiz2N+PbSi9hbQy7PP8afR1pPDJD+EHI1DHrjjgXOC&#10;Kdg5DsIYP7QMh2k8DF+/D8PD6fnyPVBG/CDt+wSt9k76cEdpgAcYzIfE0P843s/l26D++HFcB4uz&#10;L18vFz4f8yF5vYMKxPsgsizv4gNxND88PuinNH/qj+sdEfa03udrZ/+5olVy2TTraWZBTf+TA9zw&#10;r2dAQEBAQEBAQEBAQEBAQEBAQEBAQEBAQEDAx0Xs7gGfNd6yBadKMM46GMnNPG4PDtyigeUauim7&#10;/Ta3HveYxdKlIk3SSRMjRJZLm48lniwlnZ3KaHkl09PHMjt7ItOTRzJdXstofiHpeCXJaCFROkZP&#10;pA0L5K4WaWrk4ex7dCWyLkTaEu+0j9JIzPKw5yIvHh/axTnyH6vlthLPmy6T2zqRdZPhfS51tpJo&#10;eibJ4lJy5D8+eyqj06dqRS2dnUuXI0xMqyLMITILLK6GBGXCPH3dYyWtc5g9GS8Lv3Fqm7+mGEeJ&#10;fhSwmZAHiYyECmlt3UhdkbV0eJYG5YW77u3SMhfqQMtmFWRbQp4l7nXcSJuiPuNExqupzM4Xsro6&#10;kbNHZ3L+5FzOnp7L6dNTOXm8ktWjpSyvFzK7mMrkbCL5Kpd0kUkyS8x6WgYZJC3aw6gFG1ClAgHF&#10;XWxW1NoY0TIZxyMlrxxM21RitF9EUy47pLlF/I0jnuMS6VQgLajVscRtIimuLMLPKJGE7BLNxxTZ&#10;2Ao+f3QbikLlR9Kf4ZDO4GJDspuTqm8FHof5cUU4ZKJ1592g+aGfabs52tF9Pi2GZV+iDNm3KgRB&#10;/08LGU0jWUDmq5OJjMbo9whTVoVsNndye3cjz59/L//4x9/kO/K7v8kPeL+9fQP/jRQlFdaQJoqT&#10;JbmM84nMpnNZLlZyenoqF+cXajntHPezs3NZLleS57kpqbFYEALLPhlNZbFYgitZzFcyncxVmY2g&#10;choV43g35S+0gyr5sJ6HsjpQiDni+0IVVFk+dnCHPg2XjPV9iJBFgCOV5yj7BGWeTCeox0I5mkwk&#10;yWktiwFdWZyS4LH1vYBPDDbvkA9CR5YbUbzbhVlELSMdkv4IzTGHMc252maIvttImkYynY9kvprJ&#10;eJZJmmOMRujfWItqzJ0t5s4Wq0VLO1cYVGrpC+NL6ZRBWwzfFnNcNyTy2497c/PWt9ht7VlXXlcu&#10;riGmYK0rMv2cv5aXSpXotzHHasr+i+fMGDn6d7VShQHRH/OJ+FzraC1MLXc5emtktJhW00pb00lF&#10;a2sg7572DpmAJdadoqx1nilxL7EGlVSa5ZxAQh56hChqo1MdNYNUO4hyZcsNm5atgNrp5IuWccLx&#10;Y5ttRdloS9JKF5XLnXzUChmCl6hcgQcj50krI62N7Wl16K3HaTiSdTHyvYIfj0HVNnGTibcSZhbh&#10;IDNHiAxltPZvcKcluZrP7p1UJXKSfYR31haV7xXH+OzkQ3l5Mo0anUrlqXKn5bdSdmRpZFm9VTl+&#10;GwmtX1IJH3M+Jjhp8e6tqzX85vHfPciX94ZEPXsrZvCnhVoehc67fqeBOu+ClIOnrmuUj2tJLy/S&#10;+hT7H4iwPb2fLzM1sVPkgX4s6LOCvk12IC2pNRnKm/Ge4rsFd5SJVuBoOa2kbEDKCQMR/YbWdmsZ&#10;4ZtkPo7lbDGW88VETqa5LEb43sFcjxJqe7F/9f0PDeDr4mYK5xEQEBAQEPDrgisSluiAgICAgICA&#10;zw1Y37nG6983w1ofEBAQEBAQEBDwBYC7SQGfOXRD+AjUufDKOr3CDjfputbot6vxbApZA+rWo26r&#10;2kXFJyTSJCIVelTR8silSApJpYxy6UZLmZ4+k+Xlt7K4+FrmF1/JZPVIJF9IHY2laES2ZSWb7U52&#10;242UxUaaeiddWyCfSuxozX2ZeLQaNyLLBmzdsWVdIkU3lp1MlNtoKrtkLu3kXKL5lWTIf3LxrTJb&#10;PJZ4eiVNtpIinqKcmZa5QJVKyIHHpHHzHpnhl0PIBPnTJaKCHI/4jPbKciyP0B/lg6QtEug3m+39&#10;44Abp7zQbKoUQQtWVFITbtBqW7owKIduKNNKGi2hJYiDtmrTTo/kJKNRhObIZbya6FGfq8uVnD46&#10;k8tvLuX6D9dy8YcrOf/2Qk6encnscqbHe+bLTNJZosd7dmmrymmSIFOwc52Kteck0/c1tJURwSBz&#10;Hs2ZdvjZphLVCF2gH61rqW4L2b1ay+0PN3Lz3St59ffn8upvP8jNP17Izfev5eb5jdy9vJXN67WU&#10;d4V01EiokS5uLAbTt/5sctCmIR8A/RnejvWEjDrICveIWgNw91RlN724aY16s2aR1s7xuK357voC&#10;nkhvmckUq0gfxylv+IsKauxXSY2kUb9oK5OZyMn5WC6oJAjZx1mDXgg51RvZFHdyt+YRm5AJxtCW&#10;x7zWPHjPlLE8qUiARJVJQotpY5mM57JcnsjJyamscKfSGo/3pNJjiXFZFKUUu1LaqpHZdCJnZ+gX&#10;F+gXeiTopcznSxmNpkg7labp0A/RhuiPqiiG6mn/6+vJron6vYUMZ5ar3oOQHy9VNEL70GKgKn2A&#10;SM3yRjhPWkpLs1SmsynqupLzy3M5uzyT5dlSxtORjg12Bi2LpQC5GwfdoKf3uwff2J4BHwwvexu8&#10;vcTBvVhJDeIJhyF1DsAYtrG8JxarARlzoGiEV+ZEo5pzzIVnlxgTp0tZLGeSj1MkyPWnksYrqXV2&#10;1CepSkhUZuJcfET1c/5UFCUPwno3ZM4jNU0JzSn0gLT+2UVUSrVnU4121PAsN1dlrEgYQzyWkcri&#10;fKbSEZWAOBtTAc5WMq5zHdjqkZz2TEU1W/tIyoJtwLs/ctKU21hGEGVFkTHPmKJaWVWyw1yx3RXG&#10;wkjFKVVcq0Fae8Ta7S1+seE4hZL6bDdtXI5AjmSlC98fs4z2Es5lmHO84h3bjWXCNCVF1aEsDViD&#10;KBcVuFA+HoXpldOozOVJBbUdyrhGue+2Be47cKvc4Jn1qJCwtaXJWlc3ylXla7K3rxQnL8hVldTQ&#10;7nr0qfYBuCO+kjJEWJZb06MQtF77Oc7Pm5zbaqeYRsW/grLmUcvgRu+UPdzhr+0JWVHpTJXAEhJy&#10;IiEvulXIi0d4FghX8A7qsZ6QLxW+vLKajgsXVxXUqEAGUpFMibTYH1WxknJhvVCxRtcAHvkaIU3k&#10;5ahH1PJZ3V2ekJXvf/5oUax4ssWY2mJ8bVoS34d43mJdLDC4lfigqNDHeQwpvwFNCdLGIhYrFKSU&#10;EcIsMW4fY47/9tGFPLs4kSuM69NpLBN+C6EvRggbIQ6krfMG66LKo+CgRwYEBAQEBAQEBAQEBAQE&#10;BAQEBAQEBAQEBPxG8Pveu+AOTEDAz8BemcNDN1x1o89t9kWxWuDgcZqeEY/9pGIABpCGww+vXKIK&#10;Jty8Vl/dBu7pQW+GGeZjG8Tc2OdmPMkNbNvEtuM8R3qnVRG6qeUODc9cmNueD+M41NtDflK4oniZ&#10;vQ3c6+6VhYZCddwfawfq0YexpHkq6YgWhHAn9dhPkMpu3EBHHCZ3oBnC93dhEAyx9adpQuDROoN0&#10;DfoBFTaqumddVuDgOEn4e4tFWnf86/kBcCXo+WnwATmp8iN6KWZrtgmpR6rinypTdftxY9Z56Gby&#10;sPY2RQev7ODBN3VHOyYYJ+RQMYJJ2Li0sckETdGL/SAVfxyoPxqzT1/z15vy04GZDTmE1Z+0vp1I&#10;ynqALD/78b5JPmmhAz4FjrvGsInZb33fBdQLr7QOuj/+ddC/EcJfBwlqvx+QruY84DDM0M2eNZJi&#10;Xx4D3x+iRRlGHb6/m8Pr0O99cBAHP8h+HjqgKZf5eYm0WD8TKgL8GLadKwdpS8k+zz0H4QZxfHg/&#10;3z1UByv7MQb5P0h3afxDvweh9RnSgXFdGTy9XPfyZZh9+kak4eR06P529uiLsU9j4Aju0ec9JN3f&#10;QVtV7rsd1+uACGUrIogiDOMa3BvC6lcg5vYM43iENYtHe/KYT/yjgTqrAcIFBAQEBAQEBAQEBAQE&#10;BAQEBAQEBAQEBAQEfBoEBbUvGLaNF5n1D8f+mCmn5MUtPK8mNiTdeekmKS2i+E3cVoQWlEpwV4ls&#10;q0iKhkcxTaTNZhKNlhKPVyKjhZRxJts2lruikpv1Vl7f3srt+o2st7dSVltpmlJoAWskmR7+mHW5&#10;pG0uUZPBL5aqjqWoYuQRy6ZKZNdNkeZCmvxMuvGlxNNrtZaWLx/jjuf5lcSTM6mTqeyQ3g5572qz&#10;nkLrNlTu6XdWe7CWsV56FGSLd97dZSHcRick47ZN3XMHWZJ40gBe4hbeGRlTeqieVoy2AGnRpz8+&#10;jO4gUlOZsxVoiSxpkE7ZSrSj2RgQcld9JoagAh7jaJuizJB3EkOOKaRJJpAnFZPohzKj1ZDXTrqs&#10;EMlLkUkt0Qo1P88lOR9JCiZnucSLRKIZ+scYZcogNx7ryXo6uWnd+ovSM/YXAyA3lTPqIBWIOrTb&#10;Sup1Ids3W1m/Xsub5zfy8u8v5MVfn8uLvz2Xl/94Ia++eyE3/3ipltTefP9S3vzwUtYvb6S63Uq7&#10;QbnLSuK6hlxq9JUWfYYUMJIUGcegKWzRiliKUpBeoZH9HX4Iq8fYsjOjb+txYRCqWtNj0QHfyv0T&#10;hT5sSIVJwu572k+GtbiWtqWvzqCVgWVFnnEjUYL6jFrJp63MMXxW550szmvJ5xu01Rup4xvcG8ln&#10;OfxXcnJ+LeeXT+X8/JmcnjyW2fRMRvkcpUmk3G1ku76RzeZWjwctS7Q7ZcLj4JzyJq0s0WrQer2W&#10;uzseIWqW2WgBSOJYsjyX8WSsx2TS2lqeoY9AphwbtHKkomNY1pfKa04Mvv8e0roCoVbRlKy70ZTm&#10;mC1k4WUVm7wwNIzOv5MaZUc/ws8abwXacYfClAiTzsZ6hO3J1VLOH63kDPfpaizZNJM4pyKrbxXM&#10;Y9qebB+6WLt7+hYN+Pig5Ifjcz8C3wFrskP4xhsCfcs6DvoZXxHHNzvnjJM8kstpLFezVK7nuVxM&#10;IjnNMf7iSrJmK3G1lq7eYIrYYtot0ccarD+tFEiyQJpkiUQxuqREP9wT4cCiq8BS7+yxFXsu0qhQ&#10;gBpsELdlobSDcxy5saTzl5EKOzXmp4rEnKekFa3KkRa39JhNpIdysF93eFLbXbQ01WGU8EhtxI8x&#10;18UYK1xXVA46B3EsUgGVxzqaJS1a46IVrgZlqZWJVPCrIhDhuQzxaM0d5vQtrZhhTqYFtaKihS8Q&#10;5bEjGWlVjJbGnDUxVFOtviFNI/PgMZRIF2sX2WB+4rGODdzsmEhbG9UiHMpcISE7uhN5VBW+DUp8&#10;Gxh3yLtEfiVkplbC0J8afAPUSrQVra6hzLuy0XJvC5bfEW5030GmpB4bivx4RCqt3anFLZ0ZcEe7&#10;qFU3km2Eulg5WSfWb1BHujnaEeMg0qpQJtLKBvnyHQKCCNGuqAOPIkUZvCU+WnYzK21oa7RrhTbl&#10;DKiMSPSwqOzZ8K69jhdDIQ3e0f/Y92r04wbkXd9B9ssK/bHCPFvjzvnVLJ+xjzvrZ2hHsgB3qMsW&#10;fWKLbw5yg/Zbo902qPcWMtii3XZIR4n8C5LjAn1x16Dtyp1sdlvZcr0Cd3iuykJqsiqkQZt2tH4W&#10;l+ijO6w/oGzxtbiRcbSRWbyV01Ej1/hW+ep0Il+fT+XxMpWzcSxzTPcTNFeKMlPXm63nZn69aAHP&#10;3myVDgj40oBh0d/986cFc/VfW0MGBAQE/BYQ5qRPC8ga38f4yHbvnxa+tflrWWj19wGlZL8XBfyG&#10;wf4c+nRAwM8E/5ZoV0BAQEBAQEDAp8Pwd67j5+F3ie15GLm3Dl/1prunQffn9RU/hhv2Hxnht8aA&#10;n4ejzspH6qUMqUoGVAgiY5JHpSUIy81dUaUXHoPFI6y42d5Q4a1r4Y+Y8OfHftz/tCf+gcriDwg/&#10;tZoWIf04U0tpUUJrbZ50SzVcizT68mkZ9/zN4Hg+OYLKRguNH31lzO8QlpBekSk2UAFIqa4ElXvc&#10;liy1E2IwgZR4DFaGUCQtd/EYRN3RZZsilqemcQg4u7R/BNoAVv4O/aBDP+BRpd5qWuUtpx3TWVZr&#10;6xrxGo1LzSg91hMlMu7LYWU5djnmEK5cnr8WtGioS9ypPk2CNkA3BunG9kLdQYaJ0S60+JSmtG42&#10;kizN8ZzDLVVFEzZWS/k2kBvvOtZQN786OdKJCmZ2NCHaAmGpCMFeQv+94themUzjHsvx6PVHgbCa&#10;zDF8OupnbTF0UmdAFSWtlEbWA+Qzj7hVi1gZ5OOtAdIyFmT2YJ4BvxEMW/jTgLkl6BQZ+kaG+U6J&#10;Z53+0Jv8UdiYdNDHHHHBRRWmevJd6fuln2X3PLxcvz2igaU6IjzvK3w+TPxAnHeTc+aBk4cf3457&#10;RfZD2lqM+uLHPSL/AyKGXYdZHnCY1708HwhP4gd5Lz/Hg7CDOH2Yh8pOen8Na3GUiH8I1zaO9O8J&#10;p+GaOZTdjxIR9mSbDp6H1/H7wfXu3nf/QvrK4fPD3Pd1T/QFtNc90g/1Pxwf5FHpMKaGVuz024DU&#10;8YbyuHoOU2DqZOKYYj3guB1hnh/h+yXXcdx/wiCs8Ri+TgEBAQEBAQEBAQEBAQEBAQEBAQEBAQEB&#10;Ab9f/DZ3O4KC2hcAKuwcb7nZBukDm6Cq5EUFrj2925B+l5XKKdzIp3WqNOLRSVRaMWsrEmXSgrVk&#10;UrapFGAdjaVNp8o6HkkF/20jsi4buS1KWYObslRLKLRMEslI0m4maTuXpJ1JDArYtFNwIo3gHoHp&#10;XLrRqcjkXJLFI8lXT2Vy+hX4TCYnTyWbXUg8PhFh3jHKRQU2ljFOdM+dNdVNTSr54F3VtvR/aqK+&#10;LXw9u1Q6JRXszN/vNpsEbYOUSkOmONQOyEDWDhbW8vGXpYDq4dGsqCE/T93YtY1bXkwmrjtJaMZl&#10;U0t7V0q7LqWrkC+caBynhQwb3pEg60AiMcgwVWt0OYla56h9wk3ftkDYLeS5kSZZS5NtpRoVUo5K&#10;sJJi3ODeSp230uRIO3VWVpAZj9wkO+RJK3Mx+wYv9gnXL0g9ShHFIDuakGONapQfbV5ut7K728jm&#10;9a3cvbyRmx9eyat/vFS++eFG1s/vZPNiLesXb/B8I3fwvwXvnr+W4uZOmvVGBP2HFtTStkG9OlAk&#10;Q5YZ+yfky7JQUSuiEiPYgS2pra8tp6DySQxGtDDUVnBpEIft2qIPNOh7KDPuukFOd41J4l37g+8b&#10;qDNkrlb36N4iRotwTNvlaES/Y5viiXLzFtQQDD7wV0W0AkmvJZ+WcvEklad/mMjZI5HZaSnJeI3x&#10;tMF4KiXKU8knM5nNz2U2vZLx6ByJTKQsItmsC3lz80puXj+Xm5sX4EtZr+/UEg/HNYtGVpAhraa9&#10;fPVKfnj+XL774Xt5/oJxIPfbW9mirWh5rUGbs75aasgxwbhKHTkPoNCqSGDKBlSI8z2YbQ9ftgf6&#10;xV7ZDf0UXqaUYAp0HeUMtqq8irkB/bQG+dw2JQJXkF0jiSpUIlxSq+WfCuLfIP4tLSkhv9HJXE4f&#10;n4Mn4EJmZ5hbRigD4pk5Q/zT/okWwQCz41JZP9c22j4azMgo4D30ARwDfjL83Hj/ekC03pGN9B7U&#10;YQpy/u+joT0TkPPGKhE5zyN5NE3l2XIsX4Ffr8byaJZg1dlJXN5KV7yRGmxqzJkx+ifmxAos004K&#10;9EGyxPygVqdIJF6jv1VgGdPiWi3ozUitAkvZdSD6NVmiX5feKhr6MZW4dXxyXnAcCkHHmSpT2Rgm&#10;O68JpP3Ur0+0j6i2urAWYL5UYgwpG4kbzH0kEog0IYtpFjlpFYxWzRKUNnbEM9zUghpm2QrrY4k5&#10;r6hFdlUrm10t610lmwIswarGmt+oZcMd8ilo7QzPZn2LVueQJtKnVbYyzpVVkikLuBXwKxBmh7A7&#10;lG2LfLaIvKXFNlo/K2vkgzyR3x2tQPK7AnPVBvNAgfWJBjv1u8bN/Q3mZrNUBjaQjFoqM6K4WFJo&#10;Wa2RO9ThdlPKm00hN5hH+UyLa7S8RutmjI9ZCJ2I3xVggvUlzaRLIDPMbW1C4hn01uFoRQ1St3pj&#10;qjHrc5SbI8pQgHzeIK+1I58pW2+BDmLAUoM2wkX7X5y3OF+2nCO5rpt9MtR5zzaq4FbhGWscv1fQ&#10;V6nDbESfAblGYzZVi2w1qVeDWIyJuntiIqwxgJSoZ5NClhn6RZZLAe480xRE2yFttTCI8CXyqDAW&#10;aoyFFnctB+4x7gmYwj9H+krMyRn6SooxkdToefUWffUWvIHbG8nbW5lFW7mcdPJ0mcpXJyP59nwi&#10;X5+N1RLiCuN5SiU1yIurE79d9Whr3HVV4njiRIC8+L2GEacSDQj4ksFhQf66+G2UIiAg4DMFv5P1&#10;W/lDEOaljw8v419fzvgsDK39vtAP6oDfDULfDgj4efhtLFMBAQEBAQEBXyr096+H6GF/8LCT2vjx&#10;34k3uOH99sYADN541KcAt2ICAhy4SWc87MzH5M06M0PH0qryjpLdWIPhR8TuZQptjaRCRbVaRnge&#10;SxtNRdKFROkSdyqOgfGJNN1C6nYuZT2Vop5I0cykaBdSdEspO7h3M2WdLKXJVtJNziSaXUq6fCTj&#10;s6cyOXumHIP5yRNJ4BchTJcvVClOjxpNRmCux5VJwt3Ytyg8OFcvE9bDhsyQ92P5gX3I9wPzoRQ5&#10;PSi1CL5FnNIXrgRMMfkkPBdtV0tzV0gFNv6YT/hR2YcTlOrYcBe7RhoVUikRr0b8BmyZDshUmY8q&#10;1nGjuJImLqWMd7KLyEJ2Qla2IY1Jyo4Ua9FepghHqtIeN+lJVcray0mlEKNWA7ZdLbvdRtbrW3nz&#10;5o28fvUafCM3L9/I3c1adreFlLelFDel7F4XuOMdz+T21VbWL+7klspqr25k8+ZO2qKETFpJMIGS&#10;eyULm3T7yRaF6VuFfZWKSSZkiMw2pVUxigpSoAqRLcIJnKQ/U3Dvh3AJHfAYjOP5duhCgHKzR/Aw&#10;tbYrJEoKPebz7DqX80cj5ewUeWQlxhb6QFep0iDbhsfRbbeVvLnZyIsXb+SHH17JD9+/lOc/vJRX&#10;VAJ8fSub9U7qitkkjrHUZSd3bzZyA7k+//65/P1v/5C//u/f5G9//Sue/ybfffcd0nour9BeG1VW&#10;Q9kgd9ZVFdWSTFJaLMS7Wl+jgg3KxIub/ioSyNwU03iEIJUGE4RDn0JhqJRTK1GXFn2RRL30DtZN&#10;KVWFvlCi32sY9Fmk3VG7KEPr4M7j6GrkUWOMx+MxZLSU1eWJLM+XMj+dy3g+kpjmdDhMVNb4gYLZ&#10;OEMBtenUhx4BnwO0Td9C3tAJOGekmNNGmBem6D9nk1weLSfy9HQhX1+cyJOThZyOU5mnHVayWtK6&#10;kLjZYZ7BHX00AqXDLMn+ygvzCadp7Ytgk5A8ztK78XhEU/TRIw5J9Ocd+r8edYjxsK0qPaKywBjj&#10;kdQ27yJdKrzqfGZ9VKcy3KkgrAqxdGYYhFWriUiLFic9/fxGRVAdoxirRlo0pQVFjc4RC/q1Ces5&#10;5vVKldKMNZXTVEEtwdrAYz55tLdIUdkxn6akZrzblXK73cntZotnKpBVIPyoVFaRCE/FNuS/PSYK&#10;ssX6tq06VdK6K0gqjyFdzHN321LW2wJzEqgKcTXCN6oIh+BY17AOYc5RxfQ4U1KRnuRzTEuruPPo&#10;56ZDXbAA8/RsKsCx7LfgG+Rzg/TJW9SF9eEx5Sw/y02luQKyJ3ulO8iMR2DyaFEqpPHOdxQfcuqU&#10;O5JHo/KoUcoNVMV9JfIFb6l0h7mWctqgXkyfR4NSAQ6TqCqpEfaTje++KNC2+yNcSb82DtzQhzhj&#10;5+hEVOpWa4EcD+iPVNQW9OdOFd6wzqiCsCkJ99T+ToU3r/RGVTbM4YhLd1Vr47eF+vGZ65X2epRy&#10;hz5sFJDqj+OkkSnm8plSZIoxw6/HHGMir3ZY7jaSFbcy2r2RaXknK8S7SGt5OovlX65W8u9PLuRf&#10;rk/l2/OVPMH4XaBCY9SPdVSdZMiA07vN+HaZgjjpxhFosgwI+HJhM8mvjd9GKQICAj5TcLH/4AU/&#10;zEsfH17Gv76c/a9VAe+Be38bC/hNI/TtgICfgcO/xwUEBAQEBAQE/Crgp8iDnyPew3vy3uJ3AMd7&#10;/p8e3H8JCPiF8LbO7P/qZ+SWqSl7UTnMFFNo0cqsWvEANTIWWlDjZvhDpD+PDdV4sTFOMonTHOSd&#10;x3taevB8gCiL5+8MvSS7yP7+w7nEKSGoNgH+WRi7+P4QbXP2kHsgPVymquXtiJib/wWMv4P11BjG&#10;45TeCY2P9FF2HjlpR0ka6YZMB/U7YsM4rVrx4p3sFTX057BU5v7++Dlxf2kclwW9H906SSJJ0ljS&#10;LMa7tjR83AU58Dg6HstJegt3VcV7rc+UG/1oae8YGh/y7+NWNeLacatKPoNMS+XO9nDJ2LBCedzY&#10;8v3lfcBgPvwBjy+42XF71ub+8p3a/xGZRwKyQBEExqNPSW+tjQodAQGH0F5jjwB7MK0rpUksGcZa&#10;liaS4TlF36H1JfYgXdHQB/3KRg7TGb5pv2SiA/Z9tafNtfsjJffcj4d9+HdiGBDxjsm08KD3PZ33&#10;IOoQe/dhje/XvE8HP7T8mCOGpDKqzvve/71py1xPLhN4OOBRHPzTMvVCd/NCT7jphWd/XLHWB43D&#10;uJrPID0qBg459LOwTgbvS/wY0tJweR1xmA/+KVl+48PwvgdERP1+cHzoe2BPeCJPIwQ+IEpiz7pQ&#10;w/8n0cUfpMs8qW93QATVsaakgh2+BnEn+dVIpboMY3OMcTrOUhmlqeR4ThGZ8fFP+S74MD8WLiAg&#10;ICAgICAgICAgICAgICAgICAgICAgIODDEXboA34GuFvYgnZkmJGWpszaVMcrYihuNer2odRNLGVJ&#10;q0qpJOlS8tG5zOaPZXXylSxPvpbJ/CsZTZ9KlF5JE53JrlvKupvJXTeVu2gm63gmO8RrJmfSzs4l&#10;Wl5KsrqSbHUt2eJS0jncxiuRfK7W0grku2tj2TaRWV4B9ZgvFLsGG+6FqsbApwG3Yt8F2yC3Z1UW&#10;aI2EWfagpTOjiR7+ZS3trpR2W0qEiiWQcdalMopzyaNULaTRjVbT4hppVGgNEs1Ed7WihnRV6QLs&#10;j1vkji7bsWtEjwxDu+od5dINdG1XTiFeyRDEs00rVCL0Fnds+5kb2S0KTXbOglrd0coNrejs5Ha7&#10;kdv1Wo+PLIpSOrTZOB3LLJ/JNJvJJJ3JKJpKLiM9ojRCH+oq9LpdIwXqXkIGduQkZWfys6MiqQRh&#10;ZBnYL+3JyqXHObKfKtln+T6gu7yf9+93vD8iqHTILNgWaBIQUgWzUSLTWY5xM5Gz84WcnkI2E4aB&#10;HKq1rLev5fXN9/KP7/8mf/3HX+Xv330n3333g/zww0t58fJOXr3ayN1tIbt1rdbSojaRGH0m7nDH&#10;M00+1WUrZVHLblvIdr1F+LW8fPFKnn//Ql78AD5/gXRuZL3Zyq4oTFnNyVola42g7UBqRZzyh9Hk&#10;Tdk2iENWbQXW+kwZ0wAfj5uLs0SSDHNGTqKMKfpnSneMA1pBA1nsDu484pSWhBq0cUSltDyXyWwm&#10;i9VKyed8PJY0pS0dFoL1x5PvEACVkmy8meJKwOcI3zftjV1S2931TbY6Z7JxEss8z+R0PpHr04U8&#10;vjiRR2dLuVrN5XSayyKLeNC0ZOVWkmItabGRHM9ZtcMcVaNPYe7g3KPjAjMmxzLSjNGf44zK1Lin&#10;mDvRdzEBq4Uv9l9/OifZYCwoMfZpeQ1TtpLjg4WkzrWmq2sD7qiUWsVqGj3yOCorEHceAQ03Lnyq&#10;3KPRWVOkB9aIV3Ec4s5n6q6SNjTwjrBK5GHPMZ5jteLFu76TKFgNVih8icWiRCIlFtyibDBX1LLB&#10;XL2htTPce6r1M/fMYzn1aE5aJtuTVtHs6E5wZxbT1AobuMEctC1L2VW1FKhnhXqqpbm+Dqgn1ig9&#10;glwV11lvU0DDP/hjDkGZyQblJmvQ6iBq4WyLOmyQNi2b3aEeb1DWIXlM+S3KQd7hWcupZbe68IjT&#10;LY845V3f6e6ox5E6Yk28A2/hTr6pcK+RXoP0WuSPem3ZTii/yh59xo4DR71IuGnnQCfhEdOxYwJy&#10;vc8ch88ZwueOGeqbod1SyDCpK9wrvFeSg7ynbYm0CqS5A7fKSLnBuk2upavX6P9r+G3UPwFTMFPu&#10;jB2eOz4X+p4iDo/OjStjVL4B8Qwm5Z1kzVZGCDvpSpnje3OF3naFcfN0nMu3y5n88fxU/nR9Lv/y&#10;+Ez++dFKnp5N5Xye4xuCaxtmcjb0W0g/KsD5MTFkQMCXBg4Lf/fPnxY+52MGBASEofBbQJiTPjn4&#10;oaYfcp8evrXt75oBP45eYvoW8BsF+3Po078toDH83yYCAgICAgICAgICvgRwLyYg4GeAvz4d8yHY&#10;ZrAqNinxrtbPMkmSXJJ0BI7xPJI4zuFnx2zpUVvopsZE2UYJfpnmRmyqjJIMSTnymZbTdJOWm8/D&#10;PI36Sx+JEnn+XmBSJJ3ajFag2yuytfDDzSta6KUbswjtKwv6v/Ht0xpe5m4YRFIOnzx8jGM+hMO0&#10;TNmt7RXJaFVHLdKwLkAUxegPCepCUvlisG3sktG6N67+Fs3BBTjgh8Li/dTYHwfOsgx+0CJYmpGU&#10;E7wgFCoSNm2tR2WWZamsKpJWz2gJjVbUEKpGWJUbow1bHkRlTcHPwnhLdb0lNb3TEhuV0hptO1VC&#10;+4mghHmxP/hL4YrjLRvtLRzRXT3cs6e50XKapsBXpxCUYF4gY8gsorAYNiDgLfBdivNogj5Ey2m0&#10;oEaLTHmW6rNZUkMY9Daz6NQ44pnvHFzaEz0Jdkrjvj97mrfnMKaSbs79IQyiGjkm30kEGsCPvJ9O&#10;jjsbe56clo02vpWcVxx7S2oDt2P21sP43NOvF/v1Q8O7PPDvLdWkZN4Ohn2ISFq5z/+wDHt692E4&#10;0JXrHuG351Fa6D9Gi3+YBsrjynbU6gMCDODYr/sknND77rnpMtKT/fptHPTxt7APo+qBb+EwnBLj&#10;B8Sic0i4qbU0xPF2dkkeR5pjfI4wr08wLqfgJM9knKcYp2bxkOOX9Xkf+LoHBAQEBAQEBAQEBAQE&#10;BAQEBAQEBAQEBAQE/PIICmoBPxGdkhuK3DTkRqNul/ZmiDwZjj9j6bpY2iaWuqaFkkyieC5pdiLj&#10;6bXMFk9lcfIN+E8yBycnf5Dx6ltJ50+lmz2Sdn4tsngk0eqxxKdPJD17Khl5+liyk0eSLC6lG6+k&#10;zRdSJxOp4pGUksmujWTXRFI0IgWKQ2sotOxSt2YlhYpy3PD/9WBy9OSGMAel6Rr5jWC8o5Axyq1E&#10;2SPUqas66cpGOlSuK2glp1WLKLmkMopGMoEcxpBDBpesw0+yTR2TPZFmjni0rpLgmXbQvBoYFXlo&#10;wUrJTV4q+yjhHlPRJ8VzBlKxcIRCZ5BnCpoVF6sRa4ZLd8DRCLSgRsaN1FJJ2ZYg7o2xqhsQ4bpE&#10;RulUJvlcpmjXeb6SCfpM1o1Rz1ySGvlWyKdEO0IOygrkkZNUqoLsaPUHzazWhlAULYPmfUATOKpu&#10;RmcYx1/o2z310pq4tPj2sQEJIi9v0U71qlAKtV0UtzKaxBg7uaxOJzJboX1ntBZEC2ov5PnLv8r/&#10;/u3/L//z1/9X/vHdd/L8xUt5/WYtm00DtrLbdlKA1a6VeldLvYXsN5UUa7QHWG9radCnTPkPuWIM&#10;lbtKralt1htZg9vNRordzpTg6kqaBnHAGs8k5UYFHJZ9qFym7YCrbhEWbV+jD1QgFevoT+to+TiV&#10;yWwsk/lEpoupcjwdwR09PE8FQwC9p5UK7VArMXZG6NuziaRj9Mcc/UOJPprTkppRrVVp/0UCbMEW&#10;dVTlEHvVsYZC7BnwOcKsp6Ht2UfR8OwOHF9UZknYl+iGcDw2MAcncJ+nsZxOcnl2upRvL8/k24tT&#10;+eb8RB4vp3KadoLVR2ZtIeOaVtQ2GDAbaYut1GBZYJzstlLxvdxhriqkrWkpskL/o6Inra1ROQcd&#10;EZ1RFa447/Sk4ilIK5YY/2qNEs8av0E6SKutwLLAulAgb7t3BZ6VO0fnj/FJZR+tN8coBx76f428&#10;UBrk0Bn5jrLUGCNkpWQ4rqUgVgzPButBOyTWg7bDWMXEqpbIOIegmgXWrh24xfyywfq1JuGp9O8P&#10;8Bbzz+22NO5ooYyWx0rZVpi3aDWNSrSY/9X6m7Yq1yFHrFcd1iT9WtFhD/kNyGOla6WvL2WA+RRx&#10;WK8KdSmxtu6wLm1Rl03duTLXzqKbletms91z6593crMu5I0r95sdn423CKPWQ5VbpAPyvt0hbdQP&#10;8ym5QXnILVigTdDqasmuZZ1Idl4q5rPXciHT3otWxXOE8ir1O4LkWp/g2yCRFHcjLapFRsz5CWSZ&#10;1LVk6Jc5+t0IfW0MiUyiWqaxZyXTqBLaqs2bDeKtJWnuJAZ5T6pb8I0kpedN/5yCWXkrGfwzuJN5&#10;fSujdi15tZZ0h3CbG0m38N/d6pg6yVq5mibyZDGSb05m8sezpfwF4/C/ri/kP6/P5S+0nna+kCfT&#10;VC7yWE4weGcQw9iNZ/Rw7RVc5Y3sCHyEDz8SHGl1jvLSjwMyICDgVwDHakBAwBAcFWFkBHx5CD3/&#10;94fQZgEBPxkdxk4YPgEBAQEBAQEBAV8AuIMVEPALwP8RYshjcGsQ7Eh0vSiRyFlRi5McdFbU1JLa&#10;GO9jEbhJkkkH8i4IF5HpaMBchMf1OctpVI7y25FUQNPNaEdfsmP+1hH1F5+N9osr6CqnymwurLc2&#10;ZpeLC1noBjX9j2jXPm1PxT3HIwdVOiLZpgP3t8JL3RRE9hZh9vTWuNSCGtozcbQ6DUrLzWOXnCmc&#10;6IM5/ExQgeqXSemXgdZYf6BEuPNZldaSCF0fclElQpa3VUUvKowVZSFFUUhJq2c1Fccaaai8Zzow&#10;SjSBKmiZkpZX2GA7wN3RC0LDNPAfknGd7I+JH4hI+DbbAyH2l4/jLq2fKuWxXkekIob2NZ+GFk1J&#10;oTCMKp85esW4XkFOy0ESg9h9IgFfKrRn4Mewl3iqJTUwQ5+iFbVRlhrTVHL0OSqy6cqDAaVK26Qb&#10;ZDyq9z7Z53yn+3E+dJlfP4gPiTzeyYPxafAp3iN+KB/yU7q1/UG6MPhBsto98eMh3rM+dkDOb3v2&#10;8ZA4bn0+D7ciSX9Iz3FYwL27d36gPvBgPsbjMluZvILbkMMyvzeR/j3LaygFWg8/B9Sq7eu3x0Nu&#10;Bs7Hh9c+tC4xyIvU42I9kdvDVLU/6/OdWUD7qbSxg2cqaw5I9xQF0/GHtW6ENW+McTjLMuVUmcqE&#10;Fg6xRmRuvHIZ8PV6L1CgAQEBAQEBAQEBAQEBAQEBAQEBAQEBAQEBAR8FsbsHBPwE6C4maJuT/SYl&#10;fA43A7mxa1Y+JOYRnKZkJtEIocFoAk4lypaSz65lunwq89OvZHn+jSwuv5HZ9bfK6dU3Mrn8WsYX&#10;X8no7LGMTq8lXV5IPDsTGa+kSadSpyNpkHYTk5l0caqkcps/CjR2x/wpY1N3+pTQDWXHY6h75zbO&#10;HVg+s+qEZyqZ0bJHjZeykW6HB9zjqpUE7qid0qyh8J5IUiNuibgl2qZAODwnVYw7WKBJdvAr0EI1&#10;2hCMGrwjLc03PqRZwDIFoUhoay19kLRcwx6x39DnprpdanksdkxI1DlFOEdWr0GcGj8alL2t0Xca&#10;pEVW8NvBHexQdlpPi+DfWzxB2VvUgQoghCuq7t13MeLwrnVwdUGdqCvZoh+bdTVkzDsvLbOnu1h2&#10;F8bS0Gw+LpBXhLJ7WvlqyLREH64ly1uZLTI5OR3J6jSX0RTh0lKK6o28fvNcXt78IG/Wr2W9W0tB&#10;y2aQUwVZ7tAXtttabm+38vLFG3nxw2t58f0ref7dC3n5/LVsbjdSbktpaKmP8mVD4U52tODHI0Ih&#10;a1NSM5l7i1SqeEiLUCgp9ckgZpSdfcgUzCh71AR1oCKGWVGrmlLbIZugDrOxzFYzWZ6t5OT8FDyR&#10;1fkKbnMZzyeSjVOpulq2dSFl12CsI/1RKrPTpawuzmSKuPmUiqy07IRu0nZKFBmtyFKB1NGBLJSq&#10;4QHwNmhTDWePAZ8pbK4lMfeh/8VK+zhS5Rv4G/EO8jjBs1kmT06n8s3VUv745Fz++dG5fH2+lGer&#10;iVzD7zyP5DRtZYo+mqNvp1WBOXiL+Xoj9eZWqvUb8EZK5Rt1azZ30hZrdNaNSLXDXIfwSr7v2dEq&#10;G9ggbFPweats6Fau1S8qd5jjC817gklxirmWlqQOmEQyyxKZ5alMsljyTCRFOAxsHbscl2qxDePa&#10;W09TQgZkhYFSkphAK5D3EvN+FZm1sVqZ9mywLpA15pGqJREeY6/AnL3DXL/FXLLBOqbEWrUG77C2&#10;3bln/06LZRtwh+cCYQvENUtuWCswt5AdLYmphU/csQDQchqV4r0SrlpLq1C/usZcxkWD9UalQM5j&#10;pnTG+YnkVw3WM3xPtPi2UOL7gnVinQv47xBwh3lwXTfyBmV7U1RysyvlhhbTCseyhLvRu6kFOIQj&#10;N4izKSvZIlyBcpVIq0SaNndB3sgHKz3K4hjZcef8ruoPvESZMOmh7mbF1CzG0d/TwnHRjVThm2s4&#10;LqTPtZMLb4Q8I8gkQhlilCHHRDlBx58j2SX6yQo8ydC/2cfxGXead3ICrrJGVmkjS6xJc3xwTLud&#10;jOo7yctb8OaIb0C638qovJNJs5Zpu5FFVMgJ4p96Ir2zrMV46uR6HMtXq7F8ezaTf75Yyp+uTuUv&#10;Ty7kv55eyn88Ppc/ns/l2TyXy1EiU4xfFE0tH5IoMtYdNKZ93DjineB8T/bAi64HB44BAQEBAQG/&#10;OnR1CstTQEBAQEDA5wes71zj7W/uzi0gIODTgGMujLuAgICAgIBPjtjdAwJ+GriR17EbkQ9/0XW9&#10;O0htlYSbp6lUkkiJeGWXSAHW8Uii0UKiyUrS+ZlkywvJVo8kPX0iCRifPpb45JHEyyuJZuci0zNp&#10;RytpsqVU8VQKyZTcIK9jpMcNWrdJ7RXSEr1HSvsDr9uk/GhgJl4+nh5+o3RAuPUl4oZ5C+nhpgpq&#10;bSwx91fBjopB20raTSFxUUtatTJqIzCRrI4lqRCuRFyw27TS3NVSvi5k92Iru+dr2f5wB97K9jnu&#10;YPFyLdVtKc2mkQ5xuFmt1tbiSBIUmUobqhgFsoTcuG+4YY48eW+5+c9+QCUmtwG+7xcEImh9rQI8&#10;3rOlglqGPKapJPNc0tlIsulY4pFqSqgSRFk1UpaN1AXqUCDfKjJFNSqlIX1aVMvTsYzzseQZjxll&#10;OZgX0k3R1qlXRnSKUagPomixqLCmzeNAtS9VSlNCvrx4B1XpSsOAiEMO4/7iUHm3pizDXFs2upFq&#10;ClGEBo4r1KVGn25kMonk7HIiV48WcnoxkcVpJtkEZY82kCNZSo3Lju2L0WYYezxiD33o9uZOnn//&#10;g3z/9+/ku7/9Q/7x13/ID989l7vbnRS7RpoS5WkwjtC3YowtksqJbF8qd7F4FIUpMe4V0PQPK4BX&#10;tlSRuX6kmj6oX4O+UJN6Veg2jaToD+PlWBbnSzm7PpOrJ5fy+Nlj8IlcPrqW86sLWZytZLKaItxE&#10;5gi3QrhzhLt6+liun1HB9USSca7HgFLZg+TRha64Sp0AHFUhyb2qL8qsbe4VVwI+O7Cttc21vQ/b&#10;md2A446kSg9VblP4Z2AOLjGfnOeJPJrl8tXpRP75cin//vhC/vz0Uv785Fz+/PhU/nS1km/OZqpU&#10;83iWqeLMadLKrClkWm1lUm1kUq5lDGbl3Z7VneT1WibNTjlud5jXQTznPDoUfpnGWbt3ulMZyMJM&#10;MNZPsk4uxhHyRflWE/n2bCF/xBj5FyrykI8u5J/Ab67P5evLU3kM/0sqhE4yVSOLWgx6KoyCTVOp&#10;kpopqhntmM9IFdN65TTOKVijChLvXNPJsqMiV7p/xzxCxTRTTuMR3FRQs6O4ya1S7AhNzFF3WNuo&#10;pKaKapyzsAbsaiqFgZiI+Q1RY85pSEzuZIvG5XdHT65RKHPNeaCspK5QLx6JWlPNrpEEc5FZ50J7&#10;65Jla4BZMONySOU3p6CWjqTFWtOBfK/hXkFqqqyGcm9Rxg1Zsw6krxOPBWU9auW6IivZ1g3q00qJ&#10;jKqBsh2paysVgpE2Zin0WRLzL/L0SmheSc2U1kB87xj5bHKp4e5ZkSorpA9SgbdCXSs9mtnkwuNi&#10;Be2etrUqM1Ix7XI6kq9OZvKH84X86foEPJN/Rf/5N/Sjf3uE+/Wp/Cv6/J+oPIYw/3LOIzgxNs7G&#10;8s8nY/knjIM/LEfyh0Wu/KcluBrJP8Hvj6dT+ReMlX9FvH/DWPoz0v/Ppxfy388u5f+QX13Jf2Ns&#10;/Sfy+Qvy/TPy+nfk9e+Xc8RDukjnGdaNqzySE3zbjTlO0U8zEJJQRv4bS4lGVbrBTvoHyDwgICAg&#10;ICDgcwa/+T0DvjjoN6D7HgwICAgICAgICAgICAgICPhV4LVHAgI+Hdwe4PBPg8ZIOtUUQbeME2XE&#10;Yzs9aQnNM4K/o1kJOdqQBjUjgpoI4O/7fyKh/Cx8L7hDBRr+fY1KbP2+KzXISP5jWDz3Fq/Iqtmz&#10;BpvGwpAIr3loru8Gg7mgPwEWk0c5RgnIO+nai9CyK/ls7DMlKRVtW8bjdOZK7JLoFaV6uiDkO3GQ&#10;ya+LYeWPheAanJbVEsgwzWIMlUjJIbTvECTf/fhg90B/QHs3TSsN+gEtClWOPAqUltGsPyCwE5q/&#10;HobJei9ue/4xIIeDi/Go5EZl0iRNUKdUsjxzTPWd7v7ITx9mGI5Kiczc15OXySwg4MNhvd/IWYZM&#10;8JJivbIjB2MZZ4mM1RqZcQzyGEL6kQyHV1V4U+U39Et/HOiQPCZRn03lyMIqze+AuvLtn1WhDmO9&#10;LxsecpYBHKFsY4wNz/6IUjDjGOJYQhxVIkU6So4dz951+Px2YmXypcP7kPDHDxLTiy1TvPs4A/cH&#10;6cLhccBB2gMeYlAXx2FMo7XxMIU+HfXEDyUasuc+ttYXEY7L6st74NeTZdnneMw9fOnu0/InHvJ7&#10;ON09B9dQNiBjU0ma/cn6UqJH2rJvk5MsG/Cw7ysRnhwp0QePOO5p4XQMubhT9NHpyBHPk35sJTLp&#10;46FMaAKSVtLwStVpjIPjmgcEBAQEBAQEBAQEBAQEBAQEBAQEBAQEBAT8FsB9nICAnwBufto2oFIV&#10;p/BOerceLbyNTVdL3ZZK2k1qecWdO+ZR9Ki+Ouqk7OxIvqITKdpEueOxhEqztELrK7RYUiCcWXRx&#10;Fl4aIy2+6LGDtD7lGPHYwbZSyzDGSqjo9WtiqKxHeOUyHlkZ03IKyLsRbnSv4V+iTqUdw5Winhni&#10;pogas85UMIJfSwtYm1qadSnFzVa2L9dy98MbWX93A+L+w61saEXt1VaquwJhIY8C8oCY9MhM5KlH&#10;oyFf3bOGlz8mzR/rqMehNUY7KpF9gERYbnY/uElsbnEaSTpOJZ/kks/Gks/Hkk5zScaoTYZ80Te0&#10;f2iSkSRZKmmeg5lk47GMxlMZz2bgVEZTxIV75CymUWGLVKtpEejvR/SlUfBV6R54xz8eC+pr4alK&#10;Bwz2EcEyU34t+i6P3bNjM2lBzRUNYyqKatS5lvE0kvkqk+VJrkd9Lk4yGS9iyBX9YgxZ52ivFO2F&#10;ODxKs0Fj1ki3Qj/ZbQrZrneyAdfgboe+gD7EStJKXRxDplQYVSVAUIXAHyoeEH0SBfKKZWma6p3u&#10;DOeVQfhqVuzQLr5tWEckafMAypmhT+QJ2nMk0+VUJifg+Uym4OJ8oUd98ujPs6tzuXpyLY+ePpJH&#10;zx7LFe4nF6cyP5mjvplaT+MMU1J2qLPTeUV+vtBsf5YBDihDP52hP9u8ATlBRlbLgM8N7JsHc4BO&#10;cL61eecI5/jCXEslHfRPWtiiIoweGwjfHMFG4Az96mKWypPVSL46n8s3V6fyB/CfL0/kny5WasHs&#10;29OZfLWcyKNJKlejWC5ykTMkcoYxeZ4YT+JWVlED1rKKSTwr4a53uNEvqmQZlbLE+zKDH8b2iePZ&#10;SOR6nsqj5UieYOw8O0N5Lpbyx0dL+dPTpfzL05X8kXyyQDnH8gwFeXwylsv5RE4wF0+QV451OsFc&#10;Eys5D9h4GNKsS9LilyPkQeObPI7SW0grMUEqW1rEjDHnGJG6WlCllVNaOy1xVwts8OuJOH06jiiN&#10;WUd1bMChtbCeaFPOm9qmupbimQq3NdZ+WgcDI6z/Mb4FMrRxjnYd4fuDy84YiyjdrN5YD/GtovMu&#10;0tJpA/nxmPAIc1yHOaxDflSsbx3VktuwLFrOVMn60uJb5cj6NJBDb/mNdUEYKt5zXtK5V68EVwbm&#10;eE71ncSMi3LZGk0rpqogh7qTTM+spkVqMc2T1ubIClEr1LvC3Ej7mjwyue4qtE8Jydk6E6MvjhBm&#10;hnX6HP376Xku316P5V8fz+TfwT8/mctf0I/+A/3pP59dgtfgI/nPp4/lvzAf/9fXj+W/vyHxDP4n&#10;CTfyv+BufAI+Vf4H5vG/PLnSNP4b7v/Xt081/n99cy1/fnou/3Q+la+xxj1dJPJoKnLCNkPbmrU0&#10;s3JIa4e0iBejH5O0kNeyXmhD7RO4rCFBnfPxQOoaQDq/gICAgICAgICAgICAgICfDfwOqn9f4j0g&#10;ICAgICAg4H3gvx8CAj5fcCsmIOATgBMqtwZbseMS95dEJLxBC7Wffs0iyUOE3xG5F60KUUfEDyNT&#10;VTcrw4H77w2+2Ci/E52ydx8KhopjytaspZU8ttE4tKKmYVSQlgYVOB6E81cSuHtReqf3h1MSiSOx&#10;o1dNYcgUl9Tb0FfShQdNceqQusHMzWbHoQLK7xvWl7U/H4DvRuo1JJCht6CmpEwhFspSRcJ0fAyX&#10;nllSQ98YkAoo+4CU35Bvh4YYyv1dwX1yng5a1kF/iFMwIxNTUCRTWk1zVtVGmeSjXHIqLsKPFtWY&#10;d198/QkgDxYpIOCnYNhVPTlFkeiqaiFNraXRWhT6YW9FSmkWpHIExGNv7emQnRH9lVbW9GhR9z50&#10;OyDiDanpIG1fFrNUxfI46255YhzhnURBRhktY7FcsVpdY304enQEcb5RwnHAo9cDDpeeB6IO6HN5&#10;O/2fcN8/joV7GPDp62P0sbQdITvP3oqchuNc6EvioHPbnqrAjEcXqyc8nd+A6sf7IRn2Ib7rsjCH&#10;OC7DffoyeD58eV/Kg32LFtTU6hn6DPvQdMDZKAUzMP9wjh313aylTYfuzo+W1LS/oq8iS7WalqKE&#10;2nagl8ahRF090I73186AgICAgICAgICAgICAgICAgICAgICAgICATw3u6wQE/EREYqbP9owczeQV&#10;twg73MhWqRafaNUirqWLSmmiQqqukLLdSdFupRQw2kkVF1InlTRxo9ZJaKWElktIatxw+7FpO7WS&#10;pgo1HdPm5jIVciI9qsz0laji1qAINbI3Jl2jFlJ08x9hkOLHg+5aOx7jQecI9UDZQfVCHWn9he8J&#10;6s4rbmOpdo3s7jZSrDfSFqXETYt6dcoY4buykXpbyd3LN/Li78/lxd9eyJvvb2Tzwiyo3fz1pbz+&#10;n+fy+n9fyOu/wu/vr+T2+S3Cr2V7gza4g/x3tO+SSJbmkiRgnKMcCWSN9mCTqqwRAmT5iA6y9Va+&#10;tB14TCPKbRa4LBxD6k/GzxJJJyPJpiOZLGcyP13K6vJETq/PZHmxknwxlmSaSjxB24/RWCPExHMy&#10;y2R8MpH5+RzhVzI/W2r8ZJQKLXE1aNsWWSjRN9hHGh5tCtmo7hWJevDd9q2RLsvnyqqWwnoNOZZ2&#10;cDE8aApejPvxQEUxqmloX9byYRxAbqroCRlLBGKMRAnknVYS56XMVrGcXU3k+tlSzq+nsjjNIJda&#10;ym6t7OJSohQCSJAGxmJR7eT17Y28uHklN7dvZL1BH6AFNVaO+bHf8VhdyKuuzOKaylKVHllKtqsn&#10;2lQL7gRDOaluR6RW1Ub5SBbLhZxfnsv1Y7N+xjvfV2e0jLaU5flKVmj7+ekCdZmhb9CaHtoB1H4C&#10;t9XFiTx6ci1Pnj2R86sLWaLfkPk0Rzi0eULpoH7sZqgDFUNYjD1NyZV9UFA/bWs2Ndz2/Rp9k/2B&#10;YQI+P7BZ0bamDGuKsdofCPaNnvihRM/hOkOiB3EVokIYFWVG4BTdiJbUVuin5+NIHs0T+foklz+c&#10;juRPlzP58+MT+a+vLuT/+uaR8v98fS3/9YzWoi7lP56ey1+eXMifH53Jv1+fyr9drxBnKf9ysZQ/&#10;gf8K/jvmxb/A/z+enMt/MM5X1/IX3P/89ZX8+7eP5C/fPpH/+MNT+Q/c/x1uf0Kaf7heyFfnI3m8&#10;SuVsLLLEMJ5jAptiXpmhTguUG9OFnGDMnI46mUW1jNpSJrRxVhXS7tbSlltM57Q2hnm9LqWtjE2D&#10;EYY09IIcashFrafhxayodVjTMb9gnuCzukNqtHrWJcgwxSqMeQUrMeaaRCq1mBarZVS1kIpviCpK&#10;lXWc9WxJxNc0+Iw0K6x/ZYM5DmWqQFqG9ApJ2l4oO8tPq3ApyKVklsWymmTy6HQmTy8gp8uFfHO9&#10;lMfnmDMRYIRvlLQtBIutdDVkQWuriNtABmW5AzFH0jqjqz+PGrf50ubMDvQW0VhGtRxHK3C4Y7ZW&#10;txZ1MwtwZg3OLKnR+hl7GBLl/FpjXcedU3aK+CniJyA/qTp3ZDfn5ZLHNEPWtCZLue9Qti1kUUAO&#10;Ffp4nSL9DLLOMzCVAsXdYgKvcWcnbtE3anwnlWj/Dv0gxfqQYn2Zoj9TTidYW88Q7ySB3BBlOeAJ&#10;eIF0rtEkj7FGP8NgeIY1+tk8l6fgs+VIvl6N5ZuTqXx7NpM/gLQoSH6zmshXi5E87ZnL41kql0jn&#10;HOmdoVyn4BnG1gnyWEEsC+Q3Q/OOIXtK0mZ1CIkLEsdp74ZACO+PELeRe7gWWNvtiQQ1zgEDAgIC&#10;AgICAgICAgICAn4Swi+Wnyci/fsxGRAQEBAQEBAQ8OHgVkxAwIfjYDePKl6pked0wl110uBin+nc&#10;KNadVgQnK+mUJVhICzbHpHIa2MaNKhlx89eO0nLKJnBTd15+IxrPpNv6Ral0WxjUg8F6JnAzWhjb&#10;rvw42MsAoEycXPZg2Z0jqMfJ8dGHBamQFtexJDV8StQXbHa1tAVkySM+G9SlA7kpX9fSFKVs79Zy&#10;d/NGXj1/Ka/+8VJe/+OVrL+/k+L5VqrnhZS4Fz9sZPvdWjb/uJPbv9/Kzd9vEO61vHmO95db2bwp&#10;kRZKVyUSNaZ4SCaRJ8qEtqAlHy9zYRlalAvl8e2B3gA/bqijr6DROtwb3BsEZ1vGI6QzSWW0HMvs&#10;fCarRys5e3omZ8/OZPV0JfPHc5lcT2V0NcZ9ou+LxwtZPDLOr+YyOhlLthghnUwipNelSB/9gkpI&#10;euxoT5SDZVGqpOHGJkA5td/CXclnH4f+/nlPOwIVfh8B2u4knx1j/DhUlmLmEGIEmUccTzvcN5KM&#10;ShnNa1mexXL+eKRcXcQyP+nUvcu2GFtrjDPcZSe1KoiW6EolUkN6yDTJU8lGIyWPTU1SjGuOOwjU&#10;LKwhd8rByY/vVFij4lpdVVKiD5a7As/op2hohpyMJ7JcLOT8/Eyury/lydNH8uzbZ/LsD8/k6R+e&#10;Kp9880QuHp/L6fWJTE8mks5SiakBxCkGZF9J0VcmCyreof3P5jJbTmQyG8kIbZ9kaBeEU8lo+1OV&#10;D88sn5YZLyiNv/YSdqC/hgHgHP7Q8CXgQ9uYcwW5X2fUyhkGLanHRYLTJJIL9NfH01iezVP5ZpnJ&#10;P2Oe+rerpfz50an85fGp/MeTU/nPJ2fyX08v5L+fgU/P8Twk/c7kP58iHMnwGu9E+efHZ/Jvj87k&#10;X6/P5F8wZv54vZI/XC7kCfJ5tEjlAnmfjCNZ5CwTFbMbGUklYylUCW2Kck9RownqMsHcPaoKGVel&#10;zPE8xxw+Q/gxlbqaCutLhXq2krl6sv4t1h4qifNobQx/zCWRVLjrUZ+OFdKvIGPea76DDGeM8W7H&#10;fVJ5TY/2xLN/p5JaAX8lci/BAmnp0d/IcIe5paByGvIvVUmtwXstRV1JxfmMLHdYK7dYN7eof4V2&#10;aSGTWK7muTxZjVWB7+uLTL65RBtdJvL1eSbXi0TOJpBbhvpHhWTtFpVZI507rImYO4uN1GCFtGvI&#10;SxWJ0Y1iKmRnucRglKBXUOGMdcbcQyU9HrmpSnnuyM+9Yhq/SPZfKbY+cq3ESoVPJ/1s4h1pxEiL&#10;tPUHYZQ2t1Fp345c5ReXKbrxiM8SxFKO2V4EkpAd2o/He9aQRZshMOZNKvVCclI1CNGhFSL0D/Tf&#10;8/lIrrA2n01zWWaJzPENNkEUJcrhOcU7OUe+C3CFBesMPAcvEKdngjRT4xmelXAnT1DOJaq1QBmp&#10;QDkdcIy0eaRuhryorEdZsA+qkvY9IiDSsMum9L31OvsaVfkMiJT2RBlUvHgmAwICAgICAgICPhfg&#10;I69nQEBAwKdCmHc+P9h+VLDWHhAQEBDwccDvBu5dBgR8vgg9POAXgP9F622/bPltvreQm4ngQ9fP&#10;wyCPd/K3D5WsKy6P4Tw8irNT6ktL5aFWlYho4UZZG2lphRZXlA3SAKk8RHce89l48h3uPBJU83JZ&#10;WSmMXr1nD5d/z7dgEMT/DhchoQgzkT/SkUc0JhmYu7sydsc8wl+Z9O/eOgotIakWl9uIfhhW/s8R&#10;VMVSdSy1UthJnHaQUyQp5ZWSkK/qY1m4Q+4visesiKGNSTybotaPyQ2x3S/n7IN6TKj2U7YG00MZ&#10;kkRSMuUxnZnkGZiTuR7TyeM6/TGddtyrFsaSd7Cyoe3hb1blXDmPdM0CAj4+2LeNfoQM2R+7CWIY&#10;2jGJ6Lf+6E0e/WlMZaJHgdpxoP7dmCj3YUHGddQjPB1zpGtHdSJvzqkk8tZhpGWytWJP585hj3FK&#10;xiTcPA/iISCHI93wqmO7/4Mc373z+xA/Dt0OS/YwLWyvSIREjHBXDuYgJeYhR0xImgJlQQurlFMG&#10;QVFmPOLUyDZCe6GdVIYIS0t5lEmk1rlIS2uYNnJCaSAXN1fafGnwZTbS/bBO+/fDsAc49rwXwIBi&#10;GvmsDYV0Sb6DvdzUHz8OyFrw6kNoWyfsT6BapcW7Er73+8h90s/pFr+TB+mhoMd0n4g9tTK/EI6T&#10;+gWTDggICAgICAgICAgICAgICAgICAgICAgICDgC94MCAn46OnShIQ+6lO0k8ljPh6xcdDzmU4/6&#10;JGkFitbSWrBzFL2bVTGmNdg47YmklP7dLKIpuans3H1ZhnHt/deDlWB/6Vu/qc4yQpq6KYwnKpPV&#10;rdRFLfWukgYUvFPaKcJwk52byFQKqutKdtutrO/Wsr5Zy/Z2J+VdKc0WMi6QZpVIVufKtEgk3kJa&#10;61Z2N4VsX+9ky/ubUop1IxXCNyWkhTiiVtQy5Ik4eqFsKHOM9onRdjHaMYkbsJUE7cjjVc0PZP1Q&#10;p7Y2UgmuqVjWRhq2eYwweSwZrWMtxzKnJbXrpZx+tZLTr09k9dVSll8tZEE+nStpSW16PZPx+USS&#10;RSoRz9ij9bSMVmooMuTlFOzYQ1havdBP95bS2G+1o0F2Rj73/gh/QO+ODMzKGtP+uGAee2tuzJN3&#10;eFCkdoMz6qnjqNSjPpOsktG0k5PzTM6vR3L+aCznjydycpnJaIa2ytGwWQlZVSD6RYL2QNs1aMda&#10;HNEPG9BfqL5ECdo+zUSPQ4REqMDYsg0rHn2H8UuFR/RVlFAlZoXsS6k0BbNI0jyR6WKqR3OeX57J&#10;1aMruXx0KacXK1mczFBO9LUc9aVxRiYFRgne0b7pOJV8koG09Ib3nGPFBWM4bRjS3PSOVy9L3459&#10;sQK+PAzGVM8e7Ewk3RwHj4POZNRO5NYnjBmSa1CMe4o5mQdR5uAYc9007WSedbLIRJZZZET/JU8n&#10;sZxPUzlH/z4fJ4dEPz/DHHmGMXGKO8m4c4wlcoaxQattk6STzM+/LAeVqmjVsi2VtGWm8zTGegJ/&#10;PRq6qbEuwK/YSYr7GGWeYT1Z5bnMqcgF/6gsNEzsj/uEm1oog1tTYU3CO4/WVCJPzh86hyAtT1pa&#10;MzIc7x1oltUayN9bs1JLYhifnhX81AoZ5pZt1ci2rHsWVMKG/HU4g2w6tkeHsjXlFmXboYw7fHKU&#10;MsE6s6AMp5laBbtejuR6nsjlNJKLicjFWOQKz7Q+93iVy5VaoUsgB7Rft5O43vRM2kLbVS3KIT+u&#10;cWZVDnMh5MF1uAIbzomcJ1GH3hIs746tJ1JoUQEj5IB1CCLSb4Gex++Qm9I6JWuNNDG/qeIu5uoY&#10;6yLTRiDKvKJ1y5JHlKLd0IZUZKbCsmDtgMDQnoXUkBnv7Ctj9K/T+VjOwMUolTG/NZCVKpUxqi8A&#10;NQQ9nRv9aHEvR/oHdGNBZQcyDL8X1OItKuipR7NahR0Hz6inktVGmZQ28RtVFmwRIzsF12+LQA6f&#10;+9QOGBAQEBAQEPC5wn8D2HdAwBcG/dhD24cPvoCAgN8SMCfpr7vuNSAgICAgICAgIOBzh27lBQT8&#10;PLzPH/n0L0E/woBjHEjViWlvQc1tS3NDWmmBuHE9tKBGBSK1iKYbyAivClhGvpNqUY2W00hVMjIe&#10;7gm7eMzziAa/TU4Onx1cOkYrp5J+DBQjbTBOY7WQRgtqaZ5KOvLEO5h40sIaSIUlVZjSTWqXFqhF&#10;Bn8UPuB7Bf6tYlgJyD7qJElEUlpQo+KfI9+jBGH0jDjclYzxrstSZcC9dSAS7sN2dBxEeBguOtNR&#10;6zwp2jVLUb5M6S2oWZu68B7Mm2WgAgbimuU0lol+FiQg4LcCmwe9ioxNUbTKRXrLarTU5ZkhwDGp&#10;gLznILyL79ODd08dJloCPxj39GU6mKPhpcpGWDfMipopIaUco5oWHHQxcAsC38F74//e5UP2MVzY&#10;Y/eH6EuJZ/wg9xbTDmkxDqH5UMNLtbyMEJtaAqOFNLOexjuIyqqFOxJ+Zk0N/lTOwztuKIkp+xlN&#10;Tl6GPVxh78tkiH0MX/K38edC52uW8qhMlNk+/X2OqhwPeancEIbK8VR8H1pQO6jvO8BwH86+xcGf&#10;C59qQEBAQEBAQEBAQEBAQEBAQEBAQEBAQEBAwG8F3K8LCPgZ8FuKjoPdRnNxljCGzz0Rxis9MaJG&#10;Zpc8pqU1hN/C7Omi03pI67h/pqUSez/0d1ZMkPonBbNj5bXkxEFNnKyo1BCJWvviW9up8lhd1lLt&#10;KqmLSqRtEIbWRzpJYpNv3VRSVYUUxU62263stjvEaaStEKZNJMM1jkcyi6cyT2Z6n8YTydtchEZT&#10;tkhj00i5qcFGGrpVaIMmwUOCPGg9DYTcTBmC+bIcNZ5riXraJr5aQqHSA8pPpQetD62PMS2QFsvU&#10;sk5H63lg0oqMEG4aSbZIZXSey/gyl8n1CBzL6HIkKd7Ti0ySs1Tik1RkgTRGrTQZ0kH8Om6loiyQ&#10;LtPmXjsSR36OLIPrc2YJzb9b2bwpHr7HeCfprs/OndZYeHeNCX5MoGx6Mb+HiPx1MNEqIVmBpUha&#10;Sj5rZbqMZKWW1MZqSW11mcn8NJbRHO0zqqXLamliY02i/aqukqIuZFfupEB/KtGv6o4W2tjoqDuJ&#10;PmCk4gLJPkFFhlhSkPckTpRU5ih2O7lb38nN7Y28unklt+s3miYVDPNpJpMl2ngxkmySo1ypurN6&#10;tA53XOUohTwScKAxoTcOIW1v9EsqWOARJXSXExPDeOikwbu9Bnyp0N7h+oN7Vh51vJ7DMKB2KscI&#10;HZBkR8T8Z8dCOtJN/Wy+5vytFqMwSZG0aEZrXCnSo/IZmSE0mSJpTo/ULY05n+qcyj7uyGewV5xC&#10;Gmohy9GsLDIy3VEMV2xfXKZLM2Vx2UnWRFgbMlmNJjLPMN82GPu7jTTbtVSbO2l2W6wJFZJivWjx&#10;E/MsqfOto3OjFUayt56G54rWvBrSz9O0oGakNbU9u3tsUG+j5aMKVXBXmbLOjm1TSlVs1HpaXGMu&#10;hKyX40TOprmcz3K5mOd4TuWE1uuwvM0hjymSWUA2V/NMnp5N5dn5TL46n8uj1UiWeSsTzKsjLJRZ&#10;u5O8K9AmNdoM61+L9Q/ykBorD4lnHpFt85CbGzEfQsooa9/yRqwjPfUd/u6ZPUblgDezSDewTEfC&#10;nZepm+GnlwdoioaOLAfKsyfL3KD86HO0pAZZkbSkR6bIJ0PqU3TAxSiTGa2npbEq8KlBS8rbydz6&#10;NO49GUADWT9EuKH3AXxYjz4uftgHBkVmbn6u78l3PvQj4IB055rpr+Hz/qIrySRdecGAgICAgIDf&#10;IrhC6fIbEBAQEBAQ8HlCf9d2zwEBAZ8G+pFtjwEBAQEBAQGfDtyXCQj4jeBg99ExQOE3hFtuQjsO&#10;/kK9lxQ3623j3lPDMWjnFXViSahIFFHRjApnpsLDMH3ajmpphe4uvilvHEM930EPxj2khXCX28Gm&#10;UoUqUCSYoDKUNkMJyZzkO0pLUknJKSpxJvPF26dpzz8fLOsQVvZfDz7/h8pgMlQ5gjFkmaQiibOk&#10;poTM6BZDvnbEm8n+4GIf6rnvB+/CsFTe0pon09Rj/mjVr66lJmndD+6MwDakRbR7VtHeBZ/ZMX6k&#10;nAEBnwbsiA/xPvxMaM8fzrfiINC78j8MwimEq4IqmnIM05FribJR4sc+Anh4DX3u+3pLXnYdh/1w&#10;3odLH+XVcoKsAy2hqfW0nmZ9juTHMMnnHD9GaWxEID1CG56m+sS0LL0hdYIckm4D9DJWHL4N4WPe&#10;5/F1H+qm+fuXAdSNfkavyGjvqI93G/hRJ4yW08x6GvvBbxVenkN63Pe77xIQEBAQEBAQEBAQEBAQ&#10;EBAQEBAQEBAQEBDwKcD9uICAnwxvlaWn7YKCh5u4ZsnDbw26rWBaoFKmYCYRKLTkdUD66TbqO8Fc&#10;vEUSbxmNltO8Wxsl9+n8Pur2pIrjfdLnZr/f8PewrVMqC/AIzrZqpC4rsJSGx3aCpuxTSlUXuBe4&#10;V8YKbmCNZw2rJmqQWhNLDGaQa95mjrm+RzXkVkPWFfIqW+SD9sQ7radF9AdpQYyXWbxDwagAoAnX&#10;uNdwquBUKru2AuHOMC03vanwkEmW5JKnY8mziWRpLrEqJCFPpFN1pZSeMeqQofwjcFJLO0U9HLsp&#10;Qk/AUathyhiMIJsIMonhDqGpRPHD9BNQL5BtoRZt+gvPfGe99L5nb1VN/fY0d9BdnxZWh37soAZU&#10;mWD/R6EgR1QWbdFFaAPZwruQOC1lNO1ktoxleZbK6dVIzq4mMjvJZDRHfXLKC3JVM0pIA0OOCoBd&#10;AhlSlrxa9D20ZUULfexTECqtqcUp+lGGtszHkmWZpHin0qP2V+2jtfXRqpbdbiebzUbu7u7k9vZW&#10;1us7KUr02Yb2gZgvpJmgLqgWy9KyDTm/uKpqdSluTw4VbeT7tDZ2LaSKFT7SEMfvwEPBAr4cUCtS&#10;qS9G52bj7Jh09368s1uaG/9xPB2Qk7kSPR7vJJVxaV1LLWwhDnq+hlEF0332+t7T5cIhgZh2IZD2&#10;dZ1PEeEBdnpnhhijuj4yP7gxPtdhzveY/zmdj+JUFqORLMe5zDA2c5Q5bjCvFDusDztEpNVMp/SF&#10;dKnY1WGuaDtyoOCqF8aye+dcsiffjZyrW8zRZkGMRGoQlVpVw/pBS2uscYxyxSg/yfmC9dJ0G8xR&#10;mGeqiutfhYgoH+LkKNc0w9w3yeV8MZWL1VTO5iM5maB+cJ+iDcao2xhlH3U13ls5RaSraayW055e&#10;zOTJ+VyulhO1vLYaJ4Ib0sW6hzW3Lbdqpa3DOowfehxmnmJdzbDO5bnOibQmSWuT2mqoz55sA367&#10;gO6bxb5f+B5Zc0DGJGd0T7UQyjojEUpFL4RRxWLOu5CDEWWEXGh5L4PsMqSdgyMwhUxjhInxPRHt&#10;Ckkxt8+zRE6nYzmbTsCpnOB5mieSQ8boAtaFkZf2Ya41Sj6TDICysz1ICwnw549Q0yPxqukMyTa2&#10;dh6S+Vgfvk8EQO6OkLGt4bauP0zGsFFs9N+urG9AQEBAQMBvA7ouhYUpICAgICDgs4St8/gZ1vqA&#10;gICAgICAgIAvANzJCQj4GXAbjENys5Hs3Qi3aagbhWCbgJky6pXRRgg+HpDvqUUfoMMva/6Yzgep&#10;24ugKqKlykbu0zaELc7Hg/6KecS3w5QMIKejMrW0PKXWp8Cq0ePD1K2upOZRZk0hTVchgU7iJJI0&#10;S1VhKElSSMLkjkpLV7VKKVESBq9jSZoETCGRXDIwlZExGqFt0D7wM+U0I/WYaGHFNAoavINIPKYC&#10;Q9RIEtXIkUd8IkP4UUPMLLKwfsgnHkkOjpKRZGrKC8Fw8bjHqq2kbAvZtVvZyVaKBPd0J0UG5ngf&#10;76Qcl8ZRCTeETQspVEGt1iM+eRppp7vptsWsxaxRbz5od4SMtR/yyFLc0U+MJne9XD/1ymj7tnP+&#10;TMa9f1SgvPsc+GTjiOwkAffveksQIamFx3y2UQGupY3vJM62kkJm00UnZ1djuXwyAxfgUlbnM8nG&#10;EFra9UppvHvrdd5CHRUhDhVKKFNTjlCwrCAtF7W0vtcgvJJyj7Q/jkZo9/FIxiDfIXKAKZNoLVcV&#10;xFAFFbXcxoTNpb/Ujc57L8sfN5US2lGPG+1pZfNx+ueAAMJ3HA/0Dd9FhvRdrVcqUg7dh8SsiH7Y&#10;YB5qkDZZo+PpcY1IzYfRdUgVe7huUSGLill75axheofPRgRVYsgpOdwwtYPdAWuWBXlhhtb1j3dN&#10;A3GQOYYd5gAUsi1RNnCUxLKcZnK5msrVyUoulktZjscy5vrCub2pdO7nMZ9actypIGVj2caov3TU&#10;Yn1oSDzX+Ek2iNPPKQhH9ilgzoCz1qc/1hMVVT1jr6BE2cKtrCo9jnhXYj0osB7gTktpy/lEzk7m&#10;cn2+lCeXp/L06lQeny/kfDGW5SiWGea8HOtOhrUzw6KYS4GVr1T3Bea/M8yLV7NMnp1O5dtHp/Lt&#10;41N5drmSx6dzpME1DHMN6kA5dE2NgnLt65yVtljyJNF7wgmIdeK8yTpoW7HttDLwM3I94jHaat4S&#10;/YH9h8ppBdb1EvNyCflROU0V1PDsFXnNAibB9Qo/kQGP8eSRozG+GXLIcIS8xshLiXbOq1oSyCre&#10;7STebmWCcl2fLOWbR5c9H5+dQE65jFE8iAOpk5oByLs66DeZ9W8QTiTf+z6K956ok1fGe5AcB6SG&#10;I5EW8md6wzxQO5cX+oDLx/JCAFJlSzJTEEV+kM5fq0NqCsaAgICAgICAgICAgICAgI8O92tsQEBA&#10;QEBAQEBAwJcC7ooFBPwK8L99HXO/WWv07h8O23ccbjfe5+8JVELwROH5D8/dnq5GEX5Q0YoKOr1V&#10;HU3g7TSlq8GFuLZZPmwDTeUIlsAwxNtCEvv0Hd1FWA147ZUcbAN+T7PUhzBK9+5C26WZgIMSDOq5&#10;hy+lDzcI/1nAy4OSMTlRqQDNqkd8plksWZaAKZ5piQj1xz+/n2+icW00lOVDGMpXiR/aSe1dH5GE&#10;WolKEkkc9TjPH0v7F8DHzyEg4D50KPyCfF88FHfPd62B9qzjFeS8zKMdUypZpQnmDY5bt6b4gEq+&#10;fDhcNuDbE1B//PB8W1CsDqIW2qgABlJxlnMLrZllWn5aeky1Hpke12kW33BDXQ4lsreiZcd98mhP&#10;VTbjUZ9Ig3erhiUvAAD/9ElEQVSVh8rCSW1QSL4r6aee74s+5oBW5UPur7fBYgJaJntnfTzVXxW0&#10;4KmkahfrmciIisSOOS1iopJ9em8BS/I2/hgOw/tWOHZ/P/4o3jtgQEBAQEBAQEBAQEBAQEBAQEBA&#10;QEBAQEBAwMcA96oCAn461OSEKb/07HcAua3p6aAaMMOt0hhJxGatyj0bEYvJRLZZSTCqWk9x72+H&#10;z5P8MbxPmA+HL79tt7aoX9dTK8Ab66JkGQby4AUPPXYK4oxRaZ4mFjUtxAsHbiZ3ZieuP/INUalA&#10;kI9zGU1H4FhGs7HkeI5p5iWPpMlaqdJaj8PcxjvZRjsp4kKP0mySWi1mpQibj1MZjzOZgCnNptCi&#10;FkjLWkq08f6ybXJvaSyLMhklExnFyFtGknW5JLS+1iYof6JHhvLUz6bunHWtTlpn1a2rkV5Lizq0&#10;rFNLE4FJIy3KxvIp4wH1WEra4wE7kvJAcWNarKHSFa3QoAUgG39cZL8fz2cImEfs8W5188/2zqNC&#10;93VGWDaTB9KAU8+PB/Yg3zesANpn9MmDb97FwnjlCNokavXY1QLkkZ879IlGpkuRk4tULh6N5fw6&#10;V8tqSU6razspm41UTYm4SBOyZEeMEsjWWVVLcvRRyggy59GyxW4ru+1GymInVbmTtqkkRtg06yQb&#10;RehPsUwWIzm9PpGrpxdy/fRKeXF1JrPZVEajXGhJj0etsfRU+jDlEeRHao08UCa0s5LPFP5APBqX&#10;RaYynD8GsFe2tPR79Qedr3i3uAp/J/BMRUgNi14WeEzK5T5UnBQrOGgaJ9qhLA/j09+H1XiaxjD8&#10;L8yDNeuI2u7H8KozD4RX+ji8G1XBU8eQI1LgnIkZxV2Y6zhG1Y1jCm6OzkXLYuMZaTruj/rEuEQo&#10;la2uLfasFiv9WsP3e7SwGh43jhsWT91pDQzMMe/xKMvTaSKPTsby+GQqF9NMTngsJsqcVRtJyjuJ&#10;y1tlVK0hygJtV6FsmOS5aOlcilJiDNK2GFlJAqZ4TjDPx47OChYqSstY3poaJUNLYWp5Dax4zHDN&#10;o6uxZmGeodWyjveqxDpSisA9BhNwiXJeL6co90yeni7kyelMLuaZrLAWTjg/UXaMXyM+SItjtDyG&#10;hJEm0kJdaGsOU5gs0kgezUfyFdJ4Bjk8W03k8QJz5ySVFQLMsDaNup2k9UakuAMhi3KDsmyx/iGd&#10;FrXGfBlz3oJs1doc8udaqtbBICPP2t1pRazB/NXQEqyXE+SnVvCUCWRj/p5RlkmcZ1jvUzeJoj6I&#10;BQGhbqhTU4A7yAllK9eSoJwpmKGsU5TxYprLk5OFPIK8rkEehTrmvK/9zFrGxgvT5Qqxv6w/89Je&#10;q9wrk3taLPr6GLzfp4U65j5neyasPx/yQfQBfGyQddGPK/d+j1ZnG2OelIWNOx/O3pk0GhNkFr3M&#10;mDbHFtqCFmYjzYvwJfV5Bb6dvtWPqCLct4k9u3fXthGJec7WEwu/53EexND/XSR4f1fcYfq/J/r6&#10;PATfb4/h68s7WyHG8sLxgO9w3PsRre3yUD7en+S48XRryUG8YfwjtwfDfQbkev2Q+xFtHLzdzT/r&#10;75CgzWMQmZc/aGNoP5YsrvezODqXD+dSTy//z7ENfjE6WUNG/X+0IuHHcWI/LYzdEYdjwMVnCH/x&#10;2dKymAfpg9pGbItjajim+RC9/zGZFm4Kpv9QmN8rWZ89WM39TLfv90rIVC3GQ1bmzrt/tu+lg2+m&#10;j8KH6vB7oJez65cP+v9Y30L9+7iDdtM5Ca7ax93aj7A2hw3CAf7vATYeDv0MFmL/nzTtJ78j9FtC&#10;XQjG9WUJPOQeJi/KysbQEDpFHTjRgfEt/NtBv+M8f+sc1IdC8XwQvv5vS8P7E/7Z3jVZPPrvXpu7&#10;OCft07DTIQz3/W0us+Lt/4bGLzl19xlow+3jBHpSLh581ka4Dyc/k739jcD+7uVhcfn7jH2vMW0P&#10;i2t3Yvj+Ng793xWXz58Dj9fNH6H+rvF2sh3875YSuaNo+DsK40JsUcvf/4erhhtXNgido5cx6cFn&#10;lnfoRnj3L41ePvfddcgQkKUX6x7DOD6Nt+AwojUP0yOZtmY0zDvwYQ7lzDvGwsDf1hEKFe86fmwc&#10;2TuCaDu4NNzvpfx+Phx7PvzQzXE4ft+bSOt3TS/vB2C/nDtCRMr9Gs6L6NvF3Yfcg5GR30PUcnyI&#10;bJkWbpo983gozO+ND9XbZKrP9+Tm/QZhhtQweOzhw1i7cF3RtWXYxgRvB2kfJOJAd4J+gzwDBxzK&#10;yJM/97I3sD0ejrOPBfjmcGNx4AAO8/2lqJkYfEH6whA+30G4vjxD/Jj/x8de1gEBvwoORk7AQB7D&#10;uUVdnUKBbVQM0AfC50dM0lLVnhHc3IqGObLTP94d/HnbuVPJjWEtDUunt3Dlwvic+cRnTw+GN8tt&#10;+w8hvdzkPKyC8QFHTXtw+byPObj2QD4ogyqGOBdL0fg2HKfi0/2xeL91WPl5uY0MtD3bmSfIJWkk&#10;WU5LanYEHTfQuXDpMX2kpgBQkCbWngaki/aiUqEn49HdFGhcePYl9EM9djbPlDnvGY+gpSIZ28tS&#10;9Dh6fQsebhnGNb5fKgEfB74dvmy8XQo2Lnkdw0btp0ZfSjcPc0xieOpxlTmVn2l9DGsCT0/m4cJ6&#10;tLOjV7qyP7LCr6+D1cOevM8x9yEf5uDSuYl3+Nwj5p4BU1QgRwVGtAqm5ac1tciVf9AyPr7HIC2W&#10;jksndb1y/GA6xhjp0UKbWVhLMN/phiRkoLJw8ujTQZr2R+dD3ncBkReV1pW9jN6PNrmDbDytHDFM&#10;fSgj135avlbblO3r25pk22N61qQsOZ/O54KhbI7xkPsw/JDvgw8JG2D4UBkTwzgfEi/gl4OfMfYz&#10;xyHe1TbDthsy4NdBaINfF0P5/5w2eFsaQ/djBrwdPyavh/w/Bn/veFc9fszvXfBx35VGQMCXhPcZ&#10;C2Gs/DrwbfM2+Yd2+XAMZfop+BB+zD8g4HPDsM+/iw/hoXC/NAM+DA/J79jN80vCz637cXzPgN8H&#10;Hmqzh/7eGfBTwH06+b//n6//fzTMxP2z6WQueT6S+Xwl4/FMTEHFyEcqhmhj6N3DP+/DevJnwOeM&#10;+23u+dAGqm28sh95dv3d+hSJzui1jfXZwrwL6o0fvHsyLZ/z/tiuIS2cWjX7hcGqMH3q/CSOviwW&#10;gEQpuKFsIZXc1066VLI4k1xwj1LpikbKV3dS3W2l3RYiZS1p00hW1wjLjWXmw7Rx0doahMUrTTOh&#10;BamGFmHSTqq4liLayQ7cxlvZJlvZZTsp8p20k0bGp7lMlhj7J1OZLcaSLXKJzjKRWSRt1kqd1lJH&#10;pVQtSatcZu2MeY3ikeRg2uSSVGA3lqQlRxJVqFsNomza1vrIzXm2Lf6hT8S4/FRDRSn9nysqPISJ&#10;SffOWDXqA7a0uFbxGeFdMO1CuPOItxYy8WS/o8pVI7U0XQUiPsmIaJwO+TRIn6zxXKStVLi3Y5Q5&#10;hyxnmaTzEcIyHTQS4sXUWkB4Xr88rLdQKJSPV1ZQd9xsvLDCVmn11buFcYHwRLlC4JoGJcDwNWRc&#10;SpI2kuYN6lGpoth8MZIko9Ux1BFxdzv0O/Q1VQZB2nEaIRyfa4TBO5XcIIMEafPYP/4Pgo7m8Wgb&#10;CWlHSSMj9KcJ+tPZ41O5/vpaTi+Xsjiby2Q1Uet+6QjlYwemLEn+s5vW2y5XP62j8+cP1hHVsaFD&#10;R5bN/L///k5evtzIdlvJDpxOxvLk0Yks0YZadnSWCOVUhRLtMLhpQkwW9dD/mUNHEgkqLX1zG5bl&#10;kN7/SyBbBbXGpY2A+uN5KA/na/97J5Kbm1Le3JK3OneM0QdOT2eyXE4lwxxF5SE0D0JaeGvTwzx/&#10;ObLz+Pt97q0ieNLtfej7q6//nhwnCZ7uE92f/rwzDJU6EcHGNIky8fkBMhwtDVJJSomw/tksOWCM&#10;oz9jJXDvdEdcpqlzRCRlUWGsl/LixQu0zRprRyxnJyPlfJaAmcwnuczGiaymuI8SqautSLUBt9IU&#10;a+lwrzH+adGM1s0aWjtrMI8ijwpirtAHqi4BU6lxJ7uYlr54R8nADpXhc8d5FgLhfEwrl0rMX7Ss&#10;yTHL+qZ4T+FO62QZLZXVlczQgZZ5KteLmfzlybn88fJEnmAOejRL5XScypyKV5AXcoUMHJFnlGCd&#10;5UREK2QoT4xyxVh7Y7xr+yBOhjwniEBraqfjTJYjrM+IMs0iUGSM9SLH3NjVhURNiamZVtkqdCWS&#10;8yjWG6RF7Hsh6omJVOuPOZhs8Ox7HMcBS4AACItw/B6IcyVbtII/SUtrLerAZZa5NCirrZ+sEnLB&#10;fC9RgTJgrW/RZvWdxJsXEm1fyRLz9OUkkSeYl//l2aVamjtTy3CxQGSoN+WNfuNofdzmzX1fZ22Q&#10;RU/rY1R6492N5vegT2/47NPY09ytb1u/pm0+K1dPncOH9JaYhuS48nTviGutw2e72/+aRt4Ymywb&#10;nV+8uAFf6rjh+JlOJ/Lo+kKWi6muMYmuMSwb+gGIEQCyHeiOhjKR4V1TBOgQaPTtQPKbgu0NOXlR&#10;Eezjvh3hb1cst+sS3Mod5rE3N7cyQj++xnfHKb850J9Js6yCPJgV4w2bgOnygd896gDCTfucb3wl&#10;MXwm/PvnRxtzBGdNtoYXGu7o7/67ndT/uKD+Kd4zvCf4nuzAVt68uZPXNzdYYxo5OxvJGeYbttEY&#10;awu/y2L8nkILnDZ+zTKBby+WweDvBJ+P+wvvfvwSVoffN4Hjvsn3g2f2aV/vPbWv6ziBDNWfv8Xg&#10;dyGsS2rFGl5vXm/k5Q9vELbB99hITvDdPsG6MJkjBfzex1bHcjJoA8LL3Obcvcw9ieF7oKd9D+C7&#10;gOOFLhgufKYbvpqwTuMdvMU89vd/vJLtrpDpLJflaiyzeSInK44XypzAquj6ho6/fk0jEcY9az9w&#10;+Vs78v1d3LfvIenH+ISl9/ukrw+feeOcxfaw35X5FwO/vhAcA/qIcNu7nfz9b9/LzZtXOn/N2TaL&#10;sVxdLWyNURm5uUh/zzSq5Qj18zIcvr8vtRCgh3//PRH1oFwgD0rc5D3ww93WHH532fzCvu3nwBa/&#10;W3D+YkgMBI3Fv5OUVSXfff9cXjx/rt9hGX8nwHz2+PEp2olrEfLhKQRctvjtzybXNJGS3vluN2tx&#10;vFggddEwbjwdtsWP08bc507C3wH87lKXHb6TG7m7K/DNvNa/SY7wy8X5+UIy/BI1we+U/nc6kzLl&#10;Dvq/j/r2cM2g/aDHMO8vjYS/E3x2QvLHjeicxv7Okw34OxwcVX5olwa/naBt1vhmfvniTiqMHa5L&#10;JycTmU4yOcU3APus/nkOv2OahWj+bQJk0+gY0EwCH6DOWZS9u5u7g1trbH2B3LnmC35Hx09aHu7a&#10;TDYbtstait0O6/9GJrNIZlhnzi/maI9YRpjbzBKRpgjYTMp/9uzmVveNqP+5z7sxiB9HLvx+XFn4&#10;3y/93Px+VHv96Pe8UwbHZBidu/kMWZcl1pgfXsvL168lSmpJwOVyLM+enWON4d+NMLpA/o7U/11C&#10;45LIU9uL6RJ8UQcHuvuy8fkLIfum/v5iz727o/8W6NuBdwbnncBaUVUt1v2NPMdc1jS11NUO32Vj&#10;+fqrC1lg3LjVxEmb6VDG/AbhdxrBDzf+0Yz/XB5fWjv8KAneOW/hjrVA/56l3ZiCg7yiAi/4Hd7F&#10;afCt9upNiXZ5g2+2Uopio7/vP360krOzMdaSVjL+LoMxyHmSa4su/W7s2ZzF/Fx74a5jE66WB90/&#10;hIzDAlv5fp8kUAddRwB/J/zjIJjKStsHRNim5fovaIsKa8yNrv3bbSGz6Qi/Z2by6Hqp7ZKk/Lsl&#10;ZQ7qeHmYh+3gwt/j0N8Xztfn90Rfj0PaesH74B3hSX53mfh534frw/u/eWn6ie693txstV1evnwN&#10;/0amaJtnTy/095Y8S/HtxnWLace2tPRp41nzBfDO8XMoc0A9PXy93k5r3y+FFJub15R0pTvGTN3K&#10;3W0hZVHLDz+8kbLe4veXVJ5i7c9S7pWNIH+LIw3T2KdgjYR2sMZS18N8f1nqMqptjwfXJ/fj8DDs&#10;vt9Yma0O+uT88bt1ucPv1v+vpGmL71CelMS5mnP9LwsrgZdbQMCvAj84BgNHBy8HkCfd3w865pUY&#10;TJy0f4R7qyYfD7owoQ5mshb5qZsf9CRdMQz1GBz+ASCRBL+cJvh4iGuExLdBt2uk2VZgqcppMb4q&#10;YnzwceM8xSTCX1TVahomkDRJ1DLVeDKW6WIm89OFTC/nMr6cSnaBD/SLRJoLfDpe4HPvEsvWFdK/&#10;QtxHmWTXYxldgefgyViyZSbRBP6jVpqsliYppYlRjrjWYy+pTMCNfW5AIQDKlqGsJD7yt3jf5cYC&#10;zwXqR0U11I2TfsKN/zhFHbI9oxT1MaUAOxYPrY+PVj3K0138IzzjpcgzRRxeOTjigaIRn+huMvQm&#10;bfmlq4oPELdtCZCN1DxGlBfTR314nGiNXzRLsOIzJuHGM2F9+Uum+wWWLYeu48n3jwHmxC1uksff&#10;2d+c2Gf9mPGEGytIou+odgf7FOuvpbM4HX8Ri3f4/tlKnK8lndzJZLWT06tELh5N9A8fp2dLubg8&#10;l5PTU5nNFxJn+Fhqa9nVhVRdiaQhQciHx75C1PBH2+W5JBmJZ5oUglAo09E8lwX63+r6RLm4XMl4&#10;hb6IRTyZoJ9kCEszTVwZWUQln+H2ELU+jrqaesIbrv4IVw7rjgqRmEK6xjkSCGe/QLn5Rc2zU2mA&#10;z5TPgAhB+Wtre9kOOSzLF0jOWyajPfegfAjnoxMz/uHOTQPdiOvlvI/d/2GHDagN+THkzDR/Ou9f&#10;Ns88TM7SVL/9wAt9nUfe6rG3vr89QMvDXXxXBWW48Q7yeOiYawmPWKa7xnngovh1KmG6qCXI4R1j&#10;7ORoi7NRIo8xlr89W8ifHp3Lvz0+l3+9OpU/nq3k68VEHo9SuaTiFtpzhchzJDJBvBHIuTjGvBxF&#10;+HCPx0h06jhBlpk0mKf0iE/kR9b4wV8ClBX/yIQ1p8LaA1IhO6XSV0ll7Ttp7m4k3q5lifyu81S+&#10;nk/ln89O5E+Xp/JPmMeeLsZyPc3lHH4rrI1YzrBSqNoEWsbaR7BuoJYg1i4qU+Cda5pXTsMshfVF&#10;ZIF55gTr0kWayqM8k2eYw/75bC5/xJz2T+cL+fZ0Jl8tJ3IFWZ2lnSyxvkyrQka7raQoa7K5w9TL&#10;Y1F3mHJ20hU7acC6LMEKv2xi3SErHp1s5DDQo4r1lwWMN8iyg6yoQKzHoaI8ehQoSl8hPx6BWrdI&#10;j0rk9Q5prfFLxRupi1fSgnH1WrL2jUzijVzNE/kG5f+nixP549UF6nAmT9CWF5NETvJI4C0TdAdU&#10;Bf0Qs6D2C+svfix48qKsuOIYfc+nz/H4M9L97ZfFfRuH+TyUOkv1IPoi44dn7+hjM2XIGWNBjx9H&#10;P+QaQkV4veu8hBBokxRtk8Y5vrvG+H5B/+7QW9BGeyIprjOqnOY3q3HTcPguGobv8w8kbX3Ztw/V&#10;HVVevHM89G3HcFSFpB/jwg39lNAQfIZ8OW5IP3f6td2+v0kN3fu72Hs3TfuYvic+5Pf7Jtdl/ea2&#10;hcHxAfhvKf2ewkyk6zpljTZxfZty1pUekwj97XuLYwHPHE5sj558Rzg+0FN51B4so44d0sufd/od&#10;w4X/vdHJzv9uaG7+2ZH+98Jjzj0iZTB8Jrm+pQl/77KVkPHaBsQ0Req3M78fIOME66OthMzrWJ77&#10;NA/dh37H7l82bTyQnLesLW1Vo/9Anmyv/4+9/9CSHEmyBFExg3Fz7sGSdGZVdXXX9HRXT81sz7wh&#10;n7H7QfMze/Zb9ryd2d0306R4VdLIoE6NAWb27hVRAdTgMOIRHpHhmRD4dSgRZaKqoqowhUIBmwJ1&#10;GPG4DlMz/NxOnca4MVuCe+gj3oYC/9vDieaibPcHUVlyOTsoL7Z3h/URAr5G0HHqBhWm82xeCOvP&#10;HQiLp5TWnSMu031BlO+SjKxfGPL2DH/FShzexvUJW+BHVMAqRa5qRDwLzPMB6xOxLAOYH/ix7yx1&#10;nmarhhtjzI12swVR3n+4YDkJkA3mEHtFregYT8OKRNdTFG1BdKjKw4cOL8yuqIpjA7StOUicu/HZ&#10;JedenIlxxUg3+GgVsYbMPf9koc7RyGHpm06Dic+yOW9Tqki7BuCyL9uBXB/AmusFg166rqG+C3qP&#10;ZrgrO90w1ihYb3Az8vpTLkRl9ew/WLtdoTy8o37drHVNN1KII+SpKMN9QiHTN4GO3UCxJgFiHtQR&#10;l6D6Qo3KmH0D7hwzFh3FYtECOIZAwuhk9tyAPIA+o8d4Quj8jIjHIpKbCS/XDxlxeatQwct6YH9R&#10;mJOuP6GfiOLLLqFnBJ6bxLbP/uP9g/xe53G6NW7KJRIoRad2tmX3M3+2/+ILGNanWCF+GT/nggzr&#10;4S29mM/n1t4nLS+3BeMmufk+gnkPtxhVpE2a+kcrSPnysSG0fVQQvNkHQl8BU/FsLNSLgnZEQKwk&#10;vAucyu5epvuAct6j/LtcFLTH8DYdyTKP03nMnI85OeCMdLRetKpgxhiy5O+8/H0Hyem0gXkJcfN5&#10;qD1bcKrKE912RJzXHzjY9u0FQUicwsd9oX3DxgcfcuyFWvQSBGtw30LD14iB8vkWSWsPoJu730z7&#10;bsD6KiGvy3V8sTvnLZE9tBe2O+5RoZtGBdO7JKZeU00fEHkn/nESp195z8+Bf1SUriwVq6rFEC5o&#10;Tm7w0k1rrQINvm0VIG1DIwf9A5IA3S0SIkeC+WWJWToELXSE8sp1r5oDtDwBGpnBr7KdtphQVAVJ&#10;/T1dBfLpQGbVP1we723I0rIyrmY7zsV9Ji8HH14EYIDVk9BQ94ZEWp2WtHSzGQZcyJmLCl1k35AB&#10;JO11gfaigNlFz3bURHyMM+HJRADddEZF7FRHu/IZ7VZTzhWjpndOt6vKd0RxJt42M1Vx3RZ3RVVx&#10;b4PTGnd0C6o+atYW+msH/bcLndBrA622opu09FOa9vlPbprmT9nxz63x5XraQA4uwEzR4m8F0DYO&#10;6h5dMYTc0cyTQef8NZ2naHGvazPPH9GJ8qOn0iEgw2r4nNylDKPYhbllOg77hGj45CfuNJscQpoM&#10;g7zrJzQ1vwE0R2C5CkRlBkiIyqA2FUEOJ3CvXIgIgHz4cM53HAC23Zk/5y01r6zHrqItHciMdUw5&#10;qXpGvEwzRkHbXc2nMN01FbHumobz7YhY0DECKRcqJp+H5BIjRfEoxYFjvxg1rVKVjLbBKbbH7jE5&#10;TwxSlXsVnGJ77B+7/1Ap7hgxSJvK7zyB8mC7yMx5tuG+U1WZYqyjdX6r4fXStVPEjzrgsOPwOrHx&#10;ejX87VDTKlXJqAynTXY3vwmcqvw24YdCVWXbFTFV+ZXd3iXuM60rS9l9V+xC28KU/WPUVNOHRnG7&#10;3NRGfUDXQb2CYv91PKRt/jWt6owqxFTlTzitM5eprpeCYjm+KW5DcZhgth8OUCO2wSA8zgE57zrU&#10;tDPFa5dKMqEXsr8t1XWynjbJxv1K/qyH0C8Kv9i+DqQqN6ey3zbUtDtVya8KTlV+MX4IVFWuu8Su&#10;VOaP44jdncr+VTw13SRVXGZ0CuLT32ZWxPihyTRk9I3gVDbH9ndH/A2t/sRnTTXdMXkPyAn9xX6H&#10;x2LFtRnNoY/Ym9H8UTuR9jLRN3EXszmQyex6KrOLsSymqUiKjpot9cuXLXRY/aEc3U9/DNfQ4bNk&#10;PGGs1ZYkMXu3y88pdqTd60p30JP+/p70D4Ajw+AY99N96Rz0FcmwI8thW+aDRBYtfgxxoe/ckVp8&#10;815PMTM05k1Zjpcyn84lHSG/o1TNi3Em2TiV2YTHYaaSzef6qzfLyc1zPDKesuDLRKubdSkr6hjX&#10;LAhhwsMd4Zbc/tDExTvLZ/ANDxaJShUmAGkkDUqHPkFmajf3Bo+uD3XB9CBaPZmG37BsdhA3NztA&#10;Zq1hlwHt86C47BQo3Q5gyd0b8syaRHiyUVMO0F6GMs9Q70se7f9E9g8ey2BwqJvK+CnaVqetZeWB&#10;ZHrikVYO5M4T9PipPsoQfDzZh4fVp2ifw5MT2Ts+keHxsQzQzpodyhUAD6tJs0KoEIOZ7iCNnqTZ&#10;NUarIzPzUvdwI7+/E/js+YW8PruWaYr2mM1luNeXJx8dYVxDWfmZA3YgxpS3M8qC5UT9a18FYLE3&#10;SHxXPFtPSF/bS2GP3RnhiltAbK/yK/NVuZXNbi/zVbmVzW4v81W5lc2F3dq/2ulMk94pV5Ox2fhG&#10;R1POLlK5vM5wt89JdLptOTzqo61B76Bt8HMsHlwnJGhPS+qJkKamEyF2K/uXzWU+yzDBBrcdq/ol&#10;oGwvQdsPQqre513TM8T2Kr8yX+yWQ9PhvdCRuuFL/Zm2tev8jRqeCOB3Qk9abMh0KugrTXnxkp/F&#10;S6Gbe3KE8YGfK+yhjvo9jCmIjp815idZOu0O9AHqbbAve8AB7/0h4uN4AEnxaGN+ejlF+8Cw1YSZ&#10;p7ElvPOzzBjbBH2Tbk1uvObJVPDj2GbHqCEskKDvJrC3FXYiWy+bSTudSX8xl8FyISfttvz0+EA+&#10;VezLJ8dDebzflYfDln56k5/hbCHzHHNUZJAImxbv/Kd2moNM6edU+JFQJjZu/PGIbd0AjvGVm7v6&#10;mDMPMV8eQgbdzhBywZjag+wgo04L4y7GpzbfsEE9YETR8TsHytUC2piEezlpbgENlHWeTYCppHPc&#10;51MD3JaLGZQVhDvHHXZJJwiDPgX/BLzN2Uga02tpAl349xaZHLSacoz6fDjoy89OH8pnDx7Kxyen&#10;8uToWB4cDuVogPKgjqnxtPWgbejpIMg38+5vz+RvgFE3qltwB9hP2It5ebt32ZYR+5X5aF8f1nSv&#10;p+n622H6xhC7eV75OVe35+aAgo81xfGN0uDYh8bEvgPw1L/nL0fy4sVYJhD9GPOfPur+EU8JxRjj&#10;m9aYN51p8GQ+jKt6mg3jZDrsp9qeQpmCrOIyl81V9rJb2b9sju1lt7J/2Rzby25l/7I5tpfdyv5F&#10;/Vp9EA1MFF3HwcHuyk9/8HPuAfvFxRJoyCXGmovzGcYV6IOHR3J02NM5JzfK83QvziU9HQ2v6a2H&#10;6VUki7QjFaFmt7u5cEO4Uh8om93u5iq3mD82l/mq3GL+2Fxlj90KontcRh/z3c1tFsZ5eWqxtmmO&#10;4XDgJ+Mnkwx1ciWvX12gLppyCn19AnCt0oae1DiUn3VkfY1nXmLUUXgf1X4f6kPDhHah7STw6Ceb&#10;lc/aRrmM5fKWzWW+KreYPzaX+arcYv7Y7HZe6u7ivUFFuBwsK2URdE8Bl1uBBWS8AH+W6VAsZ68z&#10;ef5shuRamI9hLDjC+DXoyAD6zOJAXUAXan9TWQeobBmn1xfzYPK2fBRlcrPb3VzlFvPH5jJflVvM&#10;H5vLfFVuMX9sLvNVucX8sbnMZ3VLfYbxAdD1P8CRU3nhZidsJHJ5lsrTr8cyxRgzxLziYH8f8wx+&#10;ghX6jOt7yJyjjIZHOF3Tqt3H6wLWr6xvqT12i/lKY2LOm5tZv962mGe7x2XUcpTcyuZ1flVuMX9s&#10;LvNVucX8ZkZ+2U9YFsqacqJdgT83h/JynuNte4H50HzelKurhXzzzZWcX4yl2x1i/McceG+gp5C3&#10;WuDVemXYVTAeyrvsrkBarr8clHnZTfuYyzz0MS9fdXkLvyq3stntZb4qt7LZ7WW+2M3kTLkz71YW&#10;e20iwOdEMBtQZp1rcu7EE814AhrlyPkZ5IOxhsuIDPPpyTSTZ88u5BXmZ4mebtuVvf09efzkCHMB&#10;huHb8YgbafDZkOdDdZbWOd1wi/Sujfl0D/6aR+brZvlie+ym4Tbowyq3stntZb4qt7LZ7WW+Krey&#10;2e1lvio3qy/eKTM+NWzILGvIZLbA2n+KefM1lngLjC1tefDwQDpdrNMwzvBZTNKwT3xZcMZDCmmE&#10;m5LOqegf2kvwLPJQ2GNzlb/bN/lVuZX9y+Yqf7dX+ZX5qtzKZrff4EM71ccvJHqpTDHIN1W5oa9g&#10;DgeedJ5g7c9PfE7l5atLzAP42Z6lHGJO1sMYc3i0h7CoFz0lgv0DMTFejjGx3tH6WJOXktntZb4q&#10;t7LZ7W6ucov5Y3NsL7uV/cvm2F52K/tbm6SZ8inpbdU1IUzQL5wLOK/KdMnTt9oYYxoyGs2hx1Kd&#10;O4+B3qCHvtKTk9Oh1gefbfCpZzEjBxVZAvCPf6yf3A28wWxz+SKs2zz/Dg9QlHHV7PYyX5Vb2byJ&#10;v+xfNsf2spvpD+Y/zFswvlat9WO7Qtf7cAf/XE9AgxsR5r40sz6++eZSnj8f6zya/MPhQD79+FQ/&#10;vcY6Db8wKDhe2XMEq39bx8LqoldzyLe3Ea0wk30xHhZlLZfX7VV+Zb4qt7LZ7W6ucov5Y3MOLQOl&#10;UXIHnJeXmvPx1+ptEyhdi2Mh/BKHBgdm6VyevxrLC4z988Uc485Mn/1/9heP9BPsFCOXpSS9qZJk&#10;eK57EAfqykBfY4zLRLPbY3NsL7uV/cvm2F52K/uXzbG97Fb2L9vLbmX/snmVL9INbK/hIAr6WJ2z&#10;T9iceYl2n2VNjC8p5mVTSdMGdFmGcb8vT56cYv3fU/3EZzPaz/hMOtQDxxmtj9DHbsDXMd6vwbeu&#10;j6+6eVtimZiGlauqvFVuZf+yObaX3cr+ZXOVv9tjfyczRW6FV+5sv2ehhUPOPm6z3DZfTtFnLvW3&#10;stHVRHq9HtYybXn8+FDrhaesm+4yWcewZzSFbNUM+Ws9BrP63agXbz9eLs9TyHAwuz02x/ayW9m/&#10;bI7tZbeyf9m8ArZx1dMoA8vqZi9XsK9AyxibGY7rEchF2zHRxnjSgu5qyhTz5VevJ5ifzeX16zHm&#10;xhhjBgP5WD/x2cQ4k+h758xOwqhgZBWX82jPYkppsw2EMaWqvGU33jetXWJzlVvMH5ur7GW3sn/Z&#10;HNvLbmX/Mm/ZzfkpJ/2tB3K2YtOd/aepX7a5uJxiDpDK02dnqKeJdPsd+ejTB3rACz/B7mOM1gfC&#10;mp3jDOPgmMNIqRvZF+hpiPNQlb8qt5g/NvszDOdzMD/eTi0fRZtVN5SRYfWMA/jyH09OY7ws67Nn&#10;30InCMo5Q1Q8Qa7+xGdNNf0oSJUiOyc1g54aE6APFKgpCPgBxmmX2XjjBASARuQgxh/jeBLWDXSA&#10;boGk29JPOTb013yoBcKPnFkhujENe0ChwMU8LuYLmWPGQywUcwW/P08s5sg0dTOhEQewzOtwg+hW&#10;wK8V96CYSQVH+VoJsYHAeyMvoQJ+IMTycRNajHanI11MVIkWP93ZQvtIMIECr5aeVRmgD6cUGNgA&#10;/kis1awigvy4AVDBwW+ztD8s8tZRDZUD4FS2/xjIJj1vXu7vV2bV9Xq3uC1VxbEJIBfiiiDLfOh7&#10;XJw4dOoXwitFfDnczW7sugnGlRY3qWGG2oOO6He7Mgjow95BP7ftN4gB+bHPH6GVcLNVCfqkW5UI&#10;mF1hlOCf4ea8XuOD2ZEA3Jzdhs7pQT8NMKb1CT3djZuowY8880co0+EsyNuTjq8AN6lx41sb+rLD&#10;k+SgJ3ttkwPRg70L9w70Zpty4XiMcJSNAnlPUEbKpwlZ2D0glJGrBJ6AtuRpaA7aFXP4B9DM1Sru&#10;DdgbtHND+DyTBtCEmWkwXZ7wxtPe+t2ODPgwottDXXb1BDXWb1zzhuJSl7z93OQ0vC+qSvuuEZc1&#10;AhdwrB69O+BF5GThUZN6XwX9atpMHFuITTLzeiphRc8FM+eEcX2thKlpF1pp3ndCRR2s9iV7YHKj&#10;HvN2UK6zIp5VXuf/MVEsi/XQvpX3BdYt3X10iuVMmB6z/uhuTgXPqsxjnprKZBKKr8It11fqQrOD&#10;fgFw52hdhHf+KrBOYoT6X+F5G9xH8rybPFbKoYou9o95nC/2i1El28g/r7+7wn2kqnJsQiS/G6A/&#10;yOdfWndreHKyeKvb/zaqCrMrfiz0Psr7Y5Ln3VHeRcI9ttd0V+Tt37FODzmt4yu7+zxstQ7flMph&#10;fzjtwOV2G8SyD2M45lz5OiTnC/4QVrxmsTE9Juf1eOM4IqLQy6ji+1GQl3sX3IJuyV7TJlqtB5tD&#10;lYlu5TYf9aWVPkVynoC8PznIW4WY501Rk1OufnKifKrk7ijL8k1xn6gi/3F7vdF2t6FKpk5l3thv&#10;G1WFfRv8iEiLjH9e7JII8qEak4B8b8atKYrwvZIXZh220W3535z4JLI+Qa2mmu6Y7GQm6xcr41YT&#10;Ezp0JHVj/8AkTR8y4863n1voks0MnulCMp5ENk4lu55KdjXRU2fsJBr+uN2QzkL3qyPcAuGRFk86&#10;gYvG1/TNRvaGacJNaTxBrd+X/t5ABod70ieOhtI7HOipaS2eLsUjZ3qJLLpNmbebkrVE5sw3oie4&#10;i7vN09maLeQD6cBzPs5k/Hosk8uJjM7HMjobyRTmyflMxtxpfD2R6Wgq6TQzpY78UwBc1Om+hAQK&#10;3nYfqI5RuXGcBrcp/iAnlRHKskDauCsoMdwbS5STPJABQVmYr71RzhPT1IzY1AzwjY0m7hCWymzB&#10;/CC5DPc5N2PRv9PWU9TafZ6g1pElT1Br2GlyetIboXV5Hwl51xqAuPhGMqQwGk9lPJ3KyYOHcvrw&#10;sQwPhtIZNKU/bMn+0UCabZQ80QaIsi+s3lBfak5Qvy3E15lLo4s22RXZf3goQ7Sx/j7a3X5XuGGc&#10;qWq9so5ZIWxfjCPUO6pRZepuvBD7ysVYlNBgWIWMg2+Fcg8k+9fzF1fyGu1wNltIir7Et9uePEFe&#10;kAd+N7xBIIyNUFxkcfMd3/JAG9A0LU4F/ykz3AOYvl8r5pIfr012diq9KsLxuhGW/MyDm3l9j2Gt&#10;XkgUFPsRLn1DgH3ZfNiu/O3484tUrniC2vmVpFkm3V5HjtE+DqiDoG/8BDXPAeWuJyzmLqtX7Fb2&#10;X8lzcFOz519dCda/m9eD/8pu2k6DuUyatiO6yB1fcT7jq8zH60ZYCktlTh+AdnUzClxR/DBr/zIz&#10;eoGGmaRLmQEvXp3LxeVYN6QeH/X0lI4exoNOm/o6aAvc2efoNsA4sd9vydFeR/b60JWItIv4+klD&#10;+uDpoZ+1EKqHQasrmXQkldZiikFlgrFjAjUykyZPAsvgxlPAgMZ8irFlKq3lFHHMpN/IZNDMZAi9&#10;M5CZHCYzOeos5PFeWz4+7MpnD4byi48O5dOTvjzab8mDfkP220vkAb0a+oWfMFY9xfJrGUwSvDTD&#10;QWaUIe8mw4KHl4alG+D87pfArcPydpoy6DVVDocYS/eHPTnY68vBsCsHA5gHXemifcNbT3YbQOX0&#10;UaYOytdrpJBPCvlMFW2A5W8APIIugRw5JLVQpgT9CyM0xmEAIxHRAU97gThw70OeXZgHMA8bc9lH&#10;PTxCog+Rh48P9+WTI8jq+EB++uAQ8urKMTKyj8oadBrShbzADrGE7Qi8o3w2n0Hta9+O7uAxFKTy&#10;450XZRZ41l2xXxXfDTfkyS+S918z3wSpyrzJj6Txh7QWmGMtFjrqa5nYhl6+upJXr6/0rV1igPp+&#10;9ORI9g8w8EGIDe5ABGcTsqL8tO0BtqmAG7kRPd2DjPI7Lks9mL28wT/282uFPzLz0vDvI2w5n3cQ&#10;1nl4V6t2vohg5XitrREdmCznV6lcAFdXI+iyax1jHj3ck0PoigT9j9DI2PfZ2Jkm7ZoAzNQXwS2G&#10;+gfw8rz5VbbzUrcK/hvlNdvKtcIfm99jWLvoQlD2hAotdzd+5zGtQNjEDFqEYzg8xmOeoDaXc4z9&#10;r15fYHrdkNPTPTk+5olDiZ06pNUbYmEeURfUy/n4pijSvoEQ3uzhCmWNr8h31fyh1Avs7p+3u7I5&#10;2F0aDEu73U1+Nr6Zf2GG9sKdy7A5KmaOSXMGnJ9N5eXzEWOCDuvI4THGfozt/QFXmeDWeBFIKTcE&#10;snR52R9zxbTMTfNUUUY3+5Xzl813KVuzrVzvOyz9aKcUdc6sd4OOLrrpXC1yeT6Rp99cyHScyh7m&#10;EIf7A6xnMOc64oZyjtPsZYjDq9yrhsnwpum72UBSsxlzP+Yg56U13G+6WZxuYhq5ObrKbrH9e68X&#10;vzTv5CCs/KwIk5X5WzrmQV1GXF+n8vTpGcaYS+n02tLDPG+438G6eU8SrGUYB8njUXseb/ArQf3x&#10;74Z7uBeILs3b6hXLpywrXqUYVuwrYYNbfN1Z2JyH/4EwfpsZ/4JZic+4gi/HAjZ0u0Bs8AC7i54I&#10;kWby3YszjDHnkmCMaaEuDg56WP8fS7vLEx9sPkd9yLUBO86SiHWc3sHJ+lDQHBAu1aP4X7iUbXa5&#10;G++5P+P/UOsF19uHNR225As2ECBPUJvO5nJ5NcMak6fbLKWrJ6gdrpygxrmyEsLoKUNaGTbf4J86&#10;gUxmnrLdNZ/qHsy8ds3zmrBqN9vKFbvdOq3Y/A7C0qy3IDOdO2kb5wlqxjlnvcAj4wlqKXTZaCqv&#10;z3iqPXgQH09Q63OsORpqfHy3tNnkSR+m/xgpX4JWGRHRZSkUl+Yz8Ny6vO8grF8x/8awwS2+toZ1&#10;s/qWsarfrV2HEFivs43zZNv5gs9jM3n1aiKT6UxG0wnGmDbWmW2MMQN9mazNt/BUHhoJ/ojQXxSF&#10;WdPSuyHndzPd2VhARR6LUsTXOtmW+XjtGtavmH9j2OAWX7kb+EjmYnAZmHnVz92cbK1uGt7j1b6D&#10;G8FTOr97filn52OsY5oYZ5qYM/fk408xxrRtjNHnFBoPX9Lnbx/sR6wPS+8GTPRKNGscLpe3lO33&#10;Eja6quLgteIe0tL27GuVCDf8YWb9cMTQdot2P0sX8vzlWF5ijOHzmjSb2glqnz1Ev+EJ3WDjP0YT&#10;WbTfoYL5RE1P/aKz+qgv/mkOV8voZv2/esVuH1TYyM5rhT8y89qWll8kG6sL0uddISzrKJsv5CXW&#10;l989v4I5kzF0GefM/KrNyQlPUBPoMwS0ZJU0SsBSL+DkSa76be/jZvb/uGL5bChv7FYp2/cZ1mwU&#10;PNyCoKwxkz03Ohk/9TuEDNDMryD5CWovXl7KbJbpPKDf5ymdHfnoo0Md9zl/dmJSLneS5c7ANM1s&#10;DCt+4W5my7vmqaLc37tst4WN+dSfFNpdLB+Kzc28x1Cy8Ay5enHcwXw5ncvr82votBR3Pi/j75gd&#10;+eTTU32G2Won+tsm20Div6vC7LoyhraTCOoWUvOrbOflbrzn/gxblpXZVq7YLeZ/m7C5/Q7C+rXC&#10;H+5cH/JQHda11g/uGcAfrNN0KVfXM+0vL15Cny0yGWCM+eiTh6iXBH2HJw4yJsKe7WAZqjYljDVk&#10;WIR+aCkW1408m23lit1WzB42vhhPhGJWUwqrfjA5b+TLEPSfpWN59vxrtD20xcEUxZhDR7y7E9T0&#10;///+f/yXZQah84Sj05PH6AQH8uTxX8jh4UNkAELkL5robRT6QgdydgqdFgTQTBOjc1jv1I0zNdX0&#10;Y6PQ2bWDgaiGrMdEfQQjWbFBjeaGdLhRBovSBRZAs4uJZOOZzAG5hDLAYJTwGQMi4skx3WUGdcnT&#10;UjKE5ckpWLA22sJNV/rJS+27mIjMkDZPNMOKi92RC6qGHi+DLBDIyhz5zRCXqi5XUFgELKlZmd3Q&#10;j3WzF/MMa4Z88lOek7OxXH17KekolewKbhOe1pJIMueoiZKHxUbSbcrweCCdfls6+11pQ5Ene22R&#10;A+RTv1OKgoF30UQ+oF8WKB/BtPUzKMhwe4mwiy7KnWga6r5AeOh8ZnGxsEFFFTF/IFbVZelTZzWa&#10;iA+lRDG0XPxxk/sBEVwgJoEalBk80m5HllhoJsOeJL2Ofga1fTKAWwN8KCfypT9AM957RyHP1OGU&#10;CdrKfLYv86wnz55O5fXLmfzlz34ln3z0t2BtyWh8JdPpWGX7+vVLubq6kBE3II5mMkVds33xEzNt&#10;TGR5olC3i0Ea9crjTo8ePZD940PZP+TmsD2kxQdcNkDqYl1/TUF+XIzw17pTjsLZ704cwJr6yS8A&#10;YRhLhvad4s72/C//8q388Y8v5OJiqpOJRw+O5Ff/5jMsiPal055Lq4U2ynYQIvYjdq0vcIxDf9Ie&#10;y6miXatk+SPFPjf5Cor5y2FpXx/yQw1LCdkky/UYu5pvyLB5AeUEHYT+ylby5Zcjefp0LF988a2M&#10;J2PMMYbyk588kE8/PZahbpJB/AiqfRjgDwgLKDzGtimfMcX5jM0FuS0ogRybqYojjr/sz5Kb1jc5&#10;lKkqn27i/805Ml9uw9XNuTDb2AI3BLbW6eB/ypBaDsSJHP6KTxg05AJ6mxsHf/ObP8tXX76Qbrsv&#10;P/n8RD5DvRwetDEZ5ViCODimIDA3QC+wKtK6RRIs4QSGF9wYMkFcwAhj2DXwGuPCDH4E1ly4z+V6&#10;RrcF+izCE6hrPjRnTnkyGfUzdUkfY0YbY1CHD2Ph1kFbOOlhHOkkctzvyCFwBHyM8WQAfdNC2+Pm&#10;LZ4kpiVHRNy4wphRAC03yU7/ZG+lQ5BbuBeyMzMvfQDjysL52EbdTJnCzE3OMwCjg8yQKNeP0wxl&#10;BybZXF5cjuUS4/kEguACdILF5+V4qp8h5kMc6jB+/mYKcKSaojQzYN5gqTxdvcGG1PXENI6P1GUL&#10;6UJmB52WbpgbYLHUh0yGGMce7vUgM25E68gexrNht6Wf84QYdYMda9U3pZE0PsZPP0CLpwkDvFlW&#10;yBEsCBnahrnRj4xWp4abFEW1Yt5Olo7VmeV6W9hyWiTaY/MKMev6awxvmNdwLsJ2g3GLa6Lf/+GZ&#10;/O7338rl5QyYyunpifzy738qH398iLEP8x1u1kYttjAqQcwqPm5QSzDLawKcj3Eyx83dlgvPSUF0&#10;qcrzLhTz7xJ2XVrfR1hSYWYt28sJHGfMxYg/vHGuyLbAFktd9PXTkXyN+ejTb17J11+9kEPMO375&#10;r/9CPv/sSHrdhqKpC2soo+gHA6N1uTa3Qke42fQDyf1WqYjZycIauW9VSFLZ/32FJfnYblwud7vU&#10;7JGwo6gFgN6w1gwubvjHnZij67x+PZPz8xnmAE/Rd77CGNOQv/7Lh5hrPpFer6sPRqn39eUBjlXU&#10;Oxj/NQdQQByndLzjWw50pU5eIdQE5x7MB83hbthO5PIYPUQ5hXV0m7Bl/3VhcznnvgUV/CZhMzvR&#10;tOpG/sJsofiZ4jn6E1/imE4W8qc/vJZ//B9P9ce0Jx8dyuefn8rRcU8ePuZLHRyN2B5snkcUsTpY&#10;83SN/aw1cP5R5NnI7duI/O8jbNn/3YZlraI1U6epvMAX2vMcI/58McMUBvUDfPXlufzf/+0L9J9r&#10;eYB1zCefPJIHj/ry2U8GWHNxnWKvYvElUybGTTna+jHWMMr8hZsVKtzifFW1tSqy0N72aLN+uguV&#10;063KxyYi/65hq9Iq82qbRj2oTxhflFSncc5r82aWkLLWg2nnDXn+7Er++3/7g3z11bdycDCUU9TN&#10;4yeH8td/Q31mc3KPjXLK8+CZynNXkL0QvEpVedZ85eGLu5vytICbYavp/YcFB+RtkoGEqONh8vHD&#10;iCbOmTAa6ZzUtBCJmzhYdxw0OPfk2mKSilyNxvJPv/6D/P63fw4nPbflk48fyK/+/uf6CdbFIgNS&#10;6LSltML4oqQVQ90W2oJSaOHah9QUQOI9D620aivIOb1/3Qy5njw153+XYWP+twmrNv7pM8dEricN&#10;3Zz29Oml/MtvnumPbocnXfnFv/oEddKVB6dDe9GnkaEGUM9QXHy+Yz2o6JP5s0l9RsMU+d9Sfts8&#10;l8Nuo9umFdO7DYtWxnEFa3u6U5Zc+y+bU51PcZ2d8oTtRgtr0K5cXy/l+fML+f3vn8J8Dd5UPv/J&#10;Ezk53pOffMbfgJZYewNJi9M7zOXQZxAx1zimG5kDz1VBcT6353mVNoXdRt9/WMqboWgqh0Zb9nlr&#10;uNtmDsqRcyx+arAp2bwjWdqRFy/G8rvfnWHefC0vz8/k9GFfHj7cR795rJvTuI5vhuc6eVpRkjfT&#10;Zz5DTnlz7xtOMCFfvIenJ0qBTXliM6kIW02bwm6j24elziCH18UuYd0VEuLcCWBfoSt/U7F1P2ay&#10;0GkXlxP5H//za/njH59rX+BvAU+eHMm///d/JQOsYxiH/iYDE+W35An2zUT4uTyS1ou3g0Bmtdrx&#10;Z+D8AdjcvBTVtEk+tL9p2G20a9gqtzhf5bBuJ8VuRTyUoM3bbCSAlFFH1+NU/uXXL+TXv34uacpn&#10;/2fy6NGx/Of//Dfy5OFQW0X+fppGw1gzyHuMODif6KKOWUdwx1rSUmU98r6az9i8jsgT55/0tmF3&#10;obcNSyJ/VVh3sxaJelhCB2EuZjbz0c9J6xjNlTw/V7iUP/zpUv7nPz2VyZSboc/l4HAov/rVz+Sv&#10;/vJEN6d1+Xsag85RE5wLIjLrByCN2GJfJfPnf0vfa6qa28nWo+S0vkUi/25hC/+Y/23C7kJxWDOx&#10;tG3IP7iGCG/Gh9JCjlZOhAnz7AxrGNbLGcaWf/nNN3J9NZYXmAecnhzpi4O/+tWnupbk87L15KUg&#10;reaO5L60x2azef8i2Z3/t4etpncRtprMx9s/NYnXgccTt0Mn5TA2MNIXNYJ64fN7vVTf0AvjP/rU&#10;5dVE/vjnF3J5OZI//ekr1MUS8+Qj+Q//8Lf6Quegj/nbZKob1XuYB1CX8XCImymTPH95BgL8f5G1&#10;MtGffixTbCftEpYU8+8alrSO/23CbidIEGsPm+diNQjlxHGfW8z5W/l4nGEdc4V6mcg//vPXMhpd&#10;ysnJgfy7f/8L/e374YO+jjFMlPNljjMd6jFa2OYbqeo2e6F6NUe3yXPZvyrsami6GjaFdbJ9X+bK&#10;Z0uUxfXlufzjP/6fKGcmD0+v4JaiLV4oz12S9ycdo2uqqaZ3S4XCqCZ2R+2SZIQysE97cmEDC391&#10;o4LAjYNEcd0kBnc4Qa9gcYXpPBStAgvbJgY4ogG7AcoSPNRJi6ZNaPgIVAdS/N1Ilc7MI/LHzW/z&#10;dL6KWSZZAM1lf/sEKMDyhTRWMr1CJp3i4mQ4Bi4otALg3oTStZkoPMKMTohmfXbvDXkp2Lj4wIoL&#10;irApEBMdPbGn3ZAOBt1OryVdTIi6/bZ+b7vd44l8LX1TvInRmJ+o570Je9JJ1L8DvhbMbG9sXxTj&#10;jcpAijpcBrs+fNz52kReYQZOBCw1r7dVf8M6ikPWuIkybZNp7G88RUyFG8lq+X1gO23jjv0LvirX&#10;uwf/r6fA532O0DCxdIur4IVRq6LgisHJI7q1fkqT6AA99P8B34gnOkSiJ4v1oEd60A9cR/FBRCeA&#10;D765qawSzYX6Oy/B8IyLcfYRt8aPNHHL4+IJY7pJknpNRzFHqYwbEF9lu190t5/IIkBuGE5VHrqx&#10;jmVm2TW/BspI5RFkomXjDwAsL3Qw0SKEd5aHcfNHGwPNCpoVc0UCM9/9RPS6oa+LTPBzp/z06bDL&#10;TWkdNdONfvyaN/MK1qCbAYSvUQVrQzpWxu7enxw50bwOTlV+Ndajiqr8g71cN3X73hmu34xcORTz&#10;qHVUxJArlBWKY12lImQV4qtwj00xxTz3F+Wryj82+xXzrML1VwD6hC9tSBYaeg7jiP5AF65yPO66&#10;SmU+Utmtxk2so9g/5l+HKqriq7Eescnppv8qxf43fY3KPDXKWL0Kn4Ji1wgc19W86rNqK1wLcreS&#10;TlTEYaqwK9+PG3FdrpLPDW7ODwra7G9xFmnVqEKZynIvyzj2r/JbJUuhnGaN7ShT4WeXPatYoZV1&#10;TMnvRp3dFZhODUU+zngdBbcVwDsn2GNE4ato1Te2/bChcnwrkLy9GlVy6b9NtBpHQeWYalQjpip/&#10;QEXMe0Bwj//XuA3KtmoqnsWstu+bYeGvDwSI4LTCVWM3rKebHKYD42uFI+4veb8xoin+XcNdatwV&#10;diF2lDJ2pao03xfi9W4ZxlPdpkhl+7sjvipWf+KzpprumkLDD71Fd8zqplB0Im6qsr4B05KngPHO&#10;EyKaeojYgp/2nGT6ac/5ZMYjZ6SdLqQFvjbC8J2pFmLgD9c2n2B/ZP9EvLjrm6hw4mkdCu2vGkB4&#10;+AA3C2nPb0IFATyhiKdQZA07ucyOgzdFhVxJwnzhaiFwgqiWzNsklQk/5XkxlvGraxk/H0l6OUPe&#10;5/BHvGMC8U4B5J8nwvHOXcSLDDxQOLzrpqYuT1pAWZAX/lhuBAPyDieVS2vZkjbQWralnbWllUFu&#10;GXIHCES05KlzyBexRFr8HOo85QlvTDdVCNPTOFkuyssS05JCtnaKD981FJnzc0MtlLnblqSD9Pr8&#10;/GlHT5RD6cEHLmSWImdW82zfB2Jm2WZ4cgtgn7Rqw4279mcyGqdycvJIDk8e6ibGZgftjhvSgHa/&#10;rZ+I7Q4H9qnY/T0ZHhzIwcmhHD44koPTQzl6eCgnj0/Uvn9yBL6hdHod3QjJjY+WPoWm75ZpG/W+&#10;AV9tC3bRXA2NhLspLaC66CdatU4a8vLlWM7OU31DhFU/GPTl8eMDGe51hJ+W4ilNDG990baXMC5r&#10;9TR6vA5LtchDkT9SlbkMp7LZ7W6uglPZ7HY3V8GpbHa7m6vgtGr2euI2GTsZrZATCXfIUvnQQYzP&#10;7Ofnc7m8XMj5xUhPi+r1e/oZiX1+YpibZpq24ZRx6Js+iJo6ianF+doEp7J5FZ5XUmxeT3F40ia7&#10;gZdq38he+Dutmo3HzNvAfENAlJOJPLRb+rrMwgUZepOmL4l3HvNN3TeZzvUTLC9fnkEHjFEXbTk8&#10;HsjBYV+6PZ6KaLpONzrjrkB46lJWD98C4tjAE7x4utmwncge9MUe9Cc3RR1Adx70Ad4BfgbzaNCV&#10;k72enOz35MF+Xx4irUfA46OB3QMe0h/99mTYgbkvn5wM4T9AmJ4cw20f+mmQ2IauBk+2JBZ8G5nl&#10;5puVlAalAKIQ+KfCYAkKKa2a6R/JClb3cR5GoZvHOA5TDvrDPsY1gOMcVQyH2jYYuzD0CLRxvvW8&#10;1wP6iezzDnkd9ltyOKBMeLIZ5IXx5miAvrG3L8f7hzJAfbQR1xD6+Bi67AF0KvFI75DX/hCyGcoT&#10;fsLz+ABy25ePjog9YCgfH5kMjyD3PW6U075m0wD2TC2pLgIwNjP/LBPS49yi0IqB4G7/0LetUZic&#10;ldP6uYGXSd4uiyUGqcq8C0hm1gyt+FWBFJtJZXPsTz2kb04zep0TISW+RY2KZZovX18BF3pE/gjz&#10;tB7q6zHGvT20Sz35ieOqvn1rb+Dy0k986glQSRj3AvLrZj5iMyn23wSnsnkdSLGZVDavAyk2k8rm&#10;dSDFZiezq/AD2NZwp1EJ8kS9+AlB3v4uMIfh24f8xOfl5bX0uh3Uy6EcH/WljWkdP01sn/hmnVpk&#10;q2k5xWYj1rvxel3Zf/KaX7kOy3aj2EyK/WM4xfZ1fmU4xfZ1fmVYeYqxnXeWTwkMxlPw5jwYsI2X&#10;/SbIE0xULSOsB8bAxfm1nKHv8ITM0wfhE5+oGH4ah+qkyTWK9jUEZXCApxbwPR22AT0Zmumpn901&#10;GW0HpqtuXnTdDFJsJsX+m0CKzaTYP4ZTbL/pFwql5mo+M8f/3a8os5NzuRvv2l8gP37ek1/24ifx&#10;nz+7gPtc9g66GP+H0GktzJl5ah3lyjr2fFm7KMhidJ4ivSLVwmRkPNtBis2k2H8TSLGZFPvHcIrt&#10;6/zKcIrt6/ziurU75AUPBaz8SsFCsGZFX1osEj2t4+nTc4wzM+kPe6gbrLv2OD9rY03FF4tYF+x7&#10;Fh27HfsBLxtfLF2SpU/gYnrqWrgzvJs3wU1+mbnw3wSndfZtIMVmUuwfwym2x/7qBgFxDmztlroF&#10;pHIj2KY5h3H+MBsC//WIJ0K9zj/xyU/iDTH2nz7YF/2MtJLGpnePw4kuXgcKBqmQP6ns5u402WUm&#10;p5jHzdvgFNtj/01wiu2x/ypCQZWQa5YZoFzNxVCYTOr2nMvsWlY09PyZF+qN40OKcWKa8pNFr+XV&#10;2Zm+kNlKMM/eH8iTx6fSxlpEP9fOl/AYr2bF5UfyvBGWst5xM39SwV0m9ymDVHXfBU6xPfbfBKfY&#10;HvuX4VQ2u93NVXAymVEfodbgwbpJM56istBTul+8mgrfS+WLjuwrHb7IpJ/F4XzbwvK5jJ2WS8GH&#10;OlCwrnnHf3M2c3QnGY+Rm6vgVDbvAqfYHvtvglNsj/03wSm2x/7mhkmUnkBHMVFQAPsJwHGf634+&#10;71ssWzr281OSr8+mMku5/lvK4dGB9LEGPcQ6m+H45Qz9pCcW0wsuqFlPfDir/ZFpxjrS82BUNrvd&#10;zVVwKpt3gVPZvAucyuZd4FQ2r4J1YfWiMsSftWW+HEzwnA5UHeplseDXKzJ59Xokk9kU4/9Ex/0h&#10;TxzEvJmn23T4krnG4/HyXsD6yyoq/dEeYn8zW55NP8a9K7gHyvnCfR2cyuZd4FQ2V6MoC+1OZfNN&#10;FOXUexgX9Dm/zrFMn/GEe675n2Ku/Or1JXhsnjUcduXjjzHGtPkrDYIhCOtGXwLkc00+O9C4+a+Q&#10;by7rXM64uDbF5bInV8F/E05ls9vdXAWnsnkXOJXNVf5lOJXNsZ0Uu5lZpavgl0+87fKPn197/nKK&#10;MWaCesK6ZpaiXgby2V88wN3qhViJFGTWBHNvW/OqHYzGwn5p8ncqm9eBFJtJZfM6kGIzKfbfBFJs&#10;JsX+m+BUNq/CJWngZfy4o83yBDUfE3S8wXh/fpHKy1fX0GvsP1PpYs78+PGRHJ/09RkqX0jWmHVs&#10;sXhCL4CZ6dwkywugix9QxJb7VYAUm0lxDbtfFUixmVQ2rwMpNpNi/00gmZmyZhtl+8c4D8fY3+2K&#10;IA8NozK0O+2skyxryHiSycuXVxj7FzAvZG84RF/hs8x9/Z2M40xBllIevyLUUQApNpPKZgvjl9uN&#10;zF5Q2bwOpNhMKpvXgRSbSbF/AZPdilswqP7Wtg+7yxlmB92tnOQxXh87Cj2vUUHjJJgvc+y/xj2V&#10;M/3E51J/x/zk40e6rum0+RlwnszJr1e1LF2sbSxei8fg+Q2ZUCrKEP+vAqnq7maS28twiu3r/KpA&#10;is2ksnkdSLGZFPtvAndZ8CtBeqCPDuR6JAD8GpgvL+XiYqb95ulTPv+nLsPY/+kDPW1tOGxRfSmx&#10;bdCYhL6nwJ+1Dc7FPU2vfbcX5PYynGK7mVm3jrgtFGYndzMz4eF8PR7M/If8zjAPffHia6ypMd8Z&#10;pHCCFmrOlPMuydYsNsrXVFNNHwBpl4Qi0IeW0AgO1RCgoN5yFAQbFSCVHsxkN8Vj10qgGzDudbAY&#10;fTnQEG6m85PT7PQ0nobmoJ1+ATTDLYbzzgN4gppOLhVF0pY9XEhv5aLdsSDAx31vijjdKO2QV/WL&#10;0/B0IrccTrmc1PYDJhQ6CCOfaJHgxkGa39Ym+ICXm80MXen0uzo4q7kC/OGR4WxxbldZpsG1EiS/&#10;344QefjhhuY4PqM4EyEjOW3yu0ke9800aqqSY6FVANVb5n6TAs89oHIbeF/tYHta23Nkvn4FisXu&#10;1QCEYQZGr8UAKFb2tBb+8fOSHRh4Sle3nUgPOqAA7Tz1rCX9TgQ/dS1G5N/rhHC5vaVxM50W0vNe&#10;TtjU2svsiE03qSj/Oo5qctHksedjmcskPlENssllchP9FaCcKqO2ogsd2uFCFOgm5Dc5cPNfAZ6Q&#10;tgoLH8kLmWnzoQMybTKLKZRBcXuKQ795LB8QeeWWEcjKGC7UtVa7een9ZvmrXWt6xxTVWbkOa9pG&#10;uwrM+Xbh34Gv5FX3nFW6O1nUUv0Q6bbt/bb8Mb1N2PtPP+7S/9CorskPk4p62Tb2b/Jz2oWnppua&#10;zeVWQm6kObcANb1/8lpbrbnNtL6+4th2jXVXvh8axTJaL4N4vR/Mbg8cSlol+BfutonwZvyOmMyt&#10;yqem3UkFH1CQS/WmZG/y1vTmVCVn9gFHQTdroqb3Q6v14+0fCJtxa1pPLrsCdpHcbRvtwrdrXO+D&#10;PqS8vHNiN6Cu8j5R6g/6rD+AWzTiX5y20834PlTavUzvhlRK//v/8V+WWbqUxXwppyePZTg8kCeP&#10;/0IODx+ikrhLlwqrCTMqQt/04K6QuEpopskFT5iS4490NdX0YyPb4IMhS3sYyfsB+wT6hm6y4olp&#10;/H57A3eeoNaQJvphejaSdDyT2eVIsvEUbgvppQ09Qa2FrmanivHHb+uHftoZtaVu2mJSYWMb7dxY&#10;xnTzrqgbkHhnNhh+KXPc54hPh9ngx77fwsXT0/gGHS9uLhufX8sM+Rtxd/fVRCZnE5k+m+rJack8&#10;kSYgKeKeIh5kbRl0xrK1lPY+T+JqSfugI61hS4ZP9qX/8UAaHZGkg7y2kU++FAAR6Uk0KAezwxPU&#10;mI9GBplNILM5ypmCKWvoyWyz0dROTFugFIBusuLb5RRWG+CBaO2mdIdt/Sylf5pykTRkCh6+7zGB&#10;gGZEsyHpoCfSbSO/A0kGXekeDSU56qMMItPFVNLFDPM45BdZUHG5bO8DhcyyXuzNPZbgGNiXb78Z&#10;yYvnU/nZT/+NfPbp30nS7ApPHOOpexnkOstSfQOG48U8QxzavoK214UHZYL2jHqkbHRjW5Kg7fHN&#10;S765jHab2NuY5Fc31DF3njOctr1AsUhpju1kS9gGQvq0Z2Bg06PDv/z6tfzpTxdyfjaWq6upnJzs&#10;yb/55WP56COeEIom0SYb8hIS9L7BG188NWdLtdj4UvCRYrMTRaBi+EFTkFkumaBzANVNzhEM9Arq&#10;SL74YibffDOTr755JrN0pqenff7ZoXz8EfRAtyFD1A2DoSmoHHk6DnUT9dLdEXMX8kxT3OgqiN7r&#10;Ut8cFJLxgC6gLVTVpiopJOx9zstDE+Ow9gqphfioD7nuJLv58E1Qnp7CPtiQi8tM327/7e++lKff&#10;nkmvN0C9HMmnnx7KwUFb9veg+BDKNgcjHtxZ10ohL2wH0Cg6G9S+CMxQ8SMYMmSEpxvQneYp3PiG&#10;I/UAK5zlaCJC5k+BOKxsRjbeQYfDbc8/jQkzTxVrwa/DN4k0fzxFjToF4FE8SRt5CmdYMd8aMdsX&#10;ykEL3LxtFqkFvuhOyttguFEOeoKcWZWs7CZ9nk5DX3tzDcFws1M6edIDdCgSTmGZcrM2zHqiFgAv&#10;gXpVWY4XCcalRF6+nsjzVyP4L+Rgvy/7+z3p95oy7Jn+s8+AYsiCPIfcUIw0KSvWGk9wG0AUPNQj&#10;qEctF/UzM1+UC3cCdpUPTHqSkTkVxDD0BGn5tIzGYmzBM/i6+W5Jc2fGu44a5LG7buCJGxlP5dNO&#10;xLdsRX7/x+fy+z88k4uLKTCR09Nj+eUvP5ePPj7AeIYxDfMdtjx+rpUhuLFfx7pGG/Jtq1krg6D/&#10;uyjIvSdrX6wFjtWqf+gKUVFa/jl6mslH/fL1tyP59ttr6LFX8s3XL+Tw4ED+/l9/Cn12ID2MMX30&#10;GZ4IxbZtb18jrFazxqwxGaljoLIb7c7r5jisU9l+X4hyCQoC5KWIdYFLIi45m7R6w4H6xVVKhq7z&#10;6nUqZ2cY+796Ln/847fS7TTlF3/1AHPNBxhvOnoCEcPofDMkpBciUP3IvgOdThghEU3MjGYB1OwU&#10;3O4dWVs30ya6RfmiiBginS9kNp/rW9TprCFf/ulcfvPPz3XsfPJkT/4C4//+YVeOT/nh6BQ6C+uu&#10;JkcU5g1zeE/WZZ87gELe87zFDedHT5QNZUix4G4CNPHAaCd0Y501x3obC5qvv76Q//e/fS2vX13J&#10;6YNDjC8P5MHDvnz20wHWtDyfgHWBjoN5A2NKuI7CpfMJRutVAcprAAYd6iPinIC4PSGiuO7vEzHb&#10;KgvXdUEAuSwgw7xsvNt8eY558/NnI/l//tuf5Kuvv8V8bIjx/1AePTmQv/pXj6HPkjC0c1TKY1WK&#10;5R6bbyv/PFcr+bsPZBKx9m+5JiDWcDd/2mz0tymSzbW5ZicXCdLVtm6Y8iSomcj1aCL/8ps/yR9+&#10;/5W0k0S6WOx/8vGJ/Orvf6YnQ+jp/QCT4csjXIIwLY4z7It8zmXpW370DquakeFC3pb/29Bt6vf+&#10;EguJOoE+0pdCYR5NlnJ1NZOn343kX377Gmv/VA6PO/KLXzyUvb029FpfX5rB9Az1a3LV9WUwq5F1&#10;EOSnz/eC8O9f+3/XhFaMsUP4fAw2tmYalliT8FRnrkG5Luf6NwPfGHXz/PlIfve7V6ijK5lnM/n8&#10;88dyctLH/VDjaKNyWph28UXgeYroECnXNyZ7IK+DmlTYCtANsVDvmV8uMhoAPoWeL6e483Sbjiyz&#10;jrx4MZbf/u4M68uRnF1cyunjgTx8MJS//uuH+rIbX+Qriz4eU2Jzle6J/UlqVz62D1hg9rn4/SEW&#10;ALhlljfJTZ+VgDBdhu5ayuXVVP7519/KF1++hCvrjnPmQ/mH/+VnWF/2NAzlxrFFnxaECK1H4q5t&#10;wMxxNq1pMD7K39JWjnIl3wPSEr6TbGvM+tvDAmsXPifTxzJYmlyPMowv59pnsnQmo9GlPHq0L//5&#10;P/5EHkKfMSSrkvniFx8oXx1LoBeZVc6m+UyAVMieT/XeSUHuMdmci9REPcRrVfr475LkWaBy2Gf+&#10;/BXG/l+/xHgzkZcvX+mptn/3y7+Qv/zZsc7DevyID4LyK1KsT3YZPitVYv1aEiHV8Kwh+PNOf5vL&#10;3ZLyRur3D51QyFx/UPbqeOOuFOShc+tg1uDg4ZeFplOR8/Ox/OZ336GvzOT167E8fHiCsb8nv/zb&#10;Ez09rddhQIvU5e0U271+bkX3UfYAy52XvVIGqJe1AmEAC6RxKBv0T4iQ/7NwcjqfMV9dj+XLL76V&#10;dqshD7D+/w//8AuYmzLsd2Q2net6v9vlPh3EwR8PQrKeel7v6pJb8vRWG8x6eqP6vZeE+sW8eJ6y&#10;DmGjLoIr+xDtk/Fcnj7l1zlm8o//9J1cjy/19+V/9+9/pvXw6GFX1zIaCIMTdRJUm9kha5tPWXzz&#10;d9L+mTiAKPM6Ju1YzyRy8jkHL7WzWcF4fXUm//RP/1/ohFQenV5ANqm0WuchxN2Rjyccq2uqqabv&#10;lUwNqP7IgX8BdFd/5wswA/6tAEEc8Oa0m3ej4II4+UO3wez4lwNB14MsmBkWJ6jhDuhMkg89oNTy&#10;HxLhpGXi/F6BcBhAixPNGA7wmSZ5AzyspRtdLBj5CabJB2CAnd4GpPNVZPOVk9Qsn0U6a/EjIope&#10;pYyROAcuumlrCG5aGzTzR8JWW1rtjnS6PEGtJ91+D2aiK60OP6PJI1KBBo+gt7D6Cc4A/WG4BI3/&#10;FmDe1lcXeZhuyHclE3m2URxPDYPJv8DuZPVVDu/YpS7vCuW03weq8vG28LirKE67Gt6HjNy9Kv4K&#10;d/ZZIOZwkIOT9BZm5x1uJtOTwxzhxDCeANZt6Scvhz1+EjR8+jK4DbrkKcAwPEmMPzq1mk1dmNlG&#10;qpBqyA+h+kR/dNyEEA7YTQ9VhM/DFO6WI1xwXx3H4Iv8UiY8Ca2dNE0uLZ4s15Y+wVPPuh2UPYAn&#10;oIVy5yeoIQzdBpCJyW4VJrembeIDwKp1Eeec8DwRRm6LfbnwDaC5EpBBBYq43hU8jXePqvahVxgb&#10;i3HOaTX8dpTLVsMQy6iKYv+Yz81V8cTuMco8u6AcNo7vPoNleZfk8orTid2IKD/sdwpY11Ic1hHF&#10;ca9QVZZ1qAq/HdRlfJ7Jh09KHEv5WQOAdz5gJajLdYlmTAFlivOzDtX5+PHB5GHjpMl1Fe5n/rHs&#10;qsfbIiwpjqOQ/btEuXz3ESxHFZXLWuariiumqvB3jao8fMioKkMMpyq/KlRRVbpODBO5c50Q40b8&#10;MehfYzOq5BbTOvfbUByHoyovP0ZQFlVUlleZLw5f9qsi54vTrlHIpQpVZH7xmF7wurmMd01xWlVl&#10;/JAR5/0dwNciXPPnc2XC0tb5F/7lzwzULQqv2ERl3nL5fuxwubicA9SFT2X4DM6fyziMv5o8vioe&#10;ulXl4ceObTK7ibxeVuIhnKrDvT+U8/WhwvP7duR9xvvNqgzi+N3vXSAu131AVRnWYR1V8RZprKzx&#10;fazJ1yfkLajoSzfjuQnn2YX3xwzKXvTZmD4fYz8pOkogk6GNLQmMFs6wiZynjHIe3gZ3EK+3tTJW&#10;4n73pKnUJ6jVVNPdkr9ZZm8xo2eo3fpGIxzRlCwTaekJak1pZuChQpykMn15Jdl4JtnVWOaTmSTw&#10;680b0kafaiG8noKi0SFmYNFcoF8iPNIKyWpcNDcWGO74Jh3d6QFS9WsOGt50D3O5AMyuhL7fanSQ&#10;Hi4oYb5ZOp+lcvXiQibXE7lCPieXE5meTWT2fCrLmUi/0Zduo4u8tpF3nrSVIbPIDN/ca84lTVLc&#10;FzI4HUhvvyvDj/Zk//MDSQaQRQ/ptJEG8kHoaVvIA9NOFgDkxVPTFpfI73Qh6VUKOWV6mtvk/Frz&#10;Ns8AvuaE8iw6KE+COHrQXZ2G9IZdOTzZk07PTnFLOoksWw1JO0iz2ZApyp0CU5j1BLUOSnEwlNaw&#10;J81hW5b7iSAbJm+CrxNCXqrpTJz3ivQ72Lgvlm1J0yNZZAN5+u1EXr2cSa/DUy0+lmazK3OUE6XV&#10;+3zBs+ZwhWPueEZPA+HZqigLBcaIRgP1DmL9cVMGhwHfzZ0vFnHjmEFX+zHMYnCKzWViKPtcHeou&#10;myHvqUxwT/oD6faH8uz5TE/s4C730SjVU4c+fjKQvT1M6Rpj1NkU6S3QLJkx5o0nQ7S0ByzQTvVU&#10;Qh332HfQ9lle0KY8kTYvhH9YZKcvsg8sICPqNNQ1lIee7KivDrAfUqL8gbODe1uuRx0ZTTpydQW9&#10;MZtKArEfH7Xk4KAlndZc2lAiyyyDHNm2UMu4h7OxNM27JO+z1JveNnXDrpoK8hOwnFjHegog3aEr&#10;YNBwfCvf4yHRW9MA4vjxT81O1mYsDTWbcSey+ChvWoqA7B+0WWkA1AP1lW5KhgddGw3oNOnBHTKe&#10;t4BEzqDLeZoaJ937Bwn6S1P6fZFuFzpggX7t4wrSbXLDL++hrph3nsqm+4dh5tuIc9xT+LtZ7woj&#10;nvzFzVP+tm5Mmkczgmjj+MaTwRb6VirBHtpEmVr5CWpsi6xPSAC6ge0HvZw+GkvpBnf/F1GUj8gY&#10;kQVQGTA92G28z3MZEDhZp7Tj7m4WirLCuBjxk9Qf+Wbp5tBJPH/rEuPtxTVPUIPew7hF9LttPUVN&#10;Q3MsQl5Y2pbmyeRCvwRhqNnMzcpELHVhRSnSRocAEOtDXZUxILDR4E3NuGi3ujWyu81HLA95xHdF&#10;eV5uQciPvmG2A2l1kp8yRR9PME9gHacZTxHNpN0eyNV1E2PMCHqMbyI2ZIA5w4NH+zLc43g4QXhi&#10;ijqBnqPg2V34VhLGywT9rsmTRfWijoQfE66poNCnTDLQuZg368lNajM/jtULH2PCWHF51cT4spTp&#10;hFjoCSqnxz05gC5rt1KMM5hbZ5hbc5xpUgcyNmqSuyfr+m/SWD8Aolyp8CEdXpS6brpVTyeTHsG+&#10;omMMXHVDE9BM0NZ5iuW8CZn34NbBnGws52fXGDeWejrn4T5PHEANYE7NfoZJPvrZTNOh6DQ+RGgn&#10;7bakhfiM6Blyk7eVMEBpKII8nJsEvvtCnn1QXrQbFDHFFLU3N9qJxau8sznWTkCS9IE9OX+dycun&#10;mEtjXO8PGzLcb0oPY/9wP0V4zPuD/kKtoh4572ef8TxQ7mwrQd5ae6SK/NVkBBFRShzTeco02zYd&#10;xrNruR5fYIwfYt51IFfnS/nu2znGGKybhx3My/rSH8xl7xBjSzPF2gfSTzHjRr1R8h2sWxmnnkAO&#10;8escMdBKbZSrhvm5ra66t9WLjLO96pyYukufqsBu67zcn+sbXePAhXNK9Wfb76A+mvL6VSbXmJu1&#10;MR/r8uWAYSIHRxirtL9Af3KMQQh9XuOUy5gCD8ZAt5G/R3kvq4DFhHwalBH0ko7fANW0qhjV13CF&#10;n47OnIehnsyMOTPaOseYpN2FcFEfGMdTVNeUJ6ogLE+DvrwYqy7ji4pHB0N5/HAf6aKzaL/IUEcI&#10;yufZWDuQVPYUJuYZTMmJTjZ8wMS8Bj1Kfq59aioT5YT6gpwSPidDhc7SDubNXaz9F3J2sZBpivE9&#10;yeT0QVd63aauM2WBiXR2DRGjJUDgOt9Dn+Q4o30vkr2uybl+0XryOijq7AdJKLrpcpPBJoLY2VR1&#10;7dJKuCrMZN4cQ3Wx37D/8CQ1nqDWB9++jMaZnJ3PZDbjvGsuDx7sS6/XwPyMMkZkGGT0ZHKsf7Ip&#10;+o6OVx2No6YKWhEL6wsyBPFZYkOfNYJUdqwk6CToocUylWyBNb62+X1JGocymTTk/IL9ZyGTdCJJ&#10;Z4b1ZUsePsScmTpsgTrFPSa2EZ+lq04LY0o+D/A7qDAFyh04X2S/YlgfE+8RWZFvRR7E1ho2L6CZ&#10;7k0MFuxLqmugd/izxssz6rIUfBjDMI/gqfb8EsSSX1dB5+PYwiBclabpFPXF9RNkqeOGb2hjupay&#10;nwRuFEyeqXtIzPqtsg958/CD7USeJdbyibTbDbmeXOt4sIROmi/a6C8def48RZ+ZYh5wIYeHPfnL&#10;nx5Lr81xH/WJumJd2AlqqGeiyc/9QE/yOTWwmvtd8vRjIpN/Pg/S5zKm0+jE31WkMYV/8VyGvzFd&#10;jfry8iXGfowx5xeXMhh05bPPjuTkGDxYwMyzK51ytxBfC3XLvsdTvklUlVVtyWuGd52PcVK3K3ng&#10;e0cUMqB6h7pfSx9gXrmstI5QV+Dll0sakE+rZV9vmGLNmM0TPd3++pqn3C/1NNUW+tGgn8hHj+25&#10;TII1JufIqg9RHxojzCTKW8cYkt93JYvi/hGKqbLgM3enMA8qJECT23hnHVhdkApNz/Zt7i5TPpdf&#10;Sh9jTEMurzBHw5zr+pLP/jPUSxdjDE8cbED/icymYxV7i8+n2R5YmVrnJEtfsxbqxscapZyvpjLp&#10;s0zIMuFhAIMO6nqB8STTOuGzzMkY65l0CX02ldH0Wvr9ljz5eIg5MWquZ/sQtFoxz+YascM1KuZ3&#10;9pyTzxSwpml0Ea/pTZtl3D3pBsecQn1X1TvbM9fjaCf2xTOuEfgRuS690Ab5Owh160xen/1J9vcW&#10;8tc/5/OnmbQ7dorsXRLHZ73zX71Braaa7pZcL7CvcDDSQZyO6A48ZYz3trSkPYfion2GPgQlkI2m&#10;Mnt5KfMJlNx4Iotp2KCGPqgb1NCf/GjieROxo5vpHXbqHX0wgXTtx2HaoRCpD2mGj/ZkBObDI81f&#10;rqyQS5hpMzcOmJx4ckFtm8TwX+YzDJbI35Qb1F5cyvhiLJPXY5lyg9oUyrnRlw6uXtJDxjC4Qqkv&#10;kSnGmTVSGctIUlzD06H0DnqyhwXd4U8PpT1sS7sPiXSw+MPAr5uiWNZGy6Ab+aA4JyLpqxlkk8kY&#10;6c6uZsBERq+vNC1uVFpCs3JyPG/jDv3fxGSrwRNl9rty/OhQepgYd4ZdafXa0uhi+YjBZZ407dOe&#10;EFD8ic/OETeo9WXZxyR7CHCtzk+GohL4OVEqctV0LsZ7QWwhrGf+0AfZNAfQ/Y+BoXzz1bW8eIY6&#10;HbdlNOqijFgocLDGxU+i8hOsDG4P6gEsPPiDuw4oPiZgjEBjVnNoSiBtlTTkZCIL7pGXi3KVe5X0&#10;cfYCi8pFhrbMgRUTCCxyGt2+tLtDmUzbMpu1kE9ujOKniUQ6rTEmdhPkCbNxtETGYRvUOLkjbwv9&#10;iAsqdhg+kLMyYnoBMxet24nR/VhoCRnpwh7ysh8rOd7rNlaY4Kdy5HwBMl32cOdmgENgT2U956J0&#10;OUPdjFGHU/Rz6roxf2nDggjxoV6aLSySEvQ/7WV3Q96u9OERLag0rzb2Z7VpezZXW4CxtejMR3n8&#10;E7Xqhz+d0PHHFm0A5Dc9y9bDRYGnoP5mzOPN4wGVN7mtJ/JwXMHNghbxKtwS+iRynlHe0Fn+Oclm&#10;k5sHBuDByNLsI64e+gxD9qTFH34aULbAUoD5tS5SdVyBi945g+X4gjmiji08fYU/spIDGSMn+9Mc&#10;Ywd6mo5ROvSFsjJfTcRpG6ls4Aql0juJ1WBEgzG4r+XF7PbjlfvBrCzuwvtdUkgfeTaENrOOQnnt&#10;R5XVPLF8FoPZjSg32zjGeuBJlVPMA/hZHIuK+tXSns9naDPUgawHaCuoLP4opPnyutIYzcw/I9io&#10;06C7qcsRWvly/0JxR+R5LPKb35ExxmF+RqhxDJOWj5txvSWt5G/3+L2fbSOLHv+Qf9+gxsnVFHOM&#10;6SzFgvQAZd6X6xG1AmXIPoT5GYbUhJ8WxzxnCXDC0sBYwwcKEEeoOm5QG4Cvrf1wjjRIu5Xgx0KQ&#10;Rq672MpwYS7C8YU1aK0Msmtizgc+bd1cq6IusuUQOg4Vwba9YBvnOD+VFhbTHP9bGG/mc+o1PozD&#10;AhwtFTNNxLeddm0/MWnzv3eETPPBpL5oAPnqnA51oGsCk4HXAXUN64oP7PSHHbj6JzmbzQ7aeUcf&#10;6jQae+gfA4wx6EdT+/Gm12kBiWTQY9mcDzwYdgKeCcLxYYnL22rdPjPJeavZDZYPI8uLEd2YX4xJ&#10;xUByL0hLFsYKm1uRvIwRlfQg5w72o5q55e0VNzfzxrY/ySYymY2l1zuSweBUppMW1nWc62LcaWVY&#10;i6UQ31jSxXPJsmutxxbXdegrlKnlC+loHihzayP0t01qpJB+TSUymWXLDH0DfQEDNzdzUlxTyHo0&#10;vZLh4EgODh7IdNySq/Mu6qChP8h1+DmPBn+Uew7+CVo4Z5nUdZA85g38/Afj5ENSzs2KT+Jup911&#10;VahX7VeO+0RBTwC6cVPbK9utyUrnc+qPNt1APwD5pz2XC6wVMb40G33oogPoPT4jxXpnCXlDZyYd&#10;rGe46YBzeT70Rdh4g9qmMUTZdqqDQub5HOye1AF1k28849hhz51oQh2gCFwzWDss+BL9UVk5dNzI&#10;MvSbDOMLJlzLJuoD48wCdZdR1+um867M+Uw7wxw5nUufn5BGv5lNuY5JUTX2ghqfUyzmfCGHYwv7&#10;Sgu6D2sfTSmWreWTJtN3oZLu2bjyfoh9hvMGbt4YW//AXLmZHOOOusE6M0X9ZfMxxhjIH+P9Yn6F&#10;sWUhvRb6EOpZnyOgPlErMPMHE8iZ7QR1ZtJnn+Mcj3f7kUcbzw+ZKAIWcYc2ZzLk/Atz3BbXGFNJ&#10;lxdQbzY/068YUN81jjBeHOv8bJZBztBXAj3WbrPvsV9MUT8z9LWxxsevVcwxf+NcoNPeQ3hb7xtq&#10;MnIdEcwmcbXZ8/Qwf9WxBu5Yl+gYwz6D8ZzjTDYfQhedwsy58wAxNPX5TTq/kHaHLxBQH6YYoq61&#10;vkjxcyMbYornSnY3/+1jPPMG/afzZu9fFs/9IBQw1tH5fQuFIlKO/pzOZcpnAJShgc9L2uhTB6gP&#10;rDcxfkw5j+Zp9v2GTCb85BV/G8B6BnFyw2c649qTJ+F3YedaCPNnjDceJ0k3qEWVo1lQO/3vk/yN&#10;3iTXLovNxDkV15rQSxg3lvpCOdopH37xR395CL89+LFeRrqRY9jn83y+MAi9proRsz2atc/Zc2z2&#10;MX1OvewjDeRD+yfvty3FD50gPAiQm/tIXC/67yP6zFHnzBOIjWMNn/tSf3Az8ynmbQPUDTeeYc2D&#10;sSlpc4Mt+gvmzw3MFdAjJFlQ53DsSvTZJ3vArlUQ95/N5PXquE9E+bPdoh1jfGZdFOVgXQAmtRw8&#10;8oNzLn1G2eEmTPQgjEN85s/febMM82cdd7iu4ab2pQy6/B0HdQk9xr5E2SoYY5Az4yM/yd12rgKO&#10;MZpn0j2qA8pb27+N6VrcvIHG5Si7kTMWDuXJvsJ4aLb47IOQQ+iiFvrJ0EKhzyznKeqlKXt91lUm&#10;49GFTCfXmFc39OUoppK/7K9k6eoenlyv+h2U88V5qony4Ngym16ZbAdcf6AH8ZnmkmtD9psjuDX1&#10;OTOf4TQwBrXaE/QHzI2bY8lS9EuItaEb1Pj1G/5GzjVnGHMw915gnJkvGJ+thO+eqAfK9e1YJfbd&#10;eIMazSnm+e1og1qLX/rpNeH+jRweLuWXv+Tzjqm0u88Zg0V0R+TPmPVpzP/6v332X3VdgjQG/T3p&#10;dLqyt3eIzAw1wyyoFha31UW6k5sLXgf/11TTj4684ePOfqP9KHSTovNxwxkfwMDONwWgzBazTOZj&#10;TJb5aUpu7oI7v8nOIYuPa7g0YmhGpwua6M7E+CBU/WnlHXb/8V4f7pEHqyZOKpgnz5vdS2ZeulHE&#10;wvGC5pJ0jIUBdxOPZvo23XwCXGOghd5t4UpwtVQhQ/GCX3UGg2Kyg1B673AzGhZ0nb2O9I+7knSa&#10;enpaom/7oTxBWLr5gQu58LCKaSyQ1mKGCRfTn6SK2QiTKMiMu551gxoGFNtMi3jCOoPxc3Na0oLk&#10;AxpIbwl3DuB6wg/49N7BpBr+Sa8jzQ6k30ZZOgCFyPgoljATQxDF/aGQWwyc2goxSW00DuDal6uL&#10;TEYjLqibMp40JE2XkummFjRCBkPb4eR2oYsIgHcF5eHgP9YBpE/3Fb8CGO8Lu/MBufuGsJyw8eQ0&#10;/gjD6TdbF/PJh9V8aMY3QxY8dY8neLRQh6hTThD4IwLfcNM7J4ec+DFNVLwCcXNDHv14WoQ+GOUD&#10;UsRFc2VeInDxVeX+Q4RtXOTChbIK7qyKID87sYt3yoUTMrQT4Q+cXeggLlrByt6OuuCE0I6B4Ake&#10;CMMHoYA+AG1wI8d22d8WqnfdfqOdIT3mj//Q8K3Ns8xsL6pV1I921rmCb+vzru7mzwftK+0mSsfj&#10;5d3MlJPFlfOvBXmIqAwBlrlg56VmypOTbAPlS2WmPxjgbg/M+GYV9G3StYkp9LTWHze28ZRCvj1F&#10;fc78ESwv4tH4td7Rx9DPONrAydxx5+OkXJ7BXaePMDTQZ5ExFlztedyMT+VQ2E12dLM41F3NwT+4&#10;w1nt3qfzsHcFpufpAtomcrcKaP6tXXg9x9D8rgF/MOPJKnxznYzc6ERJ6o8F1MtBB/KhGzNHPx1B&#10;aVeZaob1bnIq8qo6HDC9F+SUp13wVYF5ts81uxnuQdZqBpwxTvPO4PFqnkPZtsCJxm1gQ7VwDMF2&#10;bXYu1HiKWosbZzFuctMAz7blCR76wBkBUdPghU7TsQYTFtzZwzWvqEbbfMsZHWWPXqbyKeRWgyjq&#10;zevB2hcQ+UM7QW6xzuVmWOouji98pYP6jWG9LjDOAPrADQGo9zgu2SYDht8GT39XUJ9XuX/ooHwz&#10;yJJjAGXMNg13lkXLE9eN6Rs+1FDAzcYYMnLM54YZGPXBDk/q5FjEUYKfH8Z407QNNRnm7ogIc7cU&#10;807UE0KQYvnZBDyqK82P54Nulpfcrm1m17r9kMB2RqVjqOa5CQ6nNia7PAIiGRKsoxRynkHOiY73&#10;A0y/0HcybrTFmgBLAz5sow5L00uZzfhDAtwxHmnedOxgvjwtIrQR9d89zz9O2LyBP26y7Zvu4njK&#10;epnJNJ3qHKzbGWJ8T2Q25aYo9hVbvy+wlsnml+hnXMuwjVgb17EK//P+pLbd27/NPbcBvNrvVsPe&#10;L1hZ1AI9o21W4bKCm15o06oDbZpKcL7EDR0cX5LmADoNnQUMdnokhCIcY2CmLLVi8bejrFj/hT7b&#10;hKJ/Wdsp7h8+kP9QRtiCG9o0bbxHZaPsCJ60pgVUovwxMnENwzkU6syAsJxb8QcZjP+mo8CC+mph&#10;Ds0fb7hRQDdvQvfpmMX+hzmdt2f2nqauibw9eF48nzHu69j+rmFjsK4b59zgBNnxJb8GX4LiGGI/&#10;ZvPZAX/MXkDfzWYjdWljzLHKgJVjPeSfj3/aFxk3+5rVNccZexYF/x84TCZxm1yPyABwzZ9hXBnT&#10;pPVBPUMZCtYwSbMPVsowQX1wvOAPVZSzr/0zyVJunOJ6EzEA7Hd6+jCfjYWkajiCflPdQL3hgJ3z&#10;Im+vOkeCu44v9hwNIwzqiuMM1odL1Is+d2R/oV6EOzfWcmNHwvULxxiM/7wjnptjN9P3PPi9iq8M&#10;5o24r/0LZVD5B9C+C3J+xOF39YvjJlBv/BEA+kwa3OzB9Uymmwd4UjrnyvYMk2tOxom5WApdp2NL&#10;mD9rf1vtx9on83RhRx3E9nsJbUe7Yfe1jhmyDOuXGV/UoC6j1qIMOf4PMcbwxVs4wBXVArmzv3h9&#10;cLxnAMqWfQd1hbFInficmi8gMB/aP5EU82dJ1lBQbgTHCNhV8GEcUJnSnfLk+pF6y8aW5RJ1Inxu&#10;xrHDxhq+KMCXn/TFNq0fVBvAU6NYgXzhWeOFTe8boOOapr8NIcy9rVeWIWSev7/wivxdWHGZKd+M&#10;ixcQT1FjW+ccmc9jdA4d2jxf8rBNZ4L5MvsG+wrXqJzPRfop3FlHagfcb3sdGH/ev+4bUD41gFb9&#10;WJ64TLuUD/KA9lmRi/YVvnDDerKXZdhn6JngznGGv3WPxyOZTfmbJjhQZ7xT5a3GZXnQdYrK2/ME&#10;HnUjb8xfg/LgujDFnBeSQX/hWpNzaOoz+/GfaxneuePBnsnA2OAzS8ydl1z3cD6HyCBj1WPkhU40&#10;B4w3qIfFoo04TW96k7p7VLXBm/Ud923ml88Q05TrAI6H9rsH3fU05vmVdHsijx/Tfy5Jiwe+3C3Z&#10;UyzeQfUJajXVdLcEvaDEcYXdwQYEAj0D/YnoYHLQTtGv+NBzktqmK3767tWlLKaYrPHbUVjYtBGu&#10;j0ha6IAJzNxwxitD3Pw0JZ+VYg2JvgZFyK6JJHlymm1O45G5dkdK2iv1ZB99EEFi/7Q+am+ympnE&#10;/sw5DdfNfPuHb2cvoSfGZxgYR1O5fnElk4uxjF+NZfR0JPPJXLoYUPl5z15rIAkHWC7UoCuIFAp8&#10;0gQfFgv2ic+e7D3el4Of+AlqHd20xhNFqGU4KOiblEg3WbZRBkyirpH+tyPIaaYnuDF9nqA2u8Bg&#10;gkFbN6cxTVzzDu4tlKKLUnca0kEah48O9FOf/cOhdIc9pIvFP/KxgOKdgo0nqPE+Aw9PUOse7YGn&#10;L8seysIT1PR3TwoV+ePiBoMWlaluuLg3ZHU/R6PRDRxYODSWj+G6L998PZIXz7nZb4ABirv4sZDg&#10;bBV/zTbf4puhSfLhrg3UfMuu6hOf9tY5zD5MqL+l62Qic7fCL+87xmBebg6EXGMI4rHpmXS6POob&#10;eUN9ZE3kBbi8Wsr1iHsM+2i7PdTTXNqtsbT4hi5P7GoyLE9vQmQ6iLNi7UN49olPvtHD8rGvdlBS&#10;e0i0jXRS8oMnKyPfkFrcOEGNOsbevClOUEM7Cyeo8Q2qLOObA3CDTuCD0E47Rd1kqKcZpDyFvPnW&#10;Ad8I4RskDYBxE3dFln/qQGvasIdqK3SgehiCAcsIu1T/mrtv2LcJpzV2XUxo3NCzkIuxaERKbrKH&#10;wXbXMCCecGbxbCNL18cXkuXSKJ93hXmafqotDA460WYalLFOtDlRRtsHLqFX5/Ou9HrQ36yTFusS&#10;iyB+egJ6mfKyJBEn8sqZtWdBxwj9TJX2TuOCmece0K6nbMGZZrpSOTQXfAuYfc3ypnwKmPN4IjP7&#10;apCVbjAEhZKuEGWub0gyFMzGeTdkda4mgOXg3cB01qXF7Gqda1ncrSijhaQd5WO7gY0bobiB4Ory&#10;UsaTEczQRJ0W+gwfJHBhy41Qc+g5vvnC8Zqn5IXNHaFtkjy9nLQi+BCcDybCoivIk1SUMaYinybZ&#10;glgOjZPuISxr3U5QK0LeHTGNgNDGtxFl72/7bScu2NhPeNITZMvTQ5OlzNK5oj84QM3v6aekeJID&#10;Pw1hfGjTCfpMY4K+aZ/5TARgk2UWMd4KT83FmMvN03woPfe+WlNEQWeZ0NB+cGExz3EmtDJ1X/3E&#10;J3yaHYwXfdQRRiEgS9FP4NzvLqXbwVjTwhjT5gaCmf5okOnYgnmtvnWwmTTdnduPEXN5P6sXMuVD&#10;fR6/TDNACVBHuASsDlTysNCfjrCDgQ9B9bkB5u58CJqmGMcz/kjdlvE4ldH1DGN+Iod7AxkOMP/m&#10;D6HQW/zxbYE+w0988rMFrRbrBylxnsr1E9LXHyE0F4DqHOQj13VRXkDaXnRuxzD3i3ReoNeWvLuu&#10;RkNzneXNNG+uuGvN8Q/gDIYnW3NO0GoNMX/e109Jnr1iX8PSp9eQXp/6DPPk5Az9hBsI0Ed0rGA/&#10;5AtIzFeQ+YrcyRfVkZLfawrS17kb+xd/yLF+ArnBLcN4MU1HMugdyt7wVK6vRF4+x5p0ys9787Or&#10;XJNhDdN+hfsUY39H2jzZDn2B800+LLVNBfxcm7WfXaW/8/oljPXWr9x8n4gyh25D+6fOsfbKdktd&#10;QQrtmeuXcIKaylFf4sBced6GPmpLOsF4g/kAefkgu9VZSm8wx9ieIQqE5w9tFOkauZZdd18/FrKn&#10;Bja6L3VgYwbfJufp59Rf6oIOYXeWyeRAE12bXCMA/DGghQZOPacb+zG2cDyYQy8tUH88rSPD2nI8&#10;FplOuHaxZ20cY/gpaZ6cit6BtFPMyRg3N92QD5yqLAG2BW0PSD3kpZiL0Jl3uFHf7lxfPyZinfLT&#10;0Qtp8xkcZDlLMSfjMyWs56czjuFL4UF1e/tcf0yAK9RFJq3lOKwZWG9h3EbdctxnH/MT1DhKcfOO&#10;jkd5n70v7f/NqFi/7FBOyFc/Zaf9DG2cG5obl9JssTV7H+Na/Qi2fcy3ljKZcP4A6WJN2W5Th4ED&#10;63/+sNZEf+EaEwHRfZgPPjvgCzqsjR3z9KMha6F6z+elBK1sz2yvkJfOpcAXTlBLUDcdrFO4QS1F&#10;f2nIMeSbQI911G2aTSH6K+mi3+wfICjqpZHxixCrJ6jFKsnXK3bbtY6YN87fmT+aQ37vDVEAlD8B&#10;8vnxJoLQXH6UlcoN8OdySuSxG/RXC/UxxDyNn5XkM4GpDPodOTnmfOASXEgb9cLxKoHOshNVKEub&#10;kelLbZzzgdPryA4aQOSaiEH1nnEB9492Eb2T6bdI3msJssX4wo3NPKWev+ewpjOEn89bMp7s474H&#10;XcZPsvEk7qX0O9BfTb4oiDGfehFy5bSv+gQ1vkQNeWv7p+l+yv7dEPsABYdRhPNnkMmSvwGpM/5x&#10;fjUOYzXqhPO6JT/xfaRzAPYfG895itoVeC8wtmDejLlzgrldh8/9+f1J7YNWB9oNttDt5mPUw4yU&#10;2KXNfUjEMoY1R8vaNMvh7dSe49KtQIa+wE+r8re8ZotjN+ZXWPdz7c/3mEYj/t6KNSb0Wb/HTetz&#10;6bex9tffcvgSFOIBXEfmpCK0dOkf3bYQwugc22Uf4vjgydq/Nk398RCUKzmWKS7HaplMTB6G/yhP&#10;9iFqL7iHeDi2LJeol3lTRmOuN7lByL4U1et05MHxoT7nH43OJZ3xN81E9gbQgVgT6TgT0rBxxcB+&#10;qBTqiv+1H6sl3GsKxPrlWpPjDMwt6DGsSfhLZqPBEyCxxkwH2l/4SVxefObf6vILEPw9ky8NoFOx&#10;SsHDfROdhM8L2J84H08ZAvHwd1D/XTnUz51SoROUtJ4dTmbmBsc2P/+C9sF2wzaXTu3UNPZ5PuPg&#10;b3vdbkOur7+Qw8OF/F1+gtqLPJ67Iv8tSv/XG9Rqquluyccp/RQcuoJOnrDK5LPoBBPfYoMa/KHE&#10;5mNuUMOE+nIs01dXMGOChgkFZthrN6hxM5VtUINCgVkniuyaSLdygxrCa09mPMpFYv+0PuqbLZz4&#10;EGhOPQu9oJsPAG5Qm5yNZTaerWxQu/72WjeodTARbWOy2m9zg1oSNqjZj4jcoDZNxvkGta5uUNuT&#10;g8+PbmxQ49SWG9Q4iYk3qC2uljL+5lpml1PboHY+ChvUMDBTvhw1uMkDcWRhg5pAqeoGtUFbDh7t&#10;64JmcLQnvb2+tPe60jjgBrVEphDSbTao6RvTfAitek5Fdk/I6p6fK5nrBrUe8v8Ervvy7ddj3aCm&#10;R2Qv9uHHH0PYhtF22k2Zzadolty1z4UDBIU6KTaoURYQBBs0F36sxeBk/t7mIsondIVf3neCgbey&#10;fHXKtcSEe5np8bYdfiYK9ZGiT/Gh9fnFXK6uMcAmaIdhg1qnPZF2mw9OeRSrb1BDxPowhhXrG9Sw&#10;YEX+7WESH5R2FJX5L9GNCfwPkqyM2q9vuUGND97StIfJN2oQOoGbPnropx0+EG2m6KYz6CaEaPCo&#10;6RYWTPysHuXO+O+KLP/65gOi5g8gwQl5Mt2qdc1ktcrNQJ2kF3U5nUHGS10A/9DYOWfSBaDqa4QF&#10;i7VljUznUXZ3O+TGQQKkp2moTtlGlq4ukoJoihRw93YY5mmUdQOyZj/2DWq6KSNsUOOD0Pk8kYuL&#10;CeqmrafnttroP4AeI77gZpuwQQ1g/9M3dzkeMRlg/Qa1whxyjYv5sg1qukkNcVNE9LOwMN8ISwaa&#10;Q4GDTC2ck4Vl+blBjXXrJ4jeFXlaNl6afB0hR/hfTVrnQQ6kvFxKHhrlQ3+ijZ9U4wa1i4sLGY/4&#10;mbUm6gbjEsYmHpHPB9tc5HIjBzeopRnfSOQilVFZnux/IE+KQtPPIKINuC7PPc37Jrmj5d/ijMKo&#10;mXCfUAewVkb3VhRyoO3b62AzUfbs88EW7lVkceuJAeiP2o91gxqnYwvoJNugNl8O5NI3qGGhST72&#10;F92gxvFFN6hNMapwgxriVJkDukGNnwfjBjU4eV+tKSe2WvtRGKDuguyaO25Qm817Mp01JZuhP+DO&#10;zYH89Eq/h2lgO8W0jhvUeDIUwdg4/rMPbCZG7zp7c/spiFV7H6uXI9xS50EYw7V/ETa+k/jftQC1&#10;tI4vKh8AfYxvSJtOwR3zd4ga/YYnbrRkNMLa4WqKumjJ8cFQ9jC/5kld3KTGTR56OpRuUOMnc6kL&#10;kXrYoMahkWbPgcHyYbD24qTtReenzMv9Ip0X8PLxbh2FybHOS7j2AbydenP1O4l+HLv44I2fMEiS&#10;PsaZPbk4m8urF/ZgrddvygDrnRb6S7N9Dj04hvxZB1anu29Q87xHGfjRE3Ub5K+iZHun7GDhD5a4&#10;ZYI1VjaCvjqQvcGpXF0u5dlTjDvcoNZNpN9PUG9jSTpn4LcNap0W5nHom/DR+RlPVeUphNp+4B6a&#10;yFbaff0S6jav5/tWv5Q5dBv0DefFVg62Wx8H4Mb2zPUL5li06+lPDX5exTaoLTKM7KME62GsFTG+&#10;N7khpyvSH2Lew40dfH7BX38o0kq5oh2UnG8jf50nej0o3Zc6YBk5XqAEGL95Z1lsgxp8qJ/U5KUE&#10;+CBqwZeYMMfCgM6xgOLlp/C5AYqb0pY0Y83I/YJX10vUTYawGP/hxjHm+JA/LmBehjrlDxCcFxQb&#10;1GBmukiWes7btc3P2V+RWMiTdSbWHfVtcKspIvabDGOHbbhh/UxmXaCHOYD/qCP66ZyDQz5X4fOk&#10;K4g1hTocYc3A+R5qTh+2sS70iYDWgdcD19s/yg1qun7ZoZxsl1gX6goa7d02qF1JgjrxubKeMiiH&#10;4NvDWLGU8ZhzB7brTDod26DW6bCmsL5s8iVC9Aldv3CMocw7mF+zPnbM04+GKLOgL3K9QcBKvaLt&#10;FfJi26V/c4Z2nWK+yxcDbNhIMz6TPUa9oO+M+RlJ6LN0ivXONdb/DfQbhg8b1PhjKMjHjngMWZ0H&#10;7lpHjBv9TcdCmkN+7w2x/BCirl1IhTzWEWXmcmMf07m3wsdW52HXov5pyRj6bDKzDWp8oWY46Mrp&#10;aRfjCU8UQb/DTC7eoMaw/C0FseKyDWokryN99sixhX/MCtdaK2ud+0c6VO5Ipt8Kea8n1q1tUJPG&#10;WPr7WD/Clb2AzzGvr/dw51gfbVDrZtJO0F8gXPtcONJi3vg7BcANapwN1BvUthHHDwiOeiv0L8qn&#10;uUB7VjOJ86vVDWoLrBdn6RF0WJ+hIWP2rTnmzNeYh11iTicygNj5DJm/i6YTbuJgbVmM7ArbiP1z&#10;t2fnJOphtjVGvEub+5CIEgxrl3iDWhCS3VXKtKgbN6hNppz7go9fjoLuaXW4Qc3G/utrnrDGjdGJ&#10;DPo81KHYoNb0DWogv6+Q103Oo7ctFOQe+lgRyYdOQUcju/opTb875Q2V99UymZoPvBqG4wn7kJm9&#10;rnyDWpo1sI7BmgZtOsUak3qs1+3K4wf8JDs/8XmOcWWCOvQNanOZTfkCjsVj44rB+5HZ6Qcur6g4&#10;/zWBIC20f87HVDb8LD7WJPwl0zao8UT7PsYYHoJi9adr/z4/480XofmbjK37qSJvblBjf4JOfG8b&#10;1Lye+Y9mr+/CzK8mdPnmA0OgcegGtZltSmM78Q1qnTbb5J90g9rf/l29Qa2mmu4l+Til6xuY2Q2W&#10;fNsMHZ+fweSDM74p0OEPZBkGoOupzDEpm15cy+z1pfDzns0ME2qsVjuIoA82XS5iomGf8+IJalgc&#10;YUKfYRGkvxsgUd2YBmMTCxtOwNF7uZfKfiSGP/3YJ3mPSaedPlAFT04i7WGdTRyJBsrAzWD8rObo&#10;1UgmlxMZvxzJ1TdXko3n0p63oM+h7PjDOlLn4DqHzqDeyJJUsj4UdxuT0RM7QY0b1fY/OZD2oC2t&#10;XluSDsqkgwEWdXPomkwfMUoCRZ5g4F5cLeTqS56cNpHL55d6mtt8hMUF0uZPlwZmGTJFenMMNPMW&#10;gAGk2W3KEOl1hh3ZPzmQwcFAT1Jrn+zLsm0b1GYoLg/CnyI/3KDWOcIkLmxQWw4hDwxaSz60wd02&#10;qFFm1HMqsntF/naWHic7P0VZhvLieSbnr+dYaP9EHjz4ibTaGEBN/QMoJ+RI6VpYGln2YGZDIVEY&#10;7n3TaXfK471JnHKxbZPDN4Fm7BP0wUD1+z+cy1dfXWFSzlNvRA7Q1n7+swN5cNqWdptvhiI8+0HI&#10;n5YH4G0OR/0BKaRvfYkCyEuo6cZmEu3Ml5tvUGBkml60PP04wip6z2ED2wp/OSzf+JvrKr9wo8ys&#10;XuBAR4Thoxp9oIz7d8+W8vKlyLPnZ6iXGeYaHfn444E8ftSXHuqlh3phMP4QgT9dNOlLuhq33cNt&#10;lcCb+2/IM2/BSeczNLu9TAzr4UkMS7DLuzv1pt7hoDoUZlsY4A6L6l01FxHlpmDQmzuyw/CPdkZW&#10;opzNDbjTTFamlzt72NwAuaIJaz9BAfgQVPPMB5EIdQW9ej1aypdfvUDdXEu71ZMnTwby6GFf9vda&#10;WABZ++fzI5MbymrDUE4st6fPPphT4HE3Wn0MCj89qN0Dm4/x6aaTYM5R4abP8SKilarKx0DaKYpc&#10;bgy0jsDjYnP+qrAqd3cLjrS6U7kOLA7zdS/mLDeHgKwXD8sv3WXAl1+8kK++tG/9P3x4AOzLPnTa&#10;4WFH68Shn8+DLBncx3Mz272gQm/HbdNplXcTrQ/LOmWrUY7cMbLDEG5KeZq5oUTrwqKcW8OSGD74&#10;ez1YnahxJazXCu9k1R+G0Jim3KA/gx860tPvruSbb8/l+jpTHJ8M5S9//kBOTvpYsC6xoONYiYUd&#10;wX7DemVDBXgaGOMkx8oGtZCXIp+rZlJut9sqreG/i7DVgQK9y7DBU1++CI55tKiTMEVVWWbw/+5F&#10;Ks9fzOTibCxnr8d6espPPjuUxw8x3+wtZdDng0xuPkS7CQ8pfT7D/55VT4NEN7aD0GyU3Bjzuzkn&#10;OMRlItFeWV4zrtIOYasDgt4mLIg8+ZogMNLqQf2uBA82Y30+DA/d0AnRMhRlyw1q5xdLGV3PUTcX&#10;8vTpmZ4E+fFHrJc9PRmq28U8H/Nq9h0+IFGdpmbqtWJsKepgJQeBPL+F74p+K7xzhk3yoT0OktM7&#10;DmsB3bKBKljih8jurTILFt7Iwb5DZNw8OG3I069H8sffX2ItsJCjk548fDSU/cNETh9gDYbOp/WL&#10;DKoeY0ZXM1skFuV9q3xKUShF/qS1Yc24Su84bHVA0BuEpdWGgzA/0YGGOow/eHJTFN90b8vz76by&#10;23/hODOTg8O+nD4c4p7Io8c8OZoPPDlXburLZBhqdKwh+RxLky+lTTd3Un8Q7bF5HWnYEIH3rZXy&#10;2m2VQsTkcXmU5aN+ZlylCv63Dot7Pj/C3SSlFrurnf5A4OO83zfHcqPB+Vkqv/3NS3n27EwGQ8zF&#10;joZyfNqVTz/dw/qSP0yjBkNYnd8GcqOmUDgbwZFOlkqeAzWTnN3CmuuKDCIzKS9vMJsh3Em7hrXb&#10;Kr1FWDZ1CwLZh7A+F9bxPLjlbRiDwBJ6yTaomSf/05drmQyBbEtAQ18a+MOfXst3GGMwoqAO2vLw&#10;wVD+6ucn0uvZhnVd/yMCzTsqVrsewPrQMSzPANMwK1uJuznd+MGuZCWRvSiP3WmPzWYId1LEvzGs&#10;3VbpHYatDhRoJSxkGsZv1tHVtcjrs4W8OpvKl1/zk14LOTxpy+efH0i/35TDAz654+aBha2ZAT53&#10;sfg4P7P0iz7r/0jOVzgFtsBn5pg8ZMxfGVYN4U7awp+b7bZKdxIWstgU1v3QhrkZRs2IUdtuC/2n&#10;wyejHCYo0wbWMk0ZTxpyhnr5+qtLmU6nDIixH+vLvbY8esTN6yK9DoKz3yGaJeZijJWJ5e0/3FbI&#10;88IwkZmk9oowgW2F/52HhduKP6gyrN1WaVvYqlDuGe58KcPGIM6xMO6j43BDBzdBX1xk8s3XMxmN&#10;U7m4Hkl/T+T4uCuffY4xBgqr3+ZYZGlourir1ZMNSZHcGHttLKN7gjMPG/HfCEv7SgRGbxwWbiv+&#10;oMqwdlslhg0+u4RV/cKOAVK9RT5FUXau053vepzJ7/54Bl12CR3XlHYnQb305Rd//UB6XYRBAnpC&#10;JwInMM/5EJOJhQxorBx0aPYESMEcqtTCOMXmMoVwlWWkvSKsJ7tRPlVh4bbiD6oKG1PMv2JWQwiL&#10;ezyfzMnjI39upgHyTaDT2jxBFWsYCI3P+7/8EmPMl2PhJ0DHk2s5xJz5b37xUB4e83c31ocFVwSD&#10;roUYI5+H5omHe5Sue9GeswW/SnqDsLnXOwhLUns57Br+G2HtpuRjMVk4VvNu7HDXDWzGz+GCm22+&#10;/W4hf/5iJLMUugwTgsGgIz/96bF89KQtSRhjWD9tJMqofZwi5f0BZC5MH+bgXuQT9ZgzhPsaKre1&#10;uLwbw4LnZrqbw+Zetwkb+ZOqwtq4EebIHgA8wQQKAcKkinKcIzBD8ISuNGvK1dVUvvjyTE+2P3s9&#10;leGgL8dHHfmbvz5CvTRMn3kFeMTBSnJj7JWbg2FtGXPHQLCWy7g2bJneIGzudZuw7oY7nXMeUkUa&#10;MbmuL9isTpRCBqh/MtQLnyl/hbnyeDyV77DG7ELPHR8N5Jd/97GOK/pxAQTmc+Rux+ZifKbp5Nky&#10;F7PlbjQEVu/Ha/MeAsXyKcvqrsPmXhX8tN952MhfiXMAgFbKlXc+XmHgyXQhz59nMhpl8sWfz2U0&#10;GcvBYVd+8a8fShvzseMjjDOsVA2MeFDpPCOneAbAO9arcOfzNFKcz8o8m3GVSnm+ERZmXS+YU8EP&#10;F3cLTiD0cW+cuGn2sS7mc1yuh9MZ18h84XssX3/9e+l0p3J6+h3mSlNptesNajXVdK/IlUv+QAX9&#10;oIlJGrtNSx+bYVGzxP8JFqXpXD/tmU1mMr24kuz8CrOIOfyhINCrOuh4fO+AP7Qv9U1S27U7x6xu&#10;0Uwk44KWnROJ2slpBKcrtlmkpSb0xtAVdRKHuyLkU5WlGc0NYBz8UZA9mfnlxR9YF6O5fo50cj6W&#10;2fVMJjxB7Ztr3aC24NuRUGYsI9Ph2+E8MW2Oa9FZSBuLhFY/kf7xQLp7Xd2gNnw0lCYWeNyc1sSo&#10;mzEMwvK7x4sUaUL/tBaYxC5akl5gEvWnc6Q9katnlzI5G+nnUbvzRNrNlnQgkzY30qGws8ZMUgwr&#10;U5nhSmWJxUznqC0dTIwPHhzJ8HAow+N96T065NEatkENhR2jkqaDVr5BzU9Qsw1qKB93/GFCrZ/4&#10;RD5VWPeKrCHkizO0w8X8AG1rIM+fZZikZvKTz/9O/uIv/jUGqE7+ognbsh1rC3gjCe1shbSh2fhg&#10;KZEz8JPcUakUNqLCJ+IJYS02i1UfHPAOC08TpPn/9z+/kd/+7rlO8ibjTB4/OpJ/+6tPsRjakzbq&#10;j0dKazadWB6ANz1qHRe7FIl87Ee0epCymUS7x+l+VbQu7C70vsKW/avCqs6Ahe75hAJ3kxVcgzDY&#10;EhbB9cuvZvL06QwLom+Fnyzc3+/LT39yIp9+eijDflOG0AEMZvMG1ALjD/F4uma7SWV/2mMziXY3&#10;e7vVei4zgujkIMX22E2pIhzLwE3FYSYUs9wgj8fKHcVbIo/D/XWjTXD0tkei/NU5zNP0Ugbc2c7V&#10;xAeh+pqInF+mcnmVyW9+82f58ssXmGhzU8epfPbJiRwddOVwn29XgBOFYZLaT9jvGFGIlxNYL2VI&#10;Xb1Y/jLRV5GXlz8vmdl86MZ0VuOzlAqQtI3wrjbj438uEnRdHuyEh9lGFkvBXxVWZcA74Py8s6XT&#10;1evD3rAye3ACWQiWy8qGO27qr/VjyDA3mGMc/Od/+kb+6Z++wKIhk08/eSCfAKcn+/Lw4Z79IJ3L&#10;Efc4MyD6uHQtLZKlQLKUqsk4VmkdbxFzCMUCVVDsSs4i3HaqDIt/edgNkVhXcTlYWKIqiMZLH5Ur&#10;YLuj9EEofxCdY1D83R+fyR//+K2cYy5ydjaWx49P5e//zV/Kkyd8sMMxhq0jRXuY6UNq7R1aydzd&#10;bieuWez8v0qWvqa8YiaV7WWq4r+LsNvoXYXVeQcufQga2pS33QUfLEPHkYNtnPXz5TcX8uXXZ/Ls&#10;u9fy7TevoLv25Jd/+5l8Dn026ItiueAx7Hy4g/mN9lj+QLo9z76IZ50xT24m0V7UpfkpBSd3oTU2&#10;k2h3cxVtCruN3jQsS+j614nyd5fCh7EVMbqNY4WaEYabO87O7QHoF188ld/97is99fYvf/YY9fJI&#10;9vZ6uvmGD4X4ZjXfWGR/o+7UDZyIgycpM9XiB4QqYorsd56/os2sI/fVPJtRzSTa3VxF7yqsUkn2&#10;u9J6fRK7LyVdYnW0zGQ25efwGvLVn1/Lb//lmW4eeIQ10SefYuw/6siDx23UJR/PYW6m4JoMdbEi&#10;V8Stcw24qbv5OYf1Fzcb0X4zpwXF/B9K2G10m7BaT9rGw4whyHPB0yEwZujGwRnq5csz+X/++1dy&#10;gfX2g4eH8vEnDzHuD+Tzn/ANeP6Eg3Vzg59p5zO8hf4Ax7FFN1WDbGrguTFCsnn10Uyifdv8k8Rg&#10;N8LSbMbtYc14gz/2q6KY/07CauYB3K11ArrYNbIycmyx5y3017UyxiFumH327FL++//1W/nqq2/l&#10;4GAop6dH8uSjY/nF33ws/V4bvcR+DCUxqTzdcC8MMVnvDblRs9tJHsT9SFVuMX85bBW977D0U+jY&#10;bfLnWMN7sRJQV8OSp56YT5P1BQY+l+ZJEDbuYy2DO09he3U+kv/3f/xR/vQHjDFJW3pYy3z88Yn8&#10;6lc/lX2MM0yXcTB+noBvG9+a6EvohxqvJh7ISqF5DAVa8V5lriQGc64Qhdpj8zr60MLuQh5WX04F&#10;mkki45nI69dY+393Lb/+7UtJ55kcHnfl53/1SDdCPXzAUztEupjP6ZoNaOYCtzvj9GcBvLvovbXc&#10;Js9l/9uEJa3jf+dhtY8Yr8cTh3XSeVp4OKNtmvJqcvfyAv2Em6DJ1dTPrfL0lGfPLuTXv/5OJmM7&#10;cejznzyRk+O+fPYZ1jKol3bL531hPqUJo1+G+jCHavJ8kjyf67jL/j+UsCvk7Tr46nxX57wZ9NgE&#10;ds4H+KWBrrx8McJc+aWcX1zJy/NXcvygh7H/UP7Vv/pEOjw5pdPRvsKYPF3Cq8XzoW5mzEn5g2PM&#10;79NO6jwn72Pu4mmRPN6Ce5XK/u89bDCwjFXldSrWdvQ3n7yqQIWqb8jF5Vj+7//xZ/nn334j7TZP&#10;te1iznwk//bf/gz6rAsOHZU0DzQvoO/4EgFP86QL+xBHNiPPlN1WqEh0J2IUHsKjWxdD2f+uw8YU&#10;898ww5DXi922U5SYfhUCcpphrOEpkL/57Wv5539+phvURpMrefTwSP7Lf/xr3Ac6J4Mq0/pXMEEY&#10;ltwkCiNP+7R5+Kpu83xFyebmbXTbsDH/XYclrQu/Ka2bYTkf8nW2/UZHHhMZ1+5YL+bPZZpYxyzl&#10;D3++kv/xj9/IeDKRl69eY225J//LP/yV/Pxnp1irLDFXw/iEOmxgHdNO+Fym6COb8ky/PJ8w+Bxh&#10;baBA5TJ5XLvQbcPG/HcT1kz2fMbMXuzCxYjOOv7rxTZuMfGljlnKzekj+fVvnspoNJUXL67k6GBf&#10;HpwO5N/9m490g9qg52O/p1ekZTHepILf7lYvZl4TJKcyG+1bguR027Ax/23D5s/GPGBMFQGr4tK9&#10;NOrjYP2gzyxbcnU1kT/++YVcXFzLH37/BdYnAh12LP/pP/4d6qWJeumiZ3E9ZJvVWK1Wt0ar5Qm2&#10;4M26KI/p2yiObzXu7XTbsJv4aX/3YdHmOQ8DMw90oLxMZg3dmPbVV5dyeTmVf/qnb+Ty+lJOH+zL&#10;f/hPf6Uv2fJQB37tjgnxJRHWD/dw2JwCwFyPZKtZS9H+q++KmUS7m6uoOqyZVsIGT6Yax+1EDU53&#10;lpfEOQr7P7PND9ORLi/PMLb+XyhnKg8enGPs5cm/Z/DJU7kT8me2HK9rqqmmd0Xst44yoefr7lwF&#10;JnN8WEbwx5mgzNhNizlIHFkBV3PWpWOK+UCByZXtTfABX4xyGMQDQG/roqDRbOrbQ9xU1sRimWjo&#10;03Hj5UafGPrsF/4N8Df4wINQfg+zBgjmoO7kIMyNbw6Kin7MKBeBPCaa4ABDWCHIE2TNAcdRBC6R&#10;hXFatf1ACHWi9YmFBGobDhyF+EOUfX+bb79y4cCHuQ7yKTQcgShyuBtBnoLP0yqj7O/27QB7BKXI&#10;zj7EI74dPEpX+4nzKiHNjUT/crqbcZty3L7MBd512HU8K+4l+VG0Kt7cQHI+52U7Y5+dW93wrn0Y&#10;fdEYAlmYynRvCQ+7OTy8Pd85QjjPv9sjrIaP7VU8b4+3ijPIng8O8r6J/q36POTf6ob9xU7qLMYW&#10;3t1c2D0/ZaykG1DoEVP5hbyr4yCKdN8QjCOO7w2wLqy73wDS9faivKW8rMUKH4JTTqgbgnXG/jIP&#10;fQYjoMUfROik4Twe2rfCee8OumimOS5bBWKZVflvwkrYKO0q3hw75KmMPJ3Qd9hvdGwE9IcFjJXe&#10;X/Lj2iHYIg72IY49Mazvad53RF7WN0BehghVfI5deNbhrsK6eRV5o83h9V70N7qzrjjup1hYT9Fn&#10;+HmVUDeKoi4LFPl4X/ByVflV4Ta8ZbxZWASDpGJUkfrhn+qrcNeyReT+lL+dXse6SfWHG9+MRj3n&#10;fJo+eHPkeYrAeHPQvuqveQiI3bfhTcI44jR3ieN26YA9R5X/epTzpYC82C907cn5ss7F+HkCnt6F&#10;8T/0C+svhe6yPgTKhV/ER2zKp/OW3XfB+wz7pukQtw2br60ckHEz6CXKnpvS+Tkj6rIF+gw/rY5/&#10;4DNeuyNZ3FfieZfQNM38trJ603rxsLvGUR3W5GzusN5ou+5v4HpYw6PsrAMbY1g3wGKm/UfD6bza&#10;+GI57ZJPYhvvLvHsmlYV3jZsjCqe2yKfcwE+ftvziqCPlA83AvZi7OfnVKjP+Kl2m0vnj4QAzqMV&#10;qFvai3o3s/PlcSuKfO1SxrL/28jkfYUl75um5WEJH1tUjHSjrDnmUKdBj/GkVD7Tow9Bsv5C/m0o&#10;0ovTdfdNKPPeJmwVvq+w64FoQ1uP5aX9BfWhoJxV4lZP8bMy5QN/Pp9TYngiEN0ZZ55mNXbhcZR5&#10;bxO2jA8zLLxWADeth9VxxuKAtGFecONaGGeo17jWXKmHiBDEkMe/BTvx3yzT5jKu4m3ClvFGYVW+&#10;IWwwV/KV4PxVYejHjesLjvmoE68XiAv+/EfEcbC/sW5X4/G4tqEqXBVuw1/mvU3YMt407JumR2ia&#10;Klsns1OX8RN4hK0vsW7J2zJgzCWK4tG6c5TSi+y3wW3ClnnfV9gydg1rPKtyMx1mcHPeXzhXzjA3&#10;wz2fl0Vx8XrTPCsQ/lZ9vOS2K24Ttsx7m7BleFiT826wfmHwfrLqb/M04divdeb+q2nfBprHuC5i&#10;8xbchXyq/Moo894m7GYgmkpU8TrC+K/rHNgVNPO5DMcZrP9xt/oDhTh5N8RxVZcld9uxHsoox3cb&#10;3CZsns819k14m7AxYiraLszqZ+sYm5fZc0w4KLQqlC9AY4jdijRiVOV517zvwrMZiCKsFVbTNrfi&#10;dyhocZ3v+ByUeHfEV5Llf/3fPvuvC+ompDXo83MbXdnbO5Reb4jMaY4VNNruZGY8zpibC14H/9dU&#10;04+NvAdYH8ZCH7YmrgRagG8Gcs4mGSbSo5menJZejyUdTyQDGilP3VhKGxFwZ3QbaHEix0WOLk4B&#10;DlwJYoXWUKBzmk6BO8JavzPlk2cG8eiGL8wIFwi7SBoyz9GUDImpuWVuC/Dp0ceIg+HCC3malm5M&#10;Q1mSVkvfCmoih51uR1rttrQ6QLctTWS82U2k0Ufe+uA4aOtpaYPjgfSO+9I96AJ9aQ7bsmSayF+G&#10;tAh+ZpGb5JY8NUHLx3PgEsmmSxmdTySdZjIbQ264LzJ+GsDyQ/gb6Rkufi6UpwTwtDM4S6ffkTby&#10;1x8i/V4X9q4kAGWSoXz6aAbpLbsoUzuRNv1RFquIIEdkiXFxIs10zPH+kT6Y1Ukpm0YPsuvK9VUm&#10;4+tUjg4fysHeA610+xGLizy2J/uRytsYnHA3PW9uBHn4bXx70GV23oOZcQU3+huPhbUWRnKzpaOD&#10;E7HC4+E5qUZ86BNsp8zJs2ev5dXrc+QX1ZUkMhzwDbcD2Rt20Zy4KOLDBIRj+RmfBkSlgriUomws&#10;X4447Q1YyeNm7BxnBT6EsPrwjHfKik7w5d3r2U4eyPRuEkzk4nKqb4aMx9daXwP0/cODjgwG0B8t&#10;fr8dvZx9i23OJ0Fsd7y/IW6GJdld/dxJKfCoWwgb6tQXeATfDNfTIfljOx+0Rzz6wD3w2Zv/oZ2F&#10;tqY6mfFG4NsVTEv7Y8mvCrwKM8nMXlbtBkq0W5yUKX+EDl0Edvjw5AHcp9O5zGZzefnitVxdjqTb&#10;7sjp8Z6cHA6l30mkFz4lwR6yKk+2AIPaUTbPG/kMFsZ0hbLkwS2sh8mdb9qC/PTz1ghT9MsF8mTp&#10;rN4LdxsT2RYZl4XfDk/7ZlgvH+lmWcGv6RX8Rd0X8bBtmLvFY+4uW9qsdHybJQXP81fn8hL6rIk+&#10;cojx8/BooG/tEjovR1x8kK3x6OSC8fDu5iD7CC4nfbPH85IDDLhbWchPsyEvD/20fft9FUXa62Hl&#10;fTO4rKr8qlFQ3gd5yxtkibysKAfbKeWsm+O17zfk5asref3qAn0HcxH0nb29PT1FbahjDLSd/kBN&#10;OdiP1iTK0iZiPImI5GkTm+X1trK6Tfi3r5c3w0rYVUUBKyRGq5K5u+4JXKgbvt0+k+vrqYxHExld&#10;jbGm7cqTx8dyfDTEGMPDcvnDG6D1wzrBPdSzxeJtd5Nb7E7QTMR+wcx2lPuv4m1k9e5REHNKYh2Y&#10;ydsy+VB+9nmUlXMr27QJO2TMF244VrLzpOkCfSWV84tz9JvXqIemPHiAMeZkT3qYb/ewfqC8dCOu&#10;6jLrc6Yr+W4LRx/EqVkzN/unhkCx/E2+PrYWvNvxNvWiaZbcbg8nmFf0k5sdLCvJzNoX8rYcw9sp&#10;zSEcxgks82CFXBdNuTwfy6sXl7Av9WTb42OM/YMEczT467yfcwAGYKVY7TMuL6uNWIHUydyLPDif&#10;u98e31fYdwHtL5ARf6DRSRiqh58y5Bor4YNqLriBMfTZy2fXus493B/KydGe7GPevL/P/jDDaII5&#10;M9bJrEu6aJyIn2atA60HtVQjr6eSeScU9fqmeNs6fbPwbKsGI1aCgxzg0X7nfDSzB9gJatkc9TJO&#10;5fXLS/1kET/xOcAacw/95uT0APNnju8hb14HZWicN2H6zu5VZsVKmLevg7vGrepE5VyQqRZzMxla&#10;HbCfUJdzgybHFQ4rbPHc5MRTbcnJZ2LTWSbPn7+Wi7NzPWWo027JwcFAnjw5gbkNRsqSepLjlj2n&#10;YNx8AO9ziZA8MxCIDgZ9DkKzznu9bfzw8Hblglygw+xFR4z9GM4nk0yuMSd7fXYFuWLtv9eSBw/3&#10;Me4nMuy3UQcLaTX47JNjDeNwYiUQcAOPtXeuMaxdxPl8mzx/8PXIdudtL8LNfAeJcfKkFtwxpkhj&#10;CqSYW6UyzWBW3kS/VDEeT+T8/BIuqSSthRwdQZ/1W3J0OAAP+8oMcVLWnIehn4V86FpP49msg95G&#10;tvczLKnCT2/wzcE/a89s2/qDtE56E6iXtkwwxpxjXpahA81mU4wvHawz+3L64ADry4Z+LSQsYxA+&#10;3GOKxgpvDtupCON9bdXN8OHXC2nVbVNYE4/x6Fgb+cVyJKUcY15eydn5SFoYY1oY7/dRL598fCo9&#10;LDItHfYN/blAZc9TbfMqsGhAbkCaao6BtqBz+dvJ6za8ZbyrsH6VzW53822gz4ehl9AFYOOzzQzz&#10;sjnqZCqXl2M9CbIBfXew35OPPjrBGNNR+bMecuLcA7pxiXm06jly6EkK9IIfQL3n+u1DlO023H1Y&#10;lwcRRKi6DAZ66z8+9zd/Ej89yM9784Qu9q0ME7bhkP3lRE6OBzqetKj7wMv1DH/HC5FF9zIV7syn&#10;zg2ZB3XfBfe3TjXvKnhvy4zPyO4lXugRvhDgvwFor0Od8dTtyWSCenktaTpV87DfRd205MljjjEi&#10;bfSjIi5SbAc2yHx7Ga0OqvBB1wuFrIJWSdKwndg+lTdGufxuamJdmenpaSnWl1dXFxhnGljzD+Sz&#10;T59gXo2xH5XD+tF1EdsCQq0++wlx8k8R7IoSzz3Ae20PkKnuJYCZ+x90vss5NFzSdK6fxU1RP2ev&#10;L9GfUszJuvLRJ0d60vDe0E5PD0LXLqrP2bh2IXSTYTynqq4Hpv02ZTaQ3Ozp8L4KKx+MMNtmO3uO&#10;yBkL2w2bFb3TdCTPnn2B+c5chntYE6A8zSbXEndLPlOykbimmmp658ROp1ekL/zUNP3Rk+aVQcSU&#10;gqNwr/Y3nmqyoZEXzGAsAAW0FiVeXrjriAjwYSBPTeMmtVY7QO1YNMNPN9DpaWkGnrSWYCHHT3ny&#10;Tntx4hrEAcFwiUDkJWR6wEqegt82VFFeB+FSqggUczh+cKRltoJrGSFfSNjcdFAKoDm4kXcVMbkb&#10;B73YXIb73QZlKvvHcYPCpIIPnXlMqT30wZ+z5+Fyh4jKfjW2IyZ3K9WJkrmzOlg3BBuftjFcNlFi&#10;e/Q43jXehCys94sV5FfgC+4e5t1gNyryVoRRW55HI9UDqgv8WkdxHrZhO1VzxnEY2DZ2QVXYu0eZ&#10;qnhug1WKffjMRqHKepXb63E1RIxNVMX/BmD6ZVTx3TneBxXp5LIOCNWhuEnb8kf/GpuxOzk3+4gB&#10;+ivXZVVUTqtGgV2pKqyN+95XfHwp6gX9RlG4kaxLhTDmBCpMm4l8Ma/b7ztiit1iP3ffHRS59Y/V&#10;OlCqcrs1VadbI0D7BBEoWG1DpVZBDm4KcBQ/dIY4Iv4wnQ7+2ygkmFNs3oU8/A8BVVTtriGCF18O&#10;5AtQSTNBXwmSXxfdnZPm5AeAWxKEn8+/EF6vYCaxGqpQUAibhymjiqr4amyDyh6m3K5ujnLd3Axv&#10;KFMVT42bKJM9j/HNmb6BgPL3ZzGGoo5INhfzJ7MWhmT+NTZjA1V4r/YHI3fTcT/g3VO5HPcNd0Vx&#10;fFG8rIcm5mIBWiUbqoUzNl67k6dbYxOKcb8A68LrResG2EwM58+piTIVcdeowjq66a/dBBVUfOXo&#10;Zt28nX7blJ+YPG8/FGyjiDef+5Lc3eYGPj9bT85/F+Rx3Ve8e2JPoPri2G939g9DdR7Keazx5gCp&#10;rGHO57qF/OM5s5+WnodTKrvF9g8criNyXWHQZqfm90PhBLXP/yvfQmM+ihPU9sMJapB+yBYHjvwE&#10;NSfzAtHglsKce9dU04+UuDDhbtxWg6eNYVLGucAcS/00k+xyLNl4qieo6elps0xa2Vxa6IxtjEZt&#10;aL8WuiBPUNO3aRZzdD+epsaH1i3EyzeomnqCGDe68/vtpk95p0IJCyP8Wc9dMmmxjx7oWQc50twc&#10;3n+gQuDDDDXbgw3G0+RbW9yc1uSGNJQpsVPUWt2OtHs96Q560h50pTXoSGevK5194KAr/ZOB7H90&#10;KMMT6JbDAdx7kvQ7Mm/z9DLmC2kDfO+I+4v5akyj2UE6fLuSaKHo4L1Gzhe2k3nOV2fB34RdJ7aQ&#10;GcvJ/KY8OQ0XN77RPWm3ZcATgQYD2Tvcl/7+UDrDgSTDnjTaLT1RjqfG6ely3RbcEmkhf3qCGvK4&#10;bEEcFLyqxCATXCrfe0g+0OrpdMshhNaRy7NUT1E7Pf1Yjo8+UrlTripatEVbjLPEfEOcgJve44tx&#10;Qi7g07aCNtqIoG02B8Ir3Fx2YxguZBxuZ8qWzoJ1jLrmaX9w0Bw8/e6VvHh5pm9ZE3wb9MmTAzk4&#10;6KHNztFm+Ua2bZQyIJTGC3OT7Zw7w+10A7hG+SCf88Zmt7t5G+KwjHvXsM67Lazn9x1C24LJKP8B&#10;DZXS5GkblF/wgwV/Vpd8s+36eiJnr1/LbDaWbqcpR4c9OUS99DoN6aKf6XHf7FesC24u1B9/1pXH&#10;ym4T+O0gv7Ut3K1m0fbDHZd2cEDfLoIbTxibAxmQQvfMgEm6lCu+DZ4jldF0ru6TdCFQ4QF2egxV&#10;lALNk0tAtqgl01EzU/XUcYfAqvJ8EwgBaFw6jYN8EaeWRQGe/G7pUJ1jeECc4MWIwjAWFmXDgDDP&#10;GvLq5aVcnE2Qj7acHAzl6KAvfei/foenZDLNIg+Mz/NvdQD//ApmpG35crPdc3/olKJ+DdbXCrOB&#10;8Qcz9RDSL/REaHsKaKNgdlm6rCxO3unm5irEYdxchPW8eL5p5gkmmjfIU09JVbvlz8NrGC13HB/d&#10;AtTNwuEfRIs2GMbE5y/P5dmL1zrm7KFOeMJNH+PrcMjxkWNRpuBiyTbkMjj7UOhHWg5GazLRXLg5&#10;5PP2QJxaFgPd3Kzp6XjB8rgMqxD7beJzuNwcGLuC3LaCeWVbxN12ulv/yc05aLeysUxs44gAf34u&#10;jfW3Vy+vgSuZTuaKvb2hfPTRqY0xqD++4c5OgipAu4ccMIHgHAazOoBm5h/xIsrNZWf+6e+o4qlC&#10;zPs+wsb5jO1lvircDGttDHdtQ3H70po0M/ug6w82frhfYv5yRVxM5OKcY0xXHj86xjgzlBaqjiAh&#10;BsTD+vA4ivgLc5W97Eaz20tm6rcVNwfTc/ey3za8n7DWbwlt/rADnBMF+GcI3M45E2fv9gmihbV/&#10;3PU0NchhOuVJHTN5zdMgocvaqIgHD44wz9zTk20Ie0kHvQv5tPUN5vwYO3mSFPPO/hrr1htAPfJa&#10;bTeby7mKD6Fe3C0IXvUUZRmD5HcSwvFCOG6WcXnQnssmh8kHlaLhFnPMcTD2n72eyHffXsoc85jh&#10;Xl8Oj4bSw9jPt6mZjSb0VqJrMauXcpxWBsLzD2j7J5i3chnd7jybEIfdNYzjwwurdUAthrpVPpoJ&#10;5WM/48lQQIY58/lU62U2wdiP9Sr7C0+CPjjogBczOKzRWC8+x0KX0zTyeDUfvJdB99jP7buCYZhf&#10;h8ezDc7LON4kPPG2YXFn28Sl4z3HAMjKx3+Vo/qxb5HYV8K8HfVC3sk4k6dPL+T87BJryjb6Sg9z&#10;gIE8fHgoLT1FBXzUW7xH9Wyp8n/IRylv3j83Anm3fseyEzfjKdw9nSq+GDH/unjX4bZhjc9kDDvl&#10;CplwfoWVY1iXBH9KCvVBybE+llhIUXZJsyNJqwv/Fua+5Od6BvWCNdmz5+eolyvIic+mEtkbDOXR&#10;AztBjTEW6yzGjlDMU4jf6p75gZVmbQPeEMKP4uSDl//IWl3GKnzo9RLjTcNGstWTu7Bu5np4Nte1&#10;/8tXGGPmqbSx3j8+GUqn04Q+Q11i/tBq8KQuPutEnXDuDEGzNgyMi08HqeBCnd3IU5znKv9NeNOw&#10;71G22jZJuAddldtzUDyIT9sz2yqfxwAJTwrkWnEu2WKmfYCfheDJttfXY3mOORlP6eL8bW+vp2M/&#10;58yc1yUIa8920POQD53XLVAHO7f/uLyxfRe8z7CxP81vkxbvN83WNwKohwCuP0h2yg3036INS1vG&#10;oxTz5Ql0Wiqj0UwGGPcHgz7mzQdYxzSl22J9oI8QnI9rv2A9BbDOFIFnZ6DaFZtkUC7vOr4q3DZs&#10;7E/zNv5C3oV5M2xkDtD14OqYq3Fpn0pkhrXMd88u5fmzK+1r1EVD1IueoMbfDnjRnRf87M4xi/Pm&#10;kKaO/7yHNDWvhmJ8N2wvbwznDXn+nsJaG18txypif4TFZcMs7htBQhsl2FYTmvicbCEZdNkr9JcX&#10;L84xxkxlOhtJv9+WTz95IAf7XfQVzBJQhUgu9Av+BsD1aWZuuq5hfTNvBmQPfiwTyxeX0c3b8CGF&#10;5X1b+Ng/Dh8DcanuZ78xqHu4VKcpH9eOmJ8tEjm/WKBeJpJhLsB5QKfTkY+enMrJ8RAhKGPUIod2&#10;DPOsBxvfHODIEbtFZqTHNb+VcxuYN+bREcpUWdYqOO/3E1bbJcBxmPMhmycR+rAkAn9JZfvG2K/P&#10;aSgm3snd1JPsJhOebMcT1FJ9PtPrdvVE248/OtJnyTZnZroYoyBrpG52vbPvml/+HG5nxDKIUfZz&#10;e5mvCu8jbHh2EmTBdQda7CpW2qthJQ69jNfl6G5cCy2XLYwxc3l1di1TjP2vXp6j38yl3+vpCWrk&#10;bCcJ5gCsE9T0nPWMWtE+CV9PI08v3L18HF9yXofz7ALKhvddw8WyfNOwcfh3G5akJ2yzb2H+S6Bi&#10;rM9ki/wENf7GPJmOpddryZOP0V+gtvb3+IyM60TMkdG/2EsRK/5bfMKvd8FqzyftOdpq+nGet+d1&#10;FQxbdovjWgNtH8yjEdsH181c/3IJwTJz3ZvOJvL0u6/Q7pZYs/HLMPUJajXVdO+JHc4vDigKbgpV&#10;cLEfoL/GkH8VRh7QqMxThTJZDHYhtQ2w6Y3zxpcSlRonoZjt8yQ0fg6Tp6LxqGs+nCWSCphf2+xt&#10;TF4R1sdwTRdKkHfNpxYC/yLopPgGoEThp/GEi/HYVcRBXh0UCAzsRIMDPNzjNAow8A+dWMgCOs01&#10;oeHP3PwKrsFc+MXm1WuND+K1QfHtroKsVRuM9K3PAPfTvOBfka8I+HcDuf8tLgTcipjPr9h/E2Je&#10;v2L/st+bXFXxVWGb/Kqg/KwX9HLoO/xTO/2MovrSMBXpEn5VuVVdMV/IyypZzlagkzMs+UrgRrMM&#10;/4gUE9AUkzeCkzh3J7gpjUXkprBVWD8r0ipI8+rXSp4N+HcT4N0JSNtgdr/KZiXyBVrlKC73cV8z&#10;35ZCuFJ53vzS2HKbXohTEZu3wa/YHvu72y0uz9nu5VulvPoU+K8Mq66k1ZQcqy2uwN1dG2Oukl3Z&#10;bVe8xVXO420RX+rGvqSA1cQffEp8ObjkiuxV5SP8Kpur7GWU/cvm2F5G2T82b4NfsT323wS/yvYb&#10;l0nO5Ve+3Jd3tvh8LpO7o5rglk8Lcr93A72qyhib3e7mKvhVNu+CmD82b4PyoRQr4LjsuOnnHSFI&#10;P7c74nkZXRBMoZSzMWXM68Nl4xXJXd7gQgbXIuaJzW53cxX8Kpt3Qcwfm4O9JJ2dyELufhVpAEH+&#10;ed8glMzfLtZLUTc7X2vKmJur4FfZ7HY3V8Gvstntbq6CX2XzLoj5Y3MZ4VqVrV2xXf3zMQYu2jdw&#10;RXHw8nhi3twNeOdXnJ+4nGXE/n5V+VXBr7J5F8T80RXLaCsgU+0btKkT/8E57yshTnMOpIxb8VZX&#10;XMbY7PbYvA6xv19l8zrE/n6VzWWEq0oWGxHatvaD6CE8/bQa8I8jTxGmIPUL/nqFfFTx7kYhjm2I&#10;+fwqm9ch9verbF6H2N+vsnkdYn+/Yv9NCLy4VZDWkl5eIYX0zW8XaBgmUZFubo7t2xDz+hX7lxH7&#10;+1U2r0Ps71fZXAVcb0aRzAJiWRJ6oS4Mixwkn8s5NAzrjvaqfJbBKzbH9m2Ief2K/WOU/cvm2F5G&#10;2b9sju1llP03XXE4tl+VL6+wLvQqiWnFzbh55cR5d+V8fA1YbxtBnjgMUiuDV2yO7WWU/cvm2F5G&#10;2b9sju0x3uAKpVbcuEKcMU9QXzkguhKtiStccVzbeG+Ubx1iXr9i/02Ief2K/WOU/ctmt9/quj3F&#10;a84ckf4yHQa3Nf1DE1Uz/cs8yJPDr9ge+2+CX7E99t8Ev2J77F+GX2Vzlb2Msn/ZHNsjNxVgQOzm&#10;99xdw9naMe838C2TuRVhd8UbX3F53LwNfsX22H8T/IrtsX8ZfpXNLLa3+R1Q1caNqvhXpeq2TXij&#10;S8tRQtkvNm+DX7E99t8Ev2J77B+746qSwV3D+4n+boR/xCqRz3iIIne83LeIz+H/9aoqYxVi/ti8&#10;C2L+2LwLyvyxuQp+lc1ud3MV/KKAKvrEDVIv/CNu8G8D0wnI0y2Zd0HM/8aXU+xSbA+zdUGwvEey&#10;HHAHsk+QlVyAHNwB3T0YoF7gjaFhCWv2ypSH+R5KVVNN3ztZX7AdrS30iLD7HLD3DZqyTOeSXo9k&#10;dnUlMplIK02lt1jIAOH68O8tGtKdL6WTLiSZIYZZQ1pZU9rzRFpAkjaC+0JaCvKKdLKGtBfgA1oA&#10;T7BZOV3H+6o+7INRuzoUENLWT41mGZDKYg4sYCZ4oT+vXE0MmC3E1G9J56QvvYdD6T4iBtJ7MpTB&#10;J/vAgQw/OZb9T05l78mpdA4PJBkOpdkbIqMDyZKOTCGN6dIwWSQyy4A0kXSWyDxrIR88RYEybEkj&#10;aUtn2Jf+AeI/2pPByYF0Dgay6DZlhvxMlpmM5jMgRVwiM5R10epIsztAuAPp7x9LD0h6+7JsI/0G&#10;0oeMJpD1GPxjyGG8mMsMZc2ShqQQVdqEGXHPYVZgIMgw0V40bSc9xXi/yNqm6237Fj3KBXC70IJl&#10;Uza03wTthZsQuZlPNwKy2VC/O0JUOfCPD4wJfbPAYG9cGPLxwvk2IkSs8RJmNTPlz7fV+IYH6ljj&#10;5j51viHSkU5riCx2JEO/mc/56MUbeyDtD8iTAmXFYlbf3kXpkTIQ9RWFua5i1c+Gdgu3FijXijm2&#10;b8OuYd2vir+Essz5lgAlsA1ar5Cd6RekANE2+UAgTNhs9z3SyHkoIWpC6LPlXBL0tQT9LkGfT5Zt&#10;uHeQTz/Zi2lYTYA73AvQX2WOeNko9TmE162mv8BfhruDZ0YCvAe35SKVJXSFQFfwLWNkVKOkGMAh&#10;59CpL0aZfHedyjeXM/n6KpWvrjL58nIufzxP5fevp/K7lxP5zYux4ncvpvKHlzP50+tUvjify5cX&#10;RCZ/PpvJn8+ncJtqPGdQTNfQ3VOeXMLyQD4LtM9FBn3KNxUAdsZ40zJPzmK7ZuvMEMZBWXBiiq6J&#10;O4B8G+KLLdneiGijv9hpX8ENYA/iCZxN6EG9a31Zn1DijQloIsFOI+x8C4dv7djJZQTqUoF4Aoo2&#10;xkBAOZ5gBYfB3fSfh709tM3HqHJbB/LG/GvC2v847xV55gZo3QQN/dRE+1bQTP0FOcNPwTQQXusz&#10;jpNgvcy70phjdjDvQFEjHC40XIzPbEXoORgbda7BsZJgv0ALyefhzBpCaJtQAx0czN8bIC9bDNPL&#10;dje3WGaKKrddwbA5rCw7Icqiv7muWc95wgMclVH4Bw/WDS2cG5FskzvTRvnYe3BPOE5SzqpbrM+a&#10;7NknuuhnPcTQhRfqjn2L6fBkA+iqlbKVy1g2V9nLqOJf51fGprDbcCOstrRwRe5VqEpXEWpDK4ht&#10;mDqecAp1pvUGbahmhmGdcSzpoC44dwQn/FSlsc9x3tBoBx72pSjtXaBx8O5mt8dmYCVM5Fb2L/OW&#10;sSnsNrxp2MBnF+vQZGzPBWgmSOgHPF6YiwGAJ21RBpxvsSr4Fq6+8atjCv27sEOPLbvgt5hZW1pj&#10;6FeEdiWAD+TY33jygFYd/nF8WAf8aXwWZ8j5tvLGMonNbndzFTaF3YZNYYPdx9D14FhegGFtks47&#10;4oDZQPMqvAYJm2sZ+LKP1jI6jW2mBz/ipi7znsd6MFk7WNcB7q9A2sS6Mrq5CjH/hxJ2G3YMCw9t&#10;sKargsBoDwPSXOd7kD/NcMsQKoXwMSXFvBFmzJuXHIda6HMYe7TKLSJMK5AG42MHIlCbKz/W5TAi&#10;662Qh2H+mVYo14by5oj9y/y7hHWecthtuBGWbZIihwvsdocd4lfQTH+W1QFHPdmEdzpgPjDHXN1+&#10;OFArZEzeEIJpgLEA47B4crux4V+AJ7oNGhAGQMtEqJlXMLtfbF6H2P99hKVs3N+Frna6Eyyi/iuA&#10;kORtttra7unP9RF1T7vFdQhM2qytbVt9MJzFy3GIp6fyFBXGxU7D9PVUG8RbpB3yBVi7MHdrFMwD&#10;QhN0L5erCoxLr2BWe8m8DrH/hxB2FwReSBbisjGJXziwZwSQA+qFIBfHep52bdIJF8ITdDFYHDEY&#10;2pG7x2FoXoljHaJ6cbddwqp/FNb5dw4bmXcNG/zzsZ99gVC7zwHMTD5X8RYnxokln6/wFKGutJMu&#10;ZA875wGoG87DdM2vczjMz3SOxnmcp4kcME748FmFPtfRZ2+Mews0/cgc27fhNmFz/zeo07L/24ZV&#10;nUHhs7GzIgx00n+EN2HlDXXIk1D5fAAMnD/bC5I8yYL118adZgYiB8N5ZEBIRh9/3UDBl+d3G7w8&#10;VYj9t/Hn/rzcHLBz2Mi+zi+GytSBUu8ABFSY3F1uNMMQEf316zKqw9AHuL7kDwPUbfTluIM+pfNs&#10;XhoRHG1WrTFEyaHeI9Cu/j6PZlmicm3DrvKpwm3C5v683BwQ/LQ0vO8M6B/MaQ2II0fsZmY7ZID6&#10;ic9UEBZ10Gr24Q47n4FhDbpAf+HJXewzeiIXcocABZRUyhEiCk6r5Q1A+OKK3KtwI2xk3obbho35&#10;q8LG9jKq+Nf5xRdlQTm5CBXluoUjdRn6BdeUujbluA4/7V3wtzGNdQV3OCriKHOE/gELmkRAyAf9&#10;8W87yF8qU2zehvcZNuYvhVWZ+aXjP0FzCfEVufG0dc5/eRqxfqUK+kzNHINQT64DncpyNLkHO/0r&#10;eNaD9VWUJQfyFpdxxbwN7yNs4MvXjADXFITbCywBPpeMn7AAtKs7/R0WRuWCNg1GHUeW0GGy5Hys&#10;C78OWr71pyY/maZ9AeFCv7G5AV14s05U5Jnxwq6nRrL/hD4Ql20TQrkLM+vPr+C+DjfCBvMuKPNv&#10;Cxvzv0VYStKgPQWihIz1gi8qiuXnuMPfmO3rAnCnk47xjMfGKo5bCJDHhpaCejHd525xuivmXVAV&#10;di0s3zft7OvWnnxdob/rKRKsrzG+cg8A+GzNgTDgDi3tnRGlE26l5LRx+4SKj8oc5HHBsuM4PA6/&#10;eVhA4ymUXE01/eBJ+zo7c1tarR46dw8DGCcA6Cv8DXO2kMU0k+U0lQaQZAtpo5usYL6UVoaBJAVm&#10;6EYzdKwUg1AGzDCxA2QKZYG7IgPQFxMFfwjiZgSCR04Cuvhto+tCqUYojjVG7gCfwFCBIRC6Oe9I&#10;G+AnMPk5zhT9OkW/zjDYzdtYlA2g4PbBd4w4H3QkedSX9kf7wIF0PjqU7pMj6Tw4FBkOJet0ZcaN&#10;acjLGHlVQC4T5HeGfM6Q9xk3qhFY+BEpFiEpdMyyDXny05zH+9JDfINHR9J7dCDNk74sDjsy22vL&#10;pI/4egjbb0k2wKJ+vyeNo4EkCJMcHUrz8FAWwz1Je32ZttpyDcV8tVjIFRaRxATFyNpNmXeBTkPm&#10;LZSN4A8BkIdt4IIZdyLXe/eOmG+UAaCGVsBpiToOzTfMvNgG0G7ZFjgu0Jd+5OXdjOG/A/xbQdmV&#10;EccRKHZaAf8hDB+UYeLGh3CcjnEKSHvSHCKDmNDNkZZO8uL4aeakA2H5UE6HJxvjdOhTXgMH/iJv&#10;sXmT/Ta4Tdgy77pwcNeFoPNH9jKCP2XnKLuVzQrISHUNf5SG2ZoG/gF2Az/7LHjsR1GE0l892Xsg&#10;ffQdbmbiQpX1w4m4btaCnZ/UnKExZoiDm7Js26DB86F5gb89CIrKHchMTDSAITgXCWDX5Q9F1GuM&#10;i4vnGfTtdbqQs0kq315cyxevL+XPr6/kj6+v5Y9nY/nj+VT+eJHKn68W8ueRyBeThnwFHfzVlPeG&#10;fE37WOSr0VK+ul7qZrYvLjP5gpvUXk/kS35G63Imr0aZXGIMmPDHRuabC4ygi/XHYPY1LQFlCPHg&#10;n4oOLrb1hT9gwoRy5SUnO8uEewGfgLKYkDRljjhtM6HfwQdY5Kwn5VCZ0JlNZInFkAHmkJiPF2gB&#10;dsGjDF6eB5WzwuIg6Iw/y39AJSljQB7iTbBLWBSy0p1wP5QpcvVcGbnNORgGYL2WgXq3hmh1FEOb&#10;JmPQOoIkF1gIzftoulioqs4CA1oBty2SuZmg7agORF8i4L1EO7cFEwmyR8TmrtYA/Ls1mGfPO8By&#10;lEH/XEJ3BaS9gttRZVFKcH1h9tB2Yacc2R/YNwgTJM1ed9BSenw37xxL2IPYPzAHA5qssznrjX2C&#10;Ogg82vE0UaBcVmKT3y54n2Fj/rcNG4MyMp1tYP0ELyWvGwIXKsO0Ih9g98CHOQDdNBwCabtFPSi8&#10;nToYLravwjaf2Zi1C4oyxfDMV/ltw/sM6/zawvUyYn0QJLipMkdZl5C3/gjKz3WxX4QHcPDWqaNe&#10;6Af8kXQ5RH+AHkO40IM0Ntv8wTkD7BiPG/zhFJd+uoDVh3GwmAnEMwLLaZxrI3fdBXEst8VdhjW7&#10;X/YgtAxIpQR/6FTEF8dJeDs2Hpv32zhP4l3XNHRDnermNK1mzYXeSV77nkJB7lMmz4ff3RzbN+E2&#10;vGV8qGHhx7riII+G7Ztn2ZX4e9scdq7FuEHNgLUokME8g4i5WY3uXI/ahsKg/ThZ0GpmfHChvuT8&#10;AL5l2EPyqvq6DW0q4yYw3PcZtgBlkP9AAJecC/8IrSKCfqgD9ga2c52Tc1IOO//TWJamx8GqdrNF&#10;vga3JgbyXK/kvmSu4qvCbXjL2DUseYx8fmVzLOof8/OYDOamBEH6yfdcS7DN01s3QWtFkcdgdQGD&#10;DkD0xw19g3VBsjkw3V1vmp28ITuWXcDyaG4redbEAtNWxPxu3jX8bXjL+L7Csq9gTaJzA8ThCGtM&#10;zoz1eaPy2UU3QjdUYf6mLxDo/ILxhXlVPgdjOE8rziPNDnfbhLcNuytvGbcPm5d9I1wuFnfujrmZ&#10;8EUZzImTpId2D/mGdmxzCD6fBpbcxAZ/fWHQL40JcaCPcjNOmJcVdbMLvLy3K7PhtmFjvrcJe1sw&#10;rJOOCgZft5Di7MTsrAM+AwKog8yf/zigs65Yf+wXtHtgq+uiH6zHrny3g+fD8rIdMd/bhN0G8t6W&#10;WD8OnycVbqwKBc10Q7tXXYU71yn6OW86azDy2OyauBEfGPMXOkK8mus8DcL+G8rl24b3GTbm8/ze&#10;PqytX1yHbQLX7QHQUQt96Y/P+22TDfsIN3M0tb/QTjCNMiFtmwQAlgetHXd2i/oVPKvmXVAOe5vw&#10;bxq2zOv224SvcifiuEqkzuWw1FeULXqNChduqGsDn1Vaj2I4nVcl/I3N1kQalcL6TAztJyUo785E&#10;Zs+jB3b7Nrxp2DLvm4elLtf5EmRIrDx70n7ifSr0qyiMPuNHPfhvxYmO+239razJ347pHy7rCKa/&#10;CllT/qt1oKzEzkTmchmJ2N0jjf034X2EDZJBoW3uBNccYS2JdbhvQlsBZbgC/2UL/BpziId3FTss&#10;OlfGnKzJORs3qMGNAresaAA7QMQdAiEfHqnegtnAyJ28XLvCI6nyWwfnzzMQ7Lsg5r1N2DLvrmGt&#10;flees6GHsH/QFHoQ7OCds99wrsz6gTvrAvWp/ATGI3sZmm0l9EN9TmrjVFXau+WxCh42BmmdO6ns&#10;VrRrOunzWCBB+7KX8E0evBdpvjtiCm9IcaFqqqmmKsoVU6RAOMDog3+M+fqDC8eRYizJ7TovWAtw&#10;VrrlsSh4xXZkZhWRe9V1k7+UpANe1NcStpI32iizowWlrK+u2kNFfaAONl+yhakP4ikBkVJOCqZB&#10;ICw/C8r4mkQbcQMCNwXStk0QAM3Mj/spPB+YMIPH81E8wrcH/Uh+M5RyQ02VVBbaJrwNVcXFO+p7&#10;4yBaDuMUu1f5O5X9NvGWqSrsrnSbdN417ZKXmCfvyUGdFH7BNULMbVhPHv8tKSTv8fNHpjmQwTDL&#10;FsA83BcyhQcxI8DDHwlT6CiCG+kItUOppFAmBcC/QBz8HCjAuAk9sRBx6FhAUoGUUU1Yvodrd9oc&#10;4xaqCOxOVXi3VJXiLiDF5l3otvwxedhNuA3ZPELH5XJ4th1FsL838nxswzqK/Tbx3Rdijyz3yl3k&#10;sI7K8rlNHDH/fQxbpttoOyePz+Ms251i93cFp7I5tm+j7yvsruTxVsUd+/ncbDvZSqQqvrumOA3P&#10;5670fYW9j/Q+5XMfw5ZHkVvMh/OkduK+Q7pN+cryKNu30V2F/SFSWR63lc33EfaW9A6jfnf0NvK5&#10;j2FJHj6OZ9XurkaxXxlOZXuZtvmXKeZ/m7CkDyFs2c/J3Q32PLo8/1rlMZRpm/86ui1/TG+T1vcV&#10;1um2Y29Veh5vDKdNfuuoKsw2VNEmvyqK+d9n2B8bvY18bhs25r/LsG4vuznF/mW4biNov0vyNEix&#10;eRe6LX9Mb5KW05uEdf7bhn17er+pkd6mjLcNG/PeRdgY62iTn1OIY+lx7RLmXdPb5OP7CvuuKH72&#10;fxfkcxIv623ijXnfJuxt6W3Sum3YXcjjLMOpyo20zp0Uu63jWUe34b0fVF6h3KSVnZZV5EIMwvnh&#10;yaimmt6ArE/om4Jhh7pkifCLcrNxKpPrqUwnme1Y55trDb71wZ22LcwRAhDKP2/HT0pmTSKBuSUp&#10;kDWBBOakI2kLaLZXkAEz8M0ayQpSxElkwBz+xAJ5IOa8c5e2gmb4AXOkmzI88jKFSpgslgp+EnO0&#10;NIyBKYo9S5qKeRt57yA8MAfSVkNGi4VcZplczKZyNhnJFe6z+VzmcNe5ETeNBWSwT1H6icxl3Mhk&#10;3Mxk0ppLNoD/QSKN054kj4bSfnIg7U8OpfXJgTQ/PpDGx/vAUJof7UkCewtof3woCfiWDweyeNCT&#10;+XFX5gcdyfZaMu2hPO2FTIG0g8L1UV/9trS6AMqQtJvCz6bY6Q4AWJoLYqn3rSryXpC1V0M1bSzm&#10;9yyDm8nH5VlTLgZaMyGv4L5/FBdtEwK5NV7e+xLf3cs8SnRQWS7xZ5um+N6gvyXFH9fYlwmeArGA&#10;Hmm0O0BPltBdmeqVhuoVfmZ3NAfCSWaXk7lcTRYygt6EupQp/Ka66cug75+gT+qb99whq29nJQHh&#10;NCm4OZhre6cRAA91HPXpaL6Q89lMXo7G8uziWp6eXQIX8h3w7OJKXlyN5OX1SF6NRtBbE+RvITO0&#10;nTl04xK6l1hAF1NPc/PaGPGN0rlcTzMZAVfjmVxcj+X15bW8PL9UvL4ay/l1Cp45yt6AfqWcECdl&#10;prJDmQgQ/1uuORoYUHIFm7ButI1AN2vayAzAt9HKPA7nVQQROpynpg+FWBleIaxb3LbWD3skOksO&#10;2mt6VxRXx/qqYR04atpO6+T1FjJU3bpTB/pRE6VbaI1d5L1NnrHcS7we/Y0k6FDrrvdFa6uhpvdK&#10;ufy3damaavqhU1jLvDuqGI9KxNTrUWhXWictyHitAN9E0W2vtx89qbxdTptkVfav4t0WR01GFLpj&#10;d1rLrQ903obqertLMmnaVRDMlVV+uzZQ021oU7ve5FfTh0uVnaimSiq3b2/zb9Lu675yN7Sp/brf&#10;tvYd12OMt6Vd0q5pN6qqk9vU021435R2bW8fHjXDvaaaanoH5AsYXcRAP/D45+V8KYv5Anc+vDGu&#10;TVg9VaiERgUi/2IbgyH2W4c8bcRVlT5P/VHA12CnjqkZQYoND+BvFuBGEv0g2ZInCPEkoYWa7QI/&#10;gOgVFt58ivgBbrRgfDwZjaezdRJpdhNpdFsBiQgBd95pX/FDGEX+2U7mi/lGSiFdbpLjcan8/J8C&#10;+VYU2TPSDNdUU027kPdx1TGlDVjuRx3CE8wcGRxiO/UOVEaBEK7omZtAiuwhfeopnqCYIcKUJ53p&#10;qWlEpvd0bsgI1Vv8qCL1UUhb4+H2McQF2Oc4DdRvc/JD1xMZCpQyToDmDIXiMODliLGdduNaR28X&#10;uqaaaqqppppqqqmmmmqqqaaaaqqppppqqqmmmmqqqaaaaqrpdlRvUKuppndA3ALRXDZkkS4knWaK&#10;6XimJ6ddX47l8mIko9FU0owbGXhiTlvs1LKOSII7sOCpPIquLNoROj2RXk+Wvb4sun2Zd7sy73Ql&#10;63Rk1mrLtNWSSbMp4wbRkBHyMloSSxkteNJZQ6bo+jwNTQE+IuXpbCvgKW08ja0VkMgMmEaYIR26&#10;zVqwt5oyTZoySRB/C2g3ZNaGW1tgN0wSYimTBk9GWyB+ZIwbzbqJNHstafbb0hx0JAF4ktm811Rk&#10;/YZh0JD5QSKLI/A96kvn433pfX4s+z9/JIe/+EgO/uZjOfjXxCdySPztJ3Lwr2D/xcey9/PH0v/J&#10;iXQ/O5T2pweSfLQvyZM9aT8i9qX7cF/6DxDf6VA6+11pDZBGJ5EGPxXKN3eXC2ksDE2Cuw2LbSo/&#10;OGKpfpglq2kbhS1cpscCyuYVUmbf2GngKWY8CXIB8xz+eoIa9ARPVEwGffR16C/orCl0y2jRkMu0&#10;Ia9HC3l1ncnL61ReXs3k+fm1fPfySp6/GsnLs5m8vpzL2dVCLsZLuQSuJtBrUztdjZ/WzIA59S5y&#10;uYRe0vSJJbCAPllAr4FnBkwAnth2mc7lGXTyt2dXiqfnSO9qJBezTPXlBJ2AJ7yl0JE8IW3O7/1D&#10;zzaR9wS6N4EubgHNDhRdG2myjFpm5AdhNV/Q8QQ/D3qJceDV1VieX17Jd+cXSPtKXo4mcjaZ6emS&#10;48VcptwIh97HjXPaB6G7+TloqE9pIS8ObovjVrliiy+gm23hBuiGXtrVx8wK2tRsm4oLuH9It6Z7&#10;QqytutZqqqmmu6EPQ5PUOq2mmsrEHoHpYE01/ciIjf77HxO0/5mxpq1US6ummm5N6DIc4/lVgrr7&#10;1FRTTTXVVFNNNdX0YyD+1lxTTTW9I1rwhJzZQuaTucyu7dOe41GqmE55Mo9IumxKiq7IT2hyQ1jW&#10;7gBdSR2drsw6PZl2e5L2+5IRg77MgOkA7v2uTPptQy/A7d02wrVlBqQ9xNvvyGLQlSXCOUTRBwbS&#10;GA6kORwaBkPY94B94AA4tPs+cHAgzUPgCDgmDiUhTg6kdQo70DjZFzlBHLg3T/cleXAgncdH0n1y&#10;Iv2PHsgA6D86lsGDQ9kjHh7JfsDeI8Pg8YH0H+9LF2g/3pPkMfL18Z40P4X9J8fS/fmp7P3NEzn5&#10;d5/J6T/8RB7+h5/Ko//4M3n0n38uD//Tz+X0//MzOfqHz+Xg334qw7//SDq/eCCtn59I66dHCH8o&#10;nZ8cSf8niOMnD+Xg84dy+NlD2UMeO4c9ae21RboNWSTc6DGXxWIuSwCGsFFtaZ/7BBqhvmuq6UMh&#10;PtMy6NakyCV+wO/nfunZXzmMZ9Ve9iviAOkpYnYa2UJaQFvmuGfUa8uGjNFtrjORMXTdlJ8R7g1k&#10;0R/KDPrtctGUF+OFfHc1ly9eT+SPL6/lz8AXr67lS9y/fnmp+ObVlXwLN+Lp65HhFTEGpvIS4c/H&#10;S7meNmSSNWS6aNiGMuhVRZOfKuZnjDuK0bwpZ1OR58jYV+dj+fPra9xH8s3FWF5NFzJLuBkY+QSW&#10;vLd7ull4iTw3ugD0skBXS6sty8Q+g8zPc3JjWg6Uf84NyEkH/IynL2O4XaSZvBiNkdaFfH1+Lt9e&#10;XMp3l9fIz0yul0vwMO/cYJfoRr8G4uZpjk34cWMsP/yMVBGT1a1fhZkmR6ixsAmt3Ap4amQOd4tQ&#10;U0011VRTTTXVVFNNNdVUU0011VRTTTXVVFNNNdVUU0011XQXVG9Qq6mmd0nhV34etrVYLG8g3gig&#10;0I0CttFjBfysZZOnAsUwd37ysgz3iyEIs4IkINjz04/g5jCeJEfD0XK0AmK3NWgn0my3pNkxJJ02&#10;kEgC9wRxKOAfQ/k1nIFxNKJPeza78O+Bt9+R1gAYEl1pA7wrwolsTfA0wGuf/QR4OprGg/AO5o1p&#10;JP55T1RKgxXI2qmpppo2k3YYhes03RwFA7GEguNWOHQu6KSm8LO/dsqY6Olis2wh02yuoJlIo89i&#10;qnlesgfwc5m4rX4KNORhJV9Bp3K7naWNdBEnkSIw7XRfIo8r+pJ2KoQKeDo3YeX1MhNMd+WTopou&#10;NyvP1U3lBYC5AkY3XWqqqaaaaqqppppqqqmmmmqqqaaaaqqppppqqqmmmmqqqaaaPmxqhntNNdX0&#10;DqjZbEjCzV68txJptdvS7fekvzeQ3v5A2sOBtPi5u2HAXl9k2JPlsAv0ZQHMYScWQAZ7Bh7FPux7&#10;8NvrKhb7fWkcDqRJHO1LcnQg7ZMD6T44ku7DY+k9OJY+0IO9dwqcHEn/5DDgSAanhzIAv9vpXwBh&#10;iQcnMnhk6Dsew/0J4gW6PH3s0aF0Hu5L68GetE6JoSQA7b3HSOPJkex9dCz7H5/I3uMTGT5E2g8O&#10;DKfAQ8PwkWEA9B7uoQxDaZ/2JTnpSvO4LXLUksVRUxbHiSwfwP6oI41H8Hvck+aTnsjjjiwediR9&#10;0JLZSVNmR0uZ7i1kMljIuD+XUT+TCZAO5pLBbT5YymLQkGUfaDdkkYgsmnDTT+UtRAKajWVAvUGk&#10;pg+ZuEWKW514J/m2KVLsF7uvoZgtZufmTYCfIeCmsPmioZ+0nCHqcbaUq9lSzscLeX61kGcXC3k9&#10;WcjVfCHTpCUpdOG42ZSLbCEvxzN5PprId1dj/dzmi9FMXk3mcpE25HKegKcp54jr9SSTV6MU8U3B&#10;N5Gn59fyzesr+frlhXzz8lK+OxvJ88uZvBwt5Gyy1FPbRnP/xLEIkpdpwBUyecb4kM4ZHC4R/xid&#10;Pm1CbyQ8KQ06pAN9THOzLTzNTM8sWzZkzpMxUY55Bt2RQoekqcxmMyCVdJapWwY/3SzHzXgJ9FOL&#10;J67xs6bQ2+2uTBvh06ZR+V9PU5XHNQJOETaFhuFJbLpZLj/ijJEa+NlPbn9bred1xOke4VvbIu2F&#10;oFqVMCK3qt9KHDXVVFNNNdVUU001fY+kc7N6clZTTTXVVFNNPzzC+G7vP/JfcKupppreD7HP1f2u&#10;pppqqqmmmt471RvUaqrpXVJYYOoiExbem82mNJMkoOrEMsPylpCWI4lOLfNTyHZAq4SyG+wrJ5yF&#10;k9CqYCedrUJPQeOJZfC309MI8DMdReCJoCesBZgbywdZxmhH6PB0NfAAS/Byo9myJTkWybIAN58B&#10;S7ATqg2TcCcQ3Spt2wBSU001+XYpbs4ieKpZmi0V2WIJN54c2dCNWzdPMZvfOMmMp415PAxP8BQ1&#10;5YfjLJvLNM2KE9c0LE8oy/dxGUK+3M58eHyMm2nQX7d86UNBKAEFzVQGDhB4uSnPsXIqprsbm8an&#10;CoVxQfdzsxnhH0xluiwrT1Mz+RR5Zfgi3ZA2ySOvqaaaaqqppppqqqmmmmqqqaaaaqqppppqqqmm&#10;mmqqqaaaaronxG0YNdVU0zsgHnjDDWj8hGWDB+j0E+kMO7J3sifHj47l+PGp7D8+kT2YD56cyMFH&#10;dqJY/8mRovv4QNpA69GBJA/3pflgDxgqGqd70kA8zZOhJLi3AtoP9hUdAmG6Dw+k9+BA+kAXYTrk&#10;OxxI66CrSA56itY+zPsdAPc93AnkNRl2pUnAvbnfk2bgJ5oI3zzoSGO/LYu9JtBYwXy4lGxALBRp&#10;fyGzXgDMtGf9hmRdkbQjMoOMJu2lTIFZZylpF349UaS0dxCmS2TwT2XSmsm4OZNRcyrj1gSYIjzQ&#10;cUwUU5incJ+2ZzlmCKtA+FljqtBrCfMSbstUeM2bmSyaC1Se6AZC1qcenaYIFV1TTR80cSeTb3mq&#10;Qtjp5JueVoB2rkBjL0OKs7sy8BQnpy3kGoZLnkw2SuUlTzo7u5CvX53Jy9E4nKCWSNbpoM+3ZdJo&#10;yvViCXfBPZHRsgX/rmTtgaTtPsw9mTQ7Mm605HqZyNWiKZeKhlxkSzlDWq8mmTy9uJavX1/IN2fX&#10;8vR8LM8uUnl2uVB8dzmX7y7m8vQyk2/h/vXZTL49m8p34Ht1NZPJnCeV8eQ0KJvWQJa4L9DpF0iH&#10;WAKC9HiIou2aW0iDQFkVbicWC2kuF7rXNWm2JUmg3JqIq5EYWkin3ZM5kAETuF2kmbziKWrXY5Tj&#10;Sp5djeR8mso14p4gTm5g48Y1nt7GfFidIAGANdFEXRB+uesq6F74GR8IcYSD8JDvAJRT78pZU001&#10;1VRTTTXVVFNNNdVUU0011VTTm9EyoKaaaqqppppqqmkXqucONf3wqf7tsaaa3gEt+dm7xkI3OM2b&#10;qSySuTR6IsmgKe39tnSOOtI57kr3tC+dB31pPxgokgc9aZyCkYC5QF/kYV+WwALmBd1Ou4rGaUfR&#10;PMH9uG04aknjEDhoiRwkIvvo6ntNWe41DPyUpX/OUoFM426gGfnHPffvNWSBJOdACj9uLkt7c5n1&#10;MiAFZjIl+hWgezegA3CzGDeTtWYyaWcybs9lhPt1K5VryGqkm85s89kkSWWqQDggbWWS5UgBuCUT&#10;SZsTyXDPWgXmSGORTGWumAGsBwPNjgxpKhqIU2Eb0+bNOVCctEaoPVkYUL/xXpH7Rz7JWRaHRMHs&#10;J0DRqoCHnQBolLsT+KdehJM73vC4Y4rmaJo/gOdWLZeLvAzBMyBYw5W7uRH/LB5zi+MvUyyPD5OY&#10;ce6mchT1GqOStEEbyEIsINPFwrDkKWEAjNynpaePTbK5XM1SORtN5dn5WD+1+fT1tXz76lrv352P&#10;5NnFWC7Thcyaicz4ic8WkaCPN2UMeU4bCfpwTxadIbAni+6epJ0+dEUbuqIt46QjI2Dc6iAM3GhW&#10;tOHelnPk4+Usk+9GE/nmYiRfnl3Ln5H2F8CXr2EH/gz86eWl/OnFhXwL/xcXU7kYzyVdtmXZhO4l&#10;kIdGA7p0Af25SKS5bEoCWbSANsxtyKM9XypaEADRmc+lAxl1IOcuytJtNhVtblBOoH9R5gWmWxka&#10;Vob7vNGCzmlDd3VQ7rZcIZ2LeUNejFLN11PI69VoJudT6MVsKVMompT1wSmbnuoWALt+dhRg/ISZ&#10;eTqb8WsY3pH3BeLRTW6wsw9AnelmtPD1YoVvTuOGNUQS2sDN9uL9Je83Nb1TYn3xv5pxUwSX4GpX&#10;7le+aqqicvut2/P9Jtactn+tQ9aluRVk7jXdNblcMVaoyWRsYwfssFq3srHExpPVMYXEetNTpnHX&#10;OAJL3S/fMVG0ARSzW0lWozfrqqaafkjkbV51TcVV0/dF0D0cL3I1lBsqyGqqrq0Pg2zcpqkY963m&#10;vFfVNfUuKO8DoZtQ6nx+w37UbHD9b6R1U1fBe6ZN+qum74N8fRGvMWyNcjti8CiKmm5BVXUQUz5+&#10;sF7q7nNvaKWqtH94HdPHYR1Hbaxj3IPT1vZQ03Yq+gxkr//NatIzF4pZ2dSx8K3pQ6S6bj4oKjpO&#10;Tqa7guVedCfPZBhn1Y0UuQW8D+IvlzXVVNM7JO3mekQNLNHegkaCCUGAbEL+6c4SqnhXgPTCJyv9&#10;0KMyVAOU4cfpIAruZVgFSlPCIkKVfwzb1EWshlNATuuwcoHXYbsoSnD3Msp8a8Br1c2o7Fr41FTT&#10;j5O8Hyzwb45/2WIh2XwuaRYB9mxun9IkHz+fuQKPhzM5BZRQjoJvUUIeHnz+yUyeMlZ8AnSun/+0&#10;T4cG0B5AHv+kJhICcgUYYOS2G0A4w1LvHjqPJWYGMRnO6/SeA/kPYP4971metyAz8BZUiviGvYqQ&#10;BuO5EdcqxTFtiq2mmmqqqaaaaqqppppqqqmmmmr6cMl/dOJP1Lxqqqmmmmqqqaaaaqqpppo+FOLv&#10;qDXVVNMdk2/mmkuGaxZOUcsUqX5WMoDmJJWpnxjGO+zE6P/P3n8uRq4l2cFoJIA0JMvXse17RqNx&#10;kmYkfXK/9A7SC+lhpGe594/0XWlG0zPT3dPu+HPK0qUDcNeK2AHsTIJksg5ZVayKlVzE9ia2BTJy&#10;ozKejuE/rcFGlhNnLcsxidTBFYmwK8QjlyXTtfQXxaIj7Wv4NxXKss1UvqaqE93cSA0zybhrpKF1&#10;cOrJZkhXTzPLibAk42lcpAHyui4hGedYwBHCkDCXLfJIp5UVTcc2HfVDVQ49KwjmAm5lYjGq4Qe2&#10;tRTtOhHmBn5K+G2z9bOGQKatRAMm8nEOctcTpOptqq898LmVYMG7wmeVzkFhgPqLF9o1/HlhE18z&#10;+l/jACifKeKgXWiAg1YBpu2iqd09NJBZrKbkWWzktYXXqVm+CzZrgXLB4j3WP42W2cpOszNJDu49&#10;m46mkEauEHaOseWnpz15eSrfPD+Rb16cyHeHc3l6vJCXc8xTbYHxXGEuqaQdjzHP8BQxjHGdI40Y&#10;3diRVDIqJigrwjIOuIK8V0VG2NdFoazLEqwwN43BiXI5KuSEZVqt5SXK9XK5lsNlDTvLSfdGjkG+&#10;1nON9FspMXdUmEt4LTBn8MQ0npRWyEQ5Uk4x65B7o1JmkM0UxZ0iNjlBPaaQL0kzT1KrIJsRhNSi&#10;LA3mGiPmDbjx1Lm6gSz5+lDkLcVUT25rRmNZwm1RF3olV8hT6wq2pCrjkTyVjdTZC9QDz/QNpExf&#10;STNY049th/SMaFP4Oz0ypr9EK7sp3yGBHXDeuAi8OihRilVlq9dkhqWfp9xOvy2qa2AX+NyeM3C7&#10;YC3G/8mkF/xzJxqd9ApcO3wf5PLlbqLbUWBtVBeGUTci2ZOVbVNgndfxx0RSQjEebx6Qun5U6PjD&#10;lqFrpUDgfYGOAMw3yvQx18Cbgs1Dtn74JfC2wxoqX7pt7ef46hm4QaRxQqlvnKAGwdON4o8meN0I&#10;qb+t8PsXchDRbG8E57ZH4Nag203rwq9LkZJrlM+IZOfeuQS+D0zE9lFpukiT7HNcOPcF3iLEuHib&#10;4EOpm+PwyWGjD7hNNz1pLuB0YFNCV4vXglBQCwRuEDac+e0/BvUIZtI/o0b6E8Rozu0DVIWtxOSW&#10;nyY2RE0zfYb8LyLL6xzyZ/mN2/ar5AXJnEv4p4/O9STNCe5kcz3dN8nHLzmHwhgvR18SfnaNFQi8&#10;u+AYoJIaydO+7PS0ZuvkNFPIogKVj0QbsOeNSPMf9suJMAyXqHGUVNyimqoIT0Zj3krsrjomuyvi&#10;Efmm0kq3yfxktF3JeN3Ojnl1TE70ViKk1qGAO+oAdoqA8MvDadiMvVue3nn08L3bGQw6BgKBQCAQ&#10;CAQCgUAgELhN8OcPgUAgEAgEAoFAIPC2gd+jBgKBa0dSAUgKW02xBleJNJO11InrojGW6ZrbwRUJ&#10;O+l+Hpfp5GnlbtdP1oV0u9dlm1k9RzVkACK88JSzZFfluXRS2uZpaTRTuS5XIHH1ikaK1lg2Z1kl&#10;0lw0rbL3p9nofqSfEoTslDl6ZTnkTgWSM6R7Chx4i5DGXwBjhp9ig907fl0RSq+JCOGKUejiiejk&#10;iU1iDfcFQp3UdoLai9OFPAdfnK7lcN7I6YongFWyHo1FqqkUk5m0POlMTwNDnjq+MT/yw6emGKNG&#10;2HFtkC5/8cuTx+pm3XENrpS1rDAPYIaxE9i8XCg7T17j6WjLZgSinOAc6aJYMNvJZDyFjJUrUJ4S&#10;rMAx4k8Sp4l7cCf3Ew/KUu6OK3AsdyfGO7DPygLhecqayAT1Gev8wpMa1x1ZP0x7Os8gZ4iTp7aN&#10;UYxpR56m1owmsmwrLecCbbJA+AXSncN8mniCdJSYVsmjlcjLpciLeSvP4UG+OG3lEBGP4D6nLJDn&#10;oh7JHEWZI/wKV4i5e2itbWEdoncMvJWI1gkEAoFAIBAIBAKBQOA2gA+O4+HxuwY+NotHZ4FAIBC4&#10;GcTeIfDuo0jXQCBwY9Cv/eXs6WG7EikMMvkPpX/BBzE3w15E/wz55dz+wI35XEb7JJvXKwtxGRA8&#10;0RXYnHBDAsqNcJsMBAI7jLWhwQOaLpOdSuYnqNW46qlp8NPRmJQ5qQymJ50h6oX5eYBEnyW6D/Lb&#10;4NkoGals5+VMelfJPc0SyqxKdpgZWDjhpkz2Ep7nkf74M6JsfW1zOrqQiV1OareyO1H2jHo6HJmb&#10;SXiS/opPt9MPfx035EHCLRAIBAKBQCAQCAQCgUAgEAgEAoFAIBAIBG4S/CY0EAjcGJKKQTpJbYNw&#10;33azU8WMLUn3Ti0BhN25EYfmLJz7fS8yRS9L586Tz/z0M/dLJ6Qlf7Krd04qbLQoejtSFjQjJJUj&#10;yK70cKSimnq6r8a1+IynhI9S7UyPp0OZsonaO3/6MU/mbczDd2YNY/G3wTiBwO2BjoLEvkePRujn&#10;6dQwclSUsJOmRNYoMVoRpd5ig6RIju41xsMKg5Wnkp3UrRyvGzmGwzE85nUhy7aU9aiSuphIW05l&#10;VE1FKpiRF09ps+GEOQFzhp1lltgk1ok8LZHubQ33/iSykZ5ERr/WSOUwHc34pDriH/Jy5TkQ5SSp&#10;sGVlQKUQBn9SIngFjsuRTGCYgrNxKXvkpJT9xIPEO1PjwawCx3IwHWvY2bhA/JFUJdIsWa5U/m2i&#10;XDZv8Rw1O0XNTlKbwBFykrEs14WcrkROwGNQT0gDny9Fns0beXpSyxN4fHO4kK9eLuTLF6fyxfMT&#10;+fzZkXz+NPHZMdyO5Sv4fXe0kGcnS+Vz8AUSPkGb8YQ5timKAkIuoPUBmCEbMhAIBAKBQCDwFiDu&#10;SQOBQCAQePeA9b1NjLU+EHjNiHEXCAQCgcAbQZGugUDgGpErQ/krJE0pwUg7d7+mJpFRw48SC1Ng&#10;IJttjhKp5JDSHUpvgP3O+3Ju1gOEa5dWqscm8/CbdShR7rIpE82uddA0WY9E1smJNFyBbJvwRSnO&#10;UlVAksJNr3TT25Xb4TM7NTVY7k2yLnndNhkIvHVgv9S+qaNL+3VH2kH0alXQysko64x6SlcyrxKX&#10;4GnTytGqlcMlFdP4mslC5hjby2Iq63JPWZczWRcTWWPM1RhDprqqqq/I3ViNGhkrW6Fq1qRtZIor&#10;OYPbnlLUrETRe47AQjktSuUEZrJC6jpXolyqM6tkjeGG8piSHmxIpyhbKatWqrHIeDyS6aSQvWkp&#10;+1RC61jATvfkN+v9aFbCPAMZfzqmopuAqFMpKBOIeowhB7LUeQ3UubBSFs1YRs1E6nos8+VIjuYi&#10;L05Enh6LfHvcypdHa/nycClfHC3kc3h+9nIuv0eA3784lt8/P5LfPzuU3z3D9fmh8g8k3MjPEOaL&#10;l8fy5csj+Qr8+uhYnp2u0H5oSzT6qkT7VKW0VYUugrmQCmoQWSAQCAQCgUDgzaPb2gcCgUAgEHhH&#10;ESt9IBAIBAKBQOD9QJGugUDgLcVoB779UFUY6ZTvus8mrrM+8RA/EHh1+PjJx1DuRvIVkfpqSZBm&#10;npXYK4LSnEj3LJ7Dx/t55AZlkPBUIpQSeXR0N9DT2cy4c+2AaFtEfGR0LunfkfZtN3PH5SyZ3xat&#10;bBsuJk+ebgaua+NK2SqX8LicdcdVx8aIxOu2tbZDfpiWkTX+bRYjEAgEAoFAIBAIBAKBQCAQCAQC&#10;gUAgEAgErgVFugYCgRtAf4rYSOzEM5oT9QSxLXbhRlImbts7MizSyU/68hOScvu2387c0FSg3dwt&#10;vV57weuYs69TmWh2PznNTk9zImU9Le1ijkjkx6ydEIO+is5fS2hXnpjm10LqIjHZlbA3hb/GzpVp&#10;LM0cmidIbJzslhgIvJVgn23xj1RNp9SJt0DvGv2YZHcmdVwlMw8d81PU3E3HGaaCNTI5Wa3k5elC&#10;Tpa1zKk4hRHaFBU4RrgK8UqpMR/wFZumENUgDZ6hll7vCZYYYGOMxQnIk9D2ShDXffAA5oMK5mok&#10;d8al3B1XyjvKsRzgSu5XlexVpcxKvmZzDE5kVo1lWlZI205TK1GOCuUZj3jKGq5ghfQrpF+NRzKe&#10;kIVMlCgP3EhzB1EGvr5zUqK8ZSMVJoASLJStIGukxTiFTCcoxwRlmoyVfF0oXxs6YX6QXzevQaAF&#10;hNuCDeTX6vtUMTetR7JYQr6LWg5P1/L8eC1Pj5by5OhUnhyfgKfy9GQhT+creQ7Zv1g1cog0jlDH&#10;Y9T1hKQZjXUE98N1K88R9ilf8Yn2ej5fyAteT2lfytGyEWSFdsNcjfKOeOQbyqrzqM66gUAgEAgE&#10;AoE3Ce7IsDULBAKBQCDwrgHrO9d4/lgyHsEEAoFAIBAIBN4HUOskEAi8AfCec5tEZ28Tc7eMbzvs&#10;hDQqrw3xbH22eRUguR24eYoTeVV833IGAm8TLhsPQ/65XU/gSidxmR6cn5aWEe5OjZSwPY4K/M9P&#10;H3OWHUfncvPksp5Dn94f+b4yUbOtCTr3t1eHJsKhY1ZflcU5pKwaCJSs61bWiX762Roy74iwzhrR&#10;XbFQSTcl4rd2atpG3MSaeSEcmi+rCMyBQCAQCAQCgUAgEAgEAoFAIBAIBAKBQCBwTbh+BbU2XQOB&#10;gOov2Ek5I5CnhfGa2GbmxP6EtM3TxqqM7tadQMYTy8hk1lPMMr/c7Nw+8excIl4XP6XhbqOmRBhj&#10;nzbNZIXw/clpfpJaeYast8toi3SjDDPyP5VeeKqPvk6Q19FI6mKTa3CVuIa/Ut15mhrCME53ohrT&#10;KJAWiTRh9xxdoU7bKpk3aeW0sgUCbxPYKzmCEtFfdX0Gm1qkBtfrVlarWpbLWk5PV3J0spQXR3N5&#10;9uJEnj4nT+XpC/BoIS9Oanl50sghrsrTWo7nazlermWOdJYY//WolLaoNgm3EcZXgbFHtA1Gbtug&#10;RHZ6WoUBNAZ5aNesHIGFnYQG7oF3Kjs17e5kLPcmE3CaOJE74IFfx2AFFhPZL8ayB04LOy3NTkwr&#10;krlCXmOZIM3JpNJT04wIg2sFlmOM9xIzAsrFU95Go1opJCYnngCnRD1IqoWNMK8UKHuJNKsp0t+b&#10;yGw2lhlPU+MJauCkQj6YX3iKWtlitoEsWjYEj7Bb47Ju0CYk5LlqZL5s5Hhhp9S9OF5A/kt5OV/J&#10;IdrsGHGOwGOkc4ISzCHnBeq8hAzWkM8aMllVsJcV/Ao5qVs5Xlu8E+R7vF7L81O08dGhPJ/P5SVP&#10;wUMfaVFOgWxa1AVNGpNbIBAIBAKBQCCwAW6QY5P89iLaJxC4EvicKBAIXB2Dy02sP4FAIBAIBN5W&#10;+OYl7VeoC6H6EG8G9o2x8AvW9M21Q7/MJtOX2x0Zxr6QVY4yeny9sFIk4sS3nIH3DN3hOqrElEh3&#10;8+5xZgI4G4rp+PDkMKPylqWX0kzpMx6vqkhlPl24zuxMbpeR/330KlmG5KMKaU1JUwqVxnpbJjtD&#10;engjsgZbvTo0JtJ1boRPbGBRJrOl07t7OFIBt2F0IYA8hpkZTeV9BeSp3CpoZc3Y16KvjXZNmpMS&#10;DlotC38Zdg54Q9io3NuLXtwd3ClnBx6tte2JQeHOOj5IVF3HCMwOhlnDcwlSoewYhkPw6byR78Cv&#10;Dlfy2bNT+e03h/LLL5+BT41fPJVff/FMfvP1M/ntt8/kd989lz+AXz59IS9O53K6rmWJxPl2yrYo&#10;ZFT2yl0lJixVPitGYCEVClXW8KupoFXYazdHIF99yVdtqqLYSKbTkcxI2Pf0FZ5j2cd1j6/NnMI8&#10;m8geCfPetDIlMPjNaJ4WPTvlsEKm1Uioe4VgsCNtWDTtMdIApxUV10oQ4ahshvrwlDT2/aYBfRzQ&#10;vsEacvbXfLaoyyi9NhRpMd3JRK9j1KEqK5vu2Rg8sqw2BbWmXifSXEsN8wpcrtcyX67kdLGUE3K1&#10;ltNVA3eB/0hWNINwljVkW3PEjkq0fwWO0SaVrKVCm1eyaMeyFBDXRTOWeV2i/Wt75efJXF4cn8Id&#10;KUDmiIoGYl8yVbz8cx7O9wl8L1CwOpi5tm4N6g7sVP2aa6A5p660yRwIBALnw2cJnz0Mm7bzwTDn&#10;zUe7zkN5GjkD3x9D8hxy2wW6QCUGArcB7OPbc0sO9uXubipxqH/nc9l2GoGrgNK7aFUw981Q/J+H&#10;7+38n9qmAbl3duhDLNyAdm3qsVJ47rEV3gfSD5Ngt5C4P0rMyxIYQibXwOuDdkn236E5y+Ato+CQ&#10;yHgRdHhElw+81+AAKDEY/LsOB3/MarTvREkfac40eLrB5uF84Hn4GGSBQCDw3uGSPVjg5sEmOK8Z&#10;uDLr6rxDO3GJV72GjK+vfT2zHTLU75ecW3uPrsIOppfvWW4G3AVdgDOlypBX/GYLGQgEAoE3iZjj&#10;3xV0ulEgFdacfP3jsm5ksa5lvloPcgEuM64RvkGCneoStguuc2vnG/pDfTKpxSJgb88/cMO/nFQS&#10;M1Jh7GLiT0bY0ShT/JG6J78zHEoH7l15L4bV2NkDyXTpb3Mz0T5+SxmyYTI3NpS7kypnpXr1IZNd&#10;LQpmYvQW2KSdFtnAjCbX13vqa1pBpN5HDwQCgUAgEAgE3ktsbK4DtwL9PdDZmxlvz7xdh8Ll2G7/&#10;y8IHAoFA4N3GRetAvmZ4uIvCBwKBQCAQCARMQa3T9N++Wac3mGvWqRfC5tS49gszIwKdp4kXCLwH&#10;0INOlK00F7DG+FEWMCtpPstmm4hjHE73Mqoiwg608uf5kRjxOTHe7YV9/rpMmxE8r816rTfIujAn&#10;gvLaTHeAKc28DqM2U72AWdm0Up1hIyWu9OvCbZFpbdf/4ja0ct8uZHVEHUjUROxVhZCBKtOkEPjn&#10;CjKs5sjXhA0mpCR1/u8YGITLKuO2k7VGT4LtoFpF6MMbnrQmJ8Zbw7JGGFM+sihUJjtarOX5yVK+&#10;fXkqXz47ls+eHskfnp3KZ88X8vlhLV+etPL1YiTfLQvjXOTbOdxO1vLV4Vy+RLyvj+by7fFCnp4u&#10;5WS5lsW6UeU2frgPKGQtpaxknFi1SylW4GIh1aqRSVOApUzasUxGExkXidVYxtNCqr1CysRqVpp7&#10;On2sLEuwkKJEzyOrxDE4Qe+cwE+vrZTTkUz2C5kdFDJFWpPZSMaTRqoxyjBuZVaNZK/ia0QrmaHE&#10;U+xXxqCe8saqONNk3oIUu5LOyUsHC8cRXTGG2qbuyDEw4itOkT5fmazp6Afh0itDR5gDixJyK9dS&#10;VY2MUbZxZaexlfTD/Mm3oxY81W3rA4nIFJwgXVRLKp5Oh7ZANMxnDF9KMarAMeLvIY8D5DuTup2g&#10;HmBToZyVrJaNnMznWp8xZI7m4BF3KCU+bY1wMHMeyOrMmdvYi8rnboZx4n8eArLoaX6B3UBhJkJs&#10;PAm1dzsPeZiLwgUCgcAwbPbYnkucOXZ1I4bcLsJ56QReDS7PJNN+wQa2/C6CBtOdQcZA4DaAnZf3&#10;sFt93ffzHb1Pp3A6Vrif5ykqtq/v4XFjHOyKJNULiP8+P1GsoD66SP7egp173j64S9LTbiwEwADp&#10;VDR1YmyGTSRGaD/1Xxv1+TbbFFak6fdygUsQMrohoA9vzE9n6cOle0aZkReHjZeMdEt0MDen5xAI&#10;vJfQgYDRoWtLetUAwQGjD96WMJMrkGtHCtuQWDf0RE8GTiNK15rEQCAQeGPwFZ5Xwu1DTPPXewrO&#10;4GcIcezEobhO+AduD7zN8rblXaTT27Wzp3A3C2bg3MZ2CXN6aZ1D8LF/82CJdsB5Bc6F4HRcVMFA&#10;IDA0enblbcCZcmNW7ph9bgL5jHURAw5vpcBbjUuayb03iH+q1wZSYW1dt7Kq+ZrIWkkFM3IJ92XN&#10;V4COZNU6ebIaXycJP4ahMhqJ+KoAh4T9ZC/P0ZVFO7aNklpyqkyKYP6a4e6jSpFgQcLf6e4ZEXyQ&#10;Hqdzg1kVu/SVo2a2NHt2J6chgr+0xaOTrw5UkjKhSM6kZHLqaALpmJdPiVDO3MbP9otmumQ2QqWQ&#10;qDyV5RjaW8djsg15ghqdTM5wBpBUqgZN1wVNNWMgEAgEAoFAIPC6kDa6Z7DL/vS8uIG3A2yfnDl2&#10;aV9iO8x56QUCgUDg/cIua8tFa8Z22EAgEHibEHNTIPBu4qK9yZsHv50EhiYg/8rTsVUB/yb0ws3V&#10;21npQOB1QX9oc2W2O/H1IB/ju+c5VJ/85LFd6rCZRs8hMKmrkYoyrixj5suwa1luNyiHxB1k8vbC&#10;63FLsFVct2KUbNhUccjfQ9k5IxSuTuq36+s70UHXCLhoGjlZ1fLydCnfPT+Wb569BA/lm+eH8u2L&#10;Y3lyeCpPj+by4nQlh8tGTtciy7aSpRhXI1B4JlqhXCJdBFOFNiqp8XStltpviXZ62FraGgnlhDvV&#10;o8ZFIZOykul4LLPJRPaUNFcyGRcyrkZSYftRgnpqmNKqrapVLU/1MvLUPzv5jydytQjD08aMZboW&#10;RaNpVUhgXCJtFIL2kmERrzs5kWWvkd4aafMK6tFzSbEOUVSZTRW4YFYgGoXO+qsMUlp2ghnLi7KP&#10;CpTBWIIVMh87UdGeI5ngStI+gf+kLGFPhJlxGL9iWkyXRBG0DixnKq+Xp3slKMrRoN3Um9eWNS+l&#10;LcgKwqhkhPSTYFhRzG9oW8REFMDq7aCbpQMm+65AFE37svk/cDEulx7byxkIBAKvBs41Nt/4XLLr&#10;vJKF80Qun7jOwfeKHNgZu7TrEKJ9ArcR2RyVGXfry0NjxcdBjIVLkYnIJelNsCnZYZnyFmKoBewO&#10;bTiljbT0An9ez4COfnfTBzg3eOAs4h7vYlA8zmvB+YnlPvmoyM3ErkXZNVwg8G6CCwGZrIoWH39q&#10;lj8Zy0fYNvKRGQgEAm8RLpq6XgUx3QXeYeTD5bz705uFD7BtboMly7mN3C3FHwp2g+B3m4FAIBAI&#10;BN4h+LaEelN2QhZPSFvLcu2s9SQ0p78SVMNjJ0KlprPM04SZlg2kEKoVNUCAXx50iluqvOVKaFSC&#10;gv8QNebFYJgLiX+XpssiOq8bXb6m7NXT3Y2mBDcUbov6uRrOVA/pnCXdEwOBQCAQCAQCgUAgEAgE&#10;AoFAIBAIBAKBQOCaEApqgUAgEDiDbT2dbXvgdWJb+r32kPokhSJe+Zu9ddvKvG7kZN3I0WotLxcr&#10;eX46l+cnC3AJ+1qOVzXCtOlktFLWYDOqpC0mMqomUoDl2DlVe1HCrxhj51Ahv9J+IdC0eoKXEqUx&#10;M4Lg6q/3JPXMLkSosOuoypGeEDatSpmOwUkhk3E64awY6UFeehoa0vP4PIGN1BPaajuhzckT2kZw&#10;LxrkgXz1RZaQBfOjmXky7Qk4ReITeNKNp6yVI6ZfKz194QlwsPN0thH9lUzTFOtMQSxrhdQIbZMI&#10;M19jyjJoOTQ/O/1MT0MbV6jzuOMs43RayWw6lglPlAP1pDm0Af0mME+qqjuBjSeyucIaS6NKg/jH&#10;cue/42TxeNIdX+Opp8+5H+rSIg1lifbUU9RKmNFaSJOvcK0ZPtWPeaiiItzViWSeStoymVwEptVy&#10;+7lT6EAgEAi8Rthsblc3v154ztsMBAIxFN4GxJz02qE3nW9G5t7aevuiLoGL0UlMbYG3FOzPiYG3&#10;BBgy+lwlWQOBQCAQCAQCgXcd/IYwEAgEAoHAW45MLUjtCmpApYeLVCTimylXMFAp7bvjhXxzvJSv&#10;wK9P1vJ02cjLWuSUr+8sp7Ie70kz2ZN2MpN2PJWmmkhT8pWPY3AiI4QZlTMpEtVeTJAlWSFbvmJy&#10;JNWosFd3gtN0pX2MspFUCFOijB3VTWQMM3KTMcpeotxl00iBSozqGte1FI0pn41wlWYFd3C9FAHb&#10;xGaFK9zpX7S1lG0jFQk5kZPRSGZlIXvjSmZUioPZyknFsVb4GtCiQH7kCBQwKa3pK4CRRv8yS5QN&#10;/+0EM0igpQz0TLgt8j/qBFasIyxUkJuNS9mblLI/reRgBuK654Rd6fYJr+PECeKYWRXZUBcqu1Hx&#10;ja8PdUU19gxVLKMyWqaQtibhvmYfIRG2QTxlWXakohrJ18Mu0R7sSwxPhTXWnH2M7BXSkmyQjz5R&#10;pRtlpqS8zK2DPgUnA4FAIBA4D1trRyAQ0FERIyPw/iF6/u1DtFkg8MrgM5UYPoFAIBAIBAKB9wCh&#10;oBYIBAKBwDsEPtPi6zrXTSMrpSkn1TJSUtmo5elZoGxwZFQFomTedttgAoyuIGWk/Rxa8GHqw7gB&#10;dg+5E4fCZNxOt8A/4ygR7ttEOAPSOEPHkNtuYPqquqb5X5EosDLZN2Sd0u7Lb8hLehmHoH74pzSn&#10;QCAQCAQCgUAgEAgEAoFAIBAIBAKBQCAQeGWEglogEAgEAm8dVEUo0cAT1Pj6RtUa2nC3s72ojLao&#10;azlZruX56UKeHM9BXE+W8mxRy3EzkrmUshiNZVVMQFxHpb7mc4kElrWz7bhSNrLGFUkbtQg8fayU&#10;SVnKtOKrKNPrKP1VlXxFJU8sA/dhJ2cIx1d78nWbfLVmgbqMUGYeydXiSgpIN76uU09O01PM1jLi&#10;yWaMA+qrQknUugR52lmBMEqefgaWIP3HCM+T2vT0soqnqBUoE18vaq/8nOiVrwDlKWetkq/+9LyU&#10;fkJYKiNfo8k2oHoYlcTsBLOencoYomhdEJavK0V2+mrOCTKboCxKLYtRy1KxrFZe2llO+unJb5Qx&#10;rynuGOYSMiULtIOWo+CZZvbRV3miqA3y1w+LBLnVJOw1QhhpRrsqqcAICSIeFRzXSIAnsqEq3elp&#10;DRNSBTmrKRXvTFUuEAgEAoFAIHAT4E6Le69AIBAIBALvGPhsRcl/yS0QCLwecMzFuAsEAoFA4LUj&#10;FNQCgUAgELjlaEFTIqJSEhXKGlUs4+lp3Qlqrb2mkapVm0zxOwUk1b8aZgpLEn6S18aJXzn99C8l&#10;TzGzjYff/+szgDxRZNK9IjLzyMNvcjvcNhEG/zRfZSqX0vwGmeJ7ukZe0jXD+epZfVz6M93N/Pty&#10;5IRTx6HwLvNNMgPwEvQluoT4t8HkHggEAoFAIBAIBAKBQCAQCAQCgUAgEAgEAq+CUFALBAKBQOCt&#10;BlWDqH6WqQglhSQeZrWG8wrei3UjJ8taDudLeXGyAJfycg77UuR4XchCKlmOxiCvpSyxBVi1IK48&#10;e0zPCoO9aYytkmpa2CroK0B5QlgpBViC43IsE3BageOJzCYT2ZuMEyeyr5zK/sy4N+Epa3ZS2BjF&#10;r9pWyoZslFVTg7i2IHLlKWkILpNiJFOyLDT+dGLk6WN6Clk50vAl4vFEtTweOYP/HsLtj0uQV55I&#10;lp2exvLoiWSFVAhbIo4r1JmYWxnpCWo15FFD6KSp+vWKYwVkUkBS6YOG0ZPTWEdS68NT53hSG09S&#10;Y94se6oD82c94LdBP92tC1+iTpA9CjeGueIJajw9zU9QU001FA95qrIi8lXFRdRHCX80qbrrKWns&#10;Owi3Qn1WcEM3kRrh1jDb62EbO0EN4TQdpo0P/1Q2SM8V5Do50VN5Fi0C+utlTW0vEAgEAoFAIBB4&#10;XfB96vBeNfCOA/eJMsL9Cq+BQCAQCAQCgUAgEAgE3giKdA0EAoFAIPCGoMo+fF7u5sTtL1DcpkQA&#10;qgNRwWjRtPpqz+P5Ul5SOW2+kpfLWo5qkeO2kDmV0sqJrMqpcl1MpcZVqomMnOMxrmMp+MpIfW0k&#10;OZayqKSCuYLfeDwBpzKpQLhRSYrXKThD2Blf8zmuZG9cGqcwzyrZB2cwzyalKYcV9orOql1L2RjV&#10;DiGogtmIr+dMr7usRKaw8NWcqmQGR0ufimbp9ZjYzejrPDu2msekaFA2vt7TwjtZhqm+SpNEOHCc&#10;kcphiIZNUpMpp631Haf22k6q89mrO7mRooIa6e3m5PFjvGoYhC2ZbkZXQiuRmbohMF9h6qQ/iqvl&#10;5OtBVSkNpFJaBbsq1CUWsPMVnznYT0xlDO6qRWYKYjVIhTQqplEZbQ0vI9zVr5AlOtgK/YeKbKbU&#10;5mQaqQ926QcCgUAgEAgEAoFAIBAIBHrEU5NAIBAIBAJXhe8fAoF3F0W6BgKBQCAQuIXgdrXFP9Je&#10;8cnTsdKpVyT8TanITq5yRaWc/UlYr0D/JLudKEalLae7GS0OsmXhFayBwd03iH9dXuB2esatOFvc&#10;LA/ccuZhM7ceLN82Xw1dPufQMeSnxD8rn3/M/VUwVKvzGAgEAoFAIBAIBAKBQCAQCAQCgUAgEAgE&#10;At8HqqDGV0HpV5DZt598hVPbNtI0OekWDAaDwXeCG/O7zfE2z3NlsLXhNiqnuCLTrQGKmlZhW3vT&#10;p8EazHVY12JQl2hXRzKLnmRFZTS+inG+shPUThZLfeVnU4ylLcFqotdmVOrJWXyd5xqR12jr5bqW&#10;5aqWdW3tT/AcMHIEq54elvLmhoGnd00mY5nxtZ17+3IA7s1m+nrP6biyV1VWo3S6F197iXhNLaN6&#10;JeOiRTieeDay11zCPi54ahpPS+OpZwJmr7KswHG68pQ0JV8tSvI0MXfjqz/HsjedyhTlmExQDpRl&#10;Nh3L/oyvHoWd5dF6pXoUls8U6c9Yn4ysB081q1C+EuWiDDrSjrbRloK9Hzu1kmPKxxX+yQgyRTJG&#10;xHGOOMgQv23X0qzJVbpusl6uZU3yKDOkxTZh2XlqHMvJ+vL1qnzN6qSi/Fn29LpP1cRjH0FfQp7a&#10;vBwb9EPd+Q7Thv0B7kuUlVzUtSzQJ3hdsk/Af1SUNqaS8PTKdHFRhcjUb+CkshmpOiTqD1lZKJbB&#10;+LrAuatvG+PG3AfeWkCOt2F625b3ZQwE3ncMjYuLGHhzGGqPixi4fgzJ+SIGAgFDPi6G9sqBN4u8&#10;fS5j4GYwJOvzuD2GfByRgUAPe1ISeNdgz51vw7PnfN7ahYHrx5Ccr4uB6wPledHaHvIOBC5HPl6G&#10;xlLgOpFk7Z9M9tvM26Dfv1h70FgUdFNr973idhrXS5aFb6i6CCxf9JlAIBAIBN4AdluENRQWdm4y&#10;aiUWeeGJaWTSKALVTelxLB7ZOe4AbmC4USlLkFdsWHwTc4aMYBlpztSZctJvm9yUKBGZ9A3TZWT+&#10;LJNeaVfSzldvWhhm0OWDf8Y8vLFPFwEVvXA6pw6UtdVP2YUlL0IK4/G22G/WMlpElOFsmXN6+bdL&#10;y/iqJKY0g7rxo3lY9n4KH2l5bqbDqJsugUAgEAgEAoFAIBAIBAKBQCAQCAQCgUDg9sG+M3xd3/5d&#10;rKAWCAQCgcAtgyv0vLXYXufzotKsdjf01M/IyLOplPBarVuZLxuZr8laYJT1qJC6sBOyqIvOq77i&#10;E2ZTXEOKoBWD6VuKI6llVCAGTzbTE87ETiiblLI3rRJLmU15ghdPSyv1xC4qqlEhjCeDkZrryIjo&#10;CDOyDUeDPHgSWYt8mJeVTkrUaVyMNk5F09PT9FS2qjs1zU9mG2sYP2WNJ6ThivgTlGEMVqhjhcqV&#10;yEEV3lgmVLOnnWRWaFmsDAXKQKU1xmNZeFLZGOXW09pSXrwqWQ74UzkPxq6uenIYqHVMJ571RMJu&#10;hkGpZovn9HKw3LgYEE4bm8qHyIKknymlmRKehmc49v1EHQuIY6cj8pcS2gSmgIZEGyTSIG7DvgIK&#10;5DhC/Ua4ohNoX7EaGTV5sAdtLLfVZ9u3B0troQLfExAxmzcQCAQCgUAgEAhcBXZPYgwEAoHXhZh3&#10;3j2k523xcCYQCAQCNwLuG/htTyDw7iJ6eCAQCAQCtwLDCkD5iVeueGQhOzWojufD085Cj0hsh1UJ&#10;Ciw22Z00hlhOh9m30+nz2MwrhdcwZJb2GZ4NY6eGZfE9vQs4hKFwSvzL8zN7xhTO4HW7AWyKTuF5&#10;5xwCn5l1pD3RkGLmlUpufZhAIBAIBAKBQCAQCAQCgUAgEAgEAoFAIBB4dYSCWiAQCAQCOmwzcwAA&#10;//RJREFUbxi9StAmh2HqRfxPhbTlei0ny6XyFFzWdTrTKp2aRsKuaeJfd4oYQ6STvwqeZtauZdSA&#10;bQ17IyUCjctWppXIHk9QU45kNhZ1m+jpYn6CGMvVSNvUG+xPBEMJ9LQy5oP0nVqGVtNgWt3Jachr&#10;PC6kgr0kEcBOKyPt1aJ2klo60WxcIayd5mZEGD9ZTGn17U54I5t0zViiFiXC88S2ScnT28YyHSdO&#10;jJMJ3Eme3IayjiuUSQ8cQ9qqhGfvUKfp8tZkqJ5sn1wZTh0Yt0V76ulnbUdGKeBnp8T1RHOyCOwc&#10;SjtBjaen9XGV6m3ntqH2yAZERUaoN4SOxCtkW6q/hbVkcTFFN1iYdqtpu1rkRbC6tKwLT5MLBAKB&#10;QCAQCAReK9LeWhl476A3Mmj7y25bAoFA4HWCz1fIZA0EAoFAIBAIBN51hIJaIBAIBAJvAvqA3Iy5&#10;Wb8ygXmXr05qcLGuZb5Yygl4DC7WjdRUAkJsPuTiP1XAEiqiJYU0kKpHJVKoQFMYW4MrKdulspK1&#10;jItGxmUjEyVfw9lKRYUyS52JI3lTgKrrtazXS1mvFjAv4bYC1wiT8kNaVHpTlnztJ5XSTNFNOaZy&#10;WiHTqpAZlc7KolfW8ryoJaVP7qjMZcpnVVGgXAxf9QpqsFPRjMpbKDbq5TJNH8iHLEANk3NE5Te+&#10;0rOS6biS2WQss2nP6WSyoag2RiUqV1JDZqqohrqyvD28NbdaVK0Ml4d1cyor6sHvUagCpifkQQZ1&#10;jTCgKtl1bGSkNL+2Rgwn3FwxrdYrFc5gbhu9agmQDwqvr/csIMuiGquZrwGtQZYhB+2MSWW8vszb&#10;YCSnQeNp3PNjBQKBQCAQCAR66L4pNk6BQCAQCLy74EIfa30g8Hqhm2wzBgKBQCAQeH0IBbVAIBAI&#10;BG4xVEFsi7ugVx0yZTNXAiNztz7cMFRJiR/ku01PT4kEqAN1Pk0Zy2huO2M7vjmdW+aL0MXN08to&#10;rxTdJsP3cV87tkStGHDbsg4g1cAr9GZqEwgEAoFAIBAIBAKBQCAQCAQCgUAgEAgE3jGEglogEAgE&#10;Am8bNvSCTKXInVp8eGZVTj1Qy0/HSmGoXKav0GydjdHd9dWeRp6k1rFNVz/1TE9cq0G+/nONDFfS&#10;1mup6/y1kfaax47IR0syQj6FkaeMTSaFcuwcG/kqT38Vp+pFsQ5INz/5i+luKMAlfxhRV1Mc615z&#10;aUlsgG48SU1PU0t2nqrmbtwQKZFO/xpRO5GNp7l1RD1y6mtI4c7XiuqrRfW1p3b6m6HLTdmr/HnL&#10;9iarW+eYYGG7o8dQZ5IHl5kMeELaJiEsvTbaRjBrmp4vysAkNJjJ1vpOl3RHupFrXmHHnwHJsHqm&#10;nJdOuktem2AMo5sCgUAgEAgEAleD7uCGN1uBQCAQCARuOWyd50MWswcCgUAgEAgEAu8yQkEtEAgE&#10;AoFbjF4FaFgBaPv5lj746uinpF3OLgdVorKrOSVzHiaDKTI5qdB0HlmeYWiqm8leO5h3z/Q5U0YS&#10;/mc47HfjyEW+QfzL7RdgO0geraMbAoFAIBAIBAKBQCAQCAQCgUAgEAgEAoFA4BUQCmqBQCAQCLz1&#10;aG3FHmVKQ3QG9ASrAp646tlo7SipVzF4r2BW8DQzsjtJzU5H6wh7RfLUNHCsbGVSkiITZFHpaWoW&#10;d7MUBBW0Cil4+hhPE6tKGY/JChwbJzBPxjJRTtRM/7IskSbitzwRzE71yk9LU20vrSPC4Mo8qBCm&#10;7sR2UYAubsfkAfDkNPI8MO2iSKeyuVlpxUD1UGYjT4bjKWp6klpGLR/qNERm3WdPN0gUZdST51jW&#10;M0CYFL1N7czw+alpelpaOjFNT03LZEi58nQ6FBttb71DT0njqWkqb4vDU/HI5Wol88VCTk7ncny8&#10;lJOTWk7nrSyWIqu6P11N24mJeIW06J2hw1mXQCAQCAQCgUAgEAgEAoH3HOlZTyAQCAQCgUAg8L6A&#10;31UGAoFAIHAG8YzkhkHh+iq8LezsdYwjKhS1hZJaPvpaSvgoEURfSTkqpERYdx+JKZH1rMVe8+mp&#10;Gj18SSJhsoLHBAkbzTzmay6pcMZrgbzghiw1Mq8j2KnARWUtvrJzMi5livDTqpLpGJzwSnthpBs4&#10;YXpgRYUzVM4UylTzyerqCmJO5FFqnUHkq4SZdSFcIWuT9DB/Asl0UCW1FM5lawp9DcwgzP5K1JKE&#10;v8lKUGYwKak5aTeyrEwL9eiomYEECwEmZTE3a9URhKSioYUzWLlS2ZgelcP47s11LW1tCmkqN6Ul&#10;MoJRmfLRDwXAvMAGrJsRk5BV3coKYcmTZS0vTpfy9Ggh375cyneHK3l6vJZnp428XLZyvG7lBHnP&#10;cV0g3hJ5IRnRLmrJb4BWeGn/c9JtK1ggEAgE3jDe/LzsK0asEIFAIBDAWuA3GG8Qdo8Y2A2+jgcC&#10;gUAgEAgEAoFA4Hrh91vp2enQl3EK3MRufC/59iHuGgOBQCAQeKvBDcbQJsNwsS/BDcjumxBPryP+&#10;GXslpyF0YQZoCmbYdCiHwqREiKy4dN6mY8jtujGUR+6W0zHkdiNwOWXyehVsJ0PydLa6IRtZ12Qr&#10;qgsH6slpCJQz6fcFAoFAIBAIBAKBQCAQCAQCgUAgEAgEAoHAIEJBLRAIBAKX4rUo3FwTXOnprYf+&#10;FLtJV9pJ/EvlL6QCxzAb2xruCM6zxrh4l2AFzqpSDiZjubc3kwf7+7LPV2bWa2lXc/BUmvWp1PVC&#10;Vs0qsQbttKxlOjmLSkjN2l4VWcCvBJn2ZFSAJUpRwq2Qoi1RXPjgqspJCK+vpUza+HyFKE8XU6KQ&#10;5Bic8FWhyYzi2StDlSPlGAH5WlC+urM/MY11tdPL9DQzHi+mR4ydpZ8q1r3GVPMfJSIdcEQ5I0zL&#10;8sLfaNK0/xlbpIFwBdJ2lrDzNagQprQ8tYzyAkcQBJLX9mA8+tfrhVIgb+Ma4ewUOzuJDeVqKU/U&#10;jlVAGzRo3wYybpt0khrStdd+ko3ULdJt1zDXKAXy1w/Px0OboI1KsqikKsaQM2kn05WsPNsKZV2v&#10;1rJarmTN8qMMI4Qvx2jdyQSdaSwr1H2OvE+aSo6biTxdFvL54Vp+93wuvwc/e7GQ3z+D+dmJfP78&#10;WL49XcpLlP0E8dbIHzVkK4A8oY3ls77BtuteLQt3UpvjhqDjh30po88LzlsLFP02FH9b3pcxEHjf&#10;MTQuLuJNgzlwbXuzo9NLQb49GGqPixi4fgzJ+SIGAueC+9Er7UnZn25vn8rHxdBe+e2By/nNlom5&#10;+8nPrwN5+1zGtxI87e4Nt9n3xZCsz+P2GPJxRL7VYJ92JqdAIHBV9HPB2w4v564MXD+G5HxdDFwf&#10;KM+L1vaQdyBwOfLxMjSWAtcJyply3WbfBs4CN7VoAphxK9Da96P+IKTFhd9D8ko3/b4XfB14u572&#10;BgKBQCAQ4PZC/28SSA8Rc7oyVqW0V32OuKNImw0jNxmJlgzMZ7mZ/tlP7mtIkRK3QyjxLyfLm7Pz&#10;S+EvBLPZAZ7Wpemdgz4+65TXy+ybguvDb7jTIw+b4vZpaYzBKGfBdus/mwE9tfSBMDumjyJF8X6g&#10;SMLn5hWtAXe+9hObUrCGeVWP9BWe83Uji0Q1r2qYa1kjILwRvpdUSjnDWZdAIBAIBAKBQCAQCAQC&#10;gUAgEAgEAoFAIHBV2PeCPS8Dv6fL+WYRCmqBQCAQeKewoYDzVoJloxZ6Io9F294Q5FaawU7ZiGa1&#10;cxEfybgoZFoVepLa3riEmSdnjbqTzPxUMeoiUSOshcFItXlTTFK6shJsSsqQsuRJXiiinezVk2XI&#10;lcwKGIw0m12V5uBZggzHnPTQOK92R+bFPEFYCQ1rRr3S7m7KFP66wXobmQ9VrtIJbS1PS6vBdBIY&#10;3OyEN7NbOCuQxae9hs3Ytri69lcCpV2kD02btaT4MwVDpO/kf6ZCxbL8lyhlUerJaR1Lu1YMx7Zl&#10;JOTPk/L81xBsWyqYaTMgTIPw66KSFTiXUl4sanl6spRvD0/lq2eH8uXTF/Lls5fy9fMj+fblsTw9&#10;PpUXp3M5WdeyQDlXSGcNstZdTVl+1AMZwwJqB+jlELgCIDaIMxAIBAKBQCAQCAQCgUAg8NrBZ1zG&#10;QCAQCAQCgTcCbkOcCv/mlKBj+i6OyL+U1S9mt/w7bCR4o+C3oIFAIBAIXIjXtywFzqDTyMI/annx&#10;SjRUnhKZjkvZn07kYDaTO3v7cjCdyaTiqx75yke++rFCNL4GMh3zmpShVCGKCmoFzAjH1z3yVZFU&#10;XFN1KyotYX/CI15rcNW2skYnyJWP9FkM2BVPk+NrNQs7za2EubRXfeqGI0XaUJDi60XBXnkJ9dpS&#10;XqKNvrkritdxGxf5bSMPe274pCjG8pqSmJWEwSlJXjeiUhmM4oWjKq2pclb/AKtXPNPAiQY6bdNh&#10;dv5HC2EjyeN59TWq+Mc2n04mMptOZQ/kdUpOpqqoRkVB7T5MA+3ZyV7boVY3KzdKjDRrpL0c1XLS&#10;rORovZQXi7k8Oz2VJ8cn8s3LI/BQvn5xqEpr5Hcvj+X5yUKOFmtZoKOsIEzroVR+w4evJkV6vXJa&#10;au+NGgYCgUDgbYDP0m92hs7XikAgELgBbG7DdwDnpdi73jxczm9W1sy9Qf+IFt8R3Rcdgbca7NPO&#10;5BQIBAKBQCAQCAQCrxP6fXEgEAgEAoHbB36fYophI5AnaPEkLVM/808KNUDHsDsfVp7Hi7Cdmipp&#10;0ZBB08G/+MXh90cvZ7Q2mJ+oxlPT9OQ0/Vg4Q64s522QtwPc0kdV8uBP1qQqLDayrsF1I6t1raSd&#10;7lRopK6bK6c5opUDgUAgEAgEAoFAIBAIBAKBQCAQCAQCgfcXoaAWCAQCgUFsq6wErgtU2uHy6+yV&#10;eAZB5SGSp06lI1hNbYjnmDX6Gs1JNZLZpJS92RjXsZRVJUXhLKUYVcilQjol4tiLKf0Vn7y2Bcyg&#10;nZ7GVHlaWiOrppYlyOu6aZAjz8JC7iiyhkO5VLlJTwgjTakJhsT+omBQUJWYVJmJJ2shRcbdCDgM&#10;hnC+Vmim+AeOWlMAdJoalplLyI9Kgk4qiZniGMMkda9UX5o1Ye0OGqCD17En5YyrkmYjfXjanL1O&#10;tdCT1Hii3nTC09Qq7QtT9IvJGH5VIRX8SyowMjvGh/wFbUvyVDvNgHnBv2WgqpRyNpVqfy9xX8q9&#10;fbjvS1PMZN4UcrRo5PnxSp4dLuT50VKO5rXMVyKrmien2YtQ7eWnqdxa793aOxAIBAKvF29+ZmYJ&#10;Yo0IBLahO7QYFoH3Duj03enLbw5x0tRVQElxHQ8EAjsDw4ZrvD1bS26BQCAQCAQCgcA7DH4zHggE&#10;AoFA4FaBT63syZWquY1Uv0wVlfwkLdK0ni7jJjxlVSg688lzDpwBxLkp+9cD5Kh5+olpZ6j9wkrU&#10;lyy1pD0J7e05NDDiUtGuTCxK7WyqzNiO9EQ1Ki/qiWo1T1cTO0FtKynDoGMgEAgEAoFAIBAIBAKB&#10;QCAQCAQCgUAgEHjHEQpqgUAgEAi8UfQqQx1yq5+c1ikQ8eWJGRFWD7uCYVykk7tGPLkLxDJP8sQ0&#10;nmSlJ6cpGdPMthXo3alctFalo1ZWVDwi20ZqUM/9YnDkp6dhwW+I3eloSoZDeL0a7VfVm3VysOp5&#10;9beRx/BY+qv2jDnOc786MiUwmtUFRCHMbCeoVWUp46oCSzXrqWUglcSITs2vUwpLYEOCeXk9BE8g&#10;c4kp4Ui5JsEiHkKQaJuyHElVoS9UhUw2WNoVZWE/UaXGVA5rl6zN4N4UcENa7biUBqxRl7ogK1kX&#10;Y+VKxrJoxnK6LuVoIXJ02sjJopX5aiTLeiQ1y81Ced2073gtWLNAIBAIBAKBwGXATkq3U4FAIBAI&#10;BN5R6HOTZA4EAq8Husk2YyAQCAQCgdcHflUYCAQCgUDglsLvpZMOULqv7lwz7gaqDRnxofKSMnc3&#10;btsMMGvgjO8T0AB+gto2vy/OSpIum67a0viXkwp1m2VJfhblYnSBja0TsVWZ0Yli8OQ0Pz1NdecQ&#10;PWcgEAgEAoFAIBAIBAKBQCAQCAQCgUAgEHh/EQpqgUAgEAi8CajmDtWEzlMV2lbxSadO8ciuDqpG&#10;piY7l6q1UHr8Fpd4npFVmrmBGWyaUSIViahcZK9q7JWN+JrGRl/dqIS94elpvDJtKit1rxK10o/g&#10;N+o0k0gm7ieqoYROumsu1HeyV08aUT5LCOkjn3Tdph1XZtxwVxn0PM9v083/Xw4tq5bXTkLTV2bS&#10;Q+tKVS1TBKtGpYyLSiYVOB7rSWplWSF8qbRYruCFqCwP09mApqygn0nMRLtJyImnnTU1uDa2a0SC&#10;fEFteSRVoqzjskB5eIJaz6o7bS/VRZsM7V2z7e3kvCW4QPpzpH26XsvJioS9HsmyLcEKtFPU5nWB&#10;MCM5XY1kvhJZoCg1+pVKh6f5pVPb2Ms0M5MAcw4EAoFAIBAIBF4DfP8Ze9D3Erzp4b2g3vwEAoHA&#10;WwI+J9FnJYFAIBAIBAKBwPuBUFALBAKBQOCNQJ+Q7/49CZWhPJA+vSrgNJKmoSIQlYtIs7etKaZt&#10;kG4dR6CpCXWkHTSFNCqm2Ws9lQjR8NWMRYNsW6UqaqEMqrhFJaf0QE2f+YOagbLBxVTnTMWNRaei&#10;V09XdrMnchq5+7jd3XK7uw25X0Q37QorX6qvfmBGAiTrqnb46+s1qQzmSmBKf8Un03E1QMtdxUMl&#10;NdSbin+NkmVzJTYLqUx+1l5sI7RLXSsbMimptW2tIZhXAZYo5Bjl0ld7oix89SgV1khVUkO6qqKG&#10;TKictgaX61oW67Us6pXMG5ipqAb/JcKtRqWsi4msiinsY7hXCFPKvHaOQIRFQdkvWXaDNm6C1siM&#10;gUAgEAgEAoFAIHDj8HuQuA8JBAKvEzHvBAKBQCAQuAq4b7Dv0QKBdxWhoBYIBAKBwC2GP+rq6AYF&#10;lYJyxaCrYiOxM9gtdU9jKJ3vW77Xi8tK6rUZ4Z/RFNvcfjNIKnquEDgg680ybTKHxsQ/PZ0t0T70&#10;SwpziLTB5G5qd86hUgQCgUAgEAgEAoFAIBAIBAKBQCAQCAQCgfcVoaAWCAQCgduJbQ2YTunGlIIc&#10;Guw2asuwClsKRFoH/fEEK8ojuQo9pWqJf6fLWo5OVjLHdbnmKViNrMA1WMNfT97SaKON08vs9ZO8&#10;9opUsOqrIXnyV1naSWBl5WGSGlLrKkm2mbATxBA2hR+P7fQwz0fbhIGVKLQSpQJbkh8qRDn5QVg7&#10;UawHzbmd8HBODZPS6c5uQ3mdeqJbx5TfABFYX11qryrl6zTPZ1ujLgjrJ6vpqzUrnqhmp6rxdZqU&#10;gZYtpcmSjngqG/wo3/G40LAMw9PsctKtRViePuf0143aCXaoOMOwTixPIgpnZpSPdfG2IjbKT/eC&#10;ryQdg3wtaYU0S+RZJZaQLfobGnCNwCskvW4LWfNENQFhXyKPFdJaIR9Nke3BfGA0ZbfA9wZkmpov&#10;EAgEAoFAIBAIBAKBwFsLPgWJJyG3G+khTHruxk8Oe37YWZIhEAgEAoFAIHARQkEtEAgEAoFbDH3c&#10;hX9NI1JTMQhX2o2maGWfDPnDFZq3HrAoLMgG+2B9au7cEQG3+TaAJXa+KlRpTZkciM5t053VNiYZ&#10;XCIH+m7Lisnl7ODpXZjkVmyWDzibg/9HOflBuv6x0GeZUkw0NUWqK5oiGtwSA4FAIBAIBAKBQCAQ&#10;CAQCgUAgEAgEAoFAgAgFtUAgEAi8Q6ACzVsO0+oZhB8sNghXSipGYq9WLFQpaFmLnC55glqjnK94&#10;ghUVhSwMT1kjTfGIy77LCFfNi6d4kTxBK532BfLKE9Ds9K+RlAhQtkix4UlcYNtIAbupJ7FYdkpY&#10;xdPA9HQvkPkyp1QvnuAliGfaS644Rw8GQvlyquOrw9NxmJ1y2GbK7yJ2H0CLjn9JG6urW0YC0dhU&#10;kIPTPZ2WTGdG6q22GZW9kHTnA2gTIn8kyrZXf6TNk+P09DjalZAmEjVFOsRhXAVTYm9h6lYPbYYG&#10;fQgJuGKZEgk3bYE02FcgH+0zPNXNSD8lzSwL8wfXyJOnp62RCM3olpprD+aKtLzQag9cGRCq9ZtA&#10;IBAIBAKBQCAQCAQCby/Sc5B4/nGLwQcw9hCmNw3jMv9AIBAIBHZH7B0C7za4Qw4EAoFAIPA2IOnt&#10;bDzQSG6m8YRle0TloJGs4XRat/LypJYXR2u9Hp7WcrxsZUXlIYQl+VpI0h+KmSIU8rB/1EjS5KlQ&#10;xldzTieV7IEzclzJdFwI/qQaUSGtlqJZywgUmBE5FWtkSmxIQ18LyqsyKXUBrjiVv14zr6kqyRWk&#10;vYKU6VrFrfx8veQGWUf6sV5UpsqoilSJI32FqdMU55i4KnoheVf0ugj0djo2Fdh6UKSuqIaqKBEk&#10;C49AGoF1pzwYx2TD12A2TbrSDeFcGVGJemtbah16u+t8pRTxoaqaqqupC1/paTJFIM2bgREPkUxR&#10;zRTT6qYAIRdc26aEY4m2RjwS4Uct7MwPlTL5uQzR59qVLOqlLNE31uhTNcvPrBSWX8dO6GQgEAgE&#10;AoFAIPA64PvP2IO+l9AbJt6PRPsHAoFAIBAIBAKBtxVxzxp494E780AgEAgEArcNVP7hiVd1LbKu&#10;W6W+4hNurWoG7bKJZUANbNte/FNlpi2q8hjCkRreMjiDDSWstwZaswG+XfCWGJbsNm6mPmxWbdpO&#10;eWybRG42qFIcFdKcyT0QCAQCgUAgEAgEAoFAIBAIBAKBQCAQCASIUFALBAKBQOBNwLWRhjiE0UhP&#10;BKvBRd3KyZKnpi3k2eExeCKHp0u4NbJsRtIWFVhilS9lpCdnYblHfP3ROJLys8tMIYmKZ6aYNkbY&#10;acVT0ya4jmUC84Sv+kSYUl/tWSNyLS3M1ITjKzv55kpuJvQVoIifU1/xqfpMPGmNJ7XZaW3M3ZWZ&#10;aGaYXLmNCnH4n/hq8PQcaueJbkrYTSSJ+OfHndGfYTN2YF01yAh1NuppafCiDEaUJTUEKWAii5qE&#10;3VNboEdL5ULIVU+Xox1xPZSWATQVwaQmCHuDwjTIWMPiH0kJM4xlbvGsdIW6s2g8na1GPqS1Sgm3&#10;AuQpakhLA6F+eoKan6KGuupxachdy0+gDdGuPK2taWvEXaMOxlZP2DOMkG6B9CkxL4uVLxAIBAKB&#10;QCBwGXTv59uvQCAQCAQC7w7SIxZ9PhZrfSDwesExF+MuEAgEAoHXDn5DGAgEAoFA4FbAlI9UBwr/&#10;6rqRVaKfnkYlo15BaTd46BE/VL7KaJ8+THpylkiHHl0a+nk3kcvCeT2gMJ274+oxNnPyvsJr7t4b&#10;ErbtWzDv/hMIBAKBQCAQCAQCgUAgEAgEAoFAIBAIBAKOUFALBAKBQOCNgEo8PK5qWJnHFH5IKg4V&#10;CFnIGg7LppXT5VqOTpfy4vhUnoM8Se1kxdPTEK4Yi5QTrPCVyKjUk7bakaW1AU0c/0DLoZUS4XiK&#10;mnOiV7gz97be4MiO2bL4SEbVnPBPXweqpJlhmD798aFjBv5ClKeG6clh+oEby1sYLfbl0PplzMH4&#10;qaRJgc94jtg3wTCg1o9MNTEmoLxbWWraesicEvVi/Wjh6WhKuCEMa9wgYR5MpvVP7sxTyZRHbHs7&#10;Ga1BXnpFJZ3WciDCtWgvPx5O7ZQlwtf4XyOmnppGZUZ/HSzJsiKMytx6AcqAFkdfanly2hr1I/X0&#10;NBLF0orVKCNJB/SHEfpFgX6C/kLaa2G1Bj3YOJ6ONpQzEAgEAoFAIHAeYscUCAQCgcA7Dj4vi8U+&#10;EAgEAoFAIPAeIBTUAoFAIBC4JXC9JX1FY9PIuk6EuXZFIz7UeoWvsTQG/p2h+lHZKKe5B74vvEXP&#10;w66S9nDnh9Wc8M8U43r2yNLIAwxRseVoGnzGC3FpgEAgEAgEAoFAIBAIBAKBQCAQCAQCgUAg8I4h&#10;FNQCgUAgEHhToG5Pp+SzCVcF48lpzrodSd2ILNeNnqJ2sljJfFnLYi2yauA/qhJpRthROrAK6dlJ&#10;XcaWTDnwzCw/o6vPKbGFO9kYC7CEvWScFvFh91PB0nFhsKIu4Ij+KG+BlJUoT1HARK23IVBzCukq&#10;VYuKpab9HDAZ8LwQdhpZTz+pTU9r69xTVp19k/hnTEhZGlEX1qeARXWzEj0OT0yz/OrE7bxJhN9G&#10;pxnIE9CQlH4o0lQHyEVPQqMdJSHtlDwEZmF4ihrJUiIB5uGvg6VSoys22ilq2lRI3/IbFRWiVrCB&#10;TSmjGm7oRKMa3gjv/QAJKtu2BtH5EKAqRzIeF1JVhZRggbIg1QSaSJYrUSvXhwgEAoFAIBAIXIDY&#10;NgUCgUAg8O4B67s+AkrWQCAQCAQCgUDgXQe/JQS4BfZtML8GvYgJ3ReLedxtZOEDgUAg8BYgn7dN&#10;gUQVa9RGNRVnHqJTMVKz+fj/IfSxe94crPzIo6XSS18+w9bapX6pHt0ToBQXblTV6vzVzgDOHLl7&#10;zitCy3B5XNaA6lpUKFrXI1muRZXSeF01paxl3CmnrVCXNcL5KxxVYax1VaZM+WwEe6Klbopm+jpK&#10;XttaGiogIVOmASctiEpGi2yqU65spQpUGo9KVDRbua2KaCEqLCW6uOhvpLJVH1/ThLvDwxEp6qZj&#10;giuJaRikQSIxI+uVqJXJ/HnpwqnZ7GbkiHBnmqk4Ril4ScDUhqyz1R1EPuu6ljrRlNToznTso3Al&#10;LSqIkZ6eppnyZVlSuq5kpqSdeSKsvt6zKBGtRFy+2hWtDHeWiSfsrdCOS2UNc42ysY/QP/V7VVBD&#10;XJDKbtojWF5kwLd52hXl0AzVQUZgQUKeY0SdTkqZVIVMypFUbGtWA+loTVgR7UO0IbD2pHcM2lhm&#10;VGzbL0MW1qP6HOSva+3sG8zDEwxj7Wq0OAoE6MO9f7hq3XU8bpDANa0ZPfu2cbOSQT1a5r/JQI6+&#10;jSibTRn32PQz2RO82phQeANoI+Q0eDtt+g3xLK7al24TNuvlMthug21YGJ1zOD6UdEuS8gUa5k25&#10;J7gVNH9Gh8WZB1ACKWmlY9v+DmK4uluyOYOL+rq3LdglmPv1bd/n50jhPLgFC1wICqmXqQFmnaty&#10;V5q2SWy6td0c521l47DPw7md5znwRs5J5OZbiVwWGbt60Z7Lj3aDBvEoHu9cBs5iS0apr3t3wu2M&#10;yVhtFqbvw0539z4PqycA0MgQGhoJFpmfx+3TGYL5j7B2kWpW4oO0dPkieN1IO9DL19rN2LsZe9Hl&#10;4rP1fju8I9m7Oc75PiKv/xCHQEnrHT1M9nHX3gT/EfzRwc3ffLp09QK3bgAEziLNSy4zZYZcrAlm&#10;zcOD2s99vktzlfZ7C+9JnM3rPJ7FQFHeOWzKapf69jLLZdvHhV2daLPx1KXsbda1m8XrYEkluGXD&#10;0ZCSe5eRV3G4utvy2WZ/ITbS2ErQrVvOKX6eZpbgljXg6MeFjY1XRR43CfvctT13M1o79uaNdn0v&#10;4LI4D/Tzeegse3l5OjmzsbLRHjl3gCeS810E6mX3LWlMbKzbOSk3XLs1IoUFLx5PvmPLBIh2uVic&#10;Q2kxT+d5eb3voFzIXFZkj76tfO7pw+dtqH4WAIS/jqWE3Hzd8DxzdOWwcm/WLbvXzdn5p7IiPg8c&#10;ITu3GwRzDgQCgUDgluP1LJpvGt0+o6Ntls4y8Kah7YN/Oa8N5yY2PAa2y6Gke+LO2I6kZvwDqYSo&#10;p+ShCKpPYCECgUAg8F6Bs3/OQCAQCARuC2L9CgQCgcCuiLUiEAgEAm8j4n5mN7icriqrkO11ISmo&#10;uYacC5bfOPovA+wXNR31y0iEUyLehpadp8OLx/FvMQOBQCDwtoDa0kVbStFUdoW9xPxdYRovMY3r&#10;6VMNOQILEL5tlUgzAqomNROzi2J7fYBZl41rJP+5gk3v4fWhJrgXiL8WrUH/1SjjoTwIq1falTTT&#10;zdwb9UvU8IyH1DK6W0cNz+sOTCLS060S3U1lCfoPVZXJmZFrnp62Gsl8IXI6b2W5LkWqmZSTGRpu&#10;jJqaFr+eWDaCTNJH02nsFZ1FswKXkNcKbV1LWcANTcWTzXgKV12Uxu51oWSJcvJELpIndCHNEvKu&#10;0BdKRNa4qT7JrKQd5SF5ohfZvRozo8ZHIUmeosaT29h+I9jJwonaddxwRx0QT19H2hFxQfsVvRNZ&#10;kdiekIjaEZkrKT9rF03VqPU3GdTw5yFizi6shmf/aLsTy5ToMEaG72uAEiA/6682zkCa4W6/VFAR&#10;2GFvoPc7BfLU6AjAPt40a6nRrrxqGUCWjXkuYFisG30trBH9Bm5rJKin7CFRhmfSbRJMU9RSl7Ws&#10;x7hO4A+2FfLEBMF2r4qxjMEKs0aJMVchGnqg3EF/OJgYpwzr6ZIUL65adiUtmf8tYIchz8tIIZ/H&#10;LFzeH9GLE9G30FdotrkGbrRjzrMr7UiqI+3wQ/t0/shHCX/tR7xuZn0ruSU+tTs3wsDg8qE5t+d0&#10;Pxt3kLV23ETI3cwYw1gLW6yLLfq/XiFvHZSJ2kYw5eWw+Iyb0k1w/6DRYXbKyubKbtIgMIf4XGrz&#10;KcNB3noqpK0jtGu8LK6eRImG9ry8aWnebi93u8ieu5/n926QMnQ5OjOjTlx0qMCJsSX5QnAAfu2I&#10;J3Ss0RxYY+DEV5ajuTRZbwea6afrEyJynNhJnxxPRh8/SoTtmNLomPvdQuZ9KjdfRA/X7S0ps85s&#10;YdgYdiIyBU5QWJi/MKfpNbU127xBe6aXumtaOjfC1/Jie/RjUP2TX/A8UoaQGxrJ+7CuPbBz7mp1&#10;/NjeySL4nhB7ZZpBurVZm5wZEwir7Nol2ZXM2+n5sixb9OzfSVJ+JsctD5WPyYzyxRqvpNzgnyNf&#10;f5JcNU3YOZ58P7Er8fde0Cdn76sbe1d4oSsqLbzJk22h60o7VtJu92aI24X18MmCBO1+l4QPAvJZ&#10;hjRjXJkO2hXhcmrZNAzya5Cfhq1Ae7bg94+6P0/QaMGMbBO2Ke87QJ3TfKxQ5mg7yBK3xtrmBvpz&#10;vLGdff1JbZnQp+GkfTvvW0RUr+OQ/zbxryfqfoaQSUdzwxSVOmstBfZc7aiWZbuSNffGkGE3fhCG&#10;e7IW9/0jXEfdsYNcb7gWcf3Bf2Su/T9rGoYM9rR+a/snm7su7qtm4Bpvz1d17nFnbUuMC8xBSpgZ&#10;kh8G8DS8X+RzIc0d6TfAvj+dtStTWu8ih+TD55V8bsrnm0rI2fzTGIPd4tZYq1Ygn7fx+RnvJxGe&#10;65Pe+0z1qm4cLNZcSrMwLPuFzXnWR1IYemfh3xVSjkPuTm8DJe05da9l9HsZ3Stg3iKZAC86P8Gi&#10;TG7020zL2MvZ0mW7MLzHITNjEKT8TF4m5b4d4J6ookzy3IyfPmly6eYxJceapWlvAOHalNqLTG3u&#10;bWX7C7gn+lzl4WnO7bnbu8NeHhvuaASym2PABmuKPQ+GGX4qMwYBbR8GQwHZJ3Ztks2F3uYdESc1&#10;peW7zZT+IIfC3ybiH7nRr1Avis3qCNmAG/JL7O3Wz9W9Wwds7TcwQU9X//UZsS1x7dqSATUI02Ya&#10;fIZApuDw7NuO+dBOWtxgT7932dhPd7IyP/VPc5J+79dOEI/rPZ+VpTkHEWxsoAG0XUDI39jnd93s&#10;MORJ+oSt97lG+44/I+pn30GCyU3Dcf8J+txyk7hC6qxVDh0JW8zhkggEAoHA2wmbu7vbBPzzfVA3&#10;hW9M5e55m7BRgYSL6vF216+7IQD9SyWWuXs15Aa268nAZzlUY9uQ9ezT2qJ2mmQ9B3lum/HI5LSB&#10;7lY22a8HntWZ7AaRh+5p8tis03Yp1Q0N021QneadsJ32xdiMm4M+vbz6j/sYWZacw2UCsiK5wiCZ&#10;u1vT+bxhvY5BeHpa6SxGsFuUwPeF9bmzUMmb8QzcL1rgPFCmzqsjl2/OwM3g+8g22uf14zyZb464&#10;zoRg9iDNoKGSRc2JgZvEUHsNuQ1hlzABh/dtYrN/u7wvk+dFYfI0zgsTOB/b8nNehF3CBF4NeRts&#10;8yJsjqwOXGgujUvk+ewSPnA5TJZnWyVkfXOApPUe3qTePx0Ygvud5x/YHVfty9vh3b79DO7VcV7L&#10;RmtfFedJ0tuIX69e1lYe9rJw7xduqi96i91U+u8bbkae/XjYNe3rL8O7B1NYOzvPbMrOZZ+HOxsn&#10;8KrI5Xsevw92Tev75vOu4+rys/0Z13xTq/JxdXZeuiztNwUv12Xl2zXc90eSJC7KPDOI1U9B6/UB&#10;6QF4I3i8RC9sugkyehpnmykQCAQCbwamWEKlpgKfVgrM02Uizfz9ip5IpRotnMYxv3eb3ER96JXm&#10;eDVr0lk4gMHscm1kXqNRDa5hrkHqvANcZnSpod8S7gtwDvMKtC0EDIksL+OuUdQa5K9L++qlC8gE&#10;uYaBdqSO0d0Stx8hXUQH8+qU2UHNn+7m3ceBg/6gFVn5aQf81cuaV4TwE8lYLQYaUR4wU4lIU0DC&#10;pgmPMvLX5Ci/UsuNREhkYspISHNUGPUktUrZFuOeI9j5a4DulDSkgLg8E6VGujw9zE/nMqZf6TT+&#10;awT++sDIX+2YJpNL2n+N2G/5eHUZqDmRdif9/cS07vS/ZO5OT0OcElfS3SxMkk9ingtjpdGgpL1z&#10;Q/nt1DSSckjSRJo1aKf4oO6JNOc9RZUKSdqZL/y77qX23r3z4zWV0U6XY2AbA+zDNXKg7MkV2oEn&#10;uC1X/alpKwTlqWrad7yMSNx+icgWxIfXYg2u0PYkzSDHCf2RbrOEfbESJC7Fai1juB1UhdydVnJn&#10;Wsr+pJBpNdLfA/XtY/VQOYCsC2G1uR3soJWh7LfI9iDPs5/HruHJJBi9ciSkUYF0OvMG7UP05YQ9&#10;5WupZMwqlBlvFXMM2bfD0WyKlhwzdnVzbid1HlRJeXuYnHnlCLeZKvNP7WbuW0gF0WGMCcjWGVtv&#10;+n7hM0LQSZiUXdZb8EAJvQQZlqdvrmFbgrxyxsY8pFeGpOy5R0Cbkdp21h7u1o3b3K5tlcJmZrfn&#10;ZrPf3nY1mOytXlaX7RA2ZlDffC+l8RxpBddoDIc9WzEHF11YnY9SMI2p4w/rS7vEGoE0uarxRFUs&#10;GJoMw6TrMDfLfBvpyO1Dfg7zs7bo+zV3h2wXu7rZ7WnXYgnoFe6Yy2yceJOclSX/+Rpi7ozb93vj&#10;7ZX96yDlY30/XeFiKzllndoFfzq80CbK5N7T7QZdY0iaE7m39M9FsPuFK5LxbjlVwAm53EzChLtw&#10;7ur7djeXcTypm7l36QJdy3J/cBlTGtamu9D7gOV3m2j/eKEcze59dxvJW4kQoMvqbFyjtY2t+2gf&#10;7AFsL5DGiQbCzKaZccRxfWE4knMj8yDon2ZBfb5t6Maitj8duktQSTmbjNivW5DPNjyAyk3lnn8Q&#10;VP+z3VL7qnz7NjZY2+bjMEv6ljHJ6Qq0Ou9C68M+T5t0sbYX8OMpaTCbvD0kQRPywZymz9aydNj/&#10;7VkhR4P5abJWEb8ElSbHnN3cg39Da2dvsPA2h+EPVx8v6q7XlBbRGYCUxoDToBvh174PmDm3e/jb&#10;xBy527a/280t1ZyyLyBjsEjXrh1yFisw3cfAzJMHLYV+96wtxf1BYfuE/lkDwiWqJStFjtznttHk&#10;yf7aM5/D8jnNr/48y8Pk1DCQuz0/MdpzSn+WYm2nY83XaI2nrdDR2ijJP5ndtB02OESXmrWLriMb&#10;AejHPbHR9mHcV5EYM+Jcp++Z+mcypD9N13vT1I7e/t4HyG2z2tPVzbk9d7O2RtRbykFknp0xM/Rj&#10;yxzZ/3U+UneOIbYP/DvCT/1h7GNt0MeN0bAZ/t1jh+SgbryCnPXVmebEbr3P3IbidjJNfjqOvC10&#10;/cCY4f0mw6i4NbbC1xV75uN9PcHTB21V6p8GBC9iMvGCPUALdk5J3nwThPB7Zs5x9N5ql35YJE8N&#10;4HMj29tCXzc3LQPI/bswXWEV1ifPsgfDb8a5bmh+//1//Oe2XtuXjo8ffygHB3fl448+lfv3HsG3&#10;32zxi1Q/GrAHhc7BwMaySS0vePdlr18DgUAg8MbRbVP48LXex3Ui33x9LE+fnsof//FfyY9+/FeY&#10;86e4SZ/gOrbTScu0INlKDNjcb0jzO9Pj6qbu/WLch7sOIC3euJBaMOQ3qmTVjFXx5u/+/rfym99+&#10;IUfHp3I6n8sHjx/IX//Vn8innzyWCepQ8aEDyqU3TlouS4Nrnd0yUTJW3jMbvnOR5LkTGI452NHu&#10;tm00l05OeknpqTxH+qrGl6eNzFetPDk8keeo38tFLS9Q76YY47avUPJVlLXwqHnUBeloqpBV/4CL&#10;V9QU7TiGLFhjvtqVnFQjOZhWMi7tFY3jkq9+pVIX5IDEuuO5mR5uanRpx96Bbnw1LOOVhcUb40pz&#10;BQ8Gq7A75+lausHjhk9hV97osoxqQqJ0NeWt1L4Z3ObdkPY2aTzlbtvhclAKBuQF42aQPrbWT5Hs&#10;/Gh7AO6HaxKLKW+BVBA7XdXok1QKgx2kst6aXQ4ROgU9tBUV/ujWvW4T6a2RsbVSurWkO9I1OVlp&#10;9QFasmv1GR7jr9bjvEdJIQ3EoDherGHn60atbKu6lgXzQwoF2kyP9sZVSNYHm269cUWbVEiYL5ao&#10;kGYJFqhEuZzLqF7LrGpkVjbyYL+Un3+yL4/uzVRJ7WCK/oM+sMf2RvwClTIFQOvrzGFUQhiIy1pa&#10;6W8TWN6bKbM/spmvScxnv/hMfvF/v8JUWskPf3hPfgB++OEM8xrHeI1xXCEGj17GPK3He7NcvHFa&#10;wkQz+5eqCiZqD1TeZD3eNpgsdoXLh71zhfG0gn0MWU8wvir5xT98I//4j59jjTlRfvjxPfmrv/qZ&#10;/ODTRxhCGCecDIESsseMqOOobfiQmq/aWcHOiaCC3ca+MbANazPOGd5/Ydf5D9R7T8y38FW2pfzh&#10;y0P57Iun8tWXT+WLz77Dfexd+at/8Ufys598KHuzFmQcKqxT/kyTrWxj4jJcvYVud7v244VXruHb&#10;cqK7z924oo9zhWLYAvOQrkXcD0LOLw/X8vz5ifzmN59h3PxGZrOJ/Mmf/Eh++rNP5c6dmdy7iz2o&#10;tiIVp7D6NEusUUvsGTB+CqaFVsJYKbvxwnR5ZX4kYf3BYOUw3mZ4+b2O29h0tzZzt/PicNWwfcVy&#10;gTXmdCS/+afv5O/+5nOpsS/49AeP0C4fyYOHM/nwI6wxozWkXSqtPC57G3n9Pp/I/b3sgW3Y64fZ&#10;p9nbTZJsO1WWGa2kXmMvvyzlsz88k//3f/1eXr44lQ8+fID1/yNc9+UnP92XsuKXP2yXCukhGtLj&#10;ybWajs6RcPO96g7gCH9/QPmQ3l9tnjI3Gx19v7Z9Mu/X+KqcGvuwr79+Kf/rf/1SvvzyGzk42JP7&#10;D+7Kp58+lr/4ix/J3h53yzY2GIvcBVeTv4e9zW1m8reWsKtLzF1ISB3XbF7XCPRBm6X7pzXcFrjH&#10;ODw6lb/721/Jr//xt7jXr2Q2HssPfvCR/PVf/3O5i3sTtmTTUgkHaXMPoPecBq5v3D/zHmUTSNxv&#10;Iru9h/ebwCZMPra6ULG8kOOTAu3SyJdfPcO++XNZrlby4NG+/Nmf/0Tu3pngPgZzGcJOMO/ZbOhj&#10;ETLm62R4Zfv7dw342Fhx3kakfnQT0NdEpn2Sri/84cApzLXObHy9J+9l1suZHB7X8u03L+SXv/xc&#10;Tk5OcG/SyM+xJ3v08K785CcfIVwtFe7T+VyHQ6XFQLNnBUybX5gSN1SPWwlvV5L9lf2TfZh9msz9&#10;6eduXGdwnwnzqsaMt57Kd0/m8qtfPZcXz0/lybOX8gh7sY8+uit/9mefpOd0vC9i3JvDbR1dVwXn&#10;lItgsw6u+PfycC7/529/L//4qy/08XOBsfDpJx/If/h3fykH+3wGw2erfL7M1rV5kGsL92kGtvmQ&#10;ZL0MN9umrwcqLTPuAAu9W3iGojz5Y2f+IJrPiYvRGPPXWv7xH76TX/7jN7JaLeTo5CXuXx7Kf/yP&#10;f4Fxc0eXbCXic1a0PQXnsIW68DsQe0UrctDnA1xzeA30sJFgH8LuPwjr0ZQp5Um52R5tsRT5p98d&#10;yd/+3Wcyny/k6bNn8gD75X/7b/9E/uhnD3HP0spUnwPz+TBS4SDjJd277NIrGHL3/bOFvv2wkWDY&#10;vtLPJMdnj3XDPS9GDQ8bgNuyxv0l7jGfPT+Uv/vF7zB25vLs6bE8evQI+7E78q//1U/0q4C9yS7S&#10;J94Fee6CbTnnuEhWPl4IN/WjyGF3O2OsMafyy19/LUdHJ/Lb332m68lHHz6S//Qf/lqqqpAD3mNi&#10;nbF7JI4dXj0tls3L52sN6XsNJ7GZf4CAJJNYOAWxjXjwQysTOT1d457/SF6+PJG//b+/wxpzhDGD&#10;uezf/anMppV88tGBYGuG+IjV2POdis8scc9pc+LcEtXnmL4fuCmwzbeRt70Dd2sN+xI++v0Rwbgm&#10;h7pG30KZD18+l7/52/+PTKe1fPDhCfY+aymrlxb8GuG32uytgUAgEHgv4YvVRTwPQ2FJws3cON0U&#10;udjntA2aLatD/nTbLtN2GA/3Kny1+FZmK3cPlx+ZQa2530W8Os7GNGnahirR3Tr20O02N2bnMgV8&#10;T6DyZKVfqeIae4u7QUPjn8vdTnK7eltYC6NvInBHTR19FxtaocINbn75sKfEbpKKiKqECDOVH+0h&#10;kMfJ6UhpvRfM55hdmOLxizRcTZnW3U2OdHNu+3mevd+Qf/Bi5rLLeZ5/727twnajfVveQ3GCmzT5&#10;9P3b+y3IO1i9i83DMA7dLK7Hs7ge/2z6r8Y8nXeVufyG/HNuy6enpWHjwJinSzI+26Zvu4vpeXqc&#10;vF2Hwr3LzOv7qmQ6Q7Ifysftl8l+mx4meB7Pjg+zn5ElvzDTL81yWrxNt6vybJneXQ7VPe/TvufK&#10;28PnLAub+22mteuYOI8e933hZp17uW+HOUuTP8Nutp3Sx0k3XtwP6eXj50w4+g/Qy9GFS2GDF7Bv&#10;o072KjeXXdYmG355mG1uh3EOhX3XOFTvbXpYl63D7dvuxLDf2ac8eZi8XMHrobVhv87k7UrFdf+S&#10;czP8zdLzepf5inXu1oGhOD735WGGwgWN23I6n/kewZ8v9uR8tek2NKdtYjNMbyeHyhq0dvD+nctq&#10;u736thryy9P7fszTuoyvGu9t4q5lz+vac7Pdtv0Z76p9P48bHGYuIzcPMbVLuvfo1xDGI3xu2053&#10;m+4f/H48T565rM8LQ+Zjadc4N8Wh/EG/r1VuxfF7YH3m7u6pj94gQkEtEAgE3kdgseFR8vZqv9rI&#10;47L5CgASC5Ido21+POLUPjwlg/rk60T+6m8Fd5K/1Fxh3cIix59bwufGqT/rNFKBhgdz2esbeRKH&#10;bcT1XDR1w6YuKdkM3zDZza8eL61hEjXtyzlYvp1Iea1BXoeIMEqz+2sY+GtX+6WenZY0QhvwDDVe&#10;+UDL2oo5oBb81euIv7jEss+f/SWqnpESoZXJDjmSEBdgYXnil6ZBs57UAPBfIotY87SwNXoEXyvJ&#10;E8RA2ulup4v1+Vja6ZGB/nIKaTYkPFLmm0pV5xBhtd2RDjX9vz9RIuWAG4ucQDPdhoBSoWyorxL1&#10;TWV1IEUtLzdhPPYZIsU/rw/GnodH3Xx/yFQ1T72yVS2in8bmPVdPakMaq3Wtv1ZfrJayWC5luVzJ&#10;Gu2hbaFFYVv2FUCO9kG+6FpSoi3GylZf4TlB0BkKO8V1gn43Be+MR3J/bywPD6by4GAid2aFwIpw&#10;jYz1F/FL1A8sevL1u/oKXj50ZadJvfS2Ea2qzO27+A25bYZn4/T0OYnzmbeytbTT5jqb73L33j+3&#10;e1zP+31hLoNdiIEAwgzq+qFtYWOQZmsHc+/9epobxyvCMz7TYrp5HsEBYp3bJte+ZovZ3NGPAbYV&#10;+jup7n0bWbtYWI9ncXdjHud9Yl//TbkN0fZC/bxlpPx9zPTu1labND+2ndPie5wur7QXUqobr/wC&#10;b5uXl/ldosvpMtrc1a8bm3T/PpyNmSEOlyN4Mb0dOrOOm96dzNugc8/CeXvpOElunt4ZvzxtNW/7&#10;5W253cY5Pcy7RtStm0/O0uVlcnX5JnmSuXwTN/x34HC53lVuy/asvEzOQ3HJPD73Vra/Inmz1L0C&#10;TImdNTZhpL4+L4vf77t9v93vxf1+KHezuMHL6GPF2tLWfWPfrttk2LxdbTzCjVQ/T3vTHtyi3rfA&#10;mJ6p8FQafTaCT0EzBoJek11PNU8s9KpPFuBv9y6aFuAnoGu6dBxom+AF1H3xtpubrc/bXMiTUXlq&#10;LWnP88ze+/mcaVc3u93NQ8zDXx73THnfceb3GsOkfyLa0545Y/7SK+/zac7nsz5uP7dt5ml0v/P8&#10;32328r2MJvs+jvdho60lbu/HieVjbipjjrtuv5fuFfP1huziBXNutkfPIblthIFfbt9e++mfyz8P&#10;exnzPN8fsu+SQ36k+9va0Y2LJNtc/l0bdPRxNrBmvdc8T94ua/d3c/8cqpettQPdz7qB3v8hevu+&#10;MmsnXWOSu4bx+HlZziPTH3IPbrJvK3fLx0l3LwPZ92u9tV8eTuPDX8kv8JSpjen3Gtjfy5KW7/a9&#10;rJs9jBJldXrZezPnhJsH7z8CgUAg8N6Ci82udAz5DdEx5HcTdAz76cO2DQyFc74qhtLa5hCGwp1P&#10;u4EgaLcNhvFs2GH00tgIjX/DMRj+rAQ3wLhKU3I6S/dP4d9xsJrOK+F7ygeS7j+Ue5OuSvjvWCht&#10;cYRzmhJgzlZf68pT0/hK10pf6TpSNyrdqeJd6pfbG34rwPvE74vL0nT7dpgh5hjyf1f5NmKonMHr&#10;peM896tiO533hTmG/MltDLkRFn7zQeimuWeOIf93kUMYCrfNXTEUd1j+w21yHoncTOT+wU3mGPIn&#10;t2HuZ9vFse1+Hh1Dfu8DHUN+53NT7teNPO33hdvYdtsOu23fxmX+14U8n+DFdGy7XeS/Cx1Dfu8a&#10;30YMlTM4TGLI/fvSMeTnJM4zE7k5h4d7l3lduCjNi/yI3P995KtiKK1N2n7N4e5EH+Z8EkPu7zsv&#10;wlXDXweG8jyPOYb83wcSQ+7OV8VQWu8TiSH3ITrOc38VbKfl6W3bidwteDHPw9mw+r0ZaHbH2XA3&#10;y20MhXHmGHIfcrt5qAz/+//4z229bvR0k8ePP5SDg7vy8Uefyv17j+BruoK86qkpUoImegMKTI06&#10;XE27brMi+j5phvdrIBAIBN4g0tysWiewYW5umplIM5FvvzmWZ0/n8sd//Ffyox/9FfynUhQThB3j&#10;WnIZQGzTst5UNGFS9qtLXSv03dr8tSUu6n3dcz8S9V87adrgqJK6KUGRv/v738o//fZLOTo5ldP5&#10;XD58/FD++l/9ifzgk8dSlS3INBCfp71pAbnGMR2sca2V3WGngTCfHXDecVpnoELps6GgtC4E/WjH&#10;pUvPyrfAOn24bGTZtPL08FRenMzBhTxbtrIuxrIeof7KSpayh1KPkQzXbFbYbtQ1xdQwPGWmaNe4&#10;NlIWVDZqZVIWcmdWyQRCmoKTspQK2VcIT80mkwev3g9g9+PQ4MZdAvPQVz2i/GVRaBq4yBhXKjLx&#10;1K6yRP9AQK0iqMpT2rdckQo7D+w5ik4GBg3OIiSzw90ctFOhKkcevkW65r2ZPkF3qwXCJG9PiuOF&#10;cRWp29DmIqibGmxkjY54vFyjzWhHzeBP1r4X4rveUT89xQ5ji/nxpDnGY15JskkiTBtpqMxhRuV4&#10;LSBUtePDE9HIumE/4QlqrSyWtSxWtcxRjqP5WsdGg7Ljgj6CK8c0riM2DsvCK+sEVOgbJdsT9Zmg&#10;4OxBY7Qp27VYr6RankjZrOThnYncP5jIB/f35Gcf78vBbCQTnp4Glsip1Hfvs3ZMmERKLUk5JDeX&#10;520C2yC1g/c9Vik3E0N+jvPCN7rXLtB2PIWwkb//xefyi//7Faa8Un74w3vKDz/ck8cfjBERbYS+&#10;RI507koNqCfUYX5jguoO8tfv2ltTZgoWYKtgAYBy40ihaYXxt8IQwVoINvVI/v7vv5Z/+Mev5Pj4&#10;RI7ADz++J3/11z+XTz99hLkNvZzzG3s9TyWgvDEe9WTIokYa6ZRRtgnm6rNt8r6D/dFkbwOE8uOc&#10;kfq2g79G0/tPm5P5G7Y/fHEon332TL768ql88fkTeXDvrvzVv/i5/Ownj2WGbc5sxvQ4LhjPx8tW&#10;uteG29yulBPp8Lp4fZIfx4jKEqSZazfmrxHXNExqTWPyPTxcyfPnp/Kb33yOcfNbtMNY/uRPfiA/&#10;++kncufOnty7t8/EkBZaEemt6yXWwyX2amPsIbD7wBo0wljhXlShE2Yqi15YHq41LIuDHly5vMy3&#10;EV72vC0cdDvPPb9mSAtOCzlzP7FcYL8wH8lvfv2d/N3/+VzqupZPfvBQfvqzj+TBwxnmtSlkTrli&#10;fVFZoj27cej5cxxyPkNZ1c/9b7Pcbxjoz9w96N5Lxcj9KE97wloD1utS1qtSPvv9U/l//9fv5eWL&#10;U/ngw4dY+z/CdU9+8rN9Kcf8Bbat+7pUIZ0RfxXgY5Hg3irfXBC0+7yqfoxID7abFoYWIMVT5G7u&#10;nvvfJrAu2TzR7YtSv/X5TNcXu0fU30xj39pgHWqwD/v665fyv/7nr+WLL7+Rg4N9uX//rnyKcfOX&#10;f/kj2eMRwojBeyS7uuwuwZX2we9AG1AuWvxe9np/kqrEEUHZ8R51s70YlwbE0fso3PvCG7fG8vLo&#10;RP72734tv/rl73CvWcl0PJEf/OAD+eu//mdyF2sMT7UmucaMcI/C+yqCWfIehfvofn6zgrAcdvKa&#10;tyXJ5xseLtDD5YOxg3ZrIKOT05EcHq3ky69eyC/+4Us91fvBo3350z//sdy9M5UPPjiQEmNtzJO1&#10;OWYoV94jsn31inag/HVc8gp267+1UX+9LXA5XTcgB+65dN9FK+ycx4oFyDW/1WcMo9FEVuuJHB2u&#10;5dtvXsgvf/mlnJycCE/l/9nPPpVHj+7IT3/yARJosf9qpOJDMy7xK6THpLl19vL7uhIAvF1B7a+Q&#10;l68v2pfdj1e6sX1oxByH/s/5aF0XWGNm8uS7U8xjT3Xf/OTZC3n08UQ++uie/PmffSrjqpD9KfbZ&#10;Oh9pApaukubzkPtvxyW2416U1ruE8+rvMH+K++Xhqfzvv/m9/PLXX9jwQrN++ulj+Q//7s/lYG+m&#10;a0vB+3z48SQV24sx3TSX8drtyexi6XsZ3gW8Sn12Cc+9GMLpelBLzecyum6PMX+t5Zf/8FR+9Y9f&#10;yWq1kKPjl/LhRw/lP/6nv5QPMG74nYd+74EYGl3va8hTkHPmHpKfwZxBwwd6UB6+HyIoS/ZrQPs0&#10;+jqfPfr9IOS6hPU3vz2Sv/2/n8t8vsBc9lwePLgr/8+//RP5o589xFhpZTLmfgHh9ZhbNg6j8x+v&#10;drkcuwbUxM14K2FtYCRYl7Ted/Win+2XdM/b4F4R8hxVuFeEnFfrQtbrkTx7fiR/94vfYezM5enT&#10;Y3n86JF88PiO/PW/+rE+w5xOPN3AJrb7j7dHLv/8SuRubmb43s77zLqd6Brzq3/6Wo6OTuV3v/sC&#10;81stH+H+/z/9+3+JvRjW/j1+L2vxuN70aZBM05n2Hgq/EpZffw1sIBOjfi+pa3glp6dr+fLLI3n5&#10;8lT+9m//IMcnh/Lo8V35N//un8tsVsknH9+VCuNMv6/DTSm/A+D3oPZ6dqTRYh/ORLH/tmf/RN4u&#10;1wf9jrNL2voG94s+d7uX+vDLSc4P/B5QHXHVeqDUNfuYyOHLp/J//ub/K9PpGuvqMdzW6IsvGdji&#10;XBN8adFV5b/815/9Nz9hY3//QCaTqdw5uCuzKRZrrYLRXgWVd/YET43Xba8Ut2cgEAgE3jjSlIyl&#10;B3M/H6hXuKFbYwGu5eGjT+XuvU/hP8a8Dz8upFSkQXguuZzxnQZLTNPiGoEbFppNEYVfoPBK92ui&#10;P4Cj2b80A1V5CIX65smRPH2+wI1RLesV1rW9A2wcHsvdO/uq1EOa8rTHN7aopylzsexWJ+ZhX8zt&#10;wLyMO7CTHwzMzfKj3Wx6ZZ3g7gpVPKwZFZD5ai3L9RrXlRxjI0SFI1WcKuzaaF2Qh7Yb6gA3fhdG&#10;f6bur3bUmxdNmRbboJSuuMR84aUP8UF/TaVaEVzTYDimzY0NzVTCoKdG0V6AUuA/7Jan5duZGU/d&#10;mJenzQQYRi9nYd4bYHo5mad+ttydzI8fWM76gWwi8zY3ZmnkdhVXTYIBzMPd9TWmqASV0lbY2OFP&#10;62TjhnVkBCDJy9rV0mfcNimoucztys2jtZOql2GvxRgax4Lh6umMNG8qo63QL/Q1n+wnSVFOFdM0&#10;b0gI7axfkCYyPX3gib8CZVEioQrxi7qWEvayqWUMHpSN7I0LebA/kQe4WbqP66M7E9mflAJnU/1A&#10;WkwPEtT8Ovp8oOMGIa97fngN5DwB6ejV5jtjbj7jl7mrfZTZk7kPM5I1+08t8t23R/LdN3M08lju&#10;3dvD3DyT/YMp9uu4yWFP1zkaRLm6V7Cwm7F/wl/S/N7SL40MDaPfBPZ1uo3UOu1Izgpa351obWd9&#10;FGyooGHK2g3k9t23p/LkO742t1XuH9yRjz55JHfv7uu4okK3vTYH0nZZc83iuGP6+gWStYuVj/nx&#10;GjRZmDx8P0Fz17e134KcS3DV8YIw7AsvD1fy4uVajg6XuKFe4j52Xz7+6JE8uL+vD3bGY6TFuGxT&#10;PiTQmYpul5N5DLmfS4S3Mt9Gcg7CtauPuXX18f2Xy4RXjUO7KZK1DRVn6F7IYtHI/LSRZ89OMG6O&#10;pSon8vjRfbn/4J5MJhO0k81lTGuEuZBjjGtYUdgelIohmq62l+Wt46oj46bydPS1hbQ4t4W7zWte&#10;L1xTO1F2bra+PUS2U9or1AX2CCN5/uxUvv36WPcRdzCH3X9wR2ZY1/expiNRi0NFKMi41f33lsyZ&#10;bqcIDTt4e/v+zZPtq+OL7aV2bzPKGm0DWfIHNy9eLOXLL45lvmhl7+AAa/89XKdy7/5Mf/zB8aAK&#10;apou29+uxr69lbSrm5uTu9rJPO5FtDpsmm8T83pkZp3Tsn7NdmBzQD46ryU5k8dHa7TLoRwezrGm&#10;TGU6m+m4+eCj+1KNKVu0jc59aBOX8WXsynIVssy3kSi7ytivkCv6rt7DpjHgd3H0sy9BLZzVm/04&#10;9WXE47y1xpzEe/5vvj2UJ0+OsXZMpCxn2JPdkY+xN5tMud/iuGMci99qGn5lHrbuGW2OZHlt7+hl&#10;QJumtlW/jXq97zSZKClD3HssVyOs/60qqX/7ZI41ZySz2UQ++OAB1v6x7O1PtZ35xY6NFd7LsK1S&#10;Wmmfp7JXc5K9X/M8bw29zHkdLqHK5jIiTZLrM8cSrejFVBjwH1Q1+gyBP+Ys9QdQRydzefL0UJbr&#10;FaK08gBr/x7W/gcP9hEOI6EgKX+kpA8J0E66ziQyk65e7zvRBsnsa4a6YW0Z6T1fCpfLTBsJ5HMY&#10;2KkA3aD/n5zU8vTJCmt/IyfzFdb9sRzcmcnjD+9iXuMPP7E33mh3N1+VedxUFu9vXsZbxt32zzlZ&#10;V67VMA/Q7i/JQtvj62+OsMbwy2be61Ry984d+dEPP8Dab2uMtwuvdg9k+7S+f3Bdycn+Qveet3td&#10;sXW071c3QXs+ShmTq1WL8YK5DGv/umlksV7i/mVffvijj7HGUPGM6wvnMZZP/zSNkSpT0Q33Orqv&#10;8Dqw/Jk5CGmZ7P3a92f219SXtd3pxv3yWH9s8+z5Wr75Zq5KUSenK6z/+/Lppx/KQ6wx/FEAf4Sm&#10;sk9jRfd26V62y+vayLLimtXr9tHHF4n+f1F9tC04RjAHYU9MM384sMZ6RIWbb789wtgRmBus+3dk&#10;f28mn6hCZyFVmcbDZdzO8x3nxvpyRh7Wx3pzzk13u5/ktWcDLha1PHt2ivuZRp4/m+v8Rv2cH/3w&#10;Q22XCdYZX6u6exPE6+6JurUG1Pta5uPjE7NgctOyeD2CPZNsO0Ju/H54tRa9j+HzzG++OdEDIGZ7&#10;+/LJDz6UshrLnTtTU0hDGv7jXLaQrfEme2ujdI+jbcT0r4/ap5CrcsNuefHqc4eHszkX7phzbb5N&#10;/gjv9VguF9j3fIF6ihzs816BivjcA10vKCGCuQYCgUDgvYcvC1ir0rVH73ceGCdnj8vjXh1Mc4iO&#10;IT9yG7uEuQlcJb88HB8MbnK3NHYAGk11kzJS+YnKVk51t6Bb7YwydGXpy6PhB5hFvHU4r+heLffP&#10;zVfDK8Q8J7inlDNH14/yPnQmEv5tkUpnPNnOXueZiKDciOcfQ94vnI5t+22Dld+/yHJuu7t9d25j&#10;KMx5zHGZf+BiXCS7bT/nZRiKQwY2sauMhsJtM8eQ/03xtmOgPrommLHHdjjnebgsTO6/zYswFJ58&#10;lzFU36swx5B77pa757jMPzCMIbmdZ38beZtxWX2G/J2Oi/xyDIX7vnwXsEt98jDncQivEsZ5EXYN&#10;9z4jl9G2rIbcHLlfTuI899uMoTpdBy+Cb+DObOLOQR4+Z+B8DLUJmWMXN7dvhyNyv5tgYBhDsiK3&#10;MRTG+b5gqO6vk4bLZ63N8IFdcFbOPXK/i5hjyP8meZuxa32GwuV0nOceuBpy+eXy3J32fQFx1s84&#10;hKFwzsDN4TJ5X+S27X79GFrvhr6TOv87qjeLUFALBAKB9wq2+JgWNU8BGkvTTjbYkmJspNKTgvQE&#10;KGqRU6Na3RBP6WH5OkmwtddK2gv+GFbs8JjrZNFKy9dzZKRbjRXN2MJOtwZmu9KfiuB2NfZxE0ck&#10;/DSPjNv5XxchU/5aomkpT8q6l7vJnvKlH0i5FmMpqsRyIkUxRVOy/ZAOBG2/kLBfVMAEYOtBZaIW&#10;OfHULZ6eNoIPmUCdI43Psmh5RF8PyddArMAluU5XZLKiH0/i0t0P8ymRrlFPDSr4i0L7ZQBP2rCT&#10;UHiilxPtQzJf5q/0TRKETVLLH3G708ZuBJazlcKIlk/Uyik8lIaEsDaI+lDu/P1dlwICsn68qhtk&#10;3Z8K4GmxvrgiDdLSQWwyufmnyx1uZuYlhUF4jet2BmM+/HVzop1KAMK9a2OWpzs5rbSrhkF7pb7E&#10;Y315RDFPdKMDX73CflQik9l4LI/u3ZOPHz+SDx89lA8e3pf7BwcyKSv0Bv6ai7/eQR9upyjjHqLv&#10;wUzOYJ6i/5ToS4XwBVVnxsRtI5sD15zut20/wzwuzcm+EQZNw/mM85jT5q80X6kd7cQT9tTd4tg8&#10;thnG50DOkX24W8y8HjdGjKtcfl3ebJNNdmtHYi5nX5vYRr5eWfiz8YIg5aPc7Lskloc0bnr/bmxk&#10;br1fap88vdche5Z3yP028LyypzZwan/m3KNyd1ob8er9Po/j7dDPZWyfFJbp8ONzl5u1zZyWxxmq&#10;ewrraQ/V4TZwqH4XcSOuyfQ86niAHGu+IkdlzHh0XysbvgrMw2s4kmaS6WfUPN0v+Qd3IGSFPmpr&#10;dk+fx0zefbiu72u/Nnq79OOL7in8jdPLd5uZy4pmuCkz967/g7Db2PF5zeNaOKanfp6+p+f24Aat&#10;71N+SfZwc/n17NuC+yZJzPdk3drhZBy2B3bUTt9fb5YBYRK7NQzu3Z4842Y80MtMDvm/z1TZUJbe&#10;RmRy6+xpLKmbxavZVqktrJ3RYiT8eLW9Rko3tdX7xKF+eS4hU9LkRnlhXccdd4M1X9d3XrV9vE24&#10;7mfk3sDHjrZJioO4TM/GLsoV/f8sXS4XcSAspd21Cfq3rTmpvbSNkr9/NOxNMGtbMq/bbWFe/hug&#10;z13d/KVueRi6sx1h1rkqJ90SN+JsMQ9323hj5R8hbT43LDA/jcFJIs0kn5dPjW2iPkfndxEl/EnG&#10;5dXi+LP3/LuO4byDXFvMzPmJ/X/T3/ru2TnF9mSgjwt1z8eQhdM1PvGdGAc3QZVLLzOXZUeXdSdv&#10;v3dBOK4Zuq7Q3dPK/DUM41peZ/YVl3CjnO8yO9llbp2fyz1nkm1GPn85465rut/HGC0fS6e/x8ny&#10;U6Z88rb3dtT4GXO3jTSC27R9NOTYyYpmZ9ZmTuzi+H2gtY+Fs324sZvfvG1ukDYemU9P3bvn5QXV&#10;nuqBUNzxw5ynk8pLH1yFfA2gyAKBQCDwXgKrjz39y+huOR3b7ueFd75mIEsuyviv1P/JzVx2w00v&#10;v31ZWNjL2StwgVQuUkL2yuR+Ljy3i2uVh1JFJyVk2DF3T2REL5eXLbeTA3HIYeRx307k5XfzeW6v&#10;jt1iU57DYXeVYS7vzfBaB/yzPHowFE9PG1elHjM9qSqYKynLUl/z2p+epiGRTk+fY+zYYfgPFT3Q&#10;gyJSci7zj4nNmLucjy68p5fZbyu6OtwAtzHkl7tdRofZ8Z9ydwYGkcuP7JDJzvw2R0FH+qcb69y/&#10;R2/r4lwzbzPOq09u3gV5/G3m6N37T47t8ITH6eEuOW83hmp0PdyUce62Gc7czdRj0z9wVWzIzOez&#10;c9f583g2rOOsz3Xy3UZf0/yTu7vftttZBnbDkOycht5EbIfZ5u64eozAbjDJnjNOdL6DYQNDIQOv&#10;hLSm5GsL5Xnmo37mf4YpBv877RO4CJsS63Ge3My9D+2mrl3OfLIwN8zbiKF6vAnugqF427yNGKrH&#10;ddLA5+J8ttg/Izf2zxzd33E2bM/A7hhqE6djyC8n0a0/ye7YDntTvI0YKv9F9dleOTzsRQycjyF5&#10;7cZdPkPxzudlGIqTM7AbhmTHvZkuG7p0mGvuv4Eu3JtEXrohvl3gW5nkv/zXn/23toFg21bfcTuZ&#10;TOXOwV2ZTffg61JNJ69gsT8jZTaSX7e9UtyegUAgEHhzSHOxv9+/mWBuvwPuyXxeyGpZyb27n8re&#10;/idYsmYIWahCCmd5nrRgCiuWhr4e0NXDTdVc2TYIn5YFjzdEVYChGcm5nWZqoG/7bcRD3noCF4m8&#10;+T59nlJV0x188uxUXhytZbFqlHtY1z766JHs3UF9Cta9vym1U6XSr6ZwXeNuyU/E6sqh+YCXlTM3&#10;80oybObmcTt/uiV3SysrG8pp5aLdwq5hYN0XK5FlXcgcDidr+vH94RXCoQ34HnF9l7i2Ej6+ciNV&#10;ZNKnCLZIlW5qpZ9IpSetqS+cWvHTvXjV07osphRJlkxZU4fszI92XOGXv0JST1qjUh3shZ7aleLj&#10;j2EZlxZNA24Mwzxs75HCKpI90dL3+AmweGgHit6B6TOA5qUfuiENdcc/lpP1Y7pduJQH3cGWhJHt&#10;UiNxnhC3hoxWIK9LNBTdYNS8ra9aGt7uemIZDCpnMrl7Xh1TmJzWt9IDmKSwyNPS1kiE/YQn4Blb&#10;WeDKsSEl62Un3vFqdbY2MRJoH6SvROrjlr83FJlWpUwnldzdn8rHD+/Ig7tTmCs5mBWyNylkyiS7&#10;AiNdnQuQB08JZN2Rbg03jjEds2hfyo/BWW+l1gmkO8zqB7OPtdzsfleJux3O4+bhL4rb+SUzLepG&#10;c3Jz87afRsyZQcOAvFp/YPtxjIt89+REvv1uAe+x3L0/U872xzLds1+GdqdhUq5IRsvG8qJt9dei&#10;kLWdaJn588q83E5zVl/1T3VWeli45f65fHaKm8J04RM3wuZxMzcNm/snt42wF1BlMuB+hkjU87Jx&#10;CLlxrCdZcv598nwpz17UssTcu1jh3unugXzw8QPZO+CplojMccVEaAZ4ECFJJ59f+CtgHxd5/lpH&#10;mlm/ZOYvshjXymR+XZwLwtPvTcRVu4fNwuk1+TPcefnqXAF7TTlSiGi8fn3p41o4tAnnPZifH66x&#10;9tdydLySw6OVzGYH8vHHD+X+/T0pK6wnmP88fa6RJvtN+X9fduXTfJI9mS+VlTNzu864jNOFz/z0&#10;mrl5OL0m0twR/9QP7dPLENTxQXPfr7keHZ3Ucrpo5MXhXJ6/WEg5mciDh/fk7r07Uo3HMp5WqRwj&#10;Wx+YB9IeoY1qeHAt5RzHNcvy6culYZVsU/YRzolOS+s8bsuH5jfRLjR73O26ddxO71yyzhcRefGK&#10;MbNcF7JYijx/vsAaM9f57QBz2d0Hd2QyG+s6oyepcA1P40XLmJMyZz/o+sKmP8PvJJ+M9Ge4IfkM&#10;xs3cPPybjss4XfiBuNoGJOc1l53KkmOolDX29y8xn3311anMly3uX9AuGC8z7L/u3ONJ1dYu7OdM&#10;z/esXJ9WyEzbCm42BnpyHvW2UjPdmS/Lkcx5+JwW18a21i/xTH1J1jl3g31Dlri+qXZBNdKV9dic&#10;J/q+zDC8or6sM9ukwT0yMj7E/eVXXx+ifeaYu6bYi+1j3OzL4w/v6jqjaaf0LB27cs+T289z2zbn&#10;9iHmMhiq7xn55ESA7XY5N27m/6pxXfYq466vZeEYpiP8YGCftnsl9m+uEbYXY3z2ee6TTzCPnWCN&#10;+Q73/0dHS6nKKe5lcY+C+eyjj+7DjvtjpMN0DWh7FJD3KbpR04JZ4TRcotp5yd1SuWjcLntOhnUZ&#10;qJnuzMLjJr8hXilu5u/219mmuRv3bGbmlc8o0C7zRg6P17pvptt0fyYPP7iHfQDuY6aYyxDfnjNx&#10;7PBuk1drFysD00rk/Ag/7zdaJvzLy6xueTkznvGHZde4pJYn+VvZzL5L3I28Mvdt+xApo+25wu+h&#10;8nDMQ8sCdmOGshzZafwrPZF/gnlsrOvEMfZmT5+tZbWizCdYYx7JZIr57GAPeRb647MR4ta4l1+t&#10;rW146rqOSeaX1feMDGAZlC0MrxyX1y2+1rhw0CvDJLOH7/zYbxN7txSG1yx9jY9AfEsB5zY+bVlh&#10;7T8+abRdFotWTjHBTe+MZR9t8viDO2hLvrGA85m1b0cdE4mZu61jV2Aql9afZLldBrC8ze2C6qq7&#10;+u/Iri+DGj9dSfrxHob372sMON7HfPPkVJ69XKIZ+EaLSu5g7f/004e4l+EYQ3xEpBwVOh/afZHu&#10;+bK8OqY8c3r59epxsnA7yweGV47L6xYvi9uFS25uvz5ShtgDYC/GeU33v1jDl6tWx8uTpzXaivc2&#10;rexjz/zpjx/qfYyWL6VhdfAxijRajCXMbyy0hvGy8woD42zUEWYtS/LLZZXL58biDvCyuO63HY88&#10;4w/LuXFx9ecyub+xl6n2eawf3C8/e1nLt0+XaLMR9gJrmc725WOMlwcP+bzMvg/QMYOw9vwAzPLz&#10;cl4HtS5bdpWX50Mzr1m+uQw0LMzX1S5Xjauk/HVeIX0v5LLPyfA27+i9IJ+nQL5c95dra4vvnp5g&#10;XReZz0X29u/KPvZmH39yB7eTI5DtgjSyvJkm9x22J9/0G6oj/WnWuB42r3Pmth1X7R52IC79Ge5G&#10;426xi+NuDJcTsj6f3lZsC28TGys6XkC2zemilifPVvo934vDhY6R/X2sMT94rG0ymfK7G5QX+XNt&#10;Ypp5u3t+XRlBrVeiu3Xu+Gdlz5i5uXxoz+W2Hc6Zp3dp3NwO5mE87i7tQl5LXJB9W+MwPAz2vTDH&#10;TKv3MXzm/813p7LAhmC2vyef/PBD3QfoOoPwjM9xxjYuMY7QgEjHqN/VaJuzjVK5mO+uZc7ctuMy&#10;jpqTn1aARF68cr9oblzzaMeVzzRQH9pLfieIK7+z7MDwiL9YLOTJk29kXLEvLtAlMcsXmDSuGcyN&#10;4N1fIBAIBN5LcCngMlDCRPL1jHw9ny9etjCdD/fPiehcKJ203xi52OdM7lj8VUkLdTvjt8E87nlh&#10;3lJi46NfSKGenQLXFvl/ICZ4MTQU/jn9NZL2KsnMz8MmDmE7zBCHsV2fq+P8tK8fm3Lhx/LflhOR&#10;2zfi0eGK8PSvQ16Xgf2MXyKUZSFVlVjaBhz3TH2unDcSh8dYbr69PIPccTvQYISL0fULyMrGOufq&#10;fE7LaVn0vMw/eDVuyzFrEyXtefhzmNbVaJddeJmczvNjW+RjJk9niNvxg1dnL0998AJHX8/0gQr6&#10;vD6coTIA9iyb81ifjj+AoTvbzh7eWXr6QOZC9mXYTjeYc1NGKleMF31Yqu2y1TbdfJWnEfx+hDxh&#10;sL6+6c75iujs3TxmcxlBP3vY6eFAeJm7p+vtdt3M8rzVvKwu2/W28H2buZvNUzqGNuIHr4cuZ1DX&#10;EKOtJxbG+zzJtV9/DEXquEnhcnraWXpKdTufHlHtvTV4hpRlIuSq6z/M3VzG8ZLaRccTmcdR5uk5&#10;z3MPDhL/rG/7uk6mZ2Nw59iw9uAXnlR4IvklFfZdGo/yzuKqPdrgurmx701uRsha57A0j3XMwwRf&#10;F32u6sdNz+1w3p7RXtdPHS9qzuXLa5qneI+Z7jNhSP5D9Dh5OsHvR5flJjfHi7tvxvVxc/m9frCX&#10;7ZCf08NsE376L+0BSJ/H8vsY/LO9WfD7c7sNziEC53Ztl26O2k6zHzO5W/B7Ev82+30u++12SWNm&#10;p/t/i7uZ3s1wGBzrjjTuAa9vh4GEWGbeT9v3zTcPzeW//4//3NZrOx3l8eMP5eDgrnz80ady/94j&#10;+JrweWXB7MYmLxxKP7KlhO8xTcewJNKaBNBNgoFAIBB4c7C5uOGDKMzn9XoibXMfLnvyzTfH8vTp&#10;qdy78wOsAz9GsKmUVam/oLTTodZYxGosB5jf7R5DVwem2K0LDRZeBOEKoAuZLtzmdQa2TFgChEYy&#10;4xm/DWBVwlpDLz1NileuTwXqMqrkq6+P5QnqcXR8Iifzudy7uyc//tFDuX93hnhrsAb9twyE/aeN&#10;v8rWhTi5sX68zd3AzuUcQB63i4xr2h24F6+dr28IykLqolJN/nk9kiVkfbKu5XDVCv5Qf7QpH8qX&#10;lawLnlTVb1x1Y6EP7JFWapC2tZPRKEMY6KDKRlPko0pHCKbtqydo6W9wpKJyEjhGn5hN2DdMacn7&#10;AU/d0lPatD5oJ1yq1FYV4lC5iWlPximuKzexWAhDWJtaWbjjoI+1Msti+ajZqZHhYUEV6p6FJaxN&#10;8wCwIRAV7+hupeQmjH2WNaL8bCPpp5vZQ3aGozkRfmvsoeqaJ6fx13tg3cpiCTuuTFeJhBqOD8Qx&#10;N1w1fc+LZWGZYE55WM3xQfswXTs5jS4Mz41xBaGntgXZSqc8ORDlOV2ujKu1HC3W+gtQhvET1Hgi&#10;CtOx+tjmkzmyoCXGOjkGp81SSvSBfbTZXlXI/dlYHu+hDTGGynql4aaIOmMqiM59Hz+so48w+8UX&#10;U8eVggBGiK+hGGkI7mxJmN3Nl+Gm4iY/Wln2qyA1KWCG3g6kpHihVNiv1mhbtIJ88eWhfPHZHEO0&#10;koePwIelHNxp5c4BQ3FMVlKxPVeC+dwSGhVr/MN8Tdm2aHMqhrABUsnN3NmYTDIAqSydfRvb/leJ&#10;S+Thr4oU17MhcvOF2DVPJMigOo/BUBSYIyFH/nqa47ksZ/Ld05F8/fVc5oulnM4XcufuWD794Z7c&#10;uVdhPuzXpwqyrzjOMLBbDkC2aAlWHAf8EsjG/kbhvEJ0ys3Etn0bQ+GvI+5luMa4Ot/pnADqFWtE&#10;gznO+6yGRxi0S4MFRucZnV8qeXY4kufPa3nx/ESePz2Rg/2Z/OQH9+XxwwnGyApjZWnzDuOltd5a&#10;6vrBctqaA2iZAVpzM2FVPB8Xxb0MrxjXgqb/KbzN6wkpLcpSLfDQ02kBWzNtPSnQ93lC1/EJ9iPr&#10;AvvLQ/nu2xcYA608fjwDD2TKEzj3OA64xnGdQvtAeNyj8Rd9DcbcEmtYyXkOJHyNMXjFuMC5mX6g&#10;Ft7DDSAPnpsJ2i+IelNxafU10r0UZ9Lb8O3RyeB8cOzwmU1TV+BEnn63kM9/fyyrVS0PHqJdPtyX&#10;vX2Ru/fYFtx3oE31p5mQejppQPPXTk6yH9BoYdScF9iL5E60Z95nkId/W+Jehp3jmqfOW2hn7oG5&#10;L+becd2ubL3B/VnTjtEuK/ntr4/0RCieAvnBh3ex9ovce7CC/0JKjK+qGCMlpKHjLZ3ki7VG0+WY&#10;3C4L28f7SGortedmwuMReVwFr24GtvMYAsN06aRrbr8sLsEwu+SVYzAuDTb7mwdMvhajL9vzTJK/&#10;Uedawz3zGPt63IOtSrRHLb//7Qt58uSFzPamWP/3sDebYQ+wD7mvERVpp5svZuVFZW49Nm2v9uA3&#10;xWFS25nQnpvPw2uPa56UPdd5bQWu3+pDs3oD1j52krMlpS2EgOzj/IU6T6wZTyd6wuDRKdYJ7H+/&#10;++5Ynj95iT0DwqP5Hj26Iz/60QMdV1wjWj4DQEIk51mm28leM+8KYH4smI8JLaXBYqYo50HjmrGL&#10;SntuPg9vW9xdwHVLZQU563pcyrKeYo881pMgvv6Wp3XUWFtKjJV7Mh43sjfFXIVxNkG7lGwPTYIZ&#10;YlbjHo1m9pPUBurVtRMJ0CsZLy3ztv9V4hLnhb9q3A4e8TqAxHWvzDUafyo7rOHjWsoxTx1qZFHz&#10;OR7msXqG60QOXy5xL3MqyyXmLQT/4PEd3Y89uF9h/WhkgvsV7pQRTVYL3v9gXRkzec6NzPKC8uf1&#10;9WBn6p+w7X9L43o/NbnAg+sKjNqn1U0t6seLzYHYi4249iMM1pnFspTjI8FeuZXT0zX2z3OZ3Vlh&#10;DzCRH/34APE4L6JdOd4UVgC2n5mQrnsB3dLSeTJgCqBjCbDCJGO6dhEyMJo7b2Z/Ftv+ryGuexG5&#10;+UJ087+1hZv1okasRDDU9UhPT/ka+7InTxfwYVjsmR/syx/97CHGBvfK3FdzjRnJBLcrXMN4/9/o&#10;sxlKFOPTC+7Z4sqczWLOXZvtCkvekJLq7NvY9r/muBv1OS+dV4ZlqM/FUx/mOr5el/L0SSFff7HE&#10;GrOUk9NDuXd/Jn/8Jw+x3jCc7Sf4x+fSdu/K+xvMeyjwqKlwtftLTZV10DGhTn09aN+1Tq8zbh5+&#10;KC5xXvyL8sr82KbatjpnAbAUWGsY1J/587kj20WljTaq61KePB/LV18tcR+/ksPDY9nfn8hPf3pf&#10;PvyAI4HfxSy1DQrsr03XAONF20ezuFawSc/Mayz6rvloxQEPf1ncPPw1xLX1BdSrwefrPKD2dYDL&#10;j56GhrYYVYWejrRYQer1GGvLSr7+5lDm87W8PFzKvbt35e5BJT/94R7Cc9+N+0zeyyCurk0AZcfx&#10;ps8o0iTluWfZ9460dwEuweuMm4ffMa4Hc9Nm3+x9e6Rwym3/zJ6M2F3hvmYqc+yzvntSywp7sufP&#10;D9FWC7l3b0/++Z98ou1SYa+g38U60BajluPOrNa/+Z/fEW1WRP10rNKyXaZz4MGYVG7eBdcVl6B9&#10;szqbuCivneNSQvigv1dTjpcG95W8b6z0pMHDw5HuyT77wwvs0+ayfzCWH//0Hu5FRxg/iEfZcnxg&#10;veczmVmF+RFtpd+3so2Qtr3hSu9mETYVaqjMlyEPn8we1ca/O3pAIjfDBmuDrsRTLKd8kwW/u1ys&#10;pUK5CZ03wOViLl9+9Y9ysF/LT39ygvBLqSZPmYKGuy54UbUeoaAWCAQC7wvSXDya4jrB3LyHBekB&#10;Fqmp/OEPT+Wbr19KWdzHxugebiYYboxwpdizds7xuKHTuzusDLiachE3rJauPlDka/1gNiUfLpNc&#10;O65v/meKduAqlYKoEERFINiKfSmqGTYTBez88t8eH7Ccs3EtVUmHBbjCxqFGPblZYIKpnLg2wqPA&#10;+QDBoKufLWfXh7RmWunsyjoR/sCJdt+3uOz4GsmmTApG4wluNlBWUPg67hI31zTzC1yE4Ys0Vvyy&#10;l3GYAupWlmO98ohgXc+RAZWqeiU121BV8KfSmckZ5UA6BTZWNJfw45deVFI72JvImIpmsJcIr1+I&#10;oZysg9+s+qsiWQP66wlcuE7GLI+9wtP6kElCa8+4GscOPWZc3yQVqXwMr27Jj41tdUiJgPTLYfHp&#10;SYuRssHuR528DxPed/SqRDg3IwwuKS6ucFxRQQ1ytNeg8iq6maVOij7cQjiVJs2wmGSTH8vPdOCh&#10;brAzHyK5WJogIzNfiwvBFa6gxidhpSolUmmRCmonqqC2ljkKcrLkOEEk9B1S+zryZj4qP8oG7uzv&#10;zK/QNq8xQ9RyYC8FkSkGAhXR9pDVbH2Ku9y51Kcn4KlUSHvSoD2ZAsuFK+vhe0YqkKjc1M0ql1yS&#10;JG4HrKVwRTuwX6tZ/18BlDcvjOmRU1r8T6mQdQnpF2PcrBYQNebrpsLwnmPczNGEx+jLLzV0hXFN&#10;jhp+a8AHbEil4LHgSzXzF/Gcw/2qD+NA4splf9uAClx/7+EKwB4MYn4aFRjbmP/mC4yn+Upme7w3&#10;eiQnJ+zJHEP8wgZjZYa2qVY6XzYgB1eFETQpudYiJG9QGx6JjfZDutomCMFKMJ2AA3LV+8lEzCeF&#10;Pjxmi3ifxTyI9ZsPMX1+WWPfsW74aoJ9WaH7L0GuN9MSN9vlErI/krZ+iTVLZDxJp8VyntKWvn7o&#10;+E7j7PYBct14qMF6ZPOGekHyupfhesf1xfZTOqtzjoF8XalDRnekqvZliXVoPq/R/7GeTGv9grpt&#10;qWzDB2784hTthDQ5fhrs08aY18bc52h6WJ+0zSjZXLYsDKjKJCwPQT/kq3Oeh7s98DUyb4FNpDqf&#10;wTnuXVtayst6gX3yHPuwuzKbPpD1YiqLk5k+nCor7JUnkOXoFHtK3A+UlKvLEusH1hkbi2l8Yo9g&#10;sjeZ+zi9vX3/psFxA2mBFBGVOLn3WmDSWqyOsY3DuJgcYHzgHmw+kZOXM1nhXmwyKbD2cF91jHnu&#10;K9zjHGEvzPVlD+MDyaIpdH/LtFMTmMd2O9Du/WHbTLid2HZzO67ezp3bbQHroqsG2gBm7de8H2J9&#10;uPak/gxSmYkjRvdk2N+26PtNw/vmKdaYqc5nuqWuRmgzjI7qBG5H9gMeLDSUjA69JD6XouaT9nwO&#10;3YfvjKwdbh0oexOKfdFp6zfroj5aJQuj4WqsDbXdf+q9JT68b9EfC4ynUk2x3lNxYI2I/JFWPZb1&#10;KZVqcJ+KxPZxnzqbjrB3O9Q1pa65f0ZblWwD9gGuLbw35PrC5x0mU11jeGU7dY1o64spxGvptJQB&#10;B2XF5zL8Mhr3iFgvioqvvnusry1crPglD/YJo5Uc3OGXP6cI+0KoCDXjDzfYHhiH/NKbY5KKVtYL&#10;2Fcoe+sz9FN2c9BtAsufY9v+fYBey3tA7Jd1IJGYx0YT3MNPRmiDtZwueV/IvdkD7IvvY75q5ZT3&#10;MihGCRlPJhwTVFbDBpoK07LEHgztgDHWYozpc54K4an9CbBtAg7IYmOu4P0F+jL6qe6LdJ9k/raH&#10;xZ/Ogfwx2VzXBN7H1M0Maw32Y+sHGB985ScCYi82nqxl7wDt1zRSUAlK0+L8w7TxR6od6Wbri7tZ&#10;2QCNluLahGt2NTO0XTu/W4pdiu/zP8Hnd3ymTNnRrOuCPm9M8uAXyxhfy/UeyPsSPvdbYa9Wyv5+&#10;I6fHz+BWI+5Cn29OSqxVqqxWYk/A5wCULPbQaYPm+bIH+DhKLYTmcNNtBGrjfe1agTR5fwgZryFj&#10;u1ds0Wb8MdMe9sOfSLM6kDUV1ObYh2HOO7iLdizsWRi/N2Ab2DPpFYyYGzHPcWyOMN6EhI8RMXC5&#10;za1w7eBcBbryGPfOfDZD2D6JY4btgjGU5j4qQa/qh7JY7mlb8ccz/BpjNp0j/jO4YU+2OtTvHvaq&#10;GfywB+O4wNghrl/+GIO3dl6jjCkRXilj1iOrT7rqXhnkBzMUZM45qMA+bIz5qlUFtbI6wDjiDwcn&#10;YCvzOX/sXMoE4r9/gPT5PKY52ZgHNW1kwabeXF8Mvcs7jjS3+ZxtNR+oPccL5GTKSdv+Q+F5yMZd&#10;yJzPA2wuajBe1uu5TCelPHywJ6vlQl48/wbpLdFeGDMz3HiyJOk7Oq4wuq6A+gwOaxbT8YcCbCuW&#10;xzBQhvccbKca9ygFZDvd4/PLtZwsMKfJFLKcgNyTjfSVuGzfAvvgasJ7SoSY2r2qKqSv+MObEvc1&#10;iIO24nMyjDxGQhtz72Dzpo3h6wFTYtfUfoB69CmndtZ5e7PNrauwjwDw4v6H33NMJ9ivwM45mz8O&#10;nmGPs1x9KXexnv7pn/E7jIWMp99ZpGtEGlpW9lBQCwQCgfcFNhePRtj8cLFt9zH3PwCn8vvffSdf&#10;ffUCvvew+O4L1mQsolTYMgU1/iSZD/SHFNR8jueNnr4mAGa7QXFe3/xvmzBuxqiYxtOqauH79Nvi&#10;jiqoNcL8+QAOiy4KyAcG2O7hfgcbBFVQW8K8xg1trqCGcLiaglrZlVZLb8vZ9cE3CXo1Wp3onNZO&#10;9Tez+divX2s+LMFmocTmocDNRsHr/oEqpynh1+ImY4HNEB9G1tiI6lf4qJsqqEEmfFiSK6hx7dfN&#10;M7ihoKZlwdreQNadgpopmLmC2mTMX9mamyqvaUmRX0qPV/2lJ9z1pDVwW0GN4tcupLnxH2SicXsF&#10;NX9IpApqjMfyKZkfgA5qxWW+vCb3DBafBlJzUtlQQgTlQU/6sL+TquCnZr8yjodhXFzhuIIcNxXU&#10;0F414mtVLDzbUc2wqNntqaB6I8Mrysl81M1cLM0kF5bZXCG4gjfzkA37OjaZ5yuooXyM5GMCcVhG&#10;5qPjl7Jh32CmTBltrgpq6KMHoxVGhSmoTSC3Ga/LY2nnp7I6Ppb1yYmUKNoEN1WaAh/E2sgRO6UN&#10;+bBOrC+uVnpKOvV7CuSWIDVV6tesWe+2MyhvXhjTIycZ8D97PSWjCmoYs+saN0mrfXjyhuYYPIEc&#10;D2F/DjMVbycg5oIWN1Cq8IRUVEGNN0McF3TjgyKOzl5B7crlfhuBSlx/79GRhbmQYwIZ4AaUyjen&#10;c/4qdyn7+x9IWX2I9ZHth5Do4wVPGRgfwbrQB9I1v1TF4BqrgtoMxdRRALdTtEMoqF0MtKjeT0Je&#10;vGI+KTqlGEqLwHy4paDGL0DbEX/JdhfjpZD1ius4x+kccedol5fSrF+ogtp0yrWQX0bbPHUT0BHm&#10;k/utA2WfjyzWo583zCu1E8LyIQ77PMG5i0qbo5HJmA/bivKuTCZ39EHoagWJYw0Zj5e4Mt4Sc9wC&#10;4wLtiZ0Lld6Y1hruVE6bVnwwhDWOc1enoIY262TLwrAs3M+xPAT9GMZ2JLcNLnlfK88i1fkMznHv&#10;2tJSXNSnslieymx6X/b2Hkm73pd6cUfnLClWaLcl9gtHMD+XitrnkP2mghrNHKP8wgfUK+XM9SWN&#10;p4FiBAjMWBAVtmHahU1BrdJf454uD7Gc1Jif7qJdHmAem8ny5C7GA79coGIt9gXNS+zpPpPV+lC/&#10;9KSCGrad2hx6cifS5fpiD8bZCNv9n3ZvnG0zkTfctpvbcfV27txuC1gXW483FdR4hcz0BAjr0y1/&#10;qQ5X7p35UFrvh3GvXIz2EOOuzmccW7wnLjBOmhZtM38pU9wX7U1wf60pW1vk6Numh+7Dd0bWDrcO&#10;lD3rTllzPrL1m3VRH62ShdFwWAeaNdYWyIv7bsqJ9008tbpQBbUD3BvzRHHsE7AXLmQqzaLBTFRg&#10;/1VgjuMPOGo5PnmOsYO1Zm0KavzB2raCWlnwyx4ri610MPG+S+dPkgMN/xFeldTU9Ta2wU0BEsH6&#10;vV4vMJ+dwF6qctp09hHGUIX704kqqDXtUmZ7VCw4luXymVRUUKtyBTWu8xg5GJPWC9hXKHvrM/RT&#10;dnPQbQLLn2Pb/n2AXos56oyC2pSnHWCPDNmf8pcbGBll+Qhr+wO0lf7WTMFTayvcy+gPBVrcqzTY&#10;C7QLfc6DDo+xaM9h+DtIU1DTlrHIAYD9n/Ig2V95f4HJBv1U90y6TzI/nV/QPuzX2BXjinsU9P/V&#10;mmvRPnzJxzCPMb8hBvZi/AHUeIpxhQU/V1DT/TCbGlSDgn4JNqnCK7lpNIu74admn/syv1uKXYqv&#10;cz83Y4D+4HlAQU39YeYXubyrr5s7mM+mCMdnA2iTMdYatM3R4bfqRgU1fdNEhf3aiid3VzKd7DE3&#10;fKg0YPkxfcJGkbWN/ufeYGt/cLuA2nhfu1YgTYyXBveKK9zDUBFKlZ4wQKpyX/amP8bacQ/2lZwu&#10;jlSRdjKjIhrnPI5Hu0/pFdRMEbdXULM2svXF2uI2t8K1A216VkGNz1Hoxb0Z3Kloy72zz338mXP7&#10;gY4ZdmnupfkDtXJ0KKvld2g/7MmWL2EvZX88w5jBHozPxzB+iOuXP8bgrZ3XIA0dV7xSxqxHVp90&#10;5Y4p7Zog7xprCp+1YD7CPQl/2MHvy6rxHYTEQo57GUx5+oNOzkdj7IsPZnDg8xjsz3yP7HMkpyyb&#10;ns62zJDbO4k0t/mcTZNxCxwvkMlVFNSkuIf5DXvlGus/1xx8eM8yrnDHeWcii8WpPP3uS+zNsMZU&#10;pdw5sB9Abyqo+XrVK6h1SkhAf/raQBnec3Dd5/rB7yene5i7sM86nmNOkxnGAO43q8cIwxOI+R0z&#10;IujzgkOd08YT7JsRns/R6hXf1FXKDHG4h+ba04pqtWGYTtAGvMdhC1zfXKSzAZqU/cC/nzKkdtZ5&#10;e7PNOZ75/Indk3Xn/md+upTp1H74SAXJqqpk/2AC/6/l3r1G/uzPF4hDBbVvkcJmet8XaWhZ2UNB&#10;LRAIBN4X2FzM18fwgXyLG7K2fggzT1B7Jl9//VImk0dw54MrPijBQqqbWCrcLHGTwRs6zvXYtPKh&#10;PG4kdBPVzfWMc1ZBzfK9HjDlEnnz/sXXo7opcbuJuqCspwsssEtuCG0l4isJ+CMDbrz1BBvcEPGV&#10;ElRQY1q2y0A5ca2lV1AjtfRnNpbfE/maqTfNfFhlNemVdViuZEzgyWf6bgVcR9gwoGJgJc0YbQQ3&#10;ll+Vm9hWFa4Izkdf+mEbFWNEtS/D7EELN1kIg82Uy5Gv1KKiGW36KwuURxXU0PYsk7Y1PPnw5c7+&#10;RKYTvnaLrxniyWp89Sf8mRD2E4yrijw0a26WC/sMH+jw2vUf7B3sBDHUmzIgGyoW8iEc4qCeLDvz&#10;5cNSfWiExFgWkvttFtfimlm/WKBFc0VeCFjwV1n8Y6KMhw9lRPSKZOxPLA9/pU/FM2w2E9dIn4qC&#10;DLOhoLa28HzAqLVAWvxi3hTSPF0zE2pOdvqpG9LTcChn72bp8b8qqNGWwrENR+nXZmx7VmoFv+Pu&#10;FZ9rOcUmebGuYa71wQBfVaT9hG2P5OwhHPd3bAs7DY9QBTVwDMHOMGaKdgUz7GiPfXS9O7KUEje9&#10;9elcGmzeecjKFOOeH/uiL+WhebFPIi+48oqGYRbdBto3pLcJLLvPCyaxy5BVkh2Wl8wModkF5Gyg&#10;rGbSVnw9zkhOT+xLByp1KCdz3DQcIVoN+aHt2Y/0ZA/KHpLuFNQAvRFiX6QfFQgw3pDRbuV+u8Hh&#10;lEn2WqBy4ZzFsQHRFiVGHwS25FjCOKKC2mj0WE5P+SAb7QT5F9VaqukJwi57BTUMODtBja+WhuSR&#10;Rt2cIlmE00y4rrJtON7fhda4LrBzpllP10jIdwcFtVYfhN6BjCeymLe4yW6EJz/c3StkNkaaLcZL&#10;wxOhGrQT24JxMD+ldK8XXAdtnN1GmOxT4VXgrItRberFdmL70IIrzFyXeZqnKahxn1FhLPBE2xnc&#10;+EqJpZwc88GayP4BT4VCbD4IbfhlAR+EYM3HNMUHqqtVeqhK5Vt9uOZtRckin1QWy59lGVJQs/C3&#10;DalGIP+fh9xvyJy5bXVEvuITgwqSofLsgcxPKpkf8deh2F9NRWZ7kFlxKsX4JdoEYw2itddHow26&#10;0wxh1/bH4q+yJ3oFtb59AmeB8YX9HJd/7m3LaoL1ZSHz1RHcsJaM9zE27AS1oxdTwVDAms8HppDt&#10;6BjzHX9BfSIT7BFmCMtXyq/1F7uY0bC4kMTwFwb0c3dvI9pzs2Pbze24du3r19sE1sfkb3ME5xbO&#10;MXDXB85Y25WmdKs/Cir45Q7uM1fY42KNYdssca+pewR+ETrFfDbFnrg+UeX2MedCxtU2MPl5e/DS&#10;je10sa3grrL0cLuGf9ugdz+6xvTrd6JWqbNhisH9J+4F2aXtB06YY7Ae8N5shDYZYQyg68sCY4B7&#10;sflpK4sj7I85l2H94Wu+D/ZLmS+O4M+1ZoExx3tdPvfmvMX1xO9/+KO9bdlaOayhbH2p4cUyE/QN&#10;OCAjrAm8n+cXNnXDtf8OGu6+4HZUTnFLwh9yVZNWX1fIE9TW9UuMPt5rYr3hnIg25ClgXON5P2Py&#10;tb0gewv7jPrRPa01t2scpAHfYdv+/UBFqO5VdUiaCrej8UJKyJyvV50v+Zp7U1Arywd6gtrJiX1h&#10;OamwI+BvVxlnxHsZLDz1QhVu9VmFKukyUbQTp0vgekt/2wFp6J6IPZVX9k/cu2ufhhlrikmMfraf&#10;1v5c8CTOFXs57mFwryNY09dTrC93sN5gTsO9Z4n7y8m0kTt37ZQOHhONqBvgcxwHS9DB5zSPQHtu&#10;JmhPZs6H+t/9bhm85jsXvxMVpJbWaMKeTaLtIBu6cgzw7RzHp7jHXPFZ6gj7Y4yZvbHcuTPCvc0z&#10;SI0/qrUvuCs0+XKB9QZplOl0zrMKakzbPoT+1zHWl+O2QWvTyf4664G0OL64xvBHgTyhjs9l+Wvg&#10;Fvf/q0cYFjOsMWuMm1OMl0LuPuAzGioGcM+90hZgv2Yb9SdFoo03TlCz9rm9LXAzYJtyvuoV1NKz&#10;GRh1OsH8NtpQUON3QWO0zwOsO/whTaPP0XiPv7e3xL39CeKiDfhWAXy4X9NkQabA63W3gbf/rYUK&#10;muOLa4lKvq9PV69+z4pdmI4HKpnM9g50vCzWBcYE918jtAf20ri3p5L6GGHGuJe56yeoDSqo2R6A&#10;9PWmv6+57tZ6O9GJW2XsGDBrWwEql9z/HPDQkPKe7pvnCypHNTKfz9FOCz0p7eOPHuI+fyFHL79D&#10;knZK595sCv9aVstTa3Nfs/jheNI2oo1my0a/MDNDugY2ALGogtr+VMfOKQZHO+IhAdzLUQG6lcNj&#10;/tCG+7ZGpjO2RYu9M+S6paA2GeUKaqfaHrmCWt8o1wN2Oaa4u4Ia7qlL7u9tHeX8wH43m9l8vZhz&#10;L1PJdIq5YvmFKqj9xV/y2WycoBYIBAKBa4PNxU3DLxExn+OGrKkfYo42BbVvvjnEQvQYM/4jLFZU&#10;augV1FY1T7rgw610g5gU1Jief3jDwrRte2xrhyrP0O8ycNnwYLaEDEbjA3++Hhv7B12XWDb+OnfV&#10;YKOGsh6dckPBzQM30YKNeSH7M/4yBMnmCmoj3qAigJaPpz1x0z6goNYVZgAXlHMQDJ+tmbx9oDz1&#10;10f06hI8m2eBuzp9jSdvFFQ5De1TlNLAjQ/LlUhBf+iKOre8eUf9mBLd+cVxp6AGsmY8FaBXULOH&#10;/1X35RbKSRnyIT4fVLKMyINBK6R994AKavx1uimokWM0isbGfkIfYjIOzZqb5WIPdXA7imrQzDSH&#10;FNSYb4kNIJ+DcoPE+usR1JNeQY1kkbjfZnEtrpstXy0w6ApqWgU2OeOBzJdg6WjiRk0V0mBxBbXu&#10;Cr8V6sMwuYIan4/g0tVBH+ZyfOmV6XraLIvlxQLQzrZRN42LKwuoJrrZQ3ntKak+Ho5tqKcAIbwp&#10;qGGMwu8oU1Djg01VUIObKqhhw9wrqCFN1MUewPEGdFhBbdKcwrySMVi1K9lHlvcwdqp6Jc18IS14&#10;voIa8oNNFdQSXfHBlLy0GYZhwfoAtJ8beAs3FTeVSWuH8u+OPKwlps3sCae0+F/HMNiOqaA2k5PT&#10;Vo6PMAdjXuUR0pPJWm+IxuMTHSMthMquwddPSUPZw+IKakyeN0Ig5zWWXB/OISOvkoIZbzhcAVeN&#10;e0150UheN5i8vva4Tl8+48aTHZWv8eXDtf39DxGGr/jkGoO2AouqlvEsU1BbDyioIa2aR+bXJ9b2&#10;SYGHOdp8MACv4DnelyKT16XYzuuNxk2znq6VmOvRf+3UJnoxAHw7BTXOK4g8msq6OcA+ZazKaacn&#10;tX6x9uDOWPZwc00FNWkPsZYgTaz//CWprkr84ujawTEGJtsGtut7FVw1bh7+CnFN9hYB1dB/Beuj&#10;Fk+C/pQlrqB+KY312X6NhxCpf1NBbbniw7YSY2YhR0enmLtGcnBQYB6j/Hlih+3FqjGV1LCOrfiK&#10;MPtih6cPmIIa10tbuO1LbK8Iy8Ey8KEb+4uDYS38TrDq7hx8A1eNm4ffjgs7nYzuOYTML7WVwc1D&#10;bgkV2gpy5mlQvAc4PS7k5NAUAWdokz20jRRzqaYYLxX2Dmvsh5aQLeRuCmqp4ByflDuVehRoJ7YN&#10;TH37AJ59VsdXktVVcdW4efgbjKv7OpDTVqegxlOH+IpP7K3Kah9j5K4sTsdy+JwKam2voFZg/Si+&#10;Q9qnvYIa1iYqqOkYxGJj92XMyC7XD6bvlcP1+8jqqvg+eXVmGtKqq3MKd3ScY+iOvoz+rF+yYY2h&#10;W4F7rArrOH+0tVzingtrDNtmPueXpIiNZXw6LWS2TwUo7JcRq0Lj6sqe1iuCe3e70sXMftnYD14K&#10;DzcQPqWnXrl5F1w1fI4rxTW5cI1hK3QKaumq/okF1gfeQ7JLs1/bj6h4wgAy5P1PifGBe5kF56im&#10;kONj3PccnqqC2hTrDxXU9OQBjC1ThjYFNSpQmYIai8wxQyVEKsJ7Bfxq5bAK2vqiCmrJ3+7XdkAu&#10;nyvJCrhq+ByvMy47NtYEypfrOJ8vLNcHkBXmslWLexneRzfYKxfy8CG/WOOXb4eQOe8tsX/G/aau&#10;7VxjOIp4D63ytb0ge4sq9Pi6rmMX0P2GGa9eZvD7xCUYfue4HtCxbf9+2FRQo7zQx8fzTEGNe62k&#10;oFZQQa3RMcNi82T7vT2MBj4fw71MvR5QUEP78bkB9w+ah/4/B/R0eewsn4S3Ie5Vkfq/9VPOFdyn&#10;Yo7SPRH6qu5RmQH9kEnaR40wF5UV1hzY+CPZ0Wgf6/kE9zF8Lf4IbVZLNTvFfrmVu/exLvEHUEue&#10;DI0IGVxhgOjWGqZ/xQpZePzP93AOJuvOnv+uyb+muO7t18vgssozoSjt2STnGEgRXnzGt16P5JA/&#10;6MA+gD9+Ho9LjJmJ3LtXyukpFdQwNpKCGn9ITQU1tj3uZDRtrGApTUtf004fQv8zs65MO4LBd5TP&#10;GVxzXF3Xu/ie4HWAafGeA+MF94plxe8bbF7jjwZW83uymFPxZg23OcZLKfce8g0wp4jKPXemoEbl&#10;NCpHjai8xjUnU1BL60oanoa8jl3dLsHbFJe4SvyBsHRm23YKauzXuYIalTMHFNSW6/syV8XBBvPZ&#10;Gu0m2Jfx+cwc+zp+F4M9mY4QPg9A+iDfXmL5Md3rg7f/Bs6p7yC0noCHf+1x02wBubEuTMDq4/SA&#10;vCIc9lT8YUaFe5i9gzs6h/EVn/pmDixHC6wvqqC2GOF+0hTU7nWv+MSeGW2m3w/wASbAPDV/tI+v&#10;N91aw6sZrSgE7W6+DG973BTOu49ZPXKGbmHOrwPhtuEKanUhpwsqdtZycsI2WMr+3lQ+/fQDuC3l&#10;9PAJZG0KarMZ5rt6jXnPnyujhbC+sJ389DQjBl0q94hfmJnBrpfBgzF+bt4F1xWXoP2m46Jx2a9V&#10;tq6gtuRri/chc8xn9V39LuDlSzuwhc/HeN9PBbW9PcyLuYIa1voJ2xRtBRfQFNT0Va66HyCyQn0f&#10;+SQzjSS/W+sD5NdNN/YVKq9y7K5WfBaL+RfVUAU1VZBkP6tkMuFrTT+Xe/cb+ctQUAsEAoHA9cLm&#10;YX/tW4FFl1+2i0zlq6+O5OnTU3n86Kfy8OEfYQGapfmem1Mu2nzwYl+qmDPneUvP/gOY600hB9CA&#10;akjX6wLWG+6yuUEuuDYhP1xX+mvdkfzhixfy9bdHcnx8qr8+ePDgjvzxzz7U97dXJW5qCz5AwMqG&#10;8rOItlrxSmUD3iD1JbbV73qhm/t0VaAc24o6FO12vjzxhbckXE5VyQiF50PyJcLi/kLWkAmWclWi&#10;erlayGm9kiXuQKhQpcpVVGRBeFOK4Fpe4CYQVyTIV0RyM8uH//5LGVXSIHFjryecUAsmgQ9m7uzx&#10;2PpST6lxJTUqqPGLBP1ShkR8P8lMldVYL/gzPrPRGxytuElFZZLi8leiqqCm4fnlAfJAXtPpBGY+&#10;/LG0tA2x325Abq6UqG+LzZWmpRkwP2w6K+sv9gUFvBmX3kB3RZRVzS87IEv8I1eUo5r5OlnIA2GU&#10;CK8308yKcZ1ITBXUUt4kza4MoV/gu5v6040xGd8+uZkfV36jK0GFMlM0tEdivPKLmiNsMhcokCuo&#10;LWmmfJiX9hv2cVNQ40MAO/HEbkCpnKil4ZEdPOaYimn1EfrnUvYwdvawCf/4/r78ySd35f4+Nq1o&#10;3wnS4VvAxhh7I9NAYwr6pRO/yGFp6Uzivqv7TiHp/Zzp+7cFbLkrYSs4+639A7ztcTFFU5E5hEd+&#10;8cVL+ez3R9KsC/ngg6k8Bh88GGOPzrjoi1S0QQQekY/Rq+nwtZR8GK79RRV7+r07xyCp5sTbBHav&#10;VPxuzCrccQgM5/4eh/bcnEAnoznq1w0QGB/ikCPcXH755Vw+//yFHJ8swLk8+vBA/tmfPpZHj/Y0&#10;Hl+VwzYp0Nl5kgpbhXMVH5zyS1Iqy1ouqb3UHCAodW9Xyp0YYW3Xh8o0+1jBxEEF7G5uQZhvvlvL&#10;d08W8uzpsTx5ciT37qBdfv6hfPIhXx1Ry2TMB6gcG2xVk72Pi+uGljf1q5vJ4Wbg8nfZO/R+Hk6s&#10;S18fkx6Vp0l9iIl5iL/MHaHD045lXJ4/b+TFy7V8++0z7DO/k9lsLD/+yUP5+OO72EPwNWyMh9GA&#10;NuU6bXsOzoIsh7U90RUp2YlOxnTaKnMe7raAte5qMVT8zm2rrkAaGpeCY4f7R/5qen7Syjdfncjn&#10;WGO4L3n8wZ58/OmB7O0Xcvc+25B7OIo2ZcwFXM3qqE76Qw9CLxauaxe7BDJw76hfwODKvTB/sMEv&#10;b9Z6UhT3ZbiXwXz29LuV/ObXuJc5XKAt9uTR4wM9qePhBxgn5Rr7tVIm5Vj3vtwHcI0hKHrObm6/&#10;GbwLLQtJaV82Um7ds0zQlAy4i6I0K1nhNohf6BwdruX3v32GNeY57kfGsn8wk4eP9+RHP7mryre8&#10;ZxlzLkMs7m8d/R7f/70qbr/sKdVuSqHsYeY6nouF3gXuubp7ObDEvSbvB7nG6D0w1ocF1pgT3Aif&#10;ztfy5RdP5MnXzzAuKtkfY7/86EB++tMHUqFd2KZUBuG44JylzxEAvQdGWtyXMU+DmfjfegbBUqdy&#10;euEDW4CEIBqu/2y2oxORw6NWnj2fy2efH2Fua+TB4xna5L6OlekM8x/aZMZTpNg+kGvB/R5S4jDU&#10;e2nKW8ejtUC3H9BQtx3et64HkJ72ZQ4X+xHdCks2T9zmmgMbFwvMZU17gL3ZRJ4+PZLf/v477AOw&#10;GWhX8oMfPJKDA4wbrDV84jSpWtkbT1TWVK7pnq/AFtgEW1L3zdpfOwelOvMf4JLTKQ0WnsTB1w8j&#10;AMYN324xkZcvW8xljRwdLeXF4YncezSS+7jv/9FP9rG2iD6L8XQcmh3TTHQg2Y3rpUBcBuU42zXK&#10;2wCtPwrcVd0LT4fcnIFySssAgkCmbAOE5fNBA8cSxhHmshXWmeOTlfwT1v4vvnqJ+avCPpnPY/bl&#10;j/+IJxKyTbjuY43B/FehvfnKLD35E+uUAns75qFIF5vbsoLRCNI7d74N0KKj4KTh+ivAE4NV0Rn3&#10;jtp+aJvlopUvPluDC/itVCH9wYM9+dM/fyx371H2bFswyZUGa2/uLdDm+ozBGz0VvqtDgPC29R++&#10;U0AqNzWRlKc/X7Hn0qv1SL76ppbf/+FElsuVHB4eYcxM5Oc/fyg/+GSmz/FnE2sX/jaEP+xM221F&#10;34+uCyhz6gOa5y0Ci+vyyOcLN27O19ZGvM+kohOfxUxwr8LxMl9R6XkkJydLfWsSf2jz8sVCDvb3&#10;5cG9sfzzP76nezEq2GLLYPMhHyMDOnchDc6JPo11JekM7x5YNa/ehX1S/TYFQSeX1UXg94/rtpKT&#10;U9zHfHWqP+j88svv0Ba1PHx4IP/yX/4EZt296fMxvWfBQsVxV/qPBJlR1jDdd03JTceokubANjg+&#10;+MMa3r+oAjQGwBrkD5h42jCfZeoe4DfPZb44kbt3p/Inf/oB1qKRPHzAb2AodCS05vMYnluHyYwL&#10;FBz57J9to2+w8ja6IWzObZllK1sWo9uPcF+PoCwuFe+5z1/pDx/5o+FT9MlfyXS6wL3Bd5DPEvcU&#10;TxBpI6PvjW4u479QUAsEAoH3C91JFKMpVqN7WIim8u13J/L8xVx+/KO/AP8lFqh9rAu4ycB0rgo9&#10;aYOab87OzOqc+pPjzc34yIS7ZpCLKUkFqzXWKSpo/eOvv5LfffZEnj55Ji9eHMonn3wo/+av/5l8&#10;8vEDmaAOPH1NHyAIH9RxE2+yMBdu3fqy0ydV+9rBfEiCSyfz7DYVyZ6DmwZ9kKIBjXxQTuU01kQV&#10;KGCgctKT+UJO1is5RaQFSCWr+YKKVnxggvBIi1/o8+Q5rukFfzmODRiVnpgws9EHkUoEhnRYKFcO&#10;4BfJswlft1kkBTWedAI7zCbNRMT1E9S0oQBusPkFjvqngGwFy4fhcGXYhqenNSp/fimhJ3wh/cmY&#10;ryqlgpp9ocD0PBr3MSRvchv9VR0qmzqsxmH5sJfhr3+1qijsiIVhISyYypj9iDJaIg1VTluvOyU1&#10;nk7G4umD8xTe+42DMrVXfLo0iP62wG8aCNuoehimh7KrrCgV3ujbx/eQDp52oieiwcx7ekqPymiH&#10;y1r7wJyKaij/EgWcIz9TULM4zI/Nwl8fmnywGad8kAlLWUGYlD1f61mtDyGQU5kVK5niJujTR3fl&#10;X/38Q/ng3p5MUU6yRH4TCFMfwrkgkCyrz+SpqMa+yjKShLYrmEvo7YdXzq809ebzwBAezut69lGC&#10;gfMQOUc/Y1/7+7//XP7ub76UejWSn/z0ofzkJw/lg8cz+eARvzSANFMfY3/gFwgGvpqKZMp80kMy&#10;P2Nvur0wmRp3gdfVw9M+FDcbpRgfVPJbY26EHFv+EteUb371T8/kn/7pibw8PFJ++PE9+ct/9WP5&#10;CFcq6U4wXxH8ctrGFNKDWW9Q0S52wo2PAMst4GCftRHh7cNHMN2XknSEkQ/obHa0uY1z4O8/fyF/&#10;+Py5fP3VM/nii6fy8P59+at/8TP56U8eyB62OjxJlV+62QNUayNrbWsBz28I3kIpe4WHz+N6av65&#10;fejl7zarD+cZqx/HhoGS53qYFMrQ1+nC0230ZCgqEiDo06dLefJ0IZ//4Sv57W/+oKeg/vyPPpaf&#10;/vRjuXNnKnexlqypyYa24emsKk20r37USMV3rP+qXG9wyfYSZpl8dXHcrtXFwZo4N8Heaq787zVz&#10;F2urbfRuHt7XYX6pM5+38offPpe/+9uvZLFcyg9+eF9+/vPHcu/+TB59MMXcx90N93U2Xvo+zXRJ&#10;6wMGl3ff92/nGLh56Am26Ny6h8V6wBmp0Z1kg30nv0RoMV5eyP/+n7+XZ8+O5aOPHsmPf/yxPP5w&#10;T374k33sZXkCBMZF2mSpmUaORf1hR/al6LXD2vh2wvutI9UjrS/6ZXHq15yPGJYmrhf8ZftqXeDe&#10;8kT+9//vt/KHP3whB3f25cHDe/LJpw/kz/78U5nN9BwIhPanp31eea7fDy7/29wGhM1mJt+eDtaO&#10;u2HeR9rJTbXex/Fe0BSXSP44Dfe9GDOHR3P5u1/8Vn776z/oD6amWH9+8OkH8i//1R+rEqGe+k4l&#10;An1uzftD7LR1/HGHgXR1jtuUKUvoc25eOts33OY2uAlYC5rCDb+M4alCI3n2Yi5ffPVCfvH3X6sS&#10;7uOP7sif/8UPZX9/LA/u76kix6zgExyuJX07cN03iWNE6rhUE33MX6+3CVaDTWzbvy9MLjqL6Vqw&#10;BI+xF+M4490M86uwxuzJybzUHw386lefyenJKcZMKz/7Ob//OZAffMLvgHD/P1rqD9d0F673PxZ/&#10;MuFpQ0T0/x7WvvbhHGNys6v3Vp9PzE1dcF9Yo524f9a3QawqrDFL3GMeyfNnJ/Lk2Qv58NMp1v4D&#10;+Wf//AOZVIXcnaQvQzNY7qkE3Dgnbz7zIpC8XUGPmZzU7mYv6e0bX15/Q17Hofo6OjNllmxpO6BW&#10;lSeak48TD48W8rd//5n86tdf6hfYVFD/6KP78m/+9R/JHdxkst1brC0cMnrIINLkpfs+VJ/T0GxW&#10;wnL1Utj8xhXpdsIk4LWx2hm8Ru5Ce24m+tCb6P2xQ8YcxGe0/NGyY35ayy9/+UL+4RdPMH74w0GM&#10;GbTLv/9PfywffbynfV9vLQFezMjUuOfGRxXUNgN0fSCg0HGAD9vXoJJTcVl/pTy5wvC5Ge9kSlXq&#10;+KffH2Jf9qWexvPk6TO5f/+O/GuMlz/GfSaVoKb8hTPaVHXbuFC5/DXFYXjT5P3nvLA5rLxpPtT/&#10;tw/eDn0N7Mr/m3VCKN0DIKx6ok1gXOA+hidBvnx5gjXmKz3V/osvn8u9u3fkow/uyL/7Nz/W71em&#10;Y6wwnL90j2ypmzIL02ULp9x8YXkPQKl7P8tbwN1MOtvoY1l4a7/tuKagVuga85vfPZXDwxP57W8/&#10;w3ov8uEHmMv+/Z/p92z7U74ikjH4z37wbHs0T8lS5m7ac7HvnMzH58HAACBCky0AOZmCGtaIkm/m&#10;WOtBLi9fzuVv/u/ncnx6JI8e3ZV/8//8M+wDSvn4w32s+UnOSIOmiolx88BZ0xXUCjSofg9H3Fxj&#10;eDV60GXTlf1QlR35wT6R45oK4PxOXf05L6PMR4fP5Re/+J+o50o+ePwc/iupqueawnWCciNu6slV&#10;IBAIBN5q+ELFRRM3E1g4jfblrf2qf6RXblRVGWgXInxu97jXTW7G+EUm9mpKfjFD8t5Gf4Wb6qUn&#10;f+kGjuG207G4m9wO8+aYy9FlyTqT45xop0nG3s9ONBtXdvW2xB/kQxl5H9gB3ENx4+VUh74XnU8P&#10;m3MoXCL+KWF2dH4k/RJ5o+X0OJt+2HhtEx65HX9nuZ2nE/8u9L8Cd8HZsGfl2MNuGDeorme5C/T0&#10;GwwoPa0AV94AWa7Wb2g25UBuap0cg31/zftt3p/dftvpc8710+WEmxt9VsMv0lZKmjm/+a/bSIax&#10;uTDn2z233R6iPVzWlDPXRFLlae5U1tVf5mLd1LAYB138S9tl2z+4yd1lxD1ByXbA2s8jNfXV1CDt&#10;8EKY182zZbx9vKgueV172hyWxgEWBW0XHQdcV/ighg+v016TK1JaN7h+0K5jKY0rn+vOjKtBbpZj&#10;OMy7zm0ZXEIIlWsH28wUNjBm0C5sA/rne+zh/JxZmjuFD3Ld1vsVMnPv9gHo71zv63ol9XqR7mWo&#10;uo52YXzKmGMnjZ8+7ZD/9dDlmBFtxfstyp6vSeGejK/CsX1Zo+7WNpZG15aJg2lemdvlfPep85Ay&#10;kwPMLusxyXYBuQ/jWCHXtb2GRdcVhDFyHQK5zpAw921ke+9hboYbKmcwUeclnlbPdoKdcxxkrc+Y&#10;sjUGQS3MIE3um2mfDXO7uV2f6+B2+mkvpezDwbsfA7pHBhHG7icxz6HdSLpxTDm5BjH8Zj7Bs+xl&#10;bRwKk0hZc/7iWMFG2J6rcP23/bKOF137bcwo8c+5md52vjm3wwbJbs2m/HFVubqcO3n3cuRc5u1i&#10;ewB70wPbb3PPbONJ4ySae5/3Jt3/ojC3hXldrosp7U7Om9R2YZuAfO0df6AM5zPhgt+XA23Sudtz&#10;MffXfs/7fP1+yZ5j8qROtpWvNR6HPx7gSZ8+Zm6OeZnfbXKcdGtLJgO1Q862pts85vcziGZEuJ79&#10;erPNoXyDm+zltS3XbaZwGB/ck/n9Jdupa780/+k4cbrfBofLEryAlGu6l+zdTZZsH/vetMFYsXsZ&#10;3tN034l14bfpbZvPjUPhro99f7uMqFPH7B4ZFVK6G8x8Awx/JIZOmXhzQJcW+S//9Wf/TY9rblvZ&#10;3z+QyWQqdw7uymy6B1+K3Ghasyi12jPoRi1dt71S3J6BQCAQeOPQKZkPnrDMtCOhljhfiXl6Opf/&#10;P3v/oSTLkmQJYho8InnmpY8V7e5q3j0zDQwGshCI4A9254fmY7CCXwFWINiZnZ7mVV2sqx67PEnw&#10;wDmqpu7mHh6ZkffmJZmpx+OEG1EjrubGPCzMj49O5OjosbQx+tHXzizQGWtPxX4CZg5mBR0VJxvo&#10;nG3iYZNCfJV9F8LqKzTAVjrfDJfICgduK0xCl7LkjlZL/rOzg7lpS148O5M3r3AtuJ4prmd/Z0c+&#10;f/wA55HuaEPqzl7Irw42+AF55isK+S+qNtLh2JD51h3AKum/G7W/JVVXiUxDr4k6TNdXcUNeNb9+&#10;pgwHRRjEIniHZgwcWqk8+Nc9bufcH/VlOBrIaDCQbruHiQp3SWtjwMH/OyE0/zXGf/RxRFIWGwjd&#10;wkZa2ZfUsQDE7aEznHTwQvKf7YxPo1KkIIkuRwvS0sBMk2notx4WEB/46+5DiNfyx1ET/ZDvpLaS&#10;vBbm2+65Be4Lvk+d2+vztZy8h7ljBQ8uTFtAh/wn9xzy+qpLnHHSXXggKjPdjW4p00XaOW1ucfA1&#10;qkumhbzw1TLUjb6SkflLdiX9+YpPyqod1HBVahjI5v6F3vWgfox63elM8uC15wvu+DpX7pzGPFt+&#10;Lc/8V47u5qb5NJ3CoGb+u7YoO6ZAHSI8H/Dw/Wyt2bnIfIx7bArO5GDYlS9OduVwpy8DlNsANyD/&#10;Ad/x+7bIsGpbuWyhjeCihNYU5yn8MAlGGWgY5O9m24f3R+64oGfkW68NOleznjcTXxpWw7sbYihk&#10;6JfMRXL4ovj3376W7755Iy20bUcHIzkEh8O2jPqQR/nofgPcWQh1udimjm0AX+2i5QF33FvmZyz1&#10;bfovE/306e2n2qlHUNtC2JXJTd2Tm5srYWpmpdq9bUX1gJU1kg8K2NfMZwtZzES+/fpUvvn6ubx5&#10;/UZev3yt/zTkv6j3d4f6Dyo+PNC40XSz3FDUGp+25XwIxEJCmegrcT1fQaXVBasncDB36hC0PpnO&#10;cNN6l+oNayPcX72aokzGcnE6kYs3E9lBv/f04ZEc7tkuHV0G5gRb42d56Jee9X5wszN30zTNnpvX&#10;wiY/Hz/k13Yb6PqnXlVPWgal3nlNNiZi25FkeaadWmA9mc6gP/ZQ6FMQzfRiLuenU9SVN/LyxUvp&#10;YfDw+OGBPDrZRxn1lC2E465D/Q73T0Hfz9CIg/tEdLm7Kw7bipP5QNwoxjxfegMwv27Ws/vdHtrY&#10;kIqEnnmv4czxKBzK+5ICdbNec2q7klvhXphxBnVcP8cYfoa0+E/qFxfy3e9fy2I6R10ZysnhDsaM&#10;Xdnd6SIPaP9SW8WyLPoYxqX1iONRjjtTOjhpHnhO6QVLat+Fj5OjLh15qTvGRBhPLTH+XExXcvpq&#10;gnJ5I7PxTOcxh/t7WiaHhywX9COqY2sXtb4gSh3AYrzKsuLcoCkP95vQj5Jm6ov3M/Vv97VVFX7R&#10;0+9r6hEykF0t2phbTuXr3z1He3Yqg35fdoZDOdgfycMHeygFxgn9s58hYWabqK+pTOlbHU31JLHM&#10;032hXy9VnOme+sOX66UNOc6QeF+v0Gap3rQsIKZdOeZaKex0MsNY+YW8fPYKfUxXhv2eHB/vyRef&#10;P9T2rFiAgOR01oWz1RutOZj/sX4yLkSm+bL66q+wtuccPMMfHyYabVxOKA1c4p5fzDD/QPnMZmip&#10;Jgt9TTGfzbAeDNHfPzw50J2Gd4c9LYuuPtvgmALli3Bl3Ux6ZsEwDdU57wHK1NP/1MlrSNfRaH9X&#10;UmfUXxoraXsFN0B3x+cOaHOe+VrogcwnLbl4PZPn353L9HyBfmYuu4MdGXT7cnK0D52jviBMp9UH&#10;B9JrY37THqCs0P8wLaapdSVIlnMXKh2Es46XoEcdsyY5O1MM5aP3Nto5dtZw42MXzuUvzlAu345l&#10;fD6TyXiqr5LaGfXl+GiENkukB5b3Ds1In3Fx9wvYlfDKqWVFGYbJzcletmUWH1m63UJedb2JbP15&#10;1j6G/TX6bbZhtFOflGc46nA2mct3372WZ9+/0naLU/29naF8/vQhxgJ8DgPlsZ+CPHeE1H6G6fFV&#10;F5oey4H3hMVrZLuX5Gplam63h6wD+EKvmsY5vDZeq+shmYuyyM0uR3tyq4ZVpeBsZaQLBFBhlouZ&#10;zGdzzC0v5Nl3L2Afy2x6irFyT7788oHs7/YRD4IiV1Y3PA0uLuCrjTleY5mwbWRy+PL0eA4atW3z&#10;MqCdukTtwdnmhXTj8y2Om9ke4S7Aff/yxVS+//YN5jQLGZ+do//v6w6dJ2jLrM+fYmyHMoCs7vpc&#10;pMWIaTau3w+lv9ozs5ZvU1gSUaudYW4RfTxauuGSM/JZY3FN0J/VxaQHuPGZMuU4h2EXNT5HuaAt&#10;m6J/OXtzgXZsR59hfvn0SOeObcbBdhDhaLc6U+rN+hUz3weWunedW3uibtSD68bNqhvqMJUF/fRH&#10;pmo5upnlx7KZYhz28uWZlsvL5y8x5hK0ZQP56vNHKAc+H+M4DnUMceqfcpGOPiNiecGs4xAl3DgU&#10;QdL2nIDpwIKTpud5CpbksC3pjKA++Tsix2Sz6VJOMY9h+bA9m02nmPsP5LMnJ7rAfXeH7xECqGL2&#10;9wjG+2M1t/69zf4GzigJyKT28gbJ8i4IJ70XSB5q5v2R7pFE5EJ/G9bfAS1nCMg5spltIwq06LMx&#10;2orfS6+3lJ2dKebOGNu00XfeMDR9QPUYCAQCgfsG9F4Vsjdmx2UPYM1edmJKc8EBuYKQ9xFQwRQn&#10;wrw/lskUbp40wE7OBs/GqrwTX2vcVu5DM+mWZ6W562QBmdTrBfkwhP+8sH8B2Os3e72usgtzt4Oh&#10;bYeLkTD4wAiAD+h9QEAUyTmTexPotw0vQ5M8SdhCNqMt8oIfvsp70u1NNJl88VaFGMAZl4nJnvw9&#10;bGNalr0MZT7VXNBAeedl2CRzVTjC8pbndz3fW0XkYFid4JT3mrolMjJeof7Qk6hXnMlaeiZrTPew&#10;thdgdh/fVqou3itNdTapcR0bi7Jwv+RupDsNmTnJrhNfwSozqM4JemmdQNuwsB/h+BrhxdwWwhZ1&#10;RZXKU4rLnZTuFtyeuf5y4iuj1wWSU2tf+KFuLBol5MB62OANEcrWdon1JLmVY7AkQzusfADh/UaV&#10;64c+OtE4tiG+gpeyfIhFO3QOrusxJ76S7Ga/4LVI8JSMftY6kNy17mRHIV+Jy92SfGZ/v8TXnWDT&#10;tYF1h0vkve1SK2S87QteRlVWOm9DfK3RTjx7GeTwXZ61nyHhltUmpcOitLK7ivgKXkaOsZywWztW&#10;0mR4biK+Cl7lH1xnritoW/+gpKOtZKYbmckt2xgPcDEBZuZz3ONaNqgjkOdrPe3vAmCrg7pkLMPj&#10;K7gFm3SVdAhU6gbdWAZaf+iY2qxKudGvie7/LsTXPeH6mAlftfbLmPwJNyvxlftX3K7idWSDOe3P&#10;sPy9wsgKY8/CeU7PGHXiT3nquU438FkkCXPh56Rb8HJuoS/A27eyviW/9Jy5nI8GtyN1eBnxRaol&#10;oTGs2XVjBpQQRwpVv2CVuX6uIr6uzcviKN3sOWZDfdpID1vGEayzrqNEH4slnRPelq3JKvO2rOr+&#10;YZineVW6aWypR7quJuJLf+L8QNCk/p//6/99xd1G+CPtg5NHsru7L08efyaHByfw1Z+7VZQ7bPA/&#10;Tuz+S+DidPkoCsNLSs90o1EvSxWg50AgEAh8RLB95jcmBDjabbTpy13hvym/+/ZcXjwfy09+/Jfy&#10;ox/9e+n2doTvoibbnY6+MpvhvM0ny47NDmvndYgLb2v7zf0GoZeQrsMfILTbskBatP7Tz7+TX//m&#10;pTx79lxevnotjx8fy1//5U/l6dNj6XdX0uvYIi7dDtyzzLiYb/6DKoMti7pZFDFqX0lwsl1PB/bC&#10;OxlyNerAgh+ETSvNVN3w4g5fE7jN4Mb/h/EPmXPIvx4vZTxdyZvzqZyPZ3LOfzVPMJVfUXf8rx/N&#10;kEfxaopJN1woxi1pbXBieaHu+j3uFNQ2Qv8893v8ty39LTjvBO6KQnOhbn6lePzM6+Ch9rRwSbeq&#10;RSB76KAhLT5EoHnCNeqECmZf7e8TXS4amU4nsuC/7BAX1cVFeZ0u7mPkNUWnedF7G3GZuznarmor&#10;3TlthvGR78DGRWsLpOo7pTESnvkoRHPPhACWwYL/Ulpa7g04s5A84eTu5ZaCpvwmjagjyxhnDcNT&#10;OuOwRXUoX1w3y3iKwnszncsE+Z3APEXdnUGdE/7jRq8R97deJ/KmebGY7BsHd3yA/rsk7ohheyWj&#10;+SkSOJfu4kI6ywv5/HhH/t1Pn8iT433ZgU53EB3/abU23qPR/naFtO16oEX4WXm2V9wVB7rXh+cM&#10;c3vgO/7xWsq8181uJ70sk1VP7qe++k37EvqghliW0/lK/vEffif/8D++keW8LV/94FC+/OpQTh4M&#10;5PiI/9blKwzsBwPURjC1X60pOAMRJ/Qs8Ct+pCA8K/S/hXjfubZ2ZKGLeNsd6/NQpbgxDXTelV/+&#10;8rX88lfWv7x8+UoePNqXP/vLH8hnnx8LX6ncRzvDZoxvNOQOUIRV2xnyPktmlhXLprwPAgYrX3zr&#10;/Qnd8N9/3l554aNtWelYBE5Q6Axl86vfvpF/+90r/XfbN1+/kqPDPfnzP/1SvvryUAb9lQxBPpDW&#10;1xZ1qHtAo8UX46/Xh5S8QtOHg57cnATysJ5PuFsdv31IVwL4NRK8Tjel6+JNTn+c9Y8NcOYW8HPu&#10;IMB/5YHsW1+8mMm3GF/+5jdfyy9+8VsZDXvyR3/0mfz4x09kZ3coe/sj+5cieohej32TxUey1+90&#10;uF8E+lLXLbNlpio0r05KNEp98mDuFSn7qmI1s2cwX79CQl34xT6mKK8EdXOznXRzFY4XxisZX6zk&#10;l//6Qv7u//id7kLw5VdH8tM/eCgHRyM5eThEOaIdRBmQGhEzovF4Wig33fKG4CTB5G7rvf+hYPc3&#10;x3bQLcdjcMMoTvU9Q/c9wdj869+fyn9Hubx4/kaOTw7kyZMH8vDRSL764RDzM76KpYtxstUNto/U&#10;uO7+oX0X/4iS+ntFlIeBmtYbGCfqJOnIndKY1e5r7gZBcDfkLto19DPTlnz/3Zn81//6r/Lb336N&#10;tmsH47EDefr5kfzRHz9B+2U1hTt2sq4yOk0DSdl4Sw10rIFuKRNrZiK3u5ufbxH8MjLYXEq7+bWr&#10;1rkFaob9IWCm93Qb/QHn69Qwx8scBXCe++r1hfwf//0X8vN//g36+57ubPf55yfyF3/1Y9lFP8Ny&#10;5eujWdO4+4rWE8Sj42fUQf6LfB2Ut1xp8SnYHloOb2EJvEeYrjjT46IBqFdOz1by5mwh33zzWv7p&#10;X76VyXSKvmUoP/uTL3RXqMcP9zCXR7/fYgmiJFGerSXHxrwZqF2Qis/JZFTzTeV1G8AL0IvYArnc&#10;VWGoM+iEu9oQEGdprNroVzrp+QULBff7fNGVMfp/tmW/+Jdn8ubNqUwn5/LFl+hjUCY//ckjba/4&#10;2jV95sJ7ng8BARaBffFspwCh2saZY2GOiagcjolYLmxjauUHd3XB/d9q87XEfObEZ0d9efbdWP7l&#10;n17Lq1cX8vLNmXz21R7GYyP5yR8c624doy5LhC1gKgI1sJzUpuZ3xbvH8HFQ0/KV8OvUZzQkza5G&#10;HOoC99ViJa/ejOW//u1v5R//+Xf6J+DRqItx2ZH8n/7mD2R/dwBBtH2c4+Pgc0kNrOXPCEH2MSnu&#10;EhRac1Q0u37aYPtftA/ppBeiOoCDNSDpst2crjSvI25cC0sTDvYxqDNzlMt4vJRf/PyV/NM/fI06&#10;NJXz8zfy6PGJ/Mf/9Kfy+PGuVgc+mybseTvziHaxxR3UUCYrjA9Wui9hiTwvAYD6gN79uQv7BP/N&#10;RFWFdoz9eGr70HPIFEPoX/36XP7u77+Ri4sL+fa77+TgYFf++q9/LH+IeSZ3jB50IY8yYbQch2lh&#10;8UcEwMeGCi8OOl37XkpuGtjM7nKbkF1RiXRt1euhJPr71Rzz+qmOm7u9PlxaqC9tzC9X8uLlqfz9&#10;P/4WdWUir16M5emTR3JyPJK/+LMnkBfpdVnHEAJlYOWCj5eHqvo2avDdUTyH4skLxFWhejGjWUD2&#10;HUnOvFiHoNfk5tHx96I55plvTsfy83/9Tl6/PpOf/+I30u+t5PGjI/lP//HP9Xe20ahPYS0L9kEa&#10;OXfnShHaNyP158sEz54Jc/NnSYESVCXfykXdtqFb3v/2BiWR8WQh3313jvKZyN///dcon5eY++/J&#10;3/zHP5DBAOMA9DP8FUbjQJ/kJYBOCsr2thGubbimsfRNoyxR5MOLvnDluZQogDzxOuf6AweAgNxx&#10;Wa8D/St1cXb2Qv72b/83XOcc84PXOl7tdl9R2MLcELxO4K4OBAKBwP1EU2eFHo0daNGxJas6scMt&#10;5e1RSNNhwZW54SaZUvCBs52Ttx/qzkEAuzrK11HGU4Ri+IxrDjdAy6vTnLNsNBBfysxNgbLgCCKV&#10;I0V0EZYvGINDF249Eu49uJN8uMUHjtBOQ5Q2IclJt3dDnsrVtLsMRB4LulvKzqVELAXhoMThu6Nt&#10;xxTXGpvz3ETLsyP3QzxbMQ+zzjV5fOW8Gh5XCY2HBjjz/tTFf7hffAEgPVWfUJDtGMUHFSkxjy4j&#10;gq3dugXxxTRKodvDah1+P0RCIJNjGdiPzfwBrViQmcl5edNqTP483KzMZSoBbhWr1/QeSGUWFYk2&#10;o/qhO2Eby9clK3s9TNS4UCCVDeXyUPgiDfTLfN0zWGG1PMw5V1upvlKODrndf3C2upLLUtTNG+hH&#10;k981iK9byaZrwSexKmvkWMtIu8qnYlpDpQ9NYDUDy1Bgqn70cuRJ5qIl8XUHWOg8Herm5kQth8x8&#10;HVofYmVlzZxpuZRRr8xed2/yqxJfwU2krhNzqN7MoGYdz7c7ONsCGsLHtIRFR1kzm6O705xZghto&#10;OnNWvbIDDhQpgCIw3Sd/OFWZXF0GpDm4zgangqrMdDKjmQrdZzJVuEfds+xRtBolqmQRp8VbMndn&#10;P1fa8RWsUcde/OMXf+V0JHcjrHCiL5o4peozHSbgtLDBa9ChVs5J7DmYzk5SGfg8kn/0Yx9D8nmZ&#10;yqjSiVQehT1BnTTyYI1521Blk85Ko4NGJRzr9DLT+qLSBguTjkz+XYmvW8mma7mMOdzN5o6oC2le&#10;X8jjsD7DzJU2LdHLqThobqSHafIz4uvWUfN+5bVfwi3ClnWhdPOuHSaUG9xAfVtINXslTdwMjcRX&#10;cI1FOegBp0JVpQzpclZOXk/ohgAKGmhPfmpPoBBl80PD3hzxdevYdB34KKGijOZIo+9oT1mrL3B0&#10;+PgX9aSjb9jhOCCPu0p83Xs2ODXTD1i2pxVLgVQ+3rY56uFy0KqspJ25JzY63ncqqgp3/fKbOsWI&#10;wOqRHzRnUSiLw91yz/fH5vLO3dfp15s/W3IUc+QPjDRzzH5gTJk00j33uwy8wEQ+fNbV6BnVLxAI&#10;BAKfAtgpccLABTdL3d6/K/NZV2ZTvtu8B3ZkMUPnhW6CA1bumKX/pkQ4vv+8I9z9iO/bHui5teKK&#10;fv77KFsV7t3CTUPjtchXvIZ2W5btpczbC5m2ljKez3WHsDmuqd3dkXYH+eO/DZW4hi7/rYjwbeRV&#10;F7BZJvmvoGVrAeKcDu2snTlyd9AW69RkrgTTZf8I4jqqRL6Yv5wtrrpP5I4iXVxXD3qnuViRb5O8&#10;HrIyRJZ2cd4HD2A+gs6OOm05APegs6GWpf0Pnc+RdbcF6IVd9rK90j/h8h/t/NtZO1Gzxr85rRbC&#10;nVfn86XM5ty5a6U72HATFO40RHKRF056XtCMuBgn1+hzpzbbra1dcKHEfcd7cdWVCewXCHSh59I8&#10;4Tv65y2ZzFbgUibTpUydsM+QJ/4RgDudLaG3Je5fctHtyAzXPsV1TuFOjiFzNhc5Rdg344W8uZjL&#10;m/O5nIJnFwu5mCCNqei/WvmvI+ZP/wnL/0m0etAHd4jxh7q4OKbJOsVxELRLf5bXCjJL+M2hQCPi&#10;g8gMQVDNzAwiKZD/ouEubtw3gLsDMCx3OuSuTLiOBf9h20p65y5bC+RxIePJXMbcPQ1m6oK7PWjd&#10;Zn7BNriCfYmw/BM17lobrqFe245gcOTfF5An2ri7AM8KnLQ1QN773aEMeyPptwdw4T+xWc527ZTi&#10;PWRE2pBn/m33XbYPuGfRZrT0jHvWw9wWMKuaXWpDNbI1/YGnHxW//MC9YSpke4sSYP1hmaHsqGve&#10;36xfunMa6n27Q9pORYiskscK3Uh4cd12ZJfXSEfd7HY35+SJfR7a1laXO3VA/2zfWTboS/CFPmYi&#10;r8/fyPnkAvVvivZrhnsdMgjP/08vuDuO1iU44MMy1DrHCsdy0vaBZvMP1KDqSToiuBUdSZ0WzjRT&#10;z9ZXC3dG7aKMul30NW3bORIVZbqayaI11zHCCu2/wN92T7NKsEKHp+UC8qxEAgXVzSvMdZjyfhtR&#10;ZJ0GvxbTt5FmEn4+z9f+BU4Q7fVRDj2USnuqYyrhgs5BD2UzgJpH6B/7pnPEyTEWqxcX4ZBL9Huq&#10;b/Sb7TbGmOhDrSyYDU83Z8oeqaDB83zLkV+bkl+8tgaiLHQ8DHNOdc/NIMdG3DuIi/85nOQYb5XI&#10;fWwm7GcwcLOahTGxkgfKqzFPZJYXtQc2QtUF3af+Qf8QASfuNDvn2Jq6hhqn6DTOpxOd08xQSZYc&#10;o2Mc2+6xDWNZcozIP1SQVi9ZHBRjjbHXH0GCNEmmAk+Tvbeg/rUMoIOCtNNTS0LJ8S8PzBhB6BuK&#10;5TRrCSXPOS7XcT3H66gh1DF0an0Qygh9TIvjMvY1aNdKsnAayMRzs9tzc2H3C7iF0DabzO5DXArb&#10;lWLOSKZ7urhvqbo+dMp/XdEOP97jdq/DymKDQRdz6q6CGAdgHskd1iCmcm2k11rNUdxz/QPXoDOQ&#10;HsZ0Xcjrbs6aHZPBDEtpe7MxR4yG7ShTA9MpUEOmFy7uaHGHB9Qv1g1to7TMUEfY9kGQfb89PuGX&#10;EwWm1GgAr4l2N/Be0X7o1oKZZz3egnm9d3MjEaeqlDc7daS1xuoVyF3gWafsjzSwo2+ZLWYyno3l&#10;7OJULiZjyGJG30ObxTE05PgcaNVBPeigH4GZY+o5i0XTSQxU0aSXTbqiG4qu8MPZhtNo2fSMMgTn&#10;aI8uphcymWE8jfrBatFG/+/UesZCZTjGQWZHAaZDErmZyM13BVddrzPpjuaix6GeUztkOmWZUI5t&#10;1xB9xj7ERzJD9zBHx7XAWGu2mqKspjDPEAefn9lzG5vPeB1FnNrRYJBdkDX1LsGvN6O3Z1vQ+lmn&#10;9RHWNaAMlHBfcq6IOWerhzZriDarLwuMtZbozxcYd/lzVmgXcWSgRRuwWrosY5zIwjlQBdVGPeGr&#10;GAc5CiWXCtTyg65ni5U9m8d5yefhfG6OfmbJ9koJeYzb9LcchGRd8/tG00IcpD9b12cHZJZWhU33&#10;XOGW5fnWgm1IdlfzkiqkP9sYjGUxp+8PetLrYQANd3vWX+pc5yk487ec84sJxgF8nmnzGVMbIqTa&#10;0A9ZmlpC5nZfsaZvaqQ82Hcos4PPKa8kday6tn6Iz2ra3SHsffj1+IhNVl2UXhezUZ1nImFNn88S&#10;OM9EQC+vIl8pb0Ua3MWL9wZ9AlVAt23qFvUGtOfOcEMd6vU76GeoXyvPOdTIHSJZl9CyJU6hY0QD&#10;Vpsg6FrrJD0S3xdS+mr0ZJNTldoKgLhG3Ks093FPkdylT28lkG+y4pnx+LOkog14j6DaEphQnYFA&#10;IBC4y7D5N7orzMo4idYJH8kfG3WmhoGPdqh5h8aDi3K48AUy/CXFJwzeO+dwp5ukA2ZNFgcHDQsM&#10;vPiqQ/txjb0qf9zEwI3XYJcDeVy09rawe355Mgc9ODi0ASJZijndrc5c5koWoIWZ20Af6TSSk45k&#10;dnlkpI3r72KS0cW5B3Lj+R0kswvx3W5Hdvs9GWEgAivKD1dKcuABGZswluTDTf5wZjqxg49e9DWY&#10;mHAuuCCMC6WmtlDKFoxhQqoUmWIgpw9xFlxok8iwSoTlZEjjMfJhD6JDuJWMwQv4jeGGaGWGazN/&#10;EO468eUCrRqnSGTG+wAX5LTFXyTdGVdbpuAYcVxwcoa887WnPI+5+A1pz3Dx+sMU73VdEER9W93g&#10;gxJkfZ1ap3j2a+T1gkiTr9Uiec1TkHkdQzkXoOUb7qC+opP+yJsS+mN+dFEe9DqGMs7Hc3l9fgGe&#10;y5uLCzkbj5Xj6Ux1oguZEJb5YblqFUA58hGADkpxVcglqoKRZpRSRpTyEoPuuRG3ggy6PRn2+IMO&#10;JrXUgS92402CjzIZtLXQGZVRF8mhLuoPQXrn8X7Nwt0GVlB3rJvT9SncnvMy+RLWKvEeJKFvvb9M&#10;vwyji9xQuPZPGAfNToPFA24Su428CrlcPcym8EmOD2aoU68ZvMVZifjwjA9v5ss5zmkxATRL3RLU&#10;L2VVz2SC6R8OLKeaX2EPGhNMZ/z2UnAtlzAZ89MfEdAX2oNRtHQoBO23Uj9O3fu/eLV9yhK1elHa&#10;q3RjshfmVGdpNMfidKsJUB9krnmWxXoJUI/sVbhYA3pHGB+OcFEgf2BTXfEpBxcqr7IxGT4OtfJL&#10;E7YIvKw89YIcvylhzemou99WNiH3a5RzRyPLxu5Tqxd6hk69jaoQ3nTXsQpo7Vp+QAbciNwT8QSb&#10;mO5bouZHDetYG2YbL2IkBvKs5YXysbLCVyJVzvGmItULk6GjjdrLkvNSTIDctUg0ud82XgbqL9OZ&#10;adGomkN49aGSYan7F3WpKCMUGgfPNBd1keYaecrNKu9m0A1uv5WEhpyEuwPqksxEMYYyrdJg6lRT&#10;cmM8rBNgWT7sy9Ef6eJBI0MxHEvLR3S025/t2jh0FK1uLuetYDkCxL3AuFUiQxkoSCpYb6gvmLQ8&#10;Chc9aNOyLOQT9N5IZoLmjFq+OWr+t4o5mvydblBledtxOawelKT+dd5Iq+oY7VvLFy9jDsMFNVzM&#10;TGH9NcrGcfzBlHL6x009rCaQBVIawcQE6jqnYoMs4XKuW7UnGS6U4qtZWUbqo+1emvOzfsGs/c0m&#10;1NOrm93u5rtCR92c2zN4GRSEnJcBYe504HNAm8fYH7xZXzhum1tdSfWFCdnTNk/UI/MUstqUi9wF&#10;NjnqiV+pHauY7ZS+MpiHl4Xp3yz+fFH/nAk31XUbfT76/gXKyJ7dbkDhkeLHd0F86Zg6JRVMvAzq&#10;zy+WBfVutPs/zWFYZnRn/6J+ZQ3geI99j8prQSMefQ5Qlk2JdD+o2e8fT5tnB83OhNzpNpNXr315&#10;VTOFmy9CIllNqM50VMD+AxFyfKC/xcBACSXCup7rVNTzdBUdTX63kURuJqjvQku8swttAdQnx17m&#10;prrNwwJ5aJZNy/5BCDPrDe97kIum0q1eyls5GlO5edxqZrpe2xLoH6yS8HqTnoKph87hSz/9XY3l&#10;wvYMMhihwcwxtJWHyrKMtJwYxh09nvfEreC51Jyms91TSuS3uJto1rgp43PiayT1lqDaAoFAIBAA&#10;vNup8zYg73DJ+w7TQwuzbB0bkShKjrFshyYjByDb6MulNhLp+E4oTq558on+25FxJnNTmjlVNmOT&#10;TBPxVZKDTqMdjrwukAYNn9iIFKfH5XJqVj9jkWZGDn430+S5SIYL/HLyffFFXCndOqpX4aDkOj0/&#10;+LJwft+ABSh6LXgO1nMRCAQCgUAgEAgEAm+Pd51j+FwoELjPiHoQCFQRz7ACgUAgcFsQ47jA7cAN&#10;LlCLmz4QCATuEvJWPVr4WwRd6Q4Wu2KBcOt2RHpdkUG/JcNBR/q9ji428n/R6r8zIcc/0PoiJP4z&#10;TV8JteJrbLibA89m1wVSCMOdhPiqiOl8pq8gmEyN3MlrMoE7d/RSzhPdPlXOlJM1TifuP5PFDPlb&#10;pAVY+o8F/6dVWrTli7RWtkMZydfw8FVv+o86J+0Ia6+4MnKXtCkiUSINfUUo06EKuRALCmnzlX8g&#10;X6UA57Rwi/lBmghji8MyUqdISXVL/WtuERL6pV23f15Cd4s5dAY94RovlFPdYvscPKvxNOd4ImcX&#10;IM+wnzMcOEYZ8NUdLBse+o+ZdipTPWfk1aP8jMgft0JD3ltgm4QbFK9sQabfacvusC87YJ+vMNI4&#10;W0pbsLb5gd3lvoFAIBD4VMA+zs9u/rDwlOsMBAJRFd4Drj1AjTbpw8D1DOo/rT6Ozotc4B75ODm4&#10;bSg0prZAIBAIBAKBQCAQCASaEDuoBQKBQCBw55A/HC4fEnMdke6CVSwsUueEUq6OPJYqy122fMGW&#10;cVUh/Qtz7q5cXkILa0SCG6B5wVeZL9J/cSpJt6pMIr58ZzIkWcRVhDXFqUsBFTIWeUyhDDTn9hxZ&#10;mKQLMn/1aclN7iVtUVzKv+aimm66CqXBNLFBG0r10zxygd1KFy12uFgPtMWLeXyBQCAQCAQCgUAg&#10;EAgEAoFAIBAIBAKBQCCwGbFALRAIBAKBuwZdjeSLjWz3Lr7eswP2uy0Z9tsyALmrWrule5FBnLSF&#10;SC0K48wdxOjLt44b2zJvGfVt5Ih+vuSOY0uZLRcy1d3ApraTWuKUpNtkIuPxRC4mY5wvMo7lgoT7&#10;xeTCzOAY8txZjLutzWYLmc+WsuA2bsgHX5TeanFHs65yBdoOaUbaWx2wm86kytlOagshcR0r30FN&#10;ZIqL0R3UeD3QA69NNYe0SKbJs2krLWjTxWHlArPVCvKgHtCdLwQsFgQm8l/4XEjGnc5Ub4u5XEy5&#10;K9qFnEInb6An4zTjTN5M5gXPoJMJ0p+SyAs5Z5lxlzcuIuu0pd1tSweFzh3TWtxNLZFX4HvIlaWb&#10;SnpFziHG3dOm0oa5h/DDfkf2RkPZGfSlx3ihkg6upQN9cqc9LRcSeVDjRvh9SQYCgUAgUEf0D4FA&#10;HTFyCtxPxJ1/+xDlFQgEAoFAIBAIBAKByxEL1AKBQCAQuIvQRUJLkdVCyZdTduDSw9egL7ZIrdeS&#10;PuwdLlrShUlcqGSL2bjOCA6wcWcuLkZryQKOi1Y7sVOY5wg1R1KzxVIXeU3mC3AOzmTMV0+Sk4lc&#10;cIHaGOZEvs7ygu7g2WSsPE/kKyt1cdp0YQvUFou0WxgXh7X0dZ1ciLXs+Os7eeZCtR7cwG5fVhnV&#10;TeAPzlcdmS7bYEsmzO9sKePZSi6UMONifPEXF6wpVytwqYvKjGkRG85clLZcIT8gMqX50wVqHVsg&#10;povEuDqQ2oS87Za2xDWZrsYgX9N5Oh4boQ99lSfdoIPT2UzeQAdvoAsl8ngOPUxQolNwhute8PrA&#10;Vrcn7R4X53V0kRpXJa7Sq0X5KlcSpYmitdd4coGiswM53gu6fG81l85qJsOuyB6+Dnb6crg3lBHM&#10;XJjGe0QX3iF+3jMGmkoW4GLJYsGkMxAIBAKBQCCwDXRYng2tAoFAIBAIBAKBwDtCB9lmDAQCgUAg&#10;8OEQC9QCgUAgELizWF8MpBtcgdwpTXdLo119rrN4iCF8IVI1pNEWYuUsXkG5Jevh8TEi/jryRVHc&#10;9a24yJy5jIbR5XtIq4lZPvQw+ToddfsamHwNRTz48rS46C1P2xbBlQvhjGU+t7pusgACKZtByVLa&#10;Yua6Ot0pTRfb8RWfds8EAoFAIBAIBAKBQCAQCAQCgUAgEAgEAoHAtogFaoFAIBAI3DVwARG3uOK5&#10;pS+TlNWKy7Gs4+/CnTupcfe0fnsl3fZCOq0FgnAHNZKvgDTy1ZC+rGmloUG+RpI7mPF1mi17xWZB&#10;2lcd4Y5iiyV3VrNXaM6XsOvuYnZ28jWbc+7OpqSbmZcIt0S4xRK5Jxcr3XFMX2kJ+0zJeEHIz5Ev&#10;fWkl41CzxaN+4AzUV3kinO3yxl3TFnIxBXme8TWbs4zTxJlMZjOZwp/pMy/MF6/DtWRa5Q5qLSV3&#10;UfOlXqo3LixDIO6aZjuyLcC5vtqTnM1BxM1Xi/ItpkbTh6bBneqgc2WnA3Zl1u7IFLqetnpw78sS&#10;XHW4Uxx3kmMY5BGp62tIUfakgPYqV77O0xagofiNsPmVdFsrvS+GuFH2Rtw5bSQHu0PZB3f6PelB&#10;iPdQG3ItEKnoNZawa6/DN1JTJrdAIBAIBAKBQODDgONVZ+DeQSchmBPxHAgEAoFAIBAIBAKBQOCj&#10;gL9DBgKBQCAQuCfgwiBS16851c0WLF0Nk96KumALJxIu1ya+rmRTuMuIr6WSu5EZ6zuXqZsuRMsI&#10;N3yKNN8GDOd7slV3h1MXHC7TROgShVWQ9ga67stweSybwVAOj4X3SBdf3U67oO6glskEAoFAIBAI&#10;BAKBQCAQCAQCgUAgEAgEAoHAVYgFaoFAIBAI3CmsL0ZacUXWypYvsePvgLZL1lJ3yuq1ltJZLaW9&#10;XEhnOZfucgY7zIing7DlXmE0M56WrLhLV0baubOa7q5GtlIo7gIG0i5t7rjGHb5ydmXZAXFeKHsw&#10;g5RDDpQIz9dc6k5ouiObkzuilZxBZoZrUyaz7kYGP5I7rqksIuMOarqL2nyB80LGs3nByWwhU3Ci&#10;9hn8baezOfTDvcdK8rrsmoQ7yiUN2XVLsbiNi93m3DltYeQObhXCb468lrpEfIk0k61uF+yh4Iyq&#10;L6ZDPVHXGtbzlRbgcfc05nmxwD0A18QW2PYz5HwXtQ70S/YQ7wBp7vS6crg7kOO0gxp3Uxv1O9JB&#10;UVYWpyEslIAvI60b4TsXWC7BS6UDgUAgEAgEAoFAIBAIBG4h+LwjnnsEAoFAIBC4Dnz8EAjcXfB3&#10;6kAgEAgE7gxarZYyAFAP7TbXTkm7pcumpNNa6esZudDoaG8oJwc7crQ7lMNRT3Z7LRm0FtKThfQT&#10;B3zVYxvuYE8Xsc1FFjNditTudqXT60m318e5D3tipwd2pdXhwq0OZHFeGXWxGV/3uewg9q4sW1xo&#10;1ZUZziQXpyEyddcFZfOlvmbz9GIib87H8vrsQl6fX8jpeCLn07lcQIiL0BbIUEHkzcmFalyUNkG2&#10;L2A4nyzkbIz4zqdydsFXeHIR2kIXis1WK13UNsV5Avt4sZDxfIZ0JpAdIw9je+Un/PgKUcH12cIx&#10;XBvMXEjGZX18remM14lrLxbVITP+WtExLGPkY4K0uQiOnC24kA0qQmF1B33p7wyl3e8iXsSDSckc&#10;uufZd3hrIS0oG25tmSPsDHHOEfdqZa9oVaLMW8wRy5Tm5UxW84ku++MCRS5IbM3JuaxwXW3kr4/8&#10;jpDmLu+Pnb482Mc9AvL+2Bu0ZYR7BFeKjDKzPCMvep+1dI0ap09EbjYT5JkHypcegUtA9boSoU4j&#10;vrx5K/fdCwQCgUAgEAgEAoGPA5u24JtzFf2lwVz4hynOaYpnND6RCXw8sAiysvDd3JOlNCeouBkD&#10;NwTTMo4Wn6WYnd8KFo0+w+O/AvkEz3yqpRL44NBCwFfxkMbatJIUgivNZgwEAoFAIBAIXIJYoBYI&#10;BAKBwB1H/QEJ7e0WX93YkV63k17f2Cp2xjJypzRjGw5kS1cW+UMZ2usPZUriS2OpU5/pwGTMUzFq&#10;OFD9+YAUtF3IlrJYLHQnMiXc9dWckCzju5wIluIq6a/v9Ad/Dg1TTx8sXvVJIb/OIs9O+tftSJtx&#10;1ehpGJkmo2pJWx9KMl4Pa2dIqawBnoCFS+740LWZ9OeiNe7zluzqBlI5OFOOyeJ2qL7eE2a6pSxV&#10;gBJPpkAgEAgEAoFAIBAIBAKBQCAQCAQCgUAgEFhHLFALBAKBwJ1CsVDn3oKLhWoLhlpcQmTLiNjx&#10;k9xFbafXkf1hT3fKOtkbyoPdgRwO27LXFxm2F9JbTqU9G8tqfCaryRnME+kv5tKXpb4KVGBfzaZK&#10;mYML50xai0XxGsm0MkxWcGstV9JaMS9tY4sLsTpgV9pgizuotfvS6hql05cV3EnbkYyv6lzpjmdj&#10;3ZFsqbuojeExnknBCYmsTKarxKXMIDNjthcWxxzkci3+M9XzQTMXq3Hx2wz5tdd8TpEGd1ubFRxz&#10;57UJyN3QPE3EP+HrQxH/BdzPxnM5TaSZu7dxFzfKcVc37hC3gC64t12rhetPO88R9m9z5oS7jpGI&#10;lDuegW2YyS7YRz77uIR+u4XzSnqrGcpmqmXnHMpcdjpL2WkvZRccCcKh/FiWQ8QxRBoDpEEOEdde&#10;r4t7YpB21uvLfr8jo25b0+DOa7o7G/MGMo9LvrKTN5d9+bK3AlzX6Ay8I6DDe928BQKBQCAQCAQC&#10;gUAgcCvAZyT298DAXYI9d77fz54DgUAg8P7g44dA4O4i7vBAIBAIBO48OKitPhDjAIA7pnFnrB4M&#10;zmKnLOFCMi4ws4VRujiK9hXd+RCGK2VskVL+usc1+lKlur2ObCeyy+jRcEcxcpGZK0SWCsLu4eo0&#10;5GnAHS5KfDXteqZEpLb7msW/RqSb79Smu7Vl4fEp0wEtC7aMkEvA1K0AhROLEJTSYMUOd1pmJOSM&#10;S2njzPKs08rXaI9LYWZcYIcL0fL7AeQbJpgGZUiD5yUQCAQCgUAgEAgEAoFAIBAIBAKBQCAQCAQ2&#10;g79DBgKBQCAQuEvQhVbo4lvcEayL3p7nclkRTR3YuYPa4bCnO6c9ORjJ06Md+exwR57uj+ThqCfH&#10;/bbsd5cyXE6kPx/LYAEuxzJcTXDm7lwTZRfmrpqn0q9wBnKXr4UMWisZIksDJK67fSX22m3pIkfc&#10;aW0FLhcLJXO5Qr6XGee4phncp8uVTObcOW0h59M5aDuTFZys5PxiqbwYG8eTpUwmC5lCdo5wC4Tn&#10;ojFdYkWFIC8trsKCXpYre53ndGG7p42nJS8mUzkHT8E3Y5wvpnJ2wR3SFnKGNM4T38D+Gu5vCiKv&#10;no8Zd4ATma+46qsn7XYf5LkDwg2ZWi10hZvqxXYrm0M/U5jn0pEF9D2TwWoqIzHutGYygr03u5Du&#10;9FQ6kzfSGb+RHs49nLsXr5Wdi1fSBnuTUxnOL2QX8ezLUvZQRns47yP540FXHu0N5dH+UI5xb+wP&#10;u7hXuIMad97jQjbkCYQVrC6qK5as6VdmV7it6hoIBAKBQCAQCLx/cNDvDNw7cNLH+ZdO/gKBQOAT&#10;wQofMlkDgUAgEAgEAoG7Dv62GAgEAoFA4M5i8wN4LlLzHdT63Y4MEvt8nWOHi8dE+MJJvvSyrbtx&#10;lfTXPDYz7c4lVSIpXSdnC5uqPxHp6x/1qVzaKh9WW2iHkM5SxHYpg4Hk6ziddE9ruzLaDmarnJDV&#10;iBpgXtUdz3zHNI9rG84XxtyNO6tBRZa0vuoUB66tQnqaQCJP5ua6JLkLGtlJVPvKXgNqnCMu7nyH&#10;M83kIhEZYTkyHMu4g+g7iL8Dcw8F1ecOargXuJOa7arHF7KW5RYIBAKBQCAQCAQCgUAgEAgEAoFA&#10;IBAIBALbgr8zBgKBQCAQuFPgEiJ08bqLmi0rsvVN+FqStjipl3Y12+2J7PdFDoctebjXlacHffns&#10;aEe+ONmXz4735DF3VNvpy5HuqLaSvc5CDtpzOewuExdy1FvJMeI47rfkZNCWk2FHHoy68mi3Dw7k&#10;aNCVvW5LRrK03dVWMxm1V0i7LSO4d7kIbjGTFbicT2W5mOvrO7mX2qLVKjhftWSmXMlUdzlbynjG&#10;HdTIuVxMZjjPZAw7OQG5a5pytpQZyEVjulCMqlLYMjku++KCOJ5W0I0dpjIufpszTaQ3mSPuGdJC&#10;OmdIz3ZRg/liLqdj200NTpBpF5zMufNbW8k90HRpGHdN6/alA7Y7Xd09TXdQA1a6wMwXkZELmGfS&#10;w5l6O0RZPEaZPN1DWaHwvgA/3+/JZ7sov522cWTnL/Z68hXK9KvDgfzgaCQ/OBzCDML8xcFAPkcc&#10;J9wpb3Yh/cmZ7KwmcoAyPeivZKfXkgEXMUIfzIcuTiRh1lWFpjrLM6m6q7IKlTJjIBAIBAKBQOBK&#10;6Ogphk+BQCAQCNxdsKOPvj4Q+LDQQbYZA4FAIBAIfDjYr6CBQCAQCATuCLgiyBaliXA/LCcXqbXA&#10;pchyIe3lUrowc2FYD+c+OIIUF6E9GHXk6X5Pvjweyo8e7shPHh3Ijx8dyQ8e7MuXRzvy+f5Anu52&#10;5LPdlny+15Iv9ttgV746GsoPjkfywwc78mOGe7wjf/B0R/7w6Uie7IrsribSGb8WOX8tnem57Lbn&#10;cjJqgx056InstJcybCEvrZUugpqDXIg2R77muK5Fqy1zXNYclzhdJeJyJlykNufrOBf62k+ep3Oj&#10;vs5ztlTOlStcftpBDeD6Pa4Ja3fa0umSHel2u8ZeT9nudaUFO185ukA+EE35itEJX+25kFOe9RWj&#10;K7i3ZLzoIG/dCuerLl/OCY0jrlZPWi0uSuNrPVE+KBsumiO4Yx13QGtDutNCCJAL03qrhUDtcjSA&#10;7lEGf/BoR34G/vHjXfmTp7vyZ0/35c8/P5K//OJE/upL8KsT+euvHsi/+8FD+fc/fCT/4UdP5G9+&#10;/BTnx+r2V18+lD95fCg/PdmRJ/2VjFA2/fOXulBtBxofpbLo4txB2ro7G1g8vdHFfIm+Su1SMFzO&#10;QCAQCAQCgcBV0JHWNkOtQCAQCAQCtw7Wz+M7+vpAIBAIBAKBwD0Af70OBAKBQCBw71B9XaRTl7W1&#10;/DWPYLctg15X2e+SHbiTyT/joANZ+A977TXio7tvcXHcajlH8gtpc/ET0tFXSIL4FK8BRWaQmy25&#10;sgVnRtqvIMLUoUlq2g2v3MzIsEqPC1+VV4HCjdTFgBXNGlNKDaxDU0m+ZQzUD3XFchmqrjsycvY7&#10;sjPoFtwd9CrcI4d92QV3YKYMwwz5SlfEW7weFOXE14V62p6XKgOBQCAQCAQCgUAgEAgEAoFAIBAI&#10;BAKBQGA7xAK1QCAQCATuGIplRPgidWeuZUtaqzY6fhwtfsMOKX1do+6oZuSuaj0E4oKlAUYJu72W&#10;HO905eF+Xx4fDuXx0Q44kqeH4MFQnpD7AxD++z15vMfXepIdebTTkYc7LXkAcre07uxCFmcvZf7m&#10;hawu3siwNZWj0UqOdtqyh8T4qs9RD+deRxfJLZA/vtaTy6WUyHeF6t6SBa5vsYAs17+Bet1cXgUZ&#10;f8Up2dJ3TuKzXEFuiTNCI37untblArx+X/oDcDgAhzDjDLdej6/h7Emr09H4GLfnCVrL8tQpuCAL&#10;P7p1S/JlmSiLBfKzSHlZkIuFrm5jCggFKb5W0+y6011rpQvK9kc96Iz6bcvjEV/12ZYnfKUndM9X&#10;dn6JsvmKRDl9ybLa68kjyLE8yMcoT/LRqCsn/bYcUe98fej0HLyQ/pyvYLUd9qAkkLum4Uzqaz1J&#10;9+MNBiKPV8LFthQPBAKBQCAQCAQCgUAgELizsH8GBgKBQCAQCAQC9waxQC0QCAQCgXuLbLXQynbo&#10;Moq08KW7dcHQ7bSk1yXbtoOakuYas93Uekop2JGl6OshF3NZgdxJjYuvEJXGz13BcEKa3EmNu5Ux&#10;f2UON6G4AruEguvQqzIjkcn47mht5KHdbmeEO5n8s9AKRrHOUouZNguW7kkeX8a0A1xFep3UEXec&#10;4w531HGu8wE4JFEWuruasq3u3MGu2BUvI91QtNJZcaEiy4hL/iytlMOMgUAgEAgEAoFAIBAIBAKB&#10;QCAQCAQCgUAgcH2kBWq+u4j/JFn+NKkodsughT9Qpl00lPUfLGmvuwUCgUDgtqHWEwRuE1JXzIVP&#10;9rpJc+aiL11w1UafT6YS1sVX6g47F0ktuZMXyT3CVtKH6LAjstNtyS4s+4OuHA77ckwO+nIEHvR6&#10;sttpyaizkkF7Kf3WUroI28FQgWxzZzDuEjaZynw8keV0Kt3VAvIio95Kht0F0pkV7LQWdg+mxWHM&#10;fIu7oXEHMxI5K3YhU5pdc9xCpG0wyeu18towltHlYbi21mIqbbAncxkgr6P2SvO/h2vc6xl3eD0I&#10;N4CfXQ9iX5HZEjNEvUT8S6S36oBdsEe7yAJJcgc43QVOCXeQVzZHnufQyxx6macd1LiTWgtxc4Ee&#10;cp92UOOOdgukPVdStzs9kb1BC2UgcjgQOeiL7JNw30e+yT2Yd7soM+SdYcgRCoLlM9TrMTLO9nIq&#10;q9kYZTPWclnN52mxGq5TSdVB/yRLBXo20kw12OK6HBbGWADXVZQJzYFAIBD4pPDxW2bmAH3EJ5CT&#10;QCAQCHxsoC/wOcdHhM5pkjnQDOrHdMRv9uNpmpixgjLApdhCJBAIBAKBQCAQCATuH3xO1ThpoiPn&#10;ZTY3K3/PS7w88AeB5az4gVFtNbhHWpDGVzrVqX61CPJfJpvCBIPBYPAjMLXLzQ3+Rnzcrup6KBY0&#10;3WPoOiASvbyvReOaLev1U2lSgIu4KmwjTNo9DIE7StthqwcOIDLioqdELlobIs5hu6Xsw97rLMGF&#10;dJVLRLvSqDudnnTaI8Q7ko4MEd8AcXdhbsmgu5LDnaWc7K9k1BlLa/ZaesuxLsxq87WXziUXQnHZ&#10;W4/LtmTRwrk9kEVnIPNOH+zJvN2VGfI8XS6VM9z3c+Rjifws21NZrC6kvTyX3uJcDtoz+eFeT/7w&#10;ZEf+6MGO/Owh+GAkf/JoJH/6mPZd+YPjPflqdyBP+CrM1kIG8wvpkqsp9LLU3d/auPAVOIeipu2V&#10;TKCTKa572kb6sCthn0NHC+h2AYUsO7gO5FeQ7xXYahu5yI4L4PodnJdzWU3PwTPZ7czl4V7buNuW&#10;B6OWLk7b69tCNFhlwHJC2rq7GtJhHNztjjvfdZG3rp5ZxqgjyHeHBYsy1leOQp8rlEmrPcT9gbwh&#10;H7gylFdH2eINpDcREkO5KdM9o/cNdI7YtHnB5abhr72e1HzMZZ30C2wNFlmoLBAIvGd4q/1xmxvP&#10;BRkIBALvAdeeFrNdioHY+4fr+ePqmqlzXhMlvi0wJ1xhBkmdJTpo1J8ewCWZ3CpFTRIqnAjUvQPv&#10;COjVyyd0Ggi8Ley5831/9hwIBAKBQOBjgZMlzqrqTJOoCvzZas6rZlkpvsraghtimuwxF9eABWq+&#10;wEAgEAgEAp8SimHGpnGGezrpkMz2sEVdKtQhTIO70XYWa7WMxVNPJePjQqaMcCa4iKnTttd9tjlI&#10;Wc3hz1dNcvcuI3fpsuFHJSWNl1xlZEjuHLdEmCWk9MWZzIvaFohnAetCF5gNum0Z9ToFd3pt2cWZ&#10;3EGGRnxNJhffIRkujeMOavoaTOYLdkueX5Y9pmCEnW4N9Dw3UfOaRCCND/WxkDb0Y69N5StX+VpU&#10;0dd9biwLfBUPzAqap+aBULteBdxQsr4IjeYk7IfbL2duakIuu1kqEAgEAoFAIBAIBAKBQCAQCAQC&#10;gUAgEAjcLWQL1Bp+NPQfl/XH0pxEk3viWphAIBAIfBqot893r432tUyBDSi6en7pcrMas3FAgruU&#10;UrYzltHcSlD5XA2/kFVrDi51QRR35FotO0p9/yWpu3S1pAPjqN+S3WFH9kZd2d/py6jXlh7CdmUh&#10;HS7QSuxgjMFFWW18cac3yw0XWSHK9JpMXR7Gndu4yVeb8nBbzSExhXkqw/5KDnY6crzbkwc7XTkZ&#10;deRk2JZj5OEoI90ejMgu2JMj5I+vyOwzH8uZtOYTfVVoi6/J5IK6NtIldYnaXJatWUbqI2fK5xK5&#10;B7lTXR/Xo4vgEDfZx7Ujednvd5B+Xx7uDOR42JXDQRv54GtAoROBrL40lFoAqIi1CpAWoWXUf64r&#10;y1ePLlsdsAd/KA6xFq/01BJ2Xa+T8a+nsF4JzbUME3gLQK3RvgUCgUAgEAh8LHAMG+PYQKAO/QmB&#10;Z7MWsD9omZnQZwN1oQbUggUCgcAnBL7dwRgIBAKBQCDw4cCxB39/5DlnHZxJlb/praPJ7cPi4+cg&#10;EAgEAoHArYI/LL78gXHDAKl4Gl0NybVyXHDWcXZaaWew9UVPxs3p235pkGF4jcNcbeCme6ul3dq4&#10;E5ntSMZXYnaVskZ9XWYhJ9JBLJoH3dmMpNnz5deaX3sT16HXk+WXcSI53SWNb+Jk/nqdtuUbHqYf&#10;y8vboDk3FmMgEAgEAoFAIBAIBAKBQCAQCAQCgUAgEAjcJPjbZyAQCAQCl2J9IcunjNuV27sE1Xwr&#10;0ZwK8J+FvsOZERJpcVen1ZZhfyi7O3tyeHAgJ0eHcri3Izu9jgw7Ij3uULaYiMzHItOxtGdj6S6m&#10;0l/NZNiay6i9BFfSh1x3OZXObCKt6YVyNT2T5eQU5nMZtBay2+/I0d5IHh3vy8OjfTncHcreqCM7&#10;gxbyIDLsghgdkbu9luyP2nK0P5AHx3vy8PgAYSE/aMugvZDOgnk507g7swvkaSJ9pN/lTm1tcibt&#10;Dol8dRbS6ywTYUZ4stuaQX4mPVxLfwm5OcJPJ9KbTWUXejzq9+Xx3p58fnwoT48O5NHujhwjo9QN&#10;F7TdHBjZjUYYCAQCgVsK9uH+f7yPB88FGQgEAu8B1x7+fhqt490H9ev8eNDSxv0Rpb0lWlE3bgV4&#10;TzuTUyAQCAQCgUAgEAh8SMQCtUAgEAgEAh8Z9rrOTqcjXbDX7eqZr/60ncK4kG0psgTTzmXcCY3u&#10;HMgoVQ5Mi95MboEwiXxFKPy5Q1sXETONXhfpdZmu7dzGOCrEF/0oQ1nLF+ThzhdVep5aiJvmCunv&#10;bOVEHpXJr04NzzMX7pU7pw2QNtln3pkvxoHrCQQCgUAgEAgEAoFAIBAIBAKBQCAQCAQCgU8dsUAt&#10;EAgEAo3gvynjH5WBG0OrJStb9QUj2SoWWMEm/XZPRt2B7A9HcrS3KycHO/Jgry8no47s95Yyas1k&#10;sBxLZ3Yq7ekb6UxP1dydn6n7aDWRweJcunBrTV6LXLwCX0sLctzlrL+ayvFOV54e7cqToz15dLSP&#10;dHZk1Osg7Za+RpOv7ywWvIE9uA1g2Ou35Wi3izBD+ezBvjw92ZdHByM52enJQQ8yy4n0kI8e0nF2&#10;5ufSXl5IezUGJ4gbMi1jH+Y+3Hrw6y3A+QXyTZ6reYS87rYWcogMPBz15On+SD4Dn+725GQAfSCj&#10;w5Ytzsv1aPCayxed1k2BQCAQCGzGx+8pmINlOgcCAYeO5KJaBO4dcNNzVy7Mez4mYqep64CaYj8e&#10;CAS2BqqN/sdSv5JbIBAIBAKBQCBwh8HfNgOBQCAQCASuBS6Kqi6MWkf+bI0LqbhLmpG7lXFhFY6V&#10;sdtqS6/FV3p2ZbfblZNRXz4/GMqXR0P56mhHfnC8I18cDuTRYCXHnbnsLS9kOH0jvYuX0r14ruxP&#10;X8lw/kZ2l+dyBJmTwVIejVrydLeDuPryg5Nd+eHDPfn8aCSP9/tyPOrKqMvFcbYYrYt8dpDpNncv&#10;A+nWB4fI726nJceDjnz5YE9++tmx/OEXD+RnXz6Unz49RNw9eTwSedCbyWFrjLydIh+vpY+8dGev&#10;pTN7Bb6U9uSldMYvpDN5Id3pS83vAP6D+ansrM5lD2EPu3PkuaOL0T7fx/Uf4rqhhyc7XXk4aMkB&#10;Mjhk3kDuuJaUq/qtgF58wBlPOAOBQCAQCARuNTjKqw/1AoFAIBAI3CGwo4++PhD4sNBBthkDgUAg&#10;EAh8OMQCtUAgEAgEAh8MPvdvmv+7Owcn3VZLet229MFBj+zIgK/a5Cs3IdBpLaXNV2suZyILcg7z&#10;XN3o122vBMGkD3mNQ+NBHCBfmclXZ+JUPAO8jMwP2YEw4xr2O2BXRoOenhk307FFbkvpgJq3gnMR&#10;5M3JfBaEP2XbGm6lO7n124yvSl5LscvbyvIVCAQCgUAgEAgEAoFAIBAIBAKBQCAQCAQCtwH8vTUQ&#10;CAQCgUDgvYKvK1guV7qhF1/xqTuptbh7GhdbcZcvoy8I465mh8OOPNjtydPDke5c9oOH+/LVyZ58&#10;cbwjT/aH8gh+D3e6cjwQORqsYO7AvS9fHO3IDx8eJB7KDx8dyVc4Pz4YytGoq6/sHHXs9Z09pMWd&#10;03pIm7TFZbbAzBeOtWUhHZi5+Gy/19LXjmo6xyPkaU9+8vhQfvr4SH70aF9++GBXvjziKzn78nSv&#10;K49HLXnQX+mObnsykd3VRPZac9lvL+SoL/J4j6/wHIBDeYr8fXG8J189OpSvEN9nMD+E++Gwi7y2&#10;NJ/c3c3yhzOUtf6Kzyp0EzXVbSAQCAQCgUAgcJ9RzjkC9xCcNNnkMxAIBD4d6HOdaJoCgUAgEAgE&#10;AvcHsUAtEAgEAoHAJwP93QDk4ivulMYd03TXsp7tWqY7lqXd1HTXsg5kKJfJcse1XH6UzrYTGXdg&#10;awlEdRDk6VVZ/nhFs7MNMhzjsHQ6MiJTGqMeiXTBPl8dyvylvHVbtvjNSTvddYc0xpWY57sPM3eR&#10;6yAeXYyW5Y/nQCAQCAQCgUAgEAgEAoFAIBAIBAKBQCAQuA3gb7OBQCAQCAQCN4Z8XwI3L3UHtYXu&#10;pGaLrPygwNKoC69sIVgXHMFzryNy0GvJ0aCtO5c94m5jhyP54mRXvuIOaY9P5EefPZAfPj2WHz99&#10;ID95+lB+9OREvnhwIE8Od+XxwUgeIsyD3b7s9zsywshngHh95zS+VpNkmrZbWto9DXkl9bWhdGst&#10;pdNeIhyIvA5wHsGNO6o93e/KV0cD+cnDHfnDp/vyR58dyc+Qlz96eiI/5Q5uR3vy5f5Ino668gT8&#10;DHn5Yn+IMHvy48fH8lPm/9Ehrmkf+d6Xzx/sytOTkZwcIM+QH/W429wSugF5Rj6QMWouEAgEAoFA&#10;IBAIBAJXwmemZCAQCHwoRLsTCAQCgUDgOuC4IX77CdxtxAK1QCAQCNwp6CsPuT9+4IOj6bFbxS29&#10;t8Be97mAgQvCuCtZG+e2vnHFForxdZu2AGyHbK+Uu52WHHOR2l5fnh7Zaz+/eshFXvvy0ycHOO/J&#10;Dx/typcnO/LkoA+5njzQV4B25bDXkt22xcnFZVwAZwvUbJEa09TFccgEsqOUtBCspa/UXKbXfBp9&#10;gdpeZyVH/bYcD9vyaLcrnx8M5EdHQ/nDk135o+N9+ZOHR/LnTx7IX37+WP7dDz5X/tUPnspffPVY&#10;/vSLE/nDJ3vyk0c78pMnxq8eDuRkvyv7uM6dQVv6/ZZ0elTMUlZt6Ax60O3U0ghOF/npPZ/Uq+bC&#10;YmYqPXBn8KmXptXv5VakLBkI3Fd4HWiqH5sYdebj4rplFuV1c7iu7snQfyAQuC24bt8S7dvN4rr6&#10;DwS2A++VuF/uHvw53Kf/rM37i6a2rIkuH7gZXEf312WUUyAQCNxvsBtAr21H6r+bmPcb5fjF+hAa&#10;1U1tIu12G/ww45tYoBYIBAKBQOCDAkMjHRDhS+0c8uTDHpp1fVgDOxgw8RWdvfRqTCdft8lXYprd&#10;ZPxVnqSv6SIZf86rwXyWLF/5meJEJEzD02TeBuAQHHU7stPrym6/J3uDgewNB7I76MvOoKevBeXr&#10;SP31njQz/wimcdoAcds8BgKBQCAQCAQCgUAgEAgEAoFAIBAIBAKBwLbgr5DO9w/+rhoIBAKBwJ1B&#10;tu4p8AGgQxboW2lOBSrFwJX4iYSu4FcJLvbCgATGCuHekQXOIF+5CdLeg3sPAfqIxygyaLdkCA4w&#10;qumD9C+5km5ribDp9Z0Z+crMIpc8JaNeieaTJJIn8txKtPxxV7Wl9JbIE6JyDiC6z93eui056bXl&#10;Yb8jjwZdebzTkye7PT0/GnXlwbCjO7vt90R2ITtCGOafu7pZ6pYuj6UT10Ka7jYjz33gbuHykr9d&#10;8H/y6ILVQCAQ+MQRbVYgEAgE3geib/m4CN0H3h/4VIY/v8XTmbuF2zEn8DxGGxcIBAK3ETF2CFwG&#10;9u03079XfgYt8P7vv1igFggEAoFA4KPDx0E5DeWOZUYbvGxLi8vC3ujAbQOZJheY8fWhupCuzUVn&#10;IHd8K0h7S3oQ7pKQ4w5s3DWN4QOBQCAQCAQCgUAgEAgEAoFAIBAIBAKBQOAuIX4HDQQCgcAdw80t&#10;Qgq8O9ZKAxbutlbulNZMLvaqg26689nKdj9rt8iVLexKi7vKsEw12yFtE+i9UcRSrMSs8mUgXfyG&#10;/LTBznIFinSz3dT6EBtCbkQiuHNIwq0H/y7IRW2k5590WGq+i5peOVM1z0AgEAgEAoFAILAFfJQd&#10;4+h7iRXKfYXZFs+BQCAQCAQCgUAg8Eki5qyBuw/+DhoIBAKBQCBwPdiqqZIJHDrTusXSMBtqQ6hY&#10;qOZmsKU/HJDqk2hu3Ha2cOViNS4Yw6fCRuTxAEUaGejGBFqQa2I7Ue0Wvjhg16Ag89VeLKSz5MI1&#10;Yw/5JDvIHxeytRYl27D7AjWnxU5wGRwXpdnCtI2XFwh8AvBX+V6XgcB9RFNduIqBj4em8tiGgZtB&#10;k26v4l2BDm9jABgI3Fk0tV/bMHAzaNLtZQwEbhTo3/WRlj/XCgRuCE3t17a8N2Cde4/1rkm3N8VA&#10;IBAIBG4z+PtnIBAIBAKBQGAjOPGv8wroQw4+YDRuDJ0ehjT6BQKBQCAQCAQCgUAgEAgEAoFAIBAI&#10;BAKBwB1ALFALBAKBQCDw3sF1WL6rWrEYiwuz6JBQXaBFU9pHjP8Ma9kOYr6TWStnFkqhVg9P5i/Q&#10;BPXVLjRTJsmleJUq535NhP8K8ZH5izl5LX49dOrAzUWUtCO38PON2DqJ+BT6oNnYylg9UggwEAgE&#10;AoFAIHCXwRFfjPoCgUAgELjLiJ4+EAgEAoFAIHA/wF83A4FAIBAIBG4B/Oe5/MHdVQ/xmsLcFC6J&#10;M092A3XdXaK6pdNm2lI8ZyAQCAQCgUAgEAgEAoFAIBAIBAKBQCAQCNwGxAK1QCAQCAQCN4Z8EzE3&#10;r7nlDoAuuHK3VQtm2zOMO6YtpYOz7VLW0pVcBogpdSRTX62VxV1Eq0Jp57FiVViO0p/p6m5tvvWZ&#10;76zW7uKc2RvjMTBvy/ZKlriwgnqsUn6MTWgtjQieCG1AJxUiv80pBwIfH6yr12EgcN/RVC8uY+Dj&#10;oak8LmPg5tGk58t4ZxC3UyBwp9HUfm1i4P2gSdebGAjcGHA78ZbS2ypurcANo6n9uoyBm0eTnm+K&#10;gUAgEAjcVvDX10AgEAgEAoFPEB/zCZ2nvYnb4arFaNugmrId18lDIBAIBAKBQCAQCAQCgUAgEAgE&#10;AoFAIBAIfEzEArVAIBAINCKWwATeHS3hzmX54qzL76tyOVdpqrKIIKPvplYhvFQ+oRKHA3JFHDiV&#10;bMlSaXYzp+vIwiiJmhvTX5KwLOA0BxcIXXC1kiWYp1kgd2QGykyUZlB3nNMEA4HAh0Wq5IHAHUTz&#10;na0dTjq7+TJkcozQeRnW5LZJJ9CMvJzc3MQcdfu22KZwA4FA4G2B9sUndpcib9vqwt5OeVu1KbJc&#10;zmUD10fo7+OiXhdyJhTW3K9wBFIZ6gluSvUIfFTk5ZQz8HHASsGfVclUZxRNZeL+uVzgcmxzf7tM&#10;zrdAFMt2aLyFN+n8HcojcDcQ9SpwC9HUzNXNuf3jwXOSuLHJdY9t2mOP78MiFqgFAoFA4Ep8nC7q&#10;bXG7cnv34Po3Ntq4DXnpaEOl1tIoRrpmIm9NR5Nbjtw/J1G3K3JHZ3o+pW//1IOv4mxLJ51b8NBt&#10;2NvOJMtwTfE5iZqbrY/ZZoAZuGvQom9C47xjo3TgUuTKrCg0gXplxXXS3sQ6roo3EPg0UN7B9XvW&#10;mWNbN+IyuXoYmP2H0cKPbMCmKndnUddJEzGW8neGOws3+hMuS7jZ7VfBlX7vlB+4S7jOLa+I+/3D&#10;IG9bttC59hXezvHvQaQXLMNm4zWXK+QBXQQH/1XXmGQt5fRXpaLdDGyETlCdgY8D3qe8t+fgDGb+&#10;Vc7vc97jVj52EPQjN9QXd7dgxsBHAsu1TpbPNgy8FfSeh/4KfdMx1SPUp9aqB7Lf6Ki9UkaOon8h&#10;KUfmFek+lZFfa85cZ4lurxBeRZgcTW4NKFS+pXwgg+usrre6W2amvpVJRutRciuQhw18fHg5NVDL&#10;qomBwN1DUxWoMMk1Ad5GCFW6+vcCJuC/NWa/ORaEhJLzWKe5rVZLpeXWTqV1BT+SZqZBvj9w9BQI&#10;BAKBQCDwCUCHcRlvM2wQVz0+xNAuEAgEAoFAIBAIBO4TLptDbjsDq8/WLoszEPiUwXuWvzSRl+Gy&#10;+uL1IBAINKOprmzqL3LZXD5QRfS5gUAgEAhcD7d3bBEL1AKBQCAQCNwQWtJaGXUVvzItzFJ3s/sj&#10;h5LZ0QLb/Iec7aDGgcq7DLE07cRtkad7Zfi6UBLkiXG4Fqq85LrKgI30f2GYtgKBTeCN1HiHBa5E&#10;3jpdhaTnomIme6PurxNvIPDxUd7J2963Tfd47pbzMjTJ5/QfXEna7xvq+nAmnRQ7Dbh+Mr+6zvxv&#10;oLnbNiiCNLV1gcBdx6Z+PvDxwAaJ7dsCRcPd02hO4NhsmXat0XJz2dQeahtId59w+U44Vsa+g1oh&#10;b41foBFRLz4ueD/jPtU6MMPtTHp98PuWZeTltNLdFGy8QBLw0/ufJHK/wMeDtz1eHpm9Uoa5nzNw&#10;M4BuuZ2I1w+d+3tdYf/CM/WdyqFa1RIZxj0y2VIAvKvIr3ED9V52u+smp/s1YZN7HZfFEbgcrru6&#10;/nL3uv9Vbl62gY+LvEy2ZSBwt+GPyrTXdnPuplKoDTDASbmEmSy6+g8CTyxP1HNEGnT3tDbsxZix&#10;9FNJ3TUNJn4SPwQ4egoEAoFAIBC4QeSDovsJ10ATA4FAIBAIBAKBQCBw09BH7GZUbJqJ1eWIbeUC&#10;gU8dft9edu9u8m+qB4FAoIq8njivqnOBQCAQCAQCAUcsUAsEAoHAlbhd0+x4KPBxwQczDn9QQ7g5&#10;dyth+4FF2QUCVyFqSCAQeN9gO1P9T9222BSC7tvEtq2c47rygZtB81guELh1eKtbOdqd9w/X8bZ6&#10;zuT9r+0VXLeQ7cZgLGVfyO96vIEK9B/5oaOPD79Xa/ds5sS96o2ZvwL3vm774Kj7Bz49pEK1Zivw&#10;AVHdYSSVQ8GExjKpyzrvI97y+hvv9/usx0AgEAjcBLx7ybuZ3FzHp9HreP93VW6STD5f/pDbpTUg&#10;FqgFAoFAoBHsmj5e9xQIBAKBa6E+gwq8BaLXC9xvRA0IBD5hRAX9BBAz5A8L6Lp45dfHQ5T6dUBN&#10;caFa4JNDZa4Yd/UnBRRF8ftgFMvth9YzFOSlfVcUdCAQCAQCgfuNWKAWCAQCgUAgEAgEAoFAIBAI&#10;BAKBQCAQCAQCgUAgEAgEAoH3gligFggEAoFAIBAIfLKo/7uW9qv+cesy28gGAoFAIBD4lBG9eSAQ&#10;CAQCdx3R099OvM3rjWNkFwgEAoFA4H4jFqgFAoFAIBAIBAKBQCAQCAQCgUAgEAgEAoFAIBAIBAKB&#10;QOC9IBaoBQKBQCAQCAQCtw6b/nHr/8aNf+QGAoFAIHAX0CL5FQgEAoFA4G4B/Tv7+JZ+JbfAJ4R4&#10;vhIIBAKBQCBw04gFaoFAIBAIBAKBQCAQCAQCgUAgEAgEAoFAIBAIBAKBQCAQeC+IBWqBQCAQCAQC&#10;gcAnifzfuvGP3UAgEAgEAoG3R4ypAoFAIBAIXAdp3NAil8leR5KpcBtcRzYQCAQC9wfRPwTuPmKB&#10;WiAQCNxHcNt430aeBwzOt9pS3sdMSnyR7xueXgbLOr/f5iIMbxO60F0gcMvwbrUl8EGghYTGLhVW&#10;talhI7hEk7sqml5l0UCSgW1gOjSWyPWYyE9iaQgE7jd0LImz1wazW6O1WtlZx0r01LpDQw6vf8nq&#10;aJQNBAKsU8bAu8MbGmP+fX28bbjAjSEVgZfE5tK43Dfw9sj7cm+pXNuh8fcLeyZl4612GnctVzZX&#10;bHE8tkUh1B9rRbm9K6i9TYuaNgGySbxWHFshn9c6A+8C6s9ZgnWlxec0RWHhXNgz9zVc5R8I3G5w&#10;HM0DjU9ysZasftdbHUqWwPsB9esskJ7NhO7fEWuKfQ+o15pA4G4hFqgFAoFAIBAIBAKBQCAQCAQC&#10;gUAgEAgEAoFAIBAIBAKBQOC9IBaoBQKBwL1EWuXfauPj/5xI5EEvNW8G/wijf4ZJZzNn/9BThw8I&#10;vSTPuzkRKVtmyOFuRV4zAY1HIzR7DRV9FbKBwKeL2h2OezbVk/ptngsFPi60bFgg/o/rvBSrdjXh&#10;S6nHssLr/2v77iP/R/lGqpzrNdeg2apugcB9RKoF2qe0Uq0wM/sYrz8U0LGSypT1pnCD0HLJHT5s&#10;lw/zpJxLBgL3D/X+KAeqh9Kh9SrJBrYH1UUu8eWjJv9+W03mZRHl8aFhJada14IwshiMZbm4W+Am&#10;wf7c9Zqek7Tb7ObzQqBn4H2A+tZxFdQMa7tlP/kslguofaV+dCe1TJSpnNTBkZsTotjeAa7sEtC4&#10;HSurMzQXMrCvlmyjMH8H3acaw+WotnXNDFwTazuj1XV4mV/CdQsyELhlqNzeaGc4vmZ7wy7Gyfrh&#10;bVCLv0mlvirw7qB6vU/PWyHXfd7+tzE+I1NvpG6BdbjOcuYw3ZrOq2OpK5DKpM51lGNrZXINBO4K&#10;ogcIBAKBQCAQCAQCgUAg8JZofJoWCAQCgUAgEPjg8B+c+SO1HYFAIBAIBAKBQCDwqSAWqAUCgUAg&#10;gQ+tjLU/BASApn9KBAKBwIeBt8/+TWxqj1x2k38gEAgEAoHAfcaHW1Qbc8jAvUe6/WN2Eri/sMWC&#10;gbsAtGLcTQ30HVfL1i3ntriufCAQCGyDaFduP2LcELj7iAVqgUAgEAjUwR8RnDXEDwyBQOC68B8n&#10;r2ZqelK4ZtDXJdxcD1G3BwKBQCAQCNx3vM9FAtUxXSAQCAQCgbuM9BxGF6yZSyPqQ4+114UGAoFA&#10;IBAI3D/EArVAIBAIBAKBQCAQCAQCgUAgEAgEAoFAIBAIBAKBQCAQCLwXxAK1QCAQCAQuQdO/4OOf&#10;8YFA4MPhqn/WbvKj+zIx2qtAIBAIBAKBD4X6fDHmjoFAIBAI3Daw7865CXW/TWFy97pfIBAIBAKB&#10;wP1BLFALBAKBQCAQCAQCgUAgEAgEAoFAIBAIBAKBQCAQCAQCgcB7QSxQCwQCgUCgAfX/szXtmuZu&#10;8Y/4QCBwFfL2YiP1qMNbozqvuzOahwsEAoFAIBAI3CgwxOJYDl/JweBjvNycuwUCgUAgEPjUwT6b&#10;vOwZjMtk/q10DgQCgUAgEAhUEAvUAoFAIBDYiPUHD/FjQiAQCAQCgUAgEAgE6tCfphvmizGHDAQC&#10;gUAgEAgEAoFAIBCIBWqBQCAQCAQCgUAgEAgEAoFAIBAIBAKBQCAQCAQCgUAgEHhPaF6gxu1nQf3n&#10;nzpshxRMWgjkDAQCgcCnhKKlNqKd5gvllq2lrFoLcA7zAr0DCPMKDfmKYiA3MocUyGOhcgy3bEOm&#10;DR9S4yFTOIRh/OsHY8rNdTuPTWEtPyv0YEzHckbZtlH9cC3gUq+B14VY9RpaYFvPGl7zzngY3q8R&#10;VHnSrpZHeW0bSJm35mVHXcbNzPNVx3XD1mU3hU06a0GPZDudtdwhB1KTDGPf1CnMLBPcJwVTuTAu&#10;Aw0cmrAsmY6Ffr/0a+Lh9rq56cjDu51HHtf7IY/czPq4UuZudpjdfUiWxTq1jvDQezk7tExJuCtz&#10;O88Wdp11/1pYzc2mw/3etlx4fCphoV+14bu4fid1Q9Kc/DV8ovsV9YUyLEHGx3JDewYZdaGst8WF&#10;filp7aLVLdotL5qfgn7k5qbD/S2e64X14xMKm/Tp7X1ZJu6nUslPNW6xuL/a7VzGkeyFG8uJcUJU&#10;/U2OUtXDXTyfuTn3y/3rR13ezeuprR+fSljTckn0K7x3oTPB/V2Q/U26t4s+XXWM+LS+YCyjYwBP&#10;g31/SSvfaxCh3o6evh/59bp/0/Fxwpqv6d7ClOWgesvcrUxwZruT9GSyViZWPtQ1/UmOyzAm0/EZ&#10;7YgHtDJK9tzdXHGUaVaZH5v8m67X7S6Tm5v88uOqsPW08mPbsG6+jDxqYQs9u986vVwJd2Ol0XKq&#10;lS9ZvxcIL58yrZQe3BCF1UHai8PNnm8353YeTW7XCctjU7p1+fz4kGGTX9a25PMMHgyjd7/6+3zM&#10;S6IqR9qYLfnTzDoE6txMy4jxZMzCNpMH81ljUa5OP9ych/cjt+dxu70unx91+dz8tmGduY+74QJb&#10;Pv+otncEzz5WVj3nui2kzN/HamRRXpnbGun/1uThZ+bTDzfncn7k9k1hc3t+XBa2nk5+lHHm97OF&#10;UQ0VLn7QXrQrCriqfj10ipPzeN7zWZkU8asb46E/0nFW6kiVBpo9hRJ2DeqLw3JtZj9yNz+7fG5+&#10;H2Hr5lz+suMmwybdU3dKuONs/T+oZrol9xRGSXmM3wqyLNbk/GgyX5bn64Sth8/d6vK5eVNYHpRJ&#10;1PsxMXdXepgmejwuUz2gMa0blfhgd/cl6onNP1gHcFYiHtCe6dlzPQ2Z9G6xsCwSYS5TbDpy/6vz&#10;XD2uG7ZJPje/a1gP33TU46admqWGfF6S4mgq5+TG0FYeMKWycv+yjEp5C1Oam5mOFGdJd6sx5WKd&#10;fjSZPZ3cz4+PGfYt2aSXNUISZ60n+jzT6oymnMrK8pfG0/pcFA6In64K2nMCFsZZv47LjtzfzXkc&#10;9aNJPjffVNir6Efd7jqoEXoyPSZkZpfhtx4sA30OBtc8zCUo0inoh5svy/Om40OEbcpLPWxTXH7k&#10;bk3mMixdjH7A7OVSkPc55iv8jaiUAq3fL/sQxkzwbG55auv1bgOL+N+WftTtm45SH+7SHLbJ7SbD&#10;mubIUvcVV4XbqHEjYkjtlBElpLTyMbP5aZ3L4ijpR1M+3W1b5ofHnbs3yTUdHyJscuN9dykh6/qr&#10;s9BhxiSv4zMl7R4Xn2Pa75g+FmZh5zVIoe5eyiU8TQP7JM5tU7rvjTyQdz3cnpvp5/6XHfW43FwP&#10;2+T2NmGT/jmXLMoKB8rBy2YBv4XOM+GWPWOmn/X5FhfBONQd9PIp0yvTtHNuzv2bjk1hL+M15JBX&#10;/U1Xf9eFm1/DBwSfwgQCgUAgkNDUZdVR9WuS+PDQEUAikefxejlcD3H9OALrMC3mR2j1ZuEavVyr&#10;Tb5Xhwp8fGxTSi4TpRm4T+CDgTqiHnxYmL6v1rpLXC4VCNwHWE3wEXEdeV1x/9xcYt0l8P5wXW03&#10;l9n9huukqpd30dS7hA18CGwuobL9c5kmueawge2xrt26S9U3EAg0oV5vAoG7j8vv+st8c78m/8CH&#10;R71Molw+LUTZfBoon2uWJeFPba5TLmXoqjlQR4df//N//tF/Wa5MyaOdHen1B7K7uyfD4VD4D3X/&#10;0b8Fc0va0lrx7K4lCTdz5ZuZ/Sj9gsFgMPhxSNgZ3y2upO/IatmDvS3n5xOZTKby4OEjOTx8kFZN&#10;o2fQAJS3fsJWb/MfY3O4cWU/z/z3ha/wRw8A2r/P/WBXXD/qbrnduu7SXh7q01pamvqvHJLp4VrQ&#10;T337/Rt5/vJMJtOxTOdj2dnryZPPjmV/fyRtZk3zh2jSPxTsYEz+vx+mwLzzmqEZ9oNKhjGW+cv5&#10;Lsc24XOZ66Z5nbB1v/Wwpi/fiQa6h370PtHyNwkjw9hOKi9fT+TN2URenZ7KZDaVbr8jB0c7snc4&#10;xLijJf2OjRw41nDoP0ne+2HXVLU3mTcddfltwrz94fer7ZqG+oez7mhYsJThQSxXJs0y0pKBgeQ9&#10;PpmuUB4r+f7ZK3n15lza3Z4cHY/k4HAkg2FHBgOWn8Xk9O8SJlGVc7Mfdffcr+moy2wyNx3vN+zm&#10;GJrCpjCp7SiZu7mZ9cg4x7ic/O77V/Lddy8Qw1z2D3pox/oYq3dltNtTORvKs01jHGyD2YLNQN4b&#10;LGPISZc5UPLOSDnSbzs2mZsOi6dqbzJvOj5OWCK3NZrZ3nibA93Th3q13gH1APpeoN48e34mL16e&#10;ymwxk+liqn3M46cHsrc3QNcHrYMMyzkTy9RaQ3NvpT6Hvlre6ud50BST2e25Obc3HZvC8rgtYU1X&#10;PHwHG3MxWr+NEmFZwN9k2mp+fToDp/Lm9AznV9p+PX50IEdoy7rdtlLnslC9p+gxL1ZoO5VWOiSL&#10;qJS86jo2HXZNVXt+XBbvhw/r127+fq+6nX2BlYnLsm7wmLO90XEZ/SiD8Zi2Ox25mKzkfDLDGOC1&#10;PHvxHH3MXE5ORnJ8sqfjgN4AY1CWS9vKhkM0H3saafY8+EHzZfb6UfdrCp+b6/L5cVlYHu8r7ObD&#10;y81ZHgaLl+VS1psFmrU5hu8vX47lu2/PMBcQ2cM4+RDjsuGoJ7voY2w8Z2MzD29xOXkwRbMz3rI9&#10;8yO3X+bnxyb5q8LSfh35/PiQYb1epZYt3eM+A1lAgXMYX70+l6+/fokx2gz9fR/9/wjnLsqni7kM&#10;tYyA1DfbRGodVsa70DYSXoDXITUnEpYPP6/fM7lfeTS58ai7X2an+Sr5/KjL32RYHul+RsOjuirC&#10;OO2e5ziLGl/C8ex8inJ5Lq/fvJb+oCPDnb7Wm4foa3q9LqQQjuXJYNp20U6znW3cxrhzvsvh4etx&#10;1eO9zH5V2Prx9mF5l/I+t/mKzU3Ks8lo/WCDBLa0bgDUHU58Zs1ysDLroOexEe9kNpNvvn8mz589&#10;lw5ku5jwc97/9LMTjAXYljEMAiqZWko5lREFrHzMroQrmZsIs+VH3c7D3ery7zNsXfaysPXj3cOm&#10;Fg1nm4uO50u5mC4w97+Q756/wjhrLgP0KyePDtH3t9DPcP6yQHmxFBkOUP0jLi1fxIayKnb40FRY&#10;Jz1/9TzW7fVjk389LI/Lwtflrwrr8uUdvpnXOep5gG5ogO74rEvd+ZwOTtp+qV5RZ5Zd1JelnJ6P&#10;5XuUy3Q+w7hrKYfHu9r37x/uar3rong0FkS6WC71eVi7zbbQUtx81PNVt192XDfsJv+bDNt0NIdV&#10;PWfhzc571sdGpZ+Vt7VF9FtA20uUzfnFHGPlCerOFGPnCxnudWUHY4CTh3vQf1t6mMsw1jIujy83&#10;p6No00oS6peO3F4t21yubt7k58fHCvt2h+6KQpPriXFrH0A/08t4Npevv3slz16+wpAAg7TOEn3/&#10;UL744gHaM/b9CMV5kIJh+O1lT7u3XX6YnMuUsi7Dcy7fdFTjW7fXj03+Nxn2egev1/STu6ZDy8D0&#10;wo/2C0iMc3X6oVFC+7WQ756doi17g3ZqJtPpBeYvA/nyy4eyuzPQcMU4glAzUtW2kfq2uapJZGlX&#10;bPXru+p6P2TYTfI0b/LzY7uwXj7eC1uZsHeADMtI7/spfK3vp222WMnzV2P59tlr9DkzGaMtG4y6&#10;8vTpoZwcj1B0S+lxh+j0vI3PABiXPftnSowX5pwqaYfnKXe73lEPd1U8uf82YTfJv0tYHrRfxbqc&#10;lQmGZMqL8QR15oVM5lM5u7iQ0d5Any0/eXKgU/4OmjMrVwtbjS8/3F533+aox91k5nFV3B8rbP3Q&#10;VkXPTrObHx9u6fxPSXvpRzn2D5zvv3h1JlPMZ169egmBmbZlX331GH1/S7rdrixRgByTYSiHOBBS&#10;iVgYp0fMdlLTsRSsvqpAsvv5Zg9vHSz+PI16elelf92wm+S3D8sWZwG9qq6gO+33oTL+zjlbYB5z&#10;OpYxyufb7zFmXo4xLuvJZ1+eoK50tIz4fNnrjBUB47K5i/U1dM921lX6kZt51O35cXnYdVvVJT9s&#10;/ssMsy233yyYeQ/H62C7/c23v8G9h/HO7lTb7U57onfTTdK/OboNBAKBwL1G6obQSbEz1Q4VnU91&#10;mGEwyfygjD3kdfmyq3GZIoUt2HQ0y1Slc7hknieXsLyZS354iJIeYlvksV3vsLSM+ZG7N/n70eSX&#10;h2ny96Pul8vnbDqqMuuo+ep9ZfSSyQdpdXgqH/bw/OTmel5y99w/N3+oo9Qk6UcuUc3n5fSq2+h3&#10;wyjjzo/cPffL7U3+PHL33C+3N/nzyN3rfn5s8s/d6352mM/bwWLwMvajTK8EbXnrlUtkkw09bzry&#10;kPmRu+d+ub3Jn0fu7n51tzr9aHKvu9WZH03+63RUzHxgljvAUsToXVzO5Ld+uM82zMNsezSFdbub&#10;c+ZH3S23uzlnftTdcrubc+ZHk1t+5OFKGprliNLM7809ucsZy6Ney+xYl3u7I4/D49wUd929bs5Z&#10;P+rudXOd+dHk5kce5jI5HmxvnAlaT2Djg5qKlg0epz4cyeqVu4Dj3v8AAP/0SURBVF/NpqPJv8m+&#10;7XFZWPery/hRd6+b6/7bHpvC5u5VGlzJhJ+b0RTH9mw6muSa2HQ0+TfZc3PO+lF3r5tz1o+6e92c&#10;s36s+5XIfLXOwKhM9sy/ansXlrkozfmxSd6Put8mux+5f+7uR929bs5ZP+rul8nUmbdd1n45HdpE&#10;aZXJXeu268HSeJvDw24KX/ffZN/muCps7p+786jb7bA+d33WUh5lfERpr/o5m1wqSHXJY68eV4ZO&#10;uDzMOpuOJrkmNh11/012P3L/3J1H3b0uk/vn7jya3auuVVuTRPXwcVsau6U273pHHv9lbDqa5JrY&#10;dNT96/abPPK4S14HFibF5v1M4d4Qn86J6mnnxyZ3P3L/uswmdz9y/8vYdDTJNXGboy67yV5351H3&#10;q/vzMLh/jjLMx2LT0STXxKajSa6JTUfd7yr5bY6r4jD36oIAI/0cJreJHk/O+pijOu4omR+b3P3I&#10;/XOZTe75UZfZxHc9NsWVuzdzM6qSTfFdhVK2Hj4358yPJjc/8jBNck1ufuRhLuOmo0m2iU1HkxxZ&#10;9SM8RO6j5qKuqBhcUv+uJDxMaS6PUtJ400c9/noaTW5+5GEuY9PRJNfEpqNJrpmOJj+Lq/7kq0lu&#10;G173aAqb23P/3N2PJjc/8jBNck1ufuRh1lmitF0v3DpMJsWR5ihaX4qxMEmgb4BA8QfqCrdDGeJ9&#10;HZfFn6ffJNfk5kce5jI2HU1y27IaXuH9v7pYgZX9dnlUkfvmtjyMu+f++VF3b5Lxw2Uv56eIG12g&#10;VtQntQUCgUDgU0PLj1Ub/WtH2suutFc92Ltgx9zBdnGmDEiz4CyQw5k7w+SH7q6pNL/3T+tpeNa8&#10;YcDGTWu4qYD5pgPuJeFHIhxl/EGA2UC9/pzJPdhI16SOptNIh3rWeyeT03KAN+U4sDZ5En44G2lm&#10;OfJeM2oZVOIJ1un3rtXNRNVfqUu7j+mHuq6kmYfVCaWOtWFfwpXMy6biZmTZWfm9AzUHt5RN13Nj&#10;rJWL6t7L1GVgX/aMaLvL+kKyjXamth1xFOH1GqJuVVjo1Wn1RfUEe6Ff9bN6oXUAetW/V+lfrOCH&#10;UPmhsqilVpapLmkcJhtcp/UrqrXsqPqtHwB0bGUBmbwOMUQys/83M/xZFqk8ivZS20bWNdL8irYu&#10;5eGu0w/T67p/TpMj8Q2dktresN1R0kx/13s56irdGAYxFeHNbvXN61xikV6wQteP3s+ut0v0B7ON&#10;62lLZQC7y2/uK3h4uWXlV/i7TN0tWKXp2cdvRVklPx+jaZnpPI3lZXJWLpR1mrt4eMpgXlfG97as&#10;lyEPlHdx5H63nfjGvWz9A2zUserPqGVRue9dxmj1xWPS2Ep6XFl5WHzBkqab/Kjozcn7GvWB/bH+&#10;0xuhinLRsTLpYUGaMSZYL1umwHKtUvPiYV2ugXpPFOZgSeowI8qsaLvYv2C+YmUIu5ZFKg8Ny7FC&#10;oj6P4vYdaezFeCpxe5jgGlVfJHWb6kahY6OOo3P9J+b3uI3Hkjt0rm4sy8LfmMcb3ER+sw1Cq8Ux&#10;sLdVLJuarI2BvdxSGdGP+tajkMS31Qdrv0ymJPxAqz8N1PDN9KPJ705T26nEur4yP3/eyTUDNq+3&#10;ctI6oWXhz9p66cyyyOLycs3L976z0I3dt+us+0PXieqOcjFzJk83dUfdQ1m1Uzlp26dm1krrczQu&#10;lanVu2CFdtj9rW9vSPo0Qkbn/94mWbtE3fK5jI0BSlr5wZyeF9hvUSw7knFdg0jn3rG4/nS/KnN3&#10;UGWpY+2BUhmV8l4+KssyqvjTzcqqiM9ZxGtxBzPWdLXWLoFaFomFHt0f5cAtoltkMRaApLdjWm5s&#10;s6wOeZwlPS7IadiG++J9Uq/ptpJb0lnb5m5QIWDfvL5iXqJ9P8+Q5bwGYbQ+MZzqPqtHTvp9COZp&#10;XpV2TU7baj/8GnDodYEfAiwF+V/+84/+C1dikjs7O9LvD2TPX/GJrDjttVvMGM8NaHT28IFAIBD4&#10;+LD22CYF7FT76IxG6ID6cn46l8n5Uh4cfy5HB5/Bv48WvwupNMFusXuyTtsPG1hZx6ydsw6YYK50&#10;yqmD25qXh7EHZ7gStac0kBd0YTqG+P67U3n14kJmk7nMpwvZ2xnJ50+O5WB3KF1cPl/9UT4EKuMo&#10;Bh2MX2P0q4LMNkeKx/NZyd+aPWcuvw3fJozzhsLi4L3EQ8tC76k0cKZc6QuTafD1q5mcvp6D51ou&#10;g15fTg535XB/Rwbdjgw7uHc44OOR0ijMmran7+Ymt1w+N9flcrrcTbMpndzs9rp8bm5ww2F1DwfG&#10;ZUW90wkL6qvWQZu8cJJS1lOakx3x6MM1lNlsslI+//61vHk1lm67J8eHIznaH8lo0JNRnz8WWH0o&#10;82q0XKSyrvldybcJ88FJXa27N+linc1hr6aVy3JhfPbduTz79lwnQawrB3tD2R0NZQ/Uh296pLA0&#10;sdz1oNkf+JhLeaZfzuR3h2mzl9rh/oUduqQ+VHf8dt0yrNUnTkpffH8uz59dyBx9zGw8l92doTxl&#10;H7O/i/4FtUz7Spw1PitP/iDRZt/DfGiaqV/1PFzK+1BGSefJrudUZqlEzKz6hE+hEwiBfBvYmzfo&#10;X8CzN2foZ96g7RrI00fHaM8wt+20ldR/WQYMT1p5aXup9cdStIc/JmP+bs/Nbs/NOd39FjE7TDPp&#10;SP71sz67AU2K/UX1vp6OFzK+WMjrl+fy4tkp+piOPDrel5Ojfel3exgL9KxugGW4TH+IVXNS0Wud&#10;ZXrvxpuM621Zv6a62e3JnMqJZuqorqfCnmTs3JLlHH3MbCWvnk/l+68vdEywj/7l+HAoo1FX9vYw&#10;nmC58GA8TInlDFqbWDs0T8lP6W5OS/ft+C5hPzXyWqhNO2tbZlrGmK4jq0UbfX9LTjFm/vZ3F6g/&#10;K/T5HCvva19zdIS5jLZlbK8QHn0SzxzdWdxsw8qxHonvdFTNbnK55vzeMaajuHp1r9631v+YXk1n&#10;pmdBuVxgrvzN7zBefn0mA/QxO8Oh7O+O5NFDtGc9i9XrnLWRyUwfxm2m9UNlSZNfN+f2uvvtIXVi&#10;+kX+OQZSWs+sbrgulcFhYyhjGQfNFoavHOTcn2Nlzvm///aFvMRcpot61Gv1MF7elc+fnsiwz7Fw&#10;Ktt0eNrFXInxqrunA1uRXkbKFOZSNljVlyy7mOu3ZTpZyhnqzPPvJ9qujYZ9efTgUIbo+3dHA22p&#10;umnMbD9S+7wl1zPPqcwrfp52br4u3yXs2zLPf27O7XW3un/dnPTPuQbHuCArh70ZATb46eIMjNGW&#10;iy7qyxJt2RRjsnNZzJbUMPr+A7RnAzk65FwGkm3rV/ij1WoO3af5DWPRI6W7mWXers/bGbbsM/Su&#10;VdLP6gaZ+hl9fmNHm2WEcKtFR3V9cTZHuUzQ988xdp7Kzk5P9nb68vjhrvQwUOYzM28jLb+b6X1R&#10;xS3lqWKvH0V+62SYJvdt+CHC2jVV7U1+bjZq3aA56VT7nUy/HKdNJwv59tvX8uL5meqMdeFgb0e+&#10;/PyhPtP0MuHB1srT4TM5iye/D4yMZ+1IaeZyV/O68jlvMqznPWfunsttkm+mlgnD6OIAkAfq0Xy6&#10;lGfPxvIcXC1WsE9RX3blh188koNdLhS0H7297mlbSLu6efyIi/7qluJWt3elx/02/NTCwl0P89f7&#10;HTqrPv9n/8zfhdjPtOTl85l8980Yc02RycVcRgP+JvNAHh2PtI7weYCOv7jQgyWlcTD+7cmjkseC&#10;TW453f+6/JhhU/h0/xbz8YKZrB48p3CsBezLUS7Ti5k8+/7UxgFnqC+YY+6O+vLZ4wPt+3sdb7Nc&#10;vyke2pJ7lSnNwuz23JzT3W+S7xLvdmEhlY7SVIZVTRkpS7dk13OKQ48kr3Hqmb9jtnQe8/LFuT5f&#10;fv3iFO4rtGU78sMvH2t/0+/0tP1inB2MBapxOcu4PziL/NwU3+U63ias3e8c69KuzzbRPi1mKzl7&#10;M0P5LOT7b07Rx8x07v/F54+0ruztDtCWpTj0mQzKJ6uX7IOs1Nafkd40i/ssJ9NWM8/rtDsXh88f&#10;kGd9tgS36WQs3337O1znUnZ3puhzMV/ojCFw02CLZukHAoFA4N7Bh7bsfFPnldF+/CVdjjCzHeyy&#10;nLndZQ0e+iZpqLrmfpVryfzc3+G+1aOUfXvmR90tl7ubJMrr5ZH80iCNg701d5zrMH8/crubm9z8&#10;qJvrch+D9by4PTfX5ZrcbuLI425gKicrK2Pdrm4Zcve7TqLJ/UZJXSthQ1tsNN9qKRosTOlXtM3a&#10;FsLTy09lknxwjY5cS42HlktJP8qYyKqtlOJRoioTrLMJa37ZPZ4zj6eZ2x65fD1s3Xw/yO9LD+o/&#10;51oId1tHGWbTUYa9u8yvNTe7vS7XfJRSbipJNLlfj/WUgpcyv6/Zd1Tu9WxeVczDnCZhB2VIO1LM&#10;Wx2lrJvuG/PD3BzNcplbvV3S8oOPMpMryCM305T75ywlSvsmv9vK3FQ9zN2Qu/PwMJf7JF8vD3XB&#10;98ZyqR7mY6jaHHnIUiaYM2kn1YuivijztqyULdsy/iyRMdUpQyldHnS97cyvw4+6v7vlZrdX5Qj7&#10;Nrh7ebh8zqajdK9L5Sh9g+vMjyb/ZhJN7uusx525pDawOmZoOvL4jI4mv9vF/Bpzs9vdnLul4zK9&#10;Jd3mtPC1ODYcDg9DlOHvKu3KS7Pbr3sY1uMBWA456XYlitAF3CW4ifmR3NhPa19NN+/D4YNyMLI/&#10;z/p/PUy+zrc78pBNseVu94m5qa6H+pH7gVqHLjtq8nrkZrfn5ttPN+VXVB7u0kxHPv5131zO6hNM&#10;RRlkfolVZD5e5zJkvsFrs0n/9aPun8hyTmXtrpfKv3duPhxq0vuPBkMe9kOAvUcgEAgE7gu80+G/&#10;KhM7BdEpcDAE+lbXxZbXOZNMyfzhIjqvlEYpf/Pk9reyXCJ+cEXyWlJ+Ya/SttUv/+VD0m7+Fh5m&#10;ZNanVS5naW3HPH/3gYWuSNpB/Ss7dOnk67zcr9R5vTzMzjgVPCdzPc1gqS/THWpdzqwmtql70OqG&#10;3eul/ukPorqW5Uh51oGFnVM69fT1fufZzU5325Lvs334EGy6ppsg4y7qBvTDXQX9X6NK2pXujzBg&#10;UQZqZjuMUlWW8d5nuh5y1mUKvWdulboD5VbbsBoRaWFGH2X9kZWRlhPcy743TyOYMy8H02fZT3uD&#10;o30LTBVq2aD9UtbNjMfiz8u+khbbw7xNzPxc/j7Q7lvqizpOpHvSSymLr7WySHXE7/86U5zrr/oE&#10;MzmtI4wXHp4HC1NjkZdgfr82sdCv2ku9Wr9Ppr6/cE9+Rf0h8zSpf9bLRWKUx7bMy6Vk3tcnO3dJ&#10;dTfv92nG3V+E83Itypb08rLys7JJTPWuAOSb8nhnCT1RD9qX8Kx6qcnAzXXn9z3pOlR3zD8L/6K+&#10;5GVQZR4/dZ4z97vbNP3l1+364TMIJbyc1KmFYVlZeemYjLpnH+Phk2y1LEikQUJGybLXV+cgfGr3&#10;mvoTGI0KtyCw3zMJRbxBZa4m7W+Ktiq1Y2jPdHeBoi3zsvPnSWX4nFZnLb48veBm2m1bu9e13ixR&#10;t6xulO0V7Er4a/2CWesXPDUO8/O625ResGShy6R3bccKQoZUvbL9KWn69zKhmfOXOcLb2KyII9WH&#10;apo5reyMdb/1sIiyYN3vvtB0s1lnVZ06U5lBdYUM+xftY0p/K19z8/RU347cnvzvE9d13UyX93Yt&#10;12e1PEjYSfUzvZbElxIVSVnGE2xmXg4FvW9O7ZEvRmNfXs5HrN+3Z5l1pvghm5fPpWk20OXvI3O9&#10;FVTAwDqS+nyrG6wPrBfQG/wLan9POZ7hp2UHc8FS1/dd39bmwEDdJnPRL+dy0DFZ112pP8p7uTCu&#10;TEbLBe7FmKAsA5VLdQtiGfFFukNmrLBAk+e70FBc/y3l2rhYx8Hl/NTcrV5Z+ZX+5gemOkTYvQFZ&#10;UstoPc2bpoEGkhkBkdfKpCqxhbGlUu9BJ6/JaPc3rgcRczfmDwHqPxAIBAL3FD6AIutYc/O+7sP0&#10;T9dGfi05r4N3DR9wNN8sodP3h/yerev4MreSHIQ6S/fAx0deHnUGPg426T8vmyb/wNui3p+YeV3f&#10;LmfM27NtcV35+45t9OUyOQMfH2VZ5PXmunibMAFHXh/cnLvlqLtvkgu8f7jucwaujyY9OrdBU7ic&#10;gY+ArEu4rByijD4Uqn37Jr1fVh6X+QU2oar3dbj/ZXOVUibw/uC633SP53657CZWEeUXuL9orhOB&#10;D4Nq25O3UTmjifr40HIIfDQUdaGC5rqzCVf5f1x4Ja/zanzI64oFaoFAIHCfkHoYroLmO6RbrTks&#10;M3AOZ/5Lz87mR1owYrVagUtwodTV1/q3mXw1dtbR+VJulcnNzrpb3ex2N+duSF/J/JN0w4dEHnQ1&#10;eJKx1eH24KcE4tH8Uo7Xy+teiO6ihjSKleK64pzXmtPdkG5u1/SYjyZe5Z9f2ya3utntdbkmt7rZ&#10;7XW5Jre6mbrEvVEw020u6zpiGUCg3YZuE1k2pneeXR6kvnNeqTcy98/ltwlLXn29pb3J7Sr5Jl6W&#10;zyvyrPebmal//YcN0uT9yn/dWN1mmZDUNeURp96viUjD5GBkebRx77dR/5X0S+XiaSkZR8pbxT2R&#10;7spcB3V91M25ve5W96+bc3vdre5fN+f2ulvdv24Gr3W9m/ya3GhG9InenuV1wsqUZVuKlsji8/Ki&#10;2xoyuSLd3Jzb6251/7o5t+duddbl637vGrbujssu/N0tyeX3MM+qa+jO+znoUfsHnhHO+sYZWLZh&#10;yiSnZFxMA9ByVDPdWP+sDhbp53lRs9tzc5O97lb3r5tze92t7l835/a6W92/bs7tdbe6f2n2Psba&#10;rJw2ZnEdav9Cav+CNgx+LB/KrVAW1PuqIO31+OBW9Et5uZC05251c12+idtdb7NbLp+b63JNbrl8&#10;bm6yV93Ke9qo/mw3SJeje6Lf99pGod6oWf1SPwN5xteGvshq/GzPLG4vJ/fP02gkZQpmeSvYJJOb&#10;3V6Xz81Nbrl8bq7LNbnl8rm5Lpezfq/VzSDu4VIuZ7rP/d5fWd2w+53lwvMUZQA3LUcvF5ptfCxt&#10;hmFczB+iKfKZxa9mz1POba6x7u/23FyXa3LL5XNzXa7JLZfPzXW5JrdcPjdvkNP7vYpyzJbqTLLb&#10;vV6GobvupqJxqYPKq1llPExWHlr2yV74JxZ5q5PxX8Vcrilsbt/Gr8ktl8/Ndbkmt1zez9SD64Zu&#10;UENGb6usXtT6ePXn2epFQa0rHkUqR9W3p5Ol26RzdWuSz825Pedl15v7NbnVzW6vyzW51c1ur8u5&#10;W27HtWT3H3Van397GZTXTlo742VSKD3VD41HxwFGk2HaLmNjgAoRJ1kpF/8rfO6WM8u7kWk4c7e6&#10;f93c5O/2Jr+6XJNb3ez2ulyTW93s9rpckxvM1ImPnTkWgN6tbUp+BVlWUDH9Yc7dNyPJVfJAwr1i&#10;dntubvJ3+2V+TW51/7q5yd/tuT/Je7rultPv+7rZ7W5OpI74647qnGSavLcTPYzqv6xj1n456eZ+&#10;Fq/7mf5x0rKoXw/tuVvd7Pa6XJNb3ex2Nze55fK5ObfX3er+dXNur7vV/d3s5VQn/aG2gpRluWBs&#10;5YSc1Qu2g6lsMPay+UyKw+vBCmGzOWo5BmMYhE10t+oYzd1orlHjczvz7Nfl9ia/ulyTW93sdjc3&#10;ueXyuTm3b3LLr/GS63Xq/U2yT6e+XV88g9AJ64b1U3k/g3RZJukZTVHXSC0jmj1u+icyv/V6pO51&#10;0j+TaXSrm91el2tyq5vd7uYmt1w+N+f2nNRjbnZ7bs7tdSb/Qnc8l35FO4ZyKsdk1Dvzg5PS85fl&#10;U2UYRy7nskwnky3suTm3193q/nVzbq+71f3r5iZ/t1/m1+RW96+b63LGXF32RcBP64DJsx/xuqLt&#10;Ecw2NoacMkPhxC+USVG+TWT8PKP8KnY3X4dIr2LO7XW3un/dnNvrbnX/urnJ3+11P7CoC+4Hq5vd&#10;jzrkfJ9z+6JupPYL1Pl9aqvMj3XIxwY0W5kVei7SbGKu+7wscnOdnve62e1Nck1udf+6ObfX3er+&#10;dXPuj+vwezO/Pyt6SfLFVlxgJQ7KQp/eLyQ303XZ92v5IG4vBytffFaIp+hrYNZ0y3gKqrun66Rb&#10;lu/3wcr9kaebm5vsdbe6f92c2+tudf+6ucnf2EJ58f4v/NJchtdVlg1/D7CdbfNxs4exskQcXj4V&#10;Uk8mV81Hbna7m5vccvncTGblUZBjmktYjEMhq3l0WvzleDLxPYK7p8v/8p9/9F9s4cFKdnZ2pN8f&#10;yN7ungyHQ/im2gC2dIbps54GNDp7+EAgEAh8MkidmR2YKsB8en4uF+OxHD94KAdHj9ARoe3O3ne1&#10;avNhrj3IXaWOywZNeYdV7yRBdmjqTnvun87e4VEmN7tfETYnB8sk/cF2R5YtELZvn72U569ey2Q+&#10;ltliKju7Q3ny2Yns7e9Iq8NONg280w9uq5QmdbAEeWacK7hRruyg62YL5/ay43a5XCY3N1zPW+kn&#10;2XnV1w6b/N4qXegGdurH3ADcJjZESNfdzsoHHivw9euxnJ5N5PXpG5nNp9IftOXoeCT7hwOMO0R6&#10;Xei7eNgG8qFPh+E36bHJre7f5OfXmZjrw+1MO/ersEk+M9Nf7dvkpW5uSo8sZVzvPK+o8xp5yuNh&#10;XdV6q3XXw1lYcjqbaXk8e/FMXr95I91eSw6PRnJwMJLBsA0iGo0ry6dfb55f1Vk9/012d8v9cneQ&#10;8bvuK3pObu5XYSa/VVg/Z+Z3Cbtm3uTHc252f7OzrrDOzDEhWmBc/u33r+W7718g5YXWFXK018N4&#10;vQ9ZtmUU5xfiYv1Tsu6xfUOWOdTnjEuvAVae9dr8DDZeY5JRJvvW+slZl8/Medw0F21Z5sbztcLW&#10;3HnWMDTnfuvkwhi7z9m3mS5XmLBZ3cHVkUjp2fMz1JfXMkW9mc7Qx6A8Hj/dRx/T136AfQzTaqNc&#10;WtC99bN0T/2OTv4oA6Pnq7hG2nFmHIW55qekObNTpiIPc66vGwvrzOS3CpvHcXnYsk8mqSt7uOZl&#10;Y7S+mvVlCR0zptdnF/Lm7Bx8Ja9OX6Lt6siTJ4doz3al011JF9QHQ6wfmgbjsbQqE+9EH+es+zPP&#10;pZ/Rzel6chbXyPTdXPNT0rzB/8qwTrhdK6yfS7Prv+quI8Vkpptff6YDhLMywRmHfqN8xtOlXExm&#10;8ur1K3n+8pmWxYOTXTk+3pduvyO9Adsoi0MXDDB9bce8LmVpbCQuqchfnk9n5lbXwadWLmqu67dJ&#10;Bwyby5S0e5dmtmEgz+pOoj2DfueLJSjy8uWpfPcd+pjVXPYO+nKIcdlw1Ea7huD64ArxkAjLrqZI&#10;l2Wk6fhYL2e6LnLjNbpfg7/acW4Ky7OS5g3+n1qZFumZv/bd+kiNZpx1nsUymstiyXJZob6cy9df&#10;v5DJdIJ5TA9lM0KZdOTguI0pD3ROaP/Cs81tmB77q2r5sN9xc8pTxUxa2IL1PDcScrxGlc3Cup/7&#10;80wZNePs8nXdKWne4H8j5YLr1vFR8lM3nIiUNuuItT9pjqju6GdwWqGwzs/H8vvff4+5zCvMYzoy&#10;2Omi7x/Iw8f70sf42cIYyzxZ/1/aGSfPuVtVft3P8leVAXkNa9dbM+d+dTc149wUtuBNhHV5XouT&#10;7RH9Of/mXBGhC3mTLefhRm/HWKZ8TrFA2zQHJxiLfff9M3n+4rl0Oi3MKTuyjzrz5OmJ9Ic95Aph&#10;OZ7T9or1h3bLA/s2rY9Eyk+Z75RnvW8on/nluihknXCr++f6aQqbu6kZ56awBT9WWDLz59llqFPV&#10;M7SNdmw6W2BMNpbvnr/GvGYqA/QtDx8daN3Z2cWYGXIdXYSTdEto3KxLIOuut22QWRurFXlOZp4r&#10;eeY5Nyd/l28Km9vrbmrGOZfPZZWXhXXyeslNdnfLzYyXrMsmM8H2jDKqM879p+q/xLFAH8/54nLV&#10;kcl8JWfnF5jPvMRcZgL5Ofr+XRmiPTs8HGl71emw/rFPQfgl7n8+Q+uyXDxdz4+bcd5aVzzn5uRf&#10;CZvM7leEzXmdsFn4PD6Vh5njnHpY5XZhOa6yskhtBfti6M5+rAQ0Dtcf+xeSMlNt0yCJsunJ+cUE&#10;c8xTuZiey/n0FHP+tuxiDPDw4b4uiOryfVKclzJNhCv6LI2X47SUN/fTPDnZF9GNMqXcuh2sXGOy&#10;1/WT66ISZ+bv8peGTczdVB7m65SLmv1a3c+uu+S6ndo3Xaa+m3FpHUrukBijj/mGz5hfvlIdtjpL&#10;9P1D+fyLB5jLoAPReG3cwJ5pxTqDPLT0F1fERaRxn8XtZ+bBzzUW15vkCzPOuU7q+qH9RsIm5m5X&#10;hVU9JHdlbqfZ4zZ3Gys5XS6Xt3P+m4OOc6E7NGVovxboX05RZ16hjZtiLHCOsXJfvvrqgezt9VTe&#10;xsfIpudZnwOg3dO8pOdkedvJ+lS5Jpgb70M/Z2bK3FjYZF8Lm/OKsBW/LPyaPMwb82nzFhuf4YN2&#10;jIfpjIS7j5FUf+g1MJd58XIi33//GuaZXEwuZDDsytPPD+T4AfsY9P36XAZpaF1hWgiPfofmsj01&#10;e+FfM1t7lrvn/rk78577p7Qbrze5uXlNV8l+o2HBuht1WQ9bkO6Jeh1JzvufdC7bNX0SiT5mJeMJ&#10;xmTPnmN8NpHT8zMZ7fTBnjz97EjbtU6PYYzlXJJxox5uVS6eFze7PWN+XZVrhPmty+Vdwib7WtiS&#10;Nn9I1850qFFPN68LTo8DctS+zjugPysPurneIIE2aDKfyvNXb/T58stXr1SOv2N+9dVT9P0tlAuf&#10;d1pd4cJPzQPDa5nQnNLjubgfeHZzyn+lDG+CjDvR0/Vrb7qH3V7kKzPrdTXI32hYsO6m9mRmOYE6&#10;Zm63Zb6Yy9kZ+pbpTL757iXO5zpW/uyLY+n2VrK730vjvPQMAWZtH1NZSQvjcMav/T9pspZubqYs&#10;6PYK4baW5zxsKgveUxvLN4V36v0H6n1k92XVbYl78Rxt+G/QVi9kNJpoP9xu43puHFQMsq7fgUAg&#10;ELiHWO/8rFMFdRCVqJ01Olw9an4bmTrMD8qElN9Gv4pb8GZYR5MM6OWSc03uU7iPbhvraJLJWddt&#10;Zt+qjN6R7yveO8UMa7py1Ow64aGBbl6moOqb7g4PF3w71lDo9jLZJr/g9Zjd02t+gN//3r4U45jk&#10;j7P+mLMxjuCNMOlfH2Q3HBU5ReYWfHcm/Tf6JeoPDLW6ofZi/O+yNDvdbRO3kQmu08HaYe2T0etL&#10;s/7d15D7uXyUx/XoaPLL6djk1+Qe/GD09q8gnBvHvz4WcPs16fE3+d1nql6g10pfQvBMu9PdCZqb&#10;CFw6vg4209Hkl5Nocs/pZeV9Tt0/2Mz8Xnc2yZG5TOladXeabz5WKENkLNq/zC34bsx1uqZbIurI&#10;xyXR5H4JK+VIuDm4HXMkN+33s3Ypry9r+ibc7uE2tGnBm2dWHmXb5UgywUv4rvdrds8X9QPWgpkb&#10;wBBWSlukmcr1wzG7jkb/284cTf7G8nCsy3zaTOVYYe7//hEL1AKBQOA+AgMI/yfMEpMJZRtmUt2q&#10;9B8b9XFI7qeuZcdl8Tm5swmIrqYwF8zc6O8yudntbk70HYaEOwdoPAxDP5EFerUF/MhqOHSxSpo9&#10;zuTGsJqun93fZa9ikvWwV5KyNfkiPWfmlstU5FPeXa7gNmGT3c0Fa/6XhS1Iu7lbuYCwk6tcjnG3&#10;UWaJyzbC8OxpQpr/V/DHbvwn/ZqersVNYWvuTFvTz+wu436aR2dyq8hn5nfKN8NtF3ax4o6BJO08&#10;d+3s+azIM0/6nwgwbUjMfDK/WhZGLxsrH1DjoTzrFdIsrj/5qdnIepmT/rnZ7c26dXNi7u/XoOaa&#10;X4q3EsfWYUnaa/K5eYuwV11v3a/JbV2eZWPtWdEuK+tuaHVBZA3hcEa7m08Oi4PxabjEFH/lut57&#10;uSTm8u7m5rXwye5yW4Ul18Pzv0xG6DnRwrqsy5uZG3jTr+hjCkLG266CKZ26HHSsO4KkfGr5ZnWL&#10;cVt5m7/lxe08s5wa/Ir4M1bCUj4332RYZyaTmzeGJWmvyefmetjEvMxs6up2yhq1bPX+hr2gt3kk&#10;+hfuSshzEY7pIx6yiDMj84pzlVnYjX41meIaeW4qU54zuTV/2nm+LKyz7k87z5vuJZL2XD7J1FlJ&#10;x/TjVLck53XH5Hw8BnNeZ5JfY9zulujlsabXOvM4/FrW7Fn4ws7zJ1Qul11jwSvk1tJ3IoymybbJ&#10;6k3upmavP5oXuBWkne5JrsgD6WXUQI3fZAp73a/JrZJW7sdzJrfmTzvP7yuss+5PO89NYZ3020DV&#10;Medj6NtpRx+/KPp6ztEyP2hbZfUwN+3nNRzJtJh2oucFLNq3jLm/spJn2nP6deBckc39E/P41Ez3&#10;LGwRnmc3J1b8aef5srDOuj/tPOdhU58B+bV2jKS8kubM7nE4ta7AX9u0zF1ZcyviKvW+Uf+NZBw5&#10;k3sed55WPV23193UTPcbKtNClubcTn/Sr7tTsJzLVOljYhJBwbzNcjm3Z+5FX5O7YxyQkXL6vADh&#10;bUwAeQ9fzzfsZVlR1kn7umwRvu5fN9fD5m5qpvuHKBfKJ7etwmZulbBG/e89w2v98DbMSfeMlIO8&#10;zVUwd4FMQfj58yrLj8laOnm6mdntbi5Y878sbG6vu6mZ7sxPsheyNOf25F8JS+bm65DhNoWFO/TJ&#10;cbDOC5EPa9OoL+hPy4T2JO/5L0i33GxyLASrcxaf1sHExrCen8JM9yZdOS8LW/Nzc8Ga/3XC1v01&#10;n27O5a8blmcn7YkaT0nVX0UW9PubZ6i6aL+03lCG4+tUv4q0UhjYi76MZifCV/o2sghr1L6woIWz&#10;PMO/uK5kb/Jzc8Ga/3XC1v2Zx8Kcy28IS3mXrZivYBGfm2ssZMCif0nM8sD5j9HnnqmsEK4oHxJu&#10;xlLnzmq+yriNmVsuU5e/6bB1f7fn5tx+KWtymq9tCF3hbO1RndCzy6V6Y/279fP0t+dk+NIzmAxl&#10;W8awKQ7NV3LXfObmzE9Je00+N79T2GR/l7B1vyY3lc/NdXnql/cy+xL2x2yTYAf1OZeqEi0RqP01&#10;rMokUzKF0/goVzvUnWlfg57fK5ldm9s3Xi/tmVvun8vfdNi6m+aROsn8PN+gt9v224sDCgbtvq6F&#10;Rb6qz/NBv+dztwpzf9DjupQIVzHnTO4ef91MmcKc+Slpr8nn5ncKm+yNYZ25O82UhTnRnr7znNrz&#10;Is0snMoyXHJXM/2SPe9blPDzNg2DO+tX0m9mKF/93Qbh6vQ8Wl5oZj1N7Z3mobx/6qz71831sMX1&#10;5NT0k/zafZj8lLTn8jWz2286bN1t7XronvKtpOwmpjCZfaXllrnBv+zfPU6G47lJPzznrPvTzvN6&#10;Hff7z9yqZVReI8OafHF/wU37TTLl3+4lI8NZv/n+wNYrEAgEAvcU+kAwO3LYIKuZHx/VDrIpjzkJ&#10;M5eDjybUw5El8jSr6Tf7bfK/G2jW0TreRq6Ub9JjHXV/t+dmIjd/DNTz4vbcTORmR9U/v4/L+3kT&#10;m3WbMxOtoEk2Z+Dm0aRnkmhyC7wf5PrN9e3m3N9QrXM5qvU0cBly/ZY63qxboipbIo9nE6txV1nK&#10;5KCfw2WJ3Hx7kesm53bXVt7nTXEYm/R0le6a/DzMVWFvM/Jrq19n3Zzbc7if+dfLw1F3d7+6PXBz&#10;yHVrLGdiBVFsFfsGbkZe/nYPGDa53wdsf71Nuq4zx7p7nlaTrnO3un/dnNtvO/x6SpZ9R0nzqyLX&#10;cSlbuhng1kJYEsj9L+Pl8Pys5ylQokmvpKPJ7f4iv5ea7q3cre5fNzfZza3U+eb6QlZlyviqsoEm&#10;uI5yboumsKSjya/Oapk7c+Rudf+67F3Ada63ye5uZjYdO9zfZZrLxLgue/+QX3uui7pecrOjya1J&#10;z030dszjyM1XYVu5+wHqM0fdXsK1n8k0qL2UMuTmEh4wD3yZObcTTW53HX7N3p+vw91zOsxe19sm&#10;e93NkfvV5e4KrndddX0367kO9y/Lsom5XODd4f2GcV3fxqv8q/xweLt7oCnPTiI3v2/oFfyv/6//&#10;x2o+X8hyuZSTk4eyu7snT598JoeHx5jXQ/FpWbSZO2quImW31XQJlH07RQUCgUDgZlG00qlZ5j+X&#10;Z7OBLOYd+e7bc3n5YiI//elfy09+8jfS6+7IctUFO9JqI4C28SuE5X9i2C3bmeB7tu1d27ZiO2/3&#10;8x7hJsDhgKewXCI/K8Tebst8RYr8wz99I7/81TP5/tkzfX/70yeP5G/+/R/J558dS78r0gXbCNNO&#10;15EPMmyVeZl7XytOlFdUIncrJe8+qCNnK91M+odnuvA+Se8w19X50oVrW37961P53e/P5Otvnslk&#10;MpHdvaH88Acn8vnnR7I36sjeoKNxYCiCMkUUHZQFChrGQAPK2kdYGajq3dENOLeoUEB3EAJZUq02&#10;6jXGdc+fj+Xly7H8wz/8XP7t357JaLQjP/nRE5TNQzk6HMnhwUDD+u3NE8eFqHplEnRM/jnciWJk&#10;bk+/G916+KUnVRRmv16385yDRZKKpSKvusV5tliAS/nvf/sb+fu/+zf4teQHX53IV18ey/HJjjw8&#10;2UMbhnKEvKej9U7btbmypWN2ll/H2nwVKn8AvzfAxbquL4OXAQugxRscaHdQf9AOUau6ywacf/GL&#10;58pnz1+Az+Xh4335y3/3I/nii4foY9og9c442tLBjc7+imQs/M8b/yWKBg51AHLAFlm7l7DyYM9q&#10;PQldrIemJn33FfNdwPnXv3slv/m3V/LNN9/K73/3tRwc7Mhf/tmP5cc/eCI76F92huj8NQS/rURS&#10;9wW3ZMhgKdl3k/99gF29gRpQuqOqZCXzxVzm87l02Kd0Oqgj0Bbve5D15btnE/n22wuMAX4r//Iv&#10;v5TRoCt//LMv5ac/+UL2MA44OBipHPt+gn1Di/0Wzmyt+HyigzFop2NlZtDEAxuRl1wVbIV4TCdL&#10;GV8s5F9//r38t//6K9in8tUPHshP/+iJHB2P5NGjIbTMvoR6Z1uF/kbPDqbhZIno3aFmq2WBTfD+&#10;3+711Lqt0MOgD59B5dOZyG9/81L+t//PLzA3eyWPHh/Ll189kadP9zBHO5Ruj2Ns1Df28QC1jSEz&#10;9I76omM8q4NNKF2b/e8+7H7lubhnU0egPtrAOa3vZ39Bta6WLZ0r///+v79A+fxODg735OGjY3ny&#10;9ED+6GdPZDBEn4RgqzR+ILwYvA+xMldjcvGU7jZ4rX69VJJr2NsK/Re46yixvVxAlzYzb6NcdL4P&#10;W7vDvhyuGJzN4TaBzLMXp/K//+//JL/8xW8wBuvLqL8jX37xSP7D3/yh7B8MIY+UNDyDWhto6Via&#10;ZnJzFSZX5tlcAjlMR4BWFOs3zi9W8uLVWH77u5fyt//j92jXZnL8aEf+/C9/IAfo+x8/xDwGpd5F&#10;u8czR8utFcvWYSM+7rRius97liiDOnTTOVQka4NYn+ayaI+F1YXtGOcwIl2ZTbtydr7AuOyV/NM/&#10;/15OT09RZFP50Y+eysMH+/KTHz/W8VsP3QvrjNYMtJGqfYzF0tRFyyTQBL9bTUPWrvj41VsZ7n9i&#10;c3X0+DC3ZbEcyGw2lGfPLuTnv3ghr16fyfOXz+XoQU8ePzrEuPkL6WGOuYsxtHZTRKoGdkqWCppK&#10;qUnufmOJ+9y7hxxal/C1wCTz9HQif/v3v5F//Od/0z68g0HXZ5+dyP/l//zHcrg/MDn0Waw7XdQT&#10;PmtmeDjpeKzNusOA/KQiYJKaRjIT7ndf4PXkMlAlPjTT515o7GjlTi9n5zP5u3/4Fn3M7zB+nqDf&#10;eS1Pn5zI/+1/+gt5+mjPygqBGb6jSTEStIitOUwcf3dRBqlRK3SvgoEacq2wJaO62O+YTn1vJ+q0&#10;jbJoya9+cyF/93dfy+nZmfzu91/L4eGu/If/8FP505891nn9oAvZxVIW07nWDf7e1EbHwyjTsPxK&#10;WC7uF/yKi3O1YBJYR9AmYTAwnc+gX/ZBPZmjXF68PJX/8Y+/lvPzibx6cSFPnjyWk+Md+Ys/eart&#10;Wq9v4wiNJZ09WrZv3kblyd4PlFe8du28YQtHUxD1xH6BzqZHmF2hgOox6XK+7MibU/T9//qtvEbf&#10;/y8//yXqyEqePDqR/+k//RX6/o7s7fU9Ik2L4buc/Neg6YEefWlPeUnu7ldHk38eD0F7HebX5HML&#10;gMyrav3C4cDfmblr3Xg8l2+/PkO5XMh/+2+/kjevX8mDh4fyH/+vfyqDQQf1Z6TP+xl+iSEdg6Np&#10;Qwx8roPRXdvaN2n14JaeP+v3+4CO1GuwcrdRvKXMMQ+fr9rYxOZdvDf5DJfQb5hfvniONvz/LcPB&#10;XB4/foP6P8O9+IqelLg5MF18VDvaGaxfRSAQCATuMNit6FavOOuPg4m0s1PgAhb+Ml90c+wodHBr&#10;1Af2RVdXEkLKJr+bYZmHaj68q2SfZj+SzjFXwrxHH8y5v9HiWWeeziaZTayHvS+8Sq8mx0fPLBO6&#10;6dNNJ+1O3l/pHivjD17NvAzysiChy6RrmpcYaGsZKFkmmBQtVjJTLjFBwuAUEmU8LluymnbwXcl6&#10;UbLaFutkh0yybIc1DP0SaTZ7NV6jyTiaZe42te3ZgtVwfp/jnmfdSfWHdYZtVAuTOdrZv2gfw7Jz&#10;eYZFPfPyVP2zW6R/qn/VtIKb6fraRFWsQhd36o9zVX8lywxlaIsCrd/J46nfC1aWefpuD1ZpfcoC&#10;euf9rrrH2eqJkT+ULjAW43iMfc1c60yST3I8W31xWrysP16/yrKI8riaua6qtPuf7RnlrO9geWi5&#10;FJ0Fy7Ap/HZpVOWCdVobs943+xjL9M96wDqDcRkKZgGL9SceT9n3U7Z0byqPkv6ah/W27r4w1wft&#10;Vg4l6zImZ2XiKP3K+UyKv9KOkaktg9/90/UmVnVbsloWqrNch6DpHGfVt8mxbNjPWB9jtH6jjIsy&#10;PsfMXy9atof1vNRpaV8tF/R2TO0sA5SFj5XVDt+SHs50q+WUuC5TylXdgiVNZ7z3ueifi2rz+7wo&#10;F2XSJeqVlY/VN/e3OgczaGPnZC/CB5vp92hO98vv6dK/7FNKP3XT9oq0sFY3rB1TulwhU6f75WyS&#10;u+9c15Pf/wUpR7dUT0p3ohaPlo/1K7ksZawMXb7k/R0fVPV+NaE/1gutGxYHdettmFLHCvQr65vr&#10;vaTXnVyulA9exbq+qEunyZRjLv4mY3OZtXEZyDpkY+Q8jm2Z5ylYkvc3+u2sHTN36ppjBHOTdlfa&#10;nZ4tUvF5TNJtPvYmQ9+ugyby/nUmHSvL8OX8u4EoGC8Tmm0ew7bM7IyL5cNNOaxOlek6vT7lblXm&#10;4d4Xm9L99FmWnbt5Hw5zKpeif0FhWDtWu+6i/Ej446ysy71X5mltpt1zZDkfLn/rMDK+4npg/hDQ&#10;VGwHtbksoOkHD7iD2n7jDmoqjouwDOeA9oli6S7Pbk7hAoFAIPDRwY5Gz2lg02oP0OHsY7Ldl2+/&#10;OZMXz8fy+ec/k88/+zPpdHbQ/qOjQrvf6aIvQBuvna239bpTjw6X9N9Mdi77CF38jLM/jLwKKpu6&#10;C0+iKZzKob/SVe2c6ODc6SOfGFhzB7Xf/vZMvvl2LM9evJCXr9/Io4cH8qd//FQePdiVbmcl3bZ3&#10;vRa7dnF6ZudrZk9f/41qxuJcGmCEmVYNn8Jsi8uusQmeDuFZ+GBhU6Aiz7BjfKZxqBtIXRWjg+RI&#10;GR/o/e73M5QL+M1zmc1msrc3ki8+35cnT3al311Jn2mgAHq417rpfuPtxJiuC0Z1aTj3bBC8MmwN&#10;uTzNhOvrKjSGTeer4PeqIhmo9rWk6ZAKjt9mwr2OCFifT88Wcna+lF/96mu0Aa+h/4GWC3fqONjr&#10;y+5Or3pvw+z/NPV/UelcaS3hEh6cIoXZ5fO4L0Ee9rq4Tth6thrDuhCQyzeFdfj1ui55rphxpoi2&#10;sXRDheJ99E///Ez++Z+eqSPrCrm/P5CjgyFbcBQthODXZrsGajot/1c2CmbZg3/HIqeo3gu0lKAT&#10;Xd8GjOldwhLbhM9znF/BVmlDqNB1CrjpmumtTJ6qT+iVizf4sID/7vzd7y7kN789lxevXsmLl6/k&#10;BH3Ln/zZU3n8dB/9i/2bTf8xDXYRgUaRUuPSTysjkl9l3uow3+Z8bgOG/9TD1q9Rw+KLdp5ptymy&#10;Sbg8J8vuyr57wh2Hfn8h33yHcnnxUne229/bkZ/99Kl88dmhDPttGYH8txgVzn+yEwxL8PuyPCcx&#10;hRsvk1fPBsGtwm7ABw2bAuTyRZ2wk53xxf5gof/Co519C/+Nh3JDPWCdefFiIa9ezeXrr1/oLp0D&#10;lMOPfnAkX3xxJDujnuzu9rTdY2lq3YHZ+xiO8UiOCcjL4PnzOn4dRb1FkAI3HvaSy8zl62E3tSMO&#10;l5+hcZpyDL1gO9WS3//bufz8n17IFJXo8ZMd+eKrPdnd68r+IR9WzTEX6KJcuGNH6m/qSE6q/5SH&#10;PCtFPjO5K7JaoAibztfBJxkWnry/+SMN/6mq/1THfa33PEK0MEdhnZnNVvLdtxP5x797Li9fnMnx&#10;8Y48fnwgRyd9efpFH/WLOw7h4KIBJoRmjfVP48EXx2baxjVmwuD5JLx9K8TzcC6YuRVONFySRhMa&#10;otsaNxI2Gexf7G6xUwW4UenMsTb7mwX6mNmkhXnyRP7hH34v3377THZ2h7ojxINHu/LTPziBHeXB&#10;Lgbly6ipV60XTCYlhaax0HcFyc29stxVs1exVFHIw1C0h3a6Eo1pbYltwlLG5ShIWSUcefY5JeGy&#10;HENxNzr2Jxxb6a5QsOviNMrjzPJBM4a5zFR+/ovv5fe/e251QzqoM/vys589luGQP75B9xwjswCA&#10;OR8YJDAtHU+btThvQlF+ZRSXohCH4a3LhYZtAyVcM5sVXDcs5cnFYiFzzPGp0cmsJeeYX3737EL+&#10;9devdGfog6O+/AR1ZThEH7Pf150f+9qeLTHURrnpcyRDOcazXKj+ipwZ6OV5dJ/r5Fn1SnMKdJ2w&#10;xFuVSwp8zWCKIt10ztFmPwAPNm2cg+ifzboL6fb5I+dK+32Wy2LZlcXcdlD/9S9fyenpmcymE/ns&#10;8xM5PhrKV1/uazq6AzQiZIl0Usq8XtfZZfmniPsn8a2vV8OmQG9TLu8U1ozXRp5uccE5POIk1Gqh&#10;dNAeLRZTmc7OUWb80XOEctvBeHmKsfIZ2rSxvHrzSvaOOvIA88yf/vSB9NCQ7fSsNJzEpnwXWUkG&#10;nly2MewlCrgy7CXQsCnQu5TplYFcLkHDmvFSsG/xMXQuTzPd2adzp65//sVz+eWvn2s/wmfjjx7u&#10;yV/95Weyt8N5jM1XOPRi3WFAjRd1kVbuGMWzs4g/keM3OqfpaSUfl4HiLpuCXi9sCnQj5eL2K6Bh&#10;zVjo/Sowf9QNx7fUNZ/LTKDbyXQpv8Y85pe/fI1+fSrjyamcnOzKX//lF/LwuK9psZ/R8KBmMVmY&#10;tC68KS4kAf51fVDCzVfBY3unsMnAfLxLWOI64dfKlKAbWPwGhJPOCemcnFqpA2K/zWf/HAb89ncY&#10;l/38pYzHE3n+4oU++/+TP/1Mfoh5Jsuyzy3t8OHyZ58LcUEOo0zRXgpNn/ky65Uoss+AAO1bh01n&#10;l6f92mHfJV0PayeFXw+RuyvYcbM82C6xLUIE41kb9UPQ54/lV7/+DuUyk9evp3Kwt4e+fyB/9icn&#10;Oi/t91An2HYhCk9C00IilWf+yTPLRgGKrLk3CQK16JrDbsCNhE2GK8vFAxBJsJBn2Frg4t7kF/2T&#10;Ub8YV5EBzEmQCfYx//b7NziP5bf/9p3uoHZytCt/9ec/lC53Tx11MUZADUM4lhPLtrpjd5nB4pr8&#10;nJmb7qUcHqP7e3aJup8iOZY5gX/mVg97FQr5ZLiyXDK8bViqcc7dzxCuhbaIZ+p3hnnMbLqSly/n&#10;cnY6k5//y3O5uDiTg8Oh/OlfPJV+vy0PTrqarv4ZJ8VhjyytrLjjp20KZm2b+mSZUlFgm3zWUYR1&#10;A8A06/C4PQfa1qaxSf58lY/JzWCn09M3mCf8nQz6E3l48i3a7Sna6mfweZvcXgJegH02LVB7qgvU&#10;9BL0F2JT6NstUMvPgUAgEPhY4KSBWOoWo1007SOcT+Aykt/8+oV88/VrDEpPMPg5QYes0wUQnS5G&#10;o3y1p72ajD0W2nicW4KejbFqr+h9BMPxoVYP/QZXYsOW95qATV/MzSc7lMnNRC5XADItzvaR9hx9&#10;1xy9a6e/g2T3kLsuBt72UPT07EIuMAofDfvy4Kgvw0Eb4abgHL0Yt1qdIg79SQhkPjihspXjzAZT&#10;5asNiofWKRtmNkty0vA+0rBvQ8UfoJ3pqTk58lLz63VspR/VhYd1lDrbNqxj23Lh6zaWfLimbvyB&#10;jA+VWeZpYYxv8w09LXAPsVwWi33cV7vy4uWZTKcTDHQ6sr+PwfYuNLwcIxhmTLi1OrjX+MMa8+Kv&#10;9fBcWi4MuVvdn9fguqz6mS1dDvJHs7ldqqsiZsawhTzszIGa9dtgvqUb7aW5TMvlHJQpw1rMuvgv&#10;BYbm9Zvp+yts+PBTY2O9Xc5B3N3djrQ7XO7RltkCZYNi6nSG0PdQ3ryZYKKK2t7poWxWym5nhigm&#10;KDeUpY+kNTNmbrcRn5YX00da+Wj7CvgkqnjlDpDrNtcl0ahnzYzhg4bFqQxvbnSpmonS7tdbqDG7&#10;7tJsD3XIbn8EDuX583N59WIMl5YMh0u0Yyvp9ebS77J8W6gvHem0uPBmjomRtWnSQrlpXeTiNLSN&#10;Kz6gYxp2PzAvvGd4LzGOzfoxc3EV2+pHwxpct2UkIMyUKfTu5hTMw79d2PI7l6n6W5RuzmEhAJSJ&#10;FhnashXIHzNn4HB0hPOevH49Qx8511cW9VAm+4dLGQwZI9pF9E+cpHaWPUxQ03bsqH8r9j9tLviw&#10;uZT97ANQhyk3RZ436JowWTPb92b5bcrmUwoLAz7Uh7tRS/bjJc2sHcSKrx9Hf63UcUZfJnNwtkI7&#10;Nlb2MeE+OujJ3k4X4dHvr2YoF9YT9k/WZjJGgt8pB8nFQDfai/qrdjdbiDysh2bW3e1KXWWhCcrn&#10;/sT7CEs0lYv2u2aswMOkKCDNtobjAN7bS12kxnrC5wbdbl85g6pn8wH0N5TxxVTOz6cYJyxRJiv0&#10;/fyRjeXLOFb6Y0+/14X8TOsV643mDwnyBwmODRxFuRXXVTUTzKeGpznJE3W3q3VrfvzeVrdlWMO1&#10;yjSZ4arfmq6azEzQXuSfNupK9VVFPSwlZqgHc9SDbmdHet19OT9tyavnfFC1lJ2dluxhXNbuTqTV&#10;fQ1plhfqD8bzHOfZ69esvzeyP2GdRG70Dy2WJ8sbUtt0jRrW5Qx1t6vCUtK/rx/WQPncn3ivYeG1&#10;RP8wR1/Nc6fTQT3pad1ZyEz7B0FbJjKQ8XlHXj/v6MPR4airCzk7KJd2/wX0fIHy60sP4zf9ow4q&#10;Gl8jYeBYHGWIdtGdSh/mxfJn3wRcs/aNKKICcvl0aWW8MBTXm0J7GRC5W5OuiIp+Et5KtwmXh4W0&#10;3q82ptVnnLyfOY9RX4D+nMPoGIp2jHM5Z17yhwGU1bwnF+d85QfLa4kx9VL6A9SbQ4y4ehhvzxey&#10;4HtaGRQxWg40ZT27naCLjseS/olSvmomVLfJkrtdqqskqWETcrdtwuahc/ntwlZCp5OdqZ0lrj0/&#10;E2YC0U5xvt/FmImvTudcZDqd249tHPdyp3dw1UHZoCzPz1dyccZ+HnGjCPQV0pj/z+eY3GAMwDEY&#10;uxG+SneOfoa5YFY4ju61MU7W+4HI85vo14r7hfUrh18zcV3d3li5XDtsGTqXf/uw/EJfzvnmAvN5&#10;Pk9p8bnMHurKUl6fol6gneuN2nL8gK/Dm0D2FLpE+bYm0kGhUf/WxyDuVDdZX5WwoeDwYV2lnJXB&#10;VXl2MO9bXW+6RpclrqvbK8Pqt/mV5hJ1N9pLs/k2hVX9Ue+sH+jPOXdp9We6QG02n8vFhK+S5Lz9&#10;EGOtI5mgXE7f2LM0Vpjd3S7asJWMRgiv5TjWhR2awAJ3Puf8+hp3S9HTpanI12W6zXTlsOt4z2Ez&#10;Ocd1wsKmZo+hKSwMyQz6WclTdl/r+AkNVBvtD+bq7EM6XZQB+vHZbIC26AHObMu6GAcvUGYX6PMn&#10;GJt15OQE4zA+uJlifJYeABX50DwZUqrqV/Qt2Sn3JyrX455A4XaZfmB3s+M6unU5x3XCwqZmj0HD&#10;Jov50w9hC7PBbAa68Zp5T1OSKEJqnwQbPyiyOerAq7OOnF7AHQ4cw+3tDeTp4xH8L9RtteDzZYRG&#10;fZrPUE5sqzgWw8F+xtovi5sR+0Hwm67l9TOeZNZvYkv9wO5mB9PZKmwm59g6LNOFbA7aPDb3YVx6&#10;5WyrigUWuaShmhe0XujAuxwLIBzf+DDm80mMmcfTPTnFXIYL1CaTU7RhXXn0qC+DDsoDEm2UFfPI&#10;Z9U2viPt1bqr1RDkuNvBeY3JE1fpypHrZ7uw5fd1wxKe9lVhiaoeDbnbZWlpOjBqP4w5iqULXWJM&#10;TAkT5xwE/b721Rib4T5frnro+/dRLh39rWaM/qff78jxUVuGwzHKHW3g7Jw1BHOZHvqkni6O4J90&#10;mDM+C3K4yVI2mBmH11O1G8xmKN0gmzxcjc3XW37n+in8M/l6WKLMyxVha3LE1WFVM2qnlJHx8dv8&#10;lXBYcK45w5gX4+duv4/y4DigA3fMY6DjCwyLuRsUf+/j4tk+upejPcSPMuy2UTcQDfPjz6g9T02v&#10;+KRMcircKL92Pe4JbL5GZv8jlktTWHXjNdrZw6pLkuN3sdDVojBHBy7eD1UE/VJaHJetWkO0aS30&#10;+fzNbCkXF+g/UBaDQVceHu+hvqA8p2cor7G2gXu7nP8vMI7jbwSMDkcqGK0TNGtZeSZotvx7ujeG&#10;QleuXSZhpk16JvzqCQ+5Sb4ellBdAleGrckRuRtNbLlYftRXWxdsLVFX+FyTr4AG53symy7l1csp&#10;I5Uuxsq7+wuM3zhmZt/PZ/8rWc6XOkfs6msz+SyAzxTYNjJu+/2dyPN5WZ4dms/Mn/CwdHU/Xhkc&#10;7VyJIzcTdq101Vd9qp2/6cINjrwH9TemzkLOTn8tB/tL+dM/nsJtIsP+9whVj+8dka5Jv2OBWiAQ&#10;CNwPoBvT87LVh5kL1LhL2gO4jORXv3wmv//9KzTl+xgU7WKCR1lO2GyBmi0W4oQOHa12tuzMYGes&#10;2qmA2kfYQxhboMbXoKH/SJ2OgzGxI1Rz6ju0g83MRC5XADJcCMW0+cBtDnb6e9LqHiBXGNTxn6EY&#10;SJxjYMfJ0KDflb1RR3rM1pKLoDBY5w9BHCzocMQ7dv7cyvzyQZJeDc5qsxykbJjZLMU1MIY06rZv&#10;QwpSuNHO9NTs14hTfr2OrfQDexnWsaVus7CObcuFi9OqC9Q6aYEa/zXti2O4sIOlhEmR9KTbOcGg&#10;5lBevTqXyXQqvV5LH4IOhxQ9R7ALva04qON4g7G//wVqkMz0QTRd71uVi4bJQzKswd1oL81lWi7n&#10;oEwZ1mK2BWrmCs3rN9NvWqDGf+guMbHpohJwkRp/yPEFav3+LspiR8ZjTmS5U0oP5TQTfV/+agKZ&#10;s2yBGsg09Xr5oKibHlgzfZRX8ZCJoLnMtYF2M9uEqcwvkes21yXRqOci3g8cFqcyvLnRpWomSrtd&#10;L0zJyyf8RKFbyOuWyzj3BigX8M2bsZyfsc3iTiszTEq5wIkTBP6ggNYW+icXC47j+SMc2+h8gdoe&#10;OEBoS4P3A/PCe4atG9PcrB8zF1exrX40rMF1W0YCwkyZQu9uTsE8/NuFLb9zmdK/9HNzDk+KBWW3&#10;6BzXxx9wuEBtKTu7D+F+LGfn0Dfud86d2iiT/nCMujVDsIXWNbZlnWVfuq0B4kJrhskff5BrtVF2&#10;HfuBjQ8k7ILKvBR53qBrwmTNbN+b5bcpm08pLAz4UB/uxhrBReXWnrGGELZALS1Swzij1R7Ksj1C&#10;maBtm01lij6GO67son8ZcHtO9Pst9v8r/ujG9szufcZI8NtzaC4GutFe1F+1u9lC5GE9NLNexp3k&#10;G65XdZWFJiif+xPvIyzRVC62QK0ar/qmMObFq0NZ6DiA9zZ/YOODHJr5A8IA/cpQ+5mV7MC+I7Op&#10;LS5ooTyH/TnKBbGgrihx8N+h/X5Pplp+HJ8xIbRXKCrqP18UUOi2uK4yf+mk+fTr82sj6m6b9FPq&#10;xvz4vaa/K8MamNZ2YUszTPqt6arJzATtRf5pQ3vFfsTlHPWwlJjLVBeo9bp7KIMjmVxgvPwG9Qht&#10;1ADN1WgEwfY56tNzSPMHNv4Iwb6EC55w1n6DsbIusj/hmfrnD+NWRpY3pNZ4jaV+/BqIuttVYSnp&#10;39cPa6B87k+817Dw4jxqvhyjrUq703X7MMNNFzBzbjLAuGok00lPxqfcUaUj/UFHhpjHSOscob9F&#10;WZ1hrDaQPuoV+yBdoKb1EbkiUUa2QC3lRb+ZPPNibvZNWBiikFODu5XyKbrkT3t2vSk003Dkbk26&#10;Iir6Sdgk/+5h0T7p/co+wNoqLqQRXTyAE+Oiv/54yfkMTnxA22ZjxUVqHEsNUCY71tahNi1XM/T9&#10;S4wBUJ4YCyw5L52msBxH4MzclLooQRctr6R/wk3qZ8YUkna4JEtZLlfoKgXQsAm52zZh89C5/HZh&#10;K6GNOualCXct2vX8bK7qIm1doMbFtG0ZYP7CH2PYt/OHab6KZMkfAFA+mNwgkQ7GaF2ZjVEuKL4V&#10;xmyjnQHYwZzzDEnOUG8mqFsQ1THdBKkwK+h7EA8Xe9qiJ+bB8lGh3jf0sbplsOvyayauq9sbK5dr&#10;hy1D5/JvHxZn6kj/CMD+GzrCnF/aR+jT+WMoWj70MZ1hSw4O+QPpOcYELxELyreF8TPqY3WBGnWM&#10;ewJxKpm21hX6U47+sF+RZwfDb3W9TAdwWSJ3uyytrcMmN8uTwVwMdTfaS3OZ1poc+2htz+DLOQef&#10;lfUxFsYYeIp2iX/a5Ni50+EOdg8w51/J+IKyiAt1gv0/d+fkPHPJ5wbzc12gxh/tVmmBGvusWKC2&#10;HhaGZAa1raDZ2oxy7MQwbGPgzgUALcwHuyvp9dGToD/RBWqdR6gbPZiH6jaejRH8HGWDenOA+jCf&#10;yeLiAklYukU+NE+GlCP1K/qW7JT7E5XrcU91SW6X6Qd2Nzuuo1uXc1wnLGxq9hg0bJIzf/ohbGE2&#10;mM1AN15zfYEaw1F3GpYfcIFyHM9GMplzt7QFymkmO6O+HHMR9OwUQpzPcAzHSGYym4xhbqMOcQzN&#10;+mN/3NbYTQhHatvUltLFoXacyut1bKkf2N3sYDpbhc3kHNuFhRTTxTkHbR6b+zAuxqnzluLZYS5p&#10;yNOlzRao8Vk9F6ihfmBMwDHzYnUsY4yZfYHaYNCWo0Puo4o5jPYtXHCGvpv55PMxJccAnLeMQD6M&#10;tjRsXhML1PKwsMAd9yoX1tKOcO0l7meVoxTL4QIW3s+2QI2/Ic0XJxizDbXvn84472zJ7i7Gdu03&#10;qC5TWUzfcESF8Vdf+r0+xmjve4Ga2dJpw/WW37l+yrClfD0sUeblirA1OWJzWPhoWNWM+lHKyPj4&#10;bf5KOCzQFvFZCheV94dchNmS2RL3O8qFc5/FMp3R31DVHfT9wy7moSjLNn8jY93kwcYP8DxR396v&#10;eH4pYy6WA4Ly7l9cj1pTPO5WXKOZCdVPZibMVotvy7DEWl6uE1bdeI3Wt3tYuly+QE1dzez6pJ2K&#10;YJwpLf52umrvoF/BPAbzTOpzjorAdqiXFqMtF3MZn7/EuPlCepgPHexx/o9x3cW5ps3r8nJhv6P1&#10;R8vKnssQH2aBWspDctukZ8JsyS2F2yRfD0uoLoErw9bkiNyNJpWHLN+UwgVq7Jv12Qz6ez4DQ48C&#10;80rOT+eoU5Tj7sQXMKNGDeYYm/EP0AiFcRvniD3091wErc8bZAwzf9+039811Syfl+XZofnM/AkP&#10;W+TfTBQozYrcbOC9wg0m7F5jn4cUOL9ifBBdwI2/V3DsORn/Vo6ORP7dX3LR2kRGgw+wQI27AHDS&#10;3/yKT9zUCJCbq0iZSwozu5spW5cPBAKBwMcAujF8c3jFRUMYDGFSJq1HcNmR3/zmpXz77RvMy/bQ&#10;Ee1jUIspQ5u7K3EAy+Hqkl015EGYOAmxncxK2MPd1PHq5IT2m+4H0LV32EHy34a2QK3VGcoc1zDn&#10;QyDkWTBZnUznuoCNa2eGvRUmP+iXVhgorGbIVbZADX2bxUq9pAVqKb9t9NDcDjyHDf7M0cxmZ2du&#10;yANYPKWb2wk35263A5yk8n7gVW1coIb7xHRqC9Raq0P47cv5BXdH4Q9xcO1xsgp25jJAjBxGzFOZ&#10;djD4bvV4DxF1PdbRpOe6zjW3Zlw73zSYlqfvZyLPC0F7biZy+RzmzyEYJXi/2Y4D8EG983vWh2I+&#10;ibIHpaynuJcx0ORiUy6s4SvxMOzThQPd7gjlgnEgBuH93gD1iz8IcWLE3dPOMeBGWabsWfw2bNbd&#10;0zDgLna8Kx4yJbi14dJ0IMyzWW8VeBmujwo2XS/t2bUTqsHkVkxCcCp+pGsPEG6ANg6+C/5AirJr&#10;8V9SY+h7glaKbRnKD2VKP47hlyu2aSy39PCNP/RwgRpql7bZDMB2WzPEttnb5zsOXLY/YHFdUweF&#10;3jNQG0YcMFCXS3A648O1hezuPEQdOpazC/7ADa1CrW3Ul07/HGf+45APqFnfWmj5RpigDtTOBwvL&#10;FcovLVBjP8NXaJcpBgje+0aYVS3UFPtsa8OsXYMpLVDjRJ8L1ObLDvp//roGM/oPvmKKO3UNuwvt&#10;+1uoL1xwyzLlayVsMX2ue3U04xp4L7gcZXIzkYfN43Pz7QLrhT8EKdt9GMDyqujPsuCD5hbu6ZbM&#10;cI9zESd12+miHwHHkyXcuZuaLVAjOXbbGaBs+uyDZigv/ovdFqjxoRsfqI7HF6grqEP9ri6sZv3l&#10;D64lXLeeI7ffBVC3ToLXlpsJ2kuzSpeDUGBT2JUs2Kahneq0d1BuezIdd2V8zl02W/pD6QBlw4VQ&#10;q/YLFDnGysIfV9lWcaxnC9UYj9VF9ic8M276s17R6mnmeQqwpPiAGLVCfzxoc5F/h7sGLGShC5jR&#10;zrVQFuz7J32ZXuyjXHuoF6gLA2r6FHJfo/zOdUHNoLeLtm4Bcqc7tJW6gIDlwMRYJuke8YqsyM1E&#10;3r45srB3CnbPcpEgS8HuV+qL81aqDYrjmJnz3LRAjc3OcmEPltstzJnRzyzmQx0PWHycr3CBGuoK&#10;FxhqFNaLmQb5jZhXlKUpH3vwbPovte0m8zO4PO3uVoa4NdA2Chpge64m/pDJMS/MPvZV0IS+BfN1&#10;7qLGvoEL1HQHNcwRuZhAd1BD37/CPIQL1fjHm+kMo4UJYltCn+BOWqA21gVqCLec6DOBNuafS9ip&#10;Qzs4h2I7l9ov2AxWWlrOOpeiD39OZRuYl0XA6oL1B9wVjb8ZLDH/WLUOdSfVybSFNg9+vZXsHXDO&#10;co6+/qXK9jDXhLTqv611EeWAfka1D72TLAs2Y7ZgGuWl/RBxm8qA91L9XN5rm0EZ98/lq2bew22O&#10;i1E/2KdwAW27N5Xu0HZQG485R4EM5jD9Pt+UkBaoQZ51oo/+n+0Z55pc0NleTdHPoBygfj7u4+I0&#10;9lf80U5xm1T/AWAlhG8d/7CNS3rStsUWqFkbA4XqAjX2GfwRkDtyL9BO9dDWPYLuOW/cQx1B+czG&#10;Mm+9wRiAf+hcoExW0tOFu1bmRkuvqUC8by99XJ5w1zxs/Xyb4Hog8mtsut4EGGnT8TMJEVMZygp9&#10;DH11gSZoC9T4x5s0ZsP8hbvb7O1ihjl5rWMwLvKwV3kuZTIZww01kjsQa3x8jmPtlpcLxyG8U0pQ&#10;zvPp59sEa6vX4dfifrRTt/jWe5nguX7NpZuOnNCHUF98RsyU0ITBo4+yYXs2kPnCXvHJMfPB3hK6&#10;59zffq+w/gVx+TOypgVqyAvT4cKQgAMax71tfTHHTVYmrWyBGn8l0n4jPftXvaYFapPpEPVlhXrD&#10;3XD553TOffh7Ex9Ecwc19lrcqdvGgBwTMkaaS7g5v0dSPrS+0Ezkfo6meHK32wBeT0bNPr7S3M6+&#10;qzJL9OVcwMTn/t0ef8tD777kczMuBLTd1Hieoz3TnZLQF436tkCtw7qh9dLJFCwVnor2y+uunpO/&#10;yhO052Y/u/k2gdcB+lhU2wm7lnxRWvWeJXK7xcHD9OXx0dRBaXEhJ98CxYVNtniIz8v4Bx0uhF7M&#10;Z3Jx9grzfVugdniwq3OiCZ+XIRnmx8qFZ9Slwmx50BT9d1sdo9w8+KyQx22Ezis5d0fz4wvU7I+3&#10;nHPwD+fHMK/k4oJjYZZPuUCtN+AfOvjnHIz60gK1Pv/Yxl06+bvAiot3MW+hG//wqbhZPVmJsp1O&#10;9xZRlHPmlk5cZMff/Pgnx3PdhQ/XhHzzuRTvb1ug1pXREPO1+e/lYH8hf/Kzc9yTfAvWt2VENwXt&#10;m5NWYoFaIBAI3A/YwAmD/5UtUFtiUtbiArXWrvz2ty/lu29P9aEIF6jNphgYdUbowAaQ44NFLknC&#10;wEYnbRhQYVDVvEDNHty+vwVqyDkXqCF6X8y0ag9lJiMMvDHNQZ65SI0PsWdz/gtkJcMuw+DqNy5Q&#10;s4mQ/eBdLvaxBWrVDtgHetrPpUkUQ5diuXwmq8j14Obc7XZgfYGaTfptgZpP/LkNOHWK+weDsdXq&#10;AHJ7Mp7wBwb7R0GXO0J1ZtLvLmSIMmUc08kU9x5fSdGXzoAPqjWVxFy3OVyH9Hd5oh7W3evnm4bn&#10;g/Az4em5f26nmczlc5gsh2AaGl/cRU1DQv9+z/pQjJpXXzjoDic8Y7JD8lUSkykGn6i+XDjQ4QK1&#10;8zkmOl0MVodw40MEW6C2WjYtULN0bYEaUuYCNWSo/Bek5yuZa2EJ1iM6J69bAc8+z8U12enS61V7&#10;rR1RW3JzH8oXu0lgMoQpD8qIZdvTXdJEMMEBdYGatmWcJNkCNU5SL12glibV1m4zQ2y7vH2+29B7&#10;s6b/TaA2lLw/YSgXqC1QZ8oFaue+QA26tAVqZ3AvF6jBVfqthgVq/Md8LFDbCN77RphVLdQU+2yO&#10;NaxmqGttgRp36uK/Dlv88YwL1ECtRehfeuhbuECNizq5OI0Lqmys4rp3brpHeC/k/m4m62Fp9rOb&#10;bxf0B5PUeFkZUF8wgOVV0Z9lwbFYC30ISgk61wVq0HQH40YuUrP+nj+6jWQ2W+oCtS4XqA0xLutj&#10;tDCfKlFDNZ58gRrLaQChXo87Fy3l/8/ef29HrmRpvqC5ogoy9NHnZGVVdWVVluy63X2n16z5Y+YR&#10;pvuF+l3uzLzNrDstSmXmSXV0aEHtdPf5vr1tAwY43OmMICPCye8HbsJgCsDeMAUY4PzCV03oNo4o&#10;tq8DcW2V19QyN7WH/+FtLI5vE9RQnjjZZtD3CWqnR/wZVuqfb4LS/j5BjT9DZV9lsbqKfT1NUHsb&#10;aKkern9OHDizCWq8GZi/xhET1ND22wS1002boMabmUNOUNuApmevke4HpD+qJqjZizo2IZdlaIC+&#10;G9t9/Fl/jHaBeEHuwMPrcU2Q0107/JrlxAHWc3698rpdNEGNX+lA7DHHN/5lO5ugNi4mqKE82QS1&#10;TU42YFvFGpB1JcsI4X/kXE5Qqwqr28j7w4W9zE3CBuV2+MV6jbDzhgawdtfyCWq9PEFtVE5QQztT&#10;TlBjev7Up01QO0U/gBPU2FZN+2lnZyvt3BqgHTpAONLlCWq8H1BNULNrHzKdn6BW90ZoZ7cf+3aa&#10;oNYF9cMHMy58ZjCZ3YL2OEGtl05QhjhBrYeysrvXnKC2cSMnqIU7jj+2F8HwuOa60rIO6ZqgdpKG&#10;W94/468KcNzR69/FWL+eoMbknKA22qCeUe9hrMKvDbPPvMGvFcGbt/tsghp/kpo3D8g6qf4d4FbB&#10;f+v/sI7LeoJdFk5Qw/XfG5xae8IvQI2GHyEcY/bZHspLsglq49kr9KH5hVu0NQjlHVy/N1leD7Hd&#10;JNr2un0h7bQkwtrrdSL0EBLnEO5y2zE1YtvvEyAGoniTwLaBtqI/tAfpnqA2SDvoFpwcv0QZ8peh&#10;7eE1rgH+9JpNUOOXVLBvlk8UPu6wsguvkvp4uI79kjjedcLr6nl4LnGucV757KvoZVhQ+/Eatpcx&#10;IaNNlgKMIc1gXRPUUtq7Na0mqPlPfLJ9gW55f8zEJ6jxWQgnhdo+cDDcj38ZWjiwE67nN5mgNi4m&#10;qPFnPvnsppqghjamlyeoDbDYfQZc+/w6LnNkPjXhjuuB63wcVpbCv4wXhB8Jd+m3DsT5ZrHDxz/q&#10;LEONebiXQX5WYsrJzJzoxPsoCDqboD1HeeHENL7Q4RPV+OspkLkJasw18uR+8r5g8Kr+sjjhoF8Z&#10;n7TSNtzrRD4vewYKV3XiOJdsA5+o1j63ctvzqOt8itczU1z/fMmWE9SOx+jjQr992gTtiU1Q2+K9&#10;zXE6zBPUNmyC2q7VhScnF5ighnbL3NZH8aNzV03p5yl9u3STrnjrPkHNfuoSTYRNUEO7UU1QQ5nh&#10;BLUJqj+boIbwxgQ1lJu5CWoDTkbz5wJ8qZA26fHjA+9ggppfY6Cyc+2XvXDcGFdvsM2cpAOeFGKx&#10;JuYvKfH65lfVWC9sb/MZ049pb/cs/eVf7L+bCWr/r//P/2PuJz4/+eTTdNcmqPEBCqLlAtc5Qa3a&#10;5EGWQjydEEKIDwGvk6d8uIuB9pRvDPUeoCHdSY9+OkzPnp2kWzufoiP0uTXGAzRSfIDC5xy8pW+1&#10;e75RaB3Uqq53fOJDlmgrcsfo8vD9Wq7WyuK4esN0gg7E6VkvPX91ll7v80bPKQZF/vn1zz7aQcM6&#10;RIf7zG6G2o3QPMjynJAjjhO+tu3ngcYbDXTcJrBzBtHRc9zNLyJUb1DkeE7br0wbdPl92LDzM4Fu&#10;eFbxoL+PDZ9EgOuD14gNZNnh40SCQXr1epT294f2E59jdOI2Nvj59WHa2xtgQDRL2+zsIZ8ZBlM2&#10;IQoDKsva6NJtSZee2zq3o3VnRXv7siiPs3SvepxdeDh1yhgcG9UT1PJwABuRS102cUVj0MmA+Fog&#10;n/OfTVAKkG6MgdDZ2SD9+ONL2ObU3qa4d28E24zS1tYMnVDYFDvjJDTmwRzqG3k+EOE63jypYNy8&#10;GUUjtomntWhrQ63R2l2x5HwtPhVWwjhFOKFX1EF8s20MG714fpJeveCDUn4Wn1+ESLbe22FpQVpe&#10;BBQOmq1OY92Wy6D12TlAGmLbjsLWflxMHXK9sTNv638B1I1bAEK12n2yGdoWyjSNhrdQTgbp8eMj&#10;+xoBfzLnFuqwTz7fTLt7fHBG/dKKPQxOR/aJb3vjl3WaPRBFG8S6zWJGBXf9bbAqZivTjbsJ22tK&#10;HUKX+/p6kDgv6vnrhLZ/lg7299Pr16/T1uYwffrRrXTvLn8KD3XZiOktccf1wJDwK+1BP6/jHN92&#10;yvhdaUv3+sCWvTlBDWdCB4Sb9Vm5TQzE540dtgO8Gcoba+w/npzM0kvY5fQUfQC0/c+fH8AWKX10&#10;H+3M3W3E4ZfTkAaZ8o13TnTjz4Aen/AGdg/tzxD+fMPd858njqY+qvUnrqVl1xe3aze3mpf0orSI&#10;C52zPR/DJqcng/Ty+SQ9+Yk/fzezOuzuvY20sTVFvTZOwxHbEfxZZ4OCCjFfFPFTEVEmvcPmYfQ3&#10;YlMYrhVcy5yQhuuZNwgHECtzfMCDvtrZWR/9Mtjl5Sz99P0MdkL/+NYo7d3eSJtbZ1gfwS78Sgd/&#10;lnAD8Sc28ZNdNH65gz+BlHdTEwW5k7J+C66r4agUH82aSuwfpBps0N/jxIQk1ju84cybynyIeXiQ&#10;0g/fH6aXL/bTBtqYbYwx924P00efDm0SgT+QZn65vbH/yDcXUFtl2/A4SPSHnXAxrHSTOlbTvSZk&#10;HdQT1DB2wLmHO8Yoecv7UtA/r+sRhDq0n2aFejl+OYOD6SeQo5NJ+uHH/fT8yT56BVyG6f79W+nL&#10;L++inLk9+XCVphlYe+X2sWsfB1Df766x8Hx0LtzmWDWul2b8m43riLbiV1ImGJLsHw7T4dHIfhL/&#10;6YtTe9Fx61Y/ffwpv945SRsbY9gC/eoeJ3bC1tC/TSCglrH2awK2ym0NzUN/2oBWWD/8GqrhdlxD&#10;7bASxonwMn7TbRMwsER/Cf8x/DtLw03YA9unaCuszzzdTrPJVtrfH6fHj45tkjPvjd1Fn4w/57O7&#10;i1xglw20/yPYcjZB6zTm2BJa5ws2UU5j98KoLUgXr9fsgwvXJ1RynW3Zhy1s3M56iV9U5a9CcMLH&#10;LYwte+nFix7WZ+n1wUEabJ3CJsP08cebaFt6aZsToHJd2r4GmqAEZVvVIXn/xrK07e11IM6LlOfY&#10;db5OqNHbFsRAFFMZ/rnu6M+2h23MNH3343F68szHJ6zn9nY30uef3UJc1GWokjZG3g9jO3OCcQxz&#10;4IucxOssd1fYZhwP17Ff0oq7FvAc4nxK4lwijNvurmPT1T7n0g81Guoi2mlja5jgTKcTTrTppafP&#10;e+n5C/TVJuN0Mj5Mt3ZG6avPd9LeDlOjXUI5s3ullKrc8UVq1pfs2/lLCj5BDesou8KA1q0+82dA&#10;5gFd+X1Iqoo65nMVm8TmW3af+cnzUfrpESdzTuyeGb84+Mmnm2hr2FeYpq0B236UDIwxaVsMglCA&#10;WFe65ZlzE/rW1wPdUU6dMixo50G6/D50eE4hhOeQzwNe1LqRr123VUwY5HVOm3Ai1DAdoW15/OQg&#10;nZ5O0+H+BOOY7bS7M0hffsYXcWZpA2OZmnJ/hNtt/ZV+Zfx2WtJOuy7wXFwvLA/VqeXz8eeArXNj&#10;nDkvekZiX09om+kwHcMeT57zi6pn6dWrQ+uH7e5upT/9OX/tilaEPadnKDt9lCW/vzwZn1T7qNp7&#10;zuHJntGcsN6sxqEr1m9x6IxduttEmNWv2b1u8BHW2ZnrixPQWI64nI35Qk0/nRxtpKOjSfr++/00&#10;Pjuxl5+++hl/hYh9ZuiF9/mRyeQMdoL+N4a8X8byx3ujfBmBdRWfx3j9dtmEXeyou+yb/SKI9wH5&#10;c9mcA3Z07H2V6ie0cZ34z372sR6nVy/+iDriBPXDY9QPJ2k0fIzYHft4K3xMZ9dPOUHt/n1OUNvV&#10;F9SEEOIaY183g3Am94w/vTjdREf1JL14cZo+++Qv0mef/jKNRjvW0WAdbitvN8xtNTzWHlpTtoeF&#10;81Lh/vjmGsW+4IQGlm9Sn07RiKLf+KuvH6U/fPM8HRxwAsFJevjgdvrbX36ZPv5oL9mbCDgPuxHK&#10;ASqPMp8jb3LDFz5o73I7x1OmlOfYoAy4qhP+AKF62JHjKYcKaHvTK3x9UMTBP+PxKzeD9N33Rxik&#10;nqTvf3ySTk5P0t7udvrqy3u41m6nzdE0bWKgymRDdOgoPmFQtInyxw4o9WM2gGdlh4612QMG4gMZ&#10;m0CAsm+DVYS93p+irMzS17/5Nn3/3XOU+03Y5U76/PPb6fbtjbS3xwlOsC0KAkxi2PiGEsB/zu8c&#10;omytE3F6jVMNRZ9DHhN2UmYReZ+M+TOssMvXT9Jvf/PYBj2ffrqXPoE8uL+dHt7bNv1NJygnMC8/&#10;A8434K0gWt0Gt/XZ89cIYidcLzkWAahC0xH+8etb0O1kypsHfoPn9797mX73h+fp1cvX6SXko0/2&#10;0t/8A9qYT26nAQoJHyBYUijbH1QzP2ZIyTaiIWif7Cuc0BKJNS9Z1j22zgWJ7TQ0aXHY6vC+5rc/&#10;HqCdOUiPHz9OP/70U7q9u5P++i+/RH32MO1sDdKuvQU2gQ351S9/WOQCWLG60UH2M9xvfW+5XAye&#10;LVURhNtUA+FmBPuaZYNfg+LkS27xfgH6ZdAvv7bBmz3Pno/Ti5dn6YcfnqRvvvkxbYx66Wdf3Etf&#10;fv4g3brFNoY/JY/yMkBarPlgmzd4uAP682YpN26KDa4SMyP1CYMeH8/SweE0fffNq/Srf3kEW52l&#10;T1CXfYl+2d6djfTw4400sJvU0Hzc/ykvDsCthg93QGSqhVBFrK/48138MCqve/O3Qja1r9sen8zS&#10;jz/sp3/+n4/Tq1fH6d59tP2f3Uv372/APlv2lTtORBigwPArK+zbsdkhdhOU60anbIlBYNPo290c&#10;2A5DrA02bZmvacycvO7ZjwJQjn0NCn2tyVkvPX18mP7Hf/8mff/Do7S7t2O2Ydv/F7/4KG1t+wM7&#10;n0LT1HrVB4z1DYaXOvVBVdjc17yuNeaPVjhSseuYE9UgtAVvqlPsS9Ac9KOR6A2H6dX+cfqnf/kG&#10;/bPv7Q3wzeEWxpd309/+7VdpZwfjGGQYD535RjvbLVrJywsn5LDH5sS6hGNbX0Na9aBwTDf4x3ab&#10;9dLLV9P0HG3/kyeH6Xe/f574E193H2ykf/fv0CfbGaZ79zah91nagNjjNKi40i3WpnFs1l6MkzfE&#10;PIX+bMIN6rHZ4Cz1hxz7s92hRgf2Yhrb/ydPDtJvv36ajvj1BJSJL754mO7c2UpfYPzPLvImXxpg&#10;V5lVJfpyZg/AnwYisS1qqJNKL3GpwiNXPfX1m/th03SGloY/qco2hj/jNUKf+ST9/vev0uvXh+nZ&#10;i+dp794offTRbvrFLz6xh567G6M0qHYiLgOfoAbb8C8bi20DYbFh+Xm9f5L+6V9/SL/5/RO7T7m9&#10;iX7yw930t3/zRdre4k8Usj8H0yJ9H+0VvyjNyWn+BXyCCNluqsYKLqALq8IgVCn70egup8Ojs/Qb&#10;3pdBG8MJauPxIfrKu+kf//5P0kf3Mb5EElZZ3A1Nay0L+n+cGMqehk9QcxsxzOLZlgigMbtmq+uW&#10;KjRdFmvTaT1B7RTG+f03R+lff/Uc7jH6A69tss3f/PWn6ed/smfPY7Y30P9CelaHtC3+kIfvpLuM&#10;MFIOYEKubO83iHzeRtZFUwOmxWwLfr2JX6+jH3tZI/uYAyc/ff27n9D2n6YXz4/S3dt30B/bTn/z&#10;y49tgu32BkuNWAht0LpArW7KFE7rE9vaVw3YS2Ncti9nyG//4DT94bsXaX//CH2AHzD0OU0fPbyT&#10;/vP//leo8/poczbTMOyPjFnSOE7yXMzT/peHVh7LVcJd8tC6znMdoP3sXTScgI0zs575nOXkZIr+&#10;8kl6/Qp9gH/+Ph0cvrY25j/8xz9NGxuDdP/BptsBSaYT9gFSGqEI+ZfTaR1+YZJ58pno5WuIR+pH&#10;67QuTSf8IiK3IX7M7sn+ij22oB8OnfLy5Utci/+UNjdO0kcPHiHOKfo/zzzSZcKD9j9NUBNCiJtG&#10;DyM7TlLp2wS1PXSANqzhffFinL78/K/Sl1/8XRpt7KBlQv3N6pyNFYWb2SsaEUpQNQOgcF4q3B9/&#10;U5+fLfYJauhw9/ppjANjx+Kf/vX79NvfP7EJakdHx+njj+6lf/y7n6Ndu5M4mZ2iCWpvB9XDzjRP&#10;OVRA29cT1HyCjE0yyxPU/vjNfvrhx8P07XePbILa7ds7GKA+SF98fs/e1NnkwyJkOtoYJf7MF9Pe&#10;IJWuTJQ/dne920vdc5DidK19kIr46GlyoMoHMfyEOtO+ejXBQGiSfvWrP6Zvv3liE9T+5Gf37asD&#10;d+9spdt3/LP37GzDJEY5CAu6/JYRZWudiFPkujrdUPQ5LNNPmUXkfTKemvzbv/2U/u1ffkwz9NG/&#10;+OJu+vyLO+nhg1vpYwj1x8kcPkGNN0aR0kaHLH8Q67PnCWrBisd7o8lqZJlJ/SnaGAwt+fBgyi8P&#10;zNJvfvM0ff3bp2gvX0Fepk8+u5v+4T+gjcGak9NsUhqS0hy80UOVu9rhEZnTh/bJvsLJGjJibfrD&#10;P1vngsR2Ouo/rjm2/sN3r9M3375KP/30U/r++x/Sndu30t//zc9Rn32Sbm1zgtow8ec/mYpviOUc&#10;IYAVa9WByX6G+9U17PWGZ5u7P0ZDI9jgOoJ9zRufZxB+5RGYoeoJaqyfnj4bp+fPT9N33/2Ufv/7&#10;722C2s+/epB+9uVHaXdvK925s2M3RGyCGpKzPmM6yw5ljze9qX9OfBNvh9vX+wNHx1OboPbN75+n&#10;f/mnHxJ/Wp112J+gX3bn7lb66NNN2IS6t/fbkRLGKS8OwK2GT+OCEV1QRZy8wS+m8LqPh/2sf9ir&#10;4wQ12ub7716l//F//pBevjhMDx7eSZ998SA9fLid/uTnO2ljgxM6YBWUCZYXVovsowVuF7O2bS81&#10;CPuPN85eUBrHHNYGu7aIacycCIsJarz20V9mnXQ2nqVHP+2n//P/+zuMZX5Me2hj7j+4g3JzJ/3y&#10;rz9N22hjLDfqlGtL74QlasfNxfpXFLibE9RquFlOUONdf7vBj84u12MUouMx/NDW8GcHX7w+Sv/j&#10;f/0u/fY336TRcCNtjjjR5n76h3/4ebp1K/98V94Hf96TD7K5F+bFMRG/SBiH0DoUI0akDKsmmYgG&#10;lf5gYHuw8XqSnqHt/+nRQfrN109hs7N07+FW+su//Djt3hqlBw+2rd7is9D5CWp+XTDTygvrqpsm&#10;5qFuWHVl2J7M+DPdGIwwKCaonY6H9iWIx4/2069//TgdHh6iPJ6ln331cbp3bwd9s3vWH9vc4Bc5&#10;kYRV5QQlAMk5SbCaVG3/RQl1UuklX7f0iOu2un6t6aGFxumMP6kKj+lk0yYPPn16hHHm8/Ty1X56&#10;+uK5Ter85OPb6Ze//MImqO1tbWiC2iWzcIIanLzuec/z1evj9D/+6Zv0b1//hDZmgPZ+M3380e30&#10;7//hZ/ZrHYzO+wVel/GrUbzf1k9Dm+VpOVYXh5qQgovoItvDXhzEGl2ydHA0Tv/266fp118/sXad&#10;E9QePryd/tP/9u/SJw8wvkT+cxPUWDfGBDX7WeSYoFaLqKHGTArFuC6LNRzlBLWT02n6+nf76Z//&#10;5Uk6OTlNL16+Snt72+kf/v6r9Od/xmcynAiFPhjS8/3a9j66ywhiRAATcmV7v0Hk8zayLpoacE3S&#10;FvbT9igw7C/bPZTZhk1Qe/nqIP3qN9+j7T9Jz54epvt376YH93fS3/3tZ9ku/kVBsQDaoHWBsl4K&#10;Cqe1C7b2VQP2zBiX7YtPUDtJv/vmqU1O/81vvkWf4ARt/930f/u//i36XWxzttIIGTEN98e6jR/7&#10;8lyI78XCzVWvSRzLVcCsqZYr3MWVQn1WE9TsZMwXw09+zXaSHj06Sq9eYpz5P76BnV6nBw/30v/l&#10;P/8ibWwO7N6M2QF51BPUkNYuClrnA5ig1gFra3d4Ap53XCM27IY8e/Y8ff31f7cJag/uPca5cYLa&#10;c8bwiJcFDxp/1hL/P//Lz/+bPbREydjZ4U2vzbS7u5e2trZNkW6dONLC3aJURO1cHF8IIcT7go2m&#10;f0lkPIbwzZYX++n1q/10+/b9dO/upxh8j+wBypl9yQKNan764Z0gF79xXK/NzTtZEA7S/eHi5Qon&#10;QdnPdA74FRR2uCfobJ9Y545vtD16/Cw9ffYinZ4ep7Mxf7J0lD777F66jUER41P8Zz759jR/Uoed&#10;Bhf2rPgwlJ/UjbVNuuKaX/jK/m8nvo/m9roJbMyfSqHeeB3Az+619aFT+Pd4QxQDf4/Hhwn99PLl&#10;fnqF62v/9UvrcG9t9nCdbaU7tzfR6ZnZT0kMkN8AYyK+GcefOmrq6TLFz6F5Tpcp5b54bZXblyW8&#10;Xt1t12nl9v3zM9C2tuubduHDNr4CzW0zFmyHTvfRSTo6PEpPnzxBh3vf3gThT6/ducOf+uibXezV&#10;aXtYRze6s1Z3YBtu+wke7jPslcuLbZduOyY/Top98auhs/UXe2t20XZLFyYd+uH9A/a9p6bnWXr8&#10;+Hl68ui5xb17lz+Lt5V2tvoYpLJcsa6N/TAdt2knPng7xTbraZZM2hrhFMa1/dXHKZkX6pTlZQY9&#10;uj6pV173s/T06Su0Mc/SyelBOh0fpr29IdqYPfvaIK9rThS0n/NEo8SHbbQAv6xm7Q0GdrZmvWm2&#10;li26hbrJ1yvqLpdcRrLO+Mqt12Uur/eP0uvXB6jTXHbQ9nNi+v27t+xLEHzYVuUFG1k+VX4UrzOb&#10;4n4Xb//Lc1kfqeuv5vnU7UvtrvyhG/b3+AzGvkwzOcWatz1YH/HnPWf2UzevX79CP+BFGqJN4s+u&#10;8uektraG/nUbxOWDBfs5XJSPSt8oe9Mpf07Hy1Xst5bSL4593SXOp+t67BZrm3MdtUx6qNOm/Dmp&#10;2TidTfkVoVl6hb7Zox+for98hHZ/ZDfadm71Ieztn5iN7eGOHRtvsJVlk9cAjxNh2EMZZqK2Zk6i&#10;jPEat5+CgsL8i04n0Bd/4p5tf0oHqM9++uFZOjo6TLd2RygvO2l3b5Du3mHDcYxygTT8yTbE55cI&#10;7OUbs0fYxPt99XVE+zevmxAbr835N4/7egjPC2UBurH+MLY57mM/imWIbTPDWO/4GMbj8Nr2G809&#10;e6Dz04/oL++/Spvoi+3cGsEuG+nBRztpMGKMnA+F/eRwLxAez8XalziP9rmtg+C4oZ8Yn9CPHSQP&#10;wxrlIeJ6vePjzBnqq+nkGP5suz3++Ow0HZ8cWZrhxshefPrp0U/p6ePHVhY2R8N0+/ZW+gR9gNEG&#10;+8ts+71McP/M38oN9sv+s/WjzXY8Pl/7T+fnMsRjNinLS5yXhEK9zdBesy3hz93YpE7UUTbGfPoC&#10;2xj7byX76hBtsr0zhC75c8Uoa3ZPhrpHXryXlJ85sK/M8kl9my2y7uu+yjoJr5lFwuusy391YR1m&#10;P4WOffEa9esX4xdOxOCkzBnGMwibTflT6nw57QB2eZpOTw7gd4wxzMjGlvfvc1IH679jqJ5jILZV&#10;fKkV51Ddn2mfm6SWtm28jvF19KFob9ZHrOPQx0U6m7g+8TbmxfPXsMsx6rVDtDH8CamN6pcgNodI&#10;j7qo3Za0xeq6C7UtlDj+9jmtg5TnsVp5snbf1tQZ66CcLvtHHMp4PE4/PX6RHj/m10P8Pgu/BPnl&#10;F/fT9hZf/ObL0ywztCfqNdiKY01O8iyP0fsd9fHN978i7joKj3813YeYDVYU3o+cTlknwV7QN38q&#10;ly+tP322D7s8RZ/4CGXmtb0s8CdfPUx76J95X8LbDLYv/bhX3UOf246BtmMfIfcDTOjfdX43VagP&#10;SpQP6Ar/cWlDV9FvC7267vjLDy9fnaYnT16lM7T9hwev09ZmP335+Z300YMd9L9maTRAfuwn8wUE&#10;69sV++iUMszdq9dx5XmU57YuwuPmOYeOa/HrNYRxKJyA6fcv/b4Kr3300tC/Ojk+So9/eoT1Ydp/&#10;/TqNMHbZ2uqlzz69Z9f/aFjk3dJvtC+URXFc4pi7/NdN4tjjnHn+4VdLl1/Ypq7n6zxMaB+UAYTa&#10;OObps5fpBGObly957/807e1upp//7BPPG/3r0YhffOb4BW0Ljs2f8+Q8Y1zLupLxuZ7lbfg326KL&#10;SdSNi8JivSjOBy+4ht1Gfj+G405/3oXWHm3//v5xOj4+To8ePbVyxZ/4/PjTXdP/LfTRTLdZ58zH&#10;fiWUfQqWV4xxWEb4UqLvj/Yv9v2WUurf+5cRFvvhOq67WliG2SbyHh/T2r2oszOsed3y+PnT84fp&#10;2bNv0nB4in7OoeXDn/m8fGyH1qYIIYS4abC1tQkQaHin/jWyCTo9fEBItz08t2gz68hymcdvGr4X&#10;yQ1vdMDsd7/ZKeBBm390nj3czoftnrV9noefY52Hx8txK6nDuqSM2xW+WPwY1llCP22dlR3j5rnC&#10;zUFodJSzWDrYzAdO7q7iX7pE3u9auo7lzaW8LsMG5f7MDq39lmlcGI7/LN82MIrBltugKku0Vylz&#10;+biU10Dsv3SHdPmti8Sxd0k7zippQiKui2Pq5z/6md49LPzis9FhL6/3QkrbeLqaMp6kU0KfrMug&#10;Z5tsU137bA25zQfcPthbVOd5OsbnNuG6GUfSlGaZINwu66/5uFYkDLhhCz7AtC8TUXL5MEF4bNd2&#10;uGypj29dpWmDerv0K4X+/oAfRQE68Bs6FNdHpf+W3t0PaYo6zdLksuY3T9zP82rL/LFcT+k69zcX&#10;q7+K9t78UZ9ZnQa7uV3gZ/rv6EvDFdI8zjZlmKQU6tjqIrrhA+Xjn+uYencbwK+ygfuxjDG9j90m&#10;GK8V5awlVX7nSn1cN0OW6aArLIThMEm2jbU1hZyf/jIkjvP6SH3N1vVKfQ1nPfPccc03dMF2Adc/&#10;15Em2h6rxxDH8yCxP8+LD3dY/ly8n9DIe6lEXpIuYdvC+0pmF+qX4/p+6C7bx+KWtHXbps7/Zkjo&#10;46LSkZfVTRTqPcpFxMU6lxeKlx23G8dAVXliGmybtPOXNCTqrnnxuq2Jh9mkTNqi3Y7kuq8Wj1+F&#10;X6o0z+P6SNe5voWwr8a2B8L75dYGYT9WZiy8VWbmjucmSUt3lyAcv3h9xbX7Wdko6iuzC9ZRXupy&#10;s+yYSspzkIS09Rl1mktHmmgzij6c2wpBWebSNKRto7eRrvzXVbrOb7E02o+ok6wOq8sLXwTk+k33&#10;MS+Rz3WWrnPu8muKl5XF8eJ+V203CoP4TNbbm7psRZ4erzvPLr9I1y2Lwi+Sdt2Ex25jQm5Tz6br&#10;rG+I3YvMfeh4XhllqNRxrQcSeS+2wWVJvU+vj9tSx6uvlXDbdWTXkvdtmveVmF+kiXyuDpugFsdT&#10;SYefxWMrglH8bIHkEf7SOBKJRCJ5n4JmpRA2Nak/SoMBv5jJn8DgF2Cw7vXT2RSN9KCXNjb7ib+G&#10;xRni/QHfdPW3wQZ9/3nNpvQqsS8toJm5bOHHP3uzEWQLJ4FjhXs02sCx9dPYvjwwQDO0BeFPR+wg&#10;DeOgu2HtmTfMOAUc3xAyQo4hSGcLjxvh1A3S1fvGfrMkfgocwp+9pkynVGgdfr6U+a6f+H9cE+ik&#10;+Jr6wvVFH+qEn0uHTilmL/hTxwPYYoDrrE/7TXFRTaFD6K6H+D1chz1+fqA/sG4Q8+rW3WVIfS7v&#10;RrqO4U2lK/+QItzeBqQ7FlzhuN5HA5Zx/pQNrnCUA7pHw600ZLmfDdN0wmuZsfllgR7CGD5Kw8EQ&#10;cQfIY4C4IciTgv30YXeTCyzVsa6ZvNFCHVHKJfux5jGxcO7B6x/2vy1OfwPbG1bHTCewnP0cEWMh&#10;Dutb1H1e//JrBKjLQhCPbzYyqn2ZwmT+fCTzAkWZPvnzUfwJab7a6Xp167CeY3mzOAzHlqVjGP4z&#10;npUd2gZ+9hwVaVgf1l+j5nZzvxLqy3Xm2nHN9qhva3fRbkA8nmvbB87sl7BOQllBv2A62U4zyoxf&#10;58rtNPSOWCgTTN9Vr5bukDLORaTMYx3FaiQT3+aSbRFxsj3QSpjw2ubPem5vjtIG3/DkF89ssiBi&#10;ozzM0N6PT0dpcoa+QG/D2hXWY7wPwjqN/bgB+gBWj7H8QZjfaMQ+6nk6LXUf0hVvHaXr3Jridf2q&#10;Qv1Cz+x3sU6iHVFuBqNtW/tPGTNftvmwLeI366nGVYDFa7P6+sAC23n/QzIv/E+NupvXv9kF1/3M&#10;Wo8cI7cXbHfsZyFgF/7UBOMO4TccbqCcbWLNtt7zsnt2/Jy03UfMeUCqfedyVV8HXtaq8Epo/9K9&#10;SMo06yO89q0MmMCNtsMl9MM4saB8ID4tRmiHKdsh1GEzjGWsvGQdR/xKt9YnWy42Fm3odJnMn8va&#10;CXTL/hX7oqW+/Z6B1yP+n9cz1nHN41q3sQv0nSCj4Wba272LMrCDNoXlCHrnGLPPcf8Wtkdej8E2&#10;I6ZHKC3IESpjjmD7IQQtj8mQ9R38aW2fwAaxuF5Wq+sF8a6VPS5NYCuON9BWjzY30nCD1zbtyFoN&#10;iw1oUKMN2a5De7lf4GUNbk/u/7jByyT72aYJ9+SL73NdJa6fN5Gu/LJQl6jHrIxZncRrdQPlgP0z&#10;9Ln6vDfGezPQqwnLGOKhPuujzAz620i/ifS46pmH2cjd/Omjif0MULE/SSFWAgrhQn/WKljj2jXh&#10;dU2xMLYrtbD28XsrrGs2sQ17pW23S28L6VmmKGxjzpf5a2eZxHlcN+k611q6dNXoMxXi/Sn0lXu7&#10;iLWNtgh9M977Rd3Gn9LjhEIWF45XeK8zsdzlMavfN8aVYdcBixbGRiZxnVDiGJr7XT+pdbmKdF+z&#10;nlf0YUPYrxoMUEdZ3eZtsvehMFZEORmijuO95j7H/rn9r/LMbrsPk/OvF99j7FdyjqASs/adYnAN&#10;G1X65fXu43t+1JM/n9uztsTvqfHnWSnWy2KFiD9+/dOe1aBfEPcq2/Yvr43oZ1f2XSqe5nrI/PnF&#10;Nd0U1w/HkKOB3+dnW+/3bfgsgO2KyxD95gHKjtuVQnuGNPO1shpjmLlyu4qU57KuUtZZXeEhUT6g&#10;dlzc1Yc/cJ3bT0rbNQ2d2ngo50m/KWw05TMz2mfTykh/OEhbWxsel9t5H962cB1tCyXbHvnxPtsQ&#10;nva1aBxH3uOVLPV5r5u4nTgxi+35xhBlxu5RYiyTn3/Z+IP2xth/cja08aU9f7FnMNR5tp/FYXlE&#10;rrRlvldqdurc92UJ9j23dPmVC8+ciz3BxXmiZrBnFzhW1Nscg/Pravxa/5Q/E0wl4Z9dboh7mWIX&#10;LzLnNSqEEOIGYw0TO6PWJEDgtjnTHCSwMUajwTbDBSEmTEdpLXXAFcLM87FmsZvbcLHj50flDXV0&#10;hOcPaD4Ply4Y9zwhXf6ryHrSfRZt3zqEbrdLvtasY14I/WDHOg3XVy1XRde+3pV04WF2c9R03NRz&#10;NSClH4sQhSGI7x3ySMsYLTeWOq+a8G3LdWPR+c1vr7o007pPtpmVlewH/Ud4bY+8nZdI7TGD8Gn6&#10;im5cg1hnHZveQ3W2yY22EMZnuXI/uxnhAWIF2tp0St8yJCqtrHO0+37Dxm8GNOPCbXVgmc9VybpS&#10;n0Ms89RxSuH17jfa6IYPvXMo6y9OsLGJmgioy47/j/JSlilbzKZdNgva/qWsI13ncbVC/VLPdPOm&#10;KccAvrR1Ly6LUqOh7ZrcZlij0dI7Nq2cUexGdZlTmwi7Clln4truWjw0XE3xlqYas8DPbGTbHu5E&#10;Dqstdf4XkXWkfdzl+S+B7YI9AaDOAXTOW+t8cMAyUJcV2tTH/snvoOfcfS9B7ef1m7vLJeLU4vYO&#10;qX1FE2vDaSe2J1Y3FTAMXiEl3Gx5XUPiLC9batp9KC8H8LOy4Nf6PPRDWO6DVXma091WxswV4TmO&#10;WIFFuip1Ccm284W24hiGDztLu7wrWUe6zuOyhXbhhELaJvwIS0e+P+7/sN0li7hI3A+ZrvO4XCnL&#10;Qt2GwzIoJ1zqeu4iIpazio7aOvU0821HlJaMeeNf0+OKZR3pOo/zxUoJy0arToq+spUXm1TDvu0q&#10;eJ5cyvxWl3Wk6zyWyUXp0mkey5jAB/bjZKj5eJSSiJEXBFdioU3pYlGcLr/rhVdCXl5YLqg/F4dr&#10;jjmxpnDTJOu69oCULPK/LNr5l9vNo1p2pPS1Z37hixVdMbnyXdBdC73hvpnMBGcRIoQQ4gOE9TMb&#10;W4i9uYLOj331apbf9rLOEG8uolbnTzP0J3D7T5rZlOrcUFg2VeVPny4Yi/u4JLFOAsQaGU6mw/Fy&#10;prp58TUdxLG32iD21SGeD+OWMA7S8Cte1UPsGNTCXd3Ydn9JW7INwt1o+GmTPq4SXlOhW3R1oGfa&#10;pM83d8wN/eY07Oj5x2OZztPX+5I0hToN6QqneOfSO5i+TWrfbCuUWbrjho5f98i3so/7Wwy47a0e&#10;bpfuvF25C784nsirPr71lzjPcntZ2Cri8d1WNfBjHYY6jV+H5Feg7B0WRmPlW0wYzp4Q5sPrIwfk&#10;eDkSKONJlknURf5uEd1Zd9ZuNuuq2oZwx8AWWxSDZa6IIzlPHNcf/ludFWKeGU6nIZxYg3aH/Zjp&#10;ZppN/auDngPyq+op1nHNtl9SCvXVJYTrIg5sYV9NhS79C4EIhbd101BTIQKqHsZDGPXNLwqwf4Z+&#10;m9/w8fSWZxUvb5vwBh37cMts5fnYNdG4LujfFf8mi/f1p+zv2zZV5uWGb1v712/L+q4W90OdlpuT&#10;85H+5yXrJJcVYlcv/nl58Hheo0Wa2i/8vX2JNsbbmTZ1uWtJK99uYY4hmTmbM6wr7RqK6ao851oa&#10;ZQFxvB/G/hjHzKz3WKbcPjGGmctfAqE+Cddtv5Ja96VY211cx7z+OTmNZcDum8M2fbYxZhsXH8t4&#10;+aDY19MtLtLZFwqKsY7Fi7LESP5l1pzS0nj5idyyv2ROzFa5fqIG53UWbie0bn6mZ67r8Dp++HHd&#10;3OdaSZyfnWNIR7wLivdv4yrmf/qjfrJ7XUNs8csp9Mt7tWNgmaG/98u8j5BjeMOEbf9KpH2F2MoP&#10;0zGH5v4lFMK+LyXjCm0R+vO+F9debmA3lh365/rMhXGYRnp/L8J6ie1F/rINxeySy8sUC78UmYuM&#10;26+yITysvCwS7mORv6QUKyPUqZUX/zqM9wu4zTrM2/1K7xVZp2Ysxi/zrfH+gXTflmhXqgV6ao4F&#10;Q2dZz3BXYxazj/ej+czJ+8luChdPwxLED0BH/HL/kgUSuqr0Veu/DPd2v9628mHtTrT9EPYRcO1b&#10;v6ARtyWR11KJ48jCPC1fSlf86yBxfi0xvdEdtMIh3heDs7r+WX/RNhSvy7jYi2nmymkrvc4fQ4xp&#10;fJv/WdL8WghhmrZfKZFv292WCFtn8XGgac77YeZX97uib8axf30PudZt415BThMS48z2Pi9P/DhI&#10;WTfnveO/28ndjrt9O1z1OLhe+IeT5b9MxL4aeDZCCCFuLNHIULobOjZKsTQbqA+BOPY27fPpItKW&#10;6Uu/ZbKIrrhtuQl0nTPtwM5caZfz9NHO523lfdB1HJchJV1+yyjj0r3MJpF3COnyE1fHRXVdxv3Q&#10;6ux1oq3vtg1ie5GId0up+676LMJIuC9brg+sOeIm8lKsa4hzPy9idSPtPD1FnIhnO3Bng3a860Z5&#10;flclpL0ddPmJd8tl2CDyiHzK7dL/ptBx7oWzyaKA8G+Ht/2vQm4SZd3fpYuQoBzLtNv/NsvCmvAI&#10;+OuGXa2Q6MCeWndpa3Wd32yopy55E+r01QOnAM5Zr+di/qU0qcPF5dOl2+xX9ZnL8NLvsuW60HVu&#10;y6TNonC6o20JifquXeeV6RZR5nPdKM9tVQna20EZt4xTbi9r+8t4IeLirKo3xlu1P9YlbbrirCrX&#10;ha5zK6VkWfiysEV0pVkk15Gu8wy5DMr8Vik34t1T2ijo8gvoV9pyUTxBqCUhhBBCCCGEEEIIIYQQ&#10;QgghhBBCCCGEEOLS0QQ1IYQQnSx6/1UIIYQQQlw/3n+/j0ew0rfbhLhR2LhMxeIDwCzhTvEOgK57&#10;aBPsy1zvj1U+FCoCaqr4mUMhxPmg2LCNn9m/7CeEEEIIIcQ1RhPUhBBCCCGEEEIIIYQQQgghhBBC&#10;CCGEEEJcCZqgJoQQQgghhBBCCCHEB0gvixBCCCGuKT209GrshXi3qJMthBBCvBc0QU0IIYQQQggh&#10;hBBCiA8VPTy7BPjbaSHiZiLbCyE+MDgvjZI3hRBCCCGEuO5ogpoQQgghhBBCCCGEEEIIIYQQQggh&#10;hBBCiCtBE9SEEEIIIYQQQgghhBBCXE96s1qEEOKdwTpH9Y4QQgghVoX9hqk7hbimaIKaEEIIIYQQ&#10;QgghhBBCCCGEEEIIIYQQQogrQRPUhBBCXDN6WYQQ4vqh2k0IIYQQQgghhPjQ0dfTrie91Ou5CCGE&#10;EEKIi6MJakIIIYQQQqwJur0thBBCCCGEEEJ86HACEx+/aSLT9WKWZjMXIYQQ4mpQ30FcbzRBTQgh&#10;hBBCCCGEEEIIIYQQQgghhBBCCCHElaAJakIIIa4Z+oS+EEIIIYQQQogSvoUeIm4cM9h91ve1EEII&#10;IYQQQnyQaMwqrj+aoCaEEEIIIYQQQgghhBBCCCGEEEIIIYQQ4krQBDUhhBBCCCGEEEIIIT5A7PvQ&#10;+kC0EEIIcf1A+842fmb/sp8Q4t3AMqdyJ4QQQrxzNEFNCCGEEEIIIYQQQgghhBBCCCGEEEIIIcSV&#10;oAlqQgghhBBCCCGEEEIIIYQQQgghhBBCCCGuBE1QE0IIIYQQQgghhBDiA6RH4T8hhBBCXC/QvrON&#10;79m/7CeEEEIIIcQ1RhPUhBBCCCGEEEIIIYQQQgghhBBCCCGEEEJcCZqgJoQQQgghhBBCiA8AfTpC&#10;CCEEYXugNmG9kM2EEEIIIYQQ4p2wcPgVARGY3bMsc+HvHk1QE0IIIYQQQgghhBBCCCGEEEIIIYQQ&#10;QghxJWiCmhBCiE7K+dPvdy71RVmvoxVCiIug2k0IcVVE/fL+elKx57YIIcQVMMuyMqqT3g1F/V+9&#10;4f3uqY4C18j7OYI1o/Emvvhg4fWcRQjxpvRSr+cihBBCCPFesA59lwTF+GzWd7FpYZQi7D2hCWpC&#10;CCGEEEIIIYSoeL+3KYIP4yiEEKJG9dJNQpPTLoI0tW7IYkK8Be1nwEIIIYQQ74TohFCmWbo6JnHv&#10;oj0hLeT9oglqQgghhBBCCCGEEEIIIYQQQgghhBBCCCGuBE1QE0IIcc3omi0uhBDXA9VuQoirhvVM&#10;vH/3flGfTghxhbzRi8Oql66e0PH717P9wmh2i3PQb0auF7q2hXgLZtUihBBCCPHuYN+jlEXEzY6Q&#10;Nl1+7xZNUBNCCCGEEEIIIYQQQgghhBBCCCGEEEIIcSVogpoQQohOyjnY583HFkIIIYQQ68377+vx&#10;COLbbaUIIVQUPgRUJ71boOse2oT39GWusLa+orYq1BLbcIr4YOH1rGv6wwLGmGWRYYQQQgghxE1A&#10;E9SEEEIIIYQQQgghhBBCCCGEEEIIIYQQQlwJmqAmhBBCCCGEEEIIIcQHiD6qIoQQQlx31NILIYQQ&#10;QoibgSaoCSGEEEIIIYQQQgjxAdKj8J8QQgghrhdo39nG9+xf9hNCvBtY5lTuhBBCiHeOJqgJIYQQ&#10;QgghhBBCCCGEEEIIIYQQQgghhLgSNEFNCCGEEEIIIYQQQghxjYkfS9XPqN1IerB7b+prIYQQQggh&#10;hPgg0ZhVXH80QU0IIYQQQgghhBBCCCGEEEIIIYQQQgghxJWgCWpCCCGuGb0sQgghhBBCCCGEEEII&#10;8a7h10+meS2uD71qEUIIIa4G9R3E1dNDV8aEG3bJvbu+jSaoCSGEEEIIsSboFqgQQgghhBBCCPGh&#10;w9G7RvDXEplWCCHElaJGRixjlmYzSCx0L5DpdGpCd6/XMyknQNq29Wt6qd/vp36PU8eu/vrTBDUh&#10;hBBCCCGEEEIIIYQQQgghhBBCCCGEEFeCJqgJIYS4ZnD2tz6BK4S4nqh2E0IIIYQQ4oLMerUIIcQ7&#10;wz5J4U5xTai/SiKEEEJcPuo7iOuPJqgJIYQQQgghhBBCCCGEEEIIIYQQQgghhLgSNEFNCCGEEEII&#10;IYQQQogPFX2k4xKIN9H1NvrNRbYXQnxgoH3nh7jUzAvxHmDBU+ETQggh3jmaoCaEEEIIIYQQQggh&#10;xAeInp0JIYQQ1xzNUhNCCCGEEDcETVATQgghhBBCCCGEEEIIIYQQQgghhBBCCHElaIKaEEIIIYQQ&#10;QgghhBAfIPajlPplQiGEEOL6gfadbXzP/mU/IYQQQgghrjGaoCaEEEIIIYQQQgghhBBCCCGEEEII&#10;IYQQ4krQBDUhhBBCCCGEEEIIIYQQQgghhBBCCCGEEFeCJqgJIYQQQgghhBBCCCGEEEIIIYQQQggh&#10;hLgSrmSCWm9WixBCiA8Q1s9Zoq7uZQna2wtZKZIQQgghhPiQef9dOh4Bb1GocymEEAJtwQxtwuz9&#10;tgl2fzu7xXlEOy6EEEIIIYQQYl2Ikdy7GvvaqJFj/fMk4MC8f46sEkcikUgk717s5iqFS6+WPgV+&#10;lKLKT7PZzAT/INmzgF7mzUQh75k4JyGEuHagalP1JoS4aljNvP9pYnEUetAthLgiqsHsqnwYteP1&#10;h/oNeX+YtXF9yNorwsmE0taHD6/pkOwlhLgo9f10IYQQQoh3T+6LxJL7JV3S7/dN6I7n/RFG7Pm/&#10;uzw83yRhaHt+wWVIoLu9QgghKjS0FkIIIYQQQgghhBBCCCGEEEIIIcRlcqkT1DixIUQIIcSHR1lP&#10;xxuTVmfbzOU8O9q+luZTmavwc2h/bfN9ErPAhRDi2lFXz0IIcaWwqnn/1c2HcRRCCFGjeukmIWtf&#10;BGlKCHFT8PvOuvcshBBCCPFm6AtqQgghhBBCCCGEEEIIIYQQQgghhBBCCCGuBE1QE0IIIYQQQggh&#10;hPH+vhgTe26LEEJcAat+LrxCddK7oaz/35/Obc/8Unx2i3PgJ/qlrQ+f/OsHcW2LDwAYgh/ikj2E&#10;EEIIIcRNQRPUhBBCCCGEEEKIG86H8WBMj+eEaMNSoV+REjcPXPSc9HShSYRXwPve/1phtZU7hRAX&#10;Q7PUhBBCCCHEDUET1IQQQgghhBBCCCGEEEIIIYQQQgghhBBCXAmaoCaEEEIIIYQQQgghxAcIP+DU&#10;01echBBCiGuJt/P4r7ZeiHeLFT53CiGEEOLdoQlqQgghhBBCCCGEEEIIIYQQQgghhBBCCCGuBE1Q&#10;E0IIIYQQQgghhBBCXGNmhYgbRw927019LYQQHwr6gpMQQgghhLhhaIKaEEIIIYQQQgghhBBCCCGE&#10;EEIIIYQQQogrQRPUhBBCCCGEEEIIIYQQQgghhLg09OVOIYQQQlwE9hum7hTimqIJakIIITI9X3ou&#10;68q6H78QQiwEVZuqNyGEEEIIIYQQ4kNHk9OuJ+t/71wIIYQQN5cZuqdzYv5T33gH/VdNUBNCCCGE&#10;EEIIIYQQQgghhBBCCCGEEEIIcSVogpoQQogKnyVNufoZ0lcFj32dj18IIRZi9XN2CyGEEEIIIYQQ&#10;4gOFX9ji4zd9aet64fedde9ZCCHE1RD9ByGukvfbj9EVLoQQQgghhBBCCCGEEEIIIYQQQgghhBDi&#10;StAENSGEEBnOmA4RQgghhBBCCCGuC3wTPUTcOGaw+6zvayGEEEIIIYQQQrwXNEFNCCGEEEIIIYQQ&#10;QogPEHuFSO8QCSGEENcPtO9s4+3nItXWC/FuYZlTuRNCCCHeOZqgJoQQQgghhBBCCCGEEEIIIYQQ&#10;QgghhBDiStAENSGEEEIIIYQQQgghPkDsRyn1q4RCCCHE9YUNvdp6IYQQQghxA9AENSGEEEIIIYQQ&#10;QgghhBBCCCGEEEIIIYQQV4ImqAkhhBBCCCGEEEIIIYQQQgjxruCH0/TxNCGEEEIIcYPQBDUhhLhR&#10;8JZHITOsZmwKQty/T0EYt94cpo48LxEec8BjtOPM+7JzgZueJTP4VV75eLgyJ8PqtOFtQUZzq8l8&#10;7JvBkvOFrnuQvl1FdTwzAYVuk55L9g/oNPO1TCjaUFO8ZvM136C9vQIwAu1m8ibpxaXAa9/qXisU&#10;bmO3h0ssXmhCMlFurOw0w6stCxOrErrPWs/AFW3NuVKyLEx0Qz111XPh77qsL2uPMwsflpOQHDfi&#10;NOnyu5mEJrh2DbvOvGc4rydqv5+mtvZ6C/FQPvqzAYQ5eF61wDY0z8K6yPOoU9DdJQzLlHktzfua&#10;gvP19pvrUko/utm3pzTblVqfhU4rav+u0Dq8CMX+bpwNVqJbgw7CWF5op+xT6TXbrk7v9jKbVn5O&#10;2HqujBhlHjeR8vy7LlLXp+vUpUxB2tu1TyliHuglX9/nqqgyTeiT6XJawJUFt0wYTkuFDUoNE7FM&#10;dJWLEtqc9WMdl7HZL3/7+yI3hNAz1lYXmd24Zlgt8zYKj5Aucl7rzBufAhOV129kVEqTSseQqa+M&#10;7HVh5vcgmpT1R0EovFQ81mYfONkvq8pKlBfLK9c7kY7SIOKS0i0uhmk6r4O2u72d45vtBll8/ONk&#10;47aTGoVnads5+14T2ufWdi8576jDvHyYD5YYwzimzSqfQrdtLJxEHObiOZUi2pSaaWmo0qkTMU2K&#10;sNB05d9Kx1LTqjVBIzd65HW4bxo876inWjpotB1BaNX9a5UzLvyjr1bFyVg+Jdyu8xFdlLrskND3&#10;nG4XEYWksFrYeGEey/x5HGI1qK9uXVoNZvovpXCVJjN3eITnVcA95+vMpL1d+q+IXWdc+6ZzwTze&#10;AO5BCCGEuCa8aaPJdFfb4AohhBBC3AzUpxJCCPEhsep4X+2XEEKI84g2ZdW2RQghhLgoal/E9UYT&#10;1IQQ4gbib7Dw7aMBtmJWtb/xN/fWXwWnUPP9y1qq4TiC/C2ZYqp1OC9bSip/nMdsmHpTf6PK3xGJ&#10;yDhCOP0YPTQnstDqTYTqzQaev52V+VfnVojlU4TFdhnnWgt0w2+mlEI/1wO/nFJL6Im6tO+s9Erp&#10;2VXEL6lVS9bljdLnBSSuOf8KSuiK27WYviviW3VB7TIY14T6HkJGEJYnt2mkvizx/RfHUO1fYlJg&#10;dp3CvtPyzdxsd5Slyg9xrEqu8qEtaT/WZ3SHlHEk54vrMd6ItgV+XjfVYabryg9S6d3+TPyfp5mL&#10;H5EkLraa4ZL276DNQmfUH/5cWJ/QLyTC4I/1rOcFwuyGfoHbzbwYaDZsCpJ2+rt4upsjro9Ssg1M&#10;F1lIFSFactqCbcgGvCj8ihosBfHWPuIhTZU3khRuzw56p2T930QbVHSFLZTCPpXOsju3Ea5P1l1Y&#10;w4v/fTv7hcCWIb4wdkHkjRDm0kl1XJJaXOt1eXL/Wu9BxAnhdhaExeJ+EY612cPTNO3q7jofRLuI&#10;kC7/dRPqzCg8KyfDXH/1dY8FYXX/OkdmVP4WGxxeo1GYNvIHOaokiwH98DrMuqq8Kwep9RruhDEj&#10;hTpmn2Bmtqpp7MJobnkZQds0zWOcKu+MlQnGQRjjWDyMiSJOb5KlyDd2KoGE/grJWE2Fbe8flDrP&#10;a1LlU3oG8GMfwsK5H/daeyFd/udK6JrrUu/UMwR9pz7ae+sGm76p9xBuk7Z/FssDoVjbfQazGt0I&#10;bRyDpCnzeqaPaxsRIh5tkvtiTpHOxvTUPYT249oy8Pxqe/Mv2hzb7HC3w1eTiq7AayxV/4v1lEld&#10;DkxsIZGIYREXgvaih/aFkuzeOsc6ZyYNoyOu32MLoW1bxC5uoFT6rsaAhY6rMJSIKB+Rhvf/Ecfv&#10;PXt9VYfX0thflCvaNsKDMp6kwrXlYszF5fVNcX265LYkC/2sPUEu3r+m7TxekbNtV4ulC/F85/d9&#10;zaWgw6ugtFIIr3X2n0GV2P2a9RHimj3aUuu/Sn8RCbrC1kFaNIPLtjbceazSJTGOqdJAaKIG9GWb&#10;UThRHybUc9yOMsBkLnnJ9jKqPOmgH+xra2wzT0kh1Ilf33aNG2FJ11oDxrE2ivqmXilOXT+Z0bBB&#10;4dgRa45vqn1elYS94zyWEWfHuJBIX+WRw3hNxXV1xbybvQghhPhAYQNUwu22nxBdxLVSXi+lXykl&#10;0Xn3fpD4UFhmM/F+6bKJ7CREXQ66yoLKyOWySJ/VXREIw/NNDbuhge1GQx/xhBDiQyTqOZfmlotY&#10;R1a1YlecaLfUfp3PefoV64gsetVIw+tHWdeFO49/5tqMdrtRphWXg3QqxMVRubl6QsdvoWdrQpal&#10;P28fb7Fv0UGp7/N029UHWCfe3bXD3pMQQoibRrSTVWfHGx7/Zkme4e3T9ZdI0dBWWRTpbMZ4K95l&#10;E/v1VwwNO4d40zlReAyAhxFiU9sjvHV8Pu0dcsXHvtaEjrLk1wWqy8D8Xe9hmfgizpQLrotpHz5I&#10;E8IY9RdWpPuF1Epuuhu4PquyWEnoeUGyhq9PIgzbVuV5zl1ut2U+bWVz28caE+cWmDtvWxjOt9w2&#10;dyHttBG/bRy4bUpn/npA+WaPCyjjE8ujCCetzWtB6K061yyuKMaotyt3Ed/cYaeQTETByrIzz+Z2&#10;Pc2WUlJFqMTNRv8OEQ1YO3gNkb+hVuqSFG6P5ZOeHcbPdq10i7DGRCk6QsTFybqbsf/ErwOEcBtU&#10;E9OyZKxtR7+sF/2yOmgehlXhK9gq4pdy3Qm1nKOaBhaf/6Lea+KqY2miME7Isp1c5ACEA52hjoqa&#10;yy9X6rGty/Ar/d0+FVbPhY1CsD3XtkGszWEYt0n2Cyyc24VUftcBngf1MoGLEt/pXATDCjFdMH0p&#10;Hsb/YhVKHbrW+N8+DsA1t6FnHxc2YrjEtcj4kKqZoVQ5MF5eN95Yj4iU7GnlgcLtMtzxLYbFPYPc&#10;fpnfOpPP33SQxdyhCxL+mYgXcbvSZv3HmMWJNiXHC0zN3OY+s8R2+JXuSoo81hacQ3kepR5DSr/G&#10;eYd/popHuC7CzI20WVhT0eXjcL8rwy8Om5ibZc/Dmba2G3aRpXaIbsIGoffYdj02KeOBRrQyDO6G&#10;ncXlQ90u0m+EUWAPa1dQCOwrKighWXz8w/hoJ3pjCMZGJtyO9Fwx7nUtSHGehdip0l1cy5WbYZBG&#10;fIRBbBzSqPsyjFIKPFw8jbvpv4ycJ1dtEU3seg/lZLtV2/XKw6h/171LxKvD+C/sFf61FBS7EE5D&#10;HaHkBqG0UmrdspqyqgoFx6oh8y2BT5Q3yx/pbDv7lxL5m5vQXcYP9/WAvSYuft6ZShfLyHGoj8oW&#10;4ce01BNWlm8Or+LSj7KICA9ppxUrYdc69GX2cPH6yanbGAjiUAJ+C7KTeB7deCYd+V8Rdh214f7i&#10;miildUzFOdWYYlpydWiCmhBCiCvgChvec8mNbCXLWCWOePfILh8mpV0uaqOLxhdCiDdF9c3VEvrt&#10;kmWsEkcIIT5kVId9uEQbs0pbs2o8cpG44u0p9S29Xx3S7YeLbLNetB/ghv1KERdDOvswuQq7qIwI&#10;URPl4U3KxNukFZdDaYMP1RYf3nFpgpoQQtxA/K0JvinJWd18s2sMX34BI8+ormZ8011sVzOuXTwP&#10;vkvgb176TOz4kkaOX6a/FIk8i3zn9sW31iB9rrmNxtfuGXCNOIxfvdXGNAyjMCz8XWZ9l2pfkPCr&#10;ZWzrMs61FrN1KblzU9qkrd8+1tSR6Skk8qNg23RPP6Yp85JUEjq3a9WF5ZBfpWuW55CsV5PC3/QL&#10;p5UJLxczpHXhNc5w7q9Mf9lSnNe6SVyzcS233YvCuvzK+GZTUNmF+6O9KHSH3elmmuxncZmOiRle&#10;5FnGYc8/29v911jiHKvzzNL2a7ttm+mzRFhD8j7MHeXGy0bqU2iPdposjGdxqWNsVsLtiIM8cvmt&#10;9yUJ/blg23RUXNsUa28Y1o4X+vXywrrM8yx0zPjwn2/Dl0t9fJJK91YGohyUcbhNnSNaJWED6NOE&#10;bm+7vJygH8mvqqLdmaF8VW1RwwallPvzvLqlHW+NxPTc8ivF6qEs5tfWUUuow0qfLB/8glQeC9AP&#10;cczP2geWMejPBHlXZY06xapqQ+jHurHrOpB0C/UU0gxzO8BtdVzWbxWP2y5sX6Iuq68RhoWbErYu&#10;xOIXaWO7dJfbi/wa+1kn4fnweuUa23GNV7qN655hITzffM4Gr324G3kyzPOqvkrE7UY8iYvrabEg&#10;TkhuyxvXnPlT54ybqeqkdhrEabRDFPpFeEjOs7GdJcpEJcVxlvHWSniOhcS5td2x3Y5nfjmvarv0&#10;p45DaBcK3REW21nM3jmc/QrUVdaulTq2OIWE/1pKqa/CXW63/drhbXe1Xe6jtc+IZ3Ghb+s/0F2I&#10;6Tfsw+0scFv/4DqNIS9bSv2inZllcd1SZ9RdSKHDSsfMJ8JDv2V9xjSFbVaRdrlZVeKcboj4fdxS&#10;mn2nZvywR2xDZZXNQvf0x/acbukHsXuijA97Bo3rgsI81k3i/C9bohxgHxgrun64Dp1x7JL7uBTo&#10;2r6khnD70k3Er9JCwiZw24fvWLeZRJw4J0mtsxDqCCtKpbOwVRHf3OFfSs7X6r3ctjTS5PFQJfPl&#10;ssrjpkhVh3SIxcm6Ldqgqq4Ku5l+4/pmfIRDrxFvijC/L5P1zHVI3q7zZ/q8b3NnqcJabpM41jWT&#10;hr6L8zLJ/gvPj/5dAp3beJS6Z7ywD4XbtV2qslbJOXVUqfPqGBG/OlbJnJS2rPRU2iT0jXoIa7tX&#10;A78e/S1+JuxTPUfLYvHfgcT+GhLXQUuqazEL4zbON4ThzAduk6uDzYkQQogbCxpQ/KGVrQUtKz/A&#10;PEUTMWv5LxfS3mbmpPR/WyG12x6wLdqPHbeH+WnYydq2r8NdE75VSNf5h19byjjXWFw3DS11wLh1&#10;LP86OCw1l8TjOfUHdGvq/Upc9xSWUddTGeYfI277t2XW83wCy7PqhGKrUU5IuJk+CHcZr02ZTxm/&#10;TFMf14cvQXkO7fMJd8Qvw9qUaT0+t9yGEHhVa5NZvnkA38pGISUd/szedwHoiDtxEbAuQspzC78u&#10;ivOfi1+GleS8s45tCZ3nNObCP9+qaW7n47XI5pHJeeYtJ8eVtOQ8Qot1vdhUtuuZ5Sl+zqBZbriy&#10;gPNl7thuqgRtP9enazy7EWSSfSJGuTWfbxke0o5D6E8ijBL1WUkZfgOlvIYppb+5SeiZ/8t+RPjX&#10;4XWaIPKRrCYku2GD0He7zxbWyI4c3VsOt0tQpoO/xctifkG4mbZ0B3SX211EnDIu81pnIcV2WUYy&#10;jbOOKEW400xTE/4SF1JePyURTiK8nZZ0pc2+fBo9F78b79fljRZuZw+sjzbyrX1qv3UREse+iK54&#10;5TkHXX45bdbtjG1yI1p5HKzn+lnCP4slzmMUN0YRTsrtdRESyij11t5eRJlHsCCt7RL/7BqmHttY&#10;BCSluI+T/TMMium28/uJuBKXmq42fRER1352Dds+XqnH+qU7rOCWaOcveSuJemaBxJg/2o1SbHzJ&#10;MOQztftr8FgkUS7LDPBnMkcErIssw6/aZrxwu/a6YZwId+H/KC9BhFRL2In+5ugaHxZE9g0YX+Li&#10;lPptBoUC3cNjYW1xGJdp6F+XD3cH7ueS87IES6SR5roLyXoptNYMD+p0oeO6He9iUZ7h386/pEwb&#10;6zJ+uCNexCGxn3UQ0j7+IPwiHol0RZrKGWFNqcvGYmJPHjf3n5nEyoSHR5zaFXmWob5PSQhX0Gmr&#10;/W66XXv+/C1rEv+8b5DzAHVYnfbdComjqI4GlOGE/u34JNx521ZlvKula8QihBDixhONWNmQtbeF&#10;EEIIIYQQ64P68uImonGsEB8eUS7PEyGEuAous55RfSWEeN+oDhLiYlx2mYm+QIg4D01QE0KIG0Vu&#10;IONb1rMhZOSSstg2/Qd5vQHZNJmlzTRNG5ARZJjfSkIyW7NJQXyEV3lx2/KJ/V2WcH9xHsg/UfJb&#10;uNyeYt+U6lziOBHHjocS4cwDYfbaIt2MTxkhLtexz2USeXaFXUOBvmewrwvc5g8dU3/T0F8Iw5DE&#10;uhzQNyXbhbZg2hmvpZxfbRemvUE6XVVMj3T7mx1+zZdCvUF/oeusV9OtSaFX+0wK0kS5qWwWeg8/&#10;pLt0WWPbWn0DvVyJMH8S9uQ+ww6uMy9vTT+Pj5WVNR4fdBz2zteLCzYrifzXSXi+PD9K6OwKJPaT&#10;r/8ZxNu8fAzUbeN6LtJYHqzb4ktE+Z+lzfHt+LFttpGEWJtA3VHX0LG7Uc9Bf/b1zXzdMp7Zo9Sj&#10;6TJskSXCLf/CPlW8CJOUUn/ZxKUOo/5KHbJ/6MIyYmJ2YVxEK2wWdqvLCuNEvRSS9xH2s/4Et7nP&#10;Qqr0IUwb+yn910/aui+lK74Jw7rCw78Ij7IzhR6rPnPo29K5Dst+WdXnr8oi+x6MQ3uwPgs7+T4k&#10;5wn1xfJT68x0af7UKfxMt2GXUrfuz/j2pWuza07L8tIY/3QI83xbaRzPOknWqV2zId5W+3g26g/G&#10;wbjXhHrL52yf7eAafpAZBTqt2qlsD7OJ2UUyL/laxZr9qeoaZl1ka7eR1T/lddu+ri1exj87hPi0&#10;g6et9xF1FuKY8Bgi3PfhY326GZ/2zWL7aQvimjA8zmldhMecpTqPSxbq0mzF/cAL+7U2B34U6noK&#10;v6mVNQ/nfaMZhX2JKSXSM4z5YtvsFPrPYWslWe9XqvtiH7ZPXvvUf+guhOFe3rycuXg+uS6z4yzS&#10;MNzyxKbZjlKe300X6ivqH7YJIdxmGOPENR86jHTULXVMdyvM/EP/We+W14piderqUrVfXXlde6G+&#10;KdQ110WY2TDCwybZLjHQp22s3mJ6r89439z7ERwnMS7ysk+uhSDI2i+mp9Cv2O9aSeiH5/+24vqN&#10;usvEyhPzzzqyPhecUV810rFO47Vc0NAv4rNeszqPeTkxvmmel8QldJave9MThYpjeNjOdWp1CdJY&#10;P9nadE9n/QHEtzDaNNvMhelpSwryNNvkfYffjZQ4f0i0J6Fj0w+36U/dQ4+VnbJU24xblAGIlZVo&#10;p6qwIm0lYdu3Ee4jH+/aSei3OBc7H7hNlwvShN46dRrCcC9P3mfzdF73RRh2Z/UT1gH9Me6P/kaZ&#10;57zfsuO86QK92P2TuKeZdQidcazi45WwZREeYxdeD9k+LozP/ND2m3Bck/sAnfu/TOFxtqRx3eLY&#10;Q+x4/FxcGL/My6/JatvqHWxfIdyDEEKIGwkbGEo0OG05L6yLMk3kf5XEPsr90L3sGMIv4i0LL6Xk&#10;vPDrTpxzqWcS/qUEdJc2aUvk1c5TrM4ynbbDuugKL/2uQtaJruO/bOmiK15b2qwSZ13pOrerkkXl&#10;p8uvlC664lFEk1V11BVWpinD2v4XFVETOomyUcoyfUXYReKcJ6KmSz/LpKTLv8u2JWWadpjopq2z&#10;tt7KbbrLMrWKtG0W0hX3MmQd4XGXemlThpfxIu6icHE+ocdSuijD27o+T99l2kWUcc6TRfunrCPl&#10;uV2FlDoKSn9KSTuMEnmVUvqvK+X5vCshi/zJIn/C7bY9xGJCR+W1HPpbxjLdRlg7vPRfJmI1unS3&#10;qpSEX/saCOlKc52I87tMWVV3ZZpl8YJV44mmXhfprSsOpW0/ShBhpZTxlslNY5kO2v5tXYa7JMJK&#10;Cei+qD0uKutE1/Evk6DtHzptS0lX3GUsyzvC2iLmoV669BeE7tpx2vFKFsVdFP+yiH0sk/JYLipX&#10;B49KCCHEjSFP7e6F5InREH+Ba2YxDDjoduFbSvktjUq8garjuDiRcV4tEXshnW6kiu0qP7pbUlG6&#10;Qey7Spuli07/ah/UQV4qv8XHScp4XVKmLd2kK34pl5U2ti8jLTH/tlB3vK4avgHd/opg6Lgrnofk&#10;0PIY8nan5PDOYz5P3jBtGb90k674pbxNWjs+j7qU6osQFfyak4uX57zfMor75rUT+7t0wX5j/52S&#10;45X6of/SNJAq7lWmzXFKMa3lja7tZeJ1L9zcyEQpmKKsTHuomU3gY4JwW2d/LPOUfkiQiX1SOs8x&#10;wunukmVpV5GO+G+UNo4jr5dJ6JZSxc/udvrakYGe56kjhYvHRTVXxwkJqjgmUf68DJpEuiKt5Zfd&#10;PN/ynBvxSynix3aV9jx5w7QWfolpu7A4DCvFiNSO5YP/tQ/JcWjHkOzHpTpO+nC9SCIV3ITuS0l7&#10;nuT4dJNV0lbhOT79yCppKY20TLgQROR13EO7AuE6bFPuq5aos7j2fYU9Kzeo0mZ3p+Q0lcCPcN0o&#10;1+14pRRxiKWFm/JWac+THJ9uMpc2+y2ThTDPUhZh5SDnx32a0C61bcr9saz4Uvs53EkWrgosXvaj&#10;uzpHbnO9SHJ8usmlpT1Pcny6ySppq/Acn35kUdqSue1C+L9amNb8ANPYtrchFgCJ8Lw5J2WZiDX/&#10;VW1idtN/mVRp87p97gsl4kJIbFfpc1in5Ph0k0baBdLImwI3sbRZTH+VLCEy4Yp5tpIUwQ3MP8ej&#10;e5Vj5jrih5uU8bqknbZ97gsl4kLIpaRdIouo9pelvs5aiSIvOBvCaI2oLDnRG6AAhMe5VX5G6W4S&#10;IVzHdePjqHyMzG+JXLpus3sufikRF0LK7Xa8OcG/Svf4V24vkkoX4cFVtY9cT1Gsf+Db7CuYMG6I&#10;/SvjwklKf96HgptSnRN8VzrfQtppbTunbcdtS+e+srsdtyERF8KNSrfZzfCFgn+r2IWYu+3JfVIK&#10;/JgioGmLLkr/Ki7zaEmpz05dLZEqvIgblPG6pJ3WtpluWdocfmlpI40t4S4E8QqVF3nlGIVf7fZx&#10;Pu8DxLGRRr5XINV55X2au/APIs4iaae1baa7qrQ5/KJpS5tY/Bw38nHcstFXZgtjrUykYVyLRWGi&#10;vicOzyXYvvKa2DaTLpEqvIhL3iYtKeN1ybK0b0u1H7pjO7sr2nEqv2wXrm1pxol4xSMMoyuenVfp&#10;ztt0V9sL5G3SUkiZ1raL8GVicSHVvvJ2V1yTIn5sL0pr/lCc30dugbDy/kop1b3KLH4vBiGUHIvw&#10;+q/r0GZ4eQyx3XnMS6RKm+Ob/4ppKaRMa9tF+DKxuJBqX9wuwpcJmUubpXbkdbgr4pmdB1p+WaK8&#10;1Dah0D9nk/Mq6yVCd1ssDhyNvkl2V9shsY8s5TmZO29X57tE3iYthZRpbbsInxOGryL4Z7IobM4f&#10;mROussQ9s0SxWI7Fj4QVTQ9z5YOOELOF5VtL49wKqcJzWvoRyyfCFsjbpA0p41fbRfgysbiQxnEU&#10;4XOS44csohEvpy2Ja71xzBS6eyiDHNfkbRO68zahuzrmBdI4Jwrcq1GlaAnBdVYtHRT7exewthJC&#10;CHHDsEbIBgpnaHjGWeiemHgY44TkQUXd/HoubLRKsQVx0wQNKGWKLW67lEv4VVLGzfvrildP1oD0&#10;cRwUuOvONc/hDGEhOJ9+HGuEexwTywOng3BLj314fqUufN8msU1B2imE64hTLlWakFY+F9VP6X4b&#10;3V5mWtcX9Zr1ZzqjQPe4rtxN3SM+7cFrLcX1ltMip4RrxsT8XMpjiOOIJcLMncPL+GWciBdL6fem&#10;aStpp22lL5cqXshbpo2yGOXU9Z/DsjCux8v6NR1DUCZ43dflm+UE9qKY7TyfKxMeN6RcSr92PLrL&#10;OBEvltL/faZt2LC9ba56qdKFWFy6aBcI6yWr36IshV1gqwS3CcsX/dyeXpe5vatw5OgT3XAlWFn0&#10;66W539od27FEPHPn8M60Wcql9Dcp0y6Qy0jLpRFWHLeFdeRlS44X5cfLS24bGS90Z+UF+g1BPMsX&#10;4uXM48aNBrcN88ztTrZLY9905/3bkt1VvDIsL2X6CG9sc11IuZR+b5rW5BLTtssLxduHjOnT9R96&#10;DrG4uT9j5QV1Gfshvg+uqXPa6Qz+sFkVBmFbzn3Hdpa5bS6xnfdZ+RcL/Sv3srTu21jeNm0l56Sl&#10;lEs7rCHVdc9rOoRloykRv44DsbYGftYXg01MaAPsFeENYV+qJcvOG0dkS9RvVV/UpIzpSyNtzteW&#10;9j7Cv1hWTuu+jeUiaZdKxO+SUm/Zz/Vei4fzuo/rnzblOsoMbRTpc1kp2hHXNUobxbcgDKMUYZYv&#10;QzvOEe72kmO6O8e35TLTum9jedu0layalnFyeNXGQE8mCPcxWa7XaJfok1k7E2WM4m2IpadtubY0&#10;vh02LPdXiR9J8zizO5auY29sL0nLZS5tjmtLmTaHtZe5tBGnndZ9G0sZtjwt9cg19Q/1hRhuD7cJ&#10;JOvTbYV0uX2hJIrZpV6Yq0vXfvPxFEvDP8cPt0leuvLoSmt+2V0uc2lzXFsuK22Wcqn8mGfENaGe&#10;g3CXuud172LtB8sGxa75Ii3sxjrfyxPLULaLpfUwb7sQbnUc80JYlDfaz8oX0zeFx+3Hg3C7Ziju&#10;H0tsd/nZwnxyXnHu5TKXNse15bLSZimXtt+bpK0EcZnG+1zULfx47wW2mkK37HNZv8t0D38TtwvT&#10;m75p17Ct2RNC+yEfb+N9P+Vxlu6LHLNtl3Fz2ljacUs/W8p9tdJymUub49pyWWmzWBwK/VlXFeLX&#10;MdsL6L4SXsPUP9PQHrlcRXlAmF/7OT79LL/CZrRHsZTHUx0L1rbYfoqw8M9L27+d1oT+LWn72Xa5&#10;H7pz2ljm4ub41TbXRVi5LEsbxzit6ohS14ybdQb9UUz/9EecaeJYhf1i2iL0yzTczm0Ny47FzxL7&#10;P0/KNG8hXCI/W+Bu26Vcwi/8G8dCdyttSNvPthekjWUubo5fbXNdhJVLxPPzob4htINJjk+B28cn&#10;2SZlG8N6KouXkbCfi5dBlilIvk8Tv5hlv/gZ20hf9p+r445jzEvb3/aT3TzW2C7jxNL2b6dt27QR&#10;t73dlZZ+byGuK7hN19k/u2N86G2E11kRbmWH5aQS2IXxWZvRLqb7bAMT5FGVVeo74nlcO0/mTcnn&#10;GO5SyqUR9oZpbWmlDZtwiXhVWHaXcRv7ytvlUsaP8MY210VYLO6fdUYdZX35fUfq1NsQr6siHtsO&#10;9t9Qz1HMZp7e0iCO25Ftj4vtM0vYPo7FJLbjuLK7lHJphEUeFlK7SymXhl8rbZddymVRWpOOtFXc&#10;7K6222khqCVcQo+l5DCLW9mD27QZJPfLQt+sx6LMeD+Lgv0iTuzbtkOKxfPNkuPSbWHZXUq5NMLe&#10;Q1pbWmnL84t4VVh2z0nkYVLqOLsjLK5la0PaUqQ1N8sFx5a0H8NR1nIbUYvH9/owxMuT1aFd0nH8&#10;7aURntPZ0pFHeynDzktLKZeGXxE/tmO5SFqTjrRVXLojfi4Xrte2rikez+8xe7my+5nYZr+v6tu1&#10;03AfIeV2zs+W7C7jtpcyrJ22lAhriKXDddQWayf9egmprtNIW0hV71whbE6EEELcONiBPU/aLAsL&#10;VonzLiiPozyWtn8ZRrrCQ0rOC7/uLDrv0v8i4V3+FPHmdOmzlCC2y45nGSfcly1iNbp0V8oiVo0n&#10;zqety4tIm2VhwllVR+04sd2uy4IIfxMR3VxEV6vECcq4XSLm6dLTMgnobrf7JLbb/iXLwsRy2noL&#10;XZb+pV8ZVrpLyniL5Kazik4uGt4VR7wdXToupYtV4pB2vEVxu+KVIuZZpJ9F/qQMWzWO6Kato3K7&#10;9A8WhbX9Q8RiuvQV0sWyeLHdNZYhEX6eiNXo0l1bgkU2KelKJ1an1F8pQekm7Xjt8C5WiSNqlum3&#10;HRZCuvxI278MI13hpYjFdOmLUhJ+q4z/SxFvroe2LksJloW16Yq7TMTb0dZn9AW6aMelvC+6jmWR&#10;BKX73THgv//yX3/+36bTaZrNZmlnZydtbGym3d29tLW1nXr2KTqX0t1Jp/eS+EIIId4ps9zY9Pqz&#10;1If00ArM0BTw5xIOD8fp9PQs3bv3EPJxGoyGqT+YWtyYaW0zq6sFafGPbcdshnAI34Tp8W0MNNYe&#10;I+JzHY24S9uv7Y7tcJd+fEOkxxnus7M0nXHm+hn2zHnks/T8+av0ev8wHR+fpKPj43Tr1mb67PO7&#10;aW9vE+c8tuPr8ThzXn78dHH+O/M6RS582wTnxDcT4Grv33RR+IU/4/o64pVh8+7Ybsfr8mu7Y7sd&#10;r8uv7Y7tdrwuv6ab1wHdfv6U6Bpw1e+7/Xs96tfj+qfA++nV/nHaPzzG+lU6m56kze0BrrOddOf2&#10;VhoOaZOTNJmcml37fWboV04cT3kcfiy1Xzu87S63237t8La73O7yWxS/Ha/Lr+2O7Xa8Lj/awq/4&#10;Zhx/IzDWYSdfT6YoJ9OxpaTh2K87OUW5H5+mp8+epVevX6fBsJ/u3ttKd+5spc2tXhptsHzkMs23&#10;eLhuiV/39TWxuiwuL6U7trvidfm1w9vucrvt1w5vu8vttl87vN6u9RZhi+Lzv2kT/fIpKqbHT16k&#10;R4+ep+l0kvbujNLtO5sJ3fO0vYM0Vta87JGorWY91mGn2GJu2S/nzCV8yv2W7nK77dcOb7vL7dKv&#10;Le347bC3TbsoThnWFc+3cS2zTbN2AG2GvV1EjdEmKT17cZCev3yNcnOcjk8PYYthevjJbtq5hTaz&#10;P00Dtq2IzeaD8a0GpJ2sbTy1NsvaFjMc99e0RRzL/HE1t9t+7fC2u9xu+7XD2+5yu+3XDm+7y+22&#10;33w465EoL9FOB9ST66rxZQL7n9Krg+P0+uAgHRwepH2st7dG6dNP7qS7d3fSaDhLoxFi8Y1ES+d5&#10;he7LY/A8a7/m2vcWfmV4Ke3w2C7d7XhdfmX80t2O1+VXxi/dXdvzfu36PHQfEnGgS+uHeRth1zSE&#10;Ndl0xu0eyskkHZ2MUWaepydPn6C9n6b797dRl8EuG8O0BTsxxYT52NckmC/rNqb3/D3v+eOut92W&#10;5fHX7V8t3Wmb7na8Lr8yfulux+vyK+OX7na8LukOj/Msztd0h/h5XW6fmY7xfzJJp2eT9OLFfnr0&#10;+AX0P067tzfT3fs76J/1UK8hidVZpd3Rb8B/7qP+oTvu18O5VMcAifM77xzb4bFdutvxuvzK+KW7&#10;Ha/Lr4xfutvxuvzK+KW7HS+kGoPkdsDeTkVbQ0HTb8JxzI8/PcM45hBtyyjtoa+8c2uA+myANoZ9&#10;5vyjIMijT7f1zybWz+M+e+Vb1Xm/pX3K42yWnTqs7dcOb7u7wmN7lbAuvzJ+6W7H6/Ir47ub12oI&#10;t10jNIK5Ql923VOoU6/LXHP9dHh0kn589Di9fPUijTZ7aWtnkHYxvnz40R76z9xXPb6s91NLezv8&#10;vAw1/Zrh9Xbbrx3edneFx3ZXWDtel1/bHdvteE0/1w0l/NwCXBN3u/58HGljSY5dJicIhRvXu923&#10;5oL2xd9Y76Xjk1Ozy7NnT2GHXtrcHKbbt7fRB7iXNuDm2NLbFAjvG0DYz4vj87KYw0Owv5A4bj/G&#10;UuI8cj5Z2u7Ybsfr8mu7Y7sdr8uv7Y7tdrwuv7Y7tqOvFWHt8HKbfYHJDP1c6BPNC8aYk/T68Cg9&#10;ef7adL7J/vLHe2ljo592tmEXpBnkfhn1STu5XoFVcMg3xp5Y1zqvdd8+hra7Kzy2l4V1+bXD2+6u&#10;8NjuCmvH6/Jru2O77TYd4pq2a5X37qAv2oNfSeA4xtuIaRqj7T8+PUsHB0fpOexyNuG9sSnKy1ba&#10;3kYbg3EmvxDV6594ucHS73kZMr1b2aj33T6WZWHteF1+bXdsh7vLr4xfusvttl87vO0ut9t+8+Fe&#10;T5RS90F51bKVxhp1lY//GM622seZzGs67afJ2SAdHp5gnLmPOu0wHRy/Stu3UrqFPsBHD/fScJDS&#10;BsTrolr8WGJ/XeLl5SLSPse2O7bb8br82u7YDneXXxm/dJfbbb92eNtdbpfh1RdCbA095ms8wrjw&#10;ftlPj1+hLntp98eHo1na29tIn39x39obT+v9Bv5ShLUx8ON9Gt9PYFdCtYRtPI5fN9VxVf61tP3a&#10;7thux+vya7tjO9xdfmX80l1uX0TifEupwrItWD9RWF5Yp1lbjjqNX4wZn43T42ev7X7ZZHqaxtMj&#10;65P97KsHaQftDXXKuo96Zk/P+3csc+xTME+WTUppk/qY6uNsusvttl87vO0ut9t+7fC2uys8tpeF&#10;dfm1w9vuepv6C+E21MgL2+oyCv1439HHH0zJMeazV0fpJ9jlDHbh/bIttPmffs77MhvWJg3YLiEu&#10;m3qrF9FuWTmyHGK/WDN/2wetUx4X3bRXuJthbb92eNtdbrf92uFtd7nd9muHt91d4bFdu0P3ITzv&#10;OPfSHcJr2P0jj8kMrc1kirblKD17/hxl5yQdHB1Yf2wbY5nPPrtrfYfB0Osh26fpvT4OP5bw87zL&#10;8Dqs6S63237t8La73G77tcPb7nK77dcOb7vr8Lbuy+3QO1TFIoHrOKS6bk2HWZ9VulKgx94gnY7H&#10;6cWr/TQ+PUHf7FkaoJ25tbuVvvrqE7uP3B+g5Uf/mrbhc1xPW+braz9u96/Pya8Fd7vUYd1+ns+8&#10;ux2vy6+MX7q7ttt+7fC2u9xu+7XD2+6u8ErYL4OtZhjzc9w/4X1MKH6MwQzvMbPf/OjJS9Rtp+iX&#10;DdKnX95KA/QDdtHODHq8l+kapu37Zne0NVhXzxGqvgD3t1rZ6fIr45dul7gW2n5d/hTWv+62tnjq&#10;8axexjGfoB/6/Q+/xbV4hn4on9PyOQfr+suGrQDUbf+FEELcKLwDRWGj5J0VH/xFx4WNEmOSugGt&#10;xTs57aUZpxSPf9liiz04iA4Y/Hle9rlp+Nskg679N4/Nl8jH09Tn3EzTnZ+kKaG7pq7q6wtCdxbq&#10;dApbUaTfi4hfj/M669ZhQ8/sdFdhdEOsMz2fNvbh+1m0T8nlSkA39R0DCw8PW9RSpvU0y8Mly8Su&#10;cbYtVTkpr3kUE6u73M+lbjsa+XACtCXgv7osyS7L5KL6KeNld9G+mO6z/ufjS+YldB/SFacWX9rX&#10;dZm2xP2jbFka9gEaZakWTx95hYRffQySi4jrMSzHhwKh/6Ze29uSdy6svyo7lPYo3bXU5WY+TFLK&#10;KjryOKFT1ytMYu1JHV7nU8arpe3XDncp93sT5GLnTZ35+ND7WC6+1GAr2hT89z4anNb2k2Z+fn9g&#10;8Q17yZtItg10m6zvDMIG1s54HI8blOmXieyymhR6svFHqTe6o+y42/vILmY782/GtwdsZjvJxSTr&#10;r+EXlH51vFi4HfaYt4vk/QpswXtlUXZI1daEBUu7hZR5SN5cXP9NHVPnaNNjciEFPu5f26O2RUiE&#10;e2wntiSrS7duq7BGeemQZWESSKlXSlecVWU+r/pDE3W4l5l22gjv8r8JUuvsqiTGmD4+Cf9w+cQp&#10;ewG0Cotj6vKLbclFxJe4/gO6odOqLgsdh55bZDu+n3qtPLY4vq6w0h/CMXSW0r/2u3o0QU0IIW4g&#10;fGg+naLrM5mlsym/rMQmuJ96/QGaK5+y1uN2jzJIfc4K7w3hzw9vUth8ICzHsU+xZbEvssGfwrfN&#10;w32pMkPe/DF27KvfH+EYRnaM/obnEIeGY7Vj8eOn+DHH8fONqrYfvyTn4uF8s3c16UMsPY/tWgvP&#10;0YW2DemOWwvj8Bo7O5uajCljXHe4/qZTvps7SsPhVhqNttNgsGk2jH105XeTpdQ7r7leQ/y6ra9v&#10;vyY9Prah135/Iw0gPSsjbpfx+Ax2mbg9IPRzYbfU09EmfdiJtorr3srhlIJeuJWb1cWvo+5zvH7S&#10;LC+ryGTWS2OMTWmTsAf+AL9853Uy6z3aAFEwjO2lKexJ4T5rHTd1zTqvPi5Jl1B31G0PbYu1fVV5&#10;Yli+C029n6U0PmU9Bi+mQZnytqYQax/RpprQTb+mTSRN4fXf5V7m5zZBGUCdFcLp915Wcl8lx4sy&#10;1pXPYrm5Niv1VUvoo7zWUU4gDOc17n0z5sE+pfcV+ygjfv0jD7QdrL9YrqwfhfhsmwYsd5YWecGm&#10;E7QvXJfHtFwuEnf9pMsWYY9G3RPCtrkS6hq2sTYc6awNR3k587af5aPfh51YT1neLC+uz9jP/P5r&#10;aR9jbEsKYdvBL6UUMoVtGGbXO8ZnHJednp2lk5Mx+mcT6zdbXwDidRvzoo2yoKzM0DeLtirK5rzU&#10;timlOrYbJOV5sxzQLjOzRRaLw/ae5QH10Qz10cTbftZj/YHXU3Rz7Mx8vJ1xm0SffBUJ21x3Ka85&#10;r7O6/F3o720D+2PePtAOg95GGlo7Ad2xfUGZQfGAMF2ut9BZ5hfhx6cTjDdZnliumF+2TZEf3dwH&#10;be8CN8sjpK7zaoljvkkSelsu2V5V28/2m/Ub+2UuM2vLYR+25xBfPF0lbKeYH/vL2Ga/2cV1X14f&#10;knkxHVJ3pi/oEfq06xz1TNiqrKdc50iLeBzzJAh1zfQ2DsrxIn+OTWWDbgm91Prpqi/Yftc69D6W&#10;+/n1jrIBoT+7ZGeTKeovb/fdTl37CFs2bVW3Y74taQn1E3UTrmsrC9Bfea/L9Jnj8Z4Yvwrlwnvn&#10;cf8cxQXJ+UUp3of2e9GsA71PVvUpSimO47rZKM7nMiSu77r9zdd5rqNin24blJXoI7N9Qb+Mcb0v&#10;5mLpuDbb1nUiAgppno+kbZdsD1zH1m/O0tYb2yG7Lwah3XivjMKyVOvdbWhjHwuDNPJxm9dSh8Xx&#10;lH43TWqbhF+tK9qH/S9+yZbPXVg2GIftP8uH+7FhQW03Qr96yDorh0d/mLZt6978brrUeq6323G8&#10;n+XiY715yfUS3FVZsrS5vbE2hhPSEIWxUKeN0Ecbsq9m6dri5dDrNsYpheWwPjZJW2iL3O5b+4K1&#10;1V28B8Y+mgvrKd6XmWBsyfEOxft0rLsgiOT3LCl+jfAej9eb76beqq+DUsrrA/FwjGc4B95Xir4l&#10;xwF+X4N1gbeRU4yJ6+vYl6uERyeEEOKGUTW0fLuS7RLFQtDo5G0nBmuLpKQr/KrE4c2AkPk4pQRd&#10;YZK3kzalfxFu1xWvN59oQymvsz46PnwoSledh+QyhbqNwaf7uU34MCfsUUo7fbc4Fr0zXPImQv1b&#10;OcEWdWv2cCVncjyTYD4fyVWIYzaCkcw2fneajgUSdIVJQvx6Lq9pUsZZDNPQFrY2n/n4dVhQ5i2p&#10;afrTJm2/LqltV/oHdX/N7DRnDG+bmn2AsFk7v1gHZVgQftdPVrVHl8QS27xJFfYwm8DbqjMLJ3Xc&#10;mtKvLSVd4TddHC8rlKAMY9sCmUy9f5bbmTpu0M5bcr6QLr9luJ2ijDTGnl5YWkS+krbEdd8Vdr7k&#10;MQwn4OR2wuwCcTwe6zQf19T3OBL86ny6hHT5Sy4ivhRjzCzLmc/HJegKk6wudXnpktpG3eEh0Vfo&#10;CpMsk1Xoiuv3zKwOyz41Zf6SN5G47kO64oREO+ISdoHYUtKRFv9DFjOfTnIRcds0ldwVr0u66Ion&#10;qftvbUq/ZhrrIwMvO3S1wikxDu0Kk3RI0BVWS+g8+sIldduCPlsf/QPrV5PuvCTvSmiTsE9ht2rc&#10;yTFQVzrJpUqut9rQJjG+bKZpU4a9Lwm6wrx+aI6NSbnd9rt6bC//x//7/z47OztLk8k0PXjwMN26&#10;tZc+/eSzdOfOPbv4OZuOB24FgW4b4JTkUmOfryN2pu58hycjhBBiOVUtXXVsNtJseh9yKz15dJZe&#10;PD9D/f8X6fPP/sq+ZsWXj9hf7Q3QEKOOR3tsbYGltjaBuRU1PuL4HHJOrOAghlxuG2D75nHYsbjw&#10;2A7HvXR61ku//d2T9O33L9KrF8fpYP8k3bt3O/3tX3+WPv10N21tTtPmyOetcyoU8TaOs9lnaWL/&#10;mbEFJf/ySt44h9DBTcB0lOmxf2BCfeXpNHk9hXEm0DQ1/sc/7qcffjhMPz1+nk7GY/Q1NtMXX9zD&#10;9XY73drup93NXsJlBntA38yPE/05eV80CM3zuq8uTXpaAO0QMer1lG/foPByAGr9OsjZpG9vgey/&#10;HqeDg3H65puf0uNHr1HuN9Pnn9+28nL79kbavcW3bmjbHgQOCOsB7iYemvJYBgi0Y1oRHl0c4XWn&#10;MskKRL15eDw1+eabJ+kPv3uRpmcDlJVb6ZNPdtL9Bxuo11A4+MllFDXKcDA0IT3+xIH91AFy4tcI&#10;rO/uxmENXR/OTbHA6li7Ems4+n0otz+zr9mdnlkM2GQf8jK9erWfXr56nR5+vJv+6m8/Tw8/2ksD&#10;JBqyLGAZ5HrRUlm+0D5s4z9zxHLo4ynaRDjUTN2+uJ760cbYlvuzzbefJsSWfeUGev/xyXH6Hm3M&#10;jz8+S9999yTt7uykv/zzz9JXaGd2tlO6tYN6aoDWCPbhG2HZIpbjqlykjltfQv8lbgNz5WCrSezC&#10;5nVN4Rvs6IeN4QUd9wf9dIYy8+zZaXqB/tgPPz5CufkhbW4O05/96cfpZ199lHZ22MZseX4oDn2U&#10;NZuYwy4EsLYLFRzblwHym6c0SLi7jv/60b4UzRTZXRL2InSO0T87g+fx6SwdoY35/tvX6et/e2pf&#10;UWW7/9Wf3Em7u6O0ewf94tmpvam7MdhASl4D6EPk/Hxf3Kl7+PURvsVOuw7qhhIa6ue+E7XE+otj&#10;rVl/ksZTfpmDb+f20g/f76d/+l+P0D87Sffv7aLtv5fu3ttIn36+mUZDlAkUmBE7yvwaAXTP5wt+&#10;M5vjGLYvFO71fG5GvRZQ665/Xs++6Qrgf/9pSIpXQoNBD/rup+PjlA4OU3r67DD90z9/k3746XHa&#10;xjhm786t9PGnt9Nf/vITjGvQB0OyHurByGYVVox2bfBxirUgEF9T23Vf2Vtm+yYBr2mUi+n0DH7+&#10;NSgLZXMw7KEeS2kftjmE44/fPEo//fDEysYQ8vHHe+mvfvFp2t7ZtPELTGn27UN4DCwzFGRvbRWP&#10;yfG1XR6VEfPagprxrjsXO0v/KRh+uePl64Q+8ll68uwg/eGb56jbJun2nc3053/+AG3/KN29s4X2&#10;ZZa2Mfh3m3h/j0R/w64RhHHT+n3ZX8zDKovXNTXEe1z2II16HbGMwU27wO94DDnppadPDtJvv35i&#10;98r4tY6f/ezjdAf2+eJzjGUGZ2lr6wxtP+s0FIQJSyOc+FeZQKZoQB2Hq8RGLzYOBxFk1zSv5zFs&#10;ggoMFptMNtPpyQhjy5P0Hdr/V68P07MXz9Pt+6P04MFu+vM/+ziNUGFtj4aIjSyQbbTdsWb2tHvs&#10;x+7VmsNXooZq4n0sc0NMn1jzfpeBlcXBP35lhPfKfvWbJ+l3f3jqcWHShw/30j/83ZcYx7CP7Okt&#10;bIY2azKGu4/xS/3lkbY9spncbhBLi+tibcGh51NbGep4FSxfROa4kGWHdjmDnJxO0++/OUhf/w5t&#10;zNlpOjp5nR4+uJ3+4z/+aXp4d9u6CgPWg1ijuUFG/Mc8+DPfPeTjXxZqssY2uAJqbbir0Va7B65b&#10;6jOPP6DPU7Qzv/v2MP3Lvz5OJyen6cXLV+n27Vvpb//+Z+lPvtpF25/SFpoX9s3QlbN6i+07v9JJ&#10;VrVAFKnrT62RqoqobMAl8EBawtoCRLZ+LBR1Nh1gLDNLL18epF/9+vt0dAS7vDpK9+7eTQ/u7aS/&#10;+5tP7R7ZiH0GpGV9xW3D7OPOqMduju6DUDzIuq+ZV0ZlJyOU5yvfdj//1ZR+2j/AOOa75+nw8Ch9&#10;++0PCD5L9+/fTv/4979IQxSY3e1N5Ik0yIM2oP5Zt0U+0XawDIaN3MfX4RbzUK3TM9cp78mwa8D7&#10;/tTZyckZxv4HaX9/nH79qxfpAPa5d387/cN//CxtbPRRdjDGZD8ZkWEyq9M2MK6hrbxeQwAyniHA&#10;n8FfPpEr16yBF+NhPCTO/2J/h9eWnT/Eyj7GA2dji4ZzfpV+//v/Cf9jjNl+Qr/nFPGfMwePcEnE&#10;2M7+a4KaEELcDNhhIfaTMvb53u00m3yMgN307R8P0uOfjtKtnU/TaONjNFIDVP12yxgNdS+dnB1j&#10;sHGKjhA/X47BdhbCAYnnjla5R2HHmNPAchvQ7sSxvQi/aDu4XbpJGS/DLvjsDIMgSo5vNy2HW2ie&#10;NtG566HDDb+Jf5Z0czRMt/dmaWuTvYwDxD5O/qHVnBcGppzEwd1MbfIAB62WLYAjbiotPM68nb2q&#10;MEsbziL+0rR5TY84iFXTBuZ3XlpQxgsukjYfbI+ffoWO6NWH7TkljYP+BLEJajM+TBimo+OtdHK6&#10;gU73mDHQoRvYpIEtmq13kkZpbDdUOSmQ0wIn6B2d2WC3dUwrH7M5WmHZnaOtntZXTb8yfuFmZMvX&#10;vSoW7uuCafPBcAIAxWCvkn+Mk922NgdKIsovB5j86S7eLONPEnCCGj//PehvwX8rvXh5lA4OzuAe&#10;pm3YhDIcoMygvEw5ky0flJUZc8GdO9merznPJcqsddjpaJxbpvTL8W3bvNph2Z2jrZyWlOFkpbQ5&#10;vKK93QUHJ9l5DvZQmY7BptVnB/uTdPAKdSnqMz4s2NyapK3tMcrPEfKEvVgf8xPMZ4yTj6V3CuHI&#10;gvvlpDXUdrn/zjo56uuYSDp/jqDURbCSfoCFZXeOVqmpCirihLv06vKju44ASvflQO30UD5MkH1/&#10;iDqoP00nY8jpJG1u3k7Hx9soL6dpjDaIP4+7vdNLt+/20miTBwidzjgtlw9IN6AKPtyB35Q/wgp7&#10;oUzxpjZv3rGNzHvEyk4OAfmcuDI3/OfCsB3uoPSz+HDbqiOtZQ5y0Opp+a/tt2JaMpdfd1rvd2Q/&#10;hPenQzjZKvjVy0jTPtuXfCMUhjpD+Ol42x7wHB1NTDaGw3Tv9hDtDOJM9yGvkHaMMoOsYRvagFPV&#10;jbx7g+4gDq922DFZpPJ82udG2n5XmTaOj5urpiW2avvl7Qr4m/493B8cQ/O8g4G4M1zvFLYHpxOW&#10;Ez7Y3Ea52LE+2Ol4BLtwgsc4HR6dwg7jtIP2ZXd3w2zBSWmTyRniwjbwmKC94YNslj9OSouJ1dVN&#10;0pI4Zju2cMfxd5wvWVU/l5E2jombK6d1pyfiin7NtNRN2MGEfzkKqXZv+Abjs/2dDKdpwj7BgD+p&#10;vpsOXvfSiyfob52hLkNZubXbS4PhaRpuHmA/aEfYdtiNN4qXRc/TJV5KQY4eB37ezlMYlk+ocY6F&#10;O2j72enZvw8rbZwPN1dNm2EZ4iRmTl6ecfIltvlTEH0+nUFbczY7xfW+iWt9K71+NcWYbJJOTzB+&#10;2R7BLhsYm40hr9CcHNrEwRHioiJMfeg9XhKgsMfGiQjFrpcSfbnzCR2QfI6xk47zbfiZG2sLz2lJ&#10;FZbdQdvPki1JaxEANxemZZ3Fa5L1F1feN+pxbeRwG8Ow/2uZYWF/eYQ6ahP95xH6yj3UZcd2E5u/&#10;tLKJPsD2LdZh8MMyzPnZ3qtjKI4pe3n+XNGvfczY7kobNPJ727RYWzjcl53WwrMTboYyKKewcaLX&#10;Ioznvuyj0neEzRHrfbQ1nKTGBPYzJD30sPiTRBhAHp9M0uvDMwQNbdLt8eExumAoW6jP9va20v17&#10;m7DLCdLDPhOUL8Tsw75cD9C2DCEcO3E8FMceDxD4MIFOHhEXI865JM6ZxHnTr3QTbpdusjQt1hYO&#10;91ulzf5zdPm14X6zcyncT1iSdVsf7fgtyE46OpmmVxjLsF0foe2//wDjTrQtHPvTFhsYswxQX7Ft&#10;YV3mx+7tCduSEOvztQdT1flmN+F2+3xLvzJ+V1pSpp+Lj7WFw83tVdPO6bu9/XZw8oXpEW6WNPtq&#10;CvY/3BigPThLY7Qv9hPSGE9ilJ9OTnrW/vNnfTY3dtKdOxvoE7CNQRmaUV5ZuzIdD9LZMdp+DF7Y&#10;H5sNWIeSfG6LdGBurC0M7jJesDRtdpMrTwu3rd48bdXviTw8Q2yynWGbwHhcM84Y8TFWHM7SBsaO&#10;HCbyHtnk7Bb6wMM0Pt20vvThySHKzCn61P105y7H+qjHjo7czqic+pz8hGx9UhVrNSy0e5Zo2/MK&#10;0OHHVbuZyiPEkc+fI+B26SZlvOBS08Jtq6tJS/1QT/EiJwKwzToMC8ceNu6g8N7ZIB0cof0/xDgF&#10;7dH47CTdurWRPvloC+0L2xakQ7/BkmBMND45tbRcbM375ubmfrmnfBjYP+F/Ho/bDFsrnSPgdukm&#10;7zQt1vmY+D+y863zmavTF4GM/WUl3iNGOUC6MW3WQ1k5u51eveql8fgk7R++xFhmCLtspE3ec0FS&#10;TnTncVUT1KyPhzJofbtNHANfxqU/I+RwOon58RzDDcIGpO3H7dL9VmkBt98mLSnDgrn4cNtqPq3d&#10;X+Zfjsd7W3b/HwlcUIH10WZAb+7DCc0b6XRyB/2zDXsB6vj4FHXdMN27O4AdX6PMjNNkvI8xUT9t&#10;9jfsumfuvLNDGoebDwlZN93456vsWSbqOI+Gmylt9SZpAbevPG244Y8wujyKueDO8XIyI3tNrY46&#10;xfhykDa2NsyGvCfD5zJ8EeroaIZ6zF+I4r2WDbRFt2+xbee1f2rVEqsi1oF0R5tC4vlD1GfnEwfI&#10;TLO7OkdmXriZp61a8ciVpgXc7kqbzzN8bJ2j1b6kdrvOoE9KieVfCv6zX9Xbhl366C/z+eU0HaOd&#10;Pz05Ql22mT79hB8TQR96fEjDml1gViSETTC2MeDnbQfbEPSfzU187S945H02ztedcSydOuDK3K20&#10;QSO/t0hLuF26CbevOC3H+QO20WxjoFz+tOrJGGNFDPL5s8TjswH6Zb30/DnLA/vVk7R379D6cFtb&#10;yGs8NFPPWJ6g/k12+9BO2UuDM765i3T8ydCwS3Wc4UYeXcccBuJm+zyqtA5dLJr+Ehg9Io9Y13hf&#10;g+MtT8cv9vOnS7e3t9Amsl7gdcYSPkaf53uMpyfpF784Qp/zBGOEJ0gxn+fboAlqQghxA/GuLWdM&#10;8+tJ6AxNd9AgfYJWaTf98Q+v008/HKTNjYeo7++jk8ThBocJPkHtGJ2ik5NjNLojNH68UcWJarzJ&#10;xXzZ+aKwAabQD/lHG2BtRwHbi6pxze0Ft+ca3iJehk3ldIyBKSeo5YWdrv7mLXQSttLpeBMDIf52&#10;9iZibqADh0736AjHzYk2fLBzwOGofZyLedmgFAMt7mbaQ0eCgyvukpJvkBoLjzNvZ68qjP5tv3PT&#10;5jU9LBysmjYwv/PSgjJecJG0+WB9ghqFnaIxfF2H9QQ1TgRA5262B7mVjk986Dna6KfRcJyGQ8Sf&#10;ooOHwRCHuhyoUvgliTE7dm1drHzM5miFZXeOtnpaXzX9yviFm5EtX/eqWLivC6bNB8MOtH2Sm9go&#10;iCuEmTuLZTRFuWBnuw/78EF/TFCzbxOkjY1dyK30ev80HR3DB53zEWwyHPABzgnK2QHqCtgB+XFh&#10;mQnsGGBjm6Bm/tzfcuxBA9d2fKBxbpnSj27CbfNqh2V3jrZyWlKGk5XS5vCK9nYXOOec3XnEBLXB&#10;xg5kO50e99PJ4QbMOERZOYEdOTA4Tv0hb+7ATv0NlJdROjuFXTknjal7JxDeGOV+WdOhfrOb4rxe&#10;mH+ur/OD2vlzBKUugpX0Aywsu3O0Sk1VUBEn3KVXlx/ddQRQui8H0z4np+UbAP0B6qv+xAapnKC2&#10;vX0f5ee2vUWFKFaWRhuztLlzgrhj6Nkn6wywDNEG9dm+8MEqhIO8/oATELgXtkL+wMLayVKfhCtz&#10;w38uDNvhDkq/0L+tOtJa5iAHrZ6W/9p+K6Ylc/l1p42J8R6OessmqMWNUA+b9tEH4MNK+sJQY066&#10;T7dRRnbR/vfT2RjtC9r+nS3YB/XZ2fhFGp8+Q1I+RIBd+5tIyz4KbcAs4bvwmFm7xXFCLDwfH1ma&#10;FoTfVaaN4+PmqmmJrdp+ebsC/vnhGmPUE9TYzsMWWNvXbWCH0wnLyTjt7NxKt3b3rP6ZTrcRjzdE&#10;0e6cQcYoK+k4bW2yPoI9Z1O7iTpBBeYT1GAvCN3D4cDbF+Rt9yHaxDH7kbkzzqfrfMmq+rmMtHFM&#10;3Fw5rTs9EVf0a6alKsoJat7k5zig2r3BUoIF8Vm2JkPYDH2C0Qht/+bddHI0TAcv+bW7M/hN4Ye6&#10;D/3l/vAl1qjTOBbg5GfrD6NvHQ9YrSwirq152PC3/jKOpyrDtK8fc+Mc2rogbT+uzM18PqC0FgFw&#10;c9W0GdrB+rhY2wQ1hPkENehtdIb+Mtr4wVYajG6lo4NeevEMfWE05Rubg7S1jTHX4AjZPfGHOmj7&#10;R/0tmAB5wiacaIOsTTgJQRPU6G6nxfXI8QkiWRRey2xbrJ9EcrgJO1RRthCPE85726iPtmEz9M0w&#10;DuX1zWt9gHKTBvvp9BR2Qe02tAfRCOb/6hiKY8pezN9X9GsfM3fckTZo5Pe2abG2cLgvO62FZyfc&#10;DGWQp8D1j2vP1vTJ+bCPSt8NRNxg2eANfvSh3Basx9DD2thKoy2OKc/S60OMPVEeOLIfn6Bvhrrs&#10;jF/q3tlMe7vwGx+gDhujjju2PTUnqHnbZjbOx945Qc3OpzinkjhnEudNv9JNuF26ydK0WFs43G+V&#10;NvvP0eXXxsvA+XA/3h7wa+r2gLp3G+vbKCspHZ300K5PUh9l5fYdfr0f48vpPkoL2h2+OIid+AQ1&#10;twfLpU9GzLpHnpqgthyfoOa5UnyCGkaA1QS1Y28bpmjH+7fS5GyIsSPaG5Sdne3dtL3D9vsYZ/UK&#10;cQ5RXp7DlmhPOEHtiPfVUK8NKKxDST63RTowN9YWxgMr4gVL02Y3ufK0cNvqzdPWE9TY/yEe5hPU&#10;OAGGdRmvb4Szb4U2hl+r2Nph2Zilk5MR6qnbCMeYf7aLfvE0nZwdocwcY5yZ0K9G//n0NI1fv84T&#10;1FBeYoIaDYV92b2aQqJtzytARz7myo245vYtY+4cAbdLNynjBZeaFm5bXX7aGFdQT5xwxmehrje2&#10;Dz75j/e/aTde+7yXeWZ22bBxysn4KG1vDdPd22xjDpEC9R9syltzHB+dHp/4/m2/3BfGslgI7RFB&#10;3GcQx2ShK50j4PaCc2xwZWmxzmH8H8G+dT7l+S8FGXMiDcvMBGNO1mWcoMaXbVL/o3R8PEJbc5L2&#10;D16kjY1eurOH+jCdIBnbFgpsaocb/bxTaJkT1LZwDJsIYHlh2c3hcVjVOYYblPpp+3G7dL9VWsDt&#10;t0lLyrBgLj7ctppP2z1BDW0CdWYCffUPkaSeoNbj+GT4Cey0Z2WLE26Hoz7G/uM0OX0KvxOUkZc2&#10;KWRrsGnXPXP3erR1uPmQuo7ZylRO00jU9utIa/m+UVrA7StPG274I4wuj2IuuHO8jjxYRlgeBsMh&#10;2hhe46ih+LyL7Qv7Z/wVJfSxzA99bPbFhj2+/My+NtcsD8iOdkGWXjd63pqgBnK0pm+4EWz6YpsS&#10;/YGM1TFMHIL/bMcHtxAXfTKML8kE45iTYz6XHaX7926jvIzT8eErGwtR/Zygxrw5tjHgZ+0HF5Qp&#10;M14cE/7sma7ZD9I4X3fGsXTqgCtzt9IGy/R3kbSE26WbcPuK0/IZ2bCPeg0N+GA0RPlhnYWx5YDP&#10;MTke4fPlfjo8YF8YfYIBytbmU7Q/U7Q30O0pyhFMOzvtoU/dS5tD2p/PBRA25YcDUI5sghr72aA6&#10;znDjeLqOOQzEzfZ5VGkdunhtrDpBrY/+vIH4rKNPMZ7e2dmx64QT1Hj/lb88Mh7/lO7cmaW/+3ve&#10;mz1JG5uaoCaEEOISyF1b1OvsnI7QgN7BYO0LNJx76bdfP0/ff/sKVfntdHC4aW8lT/jgEQ3rcMSO&#10;Ex9EsrHijS2fnIam3HJEs4b/HJhjsGc39eHHzhEadDbI3nYUsL2oGtfcXnDbvCKM23TTr4YdL/vJ&#10;Lyz2mW/IhDebR9s2QW082UpnE978HEHYWZhg8HOAjhxvFLxGDoccjtqRIyf48abRkM94ID65ym+G&#10;wtvav9x4N46zcDMitnmazNHSBXHsjbTmaKSt4+U1uWjagEFvnDbCs5uck7aeoAZtcoIaZMYvD0CP&#10;PkENgyJca31ca73+nt2o5sx8XELI4xD/jtPZeD/1xkcczuKa5JtVfagd16mpPvYLyuMLKr98XBHf&#10;opVpfWUwGnnbtGQuPrfppl8Bg944bYTbRl7l+ITxGQVinVJzs5dMD5QR3miBp12fwCYKTLx8bm/f&#10;Tlvbe/bFoTE63sMh6wV2QDlx8NgehHJQZAOtnAfXJL7IFhMIbMerwnOKU2gnq84XYrrK2/QKN8kr&#10;I/JYNS0J54XS2kaxXo0Y1J+HT5pB3gPUSygkk7ONNB3fQgAHRPwC5AEGFAeo+17ALqdpNNhE3baB&#10;OpGf/Wa9jv1g8MBJanYG9uAVYoXJ87YbcDy/GCR36YcrZlCyqm7zyog8ws/i57S1JwTu0itoRCsD&#10;2xEvBz80aIk3PbELPohh+TnFQI1y69ZDtIcP7afxUKFBl9Br/xQt4HN7oGMPUadnKFl5ghrqPs+P&#10;uuZD1FPkydOiLdgusjxxR9wxKHVobvhbGNzldkMXoDM+V/wHynyDHPRO0pJwnpO2+oKabfCBJVpr&#10;rBnT6jfEnfbHaF/yjVC2M7zG+z5B7RSX/8kxc5umDX6K3OoyTuh8hT7CzCbrermgDVgufL/dx2wB&#10;tvg2ZOXzbfnNpc3bkSR7GVXeEZ+rcHekDSzZimlJXhk5qIpT5cG19+FMEzkv6pdx/QbcxNqB8eQM&#10;fceTtLm5hXZlx9r7U960gX3sYbPZcZK2Nvn11EGaIj4f9PDrvGdnJ8gDodmPPxE64k8ZYW39K2tj&#10;MnH8PLbGusSPz6jigy4d5HNqhEWSUAexcARU8bkKd0fawJJdbtqwgwn/2LHKVFnQK6dlfJato+lJ&#10;OkbbsbGJtn/rXpqebaezE76sAjvaw+kjyAHKyas03KCdB1YG2V/oTflVSJYZ5slyyn4/18yf1wiF&#10;PQTqPuu/cY5w24r/gIVl2n6W7CJpGR7xuQp3EZ9e5s5rctG0gSVbMW3Gyg8W/nL0DP0wK0UItzZh&#10;cJrG06M02riVNrfupLPTjXR8dAttPVoTqN9+diFxEtR3qONgG5ugto3dcCSGcoKywxxpY+6ZY5pi&#10;10tplK2V4B7OP9+m/ujGuit+JMlexlx8rsLdkTawZIvS8pr08Sq3feKAj2GcCIfYWNbz4eQlf9EG&#10;13/iTWr/uo0ZEjLcREuycYw+NMeXsAfztJRxDNwojjmAn10RVsEtOma6u9Ma9LvUtJCIuzAt45fu&#10;rrS+MhjNoM6hMkvG65WtCNth07yFMzLbFIb2Z2eIzz4VrukzvijDUNQxKDBDTlDb3rUJavuHY3SX&#10;0Rfe2PFDyvcGtjaHaTScoBy9Rv3GNuYY/TrslWN9PuRBm8UJavxyNCfp+LFjz7k8sErjA1kvV8w4&#10;U54bmdMPoJ+5sa70k/3NXcQLrjxtSXt7MauNX7ifqY1LxqdHcLPeum/CL/Kfoe3gAx++8LG9zbfz&#10;D9LJ0TOMYWZpewRbID3Loff3vGzWE9RYLrFGWWueBjbsVNvnC2mfb+lXxS/dRVpSpi/95uJn/1XS&#10;WmRShF8ijQlq2B/v2bE1GIw4QW1sE9Ssm9Dfwjjmtk1QOz3mQ2ronWWKX4yeHcGGL5CKX4g8tIej&#10;aTJKs9MtjF8Qb4h+W77PZ+dMuMPsrPVTunMEbpe6IaXf2qSFlOE5bV1HcB1hXHEMnusX6NrCMDaZ&#10;2dfO+VVt1k1Tm6A2m91Bn3cb7T1fhpqhT80xI7/SMUHfYGz14PT4BL0x1mPlBDX2vdhWoZxYn5xr&#10;xuFxIsRW7rb9m5uSjzWH+RGDCCLFOdbuHIHbc/op/D6YtKAKoxsrKIVCPZ0/Qc3HMWfTHcimtR92&#10;D2bEl21P08HBc8RHjAHbFaRG+NHRod1T2968ZTvtIX3V18pr669hn0Eck2/Af+4cIRF97hzpzhE6&#10;0xZ+V5LW8bHJ6pTnvwz2CVzvJ9gd1igf/Gp3f7iNPtjnCN1DOTqF3l/bQ/UtlJcN+4Ia+xJsX7zv&#10;7WMT3tvhfTL+pso2joETpFheGMZxDfqAdh44trnzBeU5hjNOw5Ktmrbld+lpi+0yLSn9qvilu07r&#10;kwfo72G96RC65PMTbtKP9Vhzgpp/Qe0u+sp8SY3XNfoEKE/D4XE6OX6ErNCH5pgHA5xbm5wUYRZG&#10;Ht4bbBwud0HsMOrjsmOhp7npXSQK55K0FnbpaVt+l5rWV3bO8Pdxt7trGM/1aH3pAfq5G0Or346O&#10;+VwP7RFs0ev5pLXTsx76bGPUYynt3WI+rP/4BVVvP6KODCEXn6AW1Odhh0mYReMc4bZVxCv2Ec43&#10;Stvyu0javOPSZz48tt3t+nIb1DDv2F8IQFvOL6ixL3Y24y/boG2H3jlBbYQ+1+7uNvrMJ+n1i6d2&#10;34xtzMaItkGfj/+QT912QMy+7ubCQ/Vnm3mf5TkyWgmDLNwSuYetwl2kDcL5RmlbfnPx4bbV1abl&#10;F1RZDtivGg45QY0vp0PXGFvaR1kGvE/Gr6jtoP/MZzQnKQ0fw38KW6DeO+WzZ2SH7rFPUIObX++2&#10;ayAmqKGPh/z9uOI4uQp3cUz0KmFQdU4Rn6s6IoN9MnbhYXAdbofXB++z0pvnzl+vODk+tReMWczZ&#10;Jx0MBmnTXiZ+nG7fnqRf/g3HBcdpY/Mn+DXze1tigprdjfkv//Xn/80e8uNIOGNuY2MThWDPfp6j&#10;usghpbuTTu8l8YUQQrxjvE7mzVg2tiM0toPePXSCttOLZ8fp9WtORNlMx8foFJ1M0Dj5TzKwUTVB&#10;WqZjR8oG2taMcEBB+B9tid1mZlyGcYDCxi83xqW0/cptc+dta7BKYaeNN5PZ8rsfb2Vzhnu/zxtt&#10;nOnONcKnfACKUPtqCgeb6DXYDW/kwrS2H8Sz4+R5xEJyeHVchH6+T6N02/FG3CztY1/5HDv83lna&#10;Im57uyMtbyK78JpwLSIQwv98IM0BLK6V/g7sg843bMLOGTvX9ulbfuL77CRNx7CN9eGZL/bBDly+&#10;4TZ/DNnd8FsQpzN+6X6LtLbdjp+3O3Xb3r5I2ohbxKkEfljbuDH7uRsC4qcLQnyCGsrNlJ3wrTQc&#10;bGLgw4EUH9TwC4nZjjO/Aed9RGxafp63dyR5086lOs4VhQvX3FPlb3mGm3kW+c7pKrsrv9K9Qtqy&#10;T3uhtLFd+K8grq/zxepL1Ed8aMefHJpyki1vnKEM+Zs4fOPzFPY7Qv3Mz3qj7FkavsnIugz55Aes&#10;ZkW7GQ7Jx97Qt4H13DmGO69LaeggtjvclV97u4zTcnfur3QvSnuJwv3lfXLc42Mf3rxGCwLZ3NxL&#10;o+Ee7MIbbSOUnw20PShXM34Ngu0L/lBA2DYOwibIz2/Y8qYnKjnkaXWjnUOsfZ+L9Qn3wrAuP8Zf&#10;FBZ+pftDSkvq8GhffNv96wdB9KcgDtqXQX8T7UkPZQNRWVFN6UBZmPLnCk7tpkF/wLLEckHd+3r5&#10;Mcc+usLPS9vya4c3wgp/E+a9YtrKL9xvkzYk8qANPD7rGndH+oBlBW07VH6GPteAE51RPtisn556&#10;+eEn8uMGhD3UGcEOKA52Y+SMb4GyfLDO83aKbt4ciQdv9T4h1fF3hFVCsrvzfLvy6wor/E0Qtmra&#10;yi/cV5SWceaOM+odiqdlqTlFmTiBYfgzt/zywGzKm2p+o5oP5ibsk7G88AE1b0Kz/LEPxzJmkwdY&#10;Zpin4y7mn8tSEWbtTeOcGC/c7bAOvwulZfiitB3b5hfuK04b/Y0IY1ngjUzTuYdP0WZT9wNOOh/y&#10;RjUfaN9CENoZ1Fn8GjR6bqjbXlufuQ//PmzIPPkFAr79S/ui6JjevY3J+z1XWsd8Eek633K74Yf1&#10;svilfU1a8ZelrfzC3ZW2gNu8ZkMQh1pzTJPuNNuxboNw/IIyMOFPfaDO8tjQNMpJb0j78cEOxjfV&#10;fuMYAh5HPh4TkuM14ufw0t213fB7l2kZv3QvSWt+vvb2w+slvz6pd683/FrNaaFYxkZDgD9vG6yN&#10;sPaCE28QZg8MMHbhxI5TtB2cZIZtTrRh28GFDxk4njk99XEMb8AzW97AZ562gXg8Ln4d3sqiHUM+&#10;DtjejqMlc+Wq85zDD+tl+nlfaeMcV5BVxy9kYj99z4cy0Cu/OMivQtjYhPdmoE3sdjhAf3p8mk5O&#10;DmAf9AfgZ6mZxsojtuC2CWr0ZhjX1neOfVGQsDo2uotzKt2dfkvSUpamb8VfOW34d4S/pdiC84kX&#10;ONlPsy4wQ9GH4mQ11k8WH+0GJ0FxfDk58+ueQbwnwwkeZ2dH2D6D/c4Qj/00lKkJvyDJezmoAz3X&#10;pi0qXVJwfldhl7VIW0ulH7umORZkPG9rbJIM9MiHl3wJkA8DT0/Z/+XDUPbNfMIGf6bNfm6a92Uw&#10;tp9OYFT2lS1vljHPz+/D0OYsr9iNrT2O7S/Hb7oXheVjb5wTwqttuov4F9LP+0rbCjN/bnvbY/0x&#10;mgT+1B/9qVvq1dqt3E75r0KwPgOIaOOT2TgdHR1gk3bx+2VsX05O2E8bpA3+rnHOg3lx//W4H9j+&#10;4Me+RoiFQTrPsdzm/kt3Ef9C+rnitEtklfYlFrbj/OK21WcoC2PomfboD/bsHoC385yUhqPqT9Cu&#10;m3JZfOx4ffxqG1h4n4z25zMD3qtmqoKF5wvpOseF4aukLfwuNe2isC4/xi/d82m9TvOweixIgU75&#10;grotfn1zYvrpeAPi9wa8PCEqxjGnpywv8MSYk8+kNof8gp3nRev4OvKGLNOtSSusUYZKdyvtubot&#10;3RdNW/hdWlpuc808ssDdvC/jwoUdLusPQ8dsSvhsbzLN7QTKDfvUvP8/HrO9T2mLv0toFmA9lvcD&#10;ifYkyqq3NxHufheWnJe7y3zgXhgWfqX7omkLv5XTnpOPhce2u11fiGYXdMRbIMiLL0FZX4wvpCM9&#10;P9jAr6hxovSIE6bQtz485EcDUG8hT/tZb+yDY38jjp3ryj4udiyIb9cEt/O6eQ7hF26EleHtuJee&#10;dlF8uKt822Edfm+Y1srCKZ+zYBNpOKGTP3k5Q7+X9Rn7ZXxuNkNfmPc47X5+/9DKjbUzE7QhSMdf&#10;HWD54P1m71jgzzoXSJvzejP9hLs7rdmWcUIi3CRo+vM647XBc2ffks/9h6iLzY9dT5yHfaSmd5y2&#10;0I15+BEnIvOn6feZ2SXjx2n/9QU1IYS4GXiHBI0Qfw4L0uvdgs9nqL5vpz/+cT/99ONR2tr4CBHv&#10;o5HCig0ukrBx4s9o+s8uDZFugJYAwhsuBm96TeB/huZibGniwa/NFLeGsoCbZTNBGCfakYjP7YhX&#10;gTDeoOFTmBzYG+JoNnfsZvXLV9O0f8BP5bPDjc72xjDd2ZulzU0+pEaDOjvCUfHH1bwxjy8MsePm&#10;X1DjjSBmyj/G4nmcj09koMNXRhx7+J13jm+TNmDQO0nr7mpyGrZpf/6MHde8oVZ+QW18tgPZSi9f&#10;H9nD0eFGP+3u9NLONjTcHyMGri3LD/kie/6Ux8Ru4IHymMIdmF9xXITbldtX1fmQRn5vkZY04hd5&#10;RbyAQZeRNie2N3PMBVCWmd4mxsDTYvidNixTlAuUxAG6ofwSTd87o2cT1gHsgKNsTwfp2fN9KzNb&#10;Wztpe6uPNeLDLmnGt6iQB2wZE3bsgRH3z14894dOOCcSVGVgGXa+OM6cV3X+JJx2vjmvUj+V21eV&#10;Hsk7SVsmorvcXo7pagX8axKsi1jn9tOrl6fp9XMEYMB6a3eGPnpKm9v8adxD+xkj3vxkXcwvRvbs&#10;q3jAvqDGCQbcb67f7EaSlTDYi/p3QQw/ry79hDswv3zOnfrxVUMtDT/847a5Kwco0pdpSeWX01bQ&#10;sx35EuA+WHZwjXMI3+/zwSdviM7S6dkU7cjddHS8lZ6/4ATBCfwnaRP12O27PfvENy0I60HTKBMz&#10;/4Iaj9I1zzeojmFXlkvaOdoWxIhTiXPkdpeuCbcbugCL4q9qm6tOSyL90rR0e71vPmhb+JNP1sZg&#10;s/yCWvWmLuoR/sTn0Sm/bDNMR4e8iXOWtjdH6eG97bR3iw/Y9iGvkR8nqk2Rhjej+aAt2+CcY0ap&#10;CYfHNXfEX5628utMS7c7u9MW8ZelDRr5nZOWlOk7/biBs7fxv2vB2mgDdmI7jX6h9Q3ZvkD4lZTR&#10;aDONNrZQPlI6OmJfbJaOj/kQ5xR11hRt/zDt3tpE2ULZgDAPTo7i19I8P35tsJeGNkGNbQV2VbYv&#10;1TGU63DHiWDdPl/SjsbtLv2045HKr4i/LG3QyO9y0tZ28LSRRUnbjxM7JwO032gD+DNfk+lmOtjv&#10;pdcvkBfibqE/tn0Leh+epu0dviWJ2gw2nMB+dg+I7Yy1JdZKYY36zsor09Ofx4T6zfyQhuu5c8R2&#10;5faVkaNVfpbVRdMW8efS0u3OitLvXaRlGLY5h9ztB7FCkNJ4doi+8YG9rTsY7aTD/b79xOfZWQ92&#10;QfuP8kK7DIbP03RykEaDrbQ53EEO6AFYH5w2RZvEu4osMyhLc8e8gJX6bkY+p1gvOt8gsqVf5e6I&#10;X8YLuuIvSxs08munxdquTV6XLEPQkbUv0RZzHOvjWZsUgPiszzgeTj3WVz6p4+AgpdcHGEuiezUc&#10;9dAn66eNHX4J8jCN4LnFL43bgvxXwPvCeeO88w2q+JBLT+vORrygjF/lvSQtyX7WgsDtydjDsl6W&#10;BdtPfZo//3nIAHawUOuTwY2y0ufPreR1f7SVjk/9Jz45CfoA68ODQ+RP26Kd2d1J9+9zogf6XrQt&#10;f2ad/V+0NVN7IMdxDq2EBX0Cjo3suKI82Cb7a6zT7OCQBocT4YEHORFEv8qdHaafwk3edVqD7nL7&#10;PFaJi32gbGFUCR2NMUZE3TXh14b4lbspysuZlaWN7UG6j37ZdIq+MPpltPEI4xXel2F5tJ90xxbL&#10;pV0FOHbXPdY2dvFjqeosnlelj+xn5+vOCgaFX462MC0p01fxIWVaYvtaMa1thFw+rNrspx/hZs1j&#10;k/+p1xEn1oxhC34hFaGox/r9W+n0BGXmgA9BWfbQzmzxC1BnGMsw3gnK2GHa4GdVJuhDn3ECAdsU&#10;1JX2E588oXyi3GGcc5zaIt1GvGBt0xbhpErr9YUlsm3UejY5zR9eej8J/n2OB/0LanRz0u3ZBOVi&#10;wp+Q7KO/PEwnJ6jPjvfRtkzSDvrM9+9vwRbQ/QnKi73EgbzRgWZRoNtsC/v7/SHsg9dCu7x0n3he&#10;F67OaHCsrB93flhpfRXxuOn3sVxnpkgG2wq6zdsM4mSoU/SDn7+apIMjflkEo/uNIeyyke7d5Uue&#10;r9GGsPyg3UKbwnsI/IIa79GMqv4AroOwQ7XmBCv2Sfx4zKbsEwb0LGGy8MtZfBi6DU8cf+VejdXu&#10;jzEO7cQxx1myny1GGThFeeAvQuwfbkF4P5OTbI/T9vYwffQA41B+QQ35D+yeDvvJtAMnHUD6/gW1&#10;2ZR9BNRvOBfr/8W6Ot/iHCu3r4xKH3nN7dDBh5CWcLtMSyy+O+u84FiQlr5WrxBOWuZ4EE7WPBzU&#10;+BfUMJaHD5+ycKLN4fFuer1PW/FXCNDWoy3au91LGwP0n3Ht8wv3A1zvQ8TniwT+83q5Px7HQcJp&#10;x1wcFzy41MfsK4sXLEwLGufrKyPSf4Bp7T4YAuxa5hiGkTgGtFDCcFgK+uXC8nXGFzXhbb9oM9wy&#10;W7x6dYKywkk4CePLW/ZFrtt70D3iptmJ5eH1keds7YrtG3vMfrE+H09n6/Z5M4tL1M+VpM2JIwtz&#10;RVqD7vY2olQ6g1i+LYl9oW6a9XjPbJZe7ftEocND3uc/hW2208++/BT1FMb3p/ylDt7754seyIHj&#10;Uxow79rNgX9od9w2uV9A2H+OpqU8xxxcUfqV+pnTla+MKj7kbdISbs/Fx/ZVp6UH3NQbfxaXz7pO&#10;MfjvDTfh7qF+4sdbZunJE96vREnanKa7D/kTujN7ltk72+ZANs3GPq7c4OeM454zP5BCe/T5vDnX&#10;b+Vxzh0z3e6sKP060tp/xmHfkG4j52d9jOyOpFzyBcHz4fnyuuNzQG6foY7wL/Siz3Pw+7S3N0l/&#10;8Qv0adBujq7wC2r2XxPUhBDiZhADCw6GTXp82PQAHrvp8aOz9Pz5Wfrko79IH3/8Cwy+t6oqnG0p&#10;bxByUgobMzZqFlBV9+7gg3x/WMUtn2jhzSTlksCu+PNr1iZbpw/wbVwMajgt4He/f5m+/2E/vXhx&#10;mPZfH6cH92+nv/7Lj9NHD7ftxhvFh048Cxxjbtd4nJwQZQ/WcntWn+sqXOI5rhE+QKJQX7wBQP1x&#10;gM9rjLcB0MmDtn96NE5Pn52lH358mvaPDtPW9kb64vM76G/spVvb/bTLTxXTpuzcUf3oSFfPjMQc&#10;1bUP/GYQhDaovMMBK/ASZ3B1XcNKuO5prdevztL+/ln6wx++T0+f7qft7R3Y5DbKy57dEOVkNWIP&#10;ceC0riD2jX6sCQ/DOvOwFcPOJQ5wpcgfMJWez+cCUc0mjH/Km6GQ3//2cfrtb56n2WSYPvvslsmd&#10;u0P00WEMKt/66Hy8xhrNbeVvW/OJKqOwEFkFzgDz88Jaba0vdk6XjbctbGMM1mmoi85wrfPLg/yC&#10;wLffHaZvvn2Z9g8OUHYO0v2Hu+kv/vKTdP/BTuKcAH9rCmVmCrvANu5HfXNiJ8ZbfNjKQsmZo76T&#10;vBZUXPRTTC2wsX0RgpK9CCcw288XwM2HxROE//j4OP305Cg9efwy/fTj83R7dyf91b/73NqZzQ3+&#10;3AfaJbRI3If9xAFy8zfZViDXVzfFUpUN8hl7tR02yFpA/UMN2pvs9tDAb8qwWDLEvwDZSy9fjdPL&#10;1yewyeP03bc/oE3ZSD/76iO0M/fNzQc83B8nzPLnP9jP5M1sy8/0ztyw37zbOCancHPHJNqYNWWV&#10;oy81ENikjOyuQGalH1V0hvpsAh2djFM6Pknph+9ep9/+6qndmPrk09301Vd30u7uKN1FO8MJurxp&#10;xH4Zc7KJoqHnfKQ+0RmYP4U7XeUsbiZUDX9miM0EsVIE93h2ijb/BNc/H+wMUV4O0r/967N0cHCa&#10;7t3bTZ98chft/ih99BHalf4YbcrQH3wisdeRsC3aLX5RomcvJCDTvI/zqMr0eay9XXn8tUTf2R/y&#10;0Av+do4cw3hbwXD2o/jVAT4IffnyOP3bv32bvv/xp7S9s5l27+ykhx/dTj//049sshpfGRjlm74r&#10;63XleOtNXD6uddcuJ2ZwzXY8B0PfXpf5z3LBl32mKb+Ggv7UcEjLoTeF9gV6Zj/5eDxLh0enGP//&#10;lL7/7jHG+f20Oeynjz+6k37xi88wruGDVCtpzB158oU1tP7YCdssFsAZ7Ot7JXltQfmoioOv460x&#10;oexVWPV0c9mxr6OjTB0e9+2FwSfPDtLv//gc5WeC8ctW+tM/e5g2NwfpFtr+ISrDrT5fUKNdvM9s&#10;u8PaLYYl657rmBy4etn6AKl0f7nnYH0AG6fwthh0h/1YLxlDDfTS+P1N0+kY9Ri/1vX8+XH65o+v&#10;0uHBiT2M+uwztjEbNs7kJMPR8MR+fo21Ws++6Ml8aAff3zqb4Cqo+s1RVwRsXyigUhnGL4w3nY3R&#10;fz6Cvjm5Zjudjkfp1atTu4/56tVBev4SY5n7w/Tg/m768z/7BOWll7b54kbsylfmMC/8o90dXgse&#10;Y9XyUtn2BmBNS1YW/9uLe7bOSsDKyhBMxfH/weFp+vVvH6U/fvvYJqhtbAzTwwe309/8zVf25SF7&#10;ED0d27iFduLkAc+E2sfScU/Z6zY/hpqI04y7LtSXf9fxRyDD3F1fr+fBiC58LsG67QyJT06m6fff&#10;HKD9f4FxzBjb+7DLXvr3//DzdHePLwraNDQcF/vKSG4HiNQ2mYr3QtmnyPdj8sFU4xrRIOq4GAvS&#10;ilW/ivpEv5mliPcy+dOR3/5wmn7z9dN0cjpOL1Gf7e3tpF/+9Rfp80/5M4Yzm8TBmnHAvJANc+LL&#10;Cs5qNqjK6w3B9B26x9rI247rzftLvO/o9RcUhRBOVu+jbTlMv/3dj+g3n9jzsrt376a7d7bTL3/x&#10;sddfQ8alTTlW9ZzLclq3KxdkzctV8/CXnX2EMUH7nMttd7O8TDDO5Hj/j989x/ooffftj+iD9e05&#10;5j/++39nY5UNtP2858Zhy4htDIzCdiabI++W/yDZj+XR1jz47CcWQBVRddAt70XafX/0gU9OztLT&#10;p7znf5p+9eun6ej4ON2+u5H++u8eoB/QT/fvbqMF2XZzot4z+9gENesx5zXshYZr7gWnSyLMa/VD&#10;J4v8HZZve78RfRtz81k7jvUU7ekf//AvOM+T9ODeI+jmFPXDM6bwhJdE1C+mHU1QE0KIm0EMLDiA&#10;4M13m8U9uwfZTU+fTNLLF9P0+We/TF9+8TdpNNqpq3AMIvK9FWwWdXpV3Xu+8WUewg5RyKWC7DnA&#10;5G6sY8Y1ToPTzjiJ4NcYCH3zzcv07Ol+evnyMH380d30j3//Fdq13bQxmqKzx25ge4KaN+d8aOcd&#10;OG5hhXavcb6ixlUEVbmGTG34R036JD/eOnBN80HCd98fpR9/OsH6UXp9cJi2dzbSn/zsfvr887tp&#10;b2eY9jY52EW2eYIaL02+bCi6iY4cqQeobgejumxrT5Z/LryuaRPa5+WLUwxUx+nrr79Jjx69tAlq&#10;X35xL3326d20u7uRbu3wS0Mocygm9QQ1dly5zraCX4SdSxzgKnE/ZPJprMIFotoglfGPx5N0ggrt&#10;17/6If36X5+k6dkgffnlbZN79zfSvXv+wC1ufPuX1FiXgVy/k+rLaXGNENoAm+tugsY5XRooFVQP&#10;x5IEDtZrNkHN/Hrp9394aTdCX7/eT69ev04ffXI7/fJvv0wffbxnN6X580U0TW/iEwc4OY1vutFe&#10;09kE+SAjFBj+VI6Yh3VUyeIJah6T9RjvvX3702H67ofX6ccfnqbvv3uSbu/eSn/7y6/Sn3x1P+1s&#10;p3SLb7ihhDETn6DmaVciV24rxl57ahvk87bNpg68GsE1TUFDQBVZ+4B/EysvyAV2e/5ibF8c5OS0&#10;3//+j2hTttJf/PkX6YvPP7LJabu3+PM3SIuOnU9Qo33cMrwxam0Ww2PHDQrPqA/8YNeWVY6+UxVZ&#10;Z2SRCqiiMQIniHsynqWjk2n69g8v0r/+80/20wZffHEn/emf3U+3b2+l+/f4xRS2I3yoxraF5Ydl&#10;kTnVVA9ybHU9bHCVUDUcw/AGJmEfyuwyO0un01ObCMUv237/3av0v/7nj2hnjtODB7fRV36Atn8z&#10;ffbZJsoJvzowSEMI68aYoMZyN+ZNRTQtmqC2CJ6Di/edqbt8/vS2c2Q7wWufblz/vWE6w+bpuGcv&#10;cvz//vvX6Ztvv0u3drfTnfu76dNP76e//Ksv0+bWyEoKp3SQlfV6Q4jLx7Xu2q0nqPk2YZmwOKzT&#10;rEFAK8MJauhMDdGZYhpYKJ1hzX7ZCWyzf3CSfv2b79If/8CHOoO0NRrCLnfT3/z1l/b1Qd+n7cny&#10;407YvtikanjFJFwnr7HyCQTudtAidTdG60U+rZVY+XTZ5k9gH/5MTj8dHCX0kc/ST49fp9/89kka&#10;Tybp7r3t9ItffIKx5ka6c3snjVAZbg38S3lel7G9YVa0VlwbfrDW58vHstZlq9L9JZ8D6350htm2&#10;8EUZ7oblhA0Ov6RyxsmD2OfJWS8dH8/Sk8cH6bdfP0v7r49sgtpXXz1M9+9vp5/97A76Y2dpY3ha&#10;TVDj16AJi2PYYJ1NcBWwr9oNFJWV1lAZrmeWlfGUPxM1RJnZSieng/TixXH64x9fppcv99OT50/T&#10;3Ycb6aOHt9Nf/sXnsMkg3dpAO5N3VedX7531WRBV1arlpbLtDcDq/awrrvweZq0zQn82F2z/2cb8&#10;079+m77+3Q95gtogffzx3fS//fs/w7iGX1mZoO/mE9RG6H+5ziFQqucbfjWu78JgDZpx14VoMruP&#10;PwIZ5u7yel0OItof/lmdxi9E8uvcU7QvL9Ovfv0o8SeKj473YZc76T//p1+kB3d3rE82oG0tGfZr&#10;B8h7CDGZyie9GwwC1bhGNAit2D0ZbFBrrjlo0O7LFBPUMMb87R/30z/984/p+OQ0PX/xOt29u5v+&#10;8R//LP3JV3voe/kENaa3VqbHyYIYx1QXxGo2sDkKN4i4NE33UWFnW5R4fylPUGP/Fn/UNr9s/+LF&#10;Qfq3X32bDg6O05Onr2yC2sMHu+nf/92X1ifml1NZzqhae4nDMvQVCZ3nkNVZ83LVPPxVz759zvM6&#10;YHmhjV7vH6ff/uEJxv0H6Q+//y5twg5s+//3//SX9oLO5gZ/ZtL7eGxjiJXDOJS89lLlxN7sUllz&#10;/V8pUI1NWIeeqE+WG95T4Vcd+QsQPz16Bbucpn/+10fp4PAw3UNf+d//h89gk0F6eH8nDXt5ghrv&#10;/SM9X76Jxs174/iPjK9+gtoi/FhKotfIfgkPlX2dODx3Y6xw+Dp9/fX/wtj7OO3d+gF+nKBmP+3j&#10;ES+JqPbtych/+a8//2/8pBsNsrOzg87WZtrd3UtbW9t2UHGqpbuTTu8FcYUQQrxz2EBaLY5BQdTp&#10;/LmSKRrT/dcn6fDwON27ez/dv/dJGo1GOR6aL7QP/HS5/TQGktkg3jo5/vCen2nmwMTW1s3iEMNb&#10;ABfu9zwp4y1Ox0afg017XDbL++Mxwp/n9Ozpa3S8X6MzcZTGpydpb9e/1HXnDj/1jWEoZIAB1CAf&#10;M9PYJ065wz4/Uc2f/eBPVPgUHttP6xiVe+NqAAD/9ElEQVQkrnOzPdVmNmGHjNcAdcfpgljbdWCK&#10;Ta9eHqNjd4QB6ot0enqIDl2yn/m4d3crbW300taI+fg1NECnrs9BK/fRuX+JX7tcu/7NFtxmGYW4&#10;LrmmPfx6xhAVwpsHDIO9sIxP+Tn8s/Ts2TOUm5coU7N0e28Dspm2twboC/JrHYgPQ1t5sH36mvNr&#10;BrATf3t/yPB8LMsl58FrqDyfdROci+v/fIlzXkU8X3bUYS/Y4snjF+nRj8/t5zxv742sPtve6qVb&#10;O9AlbMm35ClDGIg3d1zH/BrB2MJD78zTbG6Cfdl5rLMN/Jy69P02Erpxe7Cc2NRnD+MkM+zz6bN9&#10;yIt0dHQA4VcH++njj3fT7q0Na1eGud3kIIu28TaEC0d7/Kkp3sB2u/h3DBFfUgl14m2vv/VcXa+m&#10;L+qSdmD9R9uwXuNt6pRe7aONebWfDl4fpP1XB/YTn599chvtzFbaGM6s/eeXBT0t8/A8w/bLxI/p&#10;Jtmqea5Rh5gusjvaa7YpFEuDcN4lYRvDmxe8/qdnE/sJgtevXqB/9gR9sFm6d2c73bkNu2ywjRnm&#10;fKlnJGd+1kcL+/t+/Jhax5WFZc3LlG97eDPuukicU3u7lDJ+pZfQU+gq3IVYWYFu7bHOBO7xLL16&#10;fpB++v5ZGp8c2c/h0jbbsMvuDifmsB2hfr0e4zrcXkcyLMor/Sn0x/6qY2sf780Vsx105tt+e89c&#10;3LCxB4SeGJO9enmYvvv2MeqyffSRBzbJZnt7gD7zEGWIE9SQhAMfFjkmR7vDCdV9jGPYf/bxWlsQ&#10;Zc6P9mr7c7st8LejpayrXXncrKvYR2K/GH4QXrfVuZveGDaGsM1wK/E/W/Gjo5P0/Q+P04uXL6z+&#10;4iTbvd2t9PHDvTQasnx4vcX9LWozrPzY2qUrjgv3SSn91rdMRZ1Bqa8r6t5PtPZjHPalJnaT38aE&#10;toY/lYe8IjJX9JucjdOjx0/Sk0ePEMxyNEWZ2UiffnIvbW1yQjpsaBPToD+EWxyWl8axtITXQlWO&#10;kM4E7uKc1lbsHLleQbrSzwmvSy9bKZ1aOv4a4Xg8Tfv7h+nxY7Qxp0dpYzOlhygrmxv9tGdfUJuk&#10;DZQ1/tQn23y3B9e0bS6XtL/pnvkjrNofJfa/RlLp/gI2WEFYj/M6t1ta2LY3bdCmcMxB3VGHjEO7&#10;nJ5M0sH+EezyPJ2cHCLVON17sG1fTr9/j1+Dhj34pU47ZmRjL0NhDTfbFrPTGtdFVyNxTfp16sK6&#10;Hv0iOLyd9TrLbMa4ZhfomRF5Zc8G6fjw1F6yPTo8SgcHGMtsY8y/vZE+fuAvQfHrkNG2VO2HXQPM&#10;z68Dq2cRJ9yrXms+1oF77YXXapd/LdSLjTN43vn8TUrdzjwudTvGOObxkxfpyZNnaEbGaHNO0872&#10;KH35+cO0NWLPmGOhU+THugxtl9k2yh2F+8m2CbuYvl3nvvZ9r6uwefZr7bzrrQz36/Y8MR2y7kEb&#10;w59MM93Bf3I2Tc+eoI159AxjzaN0dPAS4/9h+pMvP7I2xu/FMJ2PXWx/1v87sTzgg4X2C9tgf2tu&#10;h6sSv06pJx/v0Y68ls0+dm8L/Sq7jtnfSvY1yKdPXqbp+ATtzSuMZfrp88/upvt3t6xtsTKCiPxa&#10;rrX53E/YYEUxmzJdIdy/3T8o5LrY1K9R6jx0T/E2xt2IhzXvo0zY14007Mti4U/jnpycpGfPn9uE&#10;Tv6UJMeYO9tDsw1fquVYhmmsz428fJ9ZLL+mX9smC8XOYX3t4DqG28Tdrou6HCyWqOdY91C47WLj&#10;THTc2Ma8ePkqjU+O0/Nnz9NgMEk7t0bpZ19+bJOi+fIN7+PQlvbiM9JV/TEKbOfHRcnl08qrx/Xz&#10;gLt1Xm8v16BsWbvAusvbFbo58ufEwMnZWdp/fZBOjvlrEM/tGfMmxjKffoa+8mCKdmaENoYfDnC9&#10;0ya8N8bnbvYsJvfBzSa2v8vXV10es60bEtda6eZ1x2Pi3Q33tzU3seazf57PKdrUH3/4HVzHaXuL&#10;L1PgfPrHFucq4PUqhBDiJoMGyH8fe4LBBDuy0YBR2Mh5Q2eNlidYSZoNJ/JYKO14q6RxcWJ/4ccG&#10;1h+YVufCTjk7bVxX5xYC/yyewaJzkCySwN3t8FArwjha5fdjca2ZnSr9F/HDLo08JCHU70IJXbYF&#10;Yd4ZZtnwDigx21gabnk9wDdAbXKUxS8GPZamma7RGQ7/C0kcm6QW140NKOmOujmLlSHEo1j8Tv0z&#10;zO1dD4LacUJyPmspXedzCYJ/ZfnxdiQPWBkB+3Z7nFmbyS97mG0qXYd4fjXhX9pFcjEJO/m2l4Vc&#10;JqKNsXWOX9isFOl/sbh+SnFq3ddSx/Vrutavi7UPqMgoUZas/c/lxeM7np9T73tVqY/JpSvO9ZfQ&#10;//ni13/VxrAem6D/zwkcU+QV5SfHq2WRntv+ZZikLW6DJqazXF/RzbpsNpnY5PQp1ja5BmJ5WFlq&#10;5cF0lr7eT1PyPt5auvJeF/F6qnldtwndNsXOHf+YxvyqMjKvG4//ttLM83pKrbuS8PMHYdGOIH6+&#10;7sv07P9a+8LKDHadoi4LYd/MbGVku5mw7Yn2xyXKnQnddBhluhxXslBcR80yxm3aguPLKT9JwLID&#10;b7MdQufLZWGLSup9rLd0ndvliFE5HC8zfr1XD+pzH5ltio9hIJxYaA+tEI48/PrPaYt+Nf26z0tS&#10;S3ktU9wsbQldWjmg3nNc+rttXLy8RHhTGDdkLrzKU7JYwh61X6nTtm69LOT6DH1m9tE8rM6nrv/a&#10;UudzfSX00CVlnDLN6mL1F+s02MBfUnd/q6d4L4Z9ZtqFbisz7WPwfVv8yi7dcSTLZFWdub/pO8b+&#10;kAjHhou1LaTl3yGR9uZKrfOgdDstnRVtQVuHURZcnDq83lcl+Dfnt5I097ve0nV+XdK0wyKxPJHA&#10;dRv+tEfcK8tEnDnJ6T3KORLnIFlNXG9hK2tbILwfw3bIBDayePhHqYmwUrr2cTkSx/im0pkH6uYJ&#10;2lTeh6r9rw4byl8txclJJBKJ5D1Lhj/7Nh2m3mQj9Wd8u2iEbTSbkym2vfPCmyIcAw5m/TTsDe2n&#10;ZPjOHhsOv8nFB/Yh+QYLUvaRd382zOu+pZ+XXodf25/u+Xj8YkAfx9qDcH/8apD/1A2PE8fAQc4Z&#10;jofx+Ts3HAthG4eL8+HMdS44A7gpphb2H7iGsF/h5+gSb8NLanH7840ACq8ZCjo21K+Jv6cGC9h/&#10;vy6wnmJ7St9hGvVHaZTtxvdBqjcHOXid8u135t29/5surv/okNad3piY6W9xUvgmm4u5+UYHCiq/&#10;asNPDnqfmuWJ5YrllfYKm3Hh9Z8/vZ7d9pZbCD8zTTH7ryqMH2VrncuX/3jt5Qvzpp5Rjmgb2GTY&#10;Q1npb8AOrFd7+M8SRHsxnCWNa6SBPU2yfl2gb+TrQnct8+e0DhLXDQTX0mWLtX/8rrcJdoK1PSAw&#10;3aJMWHmh0M36bID4KDVo80awE9ucKD2s20Ysb7APiyPrRtrK6jyUwfW2w1VK2JfXMm2S6w7Ygi94&#10;Uaw9saXWo/cNaBPYYbqF9OjbWL3G+CxPiI9+T/RN6N91DXRJlKfu471+0qw/Yju7y/qc9QoM4l8h&#10;QFtBydf4qI9aCmv+1G06g/752XvYwMtCQjjLCPt4rNM8jduEgri0m+3PpXGMVTyXZntUhJVp1lSo&#10;gy7/kMpWpocslf3mhWViBI0P2UemjmCT0WyUtvpbtu5PYAcIw9nq8EcLh7QRZIC6jx8iLKXWe7Gm&#10;vdo2k0CTLt53oxv6s7aAwuvf/sOPZYPtPmzS33QrsG6zPhp7aewXQPpwoRwxPvOhm19T9bEQymXY&#10;wYTbhcBWlVRxeH2sILyOTJBmrYTH7G0yxXS9YAmrsNSE1bzfDH+0IwOUjkGCbXpbEIylsQXN+xo6&#10;cvGyYOWh0lm9f6ZwgZvlywTbJu3t7Gfp1lH3rkUXarU+h6Z/vW3lBNeqlRUE2kMY3puAMNy+3Iw0&#10;0VfroW2x/hnLCcpPv+d9ZtrCdceygfpvsJE2hvx6F1oe6DX6ZlYWWXbsOEqpj4lSntP6CuqASxfY&#10;BPpi6bC+l/W5eA3ncQzE7iVB53UJQ9/AFtiXAluxj4fs4Ia+K2napC5PXef2oUo+ZrseKfC7RLFr&#10;FwWFP0lkJQTXMztc0+kY+uQ9FeqO/S3UXmg7KMM+bMK+GtJ4WtgCyfjLAgPUa97+IHwC+6LcDXm/&#10;D+dyfcrB5Yvrx3VtYvV4tnkuJ77NOp3jeYxZzCq0Df2RBmVngLHMKG2j3GA8k9sYy5FlI0s17rd6&#10;Dza0PGsJP68HVxDbA49z/rw+fOFx5zYS57KKhI3KNEPontIc80M4hrG+McoF2n72z4Z9jjNRZmgD&#10;rDnu2bD7m8gVbZe1/Tnfuk/AtYu3/23Jx9N5jh+y4JywruvsQrxGytJym55WFewHdhmh3Ix43wXL&#10;EG6OTejeQDnZZL8Z/TMby1T2Y7lxO7mteKzIz8ojhPkWx7t+bcu7kdCZ2YLjPRPoknqFTilel3id&#10;43ahnSDoj7FOSmO0RTbuSCgrfp+M9V6fbZTZOOzDfBaLj0chdLekM74J69d1rt+ol9AxdZYldMbr&#10;t7IR0sDP+mQ2poRNsk7tWY2VB+p+mLaGW2kTfWLWWy6wG9OwHqKtzF4uQ9NfHAv3V4ctl3XVOyWf&#10;b6XnrGsKwqu6rC2Nuiskp2sI8/P6aTbhuAf7Q1+Zz2hcOPbhcbCNYX+a7UtOi+NiT88E6Ww8Q2mV&#10;S/rXfYMoD5cspqe27tZEoEu/znkOvPb9+q/tzTqNYxu2OazLKOi78b6ZxfY6z+IynV0vtCU8kD/H&#10;sb4vv5bm9v+WYvuzfea1Cf1Dwo/HliXqad4/oqA+tntIhfj1Gc8Z/VyuRpg/ygf+CyGEuDHkLgwH&#10;CGhkXezRoHVc2PmxG8IeOcfGgjD7DU3GsYX+bOx4w4sTYvwGsoc1mj7z8fillH6xtN3teC5seM0f&#10;DWm9F/4HCPOXc3As7JjZ8TbTWzyj5cO2saAO1dJe2HmgvaMz4bYPBYbmoivEFKHH2louYU9KXHt1&#10;R8rTaGkv1B0Xv2i7pWkT9yst4umJa9/rhFLo57HOk2o3F6BOr6V7KfQDe3AQ0fItFvftok5ByeUL&#10;dvW6cR2X9jldrrB8UOJt9UYo2hz82fWOsZq1izYxwBaWy2ynwl6MzySWFaQ8B0/jPlrml1o/WXkk&#10;nNQlr+F8HbvuB5X0srjGGR//s5+FF7mvslws9novfq7RVsS1Wq/jZkc1OTrfgOm8AWI2goet4UOb&#10;8EFBZbfYl2+X+6OEry85DPnV4YtlPv16La4bl2XLKnFiYTy/McYSw23qE36wCx+Pmj+2Xb+M6w/L&#10;Qt+u0yxWBr2eNOF2Fa5l8VLqp9YZVJjrKfibDah7LJxkYxOf3WphOY/hcZnY8rBM/CZi5NuUsFdX&#10;2JvIOi71cZsWs769TiIRo7zqIdRztpG1L1YyvE2xtgVxautELitKVXbaS9t/Ubz1WfwMauKadC1H&#10;25KvUerbqP0I12EZ86P+rE/Gjfm9udDW2Ubst6FMmaVM93nJ10FQpg9KvyqdlnopdFtd11xn3VL/&#10;TR1SuAS1q4va7uu4lOd8FWJat8WZ2VeE7EtcHLTwYmcZgdi9F9hjNs0li0qNwOy0/nI8eJuibJqf&#10;p/V7N1rqxVXYENMT6x3qilpmn3kCHVIYx8tD3cuKtMgv95fjAag9DGVMliPEqcTGpdmP+7F9hbTi&#10;rixrvOR6pvu85iVsVemu0F+ERbgVDZQXf6hLW9A+Xp9ZvwCL29TjRHGK/FzyYukoXGIdSyvu2izl&#10;eZYS7be34bVfGaf0LyWPM01codyTj1Oy5qh72sVLCBYfzfikCdiPNsh2MDwb26bUE0QKe5toqZes&#10;KxPqi3Zwv9Bn3jIsjdkFAfl+mVsn2w11lr3UhoSc8MT87ItEjI+/yDvs0RCLX8cppYxX+TNujl+H&#10;reOSzwcSNLdxkm4Iw8uPh1fnTZtQF+wOVJOfvJ33+swnz0R811UWpqOUYYXfSsL9r+XCY8e/LHPn&#10;Zbpuiym52O5KVwuiQODKYovZq47F/1GGKphuBepcrkKux8I2w+4JxDlR91n/0d5Yny33Aep2nL7u&#10;Cp2EZkxyPn79h+9lL56n7w+rFa6L+lg8rR2/9SernDIrXmRvhR806xUhhBBCiEuk2a0RQgghhBBC&#10;XAT1p4UQQgghhBBrRMdkCY1ohBBCtNEENSGEEA34Esu7mCf9VsTzmmKEU718M52Z8K1RUr1deKHR&#10;UMcOREGpn1KWQAP00O2g5PjxM6suFgswLOKICwNdNiTr+qKYuUyi/CwXcZWEDUs9t7fFpWGNIBoT&#10;rHlph9QwPCqsN7EB0lj5hLOq98SbU9sg3lPsUq37Me6b2OzmEHrr0mGTVXWJNoJLbivUXrxvoH9+&#10;3aFlu7D3+XZfgky7AiwN+G//zKOg1n5pB4+fy0+xOPkrOS25OrBfXj/Wv1xH1vW4CXVPyZvinRBl&#10;MSSXSHOJIHTievH6qh7vxzc3rGqqFbmctxjDim7YNvh9srhfFl9XAyupWjbpptRLKSXYtr7XfP9r&#10;ZaIfkKWLd9MPuF6UOuvSXVjTdR7Sph3WFa/ws7Y8wrl+i+vi2sDz79IB/KzfSR11Eem6x//iban1&#10;69IF/ctrGO0LypG3MbCIJe35T0lX9ZfHr8pcq9yJLqgjttnn6WqZnfy5iwt177mFiPeN22gl7HN4&#10;qyILr4bXS7bADKUlzDL0C3HvmoUqtpSFiC4WtfBCCCGEEEIIIYQQQgghhBBijdFjSiGEEFdNo63R&#10;vAwhhBAL0AQ1IYQQ14LqTRC6bQG9PPMdrR3XGhhdNucptQ7zmL6U/rSZGSsbqn6rqo4jVuVNdSZd&#10;f7hEWeiy0SL/EoajAow3Txe+fSqCqJK6VFu1MxYBUVRfXRnxJbSVaZiAb4cWb4hmX4tj9hJvBBVp&#10;9Uhc8y51uVj2FnTEr6nid1k6l626jLHuojTz8O1FYeI8qo84cM3tLslhc+R0lYg3xvQcCicsG9lZ&#10;loVOPSNilCUvT+Ld8y4LwrvclxCr41fl8rY4qrmQeXRtvy3WXthCd7mNDSi9ai9sEZfLG167jUKh&#10;6/9dcF6fqe53ZXHfQoLSfZMpdVNIeQ/KBhxBK15Fl1/GykjOJ0uXBe0eQo7SlU3NuRFEg9DXEr3B&#10;23Rv5cu/9sUvqrogYC4pyxlsShFXQK3wqonJfn6vjHYyT3EucxcvyH5VhUOyXyUB3bzOSymoDSTe&#10;KaVdCLajzc9O2/R/WYLSnTE7wr+6HsQqtEqDEEIIIYQQQgghhBBCCCHEecSDGz2UEUIIIYQQQgix&#10;HE1QE0II0SBebPmgibcLOt4w8Nui+S1R46Jn4zlcPN0NpWGHZXrLbyGCeGPR31rE2jKItJC1uAg/&#10;BAqdWZcu3B1Ub3G045R+LqZ+E7fZKiLeJWErwnXYXlw6UKtd44V+WW1FrWXevP6l/g8AMxaqOX+b&#10;2mzEdiaHte0olmEXdiHLcG27BEyDeok6h7MWt0MN3S7238LzW9bmswiGsd5r131wx1v6S9PfVKiT&#10;N9QLVRvJ3zALsYxmObL/1kdeAdijrt+uyjjMd93LVegn5E1B2kaf+l3xrvcnmkj/q2JaskY/NoLw&#10;KD3pzu32wjIV/ovCBSlbEWs9oKpoG2yhG2p+M21eLLYIVtVbxCvihhELP+8nuyyjea9NLGIVHVHV&#10;8+oOu3TZocuvC8Yr+1VYz31lbF3gsfO4Q66G6HrZWD9LvU/KOSyMVubRGUFkrLTw3zlVS0TxaK5X&#10;/zp+SA7rY8xvgjhS/VsA5cU9kLiXwga/JCudVV5Ue6VbdGD1GvVIeUcXaFWXrgK/UlhKYcyLZHPT&#10;aTX0pjp6+abBfnQOKURcFq3aSgghhFgTcmfabyrw09HoIpjEjZuiy+BRXC6CjYDRVEqacm6HjGER&#10;r5sYDPmAaEE86X9eluo9YJyQNsvSI8zv+rhcJbJttyy1z6owj1La0K9j32slXed1+XAgag8B8u6i&#10;zYmb2RZu6zeBqbrOTWJihHazhqvNfFPabrxRcjjXVdtS3gDlum9rj1PsR1JI6LEN/RFu0sR1HeL6&#10;NZ2HZ2B1vouFu+8CPJ9yqSndy+C+ynOTVLqnarAub2Mut0cH55pB+u+WBYqDAbxtqben2JhOp2lG&#10;sTAPx39bnKJ8YOUPrRfs41LBPjrP70OW0EvoCH4NXYV/hJUS8RbFf5dgf1aIKTi2tZB3raOrZp10&#10;/y6E9nXxPvO8vVlj1fUYBA1Q9BmW0w7HducxrIOcd66XC9uGfjz4t20IbFPKxbFcOs7tJkvWicmq&#10;MC7SzrUxgPmtUDa6bBjl642I/Xae44cuy3XVRamnVfR28T0UlMfatvcc62iD9vlwO6SkPLdFaQK6&#10;EW8ujxYIjku3QWlOhlk486vFJ7m10poHj0/iQn3YX0OlBvVW6m6OZgSbQoN/FJS4nB/C0U6hMrOt&#10;q4F5Yx+UznNcB3lT/SCtnTf+ssRF7/0wbjPeVcN9luezJlJcv05xLZlwuxBLF9tBET4H87gG2DXF&#10;c19TabOgPvJ+V95YStibeWd3134vTVY6qA8anIUQQgghhBBCCCGEEEIIIYQQQgghhBBCCHH5aIKa&#10;EEKIN+B9z9COVz34tlt2guZsdmzQI/u90Ysh7/s0P3B6eVmqqMpUiMPZ/eh69Aop07qNGC/iLsn3&#10;xkKdXEA3DV2GYDu/ZRE+4kMmrOTi9uL/4jpoVHARVtvd/4tVsGbDGpNVNfYm2n2TNDeNrCM3iEuL&#10;qnkpBdGsemuLWAEqqmwvynokiDBIbtMrKaO1KZKF0wkX1vYGYJlnxCxFXC5RckAuZ+VPr+SQ86lM&#10;A4fZUba6EKZ6/iv0npVv2xjs2Hini5w2egdiGW+vI//qk9dP3SaRHeahTrJcdd1gBSaLeD+Y/mnr&#10;vEZ58XF/1FMXvQZymshTvBlQX3z9gVLS+IpKR7hYFSourvRSiXRHv3YZnr7uBy9raxbjdnYRl0iU&#10;k1Z5adqsbb/wW0TEXxZnXeE5haxKV/zw66cprml+iavExy2QHr+KRoFfO4sOItcVot5gqJ3yOobM&#10;Ka2OY1+wp8AvxL6cxmgoM2xrXDwTfuGzLE7iHEL3PWisYYNVqTIoBMgIl8LS8fq5hD3qclSxNE9e&#10;C1lIYVZxQeI+JHVv6gxlel3mYTk8ttvQ+30Rh7WGdGhSCCGEEEIIIYQQQgghhBBCCCHEctb0CbEQ&#10;QgghxDtGE9SEEEKsBF/AM6HbfSoXJ5fPuNgbAy6kfHvvsgT/Kun1+qnfR1MGN3c5td/Rr/ffZzx7&#10;+4D+5lXBsD7Tc40sTOi2BXnHAj9JS0xDWcwvKzVej6KuTen09MDpbJrOJhNz97LNGMRQ5mhx3YAW&#10;x8Jif5JaqoVduCzx1Rl744MabcI30/r9AR3cyn5+zSNLy436j3LjcWq/VeSidJ6bJDRfCP1ZzkIi&#10;XrnU5bCSMozXCA1exeH6ZsmFYBoUjnijczplQYAWoUO2N/CGTkHj+s9loLFf92Jkc9s2/LnQI0sd&#10;X1KKX7MQq+dCgSGk6cc0tE+UlToeXHD2rR5kPG439yUpxBavN2IrFkSoJW9T1ywbUT+ZvrnkOCwe&#10;JihHJiwqtI+lpVgSK0dT9AGaUpcxyxNLdV1Q7Nqg+L5MmGEOr85JUgn+oZsGXUNbJrQNNWfhWX0Q&#10;vhjKeAyDj0temZjq6ZfFwpvS3rfExXQFWBZ4jU/hYBka9odpwGuXAbzmEc3bnEhrySrcOm4hw9Qe&#10;+6gJP4qPe3JblqUMv/aSl7BB5YREXWPqh1cl9MhbM9RLVh8hL64nZ5M0wdiGYxwKo0adWEq55zZz&#10;x3hd5f/P3p/vx65k971g5MCZez77jHWqSpItybIlXav79m13/9HvcO8L3Xfp4Wl6sD+2ZZWqSjWo&#10;zrxHbs5MZvbvt1YsIIBEJpPcTJJJ/r7JRQRiArBWjMgAcqYGZgFlmjFa0gWyxSHsOHSzbljbxugh&#10;3MDDbAhhoMW/BPVV4BPXJXGpPizv7CCcMo63OWyHuO82M4NVfTmF+9N2sbxzPpJpqco5JNosqwdW&#10;3qMCeFiOVsE+yPwtHB4cADDPoO3Ox5QUYh8v+1b+4UfxTY5TCfyyOjm6tbekUO+epOqbuRO2KqVN&#10;mfeD7NevQS7Wm2m6kAwMYj4Wh7bHXpWG+WXJ9qySU6Yo00Qe90EKPbSvr6gzzTSUiFuLze0srrvh&#10;8OYqPkyHD31iUwv9srCOmnA/b5hWMlvsQ93XOjNsf1oYj+0V+xefzzOuv93O40D/qBdsA8fn7Kfo&#10;nW1dZV5TnktXfcW/haRMs3JSfOABoWJMOU2xGFHGXcf0q+YlmG/2egOIv6lrbFKOBVy6ziHoCru/&#10;4uWtXebqcZP343RXsKBXb9oqcVtUwjQhJdnP84cbUXFIE5tX0tFJTlhkyJjleUumJeqKQZ3bB1u6&#10;K8ljamytPNAOHr0Rlxpvlxf8q9xLlQU/d5GsfSGEEGIFsdGWSzUooH/+fz0UB5FcIARbG5CXfoC2&#10;8REbKPyDRpqWW9Ihs5iOazcTTOp0ZQxn2mf5lMeU1FKCfasbeYJr9SgHGZGGchXK9KsmywJ5Y4LX&#10;dQzz+ehDlxnEcSTTUmD2KKnj2Zc7lV/cXIAbaeqqEvFcPK5ktlxEO17er/rtLiIsh1fGmZeGlOnm&#10;SQuNITqFag8h5b4JopnqPgY7VH1MSch8eGOxGQ+jNvpNtX+3SZzjqgop9svCb/tFmAmp3RY14kJi&#10;3llKGX95xDFWTW4YN0hFbaOPoeu6JE1ZJl3HWyVZdbquSeJyHbTynBpXl+5lEcdcNbkdbBxgnUs+&#10;j2ogXQop3bMo06yizKMrfpe06Zi/Q7+V3hnmXjneHJjcyPkQs507a39JLYHvux0ylbMrntsj9qs4&#10;lb65n+/bVPpfJu1zWSW5DBelhZ+1T9T7AMJtV7xlEOe0SpLvKy5EV3y4o4G6MJ+IU8plqCrXLdB1&#10;7qskC1DVE25pZ0oXZb43KavNLG0KIYQQQgghhBBCCCGEEEIIIYQQQgghhBAfhRaoCSGEEFN0rUiX&#10;TMsFVE9HBUW66kmSkgiXLCazmBEvdD6l99sgzk3SlOtg0fzKeKsmq07XNUkoU09Jh9ibhPKuUTms&#10;qxljt2zi/BnCyC/23a/OSDItJe39i0D80gBTML9ZeUYY0xbuKbkMXeklbaxewLs0W11fark85TEl&#10;03JJrmaEJdB1Lasms2iHXZSmDJ8X77roOt4qyH2h69okTSHYVp1KliqsiwjPcau2rvC/F7Lq4Boa&#10;9pRMy1VBWujVfiasnc/HDcQuQXkdqyY3zWWPe9lzjPxXSS5DR9qptqWbSQ91ZOrNwp7GqgmcJnQz&#10;qKTl0R3f85KEtN8I1UUZP2NOb89CGuE3Co4bhq7OY1WkTZRUL63dtNJNRUX4lC6WTft4qyLzmBW/&#10;dJO8P89kpGyMpvK4iFwmetyOa3fIhQe/DuKcV026KP3LeLPit4k0NyWrjxaoCSGEEEIIIYQQQggh&#10;hBBCCCGEEEIIIYRYClqgJoQQosFkcjPr68VD5v6s9L815j4BdhGz4l0mD3FzzLLHPDuVtpwXT4gV&#10;oPXgX+y2xyr107mLPO0rugn9hQ5n6THC2uGz4i9CmWdbArirp0vFx7CoCsv6Vj7cu2h6cT1I59dB&#10;2ZbMIBR9obKZVxaLv0DeQtx7ol500fbnfjnWmJUuuChciNtm0bIcdMSt+pNSxO1yVXtcNv49YaFx&#10;VKnPQkfVRCMk+7dhkqng7BkwfGacEHExi+jq4jj2JjVECZuYXfK+uAqVFjuIezmZiNqITsWHiIUo&#10;9djQZ6nLkBjfBnBP4GdCd8RrU/hV+QeRhtJ5IjNYJM5DBboMmwSdqmK80H1QusXHULRWQgghhBBC&#10;CCGEEEIIIYQQQgghhBBCCCHE9aEFakIIIRr0eloHLq5K+4kCsVxC36V0sUgYZOZTPOJuMcNO8WCU&#10;Ho4SDwAV97tEtEmlzCPHsadH3WdhLP4ixxBtVF9WG83PrpNoQ7o02hFmlQf7Nk7mLdQiTAixAK06&#10;tQhVp3WFtELcFcrBV+lugyJu/bz/c48pEbdLhz0aNu0If0jMK9+XZr4e60PNiXet5/NwCTVepM5F&#10;4syn29ai5OO1PLfOiG4WVvmiup0V7zJpS+IExwjKIj6OUGlIBXWvewHXjRaoCSGEEELcF+wLNAzv&#10;QqoJjAbQQohVBG1XrMyohP/YvoVwv01ELol0QohrJapbu8oJcee4RCGtFqWpYAtxozS+DBJiBZn6&#10;UlM8PDR+WAzqqJzTX05nV6lqkaYUcRVm2Sv8C+FGfAQqpasHC/28+5WzuGx8sVxoC9ljmbDECyGE&#10;EEIIIYQQQgghhBBCCCGEEEIIIYQQ186MBWrtNeTc8vWA2PYo5SsDuY8N/as0FCGEEHeXsq2O1eDs&#10;EgbwpsAdb1+auVC8TFPEv0EmON7EzmFin7H1RYTnEdJFEd7ciIVwzU/py8YItdhLBwpCx30Et0sL&#10;446z6GUFQojbxVso9ijVC1To9k3VmE2ivcvQVbVh4kpk1TYxQ9TiPf/YpBdzVHEtLF50WdBj7Bc9&#10;Oo1zDuF9AsbJWCVi3AGqywBjgJ6NAxY/1gIwszLDa838ftBWkbhb5OatEhJb0vZXy7ckinnMxRrO&#10;cSx+2yLt2sb9aCtVE2t9UOZR6m0WodMs1t8U8c0+6JsShXYiDM/HbwzawqalPXv5k+NbWjEPaiiP&#10;om3H7xv4vQMTeod6De7c91aNVx5lqJRKK5CrESntCKbbsryGkEK/dNp4rI/4FKaJvNwerBrjfh9V&#10;Ks5TfBS1gjNd5d0MM0PEjVOpH4aLviVMEfasxgAUekSdyxGY5iGQL7fiWi6bmaj9uduE4S+SDlh1&#10;KHBeEPPylJlda8a3RVwEpWhfGrBxiraIMo9oyK6TOLe2tM9zxQhVl5fR3jeo05CSLr9ZUF+ZzmNk&#10;2B9VEbJYH0Xh/qLl4KHD7y053u22T2jXdWouQJ1O25ShDavYeCH2boPqTC4ht0NR6oUQQjxsrtIx&#10;XSXNslh0wCeEEEIIIT6OrrHfrLHYXRgnCiGEeHhMf4kwn6646r/EKhFjrkXK7WXiCvFQUT0RQghx&#10;l1E/JVYTX6BmqwRDLlph2YpTPSVAiTxIxIt9IYQQt09up+Mpr/x08GTSS+MxpZ+FbrTiY4ZxNXk8&#10;dUwhfMJyAFkz6fdChqnf70EQw/qWm+kH+PY0X/VO6UGGkAF8BwidXovNp0T9TXEMJzxPvokl3grG&#10;/33Ty2RCHTSvIfxCxlBWO879J+zrAk3YG+zG/bELbOGCkDxGNv1CT7XQFp5V3jREzAGKc7XigzKP&#10;PxfWvT7CQuBH2/DDeH1E6GPL4up1HGLKRh6ou8y0tgF2rP4sQ5i3uDQ00UKqq614P7lc2eyh3C8i&#10;uQIVadlquRatpcNh7Q1p5ue+aPWs76n71BDUIESxNo5YQ1jn6yJm41ou9VnB/gN+tA56atcqgvsY&#10;r/QKYVho2uP5m9fExURp9RoQNoCUhZoblmuMpSaoGBwv9q0OnKFfOUHsEeoV8mHfgvHYeLyOeOsW&#10;39N5HpGl1w72Uy7ss3gGLpmIbML9LEF7X3RCFZl9Kz3DFFCpjQ3ydh5Tamb8EDGHrG9rw2ADuG1M&#10;BjdGzKgWHDMjBHWGVWSMeDbCZhImoLQIr7JqmK8lgpVLybWsW2Yc4N7Ba8zXy78sfXQifcxf2IbF&#10;GzrZdPmc1hIC7FT65D7tmPsgy4cRbe8KUh3kAcJrn6M703cZp0NXFmcI8XsTvd7Q7BH27cG2LtzP&#10;4z67l8H8gI3hziEjF/RfrJV2ROTLt3/6OYjZoFJw/AVd2lDavNB+5fskvDdkVaQSViLqmMK02CWV&#10;mr1+MZzxXCLSfaJUChXXJZVSWlAfLqYr6hnl1O91rbmkIULQokH5/oYIj8sx8QBxB+N+6mMMZ+No&#10;hFLfE5R/9knU+HlvAEHsWacgCsIebE+wLU07RY5nUqQrxdolCnYtD/4ry8V1yswTXQEur5dq7g+3&#10;3/N1acer7wuwD8AcBv2L7zMu27ozSO43aCv6s79AvXJhPJYF2rHoYyzuPYWXTLmAmIP42CnwxLVN&#10;oD3756FdLHi4DDPK7aXJZdI+RKgvllWK624+UTfwP2wbCp5KivEBxgz+nQqj8YN6if6rS6o6eWlZ&#10;ZQvz3DuuiW2VtVcBFcg2phCzGdsc7sMZMmXPwjA+iewgEnecS0PsAPebSo+l/kKnc6RtH4qFkcgU&#10;wrIe5d3qD/K372MLzP45XqMcRFr6ledH6MewZUh5DqtEtp31zSG0SeiM8Nr8+sxl/RHi5HvNlRYQ&#10;aPcCENwbo2+h5M/NUJ5zaZsOsXLDMQ2FYyBs2oKY3vfStXx4Zo5r2d0k9s0v/Et3sKifEEKIu0O0&#10;03lAFAOcce6kYmGX9QXssHOn3f5pjGpg3JYlUmYPt52CnZOfp/WhvBlgAzMKIjBNmc4SMo4lBn59&#10;Hq32byQRBVF+QkowwcR/WsRdHh5DirBKH4bigM51XudkEp7iAqgt1/R8yngeN8aavgek79Ug262T&#10;qDeyZQelchaQvHFV8/ZlUVfosj4RLVwkEUsiNF9rv4vSBHTnnh+001+cl+iCOpvV14TGGco4cXPn&#10;DMJ9hkNsjMnFA0PsDex+22J02Uw2vC2q20Pi6nTqjyPmctQMctWx6rNwfXGu3UYPwua5/apkXpvX&#10;JiwX8RmnmvFkuaQR7yWlXi7SB8NDSOkuqNTOPOMeBvoa2w8K21p83u+IcyjzZGBpfxJx2nHFPFxT&#10;2Tj8Igdb+oX1Ax9ht+pa4bx3ZJVc9zVa6USeUUop1Dgf1vSvzxxboGYdRL4Hg86lPx5AYgEAfRnq&#10;y9O4VO0c6fMSQjEXaohlOdqOOYSRSGWTEreRi1gOpRHmYGZAPOs3OI8pWjDYbYL5ziRhzmOLmtl3&#10;MM98L71B2DPKiGx7aQqVLWS9hSI5uVkUHYQaY0HfYiCm1ZssDep6YC81COXnjZhHhwUqHUa7QinH&#10;spQgx63iR5olwayXmP3dIC6ylADufN94MWhf9h31eMyIPBr5lGVhVv70ZzkQ84m6EHIR1Gs8YOOW&#10;aFkMYK+z/btO/Dx8O484w1LoF8L92+X2z0AIIcQdoeyg2rDDCxFCCCGEEA+HRcZ/5VgxJJg3xhRC&#10;iLtA2WaJh0dX3yXEqqJxlxDLpewz1HcIIYS4S6hfEquBFqgJIYQQQgghhBDC4K2sRZ7Hu37iRlpb&#10;hBBiCVx6/YbapJuhbP9vT+c8qv28e3aLC7A3p96evcSCoExXL7fJXuKWgSEab7cXQgghhBDinqMF&#10;akIIIYQQQgghhBBCCCGEEEIIIYQQQgghloIWqAkhhBBCCCGEEA+cu/HmBr0/Qog2rBV8u4oQDwsU&#10;+h4l794Wt338lcJaK3cKIS6HXqMmhBBCCCEeCFqgJoQQQgghhBBCCCGEEEIIIYQQQgghhBBiKWiB&#10;mhBCCCGEEEIIIYQQdxC+wKmntzgJIYQQ9xLv5/Fffb0QN4tVPncKIYQQ4ubQAjUhhBBCCCGEEEII&#10;IcQ9Jn5+UL+h9iCxnwsd+1YIIe4KWiAjhBBCCCEeGFqgJoQQQgghhBBCCCGEEEIIIYQQQgghhBBi&#10;KWiBmhBCCCGEEEIIIYQQQgghhBDXht7cKYQQQojLwHHD2J1C3FO0QE0IIYQQQgghhBBCCCGEEEII&#10;IYQQQgghxFLQAjUhhBD3il6vZ7KKTCYTk/F4PCX0F7dL2GcREbcH9d9Vf+6FfdC0rULz1tb3RSLE&#10;Q6erXswTcXt02WOeiOunS8/zRAjhlPWia6wsbpfSPheJWA5dup4lXXUoRIgalgeVifuH33dehXvP&#10;Zdu0iIjrp0vP1yXiegm9qn8X4mqU9aWsR1GXxPVClULb/il035bSBvX4xe1BZ79PP/vaCe7+jY1v&#10;tEBNCCHEvQL9rIkQQtw71L4JIYQQQgghxJ2CX/gIMY191Ze34v5Qf+krhLgfRJ1WvRZ3gxg/CDEL&#10;tlWr3V6phAshhBBCCCGEEEIIIYQQQgghhBBCCCGEWApaoCaEEOKesfqrx4UQQgghhBBCXCd8Ej1E&#10;PDgmsPuk71shhBBCCCGEEELcClqgJoQQQgghhBBCCCGEEEIIIYQQQgghhBBiKWiBmhBCCCGEEEII&#10;IYQQdxB7P7ReEC2EEELcP9C/s4+f2L/sJ4S4GVjnVO+EEEKIG0cL1IQQQgghhBBCCCGEuIPYj1Lq&#10;VwmFEEKI+ws7evX1QgghhBDiAaAFakIIIYQQQgghhBBCCCGEEEIIIYQQQgghloIWqAkhhBBCCCGE&#10;EEIIIYQQQghxU/DFaXp5mhBCCCGEeEBogZoQQgghhBBCCCGEEEIIIYQQQgghhBBCiKWgBWpCCCGE&#10;EEIIIcQD5268uUHvjxBCCEHQH0woefe2uO3jrxTsw9WPCyGEEEIIIcT1E/OtLDZfprsNJ7EhdxMt&#10;UBNCCCGEEEIIIYQQQgghhBBCCCGEEEIIsRS0QE0IIcS9otfrmawice79fn9KVvWa7hNhn0VE3B7U&#10;f1f9uS/2WYWzb+v7IhHiodNVL+bJsuEReKPg5msnj9gld4cue8wTcf106XmeCDGTSz9QfPfapMtQ&#10;1ouusfLdIfRcys3Do/ZRPm6qPyztc5HcSSahqTt6fgvQpetZ0q5DUY8odxqU6V5I9hJCXJa6Lbjr&#10;xHkuKuL66dLzdYm4PqjPeX279C3ExZT1pasuieuCuqROu6S2AVVO6ffHEHdPJmOTuBEywWY8ntjW&#10;3Qz3sGWjBWpCCCHuFdGZCiHEfUTNmxDi4cCbLhQhhLgrqF0SQgghHjb8ItdFCCGEEOJWsJ/27BLC&#10;MQoXolFAD9veeS0WHpKJpDeEFqgJIYQQQgghhBBCCCGEEEIIIYQQQgghhFgKWqAmhBDintFa+S2E&#10;EEIIIRaGo6j6he+3RZxFftpPCCGum/IB44XRXHP5hI5vV888+hjlQ9ZeED6VL23dfVimQ7KXEEII&#10;IYQQYgXhgP5Kg/pIeHszAi1QE0IIIYQQQgghhBBCCCGEEEIIIYQQQgixFLRATQghhBBCCCGEeODc&#10;3nNzAc9Ab2ARoo0916pqcQcwS7hT3ADQNd/K1btdnetNU5eBmtKbT4W4FKg27OMn9i/7CSGEEEII&#10;cY/RAjUhhBBCCCGEEEIIIe4gvSxCCCGEuK+opxdCCCGEEA8DLVATQgghhBBCCCGEEEIIIYQQQggh&#10;hBBCCLEUtEBNCCGEEEIIIYQQQoi7il6scg3wt9P0+2kPG9lfCHHHQP/ey6K+XogbRvVOCCGEuBW0&#10;QE0IIYQQQgghhBBCCCGEEEIIIYQQQgghxFLQAjUhhBBCCCGEEEIIIcQDQG/RepD0YPcQIYS4Mdjm&#10;qN0RQgghxKJo7CDuP1qgJoQQQgghhBBCCCGEEEIIIYQQQgghhBBiKUwvULPfvO9lyX6ZyWQikUgk&#10;knsn3saj1a/a/ko8aMXgWa/mmQshxEWodRNCCCGEEEIIIe46egPK/STun+vujBBCiGWh8YO4HWz0&#10;in8uXesJrkcufIOavuYXQoiHRrT8ReufOyQhhBBCCCGEEEIIIYQQ8+B9VX79pm/X7h327a07hRBC&#10;iOtHYwdxmyx/oKOf+BRCCCGEEEIIIYQQQgghhBBCCCGEEEIIsRS0QE0IIcQ9Q4+xCSHuL2rdhBBC&#10;CCE+Bj2N/iCZwO6Tvm+FEEKIKzOpPkIIIcT1w/mK5izifqMFakIIIYQQQgghhBBCCCGEEEIIIYQQ&#10;QgghloIWqAkhhGgwmUxMhBBCCCGEEELcATQ9uwb0JLoQQog7Bvp33oK127Dq64W4WVTvhBBCiFtB&#10;C9SEEEIIIYQQQgghhLiD6LszIYQQ4r6jnl4IIYQQQjwMtEBNCCGEEEIIIYQQQgghhBBCCCGEEEII&#10;IcRS0AI1IYQQDXq9nokQQgghhBBCiNvFfphS0zMhhBDi/oH+nX283YdVXy+EEEIIIR4AWqAmhBBC&#10;CCGEEEIIIYQQQgghhBBCCCGEEGIpaIGaEEKIe8DHPmbI9J5H7RKzubyGJr2JS94XH8tlbHCZUn2Z&#10;uGL5hD3aIm4P6H8iW9wMs/Q8X/dVP0NHSMXsdGIeF+ktbNKWj+G68hHLQ/a5Hmo9XqzNiFunEdfF&#10;IrqdFya6ma/Tzq664jr1PSOv6uARPiOeuEVkl26uqJPZFU5cmWsuo9eUjbiIxewWVaZZbcq0F+ch&#10;5tHWn3T5UOiuOd2+Yh6hsy4J5oXNYpE4D5m2PkNIe/+6uWgwt8xji3mavxssWv4Wjbc86gVqUaZL&#10;7bb3QRmtLWNcB4Xf2XSFSyQSieRuSN35oBuwRjvv51fK9yaT1BsjJrYTCFP1emUOIZlql/mwaylk&#10;GZ0C4aF4riZ+3N6Ex6T/GP+KBGU6S8gN4lg87DOdpfUwzw1bS8dwCt0h4ReypOu8q1JpKIT7Geih&#10;B4E1Sl9LNsb/MZRqgmT1uIFxPYVtH5o+LyOZ0JXp33Tu5ZW6Z3mcmAxMvHwOoH9KH9JrZMlaMGb8&#10;NIRrUNnA8sLeUqQ8gVWUJREaauiq8CXu4n/a3/fYTDfEfIPmXuM6VlWWTT4Oa5nr2PXs/qg/Vr/g&#10;l+tbsz1kXaLU9axJpAuBl6SWykn9eTtWlnXCMLZlE7RXLhFW6p1+hV0qW9X5NO0wTxj3YYiNewCu&#10;OmuK/2mDbIdSJwXWJ03WYK91hK3DDRmz/8Ff5GljNdrOpbYVJGfpfrUdGza044dUCVyC0m+VJegK&#10;6xD213MFg60Q6tH1G24fK0S7ZhL+le3dHjG6dv3TJrlcWF6Z4rwkpVBn1FMpAcNyuc74OAyCAbOJ&#10;hVtIh5AZ/nH80u8qVNexqsJrZ1mlHrOuKTYIptCPbdYQdYBtmY+Ju8l5WT6QyPdj9LsInde1KpL1&#10;nfXGdibak4ZEvFKvtAXtArfNYyy8ThRjX58HoWWboIfhFoE8otWd8RD1CHMcO4dMJDT8uD2UgZ4d&#10;z9s2+KQ+4lAsJaNLWkLNuK2sH+E2687rhGnOokZ1C6IfijhG4TTiOBFQHXcF5cqEntpC/0LKukFN&#10;272u0DjDkMbsRSGIaPfEyhNkGMt/9O9OpDAiugRCzYQ9ot8I24B2/GqT07Gtsf6H469ch8wNr+x2&#10;u3qNmoa+HVIeMySKQ5d0xX8A4uPkGGO5HUrxMG6xa0lomzxmthuaa1k4/8HYATb1cTTtEDCvnH9V&#10;t4rwOJ8g9ldV5pWvtjvve/8d9sjSGP+6vvJUEjoO8e8r/DuL2n82zIB2QP78IK5JDqnOTeJSaabS&#10;0AyyPs0FLG3QThv7EMQL/ddEXgzP9Yb2rwRRHpIY1JCX27a2XCehp5BoZ3y/rHaeT0sq3XaEVcek&#10;XJHyelZJ5lLqpUtvWWiLhm1qqfoJHCv6Gc5f2Ihx24ezD/++3VNjeI6TE/nR+an7KcPyibYzlwPG&#10;ZrikkBm2c8U2VFa5zR//ojPqJPu7QT1RZLQsKWn4xXkW11eUQRP4RXlx4flSYj7sY5rycNclAc9C&#10;CCGEuAdEx0u5iLIrJIumEzWzdRYhszTaNSARV2GelksrtKWLReIIIcRNM6tdKv3bEpRu8XG0ddsm&#10;wv0mh4v0f/cIO5W2ucivHRbMCxNi1SjL86LluoyzaBqxGKHPWTKPrlnmImnLOBfFFWIVuOhuy0V1&#10;RXVgcdp6W0R3l4kr7galzSD5y93F5j2ttEIIcW2025eQWbTjlPvhJy5HW4cXyQLYEG3BuJ18TNqH&#10;wlV0dAkb3jpxrrOki4vCrxeOoGwxX3nYWODXeRrwqBbSzRB7Iwpyzg+BSCQSieQOSrniO8Y8fLsF&#10;V9/7ov3W00gIoauScBSPY3g6Sj5I9r92ydRX0Md2gPPvpz76nn4fZ9sfY58nB3Au3rf58wW2k85d&#10;7IQ9jiumJNLBWUj4taWMc7+FZYFPfNQCDUAHIVkn5hugLMGTYuOElhBLix1/Ug6ejWNKKJVuS0FQ&#10;yDSFrSYh8EM6/OUHFxmHEm9LcXtSOo93DWIHX1UhXf7XJE0dsR5wQJ2lsE2JRcU/tys/9r7CStzS&#10;jFVgiSQLC+sD/9s+XNVkJ4S2YoywUY0lNyyHLJnyGJKqHBdDi6q9qoD6qjDsUCrsTRDo22Eo8w/b&#10;GGWKUtwiswRRXC5DfYKrJSS7y+tvtkv0BBYIaCBg48dcL/qTgT3xOYE5KEzEcRnt41kgDOkpNg6A&#10;zxhhY9hujLEZpW7D+GGaOcQJVud0T2QWXXGj8nSKG4LlPaDLhbbIYgp08bGDpyiF5gzx8JwuIgRl&#10;IklB6KwOqrWeP2i36jE1JUfMscJFTPeNsUEdbnlVH1Ae9DJS0hW+asJ/2d2sJrALBfqP8XKte+qz&#10;tNwNE4dddSno8DJMy9YesVyXZTvcRbocZHNMa5XOYTMK3FVjxX4J8xsT7EfHZMKcmAHi8Cnx8dCE&#10;b1Hrsy9DeWBLWLeGmTh5SSVWh+gMv2wbkxLGC9X7rkkjbnZzjMCy4DvYrLqUdIVfWiol+X4Fyyv7&#10;fJfshXIduqzT9FBn+hh/1b+WAH++ESpReF+gg4gqaQp1B2l4419D4BcwJsX84p+NZb09m7CiwMUq&#10;QLF2CGEu7mdu+ptgPwt2pyXoCrsv8hHYWAn1IpvAxKE1MDdB3zKGTeyXB6zPgNbpRt8yQb9hW6SZ&#10;pBHSYC7qr7/JBsmWsXSetjrnHFTtr6qwuHqRnS2kdJMyPIvpH06TvE+szLvTqL6zyPuENmjkE/sV&#10;Vc621yDiSpoSzFRd9rT4VpPgQDmHRL1qJmrvEz+Y91kuVdsGo4abfyaXIdKsstjGP/Oh3pv39EmV&#10;FdutrM22Habnn7XUGVxCSrrCV0w6vHKb3yW1nqvvY9CAuSDc1E7dUu+FWLnPblQD9/d4yCTjuVYZ&#10;8WaaZRhHZBrakm+FRjlYpG1+oOIbb6uizjSi8N4lDUEFZoPY9+bsjEzTHi/Ua16Rlfs4VYa3JTix&#10;LF42auE9W8L/CM0fuHsIh1R6qbO4PkHOFFOXEEII8TCJ7lBcDYwoTBZH2r6rhC0vZ09xU8g2QiyO&#10;+vbboexHijZrYVOE3WQ7IYQQl2VeH9Lql2ZSxlskvhB3mbIudJXnWeMtlf3bZVY7Jm6Xi/oWSthO&#10;9hNC3BbRHgmhcjCfqCultJnVp3fFXQVmXeftoQVqQgjxoOnoZM2rq7PKq8Yr8Wc3ytXPlthWlVPo&#10;htcyJLAToOQV3iZ8YmCMw+McQiwSyQmqx6oyhdOJcFwjMrVrKyT82lLGud9S68fFiWDHw+IJjiqd&#10;CW0SdmmKPxGawyJDSSHUC4VvCDpryQi6O2tI6p1CTiDHWeiGf39sD2/6k53ncCNeH+GQSf8MwnCW&#10;/+VI97WtiJAu/2uS7vYk293qyTRlFHvCsHx0lPUq4kAaO5KmVBT6K5/YzNh+lGNSB9VJyVT+DGi1&#10;f+04D1qoD+iG7VtCO0Whm2/eKoVtXUKbZcJ4bA9H1n5VgvbO20G+FQJh0RYmtHHYTrC/qCS0iSZ0&#10;W7sa7tgv3TzWKtvV9WvXknXsfQn9SsnX3YdOIT3rQzxeDzaz+mFvs6XQbgjrH0KOPF3YuZ/zs3ya&#10;9vP+Cnkjfg92pkyfQz6PRNtyy33mu4o2KMr/1DXOEuqSuqf+uA13SOg072edWt7W/sBW8O+ZnqFj&#10;jAc4JmCePdSVXqVX1jl/w4rXKdqYfm4X7vu5r3LZvymBjqpOwr3q7sD7mrK/8TT4o1ThcFv8Gh9f&#10;+VO+s6S20TxBZvdSeG28/qhbFJZ/lGdro3K9s7aqrC8s32zXmJZhaMOy9Kytgp/16UhvQjeOdd10&#10;XtMKic03sg5zu1W16/a2mSxVOHUffUEhZhvMU3KZ5nzFxwbZdtmubosWUcZjHGY2zW6zWQ6PODm8&#10;rkMMQ5CkU6xtymPmRh0onEakmSLSQfLGzRE72Ei6pROW67JNoiB6pcqwFcPRDppMZ1nFa3pKGkL9&#10;UI/RlrFdy+2RtU/QIeL5GIo2YTjHVtGuYT/aSHNzLEd/hjMe8+abhSMdBW1hSG5Tu6RrXuP3ekph&#10;u4ljrGwbR71Br3Yd1PslpNI39RJS68b6G+tfGCf6/2wX9guw2cSOnfNh3xXj7moMTf98vC6JftAb&#10;PAh2V07CBtkOleDaKF3XXUrEMz1TqEdKrTu/xw8nDhdUhw/VRXgZaQpEqqRFlaGkIfN0RthPW19t&#10;O1nYblF83/uSyDL6FQrbHpZ/2pr3aGD3LBOUAZfcdjFOlJGy/MwVlMmVbt+yjtCO8P6X3w+ZJ65H&#10;b3u4z3qI9Casn1G3QqjX6fv1bWme0yWFdPnfeXHdT6DDCXUbOjW9Us+Qme1bDg97WL/RFpZt70f8&#10;WBAbi8FOVd2ZBdNcLB9tu3sutqGaC1W3opjYfRSLNG0Ti9MZFJ6QdobLlOqlZzzutNTzWi8f8d1T&#10;fA9l+wbiN9rx5aEFakIIIZYAO6/ldmCziWPf5jkIcRO0y3opMZCcJUErTWPgTRFCiJsmt0eNtqiU&#10;aMe6/HlDp7ypU4YtU8pjUVaV8hq6riukuHbrN0IY1gXDFrVNxIu4IWWaUso4EW9VaV9bl7SvdwGh&#10;jRp2opB2fvOOUVLGC7e4e4RtZB8ndNFVbsswSrutItyW7VNXHDGb0FOps1JC920pdU0p0wSRvu0/&#10;j0XiRpxF4gpx11C5vVmo62inoj1qE3HafQhppw+h/6ywy0rkNUtWla5rWURm6afYr77YDZuF3YIy&#10;PqWMQ2F4W8r43L8PtK/xIil1cJFEGnG/uGp5mCVlfqWsOryGi663KzwkdFDGizYqwsRsFtExZZF4&#10;0T906T/Sh8yjHa+9L8Qs7l450QI1IYR4oEzyZwqbfOfV1FX4jM4rr7SuYNr24Cu+FLtW4XFqsadv&#10;+Icgf3qHjhDGKcE+82CYvWGtDKcbftVxcP7xJFjlB6meDiulCL/vUumWQp3501DhnhYkg575Vjt7&#10;s11HenOXebePKXGp9IYyZzIq5GxK6rcTFGJP9PjbIOItKH342VtyEO5PCHkb4E+cLUvyNa2iVPq/&#10;Xmm3ymzb+rneuLAe5bqEchBPIjbx+hRPJlr72CVd17Uq0qgD1yhV3rXUem5JZQvfp0657Wex7pFq&#10;zuJ6z/m2r0eShXbwtizarR72+RShPUlo7Ub91qa+iYczzN+YVkrZztV5V8I2bxEp03RKmS/dca6U&#10;ruu8q9LWEd0tgU4rwb7bB3FNV/Czp+Xjur3wU/d9hPV7pyZul1JHtC/9mvarz4Pix5uqs5V/SMRn&#10;vu3rWxXpuq6WmA1wnVcRy4P1wm1ThzFPtnfZHtBjWf9cPLzWPfPLeVp6+uXwqet64BLtvwl0b/2H&#10;OfM/c0C/FLpz3LLvZ4QpIm7kAbfZlfbgNovZa54wzgLSdW0rIXENvNYo89xHmAnc+Sn4un/JfYzp&#10;MPqSoo2ybegutjmvZcjUNa2KlNfh7YW3LSHR1oSbcVy/pVDntInHoy0o0HslEZdujKlxbHsSvI+x&#10;NfqliflhjoN+yt8YRJ22pT5nnw8hHo5XC+KstC2WJJVOvB2qxspV/aLU/nV7FZLjoJ2z3ZIYUEec&#10;9rFXSaL8XLtQrzgExF6aUOmUW7dDOW8MOzTF0zvNsPDrvKYHL9Q/2wa0PZWcZmF75eOnKr61X/kt&#10;OCHWzlDXtFHRFsLf+h+zJe8TUNAuTcnZtKAttDe+LCQ4/lQbuEoSNri8hJ6mdYVw6yvqfXujcyW0&#10;zxjzGgr1hjjQe4wNKttWMn3sbllFG0TZwfkvLNDJTEHdibdkmdAPaVCyA2/nKLmdwnm41HG6YTjO&#10;2bZs07CphPvta3vgYroqJevNJAi9cYs/CnzLPoRSE+lDmC/rMOycZW77VcSrheWjS5jvKtapEJ5/&#10;XMti1+x9R26LKv9z1BkXC2OcIh9/yxalrMd0FxK6vIp0Xttdl/IaQo+UDv13tmulH7Zl/MjDdOvH&#10;izep1fOVPIeBjK1C0T75vBaQyKO+HkmnsP2xLfTL5ohS4G0ZxPw9sPKzPae9b3Erm92wlHWvUe6y&#10;VGUzhGUm0md3VRbpl69liQz473/93375v4/HODAmg9vb22l9fSPt7j5Km5tbUK53JTgTRsVmWuUV&#10;Hd71j64JIYS4K/SsLQf8jb/xBrbDdHAwSsdH4/Ti+efp8dNPEWlgTX68jp6dVCyeMLE8+t7O5w7L&#10;v7TiYIs3YtgxUqJjvC5hnt45Vv9x7DE2E4zefnr1Pr19t59OT8fp7Gyctrc20hefPU2PdzfTcDBO&#10;A3S0fm5Mx/TsCnEddOMaObGN83a3H7f+Qo6CTrzcR6de3Xx6EFLbwPHe3v0hebGejyFcv+/fn6QP&#10;H07Th/39NDofpfWNYXr2dCc9ebSVNtb6aQPR+vzyzexA2zAPHqul6wcvWccG618fevNtl2SFZqEt&#10;BqgnLqz/pyeTdHaa0utXe2lv7wh1ZC09e7Kdnj7ZTFubKW1u8Fi0wfWK18Gu63vYEsvTztGgnaM+&#10;vPppH3IAW/XS4yfr6dHj9bSzM0zbO7Ql6wtqGYXVxT40Odsu5Md6ZD71LTwndB/2aJ7DwxYqkvph&#10;G+Q93oSLA3qoZ9Azvzd7/eogvX59gP5llE7PztLO7kb67Av0MWjL+n3UOlY7fHINtKyYzn9GzPvH&#10;yH/6+A9dqPusf+BaHEJV3o/QxwX/aQ+2Z1k+7J+lD3un6eAD+pr3x2lzfSt9/vJ5evZ4O60N+iZW&#10;R2DLaAtrod9s6VVxyriz0vL8oo6tonjf7R+MA6vrzNfqvw0NwXWaLrHlnTPzQ5zct0Sc4+NzjC3P&#10;MQbYT2/e7KXBYIBx5qP0/NmjtL62jv5/AzGhY2ZDs1taP3Yf41DmY2UAUp1HVR7q41gG5g5W0QY8&#10;Z4fLXJvXSD20/Qo9UG+hg9JGJllvkDFsxv5/PMKIFfL+7VH66YfDNDlHH7O7jf5/B33/WtpFP4Pm&#10;zPTeR7ooC3XZ4CeI41FoxNC9+pemUC8Utv/Y2D/oDBu7CY04kzFGR+N+2kMb9sN379Pp8Sn6/M30&#10;GO3YNmzy5BnsMeB8Ax/WP8vKx84xrrK5CG82VvthD9btOIcuKc8z3PdJ4jpZRllWo/5wa0ZwoZsb&#10;+8cyP4RdUGdgl4P9k/Tdd2+xPbZ7prxfuru7k16+fIz2jC0Zc/Q68HDmhJcR6j907m1K3dZxn1uW&#10;bs5topXJbR/bNWvb3Capt4a5fx/j5X46OTlPP/70Nr198x71Ay3WsJd2H2MM8MXztLGxhrg8ti/0&#10;qBdI41zyNu5z1Dfoue0aI8uuFwtt3MMYuZdOTs8xNjtJr17tw1b8rmHd6sra+iBtba2hj5mkIXTd&#10;N726rZm22tKZbeOLdCTd4jr39otQd5i/oAyPJyzzqEGcnMB/hL6e98cODo4xl9mDmw8OTNKzZ7tp&#10;e2s9PX26Y/sD6JxzGhuYQdjH9DmPsXrBY6p/bwptwLafeNvlH7R1NmalLunONmK5NjjPZDu2hu1G&#10;Ojo8x1j5JJ0cj9LR8Una2t7EGGArvfzkcRr0B2l96OOwaEOnhXaeJUwX27bwP8+J19F1fXddeO5x&#10;LRfpoSm8f1yPmzkfgY7z/IP+tM/JySR9//0+6swhwnhPoJ8eYcz8s69eprXhWj6y35dhLlSjz2M4&#10;d6FPzGHq49Ti+neo/1W1AYnraV9fuV/6R1jooN6aXXJ4z9yMRz3CbYNeb8t+gk3evDnEGO0c+yc2&#10;Zv76Zy8wp1n31PxHCayP5/0YEnaB7Sq9d/X9Eq9j3KAFsvpCqFj4m07rOnh+Pklv3x2nn376ADfb&#10;smOMl9fTF58/Tc+fbppN1gbs95GGyayPQb7WT7Uk102/f0PJY8Cp+hT7XfWM51Xat31td1147hRe&#10;B6+vkPKeiOnIbeB9DfXmuuI8hv3/8fEZ2rEP9l3Z4eEpxmJbGJttYLz8FH38BO0Z9GNj4HL+6NLe&#10;v5ww7arWq7ps12WqFNqhwy/cpV2m8sEcE3JycpbevKVdTtL79+9gi5HdY/76688wr0F9WUPfUtkl&#10;67Eaj0X5oPDudbnv4c32jVtJLdYIQaBSsxXALsda5+hjPmDOb/PMH/fT2ekZ6sta+upnT9MQ882d&#10;nXXYhbbOaWBazyHniTG4B4T+lynzjkG718LFi3Udh1gb7ul5P4rfg5+eHmJu/QfMqUeYHxybX58/&#10;CXzd2A3g0JsQQghxLeSOuJLc4V27tI9DuU4iz65jS1yWjfQ/W6J8lpObLiknQV1CZvkHskO3hA2W&#10;KcugfYyua1sFaV/HdcsyiWN0XZek1n9X2xTSbuOCrnBS+i1T4nirbF/S1mF5jeG3iJBy/7LpKe34&#10;kUeXMJysah1bpOy3pUsPF0mkJe08IqwtF4VTglXV/03JMgndL1O6rmlVhOdPusrvPAnonlUPgra+&#10;rlO6rmlVhOdPutqS8CulHd6OW4aHBKGvkvC7SNrnPCtMMi2lri7DImnKvLuOvSpSXsd1y7Ioj9F1&#10;TZJpG8xqn7iNNqzdlpGu8DJOV9giEunnySrbOHTfdV3LFNLlv4j+2/5kVW0Q511ezzJkmayq7m9C&#10;QjeULmb5XxbauF13LivtMkMhcf5d13fXJfS7yLVeRUpCT9ctXde1ChLnT6irtg3CDl1+l5UuXQUR&#10;dhUp85M0JXS0bFbRDqGbm9CP1xohhBAPFYyD7KGxUqoBkv9IWdkt1V1T3uOTMva0zOyOzPNrDtjK&#10;N0PED6K13e14TWGePPTYhEexz4RiQaA4j9qzA4QVTzHW18D/9bkvem4Rrx039rvC2vG6/Nru2A93&#10;l18Zv3S343X5lfFLt++7/gld9V5A/bkuWYKYyp9Op+Q0edeho9rJeMrmcWt3l18Zv3SX+22/dnjb&#10;Xe53+c2KH+4uvzJ+6W7H6/KL+JPJECqj8ImdUsKfsuYyXku98Tr0DXeCG9vemHFhCcqYTyYO3N+E&#10;aXE8hpm16uO23bEf7i6/Mn64y/2IF1L6teN2hbX92uFtd1d47HeFtePZU2iVH/SY90v3rLAuv3Z8&#10;F+4T1ovctvLpwizeppXt7aIsz6btsNKvLe347bDZaamv0E/EK/U2X/9lWDteJVH2Id4K5Sc8ATXn&#10;XKx3a99C3ZHQkpSeFD8PPxeXtntWWJdfGb90l/ttv3Z4213ut/3a4W13V3jszwqzp85TfmuW2SML&#10;2qrEtsuenEVbZUI32q/xMPXHG97WWZvHtg9xmaZqG3ObmGWC9JS2uwzncfx4fMIx9ov4LbdLWb5c&#10;Zl1vO16XX9sd++Hu8ivjl+6u/dovdBuSr4f6M91DzBbUJ/xNxwx3afcfvTEFWZjt4E+75Di9Mj+r&#10;d3U+teR+qxLmgTpj9TOnjXNBXNvaOfPcp6+3y6/tjv12vC6/tjv2w93lV8Yv3b7PcuPStEMW0y3d&#10;cZ1ZQj8te7hOsl4acejHfHBM+Hmdobhd/I2FiNcQ6hl6p/6rchDnUpybpaXMusamuys89rvC2vG6&#10;/Nru2G/H6/Jru2M/3F1+ZfzSXe43BS1/q/tgv24/541UUGK3WCKKPwntP/lZ+7kQ71dCynNpn1fT&#10;HWWP+27HOn7THftlPuV+268dPi+sy6/tjv1wd/mV8cMd525l1dokuK1Mo61C2bW2ycoxyrW1P1F/&#10;6J/jWB2Df/Q1jG/55roQxyiP1z7+lF87vO0u90tbzL/edljbrx3edpf7bb92eNvdDOd5UzdZoj0y&#10;XVMQntvzmIuEjr29yvuVPRif/YALbdM3vzIvCusCawlrDEdzrXOr4kEq3bKv57aUSNPeZ7paSr92&#10;eNtd7rf92uFtd7nf9muHt93lftuvHd52d4WX+07ZLgXRRpV+tWW644ZwP8LDnvVx2+fQPJ9pvzJ+&#10;6e7ab/u1w9vucr/t1w53d5S55n7bz930Z/3x/el40A3VU5H1aG9FaOs3CN2WfsB23Y5uy4AH4LFq&#10;8WPX7tgv3e14XX5l/NLdjtflV8Yv3e14XX5l/NLdjtflV8Z3N22C9qkhtBniWFsFp6mTadCWIZzz&#10;GIvHdsuKPOJZv8TxWD02i3bK3+a5ZjLJUrpLiXbW5yjeflbzlSIs2s2ybZt9jc2wcHf5lfFLdzte&#10;l18Zv3S347nwvKlnXIu13y68rtId+3U/FBJ9C/RDnVB31CHd1JPpkvFgF+z7HDP6Io6ZOdfBvDXb&#10;y/LKeYSeTWzMUR4XYudcCv2ijjelrYPYL93teF1+ZfzS3Y7X5VfGL90uPPcs1fVxi+uixDW23eV+&#10;28/cYUfWL+ja/rdBxYr7Y3aPrAv6R79SCv35TQL/e/+y2PVO+7Xdsd+O1+XXdsd+O16XX9s9K6zL&#10;r4xfupvxao1P6z5w/dr8BG6Lx74HYn7oi+LnV+u+xfc9V28/221UlIV2u2X7eetuL29R55v1nnlP&#10;X2P7erv82u7Yb8fr8mu7Y78dr8uvHR76ib6j1k99ndUcP4RtUejG2qrmPf9meliEwmNlv/qceOzo&#10;H7yvKP3a4bW7HRZ+Lm137Lfjdfm13bHfjtfl13bHfjue+8X1QieVUKehv7YeQ4qw0h5TAj2zb+ex&#10;eoXYsTlvQVKzS5wHpXmO5XnWcUrhOUc8l9Ld5VfGL93lftuvHd52l/tdfrPit+N1+bXdsd+ON8vP&#10;ZXbrRtj7+DtSm/G4Zz5lk1a6Da9b5XHb7tgPd5dfGb90t+O5+JmV4bPSln5VGMqlj12ZB2W58KhC&#10;CCGEEGIliCHwotIcaLrQPyjjhbsU0U2Xrq5TxGy69HXdIm6fLnuUfl3Sbuu62rVZ/suSVaPrGmZJ&#10;qee2TrvoCi/95uVXSlD6tdOuKuU1LSrta5/lXwrDgd1AK/1KKf1mUcZvi7gdZtmhvV9Sxl9EVpFF&#10;rqMdXtQVI/xKacddtqwqXdcyT9p6buu3pPRfJDxo+19GhLgMXWXoukXcDl226Gq3gjI8wtrhZRxK&#10;UPjbl4cd7imJ/BaVVaTrOi4jF+mLcNuOF7TDyjhXkVWj6xoukqvoSawmsVrjoiUOYeeybHRJWSYu&#10;K6tG+/wX0UGXrkrKuBeFLUNWha5zv4yUdpgnjNum7VfmG5R+i4i4v1xk47IczIq3SJzlwaWU6X/9&#10;3375v4/H48Q3z2xvb6f19Y20u/sobW5u4ZR8pVx1cvxB1Vkn2uE9a327EEKI26Nqyif9NBlvYruW&#10;Dg7O0/HROL14/nl68vQzxBnYUy6MW739yojEPpjyd5ehD8En2Rp/bhm+BslP6vHJgFRL4m/h88kC&#10;7sNdPeFSuiOsnRZdF59Us9XcAU7yHPtjHPqnV3vp3Tv+Pvg4jUbjtL21mb747Gl69GgzDQb83exy&#10;/TfzYFeYB4ZxnXxCDv52zAmfpsvHz+ddnQvPEzLmFtfJN7lYHIbRXaSr4s+5RtMLt/S/ZNoqXjs8&#10;9uelzWLHXyBtst9Zp+78OYJwI4JLVV7o57p89/4k7X04TR/2D9PofISxxjA9fbqTHj/eSutrvbSO&#10;aJbMfvedAv13nTO3lHzui54zw+zc6c5pze8j0s6Lvyy7uEBZdhPSMVVnzG37YRPQuGHp/vGA4enJ&#10;BHVlkl6//pD29k5RR9bT0yfbsMtm2thYg6wjfvNJtdgv3W2JsDK83PcnhvP15uu8LrtclLaKx/0I&#10;z37M5+K0XqbdDr61J51Kd0dY48kmlvOO+O5OaYTG7Px8kl69+pBe/XSAsB5ssg7ZSDs7axivMy3b&#10;577XGWsPs71751m4U9qewtbP3f60zPQ1ltdvUl33dPistNyau0gbcSo3/bNUccu0hV+dNusv67Fy&#10;h37NNry+rE9us6493MMsvum6iAfxp6IooU/okW/ptP6Q6XqwyQHqC/qYs1E6hezsbqTPPmcfs4X+&#10;BTlQLCe0jswi17XqyVHWxx7qQY91y6+ROrTr5jVyy/3srnTCeHnf/Clz4jf0WaS1/Qine0lpLbwV&#10;ZjInrR3L3G4P2sL7ezhJbKtBDMozNuz7P3w4h4zTPvuZvZO0tb6VPn/5JD17soH+hX0M7YHIlpa2&#10;92d8LR9kEvNdf3q03g+xfTppQm7oJtzP7khnT5xFO3HB9VZ6Cyn8Fk0bskha8yvDuGWY+UU98GtG&#10;AgiclFlYHI9v6cq4cB8fn6ejw/P0/v1hevPmIA0HA4wzd9Ozp7tpbW2IsQD6AyRjjTG9MQ/LaZjF&#10;/fycwLxzsTgU5GVtRXltrWueoZ8qLLsjHfO4bNqQxe3C8/ay6QKvLBcT1x66glg5LNzYsszzSVz2&#10;L+dnk/Tu7Vn66YcTNHO99Gh3E+OyzbS5tZZ2d2mXqiVDevwvT6awe+0mce4oS6wDc/RzW3Yp0zbC&#10;ub0gbcjiNi3c7foVYqo7R5yR2WY87mM8dpy+/+5dOjk5RX+/kR493knbO0PMz9ZSH3MZtwvzI8gR&#10;drYnsCk8vs1d0M9QqvEXz8W37XPmecXYphyvWP8Zftld962R1q+x0gu3kXf4ZXepn2o/4oV0xL8O&#10;u9i552uMdgWRIXA2YFiI24j1g0OBg/1R+u7bD+hnjtB2rdv90l3ML1++3LW2zfKzNJHej9d0d/m1&#10;w2eFubvS2dzrrcMWtUtn2ogb4bG/QNoqbnH+1qebjpyuNo51xN/0wOvNZR3lrp7PID3KPPv+c9jl&#10;9PQ8/fTjh/Tm9VEa9DbSoL+F9uxR+vyzZ2kD802ckKXl2+787ayoB/nNBv4mCZ5rHKMUpvX6Y3OZ&#10;UidZ4vorHdBNvwX0E3q9UtqIG+Gxf8m0jXNZIG0Vt/RjHHPTNrRmH2PklE5glw/7Jxg378NW47S1&#10;vY668jitYdK/hX6mj05liPkKewxPm22b7Wuw46H5rP3Jx+Uxue04Z9sPd5a4jiqc21Za8yvDuGXY&#10;jPhlvoulRXnKZazuH92vmptQqvDsx31zQ8qwIq3VFXsrbdYdgd4mPfQp6FvYl/ft+L00Ou/BNpN0&#10;cHCC+vIhjWAoqvrps0ewyTr6mB3EwgyxT+Fx8EcTMI++H8/OM66REtc8R1e2X+jG0pZ+M9KaH/ZL&#10;vd5oWm4jnGEdac0Wpt9sp6IcN+YwXbDvhj7Pz2m/fjrEePnNm9N0wrHz8Qh1ZtPmmZ+83Ebb1k+D&#10;AfOuYdaRvbnz4Rp++VxsbGb1qr1PmyLfKKOUC/RThYU7y+3YlPrH+ePi/ZoQDYQ+Skr9NAT/bBv6&#10;YbyclmEnJ+fp+x/2UWeOEcT6hDEz+v6f/exZWh+yT2GS+jPh24hxXlHvPEPm1sIPin8Ut4PVL2sf&#10;8vXxenn9lAv0U4U19IP90m9GWvPD/tXswuuMch//EQRH6Sbc1G46aLNIy23WQ27jIu96TBBpEtqy&#10;cfrpNeeXh9D5Odqzk7SzQ7t8gjHAuufIfwaUba/15j0ydFBG5E9yPeD+jOs1fbTCQgcX6aqRNuIW&#10;ftedlvuWB9MXaWfFn7ZpsZ9tYHbI+nfytnpTp4dxjvn23Un68Sf0MeejdHx8jPHyevrii2eY/2+Z&#10;TYbMkkZkMvZdLAPsY5C+S/z4nn+UH6u3OQv+s20OI9x3P0Yq6lZxvaaPli5Mst8y7NLIh9uIG+Gx&#10;D7fpPvcvdfkHdmHFtqRqx9xaZAwTnaPoH6Nfef36wMbNhwfoYzYxv9zawHj5EeyCEfKAx+XxaAvf&#10;xn7ZRzTGKtkdY5UYt1h4GY9bxmtdY6mfu2UXnjfP2duGujwiein4V/UhpbDYVftMhzxgk6qdN13A&#10;jYjsY968OU6nJym9f3eGGGtpZ3s3/eyrl2YX9jOsfT4P4jn5OcdcphY/f7MZdZ+F/ZYdr+N6Q0J/&#10;VTi33M9uhplfjmfuLJdKm/cj7az4Zb6NtBG38FvcpjluDnddsgxDWF+s7mCXusYfv0/mPIb2+fHH&#10;Q/Q55zZW/upnT23ev7OzjrEZ8wBsBpGm7nOyA+F8i23jvOI85pxzyGK6dXvXdTSnzeL7Pp8dc8u3&#10;Ldq8lvPbyMvLyphv8YWb96B+/PH7NBj20vb2Ka4NJbd/jLBrhpUHsGQLIYR40LAryJ2yjfZj4OWD&#10;p/InMaq4M4Xp3T1Gp0bxgVhLGI4tJfIN/3BHWCNd+FmnywEWJY7L08fWBhVN8YEgwunO4mEE25jl&#10;WJgfZ2wDCc/fjmHHqc+heZ5+ndU5h3AfwrgLXSPdIdnvKmkZFuELpQ2B3yJp2z+RUuuzLR7GWwHc&#10;+sf9XOjPf4jbKHuIg+Mw/dQ5h3A/+y1yzlW6CIe0wy+bdm78HK9My7CFjsVtKfCLtGOUZQrU1Emo&#10;slApsp+gevNGtWvcPhFWCcLi5oIJ/WiLqMe5zrXcEdYldRvQkTZfj11vCPchbX3M1VUI9yGLpI39&#10;ENdr3i/cc9PaZBJxoSiKfylcu/0mSDOsIa20Ed/G5yEVNAbi0B5w2vcPBs/Ld8yeU+R0Vbx8bIgd&#10;N4e1r/FjdDsrbew30map3O20Lb+ptKE3XHytV4qH+TX6frg9PtO7u9I7pLIHw+w4TEu/HB/UpkGY&#10;2SPicxthOR69w9MCGJ/XwXrBPLO0rzHvhzuul/uhg0pynK74t53W9ot4IRG/K60dy3RZK4+fBm4K&#10;UCnWiTYMOdRhLs0PfJCH2Sdv7RcLszsXCxeGZbEwJAk3qfazuxIrF4tdb8SrpB2e41xXWgsvwsq0&#10;Lq5/swGvsy1B5VdfuX2KPiT0yD4o9WEXyAQ2MjG/nIfhedRS2hJUx5shFe7h9bx9bbXfVXQb7quk&#10;bYTnOGVaCzf31AUZphF4W9lrS5D3o21y22Tgpm3cPtx3P3sQBbbgAlofA1hs0LJBI12H0J4V7tm+&#10;xmo/u00PIWV43p+bNqTwu0raRniOc11pLTz7W1je+lgI4dGoQGiv+jilYksn/yGcZZuCXcblF6EU&#10;r2w+xpoac0E4Hus85yxVvhbH24Dajwdzd9l/MZ/6vCGRb8uvfdzGfnZX0hG/dH9sWpdM6NZ0STtw&#10;S5eX+7o9o5vhbb8siF0TGeI4nii7y/22Xzu87fb9xrVS5lxvQz8R1vJbKC2lCI/9y6fFtVSSKb2y&#10;xGWHjk3PEz4IR2E7yLpCXXDPNR/+PlcfIgl/NmcN6RAXgZT4AmkMXcYXNtRrVebDTT0zXXE91VyG&#10;aeBfSnV9FO5nv4X0E2Etv4XSUorw2L9s2oh/HWm9nEbbQyNmsm28b4p9uj09diyaEeHmX4q3ZbFf&#10;HpfuOGfbz+5K2uE5Tpm2cY05bqTtih9hl04bftBVNe8oyx73Sz8qJLtjfBzuSOtllfuICnFch/aF&#10;tpVn1CBmZbr3GHF+jEdPP7bXJQ8Lv7a7KaGPuMbG9ZZh2V1JOzzHKdNWus3xKsnhZfzSfW1pi/BZ&#10;aS1+dtdQkxBrw+CcEvrTKufY4diLfUn4u/h4mYvXGY/7dV6MW44JuTXBrgndOB1KHc4QbCFjy99j&#10;ez/Gs8hlquMa29db7Wd3Je3wHKehqxyvkS77XT0tzj1fJwkdhJthFp73I9yvO4dBjMJtafGf+qps&#10;Y/MXunMcnCIldOp2cptanCLfyk1iH4KY+Tyg/9z+1ddWy0X6qfazu5J2eI5Tpp2t2wXTRtvC68lC&#10;SjeJckep9EV3fKr5CMu/i8d3Gnnbf+74OXkf4xEsFYNy3IhXil0L/K385O2867X9HOZpXSL+wmkp&#10;OXxZablvftzPYZV0xC/dZVrrX/IYyIXxsmJrs1SEPps2576L7ZvkPJh/P4dH2ipOmdbrKYV4mLsJ&#10;3SZ0hxR+jbpFyddr+7zWfL0hoZ/SPTctJYfPSxt6NYl4hV87rUkVn+ffAb1LQexKcv3y9gkuE7pz&#10;WPjFB42Z2Tw3bOU+3TFGrmxl4e6O+OG2/SJeXGN5zW39hLuh2wiDtPVzYVpKDp+X1vazuyttodxp&#10;IqgtbRp+tX2sXCOQL70Y29xlHftcSDSsdO1zmazLOM9qXFzXzzEXGCGsYTOmz2k6rzcEfo3wHKfU&#10;VaXbHK+SHF7GL92NtDksZFZ8C8/uRlpKDp+X1vaze15aK6tmnNpAtI71ybZH/4gHKfJiWLbkDDxN&#10;13Eb51CGZXcl7fAcp0zbPkYtdfmI7+a4b26bB7t4eWE9rcuXzaltYRzTNArvUuBVCCGEEBfQ7LDv&#10;Fnf1vIS4S8wfOjuLxBFCXIRq0cdylbYo0rRF3B0uYxPZ7+aYpWvp/+a4y/Osh0bUh1nlvwyfFUdc&#10;HwvoWtVHCHFnuEzfMCtu+M8KF7dDt12aPs09sQilzuaJEOL6UN26HUq9S/erhSacy4LL4PQTn0II&#10;8cAYo70fcxm+dQPbGBetp4N9/sTnJD158ml68vhl6veH6Rx9w2h0nuw9pfizt/vkFdW2qhpSt/Pe&#10;Y9hrs7GdWNNfPYtxbR87VGDnw9dI8wcM4Or37Sek9vZO7JXf/AmDnd3t9MXnT9KjRxv+cwVM7xcC&#10;cA1cCW9PFnh2Jvnc6yffyjMI/2l5SJ+sIbO6f2wniztsFb89Sd1P+wf8qYKU9j4cppPTszRcG6Cs&#10;bafdR1tw99La0McbtCF/UoJP9eTnRfXp/NRPFXKPevf98+znPxdlP+8xPkFdPoWcpNH5iYVRx5ST&#10;s1E6OT9Lb969hY0O03C9n54820iPnmykjc0+bMMnR5gvre3H4s+0jCfM38u92zzcXcKnILllPHev&#10;9sfbiMsJ0hXXbRaiHm0vaxbh9rQnhD/xOcLOmzdH6e3rE3gO02PYhLK1NTTxV1DnNmyM+oMD+bl5&#10;rmzm4i0R9oaVqp3Df56TfXLclfvwOq9fvIxCwMTmRmN7eMielOKTRrDJ67fH6e27Y3s1/unJCG3Y&#10;dvr0i2dpe2fTE8IujMeTtFex48+7UOaHnsrKQT7myup/WR/qg735CMKf38jPZEJn8TS1i7dtUdbP&#10;UV/29k/SAdqw93t7sM+btL7RS599+jg94U9JDM5hwjPEP0s9uL2tZFoa6mLx87qsxPWs0ofXm8uo&#10;6Zm6stIKNzZw12/ago36uY+hreDGiBF9DPXMws8n8Sbp8OgsHR2dpA/7e+nDh/dpbX2Snr/YTk+f&#10;78JGQ/QzQ7R13j/xpwvdrsiDZYDHYROXj9k+l7I89HB8P1+3rz0pvJKfKD/dUpdJ9sHZn7qJPt+2&#10;7qZeaBv3D4ENMRbm+P7sfJI+7B2lV6/ewQYn6dHTIWyzmba2+xAcJp1CWB78WD62A9R5n/7Qew9x&#10;EB72aYg+0x+0VecjbNnMoSDzJ6HZV/NeHMs0f95zNMKYef80/fD9fjo8PEPfsmU/u7a9u4Y5Dfsh&#10;2gVp7ScdUCOQlPMg5u91F8I3FlrdyOUji5cdi5m3+ESaSljn5kmOV+W1Gh+vO+xbvG5YW2b+ANdj&#10;/QzKdc/aE7RpuT0ZIx6qij1ZfHB4nL7//qf0bu9tWkMfs7UzTLuP19OLT3dtvGztksGtH/Ui8fbs&#10;YmnYaMV07+2HtxOl1Nfk1+d2QL9v4rY4x7zl9OwA+j9FH4EZ5aCXzkZn6FuOYRfEHw7Rlp1hbPYW&#10;8/+9NMR8kvNKjpc/w/x/HX3M+RjjtbMznMV5GvBeAPLhPOZ8grKA/V6+zzEtfk71+a6a3j/2E/M9&#10;Xvds8dmMx2M94hzm5ATbc9aZEWzDeejE5i6fffbYfnZ1e2ud3TvaMejXCsAAqjYfuK3jhxsb+88t&#10;Poy26h9eA67Zt9coKKJj6Jv64rzF65PPYdjHnI0wHuA8cLKW+POrh0ej9O79CfoT1AfUmcdPd9Mm&#10;bPL48Tbi+LnCmMwN9WVgbhwCWw9z2+vjHy//fg+0HHNxH+HQndkIunTbMw7ao8lJGk0O4WY9Qzs2&#10;Gppd3mNcdnR6nPaP38MmE/T9g/TJy0dmywHav2g7o33imC7aKB+zMTy7K8l9X8NdCv2Rz0rbled+&#10;eWG/4HMHtmGuL+v70T+w/WP46dlpevVmL717hz5mbYz5S7I+5quvnqWNDd5r4fznCFuMzyg2xmAf&#10;Vtuk7kt8a22m3Qui/XlshiE6XKv3ifIWenVdTktdN6b3m1sfM7gO/T4AjmN9BO+zIBYGZiOMp99/&#10;OINdWKdQ+85HaWdnO33xxfP0aMd/4jOr1LfE8uJxME/lT5zZvWrWK+bg1xJXpU/9gaL4HyaGrtCg&#10;sV8xbJt1R3+4+PXR2/ej9Or1Efp+/tz3GdqyzfT5F0/T02eblTGq+2WDfu636nIR9q+kKmMRhxLl&#10;LWxW7rdlVT9+3bFl2+JjUUjeum5CP6w/pxjfnmILPWI+yDZsBEOwzhyjb3n77m06HaGPOfiQNreH&#10;Nu9/+dkTG34NOJexagbDtMTPxre2b0K7zZOIx1TxWSV7ZF1X5a0ud96eU6iP2FJ3CLd92ivi0M25&#10;Jct2Ld4DDNDHoO//gHkN5jN7++/R5p2mXcz7f/71C5v3DNcxRkZfz9gjzIH4fUyPv0wQ55N17MO2&#10;sBndLTswrj7VB5qxtmyMusEtv1/hlm0Y75Odjcbp+OQcbdg4/fjjEfSeUF/WUV92rN3iT3z28fF7&#10;McjOVV7DAG7gufx7k7yasC+3RfloiZVRtgtjliXMtccjzA3OsM8xD9Ij/Azz73fvvktr6+dpa/MA&#10;uuF3iPqJTyGEENcJOgHefGIX1sZuSmVvum0hW+wXcjFl7GVITVwKB2Q9zG4oMTQwv+YwIUO/kHmU&#10;x5TUchEt3dIufQyszTbdOVKMKllXDAnl4k8MQDkohdhNNsqZuTlp8fqC7MztNzj9JudFx4i860/7&#10;/FxKSr8yzirL5alTd33KcIeTJG/TqmWgFtNjz8KMasK2sS013FlVWQ5l7qZl28m6ND+6apuQvKnC&#10;G/q2EKe2m2S2cBIf7YvLvHh1/OyfbwD5zW0KwxADxuCNHH4R4Dfvmumbeea8Ov3a7nb8+yUXl1de&#10;P/WZdWo6Zn/jeqnrAf5FH2M2YtoM6o9bGnlYmO9F37W4niPeovFXU6Y/rq/p6691WEsZzvyANW/c&#10;z18CcQxQjQPa8UPCL2xf2onHLeNKSvE5FgV79KIv3e6ssP4enYunKoEVMS/L9zuNmKuxnavjRsqm&#10;dH2uxnTed11Y/l3a7UqGZT6kCi/rF4BZqi+xc3vl8btkWXQda5Uk9Fp/3J+04ll/cI7yjbnLGHMX&#10;82MKftE2sgc9clVxsXmMp3NBEuB1BHlR7Piev5cHuHO8bspzeliy+KfUK/5jw9tHrtg8ZsbHQ7uY&#10;awAjjhTntpqyPDqPYOp3vVu/QcNUus526fctTo5sIZYX/tm2qlzMx3wkMyTqQS0+7vKSG9qL/77w&#10;iQ928MEM3odxneOf9UOsT/XYzVPV6S8Wpr+qdOV3P4W6bV9/bb9SEJ/VAP0LxRdLu58L7Qd72oI2&#10;9lXl+DjGHM1jx/FL6YqzKuKf5vXMlyjfLm07dAuP5Xh7hilLfuiWYveZc5t3deprktQSn0sBW/i9&#10;TBevLI61d5Z1hJEum8+S+twehjTrT1MP5b5Lu1410jX6FwrDPKd5RJxSLkdXDqsk1FuX/0WS9d4p&#10;HsdqB5sva8LgXy1uYwAkQKWJe5phU7drebxZlHEklMqFf7lLMejkAlouuq3aL/5lI3GOQymSTOVR&#10;Z97euS1hOQlxv6oMoTzxYa76oSTes7VLte1NoDeoCSHEA8U62v4wTcZb6HzX0sHhOB0dT9Lz51+k&#10;5y8+R1+Q39CDXokTPrb/1h9M0HXYk60U+KFvqzpj/OOqfp+++OSwXql/PWIHsid3uLLdn5yyLhbn&#10;yDd2vX5znPb2z9IBZH//JK1vbKZPP32SdnY27Cldf1LXEiCrkHyu7Q8Ghe3jSyjUIXXGpwVYBrwc&#10;kEqXOfwc+uVbB/Y+nMMe4/T23YE9xb6xsZGeP3uUnj7dsSephwPPy8cMTIsj2ZdAXcd/wAJFe1ll&#10;HaCuvC7W9Y3b7OYWUViP+UZE/Eu9wQDCR6P88aiDo9O0f3iavv/xTXoH2/T7g/T48VZ6BFnf6Kf1&#10;NR4jD2LpLCZE9POFCJAL63kZflHcuy7x6QrrkHICWQ363Z+6i31zQ82sO3zakJOeH374kL750/t0&#10;fHyWdnbX0u4jvkFtPW3vrCEN7JvbL6uPFFrFbEHr0I9PhfLJXobl8OqDc1m5OlZ+usI/UtwAVJJB&#10;ndkklG0Z2qcx5PWbk/T27Uk6PjlLh8enaWsbfcxnT9HHbKL+9NKAT4GyziEtu1DLDva0vNn/sMoi&#10;bx7RPupnWsIPlc8Gh8ryMYeVYRNrcVywP6aNrC1DH3Nwlj58OEp7e0eoJ1vp889eoI/Zhk1QC4b+&#10;BDbflGJ9l9WHUmiX2Jbui+KU+5T8sXrIT9c13lXhB9eAf3ZdDb2HMDxvsw6soGddsN3i2JIL0hl+&#10;dMy3p56l9+/305u3e/CboI/ZSY+f8I1DQ/Qza0jDRPizt3TwOUTYnXdEaCc7h5DyPJCA5xBi5+1v&#10;+KDYtaxc3cLHrsV1OVt4gdia8LqZhtThtqWOsA2h3zmcvF19irHz6WkvvX19kL779m06OT1FH7OZ&#10;nj7bxfjMn6a2L05pC7tlxLoYNsCu5Y8Nj23+7Gc83K8E/9W2NcUUxnLrfbLD/h5zGYbRNii8fHvq&#10;+70T9P3vrD3b2t7AmGw7bW+vp0dPN6xqsH5xvOY5cJEBx3m+5bH8S+85/XsxLuEN8EZYp/AT+a3a&#10;uKEWXDg05nawshxtDH3xz9oOOLwE56+W2ffDZpQD9DE//PAO85lD62N2H+3CNjuYN+/am1Lr/CE2&#10;3rtYeNT2eXYL47f8VqaOUR+hF9YB1z/7cG8zvO2u2y+zEIRK9bI9wNylD+nxzYFM10MdGGIf/cYh&#10;+ph//eZV+vGn18iTfX2y9uzzL56ljU2Ol/GBrgZ8uxqmQ95lIf8sxO2OumN9N+vQeZ6HltK8pub+&#10;PRTqxNqKiz+0mn1o4nE/nZ310vHpJL3bO07fYS5zcjqyvuWTT5/ADgO4OQ9Fz2L1hmUC7dk49yO0&#10;PvPJpYC512cB10r2LfnclyLUUj3vILQd6wI9XKecmwzT6Hxob1DjPbKfXu1jfMY3FHKOuW3jscdP&#10;+AY1JuN9Qvb/zJN1FfnZAC/XA/XvhcSHevcyS7152WUfk+fhVs7NOvkDuOAJdhmPN2CbgY2X+Zbu&#10;o5NTtGvHaQtz/+3drfTi5WPr+4fs/2ELH0/k7PLWBP/CbWNoOwfux/nME8bDJ7eBqyW89riG9nXN&#10;EpbvaG9oM9Yg9+uhf+E2wvn2lO9/2Es//PgWY4Jzk43N9fTFl5/ktgxH7mOuOeinIfqkQX4ot/4C&#10;u7RFFoZlYf9nmO5pg65rvMuCDy/KrtH1OVMizoJidkA6zkFYV2ycyzYJcoZB8w8/HaZvv32fjk9O&#10;0sHRYdqEXX7+s0/Szg7sgnNiDtwyD9uY4JzzuM7bR/rk69D956bAsKYz/OOWduB3MWZv+mV/0122&#10;L9+e+u7DOfqYQ4wDTjH/f292e4l27PnzbdgRM8vcv9Au7GOYB4+Ys7V8rP2s6s7HCA/DvFvXthKC&#10;sy9s4HPxENef1y0Pp1h7Ap3aYpqswzH7GcTj/csfX6G+YEx2cHCSdnd30w7mmZ999hRjbfQxfJu9&#10;5eBCt9eNpkTYxXPIsj6tYt3Kn7AB9VnpvJTwpw1iW7pLvzqM95jZDnGM/Pb9PuxzjPryxn7xYXtn&#10;I3315Wdmy+Ea4/nDt/xVKH+pQH1+yK1yuS99si/j9eLBXUlT8IGiKGgqAO9/1XWIb6jnd2X8RYg/&#10;/esexminaW1jkD7/inOZftpFP8NxA/t6DAsM9P7uADCxCeeWVT1aWv/OT7nP+tZd/6q3tuI/22O2&#10;wTxtvq3P7yeldHx8lL777nfwPk3bW8cI5xvUTvzCrhNTvvX0QgghHhw2YIVY54nBEv5z8G69En3Z&#10;OaGH4EQinkRyYut4unmyzA/yxz9/IpTH8uvwa/OBBb/0cUE8xrVzskj2v4Hl0SX6dH+6dEWhHaJM&#10;zfL3cua28q3bxCUGieXR9On6OK7TplS65Bb1gXUixMM8ntUL/OODCqwrdgMaIZ4HiRynxWN67If3&#10;iWtfVPzTpcdavIWiK6Bt+DPLFLdPxJ6uYzWF7Qt3M/6qf7p0/LHS1JCTdYjdaJe6dBp2qWAST1YI&#10;0zm+r8+sj2so6wn/at3XWFiWbBII/uV+JSbaJWWa5csqf7quZ7bUBiAtpeddxosvOE3g9iMFkUct&#10;Xe3c4rKqn65ruVi6cP+2XnMa/KO4TcYm/PlJ87c45aeO72GxHzaCRECOoc/0J3QTxJ7VBfOubcQA&#10;ri2wOU5hl2jjTDK+y3/Zw2j3b7Ok6zPLf7U/tcZr14WCfyE1Wf+cI/MmLsfVrAuMh1A/WlvP1yH3&#10;40MqvZq+Zgux/pxf9tuNiVzIzY+6933WE5/ve1tW33h3GK2SnLsvTmMg97o+91P/l/k0rXGR4D82&#10;tV25qIm2cft4vw93ljKebwkNMk2El+e2+p92+fo4MQ3l8twEHlbw+2imal1T2PdYvTn3rfU3CAjb&#10;TFOfvT6zPtQS9VyK67MtTqfRajqCaJ+ScrfMO9yXl1X9dF3LbKkJG1wkrCPex5yfn9sX12zLDNQt&#10;n3s277e1j3mxrPKn63quV4zKJO7gIuoR7MGfMDSbsB1DyJTgX92+zbKNPrM/tZ4qGjuOxwkjwQ17&#10;VPcyYR+3QWVEj3Mjch8+LO+UruurxWEZ93JOt7VJNhbI6SkMyX419I2xxfSnPopLjEFmy/34LJPQ&#10;ZPXhDQBs3dehvfjQATXKahMPwka8kOZndog+9cc15DT2TM8QeMQ9mehjLNCkThPSxv1v+9Ouly7V&#10;WeNSoimI5oCLMjnW4ZjnJrDD/j/+n/+3yWg0sgO/ePFJ2t15lD7//Iv05MkzROBKQG8ESbyZo4sc&#10;BdRm6Zlnd3whhBC3Q91er6fx6Hkan2+nVz+O0ru3o/Tzr//GZG19w29aoWPyOTY7MfYA0a77xNuJ&#10;dp83hM+wHdvNZK5ym9VnXBXrV/imLQ4SztGt4hwH64M0wrH4RrU//ute+v77g/Tqpz1cz0F6+fJp&#10;+tv/8GX69OV2Wh+ep+HgHGc+sV8wsvPnE7vmg7O3pwuQsQnO3Hrn6z3/+wF14vbvwxa0iQn1Rk3a&#10;FoM36O98MoSrn/70p0PY5Sh99/3rdDI6SY8ebaGcPUtffvEkbW/10xYfPkQyPklNtXP4PaY9zDKi&#10;JspkHzqnDUCu0DEFNVB+fQsdTs4RB/pEXTYL9fi0oL9B7f2H0/Rh/zT99rffpB9+eJ82NrbS1z97&#10;mr6CXR4/WkuPdniMqPdmXaRlnrSz+/V5I46GuxQPya4oxZzI8JKzzti2UIVOOFjaYRvY5WzEpw9T&#10;+s2vf0q/+sfXaXTWS1999cjk+YuN9Oz5ENFZs/hh/eP/XB56SMinP1kG2L7x6dBsP+JtHI6V66mo&#10;8f4FWwpsxKeIWLbZt/ApXT4d98c/7Kc//hH9y/sPJi9e7qa/+Q9fpc8+f4z+JaXhEHlA9cxjwDoK&#10;Q7O+oDVEfmepN6CdYX/rWBn1snXn/kONeL+C8j1mW9fU0aSf+wfYaAw9ct783Q9H6fsf9tMP379J&#10;337zOj198jj97d98nX7+sydpbW2c1iHJ3ioEjff5RhUbCXiGlyLOparABfTLxu8MXwWib2E59msN&#10;e7g7ritfq10vdIpgNnP8ojPe7nSOpujN2xN7G8S33/yY/vCHb9M6xmu//PPP0i9+/mna3uZb2zft&#10;hhvHD3wScTJG25UfQfRuxtu2vr3NwA7F/+b24/s2xh9+ww6uvF0teF2h+1w2y4vIl82N64F4+8J+&#10;ObQS/bUtwDCXwyQj+HGkfnrCJyN76ds/7aXf/NMP2D9Nn3/+JH39i+fp0ZN19DE4fu8Ueh9CfLxg&#10;/Uw+rm9D79z38b4/pUvBeCMiC8Psgno0OYdw7Mw+BnMXWxiAPptveTxHGN889P13B+m//efv0ps3&#10;6GM+eZy+/OqF9f1ffLWJfgRxUb+G9hZsZMlfk2IZQOdl/TqfrEYcb4e68POo3J3tYFly2qyuXdl+&#10;2RXz+mP+l+sar8rGTTaGolJ9hMTw8TnsNBqk169gl//2R4yXf/I3p33yFPPMR+nP/vw5+hnXJMWO&#10;Q+MsAhvPBbHT5tZ3VwpeJfuRvrUVFOqXmuJ1YZvVUNkI/UAPnbu5YRf2B6ZS9vnwHdEu3ELefzhO&#10;//SrP2Ku+S3qRT+tDfrpiy+ep7/72z9Puzub1j5y0Zq9SR0toFccbzvZx/QxJvAzdPycUJ+8BPDE&#10;zd/i2ImG3HNMEXHtF+F2Yzs3xrjt4LCH+eU4/fhqP/3296/Rrp2lx8820l/+5Wfo+9fSs6cbaQC9&#10;rvGJfNiD5aI/Zp3MusVhrbzT9hB7m11u0xY9o4eD16se9Ue9YRxmPX3/LA3XuFBwYvMYtk6j0TCd&#10;nvatLfuXf3md9vcPEHacfvb1y/Ts2Xb62c+fI7sJ6hEEcyC3BWol6wvqg/2soSErTEN9RX/q+rHx&#10;NIXkRq5nZRkyOYNtjrE/QJ3Zhl3W07t3JzbHfL93kF6/f5uefbKZPvlkN/3bf/sZbNJLmxgn8w1q&#10;RpWfbabw+5h0+KZpsw531c6VYasC9ezzhNDLheRoVKfd1zLc01THMg9vzm0ODk7T//jVd+k3v/3e&#10;wnibm7/Q8Q//8S/Sk0cbiMz+AnN86BDW5GSIucCPLSI/Q+z76CCO4d+txnGxRVr7iWrbC/9VAdfI&#10;NijKer7GaXhdxbV1lrmua2f+0CCPgXaJ30+cQo6Px+m3/7KXfv3r12jbztLh0T7qy+P0P/8f/iy9&#10;fMFfBEvoZ/ww9ousdLDu9U9xFP7SB+8HsNzQH2Jb2o5u4UCBUEcsKuuhf+e9GQuhmtAv9/q8v8I6&#10;wDdCYR4z6qdvfzhLv/3tm3R4eJS+//FVevRoO/2Hv/06/cWfPzGbrFPtLO7sr2BLezECAlj2bSxe&#10;weOW25IuP9A2X7a7B7QD7z52ldS/tXH5mrFPV62BuDbqz8eu7AP4MAftcjrimyAn6FsO069/8y3s&#10;cmK/nvLJ8+cYj22nv/l3n2NuCbuse1rLiQ1gC+tX+GeN5MOAmvb7YBBr4+Zce1aZbapobheTaGc8&#10;BvoXjMvGw7R/gL7/m9cYNx+k3//+X9PacJJePH+KPubfY37ZT4921tDGnULv3qYxvc8zmQ/Pi54c&#10;q7m9/eC5PWYd1dhtBrQt9MT7Mvj0rV/2t9mP0PmfnJ6nN2+P097eafrv//UV+piT9Oz5Vvqf/ucv&#10;0sZ6P33yYgO9+8Cmledn0DjUvsn7MLkOwtdMM4Yfvxsly7VAy85VeSO+Zb32RWc8Mb9uG4dyn+5c&#10;lvYP3qXf/vr/jTbhFGXxLa4Nc4rhO+YAuUbyAjjTjhaoCSHEw8JvMpH1NDl/gQ51N337p8P06qcT&#10;tP1fp53trxDOhUWcaKDVR097Phmh7+ANew6MMTlEJ9YzN/EOmLeJJxDz4cIkLozIXwBcF+yFeEOT&#10;E0x7ze3kPA02BukMxzjFoGBvb4LONKWD/dN0dDiyhVBffr6ddnc54DhG+pN8I5QaQP+E8+Q1sbvi&#10;zU8O4OzJFB4Jg8VEYTxRq8H0lBci8kYB9GVfOtjEz2+6UY++QA1lLK2lg4M12GOY3mFSdIbR2/rm&#10;ID19MkiPdgdpOBghBvLDINDGDWYa3jDwnzEU0/jkMOvGK3PWVB5/5UGx3yyATWgrjphtHMd6SbsM&#10;0jnK9xjy4497dlOUP6Hz7Ml6evJoPW2u92xRpy0YyBNUtgfWfmDXbiQgPxvIw8OfJlkUxr1M/NXF&#10;TUXruL7cj25z1rqlXhGHe+cIPIf7zevj9PoHtL2jQXr8BJPTx720sztOm5snaYx6NODiAdrTvpTw&#10;drbXO8W/M1oKn9y+WRiEbVuOF2N7EXi/wltr/AKTvzbIX8PluphTTE45QR0Od9K794P06tWRTVAP&#10;j47T7qO19OXX/MnCdbMe00/OUd/OB7APX/sdVj1BZryxwAVVQ6t78KjsITJ5Im22YL+Csu3zSWqL&#10;oFz3UCfYtqGesJ/p9dfTwdEg7X0YpffvDtO7t4dpe2szff3l0/TiGX/e+zj1+8fQ9Sn0zj7qYxao&#10;LYDZNCq4b1aJaJv85L1/r1sLvyCWc44B+KU/x4bsD+xmP/qBQX8N9Wcd4UOMy4aoOz30L/vpzZv3&#10;aW1tkJ6/2MZYcwvxENdumHFxGt1cnHOKNMc8BMYGQ8RBPaH9o32zslCfjZ8P6pv1edzL7SjHn414&#10;K8LUKU8XINrHqonhV2l+7gG3u6ztCTfiU3Vn0NMI7Rt/2n98vpE+vDtPr35AvRidY5w8TE+erqX1&#10;DfQxOxgr9zGeh96tf4Ft+eW3f/lkGvatnQjLCOLhAOYLP261QK2J64q68/HZgD8DNVxLo/NRGk2g&#10;b4y3+PPrvd56ev/2PH33p+N0fHSOPn8jPXm2jXEz3cdIN0LdWE9rg03YDbMu9E2eJ3EbcEHCbFgm&#10;cmlBtO6xQPh1ha2qXVleefsV+oItenl+Wo2JKNaOcA7jc1lUAsTlOHmA+rKWDg/H6ccfjtKHDwf2&#10;05Hbu5uwydAeGugjDZObIDMTz2UuLBGL6NTPL2/NZ7Ww9ojb3C7wP61RXVfZbmE7yHN1/nQ6F8rw&#10;qfURvzHAoMwetIFdRmP0GZBTmItzmA+YY7Iq9NAPPXu2m77CGKCfbTqZjODm0c4wpuYcFlg9of1Z&#10;Fvz4fgY8H6ajcMxBH2In6tsq/v2FC2g5x7sYKp0//cIFTHxLSkrHJ2vp5GwD4+Tz9Pb9aTqDzocb&#10;Kb38dBvjgEna2mQdHKXB+Mjuy7AP6ecvX60/Mf267vnhWG9i92xYZxnPgkWGX1gOTEd847bfj+sP&#10;z9L6Fh8WGGNcxXtmHBftIN5u2t8/Ta9+PEwnJyeIf5KevdhJW9vD9PQZF3QiLvxsgRr7dWsj4WY7&#10;iPpmdPYbD5hQh22tBaEDZRkeUV5zmfYFamiD2M/0T7DP8F3057vp6GiS3qL/5xxz//AgbWPe/+jR&#10;evrsi23khXEDxmrtxc8cofuoy93E79W434WmqupRjriqtq1Ou7qgmTBqjI8ZP6uq8uPWdYhQCO8x&#10;v4Jd3r3n2AAesOGjR5v24OAAtuTYgmNm3mrjt9QnJ1x4yPaT98sxjsB8yN5gVPU3oeb6XHm8eFNJ&#10;7bs6mE7dCce8KyjDwt0Vn37Mkb0B9Asnhsy+QA19/Ck6Gv4s7tu9NdSZCerPCHo/TDs76+j7d9PG&#10;OvsVjCHQJtr9BGRnc0WrfyfIlYvcN6B3zleReVXuu87lAUNbQmLsZr0B54MWxDDot38E9UGv8D3P&#10;97n29rfS6zfn6PvRnh2fpE2MmT//nPN/puPC9FMfOliVQm6sc5S8W9PYKbAzcGdJp/kQr9N/NQjd&#10;1xfB6/HW3jVgWoObPQE+efzKdqw38Pk5F0GNYLeTEy64OYJdJnCntLO9hfHYIH32fNOOM+ifWVtk&#10;OdK+JLbMz2yED/34F2H3FZZ9bkwjgWu9QVVoY4v4DbtlseDYJ5zPbMMeCXWmB5ucptev3yJ4hLZs&#10;K/3i55/bw88ba+fp+OjIzoNjCKavFqvDN+6PcW7k8ymWD9ZWlgTer8t913231xXgPHEw8Poy5MOy&#10;8DvFuPnkDHrjHPMM9eZ4kr7/Fn0MDLW13UtffN23B9P4XWbvfA1jZnb96FWg+vU++xy0b8yJ7SLG&#10;0CP0M/x+nNzMdzDZzlYGw+a+tXn1kPc2JunslGUJJcUeLkbZQZQxv8dAOz6ZnKT3736LcjhKv/jl&#10;B4SfpvW1V1U+14YWqAkhxMMlBp3lArU//etB+umHIwxSv0Bn+ykmflxFXS5QO0M/wYENJ9XoiG3C&#10;jck2s7FBMHsHLopgJ4cOml9+IQ+/iRg3Zj4e9kIDdPr87XX/HfaRL1BDx39yltLh0SAdH0OOzjGQ&#10;GNtv6n/yYug3QtMRcji2iWpjgRqE3dUY+cYgwgTXkDDgUD+WCTVgJsmJvU1IoSf29Tbxt8Eyw1yP&#10;9mabCSb+XH52hoH32Vb6sH+MAd9ZWlvvwTaTtLWF0tE7TQMMgBAZQkMgeQ/peps8mB1SNLEbaLzT&#10;QvIAjHWD9dDcuU76AjXWE9Zj2Ap1GTUI5dsXqFHPCfLmzWH68OHMBqaPtoewzTCtD8dp2DtDPWad&#10;8Hyt7cjth/0+Pc6DX17ETx4sTn2u9x27OUB75S2tVfmBUrfe4rItQt1B+Ie9s7THOer5MG3vjDEh&#10;gmyN0EYfYvKAemNvt+FbVGDTeJoRdZOL1JhTvUCNbTDCrW3jPo5t5cbPQRDUEdQXfnnNtowL1Ibr&#10;8Bv401O8obO2/jgdHGykt2+P0zE6nOOT07S1M0gvP9tIO4+QwL5kQ9uXF6gNe75ozb8UPYHeuXiQ&#10;N+7W0J963xJfjgsCPcVEmrZgv8KboOxn4OttHNoa64O4RdsDGQw30f9vpoPDcdr/cJz23h+nrY2N&#10;9NnLnfT0MfV8iLSHpn9boIZ6wRvTlOsl1ymzac6bp7xqVDczKN6/1y2F+/uCGLb7I+g0L1Czso0W&#10;Z7Bu0uthHDjZsi8Q9vcPYZcDtF2D9OjxRtpGH8NFA3ywgfkMuUBt2Eunp8eobxyrcVHCmi1SY1vF&#10;N07FuZiOK3g+yMf6PN+j7vlFNs9y5WjczCy3JLtxWRHNtIF/7Ierq80OlsDoZywpnGdo2zCaxz76&#10;ftjmcD+l929gR7RZm1sYl+3003CNDxEcpf4A9Qz9Ct8exdwuWqBmdsKeLSRgaHUtwoA+WG/sxjLK&#10;6wBle7i2jvpxlkbjo9QbshyvY2y1mfb3Jun1j+N0hi5ja3st7T7aQP04gV32YReMoQcbGKNtp9EZ&#10;47AesfyzDMAFtdc/P1FS7tfl4uEsUKPuqSdvL7ws+5iI2Jgph5cL1Ph2LT6wNB6vYxzQs7eNHx2d&#10;YDwwSBtba6g3fdiHtj2z6bCZl20mxXOZi2vzYp0yBk1lW/NZLeo2o26rYQX35XXltoo+lAHGxBit&#10;Ys7vXxhwEe2ZLVBDn2AL1NZsgdop5By2PDyapOPDM5gPdhxN0uPH2+lTjAEmYy5G4zwmL1DjOCAW&#10;qNnReXCWgbBWnBPPk8JyQR9iJ+rbKv79xRaoQS6GdQv65f2ZIb9XSOn4lItvt9GfT9I+bMMFamzj&#10;nj7bQL8+ThvrqGMTzDvPDzCd9fpYL1Cj5alfr5PUPh8d8bd/c6zN8QMIswjMB72u+AI1zgFhj/VT&#10;tFFD2OEcYyt+6cx7d0+g/8fp8JC/nHAM/1P0Gafp8dPNtLExQFvGtg5+58fFAjWmQzngwzXnuexb&#10;PRAVpo5oK0LgbY1btC8UtoGcw6AN6mPsPOCcneX5EXT+yBYM7H/opePjs3RwfJg2dycYlw3Ti5cY&#10;s2GA3Ycdu97OiSPbNnqduF9jbvs/B4sQ5wdZSdviIlq6n0d5H4bxs6oqP25dhwiFjDAO/nA4RD/D&#10;9pBt0rm9CfKTTzbQx2D8hnZqwF/pYPLz03R8hHkn5kS8R8O6Y/fMbSEi03OLfO1Qca5+PC4mXVXY&#10;c1J8J66rZJ7frDAqiflCt1Cd35fBXl6gxu8bDo530sEB26ZROj1Bndkcpk+er9lCG9YV3pdhPeSb&#10;c338jfFAXqA2mXBBLt+Ah+PYmFBMQVtCevY9CbUGPXI+aEEM4z2AQ+iU91dgm3yf6/B4N+194INr&#10;XCB9bm9Qf/5ize5jcnF6D30MTdwbQe+wDa3N9KTZBDV2CuwM3FnCjKb8/RirievftFPVK1xLvh7/&#10;T8252Ie2YNlnO8cFaggZ8bs5jKHOzjAmO/BxGu/PbG5spI21XnrKhTa0M7/Py31M1YfkbbSb3LcH&#10;oSARdm8J3dt8gPrmfrss1faownI6J7sr+xVh7P/7u6gn/XR0sgH7jNL79x/SBP3I1tZG+uLz53ZP&#10;em2AuefhIRJw5uRzVK9/5oKbDpydzZHYlsHP+huk4LgQ42075n2316XhfXo+KMs5DOebnH+kdMIF&#10;aqesR2jP0EdgqJzevEo2D+WDnM8/5dvEEsZn0PtoHeMA6DkvUFvj2I7fbVpOnsdovGkv7jBupC0K&#10;O2PbKHc+t1tfX7d7RSf8Ap1+GJ/w3q2NQ3CNPv8bYa7wx7S7O0r/9t9irtY/QTotUBNCCHGdoC33&#10;7QYmGC/RZO+mP/zuQ/ruO3Q8vaeY3O3YDcVo1znGwbAGfQcHupxUcwA7sEm3fW0cAzfecEE8MkEn&#10;7ItgeNPFJ+LXAztMvoWGX4qeoKM/tfnkuI9OFuczwbWktI2OlU+74zwxIFtbO8IAAmnSAcLiSd3c&#10;sfJmZ16gZoN5SM9ufA6hm024tUiqDW+qTQYYIPOJQSofyrMby7AJF6j5tzPUJb80QDmwN0I8hTzG&#10;ZHVkb1DrD1EyYJPh4BRl6NgWqNlQGhNeGNPLjun+OsvOfcDLrd0AtUcBIbmi+giN4fTnQI/uMSaf&#10;pxgUw1a8s4NRM+99jUYc3/XTxsZjDDT5xO4YEyIuBuBbOWAxvtmGE9TzY9Qj1OtcX7gNtz9pUX95&#10;sdAENbcVtTwAcJmmNzjLG5/hRmDe8A0B3u721tB2QU5P+unsGJOZ8RATJy4YQF0Zou5N3sEueYEa&#10;2qo+2/Iev7hh3lw8yhtvtJW3ZV6PILC5LbzlzXLWXbVtBawzFNQVvumMX7ShfeKXY2dnY0xMuUDw&#10;E6jshS2Eou5Y4/jWm+HGEeyCuGjb+Ga7MSd2sBkXEXCiyi9F+TMuY/uilPZA22btG9tPrz+CoC5Y&#10;2wVhP8J+BWXYFxJA23bDbAxvtE0IjwVq7GNS/zFstpVGp7Ag1wEi5sbwLK0N+SUo+v7JPuzK/glO&#10;9vnQPcVh7GiPyjrR9rNa7M5GWPhTaFPWsVW1K/tv6pnXVF9jXLV7cbzHsV7YisKbnxPUFaZH+8K2&#10;CeOyweARgjbRlo3SCfp/LurY3OzbFzn8qYLR6Njqx2ANdQZ9DxeoHR8fWv+yvsYvsllfMNLMX/D5&#10;l335bKr+hAt0/FxZJ72t87fkrRZxPVmnhl+XYddLWBeyk6Dv8LqRPaECaqGwmkG1neFzOhmhvdrB&#10;GOxRGp2sp9Gxj3PtzVyoL2PUl0nvne3bWJjCL6irck0t81jc8rg8EnXuN/XqUAsSRmiE9YP9MxdB&#10;8w1qw3SKenAyOkC14c+xbaGO7KQz2OX0cNd0ziqwhmHA6HwvnY1/sP5piL5lbbCN/gZ5wgSDAcfg&#10;nJdx7oOjxCKCKcIvb5G8HrrNi38f4ByW7Rb7gTx/QbmNBWrwsH7FbcT5LP043+XYirJhX7qdHA/R&#10;xyAvJLO5DNqutfUTJEeeY4wJztleeVvVroNdLDR2BoxlzV92GytjnmgV2LaxXeEINfrvfF15TEwf&#10;ij9Mhn4B/lx4w7ejjLj4v7+GXPgQ3RrmmHyDGvRtC6JRHzC34eK0ydkE/cw65jiTdHj4HplzHMCH&#10;cGBxjh04D8XOEHXQFhHEmzoBj25b69e8Xa0XqCGDqm9fGeVfnaqgXQDrDesUxmb9Ad/IhVo02YL7&#10;GfqToX0pczpC3zM+gk1gw8R7MujnkW4N7SHfllcuUPO+hKWAuqcNAPv0MRcSeP/uPAAbLAzHQfwi&#10;jH34MfTGBzhP08YmZvOj83TMV0DBFsP+U4ytntuX1HxbF7+gYru4zgc5Me9hP3Q+gg3RJw35e1/Q&#10;NxdQcb45hE15f831HvVAEJZV70O8zbB+BPD7NL+vyHJNnSG8z3k655foZ+Dmd23jyQ7iPUU4Hx7A&#10;2MwW4KCeDDFGxlhsbQ19zBgtH+oR20VS9h3tftx6H2tTIbltnYm1fZCofytpW7ZB1DntkNsMu5ZQ&#10;zLQOmvdh3F09dIEwa3+wywdkxhgHjya72G6hznCx9Cls0kPff4x69BZ9CGaiA8RCXzXA8U+Ojmwe&#10;w18moD4RE5L1m4/rfY2fH8uAlRWLQ/K5rQy8Guo9l//GJCWY59cRxjysbHobZW0b7+OvYQTNL9Zt&#10;wfom6tCnCHtsC9TOTo590QAXQSWOy5C2WKDmfRUXiMYCtS0Ts1EeC/p32MKhXdiu8b4+Fz67jf3n&#10;uKErhkOfvT7njYjDUsDBcVqHjdDPnO9Cv0hB/cOb7dhkgjEZ3/I54hignzZ4rwBidc3qolnctk1K&#10;v3B3xDP7tf1x8Bjrd+Z9l6GOWdZZDzh+JriGXE79P/VGrfl2wr4818FYwzFiP4T6wjdCnZ1xjIV2&#10;frKBENgG+a9zUQ1ti7FyZYe8ZZ5O9Ct0hh4j7D7Ca3Nx3cd+EDrAttVumHqqdjCnq8YHxLe8J3mO&#10;/p9vHTwZbSGdz+dHZ8dpbdhPu7uce47S6fEe5p8Hli9/fYDbIf5V/TzHF3RjrObf1zLM+3LOYdh+&#10;+jHj+MKhPo4xgjhEOwad2nCN32Hy17lQSzDnHK49Nvucneygn0F8vvl27UeEod6ssS3L7RdUbAvU&#10;2MdgvsO8/f4cv2t+gjjxvTJlGTDftn1jn1t39zG25z1WLog/PuZCOsLFeVxwP0HZ43cgA8zXWIZ+&#10;So8fj9Jf//U+rvc4rW/8gLjtY3wkWqAmhBAPmDyQ4duTepNP0WTvpt//7n367ltMLsaP0sH+Rjo5&#10;GVubzyacnfWYH95AtAEPb1bxi5A1m0r7ANgHbn5zH33FmBM+vj2LvXxMCK4D3pzm04Z84wAGE+MT&#10;+GDQNVjHYfhl6FN0nrvo5/yJ93P+VvvkA/z58577SD9rgRonVH7+vQnfejNEPAwSbdKqfqzEF6hB&#10;l9UXPCgDvLFsX/pQWAaaC9QGAz798TQdnZ77ArUBJkB92KLHmwdH0DYXqiGpLVDDpGnM1+BS99dZ&#10;du4DXm59gZpPVrOXlVK/OQSPagI0hr5PIFxwAw3TJhhYn3KBGiaoW1tP0+bmY3srBG/8c2A6gO34&#10;1U+PT1CPjtLMBWoYuMYCNZQAHC2fyDxyW1HLAwD64hcA1JtNIu2P7Wa0K64HqtUXqGEytI72Zx2T&#10;09EwjU+5mAmTzf4BEnLydACbvIHUC9QGvU3YwZ/KqRaoMS/ejKBYPYLwS5/GAjWKcFhnKKgr1GGf&#10;s0xfSMAvcviF9M7Op2mw9mniXK7HBZpcOdA7Rbw96Jt1hV/ssN7w5t0wrccCNah5jImqL1DjzWr0&#10;LRDTf3XDTJj+re3iFv0I+xWWfSurMcnnAjV+sVMvUOMXB/3h07S2xjcQoG07h065SmN8CA3DWLZA&#10;ja8m5w07xGefjxC7OWewLkZ7FPWStP2436y3dVpuKaxbuY6tJLx5zz6c1xTXWF81FM9/0CNvdHFM&#10;CLctlu6hn+FbOtBfQAcUtknDtSfo+7fym57G9gT1ujVVZ6hX6JvO+CUOYg9RZ/i2wpMjX6DGGyPr&#10;m2ktvtwxffpYI86h7k9gV9vGfQq2e6u6QK0o/wb9MmYEv2a79ID1wm7uZE/EY1T2M3V66AaJTrlA&#10;De3QcG0XdniCtgpjtNMdmA86xpiOD4CMzj9g7PYadqNeeaNzzfTPsbH3G9RyPg87Xx6J5T4WFUSo&#10;BQmD2qCuOM84xl5eoIY+5BT14HiEMTXfjLa+nTY2dtP5GeZQp/x5wnUfL0NOz96l49NvodOTNOjX&#10;C9R4v21tDW0g5mX8SVw+FX8+ouK7yn8YJG9xWnlIB7qMdZ8MyPaf9Qr9cDV/QZm1MRJA32NzWBO2&#10;Y/RDubc+mw/a+INXo9EG2jOEot3q8ScNuUh9eATzcoEa+qy8QM2+DF1EfzBAZYI5MI5lmd22XRnz&#10;RKtA3XIcxGv2/tuvC9t8LdGC1AvUoGqEVwvU0CfYAjW08bZADXYcYO4yHD6GDdDu5wVq6xxH41gf&#10;9t/gAOivJmeoH7A4bGY/kY/6tzZEHJvHsM/2E6h1C1eeS1WLpKydi3q1Msq/OlBB/QXlHKzOcJ6J&#10;OjDgWJet3Q76mRfwh036W2i/ztDOHcCPC6Uwth7v22LBdfQ59QI11kXoFW4vBYXu+eDamF/u0AY+&#10;33kQNlgYlnG2W2eoG8dQjS9QW48FaieYq6A/H/afY2z13PqI01Ovf1yYNkQ7xreujdOxPThwfrYP&#10;P7Z/sUBtHa3gDtL5WKy7f3m4sKyiEKO8so+hVrmlptgf1OXaxgF92qdeoDZG9PH5NvT8DG3RFvp2&#10;LuxET4U2a4x5P+elqbeP5mjxBWpc+OFfTmMf7acT2xbW9kHyONvq2EqR9R26ty3htYRipq+9ug9j&#10;ynN3uUCNaRnE+2V8Y+ek/wSq4RfUI5u/DIZopXoHaX//lc1j1vjLA+hk+JBnLFDjg5+sK4stUPN7&#10;647HWR2sR8c2bODX1WSeX0cY8zBv6pkPymN+gvl8uUCND6YN1r6Erp+5XU75M/iTtMEFnehnFlug&#10;to1jRD3lYVdN98uEBmDrxnsunLu4jX2BGm2OcN4PsHuUzQVqk95L7D/JsTjO4j2DA9SdN+jLYYOz&#10;Q4zH+mlruGX1xOuaGdzSTFP6hbsdD/tT9uM+zinG+lNp7jrUMfQOqRdJ8Rr8OuqqZtq3Lb8j4L0Z&#10;BrnwnVsxj+Fb7djOsH/nghTmwfE26gvS9zmOsDaR7V+VeYZtY2yzHldNnZciNFjqnjoO4uKxbZU7&#10;U495RR6QPKdwfMs3A4/GmM+jfJ6Otu2+wPr6ZhqdHsHdS1ub/D7zLB1gLnN2kheooShzXrSGCZLb&#10;gYIyTnfHAjU7PY4R4zxEAeb+GDOPJh9QZ7hAjXZiO8b7MxPYgA87PTU7jc+5UI0pjhD/G7RpvJdz&#10;ZgvUqNZqgVofY+nzI3ig5lkFY93jAwjsa9ge0l7LgPm27Rv73Lrb7rHaArXzdHSEdt28eS/JF6jx&#10;YWPOkbe2MIYZvrYFav/ub2KB2veI2z7GR6IFakII8XDhK3nZSnMRVxp/ipb+cfrmT4fppx9P0trg&#10;Bdp8TvIwkeCNW3ROnIycYdLHn8aqF6ghDAMpa+VjsMWbznbjGVMXTFzsJz6RO7pB87sekKNNcHBW&#10;GAWMMUkaoVOboEPtDzfQyfK39fnUAX8OhJP9Cfo1/iwe0/F16/knPjlWYCi/SE6+QM0WXnHSyhtI&#10;kN4Y12cDeFFiCwP6vFnGCT8nfJzUo7zYwJ2TfpYHftHDZ3m5SJEDukcoDzvpw8GxvS1iCLVubiJ0&#10;g18+oNxNfIFa3yZLLDuwh01+r7PsrD4xHLTFRy3V2AQ118Vqgop93lRgHY4FavZULusHdMyfkuJC&#10;1Q8fTlFnOCHaSlvrfUgvDWFPTlb5cyFICHH42m9OWP3mJ2oR8uX+JA8u59IxVlxN4vzjgtru2IfA&#10;MGxrjIhi+E54UZf8WVxLzQoyWEt778/S3jvzQBt2jjozxuThCO3yvt3c4QI1Cr+U8xsvOBbaOF+g&#10;hj3zQ/tmN51Rt1hX44g80EpT6jkoLyr8I04ZP/ZLPLxecMNOAn0C6s/ZiD9PNEmbWy/SaPQofdjj&#10;T+LAXpDhOvqXXS74QD3jDTcIFw0M0H+s9flWD05W2V/xSzsulGbF5SJo3rRGYLsiP3SsIUN7wi37&#10;FY4zTEewi30pg/YH/Y8vKGedYZvWT6fnmGiP19GOoRc6hZah2m30LxvrfKodfQzfQtDnDe4xbMj8&#10;WNf8Bo5LuzyUlOHhprTT5v3cL64iHB2a7gkvJxNeDts09vcci0GTVl8SxolchAZ/3hzrr5lM+FYb&#10;1IXDg5O0v39kiwZ2d9ewZeZIzxvdUNfAft6Qde00nZ3xCwa+0RN58LjQpf+EMVov02ucGANZJpC2&#10;sgGh/tn2FRewMtgF1zYorou6jvDwppcJ/oUOyqumPR2OcfnVNfTLNwkN+HabnXS430v773wMt7XV&#10;Tzu70F3vCCrcg11hS5Rle3CA+uTDG1W5Zr60H/XPXoXhrFP+sfBmoRHAvy9mf4Cxb17kzLfcno0x&#10;PxlwgSDmMhiXHWMus/9+HXMx3jBEb7GBhH2+qZNv6kA89B98cyqbxAHq2fo6xwCwB9o3/8n1+IK2&#10;iyg1jn8Bgf36Zl6LZvyme5Vgn069+BeU3kZznsq2grDeMczDWY75JSgXPfcHm2iTduBmW9bDXBNz&#10;Fmu3YB/0Meubp1A/5jawzBryZM595h86nVMX/MZwDrf4cNumlRb7fi+2iu3xVoI4a4jNS6hr77/Z&#10;m5jYtVR7acC5Orb8EoZvCeC9as73e/0hLOlvUEMtgjUx58d8hj/xeXI4QtwBxl7DtLO9mba3Bun4&#10;mG0ZUphwPIZ8zk5s8c3aGuensDEXtWVlxjbO08sN2zmGcRwd5WVllH9lbI4HuZi6bvlbVmgXPiz4&#10;KJ2cTdLB8QTtHMIHI/T/vF/AxYIYk9lXptzCrqgv1tdgj/cWvBSwnFD3LDesT9Q9w8MGq0jUBRK6&#10;jX3S5Uc3/SndaX2ROVseztG9DeuvoZxvYLQ2Ok8nHJuxher7G+2Pj0fpw3sujoK1BrxPxnYOdWTI&#10;+2D8qaPTtL4GO6BuWRuIejVAv8O6Ysez/yJg+0XNsF2ji3NHwjlfvUCNYWzD+IY7LlDDHJOL1RDG&#10;e2STyRNs19A+bWIsPE4no5PUX+dPrfLhjrO0hry3BsiRnQb/vPPwbfQX2TIclXkw29YIK6jik+xu&#10;5bFa4GKtDeKWFx7XEO5y3zeuP9gK22j3qSrqzts9hsFi0Avvax+ebqRjvnkI9Ys/o7u5uZYeP+5j&#10;3sM+BiOJwTkEYwA0YyP+HpjlxDaNW95PdjfFj0wb+fnYKZvEea4mfmUktqC6pMKv4SYXhFk/wPki&#10;2zXYA16nHJ9hXnJy+jQdHXK8PEqnp3xL5zA9e8rRGB9EgJY5NoZefarqbaO9uRD2iAfqCc/dxeuu&#10;cMwaKKB8KxdBb4Bd74PN3tCnv0GN42Zoj/cyJ+jZjx+nff70KsZt7H+Ga/306BF/Wu4Y6TFvH2Ou&#10;j7ibw03UG/60tN8DcOyoLaIgeR2aJvtN1SHuF+PxlYM6DuG4NK7Dt77mgvpiiI+XOJexRYUo/yPU&#10;CxsfDLcxz9zEeABjsgO2bYgNO9EGw8EkbWMuwzep8f4/W6zI04g+JO8Sb7qYDx1l/By3csd+bFeJ&#10;uCboNs8DfJ+0rq1dvrAbL/GoJMazhm+5MG2EdugMQ7QPhzlPBI3HJ2lrcyN99ikfKDhDG/cOtkb7&#10;B1sMMfe072PGtC1z4b/oa1A3bSwYfoR9FseA+TxEAfXBe8qcu7BPQT+DCf5gfcveohY/8cl7x3vv&#10;Yasz9PNro7T9ZN/GzBu8/28L1KB7xOX953Xebx7xF2+QN1etsa/psa9Z9sM1zLdt38LmVh7RGvYx&#10;TsH8l6c3PuecgeWNi/PyQmE+DGYFi/dkv8s/8ckFavyJzx/hn/O7LnhwYFq57gVq/laaOGF6dscX&#10;QghxO0Q7zhvtafISHenj9ObVBJ3uJD15/HV6/vwX6Hj55gs+lczBK2/S+43a6mk864Rj+OptPrp0&#10;BOXBGzs1RsO/a+7C+B0MTh7Zc6YJsSE4vynAuf3Lvxykb745SocHI7v59uzZZvqrf/s4ffLJRuLb&#10;IHiDmjd2MA7nyeGPt7+9b5vYqjXzNPz6XFeihvb2L0+hNXb+uSyY7W3y5AqkTv3rhV76/vtJ+umn&#10;lF6/2Ut8g9rOznr69LNNjDs20ub62CdFSMNBNzVuQwnpfopcNG07pupjB1BbUdt8QsQgbLMavZy7&#10;Hxen8ebOwT5//ialf/3Tj+nNm6O0ubGdvni5kz79ZDvtbg3SzrYnzmvbDI4h3T6OfYFhOS9AzqM6&#10;6ZXkkueOa7ZxNJPl62/qL7Zw5B00Xen4PKU//P59+v1v+WaOYfrsM9SZT9ft5s7jx9A5bDxAfAoX&#10;b8RY3d4Qgrpou3ZcSkxU/RB+mFW2AVnO+dM2YR/2MRT+auEZ31TTW0vffXOW/vSng7R/cJg+7B+m&#10;559spb/86+fpBbZciEbhqQ2g96H1lwAZ+sJOtIjUPQxQPdVWVwpRwHaKLYv1w1aYoalsmDH6avbX&#10;3GMsfl/2/U9n6cdXp2nv3VF69/YwbW9tpF9+/SR99nIzbW8m7LPt4hdvXBTNN6ix1VqW7st8V8u+&#10;ptOOU85dSoW1+fD0+sK64WlHqCfsx/so6OzVP6CPef/hHGOAN6g3P6WNjbX01ZfP0ZY9sSfztrf5&#10;pjXUFwzK+LFc+GUC9YYTOUd/wzrDn3iz4/LkGM12+C+nCTyapa13Vg/XxawrKK4X+JWaxpxcT9gn&#10;xJdfhCo5R3s2Rv/A76pPzlBvvjlIv/vNXjofjTEm204/+9mjtL0zQB/DNznkcwhdcgGBuR33zfkX&#10;+o7FdfUiO1HCRWcj9CkDTFt4k5ktGR+2YZ9+BpucnPYwXj5N//LrfcxlztKjx5vp+Yud9ORpP33+&#10;BResQa9mW1QcOPnlAp+yPodNz0758/kTxEHFWZDKSoVt57NovLsGrrQqk7GlHuvribkNhf+pRW/j&#10;+MauAfqWs/Srf/op/fDja7RdG7DNjo0BfvHL3bS5xq+iYR/270jHKWpxmJkUVbQZv50W+3Gq0Xct&#10;bLI7gV+QX1rWL3RlW/jWl+tXx7k6p5Vs+ocs6ojABYO2sA0xfH7peeztn6Vf/+bH9N2fXqX14Vra&#10;Wt9IL18+Tn/+Z5+kIeoGf7JlA/WGefFLUL7pkwvU1td4HwR52s1xV2acB3XrZwmqckNPjxfx7ztl&#10;/ZgPdQSx+0C9dHjcS+/ej9Obt6fpj98cWjv39Nl6+vrn24k/8/2YC9Xgx+WGdqcASfuc2BJTPkqC&#10;bWhzZslxhjnss7pEWbpuoJXcJ/ANCNQ3FxQMuZgD+5zDMA7fnHJ2OsCc/zj9HnPM09Mzu9f32edP&#10;0ab10/PnfGPCJG1u+ByT6wpH9sCnLxS1t0uITqiZWAwWbYd3KVFeuWU5hnUg5+OzdHrOtwitYRy8&#10;jf5/mN7vnaVvvj1O+/vH6f3Bh/Tk+Vp6+mQzff3147Qx6KdHa1wA7Xlb1vhnfYh72VjcuaCOVOdU&#10;cEGSu09WQrV1fTvTFxfj49AhdRf6KxeoUQ4OR+mff/c+/f5f36c++pS1tX568WI7/c2/e5m2Njwu&#10;x3C2eIB7Oe+A36tW58C2DRtUS8s7YGiMu1cRnnq+wgWYd50dYciYvuwP+Kw8exnO/U9OUvrjn87S&#10;H/9whHbqLB0dH6SnT7fSv/93n6YXz7lIjfdj6v6FNrI+xRZbwQ5cDG33yLDHSNmOoolrJmBf45am&#10;qqw097nAw1s9jsnOznrp2+/H6Xe/P8Cc5gzt2n7a3d1Kf/mXL9NXX/r8cn0AKyKf/tgfT2dm/gZK&#10;Zuwboz7wBcwrffPCVoGsBFxGqKO+Irrc11sW7vmHff8pKkoPg1/+8sPZiPdlTtLv//AGff853Kdp&#10;cx19DOaZf/UXL2xeurXBxe7s8ZFfVRfiaMg1ezF/Up/HIlwu9t0A+sP/ShX5up3yelrXht2wRx1U&#10;pnU3R8AjtEEHh2jHvt1LR4en6btvXyP4DH3Mo/QP//EvLDnHY5yyWL6WH9s1toQZq5MQ9i8eAbby&#10;LePWF1Ceg3C83ee9mcNDjH0xJt7cZt/QQ/s1Tq/enKWDg/P021/vp/2DI5vL/O0/PLfx9SM+2Glj&#10;ZPY1aM/gWOc9TT4oSFWzwtAeCPCSRGK7TDrsnA/LKS9/HYb3ajfW+R0ST5P9o0fgmTLOHtrtVz/+&#10;xhYVv3j+PdqQU8wBXiHGNZchm4Pn09MCNSGEeGBY59NL9jNYeYHau7e9tL/XSy+e/TJ9+tmfp/WN&#10;DUy+e+ig0WegSeciMEsabTp2Y5wTLb5ts2e1jg3/Ivy64IOhHI/10PnzOLyfyWc9eJx/+qe99Lvf&#10;YfCAAfchBnqffrqd/v5vX6TPPuPT7xhwID4Xp8UXB3F+JvREXvkK7VKq6xUFGHSFWrLybKLqCnNx&#10;b37lZts//OEsffvtKP306p094bb7aDN9+dUO7LKdtjYnaWcDNkE8Duq4ZZoqI1EReudQa/4CNdvY&#10;Xg5uuHmfmvX6/XtMTj+MUWe+TT/++CFtbm6nr798nL78bDc93l3DoNvfksgFBBQSC9RsuAdszJ3D&#10;Hga48KzfReE4OvRFSnfYKjfLxuHZOB1h4vDrf36bfvOrAyh9mL76CnXmyw2Mz9fTs2e8mc3Jqguf&#10;cK/t4ednZYV+JjljwOPEMVcWO/9CidcFsqQe8zzJ+hfqGeawRWoM//3vDq2Peb/3Ib17/yF99vlu&#10;+rv/+AXmTrtuE/Yj+GM/wy9zIk+zD/5ZXWnYYNWNsRx444uaYd8SY43Y8mVa7K9NpRC2Z//63VH6&#10;BvLm9UF6/dOHtLu9mf7y37xIP/tyN21v9bDfR99zZjbg27k87U3ofrXsa3rpOOXQfWB9DeJFfYn2&#10;KxaUsZwzydt3o/TmLRd1/pR+9/vv0+bGWvrFLz5FW/Yi7ewM06NHuS3jcBSZWTb4xy3zZX42bmO9&#10;YRhPLs6FkYzi5MLPvKoIK8dlbvwyjsULNeQtbUMJqDqvOykdn56nw5Pz9Kc/7KVf/eNreyL0S9SV&#10;X/7ZE4zPNtLz5xgz54NX51DURVIdlxT+9ORuVzl68EAxoxEE/YktUOOLz+DNn/emuk5OJ+noeJK+&#10;R1v2P/7727T/4SQ9fbadXn76OL34ZC39/BfryV6WhkRmWwi/2LF+Cs0bX9rB8I0NBi7G4jEzq2zY&#10;dkMG6jqCVq0Ipyv22A7xwY5XPx6n//yfv0nffPtD2t3dhm0epU/R9//VX6E92/Q3p+XvD3yeuQBl&#10;Hb2IUH30XZdIegeoe9zQLa+H2/IdmHSZ/qBzfgvN/iQWqHHekr3tS1Cmofvd3kn6r//t2/SH332X&#10;NlCptjc2MCZ7kv76r7+0Podf6mysI2/kxSfDbYEaOhVboGYgp3wCtY5rdyerXA8WpGpnLkOuQ/wy&#10;59WbU8z7T9Jvf79v+vzk0830Z3+BMdn2ID3DXMbrC8bFCGSyqs5wC7HykYWFIsbNK31vpqMNuhZQ&#10;ETg+MpvBbXUFCmUfwzEy+xwyOu+lk+OUfvrpKP361+/SycmpfRn31c8+sS/a+CDUGtLwwQ7q2xao&#10;oW+hPYaojP4T7aILWnaqWYDnlMkRh33NaHyWTs4Oodc1jAe20+lZL715c5L+5fcf0t7eYXq7t5ee&#10;o8588mIn/Zu/eOEL1Na9nyF2PPyzOpqPEXWElO4ppk4UzIu/ErQVvRihQ+qramPyNsK4kOO//OMP&#10;6Ve/eY360k8bm0PUld30D3//ZXqEuUxA29h9mXwqoVLf+n/LM7Y5Hjc8Zoy7VxGe+uLN28IRHWRO&#10;XbG/rxaoQY6Oxuk3vz1Iv/nNB1ugdni0n14830n/8A9fps8/3ajHZEjL9VCWDyV3NuX9ubbtRQ1V&#10;lNVk+go7c2vqgj5Nr3Byy7nIH/71NP3TP7+3Pubt+z3M97fT3/3tl+nPfrluc3ou4rAEI8xhuIUf&#10;v9sxShtkr49j1Y3aoZcKenp4BIfKOHc5sQVq2EHB5hzz/fuj9M+/+dFe5PAO7i0Mjl88307/07//&#10;wh7o4JuHbYEaMuuqC1FfqmN2ntMMuvqdO4/PSS5u25rX5nrJieZcNmPwe0wuHPyXP77BvP84/e5f&#10;vkfAWfr05ZP0f/lPf4V5EOcrPv83kJ+dU2VpkJ3WprmzthXjzzkHARtDP7w/s3+AvgKdxta26/Ho&#10;+Dx9/8Nx+vBhlP7xH99he5BevNxK/8v/9UtbqP748TD1YoEahHNWDNPsQRHLAGK6px82zg0YY06B&#10;Pcek4Ph4jHEnf0KWZ40+FW1FlBFuOfZ/9/ZD+u6bX2EOfYT5wZ9sgdpg2QvU/u//r/kL1PxLr1Ag&#10;t+FuUkVBLairxOz4QgghboncLPNp8Mn5c7TbO+nVjxikvh2lX/78b9NXP/ub1B9g8oBOK7+YrPoy&#10;uGrssVM1+3nrnZrvhZ8P6a4Z9mE8AGczyJ5f7JzBwcHdP/33VxjUvcPg4hST1FF6+cl2+o9//3n6&#10;4ovdtIZJzxDXw2Q2EbJs/Py4y3yyt8F+vb+M8195fBCXnSa2gJ0KM383EHWbn4tO//rHw/Tdd8fp&#10;229fpZPjY0xSt9LPf/E8ffnVE3tilz8pyXz4JRsHdj75le7bUCVZ5ZUE1FaMvyrN8SndCZeXwt+M&#10;xhj9/MrilD7snaf9/fP0z7/+Q/rmm9dpfWMr/fLr5+nrr56mp4830tNH+bX3hSmqY2YHw+rJ6kOA&#10;uszOhWkmaOgr3NQjNpRj/hzL+Tj90//4Mf3qH9+gnR6iXd5JX321Y2/qevGcdsHEAo0zJ61VwQB8&#10;g5o9nc2PPRVqdyWygIjnm9XETj4UdzFXuVbmPs4f6pD1ZozJ5j//8+v069+8sTeo7e8fppefPkp/&#10;9/c/Qx/zxPpM3twhfMkAn6SirW1BNbz5M1P+VDV2qkp1lbO7v4RV2Z9QM9UCNYhtQblAjf02v3z7&#10;ExeofXuYfvzuPSbTb9Pjx9vpP/z7T9Mvfv7Yngbdtgk437tC1ftkfFE+rn1bLfvWTQn0awo3jZnu&#10;3R4MIyzUbGMo+VXw6MDH8SQ6hFHfvjtLb96eYAzwffrtb79JGxuD9Od//hn6/0/T7s5GeoKxAJPa&#10;zVOk4M8T8o29A+TFPM7RDvJV9BRi5cFcJTGSq/HTnI65KlQLZbLeL6JqTtpU9nLnCPE4IuCT0yfH&#10;5+n3v3uX/vG//ZDO0ed88cWj9ItfPktPnm6mly+3rL1i28f7QcY410UQh6uOWxwnAksvUQDFRDfA&#10;+uZbb89Oz8bp5GScvvnTfvov/+UHjNGO0vMXj2Cb5+mTlxuwz1ZaQ+fCWmA1waphz77ssQUJ2PcF&#10;ootrf/GYGTvpFSUXYLuEuPDYojB7vXPx/4zItw75Dd0ffzhI/7//zx8wn/kx7exupafPdtPn6Pv/&#10;+m8+T1uba1ZT8tS0qiuk1Fi7rl6lf5lu8VYBnDVO2+Z4tufCVqZ8gxo1z6vj95TUoY2+WD/gtvvS&#10;jAtFT5DRCIn5AMHeh+P03/77H9K//OZPaX04TFtra+mLL5+nv/u7X6ZHu5uWnx+bqf2nvu1Nn2YM&#10;nlBu40CcB6mKemxBZa9VrgdLw4wEHfXSweE4vd87Sd+jzvzq16/T2fkoPflkI/3VX7HvX7e3D9kX&#10;OZiv2J0CpOmHTqljZoVdmNxNRIGf7Ua8VaRsGK4T0xmVlA8BJ9+WOsrjM75Bhd5HXAR9NLK27J9/&#10;9cp+rngwGNiY7OmzjfQzzDUH+WeLuPjZ3vh5NuDwLq1hfmNVRkzhRZKtlyvfW7E55rYAjMYm/Fkp&#10;6HkyxDhsLb1+fZx+89u99P79QXr99n16zrenv9xNf/1Xn6V1dPQ76/5WqAYzjjHfVtOBV+mL7haX&#10;u4DQT3nd4VeGsf9nH/Nf/ut36Z9/+5PVhcFaL33x+eP0f/qff5l2tjdMm0zDLX8mj/fezC//96+u&#10;uQX5eNyUTZnFvNwl3DmKy7mAfKGLJzBoj9Ab+wbe6/+nX79Pv/7nN+ns7DTtH+7Z21P/0//y56g3&#10;6GMQ1zSPRL5ADQ7YJ/U5E+KvxPB+qN8TCPtd8pTuPaZvSlZMqLDSlTlQ5inY4XjuFP3M7/54kP7x&#10;f/yUjk9O05t3e3Zf5u///ufp3/z5I5uzbAyREHn10cdwLECquW/eJ+GMOhlYWcjRL6aVeMXwfgV0&#10;XgY9PTyCbQ873Ead4Xj5GHZ5h77ln3/9bTo8PEmvX+2nZ08e2yLo//h3P7N7mFtcXZOV3Xm4TPWW&#10;yHmR2pQN3sqA68Rpt8sfKctftWYm4jGs1aCXeYT+os7sfThKv/3dj/b21N//7nvEPbcFav/p//zv&#10;bIy2vblhC5iZhefD9CHwiONj2zxqJgeLLqAx/3ObQlf2EBS2R8dn6fvv+dDAafrv//U15jZH6fkn&#10;2+n/+J++TuuoK5/wgU72NEzPrgVp1rmLjGwkyAxpMObHvI3lGKMsX+2yl6/OXdiMeU/PTwtwpOL7&#10;FpYfaNnbe5t+9av/L67zJD17yrHPWRoO3yKknffHwfvIhP21EEKIBw06GHQK4/OzdM7f/cfkgq/7&#10;tC8bcydHZ9zIZacbYlHoRm8yJQhgHmX8axGcT+1G/hQ7VpwuO0x2chzqQXhjDn6eLq6hFg70QrrC&#10;G8eWZJmlJ3eXT91QPIw/FYGyxd9h52/gQ/rpHH70Z7woL7XgL6eVVMJybGV5loT+Sj+Wf+iZQjf8&#10;4qchq7Jv7QBGo7ALv7wxe+FAIWV+kaYr7GEI9Mt25xJS6axDqnxhV2xM6mOhLbNXRqLOcIs2zezZ&#10;9y/scCpz6onHaftHmtnpVkCoo0K/Fwou9jLCnxOk8FjWf2DLNwewzrBfoT28nmSJPsZs5/E8rzjX&#10;sHf2MyniSEygjkKiT5gVt+5nKj/omTcE+IYU/mRX2C7CvCxwUWfo/iakPr+7Ljjdhj7nS1xbtDMU&#10;L/teT/wT5R9RYRzWHX4ZzcW1dR/jY8aoH0yV7WX5h8zTJ4/TkplxV0XiGj5SkFlTso2pX9Mzb575&#10;WNnuSuHPLIdIjOfS3Pfzcyn9wl36SbrFHpahLaqy7vplGOsEF5mzz+eXnKwz0ZaFHSweHEwXYwm+&#10;ZWoN+fq4zMMWEuR+KcnHX0mx849rCHeXX5GG+1FfUEc4BmAbxjmMjQPYnuV8Z34Ydo3SPL9VkdBt&#10;l3THa4yRi3DvZ7zc4w9+rB+sJxSOld027GdY1/i2QiQxYb0zP6snpZTn05Ycx8oB9imNtJIuYZvE&#10;uT9tMcG4ecLfIbY65OFuw9qW3brvkuZxVkqi/Fy3tPQSusXG9s0WLPOYP/JN297H0B6wyxj1JcZm&#10;1jd5nEZ+kd7qQO0vqdsWSld4t7Dc99FnD2x+afNI+Fs+0C/U7/2NCeJXOi9sHkK/S0vkd5+k6zqv&#10;QbKe/X4y7MGBsv18F9s22ss/bgueh9cfJM37WR5A3eE1LybQGKRT33PExr2Vrj0Pvy8T98ry/Rko&#10;uuv8amF9a7Zxko8R2qPexy4Iu4RtODbjfcyIn8dysJX3TbV/2Pf6pD63VROcflVfuj8IxyfqhX3y&#10;NXMcwP7F+hjzy8J2jPN+fh+T60HYwe6B5rT0ny2R1yWkM5+7Ljxv1+l8CVu54HKzf5c04+LPxfp7&#10;9CscN+c+hP4wi9kj4lfnlsNMSn/J5YRlE8JfPllf69nDGHUYxcfH7Ft8nsm2DfbJ47a6/XJp2Kjw&#10;r+pMGX4Lwjq+NvSH6tthFPzZlr8KM0YbMbYVaxj3mCwP6vraQP1xyftCCCHuGt6xRMfa7mjDjzd5&#10;TfI+/VMPE77eGQTxy0FT7sRcGMY4FJ8glnlfi3AQjWNR4vj8kqCfOMCOxQIh4ZcnoEhvfpYX0lqf&#10;xTz92jyM6ZrXLukQDMrsLQG536eEfnuJvwXBd9pRpywDEYb9ySm2FA9zf7cp4wWepi6rkixV3fT6&#10;5+W6FOqS4bn8d8mEdkA4bMe4A/gNEH8AvwEGoH2+WYA3qu3G26JCO19GuvK4z+KTmFrqsGhvbT/a&#10;VdrS6hdtybqS6wttQtuZLcOfbsaLMkD9nkIQxnbNBGlyuanLSH0O91/a+r9Ioi6FrrmlneBnuox2&#10;LLdl6ENqO3r59vRhE9qUYcyryM/8JCGu4yy2D11WYwq6YRuKhUXZp3CfesbW6gjiWBuWyzvbOmvv&#10;uJ/9842FxWT6XO+juB5ZlnOZNt3CzT7D9F3qPNwsy1msX4GdaING30R9U+85TlX+aY9sG7MPt0U8&#10;i1ser30eOS+myedfXQvPodhfNSl1Nd1/dkl3PqWU+qnKdq4rtR/bKtol6xZ6Zl/CY4Q9LR7bOhs7&#10;o6/J9dPtyTwiP8m0QE9Vf0wJnVF/LNehR4ahjE9yObf4tX/Y3GxqtqCbaaNelMe8SNpl6SLpymNV&#10;xK8h9O4SbU+Il+HQI+MMEO7C/aINCvuYfy1xvOjP6uNTmH8p7fD7KtA92jT/Up96KnTfkLqcU88c&#10;N9mXzqbrEIbn+Nlmbodsm2rcC3/rixA/52FjaJ6DnUsWhLvAHsjPpDqPsuyXUl6bxPWf7QOdWl2x&#10;8p/tUs09qVdKtku2mdkZ+7SBAbvZPR9r2yCWFnqnYH91pSxD1yeV/m0+wr4Z5dp0z/6iFPpRp4xH&#10;3WebmR0YFuX+BHGPseU8h+HwyzaJcbjEZbrtye6qvOc4oW/6FeNWiudDf0pOZ20b64lLjM/ax58t&#10;jHsZ6crjPkvXdYcfgA38S2gPq+xF25m4jaK/4JjYywLjRb2im/aM/YhDoTuXFYjXz/JcVlG626fZ&#10;0pXHDLF+O/ahe6sX3IYuQ5/cRnhRf6I/sfbxBFu0bdU4weNPlwdJVe5NzxTqi/qkviDWloXeIaZT&#10;xqN/2CSENnc91/nxONyvj8GyEcftOqdayrJ0kXSlv/sSepgq09E/ZPF2iGGlbutrd39I1X7VcTxe&#10;tH3d5zEtkfei0pXHqkhL9yHRdphApzZeDZ2y7Mc2yn+uI1UcF68TtCH0b/1Kto+JH8tsa+7SRl06&#10;rs+1yrcStW/dQjvUY2TfDz1yG3bNNmR/bnMab9NC37XePY3nHfmWx1umtMtEHL9bYn7taXMbgHJc&#10;31vya74JqDshhBAPFu+E/GZglwSz/LtgeH2j9+L4VyMGWk7uTKvjTe+Tpl9QxplOI6apdd/WUam7&#10;sgzgPwbuIWVY0yZ1/Nq2optaj67DoNZpLXXZb/pR4tOOE4RtliEPFz491SZu9Ji7EtdV2CV0V09C&#10;6rBI43Ga4ZGOeDyPKS6i1F9AP9dv1MFmPHeHPZqajrA6rujG9ZZ1NK3ITKnD0Kv4GKyLnqCvpmR9&#10;uvq7jVD6RtmejkXCVmWes8TzqN2F+Ak2xfzuC61ru3a5DNPpwi4O/aMNLGnGEkFdjkloyYX+3mcT&#10;117ovpY6bk3p7kpzvbLKXHwdTV029133pV8zr9q2vu0Y5nWO/R4ypU6npRxjhWTdmjRx3Xuctm1I&#10;pGuGN+M06YobIprUurEvRPjFhrnDlmEz92vCdLPt5sAP/bwvjspeK0l5jdcvoeN6f1a5D+iu61Yd&#10;Fv6+eLPOQ8wiynros/6isrZBxKnjljTt1RWfskzi7S5iNk37dNeJZnhZp5rStu3qa376Gq9fSOi3&#10;1JmHl/5taZLbPc4fGxG6Yz9oou/Nuu1WUW2jOrj0q8Wpw5qU/m1p0xVnlqw2pcrD3SWB67lbBx63&#10;9m/ahdRh1y/3la5rXVRKaks2beLUNm6nL/bLgiAWoN0+ufh+U51lvBCP7/G6VV/nuXzKY11WStr7&#10;N4MWqAkhhBBCCCGEEEIIIYQQQgghhBBCCCGEWApaoCaEEGJJ+FN4y5F8iGWRl8DzON3Hf9iCf66n&#10;yzBBGspMplfu+6G6z+Ghy8UwTta56Z0Sz/PGM70FFi/8Qxan6xwls6VLZ0FT82GLpq/vd9ixk2Ye&#10;PJRL8/j3We4MYYaOc5S0JcpprbZw1GGI5yFLZfrc7qvgYtGsVPvx6Zln9u/nrYW4grqYeviOca9u&#10;q8Y5hbsQ/CvO8eHJ8kD+9qlU3Dhutywa7+EJtJLl8tgzrkt4qLXrPO+1mP4XUeQMO1VJO2yJXR4D&#10;/7KHE8cu3Q9LskqaalkQKDzecjKXOACE8xmb05TkMJxI95Q0e+RohKZulJTqeiSdktXUoblrgUew&#10;T9exH7rg0yi8S8By7zq2BLrB2Lj4mLb4ZwIfjp0ZpzGG7iKnnRF6E1Tnd8/l4+iw0VSnEscqdRpl&#10;IJcDKzeFVPEehiyTsBAPExKOzk8Rr+tcH6xU+skyQ68RHtSu5VCdz4OR0LVL7HeKaYjQFTKLi8K7&#10;6T7Heyr5mm+OxWzi59eyhfnPkiKepJKbMDCO1Hns6xS/kFJKZvnP4ypprk571i6EEEIIIYQQQggh&#10;hBBCCCGEEEIIIYQQQlwLWqAmhBBiKXARd9fK7o+XfIAlUq0Vnzq2xMSUxKfZs3RSadH2FqPIq+u4&#10;Emiz/ixGaYdCKlVzn8NBbknEuRyd5yqppM0sP5fLWoCxZ6XIYdXrImqpj3f/5c5hJsC/1nlKIK2P&#10;KQv+5sy4b/NzE3Se732TOZ/QvAni1pK9ZzH9qppL0TiH9jGnBP+ydF7fPZWbgIdpCo6dPx7BpfJl&#10;uCRL6MxVdRVMvR+Rfhbd53s/xZXo192YcyxMZNCWAuzaocrjZkp3UMZ7CLJc+rAqBMehmDEM3ze/&#10;GA9DJvTPMebBOBGv65ok0GfIMmH2xaG6zuOhSlXUl4wdSrrvkKyT9qf0a8el4yLKxueGqM/zfsvH&#10;UaS/0EZm8FosLeXhvTGtLUunVHeIUXjwryHd5/pQBf9M/OO77ghpetQxl0/X+XaLn6ZLV/iqCDWc&#10;pbqeQnKY7dQx6dMB/Ivx8Py4s+k+z/snN8uC9rAo+FdGL8SCpqT7+h66LBVmfwM2qA5EadTrIPZL&#10;v5IcZmnhvOGxpxaoCSGEEEIIIYQQQgghhBBCCCGEEEIIIYRYClqgJoQQQojLMWvRfbUif1aEeeGx&#10;TN+X6s/KQVyVUvdZmioHHXHE0qifdrkspW267BR+XWEAXlc6rBC3QF1Uc8G9hcJ79bq66vCaQ3jb&#10;4KJbBxH3JijPrRRxnbhW/bMwMkUHoRQp5japy3E18L1GoqZM2/nh9iE3RVvnbV1zf87botvRgT14&#10;Lu4MYTE3S+0S4m7QKo9lEWXb31lc6RntUhEh3nxxw42Q+qk52P2ysMkFOrK4MWcq7Vu6L8hDfDTT&#10;mp7tI2bTpbFF9HZR+M0SZ3y3zupKzLuMKqwdCe5rvuev/uK26bIbDDzz143E7XO1unZ14nhdx+3y&#10;u104QhJCCCGEuCSNWU4LDnbKmzIFnTfb8mBaA+rlY2Zr26Cwl91Q67KRuF1ok5CgcE9VnXZcIYRY&#10;BLYbZT/QbksiPOJA2G9UfUcIsP7GnUIIcTfIDZPNOYoGKjdbF1O0ceKOkW2T+6T4CU8Xuvnzn+2f&#10;AA1xqjUILbcQQsyHjUVIG/rFOLnNrDSMPyuNuB1gi+gYGp0D3bPsxX3Gx6YYctRp2vGFEOIS5Cam&#10;hg3NOG/b5MjWfjUSidui6hvCJqUsSmRSyFWyEStOaXQIi0JF+GesmNydcSbPQgghhBBCCCGEEEII&#10;IYQQQgghhBBCCCGEuHa0QE0IIR409SrqyWSSxuNxmown9rrefr9v0oPYwmtbhO+v8uVDx13iWYXD&#10;dpYDs24t9I7zhyP7MNg/xBaIm9QuCyouwF5TDGEWLoidpaT0p5jeWnHuN7zWQvKbz6CNrAffD9wC&#10;1Ct1jHLVG9iWMLqrztNBm/icm0vMATrnuwBM6K6ERbhZplmH+/0B9E7du9AeDrcQe4oK/lVYhC9G&#10;WR8WEVHjbWoI97MwjB/YpBa0zYxXfCwm/SKdhSNuKRae49hRHxb19S8mYrXwFsVt1+9TcjsXpox6&#10;keuQuAZM6dSlKZc71rb3oH8GcTiG4aQF9ftuofE4xgET82PMMSJFn0A3EwwG6K+yHYeDoW2FuBew&#10;Qlh9YVmn09st1gCOfseoG/ZmJwo8vW5QFiHizh5vxfFKeWjwiivBv07J4fG/pg7xLdumpkCr/kFG&#10;D1XHt4WXftQn9PW2hUdbON+p7IJ+xgRxm7YNLEEhYi6mU9QBCtxlO+RBnI+67qXR28fqQLbTeOL3&#10;srwG1H1H2A1Wk70WghosZQZQJlXsI2FqN/TLNOhLOF9hXWH7BCNweGwmgTvar+uWh0Z53dFOxT3d&#10;KP8VZgbGnRZ6f5z6mJjjh4/KZCUJG4QdSsIODXsgXmPfyAawPHI+LfOJ2wC2oB0gYS/eh2maxu0V&#10;9c7GDh3jh7Y8TLIygyjuuci3aeuqrmdNqXLFv1LHZdog8vB8xDy6dDRPt6QRzu9m7PsZBviGWbr+&#10;vY4kjNsqiTfmWd7ubuQn5uPKzTvdQJOVPnnPksIUlRRZVLr33Rsh6uaUTH3QDud7sja+R5zymuDM&#10;kv24cwNwFCSEEEI0iA7WHEJcJxeWKw6AQsT1EEq/UPniTvIxNpPdhRDL5yo3YcqePm6G0IM3SqLN&#10;crcQ95+oC0KIjyH6D/Udt0qX+uHHLl2WWSV6Pg7TWEwIIcRHMKsbuemFHEIIIRYg35u9CbRATQgh&#10;HiAX9zOcPazmjajqS06ie2lLAoqNO8xzdVxEsEIHd+N3zuOpnTBaGE58LIXmC8J3OsT8aBuzT1e4&#10;uDWquuNub9/Cjn38p8hmQoiPJdoV4u1Lvd8m+vKI4/FqV0Hh0Rij5TZtLp0ZCnHf6KgMKvc3w6Xb&#10;GEbWWPnuMW3IqFVRs9yNOOV8J4+vbWPJPZa7fa94N4G4Mlmh3GSnuEVm2EHmuSvQCrmdisZI3A4X&#10;qL8xr5lJ1CzZchlIs6uNLVC7uBKJPD51+RhybSmy+9gcxXVAu3BuQplHR4sXthQ3xF1XdpSRKE+t&#10;8tJFVYYi7QJprpGLSr0QQgixYmh0tnyuouNFBjmy3fJp2UAqv+NEvVmk/gghxG2B9klfogkhVoJ5&#10;g98ImxeHsL1b8KavuEFoj5A2Hf7Y7eq6aHktShNC3AzRNoWIlaCzg6D9Ymwgewoh7iLRTmkecze5&#10;yC55jtrLIsRcyvpOuXvczbMSQgghhBBCCCGEEEIIIYQQQgghhBBCCLHyaIGaEEKIFvzBRa3CF4uQ&#10;n9yoJIgV+uVTH3Dbz6mUwvCQgPnox1Q+GjNJl35nwThdthF3l1n2CdvJfkIIIcR9wIZ1GhZ/BOX8&#10;4iPh+LqS8MsibgX76c5i/hLmMMmmIo39MiDD3TG9835JmacQQkzD9iTkkqBhqX4u0tqlj8hLLImw&#10;R/Q1JREW/u19IYS4LOwQYu4SYp1ElstQtklql+4UMR8xucJ3MfYmtXY5ibIiHi5RjrrKEv3iuz/K&#10;7XL7ZyCEEEIIIYQQQgghhBBCCCGEEEIIIYQQ4l6iBWpCCCFazFphLUTJIk/uqCzdHVq2mGe6i8wq&#10;bph2HVqkXkWcReIKIUQXi7YdRTz1HUIsBfXm18nHNFRhiVLE3YC2iCfBC7s05jURp1e9rIA0ojTg&#10;e+XHJv42AiGEuASzGxfABqhoq0iH1wxPIYQQD4roULo6lZkdTZPyTV3VL9yIu0Xu82OSMpNZ5SH8&#10;9BY10VWGWvNkI5e5Crpvrn1QKySEEEIIIYQQQgghhBBCCCGEEEIIIYQQYilogZoQQogputZYCzFN&#10;PJlxiacyqujtFfqXzEdckbbeM/Z0Tstf5lgtogrJbkKIjyb6hI7+osGi8UouG18IYajaXCNXHDBp&#10;jLUCRB/TrDAynRDixujqYrr8AjRXPUqj/QoRq4VsJoS4bqIDaQtp77e4IFjcBT6mvy8NnKVHgVM8&#10;DErzX5ZGmo8ph1dHC9SEEOIBU/dfszuheAPwYkQ+CycQK84si88sAVXk9ujJA+x/Y4AkrkSlyLYy&#10;u/xAV1yzkxBC3BzeE1w/VQuHzC83rnlY1F+MLcAiSrQo/NdH/D5cFHxgjO7U9L0o31Z4q+syLspC&#10;CDGHqIdtWWW6rodSEj3FnJ9zbCcRSwYKt047786gYZZ2XAZCPE4Esh9yMTf8KQx3d/wsDsO879Lt&#10;80VxDRLXaK31h00uiFMSlO7L0s6zlJpqrzTMTAN57M4gcTWmTNKl3dIoIeJ2yYazn8OjO9sk7Gn3&#10;0eo+I+Y8LkxHP3HtdFaPMIq4PkLRnQqfQ9iC9YbSwsx0mfweOqHPtrTxEVgjRmOn4VwC5cFKEYvh&#10;sxGjUF+zGykCGhJ1Leobcqq+51Fdm8UEOqLMZcF+PO5xhjiLpV0OXdc171oZ1pbl09FDCCGEEEII&#10;IYQQQgghhBBCCCGEEEIIIYQQH48tUOv1+FRY/elmkiaTm1k1J4QQYlmUa7lLibXRvTTpx+rxbqk+&#10;SFb50m3ZRH4ht8FtHvsBg4LQfOjAS0c8Q41iNSX2dEEI40Ca4xHZ8XLM0hkU3BAwFbUID6MYEfG6&#10;JJ7ooVtchcU0F/YU4h5RFOsL60ERwZJxX83OgngfXLfUofhSwokY9kYB0DuHjFz6ZxDsk4gzWYMM&#10;0b3wbTSIhvTlGKASxPcxANNkacZoiv8mUlNWlvaFXLeI+49VzCyz6Cobi8oq49dQf8oro77izWml&#10;DnMo2iUTtEsu8EfjZU9d81O5xfXQtI7LHKp+hv2Fv/HMXZQxuolRFrhhJBfEY38zifkqwtI5BPGw&#10;dUsz3qAW+HjJEd1Aa+iTXaO5FtE0FnYBkYBkt9nJfe4JvJq2REntCiuli1Aa257Qey65jToxnUvU&#10;g/LINdxjSNHe1YcSMymUFEoN6aSI3yV1Y+UibpFBFtaLsAn6DMx1ejH/Qb9hRL2zOhjGp/0wvrC4&#10;lPtmz7KwX0W8vWnul+EQU1nE64Lx5lCpPPIU10PY5AKxOgFnZQc4yratqi+USBf7HyOrTH0d/slv&#10;9K3aF8bhv26pR2PQJjb2HYztzWBmu1Sfx9Vktem6oii6F0pX2izZNAadLlHu86aIWMehDDAvxfgM&#10;5aD2434es0Ue1bxWzGaWfjhH5FyR9Q39f653rt2oX7WZaDmzHrKj1G3abeGlwiXIJ+cnmPc5Nmn5&#10;dcryoN6EEEKIGdxchyTuIyozd4uL6vJF4UIIIcQs2HfEAo/2zbDGbRt6CCHELcD2p6sNKsfAIU3q&#10;W9Fi9Zht15quOFFeZHchxE1RtkVleyRul66+IGwUcx/SjlfashQhhLhO1LbcT9o27eqLwq8dpvJw&#10;MRfVm7ZOg1XVbVzvRdd9Ufj1US9Qm6VrYKdzM+cjhBDiRohGnzfa/cnI+ktD+GFTLfbOq6jL//Px&#10;PMR9p7scxJMEDI+S0Jag6Yf/+YmE0lcswkX6inobUlCpG/7VUxMlVYRrEvGxtC1U0anmmbGFWB1Y&#10;jOcU5SjyVTR4mJvbqTohLkdoNS84a+vTlBx9N+PFmwH4JjWmyQmKJw/jGeAqjFIZLMajFIaV7hDS&#10;2o/TvDeU13fdIu4/8ypDV5loS4t7V7eKdqVqO9wRM+MOLQDGZ4iHlmrhHPleqWnlCLvU9qmhTflm&#10;NMikfoNaE7d/LDLg29TCwvHGCu+3xEJAVdalU7BbVJuLmbLNPSKK2cxrDEW15SLquH5fD+7sxZfM&#10;xiiKlG9RCb8GMFbcH4zWMO7uiIsI44bMwJSf41iDZL4g0pUibhUzAwxk8xgKjZVtg3nOBPMdSj3v&#10;IR01q+p4SrlvWMG+ogTlfhkefm3ozxYuWrlZ8Uo64t1Xk1wrUFDoqdJV6D90Writ3mRZiJzOJCj9&#10;PkZWmUWvpSzApaHQk5dBbRBmY4J5cSra59IlBX54MYNKW6Y6GqHaQbWhQH3wn/BXCao+BJhePd4s&#10;sSgQcRlCv9BhpcBap/U9TMJAzhc9NFo+4qNmbJEP5W4QF1RIVabafnD6BeTw5UP9CSGEEFN4N8T/&#10;0SGV7rvMqpznKiP9rh6L2CzqjuwrhLgfqEW7OrXu+L/+sn42ES+kjB93OsrbN4vAPC46rhBCXJFo&#10;moxF2pqu9ivaKbVV18fH6zRMW39Nc1E/FnGa8eJ7CrEAxRcZ0tntQv2HTMEyHZK9xMcyV+NzuEoa&#10;cTuwRymh3c6zRN9xEbK3eCiwvrTrjLgZop1Re7PKXGy9i+oYUy/SL4mrsDqtW5SksjSVfqWUtPeX&#10;hxaoCSGEEEIIIYQQwui6RXHzxFnc/pkIIYR4eKgHuizSmBBCCCGEEEKIi9ECNSGEEA0mk4mJEEII&#10;IYR4ONz+6C++3NY4VIgSqxWqFncAtU83zg3+xMgs9KapyyJtCXEpUGXYx9t9WFUfIYQQQgjxANAC&#10;NSGEEEIIIYQQQtwB9M2cEEIIwv5AfcJqIZsJIYQQQgghhJiPFqgJIYQQQgghhBBCCCGEEEIIIYQQ&#10;QgghhFgKWqAmhBCiQa/XMxFCCCGEEEIIcbtwZqbpmRBCCHEPQf/OPt7uw6qvF+JmYZ1TvRNCCCFu&#10;HC1QE0IIIYQQQgghhBBC3GP084NCCCGEEEIIIYQQt4kWqAkhhBBCCCGEEEIIIR4AWqT2ILG3pMD2&#10;elOKEOJG0eJoIYQQQlwGjR3E/UcL1IQQQgghhBBCCCGEEELcU+KLHn3ZI4QQQgghhBBC3Bb1ArXW&#10;HH0ymUBqr+q38IUQQog7jT0a7U4hhLhnqHUTQgghhBBCCCHuOq0v3MQ9oWffk+q7UiGEEMtD4wdx&#10;v9Eb1IQQQgghhBBCCCGEEEIIIYQQQgghhBBCLIVqgVo8z+FvTnPxV6jFKs14KkBPBgghhBBCCCGE&#10;EEIIIYQQQggxjb5Lu7fEl6lCCCHEUtD4Qdxvpt6g5mvSfHSlcZYQQojVQ72XEOL+otZNCCGEEOJj&#10;0M3+B8kEdp/0fSuEEDcG2xy1O/eLSfURQgghrh+NHcT9Rz/xKYQQQgghhBBCCCGEEEIIIYQQQggh&#10;hBBiKWiBmhBCiAbVzzwLIYQQQgghhLh9ND27BvQkuhBCiDsG+nf/RSN3CyFuENU7IYQQ4lbQAjUh&#10;hBBCCCGEEEIIIYQQQgghhBBCCCGEEEtBC9SEEEIIIYQQQgghhLiD6OUOQgghxH1HPb0QQgghhHgY&#10;aIGaEEKIBr1ez0QIIYQQQgghxO1iP0yp6ZkQQghx/0D/zj7e7sOqrxdCCCGEEA8ALVATQgghhBBC&#10;CCGEEEIIIYQQQgghhBBCCLEUtEBNCCGEEEIIIYQQQgghhBBCCCGEEEIIIe4lfG1vyO2gBWpCCCGE&#10;EEIIIYQQQgghhBBCCCGEEEIIIZbC1AK16jfvhRBCiJXkdld+CyGEEEKsIjF6ur2RFI/KWxRxBrd3&#10;JkIIMY3apJsFup6gT5jcjs7D2r2JrL4Y1BL7cD0Lf6dheVaZFuIj6VUfIYQQQohbwQb1WTjINwla&#10;czObVxdi4RjJ9Ci+10h+A+QzE0IIIYQQQgghhBBCCCGEEEIIIYQQQgixGsxbZeaL0vJytFtn7gK1&#10;u3OaQgghhBBCCI3NhRA3wd24F6A7EkKIJdJ+yHgh1C4tn9Dx7etZb5q6BLf0pjtxRVS2hfg47kY3&#10;JYQQQogHh9/ImEwuEsQy6duW9Hp9k3IQY7+qyT9Iv99PffuVzZDlMbVAzU/Wz5T/8zkLIYQQK4J6&#10;LyHE/UWtmxDiJrgboymN6YQQS+RK91zVLi2f0PHt65lrrmTtBbGflhGrhCwmxFWpv/wVQgghhLg5&#10;OPagjF16WSr/IG529PK6L5e7hH7iUwghhBBCCCGEEEIIIYQQQgghhBBCCCHEUtACNSGEEC3aq62F&#10;EEIIIcR9J0Z/tzcSjCO3RQihqnAXUJt049hvbN6OzsPaeovaolQasz1xR2F5ziLuCKgy9laLvCuE&#10;EEIIIcR9RwvUhBBCCCGEEEIIIYQQQgghhBBCCCGEEEIsBS1QE0II0eAu/h61EEIIIYR4CGgQKkQb&#10;1grVDPHwUMlfPWQzIa6MXqMmhBBCCCEeCFqgJoQQokGv1zMRQgghhBBCCHG7cGam6ZkQQghxD0H/&#10;zj7e7sOqrxfiZmGdU70TQgghbhwtUBNCCCGEEEIIIYQQQgghhBBCCCGEEEIIsRS0QE0IIYQQQggh&#10;hBBCCHGPiZ8f1G+oPUjsLSmwvd6UIoQQQgghhBBC3BpaoCaEEEIIIYQQQgghhBDinqIFikIIIYQQ&#10;QgghxG2jBWpCCCGEEEIIIYQQQgghhBBCXBtaGCuEEEKIy6Cxg7j/VAvU7E3nFPzr8V/hJ4QQQqwK&#10;7MOiHxNCiHuFjdOzWwghhBBCCCGEEELcIH7fWfeehRBCLA8tUBPzyGOR+ORxyUUymUxM7EumjO87&#10;dXjI8tAb1IQQQgghhBBCCCGEEEIIIYQQQgghhBBixYnFaV1wLVoltj+5saWR1QI1OzCFJ8F/hZ8Q&#10;QgixKtSrvIUQ4p5h4/TsFkIIIYQQQiwIb8qHCCHETaF25/7h951171kIIcTy0NhB3G/0BjUhhBBC&#10;CCGEEEIIIYQQQgghhBBCCCFuBS1uF/cfLVATQgjRgk+A6SkwIYQQQgghhBD3hbjRr5v9DxK7zQHb&#10;61aHEOIugTaJL+JS0ySEEEIIIR4KWqAmhBBCCCGEEEIIIYQQQgghhBBCCCGEEGIpaIGaEEKIBvbk&#10;nh7dE0IIIYQQQohbh1Mzzc+EEEKIe4xeoybEzWODbHcKIYQQ4ubQAjUhhBANej0XIYQQQgghhBC3&#10;i/0opeZnQgghxL3E+3nejPV9IYQQQggh7jNaoCaEEEIIIYQQQgghhBBCCCGEEEIIIYQQYilogZoQ&#10;QogW9uyeO4UQQgghhBBCCCGEEEJcL7oFK4QQQgghHhhaoCaEEEIIIYQQQgghhBBCCCGEEEIIIYQQ&#10;YilogZoQQjwoJg3hJ/UKyX7mX/2H5Cf6qn1IF+4/L8Y1UT1hGMfq4f8ATggD8rVQ7AOnCXyqxLaB&#10;Tzsu3dnf3KKDrMOGBO4ufciE+jShuy34l/OxTwSICwi9FVhRzvozHXZJF14HpkXcBqZ9mMpNmOuO&#10;fZzSQiE1075IXolYBNcfe5amPili+ZS6ntdu1dBWJlbQxy7mzw+JPEsRbWZrep4NQpeM08cuhWMy&#10;3mrIuq4aIG/H2mJJG41UbIkFtqTFDG/RJjSe9VvYZSrMaCq26pcqcrhtkK6yn5gJdYjNLCG+LX2c&#10;8Cl9mzGcpo2ugevO7y5RKTTPQexi/YLDVUtzXOD70/HEHIo2Ily1Rmu/WVgblN1GVjrHydU4II1t&#10;W8csLJXjRls23Z6x3+L9BG5zaUA2atoWxBTaVTPcGqVVajy8orV7r2iqZMlQ0xwLj+GKOWRZM+rw&#10;2jIe0mwNc7260XNfRagYthuUjOmq1mtF6TXVEGWb2DwmR8ybRdshy5Jb3xUfA01jJmK/gbpkRnCZ&#10;mKLD5t5vuM67NJ8zqqjzuT+U19S+tnK/KyyIsNIvU6qvoow/I13QmT7TNo/oJvTU0FWXDSAzB085&#10;g6rtg7CDyU7RpkuHBaUeK2Lfpc6h6R8w/IKjXI3mYR4WVv6z+1KENQqLhI3NzoCboi+afSD6F2MS&#10;MQNTaC3cZHwE7K5aiI+OG1RRsv/MNnAZ5HNvn5NRnZjtzSent6hxHb5ZJlUpjUuwPsFmHrXfx1Mq&#10;QiKRSCS3L/mmR+8ceyMTutNgnHp93gyB/wT+kPGEceLGVuuDTsKkypkfdzepY1yHTHh+PZxfJeyt&#10;8s1k68h4boxzlrdxXrxpMIRgMGH+fu0uvE6XuFHnQ5F8zAl0kCX8QviFuH0p3vK/v8L/1A71Salv&#10;Y/LTR6Ew8YjQmacaQ0eUc5PQskuVGulM4FeHSqaFUEshQekHC9hCAdiIAr+Qmjo/L8doA2zLffqW&#10;x5QsXzJhQtjCb4ayvaZdXBg3WjUTVDI2TZWw0mX/qgJSGoTnw5SyTXdB+5/FWyfXuekd8eMLz7L2&#10;ZCNNSaSw/jGL5QVfyaJCG3DLniT6djhDqnjUNV2wYUKfPzmFnMDjDCqHzaz8s1LArhjTcHzj4x/W&#10;rQXlkh+ezWpLoWb7TxvkMVZVoAF0Y2NHjKWs70D4xB4UWMP+JvaHlp23R4jTh136sA9sMKY/fCO7&#10;MT7nNuasx2S0U63RXPsiQZxDBWOxzET99VSSUsaw0DgNYbc+bUc/qxvetvWh0gHqGYXVLVJ5GWjq&#10;28NyO5f3p4kQSQg/Y9YHG2CVuuO4tw8JX2+jen0It1bXInbYAzGRT2WHHupfFssr27GEdbHd98W5&#10;dUsXXfFWSbzM4+Ib3vyime0Xx8ts60p71MK6cp637F+yMAXS00TeF11Gxw9BAritDHo9yJrKH4a6&#10;ni2eKR//ikLMZp/pPHYJ47PPOIOb/f8x5NSDgFnO5kEUHvPMpJr/I18/MvqvyVqWIeyJMoBAtpsU&#10;2pwxJW2pMR9TKNufLOhcaMWwu9kZHuZnencxDwqJLWgegZTHXjXpoiteW2YRSqvFqwzL6ygNh6gX&#10;/VE6xbiYYyyGu76RKxosm18ivNdHu2bjOMvBy761gfxv1sm0z0tSQy1xDMwtx6K5PYIdfL8Z3/Sc&#10;dUxf1zHswXasx7Ey5zMev6pL8G1LeS4XzVvKuA9don+2tqgShkXfHfeF4ce6gbkO5zC0j+uYcF60&#10;AVlH/CGE9mevhr7F+iSmzWIpKLQ0hW7mz+PkeU8V574J+87oP8Mdeqa+WO6z5DQx9m2Pgav9CtrS&#10;JdJ63NpJbVdhDemiK56kKSXcd7vV7ZLDWuK2QTi20Y7hH0JiTIY2sDdAGq8T9oHR5soVPn6eqy3l&#10;1Zi6GsJ/Pn+Je/++n+/fgCqncAC3CR1Zsv80VeoFpIuueKsjnR/oK6RhB/Mr4kUu7XJsUiQ1YT1h&#10;W5hT0Vjm5Pw0O/PH9ixRmUP2M8oyQHIaSSH8T61TRyHcd9uYWBx6o6+y757Z3g1NJmmtCo/ey6hs&#10;QN+QiHmdUsKDdkkwO60X29bH2gaXmnYe1yfeSi2V7gNLJBKJ5BaFA54Q7HsHHPv0wj4lf2o8fpWm&#10;4VOHNJmOcR0St7R9v6C4tmrgl4PgCTeF8P8sKekKb0vQFXZfxXXJrUvtykMa+7ShNSwHBMWAbz7l&#10;MSW1TOt2Nm6Vy6UJuo4tWa6UzAsLchtXRZkXt03ElUzd3JySRZlX17rylXQLKduuWToNIl1xI6CR&#10;XbkjmS01tdZn2KDyQjpseQPDxwX1F5tVrhiLxQLo8DP/vI0b2Az1GBGnjDmLiCO5SCqTVUSY+5fi&#10;NPcWp3lcCYXEtq4btU973Mw6g81F6q8iQegu92cmLo/eJbPoirvCwj6/2m3rzXXn/x33ZT0qpRmn&#10;yFDSkGm6fQumlTsH5lb0/53HDQvWn5o4WFtI5CWZLdM+dVMEnVPgWQ2zr0xksIqyCF3pQhbD9Y7S&#10;ncdcrA9jjK84wiKN3BgeX4ZCosSzPax7pLqtq4lcJC5BaCn8uego2qMuzFjuJNkOZhNb1AE/7jLI&#10;IpDsKbk2YZ2xelOB+tNosCCNugIvi89/fQRTKk9QpqF7FjmeZFpClQtRpp1HGa8rbjtc0pRZzI/b&#10;Hm05Xl/Kj9NOH/sPWUiXX5togyDxZUveb6f2HKD1qcavdHfRlVMp8+iKf/clym9bnLxXq/piFV6E&#10;pa+P0J1p8yymiTSz0klcSKmrkAgrKdPE4j/GrUOaqUrfZQppn39IF+2082jnU6a9LnGqBWpVEP75&#10;lzO1nxBCiPtMtPZ1ix/j2a4+wGNO36aaT3RsXRK03bOE5PMtJ/3Zq3EjIaTt1c5nLuVxSdvdtd+W&#10;oO2O/XB3SdB2x364uyRou2M/3F0StN1taWEToQxUW8YKbXvZ8jLkZc1jVW9Pc08myXj4xRK03bOE&#10;lG7Sds+SoO2O/XB3SdB2x3645wkp3XBR31nqMEhDp5QO8k24KoYZio52mrZ7EQlKN2nH+/+z919b&#10;siNJuiaobs59cxokIyMjWVUWr6xD+qzuvuhnmDUPNA/Ta/Wj9MWsOV3nVFWySBKZwSN2xOZOjcz/&#10;i6gAAjWFmbm7OZfPtjiUiCgUolACGAzbhPgwKcN9QnyYlOE+IT5MynCfEB8mtbyaGGXc0MawJmku&#10;k934V7OqYoV0qNWhJsSHSRleVEgtvIiQWrhPiA+XtLr8KNlR7BP5usgQTSR1xiovTRkllud1yjQT&#10;4sPE588Sowz3CfFhUob7hPgwKcN9QnyY+LC1QRvsou1lnwY0TvPLQ0nWXG3HakFANBYQ4sPE588S&#10;4sPE53sxfLwvrxTDx/vyalL3k+W2eD2d0QXpB9ClICoivmeb2Bvs2kzpMqD9JWkrUtAsOio13aYG&#10;M4T4MPH5Xgwf78srxfDxvrxSDB/vyyvF0Li6zPkq+9BrziTr16hn1esxX4gPE58/S4gPE5/vxfDx&#10;vrxSDB/vy2vF/ORF81ryChmZOgdpvNRqacvxtPtsxajleTF8ybb1Ot5mlhh98VIMH+/LK8Xw8SLP&#10;q3UwPVUwtTZF/WHt0wiSTadZGwitpdJoFWL4uM+fJYaP+/xZYvi4z58lho/7/FJmYfl9Nj7cnpUi&#10;yGrc3aRivvEPhWRFeUuepggcC+Uj9vxTSkYamJLjHUobE8PHff4sMXzc588Sw8d9filGGba4hWti&#10;9IUJ4t1GqsC8LKKLoDSUS++IUYYtbuGaGGV4ETF83OfPkhJ/JnpK/TJscQtngd+mT1E7wx0d/yrt&#10;WJbjUo77cA0ngkwTpE+LUYYtbuGaGGV4ETHK8CJilOFFxGjTuuM/HVWMRR2yf8WOcXNutuG1jJGz&#10;RK8R7If7Q9D276WdoVRd0zPZthNu0rwYZdjiFq6JUYYXEaMMLyJGGe4TYtsSp4P2kDduSvu0aPeA&#10;Dt+eJm8tohuRKO1nwhawstoy2x5aCin1vRhl2OIWrolRhhcRowz7OKkdD/FhIH7yejluaTkse8hj&#10;UKM+AzHjVqMVtBDfS7r6pXUZ7hPiw6QM9wnxYVKG+4T4MPH5s8QowzUh1gD9jaDa8CmvX0QQL9Sb&#10;EiXdl+/DZF6eYXk1IT5MynCfEB8mZbhPiA8Tnz9LiA/70CzMpms7BbJk2DK9ZvwnOa3B4jUhPmzY&#10;OWJCvJ3p+zApw31CfJiU4T4hPkx8fldsji7PYcX0PF37hampZ/dV9y2JJmbo0qRN+fC0PUjlC7d4&#10;KYaP9+WVYvh4X15NiA+TMtwnxIeJz+8Tgq12hhlgpraTQMzsbWvNY1Vd+5llFftuwsTipRg+Xstf&#10;hErl+urbGRfOFufJIAiC4GbC2WjmDHpG1CbUvnDJvDpb/rzjmpffR1lPL/Oo2S7KoraWV+obZZ7H&#10;8kp9o8zzWJ7lz9ItW8jb1mz6y6nb9YVrzLJdhNL2OPaL2lreLJ15OfPtp6nZ9IVLZtmW6TX6bMlp&#10;bOdxHFvTNR0fJmXcY3l9+bNYZHw7Dr4O8+pT1vm4tifluLamz623LeOzMD8vy9fz9m15pZ7FfVpJ&#10;qW/Msy3z+vRqXJStUZZh9LVXLb2vjBql7iK2ln9cW59f6pbxEp8/T7fGIue79QsTovvST0lNv8vs&#10;3FmcxLLPP2W8xOeXumW8xOfP0y1Zhu2iNsctv4+ynEXKtfzztPX5pW4ZL/H583Rbjn+O93P8s7+s&#10;5yL19nswXbObZ2uUuvNsfX6pW8ZLfP483RLT77Ope7y1MDtLsfg8vO51tZ2XX6Nebtf7Rr1tFLVv&#10;c/p0y/15vVJ3Hr6cstx5nKetz/O6Fvb5JbPyFsHvo6+sWp6Pz7I1Sn3DbOfZG173uLbGoueRL9fv&#10;x8I+v053TzV9f257bV9+t5RpfLll2MdrzLOdZX9ZbPts+nw7TddyEZva/upoKV53EdtS31iG7Sz7&#10;87S1eJnvw8THp9ulTTE9iqV2detllTILsyVl2MdrzLOdZT/PdhblcZXhWcc8K+802H5r5ZfHNO/4&#10;PCexNZ1l25ZpJaW+Udr68EVSq9eieDuyiK3fzzJt59n32R4Hs+23b8/+Uq+0LeMltbxZ/ctT2vbt&#10;w2M6y7bts5+Vd07Mc+NcymOYd0w+f55uyUls+/RPazvP3ussou/PadOfZ1PibUr7Ml7i8y3sZVEW&#10;PaGOW+7piAfUgiAIbiQ22XAayE9/d15N7vMpbVrng7nNHiL30sGeup4S5pn4tFrYSd6L/IWO/FLR&#10;UiWe05owZCqfIkfQ5olUPlLWfJk+lj7xOovamCxqa3mlfplvcS+WV+q7sIBwI54ivVJe6zdo+fwS&#10;Z9MNl2K6ffqzbCmzbBeR0vY49ovaah5CKkhrw1kQNhrflriylKaUqrRttVxp6iDhPil1+sI1mWU7&#10;T45ja7qm48O1uBfLc/lVmN7Ngxdbf5Z5Ob2zn5Jyv73hmpzWtpa+iBzX1vS59bYab/xnwrlO8p2I&#10;b5mXP74cxH0eaVMzzb4l5nCafn9N+dxa2Md9Wimlvg/Psi3z+vRqcga23jcii5JbIpfXjIu2H5bV&#10;7Mt0FpTmozXqj+unux8oNFsL1+Kl+PxSt4yX4vPn6RbC+ou0SMzKaaA+Np000rVVrMwsbn/NPIVt&#10;22Y539lYqEqhK2Jl9Eq2k62Fa/FSfH6pW8ZL8fnzdEuZbTt1zs4S+ZinclojSHPlSzzrTsPfXTe/&#10;vW71mrr5cC1ek4uw9fmlbhkvxefP0aV3sK35O+e2cZFSFyIf1TW69qrHWMduhsytd0e8roVPYluL&#10;l+LzS90yXorPd2HzlKU5Gr/neElr3X58arPvHO/6eBGBmYgPW3yeXBVbzUdIxdI7NLmtjeHDGdNW&#10;tF26vkeyi0taxmzZ7lY3k74+2B7LImLl+bDF58l52vo8r2thn19Km6c+yvoEW+tTKvw7A7MraNtH&#10;91PuV8Nlfimlvg8vYm/idc/a1ud5XQu7/B6YIwJd8WOmSZdYST7Xq1o5bvsVQVJv2MdrMs92lv1l&#10;sYUU6H9z372H2pYLmYI6i2LlOSnSpj/MNT2j1Z8uA8Emrwz7eE3m2c6yPz9bP64vJo2HrDAJtWkt&#10;1Jf9TOUQS0eZxafJM/spQXZv2MdrMs92lv082xz3x7CATPu4JlDtYPaKjW2+5H68VikE2/KYOuF5&#10;chJb01m2bZlWSqnvwxXbKX9RFkX1rT2n2rSJI7/RmyHyabQX+IDO8fhwn5jOsm3n2Vds5QhU3BEp&#10;jZ6TPhodlEBx5TT9KKfLx/SymG1XmObTazp9chJb01m2bY99A8OlT5zPTixautDUg2L7z3XI6f37&#10;0/RGH3RivsxcVhsvxefP0y3lJLZ9+qe1nWevOuI7BD2MqzgfS4qi/kaAwriTKsU+p8O1eCk+38Lz&#10;BLplzZDWPW9yroVzntifI1wxB0EQBDcaP2ktKi39OYviLU9eSg0rzZc4fw/eqk+IDxMfLjmpHbmK&#10;tjWsjLKsWRxHl3j9RWx9/kls+/TP0lY5mdU8rNS+0nxeqWfxMt3w6X06hs87jh25bLZkEdt5Oh7T&#10;n2WzSHm+jHnlEZ9/XNuSsqzjcFzbUh/Ciy4LZ+Gnm0bauE/16T71eMyy83nH3YfXX8TW518G27PE&#10;9uOlZF6e0afTx3Fsy/zzsiWmM0+vxixbnzedX+ZOa8zjpCV4vXl2Zf5lsvVi9MVVuqGSmt5x8RbH&#10;LeG8bMv887Dt93gLYrxBKKkmSldPUQ2v68WoxY/DaexrtrPsa/rGaW1PjrWIYvsphdg2w5u8M2/0&#10;eltS2M/kqtiW+rUUj+X2a/TTtdFS7LMotm8Toy+9pMyfpVtynrZef5m2i3ASG+LtyjLmlTfLdh6l&#10;/lnaev3j2rYsrjmLcv99eL3SZp79LNt5XAZbj6V7WRZleX4fXnysTWtTDR+ucVa28zgv2zLP9Fux&#10;0NnS3ef8PXqdUv80tvNY1NbyliWeNl7m1rRbLLeUEp/mdfr0PZfNdhG8/iK2xymbWJlZ5q6HSWEj&#10;4vFptfwSn38ZbBehZnvcMhZHS7a/+pnaV7XdvI63qdhPcdlsT8OscpZR/rKYd7xlfhk+K1vSp38a&#10;2/Nj/h7LepXhWSXMsj0u8/Z1McQDakEQBDcKnYzaJ6ZrMshi4VXdTn3q05qmL3TlcTJQbPOk9yyB&#10;qkglrwHHaGK/dJRjk2PPeQ1SmgY7YeLDNwz6c0os4GnftGGK5kUvwfHwfuuc2xk557ltxPmdedmm&#10;mwYdEcnKmAbxYeLDRplvcR++QdCXC4i1ifi+TEO0FbYjFfqYlXcDoTu8CNPn4gqi7eyWQ9BnfzBD&#10;mR/4kfQmOVtoWiMuvd1vsBiN51rowyk/QkfmbIR8ntO1kqy0di7qprZho5Z2zaEfsVn0qEXX1kvi&#10;b+f4jOqY6NglaZLbbqeworx4mjTuO0sA6AfzhQ8zZONXKzX/mlVr2UfFOKgDF5XzQq+Ybk2cHm/m&#10;Ne9o6egxxTBt4sPEh687OFY5349zzHXdrq9VCDdcLpjkFAjL4b6ZFpTtkL3TEeLDRjN2McwEcTHj&#10;/lPaWUoW27/JQlBvUd2biJ3r2VMINt6yLKY5qZL1BBcOzy+I+QxiPpP2kI+Fu/j0qXyW48oKejC/&#10;L0qjqx5vfG/+LiXn6X4Q8+MWwh09CtL8XNTMSYvIjcN8ad4zfJjw3pgJfewkaxArpU1DyNpM2q0m&#10;GdHJ4aCH7jVkjd68Wb5lXvh+PuanOb6yNrJ7lv7aX9rHldGJ95YrWjeTmX6pAF2OS96m63tk2FgG&#10;JYpl8l5oS2ORQbgo99oz83hL//SRC5Dxvx8rrSMw5ZbYdhbS7obV/SRyU8nH38ztFCT1+X4qPdsL&#10;Frb4RXHqdQXXmIucfacjHlALgiC4keg02z6M1pWBE0mzB7earZVQCme+McTNxp3ZfQlis2uTxMV1&#10;+yWNygR1bxfdA+SvZmFYi8EfEYZRe4gdux4jPrbPkK6o08S3moYoRejmq+Rs0R27dMvL4dxeTRl+&#10;nyEqzjddHyo+3OLsnI0qa1zz0HfRPpJm+ws5vcC3E/h2IWnGJJiyeSDaZhYmWcGJ5Zt+I1IHSazg&#10;da6xOH+Yn6t6XpxN289UfF5XutTdnnWb+QdS2/9Nluyj1t+zKc9731aWp9KWfeZSO66rJPk4Gt8y&#10;ajTZPpG0fjcae6Zz7hdp9VS8XibXw+s1O3bBBqlLlpvWr+y4a3k1ga4Lqky3QMf3Kq2WT9cCuO43&#10;QdzvL2Rast/oP16TqCDMeCGiU8TbNH9NA5E/Wcp9hnRlJsxvdRoTkTadCdYevmx+RDmHmzilLagr&#10;zv5aixyvYr5TYdzE+bUQn0ddIRcptgiL5HyT6XIsry2rFFE1bF5hoj+ekK40/lSfko5PO04lXl/t&#10;Gzqqlpeltu+bLiRviPe7ly40cEag1dE8tovNPR1qdbjJ0gvzXH4RbRPoYxSFshqRNBWhacRsY/v2&#10;YnmQxnaCtVmWSRaf1lm/mdTKvqni/ZJ9Y23E9tAft1GsrUwsmMMNLr/E9nklJR9DB6Q3MGxxHyYW&#10;L9O6mI+9NBRFTFenUOijemwhVZ93YHqpo2mdvKbPmC7DKi1du6VI5ZiuluAwPEjqFf6BTXceYRE5&#10;nPM47k+liaLaTwn0mnup+Gv7uRFix7uo1MqgTOlhU7Qt28PmZW2fVkWLQZq/LqFYEIrNrgyktVek&#10;2n7zpCnQCrvOQhe1QQQo5ncmqqxgvWS+t34zn9a+EdvZsmQuhU7H1uXpAVco9M6IeEAtCIIgcPgZ&#10;qZyhqrNVgU1eZz+BeaSm2KXWsK2DLRzKI2lUFqItb7bcJPqOt/RFGS4lODnH9d8sn1ueF6OWtwy5&#10;idT8UMpxOY3tTcL76TgyTTnP9OkFJ2EZ/mzLmJr7Bcs/jgTLYdqfi7fPPBbVu654X82SZVIrnxIs&#10;go1Pfpxq4/7mZ+tXr0/px9vNk5vCeR6z39c8Cer0+Whxny3WV4LT49tq8fZRjqsfBNeNWr/p6xem&#10;e5ZyU6gd+ywJLgfz2yPm/suC7z/ddutvn5pNKcF8+nzl/ejFU8v3Eih9/jitn8z+NGXU8OXOkmAa&#10;75vw01kQD6gFQRDcSGxS9b+Wy8jT+DlsefjnL/SaC4omkPVE9Gn/VnzeEkSe9K6UL/Xghl/o8NcG&#10;lJHEVUcys1Df0rPY0/CdJ+JD+mUkon5mHDS+zW3TvDElp1t7Mb8Ri6O8Jo1lY9vZX8i00EcmiPtz&#10;uvFlRRrfIoqttCHSKeH3M5DG75W8UtCGE+kTiPqxyretSC6zSS/JOh0bI8er5V5Hmf41mPx6PIcb&#10;MX84n1jfaNOAhSv6JjImSh6ivi2lDizPpLUJ6ROH+TLn2fjV6rn0WttY2nHFl3GjxM5XhjN2Lnu/&#10;NOeztYXPNyxu7abSpEuZti+fVhNkd8TnWT1cXa6z2HHX8mpiuo2/vCCr40+MmxT4UsV0sLVzI68F&#10;27gX6oWU0o5Z1g8wz3Sk7R+dfLSFCMLmX+ZLWXLtlsMh82XqnFfh+kvOc/GvntvSByCNHvMkrus1&#10;WbN1bIaIwc6tM9o1SJvWCMsq066l4DjF5xSGTTTfzvdpOyeNPePYUPCnsbMyvQ0RReb79DnidTu2&#10;LL/cR0hXfDswjH4hgngj8q/VMRs7J7z4Mpt4SEfEVwg2UvYn+E62nm6e9UGxq/lZ0qhrZYU0Iv6n&#10;IFrznYm1j1DJF8k+9vfGmjxg++rYqPj2a+adGfpTchzdmyLeJ9IWFM71vl3od78+y9LrT1JLD5kt&#10;ug7u9AmJW19hnOk9VNsiS29b3XShr72/KQh2xrFCp5PGfsHvDPI6wPL8+Cbhog1LoZ0P3yhRP7Zh&#10;bBvfINqEKfQhxfxd6mOsQroK8yyf5VCcruyvFb2OYdjsLH6DRHyD4546V4s00ad/KBZ3YroSBwjr&#10;W+zMhv2GcWQxu9Y+lKY8F/f5ksby3LkwT5pjWVD/qos/XjnmnuMWf1q/Msnt1ORTkNzxfZamfKYv&#10;UZr91mTOfk2vltbknQ/xgFoQBMGNhBNNTU5DrbzzkpJ5+WRWHvH2IScXTy0/ZHlSUtOheGr5FFJL&#10;Dzl7KSnTva4Xoy+9Rql7k8Wo5XkhZdwzLz3k+OKp5VNKauleP2QxmUVN36SPvnxvW8qi1GxDunIc&#10;Ztn5vJDzkOYGaFWMWl5IXUpqOiZGLS9kOUJq6TWpsYheX35Nt0ZpH9IvRl86KfO8kFp6SF1q1PQo&#10;pJZOIcdJD6nj87yupRllnMzSJ2V+yPkIqaWRMn2WzKKmf5WFzIr7dGNWWilGX3rJovkhXZlHn35f&#10;OinzQo4vJTUdE6OWRzFqeSEttbxSSC2dQmpppEz3eYswy87nhSwunlp+KSU1nbMSTy1/nhhl/HyI&#10;B9SCIAhuFHmy6TwVbU9VF+nNxDRLDIvzyWzKMZ7QP4mUdeVT6obE7Zj0l2z6awTLy9KUl+vcSQtZ&#10;RPSDkP2iQ8j54k++dQA6kt+2ifyik9tOW7Ad8nnTSQ+ZJ503OJS+kzB928pkhW+EYB40sLW3QzTt&#10;IWlmG3L+wnbilmCb26ORRq8V/rW2U8n9SHJyWIR6WdfZhxSS/dW8OcX6j6RZnoWZxzbghzp+bDMY&#10;zmmSHjJb4EMRhM1n5jcXVh1tFy+dfuLzLC3k+FLzoaTlvsG2sP5iaWbj7LTfIJSlW6bZ5a2Izy8o&#10;ylap2YV4afuHMa0zLeZTUuZRzO/h/+PJbF/ZQ2n9D6YxD2VYv6v2iZDZojTztvOf9pMcRrrpWFiF&#10;thSEnb7YTFR83OffWLFz1aXZx6fV2qP1c05lvNBrxXBpoqv9pV3jWXrWsbiFZ6WFtAL/WHvoWqAN&#10;t3FoUvKnmTMkf5S3WpaK5VE35Dgi62OIrJXF90h320ZP4tTjR1N9nuVLWmEbMk+y3zoCuP4Vsk72&#10;fxPO0rytw/vc2sBLzrP2ko+FnZR6ja0Ph9Sl0x4MW7pK62PkTdk6KfMaoV3F9toIsa1R6vSI+E79&#10;z/uYEm7Ss47zn34QYj+r+rzVbSl1Qlrp+rZJF/9Suno69zBfRccza7ucbvrSrhRL65F5+ddW1Ket&#10;1HQo9CGllqft1nykPaxNuIWOCfJDKiK+7WsDS/dCGxPESzE9iauezSE691sb5TRoT+0P6W1aK2bT&#10;Mq0T0pXWZ5DC97V21PwcRlvYelvzS/0cz/tavuR9d2SWXiW9qavlk5yPustcesbILv7P/+v/mAyH&#10;wzQajdPDB4/SrVu30jvvvJvu3XuA3AHqQ1lJg8FA/ucAua8yk3wQQRAEwSVDx2b5r0cwEQ1W1jEf&#10;PUiT8U769quj9Pz7YfrJj/8xffijf0qra9tpNBmm8WSU1jdW02BNLSd6pQcZpJUVfc5ZX2fOso/w&#10;91DKnkxWITp/5OlmSUwwbw6xQf1XV9MK5qbxeA113cCuVtK//fsf08e//zzt7R2k/YOj9OTRg/TL&#10;f/x5ev+9R2l9dZLWVlkG7Y+w5STMOOCx0B8J9ZZj4bHyOHAhtQA3a9bD0eZmXUE7r8BnXCus0K+U&#10;fONAvjabbMHLG+nTT1+mL796nT774uv0ZvdtunV7M/30x++mH/7wSbq1PUi3N1egjXLHEH6hg7bk&#10;WRXUYbdqzzltjBUk2umsuSo8h3kurw7QjyET9N3RZA3b1fT69X568+Yg/epXf0AbfZu2tnfSTz56&#10;J32Idrl7Zx2ypq+Wlic8Ff2Crd0SH16E42lfddAu9GGOzWKMcYjtcziapCN0o3//jz+nf/+fX6Tx&#10;cDV9+OED9JcH6dHjzfTk8Rq02MPY/9D3xhi70Kbi2ZWDLAhLGgT9VH+Xgl6W/9spuai6KS1ROz/d&#10;Od0CnyJ5wCwZ+zGeDegn9eMQc81vfvtt+vjjL9Kr129Fnr5zL/3TL38qc8za6kpaX0PLYBxbwZi4&#10;tkLfsyz+0XZZQeGcR8ecH4VFzoybAvwkF/AMcctzG2NQ9pV6iufuUM5fcS0abIy2+ezLN+nTz79P&#10;X33xXfr8s2fpwb276Z//4Sfpox89TtubKW1vsWydn9T3vK61NlgyeghXH+kjEFnHKdo8/MP1E8cg&#10;9hnOM1z5caxbTSNkjdB9BqvrmF/G6fnzvfTJnz5Nv/vdH9PW1kb6q7/6IH304/fSzs5Wun1rR+zT&#10;yiHsDmUpNkAf4YqC/Wg0ZqmYu9iXOIZJm1l9WA/Wge3KfkqYxnyOkFcRPbbq8NQDVf0cPYsx1Oix&#10;/f1xevt2nD7547P0m//AHANfv//B/fTjn2Duv7eZHj1aR1vwvyrU8Yp7WcF8on2RazyOj3mMFKiT&#10;26bpV4vV6SbBdhrgJOd6jSeoTMd0F329cpRGw5V0dDhIn3/6Iv33/99f0HfepsdP7qcf/OBpevL0&#10;VvrwxztpdfUQhpjTMTbSx7xHx3mF8wz7oXyk4MW4mv3kJOBIZQDjlhuui3j9Qj8Sjmn0G89vXs8S&#10;rLVWNtJwhHY5WknPvnmV/vX/+X364vOvcB2zne4/vJPee/9R+sXf/ABjGxqScz1ExkWGp8COb3i3&#10;oG90gBMviZ/lbJU0xjQVVyoyik8wB1B4z2GF1zDoO8ydoN2ocYR2fPV6F9f/v0t//PiTtLG2nnbW&#10;N9P77z9J//zLv0p37u5gzh9jjBvCHlc+A/5XU+wl2lycbWR+sXmume+0Lq3wL+8LWPj6w/FqsbnF&#10;fMSWhK8xB7zdTZj/R+mLr16k//jN5+nw6Cjdf3Qr/d3ffZRu3dpIDx9uo/eN0gbm/gFsOLfo/MKt&#10;jm0sy74A4opP5yKySJ2uB3Jlv8DhNvdj2A5yYnMRxuuOEa4nh2lveIi5YxP94Fba3Z2kb755gTXZ&#10;Z2lvdxfn/zj96EfvoU3upo8+fAflDNPa4AjXNNoeOlai16BY3hcUdDEYCGwg+grbZo3E+4zcYo0k&#10;/uN5zfuM9CfPb22jldUj+HQic8x4vJmePXuJdvk8vXj5Jn3/4m168s6j9PTpvfSLX3yQ1jHP30IR&#10;A1l/tX2T10FSBQf7y8jWAXnMkqV2bjav3jQlymGw6WbXGB5ibWyzNPY7WU/BISP8efV6P/3rv/05&#10;/e7jz9Pq2mra3FxP777zMP3n//yLdOfWFiw4R2GOgQcH6D9jXASxLN53073Z1hBPy6fZ8h+jwnTd&#10;rhs8wsXmF8J1AW3gKZywvF08wom6i2uZ3/7+Rfr446/TEGPc7t7r9OTJg/S//JdfpCcPb6EtMOdD&#10;v7lHyn4p9wL2kMN1xDZkM5fP/oKCpUM0DREQOE+bin7EXCNjmcFzfR/twnGJ499qOsBlyh8/eZv+&#10;7VeYY/b303fffZ/u3b+d/tN/+ln6+U+eYh02wVoN+nS33PuHGcqfyA04pe0LSu1UOdb952OoXj60&#10;8uwvOSQfdZqMVgg74TkvuuwrjGNFPd6Qdnnx4nX69W8+SW/f7mO+eYP+8ig9fnQn/fIff4Q1wiRt&#10;bsAq+zX3GqBx/rU+26yFj9MGV5rsi+ZE5HHXjl3T6KdGVajr8/uYcdrEHLOX/vDHb9Lr12/TH37/&#10;KfY2TO88fZj+9//9n+Q6f2tjQ77HZKvyvwHVF3C0ZTbf0WIrawIJc96hxgjXUbxfU69DlW7lrzn0&#10;FQ8ZoxvWvbxmHE4wn69spr29oXyH+fLlbvqf//YnrJ/fpofoL//yX/4a1/1r6b137qZ12Ml6gff/&#10;MQaurXA9zns15+3b2AAA//RJREFU/A5uT8of4zpzIt8nkGX7Vtvb+qZi7Vxrc8R5niA0ztfXa6vr&#10;smV35rNhLOv1q+fp3//9/04bG0fpwaOXWHviumDtudovERtDOHs0yCHhjx6UP7AgCILgOiETKCZe&#10;e1BBx363yMmTBPU4aZULTy52tYxuOpE8ydfyz1by/mWjx6F15hfQrQ6z25oiRLspYZ44wrSQzONY&#10;VHy9rrvUjl+FnpNPmcdzi+2T/SrnlcQydLvkm025z5CayJcuTmbpqL/ZDtbnxfOC6anvmaKZ0h75&#10;42lSqe/DC0u3jtdfcMwLfaSFGmjHvtIdh51G408n5aemU63jdZbFfaBPDGhLqKfbvtAllyHpJkQv&#10;+GQfGkVfYxmMq46E3D5D5gn9VfOZ3njDPwkzzcY75OoNGhFtB/G96B1PmjIXlOl6XkVR3849Hp7T&#10;8C238iABfTbWcYthv7akPr/EsbYg2iN0a2GSLTp+1bqwHC2rLvPyr6Ec42PARSoM57/STaRtWl36&#10;Us+DUvrahVLUL6QR/BH/mo/50bilZPICrfFtk5tD3s+SbiDctMOi0tbv5kjND9PSoG4F+nWN5LsP&#10;4V8VfFwZXanV5aZJzS/zxNZlRNOsb0hKRxfSfAyfwjbUj+FzvdhfRVOnj+e6C495AfGfJg6P5Xxt&#10;L2vHXLau1JoPEjvSlC2SbUIqoj4SxHUuDhjiw/4UInO9pGYdJMBi6mP5vIaR3lLdd0hX4DlIfW1U&#10;SPGRVkC62KKtKNoGuZ2A2eKPSpFvaLbqLi7lsVxnKY6dPtSO0RF5g4p9oGdtKtf1sk5D32D/EMlJ&#10;rUVnH/jTEZ83LWV9r6PUjnu20LeGzSnmd5GBtkPXrtwvRfN4PdPVpdT0Q8Q34v+2DZDIPx1pQnLv&#10;39L40XIU00KaXwf4dig/Pg9iY+yiMn08V0mmj1+lzNc4fatjkfYTnud2/1/Gtfxp24Gim06Zxcd0&#10;W52bIjzmxcX8dBykaTptBsHHkLLtM7WfVrr5pJu2uNT8cB2le9zqx5xXfqb0xcEN1FF7D1Opa/tb&#10;trDsE0iuk9yvbdaaF4uc/vYGtTHfoPaQb1C7nZ4+5RvU7iOXv/Cg6KKLJjiWOdQaJQiCILh4dGzW&#10;X7iM0mCwgciDNBntpG+/OUovvh+mH3/0T+lHP/rntLq+lYbjURpB1tYH0OU0xsUS3/yC2YC/dMUc&#10;oRfk+hT/hG9QmxyIHn9xPkh8UlznjnlQgyUo/fpyQ23CXyOOcBGK+WllkA4OuIzA/tbW0r/9+5/S&#10;x3/4PO3tH6aDw6P06OH99Mu//1l6/91HaaPzBrVDbDkZ674mK8igP/gLN7mYIsynr1q0norV0uKL&#10;odrwmmwvu60er2mbrU/Jb3CSdQJ9xTdu0G9Y7CCH7TJJ6+nPf3mRPv/ydfriy2/T7v4u1hqb6cfy&#10;BrXHaWcrJUTpeSlH9oN/bR11v/Npj3GRc6mLtz0urS05nv3JbHl87SULbVmCltItKS9eERpIX2X/&#10;ZbvoG9Tevj1Ku7vD9Otf/R5t9E3a2NxOH/3oafoQ7cK3p93a4RoQ1lqobLiolTDL44dv75A1YhdL&#10;sZqIrQaPQd4XPhfVpovatsfb2hJxVzOmKJJk+U6fb1DD6Jne7g/T7sEoffz7L9Pvfv11Gh8N0gcf&#10;3Es/gDx+vJXeecLxFecAuhyvKVYx3q5x/JIiMSDyVzvcp/xKm8Lexd+lUIFnjp1BOkKfzrfHtSXc&#10;r+qb9eKczpZovaexUmU+kzeI6hs3+DYIymi8nn738Xfp92gX/sLt1Sv+uv1e+sdf/ji9/97DtL66&#10;mtYxyfBij2PZ+mBNymRTjCf7CPENBmw57F9+ZS+5kGks9XzbZlm2x6Xdl+6Xf3l+Yu2B+cPeoKZ6&#10;lPxfEiAET6ej8SD95ctX6fMvvk/ffv0yffXl83T/7t3093/zUfrwg4dpc3OUtjb5y/Yh1jLYi8z1&#10;bActl0fY1qClTGO8DWuuHS/Tve00/ryt7W0Wy7JdHOqapf0lGmYu53udhdhf9Ms05OKc5xvUhlgo&#10;rq6uYY4ZpRcv9tKf/vhZ+u1v/5S2tzfSz//qB+mjj95N2zvbWAvsYG5iHztIR6N9hHWu4hs/+bYc&#10;3lTlWTDQFQI+urUaai1Zlzau+WwXrfM8TOuyt0tbTw1z296XkZgGG9p+zH0xNJJ+M0n7GI72dlfS&#10;p3/+Pv36P75Iw6Nhev/9++mjHz9Od+6up4dP1tNglW8a4hhG0TW/7pntzp7HfP4ilzDP+mnrg5P7&#10;p9W8uHY5je00koMMrqG0PSCydqY3cf6P99NoNEBbrKYvPnuZ/se/fi6/2H385IG8Qe3xk+30gx9u&#10;YgzjG4dWIfy1q74Zt+mDfGsHv6DjQDcDO6JaPefR2tLaYvPQPS3Htye1paWOWeL7Zl3ELdHzWsc2&#10;CvSwJsNMrm9QG66k7759k/71//k4ffbpF+n2nZ10/+Hd9B7m/l/87Q/S5hZ1USKqx9J1prc6L4Yd&#10;0fF8q5y/rR5Vt136bdsc1aN3OIoQep1x/ct8fQsNV8T80dloeCTn+WCwLvMM226ysi7tw3XzS3mD&#10;2h/SHz/+M9Zha2lrbQPj2eP0T7/8WbrLN6ihb4xG/DU85yWUjU7H+ur5gP3y7VO2JpPrUK0dt60g&#10;F1l2vaMp81Ft6tPCYotxMttc16x/elulDfl6KYzLm87kyxLeO1pJrzG/vHk7Tl999SL95ndfov8M&#10;04PHt9Lf/M0PsQ5YS/fubmCNnNLOGu8Z0d+8l8A2gOQ3TvHM0Lc967w1fRyy5xyyOi+GWvojWBzT&#10;Pp5vlePaUqOs5fQx8ujVf3quY/zi27nWMFdgQDrEub+b36DG/zWBb0/95uvn6be/+Qxrgf20hj7x&#10;IdZkDx/YG9RGSBuljVXukeMa31zIOQbtxGZZCK3ladrlvNv0+LZWT7ueoJ2et/p2WQrfpMbzmffL&#10;eO0BnXxNM0b+CNeG/CJ6iLl/ZWUrfffd6/T7P3yVXuL68sWLt+nRk/vp0aO76Wc/+0HaWFtJtze4&#10;J85P9A7K4i5ZpIxpViM7FvUghWjY6mypwIxykkU9zLp67aLjvFKztdI5/mi+je9my/N+NJqkV2/2&#10;0//81Wf6BjVcx29srMnbbf7Tv/x1unNnC9q8F34kpazIW1NcG4mw/bVsjaPsvB43VNPrLEp7vKQt&#10;cTa5Fho51v6WYavMq3NbMscfvgWI30vwjUNYpWGu3t0bpV/9Dtcxv8F1TH6D2tOnD9L/+t/+Lr37&#10;+I5cU7ZvUMNe8r1q3ivTVRrGRAjLtzlft4bWLFsfk+Pb2vGab09j26YsBrX7bJmO1ViOYC024VgG&#10;LV6E0qcruKjEVn3avkHtP36NOebgIH3/4mW6d+9W+uUvf5p+9pPHaJcx5hfYwX6Atlkd8L409zO7&#10;zu0xGvUal2nl0ZCLatOyNrPot+W2DWuIOnoOiwUSJQQf069Ho1XM9xPMLW/Sx7//LO3uHsgb1O7c&#10;uZWePL6b/ss//wRjW8LYBitpV/zL42EDk8u0Dtyj1khDx+F8be0ozLfzbS1f/U271tZq0GrJQ5EY&#10;e4huoJ3HIonlPPanEcagN5hj/vTnZ+k1rmc++RPmGfSnJ5j//9t/+3us4/gGtU1Zq7F8uf/CsqwM&#10;0L5BDX1Q2oj1tAUb9Tj2cWvjm9ZjPtxfrrP8PQ7Ht7VaLd4uLaXtosfI013uzcBv/F8c+P33wYj/&#10;q8Mm+swwff3Vbnr1CteZ//ZJ2t3fSw8e3kn//J9+Jm9Qe//du2kDC2NdK/C93oO0vsL7ZvoW3clk&#10;F1u0g3xPU75BzfvneHXu2nJrYlh53GrYcrkv8SvqzGszPW7Umd+HA1xGSNqbV89xzP932tg8Sg8f&#10;vcC4fY5vUAuCIAhuBjJ9YdKxXxnlBBFJ12AOc6rQhYEIJpBWGDfx6dSkPW+2nJHkh9Okbtgfb5px&#10;tzJBF7pMY41MPJqW8/FHqp4XeHb8ITUx/7SCPyLVPGknbMSvbRmW3vi+sfH7CjmtyH8pBaG/iTQF&#10;EF/zAbP83+Wq7zWPOmwT9i19+ICCMBL1F4e+nHZfIaXoed4Rn8ZwoQM3p+EIPkbY/itj6oi/qZL1&#10;GG/HW+s7Wfgp00RqdQzxYv412BJ63jNseRD4U0R02v7QpGtWhhEV3jCo7TfkZEKf2o0ZxuWBDfaZ&#10;nD7BhbaOYxy3sv9F12S6zBDKIr5pz2tEJG522h6SrH+YltM97Df8msbmFptfYC3llPtbrF43RdSX&#10;9JeNQY34NIaziH+RBuOmHMY5vvGmlGypQ2VR6+6vGw85jvCslnYQzwL4k0OXnPfFGkt6QM0Wf8Se&#10;bS/tn/sT0yt2IfOE/vLi0s23pHE12iELlFRypnw6ZYTUxfzk/TXtN/GrnPP0u6Jh833eyNQCe7mO&#10;kYhmODrX+ha2+DzJuihUyr9JwmPuFXF+kZaRcUp8l3XknlPbLjqO0atIN1vLdzJ9noT0Cf6IH5vz&#10;Nvu/eZuw5Gl+Oc8zr0V1O+LW2CGzZJFzNevAo207sR2QgnR+Gb0KGaxCN49prV5uD9p6afJVtK0W&#10;qQuE+8j7uVmi/m79ZL6dlua6PfuKduwS5m8vzGukKGe2WL1uknT93y86F/k5g+n4A6fb+rm9V0k1&#10;b6vfeZT7NnF6Ib2i/tf5Y2GBlbRX9jH+SJqKtiZp22C+4I+Ixut1vb5ix9z6oyuqhz/OtzkNCTrn&#10;e38jDX1G3oAPXbOBhgoVKBZ3YuXePOn6upZO/3T7Cv2uvqfYdb5Pa+9j6hqA9/8pSKhLbodFZbq+&#10;Ia1Y27X+6rQZUiiSJ/5v02qif1xczM66Ddpj6EpNR8P4I6LnansuSoVF3DGcA/J43P/r//3R/0cG&#10;JdRke3snbWxsyFvUtrb4f6lbxfRArJJBEATB1UWf2Oe4v5KGw410dDRIr1+P0u7uON27+zTdu/9O&#10;Wl3jr5R5wZcnKpnAeIPEfgUI8RMdn3nOUwTT+daeMXTlbU1jPnDB3yPlLWQyZllM4yJN45qP/fHX&#10;0fwVaM4TyWXIBCn74T5Ujkb6C2reyPnm2ev0/OVeGo7GOLZx2tnZTu+9+yjdubuNfGjjArWBx8Mn&#10;2eVX2OvY6iJQ6kHhsfPLOtk366J143bEOOvZ5LHO2S7XWY+jTSuPUd7Kg2qUesexrfv2NLaLtMsK&#10;jn8iImVk4TrC3xygj4aTNchqevl6mN7ujdPrt/vpaDhK61hrPHhwJ927tyNvtVtbw7kk7annFvct&#10;PpY62H41LsJ9cgvtts5My8fowqWtpqlOv21Xr2ar8a5/zq5Nu+2ivtXzkL8gpEgbQIFvr1HRNuCv&#10;QPg2ROqjS6C/QIb8JRV/eTgU+eabF+nFq110iXVpk7voL5ub6/ILUfYxvqVA+ocsHRGH8E05K9J/&#10;+Mtq7j/XXeqfjymHpS1dmPqna1OLq/i007TpLFtfvz7bNj/byjFy7FS/NcKxM/tSxiFJ5xshGF5J&#10;h0O20yC9ermfnn9/kCaj1XT7zjZkE2PaRrp9a0Ps+ZaCEdpxBf2MY7OO1yNsR+pn1gkyki3qA12O&#10;51pPbrOOq/NZ9DW98IEt47Zf0YF+Dmue2omtS5tlK/rIk623p34OM9/6hehKWOc3i5ugEWRO4744&#10;H7B9xhyT2D6Qly8O08uXh2ijSTo4whxzezs9fedhunV7R75Q4JuftH0xook9CzJYNsvKfTbXzerd&#10;+pf+zMeHMI/V59kx+uPWfK9vuqexZR4k65mtT5u2bc+B49qqLxjWNOkX1BGbfJ4wD2sY5vP9TSP4&#10;mNuXr4+wjjlMu2+P0ps3hxi/ttOTxw9kLFtbW0nrEPsCW9uT9aGPtU5WR6kbpZaGuJzjVmfUz855&#10;PU+znpP2GDVctqmGnY3fb68t462eSec4pmyZ19paG3hbS+Pv/ySPtnaMTk/rgTbgloI/Mt7g3OYc&#10;goWW3FzjWnD/YJT29kfp+Ys36dl3r+VNtw8e3sU683ZaW8ccs85fFHI/XJMymNeWmF8G8ktD9CdZ&#10;S7IO9FneP/fH+khYz4emPrmuUzLlH8ZRTse33AePvyhnypb6Gp5ne5x2MZtG/PEizDHfwlonQl9z&#10;PsnCsMXpS/klJ+dq7FvGJJSD+YVzx0vMMV9/9RrXAcN0+/YW2uVW2tzawHjGN3WxDKzlUY6Nw019&#10;JI56QIP9QPqUayer/yL+uah2WcyW8VbP5FhtanpZ2F6cS3Qc0jUAH96QLa5FxpN1jGXD9NWXb6Tv&#10;yJsG79zGdiPde7CFPsQ3SW3ARK9bZD0GW9kv9yHlt/FGUBddf/lziXVi/REu/ePE+6/1j4anbHO5&#10;rX8YZj50G1sXL/cr+hrW8qnv99tvO7NdqAuReSPriEh9Lc+2GNMYln7E61nV290dpa+/fp1evd5N&#10;G1tbaefWjrxJ7SHf1MG3o1odUJ5sRfrXGxT1H238MVr9mYc4txXxPphrK/Vimm5PZ8sw86G7oG2z&#10;vkOm5Ulb2Jb5IvAJhH/0fgL7hb49bYXnPN/oKBf0XDOrzd4B+ss3L7FefgO9NVxXruO6/1Z6990H&#10;aQPXMqyTrCegq2NZ9juE46SOkdwP47oGlHlIhPk6LzGPa2qpP2J6PFoHOybK6Xx7GluGmb94u8yy&#10;pa/kOg8+0vEpC+MQfcMg47DJPpO3ncLmcLiK+X8s67Fn3+/J+ptj2OMnd3FtuZ5u3drGGEZbXLOg&#10;QVif5p4L9y9bvdcg/Yd1ROlN/aWeZZ1znOkSzltI6YPSdso/hUj5ja36Z3HfntCWYUg5buv1ndOF&#10;8K0ZaAEpTwTtMRmgBbEWkzkB/WV1sInrwPV0cDhOb98epu+fs12wOsC67N79u2lnG2uAe7dQG52S&#10;2JfYtna9KvuUumDL+uV9M92nlb4VPcatvh3brg96bbO+l3m2Pk/E7f/0tshz+nJMSFA95vGczTpy&#10;3qK/jLlGUh15lwnHG7SP3SOY4Fp+d+9I2oVrZ8r29jb6zVZ6+PC2vLlrE22lb03N4xZt0Y/0Po2K&#10;3UtARLZStxyWejvfynklW5X2GHOctswr/KN6eixmI1vRhY7lS9zCauvzSjm2rdu/5iOv0TfdaVuu&#10;e2zsov+bcSyf6xrOAt3Do0n65tmb9N3zXdGnn7d3dtJ77z/C9Sbf/sTrEP7Nfsc+tGxtI4r8bx2u&#10;nVSYltNhJ+cH60mp+lbLvpzt0up32wXi8tUWwi0K4VbWo71CHZ0H+DY7zhdH2B4gYx9j2bffHaZv&#10;v30rb+4+PDpMO2iXH3zwVP63Dp4PcLzskxVmPeSL+BXMO2ifkfu+Qs4d6Q8QOSYxQZoeo4a1rPJ4&#10;fdosWzmeKVvzn+5XzoEl2Vqe6fsyynxtl7otwzLGoH/wepIzvX7/g7MWf1T4B77EOc/7js9xHfPs&#10;u11pl72DI1xbbqX3332YHj64pcMeXzeMf3zzp7wdF/vgj3PbNSK3EMYhnPfsfJDvIFgn1EPqyOMR&#10;G9aZ6SpajuVl/4joMYot86q+zXYsS/zB/Sxq2/pPdPtsK9Jvy37COIW6upV6Zr9Ql37i/ELoH45B&#10;HNdGOM/5HcD+4TB99z2u+4dol72R/O8pfJv9++/dR5sMZD0gb063sYltnscrKc/WA009tJ7n119O&#10;Y0t9ph2nXaiXxyhuWV5TtuqL/y1MgQ4cJj6jyBpKwuw/rT8Z57w/guwfjtAue2iTI/SbF+gLI/SZ&#10;zfTBD94Rv3PeH2EhzT4yHHLdjJJwraPrs9xWKFPbvOmUEJ4Hub4iue9InX16N631rYZFp3O8qmey&#10;qO0ibdrbLlVb7otpx2lTldYWPoO++ZH+Yjuz78DV8r9BcN38LccztAHvy7z3/pO0vr6ebt/akmsZ&#10;8THbCfZrck8HKfS/wDmG93y41Xp1/WN1ZpzltHUs06Ztcx51zD8i+bhRsIZxiJaX6ynnI46R91v1&#10;O376gHXX8f3gcD999dVnOM/GuD44QBr/Bzb+jzBnA/ceBEEQ3EAwR2GC4kVA+0CRLlh4ca1w8jPh&#10;ZKaL0iyyqOKkS3HpWWRx1tgz3C9Tk6bLqwsXASaINwJQJ72JTGGYk6wEJU8FeaU0Zflj7pO2zm19&#10;Zx1nWybj5TH68LS0+2W8tJ0tp7Glbt3W0kW46PHi85zAya5dzOfaMN02zNLsq91vXVq/Urr1PI0t&#10;6+11SzFbtS/3Nc/W/MJ4aTtPzHZR0Qdz8o0dL7jAUdH+3z0mNA3F2suJ9T2fBvMesePzcT3ufrE6&#10;aNz7x4frMstW99/qlqJ1tHhp2+rVpN+Wwptj3l/9on1ianzK/UXLYjhLLl+ObVY/7OS19bJ8DXfr&#10;PC3UU12K159vS+nuR0X3P8vW9Npwm2bpfdLolX7x4VLgWY5B3XZRkZtxfPBGvhxgnDcdynlI29Au&#10;SlGkNr+0o1701upqwjq0YRWfP0u8/sXZqh/9uVKKL3t6X9lnjZ+srK5oW8GWehDpH04YJ1ADOv9Q&#10;eIPV9ql19eFp0f2xHrOlLactz+eVehavy1nYzj8eK9/vp4yrvS8jl5v9LL7O/sYfSVdh2GxMLI90&#10;+5qWpeHWrmwXE1/mPGn1tRwL+2Psk66+D5/ctmwXDft0Ddt+2rCVoed76b+KSJtQdHzKQ1SzT/xr&#10;2yPfuLIvOn3dbL9tnepS6ll8nuhxW3gR266+D1+Mbdt2ltYIfVkIHC39RR66yX5nO8kDBoU929G+&#10;7BSdbG/CuN7EtPOmJlpfi2vZVt9KnSFdXbX3+XVRfdufpZfxutT3tQxbO5aZAm/qWoACeyfWl2xO&#10;0bne78eVw7XGjPWGt2nDbVltm7T5XqbLmdaZFtU/nW1Xf3Hb7vGr5PLgQ/O71Kvja/1SpxzHKFDN&#10;ZTOsbSF6EOlDzJdk6jOd+8v7YIZkarpILlfDeV9WHoX7EVsTxrviy9f4tE6fnMxW9c2Xln5q23zc&#10;x5FyfGrbREXSkKcPGdqXR6wDrkMRUEF8Rr+xepZ1ntUmFLPXcJ9t3d7banxaZ1psXye1teOlqJ0v&#10;h9Lmq75i/mab6PyiDzVpXNqEbcC2Ynp+EE3bC+XINp/vuQwRtqnbtxdfN6trm691a+Ndaeu/bNvZ&#10;cjrbVt/CKtYeCMNnco2CcHsclq/7tXlEfCu+p0BfpG0TbLQJsr4X2jaSFcVO9kvRfVkdu+maVxM7&#10;njbs8+fZzvLtaWxni9efaWs+En/Rb3a+O/+JaF5HmjIQ9FKW3WkbabyuFOVyX1ZnO/6a+PzpY2T6&#10;LNvL0y5SHsf5cqz3aS6stt17mszz+zEdL7OPqz+/W2dfVlfPxHQtXNqqfavjxed521n1M+m3nS++&#10;XjNtcT4356qcu5nKedw933Nc7Ftp+5eVDcF+rD6LyiL+odix+WPsljNtQ/H+8LaL7NeXuwxbFda3&#10;TPOSjwcerfl4Ki2v12QeaWB4jvC7OOzPi9VBw759uno1qdmq/bQuxXQt3MZtn7Ns27xFbVWvrVcr&#10;/XmducP6QY9Ie7CcPN6141v7/YyUyzT7/oYJfh/NvnJ/Emlp69o9tmlpj9/ryv4lb9o/mq86Pt6G&#10;c/17bCldfR+3fc6y7e7XlzVPTJe+a/tGubbCWi3f/7c07TMU83WOy7jHJG4pKJfCciv7tfD8OneP&#10;0Ye9vY9rWuv7tg1QPx6jHCePKV9fN8ei0vod0XOANeiHlWhqc041CoIgCM4MzFFZ8EduSq2lwdpm&#10;WtvYThubO2lz81ZaXduGJp/mxyQhv6Kw18viojk/la0TtyIzBP6o8Bcam5AtyAaEcUgzMTtBHfTG&#10;MaciLb8Tznmtfhbkj8Z8mh3CLUTefoYFwxg2Y/4SCnWQ/2f/kL8S4duIVtLRkP9lnr11isfBX0zx&#10;LXHYjgeSJvkQrPlk8tZFRZ60V/j2Ce5L4/KLYmxZJ9OZPsYs9Ccl55fHqGHNq9nO9E+j56RJO4kt&#10;8qxePbZ6/Pwl+waS1iBY3KxiicNXEQ+QtroF2UY6hb/0hDnsJ+NNLKjX0Rb8JaK+wWsovwiAX9EW&#10;PH/GaLch2kt+XcB9lnVu6pmF5br8vjqf3FbjVVuz7+jnsho9J00adE2/YtvqOWFep556DraSLy6z&#10;aFzzBoPNtLq6A9mCbKb1dcp6WluHHvsNfL8y2ELaHYwBdzEG7KAM9A1pF+6LZazBluMF25vlsu+g&#10;rXIbSr2wz1a0r/A4rK6Wp+F8TJ1jzILj07A/XtVpfaXxZdv6epW2rZ6TJq3HNsf5izfxlYm8wa59&#10;mx3jNv5QZPhBEQzv76d0cEAdlIf2GKFv8O1qh3xzZFpHv9uEsF1kl7BDezb9bxPCPJ4TuLhCmaye&#10;zANy8dE9RgnnOjciaQwv4ts+W4tzn1lftm24o2eCNNPrszW9KXvaij3rzfppf6AT9M2ZdeHcIPML&#10;xqrxGPPYZBNpG2jDdYj+AmqC+Bjx4ZDzEccu/vKTv4BDO6Px+KZCaUvMOyMKwvoWO/YZlMF5S+bH&#10;7NOmzhxfu+H2GOFbiulKWpaK/nJsIV5vSbbU6bVFG0xwXquwDNbdzlk9bzUd7YUt366lv3xHGtqF&#10;/uX8coj+MuSvzKjP/WHMmqxsonzMUVwzNG2u9ZTOIeFW2rjW2+qsYaRbnFsJZ7H65Py+4+3YmhRl&#10;120hlu7lOLalPfObNNbLRP1OJIyipN4yR/NX0tpfOLfrumpF1lNcR3HdxbFrf59zPvsK+432pSH6&#10;goxjuX+wLQZcO2AuYjuN0P6HaD+u3zhmWn0Mq5ekS715bJx38txjfiiOcb5/NN7YmJy5LYTp7tyz&#10;869+nlJX4yxLfZ4Fc7K+ZQVrKQljLIKzZL3FPsGxClubeyyN/rN+wfrwF71ciyEB+/I+z36Xeru+&#10;mo+X+jJmTx2jxk2vER5LE+7zj8YbPRPRbfOXbwuxdC+ntGXbHKFdDnD+H+L8l3nFrpuk3dg+q+mA&#10;YxnXy2wrtp/MP5iLsB1C7xB94+BI1xL8Rayuz9rzp5R2DkQdc5r4RurJOlCK+kLaY0K8OF4Rpytl&#10;NeXVbU/fLhpvbExm2SKdb99KOF/lHG+OHeezSC4feStoixVez0of0DmdbUVf87ry4HCAMARtxLUY&#10;22KIvsK3T3b7LKXtV6Vo/rR/LNweT84vpPRH17bwD/Oa8i7KVn3TjNMsR+whedwQoQ/RVnIdgrZI&#10;mBMmmLvZP9gHdKxD30Gb7GKNvI95hnPMcLiGvmKCdkE+hV/46G7Qh1AHHdvQBtLfuCZTnfbLoTxm&#10;ZtEf+uiYqsfYHo+Gu3Iy/6ic3LfLt+V8btcqcp1iwnhOk7FJrm245sK8zvZheZwjuE6gf/MaWvoM&#10;r2fQj7AjfXPKCt8+wOsV3jvgNcuG3H/iG+/1v2vnNSjvN7h1W0+dm+PhVsJO8jHNtbW0Qkp9xi0s&#10;4nTb/df3tbAt+wGkPm6rnsap356n+sUV24/nOddmdi2DMPbBt9Xw3sDK6g7sNnNfwVoO45m2J8tj&#10;38AWZUm/QHvzrauduppIPdpjLI+3PR7V7dou2i7OxmSubVFfliXlcbtMWwQzbId2Xarjl66RGGaZ&#10;rbLE0T84J7FtOJ4dHGJM2x2n3b1x2tsfY2zT+wSqizEot4NK2+a61lNhWNofdaM056GIP0ZuuX/N&#10;k3QTHl/nGCu2jEsZ2aaxnedb6uV4KXNtIR39LDl/Udv2WkXHOHlzfZ4vmnvGOc7rEOarUB/9Bdea&#10;I7meR5lodO0r7DPa5/Q+gc5DbD/pV7k8Gz9tbFVh22l9Teq+7R7X9DFSr8/2rNvFiU8TW0jOa+Z7&#10;lLGyivGNImN9Fp8mYd7H4j1I/s8OfCv6tnxfMcCcwXtgaxtbaWvnftreeZBu334EuZe2NnmfWveF&#10;Jm5E9iv15ncVXOMhLO3H/khhHWcdLwThad+qzixbiVPH9Bpb1a/Zqu6s/c6yVd939bNU9GfaynyS&#10;+w3OebnPlUX7EeYP3oPhXI+wrLGwHhjxfhrnFX4fw7VzXi9zHbeCOSnleUm+E0D5es+yELa/nAPd&#10;8wGNn4+Fdc5hOzYTS4PgACHTxytx0ytsqaPhZbYL07OttzHpsRWRuV/bRvpRFk1jfeEfrBdWMKdQ&#10;eH7vH/LNghO0CVV1Pt87mGDtzDcQohbSl9gXdO7g+GfjUrPWY/twDOOW7Y6y9Aei0/VkvA2zvszP&#10;eo2+S+uxlbjXc7bUqdmq7qz9qv5cW28j540+TC761MvSxtk2uj7V6xvO9yjH5gReu0h7+HAW6BG2&#10;Df8Hq8Ea17vuPj7S+V0a/zeItfW1tL6xljY3Me5BT+cmFWm3PMdY+9m8xTZUeCz5GFnvznHyOLjN&#10;x9/rq7ptm9/q+zDzJJ/ppT3zK/qWp3Xqs+2rp8Y7uqWIPnRw7vMei66hcG6zL3BdhjlZv8Ph/XuO&#10;aVinyT0Z2msb61qC46DacTyUh8B4bw1jINfeXA907pX11jkfo6+j6HDbZwthu2LbxJ3Uzk2OvxwD&#10;DjAuoKoq0LUfVei6Usd2vW/CtmOYcnZI6f/n//V/TIY4i8eowcOHj+S/93z69N107+59VcFEwa0+&#10;IcjGo9Us7BCDIAiCy4SNzPwvPkUwUabJE8id9M1Xw/T8+2F69ODH6eGDn+hClRMb5wF9z78E7WKP&#10;H84KhFO/BrD6oQD9wkvnjTqWbrVi3IdJbS7BdMybllCRN74hhQsK/j+Rq2uD9Oe/vEpfffU2vX79&#10;Jr3d3Ut3795KP//J0/T44e20NsDUDrHbNVqc1pFFyGJCU4UBX82aw926+TApDHvpsV2Iy2CryH8R&#10;mxt/BQsX+SCJ5wFlsiL/sYGcP/wSjR5/9l1Kz5+n9M2z77Eg2k1b2+vp/ffvYL1xK62vDtPWGpd5&#10;uDDlxSk+48lY2kOZV+cyf7rO/ZzGlnj9sqx5HN9W1omyhV5jwoC2gdH2Sf7yhmG0CLYMcz3Hhwq4&#10;iJYboHuT9OWX36F93qaN9c305PFOevxoO93aWUs722xotCB2wa7PkuTXPOh41jvYH2Wo6EBNS7SK&#10;MZ7DdiBNXskM27lcJlvCsdbCnml9higH8PEhfPzZp6/SXz7Zlf/i88lTtM3TjXT33mq6dxu2aMtV&#10;tCVFBrBRLm+AK1EZh1ES+p9cVGR/W/mKhZjnw6TV6lLme9t5mC2hzbx9eU5jC6ZP0F6oaS3BV1lP&#10;BmNciE7SES7iBqsb6ZtvhugvmGPe7qXXb3bTw0c76cc/e5TuP9hGW8DbeWwc5OmQu5YpVPosrrfY&#10;eWQAzYqdY7Nw7RjLeElNfxm281imLUJ5IJNTFsEBApxniI1xY7TJGHM5o9K3sD55/nKMeWaYvv/u&#10;bXr27et0e2c7/fjDBxjPtrA8GKb1tSHaAHM/Gkm+7DPbOcg+8n41VtY5V9QhTZ3DXf35tl1m2c7j&#10;ZLbUsDZQ1P9WgrHC8xh6PL+5LlQ71aJf5WYPhqLXbyZpbxdt84xrs+dpY2M1/eCDu+mdd2/Lf4m7&#10;hg6ziuZYg7BFJyiXIuVwnoHw1fnyX+eCTtUM1kNqwDrIhoWBstYer9gxAozXdmTMsp3HgradMcvy&#10;a7bHYZKG6SgNJ0eYx3mjbSM9+2o/ffqnV+nwcJQeoa+8896ttH1rNd26De3JENVYhf/ZX7A/zDON&#10;/233rkGaftrU19fTG7Y203j9y2I7j8VtOV1T5ItmnNu82S9zBuaGo/EhMjhfr6dvv9lPH//uVdrd&#10;PUr372+nJ09uy9z/6Am/wDlCm+CaR34oAFuIzjvSgxjIu7e6eKxerp7dTtMDdSq2c45X6bMlPq/G&#10;cfflKW3hHZ6vEDlk+QOR68AclPMZDsVcofB6k1+yrWANwP92/Sj94eNvsQ74Pu3c2kp37t1Cv9lO&#10;P/zRHUxDvNpBW6DcXPJiyOHYMZmV1ZlYXg3qXC3bFfofetTgnKHbrgVLGYxHaAbeKuccwOsQ/XL0&#10;kN+OsRMN1vJDnnxgcJi++PJF+ubL52gDzCuQx49vp5/++FHa2GSfoQn2IO2rbyVYxcKMX/jIwzco&#10;w2o+VZF2gyyf6cMltLD81rob7uMy2TKlZltL49u4hxjXDtEX+GDGRnrzNqUXrw7Tl1/vot2O0gau&#10;Kd97727a2VlND+6tYQwbpw0slge8NkU/HFhfzH2TpbdrQnjfdif5hFtLrNVpFse17dM/Y1tZC8yy&#10;zXDI4rUgEAtcgKxsDGV9xf8O7RATDu/LDUcb8tDAyxf76fPPXqW9vX2021F675376fbtjfT06Y70&#10;t3X0lzWslye4jmH/4P0D3t3hGno+UgMNLnKMHY5jW+ZfnK2E+IfnJs9VXKcwYQXnOM9tSc/nN9dK&#10;eorDIOvxC/+jo9X06tVB+vwLzP17h+g/h+n2na30ENeXH310X+aXDYjdw9R7sgxIRNKsa8g9zdxh&#10;cu2w5RpOw2qkebmLZa22jC5M7Nq28ZIy/5Lams/QBOYrzYefkMU0JtOX/O9W//LF6/TFV69Eh5+H&#10;D3fS3/ziadreWlVdKPJ6H9OKhGnLN92wPM5L0l4kb7yfqcuotRX3sRi0Ml0r8Cxsy/ya7fExl8yH&#10;/h3JHMMfRbPXsM/woafPvhqmTz99g2vOo3Rw8Eb+C8m//9t3093bfEiH/QX7ga7MM6wz71MPhggh&#10;Jg+Q5OtLqUvWaY7JH6OF53Getl6/Zkv67Gftq82TFER1LpYAXKhrJtWCzzCPc86h97hq449qv/52&#10;nP786Wuszw7Ty1evML9spZ///Gl6991NtMkY/eRIdoerzLS+uoF+Zm+Fkl30YBlZTxQ1PAupa1Oo&#10;6S9mqxzX1uuf3ja3gowhjWUOmDaRsJ7sMn/Tn4d8agl2Y6zLeK6/fr2fPvnzt/JfSb5+dYRx7EG6&#10;e2cj/fSjuzp+4Q/HM/YH3uM3OEZxpzaONWOmbE0vp0ncwvO43LY8p0k+7EKjYmvFVpkun9c1/HHH&#10;7h6vY3bT/v6BXGOurAzTfVxj/s0vPpB2WOf9S0xWDG+s83tW9Jch79NwvlKRnWPbNo1WhmcNr72U&#10;6TrUsQOhvg8vwrJsCeOzbGft6wS28BPHOo5mvFd2eDhO339/hP6CeeazF+n1m9fp7t3t9Nd/825a&#10;3xikB/c5z8CeRWBSGsD/SEYx+l0MWlf+yoOJdo1T26+EF6FmW6HJmi6X18BHGBf438Zvb/FBSVQd&#10;dbfzhtfFPM9Gwzfpz5/8Km1tHaR3nn6DtIO0vvYMGovWdTFsLJEqxwNqQRAENwMbmceceLG1B9RW&#10;0t301ZeH6fvvsBC6+2G6c+tHGPP5phHOrpgHMEGt8NsPieoFNj98lIjIpEyRb+OxCAZ8QM3evKBS&#10;YmlWK8Z9mFjcM8Fkql/oyKtvMSnxAbWV9bW0tr6aPv9iN337bB+Lh7dpd3dP/l/wH/3wUXp4fwc2&#10;47SKY+dFER+b0uK0jrynxwWi3yMXcs2DbM22Xs/5cyNZ9BhrXAZbRS5Q6TagX1zjwyT5UpmLOp4H&#10;9oAaFmPw9osXg/Tq1SB99/3LtH+4nza319I77+ykR4+20C5HaRNts4ZzS27g4DPCyohf3inz6lzm&#10;T9e5n9PYEq9fljWP49vm6wyoQ68xYUDbwGjOZCTql/36hQz7C39dJV9O49zfPxing4NJ+vrr5+nl&#10;y30sOjfSo4e8GbqZdrZXsWhlQ/OiBmYQmssDalK8VuAkD6jZBVObV9JvO5/LZEsYt7BnWp8hyiEG&#10;pCME+CDUl58fJv4C59GjtfQQcvvOCsY1ZKKPrA34JTVGKT6cNszlyQNqHIehg/439YAakxlpThjm&#10;+TCxeEmZ723nYbaENvP25TmNLbSnT9BeqNm0BG9gYjzjw2mUtbWt9P3zhP6yl97u7qc3kPvoLx9+&#10;dC/ducsbbjDJfl3hF54YCtE90Eco6Id8QI2vIZCZRW+I6h4Nf1w+TMp4SU1/GbbzWKYtQtl/ssV5&#10;O+D8ns/fRhu+HHOOQQrfnMr1yeu3g/T8xTi9eL6bnn+3i/FrM33w7h2MZRsyx6wODtEWI7kYlzdx&#10;sJymxH6kvzTVY6CsM+ONgtAt1evPt+0yy3YeJ7MVjWZsILCF/30SS+OtFs7zHP8pevMFWzhLwrDh&#10;r23fvuUXCBN5APq7Z6/T+vogvfvurfT46XYuh78YLR9QYx9BHLug8AERCrEj8XCtxi/dWEU7f1Sz&#10;pm1YHvV9mDDuDniKWbbzWMy2O2ZZfs32OGAcS4fpaHwAa/4qdys9f3aUvvx0Vx5Qu4++8vjJVtrc&#10;WklbO3zY4BA6a/A9+0vuh01fzHVyJ8bUzX/JK9Ik3tpM4/Uvi+08Frflc5a8tNIH1CCYuzk/YCWW&#10;jkZsF97o3EzfPztMf/5kT9ZodzG3POKPBm7jau0B19eHmPdxzTPYkP4h46T4mv0n71c2VheP1aut&#10;5/z1GKHOtG033EefLfF5NY67L09pi2Oln0zsGlW22DAofuTYpmMQr3n1AbVBGg0H6c3rYfrzn16k&#10;Z89epO2dTazHttODR5vp3fd3oMsfPx3/ATVtMvkDzIpxH+6DOlfHlrkLP6DG1wON+WA55wDe9Oeb&#10;B/nmOvaBVZnHef1/wIcHccH47Ls36buvX+FaFP0BwocHPvzgHuYXtMcAe6RI23Ns0y/vOB9xSTY8&#10;0jYTyoq0G2TxY3jFElpYfmvdDfdxmWxJzbaWxuv2I8z7exjT+JbHnbS3x7XZMH37Head4TCtbU4w&#10;x+ykLVxb3r3DH9jwATW0MQYyeUAN1zpatgpL1z6pnm/HKr8t6+zrNIvj2vbpn62trgVm2WZkvZTH&#10;HvyRB9TWj9LaBr/8nKTD4Qj+Qx8abcJ6Qx6E+hrXmPKA2ugovfP0Xrp1a03uy9Dz67xnhs4nb05D&#10;/5C1Hfsh+s18qFOr8yIcx7bMvzhbCclABpFxhnOIziUr8gAM87BlFnTkVIbeyir1+HYbjmNr6c2b&#10;w/TNN/yS+ii93TvCWmwj3b+3mX74w7t85iCt8aFdThrcDRtayslhlqQbrMERtvVArqfes7O0fK5Q&#10;JyeZrW27MLG1VSxeUuZfTlvzGb+M7foKvkGWnPOIUvimka++3U/ffPc2p2PNfH87/exnD9PGeu4f&#10;KIjzVfOAGqR9QI1vNsp1yBvvZ+6DtO1j23mwENO1As/Ctsyv2C66W4e5ZC7oK+PREP7Etfwa7+Rj&#10;XIIcHg3SV99M0uefv80PqL1Fu+ykX/zVO+kuxjMWz3v+7JJ8QE0C6JOTwRFS+ZAHv5znvTIeBQ8g&#10;rxNmHu88ztPW69dsSZ/9rH21eZLCqPkF80j7gBrTuL7i/TJ7EIMPQg/Ss+8H6Ysv99BGR1gHvEk7&#10;WDP/+McP0+PH6AtovdUJrnlgvobrmY01vnEQ16jSX9paTNPWS/5KJ+rX9miNiekvblvud76t1z+9&#10;bW6FdgwhuQiXomE92fMPMPQBNVlr88dmkLdvD9Jnnz/HHDNMr3FNc//evXQbfeVHH9yS/ijjF/oK&#10;w7y/Y+gYxXRNszFTt6aXKyVxC8/jctvynCbe9S0V26qeQZ3uPvh9zNF4DWuxEcayPYxhR+n59y+w&#10;v2G6c2cn/eyn7zXtwoeeuC7b3ORD0VhzY8xje6jka1qEba3crpnlDp0GpR8vgtlS34cXYVm2hPFZ&#10;trP2tbht27fQ2+CjEXzGN6bx/v+LFyO0yyh9+eWb9Gb3dbp9ezP95GePcQ25ku7c5TyDfeDfSvOA&#10;Gtpjwu9i5HFdlo4Q3yyp9zJn13keNVulE2si0+WOsVY5PDySe+Icl9mFhzhObilcE/H79jTZTV98&#10;/jt5QO3dd77GeMAH1L5FCdNlngYbS6TKvQ+o3eMDajjJ0WG4etIG48lOq1lQYbkVDoIgCE6Pjcy6&#10;SOVUyi83niLhTvr0L7vpm6/30/rqYyx2HsgvX7jA4bjPr4GHWBBx8uCvYvWNCri44Pwg8DKRN2GO&#10;MG3w/21AkXIThl/C58VSiS2YZJEEYVyScpiR6gKKD6hhN5DhaIQL1bH86mBt825a39zGokFfiX94&#10;NMIxjHDBM8CiezVt8ubB6ABXs/lL6hUsGLgbWSiwnrpw0PryeJjCX/Xy8hdYXXrq2c6Nvs6iCLwt&#10;w11bhfGzsM36klSzLZlvK29IozDGi1T4jDe97HaBPqDGLTyYX2k7Ht+B3E5vdw/RXkO5Ybq9PcaC&#10;BwvAozdpdbyf1gb6Nij5EkLaNddxXp0lH3j/SJLUMIu3zfqmS05iKxvqO1vmN/WcZZv1JalmW9K1&#10;la5nSRLgQlj+5hTVo/DLzxUslNkf2Gf4muDVVb7Om//VHR9E3UyvX+3jwmiM9PW0uYF+s84b03yb&#10;xz7GCNjksniey003fPhGG/1vWLiDvDuDlekcU45L9VgOAkzuHK9kArMFFVsNUC6bLbfUZ4Bx1dcv&#10;xMzWoI6zFdhqeSxaxcUC2odf7rx9vS5vUNvcOkwbm4e4KD1Ma2t8qxq/1NEHOicjjMvyxQ73hXFu&#10;BW3H/fKmmwhPGJTtq4A+LPpyjKxDDrNeEjdcPa0Ary9JjDNAqdlmRC3b+nIbW2L2p7ElTKM32QY8&#10;fuSJPdJlk3U7TmEaJfsGcxou/3Fxyl+2T9L2zsM0Gt+TGzr8pdHRcJww7aTt25hT1o5QMvfHVsR4&#10;yP8iZ4gtiucNnlX5EmIffZBzJNuZ7cV9u/1LXbhfH2Z9EO74vsKUPjezbHMaFWfZer2GM7JlTMIY&#10;I7hF/gBztK01JAt5Y/mlbvuAWkJfGU1uo0020j7fCol1wMbaarqDuX9rA3rjN7jOfYV2YDuhnPzA&#10;DdtByfUQtB6KjnnyYC/zRcV0KQx7W8WX0B6jD2dbxvWgHFmHzLL1eg0uba4t8fZtGj+K6aIPSRmm&#10;xXzO89xKK2DLvxAJYjzCWpGvxZ9MdrBe20K7HKFdeCNtnG7dxrrsNm/6HED20S6cp3gDB+06QXth&#10;3dXcbJOb4Pxih/2Fu7Q6Ed0/+6vWAbHOMZpehVn+YVzCPcyy1USIx6XNsdW5mzCe8fWq2lrccGU4&#10;W/aZo8leOhztYx65k7a3HqT9t2vp1feDNMSamQ+mbd/C6LWKdfLqG7QD5hGOU7Kep/BLHI5u1uYQ&#10;mUeIrgN130xj3bDt1FPr0dS5RqPvw2dlm3XILFuv1+DSjmErvUuSdU4W/0J3OOaXOLtpfW0nbWzc&#10;QX9ZS29ebWHcWpU3QG3zbbaDXXSHb7E+5ttutzC23ZIyZFfoM2Os7yjsO7xBqjsCdtyMW72snqxP&#10;qVdDzApb2ZzU1sWnbLMOmdqXs/V6DS6ttKUd5w1sNYtjCscobpGFNPYRHdv45SXinHswjnGtvLKy&#10;jbkEc8zuatrdPdAHa3FtuYll9NrGfjo4fC3XMeu4SLXWbevg65RhGv9hfuEHCU6fm6xrtjXE7LLb&#10;5jToMMTxg2o6f3MtpOHGVGO4jMScwHUu0vnjMs4HfGbt4AhpqxtpgD7AH0ANOS5hvuEX1buvD7Bm&#10;wPmPeePWzobMNfzCWh4WkR9ujDGf8yEqvlV1Ddc7/KEeWopraasA9q7wmPQ4dMN6Q+yCv3OMBcyS&#10;fB4oy0NYNrnsS2Gb08Qobyq2un7uw5dnD6ihDdA+Kyv3sEbeTvzv8A6OuB5A3+Ib07cx36N/rQ4w&#10;96NdNnDN0jygJms9tkfum/ywT+Z+q9cyhPVjPbnxdbZ4heaYTJ+bBW3JlD7CsjlbW64Kpm0hjW3+&#10;I/+dENdN8Bz+8GGBtLafcFmP9TG/+B/Jmmw8uo3rkXvy36zu78MM7cL7XVuY/7lGXls7RL9DJtYJ&#10;a7zhxv2gPeSHAquwly/dWAtfZ1aCcasnNxZmnsVrnMLW++NCbXFeygTCc5cXGTxfea3H+Zhb+jHn&#10;Yctznef1ymAMn+paWv/rpS2sifW/xccQlfYPWc4Q8/9aenB/E9eUuCY9eAP1IfbKtuZ+UbzsPo+l&#10;uc4StrEqb5nFsZV/2zV91gEW0iz+YYrq68bCaqvxClP+4eZy2ar/NE3/hwGG+Ifzj/lW07lG4n+J&#10;tT/EtcwRH1jnfYGDtLOzLm9POTriQ2v8PhVjGcpcg52uxXhPk+tm9K3E++cok+T9apW0Prp7/JWL&#10;KGwlL9c56yhMY5yCsGwsnPXzMU5zClvJR16jz01hK+VbeJlwP+gv2B/7DPsObxEf4Q//a+jR5BHW&#10;ZBvoM4fYvpaHNx7e4z1lvS+j8wvPedSO4yLvUQ8OmAOXb0H4XkK2O33P/aBPzjre5hgZN1zalC1E&#10;wn1kfXJc20bfh50t6bOf0uem37a5vkZfWMFYRg0dPzhHYzKhX5EyxlzB75gOh/fS3j7/e29+L3Mo&#10;Pwi4cw/TEq8vR4dpdPgK/WOQNrFe4P/gIQ9T8bV4Qt7/FEynTq6LYGEfN9q05hq1dry9tjle863z&#10;zRSNvg8vwdbGECJ5qqbYOcz5hG3BdtGxTHPQZqvoLyO+dZgPEU5wrUmVlbSxNkn3bqnWIGENwF2i&#10;YHsgXcdB1kH1mWDXLpI+dYzc5LAIYdxwaSeyzfEpW4iE+ziJLfXc1qJSTrYVzFa36h2P6RfwnuTg&#10;tqzPDg75oOY4HexjfMK1yuYG5/4dzCfDdLD3Ko2wvl5bG6Rb2+wv/K6TPyTUuUz/dwgeAx9e43mC&#10;3mnHyHNB1m4Ic3yTOluex6U1/vFh5jHs9Bpc2pQtWHq7ZKb2dTpb/l8Dcq2H6/mVFfh+vIrrSPp7&#10;JfF/HTrE3L+K/rJzh99JT9LWJvraGL5lMXAzx7QNfqcsPwblfIL+xBDXeHJt49rF7bepsyZCPC5t&#10;ytbQ80ChbtaXpLI8LjXQ13nPYo3f0/KFFfq/JhBMmTjP+F/JTtKrV5+ke3fH6e/+lvdrD3BOfkMN&#10;0VsWzdjCP/GAWhAEwc3ARmb9/7t5ScHJ9ilmqDvpL39+k77+cg9z4/20v387HfLZlDzujzBL8cEW&#10;ncjWZfLiBTcvt6U83syXRTAWSZ0H1HiBogukKWxClckYwrgk5TAj1QWFe0AtP3AjD6htPUwbW7dw&#10;YcP/Fzxh8Y1a4UIHazgsuvmwDS5mj/bSeLiPC1Y+oMYbByyOE7HWUxYOchMJx8IFBY5rkG/ENXXp&#10;qWc7N/o6iyLwtgx3bRXGz8I260tSzbZkvi1vDOiFD4vhr6D0Zhv9hVZBIm+2IR8OHvHCP62jzR7g&#10;3LmX9g9HSNOHBNb5y961o3S0/xINtpvW89ug4gG1Gl3bfN2RUVua4m9OUT0KfwHBC0z+ep19huf6&#10;6toOfL8F2UF4W/4bqcMD3pzm21L4ECf6ctqXV/vyokgeGuAH9WRYy13Th9T4RiKm+KqzMp1jynGp&#10;npbDpO7xSiYwW1Cx1QDlstlyS30GGFd9uaGWx9IW6uS46APo600d2KBNMKihvTbS4f524gNqg9Vd&#10;yF5a3+AY9hpj2RFMUQZlvIGLIo5lKEtuEvEhNdaBN8MpeZyTXeb98SrK6lnUuamTIEbA8oHXlyTG&#10;GaDUbDOilm19uY0tMfvT2BKmiTfhf3YY5Ik90mWTde2YBKbp+K/6R2mM8YpzCh9Qu3X7KdrgMfqL&#10;3hzlxeoqH+bc2IX2ntjI69f5QZvJA2rYNX/ttrrKB3D20KacI3mziG3i6w6kLtyvD7NOCHd8X2FK&#10;n5tZtjmNirNsvV7DGdkyJmGMETw/MdANeBNUBryshraZekCND9qu3kc7b2HtsiJjGR8U2Ebb8L+Q&#10;Hg1fwu8v0AaYe8Tt/gE1Vx/B4oRjFfYogxtEVJif4xK2eIsvoT1GH862jOtBObIOmWXr9Rpc2lxb&#10;4u3bNH4U00UfkjJMi/mc57llO7G/MIT24BekXCdC+IXOYPUO5vpb6eiQv9bjGmEkNzy2t1cR51si&#10;3qLdeAOHD4RwfkK7ygNquhbQ/XKdof1F41oLrQeFX9ZpHbSapmN6FRqf+DDLQpjxqXZxzLLVRIjH&#10;pc2x1bmbMJ7x9araWtxwZThbrtsOx7vygNr29v10+9bjNNzfTLuvN+QBtTV0i3W0TVrZg+5LtAMv&#10;BPgFDnwvov+5FOuo/ta1npTPdKuT5EGkD+c0fwxW5xqNvg+flW3WIbNsvV6DSzuGrfz39diuYO3E&#10;ayluqXs03E0Hh2/TxsbttLXFhwe2sDa+A1Osn2W9DG9PXqWDo8+h+zptbmyn7a07KJ1+h1p+QG10&#10;xP/+k/MOxjapC3eW98+41cvqCdEbpcD0aohZYSubk9q6+JRt1iFT+3K2Xq/BpZW2PB85b8Berm9t&#10;XSRbZEk6W4fntT6gxvFsMuKPOrYg/G+JuR7bwdiFMQfXlZRVXGOOxi/T7t4LzDcDXHPyP5jU2aWt&#10;g69Thmn8h/lFx1zWyfS5ybpmW0PMLrttToMOQxw/qKbzt35xJiJqTQxDC9qgeUCNebimxLW9PKC2&#10;tpnWNnbQl1bRWusS5xeiB7iWsQfUtrb4pec4vd19AVt+4cC1F+9nHMg6jDfltzY3USrHNH7hKjsB&#10;tuUx6XHof4vHekPsYmdp/ik4N9ucJkZ5U9jK8krWzz1YeWLmH1DbxBj0APFb8DjfGrAp66jxgNf9&#10;/CKHP356g7blA2r7+QECrvdyz+F1C7ayHmj6LfdjdWGE9eTG19niFRp/mD43C9qSKX2EZXO2tlwV&#10;TNtCGtv8Rx5Qw7mMoL7VFud75QG1yfgO2uChjHvjEf0MfbSDXKNgzh9jjTBGG06Ge/KAmvUPueZH&#10;XH9kw1r4Oud6iSAsGwszz+I1TmHr/XGhtjgv2U+4xZyt98DoJ37hxy3XTzkPW947kzfcyfzB+2ZM&#10;xrXOgF+Gor+M+CX1iry1i29W3dzQH3WMjzB27b2EPR+8wYdfJrIq3L2MpSgn11nCNlblLbN4ZvBv&#10;u6bPOsBCmsU/TFF93VhYbTVeYco/3FwuW/WfpskcLMn4g3zNo1OZDg/RFteNo8FdGctGfFjgYA9z&#10;zFq6tcMvrV+gX/H7VL49kg+ooc9hjuFDnat8WFfKQ/uyvUCzX9lofaQ/sR4jrkFYD6aqnukoTGOc&#10;grBsLJz18zFOcwpbyUdeo89NYSvlW3iZcD/8DgI9aY2zAu8lJ3nbFu9nrq6/hza5nY6O9AE1vpF7&#10;ZxP9aszvNdCevKZEHUXYH1cw1jUPqGFNhzblPvQ+Nq9HOUfxOLCT2vE2x8i44dKmbCES7iPrk+Pa&#10;Nvo+7GxJn/2UPjf9tjq2MI/rJf3vU3X84Jq5+4BaWtmA/mPMObdl7uf3NbyW2dyC38fPZY453H+B&#10;PjJI21i/6QNqKR5QI7Nsm/UYwpKnaoqdw9pH+DD5CjoNHzThPcsR2mzA+8ucj1a2dY7BZf5oiOt/&#10;zEXb67z3z76C9Rl3iYLlATWEZRxkgPtAhoyZKFQ+VC7rKZscbmrIuOHSTmSb41O2EAn3cRJb6rmt&#10;RaWcbCuYrabrx2P6Ho5JmCPW7iKH30PeEn/K9zVj/iAdc//OOuKH6e3r79PwcA/XLqvyP0TxATU+&#10;KM32UOF6Trf2/as+qMY2wnmBdYPsH/1U60yZrk+T1vjHh5nHsNNrcGlTtmDp7ZKZ2tfJbfUepK7J&#10;MHnj/Gd7rMH/O+JL/vf4XAPzvzReWeN8P07r6Dfyow4Wgz7FeV8fUNtHMZxPONdwXPQPqGm72H41&#10;zHoynOMdXFpR5xY9DxTqZn1JKstTuM5Zw8CsD6jp/5pAeFt3DdfIOzv8Qd6f04P7k/Qvv+T36ViP&#10;bsYDakEQBMES4ORI7IbwmF82Td5F6F76/NPd9O03fNL7PhY/9zARDzApYyGLyZkPqB3hYpwLIX1A&#10;Tf/LH960YqntA2qcsHnTBKmcgHkDJi+Q+snzBSdYW0DYZFs148KY++IDaHxIAEsJ7mf1dlpZ3UwH&#10;R/kBNajwQodPtvNL6jVs5Q1qWOzx7WlrEN705q8MONfpA2rr2LLeMOSCAsdVf4NaWU/ELTwLmtVs&#10;Z/oncyJbpz9lq5t++m31ATX6CG0hCy29sS8XNc0DamgbrBt4I4cPqB0d7aBdtiBYRyCP7bKxMUzr&#10;kMloN20OhvKlzniEduIFj7RrruS8Oufqdepp4XkHehpbQtXCPxqfZVvZ17xjbFD9yQA+auqpfYxR&#10;M+cSW3Wtv6BPoFOwz/DNNisDXKCiH/PVxVx47+4O0e95EbuBC5+RyOoqFqqTPen3zX6x0TfcsP/w&#10;RjjHCd12YGU6/gC14+0jq1Vt5znpQmyhY8fkbQni02tnjsCaj1zZMs6bOhx5xvyvuyAHB6vpYHcT&#10;w9GaXACJbO7jAoEPqOHCFW3J/+prwnYcsS+irEF+QE3qhAsN+aJHxzk5huZ4uKUONgsdI2jUcuA4&#10;viWyr04A+PAMTmHbXLDV6m3tJLBd2j7DL3hG42E6OByJ3Lr1BHn6gBq/KOWvD/lAx/rmHnR5Iaq2&#10;0i7w+xjjnTycNhhAMIdOduUGqtyoho7W3e/fQN16zyfdTJHVTtQ2l8WWICwfScP4gnO/+4Aa8uhL&#10;+Jm7knkGOkdj3kTYTIc4/Q/2V+QGzp2dQdqUN6i9hrzCmMa5ByXYDQLpE4T1rNUZ+0Ky9l8LWH5N&#10;X+mkNGq0zznN8U7bdrgg2/YLLupxbrHRimgeb7pwncT5QeYIKMjDNmwzjF2rWI9xLTYc8YvqLfll&#10;Hv87Cd7IvnWLX7ZtoC/sy0NqNOPDg/IGAimPX+qxz2BtIXOLfqFndZGdNaA+K+4BNflrOl6vD1hc&#10;ynZxaZbv9TthbCnenPg0McG4tXIIOUKbbMO/t9LB3lrae4112nglbWzyoQ4YYA5ZXX8DHazP+MYV&#10;iH0hIfeFUJiuMdjuXB9wJ2wjbpHO8VPyseWG+GOwOs0E+qV/5tn6fZW283Z6TrYc2/iImvYtXHvI&#10;Ogr9ZHKgb1Bb38GYdRfj2Hrae7sD/3PuR9ts8Ax/gxX21xjv9A1q2xsc89ASWDPzCzj+91J84237&#10;gJruU6uAP+K/nGj1pFJTZ930U9h2jlc3VWhW7rfHP1M0an5fJ7TllvMGP4jqQ+J8QE1vyNLD9gZo&#10;+QJTUnler2O+51tTeN27mUZHGNv4sG1+QG0dl9J8g9pw+FYejF6HsGbyuEBZZ4sLmtbML7Jx+k1Y&#10;N/1cgC3NymOS+Dwjapj/4XGcq0yVEUXWaTq2iIwwrufzeU0u2HkdM0kHQ37RuZnWNm8l/m+f+/xC&#10;E2uqo6M19JshWpTvqhlgLFtH38HKbP+VzDFrCLONR6MDzEf78qXd5gYfHmB7cZ1hdc9bOZ5C5h6j&#10;h7rcuPIW8a1wQlupXsV2kTr32E5fv3g0k9pyb4DjEOZxvkFtPLmb9g/QX8arWJ/xgXX0F8zzG1iT&#10;8WGojQ2shcdHaXW8i93wS1E+oKZrCHmAR3oQzxX2SwraT+Yf7i3Xj/WcqrNu+nH6p7EltD+N7Xwj&#10;Zaqebr9SLsLwzQrnagT51nS+KXC8sidvrKcGZ2q+OYVftK2u3tfwEed39gu0Cx9OxzUPf5yWJodo&#10;iwN5QE3mGOiu8rqGX2Tl+2Jsm2lyGut2Gt9edtus1urT71TmvMv5hOcrvwzWuYQP+ImO5OXzm+sk&#10;PggjPyhDMh+Ammyk0ZA/3kCYDw9gbBuhLba31tL9+1tYKBymibxBjWWzvhQN5j8oV+skf6VOIFeT&#10;WXo2MJzzQBtSVZcFsvFx/NNwzrZZraNv4YpR455831GgCTJ47SH5KIN9YIi+9eZgPe0fcgzScYlz&#10;zO0d9Ji9FzDjfTH9L7P44+ijQz44wLd4Yd2MXM5Kcj0jZeuO5XCauhZbOZhcwSqmzwq7MJllJizT&#10;FtuObaWAbNJkZTPB8mZCJbYRH4A6SuubfOh5kg55zzjhWpL/88vRDsa0YTo44gMcK+nOLf5InX2P&#10;84Y+oLbKSxPpc/4BNb5BzR5QowLmKeo0dc4B76vaMXqqthqcDfQbXy7Jlsy19/uq29LTzX3nfD3I&#10;LE3ietg9oCZz9zra5z6ua/gAoL40YLA6SZub+/DvS5SBtpnsyb3kTX63hP2JrawBpGQWXMCdWXqu&#10;i8R9uJ82144DKXZMM22h0/jD22pwNsu1pY8a25ynd2iYb+ewPqDGB2nkDUlY58L98kIHvi1Q/kvJ&#10;Eb8D0B90sn3W1ybp7jbt+V0O1wAol7vKa2/ui+eA7MPGL62S2EsW6Rxjk5i3PZzYFjqFf9RWg7M5&#10;jq0m6vGDjk5OE3zY9C2tm+dhX5msYPzCHLN/wIfTMbbJm0KOcK2/mh7c4xg1wpzyJh3x2gVzzHZ+&#10;g9oRfxCS5xQ+GMXK8X+JsB9By8PVsm+0q9yvYZjnCKkebItVmf4pfXUiW93MprKv3nYpOY0t1egv&#10;frfMOQL/1ngdwgcBV9PBIdsA/eaIb1Pblwelt+/we/Ex2ugwjXnDE7vkOMYxbZ3f54zaB9TQkVAV&#10;/c5NCvf1LOvM/Fk0at52lg3XmmakyPnC+0S5LnxAjT+829jYRB0nmE95nbaKON+0/Jd0984w/c0v&#10;eF+QP5j4Gnbd8k6Lrb/kKOIBtSAIgpuBjcx88IfhsVxcvIOR/m76+qvD9P13w/T48Ufp/t0PkbuG&#10;CwlcgGARxIvAIb/4cA+lyK/A8qRob1SSt2BgotY0TniSKh8P920pVifGfZh4vRaUmCcirKtFZ4R9&#10;DVEfXmh+8eV+evbsIO3tHWCRd5Tu3NlIH/3wbrp/fzOt8r/3Qh0HsJf/x52F2NyGLaZiDUv53A+O&#10;hyt6xvLELosXF6Y1F6B2jJqjaEqbprqKz7Ow4dMupS2On5c+xG4Wc0FGfzWLIOrAgD7lIvnZs0n6&#10;/nlKz1+8xUXRUdrcWkuPHm2mBw825L9gu721Im9Q41qEovvgHs2zp6wz5DS2xqL6FjZ82uls1WKc&#10;/StIQP1E1xPt4RBpC03LWdJ3+YUBL0z533rydcVfffUyvXzJV0lvpUcPN9NDtMs2/+vCTe3b2k+0&#10;OPmvEPCx3dv60KP5mmZ1ZrwJw4a5jHUtu2mqrXEfJhYnPm0RW1Irb9m2RI7ZEjMd/ZzNuH5Zt5KO&#10;0Da4NkhffPE2ffEZf962lh4+Url7l/9tMfoIxmR+ecCHn/iGj/ydAZbu+utQ8bbc6NFxrZVuZXwK&#10;w8TXz/BpXr9ma5RlGGVZpV4tzVjEltR0fF4TzgHVy6MOz2n8m2A+4xsfhxiTjvil6OpOevZtQn95&#10;m/b2Mc9A7t7bTB/88DbaZR0XbvD2ACMe5ki0DBtUysOMKRex/PKH/zUI+xN/1Sg7gfh6Ea2LMivP&#10;6NNftq1RK2+WLamVN23L3qIxG98G9J5ciyI/K/KLgTH8ySjXAUP8+e7FAGPYJL14vo+1zF66tbOZ&#10;fvTDO+nJ4420vsq3pfC/lEJ5KESndeytGUTPjtnH2w0bZdo8W6NWXp+tUdOvucV832YhAYlcL+ka&#10;EOc014YDblfh5zX0mUl6/WaCOSZhDfA6ff31y8Rftr//3q303nv3tL+sYuXGduEwJWsvrjV5Iy2X&#10;x75Imkpxq2H9yzMGa7V8JPoXttA3E7Mk+TCaNMZ9mDBe6pHztLUQjgShNkwY9+EcaAs0kEYfMJnt&#10;x/CI/QZjFP/b4sMDtMvXh+mLTw/E9fcfbKYnT7bT9s6K/DcsHMuYzmsGXeOxH0K4fzkhIPySlbVh&#10;4Uwi+WTReipNFsSHjTKN8ctoa9TK67OdAokcg6hjMlrRX7vzC+wJrs2+fzZMf/7TXtrbHaY7d7fS&#10;w4c76dbtSbr3EHP7YIi2WcWamQ+nwxiFcVxjQc1NPuyj2XdTqTaR549q+nNJaeyAT2vCOeCKW9w2&#10;b2flkZr+LFujVl5ry5DmyunKP8jRXzITnLE4OBU6lvMFH7jlw0/8wmCS3rwep8/+8jo9f/4a1zHr&#10;aefWZrqHfvP+D3bkYSh0GbnG1JIhuTKyK5A3Qm4qaascbPIZ92HSsc1bpl0V2yYVB84QvcRrb4Y5&#10;jzc2CDN1FSc3fSkPXGYn8Vlovl17ZXUtDdbX0+EQ1zBYLO8fjNLnX7xK33z9CvP9Wtpa28B1zE76&#10;4Ad3Et9wxzlmDRf+LAYlpOFwiDQ+SICJRyrDDMnMYdtYrUQJKtxmvYyPmTbTfJh4yzKPXFrbfKJa&#10;HqmVp9ft+PD8h18PDldl/n/56ih99fW+rH13bg/Se+/fSjtbq+ke1sx8cIAPQvENanS43lPgPvll&#10;Ds8P9sV8vmBrYxV1STuOdetkYcOndeqswWqeMU//fGw11o7VrS+aPPhM5mHAsY0/HsWVCwcxCPJX&#10;+WMOzPv871ZHG+nVq8P01Zd76WCf/53XKD15ekd+PPDwIX8YwLcP860qA+lzI0xN+qAo28VqpjCm&#10;e9UwYdyHidczrp8tQzkmfqLoua3pPL95nuu5zTz7Hwn45fQI1/KcY775+ijt7g3Tq7f7aevWSnrw&#10;YCt9+OE9+a8jN/lWNps8ZD8svu0Huk/8lQ332SK1yEnWjBY3mEyx5KwmcR8mXs+4UrY5IGNWVmRT&#10;sW/ZtQf9yPtlu3uj9Mmnb9JX3+5i7ljBvLIiDw3+5Mf3cM2PNoG6Xs8gD5HhUU6Tcii8E6BlNtc1&#10;IHdZ1MsqoBvSaim+7qbGuA8Tr2dcBdsqLkOvNUdpfWOdvSodoXEOcB3z+Zej9PVXR/JAzv7hW8wt&#10;W+mvfvYo3b2NsQwFyE8/4Wg0D3YIS8iED6lJLtfcfGiAmSpMXaTOpExj/DLZEp9n9OnPsm3Gfplr&#10;6FvkSRJ8OjiSfPPe0XCQvnm2kj79fB/ho/Rmdzft7GykH/3obnr8SK9Z1tlfoLuG/qBjmto2LWCV&#10;MWRnWhtqKFa740PLWillWrvXbt5F2Po0aw5BEpmgifKIGiZ83pNZXcM5jrThaAVr5kHi/5rC+5hc&#10;N7/G+uz2rZ105/Z6+vGHt6Rd1tb4kBos2C42VkmxWnYzNuY4m66sJ+M+bJRpjF8VW9t2kPNWacbw&#10;jPipKahqLcibuTAG7WGO+fKbA/kx57NvX8H+KN27t5V+8dfvyP1LDHtpdMSHovgjXKzFMB6OcC2j&#10;zWFtxX3yukbX0m2dcC50ThitWlkrnybFAsZ9mFic+LTT2JI+/fOxNW3OD/iL639+j8Jr/+9f8Ee2&#10;4/TlF3voP7vp9p2N9OOfP5AfEN67C1surmHKtTfXyvyGXf7bTyTqfyuNOL+rzu1iawHdr+LrZGHD&#10;p3n9KVsEbE1hsC/b2N2cAqgP728QJnENNBqy73M+5Jqf5wvG8aNdHPNv0/b2QXrvvWc49w5wzN9m&#10;q+XR3Lvin3hALQiC4GZgI7N9McIH1AbpKeSu3Ax5/v0wvf/+X6WnT36KMX9NHk7jl+h8QI1vUaOV&#10;fGEoH84NUhw2DDBPRdI0ian4dGHW1IQK8WHi9VpQYla0GzL88fRQwivpk0/epC++3Etv3mABsXcg&#10;N3V+8fNH6fHjHXmL2tqAXyDY7wr4R/fAsviLHwnbRIetPaBmFeHGJn5uJJ63JGsLZZrpEp9nYaNW&#10;3qWyRQPYgldvhqKNuU7I54g0EJKZRZ/y8vPLr0bp228hz16kg6ODtI2L1HffvSXtsrOV0p1tfeuA&#10;PJwGn9tFruxD/mo9LGz4NK2Rxn2YnNbWWFTfwoZPO52tWvDLHIqQT0j+tb6hPYMBeDGf423BehOU&#10;a+k3b0dYaI/Sp59+l77/jq/t3U7vvrONMWA73d4ZyH9dIHvNZbB89g+tk+0DeTloaL5iWVqSQhOL&#10;m54x1zZvLU582iK2pFbesm2JxT0cYpp8hM3e3ibBX4VSPvnkRfrkj7u4UlhLT9/ZFLn/YB0XQxir&#10;0E/4Kyo+oDYewRr6woAPQOnNBR3pdB2vcJv1Mj7FtKw+Hp/m9Wu2RlmGUZZV6tXSjEVsSU3H8kij&#10;lwOqx1EHn3yC8kEOvvWBbx7kQ9q85PzsswP0l9foN3vpLeTBw530U8wxjx7xjUS8QQ2Pw55v8OCr&#10;vlkwx8cByuJFKstiB2j6pezVQorWRZmVZ/TpL9vWqJU3y5bUyqvbasxOWVlxMILkpq0QGPPhGYTp&#10;YlxHp6+fjdOz70bp2bdv07dfv0l3bm+ln//0Pi6ot9Pm+ljepMb/qYBu1/+yE+U0/WI2i2nVMVvu&#10;0YcJ4z5slGnzbI1aeX22Rk2/5hbzfSdLEtEO4k/kcH04YA/CFmE+oPby5QjrsVH66qsX6Dvfyw02&#10;ftH2wx/yxg7m/fVV9A20s/w3EloeWkjaye49CHn/TRxYiGeC9SJT4zljx9FauPy8ZdyHCeOlHjlP&#10;W6NWXs22k2ggjT5gMpuK4RH7Dfx9eDBO+/uj9OXne+mTP7yRddfjx5j/37+dbt9Zw7iGEYy6tIPQ&#10;Xh9Q0520D6hxyw3SNdik8a9quyyIDxtl2mW1NWrl9dlOgfNa/Iogz12unOWtaiuca3R99s1XB+l3&#10;v3mZ3rw+wJy/k54+vZvu3V9NT95dwRyDlTX6Fx+E5oPpvE7hw4QsULoQ8TvOYWmWPO/wb6laM/Vp&#10;TTgH7NyScN7Otc3bWXmkpj/L1qiV520tV07XfC77eUCuPbKQ9gE1/rp4nF48P0of//Y7XM98j+uY&#10;zXTn3q30CNcxH/3kbtraxLiHBmB7sET0lo6vCDdWP+lX2LJJLC2rdepc5hGfdlVsm1RsGBJhX8A2&#10;L5UE+oN2q3AQf+IkM0p2Eq9b5I1PvD+xttY8oLa7d5T++Kdn6bNPMcfwv+5c30xPHt9OP/vZQ1zX&#10;cP3FfsNyuAf0NnvTINqX5Wq/kcymIu60ADmRDZqDhlezLKb5MGHch8lVtCW18vS6HVv2Afh1/2Al&#10;vXw1TN99v5/+8umbxP/i6+7dtfSjj+7h2nI9PbjP/151hHbmf8sKSzhc5hGWh62cG4g25UpnavNl&#10;C/F1IK1Wi0/z+jVb4u3n6V8aW/oPH3GlJHJWGcl1JU/zwRq8jfSDQ37ptJqes13+zGsZ/pdro/T+&#10;Dx5K+7z73ib6Bd+owrdB5wfUjvhAAfoQO5C0QwtjU3WB+DDxesZ1tLU5VlOyyPlqgr9yfmse532G&#10;+PAA32r38uUQ49g+1s2H6cXrvXT73qpcX/7kp1gzox23eY2pDQx0q+OopSmNSgGrJzXJ+U11M0ym&#10;WLIVw7gPE69nXCnbHKCvmnwEGJa+xDj+8B7Lm7eY+//4PH36+WudT9ZX0C476W9/8Viua+hHuf5H&#10;HvsKHySQNCs4l6qhJlFPDW6tpnlDWi2FWZZmaoz7MPF6xlWwLRFbl8EHMnjtsbauD6jxEbO9/XH6&#10;0yd7GMt25QG1vYM38oOOf/r799KDe/KYgK4j4Oj2ATXrd8zVhxB0b7ozpi5SZ1KmMX6ZbInPM/r0&#10;Z9naucoUvq2TUWkf/uGDtvQrohyPDo9W0mdfjNLv//hK3gb18vVrXFtup1/84kl6/z1eX6a0wf6C&#10;UuSdQnnA0jbRrQQkrPixygVPDMtoys5bUqYx7sPkomx9mvjeaArSRLYE3zisD6jxuxj+l7h8QB1j&#10;2ZuD9Oc/v0h7WDc/f3GY7t+9m+7f20h//TP+cHCC8Syf//yTnd7sCwEbv2zM6oyfecu4DxtlGuNX&#10;xda2HZrEZgRvsHvJ8+A16HAySG/fDjG/vJEHCL/88gXsD2Us++d/+iCtYSLZ2sJINoT/US7jXGu3&#10;D6jl/ckOeV2jibrOkBByujWkxlSdIZamJWjch4nFiU87jS3p0z97W57VWTuPYyP4k21zcMDvLw/k&#10;+7I//ekVtrvp7r2t9Df/8K683f7B/VW5XqUR/zcCzv98byrX1VKyzDkoi/dscru0++2GSa5FB582&#10;0xaBdpxWxDafB83pgPo0/RgbXefweyU+RIdjx8U2z6f9vdfpk09+hevog/T06dcYHw7S2tozWont&#10;srDv3qVG8YBaEATBzYKXZDJST/gV+mOM7HfSt18dpuffH6Uf//gf0wc//FtMQLio47iPf/yCnm+S&#10;kWlApo4sxQyoEzAnY2w4d0CnXcbWsdmCOj5MGK/aSuXxD5kMDidDLCKYsZZ++9vn6ZM/v0qvXu2m&#10;N2/309Mnt9M//eN76d1376T1Vd5s4y+ysXiQ+oHmQpV+yXW2SRIbP5HLpvnTbPrrmWmKgPgwuZq2&#10;+mFIbxKjjaUxeLtA/amib6XjrYHPPt9PX311kD7/8pu0d3CQbt/eTj/84D7a5W66tT1ItyFye8CK&#10;4NKDCWBePdt6KYz7cB+ntSU1fV9ujWXY8g1qdJUgbaB2Zsuep9o8t01Tc/lqb/53RfT169dDXBCN&#10;0h/+8EX66utXaWtzB+1yL/3g/Tvp7p21dOc2bxs0u5BmtTroPjRUwhxL9VpNGJFpK2Wubd7WuGy2&#10;ROKWmNEhRhObLATsDWqHoxFkjPHs6/S7X3+PK4W19N4PbsmbBx4/3kqPHuDSBw3It6jwld78b9jk&#10;Gz4yOMTO9b9aTtKrKBzbdHxzexR8itW5BnUs3+svYltSlnWWtqW+0VzPNIkWgDZPeBrJW7r0ywM+&#10;nsZny37/++foL9+h33COeZsePbmT/v7vP8BYdk++AKXws4YyeDOU/YwiD6hhDpJfAKOd+QWeMt2T&#10;GC/rbPEaffpX2VZD7A3YyvxCyT7DQMQ1CTU4Fg6R9znWMF9+uZe+/upV+uLzl+nu3e30d3/7OH34&#10;wztpa2OQtjcH8qUbhaUKLHMB8vR/IsyUdfVh0ldsmX9etsR0iA+bDecAyZF5hRH4E51JdQeYuzne&#10;sNX0i83nL47Si5dH6bNPv01/+tOXcjPn5z99lH780dO0uck3dW6Kf3mzmmVwP/LwEwLcarma3kX7&#10;GZEWzYrWpNP6Slme7ZP070u5tLb4I+vWsgCm5zT6h2F5lhkZRwfjdLA/Sn/55GX6za++lZtR72Cd&#10;/MMPH8gbhx8/2UCbcD3PAnTu4LrZ/KwBCs8DtERe8yuqxP11UzTuw0aZxnjNtsbVss39RZSRC+GP&#10;gOS/v8McwS8QDo5W0pefv0n/9q9fpRcvdtOjx3fT++8/wnYzffDhZlpb5QPoHM/Q1zidyANqLJrl&#10;sj1YdvNH98MN45aUA/Pq3KQhUPYtb1vDl1eWXcZLavrLsNWYauiNYoxVdmBAvmDD2GbrZo5jmMnR&#10;P9BvhpP07Nvd9D/+x6fpiy+/Trfv7KQHD++mp+/cTT//qydpawvX1Ci68wY1KQVYwCoH5BwA0jw5&#10;36uVJhYvKfPn2fq0WbY1TmMrGlTKihrU9c/0A2rwPBykX6vlchHkg7T4JxMG36Im/QXt8hrX+7/6&#10;9V+wNsMcs4Z5ZWMrvf/e/fSP//CDdOvWBq3FnuswjmvWT7S+3fHL1ge6Z/3bVECC1G1R7WmyZZPP&#10;uA8Tb+vTZtnWuBy2/IxlLOOcsbs3SS9fH6avv36TfvfxM3lr3YOH2+mv//odaZNHD3Ywho3TOq9X&#10;aMM2kAt/tgfOABYKab/01t6o6Fb3q1jO8eqseFvi7efpe92Sc7VlIoTzi/63nZo05NwCt/IBNbbM&#10;/tEEc39K336zm37/8fe4ltkXmw8/fIz22cT2DvrgSN46vMYv1HB9OR5ibEPH5ANq9kPUWuVzzuJ1&#10;dpynrU+bZVuj35YxE6aYli9Nw+18yusYvukO1zGcY0br6fvvDtOf/vgmvXy5l7578Trdf7yenjy5&#10;lf76F4/TOib6W+uY+23yMFBWkVJJUPQ7vbZWOdqLFUM1HyaMzzI/rq1Pm2Vb4yS2lseA+aFJg4X1&#10;JT7o8frNYfrVb3Ad88n3co+SD6O9886d9C+//CGuY/RBKN4H5zOcHNf4xkg+AM0vfHXvkGatYVtL&#10;4l6na9qGpvHapSXjF2Fbw5fX6mtv0bChM4inPM2ZrXODyhjO3t0dpt9+/CJ9jLHsaHiIeecV+svd&#10;9N/+60/T08fbMlvzIUH2OR26GEBnk/+Cl2Oi/nd4rIcNbQxM17kb7oM6l8mW+DyjT7+0JZrWtg/X&#10;QPIDTA/XzPCbrOnQNvwfCv/0l930H7i+3N/fT989f45ry9vpl//yUfroR7dkLcZrGX4nw9cl2Lhk&#10;63HZU65Ms1/rpMAFTwyLyLvoHG8JdSzf6y/btkyr2TKk370USBK1VJNr3CH/m3w4asBX10NhOBqk&#10;/UM+BL2Xfv/7rzH3H8j/OPDw4QOsx7bSP/zdY7mHyfs07KNSZna09Q2N2v7zviDdFI37cB9Xydby&#10;PO0YhbPUhQVfSDO4TMNzfoS17+s3B+mPnzxPbzHX/PnP38H8AGPZnfS//Lefyhugt7cwl4y4BuMD&#10;alwv4x9/PM2+R2QfaDmuo+UcQVzSuOVdbM5FRCtWO0ZCC2L5WqpS5pWcxpb06S/btkzjD5fHmLPp&#10;W75tmG3J/2adD5XxjXZfff06vcb1zK9//S3mHP1x+j//5w/S5uYgPXm8hbUy+hgLlfbhN9KI8K34&#10;3MrYyHTONbpH2y9NfJhYvKTMX8yWOTaClvr2F6kI8uE6G2Pzb+nTmzcv0+9+898xJhyk+4++xZrm&#10;EOfi92K1TOQeJpC9xwNqQRAENwu92ceFFG+mP8LI3j6g9tOf/TJ9+KO/xwKVPwdT/TF/os8v13mV&#10;JwueLBLOUW5kgQRdlK03cHlrGfOHKVSw2YIaPkwYr1pyN8jk7qkznBzIU+4JE/+vfvVd+tOfXmDx&#10;/RaT6n6+efBBeu+9u2mD/13BKhZomNcGfKCDpcuigV9G8Laqptk8xzVds/88YctfHwa99czk4kTH&#10;h8nVtOVHG0EfTEMLy7nANPWnOo8X/lyiraZPP91NX365nz79/Ou0e7Cf7tzZSR/+8KF8gXBrZ5Du&#10;bKFNYJ2L1cVhXkfbfmuwbv6YCONlnWuc1pbU9H25NZZhy5uZFIUW2svgtZzCrYq1lemNce7zIpUX&#10;RPKA2ptR+vj3/MLthTyg9qMP76cPfnBP/vuVu3f4G5B2vyzBh/uwvZGqLc6NPvu5tnlb47LZEokX&#10;i2eNalqTg0DzgNpQH1D79a+/TL/5j2/TZLSafvDBnfT+D27Lf8H2+NEG9HkjtH1ATb9gA/KA2mHe&#10;PzuRSR7zCphidZjObaFO55jAorYlZVlnaVvqG3Yx1CZanHMALPiveUANaZgAeZP6d7/7Nn388bfy&#10;cNqbN2/T46d30j/+04/S++8/7H9AjfdC+cUoH1Bjf0RZ8YDabFsN0fN0IHIoMm8D+LJ5QA1/+YDa&#10;Z5hfPv9iN331xcv0+WcvMH5tp3/4+6fy30lsb66K6ANqWupxsAv2k2CWfcdbo8w/L1tiOsSHzUZ/&#10;5QyR9Z6GeSOUyfz6mG8bkv4C4Q2O58/1F7qf/uXr9Ifff542N1bSX/38SfrJj99JW1ubaWdnW5ZU&#10;zQNqCJu79QE1prZpLdrPiNipmpwmZEo9k9WafLHV4FReyaW1hfOb8azA2zI8RMA/oPbJH5+n//i3&#10;r+TLtHffu5d+9NFDefPw06ebGKa4nucjATp3cJVmftYAzwEKWiI/WOBhW3TqCawexGuXaYzXbGtc&#10;HVuk5raS9uI8gBOfb9XkV9T8wuZwmNI+pvAvPnud/vW/f47rMswxT+5h/n8ic/+HH22ldfnvV9gu&#10;8Dnczz55vAfUir4joXqdmzRWPWd4fa9b4ssryy7jJTX909syZIK/ckCQfGBNjlwT6n+7pnPFqjxs&#10;S/nmm7fpv//3T9Lnn3+Z7ty9lR4+upfeefde+utfvKsPqEG7/oBaDskObP+yQRbycrbpM8uHicVL&#10;yvx5tj5tlm2N09iKBpXk3M9BBLi1twcTlsHYgH3CUmnDf2Oe49DghLG6Km9PPUCfef1mL/3bf/wp&#10;ffy7z/QBtc3t9IP3H6Rf/vOPcL25mW1RLtYNfECt2Zs0AnuDjnG6Zz0K1ch6kuR1W1R7mmzZ5Ku1&#10;UuYRnzbLtsbF26Jd5KMPqLH1dnfH6eXrA1z7v0q/+c038oDaw0fb6W/+9gfp9q1NeUBtFX1tfTCE&#10;PRqH1zBj/SJVJG+ae1bYctRrMvLfk9e5bku8/Tx9r1tyrrZMxPnMuYXf63Bc4bk8xMDVPqA2kQfU&#10;9vcm6Zuv36bf/faZPqCGfvWjj56ifbbSRx/dg+0wra0d5gfUcI053JC1s1zf2I6nKnCCOjvO09an&#10;zbKtUbfVc1RTOAdTI48pHK+KAtv5lC3C/95bH04fjzbSd88OsFZ+JQ+nP3v+Mj18uoH12O30i795&#10;Iv+t162NNX1bR8F0Sh27nrEqzbu+sXKp5cOE8VnWx7X1abNsa5zE1q+bzQ9NCgLSl9A3huhP/HL6&#10;33/1tbypk6r8LQ5/ZPtf/stHuI7BHAODFbSl9BOsH+QBNcxTa6tuTMtrDV8bTeJeKVkv04amsXpS&#10;x4eJldTHWdnW8OWpvs7607bWh1p8+xC51zzGmlkiKAXj0dvdo/Tr336ffoux7OjoAPGX6C/30//2&#10;v/51evcJH4Jme9BWRWohD6hhoY0+Wn9ATf4JLqkT7oM6l8mW+DyjT7+0JTa2WfvwfuPUQ1LiYI5n&#10;bN2B/Ld4f/jzm/RvuL7c299Pz777Pt1/cCf9l//6U1z/30W7jJsH1LhyZl8hui7P+8yVafbrxqp5&#10;49YisIS8i87xllDH8r3+sm3LtGlb/oWHG987azl5TfB3MsoPqMG3eQwajlbl+pJzy+9+96U8oPbs&#10;2W56/OhhevRwO/3TPzyROZ4P3bAVheznZo8Vv1PTUrOVxH24j6tka3keP0a14YpmM7hM5/Gc53/x&#10;+Qrr5T9gfuEb7v7EeWbCt1bdTf/r//ZX+oDaNsap5gE1TEAoivvkDwokwn2gLP0vi/PR2L06bNnT&#10;NF2PrnaMBNqC5TPuw+QsbEmf/rJtyzT531LkbXTw7yq/I2sfUNvb53+J+zK9enWQ/uPfv5YH1B4+&#10;2kn/8l8/RF9ZTe883cFamd/LoCBOLSi0+oDagHONjnO+nj5MfD09Zf58W6aq1Gyb+0WSimOVh45V&#10;Q66XEXz9+kX69a/+v2l94yDde/AM4zYfUHtODdFbFtZ3ulfXQRAEwTVHJylKnopkQuAExYfQxphI&#10;uaDFH/5TVSLKPqEP02n1dJrrR+uh+DCZZ0s4eVJafB3aurQqeunU0uoxvSstDFvch4kP17h+tl0f&#10;+TzvTxVFzzP+ap1fDPDGKWxh2Ah0tBw7J2tlT+Pzvf552Pbpn6VtS+vj6TKsbVrx+vJBsOnj9PcY&#10;YwAuZEeQMcK2UDT8Psr91ejWZ9rW55f4PK87z45cNltSs/VjlulbPzA0ne3Ai0oTbTTftioea9h8&#10;UVqIltsK8eE+fP5xbUvKso7DcW1L/SnBH98eRptEv3kQtwv+wqeGxct01VXxlHpluFvGNH36V9+2&#10;9bHQZJoPVUr9Jo/rlizWzjL3IPe8xCjDPl5yUbbE8rMHhX4barAvZLGJxeYPbnJcHmKDjgifXDMd&#10;0LRNjivZRm6g1NvMKMM+XnIdbWfhbXXr2yJ/xM/6ViFbf2k+b3rqvOPL6Irrb0bO5MYwfeLDRplW&#10;hkt9z9WzVX+ZX1WcHyXBfKp9q+kLTMp6ZtOObU6yDkFURG0srJRhHyc+rcwvdUvm2fp4SU3fOI1t&#10;S/ZbjnVxvkXMxJCHaaZEfV3aGk05PpE6iFs9fFYZ9vGS49r6tDK/1C05ua2dj62YfSlGew57Gy9d&#10;RF/6iBvP5IMkZuWxTSOmx61oTImUl9cP9rH91upbUuaX4dLWp5X5pW7JZbGlLyf5XhL91fjT+1p0&#10;KJqrf0sx2jRpjybc3a+FiQ/XmGfr48SnlfmlbsmF2UJBBb6SNW/Xf60fS9Gy1aad+ymL4HVLu3ll&#10;nKdtmW9xH+5jvm3p4zav1fFx6OR2Mhsbp+S/jJYyKF37Ep+/iCyK1y9t55VzXNsy3+I+3MdJbOXL&#10;aHYUYPOD6bd9SEXmAYxh4zHvk/HlHhjjeC3DNpNms3FN29DaLWdC6kjRPTILr1PqX5RtDZ8/29b7&#10;qi788EECE7qaovct9R6zzf2Skenux9AyrW95fNzX04f7uGy2pGbbp+/DhqXV8rqoT1ssDh93xjiA&#10;gixNypTGLPeTbXN82UJ8uA+ff5a2ZVoZbvKbQI3Wxzp20X8qQs7ujFWuHVSyLpi5q4zP9/rXzdby&#10;6tL6+bhC5PTPbaKi45iIfSwu+dKMsPcgRdoy10n+5DTkaT1b6aPML8NnZUv69JdtO5Um/vf+zcIs&#10;ybM0zvsUzv0m1GqRsul3tUbc2rltA6MM+3jJ4rbtvg1fB62HC8s5Q4FeJ6xxO3Zf3lkx+wE1qQP+&#10;nFNlgiAIgguAkw4m2TEmW/7aazyESJwXgTYh6cSWJwaJ97Oo3ilB8TYZU+TGgXx0cSFJujKTcD6M&#10;4Nzongc8j3heWUOwafhjKZG2ESVb20/1guVhbhYRf9PLudfA5xwDTGyBHiwHfxPUqKURa6NpLKee&#10;24VtZxKcnJoffZqX4OKJdjktx/WY3rjIN3Wa9ZeWovO5F84z9sWC6nEI7AjStDxuIW7dENSxuWQh&#10;gb76Vt2q63znb4r7sI1aCc6Oio+btsnS6NiDA9ambFXA/oMFNZKCpWE9wdomx3JfwZ+cajnBcqFH&#10;MQfIjwIos2ELsKc09y9yg0jb5DTfpzDBIHd2udq2rQTz4NhEkSFJhWOTRaqEZ8+GPEe4SUG6hYj1&#10;hT7fM32xfhcY9JnJojh9bNge+gAORy2Q+411n2Ytt4AEy0H8Lm2Tr2FMpP8wPeuxnUTof00LTgud&#10;mx1c0Lq47mym1nOszP6ygyUgHSOvB9AQ3DJN5hz8Qy+Rj7aBSbAU4NaBXA9qDxDv4k99DRy+P1vM&#10;v/N9LO3DN0XL26LRRtlG200FfyRtmlnpfXkBaeftlcT/zp5i83gpMmRxQbCwX6+O72U8lrfwYZMP&#10;T8eJ8zmGeINaEATBDYcLH/lg4mmlnZSC4CzhGi+4JEifj04fBEEQnBV5jZljdWQykvVoEARBcNPR&#10;OWG5WJkxzwRBnegbQdDQmTLm9A37IjtYGuLSFX6Frp82LadLXk5jZhAESh637Ds++84vCAKlmUM6&#10;YvOLSZsXLJ94QC0IguCGI+vVvEhtRfMuLVLpLKRZI7QZfhERXAba80tOMGsqwBZCS2k4t5umBsuC&#10;/m0+uV/o2+vaOLKsSYIzovG1o5bWhXllvqUtYldKEATB+eCm+jYii0yVcujDKqFdKwRngs453JrY&#10;OiDHqZM/FlMJgpuLXb748auJBpeCdiwzYVotXQV/aKXGwekpfM0EH+9KeP7M6XFwMYIxKQhuNHbd&#10;UV5/yDhl4xX7UyNtmoob2/jJ4WC5dPzc539LDC4QP6+wLVTYtUzQUk17lf0uOB/aMS8nBOeO9Iw8&#10;ZLWS+4Z8XLwRpIl1sBxa3xri4ynJOpRrAY9DxR+7wWFBxodzuk6IB9SCIAiClmbuiVVqEFwXbOlp&#10;YAmaF9kmTAmuJ2zZaN0gCIIAcL6XOV/nffnLhcAUrU4QBMFVQce1LpJmY1+Waa3gtJif8UcTelC9&#10;uWpBEASXAxm0NNhHM7fI2Bbr5/OiM49k/wdBEFxJZP7I4QyjZVqwXLrXLvlaUUKeaISzZPYDatIa&#10;+CONFA0RBEFwHdGhPk/CTq4SVl95vnvCJ70l1aW3Elw82hb5g4i2C/7qyZjPQUkMzgL4lv5Vafu8&#10;SXD21PzctgEjmrYYNeVoxyAIzp523ILw4wYwBruS8/GvzK9j5QXzMN/OFfMpJYfrIrmiE1wQ0kyu&#10;TVxbNOtoueDRVbSgF0DBGWJ+F99n/1tcRFKCi0DGLddvmi5j6RaBtDqaGiwP8ah3K92sG3W3zwvO&#10;DPV31+GdsUokZwQXT24qG5uk1dhAuZGsJZv8BSXox/qB4fuGUvcpxVqEQRWExSY4K3z7sIlM8Fek&#10;aTtNPB7WpMGp6Xg/9w12EmklbSrNgGhaxyI4LXCn+jT71c5tE8H1Jfk02sEF4ecXlZwBOLtoP8oJ&#10;wVLpzhvWNzTdZDwei0wg1wEdDvLHnXctHBf0cx7EG9SCIAiCILgwqsudWHifP1yQuk9wmdHLCcXC&#10;0WZBEFw+OqNTZZiSe209w5fmYUbqUwiCIAiCIAiCIDhDeCUid8nydUlcmwRBcNXpPpgTXBScTkRy&#10;PLhYpFtw6yU/qBbd5WyIB9SCIAhuOP4iu1ey7mVBFwga9miS5Iqw3lL3Nim4MPRcsgZpF3hZRIfn&#10;o56TEgiWgp76vhOgb2QXe9EAt80mOENsfF2Mk7RItGAQBOeBjk82pvlhjeFWnE6jnxUB13UqnKda&#10;/eAC0CYILhCe+U1/Ecnx/DG0v2jnsTV1sBzEs+JTjQeXnNwVgouh7S8I5Xbg9aeldYW6qhOcM+H3&#10;y0XuC83snud7N81Lk5kEy8fGpSq5LZq1mHw6zSNIGRJw4WCpsF9YO3TRFmn+TuUHF4G2B5tD26av&#10;U8zsf8EJUH+aS7UNWhFsnGp8bxJcBGwCkRwPLp6mTbLon2uMDBQaNPw4ctbEA2pBEAQ3lc4ExIsG&#10;fHjxIIKUqQkqJ0impljSeSO7xR9ZJ0iKYhOoTqJ6LE19TaaoZ5Zlz0IX9cEi8Dwj3YshRePIl5Mv&#10;WB7wtXzU23Szl26Ghi0pOHts3O1gDTBheldazW6oHe7004Y0rBL00Tf/SR8psY5jelk3CII8dOV+&#10;o/1J+4vM+xLnH80v+xeT277YSrAstB1sDGvD07SrhmCZ4IzO5/SKuN48bP7W7qIxJevP6getcnAc&#10;sltFGLVtI/Yh2j5sMxuTtP94vfYzjxs5rolT5x139jO34l/18XxQrjSgK1+LErGglNfGgjNAvAs/&#10;q6jL1dtoGy4CIKIjacEy4dnf9gDXF4JLQPes11EOH0z6NmxZ+3F+sHl/QkGaWXZLmY+VdSPnnDmU&#10;PpE5vcDapGkv+XTboBnnps2DZSENYeeyBLO057flBZcA9gfdKNJ+GgzOmoqz0RDoHfphJxHhmIXx&#10;LAauS0G7bq61B9cJue2CpdP0iYxFu6L+Z/j6oKN099xr03LwXIgH1IIgCIIgCILgSsErI5Ma1+rK&#10;6XyZ59ogCGbD+xm1mxnFTQ6579GnGwQ3BLspGt3g8tOOVbFIuKpEPwuC4PzhyBOjTxCcnAXWXbE0&#10;C4IFiI5ytYj1w0XS9JboMmdKPKAWBEFwA7FJlr+gUCb6mZggJa+B9HsT1ewI0324ietHY2eEK17q&#10;Kb/GZbg9BkmgDsKijj/ZRJFEJ5lsKehx4WgK8fvxEsxGPCS+VofDlY3AgU4kO1ga7JHdj3d1V/QT&#10;nD86vrg+0cAIxDdUh66dlJM/YtdI4PFj+rSox8Td6CjsK0iVTzneMy38G9xUZB5p+oT2CwlJukTR&#10;PXReGU/Gkuh7i+k1uuxRuR+Ssr8FdcxPcyXrz4I64fEzQiaXfH7jH5oEf3QWQQ+BZM9jw/ayiISb&#10;eBctiyUEp8HcKOOP/zAuQi1tA9XRNqIw3OpNi2dW3o2Bx23HX/iAHhYvZ99qP2jP/T6/aVH8w0gu&#10;pzWTZMUSrQ1yNDg14nrxKULZr5Imkn2dxYLBkuDJnk94awPOJ77/aBtoO4Tvz5v5Z7y0V24zbbfc&#10;Xs5OWjK3ten1iZ0HsySYj/Qg+eMFfyRRoStNgrNFz+8cybS+559ohEsB2yR/DGkdpkse0X5UdKdg&#10;CfgxvnRt2wbMNwkuGpu72WLSdhBeYcpV5sogDQYQbIPzQXuG9Y9u7DqAs6395HPP5lc5DYGNFedB&#10;nNlBEATB1eRYq4O44rk8cJWTg6DThNFMQbAkbIDs9LBgQcJzQXB8mik839joTOmSxlsgLf4GSBDc&#10;VOTGH6TbO4LLTNtmQRC08Msb/QInuBzYF05BEARBENwAsAg7r4dKgrMA62g0YPkQuT60liNBsGx4&#10;qXCBlwvxgFoQBEFwzbjgmTUIgmBp4CpU3hDJq1G9Iu2ObpaueUEQBEEQBEEQBEEQXBbiev06Ej+2&#10;CYIgCM6OWDsE15/ZD6jJd/y22ooVVxAEQRAEQRBcbuwiNi5kgyAIguDaELfkgiAIguD6kb96i2k+&#10;CC4AdrzofEEQBEFw7sQb1IIgCIIgCIIgCIIgCIIgCIIgCIIgCIIgCIIgCIIzIR5QC4IgCIIgCIJL&#10;S9+b0Ga9Ic2/RW2WXhAEQRAEl514uUMQBEEQXHPiNWpBEARBEATBDSEeUAuCIAiCIAiCIAiCIAiC&#10;IAiCIAiCIAiCIAiCIAjOhAUeUIu3LwRBEARBEATB5aBnXW6vV4lfXQdBEATBtUJm/rglFwRBEATX&#10;D8zvnONX5E9OC4IgCIIgCIJrTLxBLQiCIAiCIAiCIAiCIAiCIAiCIAiCIAiCIAiCIDgTZj+gxl9t&#10;mARBEARBEARBENwY4pV0QRAEQRAEQRAEQRAEyyW+fA6CIAiCC+OCp+DZD6gd878KmuBARHI8CIIg&#10;uFw043Qeq0WKcXtevMYKFCiXA1Q4Lm7PnI6XLdKRFZw3FlH0PFnJonHPBAkmQRAEF4Yfuvxg1RnS&#10;mDZLHB27ILi8LHaa2gnNWwmrkLUcJmNkmeR+IAtJ5E+gx+3cvSxWiyAIguVTzuN+PLKxzMTySptg&#10;edDnlBztQ3SylHOIrONsXkK80cX81cxJ2cb0pnbIfOoGfbRebEPWK0w6tGozMbUF1W8m5hhxNCLS&#10;D6ZpU9tW4R2bNu5R7VqXCoKbBTsAx39e8/h5AH3G7hPINQ+FuqZn8ws3XseERAdrfQBpxq9aWhAE&#10;QRAsHzfjFGgqv8Ns5vWs2PnG0wXskxPOiXJtMQObUztzK7eQvBGadcvZ41dWQRAEwQ3hGFNXEJwC&#10;W9l08WseY+I+cXYGQRAEwWXGZnIvxM/hEEsWvF4fpjNPLwiC4Kzw41hJ3/hU0w2Ww6JzgunV9H17&#10;9umZjtdV7KuGYFHCWxdH3ffl2V47z7tMWwTBzabSJ5ok358sscmcw6J6N4HSD+GbIAiC4KKxuag7&#10;H82enab1LwdWr3l1m3edsDzkATV7IG5KmEcFB5KnHrQLCQkJCbkiksfxGja+HweqH9MkuDbY2QSZ&#10;TPivOYfGKytpjDPDhOn8U749zUSKQKArNAqCoGSxrpE7lva+4MR4P3p/1tJr4kHcBrwguOR013d8&#10;m8xIt5bBSbp5i5C9KYDnNvWG0DmC0I7QgG+q4RvU+LY16rel92M7W0Q3CIJgUSrjiszPHL/yWCdi&#10;8zV0mzGvfDNKUU6wJMy3i/rXdNlGZdtw7sK8JG1L2IZ5Pmre7EncObCi54GUIu2OUFycLsD0tT7h&#10;RiS7USSnNU1lQnKmlKEpQeOxmvDvCvzaivep3o1RWZkUopaiaviSp3OD4AbBTiDk6xj9GjX3LcwR&#10;uN6hyBwj1z3IkLdzUhim0CD3KM4tInaNdJMQp9XFfNWJ57m3ScMmCIIlkselBov3SRBcL2wN7M9x&#10;fw2j1zSciwY53OY1+lmmkHmsN3dJsA4mJbZvCtcuJj7dZBpfqh3KssV2z1odG3/oVeFOaukhISEh&#10;IRcqs1hULwiU6TPGp3RziK485C8y8jokCILgklKOYt0R7WRYmcsoKwjOFp2n/Tnrz1ubxb0Q0/MP&#10;dxDm2w2R4+DLDoIgOC19Y4qNXSY1zNZLcHmY1Ta+XUs9r+vPARVeveoVbDAf9dM8bzVfTAQLMn1e&#10;TovShjxdnTZeyjT9OUFwU+Bg5SUjNzV5veMl69ggJwMdhVhvusk9yvxxEgmCYHmUY5Efn0oJgutI&#10;7Vyn1Cjnoq7u5Z2lfL37ZDG8h5YlxokeUFuEuOAMgiC4GjSTw6xxm+l9eX5WuRSUU12wfOb7t9TQ&#10;U8h9oGCnFb8A73zanyQEQVDQ2zPaDhUsDXrbxEA4xqfgBtA98yvnvChgwOksIJFoX9hIP8mDUqNj&#10;siiyEw0GQRCcGTbWeKlh41mOCvNsgrPHzy8mhmsf2SCv2lROrxH87VMPptA3cnW9LxSJrXdvGHbg&#10;Szv4/sJ8jne/hU2mrCXBayj1vQTBDUA6E/qCiWOSxiLdH+Z0dbpIYRoMeqD/vARBcC4s+x5nDHfB&#10;lcBO1OkTdtYsNHt2MsvZWqejrLdJia9LrT4+Ldsjid/Nzi53ecx+QE32fz4VCYIgCC4RnIyyGDEL&#10;BKeDJ5M7oYIgCIIguFTYWu94V/82t5uVl5J564BaGZQgCKIrnAGdy5NFHBxj0vlgfobIQ8/H8flp&#10;rzdt364WKPI4NbixSDuZBJcWns9ZgksCugy/fouec5kpO4yNdV6CIAiCIAiCRTmzN6gFQRAEQRAE&#10;QRAEQRAEQRAEQRAEQRAEQRAEQRAEN5t4QC0IgiAIgiAIgiAIgktAvIEgCEri3RzBzSTO/KtHtFkQ&#10;nJh4jVoQBEEQBEFwQ4gH1IIgCIIgCIIgCIIgCIIgCIIgCIIgCIIgCIIgCIIzYYEH1Mr/Yz0IgiAI&#10;giAIgiAIgiAIgrOGd+VW4tZcEARBEFw/ML9zjl+RPzktCILzgX0u+l0QBEEQnDuzH1BrJuiYqYMg&#10;CIIgCIIgCIIgCIIguIrYfz8Y/4fajURubaPt4/Z2EARBEARBEARBEFwY8V98BkEQBEEQBEEQBEEQ&#10;BEEQBNeUeEAxCIIgCIIgCIIgCC6aeEAtCIIgCIIgCIIgCIIgCIIgCIIgCJZGPBgbBEEQBMFxiLVD&#10;cP2JB9SCIAiCIAiCIAiCIAiCIAiCIAiCYCnEF8xBEARBEJyEWD8E15vuA2or+OekZEUyciQIgiAI&#10;LiGcq2S+CoIguG70rNGDIAiCIAiCIAiCIAiCs0bvO8e95yAIgiAILoZJmkwg9mF4jpB2/WLxnCYx&#10;hAeSwFCWsyPeoBYEQRAEQRAEQRAEQRAEQRAEQRAEQRAEQRAEQXDFKR9SK2meR5Pw+T2A331ADXVj&#10;/UxKpPKV9CAIgiC4LMyabIMgCK40PWv0IAiCIAiCIAiCIAguE2f/9ongIpj9RW8QBEEQnJ5YPwTX&#10;m9lvUOMaSxZaJkEQBEEQBEEQBEEQBEEQBFcJe1AgbvbfSCZod5MgCIJzY868M8E/So4GQRAEQXDT&#10;mbN2CIJrQPwXn0EQBEEQBEEQBEEQBEEQBME1Jr7oCYIgCIIgCIIgCIKLJB5QC4IgCIIgWAB7hf8i&#10;EgQ3mVqfmCVBcNOp9YtZElwctfaYJcHyqfl5llwHeBTX5FCCIOihNn71SXA21HzdJ0GwdHhexakV&#10;LJna+DVLbhw85DM+7JqflyVBEARBcFWJB9SCIAiCIAiCIAiCIAiCIAiCIAiCIAiCIAiCIAiCMyEe&#10;UAuCIAiCIJhB7VdqsyQIbjK1PrGIBMFNpNYX5klwOai1TZ8Ey6Hm23lyXeB/SrgS/zNhEFx7auPY&#10;LAmWR82/fRIEy0bnefyNuT44I2pj2SwJlkPNt8uSIAiCILjKzH5ArbkLZhIEQRAEQRDMIm4WBEEQ&#10;BMH1I74QCIIgCM6CmFsulvB9cKHE127BGWFzS4xxQRAEQRBcNuINakEQBEEQBEEQBEEQBEEQBEEQ&#10;BEEQBEEQBEEQBMGZcCYPqK1MWgmCIAiuIDGOB0EQBEEQ3Cgux8sb4hUSQRAEAcF8MKHk6EUR90SO&#10;AefwmMeDIAiCIAiCIAiWj11vZZHrZYZLeBFrshhSItTP/pkArVe8QS0IgiAIgiAIgiAIggsm32AR&#10;CYIgCIKLnxNiVjou4a0gCIIgCIIgCIKLxR5QW/yJs/O89pUH1OwBO3nIzklZ7ZWVFc1CYkhISEjI&#10;FRSO4TKiH5NsfxWQuQoSBMvCzqnjShAsHZxWl/3UqvWFRSQIbiK1vjBPzgPu5eJ7pdXi4mti1Npj&#10;EQmWQ8238yQIZsLr22Nd416uMen6Yn6+WF9LDc7pHkht/FpELhXNlwpXj5pvZ8mVJt/bs/uDQRCc&#10;hKsxHvhx67gSLIeab5clQRAEwU2Fc8AAc0FNanPGBMI5CZcCk7GIvxEymXTDGodg21w3LE3wJ9+I&#10;6b5BbcF5jWqzhNTSQ0JCQkIuVoIgODn1BV5dguAmU+sTsyQIbjq1fjFLzoPLsXa8HLXw1NpjlgTL&#10;p+bnWRIEQXBSznMWqo1ffXI5ufrjbc3XfRIEQXAVqI1fsyRYPjU/L0uCIAiCmwznAS91OF3olNE+&#10;HKaCv9g0IvEJtprnS16mGN0H1KwCWUoL/xRdjeYJuBwPgiAIgvPGJtQgCIJrR4xvQRAEQRAEF4i7&#10;SRoEQRAEwQ1E3y4y77vSIAiCIAiCM4PLEBOhvFfhMruvMdO0rvH5gmp2H1ArsbrJYuuCKhkEQRBc&#10;PJgw5H9suBLEnBUEQRAEQXAaLsdqKtZ0QRCcIeX924WIcensMR9fvJ95DyRae0GaLzqCS02+txfn&#10;dhAEQRAEQRBcV+x62lb8Pl7KxTD7AbUgCIIgCIIgCIIgCG4MF3uLwrj4myVBEARdYky6SURrH5fw&#10;WBAEQRAEQRAEQTCfBR5Qi4vLIAiCG4f7VWUQBEEQBEFw/bn4K3/7cjvuQQSBR3pFdIvgJtL5L0gu&#10;hnjT1HEJbwXBsUCX4Rwv/11kdJ8gCIIgCILgBhBvUAuCIAiCIAiCIAiC4BIQ38wFQRAEhPNBzAlX&#10;i2izIAiCIAiCIAiCYDbxgFoQBEEQBEEQBEEQBEEQXEL4UuuVeLN1EARBEFxfONHHXB8E54sssjUY&#10;BEEQBMH5MfsBNZmguTiOmToIgiAIgiAIgiAIgiAIgquIvd0p3vB0I5Fb22j7uL0dBMFlIn/1FkNT&#10;EARBEARBcFOIN6gFQRAEQRAEQRAEQRAEQRAEQRAEQRAEQRAEQRAEZ0I8oBYEQRAEQRAEQRAEQRAE&#10;QRBcU+INekEQXAQx7gRBEARBcBxi7RBcf+IBtSAIgiAIgiAIgiAIgiAIgiAIgiAIgiAIgiC4MOIB&#10;teB6Iw+oraysiCz6n92bfkhISEjIFRP/QRyb9oH8Ys1j2YKEm9ilxo41CILgOhKjWxAEQRAEQRAE&#10;QRBcdio3W4NrgN53jnvPQRAEQRBcR2ydw6VOG16i4NM8oNa3XpZl1mSCfypBEATBFYaDuknD9bph&#10;wqkqpqsgCK4rMbwFQRAEQRAEQRAEwWVn6gZscC2I70qDIAiCsybWD8FlYPnnIR9JW1mZxH/xGQRB&#10;EARBEARBEARBEARBEARBEATLIx5SC4IgCIIgCAJP84Aan/cXwR/7BYCEc3oQBEEQXA1i5gqCIAiC&#10;IAiCIAg89pBAPChwI5mg3U2CIAiCIAiCIAguJXHNGlxf9Dk094BaEARBEARBEARBEARBEARBEFw/&#10;4oueIAiCIAiCIAiCILhI5j+gxsfYMu2b1UJCQkJCroPgTx7hgyAIgiAIgiAIgssGr9jisi0IgiAI&#10;riH51qzeo81pQRCcD+xz0e+CIAiCoEP5HMEyxSbfeINaEARBEARBEARBEARBEARBEARBEARBEARB&#10;EARBcCbIA2qznmATmrQgCIIgCIIgCIIgCIIgCM4D/qeE8R8TBkEQBMF1Jmb6IAiCIAiC4HrDx80o&#10;vW9QMwWRnEbKB9lCQkJCQq6w5LE9CIIgCIIgCIIguKTE99ZBEARBcP3A/L6SJeb6IAiCIAiC4ELx&#10;z4f5ZwmWJLIDSPwXn0EQBEEQBEEQBEEQBEEQBEEQBEEQBEEQBEEQBMGZ0PwXn/20T7PN1guCIAgu&#10;OysYxhvJcWMF4/wKxnnZSpip/KNxDfdg2Y2K/fTvjH8CiP3pseTPxITpejyilDeK1ccSmwxgx5+1&#10;ulnduCPvPcduAjOONftpWkMz+Kk5Un2uvu9RCYD6qeZf81+fbz3tOd72bTv3fV5w3tT8XrbpSdol&#10;2vO4WJ/wvkOazCsapHC+SZRMq9uGSDcWLEI7r5rnnONzeqtjKaY9byyzchbkmOpXGfNV6bfW011U&#10;z3xtVqqt8dwW6DgizpGmTeStEVm343CvJEwlBA3ed3Xp+rj1uUrrXe/hWlpLJactPlgQ7+PGm+ZD&#10;bPW6RsNGo1ukK52SMrW0Y1Ddz1XCjr/fB+24ZX9bLN6K9SXF5wUl/d4pU/Rc15PNxiVxs13TUxjG&#10;P9FFipVh/cSkxbS8NqBOI0ifDGCnwlvlzdkwVV7QT+tj/eud3NJqGdM6Xcyia3Wl8a6Zd/id469J&#10;i45L1n9snMpptg9s5bx2eZIv0paq0qYHNaY9ZiHB3Otxad5Syf5GAzVjT5bm3qaI4cMG0mScNF3T&#10;8WHiwzeTaf93afNK3yG9uffciqRDr6+8Fisv2kBpPa1YvOtJG4/Mb20495u8PgjOE2sLax9sJcna&#10;xfKmhSo6F3XhKMqP07zhzPCDujmT+wFCpbaltdJ6uUHGsJock06drjm9PsvC/FKafB8C5rcsTZ7Y&#10;ZDp+NQ2I2RHaijCP1zTOPnA4/zk6qdmv3bmmtMj6rQrERXz7LRvbjadJs5oWYuehl44OkDJc/IyJ&#10;N6gFQRAE14Sp5XUQBAtTW9kGQRBcNWwsizHtcnHcdllULwiuF+d3KzA4PjEuXXas/0z3oUV7li9h&#10;UZsguIzYeBVj1vkQY8b1p9afos3PlxjTrhvRg4Krj53Fi8pxOYmNcRrboMtVnXv8udcnF4s8oLay&#10;sqK/Wm6Ecfuan39zSDdBEATBFUdHdv11xWBCGTeyIltLg45JQh5FdJiGQqqC0jtS0zml5IAdA3/p&#10;vDpeTWvjQVpD1tpklFZFhrIdiB6PmR9MfTLZjSEjpGKbj7s5VpQx9Ws42zfNirwmH3kLi5V3VUVo&#10;Atm/FPEwzp28yMj6soFjawIHwipLbgOzC+mX9nxtz982n+FCcmbja3YDpLRxlIE+wX6uNtzH9Lm+&#10;DGHZISpN81TGBW3TduCwtmqMOmJ2OS56Ftcou5uFQ2qCP/S3CPpCI5gPoSBzCVSmpT23B5iPBhLW&#10;Mk2n3QfPfy8+L6QrpY/wpzmfNU/fdqL+Fkkcww4hR806RuYjyTcbtiMSspThMr8rVpfrK94HKky3&#10;dsAfExmX6O+h+J1McpsMJmsQbJGm4xbWYitHmGOOoATdXIaUn/NXVlCOCMuktOsy1ecOKH3nhRfL&#10;u+qCPwuIzQ06P+gYJusCS886HMNWRZKIjmlZV4T9RfXaMU8FwUKsHcr2CKmL+Qh/sk9NOD6tooVW&#10;sdWxSrersKHYGCbra+hpv1Lx54EK09gPpyXaqnLsurxCGF4Vga+ajxsPoTyA4oBjmQjnlzHah1tt&#10;M0qnKQqZ2neWmm5NarZXR5zvx/hDyQfW9oXuWFQ9cElr/d36nv2oFbnMp0gees14DbKO8Brsy35g&#10;cbQ/9BL1RH81DcaYx1AOhWW150tIK+Y/iPQaBJmee1Hz3QLSmC55JqQJlxkZRMX3sg+NX1spz69O&#10;GMdPoR98OEvbh7COgiSsg1fSAYRrYqypJK9plfzhnIJ07EAl5084I+X8pj8iEtIj1gZ6TaJp/MO1&#10;sd1vRFzGPua5dqAd0nQM4xzDdkObTdB2vAaFQbNmo520swnbpiZQnBLWIdejift8rdfVF/xZSFRf&#10;znlu+4T5UNTrFLQLrmNkDQD/8Xpfr3fQXyDsTXa/vOtf7kvPkVaYdl3bwAkO0c75Ju7zs7Q+z32C&#10;Hwtnf7E/DGR80/Gsvc7X9pA+AUUR6mNftg6w/fg20LI136TVC1Fp/aWCxE4+43BylmYMQkPrmplx&#10;bR+7/myuYWCKFsBH195tme3+2vbHFnMew7JL6vlziWEf70u70tL6pU3Dnymhb+kr5I/hf8w7nXkD&#10;cb3WNz0rj1trCyfaWjlOvVZkdwtIaXflxJ9LOWy+my1cE6jIW5pxTWFhicvcwbI4v3M+UaHtAOf7&#10;AMuHwYhh2iJd+oDqq9g+cM0i4vO0/CRSb78QFfOl+UjvQ3Jrgn7De5T5nme3bbVftSc8DAwZF106&#10;pXIudfIsXEvz+j48U+y4WmnrbsK0UpjOc4rnKL1wFmA/+cPxKMOdmWR4IYmophR5QRAEwZVFRnRM&#10;VnpBZxcOWWQRi0kXwgWtCr9MLGZATrIW9eTsxSfMkwj+SH00QSY0TJqrWLCtYcG9hry18RDxQ8hQ&#10;byyLKo+cUx+WGLhanWCRIQ+pMczUvOhrFob0lO5itpBa+iw5U/+cvdgaS8hLBPWYfZpk1ccGrpUm&#10;4HaME5BiD6n5i1g9H7NRSEfgLflIhJ2Yd13kROI5LApZsrOZJKJho3k4DWUMUAZFbqg1ogWprZi0&#10;iKGTk6DF3xwp8Xm5Cc3X4m+KbLICx7tOZjZqhHm6EZp2yQk5T8ydyZUWHzHf1ESVFekzFs95WW8i&#10;XxqYwEEUzokQHZf0Rg4u1XR+yIOZ3SyTT+ciT3YiyG5zWGBeSF3s/BRRH0t6JxPh3Ab0tz4UqPO8&#10;fGmwcqAiXyCg3WDCmzwyXNp5QcnlYTbqhEVEh/oQw+LXWjjq6EccZicyz3cvjc+G0DyEHtZaosfz&#10;fxXhdQh7C9N4UwdtsXqYBgM+pEY7gLJlLUZ/y764HoOg3XTf1KvtPyd7kU5mkby50oI//hxshH/o&#10;l0LEV13x57Xly3gmwvU/+0y+DsB416TDUsc6mHnx9Wj6ponLC+kXzi/wc+4YGoYwyv6i8wvHLLZL&#10;ez3SiraL6nH8k0JVGBbJxfOPBObAIuaJp5Z/5QR/KNl1KnAWxi8v+kWO9Y3cX2ReMcl9BnlNF5Ty&#10;8Q9hkyaN2wJJW0SsfFfelZKm/ojwoEU0j35WP/Imv45T6rhCvDOB9hsT2ud2GZsgDSZcp6UxtCAT&#10;hK0EdCERQSJs9/xlTtbneWHTSzMlhVSEjlTRa051LB9OG1CYZ+0OA6dCpSw53kdnf1dM8ilczauJ&#10;1y9tO2E4TSSnS//iOopfovHhtH2EsUaTOOcabQuKfgBObLkXgAKlL6Fh+MDNIEFQnH/4o9lvSFfE&#10;92wHHTP0XGciHxREezDctFEr7XWjjWNsBz4AxQfUKJxjmKb5OnrRmOWbIG7XrV6Y7sWneR2eMx3R&#10;4q+9GD7cBxpoINc5uI6Z2A+gKOgrYz6ghmseEc4fUEd/kmsdE2knnhcUtCQF6P3okQodb3W7isLz&#10;piY13ZoU8FyX/+a2ERQGP/HhgOZHAibWHhK3cQzqLLdWFx35NFzmhdSlIfuOSB7+cBwxgTPZdjpm&#10;abvYum6ABkEPcQ/bijr0dVZq2oIiZTtBWjOseh0f9vF5aVdQZMMtAw05UxSccKhhKsZ5ilzPZOHY&#10;L+tuep2qTtDRnDAOMSwOoSqlCZRSwN1ehzao1h+0rik+HPOb6wmMThj7Jzkscz9spK+gHPvOUsYw&#10;bi1NBGVhS2n3zYaANYVlMt7Q5sk1UGMTMiWydqMgDGT8gqM5XrXCONbR8pA61wJ212YVcfQnNowM&#10;Tp2CIfm+pvS7nOSzfdjiFq6leX0LLyw8D1RWVlB3iD9rbav316mHJByjylnC8nnNEQRBENxIOAX1&#10;42eyy4qrHza2qJaL2arolNs98mwfnBv0uAjXPFlcapZgMRb01Uy3WqaX4PJQa5too5aaL7yv+jCd&#10;HpG7KHnuYJhRIDNIVrG0nKrB4IxxzndBE10HsN3G0nZMnN0yZhxMY76p+cfneSH0uN3MaL3ffrlg&#10;d1RKyrJqOsHxmPapjValaH6XNm8WTsN2Exwb8/WicjyiURZnES/bic7+FCf98mj92s+8vEoZTRLa&#10;VC46Z7WtQ/S51WhwGmb5/BhtEiyAnbT2bZbJ/JO52xIW4xdVGOvkuiiYS2eMsXbo873XNUzX7I5L&#10;bV/zyjnJfm4ivi9lJIg2tPlF2p8ww8TDfBPSpxfU8f5Sn5knO3RVggtHG8Of+aci2nZB4KR8T9Oi&#10;KkxfUlsES0YbqdM21m4zmdW7oqXn0pm/iTndO96nZX9XbTy1tKCL+jIeUAuCILih6G11kwHmVgrC&#10;fdLRz5Ln5GY+hx6SIfmtGPKLMG4ZX5awPCuT+2U9fF3KeBY5ZhPk16RjC02+yUPesrZ8aX4tt3T/&#10;nKUUvhe/tX5FVEXQCNPlRxuN/griKo3fvTT+t31dRf+wXdnGZyHuvIFvRRr/Umr+VOEjGyIMi7Bt&#10;uJXf6TQ29iOS6XagYC8VmfbFdRTzwfHbt3kzUJaajor6uGnT3HZNG1JyO3XaV8LZxudn6bZpeVxX&#10;Scz/s3w4nd+M5fZL9k6+19c21vO68D/9CGv1o0vPeSLZz11/t6JYv+F+rL1DpsX5TcT8xrDzPeJT&#10;bSLtQU9bfxGvS5wFNGVLns93ab48Lx3dHukcx1UVHguPtzj+LLbeU18irUfX9wd5a6r4CJG81bBK&#10;U4aXTnm0qUnWlXD+TB3PVZPiuBuxYzXhMZM2TdsG4ZlS9pt2DTAlppP3JdKxNbH02vHcdLG5i1vX&#10;Xua7ir+p07Rjk452c3qylm7EfG/78nOcbv06xETzS9G5cPo4rrJ020B9aOcs41m8Txu/U0zPp5no&#10;PnRe1+s8/jdgrTCuUvpf/kvjqqClRbBHKbs8nqsl7Rxukv2Zxa5NzKeiwK2FJT5o0/Cvtcc+0DMm&#10;A7Tv4AhykLcoFzIZIH+Q89EeXUHfkNesFfWTVxagjSjSbirtOdQ9vpstuW/JKplNpXO/tA0aimLt&#10;a+sBzTPJbd4RKUlBuGnnkKq05y79JX/Ut/SbhNXH6kcvVoa2C1uw0e/YUbx+SF28b9Vf+OvappTS&#10;vyY5DUplW3T7iaZN6ee8xYV10XpOH9NVE+ePGWLU8joiPvVt085XIsjTMU3vp9Ofpud9XC/b7sFR&#10;n3XnWHrV5pdcZ5lfS7F1qJMBt+U8TDkspM1LIpyD4Sh+je38LGvijk9zepa2LbzgT2PT6qjUjjFE&#10;pfQVBX9E1Lddn5qPs0CB57ooIt4Kk3geFefKXKmdc31yFftWKeZXJ/Rp9q/3acfvjaiNH7+6ZfOa&#10;g2+IMulex+h9VBX9rw7baxuV2rWMytW858k65/OH45aMXeV513dc2VauS2iLsWyAcS1L4jaPc/o/&#10;C41xvTKCUPcAWwrycP2i1zG5vSE6V/MahWOijY/83wxYNveTBekqVuerfv6fpZhvta9o38hhnOmy&#10;Ns7pIpLWDZs+y2hF11V6v4X+P4s2sHK5DztHvdh5YOecnneU5tpWrnVzOXLO8vyCWD72c9bgFA+C&#10;IAhuMnqh0IqmqRgW7whVTWpwEpOJbPnSfjSFdDXaY/F0dbxQvw03OXYMZyluz1dFZCFUpHZpTw5d&#10;qLU6pZ2Ktpe1gyDNN615JaRs42VKZ19lbDaln1V8mhfmtVozZape11zKNllEZpbBxb+KfMHGD9Lt&#10;QilbVAVGWUo0vW1LJ7ncIvVqiPdbX3opXm+WQFcuvhqXyh/J9Uz3E8XCPs1Qf3tK7RCT5rzP0oFx&#10;lzZt3XPOZ5mP7aCUk1CrweUX8XsT8+e6So1uCf3+N6kxL/94+NKuosyjdl7W0qap7a1tW7Uv073u&#10;TKaq4C1DRGROMsy/XlSzxNK9nqJx0ujYXGYpMq9labXq+bP0roM0xzcb1TZftz6fJW2It7HbdV1H&#10;OhbHlKvePk39ES1Qja6PFRtUvHRpbJBl5373CwCfl2++Z2nbBiU0gsJEfFpFOrUNUb8g2KTM7zMq&#10;2r/UOBdQpW59ZaQ8f5Yu2M0cF5qvoY3zvxDJb8UX1qRJEkKUjnZI4y51WcbyZ9EaudKcWP/QuGI2&#10;0+L1u3nEx316xp9PsrerJifDfKZ+K3zikL0gu9ZffBmW1o/up9QXge8pLuXqiD9/Zoqfe48jsBWs&#10;ncyPhGGFcZM63v/QQ7QVbx1iUk91qEt9MxR6rcJUmjzEYVHknLV0anY1pFnLMsathSE4KCfEx83f&#10;rd/beHv+Z1UVu4aZK90SF5Ir3Aadc2imQF2klge/FaLXI9iDiLW1v1axPJV55fVLtqkd200X+IUh&#10;BBqZ7jNeLL8rrb2jSYblhUjtXKhJzZb1Rh6O7jyIB9SCIAhuFDpDdiZTeYCojfNtSl70rQoU08cU&#10;RUFJ5S+TpiX/GmCmjLKU4X5pFm/yafdX1qV5wl0k15f1po2IPu0ucbGxYzRhml8gLltO6595vlq2&#10;Leurj9BQRvDbyHxIX2WfNv5v/Mw4dbxvNe5llLdqv4hvKP44anW2vJqc1rbU7/oHOUv/tCXzr/rW&#10;zun2/J/2rfoVwvYRybpShuWzv3Nr5WAfU8fNfdunrc20nvdfzVeWV5PLakt/uGM+xadTQrNPCveh&#10;bdmMV9Z2Tdu4eG5PbWM7B3Ia8yRek3wszX798faJz/f6i9iWUpbl82aIeM68Z+FFpLR18cYXfl5p&#10;fav+hM86fcxE8yU961ie6bbtgkzZ6n6qx9dI6Z95PurTv2q2uQ2yv0qh/yjmU8qI28b3ub1EbDwz&#10;yeXkNvV9RqWMn1T62rZ2vD7fS5l/XrbWK7KfskyPJTlP/NpKZ6xCGTY3qd8ppqe+asoSfbVv2sHZ&#10;6zotS7adFmcr4v05Sy5bu9h4NOvYynQI/VTT7fhRhWstWW9JnFvvf02TtrJ0EaRbmTPF6m/HVjvG&#10;RaTPPzUp8y+jbfYL/DjVl8Tvha/F35petmfbLjlOWxErk2Oo23/zQbz6sXTWL0v1OHzY4haeJzXb&#10;WfY1/b68Uvps/fFlf9ZEfKwi7dLJ1/bw7SZxaRP6HtbYn/3iuHnrh711wId92oLS/hqav5K24+o7&#10;3kXkuLZef3FbvebVX4/zprf6lO1g0vrX+9bC+rYUFX3rO/PNhn6nnp77sk95AwH3Z+sJ7l99Nxbh&#10;GwsoFm+l9XFNWA7L5HGVx1/K4v6ZluPaev2LsIXf0TIq2ndszm/6iBfrLxDqq+R00WGbUTTezkFs&#10;X4qvpw9b3MI1mWU7T0r9k9hOn3PLkXy+i1/Vl/y6p/XhQP2IZPO3Set383NbhqRlsT7W9LPeYyzD&#10;FrdwTc7Kdp4c19bnm76dl+o7L9Ie3PaJtBd16W+meZ/b/VhtF9NVHW5N1GZa+vJr6ZZGKY/XjtmH&#10;LW7hmsyynSfHte1vg3nij72WbyJ+avpFq9/a53TXd6Z968o0vUZoq5/5xzvLP+dty/oizrVkdWzK&#10;gvVOKaNGjnplLIL5FzFe20uf8H7Lfm7HKYu3vu62gXkZJSIu9xFE7Byad7w+vxSffxlsFxGvP8MW&#10;/pqa482nuS10TuG5bX73baHt07STlIEM0UNrYB/ttQvOj6WKPyZ/jD7cJ2dhu4i0uu0ZS591Rfyc&#10;/W/+FkEmRb9fQTint23ANPqdgoJEYAB/TV27oO91rlsooreo8LpIr1vaa5fuMXb948N9ch62bkyA&#10;D+aOcYWMROx6w95kRmnTqCdp+a1V3Iq9vAWNedZGFPYRL1aeE7SNia9LW38TO8ZSyvwyfFa2lD79&#10;09guImxj15fYP6xPuX4l45aI6jbxrNf2q7Yc0/ft1WmXM5N8fjVzqBfkl1Itgz7ULY9I5eyIB9SC&#10;IAhuMM2k2yNYSWZpp6Q+Id14G1vux+9D8WmWXqZNix1nN717zGf38Xu9mh9/BF1qeWXaTFH3A7+/&#10;+HQ/hc+qUu/Ps3RavZxvF0TxOaePb5uTi1HLa+U6fI57HKUPavYe3zdKu770PvG68en/tD5raIel&#10;hlKvexMgS2mUadrC65pI/gyp2ZQiulf1Y/VfVOhLLzUdyiL5OSx+nKfvpPG5yVX9lMexiBzDTyI1&#10;/QXTps5xJz6v0YlP90OfqBAfn5LGh10x2jQodUTxe42P/3jfnVCadrE+0u0nbaj5mu4E4kucTr+q&#10;H60/yKdrmdMV9auiBn0+b4Uf9+UN0ojk+S94qFNKk18K80zavcSn76P+JhZWqbVbm6a0Y5jR1b9O&#10;n3zeLU34UT/V+4tJ6dNZMm3Hv/GZ9fH+qwvxYeLzu37v+r+TxjHU1soSdlIrT9IL/U6YcpU/dgzn&#10;KI3fapJ9LTIv33Su+qc2LpVpJxF+SOkz81sZh9h5ndvI0+hUJT71T9dPJVP+nyFT9K655kj1XOmT&#10;q/qp+9AELm+Y9r+1yax2sb0Qbv01R3vdUc8zmZWvedfjUzuvTPynyJt57uKTz317c1WrxzC810jW&#10;g435VMNdf3f2LRKfuZ/sY+tQrZdLyf3J2qTI63RIh9sTPmX7XDZxn+KcO0viAbUgCIIbhJ882y9y&#10;LQxp0lXsKfDy6XDVo20h+LRTG5dIsPc2xxaW2ZOO/TVPuhcyldYcdyt9dZMyc36ZtwzRX7CanNY/&#10;FynZl87Her4U+V5M10stH/ZX2zcm/KV/Lf3k0vrF+c2L9232pQrDlXiji7TcdrIPFw+5IPHtSGna&#10;MI9RSLPxyufNk+74xjS3zysj+S0aSxeUjfPezn8b09pxjWH1u12wqTDetoe0CdPEv06yXnscJqZT&#10;pt880TGux4/mv0KsTfSX0K7NmM9ycn5jY+U1HxfutGuWzsfbLyLTx3iZpTs2zJCOHxmHDf0uZRT+&#10;znkiVrbPb8qweNbx4vVL6ejaPvpkUb2LFqun/1hamV77eF3Tt7DfD8Y9vpWoaSPkT/nUSeN3lFft&#10;G1Zu1u/sa5YcV/+KSu4DtX4m450XPwZlkbGs0NOxUsc8kabsixarYy3vEkh5ztO3JshXP+a85lgK&#10;sTxuGz3+1VbRFB+eJ0Y9r3ocxxYrsZZ3NmL+FJ/yXG4+7dE1Yr4Uf6q93vDP5XG8knDWh4iHodLM&#10;O/bp9B0V/ZhtGS/T/Ufz2pbM9TmRLKOMyyrZT749atL4wMnM/Nq+li3L3ldZHsNn9UHZMp7Z9Yz1&#10;k4p4P3tp6pvbj1sLu7jqVMq9MnKG9RdfFu1iInlOkKY+7Y6Rev3SlWZ+FzuknYHY/mt5y5ezOg6W&#10;u+hH28DPE922yx9JN91CXJr1kU6eSRmvynm3wbKFx7DIxx/zrI//slz1m3WAifUPF1ZR/Wbs8iJl&#10;+Y/VBXYh8wU+LEXGrMaPJtQtxfRzO+R4a3NWH78P1OPC5Th1UV/peevE+64JtzadfEizBm5E87sw&#10;oRRPLZ9S0s3XOljdrqqYLxf9mL7Z+LgXjnJsX22fto2Q58TOAS9tGbX6hqgcz0eNfxufI93GLwmj&#10;LBFN0/la92FzTKOT01u56E9Zj7Ju2Erdc35zHlqYGmdHPKAWBEFwA5EJBx8NqyjtBDtb+LeFcb2E&#10;5N9RjjGd5a1WJWWZpDWRMtzGWxu14xdpfL23LRDaoxEpJlFb7DHdsGPwH0kXW+ax3lb3dZFxljJs&#10;8VKvlqZxPcaudI+xK6qzqH8o3fzl20obwD960aHUfMqP5gC0QfP/mzfpXlo0hf4v61yT8pjqdT4L&#10;29n6mmbnACVl8fG+vFIsP0mZLJ++L31Y+t1E6cZa9Jyn0Of5hjYSxxOGeVx2LHa8KrqMpE6b1or3&#10;h7dtw76s87Kt2Xj9xW277VKGa3EvHA8s33Q0zP2zHXxb+XbNsTy++Y+cEtIlGdMR2eU6YfnW1t1j&#10;bI+/JrP9M9tW81qdsqyubinTtpRpv3rx/lV9rWcrdTvdp7WB/5j/8IHv9SaCvha8/oEu+1buX4r5&#10;3vxvx6h16h6j94+P16Suf9G2NRuvX9p2v1DLvp762C0Zh/jYfxj35bSiNw+g0/x6UXPaj6Wr8NaE&#10;WfPjwxbvfpiifas8xvJ4NVyTs7Wt25mY39qbNJ7WA5rX9RCl63fifdPcuJF0FbM3LJ1/New/Pl8x&#10;Xf3Lfc+em+b5R8M1OWtbO/95HP5425DF2nB7HtvHUlpLhkk3RtqSWiFsI+sBNR0V/i1bj8C49xgZ&#10;rslZ+9brezlbW6+vaybrH20fMV+WH/F/nl/ItG6L5Wl/ZN8t98+6WZxhnRs559kc6XVL8cdUP96a&#10;zLZt82oya18nt7V1q2LebP3XJw1oD/11u4ppaFshJGObtq9GKLZPE6R1xNJRv4kXpHVE689jZPtS&#10;7Pj6jnfaNxTvv/OyZb0pOIz8V2V6hNFzGCFc55uP2i8HqKFbo3Ezw5JH4X0CvVeg/aFN79ZH66t+&#10;VdEfkJX1N2nt7PindVp/9PvnNLY1afUvylaF5zGQNnH9RNrH4r699G9XlEZPRNvP+orfb1kHjfs6&#10;qnTzZ9n229f023BN/L5U2mPQrYX7xOf32WodsM0OU18BbOzBJu9h7WPWHkjJWwlnJO50rB3YN8r+&#10;0frAH++0r7zN+dnWpCz7tLbWRtnvQutx/eSYNlEbb8R/fLzU07aT9stbua6RdOTn8vVaJ0upn8MW&#10;1w/L1jGS7Tt9jN1wG+e2K2dvWxMcKP5S/BH5sI93P+YVSH5rTaPbnP9Zig/1Wt8jnnX0HkFTquZn&#10;IRZW0T5r/lfhMU8fZ9f3l61dNK5Ss7V4219Uan4wsTlZ4zKoIa5lMC3burYxvxua74X5+q2FfrT9&#10;tI1Ypq/z9PHacXjx+pfJVuN1qenPtvX+zmJxJ60v531UR60I5xc7N+rStn033Ceqo8dV3gv0x9s9&#10;TpXWB94f52+r6Twe9b8fS0zU59pHKO25rDS6ud3Ugv/dZh7vKIZcf+C6cML9m7BOPg7pXK8w7qWe&#10;btcu7fEiXcrWcHvMi/vnbG39uWT60+eehlv/M609l2nH8lVWXDmtZDs0jgiuX1oduE5Ey+2KrsdU&#10;vG/tmCjltb7lUa8mbb7qdMMqXl/F55/Etk//fGzhv8paWcV9OM+IICOjOehRSLO1mNg1fU1h++lc&#10;1j1/6udSv9Rtp4+tlZotK6bS5jt9+gFiOl05O1i7IAiCIFgiNp2T2qQ2LbYoK8P94rF9GbZ/X4/T&#10;UNv/+Yn543j+aeVsbWv0+b9M93k1Zu23X7z+PNsy38fLvFIsf1H9Uk5j24rnOL49Drovq2Mp3fr0&#10;i9efZ1vm+3iZV0qZ7+Oz7EzOwnaemK7qL4PFzoPufrvhReS4tqWul1K3FNMp7Sy9T7xOqV/G9bLI&#10;wtPo5af3qfezT2+pp7b77u5fxaf16fSJ179o21n2Pm9at2S+n1vm5RMtpy3NQrNFLRRL7ccfz7zj&#10;nZZS34dPazvPXmUe8z1QR+3MulZCV2M+/3/2/nQ5kiVJE8UsFmy5nzxr7dXd1VXd0z09d1pmRsgr&#10;/MNnIB+IL0MRvgtJ4b23p7fq2k+dNc/JPRNbBMDvUzU1V7cwjwggASQC0C/wwdXU1MzN1Vb3cPfw&#10;Vv1UrePqs+UfH7+MZ01b23u5ndZgbU/pfaOhLtxCO2bYvoPl27fta9o2hGr0WIaPsc31/NPmWdPW&#10;9l5+17TD6dfFsH+Xo7+/VeW08DLWtuumI1tpz5rey6vS1vY+ruMqrOP3ofpp7e9yWPtjlW8831da&#10;hfdd7b93hd+Phy/Du9GOf+i467ghuxavOq3ZvEvajoahOm3pdc9dWxhKS/TL6eVWuKaPX2Vbs7a/&#10;vmmXYci/Q7qaRGuf/XK2yuzDNX38Ktua1yft+lhte5bcCKufIa6LVcfYjmvRx6+yrXm+tIStivW4&#10;vbwOW5863oeHYXGr7Dz6x7PsmJf5pw7X9PGrbGtedFqf3us8Lb7NFtb1edtONZq/L8M6ZfJx3tZk&#10;H1/Tx62yrfmuac1+edo+Fr236MtFrGPT2nefVs6aLVvSx3lbk318TR/nbU328TV93CrbmsO2FwGr&#10;PaNHa5817UaXVtz56P1j8rAP+nHe1mQfX9PHrbKteda0Xfyiz/rpiS6uT49WfE3bl9KXsb/PNmt7&#10;Ly9LX8fVch1fs2XvZR9f08etsm1zXdjKYKj/rEK3z7OWubb38qr0q+KWxXe8fLDFBgKBQOC2wJ6Q&#10;KOSzFvNMe8YYPMU05VmmLtLZ9XSWj+n4Geu23q0niiXLpywLaxvPkp/fL7eMI00PntZx3qbBcrzZ&#10;7pT7uiwyf9vPMMvykuFSrswVaRl/OWm1Zo0Wr/ffZ9/3ZKajb1EfUifcQk8W/2dbsdP8Cm2/qyhl&#10;6Mpc5AH24s+T1tkLLZ6fZp1n4iO+y7J8XFzPttbJJ/cr8Vn2Z/G113m99zO3jXJL28/+r+ltfVqv&#10;HyLiB33VYM/3VdpeXIN12rKvnNbbLnDttPB9TXykPrMsn15Y8+mY40CmM6qO+8j0fSPXoTzjgr5D&#10;jlHHSldvkn+uyx4trmJJk+Uh+njIZ6kXszHZKOksXKcxmk2WS1qEl+4TLDYu3fL0Xb2IHZQjmSd9&#10;v8FWxi7S+pn5uGaGJETY9lE+ou6xlNd0XfKVlGPK9l5u2Rbm+HdJW2SXVtJbXEXatNL2ZPGf97Gn&#10;1Yf6uLO3NGCeY3jxYNEu25yB3Xw2VA63n+qYlh5vg973Pu069bIQX6VdVi9CSaGwY+ouwtTH2lGf&#10;3TVSx/Q+38U0fZo/Wz41Wl4d9XgrG7IeSxs8a734+Hepl6Vp5Ri8L/UZ3P4xdvourp9GSf2q9upo&#10;6y+h6ZnGp7Uyevr9gfm4ev7wx7iCV5l27XppcCG+SivxFidkm8zjfs9/Ru9n87vpPAfqUvaB9eHp&#10;BJx2TPrEdrd25P4drVyF1PXZ9IeXl3Aw7bL0Lv6i6kVlfrg1v+X4TKbt9zf42p9LSh+xevB2jCPp&#10;f/p9G8PlTkXqlunzGwsGOQFRQldHl1IvJi9hndbXUZvqef3UbVjf/YADE/bHoQbN38YSh7xL+99O&#10;o5MtkDrGQS9hkHHJiLCQdcZ0JPOweiRrmzGOl70p+6Dsv+N1qRfhirRmf/Y6rfZVPjkO9ahEPZ/O&#10;oGdf0voVPeyUrE/HYsN8urDkW9KorPvt5HIMknaRC/7x8goupCXPlJa+4X+0ozNwnOnDPl5p7dbV&#10;gZB+W0Yby/RtKr1+uMD+MdVc5tsrrZf3nVZ8ZWMcmdt+IeNgh3/C7P/i45KH0ccvY7Yr/eUcLP0N&#10;ZVh2jD6O+gavvF7kw3QcW8xnq+jrRM/zjH0756MR7IWoV26tbOI/9KFy3jmcB2FprL8ZrAef17fv&#10;r1601N2YZPMmuY0Ypc67Ox2xBlpNpBFyjaT13N83fV9RfG12FmY9sD/6Pmlx3p55ZuawHfsq3150&#10;2gW5waVpV9DKVuyXpbU45yuD+tZ86tu71xktDw3r9QPouK6yNVerHfj2ktuPtauubS1yLG2QcyTa&#10;jms/71Iv75LW2wxxKC3R+bbTK01vcVlGBkLKpX/4+sAOSOjllU/w7+L5yTrnKC3aeQuJMtVkOb0M&#10;Xq96yW2G6yuMa7r+qtsY2xfb7RK6sdBY2q20d9rZOQjkE/hbzlmotzK4MsmHZWJa5uHJ/XCfSi2z&#10;tn87dxk+3uw7H5/lVb61+POkJYfq5V3Sepv1yL7hx6vcb4zWf8SO9P2IzGktL1AavpQHdbBQL53c&#10;Xtt3HIq3tBrPuq/ZGh9tDKXsbXMe0ibJ3B5lq+3wMsE6DgQCgcAthk24OnkuymWCL2GzqdGlUxJc&#10;PFn6Pg3LwiZ7GlTu9tWP78rRlblG38aHlQrL96JpaMW1aPBhH+9pWBY2uaZhdbhVt97fRkU7rkXN&#10;y+DDJtc0+PBQXE2DDw/FtWjwYR/vaVgWNrlmB/O8oeXDfltux2dAlEV0FV/2nbNRm0Ua1okz+LDJ&#10;NQ0+PBRX06MVX9PgZaK2a9HgZcLHm1yzQ65Tt+jv7Op6aVPr2mB6n89yEi25psGHh+JqGmqdDw/R&#10;UOt8uGYNr/d2ehKpNFeaXVGIP23LePNxpye6OIWGF6E1bp9FO5NrPWG6mgYfHoqrafDhobiahJcJ&#10;H1/TYLLXm9xn7efO1zW8rdp3WJWn13l2++zCdZyF+/tQGkxu6YdoqGULm9wiYVtDbdNiBzu2Wt/B&#10;+6CzN7kF1ff359OYH+twP43RoHJnZ7BwiwaTW/ohGmrZwia3aKhlC5tsfvA0f5hv/DHXtmZn287e&#10;67p0Gqd5eXvVG21f/XQd+9C8ujSGLo9FGkxu6YdoMLmlH6Khli1scouEbQ21TT++C3Vxi35s+7hj&#10;K103r/DCtdH2ojG2x05SWLhFopY9LK5FYkgmLNyioZYtbHKLhG2XoU7X0dp951+F97nqLY3CQvbz&#10;IXZpHeSXND5sOmMd1yPyzBeI/f5q2cPiWiRq2cPiWiS8TNRyTfuvUN+1fNxP04fqzb5Dl4b/4St+&#10;mWQX02Gqsu8THYtvHbvPsG0/RZ9ELXtYXItELXtYXItELXtYXIuEl4laHuIirF4Z39Vxp/Npre6N&#10;/Xif1tCP76OOMxqG9EQd50nUsofFtUh0srasrl/321hNH+/tF2Xb0yJs32rh68D82ve/2rTYz8to&#10;GNITdZzRMKQn6jijYUhP1HFGw5CeqOOMhiG9ovNpy4eKvo2i05l+cR+mX2Q/3fr06PbT7be/f0Ud&#10;ZzQM6Yk6zmgY0hN1nNGweGzL/bIsvo6r7Qjdf6fr4rx9v4wKi1eYzTIahvREHWc0DOmJOs5oGNIT&#10;rTmzG58W9ZyTde3DL+5rqk1JJ3b1Hjv0fe/L1tfV9aK0OJ9uONyiweSWfogGk1v6IRpMrvWE6Woa&#10;hvTEMr2h7/t1aOn7dUBtaRsDrNtRs105dm1P99jtW2HhFg0mt/RDNJjc0g/RYPKQvobadT7u0Pm+&#10;73NPh9IvGxR/WokszDiEVxFp9H+fhJcJH1/TYHJLP0SDyS39IvWjoa5dLbYxY/7AX63zjr5tTt/z&#10;FcNGhmGSq4glIDupn1fNrmyaiujy6OQWCdsaahtPopY9LK5Fg8kt/RANJrf0Q/RQXdcnVK4x3JdM&#10;vxivKO0Cn65efB11YZNbrNOtsvf0aRbT5g/anLbb7CVrixa+RHAvgUAgELgl6L6Ix8R5epLkqdbE&#10;p71mCOeniajHZDrm/AP59ESfBrM0djc47w7Xp9T0STWlvc1H8+YTsv7L/1WUO+Qr3SKtHCxrJspQ&#10;4lHe0clMyjGBQhYISEPatNqVW6npIWeWYxTafi+W6x1rn+dJY7zItCp3Plr0G+snP6FW2oHVGeqG&#10;OvG96bCVcM73BPEnzPP8Zb5KNsuZ21qTzm6ttL149XHdhklrxxLvafFSByTfwJXSFJxANvuFX6t3&#10;++2X0/bTxZm8iv18Lpfvsq+VaZt1o6zTri5D509Ja/myD0g/INlntN9onyI1TsOQkc4obaGMy6xv&#10;Y96HY9lvlq+C77Kvd027LL3GW32of/XrZcyFGLs4F4o/YVzGrzLvdfOfPj3FOmDa/BU1wjIPZUqd&#10;idwui3FVma8L36Wci2npu2XUsUx8yPaONPTxFA7n+CXjHGxkHMvxCX3pFPa6nmHaqr4WqHXbhftl&#10;0LzNzmycbTmWRb6Lr87Ks+5HfdrRH5PoGM/6IbNO5o2sL+nMBpmOQfWJ2ml/ALGdoM4kf6tPiWce&#10;WWf5eVZl7uJor2mGxudlvMp6aZPHprTjbrHM0Y7eP14vddPTnWi4t093DgDloi+9TvPpwtqHuvyR&#10;p9Ed27v49n2lPStX7qf4Rn3H9p2w3iW7vqM+tTc8SH2NMikzTuqrG3ckjznCzMfqwbelzFq2cKu+&#10;1uG7+PX91QuPW/1mPvC2RZd9a/6kjn6mjvO/9iHmwfrw9QfA9PQUtVy+bHDkK3MyYCYUWGAZAaYW&#10;IjzEd62Xlv4i2LU9+rHzMWX6ztap3ueM48HzWgSp6aBDHOd0bm3MmcC3U1C+2oavldCD6D7pdM40&#10;LAdsTsdYXyPVXOPM1rhYfr1ov9xmOc+Txvi+0p6FVr9l3mD9OVq81XN/bmIa60/5LUSwKWl7edb7&#10;Pf8xvkta8irSWhlXUezz2EDfcb1LeSrtlmGew3BO6Xxu/tZzyrzN8V0/1fU189A5BnLezzL2ynVG&#10;bm5a+k1Z/Fiz2OS0rAdhZ9M/x+zbaz9inNKuB1jarv48O/s2maexO6aa7+6fdtwqrp02+6Aj26uy&#10;87On2pnPhOYHCat/6SPZMg36kax7sUNLo/Wl+yvnjpKms+n7W2ll68pIu8ZxreCV+LbBd0vLcYlv&#10;Ix3iBJzK1t5cqjeca515io+RKanrM/pT9TrPOP9mvflc19UMd8fjj+ndjvGGpM1jvp+zOz9qvO9X&#10;5vvib2Ri12dS/l5JrsWYDeu00O13Cc97fOSF+2dNvktaUtLTn5md/xjX9x/7STrRc8XFOgNHHMO4&#10;HshjGaj1mCF5aDarKLZLYNGSPwJDfF++PXtang+ovDqt3fCjYTs36enRHeQ8BOck5fZcvv3ZaHnR&#10;zss+XNPiV9mtwfP6lXzXtOdNf9a0Ov6jH4DWr7o+pTL7Da9Zqh3GL6GOidoPsx0o7R22+pZc24/W&#10;fX2+uYx1OT1b8ZrO74fEfFp9MLvigzjQ0vKcmt89Ka3tdZRrGJcM1kMgEAgEbhl0ErWL7JhccbLA&#10;7VYOi37MCQ12cyxc80VgPZnQEwqdAPNEjDw7MkwbnqAfI54n8noS2CTyFNbyUtoFNSMXCNg5FmBp&#10;jn/zYzkmK3+aUQcDTrjYkGVfdgzCrOMFOJIXhjJtXyJzMS/Hp/5gmWq7wbTGnE72Z3KLVqZatrDJ&#10;LV5W2nz8XZz6Vb4s4Bc40IlvsNUTf7StyWnanuaTW+inbCe0Zf2wrpCcC3J+yXZydIxtvpGNlH2u&#10;QW+/Tloff560Q/a+npeRPvSyD9csPidn4lO4U17EayczE1mEsm2DaPLKrn1rX0DfKL5lnc3T6ewQ&#10;PBLf22Jb6xQZyAVtvagt7Rf75QVqSZdJu3LsLcq+GvIQffy1TAs/1PVSyy5sXzKTNibwAqf5trs5&#10;gGRa2LLeUF2sownHIoxrE+j0BjPEoavwizjG68lT1osMyjhMWpktrDZK6AePsUEff560tX3NOo3R&#10;xzft3bEVnddrmza/GO2CTE3/Gnye2E1GMjJJm+dJG7+o2cI/9kGZZ6QPsC7Rt6TusW/RY8t6gb3e&#10;hMN8tT0Uu95xOHr9MrsWvf06aX38dUoL6hgEJ1aUMUfIOoJvYUaWL9HEvyB8rhd6YIQ+JF+uMZ3s&#10;V9NKHpQXqHUnctkfyXBNHw/Wx2RhL/twzfeVlhQb1z4X2D9mmdPpY+jUv9hyHTbDeIatzUOcf045&#10;/zAd/Ipk2LJ/IYR0J4jXiyUc05AIfUj6HOS6vvts+N/YOr6a3m5Vujr+wtPiWErboy9aZFyfHKtO&#10;4UO5UWkp6VOMVULK6juOZaxzWVdwHMQYlU6wDgPlgQ8r3wKZ3rNhs3CMa/Kq0tbxl5nWdEKOU2jA&#10;0sbZ9tX/XDtzvSV6UPNAH0NFk7Q95TmOpNH+R5tTrOvYTzjX8Ga28QjnXyPUHYm1hbHMQY7dmoX7&#10;WkIruw/7+GVspV2WvmU/FFdzWdpC+K30NSPDLTvOL+hjOJfkmDPl+TH8LGuGnI+uF7hF/SGdEPFw&#10;sPAUck0ZBMFWXJOSFfYB9sq41vEO8MrSahtju5Xjzu3f/Me5W9suOYZvyRGOFR+Zv9kn2DfQR+hP&#10;bGc4Vzyd5S/fEEc71g3PjXT9BcJvrCvOTafHGNNgL/ukjuWQfkZb6BAUYjekfqmj5dQL9pTteHL+&#10;Plyzjl9mW/Mq03r7c6fVuuV8UZ9nkuWmNJGzn+nzkpf62W46FEJP2vWEhXJZuBVncovL0q5ibX+e&#10;tDxuI453kGbD9rwm0azFh6fHbO/w35x9gj/PA/EY5/qYOyxftnt9qJN9q6s3rQem1fKybzIPOROi&#10;PXS9ftA6xlq2sMktLku7itcmbVdvNnZo21afmY71UfpAzsPW0jy33wIZ1jWAjlF6yYAVCXuOWay/&#10;sg/Wf7VGlLwzs47tw8sW7vIhkffSY8yyhU1ucVnaVTxrWq5hzK7Q+aDB0pYZlmMn6RPEIc+u3rJd&#10;7isc67bgPNYX63IKW9LK0EuzhF281nOf0NuxtWhpa9nCJre4LO0qLktLP2LoWGCvvTvS37yWRcKX&#10;1jabhL9lLXDMMQhb7NfOa06lTsyf6j9ZI2ddi736XiibP6bM1vG2eN3SrkNv30pLX3INl8MyVpU6&#10;Vd/JGFJ8qv1HriuTHK/YUZDvDOuwE/CU1wiQL+tP6hFrM5mTLA9Zu1X0erPr1dsKluPJrOUh+viL&#10;SrsOe2m1DjjO6FyhaympB9dPunEdEXm+5pzCdbE8ACLUvGXux5ognRyB2MKvpH4w54AnsCfLhzKq&#10;S4g8hdjhUma7hXMXkmXxsoW9PMTLSLuULD9obVDaofM/jrXQdDhwPxbW45DNvXp+oWsAuZbJNTWv&#10;wWDi12ubIKrL+h2Kg3jqcnrJg3VKUs7xnlZ+Hiu5cHyZdXwtX1Zacsj+XdKuSbnRnHUnddb5U/uM&#10;6nv1ZWsxVIfWEXTlO2e9qUvJtk9m/0sdrEnsZ+GcwIfrOL8PlkmY4ypaG5QxWK7R8voS+zdJPe14&#10;zJnI57LB8gYCgUDglgLr1TJhiixhyPwwQGAC43yUQ2cAJzFMbrK9PGp5IRcVZU66WS9xJMSCrK8p&#10;m0oXbNL83m4XLVssOtCmrFlxI2KuL5qy3XEri6KohyY7v6tPpa/2PtDRNMP8rERE9rctlinT30Iu&#10;Umu/iz37cdeX5ZPzWbAPnp3Oj+XER3SoI6oJC0MUZvn8YMa3hR5el+XsVB2bavvcr+QKS66bbKvm&#10;ll9H6qXeQKsnSyMmzja4yG5s61iZKDPEx0bRQMj1oulVq31I9QbLfxXPDtvP5nFxjqn9YLad6ONU&#10;1jlC3Y1/lOWCh8qWTtKiY5hdySfHIYWGV6FnlhNvPA2ddxUMe9Kavl4k/vEvs69XSnIdm/J+We+c&#10;77keENuss/Yg0TldD6bPaYKryA22RuikRkXsdKrPcSD1pR4LOvsy10iaE6Gu37o1XLDvU6NHHU9Y&#10;lfCLVB/nqXD76k1QWVcBtZn8TWhDbGs3lR3yKmvhwxglQOcLNcitzSfe79L2i5+7eqas55bsE6bv&#10;7LzYQ9HjnzWA4FLq3MEvProaXCQic30yvAjN6+bRoQouYFX8IJAwt1fxNToFtzaniw7R2k3kn9LL&#10;PXZ5DNsEOy7BgqkKNk4V4p/528Ypur7n/gq99FScGT7zTeV50aVt+s47n3VCIiS2UGmabJOp8U5X&#10;xSslYYbWtVEjN4lLsMTc/ChtfoHwRabC5nERQfzz7CJyHZkvTY1/OUhgFz0qNH1wmIs+60PixBT/&#10;MsUW2+56szsncXYGv49lLHnccHZjw5AfaiCd+BTx6Ezd93rK7lqzrwsD6mnhoxaehlacZ4dW7Kaw&#10;Q+37Fg1e7pDzLG2eW9iSFl/qpqtzQraI6pO2FtCNT6Ow+GCbLZ8B2bcSV8xVp+zSSVrTXwaYrc96&#10;cDdmuJp2PckT/zr27C8fcYNaIBAI3ELonMMnIvhkRP4SSuadUTo5gX4G3QyT1ByyfKlIe0wZwonw&#10;9GQMHZbKC6Qt/o3m4AzkExlHF8oR3w7AW9zLsWBCQ9GmKNrWdAruIGaS5vJUwRhxY12Ys3xyLJTt&#10;eBDHV4fzmQW+KUfIhTwn6TnccihMxlEln5OnwvbxXXsm1Kk4Xn26ivQ3XyY7GU0TXxfL9nXCpwug&#10;p070fPaAdQH/j1GHfKlKc98bx3b919T2sAZPj8EZyH7Jfjh1hA/RL6Vdw8/kKbcMy5KPbRu+tTYu&#10;WtQMdGPoJuNJmsL3E+svaY7x4UB4eopyDrR/6SNWvjXZ9tUmsvPDIJ1/vG6ELdmzQ9865VtOxqeo&#10;C/QbDmzsQ/naQfeaZfyB3DJetrnONZxpOk/5otrG59Yx3TTSrxXRnntyZjqFPR9TRwwdrD6mz9gn&#10;2Hew5Qe6ri50jDNb+4ie840RLue4J/Oj+J9z48XPj5tN+oO+4bqEPmT71zVHR+qMtIE5PDqSNUH2&#10;e6mLHMdPvjgnfUn6AtcwmZSXcHj/Rh/HnWxy38rtX/7Dl2j7p73jpo9NBjl3Y/4Q6jO68LXOJ7wp&#10;XX52bQJigTadbkOHuQrZS58QX5FYF1j/wNbXPeewMo+JnrR0RrXVLcP4t5F9i2srdYyOKXrs/fZo&#10;ui6Ox67j0xKiboQSxrw/Gcscs72FNfNkS96QMsV8w7cnT1l3fOuK1Cmf1cZ+uS11YP6mjvVJsp2g&#10;PPQ/xzfMY+1jvM3M6zeeV9GPeV4RH6Mu5X4bhFg/Y9QBV87SV3q0PqCkDfsUyfDJDOu2OdcRR6Cb&#10;55awrEEKW2W/IeT5C9pn8afNz3k8Kv3OkXMH18VbGMM4rnGcOj6cpfkxEqDepB44v4C8yWwunxlW&#10;WseODKPuZY2ntDiu+U4x7p5i7ltN2m3o2CZrTg7wqAIZQ0Ab12Qs4VZpcWkOn5Ic65iU544k6guZ&#10;CcX1zPIE55Yn8A/62Aj74rUC6gWoYJ4/nZwcCbUdHIsdxyqpg0wZu4xSZpOz39G3hAvHeJup9XsC&#10;389n8CMGM74FT39yletmm59RI5ll/cw+xPokqZNwZrbRNsMGgHpAPbbLsAlku7P2hONZRRmrtE0v&#10;J+3yICZ9Is/fMk9zfs7zN+qC9VBM4VvOIZxz9DoBSZ36Xa8BwpB2nJe4JJC63uQ6uAxq+5dGLO2V&#10;fjb/e6r/uzaN9k859xH1PH2t/tbrMZzjKcMKprw/x6hzV+5DkqfmZfmZzmwGySrGP85e5GbWL8ot&#10;B0K/mp/Xo597+qRv1Ee0o0/1mpn2L60b+pw26NVYf83mWINBLn0q14HuC2mE3b6VjGe58c/mnOYx&#10;XnNK21mTtC3jG9fGLVoc/EGif40mrp/gI/MMzle4ZqZMsP/I9bNcN+pb0vkcdWPnNVrPUMkkxPLF&#10;+NYn/CHzFv3D8xf8z1S/WhtX2pg25bklzvsn2FLHPjGd4FwT5DmmjVXYAU6DsKWY63qxLbTZ9ZdV&#10;pK2xdYzXnTgG6S/u+oD5mtXCMcqR48xkvIM+sZWvr9C3cDEmEbK7Jnaq3QTgm9LmGMhmp0fYgljn&#10;zrHvE/iM5x3CMerGiDIVsmwk+rbQy0K1ax/bZvAUPlFa+8MxDbCs84SwtXPy00P4mVuGqde+NRrP&#10;lRNukWZ8hPXWDERY7lzj/MxzHPiSa2HxZ843l8vOa7o2z7QYM4VMs3hMQZJ+yx1EBjZ0iEyOWVwj&#10;lzDmC7uupnNJZ0tyPqFeb2bL+jIHad3p98vrcWHeHCJtmYbtD+2po7axxTAobYbfq2t78fGqY95s&#10;e9zq2K+8PHAKCAQCgcBtRTmz6EO+QOdFKWyMOid1E3CbZieZZEFWzRdKLqTl4o1N+Bmil4U3Fw9c&#10;JFApMfwntuWYREF9iwZadZO+sl2mtckJXib5TaZ6r2Ch7hnOfrQw/CoLPAZRAXqTRl74WV1KWHWa&#10;sLXvIKk+pC+zr1ex+FZpyDH6gV7fcqfx+rQ1F7tL2v6NaM9XwXXGj86GJ6O8EE3aDWlCgdZar695&#10;mx4H9PKvVYabzKE6ML2P44UAbtS31j+Epi/1IBoHi0MUMpGhLm9l3DNFrwxBpfmG8P5tMNcNzU1b&#10;4LMBOKTpsAalxDHdGbiwzwGWUnAnrePbBDrHFc/m41s41o6c37V38D8+1l+gkp9vwbxOyvwiecDU&#10;dpXlrntoPtyWsJHI9srOVsICCq1ju+60g3KiP/YBygUz8b/WgX30Ug+3HXufXEe6ZjZmXbbppbd9&#10;1voeiU31/xVQ1lUQvR9zXYseYasDH9fBpcssdY88ZW0oCVrzWkt3O0lf1yy+9jqB1oetj6k/mSMP&#10;u3EDH18fWgP8wGYNcof2kZ1T0qvbVdzicWweeRzwk40lZ2bOgiSgEkKh50XYh69MiZNYfOjvrv3b&#10;m1nkyx/aDrI+huAyWh3YOCbMn86tueK8m9dhY3+bydbBvSsVnbezj43WhyCXLiJo2JL4o125zgAF&#10;qhJoHU9QHUqqr4bpYEnALkbtev0HKvU9TGFbU/OAQa6nBRabJRRQaB3bJrAcBNDwwTKa77z/vC6z&#10;WyfbChl6qRjO+ygF1gQkjLt8jD6vll5gaVvHtym0Y1iXrTxahK25qUB9aP3E4rnh9bNFqP0iDWct&#10;022i+YZ0Yg4KqjDrRM776WNp59p39HpA9r31BwuXTFplaNHsV7GVdlPYHYd8IPbHfmP2ZyZ9TZ8W&#10;e4ZyX7EPdYqcN/bXopSDa+UG+dHcLY9KNlvLZ8Op34+0iKN1VJ/kNEb5XkXtS57yXYr6qDsn6c5R&#10;UE3ZfzlvSzdItRVKesotu2CfRNd/6LXsfJEU2m86Pej6nBJqowA6oY+4CraOsaO1Wd/mlAhnLuZJ&#10;Xh7iBrVAIBC4heA5gJ7IceqZYC6dYEaYpvFkC7opZEwPE5xUTMZpMqWeT4nxbvEtUJ8Y84tbnU6Q&#10;T9pGXlsg8qAd9Vwc53152gLZh73sw578QBDKWx1Ydn4xww/ix+NtlHkvnZxO0/EM0yxPhvjlG58W&#10;KUVh+XmsxnwnfFVWSZOP1es7lqI43Xr0x+hlY62rZQvXdi1dLdf2nmulpd/lqTN7Khc6IfwnT4ga&#10;p1jm8FfdrZ3BPmVKOrYZvulunA4O52l/f5YOD0/S8TGW3nwCKNdHXaaadXwt12m9ro6vZR9u6Ybs&#10;86bEqW7R3svrk23S+iT7mfY1xEjdCNkvMtXfqIuTaZqfTLClDW3ZP0bQZc6V1CFjuH+MYYFvtEP+&#10;+aZPofQnMoffgfhX6HV1fC37cK2r42vZh2tdHd+XVRTXZa5KW8Jdgl6cUMamTKlbI9Ogf6CfzMAT&#10;9iFQxmgZtzDeJj6ViLDUue2Gcje2yVuNRMd9543+E9ayD9e6Or6WfdjrauJfU7ZwrfPEPycz6E6u&#10;EDZm0yxbvCO8Jyw62vIfn6YF7a0e4m+d/+hHjmlzqRdsacf+h7jRaAfxnP+Qhm+/kT6TsxQwTDvm&#10;x3rMkY7tY2yHa7bsvVyn9bo6vpZ9uNbV8bXsw7WujleZ4xN8JRXCdkt/aXvvaP5DDWbyO4EZxq8Z&#10;5n3hPBPn2sZj/KOu6x+Wn4U9td47cp+sQ9a3jq2kyixnTZavf4zt4+2zjrewly1sckvn7b3cCnc6&#10;tGccj8zV+bjKWLRAxmNeQR+YzUbwrZIy60HnFPp8lA6PEQdK3Ax9CP1K0rN+2fX45PtkB9luQ8a2&#10;EP2J81fxJ+uuoxWF/7T8WiYklLBEDlDtF2ULm9ziWdPW8Rb2soVZdsp2eQiBnizjE/2WqW83A8ub&#10;VLcwxxs55yspC2Uu4djFekqom5P0Zv8IPExvD2ZYi52mI/QfjnH0fdf+Wz5l+8/rkByv1HaDf0VH&#10;2cImt+jtLzttHW9hL1vY5JbO23vZwn2Z9ca2r2F9mt36nPqaPh2j7bP9s3+R+qQ80lLPviJvH+jy&#10;ZR/iuZu2jW6fi2R0F5a0mXWcp8Z3soW9PMShtBY2uaXz9l62sMktnbc3Wdsm2iv8JJR4dVkRxEbn&#10;gBnOTw7ZJ44xh6AOZB2W5w0brzhfzDG/HBzOMM7xS4jcZ5F3IXJWOtnFy35Fp+zJjB+gHZ/JFvby&#10;EK8qbV/HcYG+tXmXbZ4+9b4wUEZd8G2OE/gaZPuXcWeS3/gs1yc0X6aVN0DAuyRPI4sPudsJyoH+&#10;xq939MNdMG0uY16Hsx8pNU7o5TXofeCP38tDvKq0ta6WLVzbtXQW5lg2me5iPkddoa/oOSbXAUqu&#10;C6SOS5qqPcicw3kc+lz/qtM1iZ9byFYZLFyzjj9LWnLI/nxp9fBMLYc6SLTVTDtfqWUN0xb/2I6n&#10;4AT9huMTzhN1rNoF2YfgX/QbVJSGucbi9RxuZd5nHppWzjFzPYo++78+3toHi8fbhWvenLRsl+ob&#10;9RHncmvbuX1b24Y5ydnieHaK8xP0E6zNKPM85QjzCMk1GvsPXxqJPwHzlrUC6kvfiuv7C0lZy9KT&#10;Qe07ndyFmYfn0DF2sg/XvPq0egzqcx0vyFr2YU+LWyT7Tkfa2lpNz03UVzqmcf9qp9dHkTdsuv2w&#10;jK1ym/+9ndq2jrfW1XJt73n5aXHITm9cTEs7T9WvJIzlnBPrMqXOKewjh4dzuYZMcr2m12dI863W&#10;lW4513Bs5HU0XX/U+1os83Bcravja9ual5nWh2u27L3sw/SRzg+kb8two/yjj3kNjLQ+gnPNE71G&#10;cHCA+jk6kevMnEvkPJRxqL9j1hfqUu7tLPmuZqv8PtzptIimNmG9tO342rbmxafluK/t2c4jeEy2&#10;xjUyDUnf83xf5xW9PiPX/zm2SB46hsn3f9MdkGuEPC9wDZHXy74sBbIfv09uuQ6hjH/cv6WpZKPP&#10;t7ePhuzDta6Or21rnj+tiX1dR9N1FFueO2Q/Utf5qO8/GfJZNSB9eTLCWczY1neahnXCywCSn5H1&#10;lGn7Yh5aJq4LlawDlsGXv38sizpv72ULm9zSeXsvD3GZ/VWklXVVHtu0f7EiOKZp+9XvM12/wfgm&#10;fUa+O1ebU543cm3NNTayL5Va5h/KWjcwF9ayhU1u6by9lzXslJmq6+L74U7H82l+9y+cktCjPYnM&#10;9kVjSXh5kNz/n/+v/+vpMc4Y55gVHn/wYbp792765JPP0sOHH8AAjuaJJHqFHIgkWVUoDpcyZAYC&#10;gUDgGkEuYHGrl27lxGA+e4Qzgrvp+fej9OplSj/5yd+nn//8P6ednb1inx8SF3BeEEBns4GN+Fj+&#10;QImzRGx1zujS1ajTcle0ZZhxpMV5yDorG9jPj/JJHH5xw1eq/8evv0t/+tPz9M2336Wnz56nzz77&#10;OP3jf/ur9IMfPkpTrA9IppWbFYi8UwlmljgcC1+3S2QNkjJxlrOSWWSVs+vgdSarY7ig0WAvDrD0&#10;dVpSfEAZ/2o7YiEthHyYvbQtrJVWZErwBraiJ/mPsVnBxdpcFnSj9MUXB+mbrw/T5198k/YPD9L9&#10;B3fSz3/2OP3ohw/T7nZKW7SfYWmIBRDf8s2F9gnqijnqnlRugXFE3rvsnsqhtN7+XdISFi/2+Cdh&#10;CKhZSGdJm+2hrO2IopMzE4SkUigzbRdviSzMcnBxKUnyRwK5fz57PksvXszTf/zH5+nLL56h3++m&#10;n/7sUfrRjx+mBw+30oP77DA01zzY/vWngZFvLjPzkoucFOW/FsPLBMNFZhpsLUwMpZVwVlrcVacl&#10;ujrVLbE0baalUpiVt885wp+8mMCTosOj03R4fJp+/W/fpn/9pydpdjRCvTxMP/3pg/Txx7tCyVuH&#10;W5QTJxCWIU5oNXPkK+3ESg5IUENy0ovPVfjWo6SVUD8tYelXpeVRSfmdpabV/6bXY8zWucDcmB90&#10;LBNJ0yDMnyJmNtKXcU7JOZA3dMgc85sn6Te/fZKev3gp/OTTR+kf/pefp89+8EHawuDFnwFjjlPY&#10;49xO8sm7QrvHaDjh7Is8bbcO2VwgZcSWxaPezC2+hqUlxZbpl6T1OsrXI62MWFmpNWgkuj5Iakh8&#10;Cf756wPML/uYZ75JX375Zfrg0f30v/z9z9LPfvI47WyPMM9gnYAK5LDFk++8C4HlvwiN4X/dcyeT&#10;lK2eBJaRPQ1JEbT4Vp2WtBk9e/Cy0hI+fdHBSOqAct7KkOKNAcao/yRn8SvrweYCgl8ePH16jHnm&#10;KH3++bfpd7/9Mu3uTNMv/uoTrDM/SvfvbaeHD3bkywXOKZz7mbFdw2F/482Ges1Hy+ILLWVQkdOQ&#10;loTpIbGvOdMF9NJC6NL241o4a9qePTiYFoJv/wYGJT7LhNWHmeUpfQHdOCcbjDs6Dh4enKT9/ZP0&#10;pz88T//8T1+lw8PD9KMfPUp/8ZcfpUePdtNHn+zB77rnXplyPra/stusF+R9cMuNJaUt6U1r+PjL&#10;TtuzBy87LeMkApQ1FW1B9psZVstz/iwIr7vh3OyLP79K/5//95/T99+9TB999BB183H6+NM76Wd/&#10;eS9Nt7iq5u1VY8lTug2yYx/i+oxKPXexPXdQDVOzZAqTpZ4FXZwH0zLGjpEBs1zcUx912vdRLz1w&#10;/cyMKLo4UQlVKXH0K+rlZD5CfRyk/+3/9yeMZ1+lBw/upg8/eoTzzPvpF796nKaYZwTYSBbc5o6S&#10;Y3roduti63I6iJU7EEtFDWXzDwM+bhmuIq3pqBR7fuBo2hjlQaZsyPwojrUpa5q8E9pysatrMus7&#10;p+npi7fp//in36c//v5z+Yni7ckW+sxH6b/+4y/S/ft7qEL9aRz7/sDmKa4LZcdGBw3JHvMWhHLV&#10;9Q0DU9DkMn3bwrppW7rzppUwA6R8yzxOb96epKfPDtNXX79K//rrJ+kYk/kHH+6lv/27H8jc/9FH&#10;e3wWUs7/bY0hl5CI0hiyKFvM6TQCiu8RpCwmGtXFVXBJFGdIa6CZ2UuSnJ7IWQyiS6ttnzhz2iwT&#10;dVqet4wwRnk7me/R3uVnu+b86SjeEDDB3D9P3377Kv37v3+T3rx+nebzw/STn36aPvzwnqzN+LPs&#10;O1voI6wPZMSf2eV3btMpe4xWkvdVXRZJA6WUJSuHfPuuaWlCSj5+vwwDOYsFXHhaSKzb7pwSShyA&#10;DBemK1sQIr0p/oQRb7Q5OuKa+W363e++x/nlm/T981cyx3z88b30q7/5WM4x727xHJMZMHtkwizz&#10;xiPvQqDWGi5yFkpxuRUlysRyi7Kzp1B2V6etsDStarq4CoxnHCm266aFET+aVvtBL21O1EvLeN30&#10;jsn2I80f//jT0q9eH6T/+S9/Tv/+H19iHhnJuf5nOP//7//9F+nBwx0YwW84aZF9lX/MN2/lkwFB&#10;9lsUgBUgl5BznkVbDLGgg7BwjD5fh3dNSxNSTHxahgEpcSMDanppIVEmOmvTtCH+Q95jjEV5WJJv&#10;M/iA869/+yz9879+iznmML3df5E+/exR+r/8r79KH31wR/JnVfD49JSG/7SNs7yy9kC+aqdx5nsN&#10;cd+azA4tbyTO4HViSxnKOm0L75qW9sRCWtF28TUsLSm2TD+Qlltt3QzAX5xvIIpPCe4cNDvedPb5&#10;52/Tv/zLE6wF9tNX3zxJjx7eS//tv/1F+tUvH8pabBtzCitzhP4lN98gQzvWroV0oMaXS2VNR9nH&#10;GTrdhtdpzlG2SGz5ELYlLFvZF035ySc5rBc+QPj8+Zv0r//25/QaY9r3T9/Id2WPP9hLf/d3n0q9&#10;TLe7NJoj96drZoYsytbCojQsObDSvyiLhqGcp5O9f7ydoZeWtpShrNO28E5pzZ5yzokyUeZiBwZL&#10;O+b8gE/5/gSRNs9y/JmdTtPL1/vpt7//Nr169Tr9/vd/TNvTEeb+x+n//D/+C9Zek3T3zo6kpdun&#10;E+TBPJlXBeaqOUuAf4Ix9ke5HC9lRjh4XU+G8C5piaW+zVuaLuyL4fOmzfohlLQYz3jtRdLgH+vp&#10;mBMNAnyBxldfvUkvXx6mf/7nr9KrN7wucz/9n/7Xv047OxPIuzoOct9Iw+9jeDlA8maBsgO4HpeX&#10;QADWdRiTxVJOC3tQ5+NruRVnEmc5O3eyvOV60QwjAs6F+bAXTaVtSsHAXM5Xr56nX//6/5u2tg7T&#10;g/vf4NiO0PaeIabby0XAxhIdZQKBQCBwq8ApheQ1xEJMRnLXOCYkualBgG2eqDihKtWe66Fe+kLa&#10;6BP/l0aWM1Nlljnvn2WlHuXgxR55KlHoy0j2j6cdR7r9BpXe72gdcJNbOEKHxY6+hcXZZL/yqR2+&#10;FYLsniYw8ulDPrnD9NU+N4584ljfVDJI2tXhM7Fut9qv+1T/C6Q7yz+pL6mOHLY6oL31C71RgTdM&#10;8Tgy6zJgMb+gu7HMderr1eJqeVWcp8UJ1f8cr+zJaep1vGN9DJH1ZUTYk3GZ2k6sjsl6/xvGlg9r&#10;nYVzG9Z5Q+U+1V591qfMK+Iv85/aKlFfJOqKX5gaERRCRJ6Z2EeZu3p5BJXmZ/O1850Q9ZFp8WZj&#10;9SJv2ZC3P+CEm9+ojUeQjTrO6TpB99Pl12K3j7OxPq5N4tmOn/1D5hD6V+YSNPhMRGc75qV1Y08o&#10;9vYh/SSHuQUtLDeGmt3apH19XJtAO9Y1j5f+pe+czxeJfz3mMYhbhtEnxhN9g7K+cQV9JPcTWYch&#10;kzOVSUjb+tiCQvhT5xX4icw+k/mDhO9KX3DszmMYzzqkPqdHPlBLfXbzS2OOyzqxKeXJ+h5z3I1m&#10;53vvR6GE1e/0aXnIo5D9A/MLiXmGb0xln7G+Y3Ugb2I1mq5F7mcNto9j89g/puxn+Nzo6wMb8XkZ&#10;v3LfMdJG1lwQrH/0qfHsd3rOifYP2rpwcT5axv5xBNvUdp3XxBy3nO86X+c6FnY+Lm3D6hj/unbR&#10;38/msjvei6T6rvaZxXf7ljjpRyR0oM4vuc4QL32mpCVzfkjTP5ZgR/VTv12b3ujjtR44b3COkflb&#10;5hdu8zoMc4ut1WCupE2pP8g5r3dhv73Ux7UpHPbzu1Pz7foJry8noc47IOsjr5vJfnn6ZTJ/9+uu&#10;tq+PbxNYH8NylvFewo38ZC7p5g36C24WIlj6Ac9X9BpyPv+XeR55wlS44Gfbh5WlFRdcpPnL+8z7&#10;rqL0CV1z2dpLyTrrKGMgZdh3abG/iqUtePr9LSVtN5l6HNpXat8vEn90p/hVzmFsjoFayD4jc4+r&#10;m9yf9PzQ+245fT9eRrWvj2uDmNuctMNyPPn4fNs1mj8ZV9qro8tPryPrm+1JeSiKech8k+cZ1JvP&#10;0/qDsZe3L0dhbRPsSP+oj7WPIJz9rnO8+tDqiezaAOP77OZ4tVPafq6K9TF2lF+ByW1M2k6vLUGf&#10;SVnOnaGXAUV4eZDc4w1qgUAgcDuAoVxgr4E9GW1j8v0QM+nd9PS70/Ty+Wn6+KO/xhzwq7Q15RvU&#10;YIe/OWZaTraUOS9IHpmCIvAObX1qX59O1knOGQhyVgKbLXy4JRv0qYMZiNWCzEvcCxbVJxNZQHzx&#10;xev05Ml++v7pi/Tixev04UcP0i9/9Vl6/PhOeeuqPrGgFKcwS07QmO9EzjuVJ6jscV7TUTCZBQQk&#10;iywvA5N1ZgxhnzkvD9qY2ux9Wu5XwmdIS1icpKWiwsq0+CdhCtmgPBmIMJc3XM5IG5AnnbGAS1No&#10;pulPf3qVvvrydXr6/DUWRafp7r3d9MMfPEiffnIv7W6P0vbkVJ5QnExQm7woh7RSHWCvDCoWeF0u&#10;kpSFyjruvGkNTXvQp5WwZGJaBUOttITEwSeaVlQ99NPqAlF2kZumZUgbs7M2TAXfGsC3athTNnKC&#10;ioUp9/h2n29ROU2ff/5N+vbJK/T77fSDH9zDGHA33bu/ne7e2ZL8ZSwAWE4+ia1PAOV9YiwZs84c&#10;uCcrQi6elhlK3WistzOsTjuMs6Qt8Xm7Oq1p9Qkkok5LUl4IZ99bxXCjEk9kND/xLU8WEDNDX+AJ&#10;6p//9DL98Xdv0nw2Tp9+uot62U0fPN7CGp3jFc9g4XfUpbxJJec4GnN8nEtb4k9UyuPzOS6XQiDx&#10;YMs/XjbU8cS6aWussh/Og77SvtLJfUv1JtN3ViwntWU8YTgnk2MQMAWUCMuToRB5jxPfeHaMyYXk&#10;2zq/+mo//fmLV+n1m7fp1eu36dHjvfRXv/gIc8xd/T6BF4JQJ1tkzk+ewGafGSMPPiWKvZ3ktsD9&#10;WhFMQ/gyS1g3ovN2hNcVmekvMG0LZ0nLeGLBHuilNYUInFc6O336klHqM5LD4DG6wpff7qdvvjtI&#10;z589S0+fPk337+2lX/7lp+kHnz5MOxjG+Ba1+Rx9A2knU/68B/JgHSAT8XXeie2L0L31daVeNChx&#10;C3YQWvm16nQhLdDSXXRaQ21vYUEOMI55LABKvpmGYxH7mVyUQR/RG80n8gT1y5fz9ObtLH37zfP0&#10;5ZdPUQ+T9JMfP0w/+OxhurM3TXfv8mcnkQ6UpzuFJ2mCuuHFoSNU7gR58a04BitKOQ4IcozYXgff&#10;njutGQFlyqCsYhcPpaVl++fYcmqLdMI22DJvBscQ6Nfj08N0fHKIOWWSZseT9OSb/fT5H14iPE8f&#10;fXQn/eCH99Ode5N09wHznaNOpvA/+wvqFGNaKQzAfPOuFK58ckzghfqHsopXnraFs6ZlHMF2rfXF&#10;eFjArbN0hHo5wBp4C+uwnfTN1/vpX/7n9+nFM8wxj3ht7kF6+Bjrsx/tpq0t1jfqk4tk5MUxkuc3&#10;fKs0z9ekBNxZ3qH+1yDLJTMdBNGjkUgZAJtZ5X9OVNKCmhZkPi5MeDtDL23e+rSExRFDaQ3vmjan&#10;FmqQFvCDZQioCk7N5368/jke6VjGn/p89uwg/fu/foXx7DuMXXvp4aN76eNP76W/+uvHaWcX62pU&#10;rjyVzLQ5veVTw+9XYalWo/aBpIQgR4eA5SLHCViY8LqrTGvnOZpG2x/TyDbTIDasArRnLqkm/HJN&#10;BkXkgTWURMGnvEHgCDav3hyk3/3h6/TtV9+nKcasrfE2+sz99Cuc/+/scvxCfiioXJpA6hkTZrAs&#10;I7dO9gXJpcwEZEFCrZLIqQSWlDrK3JpsYcLbGZppIVC+zHq5mLTwhtQvSd+O0/7BCPWib1H7/M+v&#10;5Q1qdx9M0k//4mHa3Z3IW9TGqORtnK9MsI5gPYx5ToMcZK6R3FjPti5AyHyPrS+XlDnLFvbwupbs&#10;0xI+vdcVewhij4DZvs+0lOWNgyRlkNda5lCMpvrWjhnmc/pudjKVn1p/9gznMp+/SPtv9zF3HKVP&#10;f/BBevBgR94IyTeobfOVttwf1tdzjH9yfsMXLXCHRC6A7Z9oya0yG1amzbKPMzTTQuB+iIU4h0tJ&#10;Sxn/SIEIqrC3z5QdZJv5CWb++QHGJf2C8O3+PL16dYjzzNfpzZvD9PrtYXqA+f+DD+6kn//8sdTJ&#10;Xayhyz6wlb1YeAW4dzP1xyCgwoqHrY+vZZKyjzO07AnKRCvO0EwLYe164T+Ts7AsrflNdCYjkvEk&#10;RzLa8HLL/sFx+v2fvkuff/FU4ni+wjcO/qf/9EOsBfhTuTb+UcRa+3gGmR8dy7iO6NYDuk8jIWWB&#10;PpsInCjIJoKWzGOg7OvPsDJtln2coZkWQtO3/OfQTAtYWqsEjesn9vbcMm99CxpvFOC1mTnOEU/T&#10;n756m37/+2c4xz9Oh8dv0uPH99I//OefpkcYz5hOrnhKWoQogLxWzdo6OZmgCLoX+U8TUjSuDBDq&#10;4yUYTyzYA2dNS1Cmvs6HOEtawqf3doTXFRlCXU6No790LlYl2nN+W2d5K91oBjXX1lwB8OdXR+nb&#10;b2fpDzi/3D84TN99/zzdu7cra7Kf/uQOzvFP5do/13i8/i+g4/P1ZCtHDappLbu1cLb1SXKORcdy&#10;2arB0lJYJy1BmfqSFmjZXXhaKCVtw9BUUi2Vbo6J+/j4CC7FUWPeYPQx/Mxzmdev99Mf//QE9XKU&#10;Xr46SB89/iA9eriXfvnLj8X9W/xOhieqAGuUuZrvKMv1TObL+hJVFzdYcRnl+wT5r8VekCGcu17e&#10;JS3QslMfUGexkCGyTXXfjwyklQAs4TP5cK2rEuIsBfrL6RTz/1H66psX6e3bg/T119+mKeri0aP7&#10;6e//9i/k+7Hd3SnmIl6LxvoMkfJmaF7XLMXSPXNIZdlElr0RY7muRrnlHw/LzsfX7dDHeft3SWuw&#10;fEjTt+xWpSUsTCxNi+Y+R/+Q9r+FMQxOPMK8T/8dHZ2k58+PsSabpd/97kV6s/86PXy4m/7u7z+D&#10;7Tjdvz+VY5RMkQ+/Zt/BwCjnrIzI1xN4fZS/LEXY96csQMs/DBNZJWjpFtNKSOTOnt/JaihvqEkn&#10;M75VfJy2d7bR33GOgPPiyWQq7YfXk5jlwf6r9OUX/5K2pvvp4b3P0fYO03T6HWIs94tBWRvxX9yg&#10;FggEArcDZfLiT5BxsTrewfj+EWahe+n7JyfpxbMTnNT9Zfrw8S8xQe1xtpAhf4bFEKfWbh7Q/zrF&#10;AqoCeFMEZnPMAd0NatwWAwFnCNPYbOHDLdkwwmJMb1Cba3nAMRZ1PMHEXJq++WY/PX16mJ4+e4VF&#10;t56k8ieLHj7alZvTuPDgopCTtUzidAo2crGcX/bIfJf3hVncvhC3gsgmG1iUZMHZfAWYqrNiCPvU&#10;rHqgjanN3qflfiV8hrSExUlaKiqsTIt/EqaQDWyBRRWXXboIshtkeIPaNjRb6Y9/5JfTr9KLV/ui&#10;v3N3J/3gs/vp44/upb3eDWqTW3qDmqUVVQ/9tJTQRqnU9W7JUGMU1oap4E0Zc95AgDYqpvTtKU9s&#10;xvKF2+FRSl98+SR9990rLDq306ef3kW93En37m2nvT1ejWa5NMP2DWpjWeB6cD9WhFw8LTOUdZzJ&#10;hnXTtnCWtCU+b1enNW32I1CnJSkvhG18MD9iqxKqUeqF/uxuUOPNtiRv6vzzHw9wEsFXSG+nDz/a&#10;wlg2xckQ+8sMaTCooR71BjWtg9H4GP94oYj7Zf3ZF2/dERASD150vbTS1lhlP5xH9tWC3IFpiV7+&#10;4mPIUIoegdqOktQKjOwGtckWtBO9Oe0IJ3K8UebJd8fpq6/fyk8WvHmznx482kk//fmj9OjRnqSR&#10;KkadbGFO6t+gxrkr36AGI+tT3O9iWSDnMrLMEtaN6Lwd4XVFZvoLTNvCWdIynliwB3ppTSGCrjPM&#10;bugGtSNMOV8+2U/fPd1PL1++TC+eP5dX4f/lzz5On370oLtBbca+kdJ0awepWAeyIFBf553Yvgjd&#10;W19X6kWDErdgB6GVX6tOF9ICLd1FpzXU9hYW5ADjmMcCoJQboE8w3qCPcQ0mN6ihn4zHU7kQ+ur1&#10;PB0czGV++ebr52l7e5x+ZDen707kJjVmzfSsX/mgn+gNaqf5BrVpmvKb0QwrSjkOCHKM2F4H3547&#10;rRkBcIegl18RurRs/ydYO805YeQxxYYWbjnOMMgZgn49OnmTjuZYh815oXM7Pf3uMH3157dy0fPx&#10;4730Ceb/3TujtHuXN7Yfw+/baTphf+ENapxvJGsB8827UrjyyTGBF+ofyipeedoWzpqWcQQvgurF&#10;P84zsMAwNB8dYp7ZlzXY9vZuevLtYfr1v75IL1/sp4cP9zD/38Ncs5U+/mw7bW1hnc2fOZpjHYdT&#10;Lo6R/IWGhRvUcgnzbqUslGW/+Ihe2oeuHbydBXpp8Y9bf4xiSzlvLUz00uZtyz+r0hreNW1OLZQV&#10;gWQEP2C+NqiKfSmfy3J9O5rKT68d7J9ibjlIv/n1V+nJk6fpDuaY+w+xXsZY9pd//Vi+PDhFPzo5&#10;5o3QqBfkpefN3baAu7cDYUlF5L/KrgE5gmzGDcOSknkyjIDlwjBhYcLrrjKt3sBkafIcjoBsMw1i&#10;wy8H0J55ejH1N6hNNa3doHYImzf7vAnqSfr+2xeYO6Zpa7SN85i76S//8sO0tcM3qiC/TD6ww5ul&#10;BMiI7X+81g1qIJsK5jgeiR5NSSWwpNRR5tZkCxPeztBMC4Hyda3TTgdvSP3iDEa+jBmng8NJeos+&#10;8/wF18wH4vPde6P0o5/clRvV79yZoo/wBrXjfIMa6kF+YodzjfkYYyUKI198s1CoQNFznaG7RljL&#10;REqZs+zhdS3ZpyV8eq8r9hDEHgGzfZ9pKbdvUMN54hbXZnburjeozcGXLw7T11+9wvoM55gnRxjH&#10;Hsp5/8cf3038SfVtfsuGzLG8S3OMf+yHcYPakrSU8Y8UiEAFz+pl4EAwp8w2x3DswfFbnBfmG9Te&#10;ztPrN0eYX96m/f1j9J/jdO/Bnpxf/uSn+QY1/sSn7QNb2YuFV4B7N1N/DAIqrHjY+vhaJin7OEPL&#10;nqBMtOIMzbQQ1q4X/jM5C8vSmt9EZzIiGU9yJKMNb1A7OJylP3/1TG4gYAqOdbxx8Fe//Czt7fEm&#10;aOiQCdPx+swxToB0paVzC9cRem0cIRhxd0ZCysJ9M4MMJwqyiaAl8xgo+/ozrEybZR9naKaF0PQt&#10;/zk00wKW1ipB4yyx1ym4Zd5yfQbrgfkJzmfgZzn//+Yw/enz59Ad45xRH+r4T3/7o/TwPm9Q4zcR&#10;qBfssLtBTa9VSy1iLLQ1oOyLJqRoXBkg1MdLMJ5YsAfOmpagTH2dD3GWtIRP7+0IrysyhLqcGqfz&#10;b3eD2jhN8g1qopKJh9cdedsDfDqa4DxnlL77/iR9/vkbzDFH6ftnL2TN/Iu/+ij98If8ee/TtI1J&#10;i2s8uUEN7YD1OuLTNtyFFaAC1dyllovkegBCDhtySYuO5dISd2kpXHW9nDktlJK2YWgqqYNKN8PE&#10;zbmdPp1MeRNmQn/hNRWsl98cpC++/B7xx5hvDtLjDx6lh5hnfvkLu0GN9cLRj9ky4853lPV6DTQ2&#10;WJVBC9uhigNYB+X7BPmvxV6QIZy7Xt4lLdCyUx9QZ7GQIfaOR8KKXloJwBI+kw9O2pmPfKTiCPSX&#10;NMUcc5y+/e416uUwffvtU+kjDx7cTb/66x/LDWpcN/NhQr1BjXXKG9SOux3nPbOuWTaRZW+U4wa1&#10;pWnR3GczPd/c2cEYBifaDWrH6DOvXs3TPtZnf/zT6/T24E26f387/fUvP0xTnI/evYe5XRYLmk93&#10;gxrHRSjlegLbCr8p1fHtam5Q0620NxpS1g2KifEc52Rce+7s7Mj1o9nxCY5Hb1DjdSpmeXTwOn3z&#10;zb+lrSnm1Xt/QtvjDWpPEJMzuiCUayX8FzeoBQKBwO2ALaI4TZJHpzyB+AgR99NXXx6m758cYfHz&#10;CSafTzFR4WRbr66nGeYHXliUm1Lyaz7lQqLIQJ6VR3KydwxyUuNJ4RbmD73Y6MEZwibIMqEi7GWC&#10;4azqICeVbyEcYRGBuQlZn/Lk8mQXOizuDkbp6JBvhjqUhR7f1PXg4U7awuFo2VhGLg554YAXRHUP&#10;cjEU+cixSXl13uNHUDZdobpycq6EDzij5zhBjvf23J2oZb9Ih43lY3YMeh8QltZk4p3Tqliwdlr4&#10;7/T0CFveIMO2AK8gbjzCIpk+Rjuob1Cbz++hTd1N+wfzdDQ7Rt2dYr0xxsnqKE3HyGd+mE74GhzZ&#10;GX0/xQku2g9lV6ZSZq9zMtEs8zuktYQMrmMv+aqYlbpEXJpWPjmc7Zbtl+3NTh41pZpry+U/65Nc&#10;ILPN80sDxOCP31/O5csY9OEx+uloJz17/gYnrDg9mm6nvd2J3DgwnTA965rL2LwPtHG7oYonSPLh&#10;F3gcKwhXztbxMhvZsK/wj3YSCzj7VtpePiLkLXGOtEU8V1oNcNFPDKUluLEb1LQO4DNnr/6EDSqG&#10;dUN5jBME/tzay5ez9PIpdPNJ2tubgfO0s3ucpltv5KR0gj4yxrjHsRY9SfIbjQ+Q/6GUQ29Q4w0g&#10;bBkcLDHOoW9R7uoU6rrMLJ+KCOQNdU4m1k1bFAxDzhtBkZ2ypTNZN/iPHfJT7IgcL2IWuLG31fgT&#10;tFJu3WQwAn0HfYvXyKZbyH8yTwdHM/A47e48SEfHe+nFqyPMiZgXMWbt7I3Sww9GaRdb7ZfoMzh3&#10;mswx74z0qST50voEY+Ypxj5mjHqTnzkWWCtyZUahvEz04lSU4spmwP4i0/YcdY60RVwzrSbgk4KY&#10;r1knUNgbTRl1Il8S8ycJJmk03U2HJ9uYX2bp8OAgHezv42Q6pYf3p+neHm96xkk36vH0ZJZmWMvM&#10;T7T9a+tBf8ROSxl0k/evYTtxpr2tGYp9KbPFkf3+RTBq2fHmDRT9eOIy0qogSVSkwHCevzWmM7Tj&#10;Nh3XTzbP6AhGiRd1xug7W/KWutkMK63ZDiK25G0Qr14dYMw6SffujtLdO7yJjTely2USkBfZ9G2f&#10;fPJ3Khepsf7kE30Ys/QtXiwgxzCWBXvL4yr7tfUiicP8xpupSh3If0U5oiwM+afIupGEtf8uPC1l&#10;KSGpbZ0w/3Ztj8dORZbx4crV/KJENOO5FdJDvEHtdTqav4V/98C76e3rcXr1HPWGsYs3DNy7B19P&#10;sb7efoPx6ggZoB44j7CfoY/pDc+E7kf9zj3QjvNMh+YxIuyP15DNevZrpfW6S0zbKyxxrrQMnOCc&#10;6ghrYq6D2VfQDybjNB9h3Dp6hfn9HurhYXr9MqUnX59gPDuRBwXu3ttKWztYA9x5i3RYZ8/HWANM&#10;QC3I1hbP57A6x1wjrcHOzzzUVFD6M8ZRfoiikgJrIB+OHEfvmBBT2iFDJW2H4bT98ELaAft3Tsvx&#10;imtaOQ/EOCeGbLfmK4xD2UYehGJm4h+ey26hj3A+30qH+xPMMYeoB67VTrEGSGn3zjHiD+XkWoZQ&#10;pNZ6UN/aHCJ9MpeL+5ePxGn84raDjLawZXJ/jIPHm2XC52a7P1PaWnfmtPiHSD3vpoP0vELfJMtj&#10;4nidfZXtR7zxWc4XUUsg11fyFlpM7uIHcAZn8g1qvFHt9euTdPAGuWC8mpzspPv399IHH+ym4/kB&#10;8uM5EM41sTs+tHN0fIi9qu/H8oZOvgEnFzofQ/a0I8D9Wn/J9jmVIFvJMaztn4wrT1vr3iUtFahT&#10;eT/AiNcHeCPULubzu+ng8DS9Rr3wOtJ4Osd6eRs+n6FOWQcznLnso87YLtDXTtgXUS8y73Cu1z7J&#10;/ehPg+lcJOc2tBwqs4oFjFo4joG0hE+fo4b3dda0WTuY1uso8xzR4l2cybZD+m8CvzHIFegc8/d8&#10;vJ+mO9wjr9zM5c3cRzP6/568FeItzvtnqBeOefewXua6eXeXWXLdRaJGZ+hfR6hRyFyHdTf06o5Z&#10;jIXjQLhZZhULNiqt1zXTakDiZA7hNTE+TJsfJuO4IVvYiQ3bNc5H0F/45TN/mvAAUwjXzby5E8MU&#10;+hDO7LdHcgPUow/2ZDyc72NtZtd/uF9sWb9WTo5rWdDIbiOQXWcSFpZWI+sGhvTaHtE/xk4mxBcq&#10;Fkh+Lp64krTwJ9stc+Fal6BNTlLsZR8qlji54cJk1CNlUq7PwEhv/h+lN/sp7WM8400GXMPdvbuT&#10;Pvn4LuIRwWtlmNvkchjij444vmFMy9dcxphj9Lq5zjvct577QMIB6Q3rbu2GsB2vFY7Bc/sHvNK0&#10;XicZUFZlSUv/5uszmjDLecv/mh+lU7lRfRdr3cnWGPP6PO1jHj/BXPB6fzs9f87zR5zjY77nmvnj&#10;j3kNRtdxI94UYvMLd851IPon1x0nJ+hXp3wIx/bFLdPkMmRlKXOWVdCSiZiFcrxZJi4srW4E66Yl&#10;JE7FAkYt3VeJY99APaF/nUy6awMT+JKmYoe4hHMYXV/zZlted9xCH3iQ3r7dTrzX4M3bA5ynjNMH&#10;j0c4x8G6DmPjBHOUpOf9BvmeA/6EHjLC/uoS655NKzJseC2aMuFT1Dq5nyHPXcuOlwmKmAXaeJno&#10;pdWN4FLSYqt9h3MGz8sZy3Eqp6YhdPQEyWgbD3nNcXuXv5ikN6fxp/2OsWB+8+ZYtoeHJ+nu3l7a&#10;no7Sw7usU6SR65WyE90VYOcpMnZlZdl/2QJ2YF4HUD3HGsJG2oVjzDLBsJdVgM7EddPqRvBOacVQ&#10;fSthUOPV4yLVaRG270tEJxv2I3eDGj6aG/wy3pU5Zv+QD9PyZqh9+HmWdnf4sM1DTTs/RJ86wFwy&#10;SjsYB1lHvK5px2F1xPNW7T+eaPvIn/DHK1Ee0PXiAYa9TPi0OUp0a6cVoZ+WGLIvsm4EF5mWc8fx&#10;8UGaTPndJM73MZ8fYo45PcV5P+aYk5M7cqMa36R2jHXYFk4ZHzyCV8enaWcb56q8ix15cSjkunkb&#10;8/4prwnI2Mi1IOsE50QYFwWuUFJGr8phkfOWCh9PMOxlQtqoKUsuaCdZZ1FcecgNajjB3uYNavOT&#10;dHw0xxjNl9dwHcrr77z+cYSx4g/p4f15+vu/eSvnbTvb3yIHy/tioG2X5QfiBrVAIBC4HbDF/jFm&#10;Hl7UPZzzBO9DRDxIX36+L0/sj0ePMSmRWKTyLBtpeIPa4TEvvvMCL0+cEXc6ySfdACdfTHUjuSjJ&#10;Ez7OFLsgJzmcbHNR5CDxeZroTcZOJmTiVbGDnFS+gYCyoii8cH0yRzlO70C3jbmMi4hpOjziQmOe&#10;dvd20s4eT/j5lg+eyKKMvFiECZeLcLsAIyctvCkPZdWn3bTcZfFdNlooOwaq6Ve5S543ImQ7YugY&#10;RS1KpMPG7CQzw0Bak4l3TqtiAaN8PNFMi5PKk9O3OGacYLJ+hYjnSRNP+HlBQE5SuxvUdnc/Sdvb&#10;H6IdnaaDI71RY3sbsdu8AIrw0X6aYy0iaw5wNMLicIT2gzxsv0PHuE6ZLyMt0bKXfFXMSovIm1Za&#10;+eS02c4yYdDnTfCtNbIYBsqiDjbSZSVkfZILY9pBRiRt+X2m3aC2tXUnTad78pMSh1hHT6c7iT/t&#10;IffQYLGuN9VwGavgPvwNanKTGjrhujeomYxM1dbCxJppLe79prWAbofSEtz4G9Skvry9+BNbXgCF&#10;QHm6vZ0mW1vp7duT9PYVKmM+wcnQIerrKE23eAPaS4x7kMdb6D9byAtnSnk8Ho0YfyDl0C9xcJJU&#10;Lo7zBInjnN28gfJwn1WZ390/GbWOYch5IyiyVxoahrrBf+yQn5KW8Omzjpv1blATS/yhv+CEn31g&#10;uo38x7xB7TjtHx6lO3uPke6B/GQh31RDbsFm794MWz7JhrFxjnEMWUzme2kLJ6Nyc5rcoIY6KTeo&#10;bSNfvSDKEmiptFzEkK9VyFtihf0mpyXkQhnmFF5cljFN1hrMAjFyoYsXQadpa+ceKutOOsIJ9THm&#10;F5Jv5rizc4ITaY5VqE+QF3KOuDaYacvp+oDOxUTZvZSN/RX/+U9UnOuybPalzMyHax0E2M/Y3xha&#10;cbzdDjNKfpecVoS8JSQ/+IUXUvJFffU3jdRHCk3M2d3qQ99sR3+OMT/wad1tudl5xptoTvbQl/bk&#10;SV2+EYLpdrdmmPuZhhfquFYgD9E/5uhTSt6gxi9z+Abf7mcmUQaMZbqWRe3JuMoya20SUqcY90an&#10;eoM7YSUn1Aq6LAz6xycioKv9d+FpYciPJJA5nNDjI7q2x2MXhZAXkfh2R7Xi/2wPc5WYN6E3qB3O&#10;36StKd9icz8dHmyl/VfwFcYyPjW6y/Xy+AAD2AukxfzPmzkx/3AeSSe82TCv+/N+2Ed1buE6XNu8&#10;oXmMCHfH26GU09m30p7bt9ciLQO8SeAA5JfSE+WUX9UcYI55kfb2HqS79x6n/bfj9PLpBGPZKG3v&#10;jKHnjWwHabL9AvWKevE3qKGO+jeo4RxN1gNVoWHalcsEXoDUeisqSaeBfDhyHL1jQkxphwyVtB2G&#10;01Zhn4gYsH/ntFwLy7kJz1P5JQ+Pm22bJBAnYxrtbAykdzj2YM4eYU6f3EFfuy8Xb3mTG98yOJ5g&#10;O3qFunojQ+J4Rg9yzGQ95HkgzyHSJ3O5ENKPxOVCL2w7sGZ5QxeT+2McPN4sEz432/2qtK1E3v5s&#10;afEPkRzvR6d60V5GD/GPzeXZV9l+xPOPGR9GQw3xaXTelMGbmrdhSz+AvJbBaxqYJeB/zDmHfJJ9&#10;msbznXTnzm7iT0gfHL5GfqxTzD8o1xx97/CI62Sew3DsnGK+4XosF5pFlRALkpkPjGW2clImFg4V&#10;oPky/5Q43QiuIm0rkbc/d1rOA6hTXWvxWgvb6110n0dYb42whubN6liDoQ54IxSv4aRT9Bf0xckp&#10;b1CzGwh03OrdoMa3rEDLm9NOsXZmf+UNo8RgmVUsYJSPJ4bSEj59jhre11nTZq0fP1uJxJ4yzxEt&#10;rYur0/ItgBOufZCInKOfnUzepOkuQ+wjc1n7Hs12Mec8QD9IMr/ItT2c5/Ahm7E8zIGxD/UxPp3J&#10;Oow3qB0f8noC8ud1GTmfJFyhfZmB3vH6MqvYxznTMsrHExedtpfQ59dMqwGJ4/wxxhzDBznlHEbb&#10;s66fdNyXX5yA39MEfQBrAD60dIT64Hn7/ATnjrA/4RwyPcF6eSJvt5sdYp3w6jmqh2vnvF9sWb9W&#10;1G6uYV5aUP0P0B7RllZUDMuBsL+xfCgL58R8cP1j7GRC0qpYwCgfT1xJWvhTzkuQi/6ah9rkJAv2&#10;HuYnAfxmtnqDGvoOBjS2+xnWwHwDIa/BzeeHWJdtp4cPUW+Hr5AJ1g9cD4j/59BhjoEvx7zmwnWE&#10;3KCW61/mPfZJjm16gOUGNVlvQEbYjrcUiHA+INb1j+CcaRnl44mVab1OMqCsSk3Lfzh6Thai5L8s&#10;5y3/a36UTrH+GqW7u7xBDWvj+Sy9PcJ5I2+Emt1Nr99iLJNzyEP0l1F6cB99Qm5OR9re/IIw14Hy&#10;nQV/feUuisHvELRcjOeIue4NagVZV443y8SFpdWNoGSzIi0hcSoWMGrpvkqc+kPmYoxVsshFeAJf&#10;0lT8RJ3coIY5Hm2YN6glmSs+Rj+5K+fxfIvaZHqa9u4cy9t4eI15fMo+gl7C88wTzkVYEcwlV+yv&#10;LnEus4oqw2boBrUa8n0Ux2DK2bB1vL1Msk7852Sil1Y3gpLNRabFP+07bLdYO+nRQ83jgZFkltst&#10;KMmxVuZPRPLtaTt7uzKGHR5zvOFNmSkdHWO0xDkjt7u85ow63Eb9yfU2jG29MRGw8xSOXSXGDsKj&#10;6PpxrE9/g5plUo4xywTDXlYhb4l10+qmj3OkVd+z5Gz7lCxePS6SpDUtwHmD41veoe5L+3rKMSgA&#10;AP/0SURBVJHWET/alzjupwlvlB3LHMO64hs4T3EOtLU1TQ/v30HcCeb/N+nwkA+pjRLfpsZ98Lsg&#10;K2upI14PkjlGw0r4XvoWyykbLVOWC+Q4VNQya9jLxDunFSFviRX2RdaNoGRzAWl5Ln98jPUyb1C7&#10;hzrgDWo8Zznlixy2wEeyZn7zFitpzD3jCfrLLs9P+dYx9Bc+UYC8mN8Ea+VtjIG87i9n7vx+lOct&#10;oz2E8sNQuVCDZS4lzKDOxRN1WkaLiSjBEoncsmwqjgT2E59b+Qa1o0N+L8tx+1TepiZxWH8eHXye&#10;Hn9wmv7HP57gfBnrnp1vkEPO6IJQ1q38FzeoBQKBwO2ALZzm2OppPG9q+BSL+4fp8z++Sd9+vZ/m&#10;s3vp7Zs9+ek/vmZZfgoUExV/GoCTpd2gxieU7QY1fasJxv0Rb07SiwKn/CLrhE9a6s1sHpwhbCax&#10;2YJhLxPeroAXICb72PJLAV5U4yKObyTghL+VppMHaTK5K4sIzLWYXDkp8ykE3mjDE9l8Y5p4gMtK&#10;3QMvzugXOljQyYUkpR5vvxQ2iRYgqG/OoQ+yjlh2QLLKYAn6SWr4LJZl18JZ03pdO61KcoOfvKWJ&#10;JzL0Fy+o0H88cc03qMlJFLyMhR1vUBuhjY1G97Hgm8iie4aTn8mECzucsI55kooTLvEh/I0T1TEv&#10;QmMhx/qoy+mxuszDeNe0RMte8rXFYQPNtPCVtMVWhkTRaV/jRZgT8TMvBWT/w8aaJvuknEhhyy//&#10;ZYGc717jzxXyRkFeCNjZuQ/eSwcH6EMz9p9tmLBvsC6OsWDlF9Ta9yVfbLjIZYgLcD4lwjFCL8h1&#10;YLwtgqWpA5pWZXRGZQOSVsW8Vw17eQhXklYOzLSKobSEWOdj1XoWoYtHnNhg/JCfYIHMN0SM+Jrl&#10;k+00PrmHXW7D5rVwNML29BniZml7axdEH5vxi2rNkTen8UKR1JN8iYN8ZAzWvio6hPUpeO1fdZlb&#10;oE0pc96um7ZGndfaaaXtcdxGKmnbeQxvFSLrpM3pP/gm7002dSKGSZ0fJpgOJlN+AX2U3h4cyk9I&#10;3bnzYdra/igdHcN3bPMkxrDRBPWCrdyghhNa7m873U3b/KnsnO1pvkGNT8nzCwi+iUXL0l3s8SXx&#10;MmHhFobsNy0tJbsQpPWDk+eEuV7GMNqrJf/rF/W8EDpJM15ww7w/mfJNqhwL4VN+uT1/KXOL5MEv&#10;iVi3ko5zPffOPgCwfZTCZkF31YM+gavxeSPFVNni2M94c5TmXewpi6QyYeEadfyVpWWfkhvNObfo&#10;/EHQvnSXDK0LEJHar1KaYV7iAw1cS43HW5DZT+6n7W3e0DFKs+MR5pjTtLczS1tbfHPHIYh+gfqd&#10;y83Q/NKHT8DPEl8zzy9H9cEIW29iZzJu+SOwcnDLeNYDb1DTBySI2powXU4lqONqXHpafhFPn+NY&#10;KCsY20ptUJkxHA/lv5tbiyS6k3R8+lZ+4pNvg7yz90GaH++mo7c78PuJ3GhDnqa3GNOeQ8Y6Dmsy&#10;WZdxPSw3qHEu4f40P/s5N3nAQ+JYEmW3wu7KoeVUWBxR6xhupW1hM9JCA1+hScNnx9LeebMyvzzg&#10;deT941fp1ZunaW+PP7P2YZod7aSjg3uoti051+GbBucnr7BG+AbpOaahT8iTvSOsw6ZYB0xRh+hJ&#10;qEfO93Jzeh57DF2IkouTwmp9qdTB67R9dfHLj7evq+Nb9h4t+3dOy/PTfJ4iFK22bYLnr3oOSztd&#10;X6MjwIoPP2GeOeabtu6mrclD+QKBPyfFt3ONJphfpvrGwQnGnC35EhTrYvYZ7oN/XCsIbJvBwqGe&#10;rMwG6TvVgVBXblDLSuZfmUnYy4Tfq9ctS9vC+dPqfMIbx+UNW/Q1fMQvUeS4WA82Z0pOiJUvMEFk&#10;yjeocW7gjQFj9BnWEmtohvmBN6aPce4ynj7ALu7AEOM/zmfYJxL29ebtcxmn+KDaZIr+Msbcw59f&#10;gy95AV6eEpcHN3T/snuBlkOYK4M3HOjcjlLm/uWP2ZJS52WCYS8TV522hQtJy3lA+gy/iNlH3+Bo&#10;cTdNtz7Clg+c7WKu53r6MO3s4fxz/hZ18AJ+n6ftMcYznPtw3SY3dcK/3HL+7t2ghjbCtxmwz+oW&#10;u3R9Z1mZvc7bt9ISPv0q+/XS2tpWZYIe8rY1JG+2UfZ5S5vbHMN1Wsbx5+8kJa8R8LrXZD9t7dFf&#10;en4pD3HM+TPSj2Cn84TefINV9JQP0mBuwvogMYy64RfXPDc9nWF/XIclrhXyPJ/XVx5aSontyYQc&#10;j4pNnDWt111W2hYG00odsV44f+S5RsY93qBGC/hL5hpuQbZt9Jf5COst3oWLc8NjzDHj8V7amrJ+&#10;sIY+GWO9xvN+3uiGNQNSTDHyjbmek93lEiB77kGuMTAvbAneyKalynZMplEok27FNpdPH2pj/+N6&#10;Luch/zV/LxMMm2zwuqtLy/6lNwOqzBminbaHrFQ3dpaixr/yBjU+CID6OB0/xHy/h37C85R99CP+&#10;7BrmmNffI55rYb2pcxvnL3KDAXwoN8bAx3ygUK4pI1+GmSPrRfYtdtwvxj8Z22AkY+EwutL2ZYLh&#10;i0zrdcNp6XcekaGTCqzRsW2VBpiR+08b6Fe8cQbk+Tx/tttuUBtNdtNk6xP4745cG+UNamPM8dPx&#10;G6TRG9R4ExXnF771S/sk+gXmnd4NavQ/6woWYs/dAlaixeNtgzZXkbbWDaUlfJxhyH4xLTQcq+iz&#10;iT5cQK2eZyNIynjH6455XSfXWLbh24/QV+5D5hwG36Je5AHb46fQ8Voz36o+Trt8AA3tnW9g1weo&#10;2T8wjjVQHwdRl7kF6Yeg5q2WreNtgTYW7+1baWvdRaSVfgXfyjoWdaDn3Wyv9JUY6BYpbGThDel8&#10;yyOvpeze2cP6ay6/MsCHlDmXT6fsLyOMU/QLR330GazP5DoZ3/wkAxOArDky2fdhHLtEiXi71iD/&#10;SxkUTJNzELBk/OnXrmfpljamMXuGvTyEq0or6y1wPMmxDON4GeJ3XbTVcJdKru1jPGL/kXj5z3rk&#10;WpdalelH+el1fl+G+jw+2cE5CuaQLZ7fH8u5Dx+05cPP+29fpqPDfcwx47S3w3jUMtbVUhJkL9/z&#10;QODN0PKdJoPSjSCwfJwexVr7FqNbqH3AsJeJy0hLDNm30ta686dlfznCnK43qN29x3XuPL05OMR2&#10;C/7kL3E9xlg2Rj/i9V3OIfD75JWMaXx48DRf+2c74DnlFuaWOa8PsD/x3IjnurxBTd7Wib3CTtAq&#10;IMJsHz0w6OIFVVoGtS2Y0m89ARjrC0Gw6sCahdeOeIPazg4fjuB363xQeJru4PxhNHqSHtyfpb/7&#10;m9dojwc4L7iEG9TycC+HGDeoBQKBwO0Cn1jGdIm5cTuNTz+B9CB9/sdX6Zuv36RHj36KhdCnCdMC&#10;JlwsWicY/0FOxrybXC9IcTHLE+e8MLaJUC4M6EUBfvkuX2qJTZ51LgBSEiyceXPGGGsvvkUtYcF4&#10;gsUDL4I+/W6WXjznF59JuL0zSh9+yJ8t4ts4jjCX8UIR0lmR85ylN++xnJzz9Bh1m4/RQ2wr5EX6&#10;uihrh02EnCTxJJUXC+AjLnpJLrR5cko92gt9epp4w8BWev16mt6+mYBHWEzz1bijdP8+F4FjLAbn&#10;aWvKBTb9ou2Fb+1I0n5WrTluBlpNqg1tOPSx3aCmFz41A5O4IBZbNDS+tph9V39KCotQRB0e882I&#10;sJALYdvpu+9foY7mcsPT/Xvb6d6drbTNp3Ynmo9+JDvZATe8aI6RAGHdt0c2E1AmLC2hJ7UWc8OB&#10;w7QTDa6rZQufLbgNYe0zIG9iwon8kyev0/Pv52ky2k337o8wjnFMO8QJwiv0oyM5gd0C+SYVfTIK&#10;+5G+yZtMuGNeJOKXEHkcRn9VmbYc3+pCbAJ4jGyX5LpQ39C7AvaZMgh7H1AHO8SxfnizDm8k4MUD&#10;vhZ/a+t+evFylJ5891q+gCP5816PHo/T3h1+yQlv0604d5rgJFR+NgptfSRfAKFO5AY1rQ/9SWnu&#10;2+8/QHC9IRdxsOVFM6039BmZkxnPOZ824uo0w1zx+nArHR5hjnl9nF6/5Bs6U/ro8SQ9fMC5X9+g&#10;Nka9so54bqsZtXy/qLOWIihpWmkJ6POXPJsHHikvNKNvwVcyp4tOL6gROobxGPX42E/shuwTrK94&#10;s5nM4SDfZnt0eBdrsZ304sVhevZ0X944+PHHW+mDD3hxjTcc8GGDJBeF+FSovEFtrnMbqV7O++xx&#10;AKgf/ZIHddCs32sM+jH7XH1PqN8XkfX5EHnUNs+0k1DJfLlGY968SLabnj89Tt99w5sKRvK2ofv3&#10;t9J0+zjtyE9Joh44VnHOAPlgivVBzY/tROtb/c04Fsj6aaCDzj/87pg3yOg6mRoQLjs6OcC67E2a&#10;bt3F2PUgvXpxmr79im/h4E98Yk12fwd95yjt3n2F9HywA/WE854TvslrfoqwNgT2U37JQ2pdEDlO&#10;/hOQ3AKkO33pdB1MV8dpe9ossN1zfOM5DMcYHhP8ZG1a+obGa/3QN7yZXG8oP5lvoz7G6en3x+nV&#10;a9bVSM5l7twdp4dYA0xxHsO3Sk/ZT/iBbF7zI5mheA8C+y7jSNUzvc58euODaKStiE4sNwna/vVG&#10;sWMcDGd5zPDwkR4jt3r0+uUw+grmB34pzaadmzfSwg5tl6uCGZyB5p+OeWMm8nn5aob18gFqFH0D&#10;49v9+3fSRx/eQSK9NiFv60JVT3FeIz/Fjv3ouQjqKX/5ptCteD37PocQg5JZewk4cC7Aeg3rMt7k&#10;zJ8qOsK8Pz+5k16/wRzzPW9am2OdPE2ffnoPXuT1mH0ZC7fHfIsa0rO/iG+5xbxDX7OdIF9pI/Q+&#10;5xnps9xuIvRIFLatkfXW791YvQzypafcSMM0HFHgU8zhoynXVSfyBju289GYfWIn7e8fpufP3yR+&#10;D8Sb1Pgd0O7uND14wLet8O0dB+grzMv6H/7x2p7doCYMKOh3kGsrmTtyGBAvlUk2+43tnPULW97g&#10;rPXD+N10eIjzmdd8m9qp3FAw3T1GvYzSg4cY2eD6O5h35AY1Im/9/7xHwMY3mumWMYtWHNUY4hic&#10;65ZrvmKxKdC5W45Q1rirUboWkpiPeNjikRxJNboH6mOcvn82wdzPOQB1dvoGc8x2+vQz3oz2StZ2&#10;W3ID9FTO/flzWepZXQdIdjaf5C19r+MZ8xQDRJnvORZuFnhuYeuVRVBP8tgItdNrmCLotgnEsSIw&#10;T/Amd/7EJ6152etohjXZ8ynOMbEOmB+j/7zGWLadfvjDu2lni3UALyMt9zPhuT/bCKg3qHGtrD/x&#10;KXXFOQj52vlugOBcgg/rlm9Qg0zK90AQ6Ve55szzf/pVxhG+BXKaXr7eTc+e81rZSTo6Pk78ic+H&#10;H2AM2z2UuWUXp6ETdIwJ5q2jA70+NpnwewPdi/5zYPVl0SSpKlOafWeUdVTU3CTwIOhj+B3rJe1j&#10;2l4Fcox68GzvlHmD2gz9QX6amw88Qz3D3D0/4U+unsh6mT9ZeLDPN3Rup72dcfrkMR8G5JvXeO6P&#10;BM5VrGWTTFnmF9D6MTciQanfrfXjdMyT6A0CSo1i67qKftHxhMeQDw1hxuRA9gvtZEMigy6t5iP1&#10;yD/0pdnpbjrA+f6TZ1x78e226G+nR/Jzkz/+0T2sybCunr2W/U4w2ezwpxh5HVrqmPMdy8hc2f/4&#10;sgGskRku3xVhY9+rWbsJZNBvfFsab26G5zBOcU3M78kmkzvw8Qjr5SnmlpP07bd8qBYe3jlNjz/B&#10;XDQ9RR3Bv3wLJHzMNw7z+zEsBZAtv9tkvbDvIn7E656sAyK3lQGwuhSdtAxSv9yKfZ3G63Qr4wKf&#10;xAfYj1l2Xhufbm3JsR8d8nyZD0ycpBfPf4tjPE4/++kLhPlrPk+YStJeDOAjaZLYchM3qAUCgcDt&#10;gtycRvJnxk4/Bu+nz//4Um5Q++yzX6aHD36KSRnjPm9Ow0Q95g1qOOngxUVd1OSLiDbJllmRiyBe&#10;HEAUv3yXeLW/KLDkvDGDTxKMMfvzi83JDualqb6p68+f65vgeGGHN6jx54p+/OM76YNHfCLhCIsG&#10;XvBGOvuCOi/qZIEp/7gHLu640LjYsnvQZatm02sLObnnF5q8wM92AJ+BvIhMf+qXn5TpS71B7cWz&#10;UXr1MqUXL95I3e3tTdMHj/lq/G0shvib57yIQJ/w4gB8z6YmN9xsrJcuCdrX2B9PWA8I64mf+oke&#10;VymvxdDQeFLDpwon0y05SeXNNofHY1l486d85+BXXz9Lz1/wd+X30uNHe+mDh7ty4WBvW0YKy027&#10;OnaQN0LKLWg5Skm0zWdluRB4G4BDVQ/SJ+oAf4OaXQSVk9f85dvJCPU0mqTP//R9+vqLN2k63k2P&#10;0V/YZ3ZxkjCdvEnzY776eytNUa/yhYGMaXQyb04jGeQY7G9Qo5Iyt8ZNA48xjzFnRm533Cw5dLZ5&#10;6Tt8uv2EF82mIPrP5G765pvD9Ocvn6L/8M2dJ+nOvUn65Ad7emMH5ko+2ca6GJ/oz6/C+QjrhQbe&#10;oDbmpIX60DrZ1Dq4XNDznEdYD/l2eij1S0uLPxljDKSrx/xyeppevJ6k129OMdccpGff7+NkepJ+&#10;8uO76aMPd+XmNL6pE9WDPJA2f4mnXwisA29n8lBa6C9x7XD5sPmb6yLK9JVe5OexdfMN27GOY3KD&#10;Guf+sV4o46zBeYY3dRzs8+c9p+m7795gjfkq8ac9f/DD3fTJp/xJFV7M5tzEtxCwf/GikK415Wes&#10;MW/Z+NhNGbZ/wrZAjucYK+sItpW16/e6oPO5boly4G3kQ+RRrwbymqB2sK7nz+HPZtP05Ou36cs/&#10;v8HaeJwePNzBPLOXdnbnae/eIeyOkUTHK7Zn/jxOuSAuiwGWkesQ7p1rfsaxHFqWFSW/ZdC1FPsK&#10;L/hJ/4KD+MUnm+mMT++e8M3Ce+gP9+QmqM9//xb9Z5bu3dtLjz64m/buzNP9Rwew0RvUtsY7WAeg&#10;v4D8UoFel7ftIEPpf7kerA91YL/tdN04WNsRQ3Gs3U2rYbZXbbPyxgc5JvrL2jR0HL+w1RvU4McT&#10;3kzOPsCbzffS2zcn6csvXqVnz1+m7Z0J6mQr3X+wlT7+jGuxE7lBjW9Rk3FItgrzlPdi8Z60Aa0t&#10;divRo37KFyDZknlaValmk6Dtn/7Xp8k5i7Od8nybx2/tFSF0DIbkBjXMA7w5Rgl/Yv3Et8gx7Qxp&#10;5QY1rLd4k9q33+L8/6vnaYp11xbWzI8e3cP5/4dYJ3MP/MKN66+E9TTqlusArMtI8ezKG9QMiCv9&#10;JdABfkLf4RsmplOuyfizntvpEHz+/G364svn8iU155gf//gx6oFvGuI45m9Q0z7DuaZ1g5r2CZ2L&#10;dE7aVPBojC1k/ULbWwH0m1Ock7B1yviO9Hz7HN3F73mOjrEGnmCc2rqLupikV6/eos88S4eHR+gH&#10;KT18+Ejmmk8+eShfes7nb9HnOFZi2SDuhsCxMG5QayDXJ9dtci2UQfWReMkWsBLAP457qB/+CsRk&#10;whsJZvJm+/HoTnrzJqXvvz9N+/vz9Gb/KO3dP0l3703Txx/v5BvUUKWWX97K3k2XoeEcn6O4e7OS&#10;ogAMaynZ96xuKZvFpoC+57zdHfcqsG0T9I/5T7oOx5ocKblxPDtI6cuvTtJ3T3necoy5iw9176af&#10;/vwO+s8b1OMo7Wxh/h/zTYPb6fiQ5004G5G5hXmyfCBS25wOBag+13UYxzjzve5/k8DzFr15pgXx&#10;JGjHle2GzBeQ1wVIznNGFSbp4DClL746Tt8+4Ru5j1BPrzDP3Em/+KuP0p0dTWM3qEm/kXUeWG5Q&#10;4xtj7AY1/ke0dZgAoO1V6pY3LkEm/A1qtq4TG/iUN7ryZqinL6bpm29xbjObpbfoQDtYM3/y6Q7m&#10;mlO5mfPuHs4rmRff7vXmAOuCadre5q+nYC+og4VqwK64NxGtf9LGlGZvYUJ0VNTcJPAgMsXPlLW9&#10;dpADhVbt9A1qXGvDhgtfxuA8hr84xBufnzx5k46OTnBOM0939nbTvTvT9OMf7MGUdYOxKzvfdmF7&#10;Yo+y/do4JqUxHTYiQdm6Qc2gKTcFWtr+DWqqlWMSgX2EVoymDQX+qVLNfFraMyEj+F5UnF/ifP/L&#10;b/bRX1Avr/mrAoc4v9xJv/jFh5BR71iTTTm/4Fxoe8qbnZCH1LHOKzy3lf4n56u8QY3jsfZZHQN5&#10;QxJKInNMoAN9B/9iXmeT5TUyViGv029t35MbOV++QJ28naU///kV5owTnPuP0g9+MsF6OqX799kn&#10;+CAbv3uGn5EHb1Dj9WaZf1jP8v0O377GlnDxsKYkBZfj8fA63fLt4VO0IYbtPJjnVfI9IcKHB/Z9&#10;xVH65pt/TXt7x+nHP+INakc45u8k3cUBXpEmmb0TN6gFAoHA7YItGPnmJLtB7asv3qbvnhykn//s&#10;79NnP/wbDPVYAOFkm5RJQ046MIH5E2e/0iRgo3fxA7QrthcJzC/8RgeUcnE3E74knzfcTNJvf/M8&#10;/fnzV5hY57LwfvBwK/3Nrz7AvMafZTlJ/HkpLpR5zU5yyzM6tzotylJCZzH5d7Hlt9xkrZLljQMK&#10;b09r2Bdb/DLsRHyITz44tjO70PLln4/TN18fp6ffv8Di7ViebvvsB/fSRx/fTbs4F92Riwi83sCV&#10;B9NxN5QCHvSvbOGgco+lqgRUqToraccTGJCLUf70A7vP4THfOpDSwT6fnjpNf/jjN+nrr1+lra2d&#10;9KMf3k8/+PReenh/Kz24qxfWSkUwWy8TDLsyCLyukdaX+aZDzhVqZ2BjbrHhmK2ddUrLQ5zgHKF+&#10;fvub79MffvsK/tpKn3y6mz7+ZCc9/GCaHj2AISqSb8XjTR0lISFf/vECHBT8Ege0sU1tKPO/bjcP&#10;OAgpuh3wOcCkSw5f6ozx8CNv7tQTS/pynH73++fg9+nt/kF68/YgPf7obvrV336WPv74vlyg5k1q&#10;nCr5pC5/ukDADOULuBP0Q8kYshXAtgGi1GoZJNB6KYL680UQOe+PdQycI3IG4Zvv+JaOo/Tkm9fp&#10;m69epXv3ttMv//oRxjM+RT1Ku9v84gD1wiy0U2K7nu/NvAdL2orTxqPixsFmGbpHJZvvpQ7EZ6Dz&#10;XRnj+BORWFwxyMsyvLnj5YtxevnyJH315cv0pz8+lxvUfvYXd9NPf/oA8w0v/ky13+Q3qHHvnLOY&#10;Kectuwjdx7BvpXS5nJs4xvk5XreyuTAwV+Z5fHQqT4P++fPX6Xf/8Ux8/eFHd9Knn91L9+5P0+MP&#10;+XQl6717W/IYCbuHO/hPHC1BydQK26yzgHpfXScXLIFSH5hnjuf80pM/czPFGPY2/ds/P02vXh6m&#10;h4/uYn55mB49nqYf/og/53mCsYzjGeZ2TE/682td3oQPddVRhF4Vaf8lnPLGQjyOI+3GuXLc8KH2&#10;O7R7zP1qxbY/TvM5eDxOz54ep3/71yfpm2+fpjt3tnGOuZs+/PhO+vlfPUx7u7yxRvsJc6RsHrV9&#10;eQ+X/VPoiiBgmyhf6vjUPoONgx6HXqyXKwpo63q+rcNKPjiO+9igJ8BMZbWixLVYTgPyBrUjPt1+&#10;cJR++/tv0x9+9y3m+GnaGm+nTz95kP7T3/4g3bm7Jel5szu/pyOZL/OQOYY5s0NQQZ1uZHcm56rQ&#10;+rFAoAf2HbqRN93wTd2v356m12/m6cl3b9Pv//Bcvmt49Hgn/eKvPpQvqvmFKK/J7E5RNxyEim/p&#10;ePUxN8xXtqZAvPUN/b9psFa1Ctlu3YOkC9kpgDK+oy54nYw//zw7Rn9C459DwZ/yefr0lZz7v8V5&#10;DOM//eSz9MEHd9KPf/KB9NEJ1nL8slrrFHmxOMifN+EqNtP7lwc4SNpqrrfcaCVorrKttF9G4o/n&#10;Mmj/vMn2dD5Nz54dpz/+8SC9enWUnr94kx58OEmPH++mn//Fg7SNdfK9XZz3s784WPfpQ+sui2uA&#10;xpaA8PImgAeZD3TNopt/xH+WNOuK7wDGvXo1S//yby/RZ/YTf/5+snWYPv7kTvr7//wRzmUQxvkL&#10;3xAln5Mt9Df1P98QJeBGGoMRQFz9Rk4b2zTBZoGzqhU/H2Efvm9k2VSr4L3C8UjP/0fp7f48/e53&#10;b9IfcS4zmx3Kz+B98Phe+i//8JP00Qd8kxDrQOd5DodSMq7v+CYqaPkz+ryZQ/LNhRdZpACh9arU&#10;MP/117nycBptEOKDB0fHKf35i8P0H799Lm9Pe/GK12V206/+5tP0wx/syrWyvV2cUyLtFB2MD9pw&#10;HcbzGsL3yQLsyOrFutWCzSAsJeHlTYEeaJlfACd2kEPL9UXnICzf+6G+ZrNxOjgcYSw7wDj2NB0c&#10;zOTt9g/u3pUXOfzt3z6S6zG721xjSW5MJihhyirmEmVYwNlb2i4T3Wwe9ODK8fI4cqDoIJW2aIeL&#10;rbXTDl0KA8+DZjj3f/X6KP3ujy/kwbRvvn6J/A7T4w/vpv/6X3+MeklpF+eYUwx+7HnS+5DViDcX&#10;2XevUucc09iHuHNtBzTkbaP2kG83xwQMPCPljWesL87lrEvWCx+K4nfKT55wTXac/v3fnuN8cz89&#10;+mAn/ed//DjxZ74/eMwH0vngOeYkeYNaSlvISPofAAn/8F90oqJGwaqwgFVLiVyBnJYbS2r9dBFV&#10;BMrSXV/VOK5FqNM3qPGNyyNs36Q//el/Ym1zkB4++gb+OErTKX/SfN1CrgO0TVkG6TwdN6gFAoHA&#10;bUOZkOwGtXvp668O0tPvDtNf/uV/ST/+yd+l0YRvs7Ab1DCmy1kdKIuazHqox6yoX5LQDjPNJS2A&#10;uAtSzulZjPFJOphjEgV//e9P05/++BKLbv40zlx+Rurv/+6j9Nln99L29BQnREzrb1CzLRZxeX7L&#10;R5D/XSzMI3IMWd44oOD6BQNclB0o9wyKD+lLtaE/aUb86Q8H6csvjtJ3T57JDWr37u2kH/7oQfoE&#10;9cKfxtvdVX/oz0ZmeZN9dEno2iv8rWLPR6VdFaVe+GQ18IkQWXgiYDeovX09T2/fnqTf/u6r9MUX&#10;z9PWdDv99CcP049/dD998HA7fXCfT1cwsW40IxVFJhg22eB1jbTWLm4D5FAb/jG3FJ+ArFOaHhxj&#10;TAP/49ffpd/++iUittKnn+0KH3+4kz58nC+6TfglNXqMJSTk5jQo6GSejGKgtLHNl6PsfxNxyYWX&#10;E0juA4PQKU5Y6T++3Y4nbb/+j+/Sb37zfXr95m169fpt+vjTB+k//5efom4eoi7481FIiPS8t4Oi&#10;gPkhU34pqjeoMXzJB7GhaLlFxgvQrsHI8oLNHrZygxqa/JffHKavvz2Qm9O++uJFun9/J/3t3zxO&#10;P/kJ5pidSbqzM5X6Ic80/sDWLij04Ov2hsEOyeqiW9fRd1mZt/SN+gf//A1qnGvmk/T8+Sk4S198&#10;/iL94XfP5Aa1v/jF3fTzv3iUtne2Mfdvy8Wg6ZRrTcml8zeE7gLKeqA1iytU1UahHHrfzRcGdiGS&#10;62NenP78D6/Sr//te3likg8McF3GN9t+/AnqBWtmDILwo17UlFOB3AeLc21LUyv8Jjr+qpB9VJo1&#10;tqxjvUGNT7zzbVAjjGGv0z/9b0/Syxf78mXbJ59+kD78aCf99Ge7aQd9iH2Gcz9vUONL7LpuYjvQ&#10;DVHiXGPy3ao5vt1w8PAXDhtKvZiPRu5uUONPYfAh9eOjlL7DefI//R/fpK+++i7dxXnMow/uYA1w&#10;N/31rx6nO3t8w2B37iJZBRYgbQ+0sUg8Tp0h+28iW129cit/aMN2gxqbM29QO0TdvNk/TP/+6y/S&#10;b//jG/miYDreSj/Emuwf/uFHshbA1CJfGnCO0RvUoGAeoOTPf04ngM5k6zrWPAKLEB+B9CVvUHv5&#10;ZpZevjpM3z55m37zW71BjW+C/uUvP0p7u1vp4YM9uSazO0Wd0NP0rTk6O57BQlEorf6y9c3GugcJ&#10;n9hYXsZ3NnzIfGsw3+zAiBnmes79T757Kef+b3Auwy/VfviDH6F+7qSf/ZxvuBvJG254rwDzIuXL&#10;NtTrxOoosAj6qQwuDEDFoLnMttlEwlz3wrc8j+H8//33R+m3v3kjNw48ffY6ffDxNH300V76xS8/&#10;SNtb43Qf8wzHRo+hOby0g7NiIL+NwZrHbf6h/+q+433HuBcvj9L//r8/Tf/x29dYG8/T1u5x+hRz&#10;/3/9x0/Tzi7XY+wzeoPa6GSa5seaR7kOwK3I3FG3M7uOarDms4mQI8uH0zwMO1RGZrl/9A2Yq3Sj&#10;9QJyGua7gd68naVf/+Zl+v3vX8oNam/fvkwffng//eM//ix99vGeDIGsAyaTrzKYIW+mKjeo6S++&#10;SLZuX2RAQbfIcJYdJKsyuhEyVbLN8bTgjR38JZvf//FN+hecXx4eHaXnL1+kBw/upL//h5+kn/3k&#10;rlwr293Ra/5bzBNzFPOQc35kIn0SeoEJjLcthWx3m+CHi+ZYYfG5LhjWG9RwDoMx6e0B1mYvD9Jv&#10;fvMk7e8fp+fPD9KDe3fRZ3bTP/znD+W7P14zK3lbfrfMzy0UF9CdDX8UXfaZtmeVOywm5Pcyx6hY&#10;rpf/43fPMIYdpy8+f55OTw7TRx/fS//jf/xcHuK8d28rTXNdktL3uFOrLNY58uneCg4z2b/doKb6&#10;UreBAvYWfl/G8ae7QQ0R8B9vGPz667foN8fpn//nU6yZ36THH91J//1//VHa3hmj72yXG9T4Y2M8&#10;1+Qb1Kw9SBUArAvT5Y1GWqAY5u0q5LTcWFLbrkROK2JOJPc6QtYb1HizHn/a9GX6w+//CWue/XTn&#10;3hfQ8Qa1p7Bet5DrAH6Xpsl2GggEAoFbB85D9qUf3w4z508Ays8A8lSPv6eNiVUuTPGGFlrJtC3/&#10;ywczLKcmIWxsAaR2PG3kLMdZ86LJMuvFT3kidHaCLfelT3ryJ6H4m/uHRwdyh/vxMV+Ry/KgdEgn&#10;5RbW4b6eB8YvZReIiJ5sYS+34i3s4tvHtwnUOqav5eYN5zdIGleoelnwoT3xZ7uOjw+lXtj2zBfM&#10;h23wVH7Wi/W16T66XBZ/D5I2SuvjfNX3bIYtVqBcCE759ue8IORNg8fHB9jypz44DiATUC42kPap&#10;ZQub3NLZp5Jbx3UTaW3ck/ryKfXEp3e4hesxzvFpKfaho6OjdHjIujmW/sM0HJeZD9Nx/OPJBMRM&#10;yuyXRrWzeAHH61yOjSR80NGjpa99Y+G+X/qyJOsCOSwi+o/8DCH605x1gq3+HCHGrWLPBB3E3eSm&#10;+/0qaM4uTsuyh+mzLed+rjk4vh0dHaYDzP3c6hwDU4xz8isrkOt6Xkkk68riaGjF+ePZMMpaDizr&#10;OnKhTjK5wdbata4J+Jr8PIejXuRmAMQjVvrJMfrM7Ij9hj9/c5LXmpKVfInKV+R3ayekk36FOct0&#10;Qt19iwIJ9I9r01jmCzmc+rhrGURjXUU2aP3k9RnCXC+zv+zvv5W1GeuPT8Jz/Y9EuQxKge24gPoc&#10;R3QFA/VYgn3Sl/Q95/s52rvM33QX44T0KOf2o3SEOuHcrz93q/2JeTBtOf+BrfRB1Kmdy3Xrc0er&#10;d2H3qcvXpu73RpBHzb4AsU/q6Cv6TskbN3ljB883BdjMMc+wr3C9rOfPXA+cYGzj+hrp7IN9rcNm&#10;GW8w15+DWReeeX7Blm2dbd7IeeMI88rR0T7GtEPEYxwbzzG/8Ccnk8wx9LWss6WP8G2Fx2KH2s35&#10;57LZp1cWhlXfOqZgpngoj0n0FXzGuf4Y6zGex/DnJDluyRdBMpbRxOpX7ZVOLCr8Y77Yj7FZhmtL&#10;Pd6lMBvPJpBfAWXLX/dV2iv6BcFrMLzpjPMHfck64HpZx7HjPG6h3pBWfJvzV98zL60juSM67yPY&#10;oNWFUfQQB0Hf5rkG/uUXhHptcy71w/NM8Tvy4Rgm8z+yRCr95Hru7dvKAmr9VbTPkjifx0aSxyAk&#10;vEx08d2xU65pcR1ZR5zz+ZOss2PM/9iyfsfy5BOvTesagGu6dr1DT/bKWUH6MensNoQ6LkOs6Q+r&#10;YsvPy0jf1te9WA+Hh/s6x2Cu4XnNBOefw/vXMU7GOSl7F6lpTB9sUnwHMVNhPgVKJNdc7C/86VW9&#10;LsPz/gkfSJtoHNdjvHl9qM8JJfdKR0LX7WsdIsXGs3VcnmrHeUN9a9f+OXfnOQR1oNf9j+Taf7eu&#10;JpCea2I+pCMP6mRamN8BZfbLtYzI0pVtc5mPg1g4Jidra4VPfZu2cEtXkuR0WndWL9DgA5/L9WfU&#10;Bsjz0hnHwJJUP1YG03exZ6mvW0jxE3xEP9sn142Qvhb/6zk/t7J2Bnmt2ewKXHuwj6jwb9WcKMS/&#10;Hr2usvUo5R2ifRCQcuN4madC9QRfgCC/aoEw51X9Pp1xGn9ZkOEpEAgEArcLOr3oRydjLkr1gq8S&#10;kygmKyNnP7sY6PWLZDwnOk9Ld5HUMmGtgEUaSosJcww9n8bhTR0kVhGycJjhpIdLDZ3FuTXiT6hv&#10;lVKartsX871I+rw3m10dS3vhhQCsKvjUAGknqULq5MIoQ6gNXmxDPE+S5MtpXteRPNW2roPgItmW&#10;+P2x+buQvhR/1n5kL1AW37OvZFv2F9bNZKJf5tgXOr6eL5b947nxlP5B4thJ5wt94xlJGaMy6wN1&#10;RMpJqlwc0DjeZMO6Y1+SN+LRFOC2q/NM09EOgsqZZuPLuFH0x+Bpx5qPt6Y/fpMLB9L4fYq3WTcn&#10;2gfRX+wncAwULS0DJus+aNuv//5xBZXOb/jXD4PFz95e53arT95gYyfY8tPRkkD7VZdBJuFlQ9aV&#10;/Z6JVrZN5Krj8PEg/S2kb+u2neMgW98p8xDi+KQi64cXf+RLHWaBMMmArRdkP2vTl3XDmNuvHQt9&#10;tA77x2/0fUd9yn3oGlj3x61dgObcxAdUxvzygHq5OMq5B1VQ8lmX1XEFlewj0k/gU7ZsiPjTeoRe&#10;+wrIts++wi8N0JfGnGtA1pHeXMMvtJGQvi7tReP5FsPxhJwLeaNOn6zTjiOsP27VXCR1gEOvWWwo&#10;dyQ6GbXCL9x4c5rdPAAd41hjKvsxcB3afm8L6dDOp4Wq7sY01BP9I+00r4Fbc7jWn67F2Pb504ST&#10;qfaZhTpm3ct7V3gjLnksW9kH+wVo5dQxMu/f8fbW2yqqX7q6gjvh88Jsl7uJxOu1AhJpTSnEf8bn&#10;YLEz37NtSPvYFHbHc/G0ub0v64hEnwIIc01cfhUBZTIyzHlf5n6e95cOiD/Jh4Cd+J+6XAfl2IJK&#10;84v5xtdLm1oH1l9AqqBnPfAmjskW6ww69B9DP48V+5AxryIihM04Y31sm0J/DEM0nzm/ob13ZJiO&#10;1jhuRYZuMuVP3/O6pa4DuD6jjV6TYe3o+Kc6ZdlHr5y+nXiblu3m0HxGcgi5EJofjdAZENRroRzT&#10;4HfWx5w/lX/Cub0rS5My55Asu49bPK5bT1kXdf6yuln0W7bLOplfhLC3+YfqTNafymqn46BGsK6t&#10;7j1LG8i0fa2mlWWTmY/FDt/ChWan9WCLLT1fhI4+5HVkuZasdoyzOajLg+PaMlo9+7Dt+6bSfFwT&#10;bVq4GCfttYTNprbvwqxUOac85VvSU9ramshbOafobLxWpnUqZshbr51pHkarF8QLWW7TedbHFizX&#10;Tmysg07qA74m+V/8yrrI15a7c8IcJ/FQlXq3ulUyP9Vb/VwcLd8mrUxSrlwWgA/g8aY7gxyr3ISW&#10;15/yHS1viOQNeZ3dZQJFDAQCgcDtg023mFDzhCurHYHqZYLKk1QPZlvsa+S8ZWK/BEre2FT7t0lY&#10;FmwyU1Ob7bkBqCrsBTS8QESVPIxWBpNLmZzcirdwHbeJtGPI8P6q6dGFtc2tYnPft50ZLX+tQ6uY&#10;RT3HAspuMY1wV9cXzPq4bhuHfJBBSYdfq5cLJPNj1q39X3vmwq9DA+SmH1awl4dHz876i9OpSQ99&#10;HY4j+sASwj21AwnTt+II6K0ObB1g4S4N8gdMvy7PjOZxbQJZdj2Es6D4KodLGwdaPixhF2cpNFUG&#10;BkGuRXu6NSH5No/xOlPLftWwOiLlSwAph325TTZAmxY9mscYHPRXBTHBP0+pl1N+EYd8GE/KP2Xf&#10;nmvt1WyXsSLbQUu/cWz5qcHOpT0985AxSfyvrG0YVnQ2S7lQxptKHG5mz18k1ZWuCTN2KGnkAjzm&#10;faGGC8wG5Vi33fdsbmV9nZHeR2CpF5BfpBlNJzB5Cc2e16vqfTTLcV1pcMdWUIdXYSBt8a3TEUWf&#10;YWGj1otyEIxqHVewz/Mg14PVm9VFqRcxasDSEF7OYJ5nZ+OYNoI84IqElwkfn9n2Qz9Oxi93btmN&#10;Q2ImLOGcRuy6yDaG4pvHeJ3JMmvRF1DHOdn7aiVzGoJyHa8GKEuuB0OJIiqboifMsHl8t5gNnxLF&#10;XRLqUMIQWC96c1meX3IkN0IT8sbqcl2eCbQXumPbGOaynwHqH6T17R26nv9a7KVZwmY5Gzyr/bUj&#10;ir/go0XUvj0LBdiVEBjhBGaMjkOKDXVGhjN7ERm12qLkO9+NrofLo54XZkcZfDg70say3jVmQw6b&#10;ilth1vdgkYSXidqWqOMtbHKm7WsdtpAvLa20uyxM+O//9n//i/+H3D2H0uzt3Unb29vp7t17aXd3&#10;D8eIEuXf99ATFmMgEAgENhV8J488TSGvK93FOL+VXr86TvtvZ+mDR5+k+w8/xvKFV3d17NeLFfnO&#10;aX29T5kbBIznBvmqHegu3kv4osh8sVtegNYvzyjrW9LmKNOTJ2/Ss2d8zTdfXTzDfLaVfvDZ/XT/&#10;/g6O4wRJ9TWskh22fNpKnywh+ZQJc+WcWO03WEj/mM/oS7qKN9bTZ/K6bvMnLU/HiBulF88O08uX&#10;B+nli5fy5oGt7Ul68HA33WO98E0PqEOm5xcKXPQxU9ZVve/bTm3zbJ/0LSTxvzRk0Wnbpcwt7bNf&#10;kUr+kegnUi9IdnBwAs7Tk++eoX7epq3pND16tJsePthNOzvjtLvDzgbDC+YIZfLHdfOJ4851x63U&#10;Y/aByELWmZ4+yk98oPl/993r9B3GtIQ+dO/+FsazbazVJ2nvDlfofGoHJ644W5JTTmQn/VF+sohk&#10;flknZL0zHv+kHOSm9TErO7cryIPGVsel3B8KVb8oa5iQ7oK2qq+xZz+AjxH3/Xev0nffv5JXXh8c&#10;HKQ7qJNPP3uIOWYvP8krCZEeJ7CWD6jl4pOGVi7dLh7jbSb8Ij4h1GviI/pK3GWe1Hrh9gRbvkn1&#10;+Yvj9AJzzOtXnGf2cT47SR9/fEfmGb4tkpSfOsR++FOSPPftEXVftkaEtZ7kko7suYMUSMUFmf1q&#10;E+cvehStVsYhOyLq7VigEX9QRF3k+qCec81J4k+m0Q569hnkdXAwSvv78/Ts6Rusz17Ieu3xh7vp&#10;ww/vpinmmwkqRvogP9hy/ucbCphcxjBQLhxxNwj1SdjWwPCmrh/UDyYvkrA4oo6rUccjd/Yb+Jlz&#10;DPn82dv0zTcv5WfYuB579OgO5v5JunOH88ox/NiNZCPUtwxfAsuX5aHICmMtmW5T+8AVEC6SbkTS&#10;r3TvROuGc/Sca+YXB+nLL5+j7xyiLnbS/Qd3MddMMZ5N0R/mmGv4Jo+p9Bd+ccrM9OdcjiDB77Ap&#10;63TssybL4WUtDGnhmsviNok4DpnnZSN9QZfQ9D/HMPpLSe9wPByNpzCQASm9fTNLX3zxDPXzEv1k&#10;mvbu7qDfbKePPr6btrb0i4S8IhNKopWsy3hTmY8VG/W7+l62OZYet/WarHG5pU/zlwH8Z+tkknP/&#10;DDw8mqVvnzxLT797rjkhzzuom88+/QD1tKXWnEeEOjZxr9I//DogPymuW/affE6LNTW3zJfdVUvL&#10;UgeNrDupQdQT63U/n1++enWINfNreQp/b2+aPvroHtZn03RnF/XC+j09QgKcs8DvTKj1oXn01mKo&#10;M7YJaGU/ut0Uqm+EMk8S2FLVw4Iiw6U3G/ilp8Of9BGAW9GivYqMLUnwZ6GO0F9ev9lHvTxD3+Gc&#10;cYrz/gdSP1wDMI287UbyYx62L/ZLyVnkoKf6Rb0MWD3LtmgVpQ1AL77NOZyMMcccY628n/bfHqY3&#10;b/fTLtZid+5uYY7BOSbqZEveQqT5aS663xoyxrLfSP+xcY06L1sc24ceh203j4T5IvtD2nyOE5WF&#10;1UbP+b0PuDVZbc1X+wez9NXXOI/57g20x6jCQ5n7f/zjR3K9TM/tOV+hVk4nSIMNVKwthd835yBu&#10;WZM6o0iQ/2R+op1tN4Wu7TtpUbaw+th8zflYtjWRtbRJFZgKaTh/A/D18fEJxrG36funb+XtaYeH&#10;b7Fm3k0//uFH6d6dbTlnyR6W9Nwv+9zpCHUoIZ6DmkWO3zjfXy7V6/pR/3CT23UZ39RnajFKMyzO&#10;nj49kPNL/iw+f4J9F3P+J5/cTw/u4zwGtltTtH4k5wvwWKeWN+td1oXse+yfFgYlf2xlX2oOiFbF&#10;glrXPrbNoR4Pfds7rAI73o78rozm8CC6Cto4xiWumQ8OjuU6Jr8ne/PmIO1sb8ncz+/LONdPt/gG&#10;QuQxxLKPftm6cM1lcZtAlF+OHT5kc9d/FcwHHXTtivlE2jBZyxam7VjOY54+fyN95enTV0h7lHZR&#10;Lz/+yWN56902zzE5msGe50GEjlx531xLiMjbfDC3wESuYeMYxuyfud+okR1bkJTRjf6Bz6TfEHQg&#10;5hj+JP7r14fp4HCWvv7qFbYHaXtnlD75wZ70l7097Vucyzjvax0gV6l7kPMV6rlrNjQw1LKFvWyo&#10;df14GTdlzLTxMrc1WcOwHCZz7OSYwLU9WhRf14e8qPfgUubo6ADr0T+nyXSOtehbOd7x+CBbXBy4&#10;L0LbcyAQCARuFzBplcU/JijKLerEt4wtaNxlfmTx4HiKCVY+VdltspOQ6HVCVnp7r6/i4rP4afmK&#10;FxjygmcxHos0/NNFUbYfILIvgCY+1Se3Zv00/NeiB7uEdAuJ48bZlo/uxfZ1Gbxtn/q4a1nCuQ40&#10;Dv/xT+rP6qdB2pZxTk0zvZ31QzLH3YRPOaYBrms3QHhKHVu2AOcbbBhfxjT4N2szFaWvZfh847Pk&#10;k/1UE/+Ki6Hpf4qdn3d8u88stmZX25vs7Vx43c9ZbK/lp7g6M2txXB0RIUAMj5c6UXrif46ziyRy&#10;QzXjpC91aS293EgAqes7YrX2R/IuodvzseNenx18HbAa1KL16VKLXZVOoZbxaX+y45QMO8hcnhu+&#10;WJfxxyXTaLGzcyBbAzBWz+nOSPlwa2x9hvQb9inHTXmInR/MzzYoyQV/8bR+So1kO/2S+my8VZ+m&#10;v9vEv85P2f8eZiJUDWTUm5xr2sV46BhV6kdpX7J17WFNJn4xHp/WR2shE5XSr0/1n8b30fOvcDFt&#10;N65l3UZ+UP7yERfp1uQhtj6I6Mk0hNzRUKycnVkxjDLldZnGS3QDlq+kis+ZPrX3fJhohEqbz19s&#10;gjJsiQXh09Q0YF9Sp8znDNzkT27jhV5nHx8vbPhAaHHOFv1Ez2NMn129AJcGNkLVLn7MrnyQ94au&#10;t3pHaMfl6eO8vC7xEe9m2T4Kt/9sX6IAjeU/6i1EOW9ymjrv+OinOIoh8VemavJ//Vhk6Utoz7Lu&#10;ohX00oegZxoh4nr+Pwvj0/9kv3CNW9a7g8j1ZGNa1pZ6WcH1P9oGvGYTP3rc66Fro9rWl7PLV24+&#10;R1jPYfgATb4ZV+KGYGXr8umg+ptSB5f2KfVV+ZBOt/N6ibfzy3yO6eqQtJvD8Fd0vp7Lx+Jq2YdX&#10;cW1b23+fi6iO/T0gblALBAKBWwWdYHlnOH8/W37bfHuaplsV+XvnIJ/Uk6eWMVuUC7o9Umds6PP+&#10;Lhw5W1l4o2x6ozsm4LL4wokQ9BMcw9b2OG1vjXA8II55MlbybvERf0OcOh4vtkb+zrs9rW2HctHc&#10;ZPBu+8l4kqZjtJUJtrm9TKeQJ9BJHAkd6kHfXqP+p536Vr+IxgpJFiOsQ+p48X9+MkMNthZOAQPf&#10;mMF2OiXZZjPV52SOQ0eQZ23hZ2l74ucsCFgXOh4wn67ds4NJ9OXxNiEfs76RcjVRFegrJGT0mQm2&#10;8jQ7OwvHWNSPfSiPoUNX7Ih6nEg+JNsGtpkIYh+abvNg5QZ5DEavryhzgTv+5UQfQD31TuIsHxIi&#10;48VWfAuyzmAhfcZR0jGigJouv46BHsSZ9J1Sn/DqwkpnQx8ijGpwNL09IWZE/aHuujmL5Bzm2Y9j&#10;XVv6fr0todhuKqpjseNZIKIYi7mlXEjjvJ3jGS3keANybin9DDL7kfxkDokA558tDF4crzQtxjQI&#10;U8TnZ0HX5CajcTwyd/PLySxL2GTqc5wn/S91UMlC+BL/vJ+sbrg10IbrOP15Cc1D2wORZeo8TV/s&#10;AjVkZuCXzvlGF+kfuT702WidT9hHOP5syXkZxyKtI1nfWT/J1aVzFfKT9qD9StfoyskoE2mM9tMh&#10;ZIdl9cacjRsMdZDMA2Ouq2SNlcl+QN+hUpRaF3qxmURyKPh2zt3d7bS9syXzBPNi+5e3E/b6RN7f&#10;Kt4aqE94DULGnJrZ93Yew6a5OPZoe+cT76wLI+OljjgHjbEmRp3YfCM2sFBaXXZkPN/muUj0H/Q1&#10;Ic93pS/5/hJYAHyJqiz1K3XD+mOdlXrL5yxwpdQRfD0WYr5hfwL1vIfjHgn/Mw4NgudHmummwdqw&#10;o7TrDMpDbKVtUD4yF2Q/Z1/reSVUlp+Yc6vhEfsL60v6C1TmYlAeAOW4lvNlfwmsAH2c66TQfF90&#10;Co5X9iYVqQ+gW7dBZt1xDJO+xEqhGe20jq1O+Cl5531x/NQ6tX5Ecl1RnwMpZay0PruR6I690Ou8&#10;jzLleOGovo86f5R+wfUB+gamAF070B7kGCf9JOcnQeyL9TKb6RfYjBdmm441xAhoxW0OeucpNX0c&#10;tpxN9fow17Z5fdtjjqOvQbZN3rCh/YPM7RXUde84bWMu2Za5W+PMq6UZYN/CohCloqULdMj+sfGp&#10;OFcAXaba5TpBPWhf4nmNntuwX1ndWX+x6weMs35X90k7D9L8NM9Sn2tz09E6JkfxvY1I+l98leuL&#10;On7E99RzbUV/glofSqnbFgkvr4UzJ7iGcMcA/3ZjkNL8rr7nVtfBHLuUJndjWkfO1UqdY1hvfs1l&#10;JHRrpbE+JERcKYu3yQwsA69lzvRaZhmP8Ce08cqo6yv+GhS/S5fvPnmeyLosawfWZ7e2oE7qyM+B&#10;ZC378CpWtuzj/fGyRY6rSq79SR47j5Nl5dqG7RZZC0Wf1z+UsaNLhQzpgUAgELhd4ATDCdZ/QaGk&#10;DkRcNwnnRJi8Or5nuGKwfFJG0BbdlFByKb98+ZnZHdN6lEwDbYjfnb/QbnzY+50LJmxcfN+zFhYd&#10;qk8W47l+A23QZ2u3a0mh/UKQ/S2gwDDtrA41JnDJsPoxWFgoY7Ge3Fq9WF1pBVl9KkVNE6HLp0eN&#10;V+S2sNHo+2CRhPmm5Y82zb9+Pin5kAtpqPf7JLxs6PJqxwcWMeSrhh9ZD7nuFuIIqSeyrj/Qxr4G&#10;NRXh82vkLxjSbwqGym7HtRgvvQRztl5EA8xdAN3XJOMceUGizGdVXKkL7Efp4+vwTUDtax8+LxXF&#10;h95Z2DLcb+uUuvWbz2MRrbj+fgMOcEu54CwXklXd975C/C9rAdRGGaNUrx+Felr/K8x2NW8jxNcN&#10;X7RIv+r4xnrT1KwPufCc64b1oaABKDsQRaCC+p5s+7vHnhOzbwsrQFX6FWB5tGF2mb3y8Etwo+k6&#10;4h8zCAyA3jF21ad+1k8HuhLdR8czkmOcZ9brPKQsed8quLbao6EVp4TLClXXRrHJlLDEKLraG84j&#10;YDiDj2Bq6+dmKquLXB9aJ1YPnh6dzvrQ+tR9bSa8P9ZgPlZlyxctLqbp8oQuk7B6vV0wX3gafFhl&#10;vbGi9vES0rvwqfczYWGyzBXgclh5rEyB9TDks0V/9uuPYWNdP126fprlhHVO1+1T0QrXupsKO06d&#10;s/VXCuWfussBXlT1YlRgFegwT/F7n3V7XU5kY0RqZqHrAublkfPGf7HrwfbdoW0XWAQ8LfN1n+Y/&#10;If6RBOvMrs/YfCO6TPwVXaGk9PVTyz5sWKbvY2F/K8k0ln/XXiXCoeivAHGDWiAQCNxCcP7lJDyf&#10;z9Px8XE6OjrEFpwdic6mPF0W8S5ynbRtoVQ+otO8amIqw2Q2yfQXfN+dUrYT3Ue3KMCkJlH66tX5&#10;fJZms1k6Op6no9lJms1xvPIqVr0zXp/mpTyDOCtPMArz8THP1v6DpFvUoL7J8oHefna1+wIOIfF3&#10;R3nCF/Gsw60Jn3jbTnxqfTLhk9Ks09Z+bzu1vavL+WSN+ZOyJ/1Nop3Tz/A/q4Fppc9QRh5j6Pkk&#10;O9wNM/QP9BmOAfM5+xHTl+q9UHLP7eO7fRxjjOzIMGoL1XY8I1GX+WnRCepoijGOT5TK2ybkpIjd&#10;iz3N1xXSyNtZ6nZBm5syrtm4nwlHLBLHiS0b+mI/qWXjDPnB13C0jkF0qNrMTo4xh+gT0XzKSscv&#10;+pJ2JGUw9y1uC3Ld6D+C9q3jCnas/EpKnVLOcfLRuV8vFPAJML15gE+K6VuGmJA+Zy/x9U2ZbcN0&#10;3C6yX8/cuv0vhI31sWwS/XH448PW+lYJ6xN3U76Nl2964k0biGC3o7fZX2Zcf834ZKLzKz/aIVgx&#10;mh9DiGPfkvUoOJsfQ2drBbffQh/28Sa3jm9TmI+l8reGvaxh8al9pF17mT5Xv88hz+BjGcvycGR1&#10;yHHP8meFQNKP7MMIPbdl36bLemF9LMFCrG/5xqDJFFv43XzG+jjCOdgM5y6sI9Le3MW1GPuP9Cdw&#10;jj4hpA7rNZ7zsD5Yf1vbW/IErKQTsl+1yHUkK5plsHO1VedrF38+9z6Ifzh2G4+sj5CYB2ztJP3F&#10;1l7axsWn8DfPLT1ZBwRWDfQmDL2fV/M29Rn8w0Grb/u+BrlWG6HdQyeUPsA64tuFMhGjCyx9gp1P&#10;daM7yVbryLdpbnPdQTtDZ5jLoMc5im8U5JyF/gK5qw/fHrSPCJEqn0XlfIOLVD9xbGL9sX7kSX2u&#10;yRCHKtLzTNSB+ld9zvYwQpoR4mTAMmYDqw/Cxsv2/q8z/fhqxwDKPO6Pq+aSOEvLuRhkn7A+o+st&#10;+Aw61or0ClRI+eIM9v6LNXhY0lm9SFXMs9/R/ru3cPIY8v7lWIIdzS8kfFzY0oGoO9aBvJmRnQWQ&#10;Vo7I7hwGdYP12mx2nN4eHKTD4yPWVK4nrV8hU3o5h8vYuvAxvcXpFsXiCIcitI5vE2i+zv6G/zrZ&#10;iLDocbA4ZrR0tH2up3RdLGtj0M4Lu+vD2Ufwq/QY+J9rrNmc5zi8fs7rAoT2Lak/WeNBs8BcJtLK&#10;JDrab+o6y46hRTvmvkyon9XXndzS0f8nsr6Va8Uci1h/qAOuwdhHWAdSj7SXuso+7jGXwz7WHkod&#10;kK3ju830vjFi/HJsxXEr/QT1c4yxi+c39LO+nR75SgtQO7umWdaF7Hu5L+qbjeztRkYd5/w+O/bL&#10;0g+T9fFtAl354ah+e61Jr3KM4rq5u36CAQv9RN/uyO/87Hs/GfekrzEN6ww9aw22y1nT1j7Gls11&#10;J46V7ZTtDVxEXydzBOdf+L+bP4z9OYXkeQlOJdFHTtPRoV4zY3/g2yD5ywJSdwDX1cx3PEY837SG&#10;uUPHyEypc1Yg9aRo5ENsrv8vn1wfy3VMjE10t3pcugzIuV7rin6mg7WvZPItw/jQbo51M89x1MbG&#10;Kqaz+Uj7Z1tuhb2+ls1W2ZXL2oNn/8Nj4T0Ax8dYX/I7c4wDTNO1XebBY2G+VwddCQcCgUDg9sEW&#10;LjaJGTGJMVImKJGVsiDC5NcxX9zCTCKy0GReBDPypgteAL4gjqdYlGMxwZ2hTL2LMUJO0pi0WS6e&#10;9MOMYAxFhoVIr/lkMo1EZDv5YJGSsD/Ql8F0RpxWIW3f5maTfqGXMsTJOSztRtuObkuMQMLZ10a9&#10;QEo9253Gj2+VP89OLqat/dtiUvtsZg7T4WzretMf+iMUWgdG+Jp9gcqMEi+frg9cJG9b/bZ8UAhf&#10;dORYBN+X8UvHaL0oY2Mz9a7Cim6I2g5IDXMfHJc3sQ5YZruZj+Qco2PIMLvxfV3aG0VtXqHEn8vl&#10;BQPxp+lF1hNQ/APzHAq99EOoSEZZvloVLHeMcYu0+u3qVepE5mt4LtOJMqaRMKNjM/QEXOrIiLhi&#10;07NdDq03o7aLTvZhp5djaB3fJpDHBL/yZ5/QeHFIcsFAfMxPqQ/4xij+NH+r9zFqQcd8NC9q5eIO&#10;bbItYfWieajC1mfFx649KJHnIBlP+9axXXf68c0fd+2Dvix1gmNvk3GL8eKr7HK9CGVzjKHrQ7QT&#10;Sl169suGTa43lB9r9fYx3mZq/co5B10syH2BP7UwAbnNH04cem7GLW2tzmEOsh/165T1wLbD8xKQ&#10;W8+BdYeWy9gqN6llX25z3WnHwD6jPlNa/+A20334JxuQ1aDjWP5iYT5H3+ENNogQsG6xH7JZhkWO&#10;GrqbR+97eNX5W/zrwTDVeYzR+qAKTkZH0LRKRtD1pyLn9i/nLRMokYFEZgOGqc/n7NL2xygbKOHc&#10;N6TvkNDVvB11dR6yfnMd0/uoHD5UY+svqQSuJzhn5DpVqH4BiFcbtaOo7UXrrl2G68yu/XfrRrbv&#10;ml5Pf5mukQb+6JM6Jf0KlXiPN25wjGIeso7mvME1mfgd5OTCuV+2vn9pPXKemaeZrOn03LF1fLed&#10;/fYv9SH1RVqdLeo4xkk9sE6E6nuDrsFoh5FpS29s1/TaHsy+RUnX0Gs/aqW9Cf3LyLmAhK96cp/4&#10;k+NW0Nfqb+k4RiJH6VqMtaIfKuXGGt5sg63pmDevu/EmnGb95/13dDZS/k2sA5Ltk8dM4lgW6ONU&#10;7tqjOXsYYsepXc4vMaahzyArUPPzebA/SVz2P/taIfWw4WqA2y4flEn83zq22060SfvQ3/AX/dj5&#10;lXWodVDiyNyRrO/IHJO14nuNxX8Rcpo2+vWrXGxXQ7wJ9cpxAcci7RWE8xYo8UoD5ySGuAzu/JH7&#10;C+Z+rplZr1ov/HAtrOtoWxcbtQxKrodXr4lpS9+TlFs2m0CcA2TYulbbrbbd7rpWR6kB/lsg4gu5&#10;rgJ7dQg16kbXBN2+JKnoScpK2muaIR3t2W/JGN8WybbMtQ/bPj/wGTgE9amOZzKmFR2FTEDXAwqN&#10;t77n6cctyj68iou2Vo51yJvxeCO9tDlQh+d8TIjX49Ab8HkTmxxqd0iXAhQjEAgEArcVMgljhioU&#10;nZ99TM6LImH+INBk/lC6LMoHOyMLUEydT7s4JXQ9qg5moujbKnPk+pQL35XuVnB9lFT41/laohS2&#10;IGJzKyipghW9D3sxDHudhNVWNeZinvTkeOpFKR1IlF3+PIG9eOoSVHYW7FEhIfwjWTVywiCfNry9&#10;1Jt9is4xfyhtNtdH157XYw3qeLGnEdWdsJXK0QBtxRxBm5t48qjgNricZ4OlsJ5ifYbocu3qeF2e&#10;D90eN5NngbZ39blqCPM+XahuZLzaNpHtlHaxhfMFFdlmbTDBTeFqoKWKn85OSSz1om/p0jrSmiMG&#10;6molfPmDi7R+0FFifN2Itt9n+jaUjYzpgzmgB+lW7I15HeY+tL5tbPlQWH0MkkqCrBNuiX79KJDK&#10;rXXX4m1bDzf8rB+zyB8x5VbTaIzTEXA9q0De5iBpOltlh5y6ye7j6wUfkS1OP630QaV8cv1QU+qH&#10;ssThv5kTImelZwalPvXTitkcXg7EM/CdEmGQfi8PBuT9U+fjdZ6BUENsNJU9IKXQfIItnhVaA51v&#10;DTq3iJZ1gHFIbnjKa+IWW0DMmT79Y9lUro9y5A1/enpIvbgOw2i1Y6irS0l3tuJkMNEm82zwfq5Z&#10;gypq7cENQz+d2nkwWKkKLE7jfSg4TC/10beqkfsO/uTeHGhqW9RgVZ/LuT783jaVZ0PtI8kl68r1&#10;Fa6dzU4NzFJoccq8Njbmj7e/uRwCx6FuLOoBycStQvOh1y1SbjKSa8V5DWDjnMRT75B1vQ/Dol+M&#10;kwTBJVxEicU/82kJZFBS4gO92DTRWV4WtGi5HL2P7Vk/crOijAEkNJJOshD4sLyR+YpepRY3qAUC&#10;gUCggk5f54NPxymmfoL5grgEvJxjJz/ngR69fsqNZ0JEFNZxRm9zg5m9VDwFnYZ4AdSouhZKaqYr&#10;eXYQHWFxwY5nQq4fkRyRz4JO9KzLPtvt/CKIHQYXuQbWNHOAvz3rfW4Se8dyicj7szGqjEmA7J06&#10;DRYsK1FJj7bf71vUBXussMyv64O5XExOy2H7AVvHtglcF9mdstw6a9pLhatnK9fG0NrPhqN5bMFu&#10;bGjVsdV9K66FIXvT8dyL5HmYY3lnhE/vmdEq/8azcZwXCp8/2CzDbWXlm0tDtQ/bfwH17AvWPzJL&#10;nwB8mYUW72yIYhfs6ncFYFfW1QgupOjlSQVQjCwFWNttAm8ENrwOLo3OL4WbhKrczWO8zny/Prdi&#10;9OAvHJwF5Zg2kHU7OiOWpRR93o/NIQZ//VlgNhK3HGYjZPLgAst14fJZD97O+7mFZXEXjsYxXnte&#10;Nnr7w1q3PncU+nWwp0MvnxtCwcDxXhA05/zx62TPYpeZ9QbTDwN1yPpjmqCj9+pqrG95A3DFB8rR&#10;JRAIBAKBS8Jtmb5vzTIlo700a2uXo05j4bPmE1iN2re1n+v4QOB6YtNbqO9p0dsCgYtD9KtAoN8P&#10;zsObjMs8vpvuu3fFVbavZfuyuCG2sCo+cPn+Cf8HrjOifQY87NvvwKYgevAqXJ53Ltf3UbNng/nr&#10;LLwNuPzjbHnT61rx68FSni/1zUf45zogblALBAKBgIOfnNehx6r4y8J59rfMPsfxbnr3BIO/0950&#10;Nb3NSt4INHwox5Z9COrHwT8VklUK6qGxpxhkG1iAtR/xY/aZeNL5racjvKzotdcesl0zLnCl6NXB&#10;Yh12aOnNflm6DcSVtstF32m/8X7l+NaNXTauFZ3HQr8MrAfnr179D/kT4aav6/B5sUY+V9ZGLxN2&#10;nJ4OzXrwNHgZYB/pMfebFmEufUk+dbj1MRsA6TcSLPc5yt70X0Xxff5QakLsENfrQwO2gbMh14Gi&#10;9q/nMrTsScKFF+rPWMHKVPOmohzfEp/0UNtha/1DfBxYGwu+r1HrLVxzCM6m1A8J2L6LvnoTRIkH&#10;V2Fdu1uL7FOPlr/Ej9n3y9Cqx03E2mW34/UkWjqPOt5sbLsKPk2F0m8Cq7HEjwt6s80sbcSFezDb&#10;S8LabfQaoowTl+ifM+E6leWKYO1nZRsa8ov6zDzn2cGfw3QsEtpBF2qhWHaM8e38aNa5+bbCYNsw&#10;e0/Cy0NYFe8wuP8NgJTd/HFWroK3qdPWBMyPLd5E9I6t5ZMlXBhbXFyPNdaxaQDllOs9GWdIGShY&#10;5bU6fpX9KrxLektb02OFvjX/iY5bBrLdFSBuUAsEAoFbD5t0qou1JVzrPQ3L4i4Tjf2VSTazN+F6&#10;PTZCpytcgdpszWQ3Br3FSj7w7Ev7UN9JIOL7Fw2MxJA+sBz0U9c/9YaYqs822nfn6xrObsgkcMVw&#10;dbKSBq/L7aDwpsAf01WTwJbjWfl5qC5eb7gxu8D50flUxrGeT11cIVDs8tbkHnOdNeMuiNzcCFTH&#10;VZjh11Hr+LNp41HFib3B9AS37HdGi7P4TYY/lsuhjlEQBVlf6tCQ9T06WN3X+sAaqP3qaViMkx8w&#10;Kj5v0aEEraIkYUBQ+aqAej+m2LYGdcsYGAb805wHSEMOi11jjJexCmKNXt8ghtr9QB4+aeCcyE7M&#10;dWz/5QMdP8WGkCqCbKzjAQmV+BuAoWa5APODZ6M/rE2g+DvLdXwTjPP7DKwH7y+TvY6g7Os0V83S&#10;+vG6i2JGFdw8+GO6ADbHHRcv9HD65njl4hd4w2C+87RjreVWvIV711nGmAuMNqdojKUpYYP1JaHa&#10;WF6+3wXWhfq9+FRgPjVmIN4ekLL5Xz+0ciGrF0/qL4w3Ca3jOwebfl4TZzS/efA+W5PL2rXEQezB&#10;2xjQWyyfwb6ntH7X1weWw/uq9pfXeZuaHq34TN8evOzDq9iytTx69PA6b5NZ8nEo+V4+OCMHAoFA&#10;IHCL0Jpgr27ivTkY8pnp63gfruMCl4fw882E9aGh+l0Wd1NwGcdnfvN5e53Xt3AW28D6WMeXZ/F5&#10;bVvLPr4O1xjS30as8tOy+EDgNuAsfeAsfeYs+QYWfWX+Cx9eHVo+9zqv91gWF7i+iDq7WKzTD8Ln&#10;m4116jhwdbD6WFYny+J9+mV2NwH++JYdaytudTqLaccGrh6ramLd2jI7b+vDdZxHK26ZfSBwVbio&#10;dtjKw/K+qH0E1sd5/b2srlp6r1uW1mA2q+yuF+IGtUAgELi18BMXOHTn9YJ+FcyGt+3z9n1sLpqG&#10;vAtFyzBz6NgEWa6PsXvkJzNHSTR36uKsEN7mppOPd8qhm4LANvtanogq7CTVZ9Au23afjC5BsEWB&#10;BsSH9DvD3PYILbbezy4DIMfRtqfP6PWBiyTzDi6wiRwJtxX2UCe0zGpmtKI2jQWtyHelQcP+I1rr&#10;T+wzRonzVFhzLxBbQMxypE8WrNBUZrQSeV2lb9bTOvTwYR/fsDXVprGJliFJtPRg8beHiy/wundh&#10;hZbJxrCpfGfKpzdmGTqbYdZYFQ/UJkGlAALnBiNR6ibD6inb2HSh/x176SxDGp8oU6bILl5sSIi3&#10;jYIsmDsWjIw1VsVn1GZBZScMwBmXtt1iRqk/IgcG2zX1uS9Q9vYmG2hfdI4LeQaF2T/F9VZ3pf6G&#10;YPGVnWSHsKTP8GabSkNuTj0OopVRg97n4jdPjzrOcxlcYVtJbzOXV+AizJVMLPVFOYNrQFsHlvpE&#10;sGe/Bkvh1qFDK3oTWNCKXMKW78hldi291xUalsU5tMw2iZ2Q4eTip0oW5LDoMp1crrtYnLHo8xvR&#10;KGcdtQLftwpy+iFYdBCEA3trJBdZ1JSV5cMwbYwSD8loOm9zZhJeJur4DK/eVAp6gQxvlJnro9MZ&#10;vM7rCVaMrZEb7CocYWxuE1swH6/bjr19SZdhrgVK3xBSb/3JwewLq3jC8tCAksFgnwVO2fKnj5N4&#10;Yw0fB5p9SZdRyyXMrSfhZcCnbcLsB1j258I+vserQdygFggEArcaVzvpXB5aE6jXmb4OBwKBQCBw&#10;VtTziJ9b6rjA9YWvq1a9tXSBy4P5O/weCJwfvSvWAwwM4yxjUIxV1w+r2rmPX2YXCNwErBqfbAyL&#10;cex6IOpjsxD1dTnw/oS89Mt4878x8H5Q+79VJ15eBZ/eGLh8tNbInoHlWNVWz9mWw/XXDJsyHll7&#10;u/7ljRvUAoFAIAD4iStT1qANfSGwsE7N+gIzuEguQX0XeAmvC7XX/6fCbr/DXNdOuPAU0qbSoRek&#10;/9wHcXK4Aq0TeaqNzFqFel3Sl12YEFwkYT4bQh2/zB760mc8WvsOXh5r+Hqp68Z0rTjDsrjW/jeF&#10;hD/2C6L5Ou+Go5R/ArQetUq6BQn/rZgFqi+ZBwe4Dszb5lPC6zwNjbjW7t+FPbQMNoE1ar8Nwcc5&#10;25K16bydQ9MOtD7pdcIKlr6Hkunm0Y77oln7r6f3MJ1njYG4omocVxDkpvZbHW5ATFp2LZ3bX1mI&#10;8+n3ml6f7W88CfirtH1Dy481zCZzIY/W/oJ9EubDdZHtF/qNx9C+DAyjncubIOaOuf37t0TUutJH&#10;POt9BZXdpoPVW6vuoLN+tNCfDKar97VJXANrm9Mf63IIiCv+dixhD9P5AgY7+jHBfOV8aGZNOHvM&#10;7yPS6wo9WvEXQSvoppJoHdc7stVPComWDqiLVlDZNeETbxIzWlGraMhh6QncSpz32TL/dXFdWsC2&#10;ArPpbAVFRePgItcE+opd55c6zFJHQ613cX53dTHOwx5aBptChwV1w48Cp2tkIyhJGenXuX5uq7kq&#10;/qZxGeC8pfPEKhogu3z6vaeT+kUyPeCLW+IJBm5LPb0razi/90h4ucJCewBau7sIGrzchC9Pi4Y6&#10;fDWIG9QCgUAg4ICJaGEyzawn2JXgDHnWReu69i348vkyDtlXaB6WL4srWznjVZ6WC9idrseevcvn&#10;zLwuaetwDa9vOnYNtPazit7+faU9K8+ZFm4tIco5vND8vbwSlqOh7KHiWcvs7U1eN30rbW0zxLPa&#10;e76vtGSNuhLrSs7oZTFgswBLcNYye/uzpiXPat8iYcd5UexjaK+E9jtoZGzvxy/mVIOW6/rgrP71&#10;9u8r7VnZpe1uDl8F9bKvue5SjoYW4a0BH6yiBLWuli1ssh1OETy9b87qq4tKu4r9Q+zgtXawHu1U&#10;OctFlAlrFWxfPv+WrgV/XOvyXXz7Lmk9a/jjvWiuwirbZeX2ceRZ/eP5Lr59X2mXkVjH/y34PIbA&#10;+HXLbnaeLbsWz2rr7d9lX++S1rgKq+yW9Q1Le5Yy1tyEtLT19mumzWsmw5AXu5h+rCy7smzQcNte&#10;IIlQvoWbzQiWx+nqG9eaZJqz8rzpyLOkrct4FWl9ujPAfspQyDDSV+1DYftpsS7zWfguacl1014m&#10;xHEDXIVst3CNz5eb8fzpPH51xHh/XMv4vurlKtO27B0aqkWsNKjg6+qyaAWveVb/eF52Wo/WMb0r&#10;DZUOu7Y5SVmXxVCly2gPeVSchZft2yHWaRvwh+sPv3aFlzNaOeqeuisFS/ascbYfclUCgTciL9I/&#10;Z+F1TWv/PczBhlw3XuXQy01sLP1Aghq1+dpJuUc7vsvyzzK+S1rybPBuEvdUWRT9Aur9klb2Flv2&#10;5+G75HfZaddB9mgviXm55emBOASt7/gSLPSnOuzyou1i/2Mudqxn8dVZbGu+a9rzpj9LWrNdRMu6&#10;j75W5vIc7K5HO3RVpKjlRpKCZWnPDCbul72PZXGXh7hBLRAIBAJXAJvkPA3LwibXvEoM7XOoHGbv&#10;45eFW/qWzuDDJtc0LAubXNOwKnxV8Ps1uaaH17Xkmh5e15ItTCwLm1zTsCxscs33jbocPmxyTQ+v&#10;83Gmr+nhdS3ZwoSXCW9T27V0Ht5miAYvEz7e5JqGOnxVWFYOk2t6eF1LrmmodT6O8HE3HXas9TGb&#10;XOsJ09UkhmSD6WoSQ7LBdF5vcks/RIPJtX59+HN1L79/2DH5YzR4PWHhFgnbEl5PWNjra9nDxxEW&#10;ru02Hf64hmgwuaUfImFbwusJC7dI2Nbg424S/PH647NwiwaTW/ohErYlvJ6wcIuEbQmvJyzs9bXs&#10;MWR3UzB0vMtoGAq3SNiW8HrCwi0Str1q1Pv15apJ1LKHxbVI1LKHxbVI1LKHxS2jwctEbVfHXzVa&#10;ZbFVg60cahvPeo3RsvEkatnD4lokatnD4pbR4GWitmvR4GViyKa2uwr4stT7r+OMhiE9Ucd5ErXs&#10;YXEtXjW6lroc1qpX2bfsWsfndV5P1HFGw5CeqOOMhiE9UccZDUN6oo4zEl6+SaiPy8K1nqjjjIYh&#10;PVHHGQ1DeqKOq+OvFuv0oLOjdYykYUhP1HFGw5CeqOOMhiH91WGdPb9b6SxlnYuFWzSY3NIP0WBy&#10;Sz9Eg8m1njBdTcOQnqjDQ1ivBwzt5Wrh9+5LVNNgcks/RIPJLf0QDV4+Py5nfDovho6xpR+iweSW&#10;fogGk1v6mtcDF1cSn5M/TtPXskfLrqUjbGuwuBYNJrf0QzSY3NIPMXCdEDeoBQKBQMDhXSfsoXS2&#10;NL4otoB9j07TKLO7hd1I1GGPLk4/kPhEr99vDtuTWz6uhP3TwC7+xlE28JKpDJXv+Yah7gkOjVOd&#10;Y/2BTvO0zIPGzrNg8Z+Fa+b4YmefFqCFTVd3ivJzrBfN6riCnkuAaBlaVqJfj234fW4iLwELu0F/&#10;6fUdfKBXz6qPVQe59B1qAKbvwWwMvR0FF9j5U9kX+6OhifgnRDwJ1SLFsE9GeNlY6wgvE7UsYRM2&#10;jR0WNURbO4hBU/p1XdT7zHWyNA9Ls8E0kfAyMSRnyBiV9S1ZqKol8H5uWa+KJ7jj4CK5gc96qoYf&#10;y5xSw/SZkhdlg8842KfB+a9gSOfhbcDieyPR2m+wQ+evVqzqO4qtbLKc23pJm9U6sOU3PcnbnqpL&#10;3eWNaLSbVpyoXsDMaDeX0Aj5jBgvhK3kS5YSBHvsxG6+0XWyUnUnwlyfQk0qoLxA1ouhaXCNuQJn&#10;TkJftGioM2HcDCoy94E0gUun4JZQKoV62dDmGIS9pGX/sH6V7YIVDa4+hkx6cPYt+v4xmMdFwRd2&#10;03gVcHMT5iPZM/7JtWerr8x6SPNxHYFcfKvmDjli09hQnZ/dfCGEqsDrc5xwSAZ9vlVMhWIYXGAD&#10;lUmzXsiBOEU/1Ksj6xxCie3gw5SHKGhFbAoVi5oMcZX8W8JW+n68wlsFlW1tmQ9a5BxRs2HX930G&#10;2nq5tmw7g12xzDrfn9RWx8wCy6MHMQ466vdTEJvIPhRKKPuc9SEhserlKOao30yz6RtdAgm3u2FI&#10;AZWWgOv+Wmd2V4TqrD0QCAQCtxc2EV0GWrNnC7XdEIfgyz90PMuOsZVm1T7rOLMfSuPja7uWzsPH&#10;L2MLLbuaQ1jXzvznWaOlM22drrVPr1um9ySG9EQrzkjU4Ro+fhlbaNnVXIT3lHmrj1Zsp/Pas6NV&#10;xpqGVhxpOGuckajDHj6uZTOkJ3yctxnSe7RsWrxuqMvmw15PtOKMREtPEi1djaG4VekuGnriWb5U&#10;k4/vRR51jNquxjrHuk78Mnq04pfRo6X3ujqOWBbfiiM9ar8a6nAbdW7vD/Ux+pINxbX0RsO6eh/n&#10;sTx+WcrNwrLj9HGr4gkfrmkYihvSE3X4crBezzGsY70s3h9n6/iG9ISPa9nUeh+uaRiKa+mNhnX1&#10;Ps7Q0p+tJvqo01p43fx8WT2Jln4VPVp6r/M0DMW19EbDUNyQ/ixYx58tm2X7HdITPq5lM6QnfFzL&#10;ZkhPLIsj6ngf9vRYFc8vZtoxHVrtutO10w3l6vMis43czFanMZsO+liNtzNboqUz+LiWzZCe8HEt&#10;m5be6+o4Yii+pSc9zqpfhK8B+YJHZK89C/x+jYYhvaGOr22G9ISPa9kM6S8K3l81hzBkgzLqN20q&#10;F8Cu3NDJNBY/RI9l8UN6Qx3vbYb0hjre2wzpDXW8t2nFtXgetOrF6zzfJ5Yd75DeUMd7myG9oY73&#10;NsviLhNaH709lsC69bWODWEZe3osix/SG+p4bzOkN9TxxveDdTx5Nqw6tmXxy+KIIT3h41o2Q3rC&#10;x3kahvSGOt7bDOlXY92WfrVoHYc/vjp+WRwxpCd8XMtmSE8M6Zeh5fFOd54cO1jqi6BhWRyxLH5Z&#10;HDGkJ3xcy2ZVfAvm5/PwqlAfiz++ZXofZxiKr/U+jhjSEz6uZTOkJ3xcy2aV/t3h99C/AfEq63gd&#10;+HJdn/LFDWqBQCBwq3HZk1J/ml5NwsuEj/d6oKHiTepyozphcQt2/phN1nA/hGXFSFneiGbbEkfb&#10;xbgS9jqRCdMZLLyKhJcJH7+MhJcJH7+MhJc9Om8p/KXmOs7Q0puu1vtyLKPBh338Mhp82MevIuFl&#10;wscvI+FlwscPkd7NH7mBBhqhhrsnIDpL9a3qFsAsHXQv+n+RhJcJH+9p8GEfv4wGH/bxy2jwYR+/&#10;jAYf9vHLaBgKr+IKoPrK+Fajmc2QscEn8Bkso8GHffwyEi39OrxC5F1a39EPwqU4CPm+ZmAa00uK&#10;IZSMBmhoxbVo8GEfv4wGH/bxy2jwYR+/jIY6XMP5smfa6Vu5eR2huqEvtX1dWb5ed1b4UhgNrbgW&#10;DbW8Dg21vA4vC86v77yrderGH9MyGlpxLRpqeR0aatmHKwyZVnK3Bsg6YEg+O6zuHJhfGeca8aVw&#10;hBirWORVNPiwj69pqOV1aKjldWio5RZXoJ5PDEVfx7V0BuzPNwrjQplqDmBhN962zmOIhlZci4Za&#10;XocGL1eoTYs/l/mVqO1atnUZ1qGhltehoZbXoaEV1yLhZcLHt+jg3OVjBqwzNJHEQ6xtNJ2l5iVu&#10;vvHJvxWNyDuWm9L4NjTaWRpP2nkSFkd421U01PI6NNTyOjS04lokvEz4+GVcBvWhroshuWQlTBsb&#10;4yy+QNMrDd6oTmDhVSS8TPj4ZTTU8io2sCSqDe8HQ+2fIWQ7mUsoYsflrYDWV6wwtOPb08DTk2xL&#10;MirLxb4m4WXCxy8j4WXCxy8j4WXCxy8j4WXCx3saWmEi+7lwAD55nZVgjTwuBVYYT8LLhI9fRsLL&#10;hI9fRsLLhI/3vHzoOWT9pTPGtlOlQUoj/azTKVq6jN5hWGAVCS8TPn4ZCS8TPn4ZCS83sMy0lnMY&#10;XtSPzBeVTH+KT2EH+wUv5nzEwy7Pkr/XOZi9EIFTSWzwiUxeRYMP+/hlNPiwj19Gw1B4FQkvE3XY&#10;4HRVtPjT0VCHiaJDHs06LRbFMm9NPg9YYCu0yato8GEfv4wGH/bxy2jw4dofGaV/eL2FlV2Ofb0Q&#10;f5o876t0ioqlLJ4rYLsRDKX1YR+/jAYf9vHLaPBhH++5DuwgPR2kfrJcoagh+LGPaVTOOUpxso62&#10;TCNQC/mITUdLq6gil9JQy+vQUMvr0ODDPn4ZDT7s44dYo+81RefjxX7Whl1zprkk8bvyu/YyYeGa&#10;Bh+u41aiUfZSQEfRMQ5spbkkxA1qgUAgELgk2KzWmjW9ztvU9l6+TKwz6b5L2Xzas+ZzlWnreAt7&#10;eT2s9qhf7HjZo95vqwx1vIW9PIR3TTtkf9Fp63gLd37re6/ly5buLPD79TLhZUMdb2GTfXwNH+dt&#10;V6UjrltaopV2mf1Vwe93nTL4+LOmrVHntTlY1pMYt35Pq30w5JNlcYYhey8P4bql9Rjy6HJPL9/z&#10;+jX0bqiPqZaXlfJ9pb1sXJXvDa3jrXW1bOHajqh1tVzbe7xL2veJ5X1tefzQMbaOt9bVsoVrO6LW&#10;1XJt7/G+0tZY5efzwMpwVq4Lb9tK63V1fB2u0bI3vEvaVbjIOqjLUJfD6+r4WvZhwuvq+Fr2YcLr&#10;6vha9mHC6+r42nZ9WE7DOXT9Y8iur6stLL3Vr+ViNHg7sx1CnZbwujq+ln2Y8Lo6vpZ9mPC6Or62&#10;rXFRaZdjuTdX+bqG329dhlZ56ngLe5mow4TX1fG17MNES3derNsuh9BKb+Wry0gbe3uat18Fn1ed&#10;b70Poo63sJcJLxvqeAt7mfCyoY63sJcJLxvqeAvb9qw+I86T5jKx7BjruBp1vIW9THjZUMdb2MuE&#10;l28qVh2j94mXiVbaOt7CXia8bKjjLezly4L1javsH+9yvGdJW+tq2cK1HVHrankozjBk72XCy5eH&#10;q63hZcfbgo9flbbW1bKFazui1rXks3ip79V6bzW6vZt0Fp4XPq3Pa518z5K21tWyhWu7i4DVw1nq&#10;rsP5UxosBzu2VcdYx9fyRaZd1762I2pdLVu4tiNaunVgvjxPjZwnzUWiVfaWrsaq+ItD3KAWCAQC&#10;gRuGq5tEA4HrhGj5gcBVAL1MnjQKBG42rseccj1KEQgEbijOdZ06xqXLh/n4/fu5/7aCwFLE+ngz&#10;wDZtzKpAIBAIBAKBQCBwm2Dn2+/vjCBuUAsEAoFAIBAIBAKBQOCWwy5LvL9LFLbnmoHA7Yb0hOgK&#10;1wAxJl05yk+QXD2stuNGnnVRPCahQCCwJtBl9GcG+S/rAoFAIBAIBAKBG4y4QS0QCAQCgUAgEAgE&#10;AoHANUB8MxcIBAIBgvNBzAmbhaizQCAQCAQCgUAgEAgsR9ygFggEAoFAIBAIBAKBQCAQCFxDjDID&#10;gUAgEAjcUIww08dkHwhcLWKRHQgEAoHAe0HcoBYIBAKBQCAQCAQCgUAgEAgEAoFAIBAIBAKBQCAQ&#10;CAQCgUtB3KAWCAQCgUAgEAgEAoFAIBAIXFfE2x0uCPEThLcbUfeBQOCagS9OI3MwEAgEAoFAIBC4&#10;6Ygb1AKBQCAQCAQCgUAgEAgEAoHADUbcnHSrMUL9GwOBQODKwDEnxp1AIBAIBALrItYOgZuPuEEt&#10;EAgEAoFAIBAIBAKBQCAQCAQCgUAgEAgEAoFAIBB4b4gb1AI3G3GDWiAQCARuGPhi/Hg5fiAQuJmI&#10;0S0QCAQCgUAgEAgEAoHrjngDys3EKI1GykAgEAgEAoHA2RE3qAUCgUAgEAgEAoFAIBAIBAKBQCAQ&#10;CAQCgUAgEAgEAoFA4FIQN6gFAoFAIBAIBAIbgnj+OhAIBAKBQCAQCAQCgeuO+IWHm4nTdHqqDAQC&#10;gUDgchDrh8DNRtygFggEAoFAIBAIBAKBQCAQCAQCgUAgEAhcGOImtUAgEAgEAoFAwCNuUAsEAoHA&#10;DQOfYIun2AKBQCAQCAQCgUAgYLCbBOJGgVuJU9S7MRAIBAKBQCAQCASuJeKcNXDzETeoBQKBQCAQ&#10;CAQCgUAgEAgEAtcQ8vhNPH8TCFwA4oueQCBwzYD5nXO8/FxkzPWBwNWCfS76XSAQCAQCV464QS0Q&#10;CAQCgUAgEAgEAoFAIBAIBAKBQCAQCAQCgUAgEAgEApeCuEEtEAgEAoFAIBAIBAKBQCAQCAQCgUAg&#10;EAgEAoFAIBAIBAKXgrhBLRAIBAKBQCAQCAQCgUAgEAgEAoFAIBAIBAKBQCAQCAQCl4K4QS0QCAQC&#10;gUAgEAgEAoFAIBC4hhiR/BcIBAKBQOBmAfM75/iR/Mu6QCAQCAQCgUDgBmO9G9S4OB6d4h/ZgsW1&#10;GAgEAoFAIBAIBAKBQCCwCvHNXCAQCAQIuRitYmBDEHUWCAQCgUAgEAgEAleCwdMvi7DILJ9mLsRf&#10;PeINaoFAIBAIBAKBQCAQCAQCgUAgEAgEAoFAIBAIBAKBQCAQuBSseYNa681ojny7WjAYDAY3gBi2&#10;399N0VeEzT3I09PTQQbeP1r10mLg/aJVJ8abgE0Y3Vq+bzEQCCha/aPFy4aNL+9vJWV7rnn90Kqf&#10;FgMXj5aflzEQGASbx5mayPUdk86CVj8hrw/c+F+e8L56lFLANVdVgla9tHgt0XsSfzPR8vV5eK3B&#10;9pwZCATOi5H8JKv8LOuGoDVWtRi4eLT8fFEMXCxaPjYGAoHVaPUdz8DFAl5t+rkj64QcCRffnGbr&#10;Gacp6xvWV2a5t+AiiCwzLvANasi4x0AgEAgEAoFAIBAIBAKBQCAQCAQCgUAgEAgEAoFAIBAInB/1&#10;PVnGAUhUuQ2NgfeOgRvUBgooqupgecdbrTP9UFwwGAwG3zMD1xntO96j3jYFUVfvH0N9pw4H3i+i&#10;PgKBs+Eq+8z1uGRxPUrhEeNWIHDbcf3GpXXhxy+TvS6wiOoh70vF5tfDZvaL86LuQ5tYf7erxgKB&#10;Cwa7/AZ0+00dnwKBq4afzz0NXg4EAqsx1JcCFwH6cxkNeu1C36CGGLB7Q1p3JiDhHOxkGmcu5H8x&#10;vIA3qFlmRD/zjoFAIBAIBAKBQCAQCAQCgUAgEAgEAoFAIBAIBAKBQCAQOB/Oeh8W7z7Ld6O9Z6y4&#10;Qe2cBbW76+LmtEAgEAhcOWL+CQQCNxcxugUCgavA9VhNxZouEAhcIs51yTPGpcuH+fj9+/kU7SNq&#10;e03I0/WBjUG07UDgHXBaPoFAIBAIBAJXB649HAevaVhEM/Ja4ALeoBYIBAKBQCAQCAQCgUBgk2Ff&#10;sdiljquH7blmIBCIrnAdEGPSlaP8rMjVw2o7blJbF8VjEgpcU7A9R5u+XkBlyM8u5WAgEAgEAoFA&#10;IHDTETeoBQKBQCAQCAQCgUAgELgGiK/nAoFAIEBwPog5YbMQdRYIBAKBQCAQCAQCgeWIG9QCgUAg&#10;EAgEAoFAIBAIBAKBa4i45SMQCAQCgRuOeI1aIBAIBAKBQOCWIG5QCwQCgUAgEAgEAoFAIBAIBAKB&#10;QCAQCAQCgUAgEAgEAoHApSBuUAsEAoFAIBAIBAKBQCAQCASuIUYk/wUCgUAgELhZwPzOOX4k/7Iu&#10;EAhcDdjnot8FAoFAIHDliBvUAoFAIBAIBAKBQCAQCAQCgcANhv1YavyG2q2EfAmNuo8vogOBQCAQ&#10;CAQCgcC1RZyzBm4+4ga1QCAQCAQCgUAgEAgEAoFAIBAI3FDYFz3xZU8gEAgEAoFAIBAIBALvC3GD&#10;WiAQCARuGDb//dzyav9AIHBuRB8KBAKBQCAQCATa4Fo51suBwMUh+lNgGHFj7M0D5tD8CQQCNwO2&#10;No75PHB9EGuHwDJwrFpvvFo1vp26paqXLxtxg1ogEAgEAoFAIBAIBAKBQCAQCAQCgUAgcCG4wm/5&#10;AoFAIBAIBAKBDUHcoBYIBAKBwDWBv5u9xcD7RatOhhh4f2jVR81NxiaUvuXzZQwEbjta/WIZA+8P&#10;rfpYxsDFo+XnZQwEAopW//AMvF+06mSIgctBy9fnYSDQge0h2sSNxIZUbWuMWsbAxaPl54ti4GLR&#10;8rFnIHC12Lw21+o3noGLBV0Kz+qn8nWLxOnpqdDaF0XRUZawxV8+4ga1QCAQCNww2HS62WgtIAKB&#10;wPq4qf1n80e3QCAQCAQCgcB1wK061zzFcRoDgXeEP9e8NX0ocE6wfUQbuVnQL2+v6gvcQCBwtYj5&#10;PfD+sflrB9+Poi9tEq5ubRM3qAUCgUAgEAgEAoFAIBAIBAKBQCAQCAQCgUAgEAgEAoFA4FIQN6gF&#10;AoFAIBAIBAKBQCAQCAQC1xXxko4LgD2JHk9w315E3QcCgWsGzO98EVdM84FAIBAIBAKB24K4QS0Q&#10;CAQCgUAgEAgEAoFAIBAIBAKBQCAQCAQCgUAgEAgEApeCuEEtEAgEAoFAIBAIBAKBQCAQuIbgW1Xi&#10;zSqBQCAQCNxgxGvUAoGrRyyyA4FAIBB4L4gb1AKBQCAQCAQCgUAgEAgEAoFAIBAIBAKBQCAQCAQC&#10;gUAgcCmIG9QCgUAgEAgEAoFAIBAIBAKBa4gRyX+BQCAQCARuFjC/c44fyb+sCwQCgUAgEAgEbjDi&#10;BrVAIBAIBAKBQCAQCAQCgUAgEAgEAoFAIBAIBAKBQCAQCFwK4ga1QCAQCAQCgUAgEAgEAoFAIBAI&#10;BAKBQCAQCAQCgUAgEAhcCi70BrXTUWYOBwKBQOB6geOzcHSaKWoFwiT1Xu6xfDKY3uWheovldhkN&#10;PjwU5wmU/XZ6LRWIcgpNn8tt4ULLw9vmTzl+ygs0eNmjtvckvEz4+GUkvEz4eE+DDw/F1TT4cB1H&#10;OF3xpYSAU4gWrzYLbUlIvdIg2ZRkXXqFhWsafHgorqbBh338KhJeJny8p8GHh+JqGuow4e0sTmV+&#10;TGeS6gy5LnJMZ2E6g8URXiYsXNPgw3W8D3safHgorqbBh338Mhp82MfXNNRyK1zTUIdrLMZZCs8O&#10;tbYf26G28XYWrmnw4aG4mh4+XNu16OHDtZ2noZYtbHKLGTI+Lcap1NfX4QW4cU5R2/s0tdwK1zT4&#10;8FBcTYMP+/hlNPiwj19GQxdWT1ZxrIMeO2tL0Y7zYNh0Ji/TDdHgwz6+pqGWLWxyi4ZatrDJLRpq&#10;eRXtv4dpuD3JW29lMmd+nf0N0n88e7FE1tnkLzZEbbcCkl7FDjnvJg21bGGTWzTUsoVNbtFQy+vQ&#10;UMtDJDq5+9/p6G9bA/hP386I/+xfpR4dre4kzlDLFja5RUMtW9jkFg21bGGTWzTUsoVNbtFQyzUJ&#10;bJ3/uvVXH+ZnH5tTlI+AdiL36dfVi6jt10AzP5+2ztOT8DLRimvRUMsWNrlFg5eJlo1BD7SLqW2x&#10;HWEMNJbx0KNOQ3hdTcLLRC0PkfAyUctDJLxM1PIQCS8Ttezp4MYIk7ylZwvSN7IsYJVRx3yFrJu5&#10;bKUPSZzOTWKYbdt9hEpeIh+LfV0G27fqTWqR8DJRy0MkvEzU8hAJLxO1PETCy0QtD5FwcvaTwvT0&#10;eUcDQhaLdJ4a34amUHiZsHBNgw8PxbVIeJmo5SE68LiMS+HTVnk0YfZt2ofo+pCPNx0gZcuaqk66&#10;+vM0+PBQXE2DDw/F1TT48FBcTYMPD8XVNHThzrvrobPtp9Icc27OzyZZ2EIKr1tGwsuEj/c0+PBQ&#10;XE2DDw/F1TT48FBcTYMPD8V5enhdlnN/7cYviVScYr44nUIgJyDnDqJLJ7S8cqyi09UxPq5Pgw8P&#10;xdU0+PBQXE2DDw/F1TT48FBczQrOl52FSWDpMwPwdQe4lFqvJX+DxRLFcgUNPuzjaxpq2cImt2io&#10;5Va4psGHW3Gm1U9vTiDEb2rhKR/oZb6weJEhFj+rXReXaboFGnzYxy+jwYd9fE1DLVvY5BYNtWxh&#10;k1s0DMkZxY8erXwUpR7Ark4ykI+sCxby86B9iyvQK+ey9D7s42saatnCJrdoqGULm9yiweQ6zsvv&#10;Bus3vs6Yt/aVDPGr6mua5P9raotRfSe3aKjldWio5SEaatnC/3/2/nNNlhzJFkORIVJvLUq0mp6Z&#10;Pt0jjiLPx8u/9xnIB+LLXPEw9yM/8vDMnO5pWV1y69QZMu9aZjDAHAGPiJS7qtLNc6UbDGYA3OBQ&#10;HggP42swKnkLG1+DkecjubaQtBvtQ6Xq05LMAkj1RzK5UcmXejUYeX4dKtOpYZHaY26eujeoddRR&#10;Rx115Kgcgix81WFpXVuvt66NkemXdqtkXu5pmbwGkudrdFl9T9exJd2mbb0sug5ZfLRvE2M92qyN&#10;vEa71mK8D5dxJZXxPrzMjmS6Xn+Vjaebsl2fmlY1+1Xp+vhVuiWVtsuoTLu09XEllfE+vMyOdB1b&#10;UpvtOnQZ/dyGrk8+31VlKON9uIyrUanrsYpMp7QzeRv5eK9vvI9fpKZWTd9r1OLbaJmul18mTZLX&#10;vwnbde0/li3J6+a20Z6CxS7XWk6XtfW669iW+kY3YbvcflHL6y/Grk/edl37q+RzGfLpr1OuUt/o&#10;JmyX2V/Vtoxb3ToyravXRs18L5fWXdqW+kY3Ydtm7+M9PJVhpUVNk9T12+kqNp4uY1vmtU7epb7R&#10;dWw9tadhOdQ1fGxNqyavyTzV9Nelu7Y1navYktr1yhRrZDqlnsp8rCGTrkrt04XF+Ey2il2mtTx2&#10;Ma5Nr0Z3bWs6N2G7zEbjmlqlfpu9t2rjSWW4JB+/SrekUv8ytpcln5fx6+RX09FxX9vHbZIvo+dJ&#10;ZbgkH1/qluGSfPwq3ZJuypZ0WXuS2ZR2y9Ip9Wv2JVn8ZW19fKlbhkvy8at0S/rYtiU8VWRpZ4eh&#10;zbZGNZ1Vtj6+1C3DJfn4VbolfSzbkmr2103TyKfh0zTexy+jy9r6OK9rvI8vycet0i3J669nuziW&#10;lHa1NExnVVybTkmmcxkbktddx9bHeV3jfXxJPm6Vbkk123XtL6ObaX2Lq6W/nHyaxi/Lw8d5XeN9&#10;fEk+zusa7+NLKuOW6V6HbM5m6StvR5NMz9BG6+iQfHzJr7K/SVsLG+/jS/Jxq3RrVNNflcZl8yn1&#10;S35VWm22lyHLpw2L1B5z8yQb1GxDXxt8aWzutRTUM9TiO3To0KHDR8WGAL00v10cZsBUz6njB39B&#10;mULCwXQNDCM9gR2UmR7PN39obnYt4OUb0vpNdj3zW9PIP4bTNxBS2VSWvmGNshpyuU1PddXeHSYr&#10;ca8O1kTehkZoaB6hvMbwP32p9TKHrwzqO9oqPFlO3bHq4P1ab3Pq/ybM5xkM671eTgI17hbQHS2H&#10;1VKum2ad4I9AfPPjM8KTyhZTzVyO7Y62o+ot3r/SXrTNlPd00hU5QhGSjtmRj+iO+qFe0sN8ZVR6&#10;LsdHwPfSf0mYlOPksDpbF/fmaFL2Gsfy5jwpDdoRcp9LrxTBN9bIW2tiGuLLSrtJtg4mE0S9pUe0&#10;a+CeHQ2ftkPqcANze87H5LBwlFFHdNkCa7in/r2Bo3F3pvpY9Gapk3Sdfg1ZF0FKUtjh3h+8h/3a&#10;z9YpjKPjDCTKre9jn4cw2kXYmABYG0don9gdqw71ZyaTKCzOSaT/B1sga0RQJqAN6iqu7Zv9Fd9q&#10;MwD6AMcm6hLQEVCH4xXjqWdvw2GmTIHPQgx6P7DM3VE71PdpHhbrRcecQi4HfUm5gXWYw2Zn2t1R&#10;P+Q+Tf5j3+T8mPynvvbPYRrPY9IR07F7XtJjOpm8dnfQ/0qxJjIafVY82K0kasRoGHWhbYT3f4Q/&#10;rL5WoTvWO2q+85CD939sW8LLoAP0wA0E8ia1C44btNN5tbZDgmkwhuOMIrZGHOzjPIr6vi9H6XcH&#10;ei6NGwKISFINTu7TQbSBetauBKqZ4yP5mO4oD71jhY+3v/hViG2i6T2dN+v9n/sy2hJMJ97vJvdH&#10;0mvBvT7ouwy7nxdAuYvTQ0Mp7Pyp0giTl+iO5lHz0QKcX2uIbSnrx3qV+vUH52SFPLUrtVFQzrR5&#10;aBurtc/ucEf0vflIfUy/IpTqhjL2V4bSxqUTzwvxt3L4HNxz18Zh94aDK+MCXJo6dpKJsuSTm8eV&#10;3qDmC1sFEp5HVOM7dOjQocNHQZO0k16IF7EOXQ15JJPlaU6TmjIkZiPaUvJ6y23K/DJpzpa/wVNd&#10;rvlxQDeq2TbJymg2nq/RZfVJ3sbre34duklbknpGH6zkhyyiiagEhiOMaCnTagjnmIH4uYJoYgKx&#10;QcSjnkpJZbwPl3EllfE+bLyP91TGL9Ot0dVt9V71+ho2r5HoU/Vrk/eU5LXImGaTvKwWv4xK22VU&#10;pl3a+riSyngfbrMzHa9L8mEvb6M223VofX1Wl2l71Ejj2rRKeU3HUxnvw2VcjUrdNhjV5KXM5G3k&#10;472+8T6+jXI/J20vNZzMXnDxI2lRJxPFEmXkbNvz9nJNc33y+jdh67GMvM4qmzIuh72fk2+drEle&#10;t4i7UCdLymAJpZyXUpnmulSms4rKPFfZlvpGN2HbZt8mJ9msUB+MWc1koi03ABD8cAaQn70p04x2&#10;pXmDrIzLyrMs7jLk01mVJ6nUN7oJW0ONSv11qT1NXwXSgtBIuPlZ1TVmWTUtxpmx5WdnkpevQ3dp&#10;W+ob3YRt077pszI+86bHbkzGEAnX+kCSpdOE6vJRH89GJe/Dl6XL2JZ5rZN3qW90HdvkWQkligO1&#10;zpX4YTNhB1NwNjKg+H5Qc/BYpOWxi3FtejW6a1vTubxtvodLW1KbPeUcS3Q88TWXeDIxwJFKDqkj&#10;cviPfzJHiz/FdiEbCEiqx4fxSmwvlhd1yk1qBiPKl5Xbx7Xp1eiubU3nJm3bqb0vq5OlXLcoY9o1&#10;lXz8Kt2SSv3L2F6WfF7GtyHet0J6j6YvCOqfgMSzxmgdSBySIDxlG+U20IgIpUI5kZWH5HlSGS7J&#10;x5e6ZbgkH79Kt6SbslWK3irgqWnT0JcvdJT6NSrzLcM1svjL2vr4UrcMl+TjV+mW9LFtKzYidmO/&#10;rXE4LoGXceViiDiMG6hLzqc1FWeT0uZGaK6XtL4VxhmpdZ0sHZLnSWW4JB+/Srek27Ztk8MzEGfv&#10;lDrWdkxuYfNt07OkUlbTaZbHeAuXVMb5sPE+viQf53WN9/El+bhVuiV5/bqt+Sb7KHvKjx85voWo&#10;G7VMd6n+UrJy8myoURnnw8b7+JJ8nNc13seX5ONW6ZZUs22z995c1PN+9nxJWe7zW4abJJ/mOnn4&#10;OK9rvI8vycd5XeN9fEllnA97+xI2T6uB8Uq2OahGVnceNZI4JGl9Zta1suT86uTjS36ZfRlX8mV8&#10;STV9kvE+viQft0q3RqV+kUbq6HR2TTSJ9RbrzjtdHd9CPs8ivyqV+p7M3qNGrmCcz+QH5CDwFu3t&#10;o0rtnropGLE1dNRRRx111NEtkg2SJYx8uC2uxE3TqjRr+bfZlLoeJM+TfLyHkQ+3xZUw8uG2uBJG&#10;PtwW52VGbfKrUJmWhUsY+XBbXAkjH26Lq4HkeZKP9zDy4ba4EkZl2KiUtem10Spdn16ZtoVLGPlw&#10;Ge/DHkY+3BZXwsiHfXwJo5K3sPE1GJV8LVzCqAx7Wha3Dq2yt7hSz8IljHy4La6EJx+uxZUyT6Vt&#10;G4xK3sLG12CLphzO5PVq8aT8cHQ5taVT8rVwCSMfbosrYeTDbXEljHzYx5cwKnkLl3qraB27WpzJ&#10;TO7DJYxK3sLG12BU8hY2vgajkrew8TUYlXwbboJuI83rUFkeD6OSt7DxNRiVvIWNr8Go5C1sfA1G&#10;xpfxJUievy7V0rH0PYxK3sLG12BU8hY2vgajkrew8TUYlbyFja/BqORLGJW8DxuZvIxvkxn5+HVx&#10;VfK2ZZoeJM+TanE1GJW8hY2vwcjznmp6CtuadnnKaTTtS7kHyfOkkm8DyfOkkm8DyfOkkm8DyfOk&#10;kl+GNqrpelyH1k3H67Xp13Q8SJ4nlXwbSJ4nlXwbSJ4nlXwbSJ4nlXwb1qHL6C6jMp22cAkjH26L&#10;q4HkeVLJt+Eq5G19WstwWVrPdjHW2/lYH26LK2Hkw21xJYx8uC2uhJEPt8WVMCrDlyW/qWZdsjy9&#10;nZd5GPlwW1wJIx9uiyth5MNtcSWMfLgtroSRD7fFeXhaFW/k4tKnrMtsfJxHjWp6BiMfbosrYeTD&#10;bXEljHy4La6EkQ/X4owszsuM2uLa5J4uo2Pkw8bXYFTyFja+BqOSt7DxNRiVfC1cwsiHa3G3RWVe&#10;nizOw5OXeZ0SRiVvYeNrMCp5Cxtfg1HJW9j4GoyW8R5XoTZbn+66uAwts/dhH1/CqOQtbHwNRiVv&#10;YeNrMDK+jPPhy+ImaN20vJ7xNRiVfBtInieVfBuMSt7CxtdgVPIWNr4GI88blbLShlSzI5luDZ58&#10;2McbX4OR5z21yb//1G1Q66ijjjq6l6QDnHxLXL4BtgiV89tg/PZwH7oe9g3znJIeJleb/K2Am0Qk&#10;eRiAPGNZN1BOwspsYY3z5VNZulYpY5Qboq1e+21cw48F5r8YTlvrCcrpQ/JgpR6875Vn3Zh+um9M&#10;J+XTwSPfyx5lPA/6sNQDot/lRRCNdhTvefE/0iJg0eHuYJxQrB9tI7FNxLqycLMNqY3WW2xLlq7Y&#10;MQ5IpHEd6pDD/OzajtZBHicEvn0Bao//qU4ISqir+j6vDgo7soz+XPRZ7dA2oHUk9ZD4eJTxOHI+&#10;HQzyH/erIEpyHWg9iJbcz5FEH1Ji4YjpSDzsgZRytJE2pRI5tC5Vsh5qVNPr0JwT8GCflsd+rQ/K&#10;vJ7Bp6S2+Z6AzO4b1uel6u8+gf0Y/GV9EX0lB31IxCP6cAHFYf3eAiSfmKfoRP5eg/7Vfkz8I34B&#10;a9S4d62/s/tbvB3jrb0gjmfxdeHzDu2I96L5lORiRSqH1E8TfvzO/Y1BbZpgeiUc5/RsrtZIb+Ho&#10;6rkd9AvbA9sG+ORbQttK6vMMcmid5v4r2ytcnOTToQ3Zz+pr1onwVi8Cq4MY53Tt3pZDZKwLA8Oe&#10;6mW4v9D7OHovHojxfYppg9f+hjpaP6wTk+XxZRBBnXy4lDrcAPwhMqmDDDl4ljZTAhYOuQ4BS8+3&#10;KwnzP2wL+DZ4H+H9s4DoT/kvdUEOJL5mPShsrJD6oK4h1Q3BdNim6Pdmjkpe0iEf7j4Vv0NGP9On&#10;yZf+0DrJ9cI+Tfs6kae+L+pZ2oKcSioL8/Thewf1TfaMHlYXOkabjvmaPo6+Fb8T0d+iH+uAOq59&#10;lHnbUco7RFR8tjakTsAJyBNWR1mP9bRwD4hOs55VHtNLsnxvWHodmmj6iH51fmzUS/S3IPtUDtZX&#10;AuQCP4fO+X10WDlTeLF8PJqy2yWWoKOOOuqoo3tN5cCzLpQyZ1TqLWrcLNXyc/AD75VgVIY9LYv7&#10;MZFdp0dJy3RqcQXSZKmj1eT8dmkYxbD5PbWXjr4fZPVR1smyevI2bTodrabSj+bLmrwO45TApfbV&#10;jOmoRkt8dcF/tTgv83JSGVfGL6PL6v+YyPvLo0bLdJbFtVFpU6Kjy/mizXdOLm2LXD4a8UKlzNDR&#10;cqr5zEDyPLlmOJPJLwuS5+8beV94lFTTISItjOMWV5N1dHXyPix96+My1furGpV6y3Q9XVb/vpD3&#10;iwepCHOMieNMM+4q6ChTzT9tMALf6M+MvMyjozpdx1eljQ97XIWuY3ufyPvZ+6sMk2p6kRp9m5HX&#10;L+1qcYb7SOW1e3+Y3POemnptWplWa3RUkvms9JuXrwd/1OKV2uT3mWq+8LJVMFo3zqgMd9Qk77PL&#10;wgh8dX1Zg1EtDpBxqCLvqEI1PxlITdnqfssoylind/78vy0vL18GT2X49qjboNZRRx11dB8Jg6Tu&#10;8Oaubu4Ez7vrE6JOQu2IC/G8S98dydbF3zh4DRw0OZzZtw1Zdg9XFnfoZEF9YajaJDTzXR7/44YS&#10;rtmOeP3qR72n8n3FQ7X5X76RkO6vmKal5mSN+6rDAvAf56bPFF5OxHpIdcFj0b9Sd21t/1bQzL9D&#10;Ce8rV4cmk4P9Htsa6g42GQz7uBxfz6tDK6pHlJd1kqAyXydMS3haS1zGQp4dFOIt/Z/9lf2oB3wt&#10;iJriz2a9VG1j3Ppg2vcY7mBIAUKc+lTPSQc+q0F8ycN4QcyjgVIHaBzQIaq29xXwy1rguGDf5ARF&#10;mW8zgsbh21gzv1y/TCsiUrN8HQw1n4l/Icu+Zz1ZvWjdmF2qj6RPcuGlaJblvkF9qL4t60AQCZ7K&#10;R/Sd1FPkc71o3chhcWKf8+zQhBDPhTzFC8yX7KdiXamXVU5dSBpEHbMzHYecp9dRPVLSi6ThqJMO&#10;yAxRv4MB/hHkdpHrI7YTQbaROol9Xb1NahrL6rWDwvvKfJl9D9hBGdQzz7PXiWnKQRnjqJPz6lBB&#10;eST/273chNqZjve/1h/DjTdvQE/r1NutguXTYTlqvluBXFuol1inOCVEvdwmiahnEN3yiHKvd0+Q&#10;/QM/tEB1eGbYbMnHNuT1QGXaYhvnFXkunfU6VCCH+ct8rHENvxZ1oPXAvosy+4xG607rQeFlOV8v&#10;q8H07h+yzz2yv8znwtO/0cfNNMy3ptust0Vk2w4eNV9dBWV61paIMh/T1bqHRA5yEvbw7daOUqcD&#10;oO3Bo4xXHd9evG+hQ1AXZ1L0tnCCRnq3hJwbUDnidTT4BmI6EVrmps5tEjzbUUcdddTR/aTmENYA&#10;Bx/DQvwqWlfvJsmXrwI/wCa5J6fbACjaNiilF6HSe0Tqx4YvxUcWjqhOYhZtM9fRKjJf1fwl8nhv&#10;NjVrqFEl3tKLSOlfAQ3bji5BtTqryBq+tfjSDtTVwdqkHsw9lpL3rQfJhc3P1TohOlqP2nxV+rMN&#10;FfJ1A6zs1zpy1OLTkmQOGfkrktTLsnr0dN/ryq6/BfRl3Z8WzvL8vylvpClU0eloTSp8Jn4tfYhw&#10;Wod5qslITr5QVyDP33syXwGln3xcgic/KyjjOlqLFnxeoxb/LrUzmxbbRKviS7qs/n2m0lcWLuWk&#10;Ms5Q0qr4jpTgG5l7RZjMQfsto2acgmQ9nB7NuI6W0/q+ate0GA9Hsf9M87o2dHQJin6Oc66mxwv/&#10;X4quY3tPyd+/kRcvenmDtM6acFS1q+h1tIIq/jXfVtcqJG9T6oBPdl4O8vXl68/z95XMBzVf2Njv&#10;EX2r/z1ZXCUG6TbGlo7q5P3j/bUEy33r66SsmzwnK2OUalKTLWp35EjqYh1feZ1luqvi75J8WSJw&#10;rflz8e8PdRvUOuqoo47uMcmwZAOURzqgw0mUcmahB+URiWCrerdIMoFQludcDpapAqg1SmT2CYgl&#10;ombmmvC0IJP8I38PSK7V/GZ+JHk+ktaD+SweIsuwdKwua+l0VFDhH/q3IYs+1Puy4f3k5wSLTXWh&#10;vMqbINXk64Dk+Y7q5H2m9YKzwOql4kHELxBlJTpaj5zP6HvzndRJEZfrBEiyCGfDs9kJOqpS8pmE&#10;SM5pjiWpXtbOvJcVkmhLSrJ4bsO9IvhnrWt39VCSt/cQMrvS1sm9/sbFhcDHJ3hqZHL/yC6/DUYS&#10;jn1WOmxsgU9V11tSw+SOUh3E2LI+Omqn6Ds/TqgP+a1c87TUjB5WP1GqujhFe+M17HUVRp7viA4r&#10;yPwotOi9xiG+zlLxvWipvJZ8R5EK33gvk8y3omh9vykxDqfkfw/KRTlDZaUO+TiuGDm2TM/bu6Q7&#10;aqOGj9SLuZ3gv0Djm7Ea37AXqFZHaxD95Sn5z3wdPSl+jqHIp7EjQmQ8kIZHqpeOmhT9on3GEgct&#10;+M98bj62sIfFUTvDyMs8OlqT4Fcda7TurP6SH0VuYYtXlHVCqLmmsYxKu2S72vRHSQv3uOM9pXjD&#10;mm1GfYt/MvYrGulEdFQQfUiAXe6jIrZaLwS0JD09MpdtRVrJ19DRKqp7LYVq9eLijVIY9SDoqEHe&#10;Z+vCaDEuHrE+VIr/lXYgFOWNOZzZCKJM0gKJrrIdLZJ6Tz0noehf9X08zM/0aQQPI9MX4llAPZHc&#10;PqU8CxjppWXwhHi9RsdH0Nap3jp1G9Q66qijju4t6aiTF9lKaUAykhFJ9fLApQvyBUqjV0ykqnRN&#10;8qNk5DckrHmpqD3faNIkpiGneJ2p7B6eyrgy/kdO8A19JGBQpaCKX0QPrJCPU7sSzUBHCxR9I6fS&#10;T45PUfiXeCPKTJgitK4aaNTXTaOjKjXqhNT0W+6vDaAFGxLiUj2CvE5Vv6MGmY/ET87XoBTVaCtZ&#10;TtL4RT7pi42howbBV/SX+A3+aR3Pk/uUUbfy3AKqJjLjdXGPyDlK64A0LwCfxEjTUdDPhnkjHDZg&#10;B2xEoFI0HYMkwLOXRb02dOSI/lgOXx+pXgjxJcNgBS5OoMS4jm6BWAU8WwUI+frwZHVXykEiZGK+&#10;7kzfwveczD8YE/IHlZEaTqU8x4kPkz6QdDVsQQH+pTG/o0z+vkz3qVLDf4J838q9631PREXztc4Z&#10;nH6RftKVgI+38aypq4qURZ04fiU7r9+RkvONPiOgkH7KyHXkyesUtFAXLXodKcl92fSP+Tu5Us6+&#10;LhR1qsh9Qh1lsvtffFb4ten8gjc7nBDWZ2vNNMzEzCyP1ehoPar5LkPW+8L7sWAWz/Ln6gZ8qkPE&#10;2xgj6Gg9Mn/VUCHWQ0B9ANn3BZWVtCy9jgoyXzmfOTZTVSjU6MegkniAZH1dJkurDfeYvONINbd4&#10;J1co+7tmXMo9OmpSzUdXASnyse7kpGxbNS5StFEi42AJdrRI4hdDjVTerAffhgryoktV4A2Q1XOa&#10;q9g8pAVeJ9kq8tzH4/ao26DWUUcddXSv6bIDzTr6Pv6y6d8EWZ6XzdvrX8e2o/Wo89ndUefrjjq6&#10;Xera18ch69sWoQ/fsL4GOroO1f3rSf28XEepTV5SLQ0v8/KOLk+l/zq/fj+prV7a6srre3SkdDs+&#10;6caZy9Jl6sDXWYmSVsWTSh3DKrqs/n2j0j9tPmqTr0vXte9okZb5dFlddpTJ/FRiFV1Gt6O7oba6&#10;8HXlUZLK87ygTa+j9cj8t8yHXmeVLmldvY6atMxfNX+arCm//Hy5lnZH7eT9vsxvbTpt8o6Wk/fb&#10;ZXBXdJd5/ZBo3fpYFf99IH8dl8UqWkfnetRtUOuoo446uteEgSbtkq7tno7hBK9PQNRYZUCWEG0k&#10;XX7L7IYg6Zbk8yBv5TNARXARLiKynOlZupB5+Hw7ZFjdJtBfoOjjBT8KGQ99X0cNnUiWzk3fOz8G&#10;mL/FdxVy93rTvx41qukBXR3cLcTvIF9/wrt2Izq8D6hv9wNOiSze4hiO5PVSukUZ7i3oi8Jf4ksf&#10;BqU6qMDsG2kYRZ1UNxHVstxjJN+Yv8xnODf6N/rO6fp+r4B9o1o2UdXy7BBR+FkI4VQnBPTM54lo&#10;Y3ER1p6EyjQI2hgQFJ2ol+o2hhcQdZN9CehUr6+DwnxI4tn7LqLqc0fW3sr4RjuEvJr/fQZ9Yv4h&#10;os/Ef+ZHj8K/Jjc7D6FoU837vsP50vt/gehDB19Pok+5peXS8zZdHSxCfBKR/BQp+Zhn03EwmU+r&#10;QbSr2Fq6Qk6nEQ+kuMhLmPERpp/grqsDYH4x/3nKPtVnMOAabalESZBJ3SD9dK6V4Z5D5l6Fr8Sf&#10;Rd2InBTjTF/so57YG+8BUbJzed970FcFGj6LxLD4j7yeNEw92kUy20aaUWZ1I6iVpcONw9enrXGs&#10;vYgcrK8bqa/SLp49rO6TPlDL/97D+bExbpAin3xquhKp59TWQCkc7VI6IImjLdOoleO+gv7gPUpf&#10;xXPpVyHvT+p40C4CYX0mYzLaWFwt//sO9ZmgRlYXUh/UaYOjlF4J5lWrhzZ5h+uDfoXrQelZZaoH&#10;8L5urd5MJoiyZAPWyMcJavnfd9Av9JP5L8pqPgbyL0FESH1F8vpWj3c6tlt52sD4iEb5gVRm0zO5&#10;8bdP3Qa1jjrqqKOOQDYYrYNVVLO5SdSoFu9lNbknr9fhcvB02fhVVOp3yFiHanaGGtXivazD3aCk&#10;mnwd/RIl1XQ6rEder7RZlobl0WE5PNVkpJq+l5VxpFp8hyZqdFN6bXIjH9/h9rGM1tVti/e2HRZR&#10;ozLO65dxNarpd6jjqrQsrVpch3a0UU23RI3W0avplPBUi++wHjzVZEbepk2vptNhNUieJ5V8CSPP&#10;16i065BxWWqzaUvP5B0+PjzV4jvcDkpaFV/SMp0yrQ6LqFEtztuU8bW4Du1YRTUbQxvVdLysw92g&#10;pGVxJS3T9XEdLoca1fSIZVTTvwsY1eLWBcnzt0vdBrWOOuqoo/tIF/NwcTEL+s2VmWA+n4bpdBzm&#10;F1PZKa2/Oa16FzjPcWbcLAEymAsuoCFQnfnFBHYe05VIu8tXgvooEzKWbxmgnLP5BNc0C4PeRsCf&#10;yAaDjTAc9kIPI92cZUUeBskT16tA+QB/bUlnXaBcRL28Pz7wWrMvEUbd41+cv/CMm0L8wnj6nlGQ&#10;bcxQHxepjrhTP73RjjOSAUBe7Ot533fYvcY2pmA9MByBe7oBxNt9zXuVabDdw8uIY/tlO45yafes&#10;J9SJHLndsI0ZTLbQDi4B3h/+un7sqPmgDtbjPEwm83B2NoO/tS8j2G7Y1qYz1gP8F+uKrQsRclKw&#10;/bBP9H0v+3LUqTRGlon+NyyW98cEXv+c9+06gG8Fse3Qvo8+i36azkYA09JxJ6VdBfJmncRvUm3E&#10;Po9jznw2xhn148rYIcP6OAXu3XSP4r5GSME+LOuwX2K7YJ8o40wfdQTwLR0z/JuhLtCapG5k3Od5&#10;XUje9wnwG1ycuxTv60Vd6YPYRniO/ZGM+9KGbKyhDPbw50ZvjvrZiG2IdQqd+SyMx2fo847DCGeZ&#10;i7KeECd1JvdApb+SdmZgv0fEsNf7kYN+bfY/7aBverGe2C5sbiZA3bB+mB7HGBkzpA5j/cPO3n5D&#10;S7GVMjAN8ki3UQdFfXWIUH/NcN9PJpMwnozDDGNLHwMFXAvfRT9Cd4NtC7C5skDaBXo0QsYUjvf0&#10;NdOlTrPNpr6sBYvl+7GC18o2EP0l9ynvV4gF8B1k6pfmGpZj/2gEX2POLHOyoc7LZG7Wh6n4nW1E&#10;xxnC+3gZ6mX9kYLXG0Hf5ucF7j6FXoLcy7zH2UZGAHXnGCMm4eycY8UkDOB/zo9nqJu8hmd+nKuh&#10;SUijim0GbY5tTdqN9HEKLc8ysHyx/F2/VkH0C/0DcD4t6xTUgfZLWr/0OeuJdaj1wjaX/Wz2uW3y&#10;rOD9UM/7xw3vn9Xg+mWMdsG2MhZ7zoX9mkXuffR1aBHwKcf8EPqDnpxJXHcynvVm82+1Z11xXKJM&#10;5R0M2Sf0aYmkA/8rn/07Q31JPwi5jOmxHqlv8zHqSVrwv/RFEia0XbRC0ro88nXdAzT8SVT8JjLF&#10;jG0MepzDoUWgnQF8liZ9mtYrx6Cp9HXQi5B0eHawuYI9w5MxxpftRw76pPEMhr4VqF8adQAkW44n&#10;qAPOy6YzPvtkP4Z+DuB8jPPgGeS6hmEtaYuzdtcogxyM4cE6bcZ3UEgbiO1DfMgxguA4zvt+g20C&#10;OgnaPtgm+qiT4WY/DDY3wgXqaIp52BT1if9hDl3qyFqHNlbfKT/jgSSPPFAr648S7BvS9eodWwfv&#10;X4X4FWf1G8cTtA+M8/wshjK2MfZR1nY2MJHWeUD2b6MtIg0fZ31iKuOPHMknjT6r8FEJ2tEe9zYh&#10;dRJhMo7rfLbM2mMd9IA+n5OhLgRoY+yX5hdjSXMu6xjt93RO0MxTn7nBRs4+Ttez66Lmgx8reL0z&#10;Pnvk8xS2HbYbHJMJ7vopvM/6gU/7WPNLX8W5Ge2gp+3Okfie9WLrW/qznu+Ngu0R90auQ8vfytAM&#10;6/qYV8l7ZiLrBrmPpc/l9Wk/wme2HFfz2/1uj+IypKOOOuqoo3tFspgAOOAMe6HPjVx8wItRgQsK&#10;2dCCSdeUwIDFwUonURiUBPijPUeROHHSSbBNuiBvEAezEkal3A/0ZRyA9LmIl4U/B2LoTzCZmKCs&#10;XBDxwcFkNhJM+ZBOJo9IU8ytjEiGEz+Z/EVAxg/ttPwMK5KvLH+SySRebYmsU0IH+GaYZ5LJ2nDX&#10;tkbk67Y6QYlEJt4HgQ8FDAwzzgAbmawhHYU+jNEPC1Cfs3GYYGLIMyF1Bq3VZS7j62XOMo91bNvA&#10;+Jo+yWRtuLqt+p4TZ3O93rMMyH3I9ugBGW5v/UAaoO/pfX6YluuMCkwQ5QB0o5qmq/e2LpZ0UWv3&#10;u+apAZ5rwL9GvOcBIb2uJkp/1HzVhu+bLcl0Shg1w3QNP/Tc2o4Pc2K/xrN80MA6Qx2xDU0mo3B+&#10;foo2gwWV1ScXTqwfaFg9pr6bOlLXgORZu0aSyTzarrHkl4HE893Zqg/yfZtuS+GLsPgOvpVFHhdz&#10;SJ9x8d5nG6D/pQ6irrSL2IaYDjcZsM0lP/MsvKbvbQVSTjuTePa8jyNZfAkSz6bveSOTlyDxXNr6&#10;cBtIPN+ELUn7KYPEma/gQ/EpzxYH9OBz+h6zF5m7TLDI5vgferPQG8DnA5jQ72g/mg7T8MC/BVlE&#10;IuaZy6h5+3CJWjypLc5jla3F13AdWyD52EC5PqwhmnoIA6wxPWKdyX2OOpHBB3qyWZDxOmcTMG22&#10;GYDzz8GwH4abgzAcDsAPYN+TuaduiubDF6OYP/Mp74nEA0Km62HXQDIZqS3O4zZtLb6G5bbNfqyE&#10;xWkbSfYWL/2T1p34kw/dAElX8o11KlA7+tlvaF+sAyLqC/FchttAKvlVtrV4Ulucxypbi6/hsrY8&#10;wZ9x7cK64dhhD6LFb5EYz/7MtxlLT3joWv2JrehwXYS5Amy0zhVaNwT/ubI0iLJamT0sjmQyIwt7&#10;+LRK21paHm15WZxPu0SbbSTxBWTmF2kDJo8wO/BJJM5mq+CaJX4AjYM1JdHy3/IzGJVyA4nn27pe&#10;C3v4tO7YVvyuTm3cn6TIm1zAsUTAcQLtZAgG82OCY4StX3R8YdoK7ZvQJkQOYtVhnJGH7HEewOcd&#10;uokaYcZHNO6HVKjMKjFVXr/3R4nL+sfjsra+HDdp6+Nq8Pogcxf8J/NlqQvEx/qgrlmp7ylnPCBz&#10;BUQYUl0wXv5AYhnBlAjjST5cgsTzKts2e6LUN55kYY9leRlPsrCHlYVkMqOSz+OBfbgp63XWAf0n&#10;H6YhLfi5D6HVjT6L4TyLY0fuz2zMmYcJ5Hwuwy/ojMFjLmb1BY1FLLteH+dB4vk2bEkmL0Hi+SZs&#10;jbxOlMc20QZ75sJbXYme57w3+h1nbuRQfW1PGbQnPJ9RLU+DJ+X4ul2bf8o4DxLPt2FLMnkJEs+X&#10;sIXvZKmCf9ZmRCDOwJ/IEIfxpg8M5Mww1GI/Jc/U6LfIsz1JeyMkTn2bHGywm6ABEsvmr6GGtmss&#10;4zxIPN+GLcnkJUg8N231voV/Bbj6Euyn0FlpHcCEvqRdmhMoOKZz0yBhm55Ylzkh2kZ7GYcKxDpq&#10;ykkm49nHW7gNJJ7vwpZU8qZrZPElSDyXeVkcyeQZ8h/+lHW8+VWkOR15Xi31xxBWJzP9IqFswEWd&#10;XbA+RV/XOvp5TXPtUoJ55XBsU5KfpmN5t4PEs9e9LVtSyV/DVuZQPBvvw4syzq/Gk1EYy2cr9P00&#10;TGb8zOxCzmmcR1thu5FnzLATSL1pv6fpoQjia5L6PdcB4n05G9dE3ofbQOL5LmxJJX85W71267Nc&#10;OPos+87HK7I/1XfiP4apzzYBzFGP/BxzNDlDHZ6HyZyfkY3C+ehMn2/yc7K5fo4mNpJehqQZx6ZE&#10;jBOya1kFIx/meZl/CIsjmYxkcctsDSSeve4yW1LJX86WbYHzW33eCDl8yHkyv4zWH8KVMtaoHnX4&#10;+YDUp1BMi/Up4xHrAIjjlEH1rBykaCdkcW3lJNpsI8X6r1Ohi7B+SUv7XD5H7w/6uEa7f5GUS0tz&#10;0+M2SdzUUUcdddTRPaM4gOngWUymQLrrm8AwFGEUTdW2BjsQyJM3H65Bkr4E2RDJA8N1fMjJkEy5&#10;ESa4+Yk73nEBYmX5SYYFmuWpwav7sMbfO4rXrk7QcBPqo4YMxJpIdZfuL9QXv30YIZtCRLOjVoI/&#10;7d5bFw0S+5xGrqPo9xj29pcDbb29D2sW94myH9rQ9A8frMmbOTBTZ1vRPg51Q520aGDb4QZPfvMF&#10;bYayFuT0ERbhfaLS1ysg/qG3tbeKKWDx5h+SOlCGs4K8BRBnRF6g8aLT0Y2R+jS3FR37OY6IyyOs&#10;brzM5GXYoLJ7R7zmda476eS2opT9F4NJ11oWCRpRj30dP/ThwxF+eApEY5l/+qQ7qlK+Z1dD9MUm&#10;Y6EOVe1yJIkq21Gd1MvR1/S9jCl2vxd1IJr+aJLWHeuUgagt82eTl/A2OXwvSS6e5ybMJwmiGv1l&#10;a2S+YUjWKvQ3EfXsMFuzS2Evy3H3ixrOiD5QP9AV4FRH9KhPijpsJ72+8JyPcZwg71uNWRtjcReW&#10;hiDGC0VLCiOyXtbPJvq/oyVEh7Gt+LmyUQpLbyXeh4eTr1O8oAwD947i/ScwP3k+A/8SsiwmA1Jv&#10;s2pyvNQBxgz7wE1Am5iU1pHOq2UdCnR0syTV5MAPOcXncugGde3BEBWh1AzVyOpZ07ZzKc/he0vJ&#10;B+aPEtFf6NfSRrYoS9VACGn9Cfk4S2MJchr3hep+aIXYwLfRpyLjWMM2k+ZjaC+clJXjj/Fe1tHV&#10;qObHBZ9qneGftAf5QjrAL+lEsaM8xnhq1H1EJaP7S+YObkgSOBl9Cn/rG5V07NZfO9LeyUCX2jrG&#10;k/pb4xXm//tL5oPLINdHG4lznY72Y3x5g4DPM1F3+stV+mxT24lWmJim/CxcAQ8wTT0v89D4+0Zs&#10;GY1mgDFENqbxcxdCfKL1I5oMi4z/4hzNZBZIiLJbJs2uXp8KlZG0X5BeAH95TZ10qMZ+RbzS8Myt&#10;EfdVhv/lf/3l/2YPWXZ2dsPm5mbY29sP29s7KJMu+kl6IYZIjm3wkWhfjeioo4466ugjkg40F/L1&#10;l23wm+H4eBbOzubhybPPwqPHn2KcGoTeoCev/edualroYxJ9jwaH4TnsCY4f9nMBfJiCEUV0OH1S&#10;3Ty0lVBdlkX3hQvv4oxPwL8NDF98SJ0eTm/wGwQD8Jvh1evT8P7DKIzH8zAZzzCebYXPfvIo7D/c&#10;wjUhB367hCTlZnrIhZM+pJ4fAxnssLJRxuvKZdZyqw7jTN9jPds6VN/4qI/A3diqTrJ1ccrjP/2I&#10;61IBNOlPaohPoXvRx6S6Hz4cjMPR8SQcHp+GyXwaNrc2w5Mn++HRoz3w/bA51Prk7n1+SM1JIe8k&#10;ny+5zCv0+vQeiznH6/PlJK5juwjVIX9XdWrlVPD7HWZrMtWLZYlnQieX1LE2CVz0kN9GGI1mYYS2&#10;8urN+/D+/RF0e+HBw53w4MFO2Nruha0tPuHRfDQVTUPyim2oXOwSqvNx6uXqtjl+fdtcLybztmq/&#10;Ol/TZ72wT+VPrBDffXcYvvn6IEwn8/Dg0Rbay3bY3R0CMoWHjc6ze+j/+JoopsGfBZHXNTNN6rCM&#10;0k6ZPm2YF/OM7Yv5Mi7pE55XrOdbxi/a5jieo22UN/NdhavZ2nqE7mI5pN9yPOMwgGgYkHEFnHio&#10;p3mw/cxwsa9eH4fXbw7C+YjfZhuF3b3t8MmnT8L+PtZNsohVW80A7QVOn860JD2MVeL/mJ5KySs0&#10;zGvEGQGtpxh28ZlXNG2z/c3aLuJ2bA2qpbGMg3PnfZxRD5DxG9KMmWFM57sHDo4m4eDwPBwdnYdD&#10;nLe2h+HlywdoMzthgDnMkG9dgQXHKG0Hlg/LkPtGySuiKctlXKwXHsYrbtdW79Wr2VpcHdYH0UcK&#10;+lnfBpBtmbfWBcPadvTg4wLq6c9H9jGv3AgnJ9Pw/t1RePP6QOri2bPd8OjJnoz3A/4+mxBy4ByC&#10;1RTbkL5dFaMdEuXmBM1b0/fXYfVJaJm1LLXrbdrGeAQ+fp1a3CJW29JfVgemRzTva+rq6MBvUGOk&#10;mG6Eg/dn4fWrQ/HzPsb9x6gXzsm2d9mZse6RLjo2ST/dG5oT00t54p9MAWOclU3kkfflMN7gy0l7&#10;4RFY9A8P4xV3Y7uIS9viH33Hm3wjPu2kX/k3xzyN3uZQMZujXtCHffPNYTg/n4ad3W3My/Yw7g/C&#10;w0d9aPHnGTQ9vSKt+5l8O561y/ZCmcs7IpULAS2nj/PXsyhbZsv8M69Ybuvtl9sydtFWfXdZWwMj&#10;9Z4G4G+KNF1A1i88oi3qagqd6WwjnJ6OwzffvsOa5igMNgdha2dL2s2z5w8wBdPS8KCt5C/5lmVa&#10;RMpL4Pm6rZclWwTUP16vGVbZerZ6JT58PVvV00AagwW89zVdTSMe/DAG9zMVbQ7HdiNzACiOp9TS&#10;seH0fBK++e5t+PD+UNaSnBPv7e2Gly+ehuHmUPMVbRlekFQvpknSNKnjwXLpNRqsfFZW7V8ZrmGZ&#10;f1JcQ6ZoxCNw2/Wy3HZR38Pbij7aDj9Qoz8nGF/OzmdY959jjXkE+Txs722F5y8eyxtTtzDO0IN9&#10;PsNhKpII6gTY4JmE9KwU2iJVzefbLLMrTxWa2oJtCi/ae1kzr9K2GVbZerZt9aJ3Pu5NugVnYSjn&#10;KfGIlzgG8I9nEuT0LH9lgHnzuQrTnKAfG00uwhHr5fUR6gnWG315HrOzu4k5wG7oY90z6PEOZzJD&#10;tKft0OsP4jyMqdkRs43wPmher11PGzTVBdsUzvyizNlCsGhbK6fxy20Zn3nFclu1YH1o/8D5EvsX&#10;xCXEdMDr21T5U1oMc5xBX3Y6CW/fnmF9OQ1nWGNu721gnbkZnr7YY7cVhvJMNs7HmZbkzTQp55mH&#10;5mHw1+XLvLyNMz2NX7BN4cwvwtlCsI5tli23ZXzmFVex5Zgi8fQDlBbqSOJwxvjPudi33x2izRxA&#10;pqnyGfNPfvJM3vzMtQ9/rUDiUK8chyjk+lR8ifZq44yOe0zfgylq6TLvy92E6hQ8ApK+01uEpa9h&#10;z2s484syZwvBou1imde1ZXzmK8A/nvX5mN7/cDLmAfPwBu3lzZtjzNGm8pah3b2d8LOfvZT+jPc4&#10;LVEtkgafoGq7G0sZZmGAM9azPKCgbYIxYiVce5kXkeMvY2ttzcLOVu5Rn24NOR9r016f4axrMuOd&#10;PgSL5VRbylI6HHsu+AwAJ5k/k9HnjvIME2XmGvPd+5G0mdF4HI5PTrC2HIZPP3sanmCM4TxswLfZ&#10;Mj0kziQ4vnCOZ3mlduIgWRG0I/BvscyLyPHUjfoQXN32EvWSeAvXbZsyy0eR4mJYAIHy1MYRI+Qe&#10;AGRDbZ+fq3AMH8B6gDXmRhiPJ+Hdh5MwRds5O5uEnW0+W94Mn376kF0idNECkLb0hZIukpV7lOco&#10;16wEUi6B6ls5r+7b69jedr2QhxWYxbbGI+rgn/gJjPw8JJR4lmdjMY686KENsQ8ajafhw+Ep+rAJ&#10;+rQjfrQZHjzYDb/8xafy5k75ZZXBptRlX+ZjsON4wz5NDvKU9QE+r6HEPg/QPtPK66+nRDNe9Vnm&#10;xetdRDP+Mra31QeuU6c4YMMx3L4IpX7UsXsymYeDo3NpK19/fYh1DZ8xD8JnP92XDWy7e1zLYBxB&#10;Ymw3TAujPxifK/4jfZbLJPUy0w/qi6ynKMucbcs4g6Vhaec4jqFj3G8sc3/AvoH9eEyDZ/6D7Hx8&#10;Hr579RWuE+u33XN0DvzlGJxvmOh7kvito4466qij+0VpMMM/Dj8CDgwyOsQRAmcuEgSyuKZePmTS&#10;I2koLM2kwbS9/AbBcnICIaMYiisPo+PD5rTrm+UV3QwGc9kqsKMhz/l2MCz6B26LUMFCPEmqJQZY&#10;R1KPEbHe5H5j3ULZbDtUAA/Bu3pAsBymH8Hwgkwf+MhDH/DWvhd0PW/hDjeGRp8K/+qHPQrW0QJJ&#10;M5KGVaSFeufBcytKmx8x6J91QXfCp1nmD4SRoHyDDZUk7cTHmT7kljdURVdkphPjOiyBPyBoxmm8&#10;LrgJkzkSm2jHoAdlHarwfVC+vxG34EP1r1Ezrh3NsYV8s/4awD/Gq24brJ49anodBDjUp+QYplzD&#10;GlISPfmvR7ofzHYlmG6HKqKPPVEGr8Wzkj6klAFJBSA+Yua8QKH1InbgifQwnPIOS5B9VpfFex0+&#10;X4DpyGFy6BsgQHSHlYh+BC/9i/cxgQh9W4D6WShGio3c5xrHcIxSHpC5V+Q9tD0BnDtX58+ElsvA&#10;sqXyOXmHErz/2UvFekk+c3UYSX1MeTwD+NdA0lnAguqPF/TVVYEE7I0b8JqLs0PDbA96Tq0jcxv6&#10;ZgWCzeXe+f+ywGHjQO5/6LMK5KCNInNAfHPFwiG2iOlwo7D5rYw3ApPnOG4okOdkCarXIIb5IEHG&#10;Fv8s09LNaRM+fS/v0AZXR+rsJG8gVoWM3QgnG4krjhRneXRYRPSVHbX4dM5I6xW0lwsi1ksJbSu+&#10;vRDNtFSm+gIL3xuU/mgHtONnLPGzPAE/Z2HX5D53kXFeSa00L2szue2ovMNl0PThMmidgXTYUDbV&#10;k26a4mZDqc/4uRnJ17kcwsf8cdjMTw4f16EBkvnbiGLCjyH52YuD+RcHw1YfmTQliu4e9Xw579DP&#10;/KxPjgci9aAsAv9kU7K/OW+Jug1qHXXUUUf3kTj4YrLDtyHwm/rEBb8Js8FvEXEzWh/xig2RMY5h&#10;fUsPwW9b6sQXQZwxcxL9sDEU8BuXBpN5MF0F+c14Ztymi6/ZDTGY9uXb7FJ2DJhz5MsyW9mFl28i&#10;YkDFtcqkDjq9lJ9+k4TY6CFMiJzlsLLwOpv5mpznWjlLG8N6tm02vkx12xLXs2Wcxi+3tXtBFzz4&#10;J3y6P+hb6vG+wJ9+w7ePOkO9zPgmAk6MAEx69OFMDAP8Jgl1y3x9OQ1avlzmrO/569jWbDxKWwsv&#10;Ittcp148LD2Lp8+0zfp4tosp24ks/K19s95yX8Cv6fT7W2Ew2An9waZ8m0LaR0q/WebEx/azWF4i&#10;l6Pu25urF8M6tiXUhrDrW7RlXGmncTmvuq2FF9G0NX+yX2V9oK5YNwz3IQdYR+yH9Xs52h+zzoab&#10;2/LtOO2LCdatT5tnuzcMGlfzD+N8OQ05rcvbEmarYdX3vKbv9Us0bVXm02nC26b+KoAPMR3hfVzG&#10;RQTbjn4LTccVKMY62UR1EFtoJywD9W38YXr0MRe6YOXMiqEM5YE+US8rbZs8r9fCWdZETd/zV7c1&#10;+6yfbeq2CrX1NoZltlYXubyZbz5cc/e41JX6l33XAO1hc3tHzpzTyJtvMO7IN+EuaIO82GdJv2Vl&#10;plzLVC+rltPz3tbbGL6/tmbfZmf3rmFZPojjPR/HFc4VZ5HXfODXPt+MOoj1so/zLpoQ4mT+Rb/H&#10;NCQdfgNxgHkAeT6MQ31iTOqhn1vMWyHhOFZJvEvX6yzatvnHh+/SVu29TdZr6huvZ8vXeA8vy3wP&#10;0D6L3yzlt9W1v2Mb4k+s6vivNlIO9JOaH9pdY75PG4XEV3xvZfb+sTi7xnxNWd/z38d6IVbZKpw+&#10;fNOTsRr+hi8TZEznGbZsO+CZjoz9OMu3pVknfQDp9OK8S+OgH/3eGwx1PoBxyeeb8hc0/WG8QsOL&#10;NhZut/U2hmW2i+EmzLbMS+OvZiuIvjL/6ZwL/Rwh4wr7Lr23aSftBH0aAqrDnyHmuM/xn/MAaSc6&#10;Bs1lnLF2UeQbw76cBo1r923N1mSKq9lquN3W2xhuwjbrAKgL6bO9LEKuq7eFM4G2hH5oNuvJG590&#10;fY9xQtoPCGdZwwwx9hMYNwZDrmV6qCdE9zlxYDvj8wED63Yo7c7yb5SBZROeZea1Fu05wsuacT+s&#10;etFwaWvhpo3B4gScU6GO0nzZ6kfOTI9A+0JdcJwZoE+Tt0A00rFyqr3dH7keCJZJy6XlyGVW5PJ5&#10;WNwq29K+Kcv6Oe76tt7GoHY6Nl/IegV6kVdoXLl2oY30b+I79m/MV9uP6rB++JyF/ZrqX0CX8zd9&#10;k5DNC/TZAdsa31bIN0FrveYy+rIqlvu2tCMs7rK2Of7qtl7f82brbQzttgafBseT7Gfp6+R+5r0d&#10;73HxOdsI1/3QhZxjeZ9AH7aBNkKZPBNAvKYd80hzAcvTeIOX1cqncc3yK3x83VbjSzviqrYW7/U9&#10;b7bexnA122Y55RzX6GqfbaX+eP9LOzI9zsE20I/xWTP7OrYlxMc21wDllo6DlSvlkfJtqxcDdUyu&#10;fE6raWOwuMvaWrzX9/z1bA0M1xDj7V6P60e2He3HODfj2gT5ExxTZCMHVOwZjMTbHE/LmstnbZRt&#10;EnKmIfJmmX0ZzdYj6xCXtbU8a7Y5rrQjVttq/KLdor7nzVZldlZe5eJc9bPMoSE3iA7Heq5dsI4f&#10;6vqfGIKnv9mfyfjCZ9PQlfk0wDw0f8C1xSyz/Klr/qRO1stldXaC5vUq1NbbGJbbshwaV9oRPn5d&#10;21I/8wq1M/AeN5Rxqs/nMfycjD6Wz1vQc9HvPE+nAXNpnLFuyT7WNpLzVt8oLG3IY1tslrt5jZnX&#10;cJYpTKZo2irU1tsYltvGMopsET5+Xdusb4C++EDL2JAbLJ79lfRZxlMe4wTkUQ60IZ0DxPkAwHg+&#10;q2QfBwaVtxk/Q1OwfvP82IN1CBOpT5PpdRqs3P46Dfl61M54f42lTdbTdC9ve/l6MVzF1uvLmfXA&#10;smF85xqGzyH5/JifT3JzluhBpz/YDsPNXYCfl21h7Gc+GPcFnNNJh4g/Nya5/NT/mm8ux2KZrZwe&#10;OZ3SVkGesnwfeD31fUoD95Z85tffxv3FdQGfv3Jd7J9j8JkTgHuWz58gAG6X4L2OOuqoo47uG+li&#10;TAeeCyyyL8IWJkz8UIM/UcYPNhAXH5zwYYl+SE9d/kwGzhzAIONDYYUuEHVSxYkU09SHZ/Kwiw8r&#10;HeQhGM/GO8ikzMcZ35BhwoDZNSfdBB8w8wO2GYc1DLj9wS7OW1KO+XxTJhnczEb7/FCP5We5eUYY&#10;g7XKkT6uwza9Ncps5aE8wuSNMjvZVW0lvIZt0vP6nrcwzte2TXH0k4Fxzpdyz/h7QO8TnejwZ1a3&#10;UTcAeNrrREghacS6FdlCvvHs4WWmT5nxXs/kCIucYRe/jq3XT2Gcva2EIU/2pu95C1M3oiH38LKo&#10;ozb0GadysgoRmMzSZH3M0GanbAOwJ+Zo01yoyk98cZGDxSnrSutGP9j06SzkH/mUB8GwQ2ljeol3&#10;cQle5vh1bC+Tb9IzOP0220ac6XpZwZe2lm8jf56NNz3xeWwH0nC42GCdoC+TjRtsK64uxY79LO2s&#10;PwYvdaj9ooJ6bFNIV84KX07hfZmMr8lMnzLjvZ7JERaYLPI1lLam7/mGfoSEGUfdQj+FjU9QP9bl&#10;BP3PMxeqBPsqxCMtHR+3RD6d9dGOuIhFfSCODwumMQ190ID6QBO9kAcP9Df7TF8vOV0rp1xHDDeu&#10;VcpX8IXM+7rVNiL5LMZfxrYhox3h4yMaeRgYNlmML23Fl/DNDL4yaBzv39jPyVwk+hNp0GYOnmF+&#10;eKDgglofFrDf47iuP+eRxy8rh+VtZW6Uuwgv+MfzBidby7Ymu6Ttpcpc2osMPhIf64NM4SUdnScK&#10;yEt74H2uXxTgT3lNpwjPKdfxn/0WbeUhWhxjen3MzcJ2mM20L5O5mZRD+yJpW1IWps16Q11yLodz&#10;o824MudrZBqaTroezxucbC3fml0hu7V6Mb4mK2wNlsY6kA/XZHxA3aD+2F/p/IAPs/MYs8E65Nog&#10;zuUkL+nD2P44RoFneVI70rapY0u9fBIurifBydbyj9kVssv4tuHLW7AVVGypP53plzV0baJ+k7oQ&#10;Xh88z2R86Qm4MYdf3uC6rIc2wQelXKfpuMJ5IOuMDx5tDqd5l+X05WhcX6lXyCQti2fY+EJvXduG&#10;vecLW/L+GlptI8rrbYSl79AxQtPR+zn1d/zgRsYJ3NP0ofiRvPpY7m2kN0M/l8F8Yh1AP28A8flm&#10;iC/KchV8iuO51KvJjAcavin1CpmUw+IZNr7Qu5Yt46gbZdRbBPzH+RLqQkF/Up/jAe9njgEcT7ie&#10;5xijD+K5wYkfAmj9sW7YV2F8mW+F8RTrHrQfSY/zMJmLoX4B7fMUMv5I2WL9St65DLqm1fsmY3Ec&#10;WrhuzwN6PVFe6hWyu6qX69j6Ok060la4gZYbCjFvo5+l72I8w9Fnsb2w7tifiU+xxkntjemX9SBy&#10;q4fs+7LMCSyPh5dFnYZtEZfCTra2fyzsZNexlfUe+hmO07x3ZWyIcyeLs7DkQ8DOfMfnYlxD6jhO&#10;36nf2V/Z+lLmzWxnEs8+kXnb/U4eYxLlGIMsj0Y5PQ+U15tgel7f80DDtqZXk0V9ve5KnPGFzOd1&#10;HVtFvD/RD8k8WHTYL3Fd7vu1fG+zLsfcKIBOTNoFx3/4mJsCJzAcy8/c861dGi/5xj7J5ssl7Dok&#10;L5aXIE/ZQpmd3EHkPBtvOpFvxBlfk0X9VJ4yzvhC5vO6LVvTy9A+RucH1g+V4LxgG2MJn5ftyPqE&#10;z6H5s7n8MJv1J+lKX6Zo9FdS91b/irZ5s8DKbPCyqNOoFw/T8/qeBxq2Nb1Ctq5vG4iymu0qlLqS&#10;HuYAF2m8ULl8+ZnzMYwx/vmzzg0I9TOfkWVfo51CT583WD24uijK7CFyloUwuQ/H+Jpt0jNdL4t8&#10;w7amV5PFsPlkIc74QubzarfFPezAz1viD3NH0G+8zxV2n0uaUld5/JHxS/o5xGPcEjDNOJ+2MqRy&#10;CM80izYZy21YKHNNRhvCxxtMz3S9LPJ3WafUt3DjGsWvhsp9K9B64Hqfz2vkhQ6APlfW8cj0OO7z&#10;czN+8Ubn4aw75mc+Z1tivUOf5ZK4JiStWGYLl3ECC5cy2hE+PkLkXpfw4Rhfs016putlkW/Y1vSi&#10;zK5nEfneNFvy8vxRxun4zAU89fIXBcy3cS2POuGzStmkhHFF6qSvn8vKvI9pci0i8wC2IbS7NLew&#10;9Kzv075O0pQ8Y1wqRyxrvPYGCh80wg5V+Zq2omcoZZFft14ashi2a0lxni90Lcxnw1NAnyXHtoXO&#10;jXMx+ayZfmNdYuznuCHPOfvbqB9u8KLf6fPYFtGOWJc2V5O6QTsUfzh4/7SWOaLhyxW2Frb7Is/l&#10;M/iMXO8v3aCmfbu3JbQfl3sW8bgYxS0Sc+uoo4466ug+EgdPDgMyGSK4aY0fcHBSxTib3OgEZxGQ&#10;c2JUwuvIQt2FvdzzFi71PZ9kzKNELi+vRTfgKXiNnMDpJE51Uzoii+FVWLecFleTlbyFS72arOQt&#10;bHxN5vU9X+rVZF7f81WYb9WfeQLj4xFm3fCbPlY3vO+ijhJ41kkCw5ZGwddkXt/zPlzKyviS9+Ga&#10;rE3f+JrM63u+1KvJTJ/+gcdWo7ADT2JcahcMSF+g7UVtfBoO+Lcgszw8amUueR8uZWV8yftwKSvj&#10;S96HS1kZX/K1eAuvE1eTeX361yH10Tyzbky3hNSDgWFdVKQ8BF4HSLbxbLyFk11F5vU978M1WRnv&#10;UYu7jK2hlAlfXPta0D6sCSNNVzfTApDk/JrpNCmn1Sin5y3s+ba4mszre96HS1kZX/I+XMrK+JL3&#10;4VJWxlu4FdGv+FfK+S+lE5H9raT2TR2Bl0l6LbKSt3CpV5OVvIWNr8m8vudLvZrM63u+Fm7I6EcH&#10;8Zn1Jx4xzvSImEa6x2N68vZOZ2vjjoeaZFuz136PYFoFECtw6STQPuk5lLKSt3CpV5OVvIWNr8m8&#10;vudLvZrM63tewrzm9SC+FTuEBTkdqSsCOjofIDTc9K8hxpXxAh8XUfK1eAvX4kq9mqzkLWx8Teb1&#10;PV/q1WRe3/OlnpMlP9NP9GPDXyqTscXGGCL62+YDbC/6gYLKE1w+C+FaXE2vJivjS96HS1kZvyyu&#10;Jit5Cxtfk3l9z/uw+K6GrGN9EevI6sLSkc2FMT2+fUDqxPQ9on6rrIwveR8uZWV8yftwKSvjS96H&#10;S1kZX/K1+AWUfs+g3+vQeTHf2qH+hj7+WZqsH93Q4dNS0jBtImiTwlk/w8cDqdwOtfiSt3BNryYr&#10;40veh0tZGV/ytXgL1+JKvZos8qwfe/Yi7SVt2mgCBpEQXoDzP/6JjcUV6TRkXsf4mszre74WLmVl&#10;fMn7cCkr40veh71MfLAGxGdmqzJtL1HmwHajiOM78rFxReIT4lhDsnwMtIu2Dd7Cni/1ajKv7/lS&#10;rybz+p4v9Woyr+/5Uq8mK/UbKPzVAv2g2dkA8lPd3JgGyE9GiZT1ofHrI6bry1mW2fM1mdf3fKlX&#10;k3l9z5d6NZnX93ypV5N5fc+XejUsswVym9APcO2D7AsCUqWmjQCRzboBKDMsyGppFLyFPV/q1WRe&#10;3/OlXk3m9T1f6tVkXj/x7trXRO6fXDopPYOzwT/1sY/3KPR8Oj7dhTwqspK3cKlXk5W8hUu9mqzk&#10;2+JqMq/v+VKvgeiz5DvIBORrciBukrL4VIf47+drCmeX8vSyJXoWLmVlfMnX4i1ciyv1arKSt3Cp&#10;V5OVfAKuuxWqk33r4cjNAeRzmfj5X1MfsDyTDHn4eMLHe/3S1sKlrIwv+Vq8hWtxpV5NVvIWLvUa&#10;Ml77+qA/S1jaCzIY8CxjC+tD3rzlP8dUu4yYT5L75zWU+zgHySuiDJcyb+P5Uq8m8/qe9+GarE2/&#10;1KvJSt7CpV5NVtUxP8KhCEtdAbLul7DNBSiHHmE24I0aaZZoK4PxNZnX97yEV+RniG2ffQDDdn0K&#10;Lb+hGafxt0WS+v/7//P/vJhMppgAz8LTJ8/C3t5+ePny0/Do0RMosALilDgWXi8gUvxtfNKF8MJF&#10;MForrKOOOuqoo+8DaX/MHd0cUKezARYLL0Nv42F4/WocPrybhM8++3cYA/5OJkbDzX4YDPitzWmY&#10;b8zlNeac/Eg66N835uQRsv4fOmGD36nBSHGBPPihIsUSmUlk0QRjqRDDFJk+EVUaRD2+Rp2vIJ7j&#10;4C9/z8M0TDBW8RsGf/nLWfj2m1E4PDwPJ8ej8PjxVvj1b56Gly92wtZgHoZ9XAcy7cn4xPw1V5aD&#10;H/4oaQk2IIzFS2WRckZh4xpMYQWldCLWNEu6xLq2Pi/SjdnywuPFi48M1JJ7gJ5E3aCO9BvTvfDN&#10;t5Pw+jXw5iCMJ5Owu7cZPvt0P7x4sRt2ti7CzlDTRs1qHkwBjOW7DmmJsv5d2FKHuqZv4XXoKrYW&#10;zzrw96Gy+X5NKTs9tpse6wQrndGYb7wJYTTaCONRCF988Tp8881h6KPdf/75fvj0k73w8MEg7O+x&#10;r0AaNhfkP/lQiHWl+cokl7NxR0mXfMyfYeNFYQ0yNW9m/Cq6iq3X9fqrbC2e8LYWpos8iYz/yMc4&#10;9Y/Os/lzKmN0pX/5y/vwx387DLPJRvj0093wCfD06RD9GvrWCyyPxJjtz1oO85rg3xTpsN5YS9rf&#10;E418I6xonl9FMYkr2ZIum6/Xvawtyfxv+gT5Gukr7lkPOrps9HBGl8Z2Q1/++Yuj8Oe/vAtHRyfh&#10;8Og4PH/xIPzjP/8E4+YDJMqxDz0e7Ld6wzDgt91mSGU6Q9u6CH2MP5ou11c6BrWRldHKuc51kuwa&#10;SXdhy3jq3pgtblADY3rxPuecYmPOexnSHnzawz0OHc5NOM5893qGMWYU3r4+C2++Ow0P9jfDr371&#10;JHz+2V7YGl4AqET2U/jjRmlJR/4jTHEsgC9zI954gLwPr0s/BFv91iLvzWgB/2qfwrsWJ3EU4uMc&#10;j8SHIuKkHjot1A3fjMKfHhzD7P37eTg+ugjfYXz56q8f0AZm4ec/3w2/+MXjsLk5CNubfLMaWlYf&#10;bY71I8lrb3Yxn2H+qe2JWKQsszqq1eMqkrwiSN9XW9MnmW4KQ2C8UalPfs7+DM4ajUM4x/j/zVfH&#10;4Y+/extmmBC8/GQ//OSnj8L+fj88ftpDnzVDnWDckLl+HGeig2W+B2zIfI8s7wkrVcwXQcuXIG/h&#10;dcjbkhhel+7S1vRJy2yV53gykw+e5eeGcPP3cO9PMWaPJqgUjBn8GYZvvzkL/+2/vgmHH87C02eY&#10;k332GHUyxBqtj7YyRQvEGWu5C/l0m21Ec5SpGG4G+ZmWSKksYFL7iEJrusLrqZUYT3OCvIXXoZot&#10;aV170nVtlTjDou+RivRfOufSGECcYesYEOsIvpafw8E87MP7Ufjvv/0ufPfd67CzuxUePNyVsf9v&#10;f/UM/RnbAFIjaIqkvJ9JvswxShjyYqNBIdNNei10k7YWXocuayv+4Bn/VF99T9/Yeo8kOgj1ZjNU&#10;A+5tjAdsIxeYg81niOW9jTHmos+3Runbh46OJ+H3f+Q65g0Sw/wBEZ9+8ij80z9+jv6Mb4JETiiA&#10;7mlDvMwFcJZ5HfPTe8FTnodIKJ9iZTa1F4mq1CEsFbOxcBuVthZehz6WLX3MtsMxgXOI07N+ODi8&#10;CG/fnYS//PV9mMym4cHjrfDLv30ednd64dFD/nzMRRhuzGSel5/NIMc4nlgdyCGF0lx431i5fJlJ&#10;DC8jf01XtSXI+7RW0ZVtoRhvuUZ/kng95TtY7mvOwxDi2MJ7nT7E+mMGfjLl+nGI+fJp+MO/vQ+n&#10;pxh30IZ+8pNn4eGjQfjs823UyzQMB+MwgD3fnLBxsSmZalIxx1gmT4wxsfE+vIy+L7YkC6+ihm3D&#10;CAEKBAhJZZHRHDiP4n09v5ig/zqVuuJPLvFXH96/G4W//PkIa8xR+HB0FB4+3QjPn++Hv//VyzBE&#10;v7fNnwjTZNKZp0b2RhYfI6nveRLDZmtV68mnbbwPL6ObtCVZeBWtY8twGovkX+RjHJsPeZEDJ6fT&#10;8LvffwhffHEgdr3+RXjxYi/80z99inbCnywOYWuLljTg/IFn2lLGYB5jdIZgZyiRpELEQMOgaFkl&#10;alm88T68jL5XtlHgbUsdI47X/MxaP8ZAm8Ec4Ox8Hv70l5Pw578com8boz87DM+ePQj/+T/9PDx+&#10;yDdBX4Q+fEr3cnUrczuMORe9EULc/LEJl6NNIUm/viHH/H0ZyJN8mWpU2lp4HbppW9Iqe9Mnma6F&#10;jRrzIfiJnwFpHvxPf+kzGXL8nGmM+fKXX4/QZt5jvTnGXOAoPHiwE/7xnz4LP/3JThhgLbq9SW2M&#10;+6iS2RQ8kpIvekiKQKXgqVyRoU5bmUtivKQbedJVbS28Dt2srbekBJRE9CH7HhDqQvs3vZs51R3H&#10;t90fHWOM+QvH/omMN08eP5LPy/7hN48xtb4ImwMow7FMlpD+LmbF+tIYUVkg0Vc2auVwGzGeujdh&#10;a+F16LK2vq+KbNKv2ZoOyXxV2qpdL4xnfRljvvzmWOZk33z9LvR7U9TLdviHf8TYP9gIe3vowVCR&#10;/CxnyLeoIwHMIlAufvbKxCjgMxu+OQsp8x7gcznJCfcF34JFsn7OF8aISUSZJKdsLGczvIxMn2S6&#10;Fl5FPi/yPq1VdFVbaSW4YK43+XZufkmAz8n49rTxeB7efxiH4+Np+O1vD9CXHYYnT7fCf/wvL7Du&#10;3wjPnnBOxjeM4W/KtsLPAJAo5wHSQQEoiPyCkZSoSb7MpEWNdjLdZNtibH13PCGMsmHhbZ95KJHn&#10;+oA/6a/PXsfnx+GPf/q/wnB4jnvxa/gH64IB1tkpx5sh7V/kru02qHXUUUcd3R/S/lg3qPGBO183&#10;yg1qj8Lr70aYpE7CJ5/8HRZ2v4RqP2xuDcNgyJ+YmchA1scCnJMoSUc+LCbPYOz/OUFyG9Q4BjTG&#10;DE/RpJwEEeQptjhPjOvzA50eF5UzTLd4jMMYEwluUPvqq0l4/WoajrhB7WSMxdAw/P3fPwzPn2+H&#10;rcEMEzw+BO1hMaRll7EL4Fk/fiXxjBEQBeDRIKj7MpNlWCaehFdnmGSyFtsFPVIho77kE/lkW6No&#10;6/Oiwc3ZguFqUmT6gSXBLYO68Gcc6oUTMfm5r3749rtJePNmEt6+O5KH1Lu7m5hr7OJe28ECdR52&#10;hnpncbnLQ1Jw+QpdscxC3tbLrmPLE8K0NX2KJa3r2NYo2lo868DmXWbL/1GkQhrhLPNO/LN2w5+L&#10;OB/xwzYCYT5E+PJt+PbbI/QF/fDpp3vh5YtdtJ1+2NuFMeeBNhfkP84i8ceJq+TL+aE0gIKiyMos&#10;tkyOAf6L4SotsRWe5G297Bq2Fk/bpG88I0py+tSljre1sNRBSc6WRH39KSluUAuyQe2rLw/CF386&#10;CjPU08uXO+HFy20sigbh4UPozrHMEWPWu/a3kmiPm0kA8Isb1KBv+UY0rjHGScFrFON9mZfaljKv&#10;LwLHe6FRlFl88i3DoIYtySJITpb0I6++VllJXO/w3qY5N0JtANxMwHbD11x/+dVJ+OKv78PR8Yls&#10;Unv2fD/8+h8+Dc9f7KPTQs+FeuHDg63eljxAmGN9xc0fA6TTB7g5hGNN3qDmCuLLzDKCbfhamHgu&#10;KcbbNTK81NbLrmHry3ltW4TymMxRAONC3KAmH5LN9eHKRQ9jv2xQoz85BxiG129DePtmHN69OZdN&#10;atyg9nd/+xj92U4Y9mdhE+O/1A+IG/BJbA/MV8qhBahTLCfJl9nCjesrKRnega2XrbIVJp5JJuMj&#10;fG4+g0DrAv3MBjfO6AxJ+xzcu/IwhvcwwpRBdwN+voA+N6f1+v0wGl+ED+8vwsnxBuaYR+Gbrw9k&#10;c81Pf7oTfvazx2GI+eUmwM0HUEc6zI/Ja73M51O0O7YntEmMXQuULkjHPl7CUv94YjwJOrdu62XX&#10;sDV9syUlW/LKJvIy4WHEDWo8jzGmjMa98N03p+Evf/wgfdTz57vh088ehN39jfDoMefaaDPIwDao&#10;hXkeZ/QDV9wT0k4RR7kVBmFfTvKMYqyETa1GYggqbEXEwPfF1slMf5VtHFV0TJhxbOGcTO//SZiG&#10;88k5wlsIb4dX352H3/7L+3B4cBaePMGc7JNHqJN+ePEJ28oErZQb1HQDNF8XZRvUhDjhwBiUMjZi&#10;2RgFNpUz8iQrc5VqtgxH2zKrBrXYksR+ha0Q7dex9bLCVgRgWA9y/1r/JfMjVdd5NXwa17L0I386&#10;dTpFHWGufHg4Cb///avwCgPO9s5m2N/fkbH/b375JAw3kRb6MNvAgaYW82W6eq4R1alGFSkWhanM&#10;y22pXPr2OrYSjrYS0UaXsY0y0SViHGtCRxV4HCf5sgtI6ofgB9GcT2E84AZmvlGIb+SSDeZEfyA/&#10;vzJBVR2fTsKfv3gbvvvunbSJOYQvXz4M//Drz8PeHn9ykh/qsJ3AlH0g5hX8oKe2Qc0ugfeB3g8g&#10;O+MibcOB/m8hqJf+YcAl004VWwlH26UZ35VtKeN9D0WpUfiZK/rTswHmyb3w/sNp+OqbA137PxyG&#10;n//8Wdje3ggPH/TQh2H2xjlDdYMa1ixIk/M8/Jey+DcESNYMgyFv5WS4Si5ebTO/0pZU6NNEwtFW&#10;E22hG7Al+XImXk9yB3OVJ+t1GV+gNODPRdN3AOZn/KINfwpvY2Mb8+XT8Mc/fAinJ2PZ0Pn5T56G&#10;Bw/74ZNP+BPtkzAcjACO+dygtq2+53Av/0C+zL5cwmTel7lK3zNbktlqRIWW2GokAulexr0q8yTt&#10;14xYJ80NakP4eCscfBiHv35xGo6Px+Hg6Dg8eHIRnj3bC3/7d89Rnb2wyU3sMTN/janMNbKyxXIy&#10;WPNPHLqUfNrCZL5m26BbsCWla7wBW5445FAs1812wlOMs+cAkgZwejoLf/zzUfjqqyPYoS4xjjx7&#10;tht+/esXmCvzQ+0N6ddowB/E1U3Qaispsj/TXMHzzJPqC6SA2n6NVKugGF1eI/mr+vaj2jIMiipC&#10;XmY8iRtvZxhH+DEGvwi1MRiE89FF+OKr8/DXvx6nDWpPn+6Hf/6nn4RHD9BWkIptUGMN6GcVU1SH&#10;blBjm7vgBlxQaleIoT7zL8tMsuttFi6eqV/YStjrlnSLtqRWexcvKrSPumZrEToWq5B+4hcGGaU+&#10;45x5Kka8x+eooAnmzF99Mw1/wPqSX0w/ODqS+fJvfvNJ+Pzz7TDoX4SdTdYA0wphyoeeSCptUEO6&#10;VoTEMD6ywrC8RBQ2yxzJ21IXLPVFxdvqqUlLbCVcNYp0K7b0rkWSNBGtA9FCQMdn6aPEl7DAmVPd&#10;8zH8PO3L52NffnUYzs64QW0cHj7cC48fbYVf/7snMj8eDlCXnB8zReYL9GO9SHqxj9L/kWLArpFh&#10;u0ZegzLxTHKy0j/XsZWw1y3pGrYWRRvPkxg23ii5jOk6nyUxGM5k+ax+PBtgzjwNX317Gs7PJ+H1&#10;d+9hP0XdbIVfoV64QW1/j/0VxybMA/rstzhecM6N+kLK0j4575jz59qZOO6FnsZJG5UNapDHi6R6&#10;KoyRyXhmcpQxqcibf5ba8hT1zZa0zLeqDIr6DKp/YvhWbbk+ZHvBGePK5uZQNqjxszL+dPdkMg8H&#10;B1O0m1n4t387CB8OD8OjJ5vh3//np7JB7eljzskwf6OL4W7OHXSDGp+hsQAAyiCfi9pNYYXCyZdZ&#10;RAxEPpGXkSdFW1KybdiZIigqmj6fnW9w4Q0D+0Ij70Wur3lfTbCG5tp7Oj4NX3zxf4fh8CxuUBv9&#10;MDeopW/WyFKp4aWOOuqoo44+Gml/rL8rzQ1qHIBfoqd+GL7+8ji8fsUPdT8P/eEzLCwwQcUAzQ1q&#10;4+kozOZTGah0wwMgGyL0Q16dDKPflwf6nAgxJ37ayIlUfRwwiY0WHLyNX4hzxLg+BlJiilnADJhz&#10;odlHWXqb4ehwiAnEIIxG8zAeY/Gz0wvPnoawu8Ox6Qw4l4eg+iEb8ohl58BuD8r1QTU3XnHZpHqe&#10;quVM495yWucaa0T9740tJzXiN8joR/oJDuxZ/TMO4G+wyzfTwhCTvB3Ux1Y4ODzD/TQNm5i5caK9&#10;u0u789Cfj2DCGYYsVeF+3Ds6W8n5xnNJZTzDl7k+0lVsSV6/TGsVXcdWHhREbbPVBaqG+CGBpMZ6&#10;mM9kLtfv2wa1EMYT/Z36zeE+Jp274e3b4/D+PeoA7eoB6oUb0zY3Z5iEjuWBkC6CYn4ymWUV8S05&#10;qH/OD128UXlNDCeNqNu0yLTUdgV9n2wT0WEriBpsMzLXRl8WNobyto73b+D/WR/z84uwC2zvTGSh&#10;MJ9NwqA/DHzrnWzckT4NuWPxELihBLxtUNMNJ3w0h1xE1ixnWea2ay7jve0qMlsSbVbl5el6trxf&#10;1SIt4NoSYbtK9zLADRro1/hNosl0Hra2HoaT02F49+5MFm/j8TTs7A3Cs5eb8s222XQcZhO0I1hv&#10;9rbkAQLfnjaXDWpsgxeoY9QzCmIb1KROIvkilcUrwyXV9G/CdhXdrC18L2MLPxjWs9y1rDj5kGwI&#10;GdsJHy5z4zz9ybdCDMPp+R7GfZyP5+H4cB62tzbC86f98PABbc9he4Zz3OyEdiO52aIc6SNn4ZcR&#10;dbSfBS83kdmWZFeWOep4nsTwslyX2a6iq9uir/Ab1DCm2wY1kl4//BY3qLGpSHth2wkT3NfT0B+g&#10;XxpyUwc3QO9iDNkNx0eTcPiB/dIoPHrED3a2ZQPafM7NtPwAmg9y9EPVXh/zAGQjb1BD+2GY45eS&#10;XY2VBXo4xeoQnlSvl0yWCnU8T2L4qrar6GPasoZmGxN4mpsOd+DrvXB0MA/vXqPe0Mft7w/Cw0es&#10;u1EYbB5DZwI7zu90/AhzfkuUbQbtILbPwHpj6iInmJOWrlZOLUc7ef3vi+0qWteWdySntXygLG+B&#10;iBvU2A2NZufhZHQctrcfYpx/inoJ4duvpuHsdBL29rfCo8c7mDdPwub2AdrMCVrpAOugTak3vmWK&#10;b7rRuZmO8xxjcmmUGLJyNcq5Yj5GarNtpNNCrfmCfFyNLpuXp0VbcLhvOT+WD29sXhTHYpKMO/ED&#10;TOpzA9QM/Rg3qW2ELcwD+uHDh6lsTu8PepiLYb68PwwPH9PnI7YWWZ/KvEMOpaVl5pwjspe9Xur8&#10;UGwZR0gPYnNdQQ6TUgz6f0ye0EY2MH/qoR44F4OcG8xlg9pQ5lFT1CPXNUen2l5sg9qD/W3MAXZR&#10;15gvyFiD+kHm/GCUYw03p/FDCF3LcDyz0uuZ94KOgUAaYPCX9NqJGtEipqZhz7fR9812HdJahL8w&#10;/l/Az/AyQg/h3weYm83CwdFYNqj1Njn278DfE6xdRmgrM8yVx7gn4pcH2Sbh39Q24XfO8dhC6Hb1&#10;PXKLbfZ6Zb6cbZv+7dvieqOin+e4W1KIHqHX9A2dnLdBSdYc/OIA/Ccb1KCwsYux5HE4OZ6GN6/H&#10;YTrmJoFeePxkW9b9O7v8XOgUuodhczBAzCbqaUd8L28wTDm2l9prxaIvvUZPl7Et4z+qrVWISCGR&#10;e1TPHHNUHnVEF50W15j9MfqxOcaaPtoE1jHnPXmWyWeYp6PzMNw+x5ygH54930Tloq4m7ButBL4k&#10;nkdI5gNRZifUoZUzz58RthssUpwSNIgaJjbtippQGX93thrjr3HheuU/wgiae9I6hjxAcfKdxOmb&#10;hw4O++H4ZEOeiU+mo/Dgwba83X48wnwAjW+TS0t+eRp9IOd4nN/xOY2miPvB7glprUwaicfySUaU&#10;1Jy/hJiaWcQSp/AquoxtGX87totS44QXw1kYT7kmRQBOn2P9f3K+H46Pe2gzo3B0/CHs7g7l7enb&#10;Q53v9bnmQdI9+pZzO3mGYBvUuPl2Cwlz3FnM15fI+FV0l7Zev2ZLarNflleOowSAA/W5DFn4Kn5h&#10;kOMTx34+J2Bbo+f4GRPr5ehkJ7x9zy94zsLZaBR2dobhk0+2ccYcAXMFPpfhM5lNtAt5GzR4vhVP&#10;ckx1QV7P1iRJei9onLVxMHquEaIW+gDA+FVkKd+FrddPvFwjvYs6SNep3reQWmBMIYcxheOK9EGb&#10;m7I5/XyCusG9zi+on5zwS+pz9GeYgw0HYWd7I7x4OoBf+WVatA3YSjqsE5xZT0I8W19pZ8DKoBIN&#10;G7+Kfii2Xl+9Ql4tGDbeNJM+/JT7dbVWAk9/ci2POdYEXRPHlykWnifHfGY5CtvbvfDiE62X3sYo&#10;TEYTnPuYm/HN0DTnPaHrVblHOMawT+NskO01fmFd+GKD2kpaUr+ryOtfx5bE8DLbZXmtZwsNjCsX&#10;c/gW/c/W9hbmurpB7WKDXxzgZ+ZbGF9CeP0a68zRWdjcnodnLydhMLgI+/uog3lzg9om1pUbmCfQ&#10;hxdMGzJu3LXnzi7nhTKvIq9vvFGatwhRwwMUo3mvps/CrV+ECu8t3qvsG4bDobwV9v37P4S9vWn4&#10;m18coj8ZheHma2qLzU2RfuTLexnUbVDrqKOOOrovFAcgTFoI2aA2ewnpw/DXL47Cq29PMEF9iX7/&#10;YRiNZ7JBrc8NapNRmGLQljEvPjSsb1DjBIkgUY+DXH0cMImNFhwVjV+Ic8Q43aCG6RjKZBvUNoab&#10;YWOwHc7PdsJ4tI1JHid4+rr1B/vjMBxMMPc4BrAYwkDc3KDGh9CyvALPkY9xmFhARzfaNalazjTu&#10;Lad1rrFG1P/e2MJn6dug8jCZvoLXrP7lwx3boMZvcfD16Q9x3g9Hx+dhhJUR3zSwjcnd1ibqnd8e&#10;nZzKgzf5MJQHFlQXfa2jVWUu432ZV9F1bElev0xrFV3H1haqnnThrSnJApbxqAc+qJ7N+QZE3aCG&#10;6V6Y8Od9wyDs7jxGm38YPnw4C4dH3DzQkzfabQEDtJmNjXPUj34TVBdXqCPUK9FtUGtSzTYRfLSK&#10;qGEb1Hroyzaw+Dw5noXjD5Chvrb44TQw3ORbVo5kM9RwsBkG/c0QZnzVN9sLcu+dIzF+QMQ6sX5Y&#10;+20+jFO9ZjnLMrddcxnvbVeR2ZJosyovT9ez1fs1BpTaEkG74n08lzdtoSZkE9RMNqdNprOws/MU&#10;7Wdf2gpV+Ga14VYI+4841lyE6fg8TMZnkvRmb7tlgxr7RcLqwQqyvHi14nqq6d+E7Sq6WVv4P43J&#10;fMjmN6hxc4xtUEO99PRhKN9Ixw1qk9kj1MdOOD/dEPCDgkcPUGfb6L9mp5jrnCB9blBDv9XYoIb7&#10;A+kjZ0m7nVRD+1mWU/XV1siuyM6ZE1tlk76m1E7LbFfR1W05prO/sGu0DWr60FOvn/0IP9Dnw33o&#10;SX/OLWZsF1PZnMYHovMZ0pk/wn3/IJydzsPpCep1fh72difh0SPU2XQUJpNztAV+oIO5Ax+mytvU&#10;MA9ANnxAOkXb4QOjPr+EIGRXY2WBHk6xOoQnNetlkSwV6niexPBVbVfRx7TlHTxFXXLePBjshcHw&#10;YTg73ghHH1BNmH9t7/AnJFC3PfRh/fewGMOOc30dR/IGNZsDErwvkHocYzQnLV2tnFqOdvL63xfb&#10;VbSuLe9ImTLBb7JBbYOb0+A3yM6nZ+Hk/DDs7j4ODx6+DGcn/fDuzUYYnXHDwDDsP9gK/QHG9t5r&#10;tIkj1MYAYBtj/xg3qMmcjB8MsT5ZEiuNEkNWrkY5V8zHSG22jXRaqDVfkI+r0WXz8rRoi/sV9y39&#10;39ygxjOJfR51uIbhQ330fvAvP8zp9+D/3i40NsP5Od9AwHkYrGG6tb0RtnYm6M9OZX064JcG0qG0&#10;tMzsQyN72eulzg/FlnEEe4nFDWoy0oOjTozhmADkDWp8oybqjj9tI5vUhqjJHkYobobCeTqADuYE&#10;skFtirF/M+zv8YsDGGPmY8Sfow65QQ15oM3YXI9tps85gQ0esRy8F2ytZeM9C+s/OG0japgPTJth&#10;z7fR9812HdJa5BeiMAeYYfzY4E93P0VdPcGa/yKcnvOnJdmQpuHhIz4T4AegbC/coMaNnZibYWzp&#10;ybwC7UaeL+GegN/zBjVAxh/kFufP1yvz5Wzb9G/fFlqlok8wEj2CYQB1wI398ZldZYPaRn8fa5ln&#10;4fzsIhx84PoEozza04MHGFP6E8wLsI6ZHAPv5YNr3aC2J/d9t0FNqWprfYRIIYn3Ks8cc1QedUQX&#10;c+v+HPPlSZiiziYzjB2YK08nwzA630UdYvzH4NMbHmOMwTqTb05nBY7QB669QU3biebHdoXYxFOf&#10;7Yons1WKU4IGqbZSM6dFKuPvzpYx2lcwlK8XoXiNZsv2Yc8GeL35GRbP9F3MGXZy788HYTTeDWPU&#10;z3Q2CedY6/PtnE+fDLG+OZCxZThkH4V2hvkcxyuuW4Z8SCAlx8Bj94S0VqbOBmn5kmjvw6spllJI&#10;ryaHV9FlbMv427FdlCpH+QV8jHrBWHE2Oke1oF5kQr0FyXP0V9xAMAqHWNBsbfXDs8f9MMR4w7bH&#10;WQLrXzeoYRzi8+q4QW0uG9TQwKBp90jOt1ki41fRXdp6/Zotqc1+WV45jhKA92l8DsA2wQ0ZJNYI&#10;x/6NDfhTxmrO5fg50yb6r0fh6BTzMsyzxuOJ1Mvjp9yIe4Tl/gRjD9YyqEeMMDI9x4QBfSKfTyML&#10;qQstjTUJba5astQ8EZn63lR/FYLBQh8AGL+KLOW7sPX6iZdr5H2JOkjXqd63kFpoHcnzk5n2QZvb&#10;27JBbcQNaoFfDuyhvWxijLkIZ5ibsV1tou96uIf0UccbAe0L9kL0m5xiLjzHCrG+qlHOeGbY+FX0&#10;Q7H1+uoV8mrBsPGmmfR5j9pNHK2VwNO/WF9e9PZQR3yzPT+bRV2dj2FzHjY3Q3j0hDacq52E0Rm/&#10;aBM3qMGWG3tsgxrXt3wWo/0Z5tCyhuFnOxbHeTUMlrUTT0vqdxV5/evYkhheZrssr/VsWT/TcDEd&#10;ob30w9bujjzfH43Yt9DP3CC4L3OygwPOy6A3mISdB4c4z8PuDtrczG9Qw6wZY9MGv4ArdY+0UVdz&#10;pKO/YkaynBfLvIq8vvFGqZ0KUcMD5OYb9lk4nxmxqgnboDadzHHv8S3xW+Ho+M9YH8zCr391hntv&#10;FIZbt7xB7f/1/23ZoPZQN6hJg4IeL1YHCnfRsaMkpYFBEo58moR11FFHHXX08Un7YxkcgdlsE5Od&#10;F+jKH4avvjwJr1+dY4B4HE5PtuQ1s70BFwpcvM0xaeK3j/kgd4iJVB96QyxB9ENeXVVwUosFYI8T&#10;Ww52XJxwkFtvHMgTt+XE8YVv6uKrWDl55uJ+inL1t/fD5tZeOD/fxCJIJwBcJLFMgx4fgvKh6Qlw&#10;LssmPsTjGC5jl5wlZeQASJlhizNfYS1klwB1m9fZsMdw4vVUJZoxfpnOD4IwyZXXCfPMD3boJzhB&#10;N6jphg4uYjkbsA1qofcIeBBOTydhgvkGP2seDqfyGumLOSY8qJceHINUBGIr9WGO76hBcsPZnUQf&#10;YcYW71uVWDy/QYW2i7YiG9TQnrnZZjTmN0A3ws7Ow7CNtnN4NAoTyDY3t8KAD6j583lYGM2mx/Kw&#10;GwFJVyhWiW1Qs01qlyKX3P2g9S5YNqjBlcOtHWBbXic9PtVvr/e4aQDo9U/QZg7Ql02wQN1GG0Ib&#10;mw7kgYPkIxvUANQ9P3jlRkTr06SPE17vmVSZP3LKD1b0JNXheSNpV/Qbxzre41zcT9FeJoLd3Sfw&#10;/+Nwds5NmxzfuMEAHh6OIJ9gTOVDaW5Qw8IOCWxy8yAXrACTlg/fuIEAucziQBKXYx0J0VEEP1Dj&#10;eEKf0Xd63+qGArYTfvuZYw15+hBzmfAYinvox3phPOrD9yHsbWOMGaJeJkdYbB/A0/xGO9T4Abe1&#10;ByHWgd0Ivj6aMq6I9aEUOcYxxN5W+WQr5bV07PzDIb0nxfExxDGdd20UkXB94gv+AZwj8q220tQ4&#10;x8R9zp+PDhcPMK48wLyMD9z4IHQe9nbn8lM4oxF/yuBE6kR+6mjCB2l6D2wOh+jb+JZf5I/0+EBO&#10;MkvAfxuXUCjyUlotABjT/6GRXZOePJmIGp4XWmcODT9NMK6PMd/im7p2dp6E8fkgjDDn5weZfczH&#10;BpiXzcMx6vMN+i30axsDme+zvYT5JpKgXzkH5P1A8GE4SwN59LneP4aOMqHHYYfGB82YB/Oe7mEy&#10;PMMc63x2LD/1tbX1AHXzGH3WThid7eO8IV/o2NziqMKfMPoaOMIcjW/o3AkXbJpoi/wJRNYh52Pc&#10;nFbboNZG666/fvikfQvvXUEcV9IGNd7Tcl9z/NENarrZD2PPxibaAR/6b2GM5xsIdCzRl3nNMJ4f&#10;hLOzI/RbW2F7cweex8H0E6mPq66Ofdd9IHpERky5NXUMZn/Bnz6x+1V7EPbpfOsJ6yn27wA/6OTz&#10;aH6IyS9x8OdXRgCfTfCD6vk0ruThUPn5aNTj6ekBznwrBNaebCeo3+mYfRv6PLZBoM+3Fsf60ucB&#10;PPN+EC4C9wKKyC9vd9Qk9k5sOxcXfOv2KbwFvw748zcvsObnBzpce/JDGsyj97iZ8BTztA/ox+Zh&#10;C+MO36DG9qJvUONcjx+k4d6A//0b1NK4ntqW3jM/erLLtFtPfKGsET2DFQkOtBfxGe5zvtUG9z2f&#10;laGXQvuh6/YwxjzDGMQ5GjcL0ga2qIf5HOv+GTcPcNPgWdjZRp9Hn8/QPlgf4Pnz1B2VhMqIfYVs&#10;OgKpV0n6jCwTdXWM4TPT3gBrFAw0swus57G+nGOexS9CcTMgN6jNNg4wB7gIO7sY7Ol7rEXZNSn5&#10;G8PzJJTA1r5O1uSNIi/lxB0Uzz8sglPEMbw+nq385fUy7K9NxxaOOiRtP/Qd+hjWKXzBZ9kX6JOm&#10;811UAeYA3FA4HYftrQHWM3wbEX+ObY4xJa6BsB6ajMdhgHFqa2tHUtUvPMcxRvJin8ZyamWyBOJ/&#10;6+MEP0ai/61OcJXxHlWJye3arVYo5+cL8BXWmTN+qQkSDPdoQztoQ59iXOYGgjHmYcdY92P9z00D&#10;8sspqBeuTeFbzjbSBjVuqIKkuUHtno0raxF9T7/B4zIvBg9fbtjPosp/fuHGNqixBfHZI/qxi+dh&#10;OtuTOdOEn9X0IR1y89N7pIE6mJ8FfqljGxPpC06uOPeSuaDmauTbpuWobRN/omjaVm8WJlFGIN3U&#10;r5neD4VwPbFv059zjOVnPUgI/+XaeN2xP4E+v/zH+e0wvkFtjDGF7YX92RRjOjfhTLDG5EYUfra2&#10;KV9uZjvj5ijvQ+RhY4llQ4o6Tc0fL6m3eb3k1BHSb8ew8k3Sfl2YSKqfhPSr/GrKLtyJORl/nhN1&#10;NcV8mW9QG2AqvL+PtDGmjEYHYXR2hnGlj7nZDuYKmNfJlxF4XyAZ2eXD9eo2cuAcmunb/JnzQMZT&#10;HM8r6P48G6Bn+KkjvxDbkzeocW/U6fkEMfzJe37hhm+E7mFONhRfX4QR1iavIOdLHdAvzjC6cHia&#10;YFRBHzZEn8Zxh+1RNqgxhw39VSnL8SaJqQmsnQrFeywBJPNUYVA03FeoY95HfNbK/mBzk+MhN6jx&#10;V5SGYW9vgD7i6/Dw4Tz84z/xi3mjsLn1HewtnZuh9TaoxTeoyYQN+cvFpk49UpyIK8Wzl8kg7/Q7&#10;6qijjjr6aJQGQ354iGF4xt3e0+foth+E169n4cP7edjefIEB9mkYY8LaH/DDkz7GLwzDWGjz2698&#10;iMsHwX6DGr8txgHYNqgxG374zrfExEfFQJNsZLARhEOHzZds7LQ4TzKBuMBkjN+GwmjGoWk8xXn4&#10;IAy29sK792fh8JBv5ECJAD6MfriPidwWHxDxXa24BpSTG3BkDRQHcnmrjT08kLEL+piIyMPSWyBe&#10;m4DZ1y7UyPlkwT8ttlGtoX+ztlykcnGPOwq+UrAu+OEyF/68B2bq0/QTn9thPN4MRyfnskFtc7Mf&#10;9nZ7YWeH34yfhk1+cIDc9eEA7k1OziU/yniuFpfROX5ZmfXUpBW2daNIy/Ji+IZtoxriGVlOa+VG&#10;hjjWhcRaItDtEXz43BfwTVBnoxnqAa2TG07Rlt++PQzn59w0sIN64ZvV+KE06vKCb1BjfWtqUmY5&#10;kF4P7QN1zLd2yNt22eCMoN+4JlD1evXUpFu0rRtFuoJtimqxJfFUW+R5W5LlJUC/CweH9+9O5A1q&#10;g94eFkzTsLXFn8edhCHfpIJ6GfT5Vg+0Mb5BTTbTIpHeGRLjBjXO3ynTzbq8T3jn6AYD9M2x7/PX&#10;6Mu8QNCpXePatjwzEkw8CSX9qiHoirZJx+zJxzPDFRPIKaWX8gY1vn3gfDxCHzaC//cxNm5ijBmh&#10;HW0ItraGWDNt4YxU0V74QJT94BCL1iHrUT7RRGIzvoloB2PqMPAxwYwr2ZibUSonmJqvSbVy0/Ba&#10;dbPEtm4U6aZt4Xd7c5qMI6Ae7mt7aKxquK9lfOEHPLyPEYdF/2iyjTrqhdOTWTg+QlvZHIRnj7fk&#10;J4s3wqmAm6P4sGY6Y03b/ITpkrfCWuFJKtM+VXJu8KRFWyB9wID/8eJ4qvpK2Sa5eNJN29YNSYgw&#10;ZVDOi4zKebXkWVcCaSd8oy0/fA5hMODDHG7cHGDMD6gTbuQchqPD0/DhwzH6rl548mg77O/zgelY&#10;sIm6YlsbT86gy4c5s8BXy/PDHXlDFPowfquPudO3Wgdag1IuuVes3Fqv3JirH7LVyWKocpO+vY4t&#10;CpyFMRVG+bRJrbY1atjaG9TGaAs7mB/vhaMPmPu/4/y9J5sGuXmgPxxjPs2f+BzDbiDgOBL4gYTc&#10;20yM/Rft6HtkQrnEkTRTts+ynAy3lFQoXQ6YtW1dPOn7ZOsN9X7FmIL1C+dL/GY7HwDO5pMwnp/A&#10;hh8OsP1sh7PTXvjwdiOMR3yz3SDsob0MNsdhuHWEdEZoG3xD5x7aB7JgG7H82Cci89oHzAxZcXzx&#10;Upn1VCWxjUbV69VTldpsSQxXbZfldWVb7f8V8BnHFcDexpTiOELHD+K4gZBzrDnGodkMfRqq6MP7&#10;cTg9O0cfxZ8CGQBYy+xiTJrzDV3cWBs3OwGpDHpCXrnEaQzBqeYfzysTz44YtdRWT1W6kq3Tv6yt&#10;/hQN/Y5Y6LKf5kcCnJvKT5/EBPlfe3HdoIYIVB002Z/gmCHcQ7vpbW5h/T8Pp1jPcN/G0ck4nGCc&#10;GWLytoV629/bxvqfb1U5RTvDXG0Ia6yH5tPzMDplXfWl/ekG6FhnzDk1JtSQXBDBuQn+I8yPeyQ2&#10;qy0Qoy7rH6M7t3X669pGNafPtsO33WEt35uwujA/3sXa8FE4PZ+GA86ZsfYfoq08e74HC4wtG2eo&#10;U8jQ7/HNNmyP8iUO3hM4y6YQtEfdxMG6QGaxjkSHHApQK3PtQqNaQ3/BVk9VkmRLfYRvzdbpr7Jl&#10;NGe68hY6BAb4x3F+EjBeDLji4HY1AOuR6Xwb9fQgjEb8Galp4M+o867e2+GbBC/Qr82QBjcOYjSS&#10;N+EG+RlQmddtYE5WLWykFWWWwhYU1Rr6N2oruS9SVFuer56aBJ1GuUCygVaEgNyvJFOyuZH2XzoO&#10;8a3E/JIN583n0OTzsj2k8wj91QbqpR/4E0tnY7SRIX/icxCePuMXBNAPoh1txErQ9JgTU8i8USlj&#10;2PMkDZMH5IIIjl0xXk9yzQv+YTjynqLacls9LdCVbeF3rkkYq30G9dk/qHbVlvXGEw6JZz5xnJEP&#10;+2U+JWrozy7C+4MZxhk0CChzPNvb3Q7PnvJtd1xjcoxi/4c2iGQmEz4z74Vh+olPrl2039IyEmh7&#10;8gwdEqqg/aZnNDLnlqgGRVeoPojlXvCPpKW8p1u3df890Vcki5G7MMrSfeb+pzOiVA3/yMiEd4Lx&#10;H/MxBPkckz8leTraDycnnKNN5ItP25iXvXi+iT5M74kefMx8uDLU59fW7jj/yxvUFCTcAZIvsnPX&#10;aHwqZo1Smde3TVG3YEuqmAl5W5LPK9uCkQD7LW640L6Gb1CjqqqzTfDLsRxLMPZgrJgj/uR0F2M/&#10;wpgQjCb8wmAvPH7MteY5tVAvfDEC5ms9vqGIzyrlqYKk6MvM/EjSTo2XwiIOBbZ7qWFUEvLJbUvT&#10;8Ndbs01RYFIWUXhtW2WrtGCLf/psjCVnHVADkASlNqBCnsoKmTthvOAz+sGQ60zWAedTm+jLMPaf&#10;TOWLNienk7Czs4P5cT88ebgtbZWfky2UWU/NclsAkQv6CBvfNCrojm1T1JVsNVKfbZC3fkzD5X2o&#10;SwmNV1iixmscNz/zhQ4cYzi+TKfTcH52KuPJ9vYwvHzO16fyzetnmItxg1ov7O5soY3NwnjCuTTy&#10;B7imkbEbdWxzZI5dzEe+6FHOTVZRVOOllr5qTSLGe/11bFNURZ/ha9kqWyVVowb8A3/yFxy2d/jl&#10;2Fk4xxh+Eehn/nw01pJoL+8/nGHsmaAvC+HB4wusIbkZGvaYk3EZxJem8XnlVm8LycYv3fKM/ocb&#10;1GZ8aQdI7x8t59pldvEkb0titM0wlBgZ4RVBvF/0uSpikRA3qXFP2NYm37DIjatcz/EnyrlR74uw&#10;tzcOf/PLd5Cdh+Hmt7QS25siayty6jaoddRRRx3dD7IJOQdJDmF+g9rbtxfh8IBvHPkMg+0nYTrr&#10;h/6Qr/vn2174O9wjmQS1bVDjo6+0QQ0kG9Rw5uJPxwJHKIYfXEkMe54UTw3ShSYG+gsOnJyEbcgG&#10;tYvBgzDY3A2vXh+Gd++PcW186xt3gvcxtu2G/V2Wlz9XNI0b1PjNReQgIyJSxbm+Qa0o+w0Rr03A&#10;7GsXarTMPy22UW25b69ly0VqXCjJwxSCk+MR5PUNaicng3B61g+Hx2dxg5r+nMT+/iBsYvKzjQme&#10;fOws/uYDVL4Zj7lRxnO1uIzO8cvKrKcmrbCtG0ValhfDN2wb1RDPyNSSlaLP7MEW524pEehzvYKm&#10;EvqYRXOD2hT+Px1hYYqFEH9mkB8CvH79QRap3KD26MF2eLDPN6nNpM3Ia75jhlJmOZAm+hHdoIZ6&#10;Rlvj5DYR9BvXBBJbx5PiqUm3aFs3inQF2xTVYkvi6bIb1PgrKmxhb14fhYO3c/RXu2F3l9+gBnbQ&#10;XramUOQbITYF8u12efCCRNbeoIYTuZiv8aTF0oKgU7vGtW15ZiSYeBJK+lVD0BVtkw7tY3yt3N5W&#10;H6KyX8M4A5dxjOBDIW5Q409KDDHGnHLjwIdT2XwzGl+gXnbC8+cPcOYHa+ewjRvUBtMwxEJXNqfJ&#10;BjVu9NitbFDLtKrMJK+fqEX/JmzrRpFu2pazDRlb2OcAiGhsUBMD1gl/2pszE36AiTi0gbPzYTg+&#10;nYejwzHmMiO0kc3wybO98Pgh28g55jJ8qEMb/lwrU0EbkHah5aiW2V0TiToLZV6wZSDOJRhaZats&#10;k1w86aZt64YkRJgySPXZZ5ghoxkP73G+B1+K+/lh6BxOlQehWzhxw9lQ2sfpKX8mj5ttD8ObN+9l&#10;g9qzJ3vh0aNdpIOWgHS4yZOvyefPfcoGtTm/uceNIQOZyy3foBbvFXdRcl/8aDao8X4XdoVtPJfU&#10;sEW/szGGx/iAewtR2+HD23F4/R0fnvHnPXVetrmNMWYPfRnmyeLvOfs2+P/SG9QsX+VJDLcVlRTV&#10;Lmfr4knfJ1tvKHUJn/HnbDkn0J9/4kZNzMe4QY0/OcQH1XP0ZYfz8OrbaRidz8Lu3lZ4+HAnbGHs&#10;39sfoW3xzRx5gxp/1jB9ACgn5oQCpAuIJ8T5ayI1yqynKtHspm1JDFdtl+V1ZVvrK3hmBPtoII4v&#10;jNPxB0C/xNQ5Z6avZ/K2oX44O51hnXkcjo9PZR3DB9ncPPDoMfsorEvRT7H/kzSBVAY9Sb0bGS9F&#10;aS1zjqtd7EpbPVXpSrZO/7K2vEflzkxzH92YxkS5/vbjscbyA0zo0k+ck8maA1KEuUGtv7kVRvyA&#10;DesZblR79+44HL4/DEMserYR/+jhXnjxjG9VGWHc4QY1pI86nmKcGZ2eyfONtEGNH+jIfYASynMB&#10;EvteFkZBXjaoaQHT9Ut0QYy6tG8j3bmt01/XNqo5fbapKcZsfnFmij4N8+PRJuplPxyfjMPb96ey&#10;9tzaG4ZPPn2EefAUvh+jjnEO19mg5sugZwn7wkaKag39BVs9VUmSLfURvjVbp7/KltH6E6lsI7pB&#10;bXoxwkrkEG2FKw70ajDgBrXJjG9F25M32n/4cCYfRPEND48eYkzZ5JvVe6EPXbYXvsWW48t0zLFe&#10;+7bcPirkylkrc+1CLTWvf6O2elqgK9tCp1EuUHODWjybtcyNeF9z5koDthXOucbQmKCX43qdz2L2&#10;0M09DOfn/OlVfjF4Gk5Hp2G4PQn7DzbDy0/2pJ30MejrPDxmBWI5FspcLWeTJ0lYeDIGfa5HWs+2&#10;SVFtua2eFujKtugnOJIw1jYKrLRlvfGEQ+Kpy+daOBob1Oasj3n47u1ZeH+AuTGi+AXo/f2d8OnL&#10;R9AZQcaNHXwug/YDe25Q43jFt91IwpxLp7bDHFlOfX4uEkah/d6/DWpyKmzjGelbPBmuDfnT3/2h&#10;blAb4990NgiHx5vh4ACe5Aa18WnY3R2Gzz59EPa2WJOYO8DHvJ/1Jz4xtwMuess2qEl2QrXrTcWs&#10;kSvzurYp6hZsSRUzIW9L8nllWzASYL/Fe5XzOBy2QY1RlG/w2SOfsXCDGj9jGqBONsObt/rT7Ofj&#10;Mdb6g/D85VZ4sI/6QJ30ZYPaBuZsmM9xbJFctAB+/W5c2zUm1RhXJbbr1LbUYJVtigJz2XxX2ipb&#10;pQVb/KtvUNP5kHwGIzIqK7jWtA1q/DyPG9TOMV+eYywaj2fh4PAc5ynWMiPZoMafxP/k+UPUx4U8&#10;K6uVmRRPTbJyghrXGPm6UaQ7tk1RV7LVyPU3qKkO4xUaYXVlthdz1g+fmc0wvmDehrHj5OQQ87gL&#10;2Yj2+afPqAWTMdYvukFtJ25Q4y8PMB+CbUjmxnzrfbwQbUdct9j6llGxHExSuEyiraYN/3hemXgu&#10;6Yq2Kaqiz/C1bJWtkqppe5lPdYPaDjeoXczCaMqNzHyb2gbW/lipjCbhu9cfsK4Zha3tfnj56TbW&#10;MRvhwR78j/bFZZA8CsVceavHeTbmeew3+YIU9Il3skGtYcgAIEqNCL1f+jovJWSDGvoD/pJS2qCG&#10;MvPzjOOTP4Wd3VH46U+/w7zoPAy6DWodddRRRx3dBFlvra8tx9Jg1g/zyTNEPAgHH/rh5LgXXjz/&#10;+/Ds6S8xAPVDD4NuDwtwLje4YYgDFgcrmQjJwwv28TCXBT4HFWjKpi/NS0Hd5jhAuUlSmQA/MJO8&#10;nhEnaBd88omy8DfzuYmAb0PBchWjcj/86c9H4atvTsPZ+QgTvXF4+HAr/N0vn+CadjDR44MDXgMm&#10;3+B1WNMcmLe+8Y15qEwWswsluBmy67azJ3/dFs+w94+ENdigdWxJXs9ofVsyGpBFEViC37hNAYAv&#10;DprhHuEDgG+/nYXXb+ZYqB7It6h2dviwbTc8e7YTdrcxAR/ywQEnVup93kcXuPcYYHIknmJREnlZ&#10;VGuEyzjSsvjL2JIYvtt6UUWGk54lIr4rrJEwFye0YlveYHvmg7bJPGDejXYyD2eji/DFF9+ibo5k&#10;g9rnnz4Mn7zcD/u7fIU0Ghjad2wmkrq8LQ1ne5sB/2yuaNQss5KEqctTFHo9o1ZbUC2OVI2PTFte&#10;Zn8Xtg3ngBr68cwwbRke8WdYpxfhL395F778yzla0Dbayib6sWF4/HgQHj/Svlc+sIMlN9Omupe3&#10;WKItIiVdmBoocbyeNIR/UqZYGF8+Iy+Lao1wGUcq0zAq9b1emXaDIEz6YEpbUmnvdXzdlHokfQCA&#10;P97zDPP2R180Rnvhw2luiv721QnGmMNwcoJF2/EEdbIf/v7vn4enGGP4Fij+jBQTGfKDOj7gZkbS&#10;GaKGLjCuYvFLDf3ICBRVIpuIPOW1+8nrkbys5Em1OKPL2BpV9cEID2FpS6qlt2iLe9YuNCbUg+84&#10;LpDSQ26c+SExx29uhJ7h/v/29RxjzCS8fXMU3rw6CHu7u+HvfvEsfPrJTtjemoedLW56Yj/ID+kk&#10;aSCmy6xiYVL2oAXfI+x5UtUWZUppy38l8lRp2Crb0KvJkq2EctiTl62yNSpl2rsrpbhYYP63D8ZY&#10;eJmPgeXcaYpxhTQYoE/i3Az3OTcCHhzN0FZm4euv34cv/vJG3mz3i58+CZ9//kh+unC42QtDjP+s&#10;Gz4QIon3ZNBB/c44g0B6EgZJWaw8uSyJEMWQls70Mpmml5EXmyj8mPWS738l87HykcBYGRfiQF5W&#10;xku7wVx9OglhPNoIX395Gv74+yPp85492w6fYF62/6gfnj7nh9FsKCgB+y+mwDm/OQmpaD3FHFy9&#10;8CxlQzBpR2Zd3zJ8VVsSecp93E3YGlXTA7OsXqQuEcF7mv5mGyH4E+z8+bUN+Jvzsgnq5vV35+G3&#10;//o+HB2ehydP9jFffhQePRmETz/jpjbbrIM1HJoMm40MNcybGbMcMkXQ3H1ZynJJHUVhGUe6SVue&#10;jb/pOjXystK2aY2zFAK14gqj7Q+wC5N+B2M235g63pC3p/3bv70Or1+/l3XMgwc74emz3fCLXz4M&#10;2zvaT8kH20jX1keSYkxOQ0rGUdvzpMv6lnRVW56Nv5Zt5EmmRzKZ9gr5zB6E47fa8qyalj8/TJYP&#10;lEEcd2TNAXCDGpzMXTgy7nCufHw6CX/805vwzZdvwmZ/EHaGWGO+wNzsb5+jvfCnPEMYypoS4/90&#10;FiZY+3CDATeusUSoNRRC848nIfJaPvwnD3vpDkWm5NQbsjL+sr4lXdWWZ+OvZRt5kumRSpnUHjKR&#10;5ysApwNHJyEcHm2Et+/OwxdfHsqH1A+fboZf/t1jrDV74eE+R3Zuw0B/JnWNWmBhSTjL2hXBxoZA&#10;aY8kPTPKTKJao8xGXhbVJFyzJXn7hr6yOS0wl7Hl2fhr2UaeZDyH6w2uMxDg8zF+CWbKXxzAnJd5&#10;8bN51sto3AujUT+8e3+Ktf+HcH7ON3fOwuefPUV/hnbzks/LQthE2+Axw5g0HaN+kCbnanyO4Kks&#10;C4nhm66X27RN/LVszSiejZBonkPzjHj5sHguY/9kzp/ogsM3hmE2GYbDg2n46qsR5s3jcHByGvaw&#10;3n/6dCv8zS8foG1thB0+y5HUYGJZQuDLbJTLpmfqiK7xOHtbM2BfbLn4KJ8OiacoSuRld2uLUkff&#10;2zVScZkt2wrDnI8JQ4KQ8TKnIhiFtsUvcf7bnz6EL746kA+xNzeHsu7/9b97pm/nhC77P9qhNuXn&#10;pplSWrswZCxI8oW+jC3Ca7l4r9BSrZtETZOl4gLLrtHo7mxNQ0lkUU/jlay9rJsvz3xbcJhj7Ia/&#10;yU4Adl9f/HUSvvqSP088DaPJaXj0aDv84z88C88eD6Q88m4u6KIr1AyBC3SY9LF9UVcp5oaT5Wv1&#10;wsLQnGRxpFImWSjb8M/HsiX5OKOGfjwzvKxOfZ1tYCJEVRHhn/ysNM4Mcl7HX+L56usZ5mXH4CeY&#10;C5yG/f3t8OvfPMf6n1s40Va47kGGrCWON7Tl1jWS70ZTOcHEIigvjPIkiyMZ27C1tFG+ZCuSrEda&#10;sAUSHxnmdXe28CuMyKdnMCRLEOecjsbzv/RrvFb4ls/u+aVB/vLDyek4fPn1QTg7m4T3mAc82NsN&#10;j9Fmfv2rpzJ32NrU9CQNJgay9C1M8rI2nrS2LRjhISxtSbX0vC3p7upFQ7lN8P6NfMN6kVI6keEb&#10;uvhZ5ukZxv5vjlEvo/Dqu3dhE/3co4c74R9+/ZmsV/gFAtlEJXXEfgs5oj/Uz2UtX5QDYZk/ozgC&#10;SKVsKKvwMV9/vUaMYrymFP8xHHVNX+IiedlC/CVsSQwnPjK+nLdmi8nxlD/PSd9uaV1O6Tz0UqPR&#10;BdYxs3B8gjnA71+Hk7MjjDE74Z//+TPUSS88eTrA2AIL5iUb1FBX/PIVJw7MiWfI5pjnzXAm+XuE&#10;HHPyZTLeyMuy5SLP680yn0rkU6Ro63+5X3C9mLNwbsPrmE70vuIbyL/97vdhMEQ/8eDPYaPHn519&#10;DSuf9vVJ3aJ9XLdBraOOOuronpD11nzjEUcCblCbTZ5iZvQgHB0Ow+lJP3z26W/C55/+PQYffpAO&#10;NT7Qgg0XgmKrpujq8S929zIgMw7/rdu3iYHKm+Rl5EkM+8kEqWYrevEDGX4pjc+o+WHzBAsllvPf&#10;/nCEheopJt9n4ez8HOMaJna/eRFePt8NA6xMcVny8IAPq9OwxjQBPrjzefJSiJukeGmJyjDJl8Hi&#10;Gfb+kbAGG7SOLcnrGV3G1siGfNlcZsY8A3yIz4+bWS9//eskfPPNNHz3+r1sHNzd3cYClfONvbC3&#10;sxH2tmIagJhzU3/c2H+VMpNqcaRl8ZexJTH8seol6ZkQiS3YQoC1i9zbbMt8BkqeH4BijSOvkj45&#10;nYU//emr8N2rD2F7ayf8/KePw08+fxgePhhi0YpKoG3MkKfcTmJ++Nd4uAfSeCUTJ12eotDrGbXa&#10;gmpxpGp8ZNryMvu7sE0GkRr68cwwbRk+G/ObbvPw+9+/CX/+/QnitsMnL7fRXrZko9rTp/oNHOuj&#10;bGMnyTYJayCeI/lgKmf8x7jbqpeSSn2vV6bdIAiTPpjSllTaex1fN6Ueibzcyuy0GI4OHnMzB0DD&#10;v371AWPMh3B0NJKf+nz54kH4p3/6NLx4sSfjCn8ihzREYvyQRzJCehyzmK9u+kbfaM6GXuQWy0JE&#10;4WXqxvOkWpzRZWyNqvpghIewtCXV0qvaegUQP3TjLU3y+hxfBPAx+7Ivv56Gr78Zh9fox7775h36&#10;rr3w6199gr5sN2C4wTiDOkF3xl9bsT4sJtt6P5QyKWcUWjmrtmBq6ZGnfKktaKmthHLYk5etsjUq&#10;ZV7PSK4ZoE6yjQzHF87B9I2n3KCG+kKd8D5nvbw/mKKdTDAHeBf++IdXYWtzGP7+b5+FX/z8Sdjc&#10;6gf+FAtt+MFnegDr0uYGHJmzWcaugCbyBTPfOrWsB6rJyIt+FH67icILAAD/9ElEQVTMerEyGFVt&#10;wVgZF+JAjfSUTfFMnzL+vNf52Sx88efj8Lt//QBfX2B82Q0/+el+ePRkGF58wjfh0QB/lgjPxoOY&#10;ps/Xk6gi0udLWte3DF/VlkSech93E7ZG1fTALKsXseE9DciztdhO2B9xEwb9PZlcSN1889VJ+L/+&#10;z1fh4MOpvKHz88+fhqfPN8PPfrET0IQ0PSRo6yG2ERm7YroydkXyZfE8SeooCss40k3a8mz8Tdep&#10;kZeVtgsERUnPJ0JFA4jdGuuMmzS4Qe3t21H4b//1m/DNt2+wjtkKjx7thRcv98OvfvM07O1j3Qw7&#10;WwvJHLnIg+tkI+Oo7nnSx6yXK9tGnmR6JJPZmWQ2HMP1nD3D/BmvY79KKRO/Qk83qMGOYwx0MFUO&#10;h8fj8N//+7fhr39+FTYxoOxsboXPPnkQ/vE3n8hP5HBuJvMxEDeITkb6DIFzAqVYEFA8JZGAecv5&#10;IvN6alyXl5XxP8Y69bbsj+hijtXs0w5P5uH9+2l49fos/OFPB/JFxyfow3716ydhb7cfnjzeFDtU&#10;Q1r/s86FwDNtlp33iIh4jrwRr0vkkSfxVKg1ZFFNwjVbkrdv6Cub0wLzfagXicM4kDeoaR3IB2xw&#10;MPPiBjXqckPH6elFeP3mJPzhD2/Bn8FmHn7+85fh8eOt8JOf7Muzsi1UpPV903FsL1h68tmgp7Is&#10;JIZvul5u0zbxN2ArQk8IW3q2UU2+hAlWNqjNuDmdmzX5ls4NtJlJ+POfT8PR8Si8PzwNDzEfe/58&#10;O/zqVw/DEJ3g7pCbOzRfpsukmZbl4Yn3AsmiGBRd8mYb5UJO32SlrfBR2LCN9FFtLR6REo/wMlv6&#10;h2EZZmI8Ixnv49gO+CbIf/ntm/CHv7yXN6tubW2iXnbDv/+nF/LzuGYj7Y92aI8ky5dk9WEFsGwF&#10;tMWZfajJTN3Iy8iTGL4T3yp7NdsobKSzrq2yml+c7/JX1G2D2unZHP3YWfjTn07SBjVuHPxP/+Fl&#10;ePmcv56C+oAx89ENagr5vg1YeR5AxhP1I2v1QmVTszhSKWPY25KY98eyJfk4o4Z+PDO8zNbH8Xuw&#10;DIoeGGkvBIIcxvkrA3/6K+Zlvz2Q5/4fDo7kTdD/8T9+Fn7xCx37WTdMZwAjrmtoG5tNKhOJuqSY&#10;lRDzEh7CsswkYxu2MdCwFUnWI1VtlW3kdde25OUaTdEIYZ8OiXUg9zXt0CHxPh+hTvgs8+j4PPzp&#10;i3cY+8fh7euT8PDBXnj2dDv8+39+gXF+A/NnjkeajWVl6VuY5GVtPGltWzDCQ1jakmrpeVvS3dWL&#10;hlZtUKulR55yy5fjC7/QyQ1QX3x5FE5OzsPXX70Jm1u98PTxbvgP//zTwC9/7uwM0P/ps4JNrl0k&#10;EaQX07E8ZOMtz4hj2lENClrC2vUaWdl41jWXwnRNn2IjL1uIv4QtieHER8aX89ZsWQdoH+JbvlAb&#10;MuuLzs/n4btXk3B0NA7/7V9fhaOTA4wxe+G//JdfSB09w7pGlpLMSzaoIQ2mHAcWa4d8Xm3rGcuX&#10;RJ4qqp3DnrystPXkPwKqkotkuRjUDWooGzoJ47lZj/fV+flJ+OuXv0O/cBK2tv8A2Qjznze0ljRu&#10;ivQe7jaoddRRRx3dK7LemhvUZKPKvB+m48dhPt0NRwd8g1o//Oyn/xR++tPfyO/VS/cNyOJtSfef&#10;0gXS5Cx2/xZXkiXVtFUq4zwxjt/a4cyLwxLBReoU4GTsX377Nvzpzwfh8OhYNql98uIhFqk/DZ9+&#10;8kAeuNkGNX7LjWkxD0WczAGUk/TdX0qUkyzO9CyNZVSzNbJ0SF5eynw+Pu46tjVaz9Y4yBgJ8CwT&#10;WQYZAM8ofhOKfv3yq3H49ttJ+OqbV+H0bCSvxf/5zx+Fzz97EHZ3emFvk9+cps9jnmBko00MkzSk&#10;5GVlvNgre6u2pDb9u7BdIJuNg7hMIlHEOZykG6NZH/wJXsoPjibh8HgSfve7P4Wvv34tG9T+5hfP&#10;w89/+gwL1u3wkDsHQWbLE79zKOnF/CyOZKzEKxtLomHPkyxM+jHakry+UZs+2xbD/NkivkXtX//l&#10;m/Dbf32HiC3Z0Ek8f74Tnj/TepG3deDs++Pc90Jg90SMY9DqK/XVwivFqBQmeVkZv65tSWVaXq9M&#10;r6R1bEk1HZ+21zUSPUTYG1XEFv7kGKgv7rwIv//TK3lTBzcOfHh/Gj755Gn4j//pF+HTTx/qRhuA&#10;tcgfK5DPcZgI02PDQwzTk6BUmkYbaa4xX2VTfBkmrdL/IdtarLwVIgpNn4t8c6n2ZyH89eszjDPn&#10;4dW378M3X78Njx8+DP/8j5+Hn/8MYwyaCzep8d7Xn23VlFK+YGKV+wIkSlG0j/GmL7bKZpI4lfpk&#10;PU9iuLT1stu0JXl7k83B1dK16zbyaXAssYf8sqlJDLRePhzwZ6Qm4YsvXoU//P4beYPar/7+Zfjl&#10;L5+F7e1NjP/82fioj0R0kyfCJDhZ39yrfR3Jl0MlIDDkGZXqESGnukCmRh3PkywtT152u7YmVVrX&#10;tkY1Wz5w4xg+Gs3C2dk0/OkPH8K//tdX8PMsfPaTh+Fvfvk0PH68HZ69QINBW6Edx3o583+ZoSXs&#10;CpVF+Wp8OVaVmeSSW2rrZd93W4lDwL7ZTAFva26yYZ3wvuc3WMfjefjqr4fhf///fRnevTsKL18+&#10;CT/72cvw/CXmzX+zG/r8NIfGvNlhy+bDdsM0U7px/uwJ4mZZQFFdaNEi023YknycUZv+zdrGOiB5&#10;A1MEUcx7mHfxDA2HePv6PPyf/8dfMdZ8J+uYx08ehE8+fRB+/Q8v5MMD1gXXjkZlvjWiji8CieHv&#10;k20pu4qtks5ytXcmp97iOO7TI8SXIoQNKwtCzsGm3PnMQQMTLh3/N7COOQ//93/7c/jj7/+aNqjx&#10;jVD/4Z//Juxsb8UxhIkBF7P4IU9PNhoIsS0RnijCSWADj1OJkipRzeLNhGHPt9Fd2Zay69oKXfCn&#10;oVgrvXB8ehHefRiHb749Cv/9d28Cf+Lz6Yvd8Jt//CTs7Q3D0yfbUi9Y/qe69t2W9GeIs2ppVo8q&#10;UlSWwSXRoDL+MrakNv2bti1l69rKG23QNCg3m3l0Ko8ZdwLA0+fjDdTNLLx6dRh+99tvZYMadwn8&#10;/OefhGdPd8Pf/OJpGPQ3wiYGFflwE+AmNY5PAz4ajG3B8iUtlAXwPMnre/qh2HpZ3Val3oZk3Y4n&#10;jvu8n+XtqXzLHRaG/JkvblB7+24U/vjHo3BweBrefDgMj59tyxegfvObZ+jbemEfc2jmJEC6kjwC&#10;1kV5og7J2o7oO54kYbM1g3Q1zahSzcIlfTxb1Uj6YBauV09NasmEIumH0K64YfC//uvX4Xd/eBU3&#10;qA0xN3sQ/of//LPwAP0ZiXnQXMa4uFnUno1asiQrkxB4yQcHxfkaFuuAVMoY9jzJ63u6fVvjmrSe&#10;rScL+RThVfZHqIs+3wgFyQTxp+jL/vvvDtCXvcMYMwnno2O0lwfhf/6ffhk+wTqGY8viBjUwAIOy&#10;5k03iZ58vlYShj1PsjDJy27LtkarbElt9svyqtuqVNyHCmBIJJGRDfxg6dPx+CL88YvT8N/+5Y28&#10;EerN2/fh0eP98D/+D78If/93e9IuOM6wIvsAp2K0tarw+UaRxDFv40kMe57Uamt81GDYdHNcJi8r&#10;471tjW7PFpLS2IWTPtUsgWgyQdvhBrUPB6fht//2rWyEevv6MDx9+jg8e7Yb/tN/0Dd17WzqhltS&#10;zlfJZ+1lNf2PbVuju7b18aSaLeuJ6xj+3Oqfv3gbDg/55YEvMcbwl60ehf/Hf/l13KC2hT5Qn4np&#10;F27YT7EntBTjGWnJc06kK+MXRZSnaAlp2xEuE1Uo4zk+dkthkumbnicv8/o1W5K3X6XvdUu6EVv4&#10;jF+IlTEbvqXf5AseEPBZ2Vdfn6BesM78l6/DyekR2suD8D/9z79GHfUx3mwFmQEwI4BVI49pCBId&#10;jXT52SZrS0TxTBXPkxg23sjLarYk8j7cTKVpzZ//nc30LWl9TO55qfzypO75Iq/zl5OTD+F3//Z/&#10;4P47Cw8efA3ZGPx7piDp3BQxL6YpK/L/5X/95f/G3xzlRrSdnd2wubkpm9T4M082QSJJYcvLdmyi&#10;hqzQ76ijjjrq6KNR6pFlYqJD5MWcX1nphdOTaTg9G2PweRIePXoRev1BfHAyhyZHLP4gGccKqBNi&#10;zSW4J47smPluTDFmTOXM5aPI5TfzM/Q39C2e4ayjvIWNVzCOr4SWnx6S8qBUiGKIH/y/e3sQDg4O&#10;w/n5cRhhkbq3OwifffoY17WtH3wCPWhr/rgm+T12Qq8zL60I5mdl8GXLfA5bOhqXw1nmbX2cyj1K&#10;HyzmexO2TTuVrbY1v/OsN4LMu7gSYjzvE94DfGwAnl7kBxBHR+eY5Jyhbt6HyeQEc42L8PTJVnj8&#10;aCts4RYc8iEq5iKcdLOOcjr1MnvZ6jJbWPnL22ad9fTvwlZ9o9A6UaheI73YHi8uxmjTY7R5hrGo&#10;gZ/Hk3GYTEfh7dvvwhHqhhts+Jrvhw+3w9ZmQN1oW9lgO2E6TPOCj4TGqHNX9tiOGvk6Poc9b2Hl&#10;79a2JrsN2xz2EJ9GsK0or30s69F+RvX163fh9XcH8PUF+rABMAy7uxthZxuRqAc+2+mzImFtxLqS&#10;/lfyZioWhzP/5EMKKxfzbiuz8l5WXtP6tiWa+ot6NZlhtW1N5wLni3i95nfVNRvKYzui/9HHXVCG&#10;vok+0zHnIrx/fxjevXsfzk5PwinAn/n65OWTsL+nYwwfsjH9XhgBzAN5S39JeQ9pkWH/5vNW1K9r&#10;MU7PN1U369rWZLdhG+tAAFdhbLH1qN3Jugma9aN3OOnw6CwcHh6F4+PDcHR4iDbSD599sh+ePt4K&#10;w8EcfRvTZt+Fa0dCbGHaOlC/kkhMzRIkSYTFk5RXKXiLi3q8b/SprV4Pr2319WbdrO/jNXzztjWZ&#10;+jRT9rv53khnf/QB24bOySQNthvOy+AG4uxshrYyCQcfDsL7d2/RRqbh6dPt8OQJ3wTVlzeqMa35&#10;fIK5nI4rVhYpDyZ4rC/+pCHJlyPx8L+WB3aVdpWvNcu9Tzyfw01bL7sdW+rxGnjdOPNeAuV7L/Ix&#10;7HkhCzss2uLux7gxnY/lZ+74JqEP74/C61fv4H/+JP5A6mZnhw9CUaL5GWw4L9MWaP+VLBOW14hx&#10;uA9kPsBrsvHFwnX/LMZreB1bL7sb20XZaluFjC/wl9UL72s+X+PmQM7Nen20AfKoFz6g5pcGOM5w&#10;M8fDRzs498ID+XnvEaoFbYPJIi3Wj86bWRfIk20g9UEZedzTa+eYqPJmma28XqY6i/rXsS3jzK5N&#10;/2ZsiVgHsR4woOgp/Wc9WZrsWzKdnY7Ct6iXg4N38jMgu3uD8PDBZnj+YlfnCKgUK4PMvSO/ON/I&#10;WF1m07Vwlt2VbSm7ui37hLHwOicz4H5m2+D8VWyYFn0G3YsR2sU54jB+Y3yYzc5jPzZFu+Fcim+F&#10;Og/ffvdtePPmW7HrYZzZ39sML148CQO+nRP68znaDdNDOkxL1i2ci7FsckNo+5QPWXmGnOvYBlAu&#10;vRa7Hh/Ossv452PZlrJ2W7PJyDK9r1WfPubYcg5+jvEDs+DxVNb+b968lz5uZ5dvG3iA+Rh/oogf&#10;gvKn8DU9jn+5rUWOJ2usjbHd52tlymXWs0cZv8y2tF+uf9O2pWw9W9jRRTJfpttwsD1hTAk9rv1H&#10;WOufw4u8r/uyWZAb096//6D1dXEua8ydnb78pLT+XCvsmS5s+LNHfayF+vKNEfo+57tYlvYy69nj&#10;h2PrZYu2HHsJ3qv5LiZpqJBJZSFN3NM91A/Tky95zPvh9GSM9nKEuTPWmGeHYW8/YOwfhGfP9rHe&#10;R7tBXcgmUGYl4D8b02xlo3PinGuU8dTgSWCYBurbnuXUr7HkLWx8ln0cW71mvT5SvP7ohGYNNEl/&#10;BYBA+xDfgkeF8Dm4zLWA0WgcvsNc+fXrN4jmGMZfg+iHn37+NOxsDcSGL/y44MSM6xjYah1ozvpZ&#10;aiRjmVcqv16fPqPh9fn5c1PH+Bxexz+3Zat9xML9H+dVpMRFxjacU13vW0r5z9JIQqgZT39qn8Q8&#10;5/Ax5wCT6TS8e3ca3nKMmZ2F8eQ47O0Mws9++lTmAMyGz5blDEiGaHcXGxynOKYzhh+LU27XuHzt&#10;kuNqsmW+up5ttivjNVy3tbDxWbYsr0Vbq2PWAd2YxxrtOzi3oi7HGLaFefhwcI6+jGPMGfqyI8yZ&#10;L8LLT/Zl/c8vDGwO+AkB+y6kz3tC6plkvIL5KIE3FR8XFbJeJpVRV/tbvZ5l84earPRH0zbblfEa&#10;vhlbgr7CSa4nn+QqI599gDrhc3r2YRLJ/2hB6NfOz87Cq+9eh9H5qTzH5DP/fYwxn7x8KOuYAeYN&#10;uYyLvjLUy+njSr2a7PZss10Zr+HL26ovlM/rF52/ml0G1yt87iw+xBpEAH4DZ65Jchzbj34m8+7D&#10;QTg7PwmvXn2NuHOZk/3855/JZzYDftlAxh6mb2loOK+l2KexvtlWWXZts/LsIc45pAzQ1c92KFO5&#10;gjLokHfXX/dVTVbGX8ZWw3V95bNdGa/hq9myT+OcV5/RyzNM9Ekzth+MDePJTJ7JnJ+fS7uZYpzh&#10;WubTz7S98I3Q9gUoGV7A6RNLzcfqKGCtI+vNlO8in8PKW3m9bJmt3gO8L8qzwYdhg/rWzzcoj/mw&#10;P4dsAxiNj8M33/wefjkP29t82zL1OXbeLNn0SP3WUUcdddTRvSJOXOzQkZSPrLgpggtrDFCczELM&#10;TRK6gbkELBGfIGlaupwYRUh6GOgiLNwGDrBmp5+8VODkVh7ZzMECCGFywElYQ6cor4Qp17wyTFfT&#10;JazsHql8ka+FvcxjQc4yxrIuhdNNaViY8cvQYrsKSd/zEdlX3rfed6pv8fLPZJwQCXRCiIiolxJS&#10;IL7t+pbKkcdKnUKW5CtsF+D1yV/G/oq2pt+E+X0Rkm7S4wc6gLRr9bE+8OHkNCLVAXVyHvX82V+w&#10;Ll1c5D3MZqVOIUvyFbYNUNfr34BtCke+BtEtbc0+8pQtR6wzpKAU+zPp0yiztpL1RVfqMpKrN1n0&#10;Sl1SbmBY69pfY9v1LZWvaevjvMzD21XBa8J5Gap2gPmjhsW60ToQ30Y/GaQORO7Tp672c3Qv/+uH&#10;QD5NS9fqL6bRSEeRrsPsXFyJ8rp9+DZtGyjKabzHgo1hmW30v/i1gA/wAIM/6qIvQho5faaRfW79&#10;lfK+PhaBfwuy9VDeH/n61q3TaviWbROizxQQGRthMgX/QV/A9NWvfABqkOTkrDoLeYA0KdrGcgLi&#10;wyjDv6hUhyZljGSosPxacFe+XdsWvJV98b5aDvxbkNUR5/pSZ/ZQiDyBdCKkPuaxPaXygF2ApptN&#10;ycd6a7tG41vQ6p8Kyri7sm0g6nt+0VbrVX2j/sQ/yEnko53Yan2UczOtE8SjXuQc01J7nmK9UebT&#10;WwHqChbKnMHrKf1T6rShZrvon4wy7qZt5Sx+0nvXqiKDskU9GIsC5eIvwOZnqqO+V5h9E6kcJYpy&#10;Gi+wuArkeix8U7YVNHTL8Lq21Im6ChuPGQ+fJai+xk0c2B9FG25O46ZmtoWGz2M8eNlcEOuFfR7X&#10;PpRrudhuTJ9nwtJpQ9SL5fPXWKKhE+2MF1hcBa22a+Aytg3dMhxtRWb8mmCdcI2JgMyZpR+L7QTC&#10;BKkbq+9kT7mYCkw9t6+oF8vp+cv69jq25p9Spw2XsW3oluFltuIf9Z8SGY2jDdsL73cdV2LdbCh0&#10;fKGepWH+1jpL60/RU91G3gUkLQtTd5V+hPDfB9sKvG4ZFlvzFysg1kMNMMI5+lfqwvoinknqX4Jy&#10;Xf/ntpPr5+aAfxEsv5aneo2R/z7ViyKWu3FNEoy8hhUWVph+HXa/exnLhHEjzsM0URLi0O+x72s+&#10;O6dNI0s1SWFLV/XpG7tm74c2fC/qxWztAuP1eVgU/+VrrgP/WvR4b9JPyFvmwsgTvta+DHEyxrBc&#10;db8304rXILyP0zR4Pf4ajfcQvRoKW+/XNluv22bbhqW2K+ypa/oN2wpMN/vMI9aL5Mn7WOvKxn7d&#10;8EwdzrlgjwNKAjkouyRoLif9J2GFhUuZtrF0jc43dm0W9nLh47XVbNtw07bqX7u3CURXYfHxeiPw&#10;L0HT0vT1V4UgJ1zcuvBltnJLXORXwtKKYeM9FmwMhe1VfWthr1dCdC8F3uvrwteX2toaBwGBxMm4&#10;4+1q+VDm653ANYgcqFxbFVHf87Q1LOh7FLaCGNdmn2TR1oe9Xg3XsVWwv4K6+NlA/+U2I36M/Vka&#10;hwTeRoECuHCuF59na5krKOMa1+eQy7QcZVoZuC7xRQSuWT43BBCIuD3q3qDWUUcddXSvyAYVnbBw&#10;OsqfjgsXA3lF9vn5LDx+/El48uQz+YlPfah4IW+E6fWhLW+SQa/Ocw8yfotPzhcRnOQStEMcwN3o&#10;vQ3uLOd5EXytvfA4+HYZ4/TInB3cWZ0frGkZeFmSH3j+HM7R0WkYT/ht0bH8BMtnnz6VN6gNYcxX&#10;4moZp7DhTnFdMElaUpaN0Mc1881EmlfOWctX8hb2vA/z8PplvE/HjjLtbKtHjtNYC2eZ8Tmsls24&#10;8mjGZ33P4xBfQYozv83JOiAvi9CevmlI7wHK+kBPXot7fHweDo+Owmw2Cdtb/fD0yW549JBvUQlh&#10;KO9d5658foOBFco6Zs4KPTKXD1cu4S3seQ17Lutkadb3vD+8jFybvvI5nGXG57BaNuPKoxkvh/g/&#10;titM51RGNNuati/qMgWGWR/Q6Q1Qd4MwmVyE6SSg3RxK/WwOt8PTxw/Dk4f7YWdrGHY2B2LPdMSe&#10;35iTb835vPgt+PKAvMFb2PMa9lzWydKs73kN17j1bFW2qO95C6uexeihsqa+55vhrJ+PUub1+HOS&#10;/NmvN68Pwoe3x6Hf64eHDzfRj22G/b1+2N+FBdqI1g3O7KuEZ9tk3zYB2LepDH96Zrz2/ALLMZdD&#10;LCRsXD6a8Vnf8xr2nKEZq/qebx41WbttDpuWtwcv96mH9kvGZzm1o69iX8S+TBZtsqjjq/FPwsHh&#10;UZiMJ4IHD3bDZ58/D48e7aAfmwtYB70AsB+jz2XciaVk2oZ05DJruZu8hbNuebTpe97CmTMdz1u4&#10;ydtRytpt9bC4Ml7DOd7FwTFaB+o7085+gxxzDf2WH3V0XnN4dI6x/yycnpyGk+OTsLs9DJ++fKT1&#10;MrhA36Z1ybdAaJ/IOiG0nqUdARz/TVbCdFaDRdNy+2v0vIWNV+3FeAt73sLGk7OQj7ew5y2cj6YM&#10;F8k/uVaD+AmtgNemMt7jWgf8MoCeGY+UoIxbXeZj5CeTWRijnRwdHYT37/UtnXwTxNMnD+TnPrcx&#10;zjDdAeqIb1XhT37InDOWQduOC1v7TGB5dO4pfZ6EIZdDr015O/L1akybf7I0HznedDxvYePVZjHe&#10;wp7X/xxLCXDSL8UYniPPs7YRx/Mcwx7JjjwP+MW+FSnPndCEDg9O5Sc++LaHRw8x/j/dDfypwt09&#10;2MmcHuWUNFgHOEs+ei+wPel8Gj539cI6knqiboRxnpcypSPHm47nLWy82tiR403H8xY2Xm0W4y3s&#10;eQsbX5OZtOQtbEfmSfE+ZVuRfolvEuKDTMyEZxfhGP3Zq+8OwmiEMYY/JfloV77h/vTpMKDZoI30&#10;MNb0pb1o/aBCef9bO5R6W0Qe9yzsy0Uuh/RQmUozb2E95zgL6aEy0zW+DBuvNnbkeNPxvIWNV5vF&#10;eAsnnven3aPiJwAC7WcW72u976mNGkOffnpyHr775g36s8OwjTFmb28r7GN9+fz5PsYZrh/juoi+&#10;tTwl/3iI35vzdJZh40JLmMoZeT2yNB8qM13jLaznHGchPVRmusZbWM85zkJ6qMx0jbewnnNck4sx&#10;vN7kB/WFrEvk0HhCe0JasC9BnaCSer0h2grWL/0h2g7WJwj3NoYYY6bh1ev3WMscoE0MUReb4dGD&#10;B+HzT1+E3R2+3baH9oV+FW2mj7bDOTXLwPamayI+81DZIlheKzPKhPsAUhz8r1w+VObjs5bJc5yF&#10;9FCZ6RpvYT3nOAvpoTLTNd7Ces5xNa7kLbx4v2aoTwx67/Ntjv3+AP1YT36u+PT0HGP/sfRPe/ub&#10;4cXLh/IMYH8P9YQ+j29Q63P9L/WMA+kQJPaN+oYHtklrj7mEVsbMW7g8zEL5rO/5HLaQHl4n8xbW&#10;c46zkB4qM13jLaznHGchPVRmusZbWM8+DgfqinMg+YAJfgu9CWS6huHbINiGNi6GYT7jzxadhw8f&#10;DsN0qm9LefyYY8x2ePZ4X8YirRskAaf3AabLD6v0+ZjlzaNWlpK3cHlo/KK+5y1cHt8nW5x5XwI6&#10;ByU4H8V9yzGZWvHe5b2t81WuEznO6Ad/M9TJfD5EexmFd1j3j0fn8ob7R4+3w/7+VniOefMQzufL&#10;umw+rmOV8RW453EmY9m8TjNMPdw6sY9rXmPJW7g8av4peQuXxzVsYx9k12S+9/VgvIf4R/xZ+FLu&#10;ffPJHO2EY8yBjDFsD1yvPHywE376kxeylmEd0t/s/+R5M+qKeukZOTQkTUnf6sXmGQTjAOrJFXlf&#10;2FH64BL+ifGL+p63cHkss/X/bdTGPSQH+3C7JuVVkzzOBMPGN8YTxCSeceojqTP4EzcpUkFPN78I&#10;Bwcj9GUniJuF6WyEOfNW+NlPnsqZNgPasv7lHtC2J28IkvQ49+AY532vZ+WVM14PiyvjNZzjfVyW&#10;5iPHm47nLWy82tiR403H8xbOuuWxPC/lYxiOUo5+hM8YTxn9J3XJezl+riI+xYiCevlwOA5v3x5h&#10;vJliLnAWtneG4dPPHmEds4NxZI52An2MVX2myzqStgLfS10vwvdV2sbJu7Ys9ZvDIvO6Uq8ss16N&#10;v16V2aGyHNPkLWy82tiR403H8xY2Xm3syPGmk3jen/gnYeHNT5G3foZ9Ptf4yQeMY51wDYP2AoxG&#10;HGP4ZruprjEf7IW9nU15Zib9Fwb+xTZYmweyLCgb1i+pnJFb5O0oZe22elhcGa/hHO/jsjQfOd50&#10;PG9h49XGjhgv1wt+wQ8tEBsFf+2kxisGuHOHYTKeYa58grF/Gg4+HEG+ER7s7YVf/Pxz4YcDrF9Q&#10;2VzPWFkIW59YOfWzHi2nhqEnZ9Uwee1IabjQIq/hfGisxRtvYT3nOAvpobIc0+QtbLza2JHjTcfz&#10;FjZebezw8XpwPOGz/37f2hHOWDPyzfZnp2OZA/CXumazcdjb3Qw/wRizicH+4T7WMuJbroG0PcpY&#10;E9gnog3yLdFsg1x3XugYmUu0XpnLeAubBnKVcKPuq8jxPZSH94/+xLWUPp5RenQhPLOveP3qS8xn&#10;uFeMbzKnX0aMvFGC+4SYe0cdddRRR/eM+EBWdndj8BTEQcFkNpHP4MBRky8BUtIhE4Pg0oPxq3TK&#10;Q0pbz1PKqrDJu04SimsQWYEUx7IbumPx8L4k7+HlxgN8WArIZsDo73T/STgupESPYdgLumP50dZ2&#10;YrtCRXjoYsbLqEMZoRNVkyG2eWACm49KfHfc2CGE/lj7paItNaDtSttMBaV+iruv7Yv3rd27nneH&#10;tIvCZzJo8kOe6GvI5cEQVlLp4ZDUE30abaJeCaOUX3cUh92b8FeLDxs+TqD/cY7xrCeDyhlvMNlt&#10;gGX/IR8sP66jxMJ1xjEbvPq52RYIPuiUBzzQyXMxhdiktBivm270Qx3aMQ2VEznfClK6LLvHj+DA&#10;DdXgffgKh/R6cA4fAtFHPEvdJFAOv4u8iEt+rsga8T8S39/4Ee/L6GOD+Fnud0B0II/+FTnaUAoj&#10;Xh9Qazvhw1DKpS1Z+oK2oxz3KmPgj/5Qn2UwbPByB/OrdF0MF/BpmG53XP+AQ+2gR7l+4SYz2awW&#10;1y5pzeJ07b7WzYfQ44N4eRhv0HiS1htCy9AdLQf9qL6UA77SDYD0aW4XqX8zsO9i3YhvqVegTSZ3&#10;AdEdCwd9aQ6Cr8pnLtmvsU4SNM7CFq8yA5NFmtL3dcfiQf+ojzKi/6N/xacLOgr5NFA+EZQBJvG0&#10;s/Fe60ZltwMr3w/1wDWUkOeKjo9rlnWQ7/16fGon8BnJt5m0hnFzt+Uwe01P8UM//LWUcAcuOo2x&#10;xrcCtlX/we8yxhR1JvVegd0T6d6IqJWvO+JhvrE64DnypT9LQEfbQxxjojyNUeb/K2FVG3eyH3zd&#10;mu+vCPOT+Mrqjz4x1I5ijtcdax9+E1m5XmnICv+qXDcyKTLp5zNN/aUHypDQHa2HkrYNGUNcfyWQ&#10;MDwPVNsWdHzY0vIy5pJzvM2jvD/snvHyfO/Jz3HHz/ikJwAvH3vwMoSi/A4Ipemoo4466ui+kQ6i&#10;fODRl53hnOyQ8gY11eGH8fZaT377Ul8DquEZf8KBcoHGSTz15ZXnHOYGYeNigITawfhVOotg4eLI&#10;eaGLDikwiHlPp2OcrVyIZ2nk0qgPmYCvzFVe9AjR1QkEyy87yYu8L4rwZXAd2zYwzdtIdzXoH3Eq&#10;/iI8bw/awHNzh/o1TvrIm9ziKGclwU5f2U7zWr7Xx1347O7rhfcqwYmmR1++xT6dwstzvZ83Njbh&#10;d5RvDtkUtTHpAwhPB2EOiGyG+p3zWxWIi3k02+li27gu7t5ndwe7No8yTsNWh/B/bErs0/gtN34D&#10;8QIAgzrUfk/j+Apw9l9QBthvW3+tfRwbU26Pqsb0b74OS9Su96ZxmTz8eOP5DNzvbBdzOj72TfQo&#10;xhMZV2YTxMH/9Kn4UqF9GccZ5WVckZ8xjvUgdcG6g52kbf6//Tpow23Xy9VgPqmMLwL6Pd/PVj/U&#10;5rgiYwsh40l8qAAwnnLaqK3CPkDStIxvh+m268c8pA3Xrm81Pnad6Ebk6Ee5RncPy31swPU6iC9w&#10;9j89wLA+oEMNoP7s51jIM33+HA77thn6NZ2z6U9Q6dsKeUa60rBcXuZjIskc5D5hfvXr+xhYv057&#10;6n+5/yPx8nESSbxsF6sycQP9WcEMdUKQh690vksfKTh2zGdWnyrTNyxb/+Xvc2YWM1y4LyyeJ/r/&#10;6m3grnD3bY19G3op+lx+ugP3exzXN1Av2oZw76MtcJxn38U3ErG+uT7TetG60LZJWf7pNsaJtvi+&#10;PraU497iGPhjhvo/jy/xno33fVqPtAJtT8YWDdOedalzgosw4IcKHIWQ/sUP4P6/KyzONYaJl+cE&#10;An4YQ5Qy6mEdgzXMXNYx8C/WNGGGupxDB37mI3a+kaC/wbegbaNetqA3BJAvmxSqisMO10FcD0n+&#10;QZHLZvdGvD8SGEaclS+W+8eAxXq5PMr+RP0Id0nz4PhDzGX9wrUK3zo8nXDdwrEIcVkZKMYUGVcI&#10;ViL7PpDVRyPPDvn+pdvg7wnWKwTHEgqlEXC80Od6cka/NZ1MZA7GeJ2rcc5M/TiuNOqC/R1V+Vyg&#10;q4NFxL4j3s86RscOiCIiEe93vedtvsw6sfmybEiDAecGbDs6P9Z20GwrGvb1RF7DjNOMU1kK3sLG&#10;5z6vdn3fd8T7n/6Wa7LrMn4Z4C/zr/U5kJuvZLxHumkeAMibUskxC/yT+RkBfakDqVOmFSF1QjBt&#10;KWiE5iUk/s/XdBN99N2BfUL0Ryvwr4RXKOLk3rR6YTx/9Qv9FnnWhT035hpyiv6OY4yuQenzWF9m&#10;L2nSVP4BTFPT1fk1WZZ/9Rjzw6qXmwJ8Inc+WPFXE9mf6lNC1/gcY3ScYd3xSzUDQOouthP2cWbT&#10;TKeJst/K4aZeFWLGuv2h9m8E64Bk17Xk2tEGdF1oa3ltNxDKyTYscY42HXN+pm2GbaBcI37Mee/3&#10;sa01/BPXKz6+huXXgXrlc2Gsbza4rsH6pbeBtUxcK8kbrqRe+hhzLD/Gebj05nyWzWcNGb5fW1Wn&#10;H7vOPwrET2gzHGOkT9OxRudflGvb4XhCHY5FDKsM59gWbdyXNMTO2hVVrA60Hm4DVneCeK8ouD4m&#10;sszumznWxXNev5SLZ2CKewjrbHnjG/TkfsDdp7g9ut3UO+qoo446+p6STkr9bnodOPnPky08bMIr&#10;SjgwAMsgnGUqN30CIqZ7G0gLYM3XYkipvALEA/JgQSMXoQkVIPm8CpRxbXo1mO0PHqTSZ0ZZrg9z&#10;Sj0fzjpJV+qFVMu3g8ImibU4B95zsuEGkIkxPwCPdrEKdEOOLmBkUurvVeMt7NP14Q7L4f24DA07&#10;EvozfqggD+W0z7V+19pK7odJsVKXosynQxMgukko+y373vydlBZJxhevF5HGHVIt7w4KI/Mdyfg2&#10;0BLtgpsHkIRAZB41u5uC0WKuPzwY1a6zHXLwvk/3ea4LkszPKBOIQPTVRmE6PIs9/qt5zmc5SGb1&#10;Q8XlyPy1DPjXhBH4hfiGPy8LUu2aOiiip+J9n9qL86HUmfCwUBNQjK/oatuxOFKZZ4cmSNmHdZA8&#10;X0nFfA6IDJVFJI3a3G5hntci+1EirltkDVKipq+QDX+yhkG4AvyPkK1qusaJa5k40iCMv7gO4lb2&#10;lK/o5hQ6XBcg32xSE9G+ao51DH+STfqtpLguSDEfq/9G3vcdSjJ6xA/a5EM0859WRKqLvLa0/ivC&#10;9BtrHQ/Lr0MdRt5nnrwcdcBD6mae6yAmk+qKiIe3vVmQ7Bp+gJD+wKh2fTcF5IYKyuO9I6nHWFOx&#10;3pq2bTBy1/ODxE1R3UfyP/nUcoWfZVzhptpyLmyUbTLrZInK6+kgaIy1JO8382MF0gbiWifWTTMl&#10;aSk42saam4KRz/2Hitr1tSC1BQ8lnyLnZESO9rFLcO/mYW7tsC7MR3FdssgboC7gOkbXMllH4/QL&#10;pBovcSkPC0OXaKTrYPEdKgBV2os+oyGiiGR6SV+EGWV8Qi3f24K7P1agtrb2snTPSbq3S8ylo446&#10;6qije0McWDjQ6GCju/XBxwlQHowgnnEg7QX+JIYswpOVflOZ3xTX30AnGBNTR1h/3xqQbxzTYo1D&#10;7NZDQNrydjNeAwdOlINl1PEfZ14Xyy4/46FlkDKKfSzbxiDxosM4ptVAzrMBuSaWQyFhH39fIH7A&#10;wQc0BHgF/BJ9lHwFX8754YB8QODBOqOVHdCv5dWhAV2M8D6HzxLgxwibI0u4OCix+GQvC6EBGr5b&#10;EKEu+mgbhLwGOILtpY/2k9oX5a6u14JL7z5A+8kMkRc+0Xaj9cNDv0kd+yv2pfR5j2CYNviPvq8/&#10;iPVTHtLnGRB/n7H2ofe3/RyUjiv8lm4vDAebYdDnt4h6YTblopVpx3FE7DQFefwGfak7OUDSyYGT&#10;sapDO+hzgv2LQuXwI84y9guyDQ8Zb8jThm2F/Zc872RtKKS/k9rQWpF6EVLZMlhezTZlqMlN/4cJ&#10;7afy9Xh+8foQFj+R4n1uOpTT9eJ7ilVXDtSRzCX7A5lLalqc123EB6XSqrJ+ys9AWYbOx+z+MZQ2&#10;33fwWnC/yhsyJ4reGOcI8hY23tBfA70JuiB9U0o+0NexzcgcoIc5GvwIUKbjP3k96mXusD70nuT9&#10;Phjgvpc3WKMOEEYFSU/F+AHH+VgfUj+I8/0h24hBjtgGBPGozhHbjlS++4DYN1QO8Wn0Gfss6beA&#10;GAMf4p98xkZtpHGhb1w1GwXy4LeT5VvHrCuFrCcljmfYSxrxqJbzxwr28fSN+ki/SQ65+cRBfIcz&#10;7/8B5l99tAv1obaJAX/qE2nq5weqr3MyzNME4OVA3aFt6M+CSgh1qOlwTifpirSJJkWptDPmc4+w&#10;1kE9tiusI+F32QSY2g4Ou/8lTbWQeNFRW/aBiIy+Nt2on/yOPAQ+voNAfMr/uM8xr+phjNnAOoYb&#10;AyjdtDUMfSt+58E6oy1HeLYDhiOir7Udcl4CaY/tyuXZwUH9pfPnLFdeb20F/B51FZwTsC/iGA8f&#10;M4w2xH6JYz77N3tWK3UV05Q1ZrTXObrlST5mBgsFyc6kUq4w25zWDwnqC4Vdg7+e7K8mvI7xHpSb&#10;LeuFbQDtimMU2xFPMl6hdixNazNQsHS8nw3a9pCunKNtazm/7+B18nqnCqw3BLaOIdK6hmeGS4wi&#10;Sjn1meZMuiMdW+hvjvcE81ef2VxM24j6XuQCxEX4clMv6/q4Dhl2X+r8q/SVjt+sC41TnyKOR6wT&#10;ntVWbcjbc2bRcwcSW0DOsw1WVo+c3w8bvA76CXzC4pF9Bf/Kc8y8AUXSiYe0E9HjHJxg24FIEONp&#10;s+xIZbvHsLmtdEwFRM46c/XmbU3GA+5mjWgFQIq2NOhx3cM5G+OBXjzDVuuWsD7QoHWuekipgWi/&#10;7uHL+iMH+6r8eRevXWGfdScZ69R8nerPEOs6pplhvrQ6q+ncDHjvJEibjkD5FJzTK3TeguuWdTCB&#10;vjhiMMC5zzS17PgHXcPtEUvYUUcdddTRvSMdkOSBbvzZP5mcxg+lOCHlK38xLOkHJRxIJaSDnyz6&#10;MHhRl9AH8dThgAt9PuyVwSxmxUFtDdjgX4Y9ZIGJXP2gqwsf/MlDagK6KI9cCz9s40KWkIPXADnK&#10;KQspljleA9Oyb1fLw1XErA0p2xoo9PWaMp+vsykreR8ugX+3a2vXYIj+1zP9DV/Kq2MB8WP0K9/Q&#10;xfttHu830VewXuQ+44QbYD0v5NsC/GvEl7wPl8C/S9mWspL34RL4d6O2+BfhSOqBwD/36Zo0x2jm&#10;LZAaZNqupc2m+17/y2LIFkR2kE+LJJFk3gH/BD7cFlcC/y5l62Wet3BNrybzvIWNrwH/ltr6cAM4&#10;wDT1KXNtQvs29k36Cmb2U+yhtf9iHwU79sPxYanZePu8ENG6ZTtjnkTKt+B9uAT+XduW8OFaXCnz&#10;KG3bgH9Zn75dCyTaqK+4eOOXPunDQX8Li7ZN6ctmE7h3xvpBvQhgw+YGK6kXjikcY+h71oN8iE3f&#10;a91pXorWMju+Fi6Bfwv6bXEl8O9Stl7meQvX9Goyz1s4H1oHOpegzwC5pwm9r9P4LQfagvzEl/pd&#10;xhxpBwiyfiQ91kusEwHjV0DyW4XcxhTIz10T0Xq9S4B/l7L1MvIW9nwt3JC5Q2sg1oP42RCvM9UL&#10;bOFP2ZjBOSDqQeoCvk6bB9iXxdfL2/jPupWHIdDj+M8HckxP2xzSY1jmE1pvUneSHwGeYZHFtmZl&#10;smtZAvxLOp63sPE14N8t2eJm7eHie1Pw47XAD3N6vWUYCzbA64dC+mG15Sl+Z73EdYD+FARlqMf0&#10;kwBab3ZHyD0AHZ3369gkct4DvBfkWuyaymvMfA3494Ow9TLyFvZ8XY/+4zppM7YRhaxXom8pz3Wh&#10;9eH9Lfc5IW1O60/qS3SQhfRbLUjlWISVswb8a/AW9nwb8K/Bl2Hja8C/pON5Cxtfk5G3sOclnHzI&#10;zUoK6/Pjx8qC5GfIZYwXXasH1JnVUdRDJgrJj6dm/pKmhZ1uqVfybcC/Bm9hz7cB/xq8hT3fBvxr&#10;8Bb2fAn80+uln4UiLz6lb8A6yOAR0F/Brb0BfN4HA3Va88NP2diMw6/9NW1KmSe4CPmwlPrcDCp5&#10;MgPquDqLlPI3sQASQNLz66IW4F+Dt7Dn24B/Dd7Cnm8D/jV4C3u+DfjX4C1s/GqwfujPOG5LfUAE&#10;f8s8mX2UzA/U51rnrMOI2NdJW3LtSQ+t63Qgv2VlrgH/FvTb4mrAvwZvYc+3Af8avIU93wb8a/AW&#10;9ryE4RfxNw79MhPGEYzvnE9xnBj2t8OgtwWe9UNd+phjDX/qFn6XsPqe7ULnAKwX1NMMaSCuZ5uq&#10;C+CfwIfb4krg34/DNh16P9uR7aAW72iZ08K/Cs4BMB9gfUm9sA1EGeYCNg/Q+ZXOzeTDUdStrFUJ&#10;SY9n1VHQjuldArDX+gcf0bhGx/twCfz7SLYov/iDfqUf6Rf1Tbq2JFMf5blVEZdAeYTooW7Qn8lP&#10;TaNupH2wryMPfXkujv86h8j5CqRODLHNSVzOCxey4hqb8SXvwyXw7xZteeJ4PQPcBjWsPwLOhMmC&#10;bVhjXFrPjBYRXHyALecD8JGO9WhdHE+iz/WzB13706epzujXWL/qa87d4vxNfK5xgoVraoZ9fAn8&#10;Szqet7DxNeDfrdn6cAn8W9Bvi9PDfJoP9an6UnnTUeh9bs9kTIYz6w82usmQfZ/KM5D2AiCnfQNW&#10;h1aGHFaZ6slcz/qHeE34l/ga8C/peN7CxteAfzdrG4/GtS/xFw/5rI5tIrYXtgOrB1vrsz8zv6W1&#10;kOTTAlemVLaCt7DnfbiUed7CxteAfx/HtuYPT7Z4iJCPYQpCSpFzFJOSqoORvnkTIq5ZJF+162Hd&#10;Ybq6DmEMdKMMyhE8WblVlHW83nqQMjjewjmPRRl5C3u+DfjXqu/5GvDv2rbaL8R+gv0F2oOML5iX&#10;yXyaMmk77M9iG5LnZgqbcxh0Uxt4AIkrKvmWvIWNr8nIW7jBIw9dVxnk7lDE+6oJynG1sjZGGnFd&#10;q+vleL9FW0nkDkhu6Y466qijju4bxUEsQsIyKzIeJxmIdKCyQU/CxWHyWvztUpG3lXlhYu2pjFuG&#10;ji5PNT8SoGrdVMB7Ld1vHd0E+Z+8W3CryUTeCHT0vSBfJxm+717sb5u6GR2tT02f6TjIxSZk6Mu4&#10;Vkt9WurXPJksxie9jtaj6LsET2WcgVSTGSG80AmWOiTTWRW3DD8G8tfir205/KHUJs/Sho5rUz6u&#10;CaNlcT9USp0LoBs0liPqxg0UKyFU85uBVJMbjJbFdbSU4CoZS1J/VEf6sCC2h9XoaH2q+a0t7ORs&#10;QlYfVjdAs6/qaDmJEyNK8nEZ0lzAJWI4wrS8/gKZvgSW6HV0TaKHPYw0nGMyVwepDHe0FuFGt2d3&#10;umah/7h+UTT9GuH6MqUoT/E4dc1lTSp8J6hRjtf24D+aszjIGvVCsrjLguR5kud/DGTXd9NwhLqw&#10;uZk+h/FU2l0FP3Ty4+s6qK1rSkRdWcfAR6lNZNjhZZl82Md7eUfrUZvPvD+9Tk3ehIxTwntq6twM&#10;fgxUuy5A2gRYIR9XUGxKtTbU0XUpOXcJltFF41ivWsr0iY6uR+p4f2QCb21nof14kGqyj0G1e0TB&#10;rteQyIprSPq3T90GtY466qij+0hpYOWDD+4E129O6IMQx0vYYKOUyS0NQw/rRu4ax1n0uKDkVy4J&#10;vg1iFS6jh0GSWVj5JWDEhwY9DKMefIgAsvHVl1uutQ8xwWuztJiHL9MkouQtbPy6uIxvSnwsWwdx&#10;pPNjAuvE6gUQnurk4zcNos8ZJx++Jb8TkTZw/9TyXQvXub7r2l7V/rK2vOf0W4UX4C8gI+xbigr3&#10;zcMGaEv/ln6mnGeWg/d/GWfxnm+Dj7+sbQ1X9SvxMW3r9vypghymP/QnDNTn9L02A20/9g0da08e&#10;vt1EPq00EG+w9inE9Akr2/fPP6txVVt//3newDRRB9Jp8UTf0e/ss+hL8yv7MevLGI4kfqbM5Aba&#10;Gcq21Ybr+If4odrGNmD+IhurQ0jC3relfxGO9WXjfyNO4iMs7OMW9NvCNX2Cp7b65fVd1T93ZWv3&#10;Px+Pce5Uu8Z47fChzrfc/W79FPWkPYCVvocynWfZnMygutHGpZ/qz/qvbKAkYbMxkNZpXx535dsS&#10;pS19T+L1s3/hN5s318PFOuC31G08QR7iS/os1p/I1I/qe6tX71sS+DTOEFFHZGTpf7uum/TPZfB9&#10;tIUc96ZucIajPMTXBvoTZ2lLVl8RhZ7Wk/kfKug7LyR/G988irK0lnMVfsC2Abz0DzjpzZoO8hey&#10;gYNrWf1GtKwNIbuQe52EeKkXrQNbO+ZxBpWL/PTnqHz+WgfNud9N4wb8U41bhcvY5vsxrVsW4nSt&#10;cuGQ1y8G6tPXHtbvWxpRR4jxtXJSl2fKae9hutDhm1wE5CEjGuksQy3fdfFDsoW+PPshsZ1ov5TH&#10;ErYbytFOGn1fAdFRW+0LDazDWr6G61zvZXGdvG7JVnzP+53I/mTfpf1T9Kv0X+bn2JfF/kz9nG2b&#10;YZ7a2tEyXFb/OrhOPte1Jez+h0vhszwuAOJzicgyAX0c/WzxRf3oPNvbeDj7VnidUt/zzJx9X+0a&#10;r4O7qBfzvV2LobzeVSh9U4Z1LsY3qbBecp2RZ1xsRxKGjYH2Piyy2PaoK4SE0r1Uu8ZVuI7tZeHz&#10;Ic/7htfAa6EPOF8luI4xeBnWJFWZyX0ckObBhV8BrQfnSwHMDCThWUADy0g4aswjSlzHr3dZJ7dR&#10;TsrZvsyZrGPzv0rU57EOGmMJz5m3viyvXaJNsvX6y9BMd7UNT6V/bsNXNZT5XgZmS7AOcC3iK7tm&#10;QO7rwgepHXhQbnHWnmJakgaJbcDmxQR5H14XV71e4mPZrgP6wtYhNwWmS79z/T4HZoDlw7PG5f7J&#10;X2OZFtDD+ioB6yxCdGl3Vf98LNvL4qp5wUbI2k9sJxYWaLtJb05L45LpMd63JW9LYj619nQd/2Rb&#10;ee5AIB+BhPncgZ8xLYPpEq4s/Bxf5oNRJp09cXtET3bUUUcddXQvyQ+a1wGpTc5BzBY0Hl5G3lCL&#10;M76Ekc/PyJejjDMqdTxiHmkiuAxez/gSXjfyS6/Nw+sav8zWx3ld4318CR/ndWt2bVT60oi8TeDa&#10;UJLlbXmWZShlVk6T1fQ9rmvrdX14FS5r6+OcfrqvVkD0ObGME00BSFxeSZdhu3dN5tOy+zjpV+Dj&#10;W22Zfg0+znRNtsyOuCtbH1fGW1ybDKj5R2TU9cRKYrtZ1nZqtI6eL5fxvrzG12RmZ7Ka/jJ4+5u2&#10;LeXG4yx+9jzjPMzGUPNjG0g1uYcnn09b/rWytemVvNnV9D2+T7YeRqXfjGq+rclIpfy2QLLrafNB&#10;GVfTq8m8vBZnuI4tUaPatS5DjZbF+7hVWJd4LbXrbfOByS2upleTeXktzrDKlrwRr9P6/TUgD8TW&#10;hNh4Xxq/DEaeJ7XptV2jXafnSx0v83KLq+nVZF5eizN8DFtS6bs2+PpaDv3QhznwvyvDwlhn5VgV&#10;LmXLdMtwKavp+jgf3ybz8lqcYVU8YX4rqenTJow03NyA4InpI3/vc6uDRj0Yon7iLex5Hy5ly3TL&#10;cClbpluGS9kq3RJRZy2/xAfiDcS4pGvpkmp5uHhb0yREHQP1FnQAn2YrTM/rGl+T18KlbJluGS5l&#10;y3TLcClbpVuiplOStZGynXj5Khj5PC1fn7+Xe7TplPpluJQt0y3DpWyZbhkuZat0DaSa/zw8LYuv&#10;yWt5tpWtTe7RplPqe74mK+1qcR61eLOrxXksizeq+a5GNb1SZvBUi78uSHZN5TVauBZnfE1W2tXi&#10;PGrxZleL8/BUu77bQEnLdGpxBk92fbVrLH1g4Ta5R5tOqe/5mqzNjiDZNdl646bh/bYKbbRKz19T&#10;eb3lNZfw8atsS1nJW7jUa5N5uY9r0yt5s6vpE21U+nMVjGpxtwW7Bn99bddbymq86fg4L/cyL7e4&#10;ml5NVqJ2bSWManHLQEIeMicG0hy5LEMJX2bjeTZYXA2XsS1lNd50fJyX+3AtrtTzsgqSj2rAumUd&#10;PdGJecnaw2QmB6UqinqNdIt1UoKlF+HtUto1tMXfhm0pK3kLl3ptMi+3uJpeKfNUtgmSl5XwVJOR&#10;fL7Ge1h52uKJVfGET8eD92KJUqeWHqkM3x5xhO+oo4466ujekB9MNzBXifB8Gn8obWjL4SULY1X6&#10;EIzxjLABkbuw18GkIqshDqJSDP7T3BQI21sdUllUR/WVVd59wEA9g8QzfeTDHeRLEXfCV8u5CrT7&#10;odkSOpHhh2DJZQL8M4hP7VtSYAXuw5xsJHFKJiNd5r6p4TrXd13bq9pfwrbtPizkC28oSLb8dg6/&#10;pZOhCxsfx7DKLmBHKD9JvITj2aMRX7O9Eq7qV+Jj2tbrxb6tYmGeVab9m7QZNhVpIxESNrL2YojU&#10;aJQFiZgpaBvO7exj+eeOENuG3oueZ1wJ3vPwkYCupN/pOHswWtQJAVUDfZ9/+kNhehpkutbezP8l&#10;6NOPVScf25Y+ifc/UCc4UvysOnp2fpZ4G/+Nopz1uNGPIM+3vurZeIPIeLa5De2ZpqQb4flE1rZ8&#10;/fL6ruqfu7RF/4//2ffltTlK4z31zf9u3EeUgDzrCIEmxFTilZiWppd5L2shZtLQYYq1a6vhLn3r&#10;UbPlfcPr4L3mvp1ZvkGg5MMQVvbmAWBDITLHq84Q3rFvqbOeDM35GuMWkCsKPMMW58lS4LXYdfpr&#10;XBc37dt1ccu2aXxBEGTeIijM9eHrxMPrGfl6gFTGF+alaMwDpRy3fI2t+D7Y6viSCG5r3MopygQx&#10;Miko6H8fJpmKLoG4PkKeLXPzBhbKexX4a7ws7tBWrpltwOZA8f5E3IWMPRl5DDWYLcE1KEE/GyiP&#10;OtSXMNgE1yeJ3gpYmcsyXAp36NsGPpKt1CtYwPqsLLB+y+RGTR05x3kFiU0yt1gLlfVxneu9LK6T&#10;123Zwhdyf8M3MtlSX9pcS/3LMT/OYwGpB/hZ37Cmb7PRumESZtPUlfQv1Q6uc72XxXXyuQlb+oV9&#10;knop+S8LCsr+VWRVayNaJ3G+VtSJgDLWMXX5zC09d1OkOl+y1hEedSvVK3MTlsD6ypvAXdUL/W+O&#10;dv7xfMWHyVfOl6a/ECf+Vdgbn1QnqQiaREEUGutEFtB6N99fxf/01XV8fRnU8qH/QbY2WYW4drE3&#10;PF803vZcyuxtamwL8Ln1WxFK5lSro+TgFjJ973vzf3ltd3UPXwfXrf9VtpyX2QGSf6DkZu/PRfj4&#10;RaA9ufCCrTQqx8ewoOR9OMnAyj/ftu6qTq9TL96W5fZOJ2oU43jZmAvYcxaS+NPajbSR/AZoURNT&#10;2MgcWPNeeFaayrYMV71e4mPZrgv2czrWa5twwJpD1iF2n3Gd8v9n7z+XJGeSLFHQgtPk+fFiTarJ&#10;3O4ePrN7ZX/sM4zMA83DrMi+yf5Ykb1zZ273VHUXr68+njwjg7pH7DmqpgaFucFJZERkED3wA6ip&#10;qRkMajACOBxe6fTaRrcap3Y29vrrGb125xZ1Jzrml+1zeaRunFzqS6h12PnlvP7xeSzK90m7KM+7&#10;r1wn4meIWGlboZzDheyrMt18y8A0kk4bEwUH1hv35ff9Pv6xtDk9zhe+Aa17G5qRutMJlmtlnyfs&#10;e7IQNkyjzgAvD/RsIBAIBO4Y8hyoQjfo1MOpH4s07ZKyhJVYgzZwU8ZkShJzQO7odWqhYS/Xdn1C&#10;L4WUEmR2sMmCUovfJ+w5wZBJhqbXCTsmGsacVlPkfTblVrimj+/b9o+3o483Gy9b2OSWztt7ubZr&#10;6by9lzVMDkBuFDifFj9Sp+eG6FycUsMek/vlovv3un68hr2s4Y7e3ssW9rKGO85nfzFpWzqz9/na&#10;BYuw6PIFkWN3EaU24vnSeLuc+4vl6cNeHqKPt8XLekydzfTjrWUNd/T2Xr6MtO2y9OXJuJrQlzpj&#10;GFrKywiB2hSwcn0U2bWRTqd6pu+zmDrongjulfseLvNF+rZm376TNfy+aXXxNpanxU3Knkxbw/or&#10;qwNjrh+vKvDKXgTAfdRl7IfniWvpvL2XNdzR23vZwl7WcEdv72ULe1nDHb29ly3cyQ30XIqVjCMe&#10;Gin1xLgc36s7089J24/uqy+X/EQ26B6745jveL1/TOPtvWxh79dF02q4o+osnrQj6ZOHXDgBjej7&#10;w+AS4lP3V0KmK7JbZJzqZyE0SBgrUqCltcWOV4+5r6tlC5t8Ht96vy6WNvuA5I2vPE/1soW9XOJt&#10;jlXp29Q64r5OkYYs+xb6cJbh3o4ocZ47COh6oT8u3faPcdIXLV0tW9jLrXgLt+LOXy9dmvdJa3Ft&#10;eJ9rvZT5suno92xnDpcw9T1iz0LsN88xdOmXy8rpZR+udV62cMuupfPyUNz7+HbetPSgEqALa4jO&#10;fM5AZ9T5t4vv11mm2OQQt6yLsnRlsGVWmeu4WudlC7fsWjovW7hl19J52cKd3NF0etxcT/rNw3T9&#10;OEjmS/q30/bYR1d3fStfphbNhjfujf1jUvaPX206nZct3LJr6bxs4ZZdS+dlC9d2vl5MU8sW7uSO&#10;Pl5tMmWDeiUhEqpCWMZo9F2sFmkjmXIeKHUcl2TdNsP2VZfDtL5MJrd03t7LrXCt87KFW3YtnZct&#10;XNu1fTsrrZIeEp+JDzv2+ytSLGkIQecRE2ONxeet6TVGafuty2VhL1vY5JbO23u5tmvpvL2Xa7uW&#10;ztt7ubZr6bx9Vw8KaoV0Y01B5+va96TGu3pButq+1O/70vZRlv7xcqllC5vc0nl7L9d2LZ2393Jt&#10;1+m4VfT842Qf7tH8MIOskzL3dmOYgbKFdQ4GwbOC2DPLTLXRXNrH2OnUQsNeru1aOm/v5dqupfP2&#10;Kpkd5XwQPJhTpTzsWmT4zPxHnpIrSj7sZzxdVZ7lrcnycFtOOzH3oqw0UC/BFnXVg7VhOz5Sj9Ef&#10;r4/r6O29bGEvt+It3IrzcivewvPEtXTe3ssa9umob4BtQ8Z2bmu/2viSybYEjdLXmbJuc54lf4Yt&#10;XSX7cF9H6F79MXrZWOtq2cJebsVbuBXn5Va8hes4akqfQRnkYer82GQqO5i96rnq6kPrBzr6KNvJ&#10;fnrXj9z2v0M4zzn//mlr3XxpW7patrCXJ+OVXBOdpmLxo5O9rqaLL9c5y9hv/k7Arum7knQLc+h8&#10;2l2zmK5NSzsZ1/JBLVv4fdIO6WrZwl5uxVu4FeflVryGtS4EUg8qdvWClXw/7Fj6GodeRoasZD3m&#10;xZfDyxZe1LeFaLOFoqPNEM2mxZa98fLA3igQCAQCgVuH8w6hlz/03gXYzI4chvm6ZuAiMenZRXwc&#10;9XG1mKwtYnZb6qOdS+D8eP86CVwV6rO/DgfmQXcb5LIR9fIhUPdd2p/ZjbaagctHy9eq03rxiHq5&#10;RAwM7ebzmoHzwJxcczbU79UXAgXz5zM/fG1fzZh4W2FeDFwXLNb2ApeHedtGtKHrgGgzVwffR9Xs&#10;YO0i2sb1h6+rqLOLxrBXp/ta29R0m0CHuh/yYdMRQ/FGhb/34mE6H+flxXC+VHcT6mXz9c3y3CKl&#10;vX5HFw+oBQKBwB2HfvVhA1THJf0/Jg3zaf4SNws66dKny/UV3tx6ep2+sntSru28rvu1BzeYQAhR&#10;usJcZiFsMvwRmJ2lUXgLRmA/9iryqbRXj89Pfzz9Y2vratnCJrd03t7LtV1L5+293JH1m88c86H5&#10;0cuAebXQ2xcixupLyBVf5d7t08pR6+r4WvbhWlfH17IPt3RD9rVdS1fLFja5pTP7ns6fi/n19xYW&#10;G27r1+MLUYfya0Xa8W+/SMo5Tmw1D79PL1vY5JbO28vr/IX9OAubzssWbtm1dHV8Lftwravja7kV&#10;b+F54jqd+dv3Hb6OfNuyPg6UBTouTi9tpkKXviPtND0D3I/WuZWhK19bV8fXsg97Xc3avo5737ST&#10;Nn1fe1uz64jzX35JSNJv6jFSFwsN0HydMVlH6nu/z7ostTwU19J5ey/7cK2r42vZh2tdHV/LPlzr&#10;6ngNW//DNqB1IC4z/xU/Tvpcqf62RVEshUuIF1JmNFZ5b92+so72XV62Jrpwp7FctO+c53hNbum8&#10;vZdru5bO23u5Fe50ne8VdrSeRF834Xuh6RpxzMLB5SSLhgCkK0VpYTCexzB5vC1dLVvY5JbO23u5&#10;tmvpvL2XNZzntu6g6DuD+bKWS5JM+aFnQ7Y0vbQEZdQLafWTayBjUqMwvcapxPPf5g82p+gfv5db&#10;8RZuxdV2LV0tW9jkls7be7m2a+m8vZfbdmxj2VdVfRR9ptaLsot3S64zlwJr7X90X7PHvVr24VpX&#10;x9eyD9e6Or4V19J5ey/Xdi2dtzfZ+riCyscKeLG0B9Vru+gW9XsHqwEl8+d+1yFbGVgPyk7Xlc3L&#10;Fm7ZtXR1fC37cK2r42vZh2tdHV/LdXyP+RpFrp/Blo3PQ2i2dm1j4xUqSN/Kgj4n2ygZZuUhuWxt&#10;XGYc8yNpUzPn5fct/VmtU7bKXMsWbtm1dHV8Lftwravja7kVb+FWXG3X0mldgDLgQCVtBoRYWIUn&#10;IOkQYwQkTcnL5lfWvuoydGGTWzpv7+VWuNbV8bXsw7Wujq/lVryFW3GTdjw/4SjvR2iVfahP0ZMV&#10;mk6ty9Yo4W5s1321y2XhVpzJLZ2393Jt19J5ey/Xdi2dt/dybdfS1fbqG/VZ5702LFZY1QHr0Id7&#10;RLSuZSQqcrPOYa+nBGuvliUg4W6iyLal7at1jPXxerml8/Zeru1aOm/v5dqu09H3cjSA+qAv62Jh&#10;0TmfmX9F5jrLPm6QxdLINVFppZ67/Oh/i9WaINnG+nXQHWNftrCXa7uWztt7ubZr6by9l7VPYNn1&#10;2HrH6GQLC7Js4eKp7CeGOp8h7GRL13EyTvY3A73ySvm1b5t9vF241tXxtdyKt3ArrrZr6Wp5KK6l&#10;8/Ze7tv59gWYfwd8rLVH+nrptD24eC4+NWl6ry1xPbm26jQsqG9bQ8fb0tWyhWu7lq6WLVzbtXR9&#10;WftmfWuTHl3b//m46WuJN+vKM4jTcz73Owjo135MxH3W14/9sOqsbH3Zwi27lq6Or2UfrnV1fC23&#10;4i3ciqvt+rrOB53e+SRfV+j3Lkq9FnHhkpZ6/fti/S4GdSu0uqC9Xe+wjvTc7ajzMF/OjtR7m+Fr&#10;l2k6y6+Wa7uWztt72YdbuiH72q6lq2UL13aTOvoIVZFZ4NpWiZc2lUlgS52PVxttg8qsk0T9stSy&#10;hU1u6by9yZ2u30Y7Uu8JXT4fy7Utw+ASZFJknJtK9D/dgVwa2MsFAoFA4M7DD8dliHUk6vA0cPDy&#10;1En1xdDyJLrydKXrJOV5cVnlvw3kRPn8Hi5pfVUKfI7h9zannZMW5zkcbxelna5l59MHL5/e9/0W&#10;YejCFtuymoao22Gq3yexqI/71hyXdGzyiDqoWW6UCRfHedKcD9yT7c1kC1v7MraP9TpSb2j5sYGo&#10;j89jUufP86FUw7AUi6ecxM3yff+cOQdaybxuavYX5XPCdtI6xrvOwQpoYlZtTK+x1v7vOs3/VR3M&#10;qJZJH0+rGb+PVhmCLf/4L168fhp1jHKUm+eII8WGeoOzK3l43RBbdpY+2Kf5p4P1Ub7FDLee2rKF&#10;8P8wve/n8eV0TF6zEFbHrf3fXfp586Ken8e2n2drD/PkMg+sfm9iHbPMBvOH+Wpe/3h7T8WkRjGp&#10;86FWihre7zfR90YHOxTCy4uimbbyqYufx9tt2I7I1rHdXfb7N+3j+pjudYvVMaW2sxhdpsPifT4m&#10;W3gabmrd+nNzAZQknW9qT016jQlaZQj2uaifrDJq2YdrvcUp2PbMxtpiy75rp8bFrq3uJjs/nxe+&#10;bZncb1+t/V4Wu3OlHe/pbefh5YGlCQQCgcCdQR4q5VcVji2d/H81tmV4bRHw45SooZAbxHwae+jJ&#10;/vdjN5gSriwOMiHjr0xwDPb0uo2rKiONO77ODmRaUn7RgH3OQXvqfG7KcSDtjSTrlk7s/KckXFj8&#10;CbFQdQq1yZYi6UKZ/r+cc+fWUH6Rw1/erIuspNyn2agdyDc6iC3bKJ2NihGZ+W2AmyDtUcc8/+t6&#10;wLnbCy/C90l7Fyh9Q66XmehaDqlVia1jFw9YG0RQtWxjvGC9o+1s4Fzs+mjWQ3YY6Bfry3q+Nv8a&#10;BZpW2NNDsDFS2li7LHeR3S+54J/OYR2cSupCqGuRpC46SvdWyBRqebkL98C21T7G68zO/+ro7phO&#10;3VZlxk6S80abO86AqxupK79I3ZVQf+mlM9r+CSp4/rSP8XqT5w0X+HhpdOFMZOJ2LD4rvrTFwk3f&#10;q4cnWVsQ9P8dHl+mkr4h0E4QatOQPcvzm6c1KfA2CKHNCUXPCoTfOcbVbJbnLpLnpnnXwc79fP6r&#10;n9VCJInPlHC2tfoRMBL5x9g+QRlfcB6S3RsDeK2tPtM5Ee34625er2wgTqnXJpTtmoa2MCtkPsyX&#10;tiRteF1TKgu0fdj1k7ftytaRdtkW5VHi+qk6rqCyP38g+6JWA9asCqPo6/ZGYi3xfuF1S3vfQbQn&#10;uedF0nfms+xHC0t/Je7NqP1OEtiWPLyedcC+Lfo3z/61C9H5Thapgz4N9CjtlR4tncLlPLlIHWcu&#10;tDBflobjY/s4rzd5Tpo3F1y8z1q+y2GF1YsRYH3CRq9/dG7Xyq9OS72mY5i4qe2L5eV5g/Lb8dq8&#10;FNcbreuRjidTeFyYhCegXWOqT81zXagf12tzrt11NtlOaOd/9G8t2rWdvX2x9mfnU4X6v/Mu4euj&#10;xMj5YnrKA3yv5aa2LaO2MQF8QTZ9lGnelcV08G/X33hKhFDOf8x/47qxRTt/HL2vzk3mg5pAA9Aw&#10;v6ex72PsOsbqiOcA5xrQy/VI/m6nENc0hXHdMi/VpwZtF9p2zP25DZneLWqfYdUkML3WW2u/F0Wd&#10;g4I4f7rrV54/w1zi9tRI+5z2NFOul3G+mb47sEtD7uEGgFZyJrSgOd9VgKDS9aJb9oFAIBD4kNDh&#10;lF9mZNpktTeoqiCDMrcWKRclyt58SWj55Ly6iNn0GU1m3I+TSQQHZE4OMeC7suirj/PkDYOp2OR4&#10;KDqK8QpytEUvXZbgD24VTMS8wCVH0xXSbkFagVtxLTrbJchkL34avS3l90yri7dSf+nkzW5I6LkF&#10;rcRxaz5exnyC7J0qJdZyI/p7mZcL+abiwmmd/dXUS+v882TbMHIyCS6RCHOL8BLipAbpaNuvEOmF&#10;+Th6OqW+4vd87L8eeDEu7Fdn/6HSToQr2lL8g/rLGkAbh/4VoSXBClyS/kzbikYgHfVmlpcmoOYx&#10;+eNa6BgrvlfavLTimvRlzksvfgrLMTtfm1x0WS9xQqbFGhuyQ86TNYB+bkke9sg3TEHtB2nH8Udv&#10;GMjFIPMsdszCMm6zlLkRNw+vLC1tnf37pu2WjOxXGMpHKCsbXzKZFSWpT/Z/ULj6YJvx/tZUuiwC&#10;y6FDl2dHO3/6lONzx7sIF06rBy3yIml18W2BevY2Ojcyql7HGn39O8JntEF7yNQ0sBS/601Pzss0&#10;b+iZjTQJ3as8qMD8MFYVG1mIafWkFgqWue3/IS7in5oXm9aQHSPs/OlJP3tfz0ed73N+1s3QGM6U&#10;/RooKzupQ13idizI4/PHuICvLta383PhtLTN9tPS2sIPEgitW1LvW/1YllknzItLa6Rqgl0mnZZ9&#10;Y5Eza9mHa10db+EFuLBvHd8/LfsUzn99/9Ch379Z+1PfK7xFJrIQcsntqORt+5T96lLihmgZ1vI8&#10;fI+0V1Iv2cYW09dhnZNhbOFYkWnXM/ZXI7JPSwGXC6Vus62MNTYPwMaDVST7YD7Mj/viOZFhGYsh&#10;98P645jEvJknbf05NIM8bvOPl+fgldRLgwunLbYQZQ2ISpyNRduSXdMIs4mipFIRLPUqRHlk0bak&#10;KUFfRsrnKnOWF01r9gum7fn2fdLWcbI1UOY5ynObX37yyzGCvRbqQuqF8zOd15VySN4E+zL2fXy4&#10;hONSvtcGa1v8vifoy1jynZMfKO2QX+eh1IssDNFLJSZLGSVosX6BBitSAroCZKQRUlaNrr2uhmVj&#10;udTo4rzllL7tPXx7YWnnpqIv9eMI9XoGv+s0d1YulT5IJcSZf7IhIrVfY/82Qgzn2szZxhY/vljm&#10;uT+EzJyEOM7uPCra2fT+obyIvy48bTdv6mjH3D/uIovfIAvhux7VRij1w3SEP08Vch9MqNouZgjq&#10;e48uHdaVPxbqHy4wbU+exVbaBdIPlVMXg9XlvEBKqReM3awc2Qdh+YBSt1rH3X4AZyIUFEHQs58K&#10;Wvb5QevFx09jTtst1NJPXd8BAwiZPajNMvxOEpZG2wnsxed9yv4yu7lyDsOiSbHtwj3bKm6C09LO&#10;Yp33Zab19s201i8p9VrTaLZYs5pcVVnVqR624u/qOkbsYJD3q3NhxvG6RKnXQDrm2LWN1dtCPjXm&#10;fVFeOI8LSlvCPn4az5lWFogcy3XMMV+r2LNk/VDmeC/kmN/ZEJqX5lvOAdZtsep4Ib51uu6cm0I5&#10;N/ScsXu5Z6e8T4seQAgVXZBloaogc32RwPUG8iRZukAgEAjcWQwNMDbAGYk63IBE2fDVwae01F4m&#10;arm281R4DfZXIr2+KB2sbP342uoq4Uti5fAy4WUPs/P2XiZqubZr6Qy1XNv5+A52Dhg7+HSe0+Bt&#10;fJpa10LLrqVrwdvWNHjZo2XvZaKWa7uW7v2xeE5D1j4nk1u6IdR23t7LNbxtTcLLNWpbwofrOA+L&#10;8/E+PE/cNJ3p50MrZa0zzg+fwudQ61rwtrNYo2UzxBpD8T7c0tdcDJai38+pZH0ebXgRaKTObM2m&#10;v+9pZfFxJrd0LbTsWroWvG1Nwss1alvCh+u4NjpfTWLSn4rZuRrmKcM0G683u5auhZZdS9eCt/c0&#10;1GGP6fZdrC5D6OyEcmOEUr7B2aqTcnPGoTLV3PwyLzTlRP5AK6ZtqWjZtXQttOxauha8vaehDnu0&#10;9HVaQ10zl4m6zLXcivdhj5ZdS9dCy66la8HbexrqsMeQfRs6erTq5zx1Nm2/Pq5l19IZfFzLrqUb&#10;wjxpfdjD23sa6nCH4Rj1tGcLk2lb1rYXbz2kM/i4ll1LZ/BxLbuWroWWXUvXQsuu1hFD+otDnbOv&#10;07qmarRsh0vciqllC7fsWroWWnYtXQstu5auBW9b0+DlSXg/Lob+fib3UpfBwia3dIZaboVrncHH&#10;texauhZadi1dC7VdG2ZllnU9TKuXrt44q6v35jV1bC3Xdi2doZZru5bOUMu1XUvXQsuupWuj8xsx&#10;bGeYZjE7tcHK1KLByx4tey8TtVzbtXSGWq7tWjpDLdd2LV0LLbtCVFd5QMB0KlbwMVbH7sGOojO7&#10;mgazNfs2Wqm9TNRybdfSGWq5tmvpDLXc2XX+MJ9ovD9eky2uTcLLk7GXh2l7aZXCh+s4D4vz8T7c&#10;ijNYXEtHzBPX0rVQ250flpPPsUZ3PhB1ihZbaMVr2K/bsDgf78OtOIPFtXREK85gcS0dUcedB607&#10;KfK82jkztqQ+Cy/X8LY1CS/XqG0JH27FGSyupSNacQaLa+kIr69RpyNaOoPFeSr6oTYmbWalMFjK&#10;moY67DFkb6jjPCxuyL4VZ7C4lo5oxRksrqVbBHpvEgsmDDquzcLknqft11t7Gurw+TFPTv2++bIh&#10;D6jZ02oTFBNCwyJho/S2lS7bN+OCwWAweL2YlwLMWPWNYxxy8xfrMlwY82BmYxrI7yXlu8lyhc9f&#10;R1W/DJtFrHqyDzt2K08eQf6VJ0PyMAB/RWC/tpZEMLWysVz6ywPZYmek/cJEc7VjUUp5Mr2eLB7U&#10;hHOx5NeOniRWPdmHZxGrnuzDs4hVT5awTsgKefCgP59sYUKmobeXUQ99Ii4TSUHkxi2yI2Sf5yFW&#10;E7p5idWEbhqx6sk+PItY9WQfnkE57wrhs0J1qP6asyI8K7+cpofVzOXJdsFffpK+7Vq6zJLPOdhL&#10;6/c9B7Ga0A0Rqwnf+vhpxOpC0/rwELFqEnFSUU1/2SItS2VEKBnKfVteesiZ5E3Z17mI1YTusojV&#10;hG5eYrWcKfnMJP0JQVIT5knVaTzteF7zV772t3n8FRXrDJH8ZVKm/AqOv1CSRqe/Cp7ZFrAStuLm&#10;IVYTunmJ1YRuiFj17L08i1hNT6s+Up86YKDo9F2fpp0gfz1ob1ilSvtIzTHPY6Cof3Vm4SYXXurj&#10;yMRqIf94YrVQWqyKvZfnIhfrW7Qf6ZCt4BclfUpfU+aa9TFC+ATkW740hT6kmduE5Emdkvmv8NfV&#10;sFnGvG0lrUHDdtPtX/PReu/OCwP3nUkZ7KQ5iNVi/nHE6uLS2pLnrwuw/4tZpddpu8jnP1IoOEvL&#10;lTAHpIysL6mzmljYVkivx6p3jF6eRawWsvfE6srSYlXsvTxBaSWg+albiF5dqEp0ps0xPZT8ymL7&#10;sTcY+rHGEYaDZbaw13liNRg3i1h92LQ8fm7dAsfqOV35CHbUFkolsB/r2pDWj9WMbrmfibkG9fMQ&#10;q2Lv5XmI1YWkXZRYzZUWTi7EBeAyiYjJeRltunNX/Cpv1zAdKDZd5rp/jj15PmBxBthznsa/FOMc&#10;zMpRIPGkzef4V2I2r8P+LJqk+SLESstXyfMQq4XsPbG6srRY9doOHCUvnDenSZ1Qn209cx406eYV&#10;XbjrK2nH/Ls0Pn2d30xi1ZN9eBaxKvZeXoR0CYSF0ooP6YM2NVO6DSupAJ0P65yCOTATns+w1xsv&#10;4mf/VkIFe7WxrNUMubNeAK5nEque7MOziFVP9uFZxKon+/AsYjWhm5dY9euC4bxkv/Yo1dTX9tJL&#10;nbTTEtRbWyl2hTqXFnnhpb+vHrHqyT48i1j1ZB+eRawmdDO5yKLXGcP+rMk5Ne1RSVZfGCv821Rg&#10;le3UVshyYVXaMOnLKnEML0iserIPzyJWPdmHZxGrnixhLupP7XM87XrFywO0a0VQ7p8UIq34srXo&#10;fqVEVqBBaN2RXXutiJUekwv7+GnE6tqk9eFZxGpCJzQ/df6axGQKbn398PrThh0YQAfmFb9DEF1p&#10;Z66es87aqLTThZa8r5pYTeiGiFXP3suziNWFpRXmJfultRDiU2AZcwEuNu7IgkzFinPrPHcu+ffu&#10;UbZo5XDEqldOL88iVjciLVbFpsjZJ9KfVyw6+rOjzMF6pK3PD1tpCzm9xHFrttlG7CDz2kiuj/TN&#10;+iW9pGUaXvPw+x2mc2lnESstUyXPQ6wuJK2Fffw0YnW+tOobNAiQG2hlnKdselDaW+6bSv3x3r9C&#10;/S5SXtju8ngmi+3PEatzH6PJ+bzQAkxjl1H3PaJRDi/T6/kdu14PIAbEGj65OEqWAo4SgUAgELhj&#10;sOEFQ0KWPPKoNZUVeup+ng3rns4n9TLh5emwo7H9Wk75QrWgX7bOTmnSVaK1P6/zZfIy4WVDHW9h&#10;LxNeNtTxFvYyoWGd4LZgXvaeJiyfQhiQE4YZZmfwsqGOt7CXCS8b6ngLe3kI0+xbaet4C3uZ8LKh&#10;pSP0jM9OtIx6NOcquwsThmv0bTt7hWVJeJnwsqGOt7DJPlzD62rblr3HImlrXS1buLYjal0tD8UZ&#10;ptnPD0tZ59DSTcJb1NatlHW8hb08L+q8FsGstNQN2fg4kz37qDXeyrZoK7g4Fbq2o4BNucAlXZoK&#10;jLFYopaH4gxD9l4mvGyo4y3s5SEskrbW1XJt36H2a42WvpWj6TrazYLp8PaGflqz8Kh1tWzh2o6o&#10;dbVc23ssmnaafTsFkfVyTntybXWlbaKLxTrf+TDfkTTVrY/Xmz+WMltkDJ0HtV1LM6mrZQvXdkSt&#10;q2UL13ZEravlLmyhjrb48FDcbL4fFsnF2/l0rTxqXS1buLYjal0tW7i2I2pdLdf2HudLOxRTZnQd&#10;2hlMQM38WWBtsG4rXXs01LIPE15Xx9eyDxNeV8dPiyNqXS3X9h7T0k7HkN9qtErQpbVYb9FK4XV1&#10;fC37MOF1dXwt+zDhdXV8Lfsw4XV1fC378ASyAW+sm6ETBf3zuGaNaXEE9HJNZHO1aaBNa07XldHT&#10;w+vq+Fr2YcLr6vha9mHC6+r4WvZhwuvq+Nq2Rm2vgL/ga6nbgkkfNsE5gFmUJN0oZzArwsuElw11&#10;vIW9TNRhwuvq+Fr2YcLr6vha9mHC6+r4vsw+p3+edinIoXth2V423t7gbHr6PnyMz8HLhJcNdbyF&#10;vUx42VDHW9jLhJcNdbyFvUx42VDHW1hl85n5bRYsB8vlPLDWobSly7fT9GXCyx28TnNQeJnwsqGO&#10;t7CXCS8b6ngLe5nwsqHT+WP0ssL0xn4sUKqusxG4axTtpzLkHpwfLwjGt2jwtm14a4PX+Ry9THjZ&#10;UMdb2MuElw11vIW9TKgv+/Q6W2q5s2NfVbH4u0XDkP58aOVMtHKvdbVs4dqOqHW1bOHajqh1tTwU&#10;Zxiy9zLh5WFYqllsw8fYeaHnQ80OZmGShjqa5MOGLq4vG2pdLVu4tiNqXS1buLYjal0dPwxL2U5R&#10;flRL2VFhfZH1Rz6scws/rnXpOnidz9vLQ1gkba2rZQvXdkStq2UL13ZErattO9a+mvSfZz/O0IVt&#10;PwWcV3OjIUFrv0Rnpzq16fQa10YdX8t1Wq+r42vZh4l57Ws7otbVsoVrO6Klm4Af5wWWKuvL2E9O&#10;Q5ePSy2oZR+uMS1th/55MAgklqE1Bz0mc5jUXBY46gcCgUDgDmNiyBGhmsZMDNBD8Ll5XhJy0XQP&#10;eV9ll7nspImCYjAFaqOTvXkwT563CdOOVeNqC1cbShj4cGBR0MPGGj6uxSHMYxO4Cky2ja5uuNZb&#10;MedrOf18A++Hrl6UQzCPz2N7t9E/P+fzl9pbysyp85bKVuBlw7Swt/fy7UHn+SnHKUbQiaHdBOtS&#10;ljRio3LWqEmPnU3HFizv24zaD+9P5/mLx12okovCDF9NRkvjyJwPXRus2+T8edw++ON3baHXLDT+&#10;klrJHYb53rODVcGk3yfTdedzH5rW7FpoxPV2avE1sYaNSoE2nL94gT8Ac3dxOdDp6phJDNX93YDz&#10;cZMtTPeu6MpTop41sn7W7u4svGMWdVDL3xkyH1bkGpC1LR2m5CHoUvdlYlbam4gFj7dXXZ197WcL&#10;m4XFnCX+g0frIbW7CO+dBVlfA05cD5KEyl7Toa2dC4s23TsE86p41vzU85X3uZNLnc4CbTyBah9a&#10;4wZn15MNLd1Nx4TTB9A+9k5j+Xh2qfrXi56BYbT85ShffFW6Hvvo6sKD81+HiaST+XRo7ydAmG+G&#10;/dO+9tA0069JXE1OuTZ6P2g5ZrNGpZeTq7LvnXCXj3hALRAIBAK3AH4wzQNqIBAIBAKBQOAD4Lzz&#10;MXczJwB4f1wEA4FA4CbgIq/rfV7T8pvXLhAIBAKBesyIcWMY/jrEX5d4PeHDdVwgEAhcZ7TGhGm8&#10;bFzVfgKB90M8oBYIBAKBDPt7mZjABAKBQCAQCNw12Azww93Osj3XDAQC0RSuA6JPunKUtw9cPay2&#10;5UUgoglMR/GYhALXFDyf45y+XkBlnJE5GAgEAoFAIBAI3HbEA2qBQCAQUPBuSNwRCQQCgUAgEAh8&#10;MMRkNBCoEZdpgbuJOPNvHqLOAoFzI55SCwQCgUAgEAjcEcQDaoFAIBAIBAKBQCAQCAQCgUAgEAgE&#10;AoFAIBAIBAKBQCAQuBTEA2qBQCAQUCwt4QPynf+BQCAQCAQCgUAgEPjg4NUZLtMCgUAgEAjcNmB8&#10;5xjP+7FxOzYQuGKwzUW7CwQCgUDgyhEPqAUCgUAgEAgEAoFAIBAIBAKBQCAQCAQCgUAgEAgEAoFA&#10;4FIQD6gFAoFAIBAIBAKBQCAQCAQCgVuMM8fAnYO8JQV1H29KCQQCgUAgEAgEAoFA4IMhHlALBAKB&#10;wC1DvJ87EAgEAoFAIBAIBAKBgCEeUAwEAh8C0e8EAoFAIBBYBDF3CFwFPux36PGAWiAQCAQCgUAg&#10;EAgEAoFAIBAIBAKBQCBwIYgvmAOBQCAQCJwHMX8I3G7EA2qBQCAQCAQCgcANQbwfMhAIBAKBQCAQ&#10;CAQCgeuO+IeH24mltLSkDAQCgUAgELhp4BRmgqLPgStAPKAWCAQCgUAgEAgEAoFAIBAIBAKBQCAQ&#10;CAQCgUAgEAgEAoFLQTygFggEAoFbhniFfiAQuL2I3i0QCAQCgUAgEFgU8pvwzEAgELgqRL9z+3CW&#10;zs6UgUAgEAhcDmLuELjdiAfUAoFAIBAIBAKBQCAQCAQCgUAgEAgEAoFAIBAIBAKBD4J4uD1w+xEP&#10;qAUCgUAg46wsgUAgEAgEAoFAIBC4JohLtAuA3eiPm/13EmxDZ6j7aEuBQOA6AX0SX8QVXVMgEAgE&#10;AoFA4K4gHlALBAKBgEJu2KoYCAQCgUAgEAgEAoEPj7hMCwQCgUDgliOeUgsErh4xyQ4EAoFA4IMg&#10;HlALBAKBQCAQCAQCgUAgEAgEAoFAIBAIBAKBQCAQCAQCgcClIB5QCwQCgYBiaQkfMP7yJBAIBAKB&#10;QCAQCASuBeRPKeMSLRAIBAKB2weM7xzjeT82bscGAoFAIBAIBO4C4gG1QCAQCAQCgUAgEAgEAoFA&#10;IBAIBAKBQCAQCAQCgUAgEAhcCuIBtUAgEAgEAoFAIBAIBAKBQCAQCAQCgUAgEAgEAoFAIBAIXAri&#10;AbVAIBAIBAKBQCAQCATuOK7HvwrFfxsFAoFAgMB4cEbm4IfCh97/jQLH8BjHA4FAIBAIBAKBQCAw&#10;jHhALRAIBAKBQCAQCAQCgcAHhn2xHV9uBwKBQID48GNCjEqLIrwVCAQCgUAgEAgEAoFhxANqgUAg&#10;ELhVWFpaEgYCgcCtA7q26N4CgcBlg93Mh+9qrBTR6QUCgUsC34y10Nuxok+6GlyP/l9KEG9Pmx98&#10;2120j+sPnNM8r4VZFQgEFoXed457z4FAIBAIBG4KbO6izMoKZ7z+vaJr4HhALRAIBAKBQCAQCAQC&#10;gUDB9fia+XqUIhAIBDpEv3SXELW9CMJTgUAgEAgEAoFAIBCYjXhALRAIBAK3CmdnZ8JAIBC4dUDX&#10;Ft1bIBC4O7jCn+4FAoHAXIh+KRAIBAKBuw297xz3ngOBQCAQCATOh3hALRAIBAIFcbs9EAgEAoFA&#10;IPBh5oS215qBQCBwCVj49VjRJ10NfP//YX3Of638sCW4QZD/Qw1vXXvwnDZmVeADAxXB55yiPgKB&#10;QCAQCAQCdwXxgFogEAgEAoFAIBAIBAIBAb8giy/JAoFAIHCXYWNhjIfzIjwVCAQCgUAgEAgEAoHZ&#10;iAfUAoFAIKCQn+zFLdhAIBAIBAKBu4jrMQOMeWggUEOu0KJpBO4ccNLzrVwLveXuEvCh93+jIL2V&#10;ioFAYDHEa9QCgUAgEAgEAncE8YBaIBAIBAKBQCAQCAQCgUAgEAgEAoFAIBAIBAKBQCAQCAQuBfGA&#10;WiAQCAQUS0vK+IlwIBAIBAKBQCAQCFwLyBVaXKIFAoFAIHAroeM81jHWBwJXC2l8KgYCgUAgELg6&#10;xANqgUAgEAgEAoFAIBAIBAKBQCAQCAQCgUAgEAgEAoFAIBC4FMQDaoFAIBAoiB8OBQKBQCAQCAQC&#10;gUDg9uHMMXDnIDc7UPdxwyMQCFwnxI3YQCAQCAQCgcAdQzygFggEAoFAIBAIBAKBQCAQCAQCgVuK&#10;eEAxEAh8CES/EwgEAoFAYBHE3CFw+xEPqAUCgUAgEAgEAoFAIBAIBAKBQCAQCAQCgUAgEAgEAh8M&#10;8YBa4HYjHlALBAKBwK3C0tKSMBAIBG4d0LVF9xYIBAKBQCAQCAQCgcB1R7wB5XZC7zvHvedAIBAI&#10;BAI3BWdnZ44MV1SrzMtHPKAWCAQCgUAgEAgEAoFAIBAIBAKBQCAQCAQCgUAgEAgEArcQfCDtQyMe&#10;UAsEAoHArYI98R0IBAK3DtG/BQKBQCAQCAQCgUAgcAPAN2zFW7ZuH7o3kAQCgUAgcDmI+UPgsvFh&#10;5zHxgFogEAgEbhk4sMZNgkAgEAgEAoFAIBAIGOxBgbjZfydxhno3BgKBwJUhxp1AIBAIBAKLIOYO&#10;gduPeEAtEAgEAoFAIBAIBAKBQCAQCAQCtxjxRU8gEAgEAoFAIBAIBAIfEvGAWiAQCAQU+fXkXAKB&#10;QCAQCAQCgUAg8OEh74eOS7RAIBAIBG4fML5zjJe/i4yxPhC4WrDNRbsLBAKBQODKEQ+oBQKBQCAQ&#10;CAQCgUAgEAgEAoFAIBAIBAKBQCAQCAQCgUDgUhAPqAUCgUBAsbSkjL+9CAQCgUAgEAgEAoFrAblC&#10;i0u0QCAQCARuL+SebJYDgUAgEAgEAoFbjHhALRAIBAKBQCAQCAQCgUAgEAgEAoFAIBAIBAKBQCAQ&#10;CAQCl4J4QC0QCAQCBfLrfBUDgUAgEAgEAoFAIBAIBAKBQCBwGeCL0+LlaYFAIBAIBAKBO4R4QC0Q&#10;CATuIOxBtJoedXgals6UHw7cuS+Ahb3ey0DzwM8QJCu1h88CsjCHfVwTs+JvDLx3Km+dQfY+yeCh&#10;96meFvPy17KZqoScYYmGUMfX8rS0V4n3KWeOd17qSH1FD7MLXALoa/O3l4k6XKNhP1lXpumztB9h&#10;zsYECRhof0fhfVH7peejBrL9kvjPaIAs/dM8DFwF6uqcVb2BYdhZ253BKtkyMT4L1ONL1i6wXTpb&#10;zmHLwQhbmk+tJE1Xp+zTwec1M+8bhqFjm+M4/VygnhcEPgTyeVudvoQfzzXs2Z33Xu91k7A0HXqh&#10;LpO+fGfQOmjzmdVF5zGxtmjCywJT9JTt3dTw8d5+nrQ3Ec5F9aG2DxcJ6Pwc6cQezqST8/Qhq09Q&#10;sjvTfDI7MKCszwHC9q253zL4g/IHOc8BT8TTUZwHQCKpqfJRL99B2IGTlU+amBU/xZMak+duFrL8&#10;pH4yLd7qTEMTaOkC54f5uW4bgQuC9+kUH2sL0EUAO7t+IbqYRia0E1uSX68uZ4uBnQnMvkMj59uD&#10;+uBqecqBlz5K/JyVgQ+I/nk7Fb36qs95C6tO25iP97EdbHwqmHVOMP7WnDfmkZZnWujbd27o65UO&#10;2cde27Dqo/bzrfH5h4I51Bzp5Rretrbx4Sq+Nq3hzauktw1lGBe0znbTgWJYx39IuLL1WMMqcagy&#10;vS6nb5ldIuIBtUAgEAgEAleCoemQYtqEKlCj5anwXiBwVYiWFrhrmPect9vMugQCgXkx3yzuiu8X&#10;3jHM8v/0K5nA+XGxnn3f3OZri4HA9cYi53Gc7x8K0dvcdFgNRi0GAvOjazPRej4UzPPe+1ET1xPv&#10;e4V0sVdZgcBFIx5QCwQCgTsOPy0txNyl/oVK0ybLV46yY5todVxCwcii83KPhsk4+c00RM8SDRSd&#10;wYe5HSLh5RuMM/mF4EreaoXYr3D9YrBfJvBtaadLy5ndL9r113F844pSjZlQkissXNPgw0NxXneZ&#10;8Pur9+vDQ3E1DU5n56F6sOKseHAakEwJw0uh7OUGwxxkqOVWuKbBh7HVeoOTmrVm7aprO0Kfn6Cz&#10;ETtz+oTdDYYdzxANtWxhk1usoN5kH4Wt1Y30U0bzscap3yfUgTngq8EovqvYi3cY0gfmR2/8ELrz&#10;3EAHI2hzLo1ZAdeVZ+QK0iKOTKewG8tWE+eNsYCVmym5TuFE2lsEf2z1cdYy2K8vJdGSLRz4ENBz&#10;V8cIsJzGbtwobOkqPbOD3KLOqzuWdsWEhloeIuHlGw09kG4xDX3Ka5qafWt9+xYJfb6OMRK6Bryv&#10;up1MkvAyUct1/C2APyx/aJ2OnsyU/72Dj7HxaYTUid7q5dTR1xOvWUnmw7hxZraT/GBc7Fj3Vre6&#10;0OJWoDjPkfAyUctDJEo49zmy5BqEvic7CridwWJ70+GPy+B1NQmR4b0Z7Pm1MMfT+yLr2231fgvn&#10;aHbvpauzkp+mKgycE736oCJwKaj9PCdtjuQ5oZcF1y9LI3CMhJaebWdNmM5WQV4HMTFshJIRyARc&#10;cVzxY0zOpuKNRetg5mTP3y2qEwNXDvrdWMHqT9CycWlRh72w6YQIOsgYllGakOm4NRI+XNPg5RsM&#10;nY/mw3FurAIZ/bClq9lH1eYyu3oiYTaUiQ/XcTccdjg91q4ZYiutEfFaTc1YxGUKbAtIumwzwSnw&#10;Jj5JTUMtD/GGo7vey4dU6g06BEhpC3R8lrn04HxR8pNr15zu0mD5t0hYwXgP1mg6zxZ8PpeL5bwN&#10;BAKBQKDg6oahi8a0wdUwaxAOzIfhs0Snazplqy067+dJWw5bfj5tYDbMx+Gv245WDQ/VepwVV4eW&#10;r8Pv74tuXAh8SPTP7Po879CN5oy3h9mqB9pKrc5Ts8P7CrwfzLPh3Q8NrQHfIqa1DLNTm672VGdh&#10;q9maBi/fZXSeJPp+td6s69U6SwKh/IXA5CNLtb8Ds9D332Jop7McJ2N9nfbtals7D+wBNaJlF2ij&#10;3Qbq1hEt5TwwLw5RUUJy2vr4EpORw/ZlmzvFvbUxELit0DuPk2d6p7UxwP3IpoBfq5JmnW3twYLy&#10;EIGhn2MdGzDQT4GbAzv/a5i+jm/pJjHbItDhIrxledQMfHhMGy1iJHlfmAff15Oavhvjrw6z2quV&#10;qMUPD86iAoFAIHBHIcMXxqPedbMbn8p1dQ5PwKf7YLBCKPtfGQyxhXntJjHon1sKTrj0qD2zlG9w&#10;6nnTxRG8R2q/ItBfs3cUa5d2AfffSZhnheZv85tn4OJx5X5lLXfQ3bN12VJbEG1tYFGgdzqDx8Xp&#10;zqfamSFOt9R3/WIHJutOF0hopPqmjn5MoI0hD5n3agYuCYPOpuB/iZfbQ6Gc8o60Mc4LtikyELhd&#10;kJaAVbM19JuRg7UHT8K2GUjUxdZ2Jt9FiNdlqT2rGvPPNB9pao86HLgYtPyq9dRHp8sSBxxsTX8m&#10;D0zzzTZ2+9vGLWXvbWvyYJp/4IAoOUkoMAXZTTLmQxxsTS5+JsLt7w1fF3q/xXFioY23xyrq4OJg&#10;/gyfXg68b2s/W7hBOec5CMhZrzphAcYLeXsaxw0Drv+RhpQf5jAtRY4pJQPNxN/zNNnHmnQrYIfj&#10;D8mHW3GGHCf9TuCaQM/bjhXk/CdzuGlbhw1tvbbHHAhMgK4Zdk/nz7qvGUyDCPF5Dl44BnccmESr&#10;ploOZIVlToA6Y2AavIfEY2gE5CTy/FgDGaojfLr+m9PM4qrhzwF/lICdN61G3zC/imOwK/RAIBAI&#10;BG4Zzj8hkDEZg/XkVxBtzGd1m7C4X23Cpl8AODJOTfpYvNoCgZsPa1q9879uJfPcalB93w6IdjUn&#10;Wn6t/NirK4vr0vRDhrY2sDi8F8OjHwL25b6d00ZDaRzYQL/EL3YsjaWbB3W+Dm4XgcDNAsfm7hTu&#10;xuoMNhljVhFmV9JV8QrLcf5WdjdgHql9r/TodC0v+nwm8wsshpaHFdBaI5gDXdsA5WHoGlZDjFPK&#10;X08LrQ5t3X0J0dHSBaYjfHRtICduVx92Lvs2kBVFw7Wc6zmd6GFjX7oFAtcedqIvQLsvWcacomcb&#10;0EXbhDJH67o0kEyMP0tnOrbMd71j+d4iOHfMTUMOm1sLNTZwHYH6majHHuwcH+IkZlvcbVhXNdtJ&#10;WjGDVeMwV3aBS8aQ56fpzxMXmA/wX25sU7+7BPr6HJraL14GrIRDpTR4u2wrv5rMcg92EJd7IPGA&#10;WiAQCAQCgUAgcKNQXVA0MS0usBiGfD2rDgKBQIdoL4FA1w78l5znw+XeKrzbmK9utA4DgYAhxvnr&#10;hWn1YXGegcDdQrSAQOB9MU/rqW18eFbawHkx37VMIBC4WNT9XWAW4gG1QCAQuOPofpWERZ6Y1oHU&#10;9DcLLHCr0KYfiidqG2NgEnae5ElXz1XQTfykh/BhR7MNdy8Eem9eZE8X1pj6q0RESFVm1LIPE15X&#10;x1tYmHWBIdBxSr4JopDhHlu+tLQdzM7XR2AIne+FzRPW4lvI+uJ0CQUCNwf1eds6lyVs7SOz6FXs&#10;g/GVjadHyS/bz4JP38ovIJg61geuAN05LacpRN90CDt9lXmcNzsaNECbLu9Mn2mggc5Xxb8kNNNp&#10;dWKE0kFzDFw85ves1BNMm/VahXv5ZrGZrsFAhcpB8jaiCl4zczxiPgYvBwaQT1o7kRvs3hKFoLGC&#10;WSu6tF4beE9k31sbkC11CGBY0fux4e4rhHd2LYO5vvJGaBgaJ1po2Q3xbiL7u8DLgQ8HqxfPjN4J&#10;6+O8bWYZnxwkbaULDMLcXVw+AOmXyBw2lPQD8YHrgFJLEuowUFtlAtFCK59AE9YoPCbcZw2HdpXt&#10;IBaxvduIB9QCgUAgcEcwz+TM28RkbjpaEy2bgHl6+HAdFwgEatiXoR7aM1n7inYUCARuCqLPCtx1&#10;nK8NDF+RWH41A4uCPvY0TPo+fHy1OL+/56vPNnxaz8A8mF1n56/VwGIIT193RO1cF1hbmb9G/Jiw&#10;yPjgxxRjwCNaxfXCPO2iZWO6VpxhSB+4aERfc5PRqjmr0UXjAtMxq786T58V/dwsxANqgUAgcIdx&#10;3qFVeK3mPHVBZhXq2hT8hkLetydLd0bMgretSXg5sAjshzO9H8+c9xTPVWDJ7UciF8XA/CjV13Og&#10;kchbHzS5BHrKwMKo/ThEQ0tn8HGt+EDgeqCcpeiEenO9Qn8eu/nAlE5e8zIbszOZemx68SThw0ME&#10;rGyBwI0Azls7Z0Hd5Ldzmbp+a2p+Y1dPBzuP0oQCA6BzjBXEmT7e+1l9rfWSt1Vc4HrB2kKPOc4w&#10;WaeBiwZcq+O/BhdDVMriEJ81TnatCWW2sTeqlblZTmPzNVorsiTpMgNzoTmHngkYVbasga4+AlNh&#10;53NPzrRwrRuSfRjwb0+VKOoyPVq6O4HaZ+Ykoue0gTjRZXq5MPDhkOvATu7eCd6oH1+nUpfUOZY0&#10;noGZqF1Vy5Ubey6vAVtfPYEbhIm6HqzlwEJoNQZztouTRlPrjD6usgkMIh5QCwQCgTuOMmQuYTQF&#10;z4RUKOym4vUdWl1hF0E5KJlFZF4BrnBXlw3eutTbl5lybC5caLDwaabFDekvGLfB9xdwDFO9i7xt&#10;F35X/uLVy4SFa53BxxXZxd84mFOuAPLFp9wIPc3b2n9OUSrMDMjAQug52HOob8rxkg7iTP+3dIHA&#10;dYM/h+tzNutyOzlDu1CaLdmh+6IzL76NmdxrN76tYbuUWfSeloYMzAWpj/DYBwXGcrL7ohNEjSyL&#10;rM1BH3ryhA6rZZK2ZE5r+UHVBNUDUYtBC3YLYB6pSH+iX2lRfd73vfof8ZKuc8+luehW+P5qYPWg&#10;dQaiesmufSkFufqNZVhqMLAY6LIJwvFy6yWDugm4+MAiMC/nOZI7ef1czRaz68/jCLNQfckvMAh6&#10;zrx3Hkh665jYRkyXGZgDcq6787UnM857NIdN5681vAzKdUtJ14dl0SP1Gt0B+pquum8J/MFlNvw5&#10;IUvYpRGdbceZpoPpJaG0v0AP8Loj17m+hITpCNMbqff2JFHHZVnOmWxzkfVxW+rV3LcokK40LxKq&#10;hdy7kPEA3jf9rYc5+byOep+074EPtNuLhc152cCMQ/A2rb7N4PV1XKCFeEAtEAgEAjcYNiO68bOi&#10;W4hFJ2MxebtKhKdvJto9Xas2o4bfD5fRH0WdBG4TrI0M8Txo5dNi4LwID15P+KsZY42Wrt8uomYX&#10;w3R/aT3w4bPatxZWna+zdh0FrhpRF9cDvtUErgq+f/IcwjS7li4QuI4YOn8NFt+gf2qjgHEGLwfm&#10;A31mfvMyUcuteAv7eNMFrjda9TRvHc5jE3hfxBw5EOij/3DatD5oVnzgvIgH1AKBQCAwAT80C99j&#10;BjuR13tyOvx0O8u9n0OZbOEaVTw2TO5/0eh1Nb3NICu0jvG6U9HS1jqjR9Y1bwYhBrryS8Xad+/L&#10;Cnkvl8Lm/i+CDuW8mxN1+cq5yzDg440XDpbXCLT2ed0p8MdxkWzB2kqvBHUYKEEfV7NDK/amUNDy&#10;3/tyFopds0RzYNLe5xJU3nS0junmsNZ4IDzRH2VC19Ogndj4QnYS7TjOew1o9oW1Tb34uNvHXr80&#10;Byf9N8mrRuu47jI7dNryhjR5G5c9DKVgldXNrbNRig3YQqn3TC+fixVcsW4M58f0FJ1btD48C7zv&#10;LoIOVrqbyMtEw1UFJW6oQHUYaOXnk95UlgO7SDqU/UyDT+fzMd0U+GO5aZw41gujnx9xMXiN0tam&#10;lbSO1aCT9UUTbNAwpFdMakuIdWiwOr1iWOluKhWtmOnsLeV872g2i4DJJOmcsCrXvd1UtrXzsizm&#10;+yIj+orQLtndZoeGtvRVPq6yMUw0iGyX67jUc5YtF4vzLPudlw4l3xvEJnykNzbdOdHyd8kW8rkJ&#10;+CLeNF4tnOOsEryuoKUbQrbzSS6CDi2/3QS+H+bPxe/zMnjTEQ+oBQKBQOCOoZpJBd4DQ9OhaVOl&#10;li4QCLQx1I7mgaV9nzwCkwifBgIfFtH+ArcNi44ri9oHLhdRF4FA4PbBjzTRwwVuJ+IMvx6o6yDq&#10;42ZhkTZktlHHgUAgEIgH1AKBQOBOYmlpSUicnp2Bp8IzyIViSFtsESiXETn+FIGaUBeojcvvwoi8&#10;T5UskB6F7liPScl9j8c8Lk3T/fIgQ3SOBV2Osi9J32cN82XL9lYyL/NA/Kiinndc4K6+z/TckzBO&#10;pNNTq7fgIBunMmE/sjGdytUiv0qEHqtT8TfaCn0OMm9C6khsYJt1RNm/45A+eB5qvRhRJemU/dh4&#10;3GgXuc+uO18Bw1lfRYlK6PMKeoqfsv+0q8rjJNvL2LUb1g22ksSYBeo6dnkH56RfJuLFw5NLz6aa&#10;02TCbGG08rnVrJeWTSahY7rWibQTkdTVShos47OshhkyJxBCzjqit495Fm8f7HECvXj1NdGrC6kM&#10;Z1f8LMkdqTMO6YM9cp4lY4ajVoD6XxZtD2TPzijjkI4/JPNEBHPRysu0OvVo5ncHCU+oz4Qa9DQR&#10;roaPddw/A6nUGqKLl9LKympaXlpBHcBuxDpp7y84g+paYQ3RZxs7rxk+ORmn0YhzMDHAiu1hLG3C&#10;5misF5lHQ7brHLEVatspc+gGe2UMziT9OxqP4OsxwtpGSj+ED+cGvI7x1zJwtNiKLBSVwsmwKmmC&#10;A5QFkC6KOsr6XscROrAxFTksdoTYcqV5jFCHY7YdWaCF7lTqkw2NYaPaByvWy4SvEM5+ZDsYw6+s&#10;l6KXOG8PyqLQ6sI6tytpWw4TaRcgVsJW3G2kwfdT5s+eLb0vLu/bmS03KmpYkOOQQeVXrzLdHaZb&#10;anR+ZkCJJGJZW4teIkzoRE9LXPbq4jpSH5zgoM9UqO113sX7lxw/QMo2kTZkcWk5tyeGTVfqP8c5&#10;1Pu6W+Txd1Sf9ZXD6VSWOXLRiUutifXQTx8cZnaYQ9uuQVlgD+fbeQ61O/ezHrrRiNc4bEMKSWfE&#10;qk+3j+BM9lD85/1pOhAmVj/ZXOjRxfOaVa9brxtLwUErq5aX8RAFeoxXgXhALRAIBO44egNUDveA&#10;MQkWRc+1EKtCpzdoeP5lEUjeLomJmAbIkgutZXZ2i+O9Ek8Fc7683C8X5yl3rpUMC3Uag5wN+cTi&#10;dh4uiuvo+9ZxTSNWOeV8sGO2VD5c8pVlNnw5jPPC9nmTcbXln/Q1FykF/V70ah1oY8KHU1gqmOES&#10;8HlIVAkvgpKWcmagQ8svPV0d6aBRecl1I/UzJc288PnNw5sOc1mfuvS1NfLxuyi1xFjvbuR4NFQO&#10;rX14aO63EfU5NQ/nhdhzq8EC1oUwh2nVtgycB8WTrKtCU9Lrxj7EhHU2hVeJUuS7gJ6fGfT1k/s0&#10;UP7ckzZ5uSwP3SnfG9TxFErzYFC/YMvRqtY6yGRE3mTSilQUnegd+mYT0Bqef7np8D5dhPRUGVOw&#10;kqqDmlFChheE5tqXbjtavm3S+wPOth+oKTqbpuekcojOzoCg6EQITAU9NEy/OD39PeTb8PmcMG9e&#10;AdhWwLxpwyIHDSZxhUdwSbiC0ssubraXbgfmqwPr2zyHkrbuD1w0uOubevZI2e0A6gOZiAAH/C2q&#10;HCesDS4RV7enmwXziwwZMlfW68nWINKq0x4YR5Merb7r8HQuisVT3Bzw2OCVsj4PLPUiy6Jo1ePg&#10;kuOuE+IBtUAgELijkAkQuYyJD7ZnRsR1gxpl/sLvVH9lwbhsV+ZMmrxQbEBCp1jzLfych9ynFBLC&#10;8tJyWlleSasrq/KrduHqCnTYA+0KLANDFYZx8U+mRx1Xx88F2+UNJDc1ROdsatBHy8vLxVfedx0Z&#10;371lpW0zyUXBJJLskniOIpVjWYi22D7z1ttQyS9x9Bc3I6X8ki23Z7cwsfQHpU/I7VlsGa95cyth&#10;g+jmYykXPjeVLP5lQjzL/aAZLK+gT1tlP7YKeaW0Da0XbK0appYJRpKAaVQjkHogKd9ALgA77+Yh&#10;86afxFfw8VKC33HJpP0T35iyktbW1tPq6pq+PQVjjqUjxVbI/aquDliwHx/sMQuywFHmL/FZiTGr&#10;TLEzdnVWKFaLo5fHXGSim8ouULoLBO3YJD7LFNmxcIyQhwVAytSx/3LmyvwLabXow4dtX8K8QJtJ&#10;+DBYBW8yi+h9cJHkgi1h/ZzO9425LlgWoZUob3rEKtOJnUHeBJXFP1gtLXHcQP+U20QxKlBj2izD&#10;ZmWVY49e56iOXMnjD2/pufSSVPOdhwvDdnXDyEPtH7NFdpAHzYoehC19LtcvrCvOj2mTG4mNMcsk&#10;4riV/MlLQMn6xhGrll9MrWKPjJD6Ykj8TVXWZXJKjOkxrvuXwGXIq4W8/kfzgB0IO2k/rD8qBNL5&#10;qShGk6z3B+XCCz/XhTwEOYwFUPtgFrVvgsPha7mOhA4RwmKTSRkRRY8Vg46m62w6O9Lb3hAuCH/c&#10;8xP9EhauV9h3QYfRXfOzQkBHMo71Zdczci8N4xPWagf4eUGwTZ7r4tOJSG6w9QRyz4Og1oGZCrLd&#10;Evo0XveLTY4iKPuwR8nvfWA7uDHEqsmWrWMGvWt+G6YYFrD+hNDxQemxkG/D0zd1yhs7ZXzJibCx&#10;fIwlTiM1eGOpflr0OJBqviXn3xHpiQm9EkmUGSWYhV44o9NhbYFgR4Pzj24oeP9LUO5hljlZ/l6G&#10;8Tr2S04CthJLxHFKwpcB7vPGE6umbpLaDkAaiYyPXcfkeKHNizOLvkGipZsHYnqDqedmf5mG2k+D&#10;5IL8KfMaRerIxVkBeI/t5OQkjUajMiezdJP0es4h8jxiAS4KSXIjiRVo98FEibDeb9Fo9lkrnBvn&#10;ey59PxlRJ6wXOS06XWexwGJ5d4mnUkyFXdrCxuLRTCPUOL3/AWb7ywTvZgUCgUDgrgEjjN401IAM&#10;QjZhlS02ILccnDhAM43+DSjJAbwbhHlhruSvmXlBbjb6+uB5aPbzcAn7kqJz/6f69yv8mw//tx5y&#10;cwBh6k9GiOdftEDP9N3+8jFQzzQ5ruRh4QnqMXrdwgvT3FD6v+iAm+ArrX/WRY9Zx3iIAvp1zLoa&#10;jfWvC8UOtcnJntyE49REare3z6lcdGnlcYG8ivOB5/bJ6Ug4Guvf3PAhNJHH1HWUv7TBPgRs0PSv&#10;ulzaPnXi+0xGYhdyHHazrdx0g66wK317gY2wDt8GLrj0/DaTfIV3SsfHCReirAPUBepI+mzUjtjk&#10;/qksOZ3S8jGaXglVpqa7sZxz4Xlan8dDFL9yrADlb70Qxq6EyEZJYCt9GfswUP+yTe3oY8nH+j5P&#10;saFtcCb9IjrzHyhV4Bf1K/s6I8MFTMP6OtU+0tsEW6Q/SY4FOh50etMp5XYCx29PzCNlDsnoDCQV&#10;sk/i30exnfBvjUYQSMqTVHuyWywvF67KBHMQcTeQ7K/IVtw0ckyHpIvTd+OA+bR/3nMuyy/S7K/x&#10;rN/z6XShT41d+iZtacXdabKOtM3wPD0F4XJpDzKn4zxO/J/Pe24z+Y8eJNuNPkTFuRrykfkaK19O&#10;AOnnOH7pfLA/F2xRfrCw6NI7phtK+LQ/LmfCf54C9Gnqc9qw3jBHQ33pfBtk+2Ec7E5hx3bm288s&#10;LrTQ/iaTvpK+xjP3QXCsbpXy1/Yk/xYK4TPYMcw0On6zvqxtnKUTqRP+ECeP8dyfVCAAASroKE4u&#10;khm3GlJamQdY1+MQW2k/FEuZFllc+lkkeB3J9sK+jNcw0hfhokbqmuMN7IRS330/YaVEDvxQrvdx&#10;47no0sqjQZ7f5lPvW4IbvS5R8u+I7b7BiXAkWxl/YE/qj1Yz5RrU+sD2/u8866XEmc+0HgrpS/hW&#10;JsocvqHs2kbXfxlRbULpH10/GNcyRvWhbo04Z6fRzu9eGp9WZfG7UNuUEClJAerPg1qh2Gpdkr7/&#10;GwnRBvNW7kFA7h/TzWJXfvPfPFQfz0f4Duf9SPqrUTo+wfZE5xD6/YS2B7uWmUzfVQ5idXFxOQoy&#10;9cHCsph/aqrQhbVucULIPFrGHNSHzvWwNcJY53pknutBtwgXWmh/kzlxHNnfRWf+J9GvwJ/lR+kk&#10;xxmpQ9SPjelFx3EfPgVpa/7VPquj971x7oW2d4g45PlI2BZ1Yw8I6cDS9ZEMSd6dcY7T9mZ2Zit0&#10;edXlm8lFl1YeN4gT976cP9FNaZ/FuRfHnBP2WbAjs72kgY0S6TJ9/KJslfNCaceUib3iXDl15w2P&#10;P9tK6HLBO1uBQCAQCGAQ6iYxStWVGU418ZCwrB2x6gaxRvwFktD9kbrP3mBeJggMe1uzZwYmT2Fr&#10;adjNi7zbAgvfSGJVkxEtvbLtO7IHs1Vxbs5CK81lchG00k+n+q2ewFq4p5cUdfvu2jhlFcRM88dK&#10;2eXdMdvcYS4CTTPnAmNSLoT4ZTQvbrzfjSVfhcjUz0tLI4sP3xzODRxw//ydRUlSyWDOjoGJNFRr&#10;1Hw0+2CPi2IiDzjX2Gm57vTvw3nh936TSUzosuB1GE3ymJJpgwlB2wFieqbjFM24bVGzCM4g0dI3&#10;fSpknLGl1zAkMKMKToOZBvvUiVY32er8rW1B522my3UydC2jWSi8HivS8ptGreP5QEtvbeEbR6zk&#10;sLNg4SFOQPTZx1I32Rb1SnNLh5g5l/kged9gEua392fOT/LMYwlW+rAG2dmJTbbrhTMLihIrpu1E&#10;B+ptYejmcRG00s+iAv6R+shEnZDmz1I/vcWhl5kmknQauhWcF620gzS/9kh9mzoOoG74kIC1nV6e&#10;7NNszMr9W3AuGlpxxgIE+nXj6k8WMZmMm0LJtqGfyrLk/d1QzoteOqx6bOmE6p8e0Dz0VppeA2l7&#10;ga0wL0zXYh1f0t08ngetfJp0PtP+yo0voI8XQicJF0Bvf8Eme2gZkBmohok60WsZ0iXxNotQlvng&#10;7cp+bxAFEHDYE+jsqqXnp0bCCsxbSNkWy8PodXmZBc3vhtP7YF5KymnIufNTsXcfzWHiHtsC0BJp&#10;qRbhLLTS3EhiJfRyIfyWxxohw6QslV2RHWUffjHdxXISwzGElAUF7DHHGajDKocuF/GAWiAQCNwh&#10;2BCl44wNrnYjV0wK7Ea7QK+6heULSFJfnGFRQpkziVzZXijz/vL+V+wV0vL3BHyDR99eX8uqW/mr&#10;FtLKzjfGIT3/1mBlCen5twbZps7nIomVsBV37YkFHup8xbel4HD0tcR8e8oKyNd4Ix46uBd1s4I6&#10;Wsd2TXxd/t7I5enRiwtO0P7aia8aFsLJ/OtBJV+jbrLaIVE537i1fgAB0VFNSJ/AJb+m0NpHecMa&#10;5R5Z19jmvI3MsLyV0YVNLrpgn7lfYpWhGmUrjQtxJH0or8xHpPyFEV+Xz7YmdQMTUP5eB33ZEokM&#10;NA5phcwPLFnm/d5m0h9z0s5x/p2q/t2N9mMcD/XNQmwlzBc20AvFRtsA+0N9BTjbo1Ydyb+ZZv7a&#10;Nu1vQTVNcIB+mYiTWigLT2l4U/xfj91QF1nmAqyHzLr+Z9Hne3eo/qPQ19MffWIlv4iWt6LxLZAn&#10;KR2BJ5DH+SEOpl1dZVtgXWh9yNwM22780ran/VieL8hf7Rqxv0KWRXbt6MsZJOEmIfseGT84jqwu&#10;pfW11bSxsSFcX18Dl9Ma/04S9al/85V9zOTi2/DvRRCDjQwONk/iuCN/5y1zKpzZbAv8K+m1Negx&#10;b0adcTyXlxLoLK3M4TQv1BPHFbYdaUPdHHAaz9OvYSVsxV1v8lizn2TepD4tdSD08ZwwrWBenI8X&#10;8fTZqtTLOuQ1scNK5ghSHWwrE/sNGuW8zue5+FK2Oh7beNBd1+j5KYSN1I3lA1sZR7DFR/onjv36&#10;155oA6tsC6wXHXv0TZ18SIo1xTyYr5aF1zGSCcYkssyXoSssx5DPIaHXB0mCv8LnAwRwEdoJ6mmN&#10;bWZNyLouf2GUfaz3ZnJ6hDsiM2xK3o6mC3bUeRTbjF6XyJgh44aNCdzm/o5jPNrI+vo6uJHW2J+x&#10;3bAtIB/S+jO5j8O2yP1Qw21wkvVS4mqfFRcre7ZKaSOMlBrIpK0M9ewPUR+k9Y/vSR33bkPf5ste&#10;H4sPZ9kW0aFtCBlnW6PaSW31/IQxJlcQtx05P8styPbPOs1k/1bCFn8r2PeN0utreSiupdP6kWsY&#10;9F1rhRz3MRfIfZx8H8AxB30ckk8wVyNrUhcX15H6YGG99OLVXziZc9jVnfQrHHM6Sp+DOKXWp84H&#10;UX8cq8xmHpZ9zkeshK24606s+v2GUNxe6ZRin8k3pXErthziSbYPtJsltKEyZ7b0tA32KedcPl/n&#10;ZDOfJqV6BBw2Ouo4ImMJafe9LA00PYq+y09t8iJ6pl2szSxCrCZ0N4f63Yr0QfJ98GquAzgWpA37&#10;nNUVzpk30/raBsYYXtOAsOX3zPJdM9oPzDLzOZPz688rWmU4P7Ga0E2jfF8h/a6e02QvXo6Dsh67&#10;CFcAuC0QCAQCdw3yxQYXTnqyziOPxW1wfMos45WnIUf6wW4a+5lMYycyGSmDqOVV7EiF2fX2J+zr&#10;WjT0dIWMyOwFhumXVvxNoCzOH7VfJuOo5kQHE7L6wicvNSzNXCx5TOe8dh+CzeO6IDaBBi4T7xwk&#10;/IWQLgDTV5Q887bkn3U1i40Li9zwwW2lLPnYZxErSYbrBiE6tqzr2NlnoxI2E2/jqfG5WE643ZSl&#10;54d52V1EMp+ufbi8vT01WPV0Em7oc/rgJG0hdO2QzehPDbpF9F24Rs//l0SscuFuNutFkePzMfrF&#10;4tA8Ck9BPhjAhzrJM1DAtLld9cilhLu2Z4vtY5g1WjbXn2UpvpiPrbQQO2ZI0KXj/NluUpWHB1y8&#10;sKTLtLCjoBcgvEWwpizez6VdINbCMm9WvSXl3My3tZxA2OU1H7Eq5ZlFLi39TWQ5dtsU9n0jXzYj&#10;BSEqmXaxTvhQU/cwRwHFrPN5TWUu0yzOa3c92aHpg7mYMwAo92+gU1nlDVW/regcbsIOxGqCQ3pj&#10;nccQYXxtyKWlH6IsjWMaIqHXkEiNoH3hKdf/xY5xWfaLRmTK7l046wok8sbRL634Fju/nY9YdWHm&#10;aXKuF/2xhn5xBqXsk/Wn6JehD40LKnXpNIa+23KsfkC3iI+hE6rsofYWd8ns9nZj6JdW/EziuEnv&#10;A5Nrm45QV2Db8ZxMM4O2r2CPpV4cbQ7gr1v0oQC7lkHKzJJVgSpkjZXY9KDxwY7ZW53Ui8aqOFKp&#10;QW4HaIuEOUfw84Q5icX2dyfYUCmxcn7RcGXDDdUy1He2Jte2RLHJVKUSGlmKYoDz2l131r6Yh41s&#10;HLEiPfLA4a9ZVNboLvEksMdGbKdplW8q89Ll0eY8NtebWbI+KOsE4vfOVubMfKgL9PZN/xWer1/j&#10;4vc9D5t5LUJZkBNXGRZ3FVjh6r/815/9N32l81na2tqWX9Ls7Oymzc2tXDyFFsqY0SpnT1fZBwKB&#10;QOCDo0xEMQwsp23IG+lg/zQdHp6lR48+Sffuf4TxmL881knRaDxKp2f8X2oueuNKxusz2EAoPOWv&#10;ZkeQ+fv+bIeIeSjZzbHww//7Ho8QkmRL6XQJZcvH88MP++nly8N0fDRKJyen6d69jfT5Z/fT7u46&#10;jvMU5mPkAdtTkuVDmUn5ZTXDUFuZ8nYusmCASrd9oa+6N++dwZfy5TMdKPMJjacfx6fLUC2n169P&#10;0tu3x6ibN+no+CStra2m+/e3UD+b8uu3df6Kh/7L/iTkLRFlP8MkIF2rhSVapFSdP+ckF77lTMC2&#10;Ru8Zuv0n2IyR95jtFyaqRZtB2z1FvR0fnabj49P04sWb9HbvUH4N8uDBNuplC3W0lFYxUxyzXWOf&#10;QtQvw6Osk1e1Y2FdCc2OWsZn2cKSBiSY7iYu5sWFFh57nmtPozQhVJT0Raiv58/fpR++30eft5R2&#10;76+n3XvraWt7NW1u860eyE/6MGl2Jd3pGfrghD4bC7pK1ef4Mdsqlpvsfy6L1sHcyFnTp1on7NhY&#10;d+o//rbn1asj4cnJCG3nJO3sbqZPPn2Y7mHLcZUPSxNck1JH4BLaImoC+bBE2matdLqNpV7oGXqJ&#10;W9lw3MaWtXKK8Zw2p/DrKaxevz1Jb94cgQfp9av9tLG+kj7+eAf92WbC8JJW0JfpeEKyPrVNzsO6&#10;nQ6SC7YEZV3fvEXPelK9T9iWghwi/YiFa/uLKH1LGtNwbqjzw6M8xrzd28c84J380v3Ro+308OEO&#10;6kR/8a7+szrR/IVcspx37WhtyIe55WLbm7eUkst5yu38lPOVdWHM52+P3Af6qPEI9QW+fHmQvv/2&#10;TRpjnr+9s475/1ba2FhNOzv81SfLA79iQ//qJIJh7M/KqDlCz/o221hai3hG6kWclP0Fn4pbMWoj&#10;bowwx+nXr4/St9/sof2MZYx58HA7be+upfsP+IYBOpxzZghMj7x4z07z5nmDaFXPha6Et3tRj0CS&#10;tkJyzsT5UZ4jkYyjH4WUczySknt7J+nrr1+mV6/fpFVcx6xvrKPdbKRHH+2mFQ40sFmSRsB6IHV/&#10;QzQgdKsXO8oCHj83Qpy7ed6kyDF8Exf6JfoJFqJiXTAkN/zREGjJ8YrzsefP38jYv4brmHWQ1zGf&#10;fPwgra2vIi32h/pIvA/APov1iwofS3thWdh+aAOiok2GVadnGlhK8y262SQgXYvFSrJIidgWWsfV&#10;p/pUfAyybxqNl9PxyRnazFF6hmuZ0WiU1jZW0tOn92V+trO9jrbCRneMdLhG1apR/1MtMtthvkdD&#10;7+d+bbEjuD7LeUo+n/9BLPwYoALRVpZ1bBjLtSHfBr2cTo5TOng3Sq9eHqGezuStEY8e3cP1Je8B&#10;bKB9nWKcGcFaf2hAe+bFL+e0/LqOpbHItQnOX/hL/eR9lilx7F/GWE5yv4L+bLyS9vdP0rNnB2n/&#10;4Di92z/A9f6S1MuTpztyfbnGYYbtgX1X3uq4jxxZ6ZK/yqY3myGW9suFaaWcN2vJni1r2WKlMtsA&#10;aVasH/Yx9Dv901F9SpnxKmMoSoeHo/TDs3fp1ZtDaVN82+buvc30+RcP5Q1E3IvMG2Q7QrtBe4MZ&#10;35qi+7TzIe+fxLxPw7ZAxqrW3pRFj0zXchykyPS9sxI9/QQfyNvpp1HrSe838nebbE/5ewzUwwmu&#10;Y549308//LCHMeYEc+aDtL29kX70o6dpe2tNCsB+zHYs8zMZS06ohcRrUNQR1GIijGVoEfDEztf4&#10;ogIxS1YLqWteYybMk08wLztE+zlNB4dHaXNzPX36yQOMNVuoPzShZdijXnmzUtKxvpGpbtGWZpD7&#10;k+LcoYXuot+5lesT2arfxHfmHy5sPGwry9oH8TsZvtGeY8t3P7xBn3Ys87MN1Mvm5grmy7tSL7z3&#10;X48hpMGHWaY7s/Ccyz6pz0Ul68CFYWdvFO5Yh0G4kn3Q8fEovcH4cnw8Ti9fvJN5GPuyL370WH4P&#10;hUvOdHKk10RsL9J3ijzK+TBv5HW6im0+NzDDED3bp7RN2s/HRer3Zp8J2oZYV3LcGGO44febHGfY&#10;f717d4J6OUvPnx1JeAtjyyefYk6GMWhzGxUjPpfLVknLlY1hdt7Iwi3j8naIBKSFFiREmbkva7N+&#10;v6ZTEvIGSiwaD7K7kHA+BoDj6bff/gHHOcY8FHOfpTHkA428QLDfITi6BwKBQOCOgYOODTzyhbr8&#10;0kifBrfXfCr5lDjfroB4+7sL2NtSQ+JghysOjm+XB5lgcQe2Ey/rwXGg5WSNf8tmX5py4WBsb1vj&#10;ha28sldeMa2/tiq/xLJjNdsLggz6mTcW8Ef5e7vsT/EpfMYZtLzCW3xqfsW8DXVxcsKJ85n4U+Ly&#10;xEiyLKS/9eZDYBLd+dOdQabjvFL1XRzBupG/9OIriGWxCWlnKec5KwpbcT2/mGY1sD1LvcJWiHTc&#10;QsV9Ybqb95tJvcRVcg5r3mBgKsy3/FuiE/RhJL9EGPNiB86UmxKsQ9RX79XtrDPU45ncEM0Kxksd&#10;wgYXuNqfGe8GeL7Ps0g/hkXGR/iY/Ri/uJFXeJe/J0b7gZ4XobyJQHKc4V7khoHUD5LLuNOR+anM&#10;8YmlCkzFtNN0ShzHFXtluY0l4ndUCqnjD8el+bkobnb1wqnsI6SfmAarAJL9DHwOv8vfeWPcWF1N&#10;aW0tyZYuLP0OBwJxkNYL25E8dCDtQ22kjoRsaxqWtIVar30aWrrbDe27+CYU9leO0g70HLa3pLFN&#10;cHxhFZCcm/FHA4eHRyC/3Bmnk5H+IEUtQHHn3fLppYF+tH4J6z6p49iu87kRGgi/fONDHkcg5wEc&#10;1/Uv21ifvD6z9qHjDv9il3MHaUoXDJbxJqP4mX2KtAuOBVodUiWYHykR4PghhB3C8pAHotgyTng9&#10;gwtLzsd0LOdfe+Rk0URmQ50m6KQG6Eue2zJ/Nefi/JYb8JoSIq4t0Vb4N9IylpzKj+qOoRzxy4Zl&#10;tCiMQ8trqKM1tBsZkNjG8o938o9tepD98jxpUC0CA5DrTfiYYw3rTr70YZ2cjOQBNWHVduxeAdua&#10;J+87se3Z2CU2eQkMgb6B39EuhHAy3SxjioT1HGbfR1O2oxHG+8OjYxn3T1E3fIBDu0P1NxPI/Jl5&#10;5ToLNEBXqbu0n6Cbiqt6gQwdU+zLbPrX5rt2D1L6PyPsLV7nx13Y08N0Ng8cJAZAuV5i+iqPmwX1&#10;E85wtzW5T/ELjlkofVAm+xrpd1Qv84DsF+3PcM1v5BiC3FjvyEjTwp73DVZX+TfgGG/cbuX8yBRd&#10;C9PibgTsAGr6ulCZ51x3Hro66LGzYT1oH6RtjDL7Nf4gnQ+pK0/SyTHHGvZ6NVx5TAzMhpz/qDOj&#10;1J8HHWl6daz0bagC+R6GHGVCLg9uwEbskaf0VWxDrr5nUdrlXQMO2e79ShuoKfEQEM/5Lv/C3l9b&#10;8hpRCP+rnB+SYmUFBkGX2rjbOheVQ3HUGxvxyFPB/k0qD3rt/3Q+bOM7/85Y/8ZY5sQyRlV5Uofp&#10;N8TMHF/2EWiDbYT3x+BvEr42P4rr0Fb48Bd/mL6/r/fLOP5ISqkbtdPaM7+r7+3vqTXmEmE7XxCW&#10;jMdj98q7h+vyQV4ROIIEAoFA4C5DBtXp1MGV7HR+BGSwYz/tZRAr3U6B3khzpNLlweRKypPHtwg1&#10;63Zci1hN6G4UuUzoWz4wn4qLdJIjFWH+7nxekMOXQax6bNncBGKlnBNMYzcfjWU2atn47Erc5D57&#10;+78AWv5BT6kFtBdtM3aBoIs2IaXeoGCCvHGs8+xsrH413LK72xT/EEWnbUYv/hmWSKmfwYs3X1E9&#10;5MzD97Mpi3rMQlArK73ApdUvHcyqD0nhbC+Ssj9uHVt21556JJAzLVx0spKtp7aR3E54Y8zd3GHa&#10;yfbQB1JN5DmdOe8mW/bXn1gJW3GLUr9461N+SODQjTN2kzqPN6WukJcspWi9fQTnJ1ZCL3egXIVR&#10;B/qFqD2grnpdNHnJJnNGE2uiLmeLWBW24m8KsZrQ4ePYiGebwVYg7aUjIvRTp7kEYlXYir/ezEUX&#10;J86LVj79HFgF/F5NmfsxPgA15g+i+OhA3q+MSez/ch+Ys5H5Gyh550UTtFmXJVgT4wwo8+bsXxlf&#10;ykM42m5Igbi1G6t8HbXyntQFPbFSp2aYmz1gWext7C9v+cgVQxvNpybW2Ph9BpXmH4NpGDVIxGsf&#10;xBSGVv4+XSv+YonVhO5GsF54KF72YS6WDiwPH5Q+jHrf57Ca2JcprW/LVdbzGdPzRyLc5si5WRaX&#10;341iXX6RcWSkLT15AWKRWvBthqKrj65+crztO1OyoGyLi+uTcUGhW+CZvO4ThsW+U3b10ifjOkjO&#10;Lv1FE6te+W4isXIUpxUO2RVdMVbQ/UaDS1bS1TS04qYRq8JWfJC+5QNS7Mu4atvw0qW7n4MwKXEc&#10;p4wMe5f387gMYlXYir8xtKWnx2HlesElpjz4PBqNMGfmDRnGOLsJ+nyUWAlbcZ6GVtwQsZorb6GU&#10;fRg8XuunNY3Klw3Zzf/r//3/POPT5rwwefzoify958cff5oePHgkBbdBhAXLj+MymUL++iGX3LZe&#10;x9dszDj4QCAQCFwNSm+du2X+9eLS2ZO0nO6n77/n3y+O0p/99O/Tj370d2l5ZSOtrGLis7KURvKa&#10;8rEMTvq7ShD9+5JlZBv+faa8MpvjBp8U9xfmQ9BS9QdKkxnXTyu5nWKNeQHLQ46WjtIpbwIsraV/&#10;/ucX6fd/4N98HMhrix8/3kn/8A+fps8+vZc21k7T2uppWubET8anDvx7HT0cnSDWQKwJtioDN2ED&#10;fhtmyLw7WcHwUDrC21+ftCbxHFBKICv5pcAp/LmcxnxtOqz/9NVh+va7o/T1N8/kl+33H+ymH//4&#10;Qfr00920tbGUtvkLdyS3LFgf+up7yViVTegXC2qTE0/IfViMShY/X9oO0+x5xIul7c4lCsNpy/lT&#10;fEMxt0mEeYblSxwl/ci/TsEOeOGSpE6W09EI7RrVtL83Tvvvxuk3v/sqffPNq7S+tpF+8uNH6Ysv&#10;HmAeuJ7u7aJiAH9uy5cM3A/P+bzkUkFSMOxlwh+VpurrOgylbuVU42rSTuYylJYotTYT8lY08PDk&#10;TPjP//xd+tUvXyBiNX3++U767PPt9OTpJvo1/m0BemO+tQh1Kn1aziMtjbCyN+CwH9Y2aOUxu67W&#10;iLrMLdDG4r39PGlr1HktlrY72nnS1vsiGDa5g+QLtfVDDCyhY+Jfro047gC/+/2b9LvfvU6vXimf&#10;fHQv/f2/+Qnq56G8QUXeaAO7FeSBUTKh+SV+T7oCxdLKibRHtkN5ekcsfVl0Hxr2MmHhFobsb25a&#10;jcV4zVbBwVnmHPQZ/Ll0mk6XeY6zzZylE8R9g/Hlu28P0g/f7aVvv3mbHtzfTP/qb59gPoOxH3OZ&#10;zTXWC/+2CPnKL9mIaeXrwP4zS3nbhsSyqL25gMl6RArLZ2j/dfxVpVVof9HB2gO1XQzqRf7KiF86&#10;oz6g4bxvKa2KzL8q5Hn/CvPK16+P05/+9H36/e++Tpsby+nnf/U0/dmffZQ2NjbS1hb/GhfNgUNY&#10;Bv8OVwXmqe19eH41BObROt5ax7CXiaF9XUXaLJtK0AtU0Dz67ukFejhB/8M5Pd84NDpeSn/8/av0&#10;i3/8Tm64ffLp/fTjnzxODx9upCcfryLPE+SEMUbGEW1/HGukPFJHnIijkmHFOL0+QCxMGKtjkJXF&#10;jiGnF/hy1rqhtC3cnLQM0YfsUnizkw/WcDg4XeGbOPigAP8aB/3Z1/vpf/6P79KLF3vp0ePd9Mkn&#10;j9LTjzbTT36ymdZwLcOWtoJKR9OT/Dj26BdzzFB3ZCWYBjGdq21xxlAfE8PT0nr7VlpiKP20fZ03&#10;LbecZWlI586sC7WT81ZE2vFoufC4l8XPfNPjDz8cpP/zv3+Zvvr6u3Tv/k568uRh+viT3fQXP3+C&#10;/gxzMaTMuQrngc4YhspMdHFdjt5+vrQd5k3bwnnTZn/go3+xpZpTnsN5a8iatHx6AqeP5PzkFzFM&#10;yzGFbxZe5httVzcwTz5N7w7B/aP0q1//Kf3h91+l1eVV+ZvPzz9/nP7Nv/5Z2r23gbSoS6bjXxdi&#10;jsz89S9PeD6gb+Nr1iDZ3gmWkteiHUxmDXsMHzPjtH4JDSssL5/W6+p4n7aFxdL2Q9PT5uoaQBdZ&#10;6g1jAv+ucG8/pTd7o/Tdd2/Tv/z6+3SMMebB4630V3/9edrBRT//5msF9bGJcYbzPB1jViUn/Q4h&#10;Q+qA9wQ432C5ujrSck6WuZNb8PattIRPP8t+sbQ+dh6o/y2fYeiZhtxhyv6K6XgfZRnzX/6952h8&#10;jPN8Bf3YajrG2P/sh3fpN796kd6+PZC3Df7kZx+jTjYxB7iH8WScVldpj+uf8TLmCnxjx3Ja539/&#10;9dpEDYvrjrc7YoanHf2iab3ustK20EpLiecnlzwnknmTbrvcsj0HGvjxLPFvV49lLjA6xRzqdBNj&#10;/lH63W/35K++Xr3dS48/Wsc4s53+8i8fp3VcX+6ucU7WQFeUc4HJ81AImaH6GBn2MuHtWlg0rddN&#10;S9tGFzvdrqDVufmkiGbd8LvoN28P0z/+r2/Sb373DDZQLp+lzz59kP7jf/gL+Rs2Xg8tYWzhULXC&#10;uuW1vmRmGXazA9Opn60M7NVkNJKQX7dh6WjjZYLhi0zrddPSUqrTzsD0AUbAHI00l7ejcu4A7h+M&#10;0q9++yr95jcv0snJUXr37nX66KOH6T//p5+nj59ui8dZH6wyUsrM+2TLh5A58qwjT73Xaed/d1yE&#10;ybJ3FaceI20s/jqkJXycYci+TmugXtMsy/dHGq8+BZZ57cEzmrOAJXnz8x++3E+//Ofn6eDwMD17&#10;/iLdu7ed/v4ffpz+4i8eYp6W0uYaEuMjSW0OiI3sqd79IKwA09G24k4sZtoOaWPx3v6i09a6Li0l&#10;YweN0xmRt2A9cE5FmTb8C+KlNMK86uiYf726n/7lV9/Km6BevjhEO3mcHmPs/7t/9RRj/1LaWkdu&#10;uV1qH9WB7bu7ZuzHzUKdk8LKSJgFw14ewtWlZWhabh2YPuchGwtnXQOcLx+PVzEXO06/+e3LtP/u&#10;KH311XPMuUYY+3fTv/0PP8M1Dcb+LdThEf9icQXXm5uSlq0tYeyR/KXOUEreK7U5Br9cQxznJXqP&#10;hvHzHcmi9930CO04LW0uk6COa2HI/qLTNnTZfzxuShz7eb4fYIz59pt36e2bk/RP//gc7WY/PX6y&#10;lf79f/4sreO6/6OPNtHC+FfReo3KOYD8FXtpQwB08r1m6TBtvwx7mejK1B9Pp6VV8PrarrE1Hiz7&#10;7EOrlyul/KUpVQDvd9AP7969TL/4xf83ra0dpQcPn6Wl5WNcG7yARTvP80Lv+57JrDn9l//6s//G&#10;X8zQgVtb22l9fV0eUtvc3EIBuwPWE9SY4cSCnq6yDwQCgcCHRx6o+Ddx6Yx9/QYGoDEG4NP08MHH&#10;uID4CDZ8HSni8eFrzDm10QE79+mSVsUOnCCRiJLJTz1dbpGLYijOk2DxJfdclFP+97oEVtLzF0fp&#10;zVv+T/gYF6pjjGvr8p/6u7vrmHRjasaJmmTWLxvXMp6DGlZ08QqOlaVc2bYX32S2B21t8HFt+vja&#10;tg7X9PG1bR2u6eNrW64zslJ9YXb5Jp34WP389i2/QAD3DiTML6Xv39/AubaRVlfO5EI1z00EzMFu&#10;9Zm6Ta472es7uU/DsL2XhzjNnmsfrtlIi9Vk3CTLmuehkAH4WIhAZonHUn65bu0FTfRkxL/1OJO/&#10;8zo+Pk0vX71FHR2ijaymB/e3UC+buPhZwcRbpopATgxovoS0Qsik6RCfSZhchy03H99R85ouD3HI&#10;3stDHLL3spLo66bZc935bxKMJ8yXWj/ovtLz5+/Sy5dHuNhZTffur6Ne1tLW9mra2FyWeuA8Xebq&#10;OQvdn7Ye3XPOExFGQ7+cXh7ikL2X5+X7pOe6k/txLXqbIVmpK9aEry9c1kPPG9RsZ69fHcsDN3zN&#10;99HRMa6ZNtLHn9yXL0FlyMxJ5cFd+p7pcJUrF19LGEupoF7GU93lZFl8uI5rccjey0McsvfyEIfs&#10;vTzEIXuVFblFSATPc3Wu2MiXlSrzAcK3mMPs72Mesz/CdiRjP29Oc5yxBwc5smgOuZLmhPSt3Moe&#10;FbrvPixscX1q6km5xTreh+u4mnW8D9dxbU5gUIn84Bt5MAantfxVJ2/4Q2Z7GY9S2se88hB88+Zd&#10;eoVxZnV1KT15spMePdqBvJLW1vggFLLK81KFyrw5JL+El5DtcV7a0tIPheu4mnW8D9dxNet4H3Yy&#10;jxdCF0d62za5knQzOOYDanxbCsYX1tfbN8fpxYtDaREc9x883ML4soL2w9ueqEDpx7qbmlpNXBnZ&#10;n0GStun7NNKXe0ge0vlwHVezjvfhOq5mHe/DdVzNOt6H67gO9KHVB89xcS02MudlG4Iv370bpR++&#10;P5S/keB8eWdnU8b++/fRXvhtDhLQ48yDMm+IUshB6CFDmEUDxVm0taF1jH36+Nq2DtecZl/H1azj&#10;LWwahV6jcKva4g8LZ8p5TVuQY8z33++hfg7SJuple2c77exupIePN/WZc7EmLLWGLKcu3EEth8rc&#10;lw1D8ZPhOq7W1fF1uKaPr23rsGeWZMOV6Tt2UM0S7z1gMCnzKqg5feIbBflUJ/96Ta5jcA1zjAnz&#10;i5dv05vXe/LlDf/+5t797fTJJw/T+vqqpsV+mQ3/xKXUAgXkVc4FUepW6Y/J5M52OtWe8OFJuaWr&#10;4+twTR9f29ZhRRf28bUtFgh9nafaK0yLa070Y0cnCXVzhmv/E1xjHkrM1s56evr0Hsb9lbSxzgd3&#10;+IUEBiPshHUgtQNDXx+6D51ndDrPWj9kZ/TxtW0drnV1/LS4Wqcy0enmIFb9fNos5zQC2l9pKnkA&#10;mvcBOOhnj5+O2ZeN0itcX54c8+1pZxj7d9Gn8VpTH7ZZXqY9cjjlnK57Y8f0svi42q4O1/TxtW0d&#10;rnVDcitc64bkIbbtLaTX34TVSKkZQC11k1Pmaxlex5ydrWK+PMY15kni3xYej8Zpe3c17Wyvy8OD&#10;fCh9DXXgcyzIWZ8XuTSZ3XENy61wTR9f29bhWjckD5No6QfZ6lOwKkRYr0PQlx1h7H+2l1682s9V&#10;eoaxfzN9/vmjtIJrGS2jthlO8vTHnIT1ZdyabLRFZcLqtm/XoqWr5Va4po+vbetwrRuSlUStm8pW&#10;HVTsAfZ8ew31bGn8G/xXaC+vXx8him+3OUa9bKUvvniSttGf0Z/i9ZJZTrnEh0MZg7o746ygMxk+&#10;Ri8Pccjey0McsvfyEKfZ1+FaNyR7msTTG15VsdvmeGs3uMzEdf84Pcf1Ja85Dw4O08bGWvrk0wfS&#10;l3FOt8oLFxh3D1RYLiBWc1EWbqfTox83T3pvMyQPccjey0O6Lkxwy3O+i7c4lfzShQk9v/nDQY4z&#10;R5icvXj5Dm3lVObP9+7tpu3ttfT0yZbUC6bP8K2l1bXBQtxa/vOSmNT7PIbkIQ7Ze3mIQ/ZeVk6g&#10;NjAKXKDohqAGnK+NxsvpEGPM8+cH6fh4lPb2DjDfOsV1/zquYx5ARntZRd+HeQG/j+XffCpsfyAb&#10;BFHaZz4a1iVYzh2qTJ5CoqUfIjHpPx+u41ocsvfyEIfsvdzWEX5mJfocOTo5Q32M5Puy588O5cVe&#10;bC+ffr4r95a3t/ijgXztwqEFyfSaVXPO2cD/ulcLK324jlN04Tq+CxdIIUxjsT2Lgp6pwM4b6uUo&#10;cMyHOCe/xnGO08bmPo6LD0geqNEFQvzFLVfxBrVAIBC4G/C9NclfUZ6dPkHgXvr2m6P04vlx+ujp&#10;n6cHD/8csWvJ/gaDv7zktEaGAQzAVPJijm9MkB4+9/v85Zj8KglhxnMM4MVf75ewBO1lPMkyN8xT&#10;JKZgHKkaD/nSH5Nr/liAN91oNjo7Tml9La2sbaY//Wk/ff/dYdp/N0qHhyN5AOonP9lNDx+sppXl&#10;I/BE3zZ0auOTlsPeoCZ7VBU2FPpl55hYymXHwDLTOTobUVUPpuvsVeYx+zif1tuqvcZO94/ictPK&#10;FJczMIZ4Dsi5gFh5kwZ/1UZyGpZ/mZZW08tXS7hQTbhQfZNORqO0LTept3CRupHWV8dpnW/q4B2g&#10;XCypi3xeaZnqMnflFN+XeLMnhtIq1Pcar7Ieo1oO+YphQu01rYa9vVn1MZlWwfbi41rox7O8Zqm/&#10;YtN4lkZLlIl6YPvlW5v4pQ3JN6idjPgralwQjVYx/1tJ33zzIr18eZDW0IaePN6SX1JtbqJZbaAe&#10;Wdd5BqtzQt139xcI2LcVbyY0H/pKS63hSWiGuqd56sVAneU8lLaG6Sy/flqF5auYlLq0Kpu9hbsU&#10;Cq/r0p7yAgfb8dJ6Ol1aS19++SJ99cd3qOP19Ogx3zjALw8SLoxO0un4JK0srcrDa+kU7VD6NOSC&#10;fi4tHSMfLPI2At584zenqC8ubFdSNLbhln+szC1omRevF4PGc1F7DXVpCUvfCnf7VTBsco3OXtuX&#10;yqq3MGHpNV96iSTYp7E/Ox6dpeOT07S6spNevFxK3/+wl/YPMM7sH6ade2vpi5/cSw/RZjhk8kFo&#10;5rMC3y/T7+jX+CUr30jAuhnLG0lRz/JttpXFQJkeoWSyhczOyl2jtvc5XXRatVBMpu3H1Zg/Lc8u&#10;PlOuN0M5zugTAKfL6NMwllPNX6SNcO4/f5XS61ej9IY3ql8dyxs6fvrj+5jTbKZV2K+unCAPvsEO&#10;/pd8mLvuUdfDKCXDxmxbR6g6WMuYpLLSH6E/Xg0P4zxpNX52WsKnVx015heLlfHd5GKB8T73ISTX&#10;fCiNvwSVPodfO4+X08HBSuLbOp4/f4252QtO1dLnn++mTz99IDd2+FYOuotvGyh/ySa5aa5c+HcG&#10;K/4VawKUSdq1lqDINqcs84ch0L7ziO1NQxoexnnSavzMtHms7fLw+dm2DyaRuSlNAc1XBJME3M8J&#10;2sDJ+Bh9Ffqr5Z307LsDjDF76KP4BTXG/6fbaWsrpa1dvtXjEH0h5s7ydiG2v1WQ9cD6R2Wjb9R5&#10;H3RsU4hjCWU+zUV2zpWGtWQaHobZq/X1Tqvxw2ktrCiyfBHNLzAh8npGmgzOf86DlzZQL1vp+bPj&#10;9NvfvMW1zAmuYzAne7yTdnZTevCYb5Q6gsfzm+1QDbwxuoa2pD9G0Dbky9ChK4tBpm+lvxqCxXfH&#10;a7l3x1fvq4/OmvY+tYaHYfa2r3nSavxkWvZXuc/iR87lfO6qFoY8rzHvlfOaaXlO8wEncl1+Qf37&#10;379IL168lrem8C1q9x9upI8/3UQfNRLrZdStjC6aIVfYSICCaQDqEBJFloWdrcLCHfqafloNDaf1&#10;qH15mWnNJ+YK6UVw7jGoD+xrPiqhHtBPnY4wz0Xfv7oKz6LBnI7ZbjBHW1lPy7he4dzsQB7kOEvf&#10;P3ubfvj+pVybrC6tpCdP7qWf/uSpfKnD8eXsFNf/2Pky31qEcLl+4X55Lsj5YOVgmUg7Dr/V+II8&#10;9gjKwUEn8vz+8VjUtx7zpLXQJNRaSRnpy/FpWsWkTuoMlHkz2tTh8UY6OFxNr98epu++38P84DRt&#10;31tPn3/xENeaZ7jGZFs5SasyziAd/C9ESN7ImX2o9xO4RTDf+OH5YmXojpBhLbPF9TEZ309LMDyM&#10;el8WUkxPa/FmPS90SjArb3qNvsvHBXN5ezrmaatrfHM6H0wfIQbt6GwLbWFT3tbx3Xfv5CFo1s3T&#10;T+6l7Z0VudZcSpgjpAO0PeQzwmzviA99rsoPCsbyEA7hy6T+UOYyZNl85eP6mJWWYLiF90/ra/H9&#10;0urYolvq9Fwt90p7QDqOMWwruJbhw5ejEd+MvpP23p6iXkby1o79w6O08+As3X+wnr740S5yxHXo&#10;2THyzOUqG/Ravh8SIDyx48mSCOwwc7S1M40gNWJR/7xP2s5+3rSMNb3ZDUPuZXESluUCnxRqRvGh&#10;6MOjs/TN90fp+csjqNkn8bvTnfSXf/kR2gnvlfH7VPRly3yj7Wkan/ANhCiTvLGbmfI80LmG7cTm&#10;ygqOPO7+g1v3QR3TkDmfLKt/+nF9zEpLMNzC7LQaa/l4tPOUOsj3k5vJMhjFedUq5wI4NU8wL8CI&#10;kcbw7/HJcvrhWQKP5eG0/f236cGD7fSXf/GJvHGI5wR6QGkfcj+B/RcfTlvmQ9PsDzfBDewBZZEx&#10;m0bs47hXHiF1/giJVmHVXnGRaX2+LUzbL8PEUPraXkNDabV9IYb3HOX+IkISjdpYRrtgf4Z4vuN5&#10;DJsXr1bT198epqOjo/Ty1Wt52OZnP3uYPv2E98vQl6HvQ+cHdyMTfrBLHdv9XodB09nXL30wX83b&#10;jtD21MqHOh/f99X50/q4FsxerQlL3U+lcTprtVgl+yjOAeif5eX8BrXTdXAVbeQ4ff3NG9TLKL3b&#10;G6WHD++n3e2V9KNPt2B7mtZX+eM03VPXN+Z9cZN9ruvFoLlJJiVkcn3EitZeLiutj+tQcs1R3Tjj&#10;IBNUEQp577f4z/oWn1YbD2qKb9/aljHmh2cjqZcXz94guyNcY25ijPkY9YL+b3WcTjAn4A9wNjfY&#10;b6GW0Rf6e3F6LcN7NmyfKAO/l6VeOj89jlzQmZjPCiiGnS+VnWelDEKilbPZEJbWUvu4Ft43LdbY&#10;8O9SRcZC3/KfU9jPnZycpdevMAc4PE3ffHMg48/W9nL6/CecE6d0/z6vWfQName4FmU+HKsQQG5o&#10;eXJfAfWMuUG5drH5Gs8BLxPlXCqbDD0mpfdttqMChejOT7/Nss8QKn8dLP+Cwbkf9PzRCv+mnHOa&#10;P/7xf6atrRPMQV/hPDzGNcVzTXyBEB8hTylePKAWCAQCdwNdb61D1+npGvp+PqC2m779+lC+EHn4&#10;4CcYB36MeAy0ufvmjS35VRiHAenXeUGnNxA5TpRBhZMgXmxgHOAvLmnDfekXWh14ATjxZSIzZ/5M&#10;gTguOvT2IReYmDBgNtd7QG15cyOtrm+lb789kuM4PBxjgneadnc30mefbGCLdEsHMD/CHA259x5Q&#10;w75QDv1LSYRkoNYtbxV4cDzMK9DSQ5YkWZ6A6TRfn1aOX5L3j5dhQnXiRamPnn9y2hpzpZW4SZS0&#10;Ui9qP5mWE27WOexxDnCsl3qRC3o+fIHzBecEL/xP0ya4lvb2VnBBtIIL1HfpZHwiv9J99Gg9Pbi/&#10;nlZXRrA4Rp0gz1ws2XsuA0ulzJECLSd1NrHKqbJMDKVVyDHleO7LjpGq/vF2adVe47mW+MqeoTY0&#10;rcaTXXjhB9QQNEvdb5aLVtskL1rGp/q3gry5zAfU+AABL1D5i+izM77afj398MPr9ObNsTygxjrh&#10;X3uurzONptVznhuWVY++PKCGCXdXglnQfHITQ9mtvH1YfvPWSwetExoPpa1R9sV4kaq0Asu3Rhev&#10;YJgySdnCdVqv69Lypg7bzdLqJq4tN9PXX79C34x+C3V0/8GKXATt7I7TxvoBLkqP5cEBPqB2hvrk&#10;DSPJhX9bsMQbb1jkBhK/6NGteI7tSshOdNI/XCi3YD5YvF7ETNYlbdaYbL629BZPjYJhyqSPM7lG&#10;Z3+eB9S0W2FfNpaH046Ox2gfD9Leu/X04sU7hE/S4dFx2sRF6lOOMfdYF7wwZQ0up5UzhOl39pXo&#10;25aX+WDBIdpjfkAt37TmXg3cvxw/VPQHZfqL+to/NSyt2dPsstKKTdbUabERWZDTesxMW2I0bfsB&#10;NfRLuEim+hQG/Guc12+X9U2de+O093aUtjZX0xef7eLalm9QO0qrvHl6eow5Dx/Y1bkJa4qYLGUH&#10;KUnusLg/s81H2Ejbld1kOSamRQb9481xAzhfWurEQuMH0qpll556QkeOHJ+Pm/Yq0Y5paIH5Xrmh&#10;oDmNsOIDN3pjjGPMCtrOehqNUT+v9tKL56/lYYGPP9pKT5/sShuzB2b58ADrhtCHywgpNdoOH1Cz&#10;L3YMPI5ufqbHyDJreZiHP74aPCKJZxka/rn4tNSJhcbPSlvGRhiarmz7sHFZTAHmlQXxsYF5n6AN&#10;8AG11VW+we5+evnsKH3/DcYMJN+9t54ePtxM6xvjtL65j77qUMYXfUBNv5AoD6ixX0PfOPiAWub8&#10;/lHQRuJZ9mufljqx0PgqLcGwgXaC+gE1vt0R8+DTJYzpK1uol9308vlx+vIPB/k6ZhP1so158zht&#10;3ztAWl7L8O9WUS+oBs7F1lYw38Zc7RTjC9E+/7uyeFj/NgyL1+Ml/fFqTL2vPmpffoh6obN4/SJb&#10;qPVBZZ631rcwbz2v9aY+wbGaDw6sIY9N+fHT11+/Ta9f76XNzTV5gwrfnvroCdqGPDiI/gqZc896&#10;Cqh/coCCaQAtpyqyLOxsFRbu4C30XHP+gFKPl3aTaT0mfHmJaRkjVFNYuAfUIOt4wxC/ekY9YI5r&#10;D6it5QfU+KAA7y3YA2p80/AhBh5+kfDqDf+u6A3qgHO4ZbSZ3fTZp/eRHx9IA9H3cX7GexVnp2Np&#10;NxxbuEu5tyF9G8vDLYIojvrWSNi2gx0zofaqK/6RPKGH2WX51mNaWqaeDsbTlqSMHJppJ3VSZ2g/&#10;9oDa8ck25skb8ga15y8P0hhjxtbOWvroY751AGPMOubEvH9zuo82ow+oLYMyA5cve7AP5Nd/QA1t&#10;leeMnCsgdu+PV8pLJeMq0EbipY5aaTX1NJy3XsziPGBfNTutnvP6YJFa6wP/J2l1nWPDqT6gBv+e&#10;ne1AvyP1wrenHh2jPUDz8DHfnrqU7uE6M53xXtk7tD3UKh9QO8QcTB5QW0tjzv0Af7zFt6LLR3sF&#10;9fK+aRln9heRVgQZY5ieeual194ekppjDOdPK/kvPsfrsN/FGHOGuTLfcH+aDo6O0iau+fkG9U8+&#10;20ZeaDMjztdYt0jO/WJLWpk7YK9ZxXhCy22yQtOqbHMBnkdaZj1GscZmEf+8T1rGmf28acW26NVu&#10;GmTezPEky5bWz4d0bs22hLkz2sHL13xbN9Pw4Y9RevBgK/3kxw9gg2tSXMOMRvvSZviA2snxkfhx&#10;ecEH1EodiKori8GOU9N1+Uhase/HeZS0sJd4bObxLTErLbXMoowXeaNo5ynzYN77JabYM4rzKs5z&#10;1zEXODlBm4F2BF+NRisY+9fTq1f69rSDwz2ZM//kR4/kLyQ5Li2hvbCM+owG2x3vw9gDalsg/y6P&#10;kSwLxxzYYxFPlmOEhRw7TXuFFdCGedCimVZiiClpsVFf+rQaHsKstMRQetp4e5q10qpEMB/G8Z4j&#10;rwu5T67gLz7wt3QCC977573mNbSVrfTs+QhjzHF6/eYN5syr6fMvdtNTeQiaczD0ZZw28OYB2xqL&#10;kM//don7YFuZff3SB/MVX8lxMGx7msyHNmJBe6xoe1V1KvElLcus9r1UzBzIFh1hK30U5gD0zzLf&#10;8Iixf3S6gXpZl4fSf3j2LvHfhvhW6Pv3d9PW5nL65DHm1ajLNYxJrA9C+0Yi74ub7HNdLwbNTbwg&#10;IYbteHu+zcdrx+gxM63EEFPSYjNvvWgapMpR6u8KkqEIQlnkATXr31TfEcjHeJYw9i/tYs68lN68&#10;5VurRun1iz2kPZJ/6fjpTx+jfaFlLR2n40P+201+QA35j9Hn2b04Ia9jzjYg8T4c+zLO16BHepsf&#10;zgs96jlQDHWuTgUXkekWqUP1iWIyZ/UxLLK9WM+oF8P7p8UWG14PMsQ2oz8aYMwGtkvp3R7r5QzX&#10;mCO0o1Fa3zhLj56O5J7mNqbU/QfUcM0q15YnSE+/Y77GPN0DauoTxLKcTiYkrKoKjJej0mOiWU4r&#10;YLSoNR9V2DbLPl8UWPtQnhdIxWuwZX5vwTkPenHM+Xn9/PXX/4jzcJR+9rO3iD9Oa+vPmJg5XBji&#10;AbVAIBC4g8jdPqYPOnSdYdAdj5+mszEfUNMHu85OH2BQeoS4NbkRzItyDpjyS0yOB3JxzUGXNxDz&#10;TZd8QbeEC5PuATXY2RggWweOEzagypghQieXwZZhkxUciPmAmdw6YRR4PD5KyxsbaW1zO73bX8HF&#10;KS6OxnxD1AomDiltbRxiy18cvkMC/pWRTQZ4HByIMXHnxIHlFu8oio3Al82VWcB0hk7y8YpGWu+L&#10;WWlr//TSGmgzR9qencHpvH2VVm8W64RbzwGeC6wP3jDjRT+3nBTz8hMTaL5F7ewedLvpkH/FIr/2&#10;GGFyzRvUY0y0T9LyGBepmIfwfOIik7y821KmcjyE08mJkGUBw14mBtKaPOV4h9MSQ/Zzps2yXmBb&#10;2OwMDR3srT13MdRY3tom2TblATVMppdX+AY1tI3TpXQy1gfU1td30/raTtrb498VLqfVlfW0tjpG&#10;e+Ebn1BPZ4ew40Uub8YhP5kQ6h70ATUQE+75wfKhnOIzsKtkwPKhLsvnqpcLTltszY6odS5tI47n&#10;9GT6SftT+JM3d5bXt0D+wp1/WbieVpc2caGwj/o7QJ2hv1t+Iw+osb5Wl9chow8ba1+lD6gdQUK/&#10;xP6NDxujneoXsWyn3B/ILfm+/pkrrYOoXF4ml2QmNNIKGml7qNMjPFE2hms7QlsVPcm3O3H8YH92&#10;cHiS9g+P09bWY8Q8kr8t5BcKvIBdXh2llfX9tLSCMQbpWYMrSytp5WwdzY/9I/Kk3TKvdPkGNYyl&#10;qAt7QK1ZFqsXk4neMZhscLqF6+aapS22eTTgGMM5BNQ6JmP04cNpfIsagnzWnPOVk9PtNBqvoa8C&#10;seVN6c21I/RvqJ8l3tDhw4H5DXa8kcCakotyzdeKakUhqGMZ7Fd1GlZ0pfRAiOVk95szZHoVEFHv&#10;RMJuhwKvu8y0IuQtoTpXdGxVkPFdJFoxDdsJb/KLNRaONfwxA7wOcXl5De2HD6bxi9EtyFvpEO3n&#10;YJ8PCJymna2ztLXJX+bxoTSM//wSFHPM0YnK/IKHu6bfuTe9gZLLIiXJLMcBbZb1Bo/dFLTjMzui&#10;0l2Kb8+f1s8mFa38iKzLWfix1FSSbwkQfIPaYTo+PUwb6/fT5uajdPhuJe2/ZXvhW4pO0+raGHOF&#10;I4wjGGPOsMX4IQ/aos/ig9L2gJrsD32jzvuwE44xea4vdcB5Is+Pqf7xhat0A/65mLSGRn6XmjbH&#10;YWv31/hlHp+9PFtBW0DdrK/vpI2N+2l/bym9ebWGa6nVtLa+BB18u7SPRvEcWz4ItYoawdxamh6u&#10;dVaWpW+z9rTMV9+4c0Jh+++gZciBqWgchz/eiWMknK7nD6DpH4PXOfv3Tpv7KvYP0Mn1rJy3HIsB&#10;O2fzGzYIGSc4BsHXS7yewfhycrwuf78mXxisIJe1U9TRIezQXjAxEDI7cawrAzcW9pC+rSqzhL1M&#10;+LRO1/MHUI6X+NBpiS49r93Zr3Ohl/QBtUwx0/rh+L2M85lfLMsb1PgAJq4R+ZdEmGzBFlxeRZtZ&#10;Rp+Gcx1jzhh1c3SIesOuWY38m+/NDVz1H76VcYd/Wcg9nY6PMdZw/qwP3EipSv+lZSFYHi0Tj4Xl&#10;4pbnjR4bLQXlmAHvE5Nzfm3/uLReN5dv3yct0crPy8S8aQE6HeQXDUtLuMbEdf/xaAv1sqLXnOis&#10;lvhg2gbj2U/xxzcnmCu7B9Rkzsz64ByN+9A2KV7HcbA9yr7z3E3KVh+vlMlkg9N5+2Zawqd3utqe&#10;4XnTFnlBzJ0MrcrmtNgdH5g5S4fom9iHwXfgeMy51i7G+oeYny2lo2OOG4hbOU0bfNsQ+j0+aJtO&#10;j9PK6b6+BWKEzI4xyqC9LOGiaMSHPbEP1kaHhg8uvF6ud1qde0ogbwn4lP2KjDFMQ/LM5n0wvRfG&#10;B9Q4Dzg920bcA/RPmDufbKP+UD8jjOlLb9LGZkq797EP3s852Yc9xijshrvk3kj2qfLJ/atuFVoi&#10;1asspgKWRubPfjKATUl9Qf65/LREtmvGTaLklttHDuWtSbRi/ayiP9tGX8YxA15DmTY2VtLODubV&#10;x29l7nVy/A5jCmZma8sYiw5hsyz3A2SMQZ9oD6jZ9Yz0adw3ZebJOFmLQAOVC2hpOisnwpfu29lp&#10;KVHVfsCoHxJYWkNvl/045s4xgr/lwEiCusD1P/Qn2CEfuBmdPkF72UUd8GEo9FurS2kX15kr/PEz&#10;/Nt/QE3nd2fo53R+13pADf0gd0zM9JXB67LcszdbsyMqHe0t7wtLKwLo0xJO5+2nplVZ7svYA2qy&#10;gr+W0S/JA2oye4MO9XL2BPWBOcD4NB0e84dR/AeIEdoHv4thnXCLVjFGPYzRApBZd/7YPi8B5XAo&#10;5OPt7a/SDfr26tPSP8Uqx+ma2kzYnskPM9hPwcOrvBcDj5/iOmZlE/Iy5tJ8SQWGdgxD/OvoFbSL&#10;jVVe84/TqtxDVti+DL60ney101HKXtJQk2Xvn56vRMhbYkZat5cOlY72lvfMtARKnM/NSUDvyyx5&#10;sA7suoFQnTyUXmSNk5cFLO2iD8MYg/bC+QCvdc7GRxhPltP9+xvQYS5wspeOjw5w7bKStnBxw+9m&#10;Rsf81xTNR8vHsvCBN963YVDjpG9rjHHT0FlRsmM3LcNZlijK/nizPfdvfq7jBFPsreyD9XJxaek6&#10;zncZ0h/48WjQGuS+Mq5hcC3DewGj8QbmALh+WeFDau/Q72FcWsNYwl9LcffY8PuxdXnQS+tmSe7/&#10;s19cQx55jp73y/1YqXyJTG5rcwp/vADz5I94VENbs7ctUPzCawRei+l5ze802B+srfI7W1wr4Pzj&#10;38jy3tPBwZc4B8fpb/+Gb4g9wnF/pxlcIOIBtUAgELiDKL01b2ChTz9b2sAA9BT9/076/tuT9PL5&#10;CIPqI/ATRG9iEObDLbxQYxrr1/VCm1teaEsPL5MtUB5QO6aRPqCW36LGm40ezMlGBj+P8DLh7TxW&#10;eMGPPHmzk2PUESZwS+vraX1zO+29S2n/AKUZLeO4eENtSf4Ob2Odx3YAcvLNG6HMicfBXyxiwsDB&#10;GUpOJm3qL1/KypvWhstJUcKaxDYCK7vpii1ls0e4yLoRlLTO/kLTUlaxwOum7/cUvuIbBqhDPbOO&#10;EfBvUOP5QJ/qA2prmGjz4YGtdMA32404YRunnW1+SY3JECZ5K5jEneF8k1+0Yzk7ZS3ojqceI1hk&#10;V86JMutGcFFpCYYn7BGemtbZT0tr6OWX7fUCVQOdPTU5kG+yKDkx5gSZGXGyzdfj86Y0fxHNv/na&#10;TG/eHKWjwyVMTDfT5sYS2gsm6iu4SOWkGm1M2hrzQAG0L+C+2LYZRrbQ5NLIWmxNNntJKxp8tGyl&#10;6IBaS2wnZ4FZeJm48LQQSvyUtISJs9ISPq6ANg179s3sgU5X0Cfh4ubt21E6OthEG9lOK6sHqC/+&#10;DSsvEN6ivZyk9bXNtL6Ki1T/gNoSb4qijcn8nTeQ+EWP9dssjJhB1ALofkXsyqwbQY4SXZGd/Txp&#10;e4CylxcocpW+pK0M50lLFBsIpWxZKeVWsdh1YCS/zMRYs8rx7zQdHp3IQ2p8oGM0vicPdPLhNHJ1&#10;/TStbx3hYhUXrMiMzwXwF9MrvBE05g0CtgVeBPKLH34RwXMferl5gAQoVF2WoTITZksUe9CnJeQY&#10;r3NaCCW+kVYT8QtLPiDDc5sKkOPPMv/ec6w9HMdu+PNwtKH9GtoBf1FN7cYqxv41vvnuGG0Fvk/0&#10;P+sD7YvjjHxx0N+vlYkQHeN45S4i0yp6ZVYRcXnh/Cgb+GP0MuHTGhjV5ae4jLSET2/2fOiv6F0m&#10;JjJWzmd7QA0RnFIyDd+Qwr9gW1peQ/vhA2qwGm/gvF9P+/tH6d0e5mDLZ+neDr/U0S952B74QM3Z&#10;6SidnJyk1dUVjENaL4znDRQVuQf1rxYMtAOiNsu60TLacZgVUetof9G+PW9aGhV5EDCyhAKVxT1l&#10;L5PxAtQXerJ0cnqINrGb1tcfpP23y2nvFdsLH1hP8gaVFbSb5ZW38D3/eo1vhkQE5/vs0+QagGC+&#10;/gE1tlFrpzwvULdgfYwMW4n8oda6ln8uKq2BUVeeNut5XrPO5CFnujQ/oLa6ui0/HHi3l9Lr53wo&#10;ZwXh5bS5haueFYwza6+Qhz6ghhqTHfENd/LXa+MR+j7+mhofsrdnKGBLDYtAUpZwLqxZa8h0Xcgf&#10;E8FwkXWTrRVe10pLTPgHEHsVS369fZ07rY7nSvbm7LjgfDunc5xc0/LBAYDXIvwxR6Kv+Ubo8Vo6&#10;2uffFp+gn2Pd4Qpn/Qzthn/PinbDmkGHyH3Tr/xylLvuysw+T2VfTn9MRFfmvp3hKtMSlv590hKU&#10;9XzjuQjfwle0lWsaSax9N7l8hut2jA/2BrVT3pMAOW7zC9DTvB2hLfC5tb39UTrc5zwMdYBGxb9g&#10;3dleSUdHfBMU376CvLEPzp051qytrqWNjQ25HDnl/Dnft2ZZCC2NrmWsExlbq8AMf3wWQ908/vlQ&#10;aQlLfzFpc9uhf9B++JD6+Owe5s3rmJeldHCk8+VlzKk3t9Fn4dpybfVYaw/XLMtnSAP/r2C+p9cq&#10;uKZBrtZeuSeWRb/cMWrZJspMWcUCr/P2rbSET+91E/YIny8tjwdHWKUlLP1wWg1PpmVbQp+D81fm&#10;VGec7/JhDbXh3Jd92fiUb6+9l45PztK7Q73Pd7qCetlC77WM637+Hf4p2gfSr69g3Mc8bhlza76B&#10;fWllFfMH1Anzs4ICpcyunBNlpqxigdfdlrQKWlkmvEfG+S4NSLYR1A0oD3bkB9TGp9vohx6gj4OP&#10;jzcQTnK/bHT2Bv3UUtq9jzpAW5D7MtIP5f1yF1h0bkxQ0n11Y40K1GdVttH0NgdgQFIiXHyQoy7K&#10;P5efVtsWMZSWsC9mBXCUfOdJMVt0aekLvWe2d7CKcYbX8/A3xpPNjdX04D6/dD5A3Z2k0cm+zMU2&#10;N9bSyRF/tMa0zATngDygpv0WArKRcsrHymz2uu+6zITGajzRlbNvb3YGr7uMtLSR68c6cYEcpUg0&#10;oR23pQpyWJBP3K6PxBYC75Ct8AFZyJwl8JFzPpi+f3gP4zx/dD9Cv8Yf4KykRw/WMLZgXoa87AG1&#10;FdkJ70+TfEAN44z7i0/9ktxyVtjxyDE6mcgbgbcv8VPSEibOTKtisSPmTUtw49MSXtfb10BabjUO&#10;K7nHwfOZdoiRB9TeYasPqPGvV3nv//DkPq7912WM4VvU+ODgvXtLaB9sG/kBNWS6wjk2M+fJICcE&#10;+y5uFSZZWYhcPFo2y2wo9sjXty2idbxEl7eCNiVvn1bFYkdcZlqKPPeLXc5Q1xKrlET6gJr4c0XH&#10;gjHfBL28iXaS0uERakC26J1gg24r3dtGG0MbWJPv8mYjN1OgCNOB8nIh/HF5mWDYy4TfQ44aTqti&#10;sSNq3cJpqZBzk8C2Z8gwhay0jBkWmX2Qbtn3yCgMvc5tAfRho7NtXL/rGCNvi8ZFDdvIxvpqevRw&#10;R++RHe/B5lB+sLO9lR9QO+H3mtw3mNtOQtvr/lqa5Ib75/0aLQf1PH+6s0nBvIpONiwnkzMfykNp&#10;tf/U+Lw7QNN2MmFhwsQcNWhf2xEXmZZbvmFbF97fpA3GfYwNvD7k+MIHO/mX0pyX8c1pO/f0HsDq&#10;OuZwfPkG94Uq5UPpG7gGkh+twSe89y/z87N15MFrHJZL9zxcZlVaG2NUFkuZe2mz1tqXwCIlpcol&#10;LSg/FsP18jLm9XwhzeiEL6hgudF74PzjX8mu4Zptb++3aXd3lH7+8ze4DjhK6+vxgFogEAgELgDW&#10;W2N0YaeOLr17QO2Hb0fy2tK11aeYDP0IJlvuATWk5BjA7lxu5PNCQr/QUnDCwxv6V/yAGm+qYSZg&#10;D6itbWynN2/Gae/dOJ2gKHw168rqcrqPCcTWJi5DV/gWFX6xg8kCM0fZ9KKUX1bzRjkGR04ksqd4&#10;QyIeUGukhY/GcnHPCTe/3OHNN9SyTLq7B9T4xQMndnKRiond8fG6/KXEESfTK6e4SF1OuzvLaZ1v&#10;7Eo4byYeUFPf+zIbSjnBucqsG8FFpSUYnrBHeGpaZ2+yTLRy2NIaevll+0UeUNNfC+KT2zAvSDnB&#10;HvNOknzptpZevtxPhwcIrW2lna0VXPhgUrp2mtZRT7TSCTvrm/1GJzNDkZE3Q7IDQHQmSwEtrWjw&#10;0bKVogNqLbGdnAVm4WXiwtNCKPFT0hImzkpL+LgC2jTs7QG1ES5uxjj/X78+Tgfv1tLayk5aW+cv&#10;qXhhcIS+bE++ZNvgA2rgKR+EkgfUWBe8IIoH1IoNhFK2rJRyq1jsOjCS7Qa+XGE/xxtrI3lIbWP9&#10;IS5St9LrN0fo2/h3U2gjGEK2743kzUN8OG11hX0hRij/gJrkN8K4qg9IxQNqalPiG2k1EUaDOR5Q&#10;G2Mcene0inpKMvYfH3PWcZa2Me5vbZyh3lB3G4jgWwug5wNTHF+0XfT3a2UiqJO/gEE9S5hpZatx&#10;lCUtIynLwvGQ8yPN0B+jlwmf1sCoLj/FZaQlfHqz7z2gVoCjKUr6QM9nmS/BXr4MxTLCeT7mA2r8&#10;ImZpTR5QOxnx13iraW/vAPMzfVDgwYM1zMu2SlqSb/nUhwb49gG9gcO/p5C/qcK+td2oh7W0LCi3&#10;BMunshwvy4gCW5HNiqh1Q/4xOwOjLjstjYo8CBhZQgH7eazFP6bvxxegvuwBNf7F59ravbT3OqVX&#10;fCkX2tjmJsb+HYz96+zP3qEu+Refa5hzc56MczoeUCs4d1roGdYH1PjAAG9wQp0fUJO/+ORbbd+c&#10;puff8yb1kvwtzvb2WlpFP7a2+RbGvCGNNsbxHX5fW8b1D/96zR5Q4x6w425kyUChqGXRSI21NmVh&#10;jbM17QmxV7F3jEXWTbZWeF0rLTHhH0DsVSz59fZ17rS8njWyf+CciNcw+ZzOcf4BNXb98vAS5sl8&#10;QG10grHmzVk6OOBD6RjJ1/h2u6W0vcvrF/4dJdrPsn1xx35J+yEpswhsr1pCX05/TERX5r6d4SrT&#10;Epb+fdIKEKE2ei4u9IAar/nlLRuTD6gdnZyml6/207t36NtYBytruL7cSg/u88H1Axl37AG1hLFm&#10;NOL9Dv46nF8+oCfjW6KkD2M5tMRaGl3z3FANtrn+DP74LIa6efzzodISlv5i0ua2Q/+gRvgXrKPT&#10;XVzzr2LuPE5v3/Gv1flFDt8EtSo/gNIfDo7TWu8BNbZFbZcyR8ttkvUgZSvjDKllmygzZRULvM7b&#10;t9ISPr3XTdgjfL60PB6cj1VawtIPp9VwnVbntOhzcP7yLbTygFrah6+xLxjR/3wDBB9Q4998sl5e&#10;vzvGPA3XObjW39phvZxh/sUHB9A+MFvY4ANqmBSu5AfUEvq2EfPh/qygQCmzK+dEmSmrWOB1tyWt&#10;glaWCa8JZj+gNuLbBsf3McYsp8MDzp/P0uHJQRov8e+kl9P9h6gfnPbra+wfucO8X+4CS7d72w+s&#10;eP0CSde0Z/8mosgEY2wOIGNWDhcfFPu+TGjaPrzuw6TF0WbDobSE3LfKfT0bCMdlxnW+srT0BcYZ&#10;XM+8xNj/6s2xjCN8QG17az09fbKNfuwI4xMfUOOPCFfT1jrfgofrTc0QwDnQekAt74tbLTP3leOw&#10;qctM5BL3jqt1jGZn8LrLSEubeR5QK/mAlEsVIJOSlB0WN9SJiK3EYz6A6w7qGZK7zuNV+SvJvT2+&#10;lVsfUNvaXEsfP93GmM++DD1jPKDWS0t4XW9fA2m51TisMI7MekCNf/G5f7gjf1nIMebgUN8G9fjx&#10;WtrZpn9ZJ/qAmrw5lZlLm9Q2wnwMJklZsLKyyP6zTPgyG0pa5p0NvX2dljCxS+vy9mlVLHbEZaal&#10;qK2IEo7HLKUONFbGBrHAOc577Wxgco8GMzPW2dIm5sRnmCtzHsxrGczLOBdeR908WIUpH1DjvbLZ&#10;sGsZ7m8u4CCszP64mv5xMuH3kKOG06pY7Ihad560qqQveS6JJqdl2GVoKRgWHVKIr1Av6HukNqDX&#10;OTO0fEDtdAt9V0qv0V54rXOCAB+Y2txYR1/2ADb8l4H8gBomAvaA2vhEH4RmGaSuRW48oCb75P0a&#10;LQf1LLOeSx2YV9HJhuWEXg6U8lBaHKPM11WXNzltJxMWJkwspRywr+2Ii0yrtcoj4nfLqAhEyPUp&#10;xgf+8Plgn2/p5ktQzuQBNb7Z/uEj/nCQP1AbpTOMPcyUTW7yAbUj7IF58SE3vb/p+6J2mVVpTYxR&#10;WSxl7qU1rRkRFilKlYs9+gS+OXEJ19cruDDjuTQ6HqcVviABNnxAkg+oLaMvePnyX9LOzkn68z9/&#10;iXA8oBYIBAKBC0LprXNXzleNjsdP0ul4J714dpbevDpLjx7+DBfbf5nW17blZpbcFoTt8goHMZcY&#10;W/t1Cwd0yZ2Di01+8lUqhxouHrQ2jZWJQ0fOrhs8Ee6nBBDHQV0G9jzeYARLp7yJtrKafvf7V+nr&#10;r/f0TV1Hpzie7fTnf/YgPXy4JjdEV0A+AsK/CWXuvFlnN/X4BjXmqceDY4aN2s1fTrMjat11TWtg&#10;1HxpcdmznKdOEql+4hcJPKv0Cx6cO5g3jDERo3+f4fx6+RJ8tYeJ3XFa31jBXGMLF6ob+hDBKvyO&#10;841P8y8jP3lALe/Pl9ngy1nHM1xk3ZTjIS4qLdGzd3ktnla1EvaJCOaXdWZvf4sjyHGqsQC3Sk7f&#10;aGr+5IY32jjRPjxcAlP66qsX6cXzQ3nY6aMnW+nJ4620u7Mib7qRvTA/UC9ImAfWuTCUmw+oWXwu&#10;i6QVlYbVqoNaa0x9vAwXWTcfLC1h6WelJRj2aQmxV7HLC4K+DWopnaCyThD+4x9fpz/9ga/A30Bb&#10;WU2PwAcPltKDXUTKF3e8mYCL0FN9SFTykQdH2A8D+csc7auNCn8R2SqzwURG1fG9tLopx0O4bBSS&#10;SdkIvExY+vdJS/RscsS0cgtKBhBgxDekcHuCCzWSDzZ9+91J+vobjjFH4GF68Ggz/fRnD9KDhxsY&#10;Y/iAGvPkjVB+sQP/M09pfBh3lpkHZdaJ3oQjqCF8Ob1M1GHCREa17OtjzCaC655WwRuXy2UcVmBs&#10;WebN5VN4VNvMCOPF9y9O0vMXx+nt26P0+vVh2tpYTz/6/B76s420yTFmU8cnuckt4z76o5wv11bG&#10;/p7y2vXPU49X4jg/6erW209La2Awm01PS1nFgkXSEj6913k9wfPZ8mBsN9awjSA+n+Z8aJPzRp7f&#10;vMk8Gi2lt+94A/Q0/fDD6/TNNy/S+vpS+uKLB+nTTx9AXpE3EHCM4t9MnYzG8iACSfBtObxpwrLp&#10;/qQkEidwzuvGG9mIfX28hB3GVP8gbLKBwbnSUlaxYN60hNnVefTg7M1S+5VZ4HyZD0KN4Ff+YnI1&#10;ffftQfrjb/fkwY+HD7fS04920u4uvwxlnryRyhkZOjWe0/KlhO5c12xPbFcIUV+cwLLQ/2xrqvJR&#10;RdaNwErv7S80LWUVC7zuKtPiVIfvVctZEL/3P8PYoH8/vIK4lfTs+8P0u1+/TQf7J+n+fc6Vd9Pu&#10;g5X05CNej42QL/pFjP1sD6tLmAcs48qGPyriLxBQCI5duQi9AlBLfVcutm219GU2WFIeV4nPyqHj&#10;NcxKS/g4A4M+LTG0L7MzTE+r56SQp7NkBFp/neMkBzmvVaQd62Q8Xklv34zTH377Kr148TptbK6l&#10;nd1NzAE20KdtJb55WN7eBeacJb3bMDN8NGQ62hXZ7KH0MpE3Am9f4i8pLWHizLQqFjuiZJOVkhZa&#10;BvXHNpq25Jdjl3iRgv6fD9usrbIOEMTpzTQcFeQtHZTBvXej9Ns/vEjff/cy8W9a1lZWcR2zm376&#10;kyeJb+3gvGx9DXlyH5g789fhfAsBH4jmpSv/Ts8KUMpOlQh2Xqhs12uGXGyBxchuVOz7x8lEMy2E&#10;En9JaQkTZ6ZVsdgRk2nVRzK/YmL0TXsHy+nFy9P0CvOxr7/dE9v7mCd//sUu5mNL6f49/hwN9YBx&#10;hvcP5D5C/lGgtEnWLxfkx7RaB9wzmAtK1bQyGywlkc0G0xI+/Sz7i0xLmDgzrYrFjqcl/8aL5zjv&#10;2cnfQGK851trJU7GHP44bT0dH6+ml6iXP371Oh0eHcn489EnD9LODtvNOuoEc+aVM2yRH9rHMh/g&#10;xB7lfhnHK+7PCgDUZZlVZgOjPlhaF09cVFpDNkF6ROQxRsdaxMg1DOuH98z4MDT6s/FaOjlZT3t7&#10;p+jH9K3db/bfpfXtMa77N9KPfryb1tGX7azLXTLJRvarOXZl0g3Ac0BD2oJ0/12ZVZC0IhEqcW06&#10;y88foz9+szP4/M6V1sUTl5GW4MbyEB1tZaOGklYkyktp/3CMMeZ1+hJthu2Lf+X56NF2+vnPn+B6&#10;k77mA9QnaQXjyjrIObVANjwLuj2il5RttwdIWdU6xs5qUjd0jGZnYNR7pXXxRJ2W0RYeguSjYmO/&#10;WSBsjIVNUUOQHijfl2Ffx7/45A/Tvv7mJH3z9WEawf8HR/vpAebMf/2XH6eH9/kQ1VlagT3HF3Rp&#10;SKsPUchDaozlfWp2aozSo0AfihlG3q8vZ5F1I9YGr5snLWHpLzMtwbBPSwzZD6VlkNMkCaE/s/sy&#10;tOOMLOUfDopPMW6cYMz49tk4ffnlPvq1Udrb35e32v7sZ4/TJx/zzdyn+QFCfXAw54a6UEn32gfL&#10;UJeLtCSWIpsIvG7q8epGYOk/WFpn72WKHDVKGkuQwfOXFDWvAeU6RuuDumP50eBq2t8/Rpt5k46O&#10;RunN22PMx7bSg3vr6ed/9kB+zLGxXmU8AGumtp0FltuOx46BwXn843exaFrC0r9P2m6L83UirfpY&#10;5LzSubBqLVbmySKzD8o69D+jU9TLwTh99c2B/OPAt9+8kOsWfo/59/+KLw7h/WVe4+P6H/W5upx/&#10;AC0P01ohuCV1/iwqKyAh+zPqmGTjnaGnKxvsJ+djZW6n7Y4pb8Q/XiZciUoOpmN4wh7hS0trAsD6&#10;4pyJPz4XY3mwcxXt5Cw9fz5Kh5gDfPX1Hq5t9tK9+xvpr/76I/mR2r37/A4GaZgXu8Kl5bTBCjvj&#10;3I4+sTriWKOl6PzZlcGXc/H7BDmxGRElElvLO6vYl/PHJ/x3pRXMZfStfewzWG5eL+A4EHdysp/+&#10;9OUv0sbGYXry9Gvo+KDx98jB7+j9EQ+oBQKBwB1E6a3RT7M751Pc4/FjDEo76eXzpfT2dUoff/SX&#10;6fNP/wYD0bbYC2ErD6jJ9Vvu06HkWExw+FYBWxlgALnZy48OyR60Nl1OKUlliMkywXCdlgnyGKZf&#10;wMBgjAQjDKL8lvSXv3wmD6ntH3AiMcLx3E//6m8+Sk+fbqbVVT4NLrfXOG8HOMbpw2kM6gNq8hHo&#10;Q1cq58385XS4KWkZZbrpafmAWrbJkfTTskym8uQUan1Ajb5dSt98M0rffz9Kz1+8lgfUNrfW02ef&#10;7WC+sZ12tpbSLi6GmEwfUEMuOH/y93ezy+ziCYaLrJsm3jct0bN3eS2cVryUw2ZgYH4ub4JfzuSW&#10;VkAba4vdl9VsI8wAElTUMg9+h8nJJ2+Evts/S3/4w/fp++/2Ev/i8/NPd9MnH+/I3xY8uLcm5dIH&#10;dfBBYtSw7kUy0w13oVCBFhMXM0zryjUEyS9H2/EyXGTdNHHd0hIM12nFXkWRCdrrA2opHaNy+JDa&#10;r371PP36X94iYi198skWuCm/PnzyiF9Msy/jjWrkhH7M9ieTfAa4A+4cbN3w6epFzUxWIW8dGGXx&#10;3r7IupkOyaRsBF6einOmFRuuKGfjwXJnu9J+5LzH+IL2wl+z0+N/+OO79Mc/vknv3u2nPfDJR7vp&#10;r//2Y1y47cjNBL78iXmusE5sHJTODKmRn1yzYuddnZTd9srZKjMhcSoWMKplX2TdNHFd0xIUl3kB&#10;7ZXA6bLeYGZb0QfUUvrqu4P07XeH8jbIFy/20s72Vvr5nz1On3+2nfhX0ltbzE/7WfuyyNfBMJhG&#10;C0rzqccrcQhAkc169q20WqA+5kqrmwm8T1rC0nvQ3vKwtHqE8A1cme9n6IM3Mg/gTvlGiJRevR5j&#10;nBnJw2lffvmDPJz+M9TLj3/8WN8MtbUm5hyT5KGBVX0YgeDb2PilKkP8JSnRm1GqCuA5opIdI+Na&#10;x2tJpvqHYZ8oY660upnAPGkJs7NtE9VOZIi3zGaAb7/lm4dZN8fHaDd/2ku//uVL8f1T9GGffnZf&#10;3nD35Cn/ppUtDJmzvbCQoLVFXaNu/EFYETQSKsS7aILhIutGUJI6+wtNq5sJXHVaRks7KRNcfOhe&#10;eUCNN5/ZDpbSd9+8S7/8p+fp3d5xeviQc+UH6eHj9fTpF2vy19NsB/rG4aXEN0xxnscvRPmQmpwP&#10;GGts39IkAYaz2MVB6uZqsilxRLGHUOKzctbxzkpLSNgnyvBpiVn78pieltco2MI/2v8zkHMSkYag&#10;JQAojsfsz5bTyxfH6Ze/+CH98P0L+bLt3oNttJXt9Od/fh/jjNaH/G0G0zGx7Vc3Ity0B9QWSqti&#10;G7CTeBy/3UxnUlKmSjkxN0J5QO0M5ze/mMGIgyDbhzyUhnh9QA1hXP/zS7Zf/sv36M+eSXvgA2q8&#10;/v+rn38q4wz/5nCDD6hxB9gh53P24Bvz5fWQFSAfjhTCysTZn+EmP6DWS5QxM62KTfTTcjzAWM22&#10;hVSv987Ss+cn4D7mza/F9vHTLYz/D+WvVx89XEV7sYcHSJ3vCWTHeZaBeNuW0uSC6n5FnFpml1Jk&#10;Yigt4dPPsr+ItBMFBmamVbGApyWfiZE6QHvRHMYIs6/j2MD6WZYvQvnjtB+ev0u//t2LtH94iPzG&#10;6fMfPU3376+nzz7dljd1oYrKA2p8hor5ywNweX5mZfLIxZu/zKDprjytiycuKq0hm2j6HFmuZeQa&#10;RjodbNGpwYoPQJ8cr6TXr08wVz7E9eVRev1uL23f51uHNjHGPEjrqJh76M/YbmQHVo6yKhsIbD8W&#10;6iK7MlcFFnQ6kyyHhfyj4vnSunjiotP6hCZKfrSlrCoRShIIe/sn6Rf/8kP6ze+ey79zbGxwnryT&#10;/v7vPk27aCzynSkGEn6puwbqdT/yyAXw/i77cKjLKWVSsQlftnnSMsp050rr4omhtPOAZmLLdCVt&#10;Fjxg06l1fCn3/qHnA2qHh6fp93/AGPOHt5ijnaA/e5cePdpJ//B3X6SPMGfmbtgdcnzRB9TY5sA8&#10;Tp2dojXlguuIgy3ibb/+GIusmybyLlSekTabFd1lpCUY9mmJIfuhtAza8Exl/wE1rOShW+1xOEfj&#10;26C+/Pow/ea3ryCfpLdv99PO7lb6q7/+JP34i015EGpdfpzOetE5M+th2n0Z5l2XS9LlJMMpJ9MS&#10;DF902mxWdOdK6+y9TFFHiwxLkEE960LU8K88zAnIeY7tEa5jjo6X0tu9I7SXF2g7J+nlq0PMx7bT&#10;44eb6e//9klawbi/ue5LNQzOCfx2FqR82db2wOC8/qmxSNpsdq79Wlq/nUxrvUdOi5X0IyU/jaW9&#10;1RHbC6P5XSR/aLv37iT9/ss9tJWD9PvffSvXJx89uZf+03/4M9QL/xp3GfMEzhv0up15s47zLgCT&#10;uBOVrZyCYqjK3OpE7lDOoBLFzcTx6mYC1o97+3nTEs19IdxKm82K7lxpTQBsrswfzNKYD2/xn204&#10;xnz77VHa3x+hP3uR3u6/TQ8fbad//W++SGvry/ISFKlf5oXq4T2ADaSVi0sotZ65d1jlwvhyepng&#10;ptWmTDU1LcIlaY4UncubYP78rpXHyIfsGB6f8HxVC14TUz46fJt+97tfpLW1/XT/wZc43/j3pvGA&#10;WiAQCAQuAKW35oQVffXp2Uoajx6mszEfUDtLb16n9OMf/W/ppz/5u7S+vlXsOWRgtAWxLZngk+XS&#10;y2NwwbAOAZPixD/h1Ie/LN6SErXOBk+GGUe27Km0YcYmUPy9zghjFNP/4z99i8nDM0wm+Aa1cfrk&#10;4wfp7//us/TRx3x4gL+Y5h+CoFSSlGMcD0pu9eDCi5OInL9o86+tgLzRcuXCmJ2kYZiyaBTZrJ9W&#10;xYm0IuctMZSWZFoJX0VaCLSVtJlSy6bLkZqvTiz0DWqn8Ccm0vkc+OqrQ0zujtM33z5PB0e4GNrd&#10;SD/+ycP02Wf30u7WctrlL0KRh5yash+tT9lHJmUDw4TFExZvZRZZN5eSlmDYpyWYfpG0ZOe7Lh+D&#10;xiusbPx6sjITG9OaPcEvo/koB+fbMp/jEzKsF8iv3/DXU+P0m19/lb75+hXa/Sb6gIfpC/mSeiM9&#10;vK83d3LmWjYvA7LJssHMCIuSMFYWR/pk3t7LxCL1clFpJeyUM9PmCO7LwoyXfftEgMSrWKIY5s0f&#10;9rfHmJPzIbX/9Yvv0i//6SWUa2gru/JQ55OnG+kjPjwAO/7dMfsp7kQXZqTtT+Q8D7cLot5+s3AV&#10;vq1R5+XtSt55W2OetERtw63JQ+UudchrHwpQ8GYo2w6/mOH2V79+kX7zm+doN3toP2/Tx58+SP/w&#10;r3+aPv30YX5ATXNkXyY38JiRZIa8kB+/bGVr726I5migLoskhZJ6H2fo2avY5cX0WXmd03JrMgVL&#10;S1DM0xVF3urzMuzV2GaW0gj6P379Lv3pq730/fevMNa8TPfv7aS/+9vP009//CBtby6lbYwzZ/w1&#10;GyqRf48nueeduV1OgJe/rDcNgFYWS8SwlwnOR0zMWzHLSu8fszN43WWmJayMxDQdlZaHGcgRigG3&#10;HGMoQYE+ycAbHPyyjX9V/Mcvv0O7+Vpu5vzZX36Ufvazj9POzkba3d0SWz4EygfSfBvSF+hgPokg&#10;2w1RyuSBA3tf/3DLtNQvmlbkrHyftITZ1Xn04OzN0G4KzoI+oDZOJ8dJfhX6xz+8whjzA64FMF/+&#10;9H768Y8fydsgOc4sLXMckUduZJc23yPYLmSrG91WRRB/Qkf1eX37PmlFzsrrkpZjCM9r+fISkdK/&#10;8NxGR8ceTR8cPEtf/el1+p///Wu0nYP09OmD9MUXT9KTj7bSj36yLdcxTMyHDZi/ffHJ9saHEPgF&#10;A6nafjm9TDBs6S2OmJoWgshQ1nbErLTEh6gXbq2dcK5ldr0MDdmOtUL/8MGoE1z4PP/hIP3P//Gn&#10;9M0338uXbQ8f3Usff7Kb/uqvn6atTf3LI/vijtVal5k7daLIZCkClJIE4Tqt2KlY4HW9tKLp29e6&#10;i0xLsJzT0pqSY4d/QI1nM+vDQFHIsRqRNOUYQGNet1gaue6nGnGv3hyl/+uf/pR+//uv9S8+V1fT&#10;Z58+Sv/w9z9J93C9ycsejiGSDfIdoRHyS4RVyZh6bHPepIAqje6AsB2vRXFb0mR43XWvl4tLq32Y&#10;/q3Ucnp3cJZevDxO332/l/7l18/lAdzHH22nv8D4v7O9lh4/2pCH09bR9/FOAduN/AUbgYxlnoyg&#10;tVmJKoXI1zsAVZQXLTMFs53HnuEiM60IV5+WaB0j24Y9oKbNiwHekxvLOc8xfml5FfWwlt7tj9N3&#10;P7xNv/zV9/Im6KXVcfriRx+nhw+3049+hGsZpN/Cag0ZcZ8ccqTtgfK0B3O3AgAmMtpAmfr3qpf3&#10;SauaQfvLSDsIM8RW8kdfxPNa2kvCoA8tH1A7Ol5Jz58fpt/++jWuMd+lF29ep4dPN9NHH+2mv/mb&#10;j/UBtXVe/2uGxT9lhU3RcY6Q7aYVnmGTc2TT3xCKf7KyaQdMTauaQfuLTMtyMq3Iupk7LQUvv907&#10;TP/jn75O//yr79IKLlT4gNonn9xL//7fYYzZWc92moIPMXPf2hY1Z/ZYXd1M4ty+BSifKy2Elm8X&#10;TpuVPm0zcQ3mYWmRSW0m+bt82GLk/hYmuHxjN3/IeXAwTr/69av0L//yTB5QOzh6h/ZyP/3n//AX&#10;6eOnWzIPY5fFfPQBNZJzkPy2L7Ym7kjVuqW9ityjgHHZbCKO8DrK3Jq8UFraUobyvdMyAhi0V7GL&#10;Z/qBtNxaOTgB470ZwlS8XtQ+jbZ8EOos/e7Lt+kXv/we15rH6eXrt+ne/R2Zk/35z+7LfGydP+hE&#10;Al7JsI54LsjbbCWPDr4sRYZAmfU7t3/y1uT38u37pM16D68bSsst577WZszOQ2fFIsh5zBDPdII/&#10;tDlEvbx+vY852XfyJjX+qPPhg/vpyePt9G/+7pP8IBQuIOcAy6ZC3s6AmCENt5aEWXiZWMi3eWvy&#10;e9XLlLRilwPc+LQEwx6SH0/Okp8aSFqRurTU8YUOb/eO0+/++Cq9ebOffv3rr2R+zB/a/O//+a9Q&#10;L8u4xsQ4g0KwXvkDGwFsLL+JwjtYeT28mcVRZ2W0eGZrx+d30cqvzodopSV8eq+zssp+LXzetFnv&#10;4XUlLRqW/+GgkPUH4eBglL76Zl/+oeOffvEN6ul1evzkXvoP//Ev5Ue3Tz/COJN3zBcXs2o2pGNi&#10;fmD+EQLvPVttmU8Y9GUWFQNZNjDokgjELCu9f8zOJNG5eIL3i0YnGP1QWHtAjW8oNzDM8+zd3qv0&#10;i1/8H2l9/QjXB9/pA2prz2ihhheEeEAtEAgE7iRy36zfnENYwWD0ANxOz74fpVcvxukv/vzfpj/7&#10;s3+bVle3Et+EwYW3TzjJkhsqNg5wm7t3/TUxL/Z4k4X/W88vFNcxrq8xZRkF8t4FtU4GZ8tPN017&#10;KvMYJuPWGKMpJ95n/FYTF6z/+I9fpl//5jt52p1f8jx+fB8XQz9Kn356HxdC/Puo/BefkiPHOE7C&#10;+XdfyA+F4FZjOC9B2X0hAOpLOXOcc4WkN9Q6SavizUkLoRyvbhCn5wRt7Istbvm6bkkp21MsfPEw&#10;zjHwj1/upa8xufvyT9+mg8MDXKRup5/+9En64otHaWdrJe1iJidzOfvF/MpqWmadArPKWce3y9zh&#10;otISDPu0BNMvmla+rNRPsTN4ndnzoQyTDbRRLVudblko1hZl/lWavN1miec72+YyLkwPcaF6lH79&#10;qz+mb799hYuf7fSznzxJP/7RY3lA7cG9TaRF6nxwrGdOB7mzXpk0uoB7tZavZwrtLQw5p/fJfH5e&#10;Jq6qTt8rbY4o9j7sE2XU+TFsD6jtH4+Fv/jFV+lXv3yG7no9ffb5/fTpZ/fSkyfr6aOnaB/YwcrS&#10;Ksi3qbH9sAUBS+yD+RdgBB/E6V4pLeUUqV/OuY9Rxa7Mc6atUefl7UreeVtjnrREy6bkDaFV7lJn&#10;aCd8iIMPXJcH1FA549Pl9C+/epZ+gzGGD6i9kQfUHqZ//e/+PH3+2ePEt3ysrfCrg/xlGwZN5kme&#10;nmJ8xEXqKsYpbaFaX2wXebftsjTKaejZq9jlBeFmpmXIyDFYKTBD1AntOMaQJ2g0X37zJn319Rt5&#10;OO2rr56j79pNf/e3P0k//fGj/BefzPxEvnhbXeaXCRzhc5uZCqazHc8Bdm7LOAeko6yON2fj/VPn&#10;7HWXmZbw6U0nyBFF5w2LDKdLxtjyIWghPLqMMR9qvcm8nN6+HckvdP/wB/Rlv/qDPqD280/Tz/7s&#10;s7S7u53uP9iRPHmzhO2ON615440zCPl7z7y/7E6UiXWWA+68sLLSPFdBiTYwmLPr22flRfn2ItL6&#10;PMQ20/QmF/s8DxeUjCmrSBWDJ5in8y8+j4/4y8il9PvfPUu/+L++SqejU4wxj9JPf/ZRevhwMz39&#10;aAPlOsY4w7FGH1SXMRyZiCz5MkfS4kRZwOB19K3hQ6RlNfEmoF5fMU6vr/j2gdOzY/kCYXSynP70&#10;5av03/9/f8T87F36+JPH6Sc//SQ9fbqdvvjRNs7tE+S7gnpZ08yxM7lXDbmcB/wSDxJBDcGylXKZ&#10;gIR8ExthdsTEcfTS6pbhrOqnzVvTMVxkl5bwcYaefd4yfDFp6XFd1ILjr1p2aTkL06scSuzXTlEv&#10;4/Fy+uH7vfTf/4/fYoz5RvqvR7jG/OTTR+lv/tVnaWtrVfbDsZ95uZ4K+1Wd9WMest+s98e48PH6&#10;tCr27GvdVacVJSj3llWDrb4NjcMFdbSlj7iVv33UGsA+mJBpde6kb09h28E4jkHj5euD9D/+8ffp&#10;d7/9Uh5O21xfS59//jj9m3/483Q/PwTNvXJ2xhvhzI41orWiMg+AZSAFqspQLYOWxsBQSZPhdde9&#10;Xi4uLWbM4xH6r2PUy0o6RD/2+i1/mPYm/eKX36WT0Sg9fLKd/vpvvpAH1B492khraCT8K8kV6a84&#10;X86tRraaf5kTyk5tz7rV/SoWLjME2oqsm+n2oE9LXKd64Va6/yzza+lljOG8E8O3boxGCK+sp9Hp&#10;uvwl7rffv06/+Oev5UeDS6tn6Ysff4Q62U0/+fHH0u42cb2ygba1jLpYOctviEKuS/nejPmOOG+Z&#10;iYm0ECzv90qrm0H7y0rbpemk+hpG3tRB4lr99OxQ5swnozW0nc307Nl++vWv+COod+nl21fpycfb&#10;8sDNX//1Z2ljdTndX+cb1NgvTpZDhByQPq414AigtzIZEKQ51XwrpcVa3j3/2D6YRsWuDMDUtLoZ&#10;tL9WabNMvHl7kP7P//lHaTP6pe5K+vSzR+k//cefoz/bkDrlW6H0m262PfgQcyteExH0qLXPFs7t&#10;W7DIi6aF0PLPwmmdoZcHYZkBnU+mJWQc2ov0QRjD0S+xBYwQ5j+m/OKfcR3zy2/lAbWjo3fpk08e&#10;pf/H//636enjbdlV/wE1rsYo+zFy4oyA90NzHeUi2ByEyCqJa/nK4HXvlTZHeN+eO61uhu1VLPGz&#10;9lVkCPI1EqB2CPCBP86toOFozgfUfvv71+mf/hfGmMOj9PzFS1zv76Z/++//Mv38L56gfZyldT75&#10;jM6PXxvw3hjbyJL+XU9vvx4TZQYv63h7aXNEsX+ftJRVLPC6obQUJZh1Zueh+eg9zNHpSGQ+zMm+&#10;CB6Xenn5ag/t5Y/yV5KvXu2nJ48fp6dPdtK//fsfyQNqWxusC7c/oL2vTuvtTWtyO62iticW8q2K&#10;50ubI4r9jLQMMNzTDQFGvM7XfxVgq9Atx/0ub81J2szZmrzZ7nd/fCZvG/ztb76UefHHHz1M//f/&#10;2/+GcWQ5rWPuxXGG97f4d98c3zkWFZTCd9e1Bjm2LJuk9WdlUFAnfWyWCWY74SvKKhZ4XTaTcCst&#10;4dNPtUf43Gkpq1jgdSUt+iHOkaXvh3+l3bAnW1pLBwcn6auv36Y3bw7SP/7Tn9K7/T15QO3f/ae/&#10;Thsbq+nTT3bkbcMcn/RHtUtpgxnJKEXyexl60401Zc9deeoyCXLAbAiLZ7h3vJDlXmyx1K1GdTLB&#10;EI9ZziH+olHCLJVacE5K6c2b5+l//M//T1pfP05PnrzA+XacVldf0lrsLgr2gJpe+QUCgUDgToED&#10;jhArI68QOaj1pzTUYQDixbYMsAODEUZHTpiWcHGi1Hxob/nNJFYTOkeDlDUrdCLAG80oG2SJknJw&#10;QsGtHpM8EY+PlqUiEhUy/bR4o9g1wosQqxuRFqsJXaH5CTJWSuc7iwP13GFd4QKWb7HhTwxyvXUT&#10;OCVtuLW0CxOrCd28xGpCNy+xOm96Qm68NIjVhE6p7uvT4rRd0Jd6qwCRpQ5IS4/tKeuE9ZFtc9uZ&#10;PJ5+nXoaig6rnpzDRNEvQqwmdPMSqwndvMRqQjdErHr2PmzyLOa0rBt9YEPbRFcniED/xssmayes&#10;V0unZNjak9Z7qTes6n315EWJ1YTuJhCrCV3Wd/DtiKTPzadsU1ov+iAAaX6GjhUosuYp+crFV6u+&#10;BojVYDnnIVYTunmJ1YRuXmI1oZuXWHXh7EsPixSYvztYG+GNT6kbxEs/hznAqfVzud7mppQhk/U/&#10;k0zTFbVHrM7tH6yuOu1seN94/9DvpvNEXG4DRtsPfS31lsOMlvrN9TCZr9oYTU3ZH8NcxOqqfSvE&#10;6txpe6Tf2qRDurDWj40r4iwJa98menOi2HJewHRuX1j1y2x5uzhj034BYnUr0+Z+hez8zToYaR2Y&#10;T/O5b38NrfkynnM12ii6fFO2q8eumtqOtC259I6GVtxcxzhErD5c2uzXCVa2otMxnQ7SxYM+1PFE&#10;xpTcTsSZPXbo5Y/VBOu4WgYJk5vEytsvRKwuPS1X8Et3/iGUXWVyxywUX8Ln4ndtH5Ie47rYFXBs&#10;55vRQLYZ7M/KJhBTrXObIyglVkCxl6YBsXEkal2PWAlbcaChFTcr7VRidXVp1a9sNzaeiK/hXx1r&#10;tN/y47jR0koF0d4ylU0Xr+yiJ4jVQmXGakLnaGjFLe4fR6wuLa0JeeN9Z/XQ6bROdKvx3lbHo1yX&#10;bGelvizvOYnVQseLVU/OYUOJaxGrCd28xGpCNy+xqnWGnh6rzrarA44h/HtIul70vf6J9ZH7Omsv&#10;3DLMBAwP0OptbgKlrDWx6sk+PItYTegcDa24hfZTE6sJ3bzEqk34CezmAJSRQGh+ZL0qkURImFyI&#10;VWGt83bzEquF0mI1oQMNrbhCrHpyDi+KklaI83Ye2jnuZQuDdi3ZowkCxrPv6+bSZiO0sCdWE7p5&#10;idWEbohY9eydbChxNbGatS9DK25WWs+CoqQfeb7zvKes1HagbUX6OiGhcTqvy+0ImnIMi5DpzkOs&#10;JnRDxKpn7+VZxGqWPdHSN9OaLpNzXaPp+n0UqfVS/J71nJP12sB1IFYTunmJ1YRuiFj17J1sKHEk&#10;VvOSCXRsUNrDavQ5Hx6UH0H3yDjWi1L7MtsiP7YUF1/spO4yi20fUhysZGtyDpvS64rc0nVJ5idW&#10;C6XFqmfv5VnEapY90dJZ+5B+S/xr9cKwhyFN2AAA//RJREFUEWMG/Mz2peN7v/0wvRJhqQ+z03z9&#10;PtVeUevnJlZ2vNxvv6zK+pwheXzy97DypDHp8nJknNjjGMzuMiGPyv2X//qz/6Zf8J+lra3ttL6+&#10;Lm9R29zcwoFKqQT6CwxjhhMLerrKPhAIBAIfHjJYctDiZhO99Hp6tzdKB/uj9OTJ5+nxw88wyeUQ&#10;gcGIgysHr2UOTDpQy0Arg1WW5QKP2xOMFXxzD+Ot76eNbZVcZskWlklCzTywctDnLz1WVvkLapQX&#10;49S3375Iz569lqfg+YtRvg7300/up/v3NmE7wmCM8nFywWMD5S8+UVYe1mkaQcwPT8kxcV/d/ow2&#10;sPfCuWz1MdS6On5aXK2r4+twrRuSW+FaNyRrGMfMX0qJDzFTgP+0thnWtwTpBSht+Sz8Snr95ijt&#10;7R3JG4f4JqHt7Y30+PFOevhgK22uL6XNVX29t1jjCou/FFH0y1GfD1xmya1wrRuSW+FaV8fX4VrX&#10;kuXCEoc8L+UXD0wjVJn+4+ugVc55ytZk+pZEe5G3oiyn46OTdHJ8kl69epP29w/T+toa6mQb7QX1&#10;srEsdSPnudQn2zXLa/Vr5z220mYYVvIBKk2XZbGhbDb94/f0uiG5Fa51Q3IrXOuG5CGdDzfj6IsB&#10;+v7EUsm8HMuzZ2/S82d7OO9X0v376+nhff4l3mq6v7Mqdcl3QBH6mxcoBCdQ8Nc6rIOcY95ynfeQ&#10;Q6bvZAtfZFur6W1q+zpc08e3bGudDw/JNTm2SLvBuMe21GEZbeUA/dm7NOKbIsYnaRdjyyefPEj3&#10;djdzGpzlfFsaqpR/NaVZYsQ5Pcb2BPGsM8tT91eXxYdbcde9H/TykM6HO9n6CJy7HEfQJmR8YZTE&#10;61Ye0BRiQeT49Cy92TtJ7/aP0/67Q+H21mb6/JNH6cmjrbSBfmxjfVn+zovUX7bn7JDHVMKOtkKk&#10;nUkYcvrTHZPSh4fkIZ0PD8lDOh+eFtcj+yOpB6X/IqzElXGeMs5Jdj/ZB2KJNPTFyclZOsQ48+r1&#10;6/Ti+Ut5lfyTp7vypo71jTW57yDzSvR5+nCBtj3eGOI8U+YD8OcK8uK2z6xjX+jIumK59Fzqt5dp&#10;PmjJ75PWs9b5cEu2bd3Wu7hcD5ky72Y9kIhXsm5ynNhpPKvqbAzNaCm9frWfnn33BtV6Jn3Zg4c7&#10;8iYojjOYWsO/dKh8pC2qZPtn/aOvy3l3el/OYfkm1otnrfPhIZmUOrBzFSewjgn8pTsfCMCRgfwr&#10;iW+/eY3rsiPUx0a6d287bW4up51deP30SHKSukHb0WsQ9pnafnT8YrxtSd1P3WZoq+Wy9sJzBeEy&#10;Z8jx3I/JmT5s8lC9eHko7vLrlMeofRb7mgI5r0WQaxs9r7Md1vQz3cTzn/XxzTfP01tcy/Avvngt&#10;c+8+5gAf308ba/oeW76nQOoBWyPz6mjl6Thc5k6+DN96eSjufdJOkH6R8y+fj0Keh/SzUf3HB83K&#10;FzRSF9jCmG9PkT3gnGR6ho+OR5gvv0yvXr4q9js7rJfHMs7wAfXxmG9M4ZttcjvJeWob0i3rp7tO&#10;IfU86M6HfByiU/lD+fZ90npOi58W19dp22KZeF+G1/AjuOz4eJz2MB979vyN1MHOzpq80Z5/h3tv&#10;ZyOtrrCej3FaaFpUC7KDb119GG08r1mXqw7XuiHZhy+3Xvzx9GUdp4fjp8dx32hA8Bt9LW/Slreg&#10;jhHG9cqIb95k6VZx3X+KejlIPzx7hTkar0vOZE7GN0E9erArb7bjv3ytsX2icXIuJ/UD6qVm67iG&#10;5Va41g3JFvZ+Nd0s2cJXmbauK0lfxhjb0o5zpzHmttzC8oxvR9nAfHmU3rw+Qn2N0gnq7J5c92+k&#10;J4935Lp/nX+9znsuaCead1f/nuxT9Zokb9nPFuY69TqeOrl4egyajx1XLbfCtW5ItvDF14v6ot0+&#10;urBvZ8aik7kBCL9KWm5xfXKEevn+hzfy9iHecl5dXUr372+lLz5/ktbW9M02q2hHcC3qSccw8bH4&#10;FGVDu9R76Nwiz0wZW2RfVn5/PH163ZDcCte6IdnC560XHmPvenGQ2cdy7Eb1tdLCLg72mjcAJ/Nh&#10;j9F4jL5snJ6/OEjPn+/BjG0G1//ox370xVP0Z/r2Z5zesmX59D41eQSZfufbIfmdh8HKp2Wderyi&#10;GQ4PyUM6H27Jvl58fB1uxb1fW6OfQGsbjOv1abQ5kfmzpsBsYHyG6/5jzMv2MP6g/RwfSb188fnj&#10;9PTRjrSVNVDuXWO+oPembb+6P91X1za9bkhuhTtdd0wteUjnw0PykM6HW/LideqPq4vvqHH0Ge+f&#10;0K+rZH5DHV/awL9cffHiNeponI4PR2l7cyvtbK2nT3Edw36L87L+ftp14PdX0+wn6cs6dIx9eUjn&#10;w0PykM6HW3KrXuzY9TqSOn9MRJeG5H0rjhX63YsReqkXkmGdY6Wl1XR8wn8c2MO8+QjXMi9QhhHm&#10;zBvpJz/+VOw2N9fkb76Zjn0dJ8y8T13KkftJhZahWzOe5WZ83sJ+oq2Izo5P0/njVZm2nT86Umfp&#10;lD5cx7V0PjwkD+l8uCVPa2vse+x6lOR333ItubSSxqPTtL9/grkyrjNxLTOG7zm2fPrZA8wDUtrZ&#10;5b/ZIB/47hRtiiL/QUX9DJ7pv4uxr+TafMWt9+Fk2+qzLrMPm9xdP9u1tG1N7ij9LcZEllnnIgRy&#10;ysfBuOOjg/Tdt7/HeTxG/32INLiGXj7MthcF9bWUXxWBQCAQuFOQMUAHJYxPQoFcuIGiyDJoA5gO&#10;Xm7gzHmI3BxMoTObCydvMGOAxYo3QuUGGvbIOCmnLyvtq3LRpiPTdHESn22wEprNNGJ1N5h9hEBH&#10;2VjY4s1Gp2RCnEuch3eToxxnepkYdnV5Zyg+yP6Yi+azzneDLL6nz/VCSOnqQGTNS2bWBt+OMq1t&#10;aPuo4k03xGLnjv0OstV/dISLAKmfXHdIVNqJ1pvWYW4o8ikUWMB8nsPMPDid8JO1Kd8+fFuTOsh9&#10;ldkwnbFrGxmSddZbfdT7DSrLOTvFTzle+iIhdVoP1jbkxhAqR6k3P1eWV6TOOjDdHGSSuZnTtMp9&#10;I+j9n+tgGnm8mdIOSIGGC70OklCywIpkXI+6714e8xLp+sd0A8ljsOPwsoQn60iOuaL5sq+zNkI/&#10;KRV9O8bTTuYEZT+ARGMldGWwPq/EBYco9ZLbi/g5h7UNMd7qpktjb4viL6h5c1R/fd3Nw2yrdY60&#10;WM1F2Ja608rFJ2/d/nvyTaYclzvWCXgb/ZKFN0ylvRSfqY3WY65DknZZ3+VTsVWmO8biR8fiQ6fT&#10;NuL82YuTYIG3Z73Jm6HlB9i6W7ab0zO2G31LobYTtRXK+W9yTmTtwscVmk2wkD5FPegDaqwf+ti2&#10;magffSOkfknH+qY/u3subdpcr/i/tf8bwe6Y9DicXI6t0tWyhSfs1N+EXU9qPLagjBdmS50vE3TW&#10;poQIcM5s7dEiuOnSBSdp/s0+7tGLKnRtJBMrmZ+xbYB2DSP3xdT52A3ynqBlXLGX+Ry0dBPHdRPo&#10;/GF1UMs+DEqbKDrkMcHc95gdfMTvnVEdhQr2bYjLpF7lnI8rp+XVYy5PbXvjyPIbW/FCHOd5WeqJ&#10;G9+nGbIOYz8fijJTEShz/8XXnhJZNlrOYGF2jLQFIcMZEsVVw5+uTejDmhzz9R5/oeiyDcL9us70&#10;ujq+ln24p0N56uO6cbTjguw5Ea9zXLkPRvL+F/1ufq5Z8rAsc16zaD6em7afm0ffX5tuGtn107d+&#10;rFBqG/C6Ug8gEmc/2f6YET4wXFnhg4acD3AXLIf3bU3LRyn5WJylnZc+jc/DZGG3rxtJwOZdVhdS&#10;Nzguvbbs+i/pw1hXPZ8wD+aVdb28Le5yqWXVsvdpx9AmfxDcPQiOvMByrlvZhZcP3kcJBAKBwB0D&#10;Lyz0xhUGrTMMsvwVzBi6EQYibPnUNH+5x19WUOavLTiA2QMsRk6Q+BS/Ta5k0MbwaG/14WDJwc4G&#10;uTLYVbKFvVzbeZ0MwJycYULAQfX09ES/sJELUpaZvxpdSqurq/KLEZ1sgFzkFz+UuDbmY+LWkXvw&#10;+7XyeHkobla8j6vtWrpatrDJLZ2393Jt19J5ey8r1Tedr5wvNSqvEIeN6rBCXfHXb/ILONDOM76J&#10;iF8e0F50x8dSh/V++2WY1Hl7L///2fvP7laSZF0TdJCg2FqmrKqsLHG0uveee6e7Z2bNmh/ba/Uv&#10;6U+9errPqiOrTomsrBQ7M7dWVADmfc3cwi0cHgDITXITpD1BQ7ibm3tEmIeLCASCPl7r6vQ67OMt&#10;3ZC9hVs6b29hHu/kCOfxEuEbmyj8NTS/aJnwCxeE+Usa0fH870R19O/h0UE6PDxIBxDm18mofgnN&#10;X1bxBiirZXLEOsB5Lzd2UFdoZ/wVCe2knfuwVC6PA2XZBQp/XQeR9uPCFi/13z9+i5vOhy3esmvp&#10;6vQ67OO1rk6vw610i6+S1tJ5e3yoj+BNuRBC3XBNPd8IeXiAujzUepV8/AKOX8Tl/FaetTG2VS+2&#10;HQtb3IctbuGWztv7sI97XS21fZ120rymG7LxabVdJ+iDJvAxZQafQymiPkO9oG4YkBug6L+krfAc&#10;lzah6d0IA3tCvV7QUg9yeSrz+1KHh9JaOm/vwz5e6+r0Ouzjta5Or8OtdIu30vAh0umtb6F0caSL&#10;c9XW3h7J+jrE+LH39m3a39+Xvk8sO19TkM3I1bRQmJ9tjMLylorayr5C/DH6sMUt3NJ5ex+u7Vo6&#10;b+/DrbjXiY96C3Qiuijqd655rDI2dWMLHwSgqD1zThA+Qjvhr91ZPm+UjiGsNxtPVNhG6Hb2g1hz&#10;GywHeSfwrQjnphBpe9huEcazsK7sfOmOS6XW1WGL13YtXR22uIVbOm/vw52dnN9el31NP4g3qUc4&#10;S5cm65JvLm9ec27AeppgzTpCgTLObPDX1RjwZ9ORzAFkboa5Ne3LeKLb1nB/m7Jvss0iug8lbHEf&#10;bqVbvJVW27V0ddjiFm7pvL0P13Ytnbf34dqOwrFb5mIH+9JXHXGskXbh7eBXGduZH2Eg1zBsM2go&#10;W+PNtIU6G6O+2JZoz7mz2lPK/E+ljnvRNmnnB8WOwe9Tr66z1GEfr3V1+qK0lq4OW9zCLZ23L2E7&#10;xnK8MueqwjJn5VnNfott4RDt5pBzdf1xlMybWSew5cODnJ+xfOaTL4Qgcu2ZpXfjGzZSft6m7ePw&#10;Pvfjta5Or8M+Xuvq9Drs47WuTq/DdbrqMTZynIRP2YezT+f1j52LXOu/Fsz9OPNRzzwQG/+RAD3S&#10;5J4FtHLdkusV6PwZ9cS6QlgE/pf3pOT2wTdKsR1y/LI6aQvrlW/4ytc6Um9Dx1d0dXod9vFaV6fX&#10;YR+vdXV6HW6lW7yVVtu1dBrWc3nC61Rcc7Jvk+qYoS7gf5770tdIPcGO16+oC9F1wrLoX+aTInO8&#10;Fr/dEra4hVs6b+/DrXitq9PrsI/XOg2XY63DPl7rfNjitR0+smA71k4c9D/+0GdZ++B4oj/wlDkW&#10;2yTGEb65lm2N45S0TzawrmyIOyY7ruHjbdu1dN7eh2u7ls7b+3Bt19J5ex+u7Vo6b69h+idLrode&#10;1WTRekNaXlgpch8SevZ3Rwfom/b2096bt+lgH/WAtoQWpItVIvo3GYz0NSw2iS6CP9tP3iMS4TxB&#10;JMc7gY71zP5ZJOeDMGxxH7a4hVs6b+/DtV1L5+19uLYrOm0Pvk3UYYvXdiKsB4jNASRepemYw+2x&#10;vlgXrBHoqYPQlm2Ib4viNSjfTmh5taxyH6zbRpem6eV4SrilY9jiPlzbtXTe3odru5bO2/uwj4vY&#10;sYkwbpKPVfQA56kK4k3J6YDZ7LpFxpH8vQX7se0x3y60nXa2tuW/Qcgbhi1T3if2bSbSNrk/7pwv&#10;wvNj+fG2dHXY4rVdS1eHLV7btXR1eCitpfP2Plzs1IfFf4hL/ZV25NuUpDPOOsoiOrQf+a4GZUxE&#10;JvL9jVwDUdxYY23Eb6sOU2ybsr0q3tf1j8niPtxKt3grrbZr6eqwxWu7lq4O40P6Gxy4SJmjOsGx&#10;iiDMt12JwM/ybyXp+yPEKbnPYpxzYI4D3fd7aG/Wv8l3e9bXubjo8jaxAfz1fV+HS3zJMTbCrXSL&#10;t9Jqu5auDlu8tjOd+VSOl/7neoGwb+n8Piec+0KSiuVhN8drFb65dpOvXss+43XOBPXE+2z2nUv3&#10;QxDul+yf3/fSp3XpvIaRsB6DHgf1fem+w0HYzh8p04Utrttwury2sMV92MdbuiH72q6lq8MWr+1a&#10;Ol5jHu7tyXeQgri+nLfqM/ZfqAdc33BujKoS4bvT2RpYf9qGWADqJ0svTcqhf1XqcIlj/yhuP+t9&#10;ngtj38r19GLR80i3M18eyqEd1jJG5n6h7NvZkUftIAiC4Eph40s3zmDYxNoGYl6A68NeHKQkIU9o&#10;xFIFH3Pi0yEFv7F3FO5Pt4G8v3PCyRXvz+jDHSI0r9BifPmG14W0xKqg5dcmqBcRyU9yXdk5lstl&#10;3el5hwlR1l0V0UnhaUj2bSfwqQgnnJhswr+F3D7YgIHPhw+tY3y0xO/78cRopV1xEb/Dv4ipn8XR&#10;ord+Weq4ziNhwriuCqaYSwB1Woic//Sz+Jq6LimTI7TLYvXVoqvLHC5YoSE9EZ8fT/TCmUFcSqPe&#10;5IECftmGcGfHck2OgeRGnuMIPiznWsrQoulGtuUxw882tkhclmJtLpEvFqDt5mUUaETwYe2kj+bp&#10;j3G1ML0vlm+9xVgxjcftxacJ8A1vsMFn9gAhdep71gUCUNF/agPfig2xtaF5Q44nPF/1QRwK/Ms+&#10;CrpSbzBTS6kHD9sG68l/WUARa1efw+3C9P103SiEYR/vhLT06yZlJQE7XupEn8Md8A+Wrr1MNZ3t&#10;ROuAYerUj7qwjhaLbuSKivjbzvn5c1El63IeWVxcoY6CkJOa4vfcVvBXtpGviRCWaulgQQPS21hI&#10;EV11vpU5AetYXF78K+myyrY5r8CwieF1EMtc69dKMv447Lhaujps8Z4dgj0sPcNTPws/euOHKFkM&#10;6iPnYx1q2zCdYeWGDAtp6Lqo16t/uUjVQJjOB6HlC+n80KBey1j9ecHHIkG5InKO1GL9cCPN8q2d&#10;ZPxx1Mdkca9r0bOxoOpwyQn320KV1qHazeSBG/mRt9SbZFwgmVx2P+2yCmmFvW4e8bL4SLE5GR8C&#10;0LekUzYxP+MPblgzmSvj1/OU5Ui76M5rRVuKW2gjc4XVypwnly/5s1i81ll4rYW09BRP1uG4rR68&#10;4KMTnQ+XMageRoakkLcV0hNZxL85vGChPa8n9eE//eFAVrOKRDgvkLoDOn9jKBstFaOVFsK5kPwQ&#10;CvNeo7STHKegr+ru2wA/D/BCWrqClHbqom25FupNir7gysjHLOliQ/35IX76X/+3/++Mb2PgJOr+&#10;vQfpxo2b6cMPP0537tyDAZqJ7CCMpZFU7uXsrNvpvPa6GZ+Bm6+OIAiC4H3CAYeDEy7gZvfRV99I&#10;j77ZT09+OEh//mf/mH76+T+kjc0d/QWedOPTNNqYYBxg3679+gz9uw7H7PG1vNGIvxTjLwHAbBsf&#10;YwjtT+956N4QkwfO2cYsHWJ/jqYb6V/+9Yv0u999m/b2+H+zU3pw/3b6+7/7LH3yyZ20NT5M400+&#10;8T5JGzIA8zi2UMYYwVGajjAxgdiotSH+kd9bL0dniVcDVILWOW/S0D84Fzg/kKfxUf/8f/g4ZzjV&#10;nqZtrLfSF188T19//Sp99c13ae9gL928fS399LMH6Uef3Es3rm+mmzuYkLNKpF6QfQPlUq4M+aRe&#10;EVprDcBXeWGMD5IS+RWMOJL1oL+SmOU53CxtpinOe65fvDhIr14dpF//+ov0pz/9kLa3dtPnP32Y&#10;fvLj++ne3e105zbbx+J9W5xaYcbyy0bdn6vBal7CpSk+R2nvaJr2cCH6b//2dfq3f/kupclm+vTT&#10;W5Cb6YMPdtMHD7eljuUmHNvfFH1t7qtGG+j4RhTWOftgS8s+71x+rJpbb3K76GF9dpfkbCSID44J&#10;MqbBf/D1ZDJK//6b79Jv/vOb9Or1G7Sd1+mDDzHG/MPPMMbcl1+0UZh1Ez4fj+h7/LE5pkNs8iBv&#10;dhNjDeuGdBUSSL+VBX0Xx+gRz2Ebh1kvdBfGmFk3xmykCey+/OZ1+urr5+mbrx+nP335Pfqu2+m/&#10;/O3n6Wc/vZd2Mb5QZOyX8emY/Y+cD8fhGGVfODi+6wHrp40wejz6yRStJ/mSX8Z+aOVHATi3MR+b&#10;Sp2N0vPnh+nJ0z3MAf6U/vM3f0jXdjfTX/z5J+lnn3+arl/fTTduXs9l6hfabB+cegqyznvRtVer&#10;O4a9YQ7LCnlksrju4GB4jN2x1MfEuE+r04HlRTms1yO0G/5ynfPj/b1R+sPvH6d//dXXaYIx5+OP&#10;76bPfvpBuntvN3340RbaCufD/LKHfRXnefC9+Dy3T5lb5Jt5bFNSNxJxEhS0juTmoEQ3EOYXafAo&#10;xu3JDIKxfnK4iT7sWfq//s8/pudP36SHH9xLP/rJh1hfS599fg1jzCFqY4x6wfya1YDxTZsHe0St&#10;b23DlNJ2hV6VMGJCeokO6KUoLXt94f6Lw/RQ5Xwt5632fDy3cU5j7FcNj32MesE4c7SRvnv0Iv3f&#10;/9dv0ze4lrlx81q6e/dm+hjXMX/51z9O166jTpCLs7KFZDeuuzePD4/YrlPoI5ytOHEZ4yNi4msX&#10;28C4siH9DLR2bZPnsrSdot449vP6/8WrN+lX//Kf6Xe//ULens63qHz66cP0X//hz9LtW9dRAB+2&#10;YX/GeTPHGS2P5cocWu5XaL1pijITO0h37rMfzPORbB8Q+od1ReGDGaP08k1KL18dpW8fPU///utv&#10;08HhYbr74Eb6q7/6cbpxYyc9uH9d6mIb8+JNdmSoSxljpE1qPbNczvXkWhZ1wLpSv3O9btg5ZOvT&#10;RH3C63ye03yoVua7oz2EeW/OxoEx6mErvX47S4++e4Z6+Sq9fvMGXeA0/eTzj9ODe7fSzz77CJaT&#10;tL0B4Zu5UJcjXPvINvjKjjxBk6lAkGGdVvVqfQbPaeszzGndGAPB+T+F/miyjTHmevrhhzeYKz/G&#10;3PllevLsaXrw0Q25zvzzv/w0bY9H6eY2WwHbmdVpKVbo7Ua/kmhvyZbCVmXlWObqSNYE7vUJ91yy&#10;WV6u4RGOTWhLUio+XrzcT//0q6/k+l/ePoi6+ARj///473+Wrl3bQbPgm7zEGt0V31CCNsgHpjb1&#10;PoBWkvpZS9VQGVsMs7M6WR/6e2zHypAeox0p4z0f9NYe6rQcdRPrREuj8Orjzduj9Ov/fJp+85sf&#10;0uHRfnrz5kX64IO76X/+n/8yffTwhowUfMM6M8i90a7dvcWac4ldlLmDMNPtCGRjQYd6XMZiibrv&#10;R+S85rl+gCBrhPWzmQ4OZul3v3+Z/vlfv0p7+/vpydPn6Q7my//tv/0y/fzzB9JWdrZgj8Ylt2VY&#10;Douy8aVRBXqdo+nG6jXFfP2864P6X5CGYMeha/3vQEa2hZ21MfqS/fzBdAP1MkrPnr1K//7vf0yv&#10;X++lHx6/TA/v308PH9zEfPkz9FcpXdtheZq3tImMi6oF6ALLYOaqvLWAB2gCxD16HOpjhjn/ElWF&#10;KS0v2xDDJvgc8VpmO718+Tb99neP0itcz/zhD1+h1CP0ZffT//I//T3qZSNdv7adxpuaj30ZWxrn&#10;eV05sk95X2QNkTm1BrXnJLY+bbgtbncNQeXxjYLy4N8mPcUfpqGuZlvp7d5R+vrbl+nFi7fpV/+M&#10;dvPmZbr/4Fb6x//x52lnZ5w++OimvPmObuXb7vhw4ZbcE+NYw85tH2veH+V3onbv/zTRc0Kpw7au&#10;dUTrys4bzix53vA85sOQ9MXLV8/TP//qf0/b2wfp3r2n6OcP03jrGXNJ3tOB57G2i3y2BkEQBFcL&#10;DkQcAiBTzESnY8xjISM+jMIvS1T48IP+Cok3bym87W5h5ufFiRcOuhqWPF2+0xP5EozidPyihvvG&#10;SdgGjmFzYxvhMQZXDLJTThh00qA3iXijIIvsq5alPjG/2PH0tx1SRJd8Poh/TVgPKvLFpljQs+pn&#10;OYdQDyPUy4bUF21Ux/wS3+C5mMu+MqL+WirSHinI0xNOLLF08WyHPPxy2doFhWFuk21Ct21twp33&#10;KEPbwnLpH8cS6farkXapRetiqeS6FHKfJX0zRNsGbKR9WP/FPAgzX15KP2bbZplZvO6qiPQtKs10&#10;55vOLp+n9KFeuGlfRTv2UzquIJzrwPzNSysK64T2rEO5vuV1F+sKdWe2c/sRAlG/ax/BNc9t+JF+&#10;N4Gd+i/bQLTeWCeM64MbGwnzGej1CztrE6yrMaqFspmmWeqwicWT7AcfZNe1hS3uwyrcj/rY1kPU&#10;zzjuTuBDJ9MsGmd6Pv4N+BsylTB8gL5qtkHbUbanTtP5YAE2onXGtpTDfM5N2kuuL9kfhHXfcn3T&#10;t51Ab9JbNO/6CxYZ21tplOyTZloW9mcUhMu8jXNm1AdifJhwNuVa64HDj/6CV+cNXGtZeV+QXvbJ&#10;6sHvhw+HzIvOccW/fNMD2gi/xFQ/0tfso9inoX74Axq5LkOY12oyt+b4T73Wn7QT5NUymTfXo9+m&#10;bydWXz3JaT5PT1jvXMN23et27ljdYn2NtBkcJ0QfBBynTeSRf+kJDduLjjkq1Mmn5NM6EXE2Pcnp&#10;uv2rJ34876VJ/5LrIEt3PSltg20CcbQFnof8FzhsPxiks7BuSrp8gSr9GuC2WEYlnCvovQ+Uk6U7&#10;z+v9M5GyKl0IfEKfUbJv4UPxv0i2QVjGGqmXklfPB9gjX29eLb5mfaBMim3D5V0bsfPGjuFUheeu&#10;82vWy1wOOm0vmBdjnJDrFMy7tB9jHamvbT9ZTm8/qbM+j/XCbTHd5QmxeqAg7v0j8dy3oXpUqFN7&#10;872c77wvI/XFc50/EuCP0XK/J+0GdYc2oqLzc5mTw4o/1pEf7CBOmUq6ic/TEpZbpBzXmgmO5SQC&#10;r0s7Ucl1IWUiXXzPumHbYh3AX5wzTyisKy5Wf5pnQ9qazp+1fWk9d+V222bYi9PTbs2kOx8h9TnV&#10;l/nzzvL5vL1yMNZTpE/L92A2s4/lOoZ1B72+3AbpkFxjECxseNhH/a6ijDOy7yi/J+6YQhoCV9Yi&#10;5zX7LRH6Vc9luY6ZbqFOEOb3TeJ7ZqDQznSsG9pnkXgt0LNMJ6XNLJPqGNZKBo6B/Q37JoTn/AQf&#10;lvpQ4Q9ny4K2w+tJ1Ilc50AjYw/7ORGUM1R2Fl/PKwnyr7X4/qEL87hWObZsI/XSF/pZ6hGi94zp&#10;f6s32KCByVvV2P9ZeYjLXIz5szT93O2nC5+l+G2vlWDcxpyL1y5ynrOe2A/hmPCBeBamib9RN94+&#10;S6kD2maxdnRm/snbFOF+mXD/vPg07LecczxuFTsf2RfIPSraccll6zHymE6b4ituIQiCILiSlMGg&#10;L6Slv0hiNPRykxphmUQ4veB1IacjnlZ6maLV+pDTEqOVtkiMRWmklR5yNtLA+jPp04jZ1lKzKI34&#10;9JDVhbT0Lalp2YScnRhFJ78OO2Px21tHaR1T9wyASCvdi7NFkT5f2Q7x8XeRFi27dRRPK/2k4mnp&#10;vW6VtJCTidFKO44YPu71xNJOIp5W+jpKTcvGi9FKCzmeGEPxVcSzLJ20bFYVo5UW0hZjSG/U6S0b&#10;0rILKeJppXsxVtWbkJY+ZLG0GLJr6SlGa879LlLm6PPbDFkuxjLd5Zeh86qvP760tqXiaeka9L4f&#10;GMrTsgkpUtOyWSQ1LZuQYSEt/SpCWnoKaelD5sWowycVY0hP6rSQs5UWLbtaalp6b39R5fyJB9SC&#10;IAiuJGXw6V0E4qLNXwwuu7jERxaG+eslymZe86nsM37SOv9sx/5FSNlPbN9Jfx8Q5v516SWv2i2X&#10;7vhd/KphPuh8oQ4ExS/2zbS9Wtp+XSBi50d3o8DrTB8M0fm983MOZ7H0/nnuRbG4luN83yhTbUoZ&#10;c2kD0tl3ebENEaYHNV1fJHVQ1R192PAj85h0dUdBWk+4upLo8Zsf244wvaVZWP2s/kZcfItwFhnv&#10;oC/llvowNGxpfdughj5Rn0tY/I2gd2jlv5Ls9Vm6fI20LP2669eRhksxPkyGwuuKP/4i5biLtOy0&#10;nUgY7vNVV9KLrzsx4zrcipP+jhS5kmS/mJ+8dD4rUuqKcZLTluQj8u8r5nzNNGuvuc26PIHH+UZf&#10;OVAQ3/d9KO3FjS829pf0InXcdF5vcRFf1134ssPjhH/Fz/7YEbRz2nwiov7v+0f1XTmWDn3n47k2&#10;EijZP17yyleDna9eenkoMJRrS4rkgYzYVuxtAvxVO9e0B9iAzp9zm8pSymTYRHW078JZLK4SFOAP&#10;qUTvHwrhmu3E+VYEKkixrYVUOtkG9WuI+cf7qdYNSe/4q7AXQxsEhH6nnpLPbxcvc7Yi3baGpFRc&#10;0EP9Y31F12eYv7wI5tNcL2JvJqovb3Rm2MrUdJNSTpZ8LpR7BdQr3aaBbYt0eq9cO8qx93zhw0Pi&#10;0sVnPmz5zSaPMV2dmM8gPVuzNxFdjemddPbrjT+VfJhoWI93zseVzsLFhius3b3/2s5vq0OMrQyK&#10;trte24KN1GdQ4f1mUgOdO9fVp/Atvxfy/RjSSz3NS1e+leXE2qXIArtBWWu4/wMi57YJ46b3YfxR&#10;OlP6m/VhojYqLu9piuzvOmL7rtI7Z7vvISk4zDmxtFrg8yxaprdnfaC9zPh2SK5zmnxgH0SQb040&#10;TctUse3Vx3Bsse220mx73L81Rv1P9Lh6fjOfy7GW9CHf+nK6PD3/nTJWP0PS7YeXvt6OxY5r7tjy&#10;uHuWcE+CIAiCK4sbdETIsoHH23pM35LzZNG26zSTIRalXWWG/FfrTciQ3liWHhyflk8pLVo2te40&#10;JVidls+8L5elByfH+/G40mJZ+lXH+2eRn1ppy/IEp4v3d5FyY6PG262Ct68l6NPyEaWmpTOG7L3U&#10;1OkmwfFp+c771Kf78BA+z5BcRVY57tpPdZ5l6cHps6qffZ3U9nXaKmLU8WAe77faV0N64tMW2QTH&#10;o/apiWdR+qK0YJhVfFbbmNS00rxukQSr0/IfxWilmbRYlBYUvB+9vAurlnEa2woK5k8vpKUjtd6n&#10;kWXpV5Hj+MLbtvIsSm+lmQQnp+VPE2NRmtGyaUlNy+a05TJhx1MfY0tarGp32izaZp1Wi+HjddrZ&#10;EQ+oBUEQXEHsCXGR0UylW4quPx5pjs6mJ+5LyfxLgu7XTVbGgPgHu3sPeS+SBrYv3q79i4a8j6Lv&#10;F+btiISlnNVEimuIT69tF+WjXMi8WPUi5rAuogrLJ3kdYmFpFhed1QnE0nN0SHy6tz+PvEP2Z5oX&#10;qyJ5ob5OEx3TzKqP2RkazxuxuJRZ2oqIazvHFt8ebVMN8Wl6HPPhIbloeeu0lnh7q5fO/yLedzQ0&#10;m+xL0ZhtkSR9OIXhHHcUu354SHz6cfPWUpfl05bJcfPSZqHATAThubz48H42u17YxyGDsEyD4QXi&#10;98W24dNrGbJfy7z40PPcpCKrfN2oae7vepLLFnt8QoemVJrGqmKbWEEMf0yUOuzjtbyvvCKZVtKw&#10;6ELa/ssLNk4hUA/uTzYR5my0xhWvl7SKOh1Sl1eHe9uq5Fzynga9sizCFiCtANti28hhLhaHmYjo&#10;B/q+zsbaqf0K08FotvNhH18mx8lbp1/0vJ3fZZ2F+i6Nkv0/OOfKdj6PlOHqUxaX7qS7RpOwiu2D&#10;xXsC6vRB2yzevpXXx2tp2Q+l1bIor4qL4K+zJ3nd+SlTxy275bV0Eaev7SxeS8t+KK2WRXmXyXHz&#10;evvj5i0CL2Uxn3lMx3O/y2PwnM1CvewD1FqGGRfpynLST1fxdHZQd9vq2WcbSe+S5qROX2Rby3Hz&#10;evv3lbcTofi2+KyEC8WmK8AFifmb2Pb8dn3Y4l3+hizL6+O1tOx9ei3efi4vVhZuSS8vVt5+KK/5&#10;qcPSBA1IuVxLTNG41ZOlWWZmyJmIU9fS22cXtriFW3JWeZfJcfP69F5erMxFxOJeZ/kMbzMvrfZi&#10;RbSWUnyxqXXDIuTI4DG6cG3XkrPK2xKfbj6sw0Ni5RfJcyiL28LxABl8f1W3G9mWgPQ8Ts2J4cJd&#10;3mzD7Xb2DbF9q8MWt3BLziqvC55Ahs7h7HHnXKuPbNTbBzHLOstiOrNRNGL1J+T0Xnku7sNDctHy&#10;riLefiiv6N3So7KtFbkGVWROZeVVaZKe0xqC5E6sXiWcxafX4tO9/brkbeLTa8mYn7qyOscZJVOZ&#10;73q6ErK8I2VzIv4YvU98eEjOO68//2uv9MaLZdLlK+e9wvW8iA0zgFbeTmBOIT5MSj6K2re2RanT&#10;JSxj2XyaSgbBbrtZ6rCPt2TI/l3yriQDmM+8nfrApTm8TsOwzb5j/nq/jrPPK+UlTq8yX28Wtzbf&#10;5a3o7ETOnnhALQiC4EqDoYZXfDKpmjphvNaJ9Zz0oRGGFogfyOo8Xow6PCRCt89ZZEF6tY813qaU&#10;kXUiljOXKWVnjdhqvMub0ySewy0x6rDFLdwSow5b3MItMeqwxS3cEqMOW5xHLx6A36Ta81pEUGvL&#10;40Nm4zRZsGQ/l3JadkWID5M6PCTEh0kdHhKjDlvcwi0x6rDFLbxY+GmI58r5KXhrxWtqsbrrtQdJ&#10;y5PSTocP/ImtT7NwQ8c/ioZR6grtxYdJHR4S4sOkDg8J8WFSh4eE+DBppbXE8LopXGVCX/qw+pZr&#10;1nkOQ/roOVFS1aLLDzF83jqHF+LDpA6vKqQVXkVIK7xUeMz5/GO8Q/QNe0hn79IFxqUcW0p6J2Lj&#10;pJfulzpN8WHi02shPkzq8JAQHyZ1eEiID5M6PCTEh0kJs+/IrxvPF/WdOCy/CNJYJ9OeTGWtbaV4&#10;myWLzExwUdwLm6gOWVcTlF7tYt6i4sPE4rUYPj6UVovh40NpLSGuJ89Sjo03D+yRpCJqZ36b9w3S&#10;Kdm+gERIvYi+LsT0ZL6gonPic7ncgo8PpdVi+PhQWi2Gj7fSuv1fFe+blq+68IDAvmsfTizdWTZw&#10;zgZ1X0fqvBZfJsSHiU/3Yvj4UFotho8PpdVi+PhQWhG3iK9dWvbfFGGO9/486NK7JeuY6GOsu1x/&#10;XV1m6derLhpWrVGsnNT7osG+TSVGHW7FazF8fCitFsPHS7odN3DHRHxdKLAUvyFY2SquVOY1yVri&#10;w8TitRg+PpRWi+HjPn2RGD7u02sx6rDFLdwWXdpal9I7VzOMU88lp3f2PZGRKAvDWd/VD3T8V6Ai&#10;UDjMVupa6tFGtlKOfXosrRbDx336IjF83KfXYtRhi1u4JUYdtriFW2JoXOtE6Pxt9cU+TedlpS6Y&#10;R0VAXPsuh+gomq/GW/uyLNwSow634rUYPu7TazHqsMbVXyrzS0khJWxxC6t1jtOnXjobop8CfSk2&#10;yNfVia5l/IH08pv/nXRpTow6bHELt8Sowxa3cEuMOryKGHV4SIgPE5+u4mLebx20cEtXByri30oI&#10;VzoHzz0ci4f4eXe5lqEMzcnb4mHUq+qwxS3cEqMOW9zCLTHq8JCQEtZQHbZQc4EDKGJlPs+O6erB&#10;2RXJaV7cdprAxs6HYme5NESKdl6MOmxxC7fEqMMWt3BLjDpscTs0uGaxIAfFztH+edsXvX5U6fle&#10;4ti212W9YXXSR/eSJRrMYUJ8mNThISE+TOrwkBAfJnV4SIgPE5++SIw6XKReoDO/di5sW87VTXF5&#10;Yc5mSGwrxLbXD1uoLKojPkzq8JAQHyZ1eEiID5M6PCSkr+OnjM6QJcBf+TTvkDLoQ+dH799Oa2Ep&#10;w+JGThPJ+HRvX+f1281CfJjU4SEhPkzq8JAQHyZ1uMhxlzr/gMA3Ij197um6B4cYp62zsTrMUvu5&#10;ZevPA6OzqcTw8aG0WgwfH0prCfFhUoeHhPgw8ekLxfspi9ZPXtvS6U0QtzIovfj8YpgN8WFi8VoM&#10;H59Lq/dHBMrezDGHeR2MtM5Oji1L1p033LMgCILgyoMhCINsmeD4gdTHl8EB0OT9YHu8nHJsNUXb&#10;Tg9Oyqq+DL+fBeZV82x4eT1o15HVXivVpw3ZBGdNeP/8UD/bLMU8ntdysW2plq5pfsZymnJZ4G2L&#10;1vEdW+BurlfH15PWVdBiyEeL/NbSq71vIcFZ8m4e7teRxWox6rgxpL/MHO+Yzfo4uY5je7Xxnq1H&#10;5sUcx7bFSfK96zYvP30P+VinzZOAOX1HW1sY0q8jp38s3nvt0odTWvQsu/uDQQvzrJdVOe68S+fl&#10;1dwcmeeExpme7QK5fMARK3vWsDxejJbutDircs+X1nk1L3YO23ns46brS9/3876a1xQWpXlWsbmK&#10;qF/Miyarsop9K93yLUoLzobwrcfOtnLW1RrVHo9+Xh9TzTyr2NQc1z4wVvfYYsuogeMQD6gFQRBc&#10;SfJAOeJNkamIxcsgStHfUfLLXdN1C64W54X6LEsX2PdKrMM+3l8ktd5XxrEPuoZVT2BhMpdXKRou&#10;6hMJWxm21GEf7/IPLT7db8+Hbal1dbi298v55nV3DwDjWRgWAV0d+JxYzLYSfBYbCft4vdTpZ5n3&#10;uPZ+Ob28g5b0nfhvfrESuvpyYqmktBfkqsurwxa3cEtniw/Lwm0OLbo//bgPnzRva/H2p53Xx+tl&#10;yL6mTi0WPlbqjaIp9UKd0df6cCunLXX6SfKaTSts8VrnxactWrJNfR5ymTsXsWQ77YOQkeLTuWSb&#10;ltge9aQrhzCeBeH2YjnrcCteLy17H34feVuLt1+ct4mc3/08hVyi+Vl8nZE45jQzCsIrC/J24uMM&#10;W9zCWaD0+1c0PmzxRctZ5W0tZjOFi2uZFXd2go8s9oa0/q/eU0PUjgVIu8mLIG0FYepzWt5QX7KN&#10;ClQmFWq9aPE2tf37zKvSO7a547U4LXXt+6KFgvqcpUleu20jrZQLPaVbdJ9ELE2kWDCtxvQqtvhw&#10;a/H2lyHvcRfN35VAH2exurEtmPTrIS8u37st9da8+PRFi0+v7VfJazanmTcv9KeJkf0m/oaNCj7l&#10;nKd0uTXcs8u2Ilx8eGjx6Zc3r6XUqUWv9xz8vYe6Hoqvga87XzdekORyZIqm1KlEhS6P5NfFtKsv&#10;3trnXqWkdc+bc8B/pX6gzaJ62hDLkZeeTZ3a2gevk612sfmlTj9OXi5D9sfNe9zF3ZOSxYf7S4ec&#10;01mbfdoLZ5E9t7RqsaPqyVyd2GIWPu7DQ/m4rH9ehWv2XRNZl3pz9SX1omIlKD5smK4WrrCuxObh&#10;RXIzgjSLWSC6txa1pQ77eL28r7xcKp+vsrANiCAfpc6f06Uvy1iahLo6NdRe83hBkqt7bsfCRbds&#10;qS3r8KJSzjavUAyz4KMXPqF0hdgcwesqyb43jWC+F7H9tqXYabjozKIfbi0XNa+P10vL3ofbeTVF&#10;8f3Z/DKP5M55xCbXhdWrxrBYHXrx6d3SaK8rL+29Lkve37mwxRctZ5XXFmsHEPjGn9tyrwsWnYgO&#10;eczvnZ2zgWga117gWxfv8nnptmH7VIdV+oukNMIWX7S8n7x9azvv3PnHY1wo9CUlx91S09Owvmxt&#10;4Q7NXe+dxY1hm0WLt6/zthaffpK8Q/Znn1eo/OvbS78es1QlWMjylPK6FLd4TZ3at5xfWnmXSWOR&#10;43A2dbiS8yAeUAuCILiydEPQMaVPy6IIl5a+FlvqcFuUttZTl1NCGptnfstl8VqfUutXkTqvDy8T&#10;W1ppLfH2PryKeHsfJiVUMF2t9zgbTna6CY/Td8LP/naXi7f34VXE2/vwKnJcey+r51WKpp+TFF1Z&#10;LNVCZrscn6Nfng/7uC2mr9MtXKcvElvq8Cri7W29qtjSSmuJt7XFpy+SefvTpV1qf7s+vIp4ex9e&#10;JkNLy7aW1tKyq8UvrXQKPz3zFkRDGi54G5MW8za1pr+Ptvj0ReLtfXgV8fY+vIp4e7/Udi3xtj62&#10;iJZNKbGI0UozqRlK8/FWehu11L0tYR9fJt7WFp++SLytX7xNX3RYnlXSQnPM21JyOTARkbimab4W&#10;lraqLKaVY168L2zx6YvE29ri0xeJt7VlVUrOYTFqXT9u2lpPWns1b0XmNcRyq9hSrBeLt7XFpy8S&#10;b2uLT18k3tYWn75IvK1fvI2KMq+Zjw/Rt/Nbs5R5Oe7SKsPLKjYmtgzFl4m3tcWnLxJvW+ds07eo&#10;7XyqioX69Le0WGzxcZ++SGzxcZ++SGzxcZ++SGzxcZ/el5bWL6305ZKxAaeVNsgqdr68Yr/aXtc2&#10;PrxMbPFxn75IbPFxn75IbPFxn75IzNqow15qLPdQulHsdJnPuVy8vQ+vIrW9Dy+T4ywny9PGUqxE&#10;j+rmxRjSz6fMS9mv1cTb+/Aq4u19eBXx9j68inj7+dS+tBjSr0Jd/pCsSMNUS+gfYwmvIt7eh1cR&#10;b+/Dy+S4i+ZZVoKmHZd+ufPMp2vIL32LthzHluLtfXgV8fY+vAqllE7mHkCrqXVmVwvpx33KcSkl&#10;+WP0i7cZkuPYUrytLT59kXhbW3z6IvH2Plyk0NYO6xfR2ppSUs5yKVtdLN7WFp++SLytLT59kXjb&#10;RTmHWMVmCJ/3LKSl9Ufpl9quJcexpXhbW3y6Fx8jPr5MPK10L2ePbmnZ8dbibf3ibYZkVTsTb2+L&#10;T18k3tYWnz4sx+MkJXgbDWtOv4+2WHyZHMfWS2tp2c3LeTDwgNoKu2J3nOdsTYw6HgRBEFwoum8Q&#10;ra/G2lR211cem5a7vx2d+Rya4L+MtHBLij0p4ZatiZD3STVWDkJQlye98SFmSJN1DsuFcFZknZak&#10;0S6tC5XyS7id1pJleS3ckuV5h8Xbn2beOVu5uaBW4nuus3g0/7wofopkaFjt5rdLoY0PEy3z7PNa&#10;/tre9EPy7nmHsPRl0qKk674o9XZVX8J+37xoOSVMfF6fXsuyvO+yXW9by+K8fdtaNF3L93lL2rD0&#10;7Vvi7bychPl83Ibp/fZqoY0Pk1Xz9kVRe+Xd8rbs2qJYWKWf3v/VoR9bCl5neVdlviy//VKWDxOf&#10;Pi9te6PYteTs8i6um2V5FbWTBEvsVDnQiQHDPD9ops3hy1gkxIeJT4d0N9mLlGNsHW9bzjav+m5I&#10;NL/COaCVofMoS6cwRWUEf0sS289okkajKQRBM+HHbENEy8x5ZFF8yYWuAEfbsjZtHRvF8mqc+DCx&#10;+LycZd7abliOC7dQtuLjpp2nvZ12KYvoH2OJLxNva/j0vuj+WtzbGhafl7PNSx+Zzkvtu1KWISFr&#10;b7nt2YhU0HRJRkillG9i1GGLt+xaYtg2ZNsLpNs/sSWWZhTbWkpeirc1LD4vi/KW/AXLoQYlf9a6&#10;EMklYqXXO8XWhxXbbtFbvC+Gj5f0d8m7WAwf9+nzwnS1MSzNh+fF8hm0L2UYprFt+LzKfJ4+lpPj&#10;i1jnVR9XHoJS5d5WlH4uSFoFabo/ziKGj/v0RWL4uE+fF6arjWFpPtyW08pr9p0O86GuOVmcwTmo&#10;1zRxvSolXylX6cd9eVZG3vagGHVYheHh/IaP+/R5KeUVGLaZj4Y1XhbGLa+mK1auD3tpoaWVUkov&#10;JYjab9sWqvObQVApU0zmrElJksj8PmjJfl/6ad62L0YdVnmXvIvFqMPDUtINHybmBwOpNPDi6Knn&#10;IiSX1+lXRO7NZVlGLtcXP3yMdvy6XxaeF6MOq7xL3paYbbGfD89LzoPspa9SqLe12fQagRl7Axk3&#10;KKRLcGIbMfGUtkch9TF6sTLMVsMlzdv2xajDKu+Sl8J4W05C2YrCeK0DDdUyBkoCur/Dx8t85Xhr&#10;aectfvC2fSm2p5l3uRh1uC8KLUwUH7OwWfcpx2D0yyZmU8oSkblEX2+UsJalUuz8NkynmN62OSTF&#10;9n3mLfkJ89ZQZ/1PKb/IcYB9r0PM8U5Xi+2d39P5vS6U4yxhw4dZQrGtpZ237Je37UuxXZ53/kg0&#10;3u+vi70TOWe9eFsLQyzQo1LmoFRBD5/REi0vxY7Jzguj3rcilkfj3rbg7b0M563TWuLtDY2/S95l&#10;YmX3xQVzVOgu/ln3zE+/8q25uTzY1nWkZ4kWo2LbVm0JE4vPi+XWeN/WoH5efF7VkbKvllbSrVyz&#10;4blsdmdJfkBtaEPQyR476Y7CxOGPdg6fJyQkJCTkfYp+ccjhcgNd+mYWhpEgF98cHjYRpm4DMfel&#10;Yl42YEYrsURYRHKNZG1pFJ/PlpJumjrczsfFcqpwa0Rfqa9flI4hPCaGy/BUcrEU7ukYx8FjmUGm&#10;OW0TYscMkTIY6ml1Qdn6b6tyXLazaLFtW9jito9+qXVDeVvLWeeFv+Briv37L55XcAMkr0VjUx2U&#10;x3owXzqxOlL7IkS3yUW3W+L1Yvvl4yWsMrQcN2+tq/P6eL2cRl4VQ+N+GdKZVxFGsCnmfU5CRYe8&#10;WMs5nkuSuA/Tzi9WpxIezsv1+6nT1uLLO+28i/L7vBpXe4jdjHHSpUEkH30v/ofgQ/pkiPbt2hOb&#10;aD9puQtluxrSsOlbi5Xi4yWsMrRY2WW782GL17pFeYeWYrM5Qs8O8f34/AI9bNR/urToyu3Vj9P3&#10;bAZE0ucXO0bunz9ei6tufmnZn0ZeXUpavSzP21rUfpW8kkqHuX5J+iZ82DhkY5DWK8d9CucAWqK2&#10;DZav6WlEYbleuKlaZ6K7UWx82OIWlkhvsWNsHa/G24u3r/Pq8i55W4vZ0Fr7jJkIPU3H55tbZsgP&#10;+DjB3wlzqRnCM7aF0QRzgCNYH6QpwjRDs4JuI01mW2k63UJRrCPmV2EVb2IZb2yhnW4hyxhlap81&#10;Qn35I+iJjxpd0vCyyD8l3l4W5dXlXfOq9Km13tKJ8+m8YGvSJtg2MPdFvek+mM7aDm1R2szalrYv&#10;m0MgNYvqVLzepH+8/fjwMuSfZXm9/Wnm1eVd8pZF07PAz90cWJbjoduAsByEmuWa2JLDZluH24vb&#10;FoTHVx+vxtuLlq3pZj8fby/evs6ry/HyqmhaWaxMCDoifbjWn/fFYgb/ST8n/R36RrYplKZ9JJuN&#10;9pRGe59bi6a39vld8mp80XKyvLRp5dVUH24vWjqFfbtJydmlq1Oz4CPLXJ8DtQr2BXVC0fsXZYta&#10;r0eQQw0zTSTbSbmsc9gk2IgwTB3L1n5T+siVFuTB4v1jYY0vWk6WlzannVdTfXh+KeVrmIge8yGb&#10;I6cp6w428DU9KLaMSz5KtsPfnOCjX+dluxa3fVi0nz7/8fNymbe3sMbby/y2TK+jr8Vbi09TW92u&#10;auoweiL4sPyLdebAXArnrc7TaKV2nT9RH7QbT8Zpa4I52FRmyag79mX6r8DlMTXM3yisDt1evWjp&#10;DOk+l/By3548r09v5dX09nLSvPV+lby15FSpB1tyGvyu/Z8vzfKBfO5L32SLxHOaWDnx1yCccHdi&#10;uvksQ6LmXEzlj7G/x2rXWk6e16e38mr6/KLp/bgP1+lzi4wDlcylcQzYhobXKVzIFO3lUGQ0OoAc&#10;Qcf+DPXLdod8KlZ59oV2Hltkr3gu6PmwcB9lWewfi7eXk+ddVi+M91ADCD56YS/I2TxfVaynEoEP&#10;KeVahVtV8XWGjOJvidtmKeZ+E9BL76R/TBa38PCi9ued1+xbeRlXXXsZ2tZwXk0RgQ+LT3UPSmm6&#10;FlCPvK8m8wHWq4zzbB+cOWsuwvsHLEtzc+E2sO7qMi8uzj1ZdbE99/Gyt0OLHoXm1TC1Z53X7C1v&#10;EU21vkKv62FJ6egqBT5FP9O7lke59LHzM+uFvs/uL2gRkFy+xbWUBWJ7W4dti7aYRTlealfxz/vJ&#10;qznU9xgHXJ9tuTvf5vNbei76XyTremL2tWBPIAgKbDZ6fcofgHqvcpsmjMNGtmn7wjjrHflkndO7&#10;JZfRWPSomD7vq+FF00+e9yT1MrytEh9emE6Rh8tl7NaxmSe7WFid0ETim5gzb0E4BuEaEbKJPN2Z&#10;AEMp0/JJXdDWLLKdlDe/z7r4cH8ZzrtcZL9wXHK9ldcWpkgnYHE7R+GLGY5R+hLanJko3EdQFKtx&#10;XPsgCILgYpKHLAyeZfKZw5aWhYuu65Qh8aH+4q18eh32cVtUb9Tx4Rx9sUUnCqrjIOzTVlu0xFKu&#10;hTQ2v3h9bWdxr/NLy7aOe51fWrb1snpewyYVq8wLkE8maV6gpWSLebhFXdSqSL3U+trG0ms9l1pf&#10;21h6rbelztuKe51fWrZ13Ot08SkqPja/mE2fIX0fs+qX5sMtG1tqvYVN76Vean1tY+m1nkutr20s&#10;vdZzqfW1jaXXei61fpFda/GolfVL80Ja+lJWSwpmZ7Y+7KVean1tY+m1nktLVy+nkXcV20XLMloW&#10;tmXD4n2930pZvKWP2+LTvdTpPu7DLanTfby1mF1tW8dbi9nVtnXcL8ryscUurEsJesmuUrByuTB2&#10;nuK3aYtP91Kn12G/mL5O9/E6zS+W5tO9rghZNNarjTyewUGdNzTyl5tM4g01Sce4rw91mCILgdFo&#10;hDrjOi+0s3VfVkXt68XraxuL11Kn12G/mL5O9/GhtLOU+e0Q2wOLe6yCtJJ8rmWoneYo5ffFL7W+&#10;tvHpXur0OuzjtdTpddgvpq/TfbxOs8X0ffq2J0Vz5rL83LrTdqnd4jXzqbZoitGPe4t58YuP1+kW&#10;r6VOr8N+MX2d7uM+vS9KK8XGlRptDbV1zfw+tJY63cfrtHqp033cwl78Uut83MK1+MXHW+lcTD9v&#10;axQ9F2/fk9L9KPkGutWCR3O4vFWsfOnA/D5FU61cL/25xfLFymvFLezFL7XOxy1ci1983KdbuBa/&#10;+HgrnYvp6zSv91iq1Jl82dG39LIK/Tz2aVvpx+ulTjtu3iF7C3upF6/zNhauxS8+3krnYhQLCH0t&#10;pzBi3ZzLpKB2KIUPUdn4ISmSOQs/W71hKdMvPt5K98u75q3tfdhLvdT6OtySOt3Hi7ZO1aVNnUND&#10;hXlNqZEas4Xot9k91Ukoe6+F+HA/tb/UacfNW9v7cEvqdB/34ZbUaa3Fp4vYQyEZdTe//Of4YkJo&#10;i1Wz0rwyl+ukXobSfLyV7pd3zVvb+/CJpTtXs8zZkJbeyZx/qZ+zOiaayx9jaymlz+t8vLWYXW1b&#10;x4cWszUbH/bxWm9Lra/DtfhFdZnO97VtH722B1Zfrs5UrwrL3Vqypawt3lrUrp/eircWs6tt6/jQ&#10;chp5zabEPV7fSld4P8aWjobv5+JCaxunK7a04q3F7GrbOj60nGbe4cUsTez6wcdrXRbUAdeLkFlY&#10;zmB5/FhkZJMstk3bbn+prWt9HfaL6et0H6/T/GJpPr0VH1rM1mx82MdrPZd+mmGNwcSnKX6+bHa+&#10;pJ4gWeooa+pt12G/mL5O9/F+msXmKXo7Lj0f6v23Pngesz178gNqJG/UvKhne5ZFeLtFEgRBEFxo&#10;pLvGAMcBN0t3s8qkW9rYAOfTW7Z1usV9mPhwj+bQAgXGLknCvvbSZVxjQFIZwCrbVDe75egkDSGu&#10;M5qWgbkMk4YVAcyu5OzHW2mGpbV0pJVmWFpLR1ppNXW6xX14Fcwd3kWMlHOJ4SLeUKJ5g/V2LV7r&#10;DJ/WsmvpDJ/WshvSkVaaYWktHWmlGZbmdUqt9Zaq78eUOm6IvkowW1N3dVWFicVrneHTLNyV68So&#10;wxZv2bV0hk9r2bV0hk9r2bV0xqI0Y5E9EZ35Kos1KunfYGH5TPoMp7ZSfJjU6aSVTlp2ta6mtvec&#10;Rl6fvw5bfJHdKrAGyjJfVq/ultDKb7TSWjrDp7XsWjrDp7XsWjrDp7XsWjrDp9V25Ya/c2TPpzp2&#10;l3GbNw74azW7zDVjK9lu1XRZlorLupr0g0IdtriFWzqjDtd2LZ1Rh1vxWteius3pcLe+5GTnv4Si&#10;8E1qzJPT5UsdvptD34xWyHvgK0R0xMIWPx6tnLWuDlvcwi2dUYdru5bOqMM+vjqW8ySSgd/783td&#10;+kjlSKjfp5keIg8h5GjGl+K36sNGravDFrdwS2fU4dqupTPqcG3X0hl1uG2HkPi76C3N1sSHjdre&#10;6MfVQuootyebd5OSP9tJWClphU6H/HV6HW6lW3yVtJbOqMO1XUtn+PBidKwpvzRvAS39Kqlm1bcs&#10;qYV5q76uTq/DPk68rk6vwz5OvK5Or8OtdIu30gxL8zoFms5/Pt3aRH9RC0juWySW1x61yrZOrL/y&#10;bxJgX2X6NnYezBvMb6GP19XpddjHidfV6XW4lW7xVpphaS0daaUZltbSeax+TC816eu88r2lSCrt&#10;TDI2PnkYM40Pk76lUqdb3IdJHSdeV6fXYR8nXteFeeyLfCDoMWvcwj61YPlaop8271IN52WSLvuA&#10;UkU4b4bYIj7XWZ/urvZ17pYZYkUMH2+l1dTpFvdh4sNGnW5xHyY+bNTpFvdhYvFaZ/i0EjYnLUZt&#10;LRdF8/VGFV9MVrJpqFUOL5CuoFUl44K9pMqsFzbqdIv7MPFho063uA8Ti9c6xc7iOqyYRrV53fkZ&#10;MTiuS2NYnIloDndtpbNjG+EPcviGEX37CrVttI77tK29lmETw8dbaTV1usV9mPiwUadb3Ic7TLlQ&#10;LJBXOd71MwMixuI+DWeNoLWBpauXASr3WxkiSBNhQsbSiA8Ti9c6w6e17Fo6w6fVdqTW1eGhNGPI&#10;3oeJxVXyIm0iC+nCOZ4RTfZp7XeP5tIytI3V27A0MRQQ6/LZoiWVOJeiK5iW+DCxeK0zfFptR2pd&#10;HbZ4bUdqXQlbik9dBXO8ysLcMFlWT/398LIEV26dow5bvGXX0hk+rbYjta4OW7y2I+Vsaiz5XO0L&#10;8tSS/d8UpBcYgW0uSy0yMLTesE3R6zYLev2jOl/qIp1Rh2u7ls6ow614rTN8Wm1Hal0dtnhtR2qd&#10;1pP6vvOj+F9Re3z2xn/qWB8c97NNzkq6Ou/qMttISKnDFrdwS2fUYYnLcWQxXV5bmPTDdl4hLPfy&#10;eBAUpeQtutOl7Ky/OwxsR0zehdMoIwiCIDg/bPjRIUhp6S4yGHdkYM3RJq1E0/njXZdjvpjUXuY0&#10;rr+Ep0/GyT0W/l5f6npbXI+WOmwRBOsBRxKT1SkjzBDRPk4LrR29XWZfZWpIF6Kf5vNlfq/tVslz&#10;lWn5alUhth7C6nSIZenBKtS1MsSqdoVWDq/z+sD3VsOE/96Ned/Na4YZsuvraosySi3ur7zNIrvg&#10;JFjdtepvUcrVxPvjpH6xMrxUyBdt/fR+W7GZXLAc77dVadRJx3xa/hoxS9DG++e4vlqUt44TX+cn&#10;qftWmVeB+ri9LxYJ8WFSpwdnS8vPp+X7RfXo9d5uUZ7LwkmOr98fLSthdS+ubnm5sONuySJOMja0&#10;S162pTbH33YwhNVKuyaGUy4q/tz0UijHNJ922lQPqAVBEARBEARBEARBcJU5+1sRq3Ax9iIIgkvK&#10;se8oR590Ppifvbwf+OP397sHa4R/hUBwceE5bZJVwXsmOpkgCIIgCILgihEPqAVBEARBEARBEARB&#10;IFyM78lsL+IbuyAIguD8iVHouIS3giAIgiAIgiAIguXEA2pBEARBEARBEARBcMV5/18r25fb8QV3&#10;EHikVUSzCK4cOOn5Vq5jveXuDHjf2187orMKguOi4zw+o/kEQRAEQRAEV4B4QC0IgiAIgiAIgiAI&#10;ggtAfDMXBDV8PmYUD8kEQXDhkcdsNBgEwfHgQB9jfRCcLzLJ1mAQBEEQBOeBXjPGA2pBEARBEARB&#10;EARBEARBEARBEARBEARBEARBEATBmRAPqAVBEARBEARBEARBEARBcImxtzvFG56uJPKWFNR9vCkl&#10;CIKLBPqkeHlaEARBEARBcDWIN6gFQRAEQRAEQRAEQRAEQRAEQRAEQRAEQRAEQRAEZ0g8oBYEQRAE&#10;QRAEQRAEQRAEQRBcUuINekEQvA+i3wmCIAiC4DjE3CG4/MQDakEQBMGlYjQaiQRBEFw68r//CIIg&#10;CIIgCIIgCILgIhNfMF9O9L5z3HsOgiAIzo6YPwSXm3hALQiCIAiCIAiCIAiCIAiCIAiCIAiCIAiC&#10;IAiCIDgT4gG1IAiC4FIxm6kEQRBcOqJ/C4IgCIIgCIIgCII1gG/YirdsXT5maTZTCYIgCIKzIeYP&#10;weUmHlALgiAIgiAIgiAIgiAIgiAIgiAIglMjHlILgiAIguA4xNwhuPzEA2pBEATBJYO/YItfsQVB&#10;EARBEARBEASG3eiPm/1Xkhnq3SQIgiAIgiAIgiAIgvdCPKAWBEEQBEEQBEEQBEEQBEEQXGLi4bQg&#10;CIIgCIIgCIIgeH+M4gG1IAiCIAiCIAiCIAiCILiIyPuh4wXRQRAEQXD5wPjOMX4mH1kXBMH5wDYX&#10;7S4IgiAIzhH90Vg8oBYEQRAEQRAEQRAEQRAEFxDevov3PgVBEATBJWaEkT4G+yAIgiAIguBSo3e4&#10;4gG1IAiCIAiCIAiCIAiCIAiCIAiCIAiCIAiCIAiC4EyIB9SCIAiCIAiCIAiCIAiC4KISb1UJgiAI&#10;gssHX5wWL08LgiAIgiAIrhDxgFoQBEEQBEEQBEEQBEEQBEEQBEEQBEEQBEEQBEFwJsQDakEQBEEQ&#10;BEEQBEFwxbkYb26I90cEQRAEBOPBjJKj74v3vf21gmN4jONBEARBEARBEARnil16NS+/qkS5rnZS&#10;p78H4gG1IAiC4JLxfgfWd2E2mw1K8P5p1cuQBO+PVn3Uss6sQ+/W8vkiCYKrTqtdLJKz5v3NpGzL&#10;tVwcWvWxSILTp+XnRRIEg/D0ONYpcvH6pOPQah9eLg6+/39/Ppctwy3ntQetOhmSC0nvi471pOXr&#10;k8iFhue0SVYFQXBcRmk0UrnotPqoRRKcPi0/n5YEp0vLx16CIFhMq914CU6Xlo/7QhvKSISPhI1G&#10;KnolUOYzGoPI/51n6OyJB9SCIAiCIAiCIAiCIOiwmxNBEARBcFWJsfA4hKeCIAiCIAiCIAjOHj7w&#10;NySLWHaFe37XdPGAWhAEQRBcMNpPvC+bXARBYFzmthM9QRAEV4dlN06CIAjOm8vRL13muXIQnAd1&#10;G4p2FARXiWj3QXDZ8OO5lyAITka0pbOE/hwSj9670DeoIVWS7X5GuachL0zL0XN8gVo8oBYEQRAE&#10;QRAEQRAEQRAEQRAEQRAEQRAEQRAEQXCxqB9Eq+OGPXV2Tk+bnYB4QC0IgiC4ZAwNykEQBEEQBMEq&#10;XIzZVMzpgiA4Q050vzb6pbPHfPz+/TzD+RG1vSKj8NRawHPaJKuCIAiCIAiCIFgn8vUy72dQ1pB4&#10;QC0IgiAIgiAIgiAIrjj2RWW+zfEesC3XEgRXG2kJ0RQuANEnnTt86Ok9PfhktR0P8qxK5zGJBUGw&#10;Imgy+m+X+JF1QRAEQRAEQXCJiQfUgiAIgiAIgiAIgiC4AMQ3c0EQBAHheBBjwnoRdRYEQRAEQRAE&#10;QRAsJh5QC4IgCIIgCIIgCIIgCIIgCIIgCIIgCIIgCIIgCM6EeEAtCIIgCIIgCIIgCIIgCIIgCIIg&#10;CIIgCIIgCIIgOBPiAbUgCIIgCIIgCIIgCIIguICMKPwIgiAIguBygfGdY/xIPrIuCILzgW0u2l0Q&#10;BEEQnCMzkXhALQiCIAiCIAiCIAiCIAiCS4zeCA2CIAiCIAiCIAiCIAjOG70nEw+oBUEQBEEQBEEQ&#10;BEEQBEFwBYiH1K4k8pYU1H28KSUIgnMlHo4OgiAIguA4xNwhuOzEG9SCIAiCS8f6vp+br/RfJMH7&#10;pVUnQxK8X1p14mWdWYe9b/l8kQTBVafVLhZJ8P5o1cciCU6flp8XSRAESqt9mFwN7Iuei/llT6te&#10;hiQ4G1q+PokEQSG+YL6crE97933TKhKcPi0/n5YEp0fLv7UEwfmyfvOHVrvxEpwm2a8amvM1/pwU&#10;/QynFYW5jJkoS1jTz554QC0IgiAIgiAIgiAIgiAIgiAIgiAIgiAIgiAIgiA4E+IBtSAIgiC4YPin&#10;2k2CIFiNaD9BEARBEARBMEzMl4Pg3Yg2FKwGz4s4Ny4lfLvIOb1hJAiC8yHG9uBisd7nX7Sl82LI&#10;t9Sr9OugP4GxN6qZVt+mxtDZEw+oBUEQBEEQBEEQBEEQBEEQBEEQBEEQBEEQBEEQBGdCPKAWBEEQ&#10;XDLsee8gCILLR/RuQRAEQRAE70L8gvtKMkO9mwRBEJwb7HOi37lczLolCIIgCE6fmDsEl594QC0I&#10;giAIgiAIgiAIgiAILirxHegpEDf6g6j/IAguGBjf7V8rBUFwzrDhReMLgiAIgnNE78vEA2pBEARB&#10;EARBEARBEARBEARBEARBEARBEARBEATBmRAPqAVBEARBEARBEARBEATBBSRe7hAEQRAEl5x4jVoQ&#10;BEEQBEFw6Yk3qAVBEARBEARBEARBEARBEARBEARBEARBEARBEARnSDygFgRBEARBEARBEARBEAQX&#10;EPl9KT+CIAiCILhcYHznGD+Sj6wLgiAIgiAIgktMPKAWBEEQBEEQBEEQBEEQBEEQBEEQBEEQBEEQ&#10;BEEQnAnxgFoQBMGVhz/RW/ef6cXPDC8+syxBEARBEATB+yZmz0EQBEEQKHGvJghWx+6jx2w6COaJ&#10;+/9B8H6J8SlYD7oH1PRVwjlSn8AWdaogCIJgfbFLhdO/XDinAaO5CShmWTma4sMERzl3sIjQRoQJ&#10;zGtDohmbBPNYBXjJsA7gtkor6il83ZdsDqFtJ+H6FaCneM5SGB5iiTMtWQTlsB2IMEyDYG3wddmx&#10;6NwIgosOz984h88T83bxvIUspYIDdjeX4ni0iT6IMoYwnhE72uR5WS2yCa4ZJ7ZekQW7eLnJ/lsR&#10;c7G5q5PZrC9Z76njSraM/z25AtlXPRnC6nX1ul2dE5S9aFfXnc4VPEibUzfqR1QwtP5O+irJCAby&#10;BKcAfLrSNYnVB8XGGYPXNRiXOD5JHRtmb1gd2nnAT/aHKn3boE32IeqsN94cx33q+stJds9pH2M5&#10;S/2ZynagUnTZxupHtGVeVnZvIwsX0wWL8Z5axWOL7BalrUqp9eA4mN+yWEcmcWsruW6kHW0i5MeX&#10;bGf5JC/xdUoJVqVzfw7PeS+ni2ed7TLM3sqMWlnGkIfU6TYCmZhzNd6n87fzv5XTxusX2V1WzGOd&#10;5woyR67TayHmtyzdyc/4GeE3H6wA6yKPM3JPxqoITuzqGYhfaWsy72QxkZC/7gn6oHcaqRSPqddq&#10;pE/LInUi2iqHmQgzlKtydtjWa6mxHevtIGjpcn6v6mgqT4U4S4MgCIJLQD0Y+4G2NYjqzTpNW5Q3&#10;OAnemwamZjpB65bw8rvT8vRJsbJOq7wgCILgcrBsfPAjOW8vmKxiv4iYIZwFJxnlT5IneFfi/D8b&#10;6NeWb62Pq8VjeYfKCM6GVl0MMVQ/zL9oXDJsW95Oy1uWMzBq/wXvj3LPZRg7v+0ct/qLegyCwkBL&#10;sh93dtc+ZFGri7YVXCbqc33ovB8mWsNZ4PuZ8O56oW2qX3snrcNSQrCI5T6at7govl11H6yvbvXR&#10;x++3TxubPQmj0cgJ4zkB8HczXMhshouckJCQkJC1lfa4xD7ey7twGmWsAg+CD5oRDmnYpvyyfeLE&#10;0kk+cLHJIv7w+5ttOglq9BbmRhGZMGCWAHfZrwlU1FKAwn5B0BfqOwP5dYhJsAjnH3+qStjSTEm8&#10;UQPJ42+uMR51cBFZrVai/oLLxEnPZWsH0RZOQvEcP/O4wLGCgvG7N9+SuRjt+AYBvj1tC4Iw51gy&#10;9jDdbBeMRYLlAbIdiw/JZaJ1fKcnI9SDit34xBp1VOJtmUOKqywGjYM+cJK0IwRNOrwSsvDczw63&#10;NnmsOVyrvFXlMtA4loU+dMfv66QLk0X+Do6P+X9Vv7IeOM74esl1I22E4xHHJ4SZ7kXgdlDv3i6X&#10;OUpHInpPgTrLE8wBX4tbEewkx5diGUgOS9Wp5pJg589xZQjvNA/y2BxN2gWhM3mOWx4Kxn7Yjbp2&#10;QC3rUN8KJWHaSHmSqBIMsKKDumqFrZzklsfyW7zGMp6lrCutYzlFkY6MbYrx3I6kPeUxo3tzNO3y&#10;9Y6I5SHMY/ZDdbyu8BjPWsSDWhVevH7AJmcHnUWW4MR0PjUH96WMHT7uve9jXBXb05fLQPZTE6TN&#10;je9ePOaTxpx2sF8yu5NKsBC4yE5/aTMm3Xe3HFtKbWpbcvdzUG8ijKMQKYN1KcK8tAqaZD+p17KI&#10;U/FHEU2+fzajIA73al1pLyawnjJSZVJGNvSJZ0Le4Z4Q23YtbPuN9k96quwP+gc6ldnpidu2nuGO&#10;+lCCIAiCq8S69f5+9PSjl+nLgDdPK++6Hf/75vj+8g+ltWsp6uH9Eb4PgiAIWvjxIY/c3Q0XE6bz&#10;5qhJPZ5421Xw9l6uAq3jbonRShsWvd1ktVrCRkkrEpwmq3rV6mwRvpa8rEL/vChyVVnFh+Gri8tQ&#10;vbAueeubwrC38/Zm5+ufaXYj327mB6tgHgyW4c9BC7fkuOB87T0cM4TNCYrdCHO48m8+g4uFPycW&#10;idFKa8k60zqek0qLOt3GCEoeW+QhAArx9kP5KJeN1nGfhsxzmb24frTqbF5a15ttWvmJDxOfvkiu&#10;Cr5VLPP0Sf3j8w1J8G7Uvhyqy0W+9ueAl2CYIR+V+rC5cvHoMp/6ejxryl71KfvflouBzZ6E2cXZ&#10;ryAIguC9cFoD1WmUsQi/n63tHCc9I1Gvd2lBAz8BgujfnBi1Z7uH1CiIk+UTvOBkzHkfEqwrUXtB&#10;sCrR570Liz3nfest3Tju1Qys9AvC49h4CVbH+6vvO9beajMxs1zNOjgJ/vyupYEkoT4Gko+H35aX&#10;q0B9bvvjzn5gX9Y79es8wbuTfd3z/yq4fC7Yk46sYH12ab4eda2/8e4MgoWoj+yZKPOmefRqY+dQ&#10;LYYPvztaer2NGkt3dvLjAldrLik4a6q6CC4QqJPuOiYL/7KUXi6niRhIO7X52RVE5lz5oQAGVSv4&#10;sCF2DNTVEJwQ82jvfUHZyfMUa/9ABypCq7HUodTNQCFBA3HYcmjWjePLEGMNnhpWZi1BC6spFfVV&#10;r+ay+9hulpONRazUYCFwkTQXR9vVri9zWJ9WYMTLebLidruOOAspk5nzQzaJKxWs5QE1e7UaU/Sz&#10;6LwEQRAElxkbAd6FbhSR2PvhfW8/CNaQblIebWdtsWvQ6gIrCNYXG8+jXzovzNNLvS6JZjVg2fVH&#10;ZmNvnxmwD4JgCdF23j/Wh0VdnBv+BvoQvRvtlW03P2a6aEDDzpO/3FMrW4LlZL8uq6/gXChnbqs+&#10;TN9K7xpKcF6gCvi1W10TfRanBmcJfV+9SbNrJjpeFEXUUxAU2B6iTbwb5sMVfCld0Qp2wQXitOqr&#10;VU43UAXBhaX3BrUgCIIgCIIgCIIgCIIgCIIgWA9O68s4/6BBEFwGTuvLzyAIgiAIgiAIgtNh/gE1&#10;+clG+8JF36IWFzVBEASXi6pvt18fm1i6DwdBcHF4l+9Renl9G4+2fnGo62GVujGbVWyD4KJxkvPW&#10;n+8nyR+sjg0cvQFkCVEvQfAuROsJribHPfPN/rRay3HHuuB0/R+cPafdZq4yK/qx61JgK/dcGc4s&#10;+E4ueN+wXmp5F06zrKvKcf3n7V2eGOaDS0V1fhtynkPffbcXXAh8vXR1k+tnrl9yaQuJTi1YH+IN&#10;akEQBMECqslREASXlGjnQRAEwVkSY0wQBEGwbsSXPEEQnCUxP14vTvu+WdR/EARBYGPL0JiwLD0I&#10;1pPeA2p8Q1p3qjOcJc77IAiCIAiCNUC+Q7HZnGFfrHgZos4bXFyG6snqMOoxWGf8eVzLMpbZrVpO&#10;sBqLxhTgfxEqkvVBEKyMzt6i8QTBymijOSbRxoLLAOe4bt61lGwfc+N3wPuw5ctaV9mh6xll0W6o&#10;tg/eG1InqIta3gnmNwneDe/L8GcQzNH1WXUbaemCc6Mb74PgqqL9jzyg1j2IphEVBx9b69KDIAiC&#10;S4AOAiqZ3qR1RS7ihMrfQDjOsQTBWrHs3K4b5yqN1dpMtJ2LQ9RJcJVZdP5Xab2x36jDXoLTwcaW&#10;VcaXaZaogyAIguA0sXEFsvAewKK0Gj++rTLOBcFFYlkb8OKp0mRuTX1wcsyfq+D8fqx8wdnBOuD1&#10;yySLXcsMEWPGmSAujTYRBKtTtxeLRxu6ePi6qeqoN5y4dJmfObsgWDv0XI5/8RkEQRA4LsPkRge4&#10;y3EsQRAEQRC0ibF+vYj5WRAEQfC+8GPQquOQfSvU+3YoCNacZe3Apy+yC4KrxCptIsaKs2WR74Mg&#10;6BPtZT1ZVG9Rp8Fl45gPqOmb1nIkCIIguATY5GaVSc6qtqvYBEHw7qzSzla8SWa/vhFhPEvw/pG6&#10;GKoX1r9JEATBebLCICG/6qwlCIIgCM6K4441foJdSxBcBmIO9v5Y5POoj/XBtyFXb4NDhR9HvGRc&#10;cK7M4Bj4ukDYROKVBMFa4vsGH67ozn0vwVogfVSuPy/HBgXNsgTBGhFvUAuCIAhOGU6kTjKZCoLg&#10;/WJtN9rvehH1FQTBRSfGliAIgmAdkG+KNBgEa4/Nv2IOdrGIelkvTlpfrbHEl3PScoMguPzU/cNQ&#10;X+HtWunB+vCudRjXL8H6IQ+ojUZ6Ac63o2kz4CIpksYlCIIguDxoP49F3ozJEHQcAyTM2BThLAxL&#10;XEeIvtQUXVf2GYhtRoL8AByvNjbyuAWhdmr2oxl0YlbQzFmyTka8Uoant/0Ks/U2l1pkcW4D4gH6&#10;QXxRfGd21GzQr4znckhnjWinu2r+PI7kRb06JBVVXi6FKi/s+rqzYe64QrJoFYjnfeNw9ZFbhxN8&#10;YtWTbrH+W/vwvh3jIS05DshR8mXRsKWrWshptW1IQ9RzTnxQ03uLzVnqeUuWshyfuX27zCKL+TAv&#10;2Y0IOkFP1IUxx8KKIzz9T2U3HRCd9loj+SUoy9Mymb65SUMWMZM5HNMnk4nETV/2q1osLUT8uwqc&#10;X22ONqWuiGWlnv434bx5boFtEcZNvN6LtwkxwYec20SiEoLfsYzQVrSZZC3qpSfdokXkYvpUeTyt&#10;/bmKgo9OqqgKfaUu63l7YwN1BJ/Shn2g+Df72KyYUxYYhcwLPjrp4g76W5Z8/g6dw8R8LoIPFSsT&#10;wrAZyEoDvgzFjLJhh9frvQXLG9IXfBTJSNWZiPfyKge7JH6WClQlBR+2MFw20d6HqytwT/YpwybU&#10;Md3SDHMxcuY4PJx9L/moEwvNP51OEJpKvv52Q+bEllZaJ6Ve5OzO8exxKFXMnrrc+8hfTauvtLwh&#10;y4V4H/aFzszC+AZWTlhptOnqx1cQy+6EcRPTuf2wxeuumNS064L9EGyd6OWoLgz1MJUIPkzQn8n3&#10;Hc1k3Z+QSmxBWB0257hONA+DPgzbGmk/Wr/E7Em/7jXdKOVeXcHHYsnAWj69r7UMvdfjfVxLTb0P&#10;V10Ky323CswmYnUm9ZbX/NMVhMvxaO1/SJEeVo8MSrRft148jIrG0mVBlOVX2zs3GVi6Y7DF4pWc&#10;B9hNEfeA2nJ4cPjUSBAEQXAJWNSnW58Pkf7/YiODPz4wlGpMdpvDb3AhyJMcrQ/9zDUlEpwE+tFk&#10;GLFgW5D2oEub5WUF581J6sTyeAmCq0Cc9+/OCX0nYzxy5vmizMckrlJ0pWyzUfShNgnl8So4fThH&#10;XnTTSeqEa40Gp83Aaa0+18WweurqixK8d/iQmiBV4mssuDigoUXFnD824Mf4fUFgPZgobBYylFj7&#10;sHCOqyUiLq4//ihlBGdB5V/fliCuioIzROZaC7CpWNss2sjZ4338Lv5mXpPgwmB9HvDXP3W7jPsE&#10;q2LnuPmUHwxlHceWwf4sCAJDmo41Foj0S4tmZWKXwxcW7qCKHluOvify3ZUgCILgKqHDqS36qzx+&#10;aTg4jp5koJIBTifDQRCcBXbBabIANm42SvmZYd2gXRn2K53gglHqqNSOq6e6Sjv7IFg3WufuovN5&#10;UZqxik3Qx3wGGZzL5XGlE0fdJ4mJlWUSnDf6iLouQRAEl5PVxhj3XWihy+rHNpPgNOlczU+rDBFL&#10;8COWKIImLd+YE00WUdstsw/mqOe3EqeeicR0WVbC7HM0OFf0IZgcEfjGoQlE3zykb+FaVJcrjBtz&#10;9cvyFpV5hVnoFvPbMv+17Hw4ODNWaA7BEqy/EGE4n7dduJaaRWnBxWBR/fg0Cw/Z1kQDXBm7FmFQ&#10;opwLNMSWbC4iuQpqsc6c33kTD6gFQRBcSThM+qHS4hCMP/ZLlU5kUHI2nfRRjemH7c6cuQdwguCy&#10;4NuVF7tRNo+24NIm5Fm1DIOMl4dUVbTM4GLi68fCvr68zuuD4KJTn7smLZalA7lhxzUjK9gHFcfx&#10;VcNWfA+9jCk2Ri37QicIgiAITgLHlqHxxdJWHX9s8tCS4PTQL2+ateKrjN/8DFsGhpyi8JHMuzw5&#10;3jt9zZ+1LVmUFszj/eUFdPXhdD0b09UsSw/OlfpaRuqVCcDaXVdXvqEh3KxCs/eJTcNgEO/DVXxX&#10;26+SJ3hX9F4zxbcLhyYGC2mduyZGHR5KCy4eVl8QGVs4xnCsMZhm44+zs3AnjoYqaGMPnElY4i0p&#10;kd6Daj0bKSLrVRDLcnGQ/XL7pvv5PhnFA2pBEATBaXIRBl67womrnOCyYpPJIAiCIFgXYtwKgiAI&#10;giB4v9i9hJiXnT/e916Ci0urvihGSxdcfKK+giC4aMRYstZY9UUVHot4QC0IguBK4UZKeYbLRs38&#10;QFf3aiWzyyJP8c8Q8gtS8CHSafrhIAjOEmmFlWQkmtt1Fnsjoobx2U8GVRnBmrCoznKd5j681DEl&#10;CC4yxzlPW+f1qnmDQu3D0wJlWh/U9UPBxcDqI+olCIJ1ZdX+6137uN5FU3AKSI10N5QoWdkPBivj&#10;PDZ3mi7x5uDpvSRfsCLLfGh+Dn9fTHK9rHwt02xMA6xS3lXHfORlgMG+LDhP/L1nq4wu6uCb1bgE&#10;J6Dri4baw1AadNaXSRnBe6NrE6yHWsBcenCqwKXlbWdK8bSFStoQkh1i34dzuajI8eY99Hsppxo+&#10;pJ+WsH5veLboBuIBtSAIguAYLBpk6+EtCIIgCIIguLrY3NBLEARBEARBEATBuhDXM0EQXBaiD7tY&#10;xNgSXF3iAbUgCIIrSZn46BPSM10zntM6nejtCWu35KfM+aR4F3ZLTKyC4CyxNlYL0ZbcloK1b40g&#10;rzPrpQXnh9VBj7qOa1nGcWyD4KLhz99F57ClLbMLzg74vfslrq8HH4c0+7ng/WCVEZUSBMG648ea&#10;d0SKQZ/Yext1cNqIZ3HBKW9ZETFlLxgcm9wOujnZIrKtSM2QPjg7wucXE9TJ3PXNu3KaZV0FWv4P&#10;H150uuE9BvNTwLcBO+/9+Y9wN+Z7G8N0i2yC90JvwpvrxcdPOv4c0/zKIX1Tvg7JlKqQRJUG/s2P&#10;YiKmWpYv7yLiv8e/CMQDakEQBFeZPIi6cZUjah5MBwZUHckY0HgQBO8Ja4ert0VOotm8fRMXnSyq&#10;yurgwjBUx6vXexCsN/lc7zooaxNealo2lODE9NyIiqj+jbTSM8rraRbTBUEQBMEZcaoPEfjxLTh9&#10;FvjWXC/iI8FqvEMb6NpQcDLCf5cT1qld0+Trmu5hkOMS58fpQn+aBO8dDNXlIY0i3X1oz5wiaGPn&#10;tj/X43y/nLTquKULTgPpq6SPyj1V7qf6UiLWt6l4Gyki61UQy3IxKA+llXOo9ZCaHg+OQZazJx5Q&#10;C4IgCIIguBJcvAlyEATBybAL6/kL6mGOax8EQRAEQRAEV4mTzLGDIAiCIAiCIAhWJx5QC4IguELM&#10;Ev9Zp5cNyCZkDNmCbKvMEJ9Bn2U6Q9psB7KbpmkHsgUd9ChDfjs2Q1mzDejGEKSLMA/LxjYk3Qm3&#10;ncNaxny4tmsLy+b+YdvMCx33YTbjMZgwTjseP4/Xp+d9ZJqkc/vcZxO379yXvD/1fs7ts0mty7an&#10;lbdp19IhfKp5nU712X+Sj36jj3k+qe+nkkbf09/biJsgXerEhHWRfc5yu/KzZJ3tV6fL4bI//XBn&#10;Z+J1OXyivDle279L3qad14nwfKef6WO0Rfi5O2+z/6xcaRtyjmvatDunyzmv5bMu0MYpuV1oXpZx&#10;imL7laV5jC7c2VXhzs7E63L4tPLWdpZ2JoI6Eel0rFe0FYr0ZVqXWufow9jGYKO+td/yujwi1s9V&#10;50aWueOlMGzidTl8orwWx1rss3ThOm+ta+TtpdX5vS6He/u6wK70Z/Sv+dn0ZZzTcZHthm1R68Z8&#10;rfWY21mvPLVdtC+dPod9vLOtdTns7dcvr/ZR2k/Rjzx3bbzehBNHEPqV/uO5zfkI5yX0qdWV9oni&#10;59xmdL5CYbuhcBtlu4PCfTuJuDL8Mc4fL4RrL17n7H34VPJSzLbT0e88d7OYnyRNXF9E4pZHz3vx&#10;sfjb8tEG6awPqUNrM6wbbiPb5P3R/o/lsG7ZzmhjZdai+yrldPuvx9fFufbidc7ehy9OXvotH6MP&#10;y/H2w13c7Ey8Ltt39QSdbhd1J+2HQr3tj29P2V7qJ4vYsGzmZ7n5nHDSHdPgMWbxOmfvw5cib06j&#10;b6CQtQTpK6kX9TVt1ef0v9aB1Z/ptX5sG7k8tx1pH1I/TiS/O19y3MLerqXTvHYM7vgotu2WLtvW&#10;ebs4116qvGbvwyfL646HfpZjpN7qQNfMq36mIN36PAkzH/uyInLt6+xs/8p2mZbFh1u6bD+Yt6Gr&#10;t9XM29Jl2/PJq+dQVwdY98ZMOK7MYXMdoE3oGL4FxTakXO/Iucg8kFJn1mflusltRMuzeuH22ca8&#10;cH/URoRhSG9/7BikDBUtm3onTtfZ5TQfPpW8LV22Pf+8uV6lfqx/ol8prEe2k9JWytyY+a3extDy&#10;6wn/Iyr9UZW1WeuD/H76cLdPPmySdUvz+nilq+2beVu6bOv7Wx/W48tS67Lt0rz5vO22nf2eZM7F&#10;OqGgDVEveeh3Xr84kbkZ9lPK5pyANmx3zMvyXPl2bPn4ejqWgfWcf2q7lg7hhXkbOm/fzGvidTl8&#10;ank5hrO/knOZfkRYdExDnYkwTt9anZq9nv9SltQlfa79ndYJ7cp2/XmgUvbFdKW9LBY7x1Ry+X5b&#10;DOe4baNp19B5+1PPa9Lp2se3mtBXJqbjNvvpWhe72JYJ683tg7Qts9X6L/vHdW6jsu8oV86HSvK2&#10;+8fmpNYh3PRPbdfSIbwwb0Pn7Zt5sf+9c8qFzZ91uLMz8bq5dPqIbYVi5di44/s57FvXJxbRMQZj&#10;DetR+kbWkx2PjfvlmJYfbxavy+GefcuupcvhhXkbOr9fvbwUH27ovH0zr4nURdb3/Mpxmn2UjRna&#10;DqQfg4+7+2UyzqCuYC/9odigPqzMXL9ax0wv+6Ni9a15VbxukdRl2TazdPswoMvh4+btbHN4MG9D&#10;V/K640Afof3KIuE5zb7KxpZcL1am+FjTOC8TO9rn7ff9dppS+YDiwr00rmu7li6HzyzvgFietujx&#10;6nmcBfUyJNqutB2pTvszbS+sR7ddprMNSZ0yjWL1x7bHeua2YS+Ccrt+rfRvFCmzs8vidbbNKnzS&#10;vHVaF691Odzcltk1dH5bx82rYw19W85TptNf6kO2Gfh2BF+LsG44B9hJE+gn6AKneou6iNSrtTXW&#10;D8P97S7dZxOvc/Y+PC+53ck5VQv7YfbPXDPuzxmV7vo8n8PUnfVLLuIBtSAIgiuJDTAmHA4omyIc&#10;pKkvF4MU6jWtiA3AOjjqhEjttCzGWY4brLN4vK4V9tLH9r1sw3Rln/0+cK1ptn9qr1i66q2Msm0t&#10;X2nFbd1KWxa3dSttKG7hWoxFcQvXYiyO009ZoDRRX1qa+Y9h5vU6fy717a0+NE8RUutMPF7XCluc&#10;+DDx6a2wxckqcVu30obiFq6lYP7y/ixCNI+387YMZxt8iEicaXW9WNr5i8frWmGLEx8mPr0Vtjjx&#10;YeJt3pdofffrRfumuq58ffE8KH15keE6Ja1wLR6va4UtXuPTvRh13FPb13Z1OvG2tb4Wj+q877yY&#10;/1v10Pa39m2W5u29TVkTrzdMVwsZChum83oLe31tQ0zn9Rb2+tqGmM7rLez1GvY+pJT5hPrQxpmS&#10;ruv5fEXv0yxOKds/CzHqcCveEmJr4vXE4l5fhw2vN0zXt/P+WcVPTDfftnzsz/u6vdTl+PJs3RY7&#10;H7R8SinLKGXPC7E18Xpi8ZYQWxOvJxb3+jpseD3R4y5ix+jDerx9vY97fSusPuTatmd+9Tamt3DZ&#10;175ouuyDKctKcGrB4i0htiZeTyzeEmJr4vXE4i0htiZeTyzu9XXY8HoyH6e/lJKm/hY/Cub/0l68&#10;vtj1y1a91smQeBsLL8tjorb1NstxLBJjKN4SYmvi9cTiXl+H+3D/63O95FGhjjZmV9Isf5ljWf0o&#10;fduC19dC6rDH0haJ4cOktmuJ4cOktmuJ4cOkZWPnGWXY9160Dszfxdfz9VLKs3Szadl5G2+rNobP&#10;Z8yXt1gMHya1XUsMHya1XUsMHya1XUsMHyZDNhYv/vY+tbivP9UrXLfmeB7TWXkUpd4fYrpayFDY&#10;MN0iMXyY1HYtUez4W8c1LN62lVfjiurU72kGv1O6OrA8vl6c8H5el25i9VOYP66+zutJnWZiDOlJ&#10;nWZChsKG6WohQ2HDdLWQfrjlT8ap9+nwofjXdE7f2Wu8L2Y7X++nIVZmKbtgx2niqdNMyFDYMF0t&#10;ZChsmG5e5o/ttKT4ZriOtQ7b9Ta/r5Tj2heG9KROMzGG9KROMyFDYaO//0XUb+1w8Wtb+ulDvqL0&#10;64XYPpZ99du0ORzz1naKj9dpxHReb+GWfkgMC7f0Q0JsTbzeMF0tZChsqK72dQ39qX1YX2hr47v5&#10;m3VXl9vaxlmIbbfgdbUYFm7ph4TYmng9sXhLiK2J6rn//vz34o9Rdb4e5m2Kndrq+F72obY9Telj&#10;cdu2MRSvdbau9UNiWLilr6WmZaPSOl5K8XUt1k6Mkub6szwn0/bUzz8vts163/pitPR12PB6YnGv&#10;r8MeS2uJYeGWfkiIrYnXE4u3hJS4+U6lpDFu/vV9mQn0MKcUtL60fs2+1AuxNfF6YnGvr8OG6Yv0&#10;j0PF9n+R0K5Vlp2jJmeHlP6//m//n9nBwWGaTCbp/v0H6caNG+nDDz9Od27fk/83OptCuHeg/P9U&#10;w3YddP973elm/mCCIAiC94n10vY0+GS2hX79k7Q5upd++G6anj2Zpfv3fpbu3ft52tzYSeOtrbQ5&#10;5lPTk3Q0O8JYMO3GgZEMVvy1K8cIlAaZJdikQyndev9ZNzb0sVHBUsVWg3NpnhFGf/sv2LaV0eYo&#10;TTbH2MvN9MUfnqZvvnmRXr7YT29eH6a7d2+kP/+zD9LDh9fS1uZRGm9O0gaOY0MKRzkz/oqKvziY&#10;pclogv2dQG+/Lyj7ggPXFfLZBMTSWZT9326/z5bXdGZLfFptR1bN2+Ls8yI00ouZEcZ5FdTD6Aj6&#10;4sMZfMZfFfCXHt99d5SePDlKPzx+kd7u76ed3XH69JPb6aMPb6ZrO6O0NYL90TRt4Xwbb26myRTz&#10;knRgWxPebZ8LXvcuecmQ/bvkbVHSNUTfzka5leVMTClTsS6QNjZQN5DpdJqmbMMb/HUNf822kV6+&#10;Okqv3xylb75+kp4+fZu2tnbShx9cSw8fXEs3b2yma7ssiu1BtyvNAEWz9Nwkcp+wKrpfaG34tJ5o&#10;HivRUvNmhTqNeN1Z5X0XVvER+xD7tcvBZJQOIX/68ln64x9eo21sYm6+mz74YDfdu7+d7tzh/PxI&#10;2x7sZ1O0R5lzY1sbh9jeIfYbC/s3tD/tryE4GO2n+/2cP14ydMyL/NPKa7oa2nh7b1eX1wfHLZ9I&#10;xfEO5SVeb2G2G8JPb2tQTxOpL4nIyJAOj2bpAP3TKG2nr7/eT1999Ty9ebuHtrOXHjy8kX75Zw9R&#10;L9eRAS0U9biBtrk1GsPjrBuUMaHuKG1sHqB+WM/wfNdGC9wk8cdlVnW8pmW/KK/XXay8/ITf5NzG&#10;wrUMugyrxXRjooIYf7E2gc3jZ9P05OlBevLDm/T4+1e4nt1JP//Z/fTxR9fT9niStrcmKAGCOmWZ&#10;RLbFjdugDvrVkvUuvey11xnMjL3iGIgxjegZqymWwzbBeG9zFd5+lbxetywv8flVp7+Us7kV/UO9&#10;jCsc40Vr8PhQFzPUA4RzxQ2M3VOc75tbY8hWOtifpqdP9tMrzMUeP36OecATjO+j9PGHdzD23027&#10;u9vp2vVtGaM2sckR/DbBODWZoBdEnGPW0eER0lAe5nhK2QMb7zjPHMk4pWHuF49kaP5JrBRa+DBh&#10;fDjn8fN63eK88Hk+1y2Vh2CnXzleS3V5pW+zWA39wb4MPmX/g4L292fp7d4MbeUgff3FK/Ez+7AP&#10;P7qZbt0ep1t30K4m++i30I9BZL43xViS247uDETO89w2ZUfz+S/+Z3tDEHT7CRnaS5LNxcaHyUXK&#10;63Wr5tXrF7Qv+HCKMYEn+WgDYzd8ORpjfBnjCupQ6+b7796m3/z6WXr9+gDj/Q1cw9xOt+9spg8+&#10;2kB7QJvAMh5toRxkRye4iTYkdQLhCEMx30PZfXZjYD6pOO9oXb/0DoArxDWLti0Jcb8lVOWtoE1V&#10;XC++LC+hzSp5va6Vl7CtjHhOy7msYw3JLQSi1zGMbYy3cF2yk/b2JukN5sqvXk7SF79/kr77/kna&#10;ubaVbtzEvOzDG+mnP7uDvk3bmc5MeJ2JOkCQMS1bqYf+5j4jwLwS1lWFWjbzQnx4iPPKazo9geh7&#10;HdvVWziboJ6iTnx54kfOcXGCbyCNQjAkYG6MNNTL5tZuOjhEvewfpf3Dafr626fp229+kPysUbaZ&#10;n3/+AepvlMYYn3a20X/BqdPJYTo8QN+G9ifjCjec9023rNsiXb1JZUDY3+WxRjO2YQmWaqUx7sND&#10;XKS8ZJXrF7PgmM0xnO1rb287vXw5S89e7KdvHr1GvR2l3Rsb6ZNPb6fr18fp3l2M/fDn9uggtxXM&#10;mNkWWRfyQBXqAn6fyRjDNduk+V5p7fPQMdbpx8lLhuxXz8vPPFbm+LK8koNtAwEJw5C2ErdMVsiU&#10;4wrbF9oL52KzA/Rkb9BWsCWc55vjbbmWef1qhLnZZnr+7G36+qtnqKc9lHGUPv3kPubN27imuY52&#10;kdLuFtoNxpUJr38OMDNEeIyy9PqR+1D22nbB71K9e8W6z+XJy08K748BS5TxJesyvBaRe2UyR8I1&#10;O+YBR9Pt9Ob1SMaYR48OcY15mF69eZuu356l+/evpc8/vyv92hYGELYOZES+vCd5JfcRZEyXmJwL&#10;Ql7zM2s6WI2qYz7OHbSOLWv/GBUrw+I1dfr55GXfQQ/RyiwXABPxDwpTn2mplpNJ0vag4bz8zduj&#10;9Ps/PElffvNU0zDe379/M/3ln32K60u2ZfZ7GK9QJ1u4zuG1v+yodFksdRPp3D+St8L+TYzMUH2v&#10;6P7U2P5ZKuM+TNo5zzov/WT+By7Ruorc9XV5ubZzVP1QI97PYUXzTsVbmCGgbxph7D9KX375Cv3b&#10;AeZpLzG23Ex/81c/Sndvb8l8jN9kyPxbNqrtLmHc4WxN3kQ025JS9XoGtnL+63Zt67bPRPe4xInX&#10;1ek+b4uzzEuG8i/aVj+NMYjUFf3Ia0Gcz4yJAc/9IzQ/9h9sCRuoC62X3//+OeZnh+n5y5fp5s1r&#10;6S/+/KP06afXZezn9zK8ZzbCGMPmp+2KpWK7DEuoYPsm5Ii12+Wgbu1EdEe1KLdtnzY+TM4/L0Mc&#10;3+l709raQsyRS4Zic4zzG/OxgyN+N8d62UoT1N3LV2/TF198j7H/ML14eZDu3rqV7tzeTX/+y4co&#10;n2M9v/PDFlEh7M8M6tivdeNK9v2iYynASvyv1tau+WlbUI3GfZhYnHjdorwtTpJX/U3fl/67q4IO&#10;+CbrujLorxzTJNai20IO8gcER9Ot9Bpj/lffvkK97KcffniSNtFP3bl9A23mp5h7baQb13nNv4/9&#10;SHIvTeoD82otiFvQ/tfu4VH0/j/3gm3TbGVQEgu3N4LXMUysdOLTTpq3xSJ7X26L08jL7zU3NjgO&#10;5Dzw7cFkmo4wpz44wHXM0yO5D/CnL5+n5y9epDt3r6W/+fsfpS2M/bduw8ew1TFGr1e3cK7Mpgco&#10;DHWO9kRYA7z1Q1gzZNV99jpvX8IMaf/Qh1Z1adDg+I6OJpjrb6bd3R25d3t4cITzjN8RYl85f0F5&#10;+3uv0jdf/0va3n6bHtz/E3y0D5vvWIKUczqgrNw3yPHEA2pBEARXA+ulOThyajLBZGhj48cYnO6n&#10;xxhrnj9N6fr1T9KNa59Bv5u2tvUhNQzPmDgdyJeQdmN5xAeU5OEH3txHaZwkzQ5hy4eKcGmCbp89&#10;v31ZWGOjgqWIrQbn0jw2SaToRBH7g0nbZJP7OU5ff/Uiff/da3lA7fXrw3T79vX088/vpXv3djGZ&#10;O4AcyY3QTSkc5cz47w/4EBUmDby44kNWcnOAF6h5oCR5Mi6HY2H51P2USWJzjwu0NwufdxUuVl74&#10;3L6wxKSaN5J1QoYLoOxD3mDhF2H2L2GfPJmkZ88gz9+ktwcHOLdG8nDawwc30i6qYJNfch/yIYIt&#10;TPbG8sXo0WwP22A9KEPerdMZH7KteZe8xNvXZS3jZHnVUh5Ok4cEEc9XRDxfuwJs4gbFBi5ieIHJ&#10;eR6/ONjYhMPTNZhs4iL1UB5Qe/zDi/Tq5aE8oHb/3na6e2cbfcEo7WxPMUllu8/b4FrO9RzOaw2t&#10;AnMyv54jGp/HyrNUxtuW87yvvIvofNVtoWD9BvsQPhwiN3Ymm5CN9OjRy/TNn/bS9GgzPXiwI3L3&#10;3jjduoV6mRzm9seLIH7JxvOBF0K8eOWNN0Z5scUH1JiGcwbKaeLDa7xZYf2cqIX6+GvqdJ93Gf7I&#10;mWfZtjwlr/bK4kcet0sZghbdtrp6aG9XbHk+iyDMm22jSdo7gOzjQm7jOtrKFPXySh5Qo9x/cD19&#10;/vN7uEDlQ5+wRxvbRNvcGm3D4/A7LvKoY51sbqJuUCZvhk+6Nlro9hPiw6SO17Tsh2xrLk5eG3U5&#10;r9D+bWPK8UWvJ3X8RzvBxb4IovJaddg+ezlKL14epefP9tKzJ2/Rf22nz358B2MMx370bXw4UG5n&#10;85zXsuVhIG4ca9uHfrVwe7ThmuS4YGsPM/PGN8dCti9aaYH8tBy2CcZ7m6vw9nXeZZwsL/eW8yHr&#10;Lzjfy/m7cYawJPqR5zLHlSPMFfUhMo4xWzvbkJ2093aSnjzely92Xrx4jTnAK4xFKT24dwPjzK20&#10;vTNOu7tbyLchX3yOZqhT5J/ImJPS0dFROjw4RP1tQThudXsj2K0HeRAK+6Jh2zfOQYaP2EqhhQ8T&#10;xodzLs67jMV5oenunXANXMGdPQJ1Xh1jLOYyCWxVHGnYdlT291N6uzdKL59N0w/fHsDPB+n2nd10&#10;//71dPPWRrp+8zAdHr1FX4b6Ge2gDLbDrdwWCbfBG/70O9um7TfPf51Hcy4ouwW6/YTUe+fxx+XD&#10;5H3lXcaqeeXmJebOHK+PDjkX40OdGLtxnm7wAdrtWcLpLg+osd188buX6c2bQ4z311Avt9KNm6N0&#10;7wHybRyiNjBXxhjDB9TYEW6yYaEcfrkg82+I+p4fulcatbCueROScw/S2+fqAGitKo5lrHPk4/ZE&#10;1z5eo+TN+wB8fFleQptVtuVp5SW8dtzAea1zJj4wyDXt6DceG89dzpMwe8KceHv7ujyc9vLlQdp/&#10;O0vffvMqPX7yDH3cZtq9tpUefHA9/fgnt1DuBK0W9cNrYvqJ18wohOWw7Sn0dw426PYZAeu++uZm&#10;oWt+WnqXF+LDQ5xF3kXo+M3rR36xyR6JAo/hnOw/oMYU+I8PqE1wzY40PihDeP/i4GiWNsc7abxz&#10;A3Ozo/T67UE6gsufPH2N+dkzntQiHGM+/YT3syfycNr1a9sI86b8Xtrbe4M2g1Y05nmALXb9l27d&#10;0HqDSGVwjQYn9ZvjA7AES7XSGPfhIS5SXobs+mURZiEPlaPORuib9g+uo81s4BrzMD15vid6VBv6&#10;sOuYn23iOpM/4pigH9tLm/BpeUCNwh8OYh7I/kz6G67ZJhkutPZ50TF6jpt3yH61vHZeISTtQOPL&#10;8ool/Z8Nuz6B8d7O4EMeUIMP5cHLTfh7D959BZ9jHs0H1LZ3UCdTzMUwEz7YTq9f7acfvnspD6jx&#10;mvCjj+6ma9fG6c4dtC10ifKAGuZmEzSuA1z/yA8JNtnv5y85bWcazO0eGLbuc5y8dfr7y2v1y3NX&#10;x5POivGejpY6xnCuNNo4kPqZTnelbt5ijHn6ZIp5wCS9OdhL2zcmqJPd9JOf3EafiL4P7Uge38R5&#10;MeK4L8Vy+ygZgwt/iKj3JKnWfejWWYitaahh5tMxUO7PdAYKo+V4FYsv4zh56/TV85qfaWWWw4j/&#10;6DcUxn7L5kEGz3f1G21GaW9/mr78+lX65rvn0MP/mEfzxwM/+/whxifWKedGmJttjtL2GHlkboVd&#10;kktBXkvxAenq3LBxBSI+F9/bQwT9/RmCJZmlHfVqOY+Xt06fz0s/8fjyOekK6vLmgOXl2s7Nbqzt&#10;Qb8WXSkH14lQH6LAo6PN9MPjjfTtt28Q5gNqr+Te/y9/8VG6fYP3v/iAGudi6Adlo/AvZDbaRwrv&#10;I/HeDa8vObZoHchDo7l/s63bPq9Ct595fZZ5vX0rLxnKv2hb/TTGIPa9i1wLQqjFSS7X37zvuMH+&#10;g7NgjD9HG+nRD7P05Z9e4rrmML149TrduL6Tfv7zhxhrrmFeN0W7OYC7kX+i7Y/nAu9ZC7YDQ2DH&#10;uG91u21DG+6j5Miim1glN7HdMfuzzOvtNcyzmKMM58+cs+Y21llaiDl0jsSqGm/jzJ/w/iUu+FmG&#10;/FtCjP2v99Kfvn6sP/B4M0k3r19Pt27upJ/9FPNlaSuYE+T64P0Zhe0bowP6SmuzUOhKPhdBC0i+&#10;dlRKLn+8hPGSupjzyGtzNu2/WQ/0pSR1sP8ynZYhmi6mSfAp/SphkDfGe5iHk530FmP+ox/208HB&#10;QXr+/BnaCOrmxvX0+Wef4FqFD6ixXb3VayKOMRjrp/LwIQtiqawrnivWD3NPGeaesG3qix+0n1uO&#10;7aeVTvIuL+W08hLGzyqv2uNzNMZ8l/e6FN6nZ/s4OMIYAxe/fIlrT8yfH2HO/OzZs3T7zrX0l3/z&#10;CeohpWvXsY0jG2N4f2EjbWFuNsMcnPdL+OIA1oDMrPLOsGYIo/U+L8Pb2/6X/oHfz3poNV8y2/Ih&#10;DowPpF1H++cPg/f3+D0g/10sjh/9Mss93H+Tnj79Na6h36SHD/6IedEe8jxiCVLO6YCyct8sxxMP&#10;qAVBEFwNrJeWm8HolyczDsSfInQ3ff2ng/TDd4cYVB9gsvMAYwKfJN+Umx+T2VE6nO7JF5HygBry&#10;y1sVNraRl19aacll8oPS8yxt6AtCGxUslXEfJq2cLM7S+SUmb8TwbRCjbVzsjHcx0d5Me3sbmEzw&#10;ptpG2t4ep1s3MB3fwsXo9BUKxcQO+6e3CHiRxYvSLZlUTuWCFReudvOZO5CPQ4Y/AROAEunQSehi&#10;mMusrITluZSLlpdTCK71F1T0I/3CSTJvuPHGFuoGfprQt/zFzuRWmk5upLd7nOzx16IzeQCKb+hK&#10;PLf238ob1La3t1FX25gYHaGW+JBNmcgP7XOd7vd5Ge+Sl3j7uqxlvEtenpb2sI2do5ysaa1oGB8Q&#10;ToxRPuuCD6hhAoqGkjY2b0DHSSj7AP5q9wgT7w15EGBrzF9QHOGi9AA2qBu5GGWhWo7cDOC2qITI&#10;etUdF0PmZRvzF6p98ua6VMZX3cR55l2t3HIWmx/LloD1n1hPMW+m7WhrB9dKO6iXWXrzYguuGqed&#10;3aO0s3OUtncO0Pe+Qv92kDbZD6M3m03Rj8kDw8i9sY/iKdhGfkBNbxrqhTV/c2o34eT8wKc/XjJ0&#10;XHW6z7sMy0uYZ9m2PCVv7ncYxHmveeuSjbKFErJ0anyYqB3dJvf8seYXm7wRKm9QO5yl3d17aCe3&#10;0osXfGCbY9Aobe1Af51fMGDs49iB9rLBB9QwPm6wTjBOzeSBG7Vhe5TXted2W/bO70k/TOp4Tct+&#10;yLbm4uVl3TKGC3331ia1RzvBxf5Uxhi4FzIbYYwZYYyZ8qGoaXr7ZoK+bJRuXE9pd4d18hp18BJ1&#10;gL4NRW2gD5TS7Dq1O5dADmiz5BZNCCuv1oFclzJBkTbFG+B6A8ismOLDhHELt1iUdxkny0s/sA9S&#10;v+QWoeO7pKtWS+I5rQ+ocbzmG9Rof3gI32/vpK3tXYR5Q4e+3kIY7ehA+5ztLY713AZ9xC8+WSec&#10;e+nDbkcTfsmDOSjakbx9kG9QY53Rz929hbIv8iCU9Gc00aPkyqqlhSXR2ocJ4xZusSjvMpbm7c4v&#10;HmefYl96jZKXx59jltiDuaZpIm8fpC3GmIQ62sP4/3Isv5zE9At9HGoL48zWzmvMF/Zgw/anD/Nw&#10;vtw9oNad6ywLOo4xsu86/5P94Trvi+0no73jrfDH5cPkfeVdxqp56TL5YQ18NZHzWt86yHP+MO1B&#10;zS/F+GbrnXSwt5VevdqF3Uba2d5M167xeuwtXP0EfdNe2t7cSTvj6/KA2uSAY4zVf57z8Zs425kc&#10;KK2YWBjrvLP9ffa2GtPxk+eeWq7nA2qMYb9lMsZzNgtA68Ax0Y9c83oG7paHY3fTPoZ3PjgwQrs5&#10;2N/CteY+0lDCGNcyN8bp2g3U4P5LeZCKN6ZZOntSQ+bNGspjS0H3RffQ9pNNKXdlrhRPsbf0Li/E&#10;h4c4i7yLMDta0lbPJHgJx68PqGmpGsJ5zAfUIL0H1NBuDjCW8O1pfECNb1PbQ5xfLuzjuv/tG8yL&#10;kXuMPNev76A/20h7b16grc1Qj9ganDqdHKCMfcTH8qMo1hT7OenHZB90W7KPuZ/T88L2zRg+Yj0S&#10;xewZ9+EhLlrehZk89C3vy0xRB+NdyAPMnW+gXlJ6szfTB9cwzl+/yQeoJml7zDnzIeZ4rzFX5pc7&#10;fECN7ZH3FNgmeW7wHo/6XuvA9kxhn9bc5xUYPN4BhuxXz6uWpV1z71WnLcLol8juofQfPq0fth8M&#10;8gE1vjHwaPI27U9x7ssb1KAfb6UjTLP2D3ZhewvXkPr2oemEbymcpGvX4XfMDzY3ORfDnA51wzfa&#10;cw7Gt6ix3I1N1AnSZKt2IA24Z609XoXj5K3T319e6xkgeeJp80+ZM8m1uKVxjD5AkON9fkAN89tZ&#10;QlvZ20Efx/nyddQV+rYjzgveSD925y7q4gjXPnt8oBOl4cQY6auHUQbL5T5wfJFPzM35qTvBc0jW&#10;lLzTmiPHTZcjsuQ8BqPZLJda4ss4Tt46ffW8SO3mp7oa2kaHNC7UiDygxv6l5OH53o3NcMZkupne&#10;HlxDf4Z6kGuVA8zLttKdW5tpf/8FbI6g30M+jj/wPxob53ub8lYWHWPsAQcda1is+ppbZb3JWST9&#10;HFm69wJLM0uGyWo5j5e3Tm/mFf9bzNY+r+bweTWUpWRxaJq8nR6+5QNM8sMoqHlJORrtpqPp/fT6&#10;9SbazQHWL3DdP04P7m+lLYwz9KmOL3x4gPa8PkddbfABNdblLoTfBdD/+dqFP2bL+8Ktk/4+L6Yc&#10;r3KWeb19Ky8Zyr9oW0N5pU/hOCN9miiggd820FdhHOGcbor5GB+EOji8g7nyNvq0ado7OExbuO6/&#10;c2eWtrZgi/YzOXgp29lCu+B8TIrLHVR/u35v6jDFrH2aYemy5xlN9zmXUZd8lnm9fQlbiFcWDENy&#10;Jy0ukyBTeP5ijet8jgtMohnvOU6mWi8Y8tPbfZzp0B0eMnGadrZG6e4tjlX8oeAb7Y/QCNjmBISp&#10;Kw+ocdTLabIVhmVrOWzxQt4bjTh8KWQ+5zDnkTefkr0M2fXufMVi6UDiWAjVeuwsy+kkCC/iun82&#10;utmNMWwvb/ffIv1QflzDN0JyzDk6eCVvtOJD0OzjoMSfzscU3ZI8xNiNNVwjxLaJ8rhn2sctxw6H&#10;OXx4FU4rL2H8rPKavYzRvHki1jjPIUfSBjg+jDEHvoH64ZtUMS/b30v8bdMt9GUbaGdb25jPcbzH&#10;CcA32tt/UZlhDi4PqI343Tivc/lm4zxHyVvm1up9Xoa3L2GGINgHDTOqx1LEgTYsc0gI+15+R/j2&#10;7QGuifnANq61+WMI+REXrrn3v0y3bh6mv/iz5zjevbS9HQ+oBUEQBKeA9dL6hS6nJ3yl58eI3Elf&#10;fvE2ffct/53Pg3S4d1duWtFG7DgpkgfU9GKbwpspYz6ghsGWPTyl+1KKnxNMtuTfznFiZIPxu8OB&#10;nm8P4E00/jqUb3Y7mmJytrUrN6xnM0ziEh9l54M3mD1gIr05eoPj4oM2L7FPr3npBB0GZU5Gsh1v&#10;kM/4BalM4HgDjgc+RpQXYHJ0go6Dig/bOHmpsUk4L+zhT/7KT7+shC/hL3mD2sADahuj+/DXHfnl&#10;+xEfkkI9jsf8EvpQJnDpAJM4qPmvdLbGfEANEzmcP/YQR5ChkyAz/hqDDyJxCp19JL/K6U5Erimc&#10;GGMF0X9hwDUvbnneow2Pb2JiekPepjKdbGMyyja9D3O+bWgfdYB6xoWrnerd5J0F5YJlrijbpXhy&#10;pk7PuIZ53rD9FZs1wO1qfaSLmbcuPivIhT9sKfIUDYT9aJrcgL+20Oe9Qca3aDOvYfwcfRnaDy5C&#10;KdMp+zq9ucOHCvmAmjzAmB9Q034YwvqTLzGYlmWt6oA+0zag4w3jfv+9T00Pnaj5YfYUszU7lAmd&#10;XkwyzBttaGcIH03Qb6Hvun79A8R5I5QP52B8wDgov4zaeI52hfphfpTDhwa3Rjt6A08eUOPYcoix&#10;i/nof46PvCHK84DtIBBYp/ARbw5znKF/9F9JsL9ATNrMNPHtabwRyrnMBOf5EX24eSeNt27JzbbD&#10;A8xRUBf8ApRvT5tOXkKeo3/jl28sle0Bmbvzn2GsQDfm+DQRwvZT64DlsT5R2liuV0tbCzBG0LdS&#10;B+prOU4cgx0Fzlh8UnhOM51j0ES+uOTNTv7ikA918N9JTSYcx3dx3mOuiTDj9P/WFm98oF0d7aej&#10;Q4z/KEO/qOPDoAeQfcwDxmlnG/M6ucnm+y36lXtj+wHBuaA3Zbl3tGWfhzFO+r11AsdgN5R691U8&#10;OX0OHn9D35XDVPgcY8MEfdHm5jUZ+yeHfEjtGuoH82I+mA4ZbeyhDp8jBx8goN/pT7RD6bPoU/Zz&#10;LBf1Jl/ocC6NPk38jbqRsUcl324K6AmOLRtco0/iQ8v8wn+Dv5zeT/uTV+jX0F+Nr6Wt7Zuoj+uo&#10;m7tyHbWxiTFlk9c8L9C/fYui9tPu9vV0fedW4tBytM+HQlgPdH32N1cWFtiGRalRoY4bA3rWqehz&#10;G5T4GsF+Qr6c5HUK39DMY8jnN8DIgkOiHyG8zmGd8eHYTT5si75tnz/iuI46uynzAen/eHMa/dls&#10;9ArzgufyYPrOeBcl54dtpJ1UKz/3wy5ona3qy2y3br5n/yS+pf/fip/ZN0zlmgKpWDNOD2mvAZnh&#10;Wt8eUEM6/cTnMPmA2gbGl42taxj7Md5zIrCxhfaxjb6Mb+UYox62MH5gHMJ49vrVM5Srdc/nOfjW&#10;rqMj9IFy8511z7LZx+l5rfshQewn64r7zv4VcC5i/ZyN8ZcaXje683UQrd8p+qaj6SsZ/7d3HkB3&#10;F/3bKO2h/fBHhQn1ce0a65H3ZF7A80dpK71FW0HfCH9qm4FfpV3inID/7QE1GXvkQQKueW0D1qYd&#10;YP/tOKQdcM1jsv1n2HA6quF/LqqniDKHC3JPi58baC/8zwLT/XQwe5FGGDukRaH9TPiWtekt9Gl3&#10;UYT6U+p3pmO/3MOZoX1OuD7AHJo22M5E2wgfnuY8jluL+zMO1q3UK9f0I8cE1jei7CfkfIW/pM/g&#10;PIAPc2B+JeMR33qO/md0K02ObiKd92duy3Xn3sEe5muvZIy5fh1lot+aHbC9wBz1KQ+m5bX2mmgv&#10;+XxhvfIsIVZTUnNZKWEK41KXrGPuJ/eX54XlWgN4EDKuQ3jsUhfLgevYvNAmeB2j9SVAzy+Z5V4N&#10;ovTFFHV4NLuNOP8DAe0P0/b2ZtrZOUyvXv0AK2wT/Z/8K1zUvf4baYxFY/4YhG2TdYz2JF63sUPr&#10;TLA66J0r6wTrAD6wE8yOq0crjWGTGujoFq7lXiTbDv9bCx9Qm8m/YNvAnGy8/SP0S5yX6RvUOKzf&#10;2MW1aELbgp2+zTbPgKXNabuTh6lmrM9rSMNiPmddrNP5f6awDnRuLH0W+zjxKedOSBK/ot43bF4H&#10;n0p/xn7sA4w5t2guDxRubM7SeItvunuCa5yDNNnnfZmNdH1rVx6M4PyOPzpAZpQz5H/qaaN25aES&#10;YnksTrIOdav1i3jXtoa2ccGQ/o3jCuuB560eu52j0uS0I4dW1/yOhj8K4L2Z7d1tnOcp7R/xexXe&#10;5+dYjvOedTUZoz44N56l3S1sA22F38tw/GD/aNcn0hdCp98JqE6F5P3J2y5pDBONl3tjiK9N+8Ix&#10;yFhOyec/6sJ23z9QaWE5XMCY1kengg+sjhiWFeIYIzAn4xhzMLmNdjCTh235A47trc105w6uddC3&#10;vX7xGNehb3AduiEPR7MupvLGYt2S1AtEf+hmY42tUZy0rWAe+IVvc0S9yttRseYLUPiqjM0x52QY&#10;k2d3UC+8x6kvbpHryfEbjPHs0w7ynBmm7ArRJ42xyBvUUAa/T2M9TBP7Qr6Zg23JzojTABuWc4Dt&#10;nn2w1bPqLM3DB/D5UhC2ab4lWd60uHcg912pkx8b8+1qN/h9xbfp9u2j9Nd/+RL59mDzLUrol/du&#10;lH0Ur8QDakEQBFcD66X5xjGOi9OEgal6QG1z42E62tcH1HjPl3Yc7OYeUMPklv9yaf4BNW4FeSco&#10;mw9XyAUMJ0enBLbBt9DwbRv8dejRdB8XM4fYzLY+oIbBP6Xr2ANeGHEfeIH6GvvLX+u8xP7wYbWh&#10;B9R4YY2BXR6Mwj5PcXw4Dj06OUIcr6wEHRMVGycvNXmc568+pxuv4OtDqNQ38oAapnIjeaAj+xH+&#10;sQfURqN7sLstD6gdyq9vpvLgAB9QS6jHDVyosvitTf5rCT6gxjdM8Pyxi8hAEN/iApW/vpUHluDn&#10;fO7Rf+UBNV5IMawXmERjSIFP+e99eY6XB9Q4QVXf80FDeb0932DXPaBm57+d8yyp6DiZVZ3H2xKL&#10;I4Rtdw+JOP2FJu9mfZTLmc9RfFZgnF+QonbTdJN1zBsBaDtTPqCGfmjE+n6DNvMa+V+gIvk2qPyA&#10;2gQXQqs8oEZhWWxXJuvif2I3CbiWG9GM1/tfn2+ISz9FPcXpBR9nufwik2MZL/L4K3c+GOAeUEv3&#10;06vXHAv5cBqEfdjGC7SrtyiJ7Y23fDbR6+UH1Hizxx5Qw34zH99cOJty7LE6CATe9MHYrg8680aQ&#10;jdMQxnI/Uz+gdsAHoUa30tb2LXl76iGE39vsjPkGCIxJfDh98gJth19eo23ZeZ/HLxWA4stNA2sb&#10;Pt3Hs4709OjbpI2xvYGuvHXAxhbWgY7jckw4BjsKnuNQQHhOa3vkGME3QfE2DG9qsF3wXxbx7U8T&#10;PqA22sb4ghwQ/puC3V0+qMYbIHvp8IAPdjIP5mro8/hw2gH0/NdruzvX5GEDbl/qzET2JrdXrtmu&#10;JMwfF7CPY7vjDxVyHawN7H/Up7omPE7DwkO6RnqetxF+YXqI8WGCfo0P3XQPqL29JjdE5QG1LfZt&#10;6Ms2+G+M2MfyfKZPV3lATef78u8lenUVWJ3qQ8p8AyfnWeUBtT30T/zhwXjruvRj08m1NDngDVH4&#10;lnkgfEDt6OhbePRAHlC7sXtb2tVkX9sgfS1zC4TYVZb5GmGY7Xhep1JjOreWvox1mutV6neNwPii&#10;X2LzgQA+GEtP8XpP506cg8n1i/R9fEAN5zf6Mf+A2ubmdVwn30LfBjO2UYwn4y3M22Yv0+vXL9PW&#10;hr7ZjnMAeYPq3DxPPiVsSD1ZXVkSo32zTLbr1usCz3/4n1/wbLyGn+lf9tp6Dskb1MQH2reITPsP&#10;qPGGOh+C3j9kvWzJW9MniB/yPMS86vBoOx28tQfUUA87WwhPUC/uAbVNjD2oN/5bHH4xqm/t4D7o&#10;OEO/cusCVv0H1KjQvpB5ui+zLzW8DmmeiBXaZiZT3pd5CT+P03jnHvqte/qA2kF+QG1zIm9Pn9Lu&#10;6DnqYpK2N/b7/+KT9QEfcy5G/3df+kl74pc7XHMsoi7X1YUHxyB9C88lri1u+28+9scDHf/E/xSm&#10;UXzco/27PCAzhr9n+2gbL9FWeC0jNST3Vqaz8oDajPcCMPZzPOKb03gPh9eQ/LJtxAfUtnQsHyGf&#10;PESV+EUp5wDY9pU4/1cE/YP+y0542R7ikPrFin6Sa3HzGc51e0AN82j+4FMfUMN4PuE9TFwboo7k&#10;DWqHb3GN87p7QE0G/AN+6YleCv2ijh3IUj+glsWQrpXrrGI0q6BDSNoR78vwupR1jna2Nm0LyFjM&#10;63X94abeH1gO/UI36QNq5q/iWwrV+oDaOB1Mb2J9TWzYovgmaP+AGtsP3/bJ68yDff+AGheeA7nt&#10;5HGPO8A6E52cJ5xvsw4Yp+06gePgGJ/Pe/WRYWGvI4z7tEa6nIbUcwxm+9rHfIFjTf8BNT54ywfP&#10;9/b0AbXrO/aAGscW1A3qkEXJ/R3OP3ivDBb6gBqvF/U6hhvUNisbDqQOeE//CH6nz7Qe9D4uksSv&#10;8Kn0aRxr4FOO0fwvHekh6umW1B7navKA2vgN5tOPMe7wDWov0FY2043taxhrMJ9D0fxvBawDlRbU&#10;00bt2g+oEa+DSNuyscvalre/wMj4wvkzz1v9UZ+Qz1H9VJ+wR+EaV4xoD3yb7Wba2d2RBwSbD6hN&#10;+XaoqTygtjNGPaKtpAnv/bMfRNlSuPpZxxW0J1WKXuE2fZgwbnoVeahR5s+Ir037wjFIn0bR818f&#10;LmeaHgaPUtbufoth/yq4jL1WR0Unb7THXJk/Nt8/whjDvu2Q34vxzfbjdO+ePqD26sXjdLT/Ftct&#10;5QE19nnyUBUXtgXUTe8BNVujT2PVBi3QnvJ/n9GHoPUBtUNIeUCNDw7yX32zvvWejD2gtrXN+8xo&#10;n6xPzNv8A2ose4S5OK9bZuku6gxjDc+AUz3/0S7lGhXnJu+fy44QO+mY1p1sAv9Lxc4OHwrmvViM&#10;p5NJ2ucDajt6P5A6PqB2Qx5Qe5Ru3TpMf/kX+ga1eEAtCIIgOBX0IhjDFye6XHDxMEqfQO6kR98c&#10;pSc/TNKdWz9NN65/BisMpPyGl/0+LrQns0MM1rzBy4kPp0H6kBr7d5to6RckOcwvsvhWH7kY51hw&#10;WnBizMkYJw/8FRUvmLB/mAzwFztPn0zSixd8CnwqD91c291OH394Ld26uYnJ9x7kAPuNCQcmBjwG&#10;nSjjWHFM8m+P6Jsp9RA+8CE3Qcsxij9yuEzQoaEqm1x25IsFuRA9wtAP3+C45QE1uXjiRSxmwBB5&#10;gxr8h8vR9PLlZuLr158+f532Dg7kps69ezvp9u3ttDuepl2cJvSmfKkD4UNUvGg63XPnEiCTTJyj&#10;fIBgU2/EdXM0WedId0LyAtMMtD3zi37eYOYXbPsHm4n/2vOHH16m16+mmHReS3fvbGMOuI1JKloG&#10;6sYuRjW7nfO8SNWw6hjP2+kotorFEcI+SPsTXdGvA8e/psDxZ791WREo7tKA3ABlfWI5mB6mQ1zs&#10;PH3yNj35Hv3cZBNtZSPdgty8OUs3b6BOYKc3iHDROUUDkjk3N8ULZz4oykK1f9ObMUynHePcARqY&#10;rAv0lfbTesOA7WEFVjrEfNOAV/AU2wbWfECNv+ocj2+lZ88203ffv0bbOcQYc5hu3t5KH36ym67f&#10;QN+F7egbOtCLzbby2yBQDtsQxip98I03iHjBx/GRdaL1FgD4Rx8Q4E1ujidYsa+Q/gJhqX8+oMbx&#10;Ba0FSsoBTJ+/SunN2xHG//30/Pleur67kz79+Ha6j3FmvLGftjb5JRDnMNgGM7HErjFX4bl1DktT&#10;baT32hL3l23M6tXs1gH0PnwjoPg+t7N8fHYUVgfa9tjv6xjBX+nKv4Sfoh1t6MObHGNevZ6mt2+n&#10;aDev0pPHL+WtNh99eDvdvccHPWaJDw2yLL4lig8P8N978kac/JsqPoQgc0jOM7J/xa8M235AsJ+6&#10;X/hkOr9kkC951q1tmc/t2IityYAuu6bQykNmaYI58AT1e3TEBzk307MnR+mHb3lzbZpu39lJ9x/s&#10;pu3dabp2jTfq+IU1xhje4ORY4+Zk6m/6Xc8RnvP6BjWMR7nOSl0FWg8znNf0F8Z0PnzDeRXbzOwI&#10;dQJ/ow3wix3+ivr5s0n66k976e2bQ4wt2xj/r6XdaxOs+XDhkfyYY2eTb75DqXJDlHM0FX5BPeGr&#10;CGrfM10DWTJd3+cxnV9X0vVx6wLHc47D9D0fDpAa0T6DYfjNbvLKWMTUMf/10A7mySnt8V977KX0&#10;/Xd7uKZ5nbZ3xmn3+jbmZdvp3gOO6Yfyg4EtubbWcUt9RXI7FF/7Nkm8zttXebs48eF1IPuV86Du&#10;i0z2HnlEweHoA2o8Mp2L6b/45JfM6FWQxjFhhr7o8Ai5OMZgfOB/99zHcMUvNb/7/lV6/D2/8NQ3&#10;qN29eyN98vEd1DXKwHUQv0iQfxHGr+745Q8WfUsOH37L8+K8daL7JHsH4b4ziL6N823NrbpLDVuB&#10;+kP9YNQ6tpkjtCGMJXwDF9IPJtuYI++kl68P0ve4luEDars3xumjj26iD+PDHXyYg9f/qB+0PbmP&#10;IG0mtx3ErQ60FqCzh6Tl2obYflx03HmE81HC0tcsRz2sn32/94/dTlW2Fc6lphhnJqO38i8+MS3D&#10;OMM1x/1djP+76TXq5cnjt+jbDqTe7t+9hnF/U+4BMPcY9bLFN6hxNyeoC5z7/HK7G9+vxPm/KpgH&#10;s15Zp/JwFCuD9UxP8Vzm+SonM9bsvzjPph3aDB+iGWHcTzdQF7vyr6SfPeW8+SC9fPMqXcM1/61b&#10;2+njj9FuYL2NbXCWJeQ+k8XK3QOO/RzHkEyxezZcMSQx6i3MNTLr/Jql5uvS/KDO+oCD6nxqbYxk&#10;Pw1g/uEXsvU9LJtPmS/39qfpq2/fpu8f70n72trifZlr6cc/vo30/CZo1CcfEN1CsRN5cMDfK+f9&#10;mtx28na51u3mcQftU+fZTKftOoHjEL9bv+b9aWGvAzxMu0cpVOkuH/skvq17NsNkDK6xB9Qmk3F6&#10;9mInPX4yQZj3ZV6nmzd30k9/ci/duEa/Y+Tg9xdynmNz0k55r4FzQD5MxTfG8KFQjjtaP931ZgDo&#10;NI7B9BnvO7NOcK7zmhAh9RX7NP4wlr0Qa2oT9cN7/luYlx1izjZJbzB53t0dox+7Lv/mk9/FjFEH&#10;8DraC39sy3v/HKdQHHTSHuZgounFELFV6ok22N9cv9JhCqvkvQjA/9K2eO5aHXDl9h91xFj3Q07Y&#10;yoslOOfFOC7/zpMPqKN/2dvDdf8PbzDeoF7eTtLNGzfS9Wtb6VPMzfRHtpzH5fJkE/By7rN4JnS4&#10;4GKkJOwb59mcN2h8PeBBsk9j/65ju9wjy7vPKlCPM5wd4g+tq5ccFdGI6TjeHs2uyRjz/ZMjubf8&#10;5Mkz6atu37qWfvkLflfLcjBfwLjC65jtLV678v4079OwIKsjCNpSf6yBwO8wD5rwrMY5n3BdiErZ&#10;HPNHZ9N0gGsW+RfSRyPMlzdQL0fpm29fpv2Dt+n69a3048/uYB4wwvyMcya0TVZDfkBti9+9TPV7&#10;OvlhFupjyv/yZW9QY52cGjwnuR3uAPvp7sQq60rHuYn8ABjwAX3Ogfg8mLzJEm2fPzbmNTfvVz19&#10;8hv03Xvpkw+/gW4fxxz/4jMIgiA4BWxSqQ+oYSAbbWOg+Rg99N30/aNpevZklh7e/2W6f++XuMDe&#10;RheOvhvCf0nDXyvZA2pEb7xrH68TI5QvX1Ra/78NsS/gW2OA6bK9xH2YWLyg28o3dfKFMN80xOkZ&#10;/83XN9+8xqT7bXr16jC9eXOEid319POf3sMx7aax/Lsv/hobkw/MKLnoTaNNlIULKvqFAzyPjSIP&#10;fehNGjtGOAAfGjZfEB62Hnq2E+rjKHn7abUdOY+8LVbIy5vQciHqLvix3sgXT3qTrv+A2uPHk/Ts&#10;GSbePzyXi9QdXKTyJvWDBzfSjd1RuoGJNi9S7aa0/BvKfCFZJnF+n71uhX0+k7xkyP6M8soEFLIB&#10;H/PNTTz/c5vrpmFEdCbMg3RMNOXXNbz05L/Bw/UVHx5482aavvn6SXrx/BAT0Ovpow9upIcPr8uN&#10;aj6kJhepqEue7nrO64byZjudxRejx1G+uNO4YmEW5MOEcR8mfoPnmBeOLrmX5SXqP2IaBoq/NOAf&#10;UNs/OoAcpm+/eZ6++vJlmhxtpAcPd9FedtLdu2P0Z3pjKMnDtGgj6Kv0JhGK5g1aiEa1fysPqNGe&#10;ceQRA5P5fS54XZ2+at6auixvV5fnYRrHLgr7G7+tYbL7lyL9PG+A8lt/1DN/IcW1PqA2RR93PT16&#10;dJS+/uZFev1mD/I23XtwPX3+i3vpzt1deTitPKA2zg+osUy9cc0bcrz1wze26BvvuEXWi9HyiR1j&#10;HSfL7Nctr9VrHkcAv7Dszm35xHwkP6BGtT2g9v2Tg/QUfdiTJ68x3rxKN29cT7/8/IP08Ue3cMF9&#10;lHa29MF2/isj/gpOSpN+KJO3UfbJr3NYdtP0hqVDpAyOZNrGShppHS/jFja87izzEp9f8+oData2&#10;dOzgsVgOXVsa+32OQfqAmrxFDUmjDfRH8oDaDOP+QXrx8jB9//1T9GeP0+7OdvrJjx+mDz+8k7a3&#10;R/KwOssZj/mwGuYMfECNb+9Ao+VDAzZW6DkA6cYO7oOK/OJRwrk9sX11888h7Ig0n8IwsfI9XndW&#10;ebGWMZ5xp+uY10kJ/LCietR5+YAaf9QxSfy33m/3Zun7b9+mr754hf5oijHmRvr4k9vp2vWUbt7m&#10;fJ8za9Qlv2CTdsi1bkj9zdkZ95f1wy+v3TgjO8QvPG3HbF8Y9/tV4+1Xyet1FzuvnJ0yUeN9N4zT&#10;cn1FH6G/49trNjnWYG422Ujff/c2/ebXT9Krl3vpzp0bGPtvywPqH3zAL0an+iCU/OtcFAcZy/yO&#10;5aENoS4ptgeGzUO4J1w6smHfvtiWdSVdH0d87lrHuA+TVpoxZP+uefM5jfNf5klQ8/y0B9Rk9iXt&#10;D5Lb4cZY3xZ+sD+TB21foi/74g9PMc48l4fTbt66lu7dv54+/fFtjP18cGATs64tlIql66tIvU8k&#10;6+DHMqsc2n/i8xpD9nXeFsfJW+uOm1f9yjdtlC8yVcM1r8Fz1yIaEX45QIFOehUZV/jGQeTIY8wB&#10;wnuHqJu9o/THPz1J3379QxqPNuUBtYcPb6df/PwjjDGbyJvnZhC+TYX/PoflyrUrymo/oMbzQfYu&#10;C1fo4zjv1tyiasO0nKezY9yHhzhO3lr3vvJizfkV5rkp7cs84PXbDcyRN9Kz5xhjHr2QB9Ru3t5J&#10;P/7JPdRJkjdCjTdm6doY7YbZWRe5DuxeAKP9B9R0XLf7Ayq2D/U+1dTpx8lLhuxXyUuYzr4lz6/k&#10;3Do9bOrAbp4PycgPODf5BhU+mIaxBcJ7K/v7fHBwKz1//gbX/s/S3t4exv8DzJXvpls3dzA3uyHj&#10;1DbyjfMDapg2w+coE/5nu+Mxl7Gd1D5g3IcJ47UdWTVvi/PM63WNdKlX1i/bAPWME57L+XyFD8Vz&#10;+WEq3r3UL0U5d74udfPy5VF69O1eevV6L7149TLdxvX+3XvX0mef3UN7GaVrKIqzBkX3g/8ZQx9M&#10;szWUEPkXoIDnBEMSo97CXHOf2NCkVNYt9xdz6M7Cb6u/3RKvOc+8OZ1+lwfU2G+b74e2odiciP7q&#10;7l9nxGcclyQN/dmbw/Sfv3uSvvzqubSLnd2tdO/ezfRnf/ZB2pJ/j0uPTaTtsV/jf/BACVi07mUu&#10;Td/iUwonUj63m9sT6yE/AC31IGvi963WMe7DRMtUTpK3xbK8CFsbEHw5Fi46KY0fVmyPOi+9A59i&#10;DJnO0F54rQi/cfw/OBylbx9N09dfv5F59f7BG3k4/a/+4uN0+ybnYhg5eA8GvpVxhvsI0fbHc34b&#10;dcCbndgRaafcpZbvGfdh4vfT684qb4tleclQ/kXbcmkyVvGeCx+00PD8A2p8gyHndRx7+EOCjfTo&#10;u2n645cvUUeH6MteYczfSZ//7H76+OMdtJOZ/ECd+Td5fSl1ISXhk1ux7Z8W2F/XDytcN463w+vq&#10;dJ+3xWnmxbobX6wOuDI7gDpizP6Titwj48DNvgZ9ElOP0LfwwcFXr/bSl18+wbz5ML18cZAe3L+X&#10;bt/aTT/76X0Z+zc30D5yOaWrctvKZJMV4Tij9xIYViEsxIcJ4z5M/MbOI6/BuPY/vI/LcBlfEEMW&#10;sZB1zmvFytrqhWFVdcnZgZzPHk53MGc+Sl998wrXmvvp0aMfpK+6d/dm+ru//RzXKKO0wzfaylul&#10;cc2PPlDGe/6QR7YLpdQRhT5WP2u90Rbr3DXnXQFMKzHF6xgmuXzBp71LXuLzL7P3tjXvmpc1h/Fg&#10;doh+TO9HygNqGMM5PhziGpPfYb55c5D+8MUP6c3b1/Jw+l/89SfyoOC9uxxnOFHGX/eAGvsbtlU6&#10;nfMSzvGuQfjjWdYY64esus9e5+2z3i4AsL2VHlDjgnmnhqHFucSH1La2OB7qA2o8dw4P36Rvv/lX&#10;HOebdP/ulzgP9+Gf75hD8p4Otn/aVuIBtSAIgiuCDVj8copfiCS+Anb2AeR2evx9Ss+fpvSjT/82&#10;/fhHfyUDlA11HENnG7zooEb7cw5s2scT6/M5wNNG07lwqKlHAFqbLueUuA8Tb+fhvyMQyYtcqG7w&#10;LQSj9NvfPU5/+up5evrkdXrx/G366MN76e//7kdY818ZTiB8yKA8oKZv29D9nHAyjzTGdEPz+y55&#10;spIrilhbFl0Jltd0nS3wabUdOW5eo1Xe6eXVVPqcFz5ELkzpJxjx4QsGdOLOt9vwBgJvcm1ion2Y&#10;Hj8+TF9+9Si9evM23by5m37yk3vpk49vp+u7G+k6H1BDGSxPtiLlcEvcruLDRp1OGPdhYnHSKu8k&#10;ecmQ/WnkNVrlyTmYleolRC1RYMQLPzUDz3n+2yjO7fi2wVevpum3v/0KdfRSHlD77Cd30A/cTjdv&#10;jdP1a7RDTlwNcQoo80Atzlai17YvMfnUVB8mYtiFLNVYLed8GjnvvD7/UiwjcMG5MuTiABbU82Eo&#10;ym9+8136j3/9Ph0djtKPfnQbcis9eLCbHj7kv4xAHj5oI81Ob+4Qvppabr5JSbz4gNgJ4+pPA3pW&#10;mIph0pkAr6vTV81bU5fl7eryaop9v38w6vxikyM+rbbr4Lk8RU0gQZ7nxJpftvFfD7Dt/OGLV+mL&#10;L56n5y9epmfPX6YPP7qd/vrvfpwefngrjWFPYZlyK1r8rrBmpY/EmtvWBwRJN+JIPsK4D5NWmjFk&#10;38prtMp7/3npC42Zjj60vs3spxgs5F+VMwwl6+br796mbx69Td999zR9882TdOfWzfQ3f/Wj9JMf&#10;30k727O0C5FfXvNhqvyLdr2BQ6xkomGv6WK2Uz1aeWmoxpbKmA8Txusive4s8xKf33Q8Qzl2K2rR&#10;jcsOO0bpt+BTbTD8AhN9ChoOH7whz54fpqfPDtJXX32X/vCHbxL/XcHnn30gD6nduLGdbt3akTJ4&#10;U4gPqNkDbwrKRAXLkvdJb4YrXUhOEH80ZL5dkVrHuA8Txk8jr9Eqb3leTS0tos6r2i4NicVS0fJU&#10;Z+UcQTnhjTc0hb29WfoT+rL/+NfvMMYcpk8+vZM+/9kDeSsk3wilPzpgT6Y39eU8yP637XdruR4o&#10;e0itzqcVtVILHzZqHeNnlddolXeWefVMBji9+fAmux9ev9Bb8mAUrrP4b/D3Dmbpm69fpl/909fy&#10;EMHDh3fSpz/6ID24v5N+9ONdefsQH4SSfyHJbCiKX4qWtsjyoJR2QXSvZOvdDuYAThwzK9ZmVB+H&#10;6q3O+dkVl9clZ51Xadlb2BiyP428GmMfxZUeiY3F7HX0OhmSr3F4zOzP+F3zBPOwx4/30q9+9WX6&#10;+utHmCNfT/fu35Y5wC//7KE8cMtWYC1BiiobFnyUyYRtSlsM09WCcR8mw/WiWCrjPkxKzvPNS3x+&#10;SeEcC0rayL/2pDavCUPMwy+VKbTHwJL4a27eUD9i1XB8gTC8j7b06vVB+vdf/yl98YevMQfbTDvj&#10;Ma4v76e/+9vP5EtRjvvyIDUK5kMEU3myE2EUzQfUNjfKG4NsP3S/uhADgh+DiI+ZFXU+TBj3YfK+&#10;8pJWea28/U+lnZf1xnkuvzQbpZdvZunlq6P06PvX6T9//zgdHh2lu/d20p//xUeok3G6d2cnoftL&#10;W2hr/Gqafi0PqOkWuBLJS64QoGt++n0gjFvY8Lr+PiutNGOZ/fHzaqiVl7R0cuzAp/Xt4DvOlbJ/&#10;OF/iG1Qmo0N9gxp0fKCD4/n+wVje0vXDD6/S7377XXrz5g1yT9Jnn32U7t3lG6H41kHUC5oYvwTl&#10;BkbyBjUGsQ39Tgth3TLp74vGfZgwbmHD69Y/b9+S/qFGtHbe2pr3VNFO+KXodMa3O/PNNrvpYH+c&#10;nj7dT3/EdebzF6/T05fP04MPrsmPOX/xy4dpa3Mj3djifxrQLdsW5ToIKmpZqtYV0rNBt+YHEriW&#10;8Smv/dgiuGg2E5UPE8arnD3deec1um6ip53HrivEX9I+NAe1TJK5gaQljDH76V/+/VH6z99+jznY&#10;Rtra2Uwf4rr/v/yXn6Qb1/gDDbQz+SEb2w36QS0O2aU0+Fl/REC67VLMztJMkXN6mGI6s2Lch4m3&#10;M842r6bqOd+3bOelZQ7nRM3bR3UllzoLOmTiCH6IOP9jym9//zL95jccYw7Sm7cv0wcf3En/0z/+&#10;Mj28vytlbuIk53ku9xPkhGf748OhLN3e/gy1bIrpZV9EBRj3YWJx4nWr5CWt8k47L/H7ZKy6n2bH&#10;NbxGFeJY2OlImMBf0qfRgmPPKB0cpvTHL9+m//j14/R2bz89fvo03b59Pf39332Wfv6zWzKF40PQ&#10;HJw4vvDNnyxM5+BlvYxyvi2nNXezrfiUWse4D5P3ldfWQo74fbewPqCGVgK/8ocdbDpHqDP+COr5&#10;izfoxx7Jg2r8DyofPLyf7t+7nv72rz/GXBhjP6bDpT/UtiD1A+jvel/89hfC9peDtmYZPkwYb5Vd&#10;684rr8SYIOePBKjsQjJMZBPBMmPtgrqGUQnncjA2HKIAXsf84cunqJc36Ys/fo2qm6Bu7qT/x3//&#10;Sxlzru3og1CsCvZpeetdeSXE+RrDJmpZQrpdxjVU8Dq193n7ae+S11jV/qzzypvn+XAZBvDxFryM&#10;68UD/tBvNk77+xO0E745fT/9279/k16/eYlrmZvpH/7bz9IO5gEfPNxNYxTE6uQzoWwrO4jrKMXZ&#10;Nx9sZM1hnif30xjTLS/bZ8PrvH2dl2upeqGn1aCD+8v94AN1ev8Io+Gm7h8OXcbZV6+epv/49/8j&#10;bW/vpwf3HsH2II3HT5hb7E4H7gj9lI8nHlALgiC4KmjfPB3xX2Ny0ooJ6+Q+5GZ68v0svXia0s9+&#10;9t/Szz7/BwxEO5jITiEYrDFWjcYcqdzlYzfxKT08h94kgzGsoKTeRoYay2Pp3rZO88jEOL81iF+E&#10;cjCdYdI24c0dpP36N48wqXucHn//Mj179jp9+snD9I+YQPBBqC17QE2mB9wKRC5K9WGdCS6uOKG3&#10;CQUnjnP7KeOgkkuQtNqOzOWF+DB5n3lbLM6rqYzn28nwEetiA2tOcHhO2TlgD6htwW4sv2x79N1e&#10;+gMm3HyD2p07N9NPf/og/ejTu5hwj/QBtbwFEV5Y8UEbqVXF77PX1emM+zA5i7xkyP7s8jLElkb/&#10;c45lumyTJ2x6+ahi/+KTFysMTeRGM1oAJqT8pe7r15P0b//2B7SbH+R/z//8Zw/SZ5/dT7dvb6Wb&#10;N/hrJ5S3ibrBpJ11xG1IiTYDpko1eU8kSy9MtHZ5fnCfWK8aNhbn7YdJyXn+eX1+YnnNvhX3WFmE&#10;vpN0+NXqlb8IPTwaoV7+lP7lV9+myeFG+uynd1Evd9PDh9e6B9TkrjTrgfUpc26UvXGALo2/1qGe&#10;D+Kwj6N1FrbRzv9cW+2pBfH763V1OuOr5K2py/J2dXl9uLc8k3isuQ/SBKG1bdHlduHLbm+HWoi1&#10;I7mTwHGGfRnGGfj7P3/7JP3utz+kp89eiHz8yb30D//1Z+kjrLfQTigsk2OMuFrK0bLsDV6ylW4s&#10;0W0Rr6lT562X269bXqtTprAdSE3D991NxZxJvthhvSDK96vwS+ovv3mVvvrmRXr07ROMN4/T3Tu3&#10;0t//zWfpp5/d0wfUdmA/5VtTpmm8of+6W7fBEMJ5E1p7/GS6kpMEhqnX/UTcHYiuuFc6dhErxZn1&#10;yrWw4XXe/rTzEp9fdeId6PUGhR0jsZAcL9fyob2XPFSG5QgVMeHTglKPfCvNRnrx6ig9ebKX/oix&#10;/7f/+UfMLTfTL37+Mcb/j+UXiHfvXpd7ECxjzKc7sQfyAwrCumcdYaziDRTibzCXEHZKdsyLPaTb&#10;xvLSwocJ43VOrzu7vDauI8X6cyxzeXGsVg/dTXwZl81S0e2qjqUwdMCbbvA3/8Xn0cFG+uL3T9M/&#10;/9NXaX9/X95s84tffJhu3tlKDzDG8C0Q6n8dQ2SW1jUUlsZ0Pc+1AekW9dzH9mSc0e3rZ7EYIpcu&#10;Nj5MWnm97mLn1T5FNBNcr2AeJg/+Y7zggwMT/np3Y5L2D2Zpb3+WvvnmZfrV//1VevrkVXr4wV15&#10;QO3hB9fST35yDddkR6iJTf030ljG0j5QBuuV/+4D1bXBBwvyuaHb1RAHI9kLJEn7ZjzXade0JJtF&#10;FMb0XGOd6nUel16WASSvBufsfZoxZH8aeUsITpLrP5yhdvww1GNE3yEP+SOED33jJudYm+n779+k&#10;/9//+bv05Zdfpdu4jnnwwb30Ea4v//wvPswPqHEWx1EJvkFZuQq6zZa6IBrmZ2XW22dLU3z+4+bt&#10;c5y8te74efmpIX1jnXhIrhNpqz2FWTLEEYQPYuIsm+J68gjnvDygNpYH0vnt5myD1/2so1F6/vJt&#10;+tU//17GmK3NcdrZ2sL15YP0X/7hF+nmzWuoQ/5bY/5rnIR01CafIiDI2/Vxdh7IJ6N6jqtGtbJv&#10;UqlF14IlWWreksR9eIjj5K11Z5FXfbAcqT80It47mUw30qs3IwjfOPw8/cu/fytvUbn/4Fr627//&#10;SbpxfTvdu3MN9TBLOxv5jgLOi438drrcS8m2pR5EtN8hTLF1a59b1OmMr5qXDNmvnpef7G/z+Y9+&#10;2/qHru8F/fJwfDK2q17LUXFZgJYrfXk2wGiQ+K+j+YCavm2I/+p2G21hR/6t13ePXqRf/8e36fXr&#10;18hwlD7//ON0//7N9PlPH6I0/vs1yCbKRO1gtMnFom/jm6UR0hm40t/nsp/Ep9V2ZNW8Lc4zr9fN&#10;5+WZyHqlcFxxwKh3DUNw3nN+xLdBTaZvoOADatfS4cEO5stv0+9+/yw9e/4qPXn+NH34McaZhzfT&#10;L3/5UdpGfdzEHLqc//qhb6C0vdLNcDxTA1LsTcVzT+KaBKjQuZveI9AES6atDxOL19TpZ5+XKep7&#10;tjNKq5whxEYcpmGzlTMcihkmAi9f7adf/cvX6T9+843Mr8YYSD7++E76H//9F+n2rR3UH65/5N96&#10;ztLWGHuC9s0i2X65N/LGKbuOyXXFbeXNQskA/N71c6wDxUxI67h8mHh7z9nlZSy3AZlXEcvh8uaT&#10;jSttEgyojj1KyaGormxFPnNe1s0Rwm/3JunXv3ma/vXfOMbsp1evn6cPP7yX/t//z79Jn3x4U88K&#10;2DOfPDTIgNyv5hvU2NNtYRe4zxqzOjju+e91dfpp5W2xLC8Zyr9oW/00bVNaQ/Bo/q8NjEmVdj7l&#10;9bvO63gt87vfv0r//K/foo720uPHT9KduzfTP/7jL9Mvf3EPc7EZ+jPkg8uZlQ9G6Dgvra7bD+L3&#10;pR/GkueQxNLmKXWraA7mrPNanAxtlzDubWtON2/xPx+Y6bS5EK0JXyLH/CN5YJM/wBjLv+3jfxuY&#10;yb3lFy/epN/+/lF6+fJNevTtM3mDGh+C/i9//2P5oeAub5GhXXLh92wsnw/dSL9Ff+c2q9tloAvJ&#10;XtRh7rnGSh2obt6eMO7DxOKkLp+cdt6CHD0SzPcgj+e0NXu7Hd8D8VrFPqjUmwZ4j5n3MV+82ku/&#10;/cMPGGvepD/84Uvphz7E9f//63/5W7n+2dneQTtBPhTAHzwzv4piIT1PGIbYTnGebeM75nGEKbb/&#10;htflnBL3YfKueYnPv8ze29a8e170Dpg/T9A2eI5vyr/EnaZDXDdOUef8l7iPHr1Oz5/jOvNXX6A/&#10;e5Pu3b+V/ut//6X82+JPPuIP1OlzbEveoGYPqNHfvJewrxvinMDmAPK5+j573XzeciZwLPNnBOF+&#10;+LGX8LTgy16YyvNb9h0f+m89CfXsKx6nf/qn/x3nHt+0+Bjph2k8for0XNCpgLLyuWlbD4IgCK4S&#10;HFNkJMKANcXAyVdmZylvrjATTE8ZkExM82L6PCxi1JMHT2TSZJLTTlF4X5njJ9+4IdvkvnC/dXTt&#10;2apOd1N1ul92DKpjmqVn4y59sZQyroLMH38/vfiw1tOn8iU2hDp+mSY3pCUNICDXPZanO4esjJBa&#10;7MRupfXFfGn+5HnLvOpzaUucsVp/YG2J6Q0xWmmrS72Pl1m8//v1QOn3NZqHaHfGMPTSz1ma2WZ9&#10;l6a+1bp1Nrk80vd9SV9PseN5N/EUPcsv9cJ1GWPYj7GdeCnpi8vVsorv19n/ZyEtn3j/eSlpQq4b&#10;fMy1CbWxdmFplFX9X8pZTZindSzrJK3jcpJ9zHHcxnP6l22BN3b4ZY30X51ou+nqqBNGmdfE2lJu&#10;K426nBdfHmWd/U5pHeNJZL5M+lreEIk159J9m1wHub6kLnrpdbnuHGc99cSlhUCKP8Sn5qfsT13M&#10;57BDGn/JK/MzpFib0Hl01Y5KxWSdr6OSdDpi5a6rtM7L1rGZnfp9RIGR1osXzKGZGXms7ro6dDKk&#10;P7n4fV0HWbTf5v+6DlSK77TtSFj6KNhD5J6A1YHokQ8rM++SeD8DIrfjR/rQM8UeFjB0P1rS36+r&#10;If6cW026ebHEcyWwv2K/ZTrUkc0P+vl1u30W7Yft57pI67w6RcGHnc6qoy9LnfDLMuqtzcjcDSJ2&#10;Ukfazlg3di9A9ruz1zJDjiNWF7VouvZt+ToyU+ZQXJtdltxuRLLOyjLReXnZxkoi28zSSr8qUvnA&#10;fFyE9aT9j8YNTZvvo8ye5fn691K2t55ix9o6ttXF0LiV3Y93dZD7K/kxOQys3qx+1OeWtyVWJ5af&#10;omV0+pAB8X40od7Og2Kr9QDptSkgVZnrEEEZX7Dul3na4veRUvZpPWXoGMW53fd6quM8IM+7gFy7&#10;5OsXKytnk7CIxFXZ6d5JdD/W0/et44HgQ6SVdgzpoL9zHfVsqGK3ptXh0rJC9jGLSzfMNmRYynzY&#10;/FrOU3W+zaPzGJP7L/W95TEhFlb7cu6f5flvdb1c2N9Suv2Uc69ESdcH5HPyrNH9CYIgCK4WGGM4&#10;4Mgv7/nLCgh/6cUnvjkwcNAS8oCkg1i+4YHBWX4d3vvyycK88aU6+ZshNEMuPs19aoI9RLn85Q5/&#10;18lfQfOXUZwgTPnrUGyfL+Hg/wTf3dnSX+RgXjCd6I1pm0zYviLCI5WD5rHDWn7dwLe2bGB78gYi&#10;CP9v/rD4/bsKQs+7c0ImdHAhJ3VONA12NKaf4Xf6WCZ/EOrswskmhbyYOjw4SJMjXkid9rlzGYQ+&#10;4dcr6n9tf0XE52yzJjjHJ0dH8Ok+3M+3bszSOLdztgf5xSffXoM1/a/tiV/eaPvST/YUXBhvL2IP&#10;4Rc9lDpc0lEKhL+wbB/feor8YnRBfJTQT/TE6aq+hMI+jt3vJvrm7fFYfsVO//NXvLMJ2kZ+wIBt&#10;il/6aF1r3y0i8dIfqxgISflr3r74b2r5lucVRN5GxH4riw/PC85TEfiMvjX/YczTfkrHHdYJ/90K&#10;w/pLNvO3qwd8iNDtKIN/KtBgW5TmsV1RUZ/QP3pu6820HBW9hZmmQjvWj94s4IMb7M+y5DLof/Zr&#10;Wxuc5zB/vsmQ1xrWsroyIPJQQqfvb1PttPx5wR41ju/iC/1PB9ux6vGori+anv0HXzOPzL3G7LM2&#10;0xaEvyiESuuHD6xhrGGYbYf/roDjA7IJNgfQeRnLPOTEDfm1/YmhbJdiu2H7YftiYaataR1MKewX&#10;uP8Dwn6tC7Mf1L7Exo8yjvTDlM3ROG1v8t938l99zzA/mMjceRNtg8J/6cV64PmN0qU+pB+0uu75&#10;m3KUxacje/RtDdF6xYf4FxWnYRnP+WZnzMGQPGY/BTXPf7VhujhV2w/ajQjaF+O0Yzr7Nl7zbIxQ&#10;5zK/4L8D4ZpxFb4LR8KwkYdz8j5155U/t2qR9HWuV/O/+k2vVco4Tf8VoT9RJwjbOI/McPVROjo8&#10;gB9wrkv96DnPbktnaVU7rOd5Xb1Y3ei/l7oaoudRz+fs+1EXFNaJhSl0KvsUbSsq9q+g+cWatglt&#10;JvzXLJND1A3/K8jhBIK6yi8yZXfGuhmPtkUwOkndpAn6QL7Ulm8z5H7VgnNd54SlPmVvkXZ1+jee&#10;o9srCN/myP6FcyxtCezTdP6g/RvbFN8wLPMChLUNaR+oc2dWFoSVKvn0nBBhGCqdO9P/rX1dB+F5&#10;k6U3jrcl4RxUv7IvUanjKjxP9Xyn+5ATPuZYwlS9t6VzKwrbkjgTbZD9HG3Nx+pn7B36PhW2USL3&#10;DHhvRvbtqpz/qwr9Ab/Ad/NzJEo9d0U9sD+Dn/kGVLsHyz4RCfAz+7AjrA+lTlgHvIaR+zOIdHUj&#10;9aN1212vuHpm+RTazAny2v06EeSwvm/9rk25v/Q/nau+rceOfn1YOm217ymiPlOfFD3tOP5zvsw6&#10;2cJcy64pYQ4biPiScdryGkbvu1F6982RX8S20wmyynGsm/+zSL/A/R8Q69u6ME5mHGt9/WLXK/0w&#10;bdTZ4msKfMi2xH+tyjD7Orn+5DwYC0yzSKPL0j8fsBMujRXAY1hT/5+Z0Jd5XgQ32blapH8Oc/zn&#10;qMS52vbWJmScdre3JGz1Jfcxacv+DIIghCNZHuPkGkWF1yt6zVKHdb/KvGBI1r1OtV3xGKXPz9L3&#10;u44fFkcOaRNdPwP/8npGxhnEpS87wrU75mG8z7y1AX+ifBWGs/BteZDSTouYzvvewu06Wdc6EG9m&#10;/xbRuVNLcv1ILuv3TTB+8A2N8sZBFeolH+qIbYffQc6OeH2CtVyfwAw6LpLOUM//KlovqK9i1c0b&#10;uJR6aB3jVRbUL+e3+fswrSfUHdtObk8SF519F2CS6xxpIlkv5wjiqBj8Ubg6W99znOS4Z9+5lR9h&#10;Ua/S9Z/Sx/L6Dnk5DkO0zXNNf2BfMTSyj90a76TxGNd5PKgzBnsSBEEQXDU4vKhg6QYxnbxw6cFJ&#10;EVYck7rBeUBobGWLNQZim6DWYpMkHx9Km5OMTsYpiHDg5wNoQCYKuOLxX4Dq9afuY18yLAOSVxAL&#10;cajkJG9eLE0E+1Xvc30cddjitV1LV4ctXtu1dHW4tveyUl4cvX46sUBFly7uVp8XU71hR73o+CEX&#10;rpwgUg+F364Tr6vT67CP17o6vQ77eEs3ZF/btXR12OK1XUunFyrm39IGTQejTuRmAL8IwFpsYMDc&#10;4nppG1oPzMe2I+laCBIZUNHFhxSvW7wUWwm546H4Y6yPtw77eK2r0+uwj9e6Or0O+3gtrbwSz33E&#10;UN/hdZ2NlAENKkLfooI4VagnvbGd61sq0epaEb3Ei3AvKIKoWJhKc58HdHV6HfZxr6ultq/T3jVv&#10;bXN8MT+Z/7J0F6OoE6sbxBXaFqiupdgg1tiu3+d6/+t4ravT67CP17o6vQ77eK2r0+uwj9e6Ol3c&#10;LajfqdBzvqgk4iUnoIS+XgRtpUvHIvUmhipm58NezM7Z6/5ouLPJ4bKv/pgWHW8Jt3Te3odru5bO&#10;2/twK97Xcf/LMakUF7TTVdgm+JAT519sG/IvDFEk/gT6h3FrP1xYHtNNlOJj1fvtSLKIqUqaF5Y9&#10;LN4HPmxxC7d03t6Ha7uWztv7cG1XdK3jnc/b92JbZKHvUT8M08fyb/KZmutE6o3m0MJChGGRbmds&#10;Ul1LtjGzxn62jtGLt18lb51ucR+u7Vo6b+/DtV1L5+19uLZTgV/MQZ2/VJBa2gYjlubwNuzL1Ext&#10;rG4lvyxuTtGJLppTpd7nbj+dyCZymrdv5+2LT6/tW3mH7H24tmvpvH0X7o674LW16M1m9RgKQhn8&#10;Yo3zaeuj8nkPzLe6YE43m5/nid7pui3V+1mFh8Snn2XeWleHLV7beZ3oMwwtFTnnct/CPgf+p76r&#10;j1wHUg344A9uiiAHswAtD97ubtYX30vR3bltYRVuv/vCLi9SmtguFu+D7tir8JAcJ2+tq8MWr+1a&#10;ujpMsXN2ZRH/ogz89fyJD6rQPaEOxPMov9TrvCxC93Fony1eS51+nLyUIfvV8uLAsyzL29OJ18r5&#10;t2zx7mPcxgglJ2qDketHKR0ftGOaxCsxtI0xL7SV1MdRhy1e27V0dbi293Keeb2uTtewOKkh1NeC&#10;D5z/rIN6PGcavySlsC8TW2SS9FpoL/QK7wR7lkVtm4IPEwWBfEzzx9hOq+X95MWui1+L6Bi9QLKf&#10;vGALvXAXR31ZvTBvd42DVDNh2OIyV7Avus2gk0KXh/TMkCuLP85aV4drey/nm7ccS3F3se/bQjpP&#10;mHCM1nG6EynDzudSuL+/aT+2oY2ZiAgWsbEnjz+m7mT+mOpwfQxeV6fXYR+vdXV6bVvLsrw+XkvL&#10;fiiNUhatEaELKJZGYZ8lP3zepOh9ARSENqQ+93ZE46svtp9+H4ekZbfseL2uTq9tazmLvPmoi+BD&#10;xOuyIAP+VFBCFkuDuteX6bytpFsIkrdt4pc6zYs/Rn8Mq8yD6rCP17o6vQ77eK2r02vbOX2m83st&#10;TMuiSGfSENf3ZNF82a+Q7mFeiJiINovbt5b0F8vXt6G0jrf2h8V9uLZr6by9D7fita5Or21rOb28&#10;OmdAKIvzeSdOj4+63i2OAlVyG1RBSrctlTpscQu3dN7eh/21an/J12e15OthKRcaChcJW5lY+G+C&#10;xc7SzhBuJQiCILhqyIDEJ+wxyORfL/EJfX3LGNI5X53wgmEjbW1tyg1Fu5Flwxpzd7/mg+jE1lL0&#10;F+IbaTttzMbyJrLTEikfa//rKuo4eFL4q5yD/UNZ6+Cqv8yRiyMciN6ghr4T8QjKycIwh0cpu+y7&#10;PlWeJf+apPtVCdfZ7iqI+Vz8ZA6E73rzbaDTGi6AD0Hh/NIvHBCVX09pXM4pTtygQ+2krfE26up0&#10;z5tLIzzXITijIfScW2QiCZ2c40XGm+O0DZ+O4VP78kC+yOxEb+ZwreWg7lA3fIOH3FiASE0jLnXL&#10;dAp1Wb+KaD7dzw30Oc3jWwfJdbCy5Hy9PsQJ0za5Rr+pvxaEb8Tv9Jn2yeIz1i7qi29V45pNhvXI&#10;uD4UgjMCovXLekb5Ir7Orb2tsf8pXHgsKwoOfUVRP5kPOVbqxSr8LL844ljJN3XoQ7RiQ39aOvPl&#10;dkFkjXqSe0DSN8IS+6+C9njK4+PaC9uAzB34hifE4V/xqTkV4utI+68sqOhN/moajUDSuUifo+MM&#10;hec966kTazt5O7otzS9hW0Rv2zL7kqcv0Lt2v3bCfRf/0Fc8r1vHaJJ9LcKTHTrpn9gisNDn0Oo4&#10;gvKQJno0Cn0zB+uGv3rXemGnxmKYn+MW3wZVylfR7Vrb1rjWmQnzcA66jm2L5w6OSXxwPKFX5xct&#10;rSnZd6wXeWMXwhxT+OYhzmu3NtgG1UbPdRMfxzY6YZn0PetYpX2MV1c6v8BHGzy34XfeWKTvWAes&#10;MS7wLOoA9cGx35bsc+mzzPeiV0FQ47bkuVYtdtOx3Hxsn0/Dgm03jm09hGPuFo6bb8ZGKxMfwAEm&#10;3blMv7AWuCCfxLHAhj6UeoAwrm8g5JejWFiv6Hs2R3kMm23L9noyxT74a0fGod9YWdivrem8gfcG&#10;pA54/ZJ9mheNz0OtjEeb2zK2sJPSORnHFW0HYoc1x4wt2JnwmkdbFc9btDy5D4B4d+5re2J90qYT&#10;fMwL7KXO8zlxRfo3O1dXEtpT4Bu+qZP1YWOZziPY323wUh9sIp11ivOBvvU10AU1oAvriPu0pud+&#10;J3rO9vvUYcEffFrE+iqv69KA2DvhJx9yovd22C5QLzz37Yu48iU1twc/I5OK1pec8yiFb+6mjc7h&#10;VNrHd4WFPqHIOEDf0Z9a18WvJkyHHzsfc9GH0OT84Dgvc+CxXGtyLsD5mdaoltsTqeGTLSyxmw/g&#10;OEyax3iRpfM9he1sFWH98LiLD3gfky9ylP+kAd+I0JbjzSa2gjpBajo6wNh/qO1C2iQWu6bUORqF&#10;dexF6xsfIqUOoUffwK1151HrGC+6iK+071pV+udxtcg5Sd/AkKJbkL6LHpfx28Zw9k1YM4miZWJN&#10;d2NDjDuF2PbPAy1b6qB1bFddcE5q308fcYEbIXL+dzHRdLDv4tsg5Y2Q+cfncm8B9SECv1PUFmMR&#10;Kq4riXWYxb5f8DqKzS9WknWv1873FBy/WxgraJxtY2cbY/4YcywsPH7pZ5gO3/F7Pm1To3R0qNcx&#10;kgAR/zIP7HkfhtenWlf0I/3JNIrz70LRslBC+9gutMiZQ2/AL9nf/iSUwZkPm1P4Rkac53xLrbzB&#10;lGs9efW/bFjc/JyFYWi4lr4Nf/ofrrZQjzpnYzq/F+j7FHr6tRPGdR+1vAL3vX18ISJyzaLfP9Jz&#10;XPQ+qNW/nAHSrqzv0XFebTWdrTTbs21JvbFeODbxWse+Fz+D6xjrH7BvTWksaYpP7KP1wxQ5b1w+&#10;Dqb2n3t03KWcHfRrEARBcMXQCQyGALnoo/D1nnxADWl8Up9fjCCMFAzEHHwZWrRwUNSBkTcdKUV3&#10;yoJ9tS8WZKKY91+nA7gwnXCijQsirGkn/66Te4Qoj4I2sp+5jPlxlkOz2uhAr9u07Wu+Suy1qH4/&#10;L7H0L5J0EcSfFPpFfaV1hCDWU55b1MNfPL94rvEGkOSXfPA8JnG8+WOvnQ0ZEvM/z3EViYvPSxrD&#10;8oWZfRFgen7C5XKBY4u0c9ad1gU+kUeFb44SJehedwwDilTwHF5X8lpQzgtsq31sF1/0EmR16eql&#10;JUw3O3yqZ9gLZX+hnaid1pHd8IQXsUZcbsoxrPWhF6m5LNGzRC7MIbnyUra9PqL+kePojvf0pCtY&#10;TnxsD77UewnYMn0NA95gm/BGDv6k3VndMBVh6wc3JB3FQfTLBeqZzr6xPq4QEfpFfKP+1Av/XC0Q&#10;/WAVMQ3+pqjnu7YhbS77V1pRrg8KdfySnH2iiDwQR8n5RHRhuSZdKG+3L9Q7gZ1+5mNaQ8FR6dId&#10;l3hSBFFIPkYcvx2xjvfMo3HR5TVveqhv9V+rsU1gFiBraSv0IzciN+toC2vWpYxZXGRvsFipXrDI&#10;/nChxTrPHbLveDw4uGMJ/Wki4zNl6iTrsND76lNsVdoMfIa643XAhPdPoVG9XxDv6tsJdaLH/nft&#10;N2SRyJdjGGPEf3b+m79zO9I+iza5j4JfZaFd53NdWPtiLyHWMYUDVxY2NBEXdjTPp5bQVoQLt98+&#10;vosvXW+W/YxgJ6rT4/OCBel6TakL647fN4hLJZ3COmRd5m1Zm8hi47+Xq9ZmOt9DuNjaFp8mvsc5&#10;Lz9aYn7OhylMwZjBvpJwnJKHAzZNGGc6SoJweJGb76JgRWuf2Lu+YVEUg6ZIY/+p/4qHebjl+WO6&#10;vGJ90TKhXTmf5bpT+ijWNkqxfou28i+LUJusJ9SZtKUs4vSuTKkFkEtZ63bC49PzrwjPr+WCbKtL&#10;D4wE8COfP2P9bG/kH6pxyf7N363K2M9FagFpHIeknaLOpC6kn4Me9ZitIPUxhviHkGz+rHGuKfAj&#10;RRbLp/5kHanXGUPbkDa0ha4KWtRPN5xj8e1OxhzJM7/odmCX1z0d61jqmem6ZZPeMa2LiO8pOMpO&#10;tN8pYR9Xr6nvzZ8UuABaqwkR2uYyOBZRN5nYGwUp6mHOz2yO1m3DRLaTt2XIthSpFalPHMNa9nU8&#10;RjmzVPBxPMnXKHnM1XHXRBxMI3xgnJH77mglbCNYrG7FxzZHQBY9m1WYUz+9lvuci84x1Bo+62ML&#10;UVEPaS075DwuvtXzAAvqgd8tUeSBKFQlagr1xh6OntbymIfjkG8PjMhD1N1DESaKnTdyf2IVYR5Z&#10;1rt+1c9ZfJ8lUtJ4nHzAmfMsOW44SzwOuw1rI/n7K97T5IPsXW5pg1yjvuA4mSfTiaLMK4jcKqUw&#10;vExQrp4ZWuetY7u4onsuSH9PZ/OEpc9U5BohP4RW/7ttsck6s9c8KnrNjiCEZXOtP1SHICJxiD2g&#10;Zv7X6nD9JcvM5dq9AMlMkZX5v3WMV1t0zqXjiM2NuGgKvIa2JRo3hy7fv/klnyuuPep3Mmcp2Ca2&#10;JdvlX0vy+eBFJvY4X3heaTvnvvbzSR/Mt8bLhcTZw/M8CIIguJJg1HEi4yg+uBZEoamK2XpK/nk5&#10;D9z2uK/cfyeW5qwyXlO0wWnR920rZOdXjU6I+JEVwRLMpyZG0dnidTWaHlwkpEZcP2bM16WJZ0gf&#10;HIteP6W+PLZHrYyunGA5q5y/3sbsNNxvI4bXrSpGS3d1aB+190kRCxl1qn0xuhwtq2ClLMJsltld&#10;Nnwns4rU/sk+y3XDuXSnmxNjSB8cB/VeWTpfyo1N3qqjmL4Ww8d9PfOGoo+bBIvxPvZCKp20GYaD&#10;4+F8KGLU+nkpbaWP19jN9WFyW9AiB/BtxtpSsArqVnOsORli43/PlZZu+LDH7IbSgyFKq3G+s76r&#10;67+4VgvVWAhi9RYcA+e/Jj692JWa4hedfvyvGdJ7vI23rfU+flnwx+OPcZEMoel+abUJ0S+UYDk2&#10;QOSHLbq4Olu8D9/LtWTPrzmsZr2U4Dwwj1de99XXjTVGwz54R8yn88LPQtHb92am6dFUXnV6J3WW&#10;RbTsazGG9EPVUNv38wSrI2OLeFnFh42+rp82zHFsz4LWOeJk6a6Z7dkTD6gFQRBcSfJIJBfXGApM&#10;OCxIuBqlemNSztvld9LdSMl0v3g6IxkkG8g+qWExN11JE3rHyP2uBepOlqVfAfGTFQvKeWDnAMWd&#10;D3Je5V8liN7bOZHVFfTncYUO79rdMUXyKDr9ZtzViT0gKL/sOThlOYQcYVMoW14vpZsMGRILoG6s&#10;b7a2ZkZWn6JnwKV1UtEyWQeR0xQHyfOH51F3TpnU55rp6vTa1utRrjoSVDvQ8n/WW0sitp5DzFHA&#10;VR47loo42EkLM3ZYnUgdLRBv05WzqqxAK9u6iuGrwVeL+JH9ko3tjJswXawyLNCJ+L+msunJArq6&#10;JHnDa9m2sM/St00g7N8oPmz9mJdWP/b/Z+8/lCRJsjRdTD148sziTaanh+7M0nuxFyKQC4EIngF4&#10;IbwLBK8D3JUlM7NDu6erurpoVtLggf8/R4/ZMXN1EhEekeHh/+fxh6kpM7Oj1MzV3WcJ8ccLLbry&#10;4gkE3QklgWra3t4jNbykkToGO2AqQl8uI/WjTSiIAmKdmVE3SlUrbFCvsqIeUnXutrbzt3Te/m8G&#10;XYJqd/N0uJ/nzPGf/0w8Bu0Ee61czJd9BI+xpmXAf2HTEOn2I5yRZ2icngq7W32N+ky/CIP9urBL&#10;ytrNUd1nPjwO85V60cZVViDcIGBQnokuWoSnuUQXl9uqnH/yXhtZn8l6k+th9LG1njX9xu7YH7nz&#10;Yg7b4KBmx4YYbng/ZiMK7O6LPgLGq6K7ezYgzdSAkWctGrd9TjSKZ8wJa6WfVc4DkewmcOfziuB1&#10;VEf2mAoE4XdJWVuIPiqL/ojShXub6vqx0CIYZa0FI3COYn3bWNFXZUWfVjVzXhpiGuRlDA/uH3xy&#10;m8c32PgLoVG3gygrD62qjL2ltsKmnV3hmet6V/dr2EAMw8aoflYeBAFdfWnVgaS4lymIO3Dn/fBD&#10;nvHceZ3vXTrD0WMGFg3hptpHDeJbZkkJ8+IcBXabpSnbhr3Hts/+0Q8wb9p/jcuA2+kAt/tMxvFH&#10;dEHMP/pQ2M1szm3Yi9uYQ9I/4sxTum9Z6/p/w5piHFD3o2114VQDmHnQFomVG+1/A2XQ3V+g7ky1&#10;xRmaqiusT9FWwx31Edv5lXwlYHQQQgixubRGuEW00mRVugH4BgZhaiGLIs7LjANwVY42Uzd4nXdS&#10;tM0sWgmCeWGZy9h+Q7U0OfKixKMwK2dMdjtxckqN3Xl/7D8Kt8lziGW8huVMWv6rUJNZgTlhK3wG&#10;42RrpVpnrI+YV99aWjZu5E81T2KGFlHj5STSSLD5oIznEYkyg8zoURn7L6tr0MpuXXRplk047yA5&#10;rBW+iEhT6844u7VQrftW/1t901ipT+seWoZfS0xT7TNoX/kkguw3DgvmhYEcLI1oeWa/cI9FYhvk&#10;/Vp/WB8GdWSRIv4cDeZu8Fo7hW2gpWCiMVOZVgXpGDcmHGYdNaDpOSInHmsWsI+JdTbcJPujvkdf&#10;aar1eqqes12EGFa361wGNybapKpJjpzJ/q3wEWtr+2wf1qXLKNfB2M/hoWVsTwVj/xBp+Y0YR9l0&#10;DZgZkBiHt+JGnHG81v7YP5PDxvEaaSLKOmlA9mxGaBDxWso0/Nn0rPnlsLGWoJVsrcQ+Dn1RHk+b&#10;ij5tnhDP8qluU/Rx+aAk72f/K9LKbtO1kBxpnDgraPmxfKOsobl1KepFqi+LdC/mD9QytDLKzPIH&#10;U88RGrZsKscfp49rgHPdZITtw/4zI85gmTgkjpHtiv2w3Tg8l5W1l3BXDcJqHlJbU4w9xwmyluGm&#10;7M98qwb1pqVcJ6psH2HR3w76XOYbfsyfuin8O4OFEEJsMDbUxABHsjvA/nA4ikijyIOMmKIOaDEA&#10;rkTMD3njMLYo3Q+WiACeRyjiDf3aMO8LJKdWfe73RChXWCe9RoT9rQzc9vy1cyQ2XcA/fv28J9LE&#10;rmzfVDepTNZzA/e2I7bv9h+TvVtJOywip4qx5aewuM3uCGuJYeO03Cc84k30D7ekKIeVqy8Jd4UN&#10;XV5WsT+POXGs/6TW0Pb5hmmqXlF0h7JfbBfV20jjsn6q+xY7KoDb+quqLpzysxtEJxbsJaj+bZai&#10;fKnlcXtX+2M7s8wuJZLdl2Cdyxe2r7X0CtD2tUlUPK/alqoWktuUZWi+c4j4JM6+cW13Xqz3cbFx&#10;TVnjforuRX0aw8fj74jIrrLQ3JmuwFMmVv/XuA3ctGhh/p4KtvbfDJ5t2JLH69pR2N1sn/H4F4M6&#10;QL9WXcj+EbeliEsR1tPGdd158bxrG3PzL0Fcc5/E+zBXVx7Y6+FetdFKFecPd/P61kHV/mPoVc06&#10;sHGrjtv+yA94m0Bdtm+MyPWcjNtEjRP5x7fedGK6vnxjHxGhdS+Dm1DUTS9bL8Mx2Y6XJXJcV9sP&#10;7QMPqK9nrbo39Mv1OfzG8eDu5r51U50OdqK+T+F+YWU/y6Gf0d07Uq3r3HSxjC8L7VzLBOaNn1vL&#10;472F57IblaPf82BLwT+es41h+EwYfV2fDZiifc29yhmErcwIVSS5sTGzw2m2pc3D7hHGXfeqjDym&#10;wsfQ/q1rWwdF3Y+LzGr1WblPy3GSunE54qBew+Z9u3ByiUdY1IQctpC1rv83rfTsvzd9k8723XjU&#10;l1mUR8Tp6DwiTS1/qwPJr3NH/aHm1SXuE2bOOtq6trsunnfoilT7+tiCcqjyjgt2gmLc6b91jcp2&#10;HivihJvbWeVC1rltZdvjeqrtol7Tr6vj7KNS3Z9SZ/cs/A3Kxm3I+5YuX0sftqWb6WI/+TVFeA2t&#10;a5OG5euwKTiwXy2nYVn0trVmY66Kew+x8aV17OuK507xDHJ9aIltsqq7X6Z/vZZ6nd3+wO8m8fx5&#10;JkIIIcQVqIPWgOwXQ3UMmqvUIsbndRVu8vzXXWGbxfgkLoj6sWz5tI696Vre9ssSObZzzWW2CmV4&#10;xNY1brJapTC22ypYZ9vn2jquX6tWHG3o57T8elolOSSuo3WNm6zFlpvN+OFBi9llthrWvVyvyux2&#10;0JfoVWy/bJqIE0dcxzLoLTW87nCvSqtiVr7raPvbUK6b473lWRx/XC6rUCbOunWNd11Xsfg8Ztnm&#10;JuyT876pY9yk4pyvy9jmOdeor+mBuxHuqyqzjra/DV2tbJdPFXZfV9vHuQetenZdzWOZOJkZcWMR&#10;R/MaN1nj8l2WWi5TyaO8QjdNnECodY13WQPjXYOr2zosdz3W1f4UGdfbVcqZf4+/CtbV/jel69bs&#10;YfnNJuLdhMg6t6049+uUQ4vePp5zttmqlIlraF3jXVW2eev6xlrEvDSzw65XPmH3dbP9bSmX8SKy&#10;XZcl2/8myiDyJfn8LqPMovCbQQvUhBBig/EF0mmw5AMn7Pu3h3l4t2i6xsuv2TABh5gbkH3KgyeF&#10;3dEptM4oornyuWfhf8rSfciy1xGr0Vth91FWIaAWsJ49vISVa53pyW4nYlipTKVpHXvTVW2PChtt&#10;syWPVi0bftXS87CHPojsn6rC8ezTFTs3oPypDamXFVQbK9OqTOwPwqKsq3KYeXGHx1u3Mqj15kaF&#10;48Q4k2zY91HYpR/bVyiFD8thHhExX5/kol3crp2ZsgDt7XGuwjhd5LVImVY4RXiSretaBxG/lu6q&#10;cDmhXAaG7SMWFPFn4zHGeVq+mdSmujZmx5mnUZzmtd11pX7ovGrQN80SxtTzvfm6oHb9GNVIZmUr&#10;N/9kPPYg4rYPn04D+1YHPyVs+yAixdxho+bFy6jajISzKmw8ZBTJVJkKYmo6cByrEyz3/aSoB6gD&#10;A6X52Dy16uLU9a2DwmDJmbyWAnGjvIbthrBd+afevf7flMbXtQ6aNnT0KdZtcN98CSzLvsn6dQpe&#10;kdQWx2SbO273HWgP9zAHELbnKA9E92+FQAbnOI9z1PtxvzjVDmqfauFoP8jPt4i7tva/aUUh5cKC&#10;ySjs2jbJ8T0L75M08TSRd+v4d1yD+rVqMX8cpjesEV4uf/VMh3SysqALhMkDK6zRtUlQGGpgyd57&#10;SgzzOPaCn8l8yMgV6UhKG+pKsBGW6XwG+cW/rNY13mXZRVyRbKt5Clp+Q2aOX5nmKUfk1jXeVaEP&#10;onKftNQ9DMfdmItyXKbq2GzimBviWMx4vdHmlYL5hyn7JHU/p4S6OOFoXeMmqzNQT8OrA/7el/Uv&#10;t7WT+znztftIHIfq6kVW1JHsN65Ll1DzGtdFpNqS9p+lhNkZfqnpOLYfCRgBG4vYsnnDjtdR89ru&#10;ouKc4c4VtyPZr7Mj41L5Oj3M3mcZf8Ma8vN7FKahzdnfPYTfA2gf8vuY4VoknhPLhXF5f5LFeyBX&#10;8x5ncH2SlzHuH1kULJLAxvDqNxAKwMLGPVsLj2vpLKPW8VegKNumcnvOirpRdT5u58iX98wRr7v3&#10;vTluNnchhBB3lBhO6+A6OR8oBt5OdTbUD8MuTwtnxkZyDmY3pMbQZWfDw1K2j/+Da4BnJ48xHVb3&#10;GWbfsUsnAlrnMFY3OdgQmcGqraotrR5kG1Z15WJxXBFnGFbrXqS1gMaxN121rpl5uhfdQbVtvKqt&#10;B358Jdt35ZbkLyarEaOhjN2xH+6WX44f7s5vdH13WdHOb1S0Sw/LoKmujPxl5dYxiDmUZb+Gtu9U&#10;z/2mZRtYNsteOAW+bJ+LOmqfxfiVztrwyxqWET1wPVTzOjdVtAtxa/NlmP3c6dDutH8Xo9JZv6qC&#10;tLkcp+PNV7ziuEO1/EHz+u6+/JPprVcDq9NhI47hHs9kNoej4vsIN9U4pvHL21W0ra6NBSnPnrB7&#10;xGMkHqR9jXdace7dNWAThNHGcaYUJD8Y3R5y8sX5VmcvbG3eH+WXX4zXv4Z0J9PTHT6O2bi+TZb1&#10;+TQN7FbVtYnBC9FNbl9zexGa3+Bl+bD8uPX4cAzUf9vEIiXsoElGxKvX0rrGO610rdz0F+ak4P7S&#10;aeM+aVcG1l5a7YbhjIzjxZu2KxPzrGpe3zqItuksW10j0Z5Wl6GuXse+293jMG6vrvwAfx7HPmgz&#10;RY5I4ZxMY3+2mR4/Bv7xDdQoj6lr23CZHYmX2aBcUllG2XWmNktzPKqyePQnDIu03Oe/0XHXRd0F&#10;35C4qZjtq7uzOV/hZrgp+rFRWE0XijDsQLyW0bVJ1S4k1WUT7Ra2hJMyPw/3uRhkNobT1Nu88wss&#10;H8aPvtDzGLhrnkhtrzhOd6wspOlkcbkZXds6yIzE8+9tu7Tyz2XxJ9Cq/9Bmbpu+7XjZZAXWVmw/&#10;n0ucWw3rwkM1Tuva1kW8qLExSFxid+GzFCS/bGDLo2aW7G/RIsT8a1gf2+RtJ/aiXMYwYePaNlnW&#10;t1VDmxKdd7VtZ193e1nUtsQt4jK0izPa6+kyRoDLPzxdlcMvq9Y13nXZuZNst6ps86puPOj6dfjx&#10;Py9/IPh2qn6IZ46Bzaqy35XEaxld251W4xq4Ccyo/OM9A5+hIU0W8rD7EdwzUKVwEZAvBPL42E7g&#10;jzw9q/E9e/g7vo2wPk4m4jrjuNDg+qS+jKula3sYvLhf/bp4HD+69uVEiJsaLip8eQ/ZPP4K1NU5&#10;HjiI65qv6To3Dr89eAVCCCE2ljRoVvUD75hhvHacTHuQu77a2NlMBY/PMZ97VjDeD8bnMFbQCruv&#10;Ii1bjWnZd1a6HE61jiu5FhE2JNmmrgjpGcchY79VKmhd2yZrmmwtZ9pnmpatZ9E6j7usIF/jTYjM&#10;8w96/3Dl0CER0rouyRXMtmKmt3e4FqXL8XL8lv9VRFrXtS6adU1jlolzGa6b3zhd69ruupYl2+ly&#10;iteQHCdo+V2F1nVuqjIt+3rJDH3TXpdNH9qHr1rLkK9tnbQc0VKG1sg2ysou0jrudZVphd91kaHN&#10;LoeXSP8ak/NelP84bkPdGwvxRjaVaV3jpmoZwp5jwj+FL8xyfPx1UDC+3lXJGe5lPMTei5tidirS&#10;bm/j69t0ZcKe8+3qjOKlLEchiRyySpF0AmulTOvarqNpckg7xmVoHad1jXdVlyWu97JahmXjLsq3&#10;dZ2brnlke461CB9hfJS5SQWta7vLGjPruoIZ4ciqW2fWMYpj5LSrVCaubR20LK20yygzz2bAoufw&#10;fH8SyuFZwfj40hS2uKy6B7TsuYhW3PHxr6t55HNepDHzwlaPFqgJIcQGMhxq8D+v8LZPW+AWwca7&#10;6pdit+gmu5FPJ/rdgILOz8+N//MK9+6FOJ0YkWmCLn2Snburv7Zeg/yomjLHudfKtkpye3Dba5oa&#10;n2GhnEd99eHwljpNWwov2GnK7iGE90pYeHUTyzu9LB/2BWdVp1Vjd+yHu+WX46dPdHXn6ce/80qE&#10;RVetNilG41y6lN25pvhGlGr16eKto3AFJtYfKn3qeaWK/P14gxfOI/o6C6vhnb3jXEm4bT/ipLgk&#10;x5FGwE60cxO3Y3zuy3G/SBf9YS4hUw5bQpFy+Gr78mUhrWtbA/XXRdwV12SvsAnjGxE7fQYP4fZl&#10;M12cMTW95RPpuV9lhH89bn0ZEW8qjxoeDOKti+r1dH3Qcv3ccKzNY26/X0yMX/s2kOt537fRkuPX&#10;iDjf6ZCeiCO5iG1ps6HM/tmP5TMomwgjHrf3C8WcjeV8XC62XGVyYnL/6bozrVz3Qsh/Sjjkuqmj&#10;cf4G/Kstue1f7uswrcvLoPpN6QYZn/udF+zREP5XS/n/gf0YJ+8PlED+PtbQn/XX679v4dcdP7eP&#10;UK3zW0nmzzaD9mOCu1DwN3ndGF6fFFh/1ZWTu62djNVBd1UXxi020DC/Sj7uWqheVyf2qbXurUys&#10;3zX/KWo5mA1bAnGuBHnEt0fZN0jlfAfXJbl6W46tPCDiGyku/LzsPGRIzYllUpX9+rJZoSxPONdJ&#10;6fyv9cK1d3ausn28nP44ITu8uTk2DOcOPXBHnuYfivi+N3VdayVcQTdnDLX6qrZ8fE73LVuYt5r8&#10;fsbjwVa5PHDcQVnVV7WmhXcyIsw1fNVUOY0EhjarVkr0/lO2NOBi+dSQwX1mV3ZRvv08ra8HLs7N&#10;+jpyWcVxcBrrqEq1oL3MrqHu+kbq4mSyP/ufKjsWt7Q37xn9vnGolm0XyecmuZ1OXd86iWZbGk/k&#10;owTEim/U/cB2aRe2AdZ13sPE/Tv8t2A/iG63ZbQTllHcq9T7FUsf7cUVfWd3WGmgQf2sBWyuCKsv&#10;Rg/Cfxgf/y0PkPLvEo79ViY/bn6fbbodZuW6ERrHiXy83cdc5SbRAjUhhNh4bDgd6bqsIg9xt7lu&#10;fRmnvW5+m8jQZte3Xs1hMOHljWq9cbWb15E79sPd8svxzX29s9wsrl+q95dcn7LG/mN37I/jtbSI&#10;ZeOJ28YfG6hsbo9oCzdl800oy2TDeMhlD7pGfjle9GMx3i7SIG3Q8svMCxPX5yr2baTpHlKynEfl&#10;HurGvazIKynqWlYXft9Z9lqXjSemuazNlo1fy6Or89jtlP2X0Ny2IpYnbCa7DW2xSLnO5TrYUqRZ&#10;hsvEu0y+wlm1zVQGy3Obtmoda9njR7ys+wCuozVv7Ny5vxr3XXC3xuGBGG8WkY+4OVZgY6sL3HIn&#10;8mupVf5Jg/qT3Sn9lN8m0LrORdc/CmvZecruVOS7rMRcrG1UO3NBkIluhoUYJ9l0UCZcRBQLicZi&#10;fDGfZNel7HWZuLdBPp+xGnUi6tpgH3EH9TC5u7xuDi1QE0KIjWIww3F1v1/d+8Xw0632N3HIoPj7&#10;6dSsIaRP7boB4pSAHwX/YxDtzjHOl8R51IR2vYhDmR/TMw6vnb8Vj21nD9FiMng5tGBLAU1cP/wx&#10;VA2HE9UQtqfMV/ZfBWZXd/Y0PaeZoB2Y4jV25/3xq5U2+Xn5rmcZ57NfpaZZHGPaf5wma91pXdMN&#10;CnXVxgPs9U2mutB5dZ+Uio6M2xQzRe28xCJyGZBqvAuq7oI+VvKkTx3fJ9haOIxv3+ZlofWV+6Jl&#10;dMmXH209ydfRv+jPUTmNzLCLi/amrfk6h/hwLD6Nx3kZEzAMcS52oR2IbngP7Es/imUXquGMa8fN&#10;ZR14SD/no7h/X4jrW6Gs3OgmLb82Y8u7T6NMapZiDmYy1G22DXZQcNuSWisG/DM/uNnvdTbOdh63&#10;SEvYK+/nOCvRfaB1LVYC9uof4tLdX7vdI/Iek/eP7PsG+UT59PFvTveD/mqG12T+MCdHBtubqsdp&#10;j2YP08PH2wXLieUTMLN4swduaxsIt3KsZWl+LP1zKDLkEZjPDrSLcG6j3EWLGK8DuodlNI3FcWdP&#10;TdPnNxVjjYgrDLEORT1ahSpT3qzXXr/Zljrvivv5vMvrv/1B9dsXMJ/zHrG2q5xYLIDGquUcYzq9&#10;OhtGHWBfNQgAcEefNKIrC4vjuvp9yjytG/25X+sV9mzIbV3vL6NfgmOCtkLZGIOS6eONxpcOb2Wu&#10;4TnH/vqTr+WK6sblpEEcEGbsGIVPkcPHErOZMnSDlk1dwz4LXlP3NhTp28JU+8t+V3j5uaw3fiU+&#10;ng/bBWnZNMst0AlenjLSV8LG1LVePM+Qv/qjryH59MdKzr62txT3lb38m7hGWJlWhdPSEu7U+QPH&#10;F3NHJIpjDu5VLMwSgqkjiESUj9sJQv/UtQFrB9WSNibRtqzT8czTy8XiRLlZZMD9bvwPz5vC29jS&#10;r+7a/OXp/Sytb6CS+zZgTRZCCLFpdIMlh4Es+jMcMrphCmI4JzpJlg+cHdzhIB0aZLY6Its4NTtW&#10;fjAwuqYuXgD/7qEB9yNDkq+zphczCMMmA2MT1SIsSrqJDrQdQrFtQXy/IE/d85tzYhloqyzS8suM&#10;45HqjgmrtSO+GcOJeFXnjjaS9geqccdpB+0qjivmk+yEdtMvnh0rk/3vWz8W15TrVNbYf9b+2H86&#10;LvujgS3RL5n5WRAzxRvWYUqxLLQWy5ZiGXDrNvVtpXOmMBt42G/xTYG6CMrCXcPyyHuzFO1m7NdS&#10;rkPcZ9z1hI8nph8qJjtnzOa4Xuvzed2Mw58XoPjTBGeW2uMxjr/B7/nCUshuC2HU5JxC2VEWJ9ri&#10;2J59mfbwHKos/jjNusBzDuVryfWLCtskdWMvxf3wC3dVl0e1j5kyH3eeWrTKQ8yGdoz6GW6+Qc0l&#10;Af3CGLP2LJNPEXmFkCfLvqsbIfqN61SNM1COV9WsI+vKjPO3TwjzPjIeOI/qtFVz2iJsBFmfM84r&#10;8r8JrTu4hlqX8lX18lfnk7sWbIcP1CvmT9WyCVndjVipbC1Plt1IXX0ncVDuM3wPwvjVtY3u6GIK&#10;L7u+hHzfFOVndcBJJWnhnTrozvvrCq8BdSfmKlbnWE8vI6YZi/WxVSe5j3C0hQm2USL+phrmxPYG&#10;HPbPeS7I29oM8yMYjyaniHlmo9I58rdZtLWdKjGDMI5be1iXA/qxzHI5gnhQ5jtQlCtUNx4aZd7L&#10;F00Nhf+mmM+30g3Fg6wrPPfWNS0h2KrTICyMTjEc5XTO+xi2pxrKecNW3Pf4z6uZraNNdfkyNkuP&#10;Y1GIMCzEOOtMvpZQruPsY6KfmbPf2S4p4ll7CmWy/zgsgH+XPs4vxWXxRPMTM2gZKNszbFr9ov53&#10;bSDZe0xuZ12Zs/y5788GOr9B/cl+obHfEse/s8R58xpaivDxtUWFdsXw0g0xJJVPF848q82nNLBx&#10;KJdBVg2PY0yd35oyuAwak7OjmFNhftVS3H/EQmYTxgC77+Qsy3OCB0RbwX5W32nDekCLS3eNY+XB&#10;+5Jsc45P/qzN9yO+5y5ahPVjXKYbNrN667tuRfrx+bJ/2LaPfwo5Ye0BXf2nmjFWQM23Ow5V21+n&#10;fPzsdtl9WSj7d+6bh2clhBBi4xgOPMsNOsvGj0H+tsnHXXSurfBWWrFKsmX9BqiX07vEhyKXQS6h&#10;sWLy2wpbVuJm2BQb5+tcRpets2S83yLGnixxPbLNF9m0FTavzGaFhX8OH/stq00jX3OUVzzkqaSH&#10;Hm0rhe+sdpq5bJmvE/maL6uw3Tzl+GS8H7T8xPW5abtG/vM0qz4s0ibQ6lvGbKptVkVvt6tYbrbF&#10;IyTX7xY5TqQJZcJvHFfcDJti37jOm9AY+kX97ZmOHT7ZN+Zy3if2LrFahiWxmFxW01r0aqWZ1rrS&#10;upZVKGj5kXijOt/3jONkojXNym+dydc0S+MxNfbHirCIR7VYFN7isvHFfLItr2PXKJdFGteLZbTO&#10;XP/8F+XgVgpbzVNun5fR/cWvsC5Um6O+789qschmEU4tUx5iMeOyGNuN+2HnYF4ZBrddBnG8Vevm&#10;oXWFEEJsLKMBZ+b4ijiLxl5jqUg3wFWOm6890odflmiT7EPzjYpgXCKy6F2iVQqLSieHj+PG/ljB&#10;eF+IVZHr2zwFeT+HZ/+gtU+hd7OPHzY6vo55YWLVLCq5aaIsl+Wy8e8Hw1q8TH1uPYS7DGHn0FXz&#10;2STGNltGYiOwpjMu97yf/TeYq5ih65Zkv1UQRTC0ZhjZDL2QYdpF5bIoPPCz4jd7c2QTSzD4eo7M&#10;8K1PsYhsqetbrGV3a11TdXv6WMu1QNH3VyuymI3f16FV6mJ5wn6u/pXJZb7Csr/3hF0DuDvzRViW&#10;WE+WLb9c1lXN+hDk/Rw+S5tIZ8AV0bIrJebbOsIWlUXLttQc4sOfM+cKC9KLK0Cb9nadb+GIOz/W&#10;Slmmqi3kls+5ogVqQgghhBBCCCGEMFbyfEMIIYRYYzQWXhZZTAghhBBCCCHEYrRATQghhBBCCCGE&#10;2HA+/NvK8ea23uAWImOtQs3iDqD+6dbht3LN/Gau28G+pKC6xTLIWneaD/MFCWIeaDIc4y/sX/UT&#10;QgghhBDiHqMFakIIIYQQQgghhLgD6J05IYQQhOOBxoT1QmUmhBBCCCGEEGI+WqAmhBBCCCGEEEII&#10;IYQQQgghhBBCCCGEEOJG0AI1IYQQQgghhBBCCCHuIPaLbPpJNiGEEOL+gfGdY/zE/lU/IcTtwDan&#10;dieEEELcIv6t21qgJoQQQgghhBBCCCGEEEIIIYQQQgghhBDiRtACNSGEEEIIIYQQQgghxD3GP6nr&#10;EhuHfUsKyl7flCKEEEIIIYS4s+ieVdx/tEBNCCGEEEIIIYQQQgghxD0l3ujRmz1CCCGEEEIIIcSH&#10;QgvUhBBCVCb4s48V++7ach+uQQgh2qh3E0IIIYQQQggh1gEtjL1/TLqXEEIIcTNo7iDuN1qgJoQQ&#10;QgghhBBCCCGEEEIIIYQQQgghxAdDi6DF/UYL1IQQQgghhBBCCCGEEEIIIYQQQgghhBBC3AhaoCaE&#10;EKJygb/78NXz9+EahBCijXo3IYQQQojroE+jbyQXKPeQEELcGuxz1O/cLy66lxBCCLF6NHcQ9x8t&#10;UBNCCCGEEEIIIYQQQgghhBBCCCGEEEIIcSNogZoQQgghhBBCCCGEEHcVfUnHCtAn0YXKXwhxx8D4&#10;zh+z0DAvxAeADU+NTwghhLhF/LmMFqgJIYQQQgghhBBCCHEH0XtnQgghxD1Hq9SEEEIIIcSGoAVq&#10;QgghhBBCCCGEEEIIIYQQQgghhBBCCCFuBC1QE0IIIYQQQgghhBDiDmI/gKBfJhRCCCHuHxjfOcZP&#10;7F/1E0IIIYQQ4h6jBWpCCCGEEEIIIYQQQgghhBBCCCGEEEIIIW4ELVATQgghhBBCCCGEEEIIIYQQ&#10;QgghhBBCCHEjaIGaEEIIIYQQQgghhBBCCCGEEEIIIYQQQogbQQvUhBBC3DMmVUIIIYQQYlnuxuxJ&#10;czghxF1F95m3C2x9QdXdD8WHPv5aoTZy52F9Vp0WQgghhBBivYlbr+bt1yjQ7quTxuEfAC1QE0II&#10;UcFgNPmwg5IQd5GLi4tLS4ib4q730K32sEhCbCqt9rCMbpoPNxuMI491d2iVxyKJ1dCy7TISYias&#10;HpeuInevX7p/5P7/w9nbjoz6cVtn0Oq/FulOMXijY71o2XaR1hkrpVq3hRBXYVImE9ddp9V/LSOx&#10;Olr2XZWEEEJsIuz/OQ6cz1CME5OBuCRsMtk21TuCbj7je5Dtu/um0QI1IYQQQoglyA8BlpEQm0qr&#10;PSySEJtMq03M0m0RDyc+LHfjLIJWeSySWD0tO8+SEEJch9sahVr91zzdTe7OeH1VWrZuSQgh1oFW&#10;/7VIYrW0bLwqCSGE2GQ4DrQ0jS9Q45Z7cYfb37vZevu664vV+rCbRAvUhBBCVGKUag9k68N9uAYh&#10;hGij3k0IcRvcjdmU5nRCiLuG+qVNgh80V2kviyy1bqjEhLgqWiQkhBBCiA8B5x5J9rXIdI+JVWe3&#10;s9jsKmiBmhBCCCGEEEIIIYQQQgghhBBCCCGEEEKIG0EL1IQQQgghlqD7TfYlJcSm0moPiyTEJtNq&#10;E7N0k8Rn7urn8D4AceSx7gat8lhGYjW0bLtI94q70xTuD6wil6omd6tPur+EnaGZnwi/ebqzQB25&#10;6TNo9V/zdCexcgqtFy0bz9Naw/pcJe4IaDL2s0t1V4hV0eq/FkmslpaNVyUhhBBindECNSGEEEKI&#10;OejmX4jlUVsRYnk0vrTQ23NCjGGrUMsQm4dq/izu7vxBZSbEldEqNXEH0P2pEEIIIW4DLVATQggh&#10;hBBCCCGEEEIIIYQQQgghhBBCCHEjaIGaEEIIIcQSxCcJl5EQm0yrTcyTEJtOq13Mk/hwtMpjnsTq&#10;adl5nu4DvIp7cilCiBm0+q9ZEjdDy9azJMTKQHVilbJ6paolVsy471qkjYOXfMOX3bLzqiSEEEKs&#10;H/6VwVqgJoQQQgghhBBCCCGEEEIIIYQQQgghhBDiRtACNSGEEEIIIYQQQgghxD2Gn9QNiY3DviUF&#10;Za8vHBFCCCGEEEIIIT4QF1qgJoQQQgghhBBCCCGEEOK+ogWKQgghhBBCCCHEh0YL1IQQQgghhBBC&#10;CCGEEEIIIYRYGVoYK4QQQojLoLmDuP9ogZoQQghjwtfE/lef9cSuARJCiHsHujZ1b0IIIYQQQggh&#10;xF1HbzDfT+rzcz2cEUIIcWNo/iDmUeci8arzkkW6uLgw2ZtMFd93LNxeN48WqAkhhBBCCCGEEEII&#10;IYQQQgghhBBCCCHEmhOL01pwbVon2+cCNg+7abRATQghhGErozkA3cr66JvDB9H1vgYhhGjCmwV1&#10;b0IIIYQQQgghxB2HbwbqW7buH/X5uR7OCCGEuDE0fxD3Gy1QE0IIIYQQQgghhBBCCCGEEGJlaJGa&#10;EEIIIS6D5g7i/qMFakIIIYQQQgghhBBCiHtMPOjXw/6N5ALlHhJCiLtC/ZZ0fReXEEIIIYTYFLRA&#10;TQghhBBCCCGEEEKIOwjftNavSAmxCrQ4TQhxR9EqNSFuH5tku1MIIYQQtwHvySdaoCaEEEIIIYQQ&#10;QgghhBBCCCGEEEIIIYQQ4mbQAjUhhBBCCCGEEEIIIe4g9vlSffGTEEIIcS/xcR7/NdYLIYQQQogN&#10;QAvUhBBCCCGEEEIIIYQQQgghhBBCCCGEEELcCFqgJoQQQgghhBBCCCGEEEIIIcRtYV+f5k4hhBBC&#10;CCE2AS1QE0IIIYQQQgghhBBCCCGEEEIIIYQQQghxI9QFavFRjRkf15hcuDroDrVI+dlmXlwhhBC3&#10;T+7HG/1z1+83wu4ocabdCFQvge64zLrxuF1E7vTM8BYDFltnHOMChTEU/XoFdLLcvJDEbCbdK6Dd&#10;3HbJoB1m2aohlmRkb/Nzp1g7ovRUgtfFW8vYjvBttjGxeqLPqvaeUa3DK8UE7tv75cTZLTK9/cbM&#10;DhnaMyxeFQPT5LwTZgCeAsExJ/DoNW6XX91nWEfNd8wM780k7EfC3RKYsu+YRYat4RYl5SsaVDvO&#10;Myfog6s9WUSXNOvKh6hV53eXqGb2i3RddO4xURhZpE8rVg1saoNF3Z0JSy10bttx+XR3TTP7PYZv&#10;mfxRuce36AuPL3pYXrBdLoLsBhtrU6+KrpXgmZl53eyQz6v6toC5Vy0At3lEpNvjmmoc4m2l1n/4&#10;ucSHJ8pokcTK8EYAwa4m83WsHcV4sV23pFUGXUZVok3U4YbMbNUdXhfs14aysMwMs5uX5dEMFlPA&#10;QmGogbFo8IY643J/HuO4Y4m5xOA/KJTYd7kVZ9vyxiw9Pi2xBFEaPu8yRRlbOXee+Beq/gmLYv9j&#10;XBKzcWv1mqbtOw+US9en3RTj8w6NiXoSGpP9avpWtBvBz8lq6QUquI3hU8ItiukcOkN0ig+WETig&#10;GmDQYEIV20U6SZIk6c7owt4odHF/glHBhD57KMblY6v0QhZTQlfvYqd/c8RQc15FN/6q/NGyuXEy&#10;JiYCcX6Wrtv3F119/P4V9GMi4w6ZwEjUJsEpRC+3lKt/rM8QVgyvG6hlqG/UGYxMRdkNyg87JtsT&#10;Y4Z2Qk030U0/hlXb0aiUx66ahrXZo8aj5yoLwF+jzkd9zxI3SS0MCqZmf+z7PdbGsuqLLpe4FNWQ&#10;Xf2naEdz1w0aTqhrbxQKiW3JNPCueQwklsLN2gtMW29o2zC5y0tkHOdmtd64qeM6kvG7Cs1dhE/O&#10;oFPrlzj6X1xsI3wH7n2IbvyxwSDeZPsYE4MTJMdcAMmZe4w9mBmUs4tjbBl+CjHfaIOM6/HgmZSx&#10;3JLuO+PrTYqKb3P7kTo/hgc1XScytvXI3ha14S8WgHpMu/Fmy9wwo5mcrQcvuP3NNV9gs4WoFKdZ&#10;tLQrvWz+VWWRqkjUg6xBOc/Sfcev01/pylEuF5hTn2MbSzp60PvAfhO0HQup9vReKfdMKW/ru1zi&#10;KvRW7TUH69c4Fr/i0eUAAP/0SURBVJ0gJnVaAwjS2tjEBQTMh6VLRelzE3F2TRO44x6rv9tVWS6m&#10;9m3m9j5qy2QeaA+uAdzPGgM/6742GhpwvsJ8Pi6wPRyX7W1vE2dnxxhWzlE627B/7bUQz6o95lsX&#10;W+cQey7mwdGF87htjkplBwW2rTJYOXUUtz6GbYKllunHjzzGYAziOLRQnm4ocXVoP4wpaFMF40tv&#10;U44Reybe+/gYA3+7h/H7GG841tAg9I8xFtG9kYTtWL/5XrOrv0/xsG7OVcUwX0zLrcdjT2bjM9pJ&#10;qL/nj5x6eSPqWxPLpCsicUVovL7cqN7Mvt/1Y/DrzJ/Y2sJIYwHMx8u6L5hldf8ZXG3YMas6OGud&#10;TDCHhbw1xFgf29qOyhnisFyQY5cH3TNkR27p/hPj8aDPStcfdXv6vRG43ehtIdz/h1genncsuHXT&#10;c+5m3hD+0R8BLqRDXhQj2AvhHg1+NtYwTExT20e1fqfBLo1e+6Za7h7EdPaOp+kc/ygvWrY1CuXg&#10;BQjdFIOTHYnE8es1mMIvq0XkUeG1rFR9e/IZEfyaanpmjWkZImillyRJku6OALpum+AkDbv0FPcD&#10;Mzrz7jTHmnXKM7yNLq2Yy3giF6/Z1qsTZkxGbOJmPi1mpRdBWHmsnmmfxVwljbgLWFvCP1N9zWpd&#10;YhFhu2kbzm4hy7ad6TzFTdCyc8vuEW/Vug/E45q4nkYdNy+Gn/sW+z4v2MJ/ylOzX7IQLlKzD7xN&#10;91CDh341NF7DmC0izjJx7wPj672KliHKnBKrpW9dlFs52xq+aBPhk0OmmRcrjrCMNonp63UrRLn0&#10;5TNN2GsY2rK+uG2iXOLhe8CS4aPvWBAQ8UKklqAtIIi4KtXL4fayMb+a1X3i+YC4HlEfZ6liuyyA&#10;87Llq57Luc2v6IfAVD50TD+XYQZ1HoeAeJNU3CJWGPhXC8WKtKrznEvEWSauWEzYMb+xS7yt9OJ+&#10;DR8WGoidHHfTCNstoTBXVhfe40F55lajVoaxxc0Q5TJfg/eYKt2CHvNrpSMt/ywxpjnnotfYzvb8&#10;ZmzDFL5Qm0DruseaRxi+pZ6hb83TsocPtRTpnMI5ylmMyfaZZ6PetuOYnakrfcxxyE3Suob+TOZr&#10;GVrpriv8x1yX4qzoatg1e2ZN7FjZKEIIIT48eTAYKm7qfL/S9fXJfxTlthmdzQB/iOan3KmGBUxH&#10;McDmenRX7HKTRJuoLZ2luptKkOxuXtUR8+qweXyaoC8Dlh12PFV4iiWIut6mt2nfymN/DMJQBvZJ&#10;mxpHfECsGGrhmty7L7fpEuzxMP6fF0s0CKNBc1sCw9FWvN8KO0eK6odNDXbqvscVLarpAQ1XNWXI&#10;ZektHbnRL3pC0SJKIER663X+/GaAQnFxmss/MRraQjRsLQv+45s6Z/AaLhyoucE/5gRVXciIhlfK&#10;ZaRNY3T9UWRG+NP+oXnksgyJm2RgbSsu/LNFAa6+34p9cVVowSAsio7H1ZcCfUEf28sAfZ1tu5SV&#10;nEbcLiyH6Nf4jRBcDB3lhFJBcMzVDCu6SFPLMMrfxPErFudYIIS4viMuib8ZDdtFn2a2F6vELUpD&#10;s9bHHMrbw6CeJ7pejN9g0L3cn+3AX6z28FWZ3QJefkO8RJxwX1YLWDLaRmNFwzGA34rGrXvTbt2z&#10;M6oLYJuLdgdp7FhAtVPYyuy1nHycHyoTMUl2i8uQ6/YiWhavbWGchbWb6u6INFVRH9SG2nRmiTJy&#10;0XussQ+ft7htGUYiTNwenfH9LTXbjX6slkV1DptACie1LP3eh/dADPO64BKXws1ZlcYXs3G2bQ99&#10;OyFePM/ky31vmznH7C9ufBn9RdwKcbBLL1DLZ9ln0iYKa3ylQggh7iatPn1eP3+3WGbUyVezPld2&#10;V7n8GD+2eez3fpfLT1wOt7XbeNr24u5y2VJSyd4FVAp3GZVMm6i1WSTG+xijZ8ULxvEJ48SbNW36&#10;3HrXYnLcLDHbDsvaJ5ef+DC06nM8KFUJrZ6wataYVpnMiy9ujyibcRnNKp9xvEyO38pTiLtIrqst&#10;LUvfVmK8EXeBy5ajWC0N+3deMWaERxcgVsbQtmHxlsRdYFhebRaV1ry0Ysh07Zf11pFlSyziRSmP&#10;FahHXA1ju84gmiEXfy0T/4MQ53Z3zvHq36AmhBDiHnFXB87rEx9ou79XKMSqQCuJT1KoxdwDohyz&#10;xPLIXmtP94DA9sQlUa+x6UQNUE0QYsjl2kT8fIW4DGHjy9vtaqnE9WlbPny7Lxgaz8my/ziMwM/S&#10;ipWRyyTUtL24Y8wqqPCfFT6HKyQR4i6iqnzTyMJC3A4xS1uGWe1S7XXz6Gb3tncpPvC3JWuBmhBC&#10;CCGEEGvJopuQReFiiOwlNpuo+cu1ArWV+4vK9q7hJaIyucvYD3nUxWitBWlapHZFug/PLIaxbMGN&#10;74pbx8vKf96mlHOKviyTljzFsLzgH++pTYWJFeLWlX3Xg2gLvea9xM0wLgWQ+qvp8JAQQgixiEXj&#10;xozwmFR3A1I3KAmxFmiBmhBCCCGEEGvLrBtYIYQQQggh1pXGGzHijuMLZFqlppIUQgghhBDiJtAC&#10;NbF+aIGaEEIIIcS6Ed8mYOJ+1UxGEZpp+LaB3joQQgghhLhL+JRtMGkTd5A8i259k9qsb1cT4r4Q&#10;d5ODb0qjxmFp34Bf18WFu+5PxRViAxm2g1EjIbnBjcPENRlafzkuG18IIcTmkceX0ZgxNZRHeB7n&#10;50mIu48WqAkhhBBCCCGEEEIIIYQQ4sqM3l4bvO2WtQzLxhNCCCGEEEIEWqQm7j7XX6Bm9fwyt5dC&#10;CCGEEOL6xPxrFfOwVeYlhBBCCCHEBmFTaP+GtPwtaa1vTWv5CbHuWBOgY9K785c6dYqwRpwubfKL&#10;eEJsNmgFtTHEGOLiflYf5nC7rMRiLmsr2VUIIcSyXHE8zhNnW7BDCXH3WcE3qKHBqM4LIYQQQtwC&#10;cbMySxlMzrqbkyWwnws9h2NWfkIIIYQQQohFDBcI+L5YH7r3eMRCxneNtl/tN7ZhxB1rzCx/IdaT&#10;FdToZoc0o6FNEcefJXEt+ByNdrTnaWHTEMluIYQQIlPHCBtD4Fw0pE8RiWrCGHIoIe44+olPIYQQ&#10;Qoi1I99xrOKuY1X5CCGEEEIIIYQQQojrc6V3rIUQQgghhLizXGmBWnwSUJIkSVo3sQ+PpSjzF6OM&#10;007iNaHKQC3sOKM8ViNmXh/PcMfEHT83PyHIgmo4fUbn2SWt8VpCiEdeglb6e6tL2CVTS8ZSI5sK&#10;61YC/s1jSkPxNfA7L+fnvcK/GtT3u1ctC/yL5uJbhFTVlF0+i3RZWnlIlBXXQFZAUO93Uc5R3txi&#10;jxEG5emxM0xUNwO1jn8/1aIVbyBGgkFjzMvYWAP6+La7GMYz4V/V4JgSzFNfYaJsuOEG8hddXRHB&#10;0ZcZ2w0c9q0CfRuyQAt3WudBPB+mmw6/n6IlqfbLQyuMXP1yHgNoZjd9L8upz8u8uEXE7a2tsrUV&#10;czn61vy7V/XBv6FynPqin0QjTkHvCLJiqfXc7A4fMz3+IYf6ortPZzK/FKP3hBM+0kwFbnsXQsrZ&#10;xZltrSysHYxsaam4dTezStnVfcatHksyOMaG6CrYWMJSq+XCQvA241gog1l+l9D43O6naDMX/82O&#10;M9w3YCNTJcJ9x/PsldJ7K/F4GfPuEkxHsYJ0Z4vBMaReg1fDTma9dC/DOOZ3OSxdzlcy0TLcnkNn&#10;52d2n0i/2G5vbfv8Cu5oUiaETpg+1JHdmf5Y0lhhHf7jTvWzbYqTdFls3ChbVf7KRTU81hzVlyce&#10;nkgzvtQr26xrS0Nb0s+ep6V0+NdH8WhT5PiboBateE3Fi2Ydh5no76bu3LHjvtWz33WvVl4brPHL&#10;/GmnsFnn6BTxbBew3yJ8Rj3G4pnD3ZasemU8bMNlBnXjYNeV3Yxjsig9NZLHcS+Uio8ntWzMf5xu&#10;DoPzuvfyPt01tFvQTucGzWmyWAYejxlYTJf5nWF7hng1EH/n5/BHE/L0jJ+gR1V/DPciPIarPzfJ&#10;ZcYdUMuHtsvjuL0YG3NrvufG92PwsmhMVrPyff9vadKxbl0zXgOwy7hjvP5UWwC7vHH+K1Cgb1AT&#10;QggxGw4YNmiE7i4+gNYdYGfMQW/J8/ZLjUHybl+r2HSifnpdtVetu9PymAvp2o7q/l3ASrZRFJ2/&#10;/6OXWBG53Zh9ITYLG1s8isEbzniJ9SeXe5a4Sabtay2KD0Hqi6gUlqOrt/Ul1gSOLTG+2JDTl1/X&#10;BqxszbkEjNvnIW6A2kcNsLKrbrEAGqoazOp2qPOy4H5nSI7fUdMMYle/mczIX4h1xqu1L1KL+s99&#10;fkhja7JV+GL3ZePOqBsT6wQLb6zZ9P1m7vPoDombo9p4YHuxLNZ9mWodHtVX7uX6jT+XB4sPCMtj&#10;iim/XKJ0heYT5S2uy3JjiFgNsdgnFvwErVpvdby6Cffcb4l6X4s05nqjw4lFVPvNwsrrkn3Q8jHv&#10;GguMsUK0QE0IITYKG045onbOpahJeu7OLGfmZURAM3A+nuwKCcVCrOrVCV2e1NlbPnXC3pq4izGw&#10;HT9RM1ZXb3sb8lsf/FuEbHcEP0kd6ZIGeYkPSaslpJJqlBJTDFO144nZzLGYmRf/qoll15tkXs0d&#10;+ltMG2B8fwCLy8YVuH0QasdLtMap+w+vdc71WjD+XdIm1mRM8xuNxv5rslSxWCFWTWPmnyqCRtxm&#10;8tn5ivnwnsP7r6H9xn50hcbM8herw5oHG4kMfUlq7ZxbST3QX4lGu2jBsvEcPJelaEWLTMSl6G5D&#10;jfoBj2xLc/tOhHErVkOYeYy1BRjb+q3aSMz+Ftq7ppid4eywjSeM4z3QtJlm2PrKzCm/ufTn6bi7&#10;v+cJfzHAzF1tZf/HhG+1Y2fLkJhNrn9OXxdn285bQP/in2/oECthfhFMkaOzpfDVua1d2I77mbvu&#10;kC4s+YkBnYmCJU01K5pNDaq82aD1YGf6eUyUpLgq0cflfo50pjcLu1rxbHfoVYkcxmUmloF2Hdh7&#10;lp1ru6CVu/j+N9C6MvPc7cLwL+xzQ2iBmhBCCCHEWmOzxiohhBBCCCGEEEIIIeahZ0mrI9tSNhVC&#10;CHEZNGaIzeP6C9TsGzmqhBBCbBR2y72G86fWOfefGhE3Amw+v67UAmh+Yke0sRboTmAWjE92NE1Y&#10;bTxF5JMlPiRelu6OT+j4p3S8bOLTO0KISmonLvp5UKZrV3xZJG9P4sNjZYLXAJaNymc5GmaK9rAs&#10;jDqr7QghxKqx2az18a64j/G+v3qTWf1YihPOmCFHf3bV7sy+5euqiYVh5WF2nG3IvtxcpOUn5hNt&#10;J9oPLR5twDA35wTh35hziTtO3yq6b8hPfl35t4gObSpYdWAZqoXrqzdjP89uqdLZvhFmtPzEABg8&#10;93Hda+xvYUJsMj62x4v71mdZW7EIQ6q/t5/ql4g+LmuTadkg+p5M7Lfi+z5V03ATEh+YWl5WRGlc&#10;aahVXqOiFkuib1ATQgixNBiquwlWN6daE/x0/TXrxDHN8MlGfYnVYZavdccrzzSak1+GqMfnsBl/&#10;ugPOgfHCY5bGIK/JOcRt5C0+GCgiK1OUQ6vPslK0vsrd4vbwLox9WfUQd4IoDmsxLJ9Rm8n4OFR3&#10;KvlhA0W6MUusDLNsdFwzOi8vPdl9Wbp6W18tcl0e1HGqhnl4b3fPa05BCbEheDtxidVjvQz+9X1Z&#10;ZdglzafPxPcz0b9FAUa8RlRxTWBju5WEM0zMxWlxe9mJ/lnw68q7aip+dYtpzNZb1KRsbW1hnxYb&#10;QtN5M8jjvQx680Qtvz5efq6eyL/XdPlHWYfElRiYeWhLa1fmqO6BmSNuKJjlL8bUmm11e1C7sWP9&#10;H1VfQohFoL+xfsq3uQ3N4uLivJyfu/p5xCbg17rMNXf3MTTmiFYeFm0QlWFJOXw8CWY+U6K/K3uL&#10;+eSyoc65ZQBsH+WJmfWgOEjXXhq2trgs4JxAzEQL1IQQQghxS3DGlmZt4pqEPWVTIYQQQgghhBAf&#10;nqn3ZNItq71xUyVWjAwrxBqg53hCCCGWZcmxQsOKWEO0QE0IIYQQN449K62fPsA/9xxhc+n6qQVx&#10;ecK+ZmNxf0Bz8DYBRfNJZeyf71GbEWJAbTdsOi4fWzS+fGj4WcPaf3XlwV5sWD4eK15iKWxscOds&#10;piOF3Wl6Mz8kqwshPgTWQ9m9jO8bdVxoET3aQEyPl/8Enifv+jl2cAEPwgRiJZh1q51pVn7bgH3j&#10;AH+GkGanP7Z8E2ILXtwyXlcEFsed4bYvjICziyNmEnbK9hrW+2pcq/fjmGI9yOWW1SC+bSUa0YCo&#10;D5RYFrM2/nVNaIpoa0II8WGwnt3Gft8n3mdxbt3Leqsar1Pqv7r5QxUj2FbcMJexsY1KSFI1az4g&#10;5hJtgpj1Uz0PqzLYmgH2cnzC2LWJ5KR9WtsT89ACNSGEEELcPJzA2SRO07ObIkyc5spCCCGEEEII&#10;IcSNE3f7Y2VafkKIZcitaplWZG+dulMIIYQYoRFiXbnsfECIu4kWqAkhhFgKfppi8MpLw+888WAm&#10;zn4GmNPFanhfEa9J3irJtu1t7ESdyhIN4pOwVoursD/p/Eir3i6oy+M8O4kPgfU++Mett4dcGmg7&#10;HkMl9QGwcrH+q3qIO8HU2II/axv4Nx5bQpmp9GAcR6yIGW2H5pbFr4bVW3u1SHUefx6rxpxTx2fn&#10;J8RmYS0G/+rQIG6AsK/3O/HifsX6r1F/FRE64d+okJii3cvlhGIlmLG9nOx2FbsDC5t/aBjexSHj&#10;AmPcsZ+YyXCOOzIcDN21NfzzVibWAhQli3VYvkP6+5jqsTTMr52nsGbjNu3sOrbV0H5WRvPiRAco&#10;lsat53U/LGt++Nepewmx2fgYUVsC+poYF1w+TtgOsJhsP/iXNUWk20DcPm6jeYRtW3aaZVuLelmz&#10;2rnwW6KHZeaKc62qSUQb2j+XG4uCNgv7eeHkbxw0V92vcSxei6sU7maiBWpCCLGJYIy8wI0x5TfI&#10;7o6x9aIbhKswUJu/DcjcRryxIk0rbIWy86fqudn5Jfc4vDuvEMI6cR/D4WQbe1t1vxVPWiSYzGS2&#10;T/4UJ3tbkE3WW3Gsbp2X83MXa+MgXJohr79Wh7m1Og9/20Y9piJuuCvR9gdlMk4n3bqiPLpyGcbo&#10;4nCLf31IKJehyvHyGtsvqxF/UFbJbxC+RD5Sr4U26/c7EB/eSFfbCP6FzvHvnGMMxND+5eksfpbl&#10;M/K798q2DqXwKJOpcqFy+lGaLm3s45+VlSvSWOFV9Xll1bymdJm466K+fg7dcwTTDe1MTacLbN/i&#10;5VcfbyzS7Vu6kc1r3QhyWmm+vM77XK73hy0nnNfRj+Hu17vHirAcnv3GYeM4Y/97KNbb1OdMh8Ex&#10;Yhw+iDs1fx5pHNaKNyvtvVK1ee0j+jrHfURo2iDFQSSPG34ep6PmETKbhuDFno0j/7m5+7AuDanu&#10;QbrsNuVX9pd6wWDos2x873B3jpfxN9kYJxT0frncpYbwr1e1V7Wr286V514T+53VbF+q5gfv3g1/&#10;j9ZoE1KvbMdQI7yzX31hHIF39YPMxu4/sHcXp+aDwo70nSKPmYrX2A/bfKxNUlz3omvP8dgmOv9a&#10;HoO4Y7/YhwbHSf6mHHYfNb7Oum99TFX2Czfj4h/r/PgunmE+vvM+39XnPxTp80x5S7MVdb4VRiGM&#10;tPxbgslt/DHb1zKvnt3+dBlR47xGYRuhxvXSFlPhVQj0duPhQWfDeLHNYIJ8TiFi144ibZRTUl9W&#10;zOc+q77ymNy9ahz4dXbp/MJW4/j55Wn7NPAbKIdVxb4pvXKaZlxptjgf9vuWaDtWcJWw5/n5pJyh&#10;gZyzkdQ4gzaAf9w6kUdVjnfnxBe2OM2ZQvhNowVqQgix0cSwNAuMRqY+ZksfnjhPP9dg+tza8cLP&#10;JyR36bruGS3Tg2zzLDEbt08YNGvIIlvK1uvB9cqpXTeEc1XbXq9Mrp9+c1iy7s6o5mFnE/7Fw4NQ&#10;ixyetVmEQZe0P7iejVrHm/abPkaOM4wrZtfdsX/st+Iuw1XTbRqz7Tyuu/Pqs/tHHsP8puO3jyfE&#10;XSbX/6xLgOhR96/aBq6aTpBly+sKZSuaDOtrPNdKtg1TmwY7SU7k5RqGiXlc3VZ92Tlh/zHu37/E&#10;zTDL/otQidwcUSZD5VfvL1bDVe25OI3GlQ9FLtNwz9MAFVvbLjPIdhwqeqyeHNbv9Uz7iNWRK/aw&#10;kufS6Mtgfhwn4vTx7hrT5/zh4NfFlP/H//PX/6+zs7PCVbMPHjwoe3t75dGjx+Xg4AD3LUND+n72&#10;W2DsOUFCCCFulxh4LibnJvsE0mS/lK298v54Uk7OtsuzF1+UJ0+/KFvbu/6pSoifOLYHWfYp/m2k&#10;qSvMTQxjnv3gZg/Eali/XZ3OmT+Oc4YTO4XsmDgO/X94eVJev7so747OytvDk/LwyUH54ufPyqPH&#10;+/6BXlzPBA7/Ji+K58/8kJ550N2J+dJG/bGlsH9V2Alm7L+Jz+sW68056st52Sov37BcTsrL16/L&#10;0elx2d3fKc+fPypPnz4su7tbZXvb61nULda7CzjHx9540Uasq2b/2h5NW2ZnL5ccH//wR3kbQZl0&#10;21LeHbKdnJZvvv2xvHpzWHb29lEuj8vTZw/L/sFO2UM59e3BdYb5opetaxy+nOIc17F95fMfX9f1&#10;xDKhTs8vzM7ffP+6fPvdWyvfp88fmB483CsPHvFbVVDS3qmhFLjPPOBk/46X1xGvG/YNLDV8qHWz&#10;f74Gt9lSYj0dKfp62tvyq23F2xfaU2czxvF+jDb9/uVhefnquBwdn5T3R8flweOD8ukXz8tDbNl3&#10;8RNYbBeWGbBjcVttbcdA3n58uqUsr7e+pUhXhtVm3k7QF6FMzhCH25dvjjG+HJXX6Mdev3lf9h/s&#10;ls+/eFqeoc3s7E7K7g7zwP0u280W5zHMi2Xc5zsU/tkx3T0dfj/l9nfbh3ugzhbhBxtiy36IbYbl&#10;4e2H24Lx5ay8eX9afnz1pvz48nXZ2tkuz188wTjzFGM/xxjMNZHcxnxzMH/2abXv4n74W9j0Offn&#10;kmTnuY7jSyif+/g6uN+4Nnv1ZTgsq9pmIJbLydmkHJ+V8vKnw/Ld928w3pyXJ88elOcfPS77D3dt&#10;jDmfoL1YXlHGnk+Xpx2TfnSPxeM1znGj5XY5Qwd2CtvbOEF/bLDrbediG2WxhfnYWfnq6/flDebN&#10;Dx49KI+fPsJ2F/3ZftnivRnbB/svZgCsfJG5lT2Pw/YUZUG/OYqxcLHytVBrWL5hq+76vV2M43ms&#10;iONtht9E8Obdcfnq9z+Un3Avs3ewh3tMlA3azUefPCnbOywPS+YC43zjmFl+L17D77Vo53r92NoY&#10;QdG+CDcbZ+Efv82B/Q/HF5s3wX1KG2KeRZ0iDufK745Oylff/oAx5hXGki0M8Vvl0ZOHmAN8ZGMM&#10;j+/3lsgP9Tb6JuvTeG7s46q7mxOau4aHeF55Xxoqyg5z5uPTrfLu+KK8endavv/xvfVxB5wvf/bU&#10;7i0PMM4QFov/82+y97aDf+bPvGr9MI3KY600Pnfur1BsFzQd8C0OQj/Opya8l+d9zDbuL7cx/mNu&#10;hnL54cfDcowdtqNnmJM9eLBXnqE/YxvZ2kaOyMJsjnTRVuPZjMb3sWjraiOze5W5W/HZD52hXZxY&#10;38dx//RsG/Plk/LdD+/Rpx2j/RyizWyVh4/2ysefPEI3OLFxhrnin+WR8xvm723G3aPzmRLiYOvn&#10;HvEj7bqI53w10f42/nCfNqh5xrjEMfr98Wn5/Tevy7c/vLH5Fe9lHj59WL74OcaYvZ1obvaPNuTs&#10;2Z7PoN35vSbbYIwzVYhr419Sfz3r2L7y+afrnFIjDq+d43A3FlPcr9vOry8rls/x6Tnay2H5Bvcx&#10;JxdnuK85Ko+ePih/9OtPMcbsWXxEtbLhxv7RtvaizeM5WZxTPz+QXGZvE+xvhoS475saL54Nexze&#10;57x8fVa+w9h/enZWXr97V3b398rnP3tRPvrooZUD72UsP8D3ZWyMgbqy79yrUJynn+twf41U7Wtq&#10;hNOc3fVaHNxvovC4tfnzOebLh0doLz91zzEf4f7y4aP98vnnT9FdTcoOxhjvu1gGQ7HsL182/fmt&#10;p+39nPu6Sb/RteVyqfJ+ytOFm73O0Abu5nPMw5OT8sOrNxhrjjDOfG8/7vTw8YPyiz/6wu5rdnZ3&#10;EA+jEeJj19Navuk8IDvP7ti9f698fMkVZcb3uXzLMuOzyeOz8/Lq7THaynn55tvDcoQxh8/+f/6r&#10;j8r27q69L3OB+Zv1fzQ8ygbTA8PKAWHRZtrlsUoN64IpzsPkdYbnyjkKr9nbOa8/tWv4c/sec9Bv&#10;v/8S852zcrD/FlHRi2y9R+pVEmdnphNCCLFxYCzyxUSc5HCLYajebNugdeGDlw1OJn8oPD1wIc7U&#10;wBdpxv6rlU0CKOzweHFjP9naxnXs2INrPgyNGyWm8Qvn0GcGoIdt+3PuJyShfEzpGqp1Jdu2m6Ql&#10;P4/HCZyXmTRU1HOvq94uw8/92+k8fm9n2p7i5JRfVXyGSMyLk1R78FDVldtYSJfzmz6etApZGfAB&#10;Dool2oaVB4JcLPO+nEzhNxD9N1e5roam4lX7+oOE3KY49vV25FOByTbGSmwtLuSLC1zNY02VSz2m&#10;1NTQfrUsat0f29LDI67PZxgnFtibmMbUhw+E6FIvr/dZ4R9KYVYudX6I/SiPiM+xxceXiOvyeHDX&#10;uEzr87M+r14RZ55y/GXTrIPiNWt/SYXt636M5RxbaHYbY8wNT2sTHOOH47yppvP9tr0jbvaTevG+&#10;hR+w8fuX6mc2rPUe5WRPn3E/057nRfsY5Vvz8Tht9flEfKYdxxvme5+Ur7u3VTtuW3jVcYTtxtsL&#10;8sC+jT/2qnGtHUnTor0ouKuG5RKqbxRAXuchjDW5Dlt+lh72x47nB3eV71NxTD8u73269DWPpnKc&#10;qji/VphEsbxc3r6g2p9NtrlFOaLdTMVPZYTdkf1rnG5fmi23lY0bfIezW5yWxheqlgnD7A00U7Vx&#10;tb3Xc/ihvPzeSPV/lnq7uP1d8IMtWzZzP35spn5gGPEjnvVP1n+5rD+rYeHXqXtF3uP9WfJz9Hx9&#10;2463Aar9jgv2qLJ2kPatbOqHNLsPAdCOFo9utrHhfG2+PM+s5vlthKotx+rKBbat5WPCy8Z9to0s&#10;dGsUiqHGS+r2a96Wf/WHVAaLRJuN/AY2Tf7Y53gfY76VFRThuR10ZXFt5eNvumAPtBer0/Aw0d3J&#10;2wvv+72cUJD44z+3pfdlXfvr/GepdQ6bpaF9ez8Lr31MUzmc/RfK5fQCs4Atlg/LiX4Mr30cFXlH&#10;uiyGYetpej9pCeFftJd+vEn9FMchzpuhbv5sY34tj07RLmo7MnE/x/mwGvfJg3qS6o7dL9wSdqT/&#10;9//n/35xfHxc+C1qH330UXn06FH57LMvyrNnz3AuMCIXKrCkmIBvXHoyx8/Y3S3QePwShRBCfGg4&#10;sSHnk1MMSGf24PeifIpe/Fn58btJefXTpHz84s/LJx//VdnZfoBx1yes55wkTc5qd1/7ffb/NiZw&#10;j0MuYf4+PPvYQVeNvyIsNxyXOj07t0+C8NOE57j54Rs+X399VL777rh8//3r8tPLdxjXnpR/85ef&#10;lo8/Pii726e4Ln5GAdMEMwVyu+ASd04waBcfqu1H+Hkt3NbxT7SZwJr8z6q1hXplj9Ww9W+q4ZsL&#10;e3DvlG++Oyk//HhSvv7DD+Xw6Kg84icPfvasfPbp43KwNyn728gAZcn8kBuy5IRJtp+FT4aj/Xn7&#10;srbR2YxbCHXa3YATTPxxcn2Ges8H0W/fnJV3787Kb3/7e7Sb12V//0H5+RfPyuefPimPH++Uhwec&#10;B6Jd+CGY2PfRLjhHtFeduMZccTnq+a0lYQyS3W0sRrVRk9ovm20Rj3sn6MxO0B5+85vvy2/++XW5&#10;ONspn372oHz66QPMz7fL82dMwM997qAW7JTzc/RqtZAm5Rj/T5AXcrrgNxTsIM+Yv1Nh+9A6Etey&#10;CnobRFuyCs8/foMQv20UUTi+TCb75auvD8uXX74sr16/Mb34+GH5i7/8rHzyyWN7v4ffBsmhY/sc&#10;pTPZseyY68XFCf4dIQ8ej+3I22+MnsKJWulFgBEBdopymdQ+xsqEgpsPYPhJ3W++x9j//fvy8od3&#10;5Yfv35Unjx+WP/uTT8oXnz8u+7tnGGdQlhfH5fwM49QFywVtps5hZuKH6/q4y7Gu5co+yM89ttbP&#10;d24vIX/sWUurjtecj7GtbG3vYF62W2jqn16dlTdvT8u33/xQvv79d/ZNdr/4+QuM/x9jvNkpDw7Y&#10;RyE/TMq22P+h8ZyzAQE7ZuofZzMOq+dlWicuf86smjYWWx31tLNysDLC6wxz+pPTrXJ8ul2++fpt&#10;+c0//VhOj0/Rhz0pX/z8eXn0aKs8fYpcJiew7I6JNp6g3Uxqv9XXgzhatNOYu8VWBLQP710uzrbK&#10;yQnuXXCPtb3Lh5u4l8H4cMIxAqM6+6fvvj0qf/s3P5Qff3xbXnz0uHz++fPy7Pk2tvzG4TMb+7cn&#10;mF+jwV2c1bZjr9ourd0sa/95bSsT+a1rufY28e7E50WT1Ld4feb9Lu9nUL8n2+ibdm2OdYZy+/HH&#10;d+Vv/vbL8s233+M+5kF5/uIx7i8fl1/9+uOyi3sZ6wD51d7Ma26ftXmENcwuVl97xeKZgL5b/Po0&#10;TLw4r+Kn0Tk2nJ2fmYnd098UOEV+b94eln/6l6/LH77+Dm1hy/TZpx+Vf/Pnf1QODth/Maa/Hcp7&#10;VebFODsQ8zu3d3K8b+vOg1548b+nJwxleOh+E+PLMrDMfPzmXGsb9/q75c27Sfnx5fvyu69e4b7m&#10;tDx+slv++Fcfl4P9LczRUE6w6w7GGW55/2/zPZQn5fdD6NHq/MKfYd0Hm8c1rPZaaJ7uNrz2Pbzf&#10;4Bo1lsnpOe4NUd9L2Uc72i0//HCIe/+fyts3hxiPzsrPMC979my//PwXj2DtY6R9b+1jUnYx1hxY&#10;3hdof5xFOHEwMcRtH9bx/sLHGhf7EPRB9lwV260j2BY+pwcYYx6WV6+OcY/5rrx9d4R+7XV5/Hyr&#10;vHjxoPzqVy/Q5U3KAe4xt1Gejh8rNmO65zJdUeWIMxIZ88LuKjzn8Xlzvy8Jp+5jN/o2f2ZNf+9r&#10;SHR7Xu9LeffutPzDP/9QfvvlD7jHQavA3O3jj5+Uv/6rX5QHHPutD0NfBufWFscq3msyLWsA+zXM&#10;n639MW49LjZ+ND828ZB1JZ/9oivx650P4zAft4/1Z3bvz3tNfrgWPdXxpHz51RH6sh9xX3Nc3r1/&#10;bc/+/+O//+Py9Mk+UvtvCVgpcGyxvNj2juHivGMfZez3oT7OY2vPTsUUtVHwPnDL3j9h6VR7TdCP&#10;1W/dZks4xXz5D99elH/+zcvy/vCofP/9jxj/H5S//utfll/98gnaCcrFBi20F9zDbHO8tzJ128d7&#10;Vk7UJfqN3bG/CMbPea4T6dztcv26+3uM3gbhov3YXthO+GyGIV4uE/uVgd/89ptyeHhcXr0+Kh+9&#10;wNj/5KD8+a8/LVxPuLfj8Y2uHLqcIbixifElYswmx1gc++4R59w697ALt+EOYjxpifjWPngz2S/v&#10;Dk/KV9+8wpzsbfndv35pvzDEXxv49//uL1AuW2Uf487J6RHck7LPb7kD4yPSh20wQtxtDiiOK8b4&#10;+48xPvM9MowS/Ifdo+Mz/1ZbzAH+5Z9fYXtUnj7fK3/9Hz5CGU0wb97DVG7X0lygfbEN7aN7nNg8&#10;jXMLjjdwUTyY+d4GcRT2z40jWtXAP97/Gjjxbk5E56Qcvn9TvvzX/1r2dg/Lx8+/xtzmuOzufMcY&#10;Fm818H1FH3vt6FqgJoQQm0FM9s8mvkDtFAMSF6htTZ6XH7hA7SUG2Sd/Up4//fOyXReoUXwz62IL&#10;N9rW3dc+3x7k+pjgUyHmzcHFBxgfO+iKidJqYE5bW9v2YNkWqEF8g+dswp8tKLgBOi0vfzorP/zw&#10;prz66T2u5XH50z95UV682C+72ydlZ/sUZ31uN6k+U+CDa366lHbBdfKBkQ2SGCztt0XoFrPgTao/&#10;eIHb3tDhQzfWFdQxzCF8gdpu+eHHs/LTT+fl2+9elqOTk/Lw4X75/DO+sfOw7O9elL0t2Bl/PkHk&#10;3IOLonxaLzLelvhQhcuTuO8+cLEMzGJ0sN76lg9zLJyTTs7r0HbOUO+5QOb9+3NMPi/Kl19+izbz&#10;tuztHdjitE8/foQy2ioH+ygDtIPuQQEaipUNGjfzo3xRgd8Ez4WNLPKJ81xLaPGweiIuJ4J4vcAf&#10;qM1IQ7JtaUs4uTjtBMX21Zcvy1e/e4e2sVs++ngf8/S98uTJpDx9wpuetEDtbNvfYAOTCReoHSMv&#10;9sF1gVrqr/tFi6F1ZI49W8RlRpJBXeyxN8b4svJC+BbHBD5ovsB9Elrd9sPy7bdn5euvfypv3r4r&#10;r9++Lc9eHJQ/+dOPyouPHtYH02wz2J7vlN3JnufL3C6O4H9o9cHGxVo/Vjk+3geiVtrDNdRZPgSN&#10;h3C+QA32Q7n4gnK0ApTV2flW+e7Hk/Ljy6Py+tVR+enlYXn08EH59a8+Ql/2EDfWJxhnTmBz3O+e&#10;Yow6Z9/JB9NsE4vx+mCuur3PsA/idYaAjfN0W82tW1Ty2pfYQ1BsbYEatL2zV3Z29wpMXV6/ucA4&#10;wznZq/LdNz/aQoMvPntaPvv0OcabbVukxtTMgw/gzjHenJ+zf0P2dgo8Ho7imwaIVOtHDyJ3/dw6&#10;4ba9DLSRjcNcsLEA9jwneHEx1OnZjun7bw/LV799U05PTq0P+/SzJ+XBg1IeP+YDNY4lXJTGRWqo&#10;A+jT/EMdPKafq9UD/PeFa15H/Eh4WRmIgG1oi5+2hR1PjjF+ozHwJzv4gY5jjA0n6J9sQSDGjR9+&#10;OCn/9A+vMW9+V549e1Q+/fRZefyklI8/4YKdU1uctjvZx9gPO9cFanbfYuVB66d5W4sIiiIj42bU&#10;xMt3PYlzZ93kxXqd7RZdIsj7NdZ9LhaEXbcwx9raQ5/EBWrbKI/D8g//9Ify3fc/2k/iPEXZvPjo&#10;Ufn5L5+VXUy3LnBPesHJG5nqlzYbWoNtwBYfYdvL72foDswX48AE4wEf9u/ww3LYPz3HOM4IddUa&#10;33DjT+O+fX9c/hX3Md/jHpN25zE++fg57v9/Xvb3WL4sk/gB6rRAzcYchHDIqfWgOw9s2JL438cT&#10;wlC/Etf9xseWxdfp1kCvA7uynGyB2vF+efd+p/z0+qj84ds3tkDt4cOd8otfPEeZlIIpGsrirOxg&#10;nNlCOp/v8XmCt8l+gRr7NbZZlsO62/ya9Sb6lEbfPrFFlnWnxvOfhJxYuzk+ew/zwb4TGB76CfPl&#10;L798U969PbIFap99/rQ8fbpXPv/iAcrxEFm9sfYxKXsYbx5Z3izbc4xTfqDpcxB9+XrfwT30KzZv&#10;ijDOd/khMn9WNtnG/TrKyxeoPSlv3pyWb745LO8Pj9GvvSkPMO4/fXqAdvMU5VDKPu4xpxaozSDm&#10;zf38Ocefn3b94PXUa4p2Yvtx8eGHfbQf9m1xb9e/32k9jflFV0Nv3tO/Pzwrv/nd6/IV7v/ZJ+7s&#10;cuHg4/IXf/552dup4wvm1hyatrfRb2FQ4QcI+OzA5s+2QC3XA+Rb+zge19Ufdz3pr20uLJ/ow+om&#10;OUDkQT+6aUOWGeYF2z4ecPHACfojftjmm28vyldfvq4L1F6V588flb/6y5+XJ492LZ3NLnBM/8Ab&#10;ysqe9x/VEC6+5bMaHssmAhYupvH2wvF5257NmF/Ya4IxA/0ZS8qey2C+/N0P25iXvSmHR8flxx9/&#10;sg+n/8VffFF+/rNHVg7btDeSb2HDexhbdGiTMXgPxrhxfSDhhhrj4TSMs0y8u0g6d7vWKAfOWbkN&#10;m3iIxUU8Lt3wBWpsM3TzJz63ytt3h+XLr74vR0cn5c27k/L86TO0lYPy619+hP7rYrhArbPZcN/6&#10;Rf6jm35T0eCYKhfuj/3WgTjn8bnzYuOCszuA3c1GSWYTivjWvuF2ax/t5LR8awuh3pevf/+1faDz&#10;6VOOMb+2RWm7KJvj4/e+QG032t/4qGiRtZ2aO0JxHhyPxDRoQdaWMFvGHufIfC6DdkObwYc/g8/n&#10;y3yW+bvfvSuHh0fl8dOd8uf/5oktUHvyeKeUU4whqPPDBWrsD/HCltiHbaI4fHPDxFE45g2P2M1/&#10;4M17YIfXzj7Fqou5T47flW++/hvcsx2WT19wgdqRFqgJIYRYDdEbx1fDnl3sYrLyBVzPyu+/PCnf&#10;f3uKCc/PyvbkC9xYY7DlQ0mb3J6VMz6s5wPaOrL6pLgO5JYbc+cE2Ec5/8YF3viNxo1rwmPxk2m8&#10;SeWn0+wTatuTcorJ3RnO6eTkoJyeYpJ3yEkcn19vlWePcft5gBsh3Dxt4YaUj8J9eMJ52U0pJyLI&#10;eYuLq3izVK8Rk3h/YL26878P+JuOvIGE1WxC5zdHW/aGTjx04wKCfoHaycmDcoqyefv+BDdHZ2V3&#10;b6s8OLgo+/sXKJeTsn1+YmXCTxrapw3rV+eKNn1LY+2MNsn/3hZ9URrEB/ucIPPNmG1+E8QW3P0C&#10;ta2tB4h7UH76CTdEb/lG0G55+IBls4UJKL9t8MTfbMCL+bJt2AI1vGKhaDxU4MKCIdFuatruTOGm&#10;Y22b1YyTr/1GLYhun7eH1Sfh9nAiFDHhxb0LlBXvcPhJ6rev+CBov+wfnECnZW+fNwfvEAnlc4Ey&#10;ZT98zndGuRgNueDmwT/JCC8uwGVZ1766X1hMps/q7hM2i+2StMom3ImuDdX2w28R4JhwenpRTk7P&#10;MY68wI3q4/LTq6Nyivsmav+glCcvJtgiMRdz8w0cfhoUZbK7dWDW5lB6fn6I8eo9zpznwvGRYu24&#10;5LXca3jz7r0bt7SVL1DzOtsvUOMCaD5ghl3R/5ye+5uhp2e75RjV/xjj/y7az9NHPs5sTfhAB22G&#10;4xaK9oLtxeYnLIPFxJsYLK/7D/ur2jbicmHobpyxMNZajvNsJ77PUuPYzsWc29t7ZWeH39LBRR3+&#10;6fR3b4/LmzeHKIeL8vTxdnn8iGVgMy+fx6Hx7XDBAdrUGb96DXCeZwuhYP++DEguDyjad+wbsV03&#10;qu277XzcLGP7tGEpnWAefFowD2bfhPH/3ZtJ+ekHhJyhf8PY/+gxv6HruOzsvcWcAeXANyHQvviG&#10;xOScD+A4ltRyqeVnx6d/baf0ta13qMKgVThv4lzpGHPi47pAbZctoJxcvEe5wG/7oOzuPizv323b&#10;B4eOjs7Lgwe75fHjfZQH+rGdH2H7o7K3/aDs7zwqZxiXzo55T8S6wDkZ+jW0u3OUmT+knkEeE7N7&#10;KSLeupWvjy0cB/w+BvUVddbqrsEywhiBsYULCPz6GM5xAvfLZc/eDOWi23fvj2zhx84ux/5JefiE&#10;bQLthYtETmlPtomYa81nmba7/nj9N5vWB9H04XIxPifwN4p7ezHuTg21doPy4rhwdnZSttBu/Kfv&#10;7W4eJuc9zaS8Oyzl8B3K9gx+JxO0mYfl+fMH6NsOcUjMGdDu2P64KIoLCXn/wkXRXBxiH+Ko7SDa&#10;jY2EtZ/zsc5K1dI5m1Buy9ZPL01vOyynSTk+fgj7PSlHaEosm5NTODCmPHu+Bxvivh/3KlwsuMvn&#10;MqgTsYDA25zXBy+DWl94GrbAw+OsJ3YR7rwKtY7CQL5NcH7czZHtPh1+MBMX0pycHZXDk7coG9zb&#10;7z4pe7tPyyHK5NVPKJdjxkd7ebJTdvcwD3jE8nuH+56X9o1dfE42ueCCAj7vYbn48x+XCFhXzSbj&#10;PsP6FtZb2pLlh7q+xXtL9GXb52V7z+8xj3EPMykv4N4uR4e7uJ+5KIenh6jy78ve3gRzM5YA7m3O&#10;0XfV9+Yszyb0Z2/l4R7b/e439frCPLY/thXLBm0Fu9G39e93shSrtSyM/viPouT9zJv32+Ut7i/t&#10;jgf3+48e7ZdPPt7HfO61jzGnmKNtT8oe5gb24U4kbi9Q8/7Lxxo/Hv9bPItD/NzWC57zEufNdoAy&#10;cNv69YcdpmF+nONybOGzTH4TJN8DOC9HmBNwXnZ8+hxjP9vMcXl/xF+D2C4fP9+xD0Db/AEHYjv0&#10;8YVzPMzV+M2F7M/OMU5dHNiR/Byg2nZF4HbxsZjm51jt9dTGHJRN2XqH8FigxnnVLu5fnpbX7/hh&#10;qDNbcMsPpX30Yq88fIj4aD+TC/RvTI55NedtVlpdm8z1KNw8D7r9fNhGrb1Yn7sMEW/Z+HcFni9s&#10;T/uz7hpxj8Ftbys3BcqKH/yvdmEwn9Of0MaTPRtbuNiGfdPJyRbKhV/iMClPHuA+H2l2WJ6WJ9J3&#10;th2XAZ2+tXnyVDQ4urQB98d+60Cc8/jcebFxwdldqe+X1B3fWBuiO4T/qMPnWw9QLriPOeLizjP0&#10;Z+9tTDnY38UY8wztAfdAJ+/L6Un9BrV9Pt9H7udoR5ZLgD1O/Ow+xdtU4PND0YTPL095j4g58v4e&#10;TMsF0PxGaPRn0AnmZafop968QX92yvcxT8uTF+9sMfoBf23olN9ojyLBvSe/DdJ+GYoL01hGtkAN&#10;96v81vv6yyq3UxJxlL4vCNh37mzzF3gw9+RNGuoJr90W5+Gcz/gFMNvbZXcH89DD32Kuc1T+9I+/&#10;Q5xD9BdfI/4qr4BzJW8XVlu1QE0IITaDmKTwExT24G/yEOPxL+DxtPz2X96VP/z+sOxsfVJOjj+y&#10;r8zm1yzzE0oTTHLPJ/zUMgda7/d9UsybE950174eE9p4Q2prwgctXDTBeNSKwMQO02o4uBAKAyom&#10;6vThArXzwpv/p/B7hOMfwL2PyQbinL/GZI43QW+R7j1uqmIyh/9coMaFenDbV1PzBtiuyxeFUBZP&#10;dNgiPrM9by5RtpAvUONPQrBcEF64QI3/92HbXUxoXkBPbfINK1udKhdcMPAeaQ/rAjWEnVyUc/70&#10;0c5e2drhAwPZPhPtiw8J+KlyuMxutJNbKiZ43EKIc3Z2jAnoqS1Qo3hDeowJNN9AOHjwAhPrZ7aY&#10;8/xsF+2Enzbkz3qdIl+kO32PtCzPelxsYk7oE9mY0PImyP2nCX+eI92z4q0Lbu9pwq+/XpLn0T3c&#10;n44fP2Wzc7BXtnFTevQeN0hHXOSEvmjrHdoNhX7s4icWGMT2xzI4wA0R+yrkMuECtfgGNd7AUt6n&#10;WV8cD8q7468Tcc6XPfdpW/fuDG2GPsx+ao3tB20AY8zJybnp0aNPy/bep+X9EdoY6jwXfNq3DG29&#10;gr2PrK3wJyT55ucOFxVuP7AbVT5M4OK0s7NDxEd7KXtIz8XROA9rv4LYQ38bXzBK8CO1rNvnGNc5&#10;xiDU3wBFLFtMzpEfpQT72k8Wbz/FuPEYfRb6uFPW+TOkfQ/7o3wu3qBMX2OM8kW46PmQkjfhvqhz&#10;EbXb3Qjc/j6OuAjnfNVpsCxqPATwgWZ8SpcPOwofwNhDGH770OPCb+Q9Ojwph+9Pyi68Hz0sZW8X&#10;OZwel9MTPoPgmwWYKezyZ0FPyinnbYDPnflTOjbOQD3VXce+bt+2nG/Wfm4t21YYemDwmVgs/Jse&#10;Y6Zh2Z5uH6L9HJWdnYdlb+9JOT7cLYdvOFfHuLN7Xnb5U7gF48z2S9jexxj+JKW9uWbzZY4fsLQd&#10;z+cYtDvD+WaPlUFn93W0/03htppsncD1CuPJW3v4t71Du52VM75hvX0CP4zlu4/QLvZRNo8Lv+2R&#10;C6H485FnZz9h7vZ7+L0v+zsPysPdJ2gv54jLZTpcxMOFHw8Qzm/8eoByYFuYRZQNyzG75zEOX1zn&#10;7hYcX1gOvNfj/az3E4MFauz/UB6xQI3z5VNE5XjNBZ3b2w8h2B03OGf8JkL72TyU3dZrROdPFaK8&#10;cM+DHivlO5/NaCWoK9ZXULzH4Ey3vpEJW3E5GvcDhnPppv2KjS3856IZ6AJ+e3uwfx1vOP5jHra1&#10;DZtvPcL9I+7n0V9dnGLWvL+HMaVg7Hlt90DnZ0doHzwaF6uxjPkBG35QB2WGeUFfEr61OTRefu59&#10;XeedjG03YO7GcX25b13w/o1v1uztYb6Mfunk9CHK6hPkwW+430PfhfZSDsuDhyjdcy4afAP7n5Y9&#10;fngQ5dotIDBx/oB4LAOrN9xi3+5nInwdYZ25Tr2JtNNlwvkx57hcOMP2YjEwf9rd30ZZHJXD4zcW&#10;awfjxoMDXwh1fMgxHfO0yS7icew/RO/3Cm3tHfTSPuR5cbZTzk5wH4o53Y4tbJ99DptL1FO2A44h&#10;sI3t0xljAe3GDo2LbY7gfYx+C7OmPS4SOCuHmIvtbH+C8H2EP0E5TsrJGX/6+xX6tlO0LS7kxKwa&#10;Y5L9CoQxry7huHXe7H1W6L5Cm4/rJK83/OLaue9+YR9fTObl1cW2MI4Afn9T0EbOWS6TAxs/TjGe&#10;HKBtPTg4K2/efg+/E8zH3tmizj0MXFw4wGNyAQ3tP8H9pj1fZr72nmoci//Zt/E+l2XmfR8OZKHr&#10;Bc95mfNmnP7qF8OyQZ9mz2b4QQ3scYEaJmcTPv/a/QLt4zn6rJNydPwWfdRZ2cW9Dno+HIntheML&#10;rMuxw+5xOQeMBWqYM1/gptTw82IaEXgb8OczXGgB+8A8E/smelqM9sJ8Ki1QO2P95jPJyaew7VNr&#10;P8f2oQAuMHwPP/RpGKe2L7hIHa9zzP/O0EYwF5ts+/sueT44D+/blimvHGfdypcG93rr32zO82ef&#10;wn4E129bx+suyqvOBfgtqvxQB+fMx2ZjPn+EndFubO59gfGGfQ36qwsuiKavLagJ+4et8r67u/El&#10;ggbQM9IGfm7rRz3nPL6Yk9eYL35oCH8uE2kiD/Zl4e9+5/Ye5gHub7bQp7F8+OGZSTk95rOabfuA&#10;Gp+NvX/3E5JwLrBVHuxzcRHu/4/53ptlg6PX87H2525/T9N84RXnIoZwjOc3Cb822x48rAvUIH74&#10;iWMy7/15/3F2+gR2Z/t6j37uK4w152VvF23tdB9jCXI6RvuBsfcwt+M3qDFvrwcYa2xe5+/VeInc&#10;JDhmV97cDsue793ZByTRLx/y0yo4H/vGeNZF9hXHZ6h7O6h7nI/8vjx9elz+6q++s/57f/8r+A3z&#10;ux4x/6q9vhaoCSHEZhCTfT4stDeSJo9wQ/ALDKhPy2/++W35+qu6QO3oOW7w+K0kXKCGmzoMshd8&#10;AN9NWGNS7DfR3Yp8u+Fzty9Q44MvxusnzteGx7jATVDhogAukjrFbREmaJg88AE3H+rwura3IUy+&#10;+ebnxdlLnA8G34s3EBeo8c0cywz7/nCOtrHJPPKPb3/DFAU3Tw88nujwN7D5pgxsxfKF7MYffrMW&#10;qG1vfwQ9K6dn/MQ7JiF24/TWynKwQO2YnxA5L9u7sL0tUFth3bkH5AVqbmfs17mY/48JXr0BQryz&#10;syPcmNYFapiQ2qdyj1A2SP7g4Yty8OC5fSpkcgGbb/FbFbmgA+3m/MgWqPlDNodNPeaEfEjNeaJ9&#10;kxpn40vBtJ5+fXFLL0tvs8XXHQvUdg/2bJEaf351vECtTN6gTLhA7RRbnAfKf3vrgb1xwGPYT3yy&#10;v2Ze9mYOxRtUiu2V27iG5a/jbnET5+5lxAeg/KYNe4hgdvQFasfomx49/rTs7n9WDjE+cnEa25O/&#10;ofMS46ov5rSf9cAN3y4XqO08tIcMlH2D2mCBWl38bO1XEH8AyvEFNtzCfIPjylIL1FDHd57hZjst&#10;UGO/df4O4z06O1ug9gpjFN9A9UUc9o2DSy5Qs0a8IYT94aoinOdVp8GyYDwvDz70Yh/nC9QYWueY&#10;mEtt7zyBzblA7bi8f3dsC9MeP9zCtmDc4TdJYXw645sMxRaocXEa/QkXpy1eoEa4zWI/x35vHecP&#10;Yejl6pyVEmy/zCIClu3ZDvqpreOyu/OoX6D2lm1huECtbMUCNbS8Ky1QCwmHtuKbBcdwvbQFapyT&#10;8VvUrN/jz3xt8xtVOPflN6MdYOzH/QzsimiYE6O9nP2Ee7MvUdazFqhhnmAL1PiglD/J5mW1Oi5X&#10;N+8eHF+8HKyfs/uXfoGajy+szyinukDtlAttYF+zLedZGNN3955jvOdP5ZyUE4zp5wVz5fIK0Y/L&#10;Nu5F+dPe6LG6fAVBnam2tQVqHDPM4pxDUf0CNe854IP4uywivnHGN/8xTnDU39nbt7Hm5JT3mRiJ&#10;ML/yBWqPCz/FbotqMQfYwyDjn/6etUCN4wrfCNpBudb5mOHb6QVqtd7XcWcjFqhhXJn+duwW3q52&#10;MOzym9FjgdpuLFDD2DFeoHZ+xg8NjBeooc1Yu0RGrAUsA6s37CWxH+O6ha8jXrtXD+dhmN/SXhe8&#10;D+GHSlFftzHX2t/xb1A7fs1YKKPHdYHaji1Q4zOvnS3cc2LsP7t4h7b10j5Qc477zB0MPueId3rM&#10;eTP6No5PHJDECNZT9m3eDrjv/R2dMRaw3DknRU3OC9R2+aFBtIwj9FfdArWnKEcuUMP9JxdzYDza&#10;2mY7wawac7Ltqb6nVac4d+bxzGX/2/HuC7R97aPn0sfhbQX38gK1wBdfsBWh7+F8d7KLMnuGcn5g&#10;4wkXqPGbug72T8ub19/Cj2PU+7pADWPbGccYH19od1+gBjfztbzjTPifJ8I6grrCT+bYvpfdesHr&#10;8mtbmmqL+bBs+MwL8+SLt2gz/h5FLFDb2fs5+jVfoHZ88g5ZnqIceP8/XqCGY7Fd2hxw1gI1/u/r&#10;iPA2YPcpdV7MPy5Q89LmqMJ7m+kFapOtzxDjmbWfkzPalOX4GuML7i+RxhaoIe4O5gd2n8nnyfXD&#10;6ZypLYXdiy4D4y0b965Bg59CGFv4jNeug30KbYRSSH2F112WFvs0tg/Yd2/HFqgdcYEa+jFbcIN7&#10;GXsuTNujXdg3QB7zVx7YXvh+3yKYV20vvlnAmtufyuNLNwbn7dAQseimh3mEXwitAn3+2cUByogL&#10;1PilDhg3tjnvOkS/xgVq/HWok/L+7UscAfPsboHaWTk+Ours343zSO9lQx+fK9veUuPjJsIx/hD3&#10;+q9gdy5Q4xeX+AI13uuzvezsPEJ5ckEXF5nR/105vvgdTJ0XqME/Fqhhsma/NGHZ0+64x7UFavHl&#10;G9RNUevWoLyHZe8/U76H65m1QA1jqC1QY3/hC9T++t/GArUvEX+Y3/WI+RdtBrRATQghNoPa7WNQ&#10;xY0zu2bcZE/Of4GAZ+Wrfz0q335zXJ4+/lU5OPgVBicMwuz/8drCjWDZ5ptWfKDv/b5PiuvNdB0j&#10;fOJcH8zYjTbfeJkzRlwBm3jb5ByTbq5OxwSAk/Djc0wDcE6vXp2XN2/P7Q3qs7Ntm8S9eLZdHj3k&#10;IgH+zBc/gYgbKcsN12BvuHEiwkvzNy34xoJfFwZlewN7tdew/rAM6kSiPkz2BWq8ca0L1CCuncG0&#10;DbF2y9t3u+X9+x1sj4v9xOfuFuYbE3tQvY+J3QPMn/ng4OyUX7F7bjdU/MpjMcbron2SPO5Iok2y&#10;PGBx4lsvJ/uJT+zTppzXnXIyenSBLWLYRHm//PTToX1b1+7uPtrKtv3M594ub4K4SAR5xbFAzAvj&#10;xpQ3UksvUKt9BfsVJ7brhNv7MsSN4iJYgrTIudX/rfLdt2/KD9+ir0MZPXnCn2CZoH8+Lgf7R4yF&#10;okFfhYbGBU/8BDyxb1Czn6ZkOXHhARpXffDJ/B3WjXW0fXD5MlgGN4nfKKEIMMbAjb7sCDdqR0en&#10;ZW/vaXl/xJ/EPS4np6f2psIemtCzF6UcPKiPBvgPTYYP3Ha3uGCAbQQW54JP/pyBRWC/6f1bXyaC&#10;1rC+gXWXhcFxBfXX39zpWgeGnFNUe2y5B3ueoh28xfjChfWH78/L+3fnZXdnu7x4uluePOSDHj7k&#10;4Q34KUd2vPhmdCyiWkDt7zYHji1xvVE3OeerTuBjDed6HBvwh3kYbcRv3OWDTptjsm/C2H+GuSTH&#10;mpc/vinff/dTeXCwWz7/7HF5+oRjD9+oq+0NczVboHbCRWtcyIl2Az+OLyx7V1DPy8Y+wm24K3Vc&#10;XF/q9S5zCYi6TB3lG/1nWyflbMIxhd8y/KD89PK0fP8HzNvOz+0nvp6/2C07u/wp6fcoV47/HGO8&#10;v/IFaiwPnJYdj+WPMuQL7dR+Js9gGFsytutcBCuFbca/YajwZ1bP+E2n6I1Qv8+5oIA/N4T5Fu9b&#10;TqF3byflxx+3ytkJ5skP9jBf3ke5HKNcfrL0/PnofX6i9wyzO8jNHIut+Eaofzr+5vAyXj+8Ttr8&#10;mbay+5dapy2Mc2e+sVzvZS0yv3mYC5+37duGX748wb3MIfon9FG4Pz7AnPnFJ7uYHzAJygI32CyP&#10;3GfOY1PGFx+/vR2YWVE/+wVq/fMCsx190C64oMzGCd7HYJxgX7O1s2sLNw5PTzD+82dTtmxB1Muf&#10;jsrrV/xGjm3MGzD2P3lYPvn4MQ7E/o5jDfJDUW/x/hT3ofETn7zn7761BsR5+AI11gcQhcmyql4b&#10;AS53ufrp5cS1Szu7/ObBgvnYHvq2h+Ud5mQ/vjqzOfPO/nn55NN92P0cczKUAdqaL1BDm0M75HzP&#10;xhhbgOZzEf8wAkqC7hjXu7Fm3ajnfwOwJvMbm9lOuJiT5cY51P4DzKvOj8vR6Tuvvuf8gMwjjDFn&#10;5Yfvj9GvoQVs7ZQnT/fK9g7HftynYJ6wtw/t8hsjMCYd+aLb7QnGGI5hVt7L1ItNg/W12qbrMzjG&#10;1P7Fxmf0RRzvJ/xQJ9zbJxjzLzDv5Qd7n+Nec1LevJng/vKsvD9+X7b3jnB/uV2ePcfcDOULJ9rJ&#10;2PatOsW6UJ1BN2e+j3BciQseX3gGYV087MFIbDO5n7NWavfq7HkYp6A8JuW7Hwru/9G5IYj3Pfxm&#10;my8+5zwM82WW5YQ/XcznzegDT1G+aWzBHQ7+s/yZeFgOdgz7b0em15pyyfOHHeJZ4nzqvOGcYzls&#10;vMtv5eRPfPKb7HbKm3cH1mbsG9SO3pSD/Z3y6ScH5aE9l6mzC9R9Pme2e1fMAWKB2vkFF6jxftSP&#10;Y+3T5n9iCGxj7YY2xByrfoOalw0XqL2HTfsFaufnO+X124Py40s+b+YiiGN79v/s+XZ5+PDUFlPv&#10;bfs8bH+LfR9LyVqx0T3jnoe1Xaa6DIx/2TR3AZwz7c+Fatzw1T3n6OdDrO+MEM9x2L62dnifeVEO&#10;T/hBJ8yXT/hemY87R4d8XrZTDvZ2ykfPH9icewflslyr9GNcjkhzlbQfGretG6daqCuDaYtxXJm+&#10;zhinQvBBGzi72MecmXPlU4wdZ+Wd/cTnSXn08KD80S8/Q3vCvO6Iz5Axz8YYwz7uHPnzA52sC8T7&#10;Ugjh4Y4Fat5W4nzG57TpYK5s4zfGF5iN31rPfsUWqKFt8X7m/WFBuynlxx/4AZxT+zDns4/5bLmU&#10;R48wzp/yw4EY99MCNX4YinmzzPh85pxfDMMvbzFYPjdNLeeuvvVYv8AbNnj7h5BYV9AHoz7z2vkz&#10;pvwCCvYFb9/8Y3nw4H352S+4IO8Q/fjvEX+VdcifA5utuKsFakIIsRnUbt8mqb5A7QDd9C+gZ+Xr&#10;L4/L99+elo9e/Fl59vTPEbhvk1tG28YNxYSrwzmpin7ftrw54YOXmrPd0FEcNzhF9mnyKrFcOTnH&#10;cbYwgeAaJi5QO8JhT863yrffvi8//nhoD3hOjgsmcHvl558/wpjGr84/go451cBNKnPjQ9C6QA0X&#10;wJ9y8/P3sc4XX9WHSiJhlcdcyy5Q+/HH8/Lq1UX56fV73BDxAehOefFivzx9tlceHkzKo70t+0So&#10;LVDDjWzUvVXXn/XH7e6L9yhCP04saS1O8LjnEz3u24MWzsfqzYo9KMAEGvNrTLZ3yunJdvnuu1fl&#10;zRuUy+5+efF8H33AXjk4uMANa50wMq0f2ibgNi+s+zbJtUUES1ALtC/d6rFWuB0vA+fPfrM4H97O&#10;MO9TmP0Upvnyyx/RN7+Dzz7m6HumR4/5TV58SIcIZ4jPhmYLaf0mNC9Q82+Jgr89FPcFav5tBNBa&#10;z9EvXwbLYCbhFvJvb4KF0H6Ojk7KIcRPHP7001b5/vv32D/GDetRefh4u3z2swflydNd9IF8MM3y&#10;QOvkAjV+kwp2zcu+yeuo8FbKbwD9/OvoKSreNwCapb5hGQvUXBgfxgvU0A5evj63Puztm5Py5vWJ&#10;jf1ffPq4fIT+bJcLO/YwIeDPgyCR/fy4tYfF/Va+D94MYiFriHA+VJ3A5mE2V+L4gn1MqHxeydLj&#10;g2mMQOyXYOeTkwnGm1PMzV6Wr3//Q3n0cK/88hcfYa7Jb7pFO0E7Y6Hwm6T4aT1+oxoXqPnDE1+g&#10;5mXAfmtEbUPDcw3Wvczq+Y8vaxZLXS7GfbSdM/RpF+ifzs/3yw/fHZXf/+6tfYryOeZkn376oOxz&#10;7H/Abzlie2GHxY5w1gI1/1BHzAXxz/xZE/zbqhhb0C5sN6zz/GY6vpFG4/BNGC5QO+ObZdv8ts6C&#10;8abYh22++cM57mMuyuNHB7iHeYgyOSuPnrBt4F5ma6/sbfGBKLLhFM8PgX20VX5CfovfXnyTxmc5&#10;L1Xp7iCwC980tjoLd9RpWsw6un6Bmn1TKsZx/urw8fGkvH17Wr766ifMA96U3b3tsnewU548Oyg/&#10;+6Mn5cHDbdgfbYuRmXbJcWNTxhfWRheuF/Xexoo63vhbyNG3eBw+3J+ggtviMvY1jGnjwk455gI1&#10;3OT7ArVtm5/9/g8vyw/fv0Y6jCVoA8+fPy6//NlHGFd4j4L8tvyDB3xjNC9Qs7OyOsBzsaPgP7A5&#10;Rh13YgDEZrmfvLxHLHW5Xopm3x0uUMO4f4Tx/HS3vMK87A8YZ05x03nwcFJ+9vOHZRdlsr/PkeMM&#10;8+TpBWr+jZzIEXbvF6j5nM/Lq5bR2uEt4Cbg99lwARm//YDv67Bf4XOygwf8SdxjtBl+Kxru+08Z&#10;5wBjzHH5w+/fom9DPPSHzz96UPb2z8vDR2cowzNsL8r+Hn92fbucHHJxjd/H2sJ1K4kNawcL8XLt&#10;rNL1GV6fvd5izGF/Vheo2XNTbFkup6cH6FuelXfvzsoPP/g959vDd2Xv4Wl5/HivfPr5o7KLm8lH&#10;u5yPc3wiuS4N6xWHlamxZW3bzTLAiGbz0CwQFmUDd9xfZFvRSvHMxnKD3Q4PL8rvvjwqf/gG/RXK&#10;YXtnqzx99qD88a9eYD52amPMNhfcMAx91RnuZTimLLdAjSNNHWs65l3DXcUs584lsP5kZIs2Pr5w&#10;wssxY2d3p5yivLhAjQsHv/2+lO+/P0Yb8gVqjx7tlV/98kV5+oQ299kFn1PzOfNwgRpziwVqtDfL&#10;gPe17OPEGC8rr8v2bacGywY2TQvUOCfjc5nvf9gqv//6vS12ePee3zi4Uz774mF5/oxzL9xnYq6w&#10;jXnY/jZ/QpqLBdFuat+2TFflbfey7cRatDvXDpw3+y5u+DIjZfF/vT7Y18qLbQx9EqetfPZ/jNsT&#10;ji3f//AW95tcCHVi4/zjh/vllz9/Yf3Y7g7n3PNhn3V525NIc5W0HxqeM2TGqRYalMGQyy5Qe390&#10;Vr757j3uNU/KTy9fIvgUfdij8pd/9kuv65hD8x6Vz5n57Z3M336BoB472qc9dK7uWKBm6c81d5sF&#10;+yPeK5L4VQguUOMYwQWdP70+tsWcX399WI5QPvyCjS9+OSm7mI89fbJTF6gVjPucT8cCtfoswJ6F&#10;obwmD1H6Xh5WTjdOLeeuvvX0Yy+3fh/MF5/d8tr5Xizvkfnh+h9//DvcG7wrH3/8L+gfuCjva8Rf&#10;ZR3i/MvbillFC9SEEGIziN6YNwC8Fbbfob/4okzOn5Zv/3BefvzhvPz8Z/8O+msMPlxY5Gn4CfEJ&#10;biL46u4YUv/fL1BDuPX7CEZ4pPd/Q2LkiOyYLLtJI5mlswcJeNlPP2FYohvzAVvQ8Y//9EP53e+4&#10;2IY/J3VaXjx/XP7tX31ePvv0YdnbObNJNx9BY97g1DfVeOyz+hA0zs4m/vbQmjt1g+Cp88T+vHNe&#10;lLadqHLLaWu0Qfxm2orbyLf89IHv+OSbCwf4e/qsHV/9/qR8881J+cM3P+IG6ag8fLhXfvGLJ+Xz&#10;zx+XRw+3ymNMtPmhXHvwz3kHsrV1N3YMO1TrdI04nXye2U2aaRFnfE057cwDknnH4v6K09ZoXXz/&#10;ZFn4+ja/Geatjw7Y0vxRHkhsvohezVxev74ob99elH/5lz+Ub/7wFjepB+UXP39cvvjiUXmCCfeT&#10;R17//SbXsrP8LEf7Bz/MxO10RoRXvsZwW2L/m6Yeh7TT1m2LW0vrnl3QjLTEwijfnQvbCpMd48aA&#10;X4f/P//um/L3f/cTAnbLz3/+CHpo33DzEcT8bD5vzY1vosaB6eFt0b/Rhp2kh1lPXU+s+3QdNlPn&#10;7JshfdJB/KXTcstAOOrG6OI3E4JmWk+9MC1h+hreOu+cNrzoZ2Vmz5L5aSmKNt0qv/vyPcaYN+X1&#10;m7fl1es35aOPH5W//OvPyqef8melS9mxBTe42cUBtuv4QR+/+cL4U5/pdQvUGsdnUOucSYo+IKcl&#10;+Rrnpp1xrHCvyrZTNNIyfueubHHBRfXsom2dY3zgLIbjBMYZOL7+5tD04/dvy/ffvcb97MPyl3/6&#10;afnFzx6Vg/2LcnDAG+D6pl19w6DOXJY45+qJOM3rdWeTLtvLpE3hZNVpF51w2KUDCTsfpKXbeqrI&#10;2NJwXEFKlAfHF/tAHgLevT/DfOyk/Ou/fl/+6R//YG8c/OmffFJ+9sXz8uBgB3MBlAXS800d9mFn&#10;SMhF1HzAwze77VkEcopnEZmoF61rnGmfSo12e2lTOGmltYThziybtkVKyyinGBvOsMOFUPw2qK/Q&#10;l/3D335viwe++OJx+eM/fmpf6f/02S4SsRBZ9sgEB/L5nmcYh2WudHtZVF/kz2NxjBmfZ5zHLCJf&#10;xr+VtCmctNLOPOgl01qPwziQjwfmiTp/UU55T4ZJ8OHReXl3eF6++/Z9+ce/f2lvHjx/zmdzzzD2&#10;76CMdjCGnJdtjEVcjMD8bchHVmwibHd8XmcLO+MEKxanejXP2TdN2mlT+fqmyazjEu430zbirzKt&#10;RYqduuV/cyFy/ikUvh3nH+jgp6ePy9/8zXe4l/mhPHi4X548e1g+/uxh+dO/eFYePOBCBNrE01p5&#10;j4/bZ9sDvwhvnrNvmjDZuqS1us9tFePwbTDbWj9PX8/D4tCWaBse3z15z88x4QT+R5iT8ZgXGCxe&#10;vTkqf/f3X5Xf/esfMAfbLfs7+7jvf1b++i9/jjGGHx7geOJvHPA8OFZxdhbz5piPkTgPy9vODqQL&#10;C2fHeB8wh8vaJ7j1tCl+M6075+JxaiLscA7w/v0Fxv6z8u13h+Uff/PKPpz2DPcuf/bnL2zsf/qU&#10;3/x8UXbRgfEn2PjtNlv2zavIAG7mZuLJmFfNH+S60jrn1oXWaIP4U2l908SyHcfH/uXTuuNqaX3b&#10;Shv12cYB3D9yy+q9s0dbYtzHi36HR9DhpPzw/bvyL//8Qzk65LffYGz52QuM/dvl08/27FvwDh7w&#10;m1T4JijS88NQPBDn4/0DtLpNpPNsnfOcJIP4U2l9M8VdTNslypG6QG5Re1Hn48Nisajj7JTfILxb&#10;Xr48Lr/97bvy5u1h+enN6/IE4/5HHz0of/qnz8vezlZ5tMfRf3yQBjynGi3H7twRlj0TkXPrGleS&#10;1jdTXCttjdA936DbXCnfuiXey9CP7aUPYdw6NFgMBr1+c1z+B8b+f/ynH+0DNfv7u+Xjjx+Xf//v&#10;flYeP9y2dsFvyGU6jl38wC3nzlx4Y/mh1GwuTXfKO7Zd/xYbxokILWoeTfvMSFujDeIvbdu6XZw2&#10;YvbMSsvdLqxuBzBODuDAAtvyJz7ZeriA4BDz5X/6zZvyz//8E8YYLux8g/byuPyn//DL8smLA+sX&#10;fYEa+kcc1MocOxdb6A+xx5+gvkiLrSwiFMdtXW/7ZCvpnJdN2wXdQFrSSGbktCQfq5U26i3uMDA3&#10;8x37j8j8UIcvJodNEZH3l7/98qj8/T++LPx579ev32F8eVD+6q8+L7/8BcZ+FAy6MiSdlJ0LLlhj&#10;yaDd1CM2zxkHG1wj3VCccztRZZDWHdzMS9sFDdL69tpp3dlkblq74OquntGvZC7QH3X9DBzsw45x&#10;H3OIcnn9+rD882++s2+1e/XT+/L0yZPy4vlB+et/84l9aHAfc4Y4bn8ydZtgnrZFnOY1NtOOMrpU&#10;2hFXSNsFzUrrzia9Pdk/+E7E5/50Wp+HkWHa3m1bnNUZ2hR/Zei3X70sbzH2/+tvvsHYcV4++fhJ&#10;+d/+1z9DerSTbf4EI+d5mNftsEx93Iq8u3rATfUMP55HP8bFCfhmisgmomE/u91Rt2OumLYLasTn&#10;/rXSurNJpOW9pX1eCbitbHaGfLg4/bT84dvX5e2b0/IPfC7z/hD3Mvvl3/2nT8ve3lb56PmefSid&#10;j3W4BpDls8+5gI1SyNsOwr0d6xttL53n0uecwkkrrSUMd6ZGjPg2+8S58j28WJjHtP7sNraT8u7t&#10;q/Kvv/1vZXf3XXn27DeIf4T43yKsZrQSYGl7JkabgWstUMvuzioJs8AqT14IIcTV8T75YsJvueKn&#10;vfjmxkfl4uxx+e4PF+XlDxfl17/+X6D/jAH3YTk7P8ON2zluxDG92eYnWvzGw3t1v+XjOGAPkell&#10;fb4PMB5e3yBpDAMxYgwG4+QmjWQ8mn3TA7+O1BbGQDjLcorxiZ+R+u//48vyT//0TXn16rC8eXNU&#10;vvjso/Kf/9dfl5/97JktUNvZ5gI1Pgj13HyBGle148zrzVWcm03qupOqm9Z5Yn/eOS9K205UueW0&#10;Ndog/nRaOupEggswINqKP5viX+XAMH4WkGXDT0HvlN/+65vy1e/fli+/+qa8fc+b1IPy6z/+pPzi&#10;Fy/qAjWvR3bTixd/3vCiruTojuubKZY6Z98MQZz+mnyb0848IJl3LO6vOG13StURrcyhp1nNWpzD&#10;LcW2cmrtmG/88yfYtrf5bYL+E3f8SRx+ivrv/u635Xe/+6EcHDxEuXxcfvXLjzAP3CvPHvtXEXM+&#10;yMPwKPZNOci7uzFGWH4zj3CPcd3t55L3u+v1zRAeJ8I9ie2Hu52ocstp/ZpYX3t7ePuIfQ/rbwp7&#10;WseKN+lOTs/KCfq5//7f/7X8t//2e/TR2+VXf/S8/BH00cd75dNP9lHWiH+OvFEZtrf27Bsj7CT5&#10;yU8Kx/S34Phoru+Pu8upJ8BNPgdSN0MQp3XOS6flloFw1I3RxW8mBDPT0la+bWfisXhiXhawh50k&#10;bID9uP7uAhDuLpZXtDCOM76484w63yp//w/flX/6x2/KT6/flJevXpfPv3hW/tP/8sfli589Lzu4&#10;u93lV+QAvoVgnzBFNlb+F/xGIoy7XMVmZcEt6I7fnbF5jU9vrn1BTksYf6m0M44V7pkHJCtOa3W2&#10;erL2srZucXypEfw/4/AbOn2MMSHOb796XX775Y/l2z/4N3U9ffyo/Lu//uPyx3/0cXn0oJTHD9le&#10;+Gk2by/MnWXAPHkcHm8W3enB0bxedza5UtoUTladdtEJhy0iGu0fSWPLtkExri8VJLAnPwWNXS4a&#10;5HOD129OMc4cYl72u/K3f/vPtljgL/7sc/Rln1gZvXj22FL6w1S2NQgZ8AEPFediY5C76tbPi/AB&#10;Uu/m/9rGU9wxEcL4S9u2cqW0KZy00lrC8GwwiObO/ljsY8IzSBHjvE7ZdvDyhVBn5Tf//EP5H//1&#10;y3JyfFJ+iXH/T1E2z57vlY8xzviHDthG2Kf5dtwWvR5YS8W29mn1rNiWx9cY5zGLuISWfW4kbQon&#10;rbQzD3qptLQR6mQds+nmHys5hnt7U4ZvuvEnPvgp6q++fF3+63/5uvz0Ez+1+rT8/Ocf2bfb/fGv&#10;H5WdnRjRkQHyZzFxn1WA799xxxcRdAc37Pj1BL0ccS48jXqy0dZaDNP6dnC9vmliR/JDTNmH+820&#10;jfirSUtHvVLev/DKaob8790MC8i/xcG/jYhlhn7tbKd8993b8n/8H/9SfvfVH8ojDCrPP3pSPsMc&#10;gIvUDw78DoY/s8dsPHc/x3p4258CgfmayOCcfdPE8l+TtOzf64ht+7GXt4T/Kf9WLcSFOCfjGMCF&#10;l9yeolyOUC72jsLWDuZib8t/+W//iLnZ73Cvv18O9h6Wn//s4/Kf/sOflidPDjw/OznkxXsi+wY1&#10;z49H8z7Ojx/nzrrStwlu/Qy9ryMev4uSYMht2ja4UtoUv5nWnU0YjeEsPe7x7eVz/hwrfN6+Kxj7&#10;T8vvv35Z/uZvMcacnpYXnzwuf/3vflWePNorn3z8EJbkN6idYMvnMpwz11aDrfVyOBFfyMO8eSQP&#10;9w9pMZhucw7OGZGnqNEG8afS+qaJZTuOj/2rp+37nr6ekRqx+g373hof++O03oK8bdlcGt6897BH&#10;fbDzWTlGwFY5PsG87O1Z+fabV+Xv/+cfyvt3/KnJ7fJHv/qsvHjx0O4zt3b4E0bHZcfOhc9x9m3c&#10;wsTb3sCeSQ3i6U5fL/+5OxO55fhTaX0zxd1KG4m4DRHWWb8vjJR8OuYL0ygvl7Ozg3J8vGdjzD/8&#10;/fe4x3xbfnj9Evf8dbHtX/0SfdukPMI44+0tneegLjnci3mztx3368JT2s6zd9QUDPetX2PvJrbf&#10;J+lYKq1vprhW2hqhbxN93C5f8+nDifvFuER/9vJhZfd79fqo/P/+y+/K//ibLzEH2y77B3vl88+f&#10;l//tf/vz8uwJn6lxzoD7/JrXBW6CeA9kP4vLF9w+dtiexcr5923cNtjH2UWEFskmU/bhfiNtd73z&#10;0vpmisulZUCXAi5352uc6tMGR+4z9nCGIQbuDTl+8wPqLC1+2IYfgvrb//lD+Zu/+Qpz6WNboPbZ&#10;Zy/K//X/8m/LZx8/9tbHfPDyZ//4Z8/7T+DCOMNfUbFfIQB2WIbzuObTvF47nVkgzmXTdkE3kJY0&#10;khk5LcnHmk4L+9tYjLBz1OWLuvCS/R39+esNSERL8xuhjtCt/dNv3qK9fF0OD4/K9z++LM9wv/+f&#10;/09/Vv7sT/hNXef2E592T3R67h+4YRupz9CG59yfFOsDw2wM5Iv73cl2V1S3JKd1/9b1jg5odEFw&#10;jA9x7bTubNJOS0dcA2U1mkFdfMfDuSSdpcE9TpXZ//BnV7lA7ceXb8rf/M/flHfvjsrLH96Wj198&#10;VD7+6HH5j//+VxjfS3lw4Ha13MYnbzm6u3sug804/nS50F33M5bWnXEI7g8ON4srpO2CZqV1Z5N+&#10;fGE+nijie72M3IMoAcavadFW+npYtyhHvl/2+s1h+cd/+ba8wv3MP/z9v9ozmM/Rl/3f/vf/iHLZ&#10;Rrns2y0PU9i9EfBzimP4fx874lxiizRxwcFot6MmiegtW606bRfUiM/9a6V1Z5M+W7zYFzG+JUAI&#10;7ze3tzDGHJffffljef3quPz3//4H+4D6x588Kv/n//1X9k12n2Oc2Zlgjsy0mAbw2eWenQjnBLFl&#10;ufAbv/2IfXvxcww3mXnOKZy00g48O7jvfhGNz1pPT/jhFC5Qq9+yhyrlv37BeDhfxPnxx+/LP/zD&#10;/7fs7h6WZ09/j/i4L9j5gbEt3mrwe3zm6T3atVjliQkhhLgVMHDx03uTLQxM9rOMfDjCryI/wv4x&#10;xmMOWB7HB1V+CuwUW8al6KYYxjghj+vx+bi5yo6Xlfwi7dg9jpfkC6DqsTGgcVDrFoDwG1LOcdNJ&#10;2UNSxkM6D4QibSiPY+Pw4Xl212JxoBRmkwHbZ5yQh3ueNX4jbcS7XtrQ9dIy3LQg7dBGLv+pgr6e&#10;TEwIM/vza4nhbz9pEOI+4ttDuhNMliB7WMd6yXSj46Zr65X8cvzk9vR+jjn+9DUN03b5zko7ip/z&#10;6tOGrpeW4Saro/NU8+vKh/Iy4UNQ/5lBlg+PhSy5tTfi2Ae4vKxwHl2eLfGc8jVdUjVdb9d03dkG&#10;cT3J3YU10nZxqRtL24vhpnxN42uM/YGYZ3bHfgb71p68XNhG/GE2+zb6eTvzMmPbY3yK5cm25Qui&#10;WL7ja+3Pa3iN3TmP41IIz+5WWk8fx8rxeSx399fcuxnexV2Ydqhh2oZquJ1fjR9u2494ITsfKtoO&#10;bcgF3RwXed5c8PnedHFxiBz4UI7lwK9Z78c+y98aWT2WlQPj5HhxXF4vxXj1HKrb7eP7fdxwD/1y&#10;/NlpQ9WvhrfS2n7Eu1banH522s7f7FOV0lhcE/Pv49jx2FYwrrA8zlEuFNuJfWuaxfF2YePSVJsI&#10;d3+sob8fd+Y5rzptCm+l9evNaUPDvGel5b6L7pD7dek71bRTaWhDyscXl9dttzWP1R/3guP7OdrN&#10;2btyxu05f16F8wC+URBpqD4/fwMh8h3Lj2/tKrm7etG4tuH512viNVZ3d+2jeL16v1Za0yBeip/y&#10;npXW4ka8pC5twz1P03FoG9qu2hdunxegvZyzzRxDXGBAOzJOjDPV3syT527njfxo+07un8Mjflxj&#10;n57bcId6v5Z9Vps2VOOm+OO0lp7+jbQ57+XS0t8fgmIzJQ4XfLDJNcy2ONPejOM9Dbd8cMqIHq8T&#10;09W0vXguPO5Qfl59mJ9zHz5P7bRxfVR/jWM/Twv3yD59eo83SDuKP05ron+XNjTMe5i2pqvhXofp&#10;D69OEc/7Eo4fXMyUF637eH+ILeXjP98OCnm8GnfgTnlk8ZjYts7ZRXfe7/3uftrwwxbhdr3VtiHv&#10;W5hfVqTluO5ju6n2R94ncTxnWuYdfVbqr5gebYnvB5gQQnE+EM8I/BzivPzYVsfrOUyfb/j59Qyv&#10;uV4ndDu2jf3e70ppa/xWWu7nMunV8nMb8V6/LzfYGuOIz5nfQZyX0a8eh/HtHqaWL9tWTRfzi14+&#10;d/Nxnmlx/BnnPLg+E86PYVSNP04b8absU/1ax7pcWuxTdDOsuhepldZsX92DuDgfKwO7X3FZGVgf&#10;xed8tQ1xv/plsQz8ZwrZjtC/WRq6a92vxxwet7/mWbbt9mu8XinPGWkj3jBd73c30kLchttU66q5&#10;GR/B1hfRzbjspyjWf+/Lok3ZvIy6QLnwuY2VAdPEOMO4i+TxQ3aeJlwD1V1DvrYQ4jGMirTJ3cXL&#10;7k7utzBtjTfUNdMyfr1+t2fvnqWIM09dfJRnPMv09oJyqx+u4Tn6c2eOKyxP79c8PoW8cI4hv4Ze&#10;/TXWOIPrTddY3bPs0+3XeL1qXGpG2og3TNf7LU47Wx4fbijcA0WcVpiJNuHY4TY2cQw3cTzn2FLv&#10;/a1sOGbw3Hp5/izTvt15ecAracqWPHZ12z7cvSL/un+FtH5e7bQWL7s7cd/95qY1ZffQL8efnZZh&#10;PH9vD/HeSv9in8Qy4ZjCvqr2bRzLrS87svv/Cz43w35fpl4W1m7svtPzNcW52TnNUQrvz7mhGp6v&#10;Mdy2H/FMcc0ev2Xb66TN8VppI36fth7H9qMfgq3oPxD9XBbOsrC2QeX2wHLhuMLxJc+reY4oT9xr&#10;utinuTBpNk3f5/A8/fz9Gn0/3LbPa+kU51D3u2tkXLiZd3XPsm23f4W0Fs79Rtocr5XW8o+41Z2v&#10;f0qdf8RHuVBWRrS3y8cXngcUdsY9Cj9Um3+Wk/cxfDbAbsqfB/i5TyvCZsnjdec2kIeHPVq26tOG&#10;uF/jXDGthXN/FD/2bTsjbcSfmTbF6zXyg11yffc6TgWep7/PjP6KYp8F+bmhbKgoI8uT/swj2qXv&#10;R71onbOJ/t35hYbXNJ3WxX3L31TjQ13avM9+orqH6vPjft8/h9/NsYIFakIIIdYOG18wemIM8k/z&#10;Yxg+o+BhYxP8zjgAMwIic7IE/LMa/jljfm7GtxcYiBFC2cvjxXjp+3mwpIidhLkiztDt8Ybp4I/z&#10;2Z7wW2p2y87WDtwQXva13Qje4h6/TWh7H3EOEL4Lf37SB3lZHIr7VDrPFM6juvg/jh0+iAh8n26I&#10;aS1OHy/Ch36NtNU9jNfyW5Q2x8/uiJ/d102b01Q/qyfVWWORPh7c8PSy2zFtb21Z3eFkhOHmruqP&#10;73kwx3APRfoj9vF7d8Trlf2uk9b3Se+O/YiX42d3xM/uZdKGhhPNTiiHgRCX3+awu7UNud35m/Je&#10;XiHmj/aM8thBvCgX/PlEN8SI9fj22XYLhwZ5udzPOhi4/bw8rJ5jlxePHXJ/uhnm6sOyO+L1yn43&#10;nTapXmu47RpTWOzHDUuvsG/v527GRf+LF3/2i61jb2en7O/uouxQNojENhRthJ845M8ZTZUp0md1&#10;52l9efLHf54r6d29/1Ak0ub4vTvi9crpI++I03LH/ry0l5Odb1x/3Q/3WG47L58QigNiSVCE8RAH&#10;+/zGtB2WB9w8Zwb0D2/iOlhmw3Kbvkbft3ODnD7MoX/EjbAcJ7sjTpDThnL87O7TjuON/Zw+nAzj&#10;Rti0n9OHkT5uxIGsTJK7qo9HfEsbsw9jP8evwuc+v+zBxhiUIdvLNsIZl35Rbq54xX7vR/w/yccl&#10;7nZFWO8X8Z0+zOnjXSZtHz/cQz9nUdq8n/3GqmNL7NP22f62jwwgaytwEn/I42H0Y92n7an4pkGW&#10;j6XjPwrxWS5sL9b+EDLv3JgmtuGO4xNPO07vfn3a3t2n7eNdJm0fP9xDP2de2pYifn+N2d0JkafS&#10;Zj+66UBcvmhZfsvjjo0hmBtgjLG2YVnjH/48bbxif3TcUDfW1zGe+RgRJ3D3dF7uF/GdPszp410v&#10;bc5jftpxvLGfs1zaOAdU/17wiHHfHl5P4tsD4Ydw/uxNiG3C78fqg0L+JZH8cDICujZL0b+GcT/c&#10;tl/TNZXTVj8n9vP1hrJf0Ic543h9uMfxfWcYNnQP/ZxWWvZlfCibRT/39zc7+YYAbcw3dM7sGwX8&#10;5yGZ3uNM+FDaHk7TfYqWxG+A4Hw7jsH5L/7CtthQbms7nU7zztn387WFsl/gYeG+G2nH6REOG/DV&#10;p/N5U30AkcSyqelot1iw2dm05sUt4Njf38PUeZln38Wj+C0qPjfwOBxzWuc5X7OuL/sFHhZu31+P&#10;tMO4EW/o5/h+fDcwy8btzHnydtnjPcwOv72b8zL4p/RZHebh596HxzgULrqnz8HjhLvl52T3Ve0T&#10;7uXSerw+LcS6C/XxG6rhET/2bZvScmzwN8zQduBv8dGO+C3q3m783oRx/Z7E5fclfT6Rl70RhzZI&#10;WXnCxbIbxx1es5PdPI/peC0/J7v9GsbxQh6e42f37aYN5XhJUVZZXZqozXDDwZ+75309n3Pubfmz&#10;TvZn9vN5aBPss3gXY/0by45laGmRJ8OZB8S8/PjcOu72a+uuwc5lrEjrbpLdl7dP777ZtPQPi4bL&#10;3SG33LDn5zPxi3OXPR/nPvwjrf0ENMRyiOfPHD344rNwdlVUjE30s7EI8SPM2qSJ7dSFnU4sBwsH&#10;flQqXx+V/Zzstnym4rX8nOzuzgP/+3ghD8/xs7tP2xavK+qZxavuoZhnqPqZPfrz4jee8meH7f7Q&#10;6j3sy3Ectu7KxWyO1Od+XE9b3Sm/UHcsiudlcUj4O+EenF/Dz+nDSCtey8/pw5zpeBHucXzf6cOc&#10;uMZx2oiT3REnyGlhe1NtOdbvIKwT4tDu5u/txvqlkPsgOxzBfn6a4xTn2J4/y5TfEGXfkGt+UC0L&#10;U/bD1ucZQ79F6q+HcsLt6uOO/Zw+jLTitfycPsyZjhfhHsf3nexPwj8dg16ww0AW5uXg4zxTeHw6&#10;rfdCebBvig9ARX52r1PLdTCemNvzsvAan/nymFEWdpyU31B+LbHv9GGkFa/l5/RhpBWv5ef0Yc50&#10;vCzSx+3jMd3A9klmB7ojj84d6R3zrrc+7L84V452keNS3ha9DcS9jN3PmDg/YDl5OYZyefV5Dc8j&#10;+zkeP7uH8Vp+gYdl9+K00/Gd6XgR7nF83+nDnD7erLQWBxt7T8XGkh1738y+/RT+bCf2/JjvOU/4&#10;izV72O6WyTksTaEkumMgPsVy7Lo5zisglqu/iJ+HMzynoXvo57TStpTTMn4vtmF/Vs4ngbVOse4g&#10;IJ43Ubs7mPPseDzL7IbheQghhNhEMD5xMlTnSeaIh7fmGTd2FCIMB7p5iqGXWkyOuWwq5m83oCEb&#10;zpCSp2p+vHnlAih/gGB5IswmDRYvjhTKzAtzZoe0yfHHaRflc1fT9n5ePzrnAqzs+OZBfQMh6krO&#10;kzdT7or/y9GnGrpnkcOvknZW/JtNG20x7L5Y/pAANy+wOeX2TSCatylXfrUZ9gX5WAOl/qPb78KX&#10;oz/G0D2LHH57aYflEX2l0+8vL+QDW1lfDGJRR7SXKBmKD7LtgQ53mM7oz6WNh0UeJLuX4TppSY5/&#10;9bRu2/5ax9cb19mH+bn2/sP0jtmX7cAUfkk1OuNZe6nxalTgeQ3SJC1DjneZdCTHv+m0OXxVaaeJ&#10;8ukV8XuFzb08/CGNP6iJsqE6v7ofImO/rGDszvuLuK204/DLpCWtOMO2QmJbSUGWNvqvFI1WD/uH&#10;8lhk+VsaHAvecR6hQWYjPNzp4y/HbaUdh686bUskuzP044hiQrkM5gbV1JE20vf70X9mmKjXODzS&#10;Lss6pB2Hz09bbYMBxOo3BR8qHvZ7nN7fbGhhFP9ZMOjjclOnCiMizlBRdr7vx+jD55HTOt3pLAHj&#10;5vjj/UVcJu04vHfnaxi+Oeyq7w4ksVxYPoMyijeWbRGHuz1fEnldDqbtz3PoXsQ6pu3tNEvVxsY4&#10;bCi+ePBu7LdeDR6816/RfGjp59WMO3z5+VNB9ovyzVrEON4yaYJ1STuM78bOfhzn7d6zvtHGN0qt&#10;K6MQnrUs4zTj9NndYl7aRYzjXy9trZymzNgv+pc+fjOtV/JO8aZotxgm/OHrYz/OATtxXmMxLdX5&#10;4V+O3yKHjePNShPMS7uIu5zW/b3MvNz6uMM0YWuUDdrM4FkZDZ/LYkkFeb8VNo95aRfx4dL2vXp2&#10;N5XGiU4Z7FvTgZOthouhtvjGtb1G1PT0j/ucITXCTPVM5T2C4REnu8l10i5iubTja3J3qw0EsZ81&#10;hn72zGv0sjlabS/cJ7ZAbYp8TiT2XX077aE79rN7FjeRdhmumzbiz0sbYVn+r9sMwvoS8hfxGRsX&#10;S3s5xLwt5mRB7+rJfp7/sNz6ssz0cQJP62T3LHL4qtIuw+K042vtifhZvS24X+0Nr3hek+NOCf9M&#10;rbCar+fdl0V2z4Lpg8iPZPcsbiLtMsxO29uhu+bkJM20OQlEv27sH6To07hmvcbx2prFOHzsvqm0&#10;5LLxM9dLW1+8h+zGEvizPKxM2EexTHz8x10N/OEHeWr+d3WkMjU1yPGn0o8Yh183rd8v53P3OUs8&#10;n433mFw59c2hBWpCCLFxYNC52IF2SznfK+XsAdwPqx5guH1Yti72y+S8rhLf3sdggXgXe0gJf7hN&#10;SO9iXhykKc/XNIGb4gC+cmH44gMFW5FeB1hMEC7OMA0+24Z27Hy3cL5bhefDCQSu3LZMz/OCv4kT&#10;DoalcLsOiu6qfPzsb4p8N0VhP9YF2tdtVaxOse4cYD/EusJPGOyiXPZdp3BD9GNd2WJZIa7VO7jd&#10;n8doHXvTRbvQ3m47t98OhMmylUP40+6hfZQN28JB2Zk8RGqUC9o3PylKO29PPKygbM5ZNtaGvH11&#10;x7U6Ttn0Nfml/bH4AM8e4qX9HH4flK+xdb15f6xWfLMlb4Bw68N9lOX56Z7p4gxlc04/lulBuajl&#10;yvL1MmcY84Db+uoIo5t+3k77eBukpq0bgn+hYJ+CtmH9FtW1K8Shf2d3lIGNo97Ook8cjDt8X4jt&#10;ie3TxlKmHx1XqqKNWFezRvWWdqz92tDme8gB8xmMQezH2J9xbNnGawt5sAwvsF9SGRSU0TJqn+t9&#10;lZcB63Anq/u0O8M8vC8DjCccU6y/oW1rWdi4wrEfNsSYwnbCOWax+cG+hbNNXWAssjRRngNhXjBB&#10;mVIs2zhOd7wQ8w7x3Gq9mbq2dVDYuBU2R4M2MkuwNes/bMet259jC/ZNCEN/x7LgnIB29nk0hfg8&#10;r5pPZ+fO5hEGtc5PMtmDTT74rA8A+dDSHghucSFB/fYbwjcM+I1R9dusuzcQMKj4Q3+4KfzzxVNJ&#10;DGG/NVUeqS/jGBjjYHbP0qLwtRDbFfsGF8cFV33YbOHjOOzLcI9i97SwK3w5D7P7Haq7X3Gxv9yO&#10;vGGzZdQ+1/umbNu+7477Po4xob5f8fGE8bdw70JxTOBYwv5pd/sR/DAXRhmwHKjz051ybvcwW/Bn&#10;efVtwuZkOJetLX5bZC3TOL9oK0l2X1Vf/XVIbUXZsty8XFmWvI9kWfi9JcuT4RzzOSdDO7J0qAO1&#10;TnBuzThWnkxvinSQHSOV27qL7X9RH5DDc/xxWtRnH6chm2/RbvtoB7Ttg7K79Rh92UOfB1vZYNuN&#10;/ZyX+dzM59Qc8/2ZIP3suRrmat2xpIaiDdR20NVr7FufwjE5RD+v85xncU52YXMohnG+jPLBPT/L&#10;hmXHeDEP9zYzPnZDPGbLf6xch9ZdZsNlRFu67H59UF4U208fh2KZ8H6F7cnnzfRDXrjHYR9H9zbu&#10;VSi2HT6joez+BeNUn+903jb24Tw4b+jHysb1raum+qqRO/ajfcASpq69cM5F0f4cS2A3lIHfZ3K8&#10;oE3ZTig+Tz5AbgxLcwrYlG3HxhOmqfc4Xgb1OHbcei7SSKyTtKPbMpcN21Sx8SPKAHWd44s97/fx&#10;ZeviYdm+wJzNntOgXFh+VkZsFyxTzNv4jDMf0/Kmonzoz224oVyX7rVqvzDVh9CPin2K4bQrxw0+&#10;b/F7+Ry+jfJgmZRzbzOeps6TafPmOfT3LXbvEmJYdsd+uNde1famUVjU0ezOfuN4LVkcjCH4b7f6&#10;Vg68//D7U77n6e+3AIQTXyhd20Unj+f3/67uOWZ3HKmpzpbVhvYeM90oFfNDGJ9ncszv2mCI/Z+X&#10;jcenm2mYN+sM4pga9edWFHU3C/MWnKN/O2zUE7p53djY4yjfPzk+Kacn/JlPq3o3Cs7imsRFUEII&#10;Ie447KvZZ3OywwcfmLCeY4J6/giDbp2kQv6gl4u+/OtMOZB1N3TcmhtxOJjZYF1l+TIuxSEGg3N/&#10;1NWI/2IvJgO2Tzd24k2czt/DwkU/e5PBdrgNd+xyh9RPfdSZRo1iCr+xcpz7Lfyv5ew3RSj3rh7A&#10;3+oPbkjtoSgm1zapQ51B3bpAnbs44xb1jA/eELe7mWJ8pmV+mKJMH1cKFyeWZtcqt3G/b5NiKxva&#10;08XJMR/k8IEN26dPPCMey4cPoffg7+3X2wq/QQIz1SR7g9TqfPabJ48/cFv7QtK1VJw/hWsyjd2z&#10;wlrq4zuwO+zv5ZvajbUhby/2Jo61Me6zzbHvZR9MMfygCmkYbn0zyzSLr/G1rZPGdp6lHCenGaen&#10;G/miarsdaTPY0h58sv1EX0d7w/b1YRwX3HRxzNZub2uHLFLI1hzEm9rWvnjDGK/xdW26+OJbwhw7&#10;aMdct0Peb/GHoijG4WI0L48YZ7z+W//GBwq2uLOWD3K3o7Gwl1BfV7B778X/tA/qL+vwSF0ZWH2m&#10;PVnvffx2N+u2y/KwIYJbhHF+yQ9FIK69kWrtAXG7vDw/e+PU+q6a95ToT7FNjmQPXnj8dWxbua5d&#10;rs7h4hfKx17autrQ3LA324rN/TmmeFnwjTp/A4eLR6ItDutCP89guTGd15toX63z3GzVMmB5wO2C&#10;PwK3aDIOFtWP2DcNdPc1LDuq5pOFtC6MY5MzF/PC1mT5WkNM6fK4F+5FirTIai0VL9Td2kf1cyG8&#10;WKc7f7YBthGKdZx1HbmgfdiCKLQha0fWr9X7nGgj3at1Dpsr+88+wvqMcf9dbdcJ/UlnZ9wb2ptr&#10;VRgfbPE5Fw6y/2KfxXnV2Q7GfYoP3mubgdi0hos4UerwmJgn4pm8fVBx78I2024DiCaNxP9etj6+&#10;+LjRPRfgIihbnE5/ljXakYnxOVfD+MOtjUEoc6YxsXwp+KEd3o+xJfpRqlXHWhrHb6XFi22ps523&#10;M7s/wVi+PXmEno0LzsK+3NLmKBdoC3MAWzBqc2+Wky+02WIcLlA7U/82X/VV63ezb+MbnvbshfsM&#10;Y1tx+3uf6Om9zrMtcPEAxb4P+aAEHfRZi2TzPZ5X1JXYH4v+oVb4uggvvsl8KcGmg4UU9GM+nlc3&#10;ubK+DbLx3u9j/Fkmn5nBcvV52jbKkG0nntF4ubFcKc6Rx6r5sj505xCvfG3rolyXxv1T1MEIm44H&#10;4zbEeSzDeQTYif2alUNtX3XfxhD2YSYuiGJZIL7ZN9scfRnCYjG05TF44XDSSGEZ2I911GyKfZsT&#10;U9ynTVn3WdejbODH5/02tjxE6XGRGvu7Gl5lafksgOVlbY8HHdeBei9T/RbVpWkxHEnXVnyxn0h2&#10;s7kv63T0I1G/o46zPHyebB9ip41NdNf7fi5Ss/kXx37mj6Mlm3fP7UOdrals2+yO/Va8uJ51UlzH&#10;9PmjIJL6+tkrh7eVbcv7FtPAfjUuDxfqTgDHMNU2MlB/HnZfU5NI0yKduzrCn7gbJcH+jvMBthX2&#10;V7XN1CQouyQrpMA9+zL1+KtXzjsfbyxGwDllwZ/yF+qP1auLcn52Ws7Puc/wm4WWFUIIsXFwWPLB&#10;dXjTBo2HBhur+qGuV6If02aQI6xK81gU97LppaEC1IPsFTerUbdyeHfjNK5rjN9S0GUgTaky2h0y&#10;w7Y5Gys3lkWUSZQLYYS4+VmFBgdeY7WubRVi3gkrm2gzbEPcZ9lQtazMj3FD3B+VY4QNGCRaU7Vs&#10;eB0xz0Rn6wz3w75ZEReaKpNQxCHNCJIRdgpbtRiFm81jbKmKNtPFjXIKWsffdC2gGS3bGOTsuvhh&#10;f4plk9NAFo/bpBy+UGPGJ7Auyn3RqsUNbGXjQ9iM29puZo0xYeMZWc6mlUC6WeIYeVxbpfJ1rKtI&#10;1PEx4T8W6LJIbSK3j04kH09ykZatRnTRER79UTenhQb9F8jxO//OsxL7Lc2q4+P98Mv7Uq8gyimV&#10;XXcfU8d+ysoq4lYNyhy7RsSlgvGx11FRv1Yh5keyrSCzc7VxZ2v6VTq7o1y6OIRp6Vf9u/IKxtey&#10;6VqCqehh02p3Kws4TbQ/Ff4U9xFmdBGlga7Konyq36BMan9m/qFabl1bojtrROtQRpfhGqrVPy2r&#10;cR5jN8XN2J5h71ou1m8lImknpo00LaYSSIuwaLDrQLRvLY9oL+YXsBwoEts4XpT7qhT5rqOuQJRB&#10;Z2Pu07+GWVuhapmYH4lILRteV90JrKlu+zriWC1ynGUU8aW2luEqachdKoernMftkUcHIYQQG0NM&#10;VCfFvt4Tbl9LHZPTFqPBKpwkkk4lT/FXqW61N/ZMvds/MXCSdAqd13gYkG2finDGj/wircex+K3j&#10;S5Az3GvQlVHdgSwN/egVeJCrI3KXepFqx2yz0BJELoHtdx/FyZnk40q3J8dduVxq24F6v0py2k7/&#10;0SpntNu7I0dpKMf7qRgfp0kxqyph75Y6Io3Uq8d8YK+hb2Vky6nUlrARoUbinMHmDYMAaRWMcxoW&#10;BR2zy6XJvPBRdtPkA6yLglbYKkTCcEkcM2LcSPMBSwVnbk5GRMmEn2l8XKlTvefIvkb1J50f6eJ7&#10;mkGqsLWl6zXo3xrhVxNp+a+zFuFxLHau39URbaPPKfKVhlqCsG3IqDvRJ011REHM01oiNdxOJ9pS&#10;Or/UPrr5Abf2igf6eiawUGE3E7zmwSRGLieQdyPrAeEpzVYmDJoUHVe3j010ZF0WEd5vhuTIkgsk&#10;sw0I/6QL9GuhwHPy/io0ZHS8KXJ4jtfyv09KzPBuM4psTvzLqgzKy1QDKl2TMgY7V8BORBop7/WE&#10;rdleEIZ/VmzTEaeZWUQ5AymL/6foi8CwmMm2Prz4q4aaf0edO8yda1n4WKTlfx91CXJ55HJIcmoE&#10;69fgb3FzrFUoaIWtk4JGmHU6jaCmZ0ugFkVXz20endpblE8qI79XQXsZtI1z/Hf17WlGm5KqYK+t&#10;U4jvBbv8fWOE2Tb8j6F4D7l/L7lrO52YJsfx96Onj3vbyozC7FqrOn+S98PvZtACNSGEEGAwotJj&#10;PRifru1j4LRJQUwmuKVfDbMJGvxDzfAscR1oUaoa2FxinfDSG05Ks3sWOXxW/EV5rBPzrnfRtY/j&#10;i/mEvZa1W46T0yybXtw2N18yKvvbRNa+LmMLjt3zrLsofDHXSy2miTJZpWVznuO8834rLBiHkWX9&#10;No+wgiyxbixTcuOwHH9RWiFaXLYOzYu/KO1liWc0ek5z92iVy1XLf9X15j4xbmOX5/o53EeyRbKF&#10;WtYa+43Dxf0n14F59WEcJ4fNYtl4m062Udhsnu1a8Ukrfg5fZ8bXcdlrjbBZcXq/HGMYO/YuKzFF&#10;vHds7/1WO5kfwyDz4z7fP67xYtFatmnEN9XwVrw7wV07Hy1QE0KIDYMDEVQHygvb5m8Tqyu8ty78&#10;2347cRCGfzlGmhOI3y7GtMwL3i2RWE4+zOx6iqHLJg08X65kz6vZ6T5Kol+dGNi5IxzXUQrCOnma&#10;C7ipUnityN/OPX0ldafwGyvHucdiGVjZ06Ysh6gH3PYTtv6TBwxz+w/Lyb+lzsX4Ua8g1tNV1537&#10;oNrA/NPpYbv6CRvK2i5sxzZbPwXitq12NTFul1Xdp+1ZJigbW7yJPBh4sVO1WzV2z1IOz/HvQ5vB&#10;eY+/sr6ka6N7vN+5QzPid/0b2w3F8oo2Uz99Y4p+28vTypFJTTlNCg8RFu/atq+R3QblkJTjZXdn&#10;6+S2fQr5x6eiTbRf9FW5TOjn7cXHRO/v+rbGMkK2VZ4X06Y+MQqseY2bqjAWKyjsaA8Aqr1G6sqD&#10;mB/tHvUe2krlgv7Q+kba38aWWuZLq3Wu91E0LA3Kf26vfozx4L6fof1ZPrQ7+yOKbvpTiBNpbJ9l&#10;4e3F40a8HD/czDfKfqzs78cYKLATzte2Dkp1LvdjU33VyG37szQaf2kklgXaFkoV+7nd1DHGHr6x&#10;/cHP5sM1fj5VmtdsXsvC6gP2CbNdS/vfksxQ1V5VXhZUT2fG6g5i3+xv5FB68ji57FMdWKYujcfP&#10;HGeg0XWtg6zzor0wppvYL7F/g1/Xn7Hus957nzYc0xmP/tFechjFb/CIMpB6VQMRbmq/YV4jeXlw&#10;3IF9MY6bxn2UpR+n4Zb3R9vlAvX9AvU9vknFhTA7F9ZnbxMer7aNQd3mPus+wsbq4o6vccNlbYsF&#10;wvHDy9fLeNbYj2iI5/efDM/tqYab6K7jlRXy6Lhro1H9GvS9SZ1fijPuh1tpeQzS2SwEu1p/BvtT&#10;ZmO3abSrKB8vi2h/2Ed8Lz9kz3xJ7Exd3yYrbGIGgmg/HzvsvqMrCwSZwv4ca7xcws4exjKKdhFh&#10;1gLq8dgPLVKqIwONz/2+qNr/0mI6pm/ZKoRwFpyVGfspKtoSgqv6cmZ5sdyiT4PsWXqEe3Z9XUh+&#10;kdng2tZFsFWrH8vu2M9u2+eW+1m5LtdjhHkGoo1ZHvXZjM0b2I8hDEm6ocnk5RPPcLxMa5hRE0kj&#10;0UCwHTVVhyn6eR23qKYolygbbmOM8XHG0vC5pd1zIg+rD+Pyz6phVn9q3FZdGtfDgVrXd5cFY5pw&#10;SZ1tIQT1dbuWiz3/p12jj6K9OR7lcmFcH588Dm3PORZBhLl2h/3Gth3YPpWFuav/lPL13XW1zr+l&#10;eelok5ZdQ+N04c90LBMK5gxZwXvefq/Ta9AmuvKg4lzysSQT7Rlthu8F23vIfN+b7SfGcbrpd1QF&#10;t72nzDS1D7M+DdstjkPIg7K+D3lY27rNMohjjepCVyeifoUiflY+Zwr53iA3m7sQQog7DCen9cYg&#10;BlMT3QjOsplQHXjtwWOkgXMQLzMOXKVInH+cF8+9ofyg1Nz0ozhRoGI/q6YhMSnMx+8miiFOArDN&#10;ce61CO1T7TqWhbFsaMeg2r4rF24ZJ9LwxohxKO6T1rGlIW6/vvpVe3aijavMrlU5O8r8s/0pbuok&#10;N+6Cx+68P1Yrbec3PoF1U72mlYt5J6zsot3QzbIblVVX1owPWdlFGxuFTxGJ1lUtG15VOd9KtX8s&#10;5qBlh2XisodsFhrCf2QzHBaG4SlAGiiotmpGyXasWB0flkvfZhheZdSdKKRFGmRw30W8tnuNH9mv&#10;E/1D0Sa4HcXrYF5RLjktvAdK/gbcTSVy+o7suY5q9VHXUDf20nbsr3KfhTIxZT+6s19lcJrwnyqv&#10;YBBRGmh5aPlk/Y7wH4blY6SyX5ly/usskttAxYK4H2E1fKo/gr/1dSlOzmdwLGlayaZZYyxOsrWp&#10;ph3YO8OMWFe367Zm3CWJ8JGsbww34ti4zzwiHyq7KcaRhiK1jAZi2XHsjzJENBPc3byghuWyjfR9&#10;AVbyMddVuS5dV5HnCLMd7BpjfNjZbFn9zS9UbWx29+cyNg+cyj48pGkFtGWy3VQUhucyYP23AJDC&#10;TDXMwvlv3BctUiS+56omHxB+rbCORl5TIiyTkaai1gNZeVJ0U+N4VAobMBVxjdSqf9fQ4LlhJTm9&#10;UFkWta3UtjRckDMW00TbontMM9GGa0QzmLas9dlsnMqllo0vloqYLKOaxuJyGxmmOpCV52qmOXEH&#10;inzXXck5JdhvoFTHbT/FHdg8RBgIe03Z+TrKB75n6u4XZij6rxDH7sGCHyrihmq8znYgF1HOf8rW&#10;85TTSUMRtofRWBJ+3Xhe/bOijVFd22NcLmyL95qZD2kd+zbUqg+sY6x/cHdC3KiDUS+7+LF/c/Ao&#10;QgghNo46iGKw9E/ljcVBNcXjzQQGV2qwsAtxfQBmHI/X7QfdQLcq1Xx5gt0+P7HucMtPr/u2RoF6&#10;ImRMl8L2LP/uGFKW/8w+X5xsYQflzaC+DvR1Ix4Q+NbrV4RHXfO65ZO4+JSPmT8dUwrBLgYdsGNS&#10;30aHft2nc2Fje9g8Kpdcbl2ZMBypvCDS8cfuvD9WK+1YOf66KJ93vo7xNc0La/nZfsK8+3bTl1uU&#10;Icq2E8vQ01hZdnUg9deUhVXyuayL+ots+8/yG4eP3d0+nFS0iTpGhtvbCRVlUj9Z1dm4pgl3ZGti&#10;xh7uneggUKKsLIjbqlu0bOVBYbcrG9i/KuL0bYV9HceUmjbyMYHWsSUYht8+Aydebquo09yOVe1p&#10;7aPaHfs+xrAsuiy9DGq76dPSL4Td7ph9ngNF2ODcwp9+VXFMEiexTooLyPutsHG8RUJc/3Yh7tLG&#10;tBe96Q47V/+psqLCTZg2+9ewKM9gfA6brigzMw1bmbe0ZLEZ9GmH8X3P93NIjd86h1CO04o/9ov9&#10;rBx/HYRz7u8Pw17LafCyOj4O7/f6ncY5bLICs1/0H2FVjh11i76HYh/U3dPUffMzMd44+2p42/Dh&#10;+lb4mAKvA66cQfYfivkkxbfkpbRSCAau44DPA+jm2BBlF/ODKJU8hlR141CI+9UvaB77jot1Jiv7&#10;teLl/VbYVLze5i4G9/Ybzs8ouqM9efm4atigXFhO1f7cmNKxN10oB3fCdtXOgzodtvOobuNxHCun&#10;FG7K5cOyZD52oOXUZzitVvy1Fi4rwK6JhDv7NZkXsffzdhNth1uWE/1ZPixT+vH+c/xsgGU4lsfv&#10;6wHdlanrWwPRRtkd+9l9mXjJz8Zc+4Z7FrTbzm1PwW5Tto0KwS3DWT4UwszWXj6DPrHGdkc9vkSL&#10;VNv4y/sqbikEhF075bLp+zDvxyIt6zrLIcVn3rW84dHWOCzvt9KGX1YOXxd1JLt19ksyP38G1tm8&#10;xuvLhPauZWJhtHuSHW90/JayPce2HbvH4eukfP6z1EpHTcWLxT4j0fSgfe9Bd6VzMK8quhnHnvG4&#10;Or9QvW+hLI3UizYxu2DD5/Pu6OzlCl8SaZxpP/j4m6WuzpvljJ2bVncuSa14oVacpt/Nw9YghBBi&#10;wxgMtnWyajcL8OFrCPc5GZ6Wp+jVgz3LE64Vy7PnDgd5fh3pnqvEz3TsQwdwh+jPr7+FGKfsm8pc&#10;IR/7+lM+iEZ20kA2Z4EV49VhYV7uHidT60Skgtv3gtiL+sU4+C9Ny60z4zUMj71xCt8P6OrtPojL&#10;clqpkLs0U9PAZnhNk8upwvRdHh4e5RrxTOl40lBdHxbWsgdptF/YMMLigU9tNzlNlccdUfPL/WTr&#10;PDZWbiVAV7VtA7fwUPa/62dcEdLjcULNc9hkmYX4Gtb54cvjRWwXy6kPb+HHQPjU8apm+V9VOb+N&#10;EG27QAMLOW4rD7NX5Dd41XhTyjF6huclhfrxZZp8X9YTieEcBHSZVUWEoabK34SQTRWsQtzO8eA/&#10;Hv6HuF8/VRyfYI+HymZruv0nVfLPYkTZmfIxpU5mPtRBJ+ztdLazvSD51of9yceUiTLsjtMdq8fS&#10;pfDcNjxdL3sTrxsL+zHRsHCpqfoKQ+ZyJnTn/c7gtvjAfcZEmubxJFO2XWffznC2N9jt0jKA+wNF&#10;uUH2hif8pNmiAc1ufPV9hb9GcVN8J93rIKzruwbyYJL7LF9oEMr+odFxN0b5+rM9QmGzukjDPmxW&#10;f051q27NLyvd86fyJf4fJEcfSnrXkIiXXlPXsjny+k837TBUbgM98LT+CXHMdkkIHWvaJ+QHbp2T&#10;5OrtHzardGHuNwitaT29h3j5VL8uNsvLwxhvUI4z5XlslnDdyWo92TeU+6tw9+n7ciOdr7umbJ3F&#10;cOnqirEnq7dr99zZxLGJ+ygVC6sCfTnFGBbPpV0+B+E2xHwQBA3PR/Laz/ku3//le8quiwsq/3wq&#10;32d+AB2YLuCm/L1jLq3awj7FbyWL96Qpf5/axyrs3gkt26b7eNirujloRSGEEBsLRp6Y6VyZyGNG&#10;XuPg68qAw0ZNf6PAv540a/jGAeP5xINvImCCYYvP4D8l+kdYPVgcV+p1JRZlNN4H4+iSkaeG8QA5&#10;00+0x4mH8ZailcV1NKYV567rvtC6truuO8Dyt2ZLnvD4GjddS9KXw6xEOcNwj+Jmb8k1wseTy9T7&#10;eYwPMOOgM/2DCG8p0Qq+67oqrbxaatKK4HOIfn4R+6wL4/g5XSJHkxLTrWlo10UsilNbLB8omrC7&#10;bNaXIee7LjLo4H1h3Bvmuj6WP3TuH5uO/Sj6NcjZSCPcc2j3MeE/S/OobWARC7NjHnxjL6uS00oL&#10;aEXKibOC7B4xTrIOulXGB2ydSPZjOxy3mhzWhydvKWsG03ZtMSeDVlg3tofo19A8WvHvhWhpKrsX&#10;qC4KcJ2N9qty338bNK/tjmtVdHmybCjzTYwP2CVAacacYhF9milykLQkixJk/3mZRpvEpiv/EP2q&#10;rkPOZ110m8yy+SrOY5zfOmgZWumoAdWmUccHCujOY870uDNIZfnluFyY1r+GYZXWeW66jLinj/eQ&#10;830+tV39k9L7xjb2xPvTkUcXXt9bzse8KS0F6ka072BGWlucNqi3NwctJ4QQYqOZHs2mh6CIUwfn&#10;Ttwfj2aecpj+hoiD5APForVu8kA3/avsfHnuXCXP1e0Mhx/VXR+3rWsTjhuc1skWymYOZSawcUuR&#10;U/8mRc5VzGZsq2XsV+1uryCnyyKtUr2GuknuupOuaaUag3KwPo1bLxNvJ9FHpX5qkEX1s+1Y94ls&#10;u1Up0dl9rC38p6IltdQi+zeOt/Fkm6ReamAq9+st2cc3dXMALj7Ahl5UhKeUYhZup3i5u/d31f4n&#10;7G3tgSHnkD2mMTkI6colz7kSubAYf2ndV8wgNyBYzRuEu2nDgc1J3u/F/yT7tpgXJm6JwcPE6+g+&#10;ka/J+zZ/TdfZ3gK5N/NY/mGnWNzW5yiuQy6FWSLYdv1VT/i4L0qk3mtMTHDWQHN3pYawC5fD7Tki&#10;cIECv4WAb+hEWM2gHkG0GNnKTVy9uV81sGNsgcVthef9OMZ9IxvrqiLZVvCFM74BLWC/NbRrBKb9&#10;XA6eSfUT8xiOKpwjb8MV94oZ7oXiuWNQ/WHvCebL/bMyx125zEmuBy1tCvma40357DdDdbwwtcJN&#10;xMvU73f6Uo3xpU/fx+uV6fPs8wmtO3FtNyX8h5ncBcy72s7uM6s6W9YwI9xjifkM7T+wWfbu8Pmy&#10;jTVWWHBTli7SpjhN8jFXoftE2PEaQnnE+wHTtOx3Wd1n0vV148YMLLx1X1HTmRgPyjAKsCD868eY&#10;qo4aMfIEw2jhnyWmqP1UP3bzWSXFMMrHFc7JumeZ3djulh5g+cV70Xy/mQvVGvFuhbgI1j3WQSr5&#10;dYvwsd/VyRC8u7g3D60phBBCTDE9DHGEGmsWtzeQTcPziglDTBriXMNNcWJBtcKyRIvlrJNjhbtP&#10;1fvkMErcBkNrz7J9tOVV6j7Rur7rKhPlMi6b7N8Kzywbb91o2W5Vyozttowdl4kj5jPbhvFIjY82&#10;Z5eZMwxVmSwm7B4a7wXZtw+dXybDuEPG4WONmRd2n8j2XIXIVe123219X2iV+2V131mmDbTCI92i&#10;tGI1ZHuHzZex/aged8lzHR/F6fb5oD4U4cscc5MJ21GdsUfM88+04mwS2ZaX1Ziw+SKbLhtPLMIt&#10;mO05z6azwuelm1XWuR60wu874+tfRplW+FhkumzcZxxn/Bx6mGbIMnHWjWy3VWke2YZjO2a/Vri4&#10;PrPsG/tjf9LyC3J5j+vBZXXfadk3+80LG9Oy32V1n7nM9Y3tknUTjPPOxxuHiWmiTeSxm4R/hOX9&#10;0Bj6RT45rw9Fqy601GJe2GqhpYQQQmwsGCzHY5KtluZKam6rDA4ZsagrVo2PB1vGdeXPxaxSA7oA&#10;nu95sU9Kd97pHOgPTw+HYpW8rZQnPOf41g9P7cr59L69X1YO3wQNr5lYyWPHZPvx9cJ9PKtFiEBt&#10;QfHJ0LE1qUgjtZRf/CRn/pRu/2qlNHkB1cKiXwvkkMpodZo6mzXUzbw890qUUecP0Xaw4cDPlAm/&#10;6LOjr/Z44Vp/rf7VOkob+LMcqqxeT70Qy8orlOP2WDypKv5Hn8YXGwFVN1Ue5uFMZTnUT7dNLnaw&#10;h3pv2VnkXonhiDNPwyzut/gK+/u4kgmre91HWP0k4YS2h638k3mniHgCnTGmxbXwi10vG4tLPwrR&#10;RkWU20ynwSvFHadpha2lLvnKtpqjPnd3scj6cLpDjDN8kT6HocZ7JPtIGVizs2+OA8Obgnb/43Gy&#10;hqEO0tm3Q8E3CyGuZV85zf0Qe5+s3jb4N1icVH8qBYlM8IkScdHfE2fffCypV4tWeFf3rE9CSG98&#10;F23OTSiHdepCIcJnBCfQKQR3zdvHJW4Zk2XHZwEct6j+uUA3HnLMq+QjSEm0JcvA9nq/IOIFsZ/9&#10;DCtHykvA49zXNrbsq5XWbTIkQjMjv2pbbyuXJ3KTXNWgpr7fwKurv3zV+Gbz/EyV/UsOp+r8uvMN&#10;EK/rtxaoe/W53F/FazC6z3jlOJDdwywWvwXF72G4H8ftx5ZiwtzByifShBg7iLpCWMY8D74iz3XW&#10;1V/RH03XZWQ8l3QGiN8p05m8xuvUMw6Reg2ZFTIdc5ocJ+fTy15d2c/QpV6to6yz6lXBDn1dH4vj&#10;B7ZdGP6j/ncyHxINI8+r4M5xO8WRF70Q995qdH1hG7NfQ+P78FbagWLs4PMyHxu6yBhryDAPxsU5&#10;5bLpxinoXo0tNykvL28L/k137teHeXjcI+JesmDch4qpz6vDyozq6Y93F1SvD6doStfZifUX2/F1&#10;3BT9HbYQQogNIw9RQQxAVDygjwGJQ0aIE6Z6sz01XmWPyGuF5NPtTt8nC91X59bBtBNGXVugZtHp&#10;B+zc6cL51QVu3bnW07Z4S1ETbAyjax1dfuwOYmEnJkBbFMxt2+rn1q4/mROFJZr0pqk3IoO2GTci&#10;3LrcP+IGQ5eHhFquVem+0brG62gx1lwGjNPS3Zd7v72PxLXfjNzWY//A9/Or94PVa//W9XGemViA&#10;WzL6LlqShvNx3ZwjW4bVfUxHGntYw/kJ0zcSiLm4Pf3lfQfLgoxtSHv3Nnd705dv1nA+xgVqnFd5&#10;jhbnnF9zz59X5xwyiHBsunkZJZywx2rk5RoieX+oiB3Q3c/ZRlj5VYkZVOM06nh3v9LtJ8XkuaaP&#10;kSnwNJHSaZZRxyD3GRoxN791g/U65sr5inmR7LNcF5D/95AI7Usp04eKWVTb1A2tyFEjrOnl4P97&#10;DbE20t3j93jsSOPjVoxdLsavi6cvMEahDVIR2hPlmN+cwH8b4zC38D2TmIUXsFvKXSH7j+CZ/VPM&#10;Aaxs7im89lATt9W0rsOsvHx/2JraWMxadvPHl00k+qS+YL2v8FcL96dyL9inN1I7iNh9mkg3S5tI&#10;XHs/Biyl7j6mKp5zd8+7PY4tHjjnPSbTVdAYLnC/c2FvUmN8sTevcQ6WF9PRHefELYly5v5Y94XW&#10;tS1SMCcsNY8ehtO+oVGaDvhZWeT4iVHzEz1utdqfWZ2GR2ersOkSRLqBnWv6aCtdGQWxfx3dR1rX&#10;SY3bgauWHpQLoS+MiLmYPs/ZSvSHuCeMrs/gBfq9Q6+4cMgmTnAOqLaKaLbPcuMY0y+G9vYA7EOf&#10;MdfArrWVKOsob3fbWMVtJzuAaBIFMC6/nrC7+cf7xva+Mxeqcdx3Bj/HarCMqm6DuBRqITViN6kf&#10;C8A/6tttwNorhBBCLAmHp9BdojGgXoqrphOzGFvzrtacTaIvA5WCEJdHPdj6oLJaLYtsGeExl8oK&#10;okyWyWuZeOKyyKLrj1qHWE9aY0LPZer1rHhDv3GMfPz2OQxZNp5YHbNKVoh14TJ9jLh5ok9ZpEwr&#10;PERiG+QyV9l/eHJZidvjOjZXeYn7xHgsGO8vQ/Rjw7ZxtZZy2WOL2eSyvA92vVvXoQVqQgghhBBC&#10;CCGEMD7c44r8sCRLCCFugOn3ABagPul2yP3/h7O5HRn1w+ReYh6DT+KLO0vU6Uv1feJGQZOJL4sW&#10;QgghhBBiE9ACNSGEEEIIIYQQQgghhBBCCCGEEEIIIYQQN4IWqAkhhBBCCCGEEBvO3fjmBn1/hBBj&#10;2Cr47SpCbBao9PxWLn3T0xphvZU7hRCXQ1+jJoQQQgghNgQtUBNCCCGEEEIIIYQQQgghhBBCCCGE&#10;EEIIcSNogZoQQgghhBBCCCGEEHcQfoHURN8iJYQQQtxLfJzHf431Qtwu1vjcKYQQQojb4/oL1GwQ&#10;51eu6zuIhRBCCCGEEEIIIYQQdw0+twyJjaN7fu27QghxJ9ACGSGEEEIIsWGs4BvU9GBHCCGEEEII&#10;IYQQQgghxF1ECxSFEEIIIYQQQogPjX7iUwghhBBCCCGEEEIIIYQQQoiVoYWxQgghhLgMmjuI+48W&#10;qAkhhBBCCCGEEEIIIYQQQgghhBBCCPHB0AI1cb/RAjUhhBD3islkYhJCiHsHujZ1b0IIIYQQQggh&#10;xF1H34ByP/Hnznr2LIQQQghxNbRATQghxL3i4uLCJIQQ9w50berehBBCCCGEEEKIuw4XMGkR0/3D&#10;nzvr2bMQQoibQ/MHcb/RAjUhhBBCCCGEEEIIIYQQQgghVoYWqQkhhBDiMmjuIO4/11+gdoFGEhJC&#10;CCGEEEIIIYQQQog7RTzo1/PLjUTPr4UQdxF+CZe+iEsIIYQQQmwQ+gY1IYQQQgghhBBCCCGEEPcY&#10;LU4TQgghhBBCCCE+JFqgJoQQQgghhBBCCCHEHcS+XEXfriKEEELcS3ycx3+N9ULcLtb43CmEEEKI&#10;20ML1IQQQgghhBBCCCGEuIPwO58m+uInIYQQ4v7CgV5jvRBCCCGE2AC0QE0IIYQQQgghhBBCCCGE&#10;EEIIIYQQQgghxI2gBWpCCCGEEEIIIYQQQgghhBBC3Bb84jR9eZoQQgghhNggtEBNCCGEEEIIIYQQ&#10;QgghhBBCCCGEEEIIIcSNoAVqQgghhBBCCCHEhnM3vrlB3x8hhBCCYDy4oOruh+JDH3+t4BiucVwI&#10;IYQQQgghbpS49Wrefo0C7b46aRz+AdACNSGEEEIIIYQQQnxgPvwDEiGEEHeJDz8maFS6LLKWEEII&#10;IYQQQnxY8p1suLPfh0UL1IQQQtwrJpOJSQgh7h3o2tS9CSFumrvxuCLOQp2eEOKG4DdjXerbsdQn&#10;3Q53o/+3M9C3py1P90l8cadBnWa9NlUvIcRl8efOevYshBBCiA/DRbm4OG+I/mNNIKbh3GXL5HcC&#10;/Xym7iX3zaMFakIIIe4VHGx9wBVCiHuG+jchxC1xWw8k5nM3zkIIIXrUL20SKu3LIEsJITaF/k1f&#10;IYQQQojbhfMP6hy3YFWdX56b+N1sLFDzaUvc4fb3brbevu7e5gJ8LVATQgghhBBCCCGEEEIIIYQQ&#10;QgghhBBCiDtFayFai1h1djuLza6CFqgJIYS4ZywzQAshhBBCiFncjdmU5nRCiBvkSs9r1S/dPGHj&#10;D29n/mqlSntJ9Huo6wHrdKh6CSGEEEIIIcRtogVqQgghhBBCCCGEMO7IsoAkIYQQ4nbRCHRZZDEh&#10;hBBCCCGEEIvRAjUhhBBCCCGEEGLD+fBvK8eb23qDW4iMtQo1izuA+qdbh9/K9YG/mUvfNHVZZC0h&#10;LgWaDMf4C/tX/YQQQgghhLjHaIGaEEIIIYQQQggh7gB6Z06IMZMqITYLjgcaE9YLlZkQV2aCkV6D&#10;vRC3iybZQgghxAdBC9SEEEIIIYQQQgghhBBCCCGEEEIIIYQQQtwIK1qgpk9ICSGEEEIIIYQQQgix&#10;cvTtDitCzy83G5W9EOKOwS9Oo+quEEIIIYQQ9x19g5oQQgghhBBCCCGEEOIeo8VJQgghhBBCCCGE&#10;EB+S6y9Qm1z4Rzz0MQ8hhBBCCCGEEEIIIYQQdwl7fl0lhBC3Bvsc9TtCCCGEWBbNHcT9R9+gJoQQ&#10;QgghhBBCCCGEEEIIIYQQQgghxAdDC9TE/UYL1IQQQtwz9LWeQoj7i3o3IYQQQgghhBDirqNvQLmf&#10;TMpk4hJCCCGEuH3qXCRedV6ySBcXF6b8DpPt1+lqhN/G7FUL1IQQQgghhFgT9HhbCCGEEEIIIYS4&#10;6+gDtPeT+uatvcErhBD/f/b+c012JMvSxsxF6KMz86SqLNV6Wo3gkDP8x1sgb4gXw4d3wl8fyeE3&#10;Mz1dXdVVXVVZqfPo0K641t62AQMcLuKciDjhEetFrIDBFIBtMAWHw4W4CjR+EJdDPJzWhT2bRtEd&#10;4xsPunL0gJoQQgghhBBCCCGEEEIIIYQQl4YeUhNCCCGEEKLk3R9Qm2GAHRJCCCHeO/68txBCCCGE&#10;EEII4cRDArp/eSfR/WshhBBCCCHEjUdzVnH70RvUhBBCCCGEEEIIIYQQQtxi9EGPEEIIIYQQQgjx&#10;PtEDakIIIYQQQgghhBBC3EDs/dB6QbQQQghx+0D/zj5+Zv+ynxDiemCdU70TQgghrh09oCaEEEII&#10;IYQQQgghhBBCCCGEEEIIIYQQ4krQA2pCCCGEEEIIIYQQQgghhBBCCCGEEEIIIa4EPaAmhBBCCCGE&#10;EEIIIcQNpEfxnxBCCCFuF+jf2cf37F/2E0IIIYQQ4hajB9SEEEIIIYQQQgghhBBCCCGEEEIIIYQQ&#10;QlwJekBNCCGEEEIIIYQQNwC9OkIIIQRhf6A+YbNQmQkhhBBCCCHE1RDzrVXzrllLbbr8rhc9oCaE&#10;EOKWsapzFkKIzUWtmxDiqoj25f2NpGLPbQkhxBWw6F7tQtQmXQ9F+z/Leg9UR4Fr5P0cwYZh5RQS&#10;NxZez1lCiLelZz/Jaj/LKoQQQghxrZTzrrZKOOBfpveLHlATQgghhBBCCCGEEEIIIYQQQgghhBBC&#10;iBtN14Npbd7/w2hd6AE1IYQQQgghhBBCVKxzi+PquRlHIYQQNWqX7hJ6e9pFkKU2DZWYEO/AzXj5&#10;iBBCCCHuKo03WJcKYrDCSW1W6Vfp/aAH1IQQQgghhBBCCCGEEEIIIYQQQgghhBDiVnAzHkor0QNq&#10;Qgghbhk3p5MVQojLRq2bEOI6uBmjKY3phBBXSPsLxmuhdunqCRu/fzvzS+kq7TWxb+SLjUHXthDv&#10;wKxahBBCCCHeGxyKdA5HIiACs7vzTWrvBz2gJoQQQgghhBBCCCGEEEIIIYQQQgghhBDiStADakII&#10;IYQQQgghxB0nvjf3/r5DF3tuSwihqnATUJt07VTf8L5+orT1FrV1qSxmW+KGwutZ1/TNAoUxo/Km&#10;EEIIIYQQtx09oCaEEEIIIYQQQogbgD6eE6INa4Vqhrh76MrfPFRmQrw1ekpNCCGEEELcEfSAmhBC&#10;CCGEEEIIIYQQQgghhBBCCCGEEEKIK0EPqAkhhBBCCCGEEEIIcQPpUfwnhBBCiNsF+nf28T37l/2E&#10;ENcD65zqnRBCCHHt6AE1IYQQQgghhBBCCCGEEEIIIYQQQgghhBBXwrs/oGZPmc9cQgghhBBCCCGE&#10;EEIIcaPgfcuQuHNU9699UwghhBBCCCFuHpqzitvPJbxBTZVECCHETULv5xZCCCGEEEIIIUQQH/To&#10;PrYQ4jpRu3P76FWLEEIIcTVo7CBuN/qJTyGEEEIIIYQQQgghhBBCCCEuBT2cJoQQQgghRBs9oCaE&#10;EEIIIcSGoO/oCiGEEEIIIYQQNx39wsOtRUUrhBDiSlEnI243ekBNCCGEEEIIIYQQQgghhBBCCCGE&#10;EEIIIcSV8O4PqM16eluxEEKIG4Q6JSHE7UWtmxBCCCGEEBfE7l9nCSHEtcE2R+3O7WKWZjOXEEII&#10;cflo7CBuP3qDmhBCCCGEEEIIIYQQQgghhBBCCCGEEEKIK+GSHlDT05xCCCGEEEIIIYQQQlw6eknH&#10;JRD3LnX/8u6ishdC3DDQv/NFXOrmhRBCCCHEXUFvUBNCCCGEEEIIIYQQ4gbCD631wbUQQghxi9FT&#10;akJcPxpkCyGEEO8FPaAmhBBCCCGEEEIIIYQQQgghhBBCCCGEEOJK0ANqQgghhBBCCCGEEELcQOxH&#10;KfXLhEIIIcTtA/07+/ie/ct+QgghhBBC3GL0gJoQQgghhBBCCCGEEEIIIYQQQgghhBBCiCtBD6gJ&#10;IYQQQgghhBBCCCGEEEIIIYQQQgghhLgS9ICaEELcRfja+N4MmkITW89MM1eONEuDLHYXfazpRyUX&#10;8qGCyt+2SsqQS5AdP1TBY8vq4fjsPHg+E18jRi0//iqPxvHn87M83H11+NG4tWt3LG2/tju2w93l&#10;F0vb3Y7X5RdL2+0KOoyYcZ86fl0eyKlxnZFec7ELi/6R/mpUnlMsbXe5zWWd+Ncj4rYvfUh1Heew&#10;IOL5sQbYsrKItiC3B7GwKK5CHQt9I6R0x3bpLre5lH7t8La73OZS+rXD2+463F1B270oLFgWn5if&#10;2Qr7snqT2zJss9jbZdxMX/ogciUnQsvzKt3lNpfSrx3edpfbXMKvrTKsHS+W0q+Uhzm1yyljBm13&#10;bLfjdeP9ik+ZalvbUaA8vO+Moy3LBLJ+BP5Z8LJ/UWaRExVLub1OWJdfLG13uc2l9GuHt93lNpfS&#10;rx3edpfbXEq/dngzLu1U2D9+8iarTp3Yelk5+Jgm+hrIlogXSxG+rtJFVbeh5d7bR1K6Y2mHx3bp&#10;ju320g6P7dLdtc0l/Ij/D8LoXge6ibRRZpGGdQD+Vdl4HxN7dPJWo/zgk93un6Nm6jrkmDvvku4I&#10;85zDx9X2a7tju720w2O7dMd2e2mHx3bpju164TWE87e1X1MeP/zD7decuc12tdwP4eb2PBPjWjnQ&#10;DaJ8LL9SQZSlU7VpdJtPDi/rZ4Z7jJixtN1d4bHdFVa6u8JjuyusvbTDY7t0x3Z7aYfHdumO7dJt&#10;go38Gu6lKdxRmiEyb+fa3VDOi5lGniZ6ZSIuKd2k7S63SeXXOhZSntPcOebt8Cvdi8JiWRS/dMd2&#10;e2mHx3a45xWuiEdii9u5HlldwrbVnTHcrFdjc9cl2C7Jq1N9fE13bHfF6/Ir3bHdFa/Lr3THdjse&#10;F/crKNqb2rVAfmln4MPrsLgWI46L4RTKIbdx3pcwzOuFZZDj1ulK4Z/1dX7vw9PUWByuTb7M+8y7&#10;Y7srXpdf6Y7trnhdfqU7tsNd6+rwPUQ7VKp5BE0xPqC5S2Xm49fnVbpjO9xdfrG03V3bbb/SHdtd&#10;8br9Mh3ndxlUNjflI7Dr3I/BW7LwDzHcxwsRzxY7Nj/IquwaaaqYtsDXVG6X7tgOd5dfLG13O16X&#10;Xyxtdztel18sbXc7XpdfLMR9aHuft1RlQZtV4W3lOJXoh8X6l1AunyoNt8vwJcrjw/XF/VD13mJp&#10;u2M73F1+sbTd7XhdfrG03e14TT8nfEnpJrFdhsP0FVFelZthJuyBNu2PoHGa9icYv5XlUmtqZURh&#10;K9I3Yjh+1LFE6LxPGVK6Y7t0t+N1+cXSdrfjdfnF0nbX27F1cYWtwu5dKm1ZpatcpRZg6bup9lPk&#10;E0vbXW5zKf3a4W13V3hsd4WV7q7w2F4nrMsvlra7jFf75DYtK8rMx3VOHRdL9BemOp31K8zLxLjM&#10;t5n3UjX2s66aS+nTFavc7gor3V3hsd0VVrq7wmO7HVYuPt7N4nYl9vRoq8LusUQ/b2K4qx4vIzVk&#10;eTDPUgbXi7QE5mn5MqYvka7tju3SXW5zKf3a4W13V3hsd4WV7nZ455JtVo9zF6hxrWdZOYR82+3N&#10;sojy4Xwm++d0FTlNpTJ/hlkkEvv2Jce4ErX30XaX211+bXdsl+6u8NjuCivdXeGkKkOzUx6/mV9W&#10;pKrKJupShGXlbVKVRy6f62D+mKlYWn7t4y/T5mOu/eEyweMK4exbCCHEnSO6oupWFRT/CXuftpyI&#10;3dZiumK/ixZRHKd1qHkpO9hCrdMyPKzleaW0j2qTtJgw7bwlvUza6T1uxC5TlvuT5kVKe5H2dk2Z&#10;qnTVIW1dJV372xRdM9aGYSJU7NuPpLuca+JaWBavPK9N09Xje/IJa7ctPUbziBbZvMyjDI/UUihc&#10;TtteTeq4Oa3dNKhvHAQRr4wrtdXeCpaVQTt2xG3FR3n4Q1HNnJtEXqXelq68pHbtejcWlLXR3K9E&#10;leQbly3VzPuQdtz5/qmrLK6C8kg2XU3ctx2HyrAdC9k8miJdaaRapL3tdPvOU7ZgVdx82S8tM1DX&#10;Fd9qh9d4hh5/UawI2TRdJ/NtUfeR5ALsiN9Nmcum6P3hdWZR7ai36ljBqjKp00pUuMo+eTXdcXOe&#10;C8fMOVwqdMWgiHxeGXPMLASVR+B1KMvmPXB2FbERcYPY3lRdF137u6xjiHykWqtoxitTNkNq3L8e&#10;Z1095dHcLVWLtV9UOXeJPoYxSso82pRhXeHr0M5jU9VF2eiXWkD0E0bky74lyqdm2V5XE6mleZV4&#10;eZU1oo4VrjKsnivWvmRFuV8r80c3T3d47btOHu+GPaDW6/U65DufzeYlhBBiM6m6Fbbx/Yl9A2yc&#10;ztNodp7SMKWtna3U6/NNJfgb4B+c/tR0P03gOUEyHy6hP0A2U25nMWxCv0qMs/7Cb5utt0ywr6zK&#10;r4djwDFOMECwY2d+OK/JcZr2Rt7b5fPgG+Gm6OfGSD+ejdMIuYzgO0KEMc+ReUE22LA0ODqqXMIv&#10;C1FtHUez/vI2aboX2qK2x8WWi6bFlQP7w94Q7R431+K/r5tTTpg+9bcQ1s9XDyLRz64z/M1wAc1G&#10;fhHFG9TKfd72hTa5yMI6xvrWqHOwGS3uihJgGbHu4vqeTtNomusNrtcJr9k+coOmKBeGTFAneC2z&#10;XLiOuvY2x7hsucxr/7qXt6tn8+c8mWXFYm0av8OMckUVoFg+k/4ojXun2D5HuTEOc0K96w2Qpo8y&#10;TWi7EBflZW1SLKxDKPeynTYhrKnbvfhZ1ue7aGmHTWlA2LffQ79o9QiblNmZZTdK55NT60dYZtZ8&#10;wd6sd6yPY0QeIRHLFEWFho1lESrL4eILr4G3uw5v9uLn5Tar6gLsGYq2jtc7WioT49GOTMsRDXv0&#10;STqzvt/LyvsYn9sylvf6LsZfpXqpLb9Mm7341R/9SBav67bon+uCfwMXPuzUMcZKs2GaTTGoRP2h&#10;+fkhm5XW7Azuke1nhD4/6gbzGU9zaca3RvPRRPnW8mvAFX5cFpfDvM9NXspzWF+8VlkDSsU1XPp5&#10;7fGRA+/5DPpo3TgGgP3pT3cf5WHlxn7G6l0IqVDMDUVYwx/5UVXZXP4SZ75JSxzzGDYasz+A4Myi&#10;O+oV5W6msxpp9cgVZVK1ifCz0mMaznMqcTvyc61fJlF+pWJZbPmbXibeks+37VE2zePnFuvNOWzH&#10;dgmWH8LyW2jDeieoHueY12DmOGQY+hPMpacYF9St1vpLuderWN6lXN4l7fwS5+utkLdEvKY7ZNev&#10;X+MTa0/8Wue4eQxV4yt2OxDnMpMeyotvuOtT2B/KjPE4Tvb6grGc1R0/q+ZDBqxzDB+Y/Fv03gZ6&#10;ebou2yJvu1zXUcQ1us7C2GZnlhvLymzt5Vwr+1k4VfTzue/gZw5W3pEGBcRrIFQe301busuFvqFY&#10;8jnPqbnU1i3qRkO8PiFssP/lGubHde3tfRogLeuG7Zv5YN6IQOszMP6aIHwyQPuFueakz1i0McMH&#10;GCWjPqCC9TmHQR1bdIwXXdqWuMnLOsfqcWgXtjFsP3jflDbnyNfDXHEtu8a4wM8wIBjZ/UvM6dFe&#10;TQfsYxBzeI5tzjHZtzAXpmde9dhufV1kKc/s5i7rlMvqJa5nv6Ytz3zfq7r/RTEc/cQUff6od5jG&#10;/WNMc9DXDxCGytZD2bGvGrFfQvwRxwM9lB/GDrXctiEfkVMsIf5HGvOJGPUy77P+8i5pL7LEfkL1&#10;+XWLM0FXPSNvawybhyzfXB59zFs4f/HPpiHGgT/j+LwU3gxBUCWPmf9x5Yv1M/C7rrlLLDzWTVnM&#10;9qaiHSvkfXWEuejHcmDfY+Jc38ZpbOtcng6K+QrcZR5sDxsqwrquqWUq05bn1l5ubrl4CfhVzprj&#10;7bqdGa79StzO/qxF/KRrlM6wPrNtzlUS+vqEeUxv29dxj9nrDpXLjppbWNLNJY7tYrq+5bL21jyD&#10;uJb8WmffH9f1vHh9s4+gOKbiNR9pPR97aBBjMX5WxvUU5dEbokZw7MU8kL+PF3jvmVe0p7XyQpRq&#10;HGjHkf1tH6xn9Odcpqs8ly2+l6tarvcqWL54WzaEMA6DvfyOGEKsrCC0W1OOgTHfpyZDpEG5mDhO&#10;pqVg7/j8xj7DyVpcl1Yv9RGut0QqV3mVxuJhEcMW6/twzHCMJzivKUN4vDxunHfuF68DTueFEELc&#10;OdDJoBOlrJPCgBZ9ceoP0C2gI6KbK65DHPBwAFZ1WGvpqpboVqNrZefp4hbPi0MNPkDASavdvM7n&#10;EDebPXXdQbvQQdtx5wEe3IHvx5c5LO+7tPB8SzvxIqEZYjGTZLm9eryZYJNSbsAvR6iuMxsdcQ0V&#10;lHvVUi5RBvOqcePGtcxU01nUmcLcFs1CTVE+LKsYlLJ4LG6B58OldGt51yXKxcRysCnSGG5MMtCe&#10;uRDISQNW8YFElcbEJfuXaoRrWbSYhWAw1h3eeGYnErazsKqPGec65fXJy87rnE/2sM2yYh9ksy6E&#10;wcPz0rJ8CZv6de42qzXvxzLh4hNyj0FYAL7yGzkex+OuXhi/1t1YSsK+bsdsywZMAdvAtlXvbw0X&#10;Lni7+CMHlgtv+bgdrd3CFqNX/Uws1gdZaO1nS51bLS5lGZXa1KXrXC5LbjUb6kP2QQ990I65v4d5&#10;WbtYsvN2XyQtyxZv02p12bDEU4EoDtCIDz+uc+lhO4uRcyE34ldad7lo/E1Z6vpQL13nGTd4Of5C&#10;jD56JHuAlvPLMYYGnGMiH4RF39Odt5Z6iWuqW4Fdw1mWjs7srsZX9MmXevTv9kFPFusF41X1w8Rt&#10;y9F8jSpvjvVcPmizAOBx67JV+XYvYeew2LxYFl4eze3Srx1W7mFzl/KaaZ/ruks7XUv4x7Vfttk3&#10;1w3fO+1ZPzToQzWE2cOccV0zFecw/jAnt62OmX8pLfVS2iXaGIoWjZlEfT2bEMk+EISDblrY0tPQ&#10;9lAhy4QfRHt6z5tyn4ssXq6rpMUWzkUwHubc3uYmZRj6fj5sxnLhWMD7HJac9xW1NTHHRFwT3dVS&#10;W7tWO3Szl+a5rZJbp1ZzBBWq8ub9FpQJH06zBgl+8T/mkeaf5fUlYs1ThjelZdkSbVi37ai8sAy6&#10;1IjLdg9CmdqD7fCry70ZN/zfVrdj6TqzLkXcug3yeQyEtovtF/sZexgq+SN8taVr3Gedpdz3Mt2m&#10;pbaYK1/LK1WmKXNDszXo+Rc3UR49jM38y7UWgvbNXzbAcUO51KBygfBt7zeIdFpiCVv53C/uO/vV&#10;irCy7bIHbhFiY2rGc1X5RLzsRlCB74m6WYsfVfShcX+W4vFX7mvAzPX/+H/+X2bn5+dpMpmkJ0+e&#10;pIODg/T06dP04MFDi+KDND+kXo/fhLZPWJx5qzexCnVdpyOEEGIZ3gWx6fYpIL/hN5t+gB7pQXrx&#10;bJDevO6nn3z6t+kzaDjcqZp4Nvv2zTF2wZg8xDLjB5DMj30EhTa/x5vC5rmkb3hHetgXc5/ETZ1+&#10;P016Qxsg/PZ3P6Qvv3qRXrx4mV6/OUwff/wk/eM//CJ9/NHDNMSgYsDBHmNikuvDCf6HkKHZA25E&#10;wX/fD93rsXZEozbPxdLdDFD6+fh7+UNodvd9K3sI1xdlluabVNIgff3tafr+h7P0zTc/ppOTk3Tv&#10;3m764ovH6dNPHqb93X7a4zdEODeyjFEeHADyBh22LpvrsHhVvJcMbRprTua5GW+cY4iHcp3PEgUT&#10;VoybbYO+v3lrDHsfHo7T8dE4/dvvv0rffvsibW/tpJ9+8SR9/tljlNFW2mfBIHmf9Z77yjuwHFnn&#10;gX+L0ZwriWh1ya6Z8EYRVl6Xpu1Iaa9ws8zYKlHnaNjOUZV+/euv07/881f2hsGffP44ff75o/T4&#10;8X569HDfTDdAplY2cLP1oqPHG6d8EGQ2QPu+hfxZuTK8HhgZeBm4e3O4qO0dWMjWcbbcKt2E23RT&#10;tCXLxfoD9C/8AGGMMmCcf/vDD9B36fXha/Qxr9JHTz9Mf/t3f56efvQ4DWHqIW8uMB+kYZPIl5La&#10;s9/eyVgdtCqby6E+EkFLRBsXJUO7mczHbTXtY/xiH6bBTbOiPfvmh+P07Xdv0vffvUzffvMiPbh3&#10;L/3NX/0kfYE6s7eTTKwXrGHskyx/FoTBdZRD+JGmX2ytosxh8+DRF2eAk45LtRWSAyj2+9z2viD6&#10;Jz6M+frVOL16dZ6++tP36fe//ybt7m6ln//8KfqYD9LBwXa6dx9jTfRNrCysJ6xlbAktQ6S3Dxzg&#10;9g+AiPvXILw6DhLrxpFuEO3j5nb7nLhdurkVcUraadn28MbaNJ2dpXR6MkO5vEq//tX3aXQ+Tp98&#10;+jD97OdP0v372+nRk20k4aCMheL1JeqiETaPi8OcHuarIkxkYBjaBnWDcxde9lNe+ry0B/zgE+Pm&#10;ST9Nx/309VeH6b//79+i/pykDz58kD5DfXnywXb67CfbqY+4SADzso9nlhzX5ayhINxRCtwu3YTb&#10;cZ+vSZlT0I7Xle4mY2ebhfOzOazfkHa8fthkxMZRNgKwt6iOJ700Qrm8eH6U/umffo+5zHcYI++l&#10;R4/vpadPH6Vf/tnTtIUq00eKgeXLNqvLhvOwxVuXTbN4F24Vb7Gsr8Ca494aHwXwYwKKF/lsyrem&#10;0LpDG4txYDUbDO3hM75V4Oj4PP3Lv36Vfv+7r1EX+mkL85xPP3mS/u5vf5r29lFn0BZxjsp8uceZ&#10;3TyAGyu7r2GV0I/BQ0hdMvV4DXTWl00hW/9Cp1CWzSKYIe3FeSbrUD+dnvXTm8Np+u6Hw/Sb3/2Y&#10;RqNRevBoJ/35X3yS9g+GmMvsoBWbph30M3b3BR1H3+oOjw+lhHIh/hAIFq6r417nmG4abdsvOod2&#10;4ax5rhgMzyCabWBTd8xb+MbavrdlPq4aprPxdjo+naVnz16nf/vdd+no6Bh2Haef/ORpevzoIP30&#10;8yfWJw2HPseE4TE8Q944LNYb5u3H2D7Ou4u3Yywnt5fZxu6FuZ3sXpmFYc1wKl/X7PftPgrCz0cp&#10;vUSf/+WXLzBuPkzPXr5Kjz+4lz788H76iz//FO1aL+0N2bOwLJkj92UO26Xjjup4+JejWVDpJtwO&#10;dyuPzSJO7AJYWfFseb6wGDb9PjdhmcAX/zhOe3N0lv7nv3yTfvv771A3+mlnZ4hyeZj+8e9/lg72&#10;UFkY29oytn5Mx/6Gi1UYeDDXOEa3b8OLfsxiQ/sXHrVfc+sRZ1k/gLGYMBOj8t4Kx6ysAWzZzs6n&#10;KJM36V9+82Maj8/T6ekhxmQP03/5z3+RHj/YsXQYKXtapOP+/AufZ/Blz8P7ZFuIFTCO1y/hWAlF&#10;IeAfP/+x+SC3aFfG4C/z0LbY4pU/GvXSl1+dpl/9+keMBc7Ssxcv0sOH99K//4efpS9+sm9jskGf&#10;YzyM6phXTlv2+ythlDXrS3X4xnppbhp2urSSHT5sltsvLwkPzY+eozwQDw0R76HwjcMc485m25jH&#10;9NKr10fpNxgvH5+cpRcvTtKTR4+h/fR3f/OZ9e+72yxj24lnadTWi/4k4lRRVrBuvJsKbe9rQiOE&#10;QNmYx4liM/vAkVPZPRi67Wo3P68zw3SIPuaPf3qR3rw5Tr///Vd2T/nDDx6m//wf/xrlgj5nm3N+&#10;1BkUwBbGAZ7Y83Lcj/nxeDwkwuK6AevUrbfganK9Hqw0rB2C+EIN1BmrN/0h+pRx+uGHY5TLWfrn&#10;f/ka8803mL8cpH/8j79I2yiTD5/spSErBQzAMbiVj2VKizBn1knCOsjRgUVdk4tZlcdfpynXbT/O&#10;u3nF8HhxXcGbbUXf5sI+5mFeR0cv069//b+l7a1TtBHfwR7nabj1DDHqfN4d1AmbN9qVqwfUhBDi&#10;rhCtsX1Abss2mulPoIfp228m6fmPk/Tw/s/S7s4X6Jh425Af5GICsYW+oDdK/Akm3iC2m8TozPr8&#10;XVAOgKxTgbD2by6z32AnvKKPaIB4ETUOtCOpPTRmHT2ODpNU+5Cnh+Po70PbmAAdpZevT9PJ6Wk6&#10;OztP9w520ycfP0j37u1grH6OLP0D6gEmpzYZ4nHChxMivtaVuce47WIPqF2MtSZeNxXaLRcSPyDj&#10;jTeeTp9vE4B9Z/xgh5N/WhqTfk7+D48GGNANMCk6TmOMN3hj5+GDIcplmLb6Y1yJE7O1jTNQBvaa&#10;XAw31rJSRCqvnzUuu7XyfkvW2H3zOPM4azU5QTkeYz0z2ZXsftUaExlMcPiWlPFkbLYfDLxMJhhE&#10;j877aTzqpecv3qCMRpgMbaFcttOD+1sYjGK6NEB5Tv3maYh52+HGodBvzcOvjo7X0PrJbhj5xC+A&#10;260EZ55PvrYBb7h5ezTtbcG9hQnRq/TDd6+teX34EOXycCsd7A/S7ja8Jry5M0BbhmvBPmzjrTre&#10;hMj1kA+HzvaQLSLbXmjz3EZza2PtTy5eBg144h1Z2I1h1iP0ZZxgDjAxZT07PZ+YtrZ305ujc/Qz&#10;r7F9mk7PTtK9+/vp6ceYP+3zRih7EN6a4ySP+fhuvFVD/UFbWb7WnWxuGVwRVbmwLDDesP6FntG+&#10;oe/nz3fZDWZsoZwm6IcO0b+cnM7Sm9dn6fWrM9SR7fTxh/fTI7Rng94pyvIUZclyRYNodYITcn5w&#10;wLw9/0XUIXTFAYZvOy3HQH6j1inDNoQ4RYLDj+uY1EFsa9iWsD/gTRyWwyyNxpM03NqGdtIEnfjx&#10;cS+dolwO3xynV6+OUA699OTxQXr06MA+AN3C+HIyHSEf9j/IFXlN2OfAh3WPNSpqkO8dsuuB0LY8&#10;OD8Od3MdcSLepuDnarJrk/AceE6kPO/SvfhMGylhpynqwpQ/gTsdonyG6eWLcfrx23P74Pn+w930&#10;+Mle2t7GGG3vFIfBPoX1hWI9RHuY66LbnNc611ghvCqXvIp9ixoOBdiO2TwM9rKbmfaT6qM0mp6h&#10;fcJcpb+bXr2cpG+/Gqfzs1k6wPzl4cM9lMk47R4cIt0J6tF22hrscdplhubDN/ahXX7irYd5WmcB&#10;RBHlsCjOi7G5JWunj8PntcyfIi7rmvXKvJ7RfvOniP08Oe7FeGyCOTF0hvL48Ydj9DGHGA9gLLaH&#10;ecz9nfT4A34Zh+XHsrDswtQr4bCjihym5XbpbhFBmwRPg9e+X3vem3uvzjFveZLuyx9aYQ9gFzmv&#10;a/riguXcpT9Ev47x2Gg8S6cjvoWoZw92vHiG8TLHcIj/+NG99Omnj1F+bMfQJ89GXj50T5ifwxvy&#10;gx7Lj22v793W1rahnprbj5ZBEb6JVEcebfWlke1jPzOF8RmtPNnHnHMfY+ZR+vHZSRphDrqz108f&#10;f3Ifbd4Y/f857D5Nu337IUkb6/Wtr+FY2R4psDx93jJL/Ikv9/NrZlOJD5Uvm94U7f50YH0Mm3/7&#10;CbDesf0EMfsb/jQu75dN0wHKaC8dHp6hLTtM5+cjpJnYl592dgbp/j3084jFL3VuDfhz7ciLVYg2&#10;N/OzrEmsRTaMy8oXRrN7YZwPYjxbjaH4sSX7HLY3sJ+9xYY/C43ywZx+kvuY14eTdHJyhrpzgj5/&#10;y77U+fHTh0iPdhFtl9cA9k3eZlnzyerHlXUoyJGr3K5WDwHx2Eo34Xb4s+9jWh6/5bZp5HNak+oB&#10;C5461nafC52Eu2kB9jne/Zydp/TdD5P04iXrSy8NMG7jveVPPzlAxHOz8WDg9w7Yb43OMR5AReR9&#10;NebOMXL14XR1mNwxjwE2z/1N9YCJaRO5WBnkS3Q1KAi/7tm/sD2DjaEJ5jIvX22nH34cob8ZpdOz&#10;w/Tg/m76xc8ep/3tnAaNmD1QxTxsfIc8+qcIQc8z20XW9g027sTENKIE9rD2we1i/UweN7sX7wHw&#10;JyJ5Z8s+ZbFyefVmx8plNB6n45PTtLe3nT779CDt750hDcphdmr3MHcxn2GdyqXFDIs6cplsarnS&#10;GC6fu/CeCN21kez+pZVTbj+wZj1hMn/oj+WyjXrDB24wJvvxKI1G6GdOMSI42E97uxibfcQvc/De&#10;P8oS+VmOlq85fAXFXuPetoXkaFVgGbEgom0WPOq6XbD/1pa7XU1WH8LNNZ2RBsrtvL+BO7f1uT5x&#10;zj5LexiLTdPL15j3Y0z24vkrjAfOMB7bT3/2i58gOurWFGMFDMZodo7PWCb8WVcrB8jLo14zd751&#10;jfvKpQmRWK+CafMqkmSvRayb840DB85LnJ+XDYeY78OunLP0hrtpMu6l4yPeyxynr799hX7mzOb+&#10;n3zO+5i9dP+AYzuWD/LAnJT3mXfQpmEDecJ/xvYO5WHzTG83VxrygjA3V1kC4eY6u+OaA9aG2HWD&#10;fnCKeTSOfWebXxqmG206wqaT0/Tj81+n/f3z9MVPnsM+Z2m4/T1Sl/t5V2gjrxNmFT2gJoQQd4No&#10;jf2nMMkOmulPEfAwff3lefrx+1Ha3/0M7fzHGLRy0sZH1DBQ3ebN43Ob+PUHA5tw99HJ9tOWdW71&#10;A2oYdNnAmPvgYKvuLhcRx8R8qmi15xw2uUSH7zeb2T9xz5j8D+5jfLdjDw8cY+A9Hk/sYRx+2+DB&#10;/W276dabYoAwO8exTzAhyg+o8UYRdmQPqGHQzklVNV5E5kWPV7Hk8NZmkx9Qs4eLrMxpI9gr26yf&#10;RnBj8BwPqMFAU0z6+TDU2fluOh/tpOPjkd0k5TcO9nYxENqBjTFBHWLQzZw4qOPDj/E77mtZqV0g&#10;3F6jcK6yBNa6NsrjzOOs1eQEHI/FIJeGNsVEiH5cU7ii+fzmgG9/8JsEwyEGzb0d+5BnNuXNZ35r&#10;5zydnvGBpyHKpZd2d/gmKJbnKcLz5AdbvvZ6F4fCm3HVxgriLO0NeUgS25vFeufapJ0GZ55PnnZw&#10;B6esud1EW0a9eX2SXr86teZ1b7+X9vYSyoYfGqBlnvBBWz4ozIkRM/N2sddjuXFShLKd3UO+vPHG&#10;cNoc9ZI3xLm1sfYnb1MG9fmyvQq7lzmZHdm24ZrnWziGfd5YHqSTszE0Sru7B2mEevP68AgTV9an&#10;UdrZ3cacadfaNJ+deikOsBPmbcLOrJwgPaC2AhaOwb6eH1jWD8Xw9horw9RuhPImD7bQ/ozRD52N&#10;9zDB3konx5N0fDRJ22j4HtpbINGLz46QxyHaKpQNy3S2i5R8QI0PKEQpLS4JL8kcno/Fj5NuUqTl&#10;hwy8+W0fNpDF+d5YqjJw/MZ+dtt/brCtyVcyrnk+EMOfHjg/H6ftHdSHnX2Mw/gWlQHWvXR2ijp0&#10;wrZplu7nD9w4BuujPRpPeDMU44AhHz6YQLwBF+MBjsKiv+PeWZ6l3Wnv+EAHRLlYnIi3KfAceX5s&#10;S3L/3jgHuvN5Vv6x3Q1HucTH2LBt7wgWQ5/CcTPmAMeHvfTmBcfx7GOG6eD+VhoMztJg6xBlyod0&#10;eCy8Ic5xHj+4Znl4PbQPGMz2zL0sF18vP7K7iY/ROIbCmvbiBw0Yn6HmpPPJMWy/l7aG91Au/fTq&#10;+SDxIc/d3WHaP9hO/eEp4v6I+nGIMcBu2tniB6MsO7aVaBdR/1h/UKlQdiy3KI+C7BX1mVE6Yq1g&#10;c0uWV6q1Zxj3+gNqdV2ztiy33+UDarPk42S+kZYPqR0dzjCXOcXYumcP2O6ij9k94JzzmKbH2MHt&#10;42W9pnUjWpiW26W7RQRtEjwN2sTHWeaqxXlEnl9Q9B3MJugDGBf9C65tJuNzZZy7DLZ20nDnIJ3z&#10;AbVzBKCv4ProzQmaJsTF/P/+/f305DH7Icxj+HPsfACU5cP7Bwgn3s/wATV+cYdtm+/d1taHswXl&#10;2NmPi0Gz8l74huFnBrrahneC9oG9eB+IH6LZPaAH2OHDdHo6wZjZvyA1xHTk8Qd7CD9FeRyirvAB&#10;tXNYPh5QY73knCYeUPM6WT2gZtcIr44NLoO3sD2tSyIlt9u52EMD8YAaxD5l2sfYNz+gxvGZf6Hz&#10;PuLctw/bOL/kZ0Aci/Gt6YPBDHMZ5I5y5MOD20PUC1QVPqBm839oo8e2VwZLw2UP69vYiH0IP+SD&#10;ffOYrmdfjkE4rnO2K3zrUBqgnNDGsUnim5zG6PPPzvmg2jgdnZ6lrR3M/THPfPRoH9khvxHGx+zz&#10;eR8I7R6xB9CsTcWCsJDfs2G4rSwOEtduYmnzmsfDPMox9UYRJ7oeZqe8NrPAUPUDarQVbAp/fpGA&#10;b1B9/WY7HZ9kmyPl3t4wPXo4SKPREfoWf0CNX8Jh+Zyd8osEg7TNV6vadcE5Z+5jrEBszwjytdnc&#10;xh9he2qzcOtfrAzWhgVh9YnzQ39Ajb82wC/bn5w9SG/e8Iu4/oDa/t5W+vijvbQzQFymQSNWzWNt&#10;fAf1T5CWDyKwP9IDastxu9j1Cexh6PzWObMp7wf0z+waZt/Mz1L4BfWTs/vpDeYyE7Rb56OJ3Sd7&#10;+BDjt94bZMeHbY7TEHVkjwMDpHPL+/XjdWQ1a0YzvLZvIjxJXr/Z7uxLbLs+eb8PzDKq23A+ZMN2&#10;rDfw8RQ/52J9GY2m9gsqfBvx+Xkv7ezyS+kYsd1HLKQb9FA3kJ8tli+z9HVY0PYfxueqDnC4XR9e&#10;RUTbLHjURbtgm2zLeYJZNp+M7Rif+hzClNt5tl9ovbI/23usOC7r8QsdPfQvqC/jib3ZdnR+kvb3&#10;d9Pnnz5F1z9Jo7MjG1/T7HxAzcoGcxsrYxP2G2tkbHuMcQG3vLK6G3DXy8kxuPIkKxNFtI0DB45h&#10;GPpxzuvRfsHe57B1f7gPdx9lsYO6MknPnh8j6tjemH7/EdoyDAf295AYAzimrx9Q28UG50Lwx3yH&#10;hpv1tiFeJ8QNSXuFSdc0cSdMY4p2wCjX2Z2vAYubrxNeO/aAGtqF3d19nMfMHl7l5/0J84jDo99j&#10;fjBKv/yzV/DjmPQ7+EfelwHn915X7Nz1gJoQQtwNcrOPNt0nAb3eHvqEz6AH6cs/HKfvvj1L28On&#10;6fzskT2swg86OLjlA2ropjFwOkdHPLAJd78/hPiAGvKKToWdcJ68cHLCSYrfRFzcT0QPsaQnacBh&#10;Vm96joQ+ICP2YFnvAIEYdE/4ISmOCsfID0x55AN+O5eTpgkftuE33PntEL8hF8fHtQ3ciwEn82cO&#10;DXDA5T0dd+T1Khi/NTi8SNp32e+lpPUVvKZ2XfAcbLJEKyGSP6DGD+Y5+ee1gJiY9PMbO4k3qtM9&#10;+3YIJ51bW32UyynK6TxNx0epPznDFcMHQobw58+2cPjHcrk67LzyDhr2Wdc2pLRPcbAXyeKtwE65&#10;GBg4x0HUA9Ms1M14QO18NMKAc2Rvt+nxzRsoO76to4d6c3bOb0uwTg/twbRhn9Y/TdMJJ0M+wSVc&#10;W87YT/hd6AG1bKQZJgCsamG7OTxanS2319tFlfatynSttPTInjm+bXalBawneRhdw0D6cVXFZ33J&#10;bfMA5QLxWzt8wx3nsHxowCYGW3yrxAj1hjfdEAZZKtY7RGw8oDbND6hZu4zjwNqbONjfZN71Mfhq&#10;fXgOF0mU4180mdFIy9RFDvQkZaalX3bXtm66HVoeG/wkZjJGHeA3n3kzZ2APPVMHBw/SYGs/nWLe&#10;xHLlA9x8DoA3pe1bcagr9lNUyHuIjFlHmD/NbzUWk1Ze+ywNlITvNdejOfJxvUvZrJ0276uKyO11&#10;d9g+zndKC49cICwL61fsQx1aj+Xjlms/oDZCGzjtP0Dbdj+NzrB9xrYtpR2Uy5a9BfIN2rLXdiOB&#10;b0qZTvhhND8s4AcN3DmVD2YOllsOt1W4GR9ubudjNuCe5Z+6mCN7Vefrq8VEFnmXxspEmWJf1aGs&#10;lZZ9dE6ANZ1xE5T/3c1w9vO8qYBxIvsI1JfRxB9Q29ndT7v79+zBtPF4G3G27MM3fjsPkdM2+v+9&#10;XY63+NAAH/Q8xXjzxMonHlDjt6r55gE+aMOH0/yDOOzbGrCAx8ED5M0+Xht+voznx2kbq2E2XOXo&#10;a6Zyctq1ExX7mi8Xdoo8vxBhICNinW3vacONMP7ZBzWRoZNjmMvio48Y945Rcqdpa7iHcriXRqfb&#10;6fSY35hEm7XFD6fZMp2goryE7fkBKx8Q5QcRHOehDOz4oi7C7mZ77iGOnXulPJbtnm738nPO7pW0&#10;0/pqPS6aNse3iKV7HYp9zZdpjbVvGJOxzjARr2t7CBON1Wh2ms5GhyiXA5TBgzQ+30E7dt9szzEc&#10;b4ZOZm8Q52uMCd6knW1+4x3hLBfkxX6H9/L4JQTrlDCW87dYc8d5xd0Xbncgh+iD4pgjjJR+kSgP&#10;aFadbyeRRWuXa/EO+4rjZFKqb2+A4I1iXtNsWxidbR87a7Zt/oDaxL5VzP5nC3baNU0nu9bO9fro&#10;9yHWm97gCOPoN2jD0G4N67rLhflE3fRtpz6d4gDLApovLMjdEdSgyOJdymXdJBVrpuX1T8vY83uQ&#10;r7xnt4e+op81H/uIE/0AN1EmfLiGZYGqwy/Z8e1pW7sHmNdM0/EZx2Hs07fTiL+Nj7jU/t5O2t3h&#10;t97foBzPUY58YAB1iQeAPNmv8+E01iHMSJHey417t7VdC1523idizYGF3bQny862gEm5QvR3KpdL&#10;SFtffx2ZME54X3hfPgbm00y9GeYnGJPN0n00Q0/sQ7ezc/+Qmt+PuvdgaA90nJ4+Q/lO0naP83+k&#10;R//hb1BjX8OxN68Nr5O0P6e6bNfwD9u5DHCcPD/yNvZ5l7S2Qvy101q8aBMuRrWLcr/urOhPkTOM&#10;RH8+2BkPqPWH6BtQ98YYn/HDsd7gIdqphzYeOzv1DPk2KD6YxrcMTjEW41s6+hgpbG+hXiHfGdtA&#10;9lWoQBPrv8Cy00C276tcLiWtr9bH9uVl62Mz3jc5x9rrRTyg5m9vxrVrfQ/bFcwV+IAa+u8x2jf2&#10;L7yX2etjbIY5/ukZ+iHMJ/jljZ1d5Is+vsc33iEtP5PzL3EgCWTDC/wrxePhn4nw2MqLiHCbXlwP&#10;IKwXzV8uxbZXmbaKmNcr0la2Yv+CtfkhLaPYr4VYW48tZMK3Dp+P7qfJmONlfiGAD9z00cfwyzcY&#10;L6OdGgw4/+c1MIXfMcZzw7S3s2d5+EO33m55H8P9QXZgtLn3N95BguqAV4Bo12LbNh1paTm33nrZ&#10;0Ob21t+VcAcU+3rMDzGHZH054xPrPd5n/ghVgw948AG1I9QX9DN747SFOsixRN/6JZYBsrDxHcfJ&#10;8Qa18gG1OGqUUD6nxjmuc1LkJqU1R16vAvGrtL4CzISCrXPb72/rZBvGfTAm7Et7sj1j/2zjqe00&#10;nn2QRigXb6Qw30H7MkCfdH76PfJCGcxQRzDB2dva9X4Ge/U64u5V2BiOY7I1QA23hdyIcrlgWq9Z&#10;HCNtIT37EF7P3p7wXgwt5pFZn9j/j2D7c2vHhtvbuM55D4Zlw3syHI/Rjw91cv6DckHbtbPNN0Gi&#10;LHkPAPFpL//JdkbxA+F/HnqMnw07lzghj2cnO3cBsp3LzpIiCblp5cK5S1ydBhNYIsqv1+b9j2yX&#10;XBal+OlW/YBaHktxzt47gK0HaNf4yydIicnO2dkxymQrPXl8H2U3SkeHL1EM/iZoTjOtH5rw161w&#10;LaA8+Pks65p9QY11DvgDan79R9/i//1IL5uwZeyE23OXwSqKtOQ6rgf7EhTHYLAlH1Djvchz1J8h&#10;vwjIL6nNWAb8chr6eJqXn5MNDxF/hvhoy1Bedh8uHlAb7GLf/PItP0s/YwJcImjnML5z/KDs8NrH&#10;7KvF5PgW0dxxfTIvrHNdrTK2SKUbQVZ/WffhA69Jvn+7v883LOMqxdza2o4h/MdfpwcPxumv/wbz&#10;icFp2tYDakIIIS6D3OyjTecAle05v43nD6j98d+O0rff8Obth+nk+D4m1v4hIW9EDTEBxzAJHXP5&#10;gBq/adl6QA2x4qaGP6AWk/FmP8EY4RM9BLdLNynjBTbM4pvQePOMgzBEmEwxoOO52JPp/nT6Fn9i&#10;asgPRdG/jQ6R2QiDOH9Ajd8KLR9Q45FzPc0PqMUxM/8YfFfHBkdj0AO4XR4zKY+7mTa2fB15rSL2&#10;y1R0M9lVpA1vxiWNtFlTlPMEE0taz7/NQ/FK8AdjfPLv1wKmO4i/jWvlMa4b3hDlwLmHAR/HF0fI&#10;+CSNzw+RxF/zvYVrim8t4odCfgvO90lKd9AOJ9wu3aQrHs+L5xdui1NGXIOGffCvnTS2y2zpJtwu&#10;3aSMF3T5VTslvGvPbeCD0kKom9UDauf1A2p9PqCG+jnAAJoaoVymmKzag6cYSPdQ3/kzUtPxIfzr&#10;h0G55i44LjQ//L3VA2r81AnXQXkaJWW5kLDzOpRp6bTtS01Lj+yZ43OzKy1jsZ7w2+tVXGIB7lee&#10;o7/dEnVp6A+o9fnae5QLKpHVl9nsGO0aygNlNBnDk00vxA8j+BAuN/iAmj08UjygZjc+eSRccz6C&#10;usYHe+xGbD4GHh4PxY+5m3yoVXikNbevlqfN8RmH29Si+CXzaX2p0obDImYKPztOOJmeUcrjjnhu&#10;eWxMRmkGbfGDZrRHfGjQHlA7OU/37j1KO/sP0ohP2zAv6x74wC7Kg2+BwoSW9cVuHliZuH3tvjMX&#10;TAZnmPCxNPiGSFI+oFYe0twxMwDQr4u5cKZfN20OCJs07LOCueN8p7TYsoPxsrB+JfoY26Yh4wE1&#10;9kFot2A/PqDWG6Jsdh+h+IYmxh/MTtEvnaPvf4P68grlybrCtxLxw0+UBT8w4p7tALhf23WNHRfL&#10;jUfn235ycZxwl2kJ3NMB65r75ZSWLb24rs43+y8ism0cXmS4gtgXd3KxtFPE4xUKkJBp/Qa0ZZXd&#10;zJD9vH9IY30Erut4QG137yDt7d+3D6YnE38I2sZWKCe+uYY31vhNahufTc7S+YgPqPHtURzP5QfU&#10;7MaI90mLHlCz+grxpjg/hLAtRLEyg4PXxyIihGnCVp7Wxe1FtNOaO3uuTItAC0fEdlrztPOjR5xn&#10;5BjnBLeldTevM7spRjGswFPWaTk28wfUztLO9kHa3XmAurKbxme8IYU99tF2DTBWRl8z7b1Ama5+&#10;QM0eSjDgXx27i7HifG339OU2HQuIIDvqdtrsv4h3SpsDLX7hXofYF3eyKC032b75Q8wcU7F/8LkU&#10;+5HzyUk6xViYDw3u7DxEPdmDeZ8gDscC/FCOD5+9Skcnf8A47g3K7iAd7D1AONtG1FrUK/6MO7+I&#10;gMjQFso0H0SseJylm2t0Vhx7k+qY8zkYjbQeYOdhDvcny2zFoMgy9sv49C/DuohsGWedfZXEvsrj&#10;jFZh0QNq9sClzV/8ATU+1DEasawwj+nvoQ/Zxxpt24jtDeOxzqANTK/S6Skfgh5gjO0f3KGQsQ8/&#10;w7o/qA+ePtyin4eX8bHVkTZb3sKJx3C6zjfidbEwrfnUYV1cNC39ed3wSuNnJJHGP1bj+UfbQV9v&#10;X2yubl4olyn7mvoBtWF+QO2MD6idTjBmRvnwm+726m2kR/zdHc4n+SaCl9bXjMboY7CbrSHCeSzY&#10;J/sZ7tfaNhxd7J3EAwO2mEGxxtzFPvyxLY/XRZwJadgne75VuVxCWo/h63A14mfPcl9z8fKa1Gnz&#10;gzjsE+x+C0pwdh/l9AHW/NCNH4Zi1IXpzP4BZphnr9PR4feweH5ADbbmOK9v81n2NfkBNRwIy4Hr&#10;KdqqHh+8RbnN8gcrPIA4xvKYu2ifx0XSEgZFWsY3N9OvmbZK4FtGuKp885qUfpW72FeZlm5/QM3L&#10;lVeyP6B2iLoxzQ+osb3CHB9j5SHEMhqPObbyezL8gNrGY+dvbA7EctzZxtiNDw4grn/xc5jG+SGF&#10;ZefLg1rXtuEd53gj0rpPHdaiHe77ctt7u82xER9Q8zHS/ANqHFPx2sY8BvMZjnv5Nhu+QZX3ZLa2&#10;H9n2GcbT6Plhe4bB7px7nvONg6gdqAccQ3B6QqGIIeRZyI7ID4r/uMvCzQC4uR0nbnMXbMZDUiVF&#10;tHey7VWmzQHVvHpV2mwnPjzLh9TMC6Ld2DfwgUzfosX5sOYjxOcbRlhXRolvUOWXB4+OnqEM0Geh&#10;v7F7Ygg/OTlCX7OFcRo/4Iaf9TG+86qPsTEH90i7Yw3vqmmLA14Foq1tn7yucr7ktLRUlMGCbBqY&#10;7XlNr4Q7YPlgLDzkmzjZp6B+YEDQ6+/C7xPY/yHqjD+gxvthW4MTjB94P3PdB9TsTCD+Rwnx/OAu&#10;z3GRbdpcZ9oIYpqutGRR+jKtwfSR1n3gZT0xHKgjfKgMsJ/pr3pAzT6PeQo9RPuFsRa/HI3w8eR5&#10;OnrzNfLjvcwTe0Btf3uPVSbvyetJ1JFlsO/yt/yshiN2G0/AXdpnkW3adNl2WdoIYpp3TUusbmEZ&#10;LHhALe8BcvcE/ff5+BTzk0Ha3tmx8TPv9fMBtR7HAQPM+1FW/CnW8Zj3LfkLKydIi7LkW9Z5jFj4&#10;QgIjHwdXdg60PcfttsE/P2q3MI8N7nzwZVjXeV/UPiUXTRtBTLNOWvf3K9PqgW3D1yJS3ke0738Y&#10;rDM5DTZM/HSLc0dzh21tbMXyQB/Tuwfb+rz+7JR9yCA9uLeHeeh5evP6OdLwl6AS5qI4GvRZ7Ies&#10;r0J5cP7JdfcDaoAPoIM4onyURunXDud26SZdaUnYL2zLiHSTtm0XsU65lEQQ07xtWntADX2RPaDG&#10;+5NokM7HfECN5bEF/0c+/BrB9kP2G5hTTp/D1vxMGWWKOhQPqPHXbcoH1CbxgBo/e+v5w9B1nfBj&#10;NHc+GK6yV3V8pPIr4rs7X59w27UKGRHRUpZuBFnb6YMNtg3sh8/P+IDaPRwz5gtjPqCGtoMfQc2+&#10;TQ8fTtLf/v0JLlU+oPYtUkV+lwH7Fm+37Hz1gJoQQtwNcrOPNt1ubaA930Mz/Rn0MH39p7P0Q/6J&#10;z37KP/HJm4LoNPgGtVl+gxo7KxcGtxjgej8RAzBOTGwIhM6sfECt6DcAY0bPET0EO8rwLMPCHdhN&#10;a0xqeFPTOjP0T3ywbNLfx274U4Vju1ntP/E5xcCunx7c30q7O7zhyZtFGMjxJgImSeyj3CY8Pw42&#10;4kPrbB8L8SOojhMq3cSOkwPC7A7KcGLhts+S5tZS2hlehEtJ64l5s3hqk1BYCbZy8fZN+wE1XBH2&#10;BrUtDHr4xoGddHSM8QYGa/zWIV+Jy5+SHPTO0xbiY1iNawrXFlz21gJsRznYfqFwB6VfnBq3SzeJ&#10;bVK6K7oirktH2vAqg9rRuF0loW39r4oXdPnR2pVlOCnKo1oflNayDw0weGZU3pzmWG8Lo81ebxfb&#10;PdRz3qDupTeHZ2l0jkH5cAfl0oM4+eGHqP7NXru+s2JcaHUW+LXfPsJu4gYcP2iYYt2uDXNEtiui&#10;dXJlaRkYES5GjKdLqjG2ub3tmXHSAB0djtLRa8yGUIS7rC/2s7ioUf1J4k98en3hwhaMN47YruU6&#10;yA9fp/wJMH9Ajbb2ugsvliMnS3EecTpvY6uLUpruovur0tpJZPcKsI+wcSSx6Ukkz8fgrQ02+Pp0&#10;qHyDmv3E56n/xCd/TvLw6AT1Z5z4thq+Gv/e/e3Et0JaQaF9o4s/8ck1d2M3Rs0Fm8P2vCUxyfWn&#10;KoNFtI7zQlw07XXuq6RKy8T+kbVdnbBbPKDGjNn/M5wf6JRvUGOZnI530b5t2897Hh+O09ZgkB6i&#10;77+3xzqCSXXvBOWJfNH28KF2PpjgD6gBZtR1/JVfdvDCaVxEgNvZna8gHBPGJZG2yqQgvMp9LYPx&#10;143b5kJpvY3wm53AzpcrZMI1vXKG7OutXeH4D9c8P8hBt40+Bf37zj7aqQPUj5ROTujXS6cn5+kY&#10;/T9L8sG9XYzL+KYI5APZT3xijMkHCO2LEfYAD2+eDLFmX8fRgY83m+NJnhjFNi8fs5HjRVmtS0Rn&#10;lhflomkZf624RcTO69BXTSLjVlrYaNI7RfvDsTDGAfYTn/305iVqG+re3l4/HRygvgxRTttHGDtw&#10;FMYH1Gh71kOUQ66L1tZZf8PWjNDeDOM+C7WPMw7tIlxnWsZ/m/2QpWm9dfCbh7CZ3Yzzto0/8TnB&#10;WOt8dGQfUA+H99LJUS+9fM6fx+2jPg1QNoM0GPKnV59jTHactrf27CFD71mwID9+yOoPT/PDIX/A&#10;owGOrbyE3IG/3BetpnVyuX14K2KXb5v+InBf2I/38XwQhmXAw/d+oPGAWr6m4wE1Ht4U/cUM4k9I&#10;T8bo/19P09ERf+IT4+StlPb3h+neQ+SMOWY8NGDwnqkZ3HbmftWJ17D8YixMN+F26XYQr8on1h3k&#10;Xb4VV5iWZ8nnHvroKPzSsdKwJP5AQWTAEI68+FNDjMj49Ec4ympKGw+HabC9k07PURYnfACHP43D&#10;n/c+sx6C+7mPfubxox3UIf7MCvqrGT/IQZlh/IzCRG5YbL+ogywza79877Zm/2b9CvtFLwVGibd3&#10;Rby1idN7Gy41rZ15dUlGkEXLp9QIM9s34wW1H+3JsS8f0OCbUTG/5M+uzw4wdp6m14d88HyatjG/&#10;/OBDvlGIfdCJlTEfUMPoAftEueYH1OwLNlY2tD3LYWZf6vD7SthbLgM7mjigOJiL8C5piR/iBXDb&#10;B11lEFTZwv7tcG633fGAGj+8ZL2xB9R6xQNqmMvbzwv1+WAzf+Jzkl6/9s+AeJ/g4AB1CmNkvqWb&#10;85gh2kH7iU9UAXvwkzULYzKOb0l1fIsoD/CibGBan+d5FvagJq9x2NAe4mcfY/KfZ7P5Oe1ofQ3K&#10;CUYeTVDOs22URx9jga3qJz55D5Y/8/3wwY7VkyHKxmoBx8isB9ihtWPIjuO4UOOLceWF1j5HJmXF&#10;5xrx6OS8qo5YEF6R9iJcS9qI2HHsbcJW5qwzpi15+v65J3oiBLEO8Nn/V69n6PvRViGcDw3u7/Pt&#10;NltpPDqBH1one0ANmaC/OcXkh19y281vUKvHxzW2d9qcbrseuPY4F+pfImp9GutzSWnptDqQO5EI&#10;Wklh+8VwBz4+Y33hgxZjpDtjncFc5uz8YTrEXIZ9/cnZob2h++mH22lni/0Sxx2ohziuPvcV98iW&#10;PqAG4rDiRNY5zDa3Ii0dFPtotGWgT1tiPEz8soV/9YCaj974E59Hp/fSqze0Mef56P+3++lB9ROf&#10;/oAaf+KTD6ixXWQ7xJ9wZ45rXf+I4mO41WAUYW0bqcfRb0Hs7m2yeMu0TGYyu3Pe6D7e43jZ+BqK&#10;MSvKZEobwz68P8NLfzRhufANttP05miM+oI6dMY+H3Vlp4+2jJ8P8D4Zx8jMg+MI5GdZ54M32/me&#10;K9tj5T6+Z8LtcFsE4HYPvw5ydsuiLOQK09rVCAPal2S5TVvkMsCF7+tG++5rpqsyzecen26Z28qK&#10;WbFn58sCUjrE3J/3909OztCvnKKP2Umff/oYY+ppGp+fITbHFJzHIB2OZ8ovE7CMIX/gyN2MxDI3&#10;wZfVKq77uoxq3Mf96OY6ypenGnHLeEH4xboBI3YGrEF7pxfhAmkZ1co2v42ufoMa5iYD/sTnAGXB&#10;n/icpucv0c6hHeRb7eMnPvn5TA9pmcXMvtA2SNt8wQAfUGPLM+PPH2N2ZG/77HhAzVz1odp2eGYH&#10;/zfCgZVL9rTrE2v2cT5fNk9fsw63DZGvGebGhdcc79/u7bE/5HiHnzFxfHmOOfbv0/7BWfrZz36A&#10;fU7Tlh5QE0IIcRnkZh9tug210J7voiP7HK5H6duvR+nZj+N0/+CnmND9BH0CJgq8w4t2fMC3XaGD&#10;4jeQ4wE1e9W/PaDG/NixsK3nxMQHW3xAbWq3UNhnFP3GAmIwZW77771Hu4fhTdAhJpbMnYM1fnsA&#10;PpjXYHLTH6bnL07T6zdn6eT0LJ2enWOSup2efnQ/3TvYRkfrD1Dx4TR7QA17iJvifDDE8uExw222&#10;ukD3xePnUiYpz4Nw227++GbmIjvJ6wskqbiUtJ6YA+opJy/IzD6shGyymu1rE39OjGATPqDGb4Qc&#10;HQ3S8fEAZXOMCdHYPnB7cH+Y7t0bpu0hBkR8cACp7cM6LBgn5SE8txzuPdxB6Renxu3STWKblO6K&#10;rojr0pE2vMqgdjRuh9vqT7bvOvhbM7xeeRl47tWgFFczc+c2bxjQzQ8HWGe2d/ittp380MAknZ1O&#10;08uXx+kU6+3t3fTwwdDKZnsLtWHADxp4Mw7lkBXjQquzIK79dYgbcLzXbZOlygILiGzXN03NlaVl&#10;YERYj7BVjKdLSj+2Pcw73m724vlxevHjkRXnfdYXaG93hjrDSekME1T+JC4fGmD94QeqKOu4+bbk&#10;ATW7ZYdryNo5EqfzNra6KKXpLrq/Ki0c+ZpfRVyvq/DWhnUGLY89oNaD+G22AfoSPqDGdmsP7kl6&#10;+eownY3O0xnmT/sHu+mDDx9gUsc3itKyfkPUHlDDbnmUXkN4zOhnUK6skXpAraBKy8Ruv+YDaozg&#10;5WPjjP4I5cLxhrcj/Hnuw9Mh2rBeevP6LL1+dYZxzFb66Mm99OjBThoOztPW4Cw/oIb4/BCUe+AH&#10;RWtQXz50tE/Uj43UR8jjinixLmhnsYp6FxfnQmm9jYgbnDA8VrhyaX9uwtcPnWfKDwp8zMcxYJ8P&#10;qMGX37rb3t6D9u1m25vDifUth4cnKJdj1Kl++uDRQXoM8c2e/GkpPpDGn9TjN0L9AbW44ebldLce&#10;UItzisAyYt5JLhd384+2ytvGgrSwER+E4gNqfIvgZDxMb15O0cf4GP7eva308BHqy/Y4be2e5gfU&#10;2L/Q9qyHfFiN9qetKfY3vNoJP3RlGPdZqDhOIw7nIlxnWsZ/m/2QpWm9dWAUfljmdzLhgwaM9WCK&#10;Nm00OUb7hHlZfz+9eTVJ3309Rh/DBwf5EPRO2tnFWHn/CLmc2JcJtrf2LQ9rJ3FN8CEEexMI27Y1&#10;H1DjdivWElonZ9dhdl+U2Onbpr8I3Bf2E/0zbW83c+165XUb/UB9TVcPqNlYG3Vl0k/j0SDx84Fn&#10;P5ykVxgD8KH07d1+uo8+5oOP9lCOTM88i3rQNrj5B+7H+svxWbgJt0u3g3hVPrHugMmWBC/lCtPa&#10;9Q8TNR5Qi3EQVtz2/y4+vMRxAP9sjMuywHVtD6gNBqm/hT4f9ePNiT/c8fIV+piXR2Z99hiPHu6l&#10;jz++j/Q8KJY98kMgH1CbTdBnALex5+vtVxwH1jhY6w/hE3N3/5Anh+d4a8PozORtuNS0PGss2S+C&#10;LFo+pToMi9lvFV63+OaaAeYf9oDa+U46H+/YFwefvTizB6T2Dvrp40/uod+fov7wLtGiB9QG2c60&#10;PcthlsbY5BuNaXfsyXfLo87HXJ3IRXiXtMQP8QK47YOuMgjcb137s16hH6CQCd/g7A+oHaVePKDG&#10;fof9Qo914iAdHZ2n589P/K2bGEM9eriLcVsv7e+zzZuinnCuifioAhyisZ5MMR+yn7kFK48qTma9&#10;w2+ygWnZDzO5t1/rP6DGsa89oIZ2keMyTCtRNujlT8/T4fFp2tkbpoODnfThh6g3SLOD+sC1j5H9&#10;gMt7DCG+FaO+dpafEI+YMaId9nbZ82wQXm9hn+tJGxE7jr1F2CncYU8Xcsg2YNiEb7M7m6Yf0Pe/&#10;fMm3EvFD7D7GzDvp0495n4VzFvRZfbaBzG+Uzk5O0M4NMRfND6ixzYoGNuP9OY7D3HRxnfe7xjlU&#10;RNSV9ungktLaUbMO5HOMoGVYmnUi2g5oJ76t9hTXJ99Kk9IZrvHpbBt9zB7aMj5wc456c2jl8tOf&#10;PEh7aM9oye4H1E4YgvT8QH4X+7Cjsb3Z/7BHHF9sX4RbkZYOysdQDPYH1Pg2SERHEP2bD6j5m7le&#10;vdlN3z/DnH4ysc9kdjGX+fiTvbS/i0aueEBtb7iL64C/WIARuD0MfYHrf81onBnlSzPXu7ck9vc2&#10;WbxlWiYzIZ1959xOJMTMfJxqymNWvy/CNbYQjfbkva8xyuX0dJSePT+yB1KOMX7e3zuAUDYf37Pv&#10;1fDLgvFWdvtcz7LmvoDl6W7WLncwd3czBfGa5+6IH+3dQnJ2y6Is5ArT8kzQSOA0OU7FdsP+WTZ/&#10;oJv42v/nTOPcOSawdRbcrC/j2Q7m+9P0/MUI7dgkHb45SpPxGdqy3fSLnz31bLh/ONhmDjA+az+g&#10;5vfM3M0SYXNn/Rx87aqI/dl6OSw/7wOZjttOpIxtEn6duTLi6t11097pRbhAWkZtPqDGfoEPqJ2j&#10;PvDLz/y8bIgxwCR99/2hfal2Z2+Qnn6yn/jz6wcHsBW/AMKqUj2gxjcdFg+osYztATVvN+sD7CZs&#10;H/H4P04lQqxcsqfd08D6og+oeTnjfKdTu3+7u8ufW/YH1Bg+RRv96vVv0XafpE8//Qr2OU3D7Zv8&#10;gJpn4USjVZIrgRBCiPdPtMYcqpi7x6e7P4Eepmc/pPTqZUpPP/zL9OGTP0MHNGQvZ808v93PSQc7&#10;a+sHuFjH6f1B1Uewg8l74c3DPIyykFUwzzWiIcosDTH45i1Ku/lC4Zjswxis//in1+lbDB5evHyV&#10;Xr85TB88fpD++i8/TR9+cM9vHOCceGT2rWzP0LBv7SQ+UMd+b40DabFuirfI+gbhNuPAliVNrNwg&#10;Xip9lAuvgRgI8b/btJ9+fDZLL17M0nffPU/Hp8f2gdunn9xLTz/CpGinl/a3kQdzywbiJJU3yHIp&#10;XSpXkWebixZz1KF1od1jNGY2y3ar98v87Gq2vG3L1igNzDztJ1cwdz18w5+/maavv36O8jmxB9Q+&#10;xYD746f76WCvn/Z2PV09UCZxrHmfXK15+HGo/JCHuthZby5hv7qY6zMviz7aS/50AT9Q+MPvn6ff&#10;/+6ZtXO8cfD044P04P52un+A9hkVjK/1HiBvm5DkmxJ2Mxw1zx6+4c+JYO1XAJysu7Q9r4wrql83&#10;kdLGy6BF+pgkmWAnfiDKfmWESZt9m6g/QP/yJn31zYt0eHRkevLBw/Tnf/F5evz4APH9wTSWoqXP&#10;+/VSBbj4aXdrG80DXh4iKmiRLNjLboRWdqQDVzP6cu+HvB3h21O+fz5Oz56fpx9/fJN++O5Vure/&#10;n/78Z0+tn9ndxqR72z+cRnGi/fMSWaev5x7ZHxmxXkAVDdnWWa/ex00iPpA3N+SW8o3KbdDDRwJV&#10;H4E/jss4fuRPwPNB85evRunNm1H6/vuX6etvnttPRv308yfpk48fpJ2dQdrdjfaJ9Yt5TWFvHgOy&#10;szaKvV30eM0j8CMk9THXtONuCnEe7fNZgJ3iIrvQr+nmBzuwsP1MAb85/d03J+kPv3ud+BORH360&#10;nz777H7aPxikew95z4c9BZZ845Vl4GM05pll1wuBf65XrqB03238aubMCXZDneFlTtkcC23adDZC&#10;/eE3dwfp+29P0q//+WU6PDxLjx7tp4+ePkgPHw0wBuDDOXxLxwD9vz88wDLhm6FYG/mmAms92Xf5&#10;bmu421wcaD4Nbt+VEnL788SxZptlZw7Z9U08zCxp4yjakvUAZYJNvm34Ndqzf/3N95jL/JB297bt&#10;w4MPP7qXfv7LDzF+zvmEkS3/y6XKegMx+8O8dmsBMmvncSjPi2vi5cR4Xk4MsHSIa30C+xoMsPhz&#10;6eeYx5yMZphXjtMf/vA8fYO5zBDX/hbGak9RLn/xFx9aP8P8LF8Ukc1Vp95uuTm9jfO9+rYfE8o/&#10;Kgp86LJ5S45Wx9887Mjj1ErilIqwrmjz0BqsLRwDo/4g0fFJLx0eJ4zLTtMf//gmjSYj9CvD9Itf&#10;fmD9/oMHGCegrm0jvlkfafiAlR0EjBz29XLgmJljvlw21YHGenNoHPEaxl3H/szTPrjm807YQJeC&#10;dJgH8me6UeF4tfONQ6wA/LnV8WiIOf9x+vLLl+n4+Bh9znn69NMn6T7ml0+fci7Dn8Llg26oMG5w&#10;Gy/b2JmZu5co4PVLy7h4hXof4mMk+NJ2Ni/PYyq7rin23DOUi79tmOPl7747xvokPX91lB6g/3/8&#10;eC/9/OePE784tTdEf2878/aQ+H+nvOdjFRGU4V1YfJPXL6uGK1NtNna+bh7AM8+2DJtmG9COnNfw&#10;FyB++9tn6U9fvbCf+OLb059g3v9Xf/k07WyxLNi3eMvED7sn/LAb9YdfInQsxJ0Z330ur1Def93G&#10;bQZ+3q7YXot8vqtxC816/NlbPnSb0jnKhnXm629G6d/+8NofUDs5TB98cC/9+3/4PD084BcH+bB7&#10;lAt3x/rIhpI/tcf7MVsoY38bWBz12sd+Z3Dbe+tgXQqUx1W0Kf1RLtae5ZijcT999d00/fbfXtmX&#10;OV+9fpPuP9hP/+5vPkmfPEValAMfZue9/+2evy2d9dHvz/geLxMbu2V33sVGYYeME7Dxs/nQ9u7y&#10;cslnZxWQ9cTLi1t+pwY9EuKf26+mnKTf/+E7ewj69atTzDGfpIcPdtNf/NlHiQ/obG+xn4qyzPl2&#10;cFEzbqLdSVz38RCQmbg6+7y2k1t8gnyAmdZ0ZTwjXPMcnw3Rx4zSV98cppPjs/TtN8+tjrCP+Ye/&#10;/8LKZRflwmOxPfEfywh9TTSh0YdFH0Jij2z1wv7LyrQk8ovVKtbL9WbC+/5WvjhX2tre+mife/NL&#10;AzN7AJpf6vjd735AvTlODx7upb/+u8/sYbbHmNfYw8/Z0LTbFtoze+iN1mbbCL9JGiLY7xN4KS5m&#10;LZMzEvbJFS8lrr194IGUcLvth9j5OrF5Na8lXIhDfikFUflQPoNPTw/Tl3/6VdraPkY78QdMIc7S&#10;cOs7pGrn9y5wzui2siN6twfUiJ9YZ4tTVUQhhBDvm2pA4l+/QNveT9PJkzSb3LOfkjl83U9f/OTv&#10;00+/+Lu0vc2nvL0F54dZ7Fx5k8Um7hRvrthNfbo9X5uYsyugl99uNHURvtFDRD9jhLMjqQ0epphY&#10;YtBQRePgYTpII3j/5rffpD/+6cf0/MXL9PrNm/TZJx+l//Qf/jJ98vEje3sKvxViA4YZzsdy8J3w&#10;pucU+eAs/BwAV+1D4Hb78Lhthx8B65AHpdZ1tjMk2S+6VkYv3YTb4b7etLyS/IZafHDpb1DjFcNr&#10;y9dm0/xWum++PUs//HCOCdFXmKS+sm+D/vIXT3G9Ydyx10/7/EIBP9hGGhsQ9wf24YPRdZwl7XBu&#10;l27SkdbOqzonX3edbyPtOvFBmaSinR+3Iy0uOjqLLBqUSWyNC85+vgFwgpqtVsWrr2GUkpUX4k9Q&#10;JrAxP7jkB6C8CXByPLG3qP3rv36V/vSn5xiYbqef/+xJ+uKLR+nBvS2UDesEigODdf9wqDyG7LgA&#10;tBWTVTcx4oBJzo9+YcsI77Tz+0pbJl6R1h11iioLEvGzGIdr1p7z8cQeivrVv3ydfvW//pSmcH/x&#10;xZP0k588xlh9P3345B7io35wVouCGKB8+AAuU/fYVvPmGx9Mm/JV0ixD3xntHjdp4oPBznOMAyal&#10;X3Yvtc+itITbcOeVUblLz6Ajoq3yThtpSZm+8Iv6UMUHXUloEfZcnKja2zlpLL4xAGHsy9jq/fpf&#10;v06/gV69eY227HX6GH3MP/77v04ff/xB4j2d7SFzZNuIMkAefIiQ3xAl7HomzJu2L9u31kHx9MKe&#10;V102i/b1/tK6p40eEDCA2jfh+AZP/1DHrnjYtJ/+9O1x+urrV3ZT5+s/PUsP799Pf//vfpZ+9sVj&#10;e9B2n1+Q5jdKMXv31+AzpzgwrvPBVH6Efthrtf9VxBFiXV50XGGz63znMoVfIxxcSVpz5DWp4tDh&#10;G/7fHkuq01S+bG/QjuN65pcXiJ0zdsJmiT/T0YOdDw8n9saBP375bfrtb/+EsthJf/aLz9IXn3+Y&#10;7t3bTvfv7yIXliUfusn7xZr75Iep7Of8CHJ9oX/A6LZLXAW5Q/Ljz9dMlEGQ4xsenYfbbZ9W0ndN&#10;2wgH3WnhYZ4hJ1yRLbdLN8EZZ1c3DGXcCZYpdH7eS2envfTH379I//Tfv0qnp2fp888fpV/88qP0&#10;6NFu+vDpHszHMmZKH+dxzO/7YU4Uwi0OVhwLmr0Zj2tfrWufyq+Ifx1pG+HgKtOam2WMOuMfgmbh&#10;j9f/ZDZK/KYuP3D78g+v0v/3//1H1J2j9NFHj9NPvniaPnq6n372i/00GPIb2PzpYvbxni+/fMO6&#10;wm/B+lM4ucxKuOvs1XXM7egNyrTcAAvTtv3KtDmssV2mJaVfEX/dtF37cjfbEvYYaF+qxLCTzWMY&#10;Cr88f7ExFLb5RQF7a5ONp7bS82fH6X////0O7dmfMI/ZQ125lz759HH667/53H6GjXn6vIjQ7a44&#10;pk5ynIsQ/SRZfL6g3G/bD9vXmZZetAwV0ayv5BqB4UesjCjY38ZiEz5g7v3AeMJ5DEqS/QN8+GWm&#10;14en6X/+0x/T7377tf0s4f7Obvr000fp7/72J2l/b8f2zQ+I7OeLWLZWB/uWp+3PyswPuj42Hle9&#10;ZYtF4ZExjG6m9bWR/RhhLfu8S1rSkd+ytFXSiLQCNlPWVIHYVRcehTvnWwQ4Bxmko5OUXrw8T99+&#10;9zr96tff2wNqjz7YS3/115+j7mylD57s2Vu6djF3sTtGOCa+MZe5sTx8f7S5i8NxzlvpH+Mrntey&#10;8+2yVRm/nba0Y0Xhd9F9deUX49m1YP5F9DK7dtZ8OI23tjAdtAeW2adM+3yLmt8v87di8S2QW+kN&#10;5v4//PA6/fZfv0lHR0f2gNpPf/oxyuRe+sXPn1o94ZySc0t7yIZfAkUmZv844eK44iBK+1zUVsvS&#10;WvxwB4XfyrRBR36XlbYsV16lPn5if8yCQRiuaX8brcdlFtHv99AOwdrpHH0/Hxz8/e+foe8/TN//&#10;+DI9evIAff/99Nd//Snatn462GGZsH/i/vLBlAdfUPnYCfEYSnek5cpjenvMMo7watXYhWUBuB3u&#10;CsYpwklX2jJexUXSBmUeOeLaabPbvuzMiQvdOSLHurRFcIg+5p/++UvM/7+yNz9vbQ/S06eP03/4&#10;93+W7qE941xoZm9/5oOdfIiQOWCxepcVB5PxTfYs4Wac6F/YDtIPlMmy37Jz5PbbprX44Q4Kv2Vp&#10;bTN75qDVrBmR0czG/H0NtEusASM0Sicnk/Tr37xM//yrb6sH1J4+fZj+63/9q/T0g3veHkI8xgFk&#10;Kdkm9vh2G9a7beQbD6hlEDnOaaWtgiL+laclkX5FWndAZVpS+C3dl21zg9ep1wh7U6f11QymD8dT&#10;8YCa1xu+CfJ3fzxO//N/fZtOz87sc5mHGC//h//wy/SLn923Pmp3K/JDDqx/vOZ77fszl4Odjh1f&#10;8xy7zzeT/Rgnwi8rbRU30pKWX5k2gtzeThkWPYrPYXCeWPPLfl5q9OO9siH6mJm9Afo3//qndHx8&#10;mn58dpge3H+YPvjgfvr3f/8Lu2e5s823PyEJc8q7q/f6blTjh8wi+zRsZY68JkX8y05bxY20ILys&#10;KefawsJ3CYgX2URalkX9maev+X+COebh0Vn6wx+fp9evj9K//vartLM1wPz/Qfov/8e/8nLZQj+D&#10;+RA/k+FD0szSjyXyc6zuxOFV+4XCbx2QoDpOpotdRB7cbuVX7qO0baedzZHXZEX8ubQk0q9I245n&#10;tPys1bLzhZDIaw38etvoU8bpm28OUS4nmGf+CWPmN+kJ6st/+j/9hX0B6umH+8WXOWh9jA/43+6N&#10;Mj8MzHEBTPmWSPQ5JOoxk3QdXusSWQnzoDz3Nt4mtOH9IybiGIX74y/zxHVKA9L/8OhF+p//83/D&#10;eIcPsn6La+88Dbd+ZASPdymwTvgxdh+/EEKIW411Yuh8efOEryGfTjFJ42tIeZMEnegAM7jBEJMP&#10;zOg4CbS4/UkWJiGVkE9D6FggvnbW5TfJ1hXvE1Pldhkefj745lPtnBD5cVjHCm/+PNR4copBOSee&#10;/OYoj5nHVedvb1Hj8WOC6qKb9uB5+rl07Xsdlftp+7XDL6p2XhfJb920EdaO3wz3cq5Vh4dta9EP&#10;15L5c6CGcpme2fXGAVtcM/zQiDe2OUihmx8eRZ7t42n7tcPb7nK7S8vSr6N22kXp22Fd6daVPQwK&#10;u/Fhi7r+NWV5Y54fsvhWd+J6R17DZL+j3x9yGM6fmUC58OZP1IkFeVXK/uV+11Wc+yJV51psl+HL&#10;tIlpeRMtxDba4Q0Gb6On0xHqjdcR1pmB2Z0ThCgrCm5TtNXN68PrYSnf97rHHOe3KP6ytNSq8GV6&#10;17TrytKEbXM9sDz4rXX4s35M0IaFWGf4gA4ns6xT3t4hKdIxPetq5G3lkfPrUuy/cSzFdunXVjt+&#10;6V6Wth22KF6XLj/t/LVZXr+14lrn2uPypjPHMJX4MJrdiGY5uOytONbvRD1ZTzYmMrXdsV36N8s3&#10;zrHrfMvttsrwVXHbepe0pRanrcvJbFSNpXw8ZQ+t2YfUMQZgO8Wf/ULfb+J4k21ZLjuUDft9S5/b&#10;LqZpjjXax9A+xzpujD/b8Us10zb9ryptGb44bpwHbVDLPyyO86vddVi32uHcpo3pHmJ//Ll7lsl0&#10;jHFz9DFst+b2w+P1tq15rHGMHsfj1evyHBefc633kbYMXxW3rYumtWvd5Nv8oNPtGnWJYnuF+oK+&#10;JfoYfpDt5cJ0dZlYXxVjMKbL44HYX5e6jnnVcYcuK23XdpcifJ24pcr44S7rTH3NQrCfqx1O1X0G&#10;+39v39l28YYzxTaPfiwDz7Pe3/qqjhvXBdV223Zed6nMJ9zL4pe69rSVvQt1xbOyQb1A/xr3IPhJ&#10;ZnzAQ9H2LBfG5RfppvZTKpxf+v0MH8ehuKxOlWKeFOsdNpeKceLaKI9vtd7KPllXnbbt13bHdrjX&#10;kc1fzLZuVxt3oe3ycXLMYWD/Ql4OkaYujziWWs0ysP0V7nK7S+34pXud9KEy7rppF8Vb5RfudVTm&#10;UYt2jXEVH/KcWpnwg+vpjHMZ9jG8L+PjZo6Zma7uS9Cmwe1fgmr3/90qj2X5sbna8Uv3qvQ3JW07&#10;bt1uuP29L6mv3bi+zc553Oz9C/2RDn7sY2I+U85lLDzK1NK2FGGmqFvrKOpXfZyhVefbVjt+6V6V&#10;/jrTxraVV/QTbJNC2Lb+PffDtG9KXiY+n+E9M5aHl6O3cex7+NChl0E9lijtG2rbPdQ8zkVulTa0&#10;AAD/9ElEQVTqOscyvK12/NK9Kv1F00Y7vkplmtWCbVBXOHcxsc7Ab4a2zOaVNrekUGfQxpVp7Rir&#10;8RRtzLKh5u3dPp/2uS3TdaeNOF1p235tteOX7u60cX3WNqvLkvWgbkt4f5rtFu8t2+cx9rP5FMfN&#10;uV5FHlbvkM7qUuR3uYp9hebPbbHatlgnbcTpSrsqfTttIz77iLZK/6p8WA7NvqBqizCmDrFNszkm&#10;f3K1bO8WKR9P+9jm5iulOyu2S7XDFsXr0tukjThdaZel9/A8DsLJNey/hprXo9cVzkNMLC+Lx7WX&#10;V0KZWD+C8vF5EOc4rCX5walGfk3Z/rKq44c7zvGiqs+/yK9wt7Us3Sq146+TNuJ0pV2VvooD28b1&#10;72LdYH1hPO/frY9HH1POZ+zBKqtvnp/Zn+vIr6qHfj8t9reuIt+2O7bb8Tpl11aI1xiPl8dG+TG7&#10;OF/zJcabHN+MJ2dpMuFYB+dqujpgtou/QS0nK8jb8ZhiST4pIYQQ7x/rcEjfb6rzrSCz6SPoXvrx&#10;+1l69WKW/uyX/zH94uf/KQ239hAP8dG08yZW6rFjYufMtp5CL2ffBGS/kPsIdFr+Fi3fqjVP+FY9&#10;BByNp91Bd7fCiBy48Qa1JcMh7KTRbMtej/+rX/8x/dsfvrW3p/FboU8/+iD9h3/8q/TpJx/4G9Rw&#10;Tn1Mjvo2SaJF/BjpyzeoYehgZ+S+OJ9WR0z/fHjmJradPSOsizJtJF4Wv2Thfjtoh19+Wh8c0x9D&#10;dfznt0L7KHsMwDjx5HViMfjIwA7WW+nLL1+lb749TF9+9W06OTlO9+7t2bd0f5LfoHbAL69NkQLX&#10;l+0HI6p4w9Cy64G0w7m9zrXkx+/kaLZduklsd9EVfxFLjzNr0b4i7wjnmzIwTLZtTJPwP3+ThoG2&#10;9iubO/FvHPJmNN1M27dvUfENisfHI2ic/uXXv09f/vGHtLW1k375s6fpp198mB4+2E4P7rNgvFws&#10;O6yqY1x0sGvQVR4lERy74HbpJot2vyxtF2X8C6fNgTyfrvIl9i1Yd1YwqHrjT2xD3uL00ykas7Px&#10;LP3zr75Mv/pff0CTN00/+fyD9PnnT9KHH95LHz25x6RI4wsnVnxVvtc9riG2zzO042k7HwyFdj+3&#10;0fkKsf9+JO4msd2mHf42aQnjrIpfsjJtOIqIjbJxZ2faIgnc7mtr1jGYivXFZ/pDq0O//u2X6Te/&#10;/Sq9OXyDfuZ1+hB9zN///d+gj/koDfnA55AlglLkzVHEZ/7Ww9gcCvnZG27gy0JrUR5b6Sbt7TZd&#10;8d932i7K+F15e8/Cdb62+TMS9k1d+jAM7RmudfvZcfiw1+E3D//0zRv76ZXvvn1hP1n86MGD9I//&#10;7hfpZ188STs7s7QLsX/ySTjHLlUrae76KMKP+FFycXzbKeO308Y2fdy9KmUXZfzLTLuaSFGvw+XA&#10;cvlBJn9YIMZJjMX+BWXCN6ihzrx+PUrPnx+l3//hT+k3v/k9ymEr/dWff4H+n29R2bE3qNmR8ea1&#10;3QDCFQCxR2Pf5mXELY416A4xKs+I8XkV+Nn5fy+zunzniRDGL92E2+Hu4qrS1j4FVeeCM7LOhedL&#10;r3Dn1ObpzoBBFs3cHn8MO48x/h2d8Q1q/fSHf/sx/dN//zKNzifp08+epJ//4ml69Hg3Pf14x8Z0&#10;tL2XRlkG3CfLPPob4uMQQtsTP2onH2WVehFl/NuQto3dU0NZVPfUcr8wSeeoN2dpMh6k8Qjt2Zcv&#10;03/7//whvXhxiD7mUfrs84/SR08P0s9+cYB+hnOYIcS3djAXlAzrDeqh/TwuD8IOxI8mjsmvBy8d&#10;c2Ntl43VI3cvonEt+Wqt8yWME+Ht+GVYF8v29XZpuRU+Pn/xNeE17de1P+DM2OjN7e1pA/Tdg/Tj&#10;D4fpv/23f8Wc5mu0XfvpyZOH9ga1v/xrvkEN8yCk4hulibVAeVf1G5+wdmcN7B/nYfGBl0vtdiIW&#10;/dzNfVRp85rbpXsRjHOdaSOsPGba12yc157SffnzjzYHtzrD6xq+MAbn+lZmPcz74RrB7/Xhcfof&#10;//Tb9Lvf/CG/QW0nffbZh+kf/uEv0r2DfcTy+SnztfsUyI81gW+G9iOLts337mtf6PLrAiCIbeEq&#10;mEOco+fm26V7EVeZtqIjk660JF+6a+yXDz7xAxyWCt+gNkgv34ww9+fbbb5Oo8k4PfrwIP3N3/wU&#10;ZbKdPni8j3Zrmnb651bW1segrrFO+trz9Gud4z6ON+LIfO37dSJk0XG2wy+SliyKv27aiiLiWmmL&#10;xIv3i6t5ir6ar5njlkWYpEn/OI1nfGATNu3zbdCDdHa+nY6OZ/az67/+zVfp+OgIkcfpZz//JH3w&#10;5EH6+U8/trTD/hhCObABwhic9wFYX+o3oNRH3TwW3y7dpI7d5HakZdvkfTrHS7xe423mPYy3fOxE&#10;W/KeClIjrtuR92JZPigBXPMj9P3Pnr1J//q779Krl4fp2fPD9AT9P9+iwjcPVm9Qs5aP+UD8Y17R&#10;UeQV8d6elGdWugm3i0SA9W7dlF28t7Q5oDIFtks3iW0S9rEhUO6H/b/jn4OiNKczzPlP0//4X1+h&#10;bL6xYRu/XPDJJ0/Sf/4//E06uId5jN2bHlnp80Xq9uE0lxjrWZsWO8/7tZXv1UXa6yaRQ4Ryu3ST&#10;7pTXk9ZseREi8RIYxaKh3+YbOm2EgLZo2u+n45Nx+tW/PEv/8i/fptH4HP3O6/T06ZP0f/4vf5s+&#10;Qb3hDIb9DMde/FjD5pmoP7PeCdYM5Vu8+TMeASP5iCS2SHm+XZQ2KN3kfaYli9Iv21c7jPUi6gb7&#10;535+65zHY3t3Bpty7EzLDewNav/2x+P0v371bTo5PU0/vnieHjw4wJjs5+mXv+DPFae0t43YyJJj&#10;ZrZqzD36l7oFWs56sZyyLyXcjPPrIqIzTukm15s2+hVfR7sVbZqtzYsOXt8oKfb/5o598b7MMJ2P&#10;Z+nlq8P061//IR0dnVp/8+Tx4/Qh+n5/g1ov7W7zvpuXdlXm9h/AiLH/gHHiWMr2tnL7yuJddPzQ&#10;RRn/OtPWKUjpdtppaaewn8Mtn3+428PY2mAkbD+9+tt/+y69eXOUfv+7L9MQfcxHHz1J//W//AP6&#10;m0Ha29lGTIwpsGs+AMgj4B4o4v+zb3V47vB4hLHKY1pCjsa82uVrYdU+aiLnrmgR1sWy+Ny+8rSM&#10;lDsv2pflNLZ2bdfeoPb1N2/sDWr/459Qb45RZ57cT//xP/9l2tkZpk+e3ktbuXFhFqyhQ44HZ2fw&#10;YR55DI4568x+1aZ5nKU7qNylZ6Y7rbu8bkaivLbCa/kBfqbhKdi2IMQK1/PxKTd/cv5F+u//4/+V&#10;trfP0qNHP8JvlIbDF4xh8S4HHH0+Rj8SIYQQdwqfcPNGHweu7Di5jWHsZIRATi78YRbvMBDOp7+5&#10;phg/FH6FfGBsHxlfSPwgjD+7YaK73C5lYdP85HfsFx0aejS+DSqeCrcnyjF68w7PB4K+drWP28Tz&#10;NdEd8v22j7et6pjXFdNstPyDAxcHFG2FPwdqNPkkTcfnGCPxGwQYuKFs7G0GLLssfsBG+TbT532t&#10;slk7vO1elvY6tew4oa7raqGQ1r5Vk9eUf7jf2kZcf1iJ34zC9Wzf5ICymx8m8K2DkynfnsZvufHG&#10;j7cB/oYB5MVv8vBGKx8KYV6h7Ffuc12V573R4rnE+ZTuru22IrzSGMJ1b9c/zGryQTvbN/umS962&#10;b1yhjCKMaebaL5Zfjl+qrrfY521R2HCVH8T6095uy+qNXf9ha/YfDt8qam9Tg/iKdfs2He1K+yIe&#10;6w7/m62tIP1NBexj63JpHoNUCvbJMrvn67apOk4Z19s12t3HAFY3rH4gGwsP91WC/eB4us9tExTt&#10;A9uKZfJ49pEnysTFm2b8IkBKW9gYwtj28Av6f/40u//srfcf9jYv1APWN7Z7se3HwAcJ+BBObJeK&#10;42P8Ms1tEM+LtsV1Cgtcjtp5cZvXKITxGMuE2z4mQzgqCetIu5zrY2v7dal9XlIla//ZFrm8b/H+&#10;3PqaHM7nAvytnSgPFFr0Gz6m8/jW9tHf3EjD+oe4No62/bEOFfUI6QelO7ZZh6gI69Kq8I2R22o9&#10;/MYtHy6PL2nY/Nm6myIMa275wlRRJrXm60hLKMeVsng4hw0vCx9nsR+I67m+pl3u5w+Uce6CdLl/&#10;4Bfs+IYBvvnB3jYEg3O8xcXTMd94UwfzQF1AnajuGVCRH+c3cNdiWKl2eH0OGy+eyxqy80b8tiKf&#10;+TCUH2xnX4ShDc3uWdi2sTLcMTbzNhDxQmZ3T8uxnytvF/Ea57Jpatl4pZBm3s5dyva1uuD2ovhm&#10;FN7bY/vBOLRl/dYFxGc9Yn/DtZUJ1iaEQSyPyMPKEHnMnZMEW8X1S5tB2d4NleFZLAeuvf3KrRls&#10;zbkk26soH5aJ3RdArLqvKbd9qcd6pe86C/Px497YMi7qTLW9KKyQjYXQHwxNfEMX6ojdk+H4aYRm&#10;CP0JH4yyzh+guPJtcsSh7TgWGNhDBCZUpLDofAlhYRpL116Q34bavmqHYMsLqUy7Ul6PWBY+d6Gt&#10;2E7lN6qhPSvno/DK8nbRS4Jr33blPCr3hl77V66wjbdbNKa1Ryb65TYuRD8Yn/0K5W1c7kuwjnGe&#10;jdPYryCujdOqa4Njv3UU8ZdrUd3fHIVtzfRLFC1J6VP2CFhj/sL2K8Q2q4+OqJr/szzawr47/br8&#10;27J4OIcNL4N2O0SV13Et+rvquEX64rp0IS7kn7/mz1rQF/nbB7nNusP6hHZtwDED8pvLo1b9+U8c&#10;h283jgFqntO8X6PPLN2xHe5bIpaTX7PoC7Kq8qObfjZ/8bLw8ZyHN8vbw+rt2qbrqHFcYfc1FZ8F&#10;NoR8OoWw8rrxeXGcH46b58DzxrbNxfJ1eJWwvxZCCHFHaA9X7a0kleCbn5z2MLioHH85ESunrbbQ&#10;qWHk26UYFZfbi8JKWZjBYwz5/thndh53FQ/Cpsehe9HCtM19+gd56Khb7tiu3V0q0jLfWyKbzOO0&#10;Q7QrvDJuRX4ryoWJj6n0o3Jaiw0HbNS2ZXu7ra74i8JM+fivVO19Qhc+zkJVeB7s+uCS61A9sKWa&#10;YVCuGPWNhEIIt/3guDkY97hMw7RwmyKvtju2w93lV8efs9PGysuhub1OWIcf2oY+b/znsra3bsFs&#10;1hahjtBVq7lVqqbLN8oi7/PWqMu2bbXLIrZLd5dgQZZDlAUrD9cokx7fDkUV5dO9eGhtf2537Utq&#10;KqwK0d5ZNREartrWXmZwmeBRmZ5x/CZdjlmIlO5g2XYZ393h031Om6I4B8hs2a1qzAjV9QFhCCrH&#10;BdQAvrWwXbR19qZB1EMfT/j2wNpEr58R5scGP2srs6y/i3oc2+EXaTZM0f7Trg2F7dvudRTxc3mg&#10;rIbw5zu4BhiXDeAe0L8St72msMaw3OzWNsLmxOskVPm1zkmqla/9qpxL+1UL3AhD9Ipouzzc8zJs&#10;FRHdP/bj9YnbUUdqt6eJ7ZymEW+Z320QyZZ3U9TbXbJ65OuGrJbkMuOCfLxsYbNoo4o2q3FzuFA7&#10;vO02VWVRqn1eN1k83jivel7gojv8fdsf9g9/fljj4XHezbTZFvywoGqIXE07Rfo6T99HvZ9mP+Jq&#10;7KPyjzw3UHaNhnAukM9Ba3ds1+5aZXiVtso7mx4W4xpeGash8Mv1xHxci6jqVV78IYJiX5uobMO2&#10;nV3N8Mq2hTu2a7fLt91uQWm7agtxanE7hP4lyiaH2RigER/a9Gv/SkX7NFUD41VCWGXPOl6VLsLK&#10;8uGS3dH/RNzKDfl/V9uv7Y7tcHef0yaK12hcp6W7rQgrw32b7Qy/gBNtjqmzTGC4rKp84E/MFX4R&#10;n0v2ay6MXx7bbVFt27IfbfapzXhL/ZA0xrYxxyzvK9v8BVn3pyi/HK8sI1OBlxHFeFmxL2mBst3C&#10;dljzf3kl2/Vu9sa/hm2x2Jc+Yk7Dz6CYIvJerPJ6abub19JtVdi6A5qByrG49PPiW5E6C/29vfXT&#10;+v3yMxqE5vlHY/5SuGOsXI2ZC78yTjM+yofjGCunzS4rv97qc/bt+jpshnWpGa9rH9XDTxRi0Y/3&#10;w5rxuB37bvpFnDqMftwX1rkuNuplh19Zd0v3nPK+bocataTC+4gQalOpYqmwMHM0tHwsX4d12nlZ&#10;2qrcy+vL91lvl36lf+3HPJrxmSf9/csTHu/q4Jzj3YDhKwkhhNgQOCAdQFvo3HagXVOqxJ+G80Er&#10;4/Xspzz5KuemepZ+mNdQ5YfwSszrsrVt6qUdnAmOPw3tG+2mCQbc4wHWiDfdwgQVssE3B90cfPMn&#10;PBHGc8j5xLHyXDxuLbfTRRR2W5B2GuLx0XbrieddusvtttrhV5GWr/Z20c1rJM63Lnu/Fmhz3jxg&#10;vF2UB8psup3LxdW4ZrJdTHl/l67C9uFXnmPpLre71BX/OsRrnh8bp+qjY9jfthHOsFwmHsY4kYYf&#10;SbtYX8PdFNOGWA/KbSryL2T7WENVGuaxWNV5FtuLwtpalrZLZfyLpeX17mq7m9tle+Duur5EfM/T&#10;2icTJjacF1icaKd4PNzmOreBVneyX7TLIcuTeXOc7vujn6evz6PtLrfbuoy0EWdV/FLdacN2bc3b&#10;t3THdh2/6d8QbWptE/PziWmyn9FhW4UyQHvWY3uGuKxpVt/g9mP08oj20I/dwxZp/hy7w7rUFX9R&#10;WFtXlbZLZfx2WqrqF+w6ph9tX1/DHj/COQ6gsh/HMyiP3gRuytr5KBOGU+HHmwdr6gILrwPvE+Oa&#10;Wny+pbtLV5V2pXB9u+1iG+cRmlDIz+oARPcYgr19m2lRhiY+/DRIQ7RVQ5TNFkR31caZWBauaoyG&#10;/ZQ2rOOUfrStq+327eL4O7TMPu8rbRy7nWvxECx/uouKey5tt8ncTZXhEZ9jsQHKYIC6wIfTbGzG&#10;cdkE5YKy7I/hh3F0HBvbrp71NTw+7ofiMcYxR72qFW0ew9vn2DzfeZXxb0PaRZqZeJ3W7RrrEuua&#10;X79xDbM9RNmwncv2NTf7Foyp7Jq3ugo31jb3QR1t1p8yz8Vqxy9VhpfnWLoXqQxvx18nbcR597Q8&#10;/nwNw3rzN6T5H+Xhrbip3vZQW1v6HMbyy+GoOVjc9mH/0r4upunyX1O5HS7PcfH51mFduu60VVgx&#10;J/B5S6l524edze7Wls3Ht3mLbWMfXJudmcZLjotvz+/XjqW0cRXGY835RTyqOKdFKm1Q2qR0L9JV&#10;pq3n1/lcLyS3qasr3Pfh7ZTPWeo+PvoGxvOysPIwmyLM2rPoO8rj8zyjP2nL91G7y+222uEXSUst&#10;ir9u2qbi/C5DZblku8Lfr123e2O8bDZmGSCOzWF4H5Dyft7rW7tc/Jgt30rz51duLwpr6zal9bYf&#10;LZJd99lGUQbVNUz/XAesbXEb12HML+b4fn+WZVPnm9s1Krd/1fY7K1870KJzDHe53db7TevH7+fQ&#10;dPt2eY5Z7FeyfMzMcJYnxssomyHENW1djhYoYh9acx1Lvl/QECNiXX6+y9xqMfc4tu7zo9o2aLvL&#10;7bauMm24q36yUPTPXe5Q+LVVhVn+eTxcifNMzmFYVtiO+8smpMU8iPNQK08bO8HSNkaG7B4OhXLN&#10;4XFd+LWx5Bw7VMa/SWnL7ba64i8Kc5XtGK7oSrAr/Kt2y9o0/jR+3+YklLdhnHv6/JPuuk/aRlzs&#10;D/K8WQasCyEvE7tWsrt9ncwL6UyFX+Ncus6vqdIGbXtcf1q0DrC1P0CGeQsfTAm88YEqB8T/sdQt&#10;TNg0xgqch8Z81NsqpLUwbxvD9lVbSbEeUVU+rfAlsvlqVc7tc6y3y/C2yvjXmZafkdj9xjnhvMy2&#10;Ya9s57B5Q4xLMT/UA/YrSOP3vxBu8nCPw+s+Upf+vvYxBMrA1tx2v+qYIEuH44/zvXTlulvX3zqs&#10;7V6kZfGvI21D2Y4eh7YLcZtj5V2UFT/T5BrbNjaItjHaR9YL5sd2sR5Dr19fom6FuuLMy/bNYzdh&#10;e5ksfmx7mvq8cx4WJ67Lum25KnCmQggh7h7sXNgFUEXHVrnpn+OYu1SOl7dj8BOq4lhnehWK/Rey&#10;wTScEH8/O74R4nHj2HKnSn9Lk9XIy+NUHTHPJfKKc2u7YzvcXWrH33Q1bEY/2jXEbfhXoh+iwT8G&#10;QaUtwtax3Uxb+kuV4nq6gObraIjlwXKJsFw+16Wu87uNWna+ZVjlZjuE1qhdpyKc5VTWkdK/clNl&#10;3YS4HWGRVupW244VtCXjRBmEzbONs5p1jXGyqnTMQ+pUw3aF7c224V/YNOKWZVLZOKfhdhWXuV7+&#10;4nAd+7zNatu5qbiZ4X1LvrGc5X3+EhuxjLr8KYaFFvm3wzZGtElWXEemoNxeFNZWENteHm4nL59m&#10;OSLO3HGVKsMjXaSVLibaMpdL6d+4fmFb1pmWGu1eqTKfLr1NmtskWC9bfE6LqUPdVaaKsLYf1LX/&#10;O60F1+y6inwKv3ruQpsXYRa3LI8i7LJUndeGqzyf9rmtOs92/OgPwh+2tzKCH+VxWDfKsmH8nK7K&#10;p4gX21WeeXvTteo8ynNtn/fCtC2blWr0G7Q7/cPuWRaewxapK28pq7D/QtvlOIWdG+2YhRflYe4c&#10;ZiKsV/VSh0H5fqjTClsognV5/HdGC845l42XD8ddXCPelcB8FxzHBimu41Lz1/h8WDvOonBXHgej&#10;XtRCyXD/pvBD3EbZlu6oV7luVWFlHKmU2db6B4p+WEU7YzaLsBxuceIzGfjl8Lou5fyqMshpssrr&#10;ILQsrK123Ng2xf42RsW1eWGYJhQUflXeFuB0HsMdVnHtlNfYatWL27sdHvUh6kzE87i1SOnndalR&#10;1xaI+3E361kI21JTq+xZ1RP2LaUtXVWZ2jbjI5mla6nKr9heFNbWsrSl36UI52GK67HU1cE9CyGE&#10;uDPkjqXqyOqO1TpX+NUTOkSF/CEJ73Cbkwqq1VHljvv6xePDkdibSOP8fADhxxxHmpc4H1vX7jhv&#10;f1tqa1IlNYXy58uG7f0D9ruRUf60WWk3fjsHK8ZDWfBbOvwWgX9jh2H0j3SI38vioKjKQ+qUDRxD&#10;S67V+EaEifXB1/U3cbmdv/1Rxclh5o40oTqPUOd+u8S4F4l/q7SiPTHb0ObeVkV98m+ywM7mZrnQ&#10;H5GowLZz/jkfF3PD/yrdimOQINooi+VhP0NA+9GO8EIfY98KbdiS7qJcQgbLDXFYHo00UqfMTn69&#10;mr075Xb0NqquF15PyvyiXDzcy5QwEwwYehMXX4ke7i7l1/CvFvPlapPLubZZ0+ZtZXtWcWO7mQf+&#10;ow5hbT/pgbYM8rFAGb9DF+kr0B9V33w0dcTZFJnFYOCu6/CdxVf1Y5XbtCizus7kMdnC8vVDq8qf&#10;dbUsJ9teUqaSi21WLCzqLKsTlT/c1RsdGD/LyqE5HvA5C5Ja+lwm5f6kLF6btA/hhBF1wvqBLPsp&#10;C/4ESvav2nWvOzC2yX9yJf/sBbeLiuH/WSbtehD7LtyVX2t7qco8N01x/DGXiHlEXN90I7yQzxWZ&#10;JsTxMMX4KA4uuR54/fDwen+IRFg36Bd5WxzGpdvVHj9wH15Xi+MqwjdSV3weZivM4b0ssCuze5Q7&#10;11TdZrGemG1b4bkiFcrlJy0WbO52CvvlOpHrmr1xA/Gq+mK29rRx7Xu9ygu3WZ70y1I5LJPbPncT&#10;vg0L1uHN8qniWbl5WJRLXR5UtFMsFaRBol6M6XL/5H1WS+XPrmW13bFtB2TiHurr4vZr2bmij0Cd&#10;cbEusG7QQtH/5zEAhbIIu5o4RohxRVFWFq8aP7TGGGZ/gmO6RWXg127tju3S3Y63zM/EPiPbKcZb&#10;MVaI+8te/zJxeYeJkabOI+JhbXXz9tj+KuTtU9nOUbXt5vqLeJu3pYXsXgDSUnnxdIxTx+ve92J3&#10;O03brx2+ceK1ClN5ezLO6yxrS3J7Mufn8vbGf6bPZir1IAx/VGx6edSK/WfRL9yl31oq02ywynNf&#10;orJN6swnqxozI01ct825DMuEhc+rINeZUM6jVPNab9lf6lTdZtVyv2iX6K5tW5cThZKYU6SLtGH/&#10;KNPrVDmWKWTHQkW85vlHm16HcxtJrxDsTQghxN2EA5vcAcVwhx1PDHhaWHgVtiheV/gVyjpKugE7&#10;TOs0I9zPy91d5HjRCTfiRVhet+M10uTtcFf7bYU34tw2BbFdnn9Q+/uDba0PQqu00uUprjuXT35C&#10;UZtzvIY8dFHYvF/4lyr9FsXZdLXPsXS3tqu2qvBruGO7TQ6v2o9VRJ6hNvCbO5ZNVWm3Zf5td2y3&#10;4837lUvgN0OxXdmxnU8XEVaqnU4KVYvZt6CaGHeksfIImxa2jbFBIy2hR9y8a7tDy7bL+KU/qY9r&#10;M5UpT6l0V3SlpTqwu9FFuVQqy6utReFl+tA6cTZFJAzeVvuaLBXXZKgrDin202jD8oc9lEVHWLsO&#10;zhF5SatVXpuZqljKeBmzfdUaYvGtiMOboFWRVkR4WQfK/ZbuZfGW+d0GhfFKddWb2C4pw9thpGt/&#10;kiuup1XXFMKj/Wn363Pj4UhDteJ2xuuKU/rHdq2YOy0K3zwV50F7hk1Ld2yHuzr/VngjTqmSDv+q&#10;6tCvyNfKnP5tIv1tUNtuxfmHStu27TyXlusuGNac+xtV88W8Ig/Ph1t1P9OlOq4UKmhc10viGV3h&#10;WEd5V6IfgiCP6SO1ynPheC9U9m2luxSJ49hk8doMldtleHbH9V/ZmP7tuKXo27Z9qUW2jbAu/1Ik&#10;9r2himu28mu7Y7t0t+Mt81shK0NqFV3xwk9aroK4bDvjYF3VK6p9/zkr4lSKayMEP4vXchf5NuIt&#10;9LsNijZmWTuzrK0pWBjUtd87rOo6W1errr0In4/nC+oJru94QKokYvr/7jzmt6WVgp39YbJ2WBDb&#10;Ldu2606xHaVZp4Os3SryaLurba5LtcPzdrg7FWkvoiJ9de3F+urhEQghhLhzFJ1PR6fTHeI9bkzM&#10;68l5E/Zl3rfnHKqvyVyiqn3nY8KKvhbMtSkfp30dBNshhDnYiDgWz8PNO2jv9wrEt49tnmAmGKsp&#10;2qsp+vGLU/7lqe60Hu7uqoD6+Ie4V63mOV2ekPncvi5V2cDVwNeM6pOYrsF1/c0Nit/0wDZD8M9z&#10;4BaHhPFNEMbLaddYfP/ryR9KhJDOhIO49YpzLdURL8o2mqGqKfInBbKnx5kDYV6FGI8Rs+ccjOT7&#10;6joGCaKVYEOK9oKXyzerMJN7mH8XdWnlxCU5sPMY7rJgFNdCs1pA1WVQ2dvWTNRSNjUUMSMw38jj&#10;t9yrm3rvIr8mOs9rY4SzaKkwYEtu3K54VZeTw8p9eIVq+pWaoj+i7EH2XohhZX6RPsdDhg0V+W2O&#10;ynPjdURNW+ryW1dMi7xRRKa5feVwyMun6ddUmYbXQalI33WOd1luFxJOeNduqAQpYE7YE3+VQBnX&#10;3DR5DiP19Z/rjudkflVq27GreYx3QGal8i0mblyGeGjdprtfrInHLeN7GtSDWBAxVNrZRb+28O+C&#10;6jyvTZCdMOcbrmoeYSLh9njNB8OiQ+Ga2xkzP3JpKM91zI3csn+krbezuL9ctFV9ynFsTpT33yj1&#10;rvO74XK7QnRftiJvyBZ6YyugSSsjtykbscgmU25usu1Dc3a7THVQBWfrmfm5KsSUISdHgsyfTlJE&#10;7Dq3Oy2YxUTbYB0UIbbdBH4sAKwZz01burlUJs9CGArE395Z92O16jd51W/nqvu0xSqOr+v8bptg&#10;oeoLs52KOIyPbaTxihByu3mMZhnUYaWa6ZqKMJJLuX28m6B87KboWy9LkS/2U1+fEcz7yYVwJPnF&#10;XabysGrB3qY6XiV4zp2bBKNl4lIlhbcHQGXnUionZJKGcjk0fPNYbbUYd7U2/t4zrOIzjLpdL9t6&#10;fztjbHe3PW594jnZgnKJ+52ImIV/WWHC0q+ONx9/lTrPbROEE81WahIGWqD43AMnn4Vrdk4DCCDz&#10;uqrQP6eJHTfCXTGXKeX+rojXAOdzVeq03YYIJ5AFg2W7Fd2EK2+7Te2f+QcRz1hSr65K1gfbNVDI&#10;/HA9zYnXHdZxxHFeIWLuIp+Ie0XwaIQQQogVtHssavPo7lqLc+o8tTLVJSqcG0hhsYbmyOdYxaG7&#10;3M6qyPEriQ66DFT6raMu6M9hYTFQNcp0l6lNp+ucLkPvwlyNugN02fBdtRizbv1vKatzE9dJXR5R&#10;T65Kt4jyIg53qZLCv+rrW9uVG86gtJq78w2WheqiKx61gdihwxJXJF9qu7c1Z0IqKN0VVUrxjrTN&#10;/W5Ebm110RVvmTad8oq/iIJwt/0LusxGkXX8VmkjaZ5ELPMn1IzXrS5WxWmHlypoFGtX3NCm03VO&#10;7yqxPl32exddNgvaNnEDiEbqsnVb6KofixXzjuVzD4p02av0e1vdNrrs9y4qnIUXaVpyfp7TlUa8&#10;P8rimC+Sduhl6jbAK7rr4dZ1tCbLTFe6g3bcZbpTdBmgS20WhC8sylY8cYMpy/Uq1EVXvC51sW68&#10;y0EPqAkhxB3Ep+D8RgV/wz40yRon/xYGRj89DHxN9B8hZUs5XXxro8ynflvD5as+Ju6Px8H9Y2XC&#10;edk2z2OEM2Ucxme6UD6fQjPE5zFXH+JdseJbXl1hN19TXD1jaIRzwJrbWTPY1v0ouhkfU6g+wvvw&#10;gyawt4tu17SPMoAShW3m073vm69rK1ebofB6L2ST1UIskwRbQo1v0iKpfwsnHPRDmIn5+K26Zr3p&#10;lrcV66nzPO6Ayjri9WRRPJSOybdZfmzL6rbVy9Tdsc0yCL/cplkbjTR2DXg+kc7r1tW1z5st2sXb&#10;Mdrc+xH2JywHeDEO69OMfUu2c1U2Xhcintnb6hvDvTy8n/G+pnv/ksuvVbd73X6Y7Jqu60RdPl5X&#10;6vpCm3u5NNIaKCROg/ntsUrDrLYf1vbtRgrbDXdsx9of8O0+p01S1IOsPvxCOTyhL6dm1CCvYXcX&#10;+36K7R3bNR8XsN+vxgzIy5T3yfXExDSRvs6nPjYUSaX6eJoK/00Tz4nXD9/eMCg0zCq3u8LC3eVH&#10;dx+2pI1ZFrQry2CSJhyXUQPYfoDjsHKmHaO/aPcZEcay5vg5FGW/vJ+766rbq+gvKG6zvyhEe6KP&#10;MaHP8T6d8ratzodtYu2mWEYqh7ai3WA7He14vGmL/UHT39v1Lfhjbf0BE7f7DcrbfZPVX+4r6khb&#10;Xjbzaoe33bHdPqfNUrMvpuguhXPEtU3ZfYoyDeTXOusG05YpsWDuEmktTpU/sKKJ9G3lXKr9eHx3&#10;5zhxvPDrOi+J8uvVy4ftE+0dNudYmX0Er+M6jduV7Vlu33Laqlwqeb51nSj3K4VKW7H/4H0wqmlj&#10;2hzx7HpmeMx16Ga9izDWIU9X5SPbLxGsWrQdbkvam3aj4vqmbctyinC63b+2dx0W4wWfu7BPinkH&#10;+6DooxYpx59zZ1k+/pYwP4+u87tlijmICWOllhgnxlA+L2G9qPv/8i2d7jeEG+MFGzP49pyd51TE&#10;Yd7V+GEz5devq27/L0deX1gunEPW8w3rD6zM4h5zzG8YF6aN65nzGighbsK8J+YsPsdkWfMcivhS&#10;h2hTL4e6rHHp2tr7HO932F6xHavbN2vT2J9YnFyeHKtxrFflST+Xp19H3ddLW9xn9zltkKxv5nyD&#10;7UW0Idyu26Va0bagXUKbRCGTLMbn9hbGzcOsQR2McvOy5rpLfh3UKv3KOO34rfPZMPm1DpWYf6i4&#10;jnm++fqm6rlJeY3n6xNbDvZji6f1NcUQJ9Y1se+IlWPEsWbVZUvV53SZ8jZ0U8Xrk9dqPWaLMa+L&#10;ZVeO5yi2XblMkUcdz8vX3VTE5z5CXcfw7qqvxUJ2jfB42sKx8TjjusnXSiXSzieuryuCrdm7EQcu&#10;hBBiA4iOhZ1RVtXZnheKzpbKHWuCf9zcyorXCtf50Z9x8sSRE/w8Ibws2cSSx2X7zceCY+TnDX1q&#10;MIN8wBCDQZN1rjwXxMcE1s+bk1uK5x/KH54ivt2guCox/02VLfHBGde0IW8OYJLf5wfQWQi3iT/n&#10;QQizh8/yg2iz/jn8oYhLMS3Kxj/oRpmZrbqvg3dR+cH4lajYR9f+30VxswwuXPu1qgfT7Bqn6I5w&#10;1pWoB1wzPRe2BlzKOH5tVgPdHGupLF7sK6vad3bHdnZH/p322wh5OawlXMdzKsLnbQFTQXYjGuF1&#10;meZyZVlZO+btFf1Z/6o41i7W7ZmlwT79hlyI++X+y/1uopq2fFe5XWgftkHeR9Q2ZDnxikc4H1DL&#10;D6nZg2pmd5ZBrg+Mb3WKdZP9pH/4wzLx9i/6GarrvO6qaA+/Rr1vp3hd055ZdJtftqeVgceJG85M&#10;6/1SLruGEFw9ZLCd5TfqFitu9HWFFbIHGvynYbrPbxOEMqjaKpRFp2BrU+1n7Quva+vH/RpnHO8L&#10;vVwr2Xben/VrhTsUfjyeSqV/O3yV34bIrnL+xOnwSsSaNbFlCqHmoDwmucz8Ax7YzcQ2qi364xgt&#10;nGXJunfusrqHPCwewzbU/lco66dhu4bg7+0S5zHoJ1iXUDbexuU5mdmYto42rejb5/L0+ujj8Zaq&#10;coHKJfzWVvf53Xx5j8wHNf1DZIr9gE1S4Bcf6rAtz8pt/wzh9jMtFn8H2sY2FXnYgA15cz/ZTiiP&#10;aPNizGXCUTTUCKc7tku3a1PLwOYTOG6TtUJcu/wLc14yLt/2etBWzDf8Qx3bzF+0wZ6wUeRt+6Sw&#10;idDKvyFvET28S2UclAW0qWVgqvpYXE+XKtgG8gfX0T5xjWvXy4zj33MbA9tYGFb0MqZNEQ9tGz+4&#10;rh/IYTrY3uTpY0we9aHz3DZFuQy67fj2avcDZkfa2+xPO0eZRJvC6zn3K3ZtxzrbHWE+l2T/TjE8&#10;rv0NL4MrEO/RcJ5YtVV2fXsZeH9Nldd4hIed6edpq7bf0jKM135uR1Fb6v7JNSvdhcKvEb+V1t3s&#10;59CPRe0szmszVV6ni9VVj+oxcB43UYzPq78xb+Q4AHbmDWizHcU5IBVxIh7X2cYmjjdCkdbnjhxK&#10;xBcVN0n19RliHbgsRV1BfRhgjkHZHKUoo2oek4UwfukpytPrJ9esW6xX3q55HozXUj4viYINrU2K&#10;doxlUYA4ddvGuWDdV0fb531NzGW4sFwjP4pxKbaDzJ/hlywcJ6/R7nO8+bJpRqOdyaraFq6Ltr2S&#10;h9sDtfxQZoq4U/hDvdw28UtsNvK2tgf1JJdf3S56PfOxQ4jb4Ve6Y7vp9uuo+9xuuvz+r8uJrRCv&#10;sWinsnDendcz7GAq/Vr4T6/Cdja3iaWL2Ddk++K6iEl3VrTR5edKl6VNbjet3+I12j9HH5E/77Z2&#10;DLbEtW8yu7IcOV/x+/rVPRrzz7IyoBg/t205zOpBrk+XLuzPjteuh5bK42urOtaIX2DtDSnyase5&#10;ZDgiEkIIcWcpOxt2aqXKsLfXoqUd3navk7aSDSwobJYy2vEWnV/3ObcXUrpJ2x1LUG7zv6t23SbV&#10;51XaOVMNfjqEsMaNDW7nJfwWLe3wtntR2gi7CnUt7bC2e1E6LhE+L9Llv1iR4zxlvDalfztObLcV&#10;tLfJqvPaFAVtd9d2W0F7u6QrPin9oWV1q0OxdIVtnkq6/Nvu2A73MqENs4kb1fKv2rfSvUiE61Xx&#10;pOUKYnuZ7eHPMuusGxwglB8QrKv2IGORSrr2vzmaayvaNp2zcVketatUTbfvPGW8Usvoin/TVdJ1&#10;XV2O2qXqdcVlNy/nFvjnZf6Ya60Kl7KW1h+KtP1Yr8q65fJvXxd+nfmt0kXpymNTFHTXjeUiXHf1&#10;C11gf7k8Ypk/Hlc7vO1uLxG2WSJd/lSNW3Pe31nkH0T4snjtOKVKusI3W8sWUrpJ2x1L0NzmulCj&#10;WtAv2i9SxLtjKpeg9GsvZXgw716kktrf77dEn+LlEotThsNd9Skl4SctF8nutfvmkvY2K1ao3Rct&#10;UplmmUrax7SJIqWblOFZ1k/DaSagX+DhVc2wh9nrB8pqm0ViKtvc4hZqxFkm4vvdJLmFFikotxeF&#10;tRUUfhxTUbGU9crKkn5lCl+MHF6GBt1bUrdKusKz5mwdZVEoyqQjritY5u7aLv1I6b9pItFGsD1Z&#10;1aZEnHY8grVVEArh4TbqfZZL6VfGafvFssy9uWrTFedt1cWysJIyn0Xx4Z/rWCz0ay+lX+TXdsd2&#10;uUT4xop24T2wtv9SNcfQTZGmX73UlFtlaLhjKf2C0l1Dv7fVIpaFXS5sraoL1TR3kGuoTN+WxRFC&#10;CHGT8I8zqPagNQanoGrC4YfBay/Vrwi21wRD/g29/FrgSsgXai5Mf3nyb4lg3zyGHtd824R/73My&#10;7aXJZJCm020c4x60C19+MyTOmcdXf8vEzwvqUci/h+PFKZtsif0uWlaFtxePv5lLfbZD/KcGWXzF&#10;fSx+HfHaYszsw2HBBGlRPgPYfwD7D2B/qg/Zt3fs+uFbCiJd7O1ydZ1L1/7fXWFVtzFvlPGbT6lX&#10;Cv52Ldeyi5rQiWB742AfOZq/11t/Q0St8HPBy9R2e/qGSj+687ZdJxSOe/OXZqksV9SUqsZUKhf3&#10;y5bDP/NhOzXbhtBGoY5Uqaxc6fafmvBvRe9AbPvoRhuXr4O4TuLbdkzjx7HJS9irVLf/2otdm7Bn&#10;D/Zm/4LU09kUytNAsznrF23r4rbXL4Yjlon5YM8sr1x+3t/Ux+eLH7GWcsm2s+s1X7+l6GdhIa8x&#10;MysXXPccE5jQLiK6Ce1cqG4T6yxXq0y3RMUS5Vye2WYsZTvl8jOCHUx5sfaI17bLx1SMwZpS37Dx&#10;PgJlMUWZTHbhvYM+n/nWtqmsZfWFym1dVh9jAo/hpV0r8mger/tt4lJZAmqfa7eqcmGzU23n0a75&#10;FW4WTS4PrzuRAm76ceyF8PmltnS90M7sSyi2bRjLmcqRoZZ6cUsaLIfs9m9JcxMx2IYh5hRlYIIN&#10;Z33UG8raNP+We/xcq89nvIQjP8sM8vLGHjvLs1zKY7wLi59xaYEa9vM2k6wVFctA+HSG+SX9aPdZ&#10;Gk8naWw/LekLqWtL1AO2oe7rewz3xbWpix9/XKch9/d1vTDM/eGmSU105zDra3Mu+Bf9L+cykV/M&#10;JefnK8yLyvkhjokZWY6BR/T/Ecb8/UzKc9vUJc7Ez6pcFvmvsyDnaMcw37f5IfsV+NHf9gy/Afzs&#10;XkDej9m3KpNC8K/tH8dVHv2mLrXFmkt9ZqWvL4v866W+jimWA/oNzD/sXh22rc9AUPyUeIyj/f5L&#10;vg/DOJYX4pmbfQ3ygZploKVcaHFazDtfOFkPOCdJGPc25uUUw6jcj1MoGL8vi/6Cc9Ae5vPs9y2c&#10;OefFys/l+2kL/95S5VymPLfNWsorNNxtlYv7+XgJZqiK0K1ADWAT619YdvHmNPYvCCPVWwqrt6Ww&#10;fBAe92Aq5cz7mB9VX3yrQYy8181czF5mJ54rz719/vOqrv8VYtvjcxWUwZRzRM49OLaKuWKej6Ke&#10;9VBv/P5YLHCzHzLl+JHWjruKVUhLe6GNUGheFuGk7J/3JbU4/uI4YGBvHvS+hW0f6w7KlLJ8WK6I&#10;i3E1x2f+WUy+bvIOqmuguG7q62w9+fVQns2mLbR+98I/V25fTGxf/A1J1c+cZhi1j38UzePz0BAC&#10;syybucXtOK+yTs2rPJNNXPzc3XauvFi/0dKypYgXdq5Ff+zL2ieOF3zM4Nc69oky5RqBLuB1g2ss&#10;KDB/WNc88r/6flydtCy3y9OmLrButdA6Nla28TDbKrrZRjEMcav+h9e01ysrF1uYl1/vNrbDGM/u&#10;22A8R3l4e3HblT7rL5G2UG4/XYiDw67jt5bqYvIrKFQuDuNcD7T0CpoHe3EJIYS42UTntKzzYVh7&#10;4kHlSQXCy2GPU3SAHUvEfZsl9hs3eDjG48cD9hEBuh4fSGAAETeDLH4M4AjzaJ6DHUs+rLyiz9pL&#10;V4qL57IZSx4Cmcqlpj53P3/8h+FdSGfCkJDKS5RD9aGbpXv3pT6G97+8y7G008b2YtXEJL70tQFr&#10;JYbA5qxIb43nUWsRHq6lXJqWM+GfyRbWNE54vJ0i3SkZHu1atG0evwyfr7l3ZQlLle7YLn1hn+hb&#10;rD+pp2iGFQxsSdGmVn9KGJvK4aa6TMr9aVm8uN1K29IdKm1bjD+iTIrr35q1UOVwNbcuW7dhies1&#10;qP0rO8+ysr1roh7Aj2Myi4fxWI4bOVUL4jTUFceWsG8pLpFmWdpNWLrO73JUU27RHeVJBeUxtZe2&#10;rbukZdESeP8C2Rb80X7FGJi3O+PDm/ig01W0d8DTZrgRAnUspzyGu7mU9mhbh4Tx6hv6piJqdcsW&#10;23TxAXaffXpsBixb6syauv3LIko7BLVNKsOWyuFBvRWuLIvbJOpcM+5FiPO5O0vYqVyW+3lfUrdt&#10;ETP6hnbKOq0N2EKlf0tamraobRP4tn/QBtmYuB2HeH8SD9uYG75VFTHo8HEbw7V0LaV166vex1S8&#10;D0n7uQ1dEeYpeL37PZjwj/iUU5VLF5H0bVXgXndraRgBRu62gbdfdTlGOiaIMUOI5DwjWiXGz+oo&#10;0Trq5i3l0a+vkkVhpR9sj/bKZOUQ/UpbcUSxBHW6Om0dp5lGS9fSDf2btqVf82E0rzvez9TiHyK5&#10;4gaoeYaCwq8z3nJt7tI+C3d3UkWM9iXUJMxnJow4HVHjCMqFvqXm615TcT3UOWzq4mdcU9qBNGP4&#10;VnNZTeQR/T9tB8x7vhybdBRg5Rf+5bHU7li6/LqWdeNtysLzmZe3YS6CdfQ9aNOiBXPbttMQuikv&#10;R68Pqxemby9dfl1LfRylSJc/dbOgtZo0jjMu4mVEgawTVwghxM0hN/i8IRLKftbdNgb+ZQdL5Q8Z&#10;cwfdTu9y2r6LREo3KcPrsOzK+7MPbGw9c+H4/Il3fuuQ4rdGPU7kYOdiH5TGh6UR1uzcu5bS3+Mt&#10;i91cPFbE30R1LCiHOWGpY0daDMpga37w7A+nwSfHt7K0a8kHcFQ9iKup82oqKLfL8JsqUrpJGd4l&#10;J7bcVqEYJhO3XTNVTR3SCLX6HvnNhYLSrx0e26vkdIVsni5/CTgHNZkf26ktiGuUDWSxc/2JY/F6&#10;xC2WH+IW5ejXRsSMJUI3VRdYzJ5ct90t2UL7+jeguj+wyXGsD6To2YhlMSwyw3KZebxavpQ+ktvE&#10;2//at7Zr5ZdtWV/XjEE3y4zXPkU3/f2BAh/TwGH/PM1VEXvYVHX51BT+1fXNtol1pr6mg7q+sf/n&#10;N9zjW+85roWXcUr5tVDFbai1WPpqKy/tNLdZqAGzELYp8yvcVhPKVMDKMG+H27ZZB0M5HKrz41K3&#10;ld4WUlFeXMqUd115gW25hG/94Q233dZeUux7/MECc6P9mo9T51PK9wOXie7QXKzsXkONtJuu7OKq&#10;wRR+fNuAPx7IxwRxQXsQoMuV+xRb6renxRJ7KetQ9Gt1e1YudVgZfz5tudR72SzhP67FrpB1ZAuv&#10;ZWyV5BC4aDOUHusL+3zuyworuy3OcnnU0q+m9N1szS+1bxDbq5c6LtstL4NavHZzf57LrkoR5WJC&#10;utyHNNPXbV3tE0tsb5qaR79sKWM7sd1cquvbxrqU27N+M1ruSxjHcLvaw2lxP4zKeVgYtix+Lpeq&#10;H6E8ptQSLeb/ab98TXOMZPWieW1X/Xw8gG5+LDO/j2nzGJaFCVllBeV25e5S0HbHditebG6mqhpR&#10;uFcsMNz8eGledRuV6wnw+89826rLH1broKo4vD7iQTZuMwxqEd6bpm7fd5fXDbjb/YSVC8oHdaXR&#10;z5hfpK5dFt/c7JeoIjSKKLYlU82iUK69nSvnLfT3/oVtm4t2j7Ks5X7WPlr55rRZ9b5KeZz1VdMV&#10;erNVL06sC6q2pVS0M646VY5bxm/cO6AX/kc9ym6WSxyHL3Ud8lR1SOmu6yOXiLl5Wk4Rs7JXoWVE&#10;MRiMyzpQ3wOLvfMnKOHp6mSxv3/tzXNaV0HbfRtFbN7HcbPZPLdjc2XJcnFFSv6PK9vaLMuH2yxH&#10;L0sfM7CPatYC/nciZPUyn3YVy2LW+TVoXJPXBy0vhBDiztLRIWE7+qTmpMA71lplF1LGI6X7Kon9&#10;8COB+JCAWzEJah9nCdMxrDzWcMd2SVe8oO3uCi+3bwM8nzxRwYCtmrxU5+ryBTERFm9N85sHOW1e&#10;LP5cHmKe0j6LtA5d8ZalL8Pa8brStMO74mwy7XNadr7VFV6ENMOb207lE5ObVns1nyp8GC9022la&#10;wGlbpu2O7XY8En5hv3Z4EPFCZNlMrownltO26yLKeG3lm6FwVt1KFUZKt1hEjAWX243by+oL/KwQ&#10;0IbxQ9DEB9QWxUMeVJUfxwliGbTPujaq45Ypwrf0C8qwMrzt35ZYTpfNSpEu/6bsRmjDr6bc6g4t&#10;dYepzBCtnav9cFoQMWpXWyRmNqWNL0u3gWXnsyyMlLZt4j5l+nacRf6LqOOVpXv7KG3Stk/b3RUe&#10;24v8iW+XPg59YuzQVtDevi2sOsfSrx3edndtU/VYKu6NNa/jZpw6Hz50E/fUIk6EicVES0HRXqHS&#10;vm07Rj9e4vH9wQ7PLSjdYhGlnds2b9sa22FkM24df76vobssRyruQddaXErljhbFuW207RfbpZuU&#10;7qAdDtmE3utHXTo5zFTWtWVEfLGK2lLhon1Lwi/CS5XlESpxv7pGLIpHSr8yTjt+bJd+m86651K2&#10;L0115xAPsDFOUNpvXYl5Lmqb0p5lvXlXWLYsY7GY0vau+RrD7e5yiYc1I20t+sVn57HNddB2x3a4&#10;u/yC0l1S1vuLgPzeJtklQusIIYQQQgghhBBCvO97FEIIIcR7R33hRZHFhBBCCCGEEEKsRg+oCSGE&#10;EEIIIYQQd5yb8bGyPuAWoo3VClWLG4Dap2tn6c/aXA8q9Ysia20+uuqvFZiaffzM/mU/IYQQQggh&#10;bjF6QE0IIYQQQgghhBDvGX4qp0/mhBBCEPUJm4fKa/NRvRNCCCGEEEJcLXpATQghhBBCCCGEEEKI&#10;G0gvSwghhBC3lB56enX2QgghhBDiDqAH1IQQQgghhBBCCCGEEEIIIYQQQgghhBBCXAl6QE0IIYQQ&#10;QgghhBBCiJuK3qpySejn64QQQtwg+OI0vTxNiPcDK54qnxBCCHHt6AE1IYQQQgghhBBCCCHELUYP&#10;pgkhhLhu9GC0EEIIIS6Cxg7i9qMH1IQQQgghhBBCCCGEEEIIIYQQQgghhBBCXAl6QE0IIcRbYa+g&#10;71TPleNdG/bFgvlvFvA4eFxzBxR+ceCNCP4thRnyC5WU/l3hQtwk/GomrJe+8JJ10Z2v/3Y1EO8V&#10;a1a84KqiKYsHLY8tYjVVv7SmhBAXxdsj1CDfsrFRbrfMi9vW6XCjE8Zr1sUcIC6PsG1VUgtgUfGf&#10;SVwadlFDuR5wM65zq0EMKjx9fqEyuErC3HW9KBexeRRlx39ZjXKu5H7icvDWynsOt2v2QTtmrVi2&#10;u4x+E2AdyeUBbHhmrkxjQ7w7XhfEbcPrUNQjcTHCdl3283lkLVWfDYNlymK1ol1UP1iuKlghVqN6&#10;Ii4bXlOumKeZin7XBc9rQA+oCSGEuESqWYgQ4obDwWY54FTNFUII8Ta0+5OKGBaqgxFiIaw6vDXI&#10;Rbwfmk2VGiwhLgtv19S2CSGEEEIIIYSo0QNqQggh3hn7ggxFtylcV0jHLuz2J/51fki6Jm+TRzxd&#10;LsTNhW+28brJJa5xXrV25do3F71ChZ/5CyGEECvxXiOGZdXDNvgzPzo5VrJQJ/ohcbNgkahYrosY&#10;e+X6krE6E5VJXANRDq7yv9hActFFCS4uxeWh4u0oppSOdSpeo8QNQgVyjbQrhbg1aNAsRCd+13l1&#10;u6f7AUKsQuMHccV0NsTcbt6/vSr0gJoQQohbhneiQgghhBBCCCFEE93sF0IIcV3oIbXbh3+54Ho+&#10;vhVCCHH30NhB3H70gJoQQgghhBBCCCGEEEIIIYQQQgghhBBCiCtBD6gJIYQQQgghhBBCCHEDsfdD&#10;6yUdl4C+iS6EEOKGgf7df2GJ/7KfEOJ6YJ1TvRNCCCGuHT2gJoQQQgghhBBCCCGEEEIIIYQQQggh&#10;hBDiStADakIIIYQQQgghhBBCCCGEEEIIIYQQQgghrgQ9oCaEEEIIIYQQQgghxA3EfphSv0wphBBC&#10;3D7Qv7OP79m/7CeEEEIIIcQtRg+oCSGEEEIIIYQQQgghhBBCCCGEEEIIIYS4EuYfUJtlCSGEEEII&#10;IYQQQlwbenWEEEIIwv5gnT4h4kGzrAYXvcnddWM89iGWU9sprNhlTSGEEEIIIYS4KSya6XXNZTZz&#10;fpPnaeV82V/h6+73gN6gJoQQQgghhBBCCCGEEEIIIYQQQgghhBDiSvAH1OxpuUUK2tsl8bygJEmS&#10;dLNV0t6+LSzrrzaD2Ww2JyHEetz2+rPZrZsQ4iYT7cv7G0nFntsSQoibwO1pkzZmvNz5RrQuGKeP&#10;uANfB70pNIGD4jnmMpwxLsVt+lOIy3hMg22P2c/K6UyijVsGC+zpwnZxSYWFTYhsZl/DlBFtzejX&#10;yvXWoYYFm4Jh6q2eqUmEFG4cq8n8XU1ybK7a2QkhgLV4tgghbg/X27cLcbu56XXJ5irFYcXcJbwr&#10;oatvKPvfDMojXYzFiBNojV3Mp4cRjanp9qjlPi5DNXnWXu1JCCGEEEIIIYQQQgghhLjhxD3tUgXV&#10;01JxQ7wjTuOmOR9QCxbkKcSNpPs6bV7B5bUeauMpFoUKIYQQQghxF7i54+ELHFkVNWYF9czgfVI/&#10;oNZ4em6VFhFnKUmSJN18iZtG+5sFbYn3S1eZLJJ4v3SVSSlxtXTZfJmEuOt01Ytlug5Wzfyvh5tx&#10;FCVd5bFM4vLpsvMyCbEQXh4XvkRuXru0Ll31I3SzCBuvaWe7n53fiJbiDWqRlufGB878rWjz9765&#10;gn+8ac3etpbjWlDfdPHr5OJ0lcsi3UTszWlc+2ZF+6OGKAI7i8LfRBgAWbG4z7XRZeu3USf5vPzE&#10;L0KZcJHcgHwXmrnzyp11vHhWM96aVoYFpU/EEkJsLl1t1DKJy6fLzpclcXl02bctIcRyuupNqZtC&#10;PSau1SB7lvOYmL+UKqmiMt924KXjR9BlY/xBGMPPif44tvyGND9aX9lmhu6encBVyskPqAVxUF0S&#10;QgghNoFmRyeEELcJtW5CiOvgZoymNKYTQlwhb3W7U+3S1RM2XtfOLETe3g6Vhco84gE1EuHtwme8&#10;8qdASS/NetBcXNFJ/iRmlaUYKyws3oXFlixDyqvX3TkU5TWX2jwiRaRatBch7jKsP74IIYQQ4nZS&#10;9vJ034xeP44ka+ETcRzLd82Pm+N8o5EH16UumzpvHpkQQgghhBBCCCGEEEIIIYQQQgghhBBCCHHp&#10;6AE1IYQQQgghhBDijhPfjbuq78mtpv4mXVNCCFWFm4DapGtn4TfCr54o7VlPpb4elcVsS9xQeD3r&#10;mr5ZoDDsZ5fyphBCCCGEELcdPaAmhBBCCCGEEEKIG4A+nhNCCEHYH6hPEEIIIYQQQgghbhN6QE0I&#10;IYQQQgghhBBCiBuIHtMRQmwGaq2EeGv0GjUhhBBCCHFH0ANqQgghhBBCCCGEEELcQHoU/wkhhBDi&#10;doH+nX18z/5lPyHE9cA6p3onhBBCXB+579UDakIIIYQQQgghhBBCCCGEEEIIIYQQQgghroT8gFq8&#10;gluSJEm6exJCCCGEEEIIIW4zmgPfaeyb2ih7vSlFCCGEEEIIIYRYQHnv5LLl6AE1SZKkOykhhBBC&#10;CCGEEEKIu4DuhwghhBBCCCGEEOtRzqEvQzX6iU8hhBC3jPwj1htMr6evdQshhBBCCCGEEELcdHQP&#10;Ryxm/gM5IYQQNwv24yEh3j8aO4hVbP5n4HpATQghhBBCCCGEEEIIIYQQQohLQR8wCyGEEOJt0PhB&#10;3G70gJoQQghxQyi/rdMl8X7pKpNFEu+XrjIptclswtF32XyZhLjrdNWLZRLvj67yWCZx+XTZeZmE&#10;EE5X/QiJ909XuSySuBq6bP02EqKG14OuidvH5tT3sm1aR+Ly6bLzZUlcLl02LiWEWE5XvSklLhea&#10;FJb1pWXrRZrNZiamDHzbiXAuV/2QZH5AjQcSWkQZR5IkSbo9um1cfed5HbQHD0KI9WjXndtWfza/&#10;dRNCCCGEEO+T2z5e7ibuf2huLd6du1d/xNujduf2kT+8LT7QFULcHtS/i5vBZl9/ZT1SXXq/LCsD&#10;DmUqxfjGQhj/quToDWpCCCGEEEIIIYQQQgghhBBCCCGEEEK8F5oP8ghxG+l4g5okSZJ0+yWEEEII&#10;IYQQYiPQSzouAc2H7zSsQzOUveqSEOImwTdWUHlTCCGEEEKI90t57+QyBWxe3vkGta4ElBBCCCGE&#10;EEIIIYQQQgghhBBCCCGEEEIIsT76iU8hhBBCCCGEEEIIIW4g+QumQgghhLit6DVqQlw/GmQLIYQQ&#10;7wU9oCaEEEIIIYQQQgghxA3EftdAP2wghBBC3D7Qv7OP79m/7CeEEEIIIcQtRg+oCSGEEEIIIYQQ&#10;QgghhBBCCCGEEEIIIYS4EvSAmhBCCCGEEEIIIYQQQgghhBBCCCGEEEKIK0EPqAkhhBBCCCGEEEII&#10;IYQQQgghhBBCCCGEuBL0gJoQQgghLkgvry/CrKUS5tclIUTJejVjvp714KTExehVFi+tDvdsdSkI&#10;sYl0X9nReDTblZq2f7Ed1WdhlclxLQ7XOV0jvzVYug8hhFhAboLYgPRS3/5Hg1K7QjNTJOrNKI9Z&#10;L+JygUU55rIyWkZdLvOR6xL0FcK5noOevEVOdUYQK3Dre00psa69KJZGd3+XsOsv61JoZhZmbpu2&#10;9OsKD8rDq3N12ttC3AW66kIFKlJ0J0vjiQsQLVQpIYQQ4vKxKeYanXcZpZxGcr0w+dLAyyB20Fab&#10;VX1ql9/1ogfUhBBC3Cp6vZ5JXDExkrPRXNveXQMgrqd53UXk05WfEHeX8sNQVo1e+1MeUkTxoDkP&#10;405+GPQ2mNnq9qha4O82rMO6FB/OVc0kfJ0ynhA3l/oqtcrQoVW0410kbYC4VaXrkhBCXJQFbciM&#10;t0YHleJhNW+ColefQpO8psK/bDPF5VBadQ3rWkFNssbwwLoqY6SdDbOYD+ejUC+L2GAN10DEs+uA&#10;VwDLl2UO+QBQLAV27HH8S2VzZ+iMLt2U/ayYSpEc2BxD32XCWt2ylojODkqzVsCjURZdQrRS4iaA&#10;grlyiVVU9SLfd/alJurPMtpWp+4GXWde9sfZz4xIv4jDbayEEEKIS6boaSqsn2fXs0gebQ4EdeZ3&#10;NdhRLlEQR1P0s51+7wc9oCaEEEKIt6Br0FPSNcB5fwMeITYRfuSgevM+Kdu5Ze3dOvGWhQlx86iv&#10;1stshy6SV8RtSwgh3oVF7UjZT/sHzt4GOr4dD6WFxM0g+gfeZA8FUZJRWhG3vA4YxtvjpTx+PIzY&#10;jC+6Wc9SZWmIdQmrLdLb086hzLUdJt4nUbuuQuKiqF5clK7r7iISQgghrp+yv7+Z4+I4qlJd3My+&#10;VQ+oCSGEuFXMZjOTuEbWMXc1Rlo0CCoGUu2vXAtxB4ka0PgQNFcfusPP/COysaiOibUI85l6qbfo&#10;9Q1VmBu/M0qWkcuo4SfErSKu7vIKL/1K/2WsilvmtyquEEJcBHbWIa4w1oLTt7y9aYy/uIY3xwNc&#10;i/dJ7g+qt65kbKwWD5xFqeW4Fr+Ia+GIa2O7Mm757fIyvgi6LBNWDEs2WNOUEW3N6HeXxjV7Ofay&#10;HGV4ISqiTni9wFggv2FVvAvRyGTDVo1O6QenEEIIccm0hs9xe3+OqnvKtJK9X3J3aeqkCIwTqU6o&#10;1PtBD6gJIYQQ4oq46CAnhng3ZpgnhBBvxfud4gnxvnjXq/4iNUe1TAhxlXTNR6LdKdsezV/eP2W5&#10;tMuHdJVRV7ygqyyXxRerUO24fnTFCnHFqJJdMWFgGVkIIcTVs6i3ac8iSZffzaPdj5bb4fd+0QNq&#10;QgghhBBCbCTLJhZl2KI4QgjRjVoNIYQQ74dy7Pp+e6P3fwSbhKwlxFuBKsMfgVDNuTtES6kyF0II&#10;IcRdRQ+oCSGEEEIIcWvRrU8hxMVQqyGEEOKuE32h+sN1kaWEEGIV6luEEEIIIfSAmhBCCCGEEBuM&#10;bm0KIS4HtSZC3Ezsg0xVUHHnwEXfo/Km2ACstXKnEOJi6DVqdw61mEIIIYS4q+gBNSGEEEIIIYQQ&#10;QgghbiB8Pqenh3SEEEKIW4n38/ivvl6I68UqnzuFEEIIcQ3kvlcPqAkhhBBCCCGEEEIIIYQQQggh&#10;hBBCCCGEuBLyA2rxQllJkiTp7kkIIYQQQgjxfukap1+2hBBCCCHEjUFvcBJCCCGEEDeKrvuJlyWn&#10;eEAtaEcMkS5/SZIkafMkhBBCCCGEuHl0jd0vQ0IIIYQQQgghhBBCCLGKrnuL76Ka4ic+5wObLAsT&#10;QgghhBBCCCGEEEIIIYQQQqz+zE0IIYQQokRjB/E+ievvaq/B4gE1IYQQYn1m6J/mNauELY94hdT7&#10;Aj389XpQ30SqcPzNvTE/DtHCY6N+u77esC9uE36F10sXqD65DkHcdm+j8l8gcT2YqTvMHc1YLZZx&#10;SLw1sKP1I3kJe4aNZedNpLsNWyaxGh979ap6UtsOfjNfhy19XFbXHfuf61NTVRQhhLh80LawnWkK&#10;bU+5cJsBaMP60c5hm63ZoN+HH9u9Op24Wury4EZRZpW/yuD94XXAygF/7PJd7P9zlIyVFP1MVcSs&#10;7J8dXGpPCxAtzDJrmibMnEsrb+cxGvOgWtUovMXbYle8OzN+ZWNBRWCVadu3bNPC/hY/l9UqiUsm&#10;l4cVSQsrpSp8cTzRZJmtFl3P5sYf07hqm5PKn27zEe8FGL8uv/Dy/sYaM2JlNUv9PsbXkLh8aHP+&#10;EX5EZoKpKXqX5SMWU7YzoZq6nQqtTS6LtuaJ/fJY3KeRxhauYzsULnFp0L4w8rJy9nA6sm4QuIpW&#10;Xr88dvy3sHBdNXpATQghxDsTAyV2cy4u14DtjDvON27YkeZO1TrTazkIIYS4AXjjWzqEEOLa4Mir&#10;3frE+NBubnB8ZrGEEOLm0ZzLUtZ41eR5pnurTbtJeD8jhLg41rBlt7gRWAeEf7a2Eqokbjgot/kH&#10;GMSlwLrQGndZNaHyNpHpbwBdjVarYGKM7Z/diCsFJqaZG6ZWPRHirbC6lN3dMHR5jJtFvqdhej9H&#10;rgfUhBBCXDLXMNKN/h6q9xaeQghxO7H7OrqZcANQIQjheKP0VqMvJFWbJoTYLPiRWtFwaeopRCdW&#10;S/Av3vpQEdWn9Osibu2ojl0KZu5GQYjrY50LuSvOOhVF3ChQXP5wmspNCHFDiCZJzdKGsmj8sM7Y&#10;QlwuYfMFdi+Cl8S6Ybz/BkIPqAkhhBBCCCGEEEIIIYQQQghxaWzOR5VCCCGEuAlo3CBuP/kBtRgo&#10;S5IkSXdPF8O/CZs3MvYa0ItnJYTYEPRTBUIIIcR1EN9gvIB6a0oI8VZ0zX+FEFcI61tICCGEEEII&#10;kdEgWVwOXfc46p/Uvko5ekBNkiTpTkoIIYQQQghxc4kbj5chIYQQQgghhBBCCCGEWEbXMwWXoRr9&#10;xKcQQoi1mOVl2Qdd/ia1Xn7SWgixqSyq5XqLmhBis/G3QV5EQlwPi3rey+Kq8xdXiZWeik8IcZuI&#10;hq2h7J8dXGpPCxDizlHVBtSRdSSEuADqXoQQG4I1V/hXyZbCP9yVSwjH3om2xs+f+Wf7rislX6J6&#10;QE0IIcSarDO4Ye911T2YEOK66LrJ2fbTTVAhxGaxznhGiPdFXJ9XcY1eZd7iKrEZlqZYQojbgnVF&#10;C/qiVjelHkuIulqoPgghhBB3nWJEUA4OzI1/sS3EHPVn9zEVs0sG/97HZaMH1IQQQgghhBBCCCGE&#10;EEIIIYQQQgghhBBCXAl6QE0IIcRa8CnqUovw57Drp7GFEBtGruTtt6SFgva2EELcdNhk1arbtUUS&#10;4vrg9da+5sLvskRiLYRYl2v5mQsh7iIca1XidvamspcQAhR1pWvO0iUhhBBC3CLy2LgS+3tb6C7D&#10;wleIGv7Ep93XoNt8cJXYeLF5rdhPgUbEK0YPqAkhhBBCCCGEEEIIIYQQQgghhBBCCCHELYAvlPGX&#10;ytwc9ICaEELcWfIT0j3XrJB/Rdw1M9XwCfxqQRSKUS2JhXfp8pYm9dFZF4uD8SOemhLVo8p0+UDt&#10;PLPa+ebzshCEm8ol/Nq6Q0vYzs8926uwAa3X3JoifAJxDb+WGMPKK5eZ+WuZWyobmbtlt8Kvvcz5&#10;md1bviyHXB6V/atv316NtLSXwjpRp7qE8q6Vl6oe5nRY4HLBr27XtCxaKnuFrP+o61b5v64rZVlE&#10;XWQ6xkHMwu7r1FUt9eLAeKYCs2cQo4Bs01wuZv8GZTjKal2hvC6uzV1oo2wpc8VS2S+Ur++GPW1p&#10;xqxdrBMcA8Q4AL5RTib6lWOE2Kbbc64X5lguUa94DKFNXtrn0T6ntrvcbi/N8HapWF0qFf7ZFdvu&#10;h/VcvAz8KuVQLc2lshqv95a7XHw7l1uuVxG/Ls/cj1jdqN2hqt60ZUudR1NLlirtLVtwXnHd+rVd&#10;hNlilp0TMTfT2Bpxc9rso6W1hF3imu9urws/XPvVHN7kfm7rnFur7CLvHuYt5mzg9wx8xLBYVTax&#10;jf+h+ji1LFrMSjCglQe3sptlN63ctV9dptnwWZ4acDvy1bJiob2yzUzT1KNQn2KMZOFB2Losh1gY&#10;ZjlGXhTTuIqYWqqFuIEqv9KmeSH87+5avs0y4th3DBVj4ljoXkN1mWH7ziyw1VvI+xlXXRdKIe9s&#10;x5QmpigbYv1QQW1/bIQsbciJ/qjslzZ/gb2WqrWEbbN9Fy2V7RDP+nfbzpitizgWjwEXJJdVuV8t&#10;9dKwbyXCNetCO6x5bXvbhnVVJ4IcbmG4RrKiXOt6WKhxTa2rTV7q46/78kLmH/LwRr0KN6/v8hoP&#10;e5ZhVdxaVdnYcXRpyRL5bPSCc6xstUiIV8iv3WXK6ZC3l1spL0Mq6hCSNLE61E4XIqWbOWhZtqAw&#10;XGZYM27lNevBfrZGaWVV0c22cNNZEH5V/pXr6pbq0O246iNYrnWpMr4yBvz3f/2//fL/PplggIWO&#10;fm9vL21vb6eDg4O0s7NjkUrs9W5CCCE2lNwJcYTTp7ixh+3tdHraS6PxID169El68OBjhA3TFP3C&#10;ZJYHTrkj9ld8spNmZ9xvdGuMWXeQ0V8wxuXKhgEcHEwnaToZ+/GgS+PxPH92mF6/Pkrj8XmaTEdp&#10;f38rffLxw3T/3l7q45Aov3GdB+82+LMjhloDDAwaY5/1QJFxS38Ix+IpI87tFq4KW6bmhgVgUw7Y&#10;Uo9lMYYf1hDt5MPqlN4cn6eT83F6efg6HZ8dp8H2LD14vJvuP9xJw61pGvQRfzZGUaIUeekwP6S+&#10;K5rNwp7LNe0xHuV2ppvl4fbGOtdXuivZ5Acu7MPLjaDy9/rpDGVyOhqnH1+8SK8Pj9Jg2E8PH6Jc&#10;Huylne1+2tlClkjHUvSS5C6QH4+X+7J6hDDWqxxnmaxcrWxdPNYue9xkleWxjrxcWRbzYW1F7BFs&#10;PJrM0o/PXqUffnwFW09QV7ZQLttpd7+Hdo0G5/EwFcvfCsD9eiOT5+lWjoW5h0/Xud1G+VmvZ3+T&#10;2ZVpRqgz51h73WL9mcJsL16dpJfoY84nZ+lsdJr2722np5/eTwf3t1AP0OKhb2U+PdQxykHC/IFD&#10;lJu1m4hnYbaWaA/+dwu6ZXygwvbKLnD7YxtiNwngpKVHiPjqcJwO0c+8fnOcXr0+xDx2mJ5+9ADt&#10;2T76F+TQZzuG2FZHXN5vLVdcD9zbRbSp5RqLn4PXGw/zcom1nSevadQT1hW6/dpGKoyxxuwnUG5n&#10;5710cjZCnXmVnr14lrZ2punJh/toz3bTcHuA7WGasc4wPfeHOjLpsw1jfmFDrrvw44kPjPx4uY40&#10;ceybpDj+LpX2aJ5flFfp53I/hkesKerSGE3RCGZ++eI0/fj9G4ynp+nevZ308BH6/t1+2j9A+2X2&#10;Z53LdS/LrwPPP64G9+dR+V7KOJLL7cLyQJ9i1zfsBbGPmc7OsI01OhkURXpzeJK+Q99/dn6GPgZ9&#10;P+rL7kEvPXjItgxjZeTCHoapbfxldY/1h0JZW/tGsU74futxSLhdfmzdYU0xnPu5DWXLs8gjUxjQ&#10;57e4aq3ddzswhl3TGCtPEYE6PD5LX339I8YBL9PW7jDtHeyg799NH350L/UxXvY2K9S137sq2tKv&#10;n3Lu4q1SrMPurh5l1y/6hCnGYhiDMR8UB0LQ82D+wTXL52x0nr7/8Rnas5dpOOilrcEgPcA85tNP&#10;HqetLfQxzJvpIeY3m8LNemM3BZCtbfiqEmLGOlo3zyeOdT3ZdcX1jVB5fZJye148bpvrYb2OWCIc&#10;D/D+0dkILgzODo9O0g/PX2FcMEo7B8P00ccP02Brhv4fadDmsT2z/h4prc+xtozl6uE2bka+4V+r&#10;PC+JbZct+XpjXer1zlMf9uuZDdHh03faT6NxLx2dnKUXL99gvonyGozSvUc7aXsP9ebhHjqXqY2Z&#10;Pa/8BVC4+6h7zNv2l9cSlW1vLrYWcX3yuqbt8zVsIAztitWX2Rj2P6PLUowx7z8+PUsvX71Jp6Pj&#10;dHR2iH6f47Ht9MGHD6ztGw6wB+vnPR/rcxriteDl7+uLyY7PVJ7fJohtO8XzCPd6mqJ+WG8Cu9p4&#10;jH0E8wk7wn2GAfN3P75Mz1+8SP3hyNqvew920qefoY/ZRsEglh0HyoR1hf0Mx2WsM9Z2sWwsTn2l&#10;uL3j2MO9ibZ3he28Hwh3lxjuqsuhtnVT9HOLmc3Qt7B/Yb/EzyhG40l69fIsPX9+hLHzKJ2fH6eD&#10;/e30k598kO6h3rCKcKzs1cPt7sfLOsm6ys8P7GNxq1O+p/lzk0rRRryww6b0Y/9Cm6LMYMfxZIL+&#10;5TT98MMLuM/Qrh2l3d1B+vTTR+mDJ/tpgDjDuC+DMuY8huXN+9zVNWHtHPt+V3091O663q9SWfab&#10;Jj/P9rkyzNehOo33KXE1e53hveUJ+vKTs7P07AXml6Oz9OboGP3LTtrbH6aPP75vff9giLzC9paa&#10;+7Ncsjvk235c7bAu8dg2sQzi+P1+8GKVNkI6tidV2898ynOvy8zmn2iDzs5HqDOHaMMwBkA/M0D9&#10;OLi3nb744qm1VJanZZP7FWxwLODy8bP9bKO1eHRjf+af94xroF7iWBfLjh+Lw/Ui2UEV7k0Tjxun&#10;iwEWXZOJ1x4MldEe9dP5eJZeHZ6j3ozT19+9TGfjs7TD+vLZQ4zJMD5Df9PvoQ9B4pkXJjLjZtgS&#10;14OVBQOuyka2c5uf8vqohWvM5s5+rWEji+cLF9Lw83Sb18Ltn1twvM/rKKVTtNvPX3ydBoNJ2t55&#10;A/8Jrr1TS3+Z8FiI9ypCCCHuFtZJohOyh9Toxgod7GDgEzR+QII+ygYyE7jRT+curVzqLq6pq17Q&#10;gdpgj0fEDpUdLwZf2Ln3/T4g47n1Mcj2D20KMHDguTEnPysOHJpLnEmpenFLzIfHIOTuqFzmwzk4&#10;9wE6xXFbf4sXGmPzwQ+qvEkBN7aZxsvkbsmX+obNKtX2XabIP65cpszpvbLYupo8ZXFsHVe1D1g9&#10;j/C18gl/CP9cjTjLVR/b3dDFlzJllDt9su140wDl1gybV/fiuVR5SZXcOlDY1j7MzDa29gltGWZP&#10;fbRn1n9a3Ym0Hi/ycvv61W71Cn42QYx6VsWTarUX2s96dVPg/rX44CBlUcy2UQ4IR4PGMc1kijJi&#10;ewV/V6RerfnjvO3y677pVy5FPLRFJovPxcuCD6lxHX2Mf9A8SmkAN+pOtFoMN5fVJY9rD2Jbnoxh&#10;sZYsdZnW8W+j6vN9F/F/XNlWC2wcwPpVE3uJePNaZ2nuV6LmbWPWRLvEvsNKJPcpHCv3IK6rfqaq&#10;Z4wb8b11nC+Veh+lop+a76+oOv/FKuNvmsqlvJ4XqYgNO3v/4v7sS/zBHSxst1rx5/ctuS52TVm7&#10;jnEYx18xBovxk39pwMvF27EoJ5d9OMNywcrFvFw2tuP9A+S0WPP4nufr0SLFedwMXXyJ63wtxZLL&#10;i/v0skFO1q/7cbBsGG88HVsZ+rFB1sZR8DNlf+ktxWucD8lw3kE7+0NS9kEQxDXnM7wPyPHWhPdh&#10;7LrNpY9wd/u9NKqZv9RULNGChL/f26rjRDh9YHFr2xju24yb+rXqtJ7GF28bI6dasU/mdPEl0t5F&#10;le025XaHqnYJ9maZcB6DdZ8PCqLu0OpN6ON1zkS3qbu8anmcrmPbJLXtuEpdeSwTGrXch1NuM7Zj&#10;du8fMSp7Itxom3zeo/Kvl+59Sy63cduO5bXu5cJ11KPws74EPo23elp6d1f1bs7d1rKw26w471Lt&#10;OOXiflbfbJzmvuz3eS/G6iDKhOOzOnW4ulTW3XL/5XaX2vlsoi5+Xs06Ul7zLXG+wjbM2jGmRT+D&#10;/sMf4AQInoxh9QnGavyCjfl7m+dCdJPnYyr86R0P9q4jv0ouujTPfZNE7JEs2on3i6kcYkLQBDad&#10;VHUFZTFFOIXBsp9/Ey8BKpb5/V6OioVlt4b8rPLR0Q/nS4WfPzAGN64Ze1gttq8YexJBb1ATQoi7&#10;QdWt2MDFuh90rLtpOtlKx8e9dHbGtyd9kh49+jRtbW2x0ccfP433oZIPWuC2/gqd8azva/RnvPlr&#10;T+ZnMY4PhC5f7Ikoe5AO++7xaYH+EAPsXnr27Ci9enWaTk7PobO0v79j36B+cG/P3qIysHNy8fzi&#10;HPkN7BmfouI674H2wh6h1QuPyz8Abx7rrVKcJ+0DO/U4jMg2o+wbagyr1hxmbMG1lQ4PJ+nomN+m&#10;epNOz0dpe2c7PXnCt9vcw7XWT0N+ix2jP34DgeVhDxTk/a0Sv0Fnbhskbq7wt1IeDw6Yi9e7O+wO&#10;s6tyM8zXLCezKVxTCx/Cm+ql07Mp6r2/qev165M0GGynRw/308MH+2lvZ2hi2j7EtdUVyxv5ln52&#10;fKvPIY6fDy+w3Kqy2yCte11WgrVgJLPZarF8BrALbZXSDz++Tt9/+waT0mRvg+A32/lNnYN9e1UH&#10;smXZooxQpnUZRQlF/UNZm9s1Yz2xuhK2v+3tFon2fLkcv7atPLDmw9veztGOQ7RhZ+nlS/QxJ2fo&#10;N0/T/sFe+viTJ+ne/X3EHfi3qJgH6hrLBJkxJ6zZUfJovA8dw9l5vBLk179N+qfsDzhWCb+U2w7G&#10;62HtV/vRyTgdHU3S61dH6cWLNzaP/eTjR+nJo330L7jyrUjR/qAcbOyDzXXlt6C6wzrF49zk8QDP&#10;F+t4yMzsDzs3hfPjgnBe4ywDqyfW3vBtgvxG4Rb6mJmVDfv+Z89epv6gh37/IN2/fy8Nt7fTzu5O&#10;3h/+8+ZP3rflB/gFCY412TbW485wM8ztHf2PHS9kN47gsWniYueD81+sZjhtw34g+o9addvv/QHf&#10;FOB+9gY1iG9Q+/67N/YWgnsPdtOjJwdpb2/L3zyA7Jh/lPkM1wEOsTpWO17rP+gX8bxvr+OUbsnG&#10;b2ZTrFguKDcvb749mG0dymbSx3jsLP3pq5fpzZsTtGXb6Pf3rFwePtrxB6RRjhxb8y2F1u9jYVnZ&#10;2MHcyAv+XJfXSltRZl6G6whx4SjPaaOEs8Zp2JxvGrbhtU0/2gPVyeqg/fdz9vGY17Pj41H65ttX&#10;KJejtLu3lw7Q79+Hnnxwz+oLE3lb5Oo8hpasnb3t80eTn6MvsCntzevU1i76V2KfALvQzT7GxruY&#10;6yf0K0w3YT/AMoThj0/O09df/5ieYy4zQLyt4TbK5SB98skHmG+yP2J6F3Nn2fh4GW0idsDxBdel&#10;4rijHH3t/vhbS2X6myUeW32Oi8SWppz/LVbYlylo40E6Rzt2dp7SK7Rh337/2vqY3b3t9PRjvnEI&#10;88v9XYzL+mkL83+/g8B5DMuK/RXLme2j58/KxcPhMdGem9q/v41YCl3+TfF6c7uzBHyMxBZt7GNf&#10;wDjW90+20vmolw6PztL3zw7T6fk5xl3TdP/RPZTPjt2XYUHaGzqY5wzzGijGXGN7AHEz5+9XJ9qX&#10;fSn7YLRp9ONiNoLyGJrlYvFsXsMyQ0LO2TEOmOHa59vtTk7H6fmLI7Rpp5jTnKCeoJ852E0ffvjQ&#10;6oKXC68LtpeDqt2s2tJ8HN73d4lhXeE5H57LhvZH9rG9lQW3w71Ibgezn7UzbG/Y9vja2h+4aRve&#10;9zw7n6Tvv3+Tfnz+2vr6PirWAeb/n336oX9uau0UDgDxufgG7GrjZgrurPJawKGaeMxlX+Hzrw1T&#10;tn89P4tzXyDah207bNV9TXqYzW3QBrE8+rznZbZGGIRuJf3443H69jv2MaN0dnaKctlPP/3i47SP&#10;9szaMORix8MDhMPnLfz8m3UFY3CMu/2a4Hl4WIxXJBfMA7yMrI6wTPDf1jSxfbYEh5Un7Im27M3h&#10;ND1/fmJvJGJbto16wvtlTx4fWJo+78kwY9SFvn2OwzYM5YBAb9fK64CK6yQLaav7FGspnw82ynPb&#10;GOGs434UTsdU1TnrY+iO9p/hXndoV/b9M1zrLJvTs3F6hr7/HOsjzGnuP3hgfQx/cYj3aIY2aPB7&#10;Blb3WnL7s/3i/rk/Hp8fx2LlOPjXOKdNEc7YhXPgOVfidvbLtq8EP9qqGQ954Lov87M4KJtz9DEv&#10;X53Ym9Se/fgS1WmW9lEuX6At4/h6iHlNPR7n9Y/6Y2+/yu2biXlxTb8Q9osdTaIv4j6r+N3yPHzd&#10;aY9Osc3cxHaT58qWDNd7LjvrYzDYmmA9Qvt1eDzGWHmSvvvuDcbPZzZW/uzzj1Amw3QPZTRgfOTj&#10;/Y03hWZ7lrHdd/bgde1Z9f9rjsW4L9Yt22esudi55W1zuyKNK18XFsb6zRPAGo7j4+P0ww9/wvmM&#10;Mc45wlpvUBNCCHFFsAOyjo0dmW1z0OKDnj5vGNoAiBMR77TanSr9Qh5Wqo53qULm7Ex9x3YaODo/&#10;Zuvc+I+dKgdiGFBY3AqLkONkWVdYyuP4YPGKz2WDxQHMoomLlUch+vm1lQW72w0JyG/o5LQc1GVh&#10;F537veuqB5h+nTZkZbJEDK/isCywaeumGGb/UU4+CUL8SsX+iryZV11fVqn73DZJnDisK8bHHyht&#10;t0huT5YA7U8/2ycM18yjtr3FZ9woI/PrrpsUy7g8l9suqzM483XluD15k5oPnMWDs1EmZkfUQU74&#10;eU17vaFts2yC53XMyOnCz25StI5TouLmRjEhp40bavllI0fZIIml874/1yMLQzlZnp7GBL+1VKZZ&#10;S/nYb4V4Pv4gYNf5ee3y699ugLLt6dUfNDO0uvGBxdIhE+Zp/lWZQRa3Fh8M4QNq8YBIU3EsHrd0&#10;+3Z9jJulOJf2+Zbn3HSzzQn7N9X2Y98ScZkOtoK8TuU6Y9Uo6ozHaRyfxWWanK7h31KZTjLhD2sv&#10;z3IcF2XofYSLNyb5MzmU/eQEbFqGl7K0Oc+qXq0h1jmrZ2up+5w2UTidSrRBqPSvwiw+twDqhY0F&#10;+ll5XGDx8Q9F1NiP1FbYqCXYr+HO27zuWFeszarGt00hCuLM0hgJ7K3v8Ijr2/5MXm6eR1EHGBc7&#10;o8oxRajyj+0ibP7cbrpaY6s15DbMdlslxkV5xIMeddmgHGFDymwIP8bnB9L1g9VNeb3K4rb5l/1e&#10;9/HeZeGvvq5hL9rZx8EBy8fFPqIxjkBs/vQ31cyD8vjMqmu/Uij6yXK8TP+u+QzC84fF1TWf125r&#10;lCcysLVtMx5AnnTHGKISUnd+QI65KFWXaSjKthlWH/PmqXnvJcpisVAMlbwMfJwc7Zd/qaNtu1hY&#10;DllV2qZNra6xDFplXor9S5UPtMn2rxXngXNcIbu2G/btEuzJaxhxadNG3wB5e4YyRwcTXxTnwn4f&#10;TtuO4+K2+3WoKidul+cjuWA72Dr6kFVi2diXNgfo57G2smQelo8Lpka+9GeaXJYXENu8rrrdpe5z&#10;2jTxPGg3uM12yxV2cttCrC+sGNmfdcvaOpQP5zMeluNm1W1aSyiz2E+XvbvUfU6bpKZ9m2q2bZVg&#10;xXUUPYvNVaxsuD9+jslQAH/Wp2j3cDgI75Knq+X+/3/2/nNNciXJEgTFqHMPHpfTrMzi2Wyqtntm&#10;/8zsI8w80DxMb3/7Jrvft99293RVZlbSunlJ3Bs8wrnxPUdEBVCDwYhHuEe4ucsxPw6FMgAiqiqq&#10;CgXA+M7p+IuYX/syZv2cNaT2laEvJco364rKGXtKyN/IffoQ1mfQ+J7WE6RNzrrjXgwhexgufair&#10;Npys6BbFyufqeG7klB88nOpHxzsApS//+b/8PyZ9PjkzGsndu3f17WkPHz6U/f19jWQdYzshm/wP&#10;BAKBwDrCDap/BmM8acloeE8moz159bIlhwct+eKzX8pXX/ytPrEPe2SdJsbVz8wwvdkB7T7pYhf3&#10;AWgrNM7loYFjNNAB4GHG6O3SaDZa6ECAPNff//FAvv3uSJ48fS4vX72SDz+8I//h334uH36wL130&#10;IfgmFZoy//SHYww/diQVKYxP9rCLuArcTt4EUCr+VIiLkTqhvBiaSo3201jGOJD54dGZ/PS4L9/9&#10;8FhOzk5lb29Lvvzirnz68S3Z2mzIZhPphhN9mpqLI/W1+S0vsQFHWYd1o9D6gB9chT5KwEMLPAaH&#10;qCu8QWD6s073wcFQjg5H8oc/PpJHj15Lt7spX35+Sz77ZE9u3+rK/m6nzAJkMbd+IfPmMVFPtE6p&#10;x1IU55+26wQ/Y8r+fGfPBCarZdDBD+IPhrwxPZbf/OaJ/Pqfnslo0JDPPoNePtuXe/c25M5d00sT&#10;8UlrE9Mx9LMSrIOMwjba8rR9lhT+B4v6ev2x8viF4mAdoUHgH8TXRFvEt50NtFlryDd/PgIP5MXL&#10;l/LixUt5+OG+/PLffyYffXTL9KFvg8SQFXm0qRskI3WSAWR9oceKReJGQUukyqUss03I0ct2ITKU&#10;XT6BqOqCjKmaRz/15IcfT+WH75/Kd98+lru3b8m//+XnsDO3pNOeSLdjyuVnWfSteIC9hXI5SvNe&#10;OBYD0Tzn1Y5wdaDF3JzFNpd/eT3WhlA27CsyhH2o0aghrTbKfxv7yOzlC74NYiDf//BUvvnmR9iY&#10;lvzsq/vyxRf3ZGeHb7nZQDpmQL3Ylj89DnZZF1mv9OlERS5RPTB8LJ1jem89sWLRBFLErEHxtNUs&#10;KJM+fIeIe3Y2ktPTkXz3zYH8y6+eyKDfl08+3Zevvr6rb+m6e78N3Q5hQWyBLnPTnws22Q+TPYGj&#10;+TkUkXwbKKBiM6mZ/ebbOdA3w4/lfwDz3YO9//HRifz3//6TPHt+AJu/Kx9/dEcePNiSL77cRnvG&#10;Hhx+HIMhoybya0H0emOWlZFqYFC1AMzBecYvzNKzXTH7qwe9CDfE2CR9qLz0orjHlpBtG2XKeOC4&#10;KU+fQi//7c/y/fc/yv7+jty7f1s+QB/g5794IN2NpiZn71qzOodcbwZMHpQNxakyx57JHlsvsGg/&#10;6NuwO1qoI7AnahsIvunE37JBws4g7avXZ/I//vlb+fM3j6TTaslmp6N15t/8/Rf6ZgjVB/5pv5eT&#10;+ejU6YN46AtoGOhHsD2ek/5P5+ehWazSuYbwq16O1ef/SxlxrHlwNJbDoyHG/ofy2989Q7s2kNt3&#10;N+Rv/+4j6KQjd+9uQZsT0ffhoa7QvmibBlifw8uG5auf2FtvoV8yWJZZjyAryI9jjmZjCHvBfZL9&#10;taacDVpy2hN5/PRIfvv7J3J4fIw+wUA+/+ojuXN7Sz779LbWuQ30lTuQN/vgLfTr0iFQBV0foYsS&#10;2mJZedWyiz0dh3NL4cMPtHlTczOMCw34mdsGBK666Tf0jUPffPNSXr8+lucvjuTug9vy4OGO/NVf&#10;3UPb1pCtjmoZ6ZHTgrpJfZ/33l0xl6P1cb1g0l4dXk8I/qeszEaol4Jx2KUaoV92dNSTX//6J/n9&#10;H5+o7Wi3m/LBw335D//hC9nHOEZHLqxzSGdzzTwA/th/AKg1/gizKoAeOLmTn++tG3jezvNglTJq&#10;YsJ/UFs5yJfdgz6Uc3o6hH15Lr/5lycyHPENakfywQe35X/5Tz+X+3e3rcmCjClm9pVZd9h22Sfz&#10;OX8AK5TKgemCZM8i4Ch1mqSCvrDJMomMMdhHo1wZjBC+ofu7H3rQzQs5PuFbVJ9rn/nf/NvP5Wdf&#10;78HGTKTNz+Si4raQV7ermtHxkOa4ggKsDlv8ZdBzNWexXSd4m1EUVdIvPekiB4O4UFrbNNoX7A9g&#10;x/n2VL6l63e/eyzHxz15/vwU9uW+3LuzIb/827uC7rPqIh1OZaxb20yhsBe1obPQczbnWumguMri&#10;eonqFZQyKwCv6eaNEfJI5mb7Mxy11Mb867cv9Q3d//qnb3VO4AHGmP/4D3+DflxTdrc3fHpfz4Xy&#10;bxdjIyAda/o0Ss+ynbPNxcGPOH3kdQLHHi1YC14B6xpFNYD7FHXmrDeSJ8/P5PCgJ7/6px/k6PC1&#10;3L+/J//zf/wL2ei25IN7m/ptAibmVD91zj40PwlqefHdrhQ7PC9ZRMW9IMWSg6Wo3npwzpZlRNuM&#10;VHAPD17KH/7w39HfOZHt7W/h35dW+xlCLvJCWJbTlptYoBYIBAI3A25K3HaNJ10ZDR7oArXnTyfy&#10;+pXIhw9/AaP7c2m2uEDNXnHNb9SPxj1wgLQ2uUID2JjYqnGfKDGrnOwFzDzD6LpI8FhGwvIfccK6&#10;uYXdtjx5dqafYHv69AW2r+XevX35+qsHcnsfnQd0EFro2enrSbWzkDoOdMG++VOGugiOOetEg3Uq&#10;FsOM+fWHXSSlY0+HYj9NtlHtLciUQ33tiEHOlCtfWcxPSr14KRgQCbZHMhwP9TOFD+5vyd07m9Jt&#10;j2SDaZlMU1EfKHtg2tP/82CTSuutgFUH2LkOOGnGVJzwhAQ0LFU/IDngYQv+EM6bzKi/OhAaQ4dg&#10;r0eKPPrxBXRzqp/FeXB/Q+7f68o2qtTGBp/GKCdqvE/I03WZa9443irXwPPTM+XpeKZrBi323Nru&#10;Clj9QqEt/IduG124u/LD94fy/Z9P0Ea35N79rnJvT2Rra4h++1A6rQ4Gp2204xNdsKtoYEgF6l5q&#10;o72esp3ThbdKjnLPdyXrCC+zK4HKhbxo21qtprQ7cMP+9YcT6Q3H0mpuyvPnI/np8bEcHp2Ax3IL&#10;bdiXP7utN9tUlrSD0EUTOms3O6pRynwM+zme9EzuPMyat1mXAS2N2khAZ5QT9NEct3TiQEWWyuu4&#10;SfuAONjTNz40OvLyoCEvX/K1+Efy7OmB7O/uyC9+9oF8+MEu9NaHLnqIb/VmNDJbb28CXY6y+BSO&#10;Wrhatbk1L2BxmqsG9np84Z6dOe2KXpldn3ryH+2C6UD/I80Q9aQ/GMnm5qZsbW9Dzg05OJwIP736&#10;Erb/2bPXkM1YHtzbkocP96TT5aQ03/DAftZQJ0Zpb8Zj7vN4Zq+ofS7kMdi5qMsVk7dldoJrWr1w&#10;0umSionEpYCcENXssaXxa5/pG0E2Q/SrhpDXcNiErlry/PGZ/PDNIfaHsC/b8uFHu7K1I7K900cf&#10;4Qw5Wnuo7aK6mV+SNVje0HQ7Q2THDGSAXCAuFnct1+ntAkOU9wFsQ7OFso/+MsdmL54P5U9/PJLD&#10;w57curUtDx7syd5+A3aG4xcuM+RUakvz4gpq2hhqQnveFD/0vkoRmikjc6BZqktbTt0a1wmUDSXE&#10;sS2VwCtiueUyGe6ma2J7wgEJQ6GfVmsTZp2ybsnBQR96eYZ+wEv0wzZkd29L7tzdls++2JcNtGWj&#10;wVCGffTBUlbLsKr8rwfSdULuuiCNTi9NvmCwEBxCqKMxakSTn4GEbEdjjFcgXwx+9I0P7Q4UhDEm&#10;+ln8LN4PP76C7X+pObI+3L+/L19+8RDjGtqSNPbHYXScypn4BH1TkarbS7jBbmIXe0orMRavCFqC&#10;q6VfP5fVz2n18zcZkRPUqd5gS3r9rrw+6MmPj490gdrGdlM+/ewW6gpszLbpuMW2j+NM2A9fdEu3&#10;Sdt0wB9vgLu9uSlVhl0cG7/Ydc8Hy7i9kY4PbrKusFC3W0PpbvBza7T5/BRUE/VnC0OULXl1ANv/&#10;44Gc9Xr6EOrDD2/Lzk4bNmZT9dJFO7jZRj1DVs0hahXOYzTBOEbbxrxuBKw+2UIXln1tHFRO1u54&#10;/6gx4W1MxOU+ZMhmD82Xlm8+CNXvt+TkZAT7MtDFAweHZ7K7v4U+wIZ88tm+6oX1BYNMEOm8D5yr&#10;IlUObmrD58DbTaazerZCoiuFNK6Dy9qOZWAc6oFmhnNdfs0uA4ZTn/CBXs96Y/nu0SnassNCRnfu&#10;YJz5i4eywQegOPaHfnTxmo5l0M9APRzwqQPko3N1aRxTtKnYLWSNA/Hs7QoI364D7Hp0VJg6nque&#10;fVFGF0A1QflAXh30s1odzmNyXmYEGzNBO9aXRz8eQ4/oHwxP5fbtHflL6GWbX17FmTShC45duJaD&#10;dw04vzBpcp4MZWa8gXPo2DGUroN1kv/lopSISUc/tzqGvYGfhUDzzaHJFT5jKGqE/vLzly159OgM&#10;/baBvHp9KDu7G/KzX9yXjz7salvWmPSRlPNlE/Szk50aDXlI5KWbpVi1f1K2DkR1uw6ws+eDSKxj&#10;+nMhcV/bEd3R/9pGtdDmoNPb7nTYvEgfdrzfb8jxSV9+ePQaehnJ8eFI9vd3ZW+3LV98vqOLolot&#10;1A09DnLjP6CspzxWchWi97D5YFTth6+x7LXsc8vNTAG1K8xhIqtcb2FbnfyPfhnaINqYZy/60EtP&#10;nj17rnVkb29H/uLrT9MCtbYMB6gzyIP65nzZaGj7Bt+WUvZzsgWl5q6eeT2o59ViliivaZ3Aq+RD&#10;sBuoJ1Zv2KJN5HSM+oH6MkS9OTxm36wvf/7mqZydnujDtX/5F/d0fHl7F/UMtkfry5D9KNioVgft&#10;IPxgb4ac+9cf7YwuZVsKl/15dKDS5zkUSXJdTOtFrzPlXdjsMcpNVq4ZTnv6+MffyMbGmTx4+CPa&#10;h560248ROp3f24HlOW25iQVqgUAgcDPgpqS4+agL1B5iPL0vTx+P5OWLsdy/+7Xs3/oZQhE2Gdok&#10;fnMs/dEJjFQPaTm4hpHViZYO3Nh6zhycw6QTnCSzRWoXbTdo+Ekeg5NA7NS1Zdzcw6ls6GTOEToQ&#10;vHnAwdDt23vy8UewbVsddD74NogRu4FIjw6ddj/4o0z4RDZvUrCTwYlSGEkdPNlAaTGsE3f9TWQq&#10;N9iOoH9boEYdY6AKIbYaA4RwgAqZNdKTaShjfD768KiFAVET2zMdXG1utu0NXXsd6XACFXJuYJCK&#10;QqnHYNkbCScPVDvqNw/2uuP1ln/e11oMXqR1IH2YZwvUvF66EFgPEQrFcKFNk4NUf8064gxHnDzg&#10;E26oDSAXDrDutNtd6KWDPmAbndEROt59scUCdm5+nqT1Ca3sm5/V/UXg+TEVbxLpurY1BCWhRd92&#10;V8DqZVM/j0ddNrfBLXn29Fie/oS2atSWW7dbaJtbsrUNvXROob++dNsbqD9dGfQmGLTqmeFwPaWe&#10;n06GI0+tp8hX6wlLDsi7DuQ5rmQdYa+rXl42DaxJfGNQW9qtlnS6aNtaE+kNxiDrwx7qCerL8yM5&#10;Oe2hTTuTHbRhH326gzrThSg5yY22jwPUMRcPbiA/aBX1cDw+A09QdmyyeuVCcYPA9l5venGSk2UT&#10;Fa05bkuTk6EItxZvnBao0X5jj3KEnI9PaWdG8vrVqbx6eSq729vy5Wf35f69HejgBDqF7GFT+v2B&#10;DAbMCZrRerEcZdO8uK7oOeIf32ZUnSxcD7BlgFxS2bSpAtqVZF/4Xy+H/2xBOt3UGe3wcIS6Avlu&#10;be/Jzs6+Tuocn4icnY3l6OhE3wiByiF7ux29scMFaa22Ld7kolre1KG94SJCPR77eCwD/KW3eJXE&#10;f1UMqO1Yasvg5umvZfXCtRYTRWm7HJQTZKQG1dKYbUa1gJ+7FWyHmuhbkahXw1FXXr8YyNNHJzIa&#10;jmBjNnWR2sbmSLpbR9DDKU6EN3Cof/QhYE/KBWomb1voDD/WpVRO/DwCOUwu6R4m/kFn6JPxYaDB&#10;CO3S5BRuBDR4R20T7dhIfvi+JycnA9iWLbl7dw/1aiy7u9TJKXKyz+jS1kxgn7jwU2uDVlAcB3pf&#10;pQjxDVL+RslFSGeP/9qz162VgXUC7QoXp3Fsy0VkvG6WWz5I47LDNdFGcxwD305nQ7rdHegN40zU&#10;l+PjgTz64TX0c4g+chs6wTjm1qZ8+PGevnVg0OtLD/2CJKqlYP20MUzyuLawEkSZsG2zBWoZIQOL&#10;k3RA3zQG5wK1LurKYDCU09O+LVBrdaQJ3XB1R6O1Kf3hWJ6/PJKD1wcp7bgY/3OBCG9Kc3yqY48m&#10;ysEY+tVzQZsIu8WHPNjGEa42lgcrEyUZgyMuQoOWwPR7lZTr57LaOZ3v/F1O1F8H9gV9gPGO3gx9&#10;gX4ZF6ihuZMHD3dh62Fjuhj3ox420S+2BQRcoGY2n26TNnXAtg35Qm/er7pSIr1EaPnk3IjKdREg&#10;M+lCLl2NT3vORf9tjOE538L7POz7ss87muyh2duXo+OePH1+jLozkAb6YXfv78L2t2QPYxrWuy7q&#10;zFYbY0g2ibpAbQxb1dP5GddLwIGyqnaE4wrIjLJRG4Jyza2Wa86V2bypjckxNkTUziZEDD0P0A4N&#10;Bm19aPDokG+GGsjRSU82YWN2dzfk4Qd7aLegw8ExjsF3e0AHaXBiW6sUXl+5mQ5fAASzbumbpkB/&#10;m/H6gNdsbYbakySLRbC2zdp8zhGwjvCaXVb6dk2VpeXHdedPX4zkGcaXJpux3Lq1I198fk9aTfYn&#10;0D6xPdMFaqy3GMtwAVWPuqIyoH+MY1hTizaVi26TrO3haDLZPz3GusDkpJ+0Sx1PXsEyUNZLyyZg&#10;cuF8ZkM2tpqwI7Dm0BnnZfhGqKcvJvICYxldoDY6Qxu2qW+C7EAv7AuwPZteoAbqQ2stqG0b57Ch&#10;Z8tamesgYPDSWPTbJrA1YxB+rHGsC43mmckVviOU8zH6zAeHm/Ls+VD7bpwD2Nrpyhdf3ZZ799AO&#10;QleN0Qnkj/QYx7SQZoQ6w3UJRCpGC8F6tMr4heBdnlKvrlvfXnVQGJS7LWSmjPWnQgKxtb5ReW1s&#10;2todPgTVknaXizBF60q/35SzM4z7YfsHGDuenoxlZ3tLtrfa8uEHW8iHi2xRN1Bv8vpZ1lMeKznP&#10;ASs57IdTB4Tnd9WRZI//Onbhll5TBdTiGAnbmsxyAtpv8n2ThT6YhrF/H12FgyP2AwZyeICxDNqt&#10;7e1N+fSjD/SNndvonw36GP/TTqM/PGa/rgd7VNE9j09pu5vgAjXOpREesghmH1eJmSM/h/UBr7Ld&#10;bMnWJuwAdpra7UXdgHyPeii1I751eEPrzY8/PofMz7S+fPIRxjKIu7eFa0Y/WuuLLlBDnWtvIoee&#10;zjcMJyc4BucxaWcwCFoKkz3PZVUdqOTxj81pWTRdF9hqGSlhbSciMo2+5ZXtC/ctMfNi2zqZ9OTl&#10;89/J1nZPPv30KfzOpNOJBWqBQCAQuAB4Z4VbbdUnMJ6jD3WB2g/fnsnTxz10fj5C2D0diA/HAwwW&#10;hvqkkvDJGE5KqR2A0dTJFZ9oSTYCptjsBYyeG2HeAJjqxL0l0LEbjU9hTLlYDvYJXgN0HCbtfXQo&#10;tnAGHfi15eTkDB2Jvt5A2N1GR4GvkeaTOpw84EK1YoFaKRN2EDk8bcBQ045rZ45G2y5vPiAT7Uik&#10;3euLJCvogE/bqvS1HPDGJT8xlC1Q0wkAyDQtUBsMd2Q42tKnQ7jokR26TpuTp9AFOj9t6IYTB5MR&#10;ckV/nQMqfTLejqj/54FPB627/PO+1kL4RbLsp8lhXzxAljJgXiDiDNBp5hNpLQidN0Q5gcc3CPEB&#10;62ZrC53NTTk+4aKNJnSyIRvdsXS7nKDkhNsZ9MFJO4OfJ+l9Qsqfx1rl/L1/3EJa+zSl7a8TtP+e&#10;3KuB7UNyLgFv0rEt4lshyd5ZU4ZnfJq9K51uD+SrlU8g69f61FS3s6k645s9UCmZAw7nC9Tg1vqJ&#10;yqZbq6t6AXoUxxoq4RxgsVypbhEskDopM0b5h8RgNyZcoJ0WqG1t3kFd2pPDI9pGvqUArRvqy/b+&#10;SLobqFCaFvUFf75AjXKmVm2B2hnKAs8l6YWhF2kf1xw2aQzhwYZM+CZAyGfqDWrUI+THRTa2QA02&#10;BpWLdn843oVOutI7ncjZKax5uyX7Oy3Z2oAOx0fgAWLTNrE8cIKAC9Kph+Uoi8+ycsQ2uIn2jQt5&#10;WB/XDBCyyjXZFl/s4pOghQ5UDjbZS3vOSWXaA60n6Dxubu7qIjXamcGQN0xb0u9zIs0mJ7e2+PYU&#10;vukD9WjUR258exr6Ax3EH/QQl2/uYp+iC38+7ED9U548g7wNS+eCcsPzcfDhiEaDr6VgvHUCW21e&#10;h28JXuNymI2x6y1sM7a5m3VnIGfSR/+Zdr/Z2pGzk6YcH6CFGo9lY5Nv50Sa5qk0Wi9xZMRDO8UF&#10;u6wvDbRpVq5N/1oGtKwgb76BINkZrVeU/TrWgcuEqgLyoo2AlJro4zZbHenDlp+NTiBzWP32NmzK&#10;Ltqwthy+7sLON3SBwfYO5Ns8QR7PoKtTaTXRJ2htyAh1btLnmIY3iFBPQE5Q8ob3KiUnLyPLkFqA&#10;1B4AqxXNqwPaF327bB/tHBeR8TpYVlm+uWtl2uKZreDa9jHasQbGtE2+qRs2ZtDroo3ieBiBsFed&#10;zkQ2trj4ibYfZX7IPhfltLz8q/ypt7R/raH2xPpINn6nNbAbKfkCNfpyy8USbdA+8QzrPRiqfZk0&#10;oTO+dgj9K73BjPaJ7A/RZ4aN4WIDfsKTN3b4Rqh+jws60KcYo/+Mw7R4YyctUCO5SMHaONMXz0C3&#10;0K+ViRQR0BZO2zZeznKtnad+vRu8wbmslIQCoVw53mQ/F21b+w5Eelvnk/hJyQHGoaxXu7u0/ewP&#10;H6CPzLd0DSBTlATUl3KBGu0I9MFyQj3wRzlqnVqtbl0HcOyin0AvO6FzoYtfQI5f2C/jwqhOZyAb&#10;Gy3h29POeuxr8Yb1bWl378pZfyyHx+y/Qb6wPZvbbOdgg1p8KGog7UkPukHdYlXp8xx4EKTnBA6w&#10;moW5KWAlsaUaKhX2STmGwXZmgRrLLvfZtmGM2eqOdI7mtMe2EZ0wLjSUbfSFJ+rHybEOkm1usWXi&#10;G9RQvya0Y/ilcqFzMuqy9sZZ6GgFVSGFpeNvhbbtykHbiiSPlS7YrpdQm6EL1EyWBL8OYOFmo0bQ&#10;2XF/U077vGlrdWxrsyP7e03pnb1GPOgaeuEiKtqZ4YBzopzrotVgPtQ5ygD30nG5Y3MC2LLdw09j&#10;wGu9dMBzRVtFG6D924sGNKB2ADLG+L/FNg066w35sEEH21uoLxtq1wfDU9SXhuzvjtF/6EOOSMv2&#10;EPLUtYBaN9kH4TwZdbkF8lOgGLtrHWWVWyfZXz60vwb6l00oN85LUkomKY4FywVqY9ohtGO9wW05&#10;PcU4hm+/RUeAb7+7dZufkOTc8kDGgyNkhhTor/HeCxdEcMx/HhR1aQm0dnm/odCv1b21AHWAdscW&#10;iKtHdh3cM81oAaYLZZ5frOH4ot3tYp+LOrlwsAObbwvV+EZVvkGQD+S22xPZ2UZ81jE51WOxLcxt&#10;jAFyTIelTFcH5W9cO1DU+mP5tp96FqC7ug+ozCqcGlOQ1FxHho0d6KUlZ8NNTab9smFPOu2W7O3S&#10;D7ofnOgCtRZsE+9vMqIvVle47vPzSfLmKFPHLkCKthDaF1ixbk1jhcyvGMzCs58Gmw0j0WzDjsEP&#10;oxTpjdD5aqCtw1iGX4k4OkQdgQBbLYwxNzCmRB9uC/1sGCDoAm0k2jLa/A4XqMHG0B4OJ1zUDtsy&#10;3obs2ccDFtYDkz3Fv6oOmB0lP8I/7weZT74lzM182dZygTAXRPKYnJOyMcQE1zpGeEvfdt3rfSd7&#10;e335xS9eIM6ZdDceFflcDCB/vUwrubFALRAIBG4IUrMPY2mmuCEYlKUFat/+67H89CMGda37cna2&#10;q5/LGIz4pPJQBxTtLu0AOlVqB9jB5IAbRlsHd9gAnFRWe4H8m40t7G/AzUmZC5xIxOBnMDyQ4ejU&#10;BsL48S1Q0t6XVmdbOhu70u5sCT8zxQk5rnNq+8KpcQ/n0se5VReomTzKBWoceGGoio5ia8wOIA+8&#10;AMhCOxKa1/UHFxBwgYB2slW3lBdvIHBg4wvUuIVMJ7yB0IH7Fvx2oSv4jfl0DsvKCdKj08abbShr&#10;nJThk+wknzxocuHNCjIt3xKyvvLP+1oLoZ1OSAXy49Pk6tZObvX6LR51dNY7lV6/pwvUSJZxfYMa&#10;kne7u6jfOxioMs2m8G0RTdQX1hE+NTGGbqY+hZPOk/Q+oT+9tsr5e5+Zr1Je5wVq50US1VLo5wqh&#10;xyFkiXEQDrYJbd1GDcOApnEEHuP4hzIaPi8WqJG6cAAxTee2QI1ue0MU2zBuE1lnNe9qmbm+WKlu&#10;ESiQOmkG6hNqLU5i8gldW6C2s31Pmq17cnLKyTjezAFbfCvEMdorDPB0Qoc3qVk9swVqOL7dkOMn&#10;PulD20nCfZH2cd3Bdoef3eAigiY/Y0c5csKYUytUD8s3ZFlZoDbiAoPmLdj7HRkOmiCtCW0/2j3k&#10;Mx4dyHj4CrIfYr+NNosTBJxAZXu4HCuXHxxV32zEG0xa58xvbaCypfx5gwF1QRtottN2DYUOTPK6&#10;5UMM+sYzBLLfddYbyMbmjmxt7aG884lotE/6Vg/ad/YNJ8JPR3c7DRkMzkBO3PBBiDHsTxO26hR9&#10;UD5t2JBuawN9AS4mZJvFekJfunkmdh7WL+X58nz0DPFje8j+57rVLfab7Fo4EWpYteyZrgi3zdov&#10;zdzUb398ImfoP7fbO7D/ezLsd2VwxslPTrjZQwNjOQKfIT76ZQ30G5q2oFOfmNdy7fp32bOMcIEa&#10;F8CDrI9qZxjXjh+AfiB/yq3BG9fc6ic+O7AtXKB2rPaG/bGNzVvQywb0sqey5M227gb7bAeoY49Q&#10;l050cVq3vSUj1LkR6hwXqPGToZxQ5FuKuYB61ZLjZWQxGAdkW+x6fZPO0PuELhjo47TRt22w3eE1&#10;sE+U7ADHNCjPepNNxzGccx5J74wTtZvShn3psN6072h7NkqLcTRP1BneKGDb355sJTktty9aRzmG&#10;UfleZ7D8s82AbLm4IrPf3OriI5WB7im5OK2jsoEFwD8uUOuD/LSnLUrbQC2yt5/zTYTS2oWN4QM4&#10;Y8Qdy0YXfTDUqZOTV9AX2rUR+gNQty5Q07d06uG0T6APetC2EKk+wBrqedLFH31Z8m2BGts8i7cI&#10;eRu8vlihJdG6w7cQ9aCjI7RFbWl30V/u3EU94ZiTb1RDWyV8cJA3P46l13sBuU9kp0sNQpOoM7ZA&#10;zWyH6gNloFigprbfbUvSlWrl+oJ22W4UJ48FKMsa5cWbaHxL3QDkgwJDfWiT48EWdNLdvA8/kdM+&#10;LRL7fSP4o46MeU8I48xRX9po2/iJT74RYtTDCaC8tzCmaW+gfQOsRgSmwfLKto59YsgbOsgXqAkf&#10;jknlW/sDLZT9Dh8QHMrJGftS2+iDbaGO3Ea9aaA/jHZPx6PQZ7Ondr4L+6UL1LRsWMHg1poZKwNv&#10;1u5wnMVzRFqe31rpF3LgvKL2RykTtttLgMtTGSG6LlBLc10u01KGZpH4INSggT5zY1PGXCwwQt3C&#10;mIVfGjg6RH8ZrVsD7Ru/WtCGivk21Rb6ZN0O+8/MB22XLsROx01bW6BGmYPQARdJmQ68jVsXoB3h&#10;2B1tj++vApfFYiAvlH19qEl6aINsgdoZ2jV963DzIeR+C3WGb+s6gf0Zoo98gvGLLVDzT3yaqFFG&#10;lL5AjW9Q21bb09JxDLSgsl/lvG4CKHu2ayjznB/QH72mF6gJH/qAXLWucJED9DKa3Ec9Qb+MiyDQ&#10;L+NiDn4qbiIHwgcGRv1D5IMU6K9xZUW73ZbNzW3N8cIB/ZZjl/WrWyz/nBcYTTg3phqAd15G6We6&#10;IlgXenzYTxeo8ROf0Av6T9AA6hwXovBtaXxIakeT0Ma0WxiHsh2bcO6fffXcxuhGkbdfqwNxx3x4&#10;kzpI+2sBk6mOB4Rjd3NPnz/d1X2CQqsQepz2oza7sCt70A9szGRPdcbFQ+PhmY59+BlJ2pvT45f6&#10;xjS+TW1ny+aXzX6Y7fLDsg4asE1lhCX+3SxQWz9QA5PJmQz7R5A9rEKbX+mYSJ+c8OG0DeluPEA7&#10;1sDYEmMbGnguDBy/0vHkBvoAEy5QQzunC9Rg9zmm5AI1XSiKvLXPN94F2b6VepkHl/+qOmB2VCtb&#10;YP4M1S1hbt6/YHvLfg8/KcvjNJtdHQ9re43raaMM8mHiifwo+/sD+du/fYX24hRt+A9FPhcD77+m&#10;kvuf/8v/NuErn22B2p05C9TUtbKAAoFAIHD14B0WfwU3F6jJ+GNwX77/9lTfoLbR/QDG9Q6MFbrB&#10;E96oGqFjy5vwcM99gxpzJdBBosHAH582503C6YnECwAHPw10nPUJeJ1Ww6CnKaMGOtgtThrAsAo/&#10;XYTzB3kztNuGj75BjYs2bPFNAwNcPV+VCQdTnHzgzQS+rcUGMZwkaGtnGt6LwCyWxblG4NvT9CY2&#10;JKYTKKAO6FWuaYEayPI2RqebC9TGY3a8dzBYQolCZ0gXDrb6Si4W7EKvbXSW+P1zqoVP9YxBL7OL&#10;cB36JisXn1QYbcLeJuLsJonJoJCExkP/DfHGGNRwUaC9QY1PRjRRZzjpidrLN6iB/GzRcIgOdYef&#10;jByDyJc33VBndHCaMma2nJjjE91sQQguUFv1FetelxibXFq3riB8EHAuFIpZDLtZxyrAm258mxAG&#10;BkN+onAD+uMnwDBYbfJtEK9QVwY6AGq3UMdGiDfiQZC6WVmgpjdJ2V7TzYU7dLMNx+aGoLzUZRdt&#10;rRYnaFRAaYHaAJWF3Nq6C7uyJ0dHvNGNElwsUDuBfmziQjWI5LpAjU9dJT8uUOOEXFPTdVC/0qS1&#10;1t+Agva9SZnTjtjT575gnFIySbFdQ3+EC6VTPeGT7aMJBv6NrbRAjQtgRTbaQ+mi79IQLng6gsx5&#10;k4f1Ii2u17qwHD5Btxh2hqxftlgntYmrJL0qQJmnXHWBBiRL+6E60Gsx6U8vUDNqXwBtFz9RxAUE&#10;bbZLbT6Vzk9LcfFTW984dHbGCVC+PQ0t2gZ0N+LNULZX7GfyLRFNfXva2Rk/YdjQTxjrAjXUEdot&#10;ky/OQ+tMqmsk0tu5mA7sJralWytQ7mny0t5MRiwuQNrlxj/exLbrx//isiGttKMb6HeAvu9ggr5X&#10;ewfcl/5ZS06P+FQ15W+LByfCxVKciGLdSZP6tB3ZAjWbZKXeKXuWEfb3GZbqlRrKVAcCBshf6432&#10;j0doizDeaPLNT33ppTeotfkGtc6e9HsdOT7aQv1o6gID1hcughpPniCjU9SNTdnobMsIdmmMDh3H&#10;Ovr2AZCL0/gZxJVRFpgF0AKkOvW2zfqeawStX5Q9F6mdwYPXwbLKPhJB3bDts3gEH+Tg5/D5VvBW&#10;cxsS2IDMt3Thmsbj4to236Da17rQ4IJqHTeWcloKyH/NJPkGYJvBMsn2hfYdbZbWBrtyLlCzRWrW&#10;rpNctMRFauqHNm5MZUBn7e4myjfsDfoGI5RBbrnEqT/kZ0A1M+XWVle2N5vS6/EtHdDVhBPuDdQx&#10;9sfYbqVTQp7WL076SvWBZ+jtsZGlBTE1f0+7HJbbVcNqZ6UySNe+GJQT6w/H/6wLGGs299FeoS2D&#10;TvjV2xFsVAs2ZmeH9uYM9epAWqgzG1x4g7S6QA31R/UAW8LFA3oG0IGWF9YTtTN53bqa0r1IqPxX&#10;LGusORqZbRF0wcUzXB8zHKL/xdVO0pFm+y7q0G19oz3foMYaOcG4v7vJg7DdwzgTbdsm+oIb6LCN&#10;B2jpzmhjWmgDMd5sWHu54indGJjssWXDANlzDsXqA8YyqQ+l/VIt37zphxKuC9SG+kDtWZ8+m7Dj&#10;sDWtPfjxzYNj1Bu+lYv9M+oAekJ94VwbFVAuHsDRU1XQPh//uHUlraQsZsC2kPWM55oyXBNMOLZD&#10;ubeLZXu0HLn8FC43OrG1vjX7AKgDkMnJcFP6GNtTU7T/fIvNztZETk/4ABR02eQYpykd2Jlhn+0g&#10;ZIl6w4x1wTrH/5q3bqxN0/NluNHmoM29XoBMikWCtr8SXPbLgHrF+xAcxbQgd84l90bsg3Wh7XsI&#10;24GeMMLpH6O+jGVrc5A+8Yl6VixQo4JxflovuUCNc6LpDWqwKf4GNWU6bIDllHVrdoEaYXMCtP2V&#10;BWpcdDO5hzE9xinQVR+dM879b25yEScXQvELKqfa4vCxPlUL6gftzHmwYulBROrW8l7LukUd0Fqz&#10;7OpVT7cR1o6ALLyMr+MT6gUhJPWCNki/bIOyPuSbntnvbWwiOmoC7X2Hi99oZ9LcP/+8fvoWsHaL&#10;WZ9HjkijL31IbaD+Xw+oTc9kr/szZcj3VTLJhXjqZPrEqTEFyXFQB7VhF+Ma2JjeBrwoX6TmS0I6&#10;Lbm1t4Vx50BOjviwDedvmrK7tQGVjKFHm3tW6Hmqw30QZOeio5xqtCUwLZ8HK2Z85cDzhm3Rtz+j&#10;psB++AK1IT//zLn89h3IeiInx6grsO+859lu0tZMZLuL/h5tkS9QY1+51UEetDHsY/OeDOcGuBh0&#10;lTeoAaluraIBnj2zY73kfSTzIcqtudgKJD+0tW1djIaz66cFaq1sgRoGblwkubmBlnr0vezt9uXn&#10;P3+G/unpJbxBTU8H4PkBsUAtEAgEbgZSs4/OKTup7HZswVh+jIBb8ui7M3n6pI+Bw4eIcB+GiR0m&#10;dm5H0uaNEQxK+LS4dVb4H53adJO3sFEcXaQOrS5O44Iv7YhaZ/RCgGM0WjCkxRtU0DkbtWSAwaU0&#10;u9IfNvSpUM5jw+ZqR2OTNz45LyDsePMJd950q1+gxgnRJjrwMNvSxkBGF6jxuEtQdOBvACh3G6SO&#10;0dGyiWIOkvjmLZ3c1IE/JxE4zLEFanyCajTakbOefU6CL/LqdobKNvLabPNpeZYpSBtkJ3DI4rSS&#10;9K8BVu5fWTnzuqkSosySnIpcdPTBQRRv/1g8ft6TC9RY932BGheS8unDg4Mz6aPOc4FaF1W3y/rC&#10;iR3UGa3TPD/+walPmhbHRbVr8Ukf1vHi6AavEu7NbJKTb5SiW09zzaBFNLlXhQ8NlsEXqE10coef&#10;K0Jr1d9Ce9SVdqenbLVOUNf49CEnQjmYwCBoCL2i7dMza56BtkDNFmqwXeOkDOuXTQWxBXdd3ASU&#10;0l+sB0pfb/SzYIKTFm+k8vMrGKyhwmxu3oFt3EF94aIa2EWQC9TaaYEaZcq0XCvSHNkCNR6T1mUy&#10;hl64QK3JCSEMdn2B2o3SxBLQpussJeXOiSCUU97w13LrkmK7NrtAbTjeRtu2ObVAbaszlo3OSFoN&#10;vhL/FBnARuEYfLMXc6O9XwWr2Xc/Q9rDNV2ghpMtFqipLmg/8OO1pPY+tVDYsv/EBUrwQ5nnE59c&#10;FMO3qDXRJvFJPLY9XKA2Rj/q9LQvxyf8XEFDdndaqEu8McDF07yJN5ZOsUCtVy5Q66Ddqy5QS+dB&#10;+Lmgx6d50EfJNm/MG9ll3LUAr0GvA/LULbG4AGmXG//87Q9E2Z2AvNION5xUHTb66KXRdtgCNfvE&#10;J7SJ9F2IepM3qVFfmu0DXXijfXh+PpqT+3xTp07wMw6PR/1zS73Q1uT1Sg+IbcBByai82H7xhpkv&#10;UBulBWqoe63WFvSyK72zthwebKAvjHrABWqoLyLHaF6eIo8z9NG2ZKu7owvUJugss73j24S5SI3j&#10;n/MtUEvbhXB9sn2jfuGzdvpNbRvGgXyLGq9ldoEae7eMx/EMSzrbHpR94duFt7Rd6Z2BPbMlfJsx&#10;266tbbZ7SM+HbEbWZhY2IACwzWCZZHtB22K9YloYQm+gaVtFX5U6xuC03dhHh4pvcmZbx/5ud2NL&#10;xzBnHCdC3n2Qbxs67WFk32OOdpOTn/jc2+GitRPkiQRs99roTUPdxQI1UNtQtnFaHoh0Tvxp+4YI&#10;eu44Psr8ed5CoFip//CuYdewDCqDlc7f9Mo60GxzDoBjzV3pD7f1U5JHJ3ywCXVlsyH7+7xByhug&#10;R5D4UDp6k5oLCMoFavY2TpaCpAOWF5QPXaCm4YxHrHYdNwHUkqkK/9g2wc502xw3op4M0wI1PhzT&#10;ugvbfktOz0by6rAPvSB+G31lft4b7WOz2deFodtcsJ4WqA1PURfVXnV1UWg6SiADy6tu2TBA9rpA&#10;TefE0gI1tTUc96Gd0fLNeZkx9MMx5kh6aYGajQ930W5N5OSUc51st0T45sEW9NrVt0tzfIRsUt3k&#10;NnX1sDUHt0XdXUlZSEe7pT+ea8pwTaA2heNHXmzROM+/cMqGN5TVDVJeZP7AJRcA8GYtP3c1hI04&#10;7MH2j6AM1TG05Z/4PH2tY/8WHzJo0cZwHEr9Mw/KkW0X+xmWt+uKQWzlLDyRY960v16APNkHUptp&#10;+6tgNftCIH8uNIeOdYEa0vXTArXh+LYMhluoR1ygdqT1ZRd9sg4fskG8Vu0CNb7JC+PQMd+gxq++&#10;0LbTtiAIadZN+pcJq1tjdG3nLVCjTDkvRn3wnootUBuM+CnpTbFPfHJhmqCvzIdrOY+JuoK2jA9t&#10;bvCNXujDMSuvk8gsbRfDzmYZkJfq1voNa1m3WDB1m9o4gGXWYe1IRvbFMCbkHm286oX3Y9CH4kM3&#10;ffSXaZOoJ9ZBvglqqwtbBT3z07guV1XvlMOOwNRua7LTmANE0PpHu5LaQP2/HihlT7sLN/dnypDv&#10;c2tulX7hbXlYXzm51Y8+HRmiv8wvQh2c0k4gVIO5CLoj9+9ywToXqL1GgI1jdrf5SeORPtRp+RG+&#10;Nb0b7AT42WIr/cVhl2PVeAXOneDKgLLmV7ZsgdoEbVi5QI39Zn4JajDAWEY/8cmxKBd0nsLeT2Rn&#10;A/1tjlHRdpUL1PjCFC5Q43iX8w2cy+YnPpGfwgvG24NSZ3G0cTTrV9KDK5r1Xw/HVsDDUB7Q7uYL&#10;1FrZAjU+VMw38ncxDhgMvpPd3Z58/fVTtCln0u1e+gK1/zUWqAUCgcANQGr20VGleaIlg5Ecf4Tt&#10;vjx7MpZXLyZy787Xcmv/C8Rqw5jBqOLX7CAubwbTeCc7YJPv5WCbaPCuvE4CMxq6QbQ2Mx24twQH&#10;vmkhlJ0dTD/OY4CBEp+g/unxgTx7cQxjO0RHb6RPUH/2yR25c3sbAyE+3aa3s3H17GTyfJNMcF1M&#10;zxtrfIqKgxftzGHAtMoVrD7AXn+w0zZu8npRinSgYYN+DjbtzUOUrS9Q60CuHXnxAuXr9VhevjyC&#10;XvqyudWRe3c35fatDdlE52erA7kjPgeq/PQjO0ejmyNSL4ZL4SKxwaZNAtlAG0Rgqtn05H+tw/r6&#10;Zw22binrPyeYOQfQQ5+Zc9aPHj2Tl6/42t4tDIR25O6dbdncbMpml7khJQa5OnnH9OyA4/g2KYGs&#10;OZmnB12MPMpNW6Cm7eYKMjIdNaQ/xIAAFeDx4yN5/AhKGrfl9h3j9s5IdrY46cbJhzaybot+lsCH&#10;nvoGNU6Msv/ONtrbab6BxSbfeAHFIOUGgLVlFZiKEFfLNlJxsg02Q9+ignLfam7J06dD+emnA+kN&#10;BnKG8dPuflc+/mxXb7q1kEGbE0JI3oTO2nzTAHfACQe+k0Ga/KatKaYK0jbAwllMBCX7PL1AzfUy&#10;hg3iQlnabVtw+/zlRF4fjPVtkEeHsDHdjnz8EG3Z7a5sdEfYT3aJk3vsnzC31J9ZhtXtO9tI/qwP&#10;oVg16RWBLvzXvh9OHbpQubuNKf5bS6W6gAb0s7a027QtaLd00l/Ld0v6vaacnY3k6bPXqDcvoIuW&#10;fPjBLbl7d0+6sC98MxTzafFNt6guoyHfJmEPQ+iiai7oRL7lYg87FzsvOwe7IZILGm0d47sO1gnJ&#10;KK7aPpex6uJbaUxOxJhIH21Qb8y3o3ZlMt6QF0978ujbY72Bffv2htx/sCUbmxPZ2RvqzdMmdMgH&#10;NihTfzOUHivJXPsXgPonHZViX+0abgpMLOw/Yfwypv2GbFv8DO4IY5gexMcHOLA/6sjrVyP5/rsz&#10;OT0dyu4u+sq3d2Rreyy3bveQZiCdVle6LS6Ygg5goLhAzXI3sl30Iy7Dis0gYBG9bUuqXyOY7dAF&#10;aDpeTWU23bRS26Pl2m6CEmpjdIEm6sCYb7UbQy8HGMsc6I2D7Z0N2b/VlQ8/3tI3FTELDo9U+uvY&#10;/lwmtMDY+MGKDlu5ZElQCPN2g74t6IgLMqAslHPqBRal1YGd4MNoEznpex+gKae9oTz66ZU8e/ZK&#10;+1h8MvzunT359JO7SMP8EBN58cl3vsWTny8i7JBo21KfQFGciJUXRfLieXFugLsrl/9V471T+DWu&#10;gJUaCNOtzQHx5mZLTvsdOTxqoF92Jj89OcK4cwy70pUPProF2z+R7W0+mDaWzSYfHKQmOf9C5bD/&#10;ZPpgSTEdcIv/amPy/kDAobWmKGt08JP2PdQXtHiwEXy7LW+0QQuoP115+fpEvvvhpfDzn/CWu/d3&#10;0Ka1ZG+vDdvSkD24O6hL48FYhujDtWGrOt2u1l8/QqAE5a9brS8oszpXOUL14Xid5Zl2hAssWZDR&#10;R0YDoraI9QUyHYz4poo2+sucLxthLNND3TmVze0udLIhH3ywqw94YBc5WPvlWmD6spqag61UOXZZ&#10;RVvWX/TfSkmuELR9mGmUF19EWV8oM1w1hFguuoB+EIHkuOa0N5JvHx3Kj08PVdZN1JFbt7blyy/v&#10;wU5xYQdsQ7IxXKA24cSBy5L/U9vl4KF5zmzlCJ66xi7sSxl3XcD54cUSr8OKKaAH9pvZX251Wqhh&#10;XDyA2jNoyJNnIo+f9G2B2uBI68tffHVX9nf4QKb1JShP2m5boMY+HhdbcV6MbyLi2+5tZobxY4Ha&#10;NCg21i3Ou+g++0y6kFJbNYDtHRdAUytonRpNjCmb8uR5Qx79eKo25vjkTBd0fvLJrty724BtmqCe&#10;cOyC+sIFapQ8ioJ2zRWracDHoMthdUtd5y+k7x3etk3XsPJ6vB2xi0Ms6Iptmb29jgtvUNbTixxO&#10;Tvry+PEBdDTR+wDdTkd2d7ry+Se3oBfuez7FhgdQqI74D/CmksdbDD9PbFPUIukawE6bPy//vIj8&#10;Chihss//2EzLCEz6MdhWXxww2dAF6Y+enOgDUC9fvkbasdy+tSN//ZefqczHI/TpkL6FAf9Gpw0/&#10;LqBOi+amgNLgx00O/i/GpuqzAqrZLsW5E1wd8N4W34wB4djta/TJIP/+mF/lasrRCR+0Hch33/Iz&#10;qz3Ul458/eVt6XQacvcWX2qCUqF5sN5hLNOkjbIH2fiSF50X5gMiel/mYkGpWxml3qld10O5tWJg&#10;9s3A9pD2D/0btBFsf20czPlT3vOw9mPYP8W4+jcYG5zKw4c/4LrO0A99jHiez8WA9xnt/ABboMZP&#10;bHCB2t05C9TsBIoOWyAQCATWDoWZSk05P3M1GT2AUd6T588acvBK5MvPfymfffo30mqjd+pj6WSo&#10;+TMPNWvW0cygNwtTT9YXxZRHvSggP94M5aQOjm/GGJ0HGHwuaPqX3z2Sb/78VAdCZ2c9vQn6y7/7&#10;Sj768I5gPKsT03ZLm3nY5AHBvEYwzMzPB6ZcREPTHZgGpTaGgCgZ7XCpzODCgJ+ynejiv3KBGt+g&#10;9t0PR/LTT8fy6NFTOe2d6Q23Lz6/L598dEc/wbLdZh6QeZOdOuoVnbzp4jUXK0a70jhvKfOyT+T1&#10;kC7bsxy11qJzTOH6TSEOhMbsfSPm4eFAjo4H8vvf/xm6eS6bG1vy+Wf35dOP76IfuCH76IAT2v+z&#10;vyKfVNU1zHymYedRXpvvE3Tn++sEXo9f0+xVz8GKF+uLh/sY4PAG3O9++6P89jdP9A1pn3yyLx9/&#10;sid373Xl3h0OcDgZygkiW0DQwk+hk0S8QcQYjMd2zRtzb9/yq7gBwDWfD6Ywf1pXLQEGcvzs8O//&#10;+Ez+8McnqDcn4LE8eLgvf/fLL+SDD27r4jR+QorgjTZqRsWMQSvbRP/EpBlXkljXmnDxoGRMU6l9&#10;o13hIvHUxlm5hTfFyjYNbi4u59uCvv/xBG0YBtJPD+Tx49dou3bkb37xAfozu7AxDdneYh7UJ+x/&#10;Ws2RNZ0LcZ7iwyyNK2Z+heDy9/bc5VO1MbZlP4p2Zaw0T/aYWE8QSiXBfXQ8lNevz+Tbb3+SP/7x&#10;O+Encb768kPo5SH6AbAxe1uIB23z4QHohg9CkFyyzgXrlL1N7JT1xWVrC9To4PGTu9gy/vrpoMCq&#10;hdMxb47GxQHQOYDeBpAvX+7Aienvvnkt//KrxzIcDOXDj/bliy/vyP6tDbl3f8N0onow28In3Muy&#10;YBlPHVa98E/7/4mBClC7OInJbhmExwX+rG+jtHiWn8M7g25+/PFQ/vmffpKDg1OMY/blo4/uyb17&#10;m/LppxvSafPNUrAvXFVAMSMvNmmsDrp4gErRfFfFnLJTgbXK3n9YT1DWPHtbwJralLyuaZlFnFR2&#10;+X+Mcj8Bx6MG7Mup/I//63v58aenaL+25fadfXn44a78/Bf39KEOysYW25i8CqSKspqkrzdYRMte&#10;aNpCPnQbzJfT+16Kva3Xth+2QN+cNuRYxvoAB8dn8pvf/lm++dP3GOu39ObNRx/elb/7269kZ4ef&#10;VNHeAuqJ6ccWKFp+tC1mX9Lxs/Jg5QAs2jKcm4ZrSvNagtViXWWscgVJTipbjv9p+xvy8vVAHj89&#10;lN//6YkMRkO5dWdbfvYXH+nNnft3t4QPDW42h6nO0NrA1lC+WjdZCrwupm1SQyn79ZfuMqRLXg7I&#10;zd7W5OCcDN+MYPMxFtaS3qAjRycTefwEtv/3P8De9KTZbcinn/P+zxbqzW39ROFuB+MZ1K0xxqKj&#10;HmyOLlDjeLJQQmAK1obZIkoaeM6FoVxPLVDjmByCYxxs2NflJzwJ/VwxxvovXx7LN39+jn7zsTx/&#10;cSh37u3L/ft78otffATb35SdTY4srf06R+lYCXYF3K6fcikJP3vbLofH0rSp7rifz22pvcK/w6Mz&#10;+ed/+QFt2Y/sXulCtIcPb8u//3c/k50tzpXhqOiMsS8GNSWbRfuSctQ+R5G7HdPtS/JhqMveY64T&#10;dFSYXeNKKGzrYmjzj2Kvb9jiPDGyJ09OR/LbP7yS3/3uuQxHfTntHcrDB/vyf/uHn8HGbLPW0apo&#10;ep1+oQN6srkdjmTRpqF+Uv7sH9jW61eA0HrAreqKekWfKS1Qs/LKdo6LMUymXKDWxzjmX789kd/8&#10;y0/69rRXrw9hX7bl7//+c/ni831doLahDw80MJbBfy031Cu3PKZtLwrUNHVr7vUEz957rvo/1TVu&#10;7dpA1RH0hS2DuahzwIf+oJNxow1dTNS2/O733+uCm9evT3Xdx727u/LLv/1c27Ut/YyKZj0jK+u/&#10;8xgIqwbOQSl3q1/rCJ61TuXSrdedXzzcqgOHu5BA9ZHcQL6g0uXIfIdog2hj/vTNEzk6OpE///mR&#10;tkMPHtyR//SPf6f3xzY3uvp2W8qdNkjz1LFMmacBUi7sTn5WFq/0WYxV410LYHw/4Zdo+AfZsf70&#10;4ebSMn796cnTnhwe9uRXv/pJjo8Otb78w3/4CjppyYf3N4TvcqEq2F+2uR1qBR6sh00+qGD5rirV&#10;1WKV8BIwXRIy36zcEbqnBRrnWpwXWkkOqgFb/8X7hC/l97/7/0qncya3bz9CXH5i9hljaLyLQixQ&#10;CwQCgRsINyU2wGD73pbJ6D4M1J48f4oO6yuRn3317+WrL/9eWp2OGledT8GGT0WZy+0ABxPJmaD7&#10;ydM+Y+NpLhIwXjZCpQv7oC5Qa4Eiv/r19/LHf30sx8encnrWkwf3bsu/+7dfy8cf3dXFaTppoCl9&#10;gZrBFu2kBWp6zpxeNQamQan5MG92gRoHp5yUS4NUXaDWlm+/O5QffzqS775/DL2cyu7elnz9JRcP&#10;3NPJtm327NBRml6gtprsr0PPZPVSZldrZV9HJyp73SYaLEfK0SZhrC9HX73lk27GHBz0MSDqy29/&#10;+6/y/fdPhW9Q+/LzB/L5p/fl1v6G3Nq1pwo9c25scJodSz3NmcPDPSiPts7dSV6DX0fNZa8E08Qs&#10;igVqIz5NLfKbX38nv/4fP+oCtc8+uy2ffnZL33Dz4D5frU9N2gI1Tn7z1o5C357mr+HPF6il8qJH&#10;yK8ikEPbM/wI3mjj53R1ehP2gQ9X/eZ3j+V3v/8R9eZY+fCDW/JvYGM+UhvDBWomZ34qwheo6Vtu&#10;kI9+NlfbNfhrHSTWuDJcMKxUUh4soSY7W6CmwYWk2OSRdnOaN3ZEvnt0LD98fyKPf3opjx69kFt7&#10;u/LLv/kY7dm+bHER9BblDcvVhBKZnvlobsuxajwCWRdcN7hM/Hp96/WBcJdP9nICxhaoIRbKtPec&#10;bIEa357Sl5evzuSbb37QhdBcoPazrz+SLz7/SPZ2t+T2rW3Eg9Z5Ew/9Rta3YoEaahAX3DBfXySl&#10;xylsXjpDvZng/Tk/azv+2iJd4+qoj5+mcBR0DlGZRmC/N5Gz07F886eX8ivYGC5Q+/iTW/LV1/fk&#10;9h3YmIfbqg/qnv08Ji669UQ63NRRGcYIBV0ngSnAHthNPFBnLdmOma3hlyPPoJsffngl//2/fS+v&#10;X5/I/fu3oZsH8uDBtnz5xbYuUDPrAvsOMfOmm755GMq2BWrol59jgVpeRhaBtqvsPxCrHuFqQa9A&#10;Fwyk0ptfTlJLOU4mOWkLHcHQPHl8Iv/1//ctbMwTjGO25e7dW/LhR3vyl3/zQDY3+RYI9susbSzl&#10;BKRObzrizQbk6dIptpAP3QbztZ6r+VosVh2rO7QvwzHsAwJH4MHRqfzTr/4kf/rDn1E/WrLZ6WDc&#10;f1/+3b/5C9mDnmgf+MAB8+Fb1Iu5bf+lMRFRngfPy87SSDDUzmhVba4W6+pitfbBZUQjQVnzjQMi&#10;L1/35cfHr+Vf0G/mTdJbd3fkF3/5qezvbsjD+9uinyxsZG9QY1+bEkvto41jLG+vk4TpwFzXHSuJ&#10;n2CfS+XmsAVqGE3CzTJO2bbktNeSw+Ox/PTkpfz6t99jvyetjYZ8/uWH+raOTz+5r3NlO22OIFHX&#10;0O6N+nwzFCxOhzUyndH1F/05YW2Y2RbWg7RAjQ8nabmmfrIFaoD2n3W8znEMYmKs//z5kfzhj4/l&#10;1atDefbiQO49uCMPH+7LX//1J7pAbRt96IteoFbWJstvHVVrVoNnTh2sdgU+F2V23twObWPwZ2ET&#10;tTH/41ffyu/+8CgtUBP58MO78o//8Jeyu8PPdvHoOsOGdg1uzZB52EH0bSXFedlW27SiXbPtdIz1&#10;gl595RqXwXWwDBqN4uJCAuwooYfjkyHasefym988Qf3py8nZgT4w+H//T38pD+7VLVAjYaOaNk89&#10;Rn3lOfM8ij5ug/M+AUdmhfHfBL9ogRofgubXOf70zZH8868fYUzTk5evXsut27u6oPPrr25nC9So&#10;F+bJzKhbbxsZshzVejsPXOxD3RpWTHTFwLPmVbjUfS6ElcGuDdT2xPpL+oOA+NZBjgtHqAk92PJX&#10;r47kN//yrZyc9OTFi2O5c+e23L+3J//277/SOcx8gVpVVrm8V667qY1j+1jqYL2gUk3ytsVflYtX&#10;HUz7aX1J1245MFV5/RquW/bWWnJweCp//Nef5PDwRP70x+/0vtrDh3flf/lP/xZ6acn21oYuUGMK&#10;kykIhXieXhzsKL5TntN5ZV+5wmuNBt+Ujv4XL5rq5dhyABkPscPP4f/404kcHPTkn/7pBzk6PNT6&#10;8h//8ee6QO2jBxuCrrHWjQm6fUzPh9Fd//aiCPNfFeeIugCub26nda97XKCGk1q0QO316xfym1//&#10;v3WB2q3bjxGXC9ReMIbGuyj4AjVr/QOBQCBwI2DdFZIDCa7m5g3BPowC37bTQwf2VLc0pN4BNZvF&#10;+IzLm+sk3ezs0rBl1NcJW96aB45z0dTl6aC+BahyeNp/vvWslVHfgkZ/J08Tfpa+pMZLdD8ayrpz&#10;uOnk8IhdaSPdSQFT/qQtVKO/lRknyx78SYanfSPy0Lw8v+WsO8d1Y911LSLrcLGvdS7Xgfm5XAtd&#10;pH0OeBhHj0s/PtnBuqtPeFA/zB91AeQkm71xoKwb6p/C3b+JOlklF5LOo9fjqhzWgYWMVybktgJ9&#10;kKlk+0Mivb7FpmVb3Yc+9Q0FHAXpxDeJMC0DfkzoUskwbpnOzoX52mJF/9Vf53WiXve5ibSoD7y5&#10;44tura6RqEfQBz8dxa22XQxPVJlDH2Y/kRfd1KPqx+LUnedNp5Vdp8nb5Ifdgtynf5KzkrKFLloo&#10;77oIkG+NsDdHuL6s/bP6YrYpJ3WSu515HJI3+nJ3vk9Sr876a7zKnJJ9Rl4Pt2Vb4v6sH9PXX1Bl&#10;zrzQxkzMT+sJyDrTZN3h5DTrRtKR5qttm8lV6x7c9kYWk6najnSe2s9EuqJ+Fpy+rvVi+vG6zkGT&#10;9yxd5iUpK5OvyR5+/MRaC/VGb9jwR/liX2yxs5LppupiWQ9dz+qvgDvlNHt9N5xaF1D+aTe4WDYr&#10;s9RJE+SiDX3gQ9uvXHd5/Iz0Z7j25fJ4Vk+WMqVfxtrrWUPymouxxlSZJll2GQfXrHWE8vR2imH0&#10;5+dyQP002xnyZD0p87Pj2K84Rjqu+lVov+lzvK7k9ZZtfi5Xk09O67+WtkXfaJvIcC4Q4L1Ml6La&#10;JoQ1xok63rBxv43ruc98+c6Ukro4SsON+VxA7p7m7PnOY50c1onWzq9CbycS4degjYcCtE3SukT7&#10;Tz+EMRzxcpquSeTnTGnLNs3rDH/153ydOCWLJczlYn5lf8p1QF15vfPxi/azKHe4rc0r+3ZaD5Mt&#10;QsGHn9e42XO9ucQP7QL+JflQ9iyvXp6dZRnm1sYupgOVterF9nXMmPoJVlcQpvS8PS/fz9114b4/&#10;GzZ1HfrLr209yGux+SVcm5bVFZjS0W3lPsm6oPlZXLiRdxPjkUZiU/ftuHS3oMMW4rVoh1CnSMZn&#10;mKbFsczeeF62nablV3eNV5f2s/GhcUrOi8i4S5jnqzqBnHSuEcekPFtonzoY/7cxjuHnVqkH1YmG&#10;g9Clvx3NbA3C0W9rYmxj/QDvJ8CBOParu86bSdMB5WZ02ft8pZZZlamHWx1Q2Sa31QXKu6wHXDI1&#10;UwfS8VZmtTzNYd11rRt5vV4PchkUbVRG7z8zjIsBbYEewygzyF7nlbHPsT7jw8/m/JnfIjKusXrM&#10;eSyvIf9NX9tVp8nZZFfaUCuv1i7l9MbE0uXxy332B9L8iuZT1ieOOfjehk6joQ8JsG0iW1wEB3JB&#10;p49N8vstWi+1Ppr/9NiljFee12LWyeF6krqCjGgjqDc1BpBB0iX1a/OdnCdDGwY709S5Zq8HjJ+Y&#10;lFXM/yOt6Tjv/y1n/XnOp/Y95+i7jtaG27b0t/t7eo8PbpJvt3R32b+9PMQCtUAgELixSEaz6Dxy&#10;EgvGk/szxof79K8YVjXGcE6Rfox/+bTOnB228AZy//yUpvwq6Uu/6f38eMFlzMpGwUo4O3wzcRLf&#10;Ydm5WTT5FoOoRA0rKkcZd7Zu+P7Fcfr8biKJOn9niWLANBMnqzsr+QffjHXyRD1xvahu8nqVx3Ok&#10;/Vo9BhezDjU6UX1QL6mvon0bhGc68gmH6fSXwXROa8lVr6Uar0rGISy+tf1eT6AG/kthVRYTLsW2&#10;Pp4xP6azLt4NpZf/vB7oZCj1QD+rM7oAWusG45Txyn6/+1exzD9YpduO6b4QZUwdWJj6qW4SVV+u&#10;hxQ3pfXJVbKwS5lfsMpcfhkoN6WHW5xSV9zDT20Lxs1pEcfyNir45sx1UcqZ9oNvsdGHrgG1KROE&#10;p0n2kh5Gmh7n0uM7C78UrsyBSMEalnabetL2KKtTZX0q408zDwu+MVNB9r5UbkPcThhz2TOO55H5&#10;M47G87DgcmbyU9bEmdJB7s96kuqKEyHW/izJM/hmhIxLfRhn4tC+QO7FDV24eUO1tA8pvJYeZzFn&#10;jhlUTstpVqa6CA1+XPRUJ2/Lh/D8GM/jet1ylMcNlqzK1OWWt0uzsk9+WZ2ZCQPrjhd8E+b2wWTL&#10;frL1lVMcb99A/gp9II732dxvOm9LU7Au/MbTURdGTuunZJJ5Gm+YzhpKqm4+S10V45WcWfjsuQSn&#10;mJdtLd/UC5Hc2iez+bJizozU8IRcOUXejOPxLo+5rt+IyEZPndvk9oXI7woqtv/8X/63+MRnIBAI&#10;3AhYWz7JXsM8Gd+Bx548+WkkL5+P5Bc//wf56st/kFZrS5p8Ohnkk7Bjf0LcTBfIVzunV9Un+KCD&#10;4Ocd/BX2FwkzoDgP2iV9ly2Ik+Sr8Ufw/vW//CB/+tcncnR8pp/4vH/vlvy7X34lH390R9o4XX7m&#10;k1dkb+HANtk1y05zN3/gXRrkdQJfG83Pb1I66Drrf/vEpz095U8JMHwkG9h25NvvXsuPPx3Kdz88&#10;ltPTU/3kylf8xOcn92RnqyXbXcgdSuBnvPgZCnvDU6AKlwn7Y/65E3vFt5XjmTKLjrO+cQB1U6MB&#10;kDLqi70D7fCoh7rCT3x+I99990Q2upvy9WcfyOef3Jfb+5tya5efLQBSWs0+dzsqh51CTdriXDxs&#10;jZCf86LLzlF3mTNp4eHDl/5wop/5/M1vvpPf/PpHmYxa8sknt8B9efBgU+7d6yAWn3bjpz74ic8O&#10;jsHGDan1E58k6xDbaFDbYhtmcMB601DIf8XyZtMBrDV9GU9oL9uoc23YmIb8y2/5ic9Hcnxyirpz&#10;Ivcf7ssvf/mFfka62YIWWvbZ4zZ+/GARP+9JNpsjtG+oiyp/6kONEbDiSd0Q2GcJ2F5Zf6PJT0mk&#10;voRJCuFcGMC2DT7sdbA9++GnY/nhx1fy04/P5dH3z+TW/p78/d98IV9+fk+2NkWpk9GazuyWbQnT&#10;tyHXh/kVVYZtrjcAqf3VfXVjq2HUPs85z2d9QOmYbeHWdGD1Qa8wXRfDbeJTdcX+FPtStN0s86A9&#10;k96Q168G8uLlqXz75x/kD3/4Rj/x+Rc/+0S+/PIj2d3dlH39/BpSpP7DaDKU4ZhPwbOPib7dmJOr&#10;bWk12ebZuRTnkM7TFlFx64Be80/4rRP0lP26iPy65sN1tAjMaYD+PyQsg55I76wh3/zrM/n1P38n&#10;o+FIPkQb9vmXD+XO7U15+LCjOrG2ikx2RusiclLZa+3DFsfWT1elNs0rjNeRQIbUalFkKMf8rDfF&#10;N27yDTYDGQwb0u835LvvX8p/+2/fycHrU7l//5Z8/PEDuf9gW774Ykc6bdYVfuITdUJVgb0m2zP8&#10;dGzDPM3erwKf51sM5mWlrOhnrqF6rW2j/N0OWNkm2JYxzOhtCuXYlvEIugJ/+ulA/ut//QO2T2QH&#10;7Rc/WcTPe//133wmm1usH5APiZTOKcCj6neTumQqE/zTsgr3WMfdqhHdOriHHpdK3/cpKP3UKusM&#10;JyhgE4bY74GHRyfyq3/+k/zx999Kt9WWrfYG+mT35N/9m5/J/v4WcmB6RIRymFfZD3Zt6JmZs9gi&#10;TnL6eIuwz/sEpkH5kFy4OYCOmnJ0Sr0MMfZ/Jb/57Y/SHwzk9t0d+au//lz2MLa8f28bNY+f+Oxj&#10;y/rmfT2Q9lvlzH6I5a0a0HD4ax8gUEXxCSr87O0OZzIa9WDLMVJEveDnJ/mJz6PTiTx+Qr18Lydn&#10;UFR7Ip9/9RFs/658/ukDfePKZmsMC4Pawk98Dkaavt3uFvbC/gccJg/Kn2RbY29G4dtnG9ofBdGH&#10;svLLcowUsEN8iw0/k88x/3jUlefPD+UPf/pJXr0+lucvDuXug9vy8MEt+eu/Sp/47HKMmfpdStcE&#10;3USuGQ8n8/D6tN6PzJq7tUF+ynl7vQh+b9OKtKVxP8pC7RS8xxjD8/Nr//RPf5Y//vGRNk18g+dH&#10;sDH/+A9/LTvbG/Bjv4JvLGLvjImSjvSThdjmYxJvv7Qfks5Vj6vWyfbXEHmzXFzXEqxyf1klw+yg&#10;DL65zmw5ZAUl8BOfv/ndU/nd736SAQY2xyev9bN4//N//Bt5eH/XenhMzJNDMnsbNOsl58kYuols&#10;ba7TZI+4OvYNlFDhQy7cUjwch6fyrEqHPJsYVFKuKsMWxjEif/rzkfzzr36Qs7OePH/5Sm7DvvyH&#10;/+nn8tVXd9MnPhHfs2U+1Cn6dr67ClYdv9gvxV0lyRVDKQ+VDkgP8yznZUDVgbu5pcvalcG4KWf9&#10;CWzLEerLn/Ve2dOnh/Lg7l30x/bRX/4K7VpDtrrUraFaj3VvJZnnSOdJnjfpFUBxynoZSSKp3bL/&#10;AHRQ+LAcQ0ZaNq1wJzKIbYvt25iTcdETRt/g8OBM/vTHJ3KEzvOf//wT+m0TeQDb/5/+8a/R92rJ&#10;zhbsDDNBSltATXh+DsYozqoMgVfuDkyD4tRxIR0tndkUjGTQsnXl9Gwgj3461D7Ar3/1nZwcH8q9&#10;u3vyj//TX+qc5of3t6XLORgkZX+5AZvfaGL0yvsHzCnZmobAzmi7efHw4jCt2uQ5VT4yuLcmYgGh&#10;g1v88fOfcB8cvsA1/3+k3T2Tvds/4bowXus8R9icPN8Q2k1CnrqxMwoGg8HgzSBBo8IOjT89lHHC&#10;ji2oHVwMtjEIzMM1LKPdHi7pHSW9QYsBCgcwF8pxG4foGDnRw5tinOjBYdnna4wZp1NQsK8G1y9Z&#10;iX1+a5xhTuRNPx106RasHjuYkS8dBiF7DoyMJjNdEJNo5YCkjKkrpnEyLrsiyE/zYjjjheyX0WRk&#10;NBmm+s39KTKuy54To1ZnPA9BfWqMu9g3CtysD14HivRT9SRzO6nfeayJU72etSLlk9zNVYlrtoVk&#10;s2mtzUr+jKMySm0WdJTXF9W3xnM/kLcQ1N/1z/ReBzO5a15kOtYNYlEGvewuo8sR8i1Ieaofw+DW&#10;upOY4pg+jG53ZtrGPK6y/pxvJFP55zSP9SnQx9BJfyf3k5/2P7wPQkGX4dZ/4TZ1DNTwe58FXnqM&#10;UldG3oojZ/2ajcSq2/fdrUS6umtbF6bFmEpcz7Q8KtQ4KM85i/LN/CrtUhHG+mD9BmrDbBjTpz4d&#10;+3ncpvx4DMrV2lCkhUt16OeMMCPPF7bMz9vD14lof3Rb1AW/tsWcautryTiUG380Lo68c2x1yutK&#10;WWcSWb/4uSn95FSFfKJU6yAn53AMsnptQZBlmn2xpDP4cVvoUsNt67SxTqLH0/Qe1/Lx/I10s54t&#10;p/dPFtN+moZl1MvpOhI/lvfSfpTMbUVJLtSkP1qrZGemw1OYEq2TH8f7E7ms6vxuEM0OgChTRrb9&#10;KFM1LOOAKZ3lk8o3QpTaV6aLcVhPfEwDewx//eKKju2Rpuivpfo0ZWv8OLRX08cvriF3BzNCrkWb&#10;ZLKlv9t/b5dMvvSjvlz3lDHDPK3Hy2lhhe6DMzQ5Wdm1tt3lhq3qBrItyrnpxcIzqi7ozzzZj0rU&#10;+QGEx9zYElI+agW0PpSkHLlFHA3zOK4bl32qF9CF1xkv815vmM77w8bc7ftln3m+2/fdXb2WNSPP&#10;Pz3kml/TInofyOuLMe0jxmwYWMwxQy9qx2lbEAfu5rgLehtG0o26wy2OZ3WPera2r07Pa0/KDayT&#10;dx1LGS8jyz7hfbLU//IxCPxsgaCTDzel/toU0V9Tpn3t+/G+BXaV+NVd140myybtgNNsgd5P0f4X&#10;yzLLeiLaFe03aZ+rTMOt2xG1JYhH2n0dbsEZvS9mXZmaZYqv5+PXtGb088b1TNuSKk2mKlcl9ZFI&#10;vVEP2nZtGLV9IrmA3WyM9yPqdMGHRutlvIj2m7mmdSKuw2Wv15RkUcgGvtauW53QdkSv2a+71EtB&#10;rRMpf+1bZXF5bwb1ogldcfySv7BL584Q12g6LZnZGc0ruBJVd9qYgcme6NbsQx42bU/Sgme3RwUR&#10;1+NgX/Mp9Ht5VL2jrTCiPBTt6gJqHE8LOSi5b2WyiJeX8QslkMTL3AOBQCBwY+HG9m3pyN2XjXrD&#10;lk96lqxDljZwTrjscgIq+5wu/8zNjk7hlzF1gnz6IVAPl5hhem8+XOY5PR232NcOaDV8lbwDlw7U&#10;q7JumL5sEqKqrxxl3NJdjRNYjqoMiaqf7+d0/wQ1jXn8LCxwASg6ALpnyPer4a6Dqt7ehqVu19+O&#10;LZLNsrCypZqFh+R00F2Xp/M8afI464j8WnPm15e7V+Pblcu8DtXTbvLQHVgM6qGqP99PnOmTkdW4&#10;+b67L5Prj9kryctwDt+fFx54O5TlqtouuW8eZ5Z1WCGOqrIab07cKZwn7k1FKSP/2b63V6DeWCvj&#10;zYTnrNWTM7AYdTJz2db5Ud6JU+Hg1Bg0MA8usRLuk8m4JtZ0vKob20InDg+viz+PefxFadcX02fv&#10;1/M2JOr8XX4uN6LOf178KqfD3HcdYeftV3AZzJH3zebRkfbzLOqyDCyEWfV5gptXznP/ZeG5/0Vz&#10;vVFeRX5Npa9t58ky89N+VRmvWNSidqYOeT5vy/XE7Nnn1zQbOo26uFXWoRJebdKmkMdN8WuwODQw&#10;Cxe6C76qhGp4jkVh7xp52VjE9495rVAgEAgErjXcEOUdVGPhV3GXTw6Q3DcWcQq6geOq8SG8sL1o&#10;FqvW+RgBDgXykxv8VIg+zONEkLnTLTO4F7HoStCtxF7xuEKwJOUCQSXornpRaCgDWnYw2FGmiBCo&#10;TXCmcB0M0c8GuxaL/1P8kP0SQj4JhfxrWBZmr5uJGlYJ1yckqLMmvFBn9LUDWb27QE6aY2X9tV1H&#10;mkLs7TJ0l2H65hmVBWSjYVBBAa8rJN2urwqRKB0CtHrFtIUb/gUseopcnkeQTEIsYPI3e2c/k7nr&#10;JJHxGFaEa0zLKicRcl9A1oFUD1TaLMMlrQ6kcq0yp+yT/Itw14GnQ1ynp5mJe0E0rdv5F6y7zivM&#10;rLGgxPibKsOJ1q5QhvbUXvH0nteFqfiUi8ne4rlemI+xlB/jGU1negaGIm6Vua5TnLprWwv6RSV5&#10;FHKhOwVV3dV4dX5FXKszXrdch+5ftmdVlmmUMz8/IdCVUHt9N5lJLpRR2igKN+VMHREmc7MxcOdM&#10;OrHynnSrpDvbvwzw9NZWv8m+6BPR/LEcl3K1cp38CrLcW9lXqHxTPG3LUr2wQDA7Dlj270o20Lcm&#10;11eOb0PKKIkqXf68sqplWyXrzPWCfU9b5EGZ82n2AVTUQ9UZyJifakH0MeQ95tijNQR7yOLMqO4B&#10;iLTOFs7TqX7IE3mRE7o9Xu31XXH6uV8GtczjGA6tV9QTt7ltoV/SnyLTbZEGu0qPm2xM9XqCBSkf&#10;SpJ02Zm9dtkn+au/haufhytd/gxju2btpPmDxI1st5aR8qBsEhUuwyRHF1uiwROYfM2e053pxPVW&#10;xL08NJA9aSdZd51XmFroLxf6CAbnx3RemR+gbhZzzzb/bGEw8AjjpwqX6M2DMnLueX3nny9HB8zV&#10;Za71oQHZkkkHKmvdz+lhKY0T8agf/AOxpa5Ub/Si3NdV9pdPL5smq0SCZd7lmcmdctX6gbBSH3Sn&#10;upT2y8zIS4Jmfx30S+kZisuZIm1NXua9rANqX5wIK+xLiof0ysvCOuuAY7tlAvLgOhLqViHM0NTC&#10;uoUxCokxzFiZxjFJXUqtZshMifOq64/n4xgdy6D+tjgGqol7UayT27qw0C/hdaKiJ+2bkaUifN4A&#10;AphmHk/Tc0MZOSvHf0vO120av+o4t8q+MY1vLS7SpLwmKDdK+nNsrTIiLw+UXiAQCARuJCpGd0Xm&#10;v7rwApfa+dQenh3HgUMXfe7ktRCV082huXt40ZEOTnEuCsFldNSVHUd1H1CvmmMHTT4rw2VbI+MC&#10;9PeOdRZHj1dXBy+ClWu6zrRWpT4sZ23rleuujglTyRfEK7zSMYMVqpQymMBK70KAFc5iOsRdOMYq&#10;ZeEmUmWDtqEsyIBL8Tx01IXVcVXkcfO0NfnUXd+VJ8/bTn85PDLpdiNnFZVwHK5ggTI8/5nfMuTx&#10;Usa117gOtKu4eLiM5tH7ALP6LPVAzgPOPWfttd1wqmxmUS/f3G+a7prF/JALgx6icl1rw9T3VLis&#10;Sk7rIadj2r+Mzzzz4wTnMiGXZD3yGHWsA/U7Sjd5uLWbqbblDdaRhttCtpx1YxL6OT0dWRd3HZhf&#10;zyWxaN+q+nGd0bbkcP8qc+T7zD+/pqARYqmKTWFtVNlOJSKJVoyqv5KY568JjbXncZMJsbiYplCR&#10;IaJOoxJO+IRmXdilo3pd60Cc9jsRERfV5DR1ztLC3+ikNBlyWTva6V8+XK6LWcr/HNRN3bUFlVq6&#10;56EiS7CsJyUtzFDdv3To4SrXtE48F1y2OQlu0zhfF9FUwy8TNde0NkyX8NbI5Z2TKMcpxUI1Jf19&#10;LINoBXleNf3w4pxz1sW7SNYdc83I8qmYEnKioyZspq9GEr5NuDQ5VXVRx3wMmzOPU5c3L49lEuEq&#10;H/LyUB0hBgKBQODag8bSO6a+ApyruxPhLp4K145rFq9YUc7vUKfvUWtYFk/z9qkwDj343e2LY2FE&#10;syfSy46bdezGMLgjsjmCm/v2BHXesZtOg3D4+We39YkE+DHvhhLHDpYsFhAs66RU4/h+zjmA/GuP&#10;fePJ8kjZuA4Wo6yHIKI7Z8GYhrJe+CBpOes7vfNZf21rxJq2aRH1zQ4Za/00b9cvxARf0woVViqN&#10;uiz9kj83ZQJFbTyNw/ydN6N9qyuDc5m1byZSbpP8AN+vyjcT/SxSYGOS0hayD/syTcgD8lEzjL4G&#10;31zjfQoj3dYHaSgtjr+hoOiraN+ERHw1/NymsCK/1aH1cWW6buuu7+rTnnGeljqvq1lcX05IHVsI&#10;tiAu35wAg5TYdxbwwBWgUfFvEasHWk8deNuQ065vGU2WFHDG3E/dBBxFXaAn3Z1EuhnOp0KtbjVR&#10;z5rSgTvVtwbCGl7vmIcTJUZPhhued7Rt06Q8SOoiEXpRJ1w5yv0Ux6lytZCLRF6OlpPn4NdSd51X&#10;mThnlSUuxMtsYSPoRzfrAMM4zvWy7XEZL4tTEH4MB5l3Xv6r/Qv1q+37XXda2S/LPy6dXATGS3Wg&#10;lp4HaPlWb+zk8wPT4xmbG6Cf0eYVkEcx/q+kQb+QZP+w6NvDf73o5Z/MruNCWOZd6ghiTJzSWy1S&#10;GGVfiZPnm9et4DS93C6WcUKqMxyTmD+osjVZm7wdFsY0RtaX+nO4uWSZTPJT2bq47Kd7pafCnSWT&#10;HnJ5536g6QZB+Hc59Guou8arzhodLOF5UdqTNG8Mslvgbt9XbXFbdg1wwIo7UbsUJN167ryOdW3j&#10;TK7n4fnAGsC31vHtXByt2pvSxuAI7hHGJgyzcIQp24noq8Ff36CmfTrr42k+OA/SdRI2pkqrW9Yu&#10;JXpZJik3daNukFCsl+fp+sJtWXem6kzieVEtT/O5znXL5K+suWYvtzl14+pK3vXwUBBx2SXQbsEC&#10;VI+/OnkNddd31enlhudv11IL+oMUn7MQL6HuPNSY1xNjOfawsUpeV6bDq2PMaTJema/1H3AdM/33&#10;CyKOuZ5kn5aqSOP5xAbnkdmw5Q0U4tibiW2erJxvptvJMGSJ+B7P37RelqW683hTUqem36lx6xuR&#10;6fM83O1lCRdxiaAZCQQCgcCNg5rIRB1RTPmZQYVbrZDT4+XMw6vMMdsZeyua1c8I73RImM5kQN3A&#10;mjGtcupUE4tw7JbgXrCe58GbpMvTBGd5PnhRXwbNXesCXKhDq5FxV+DMNdwUQkZTnOf3rpCf201g&#10;VdZ1zOM7qvuOOr/zwPMNzpKwmzr+4/40rQ9SLExTTIcppwy6h78LVK9pnTgrJZdczmlY2vnhF4Rq&#10;5nUHK/yq17VuTJh3vbn7XGAi778TaX+SWGRcsqxnOevjGuuuJ+ikhNYX9de0PnR4Wa2Cfizbznyf&#10;SPtaV3Lm+aVjaZ+3rp9R53fTuArq0jnrYGE2D+BzAPBRIiyNVWxeoOTUGCVnyi94Hk7Da0SJ2Tir&#10;o3qs4CzfBovyyI4R9WMBV0BuKgrYzcX3i+q1rCMvH8XRkm0h8jMgiSL8vJzJbd14ubCasjpNqOij&#10;6eK0bL8g4N6KumsKGhNcXkuodQDOKbp/FlbEBS8XU2eypsxAeVVZgwVBwPyQi0Xdtawr3wZ1+YFQ&#10;g9UBH5twvOJjljLM9j3c9mtZd4zgAhKsC063DzV+hULorsZZRKLu2BdJLzdl+ZmdczD6ONn2ES+V&#10;Gy+D88vR5YHSDAQCgcANg97yhUG1ld+++tvfoEDS4CJiQZoLxOPTRsUqcaZnPma/zIbB+HqeGv8y&#10;yAEnfyOcwhAcgCN7+xmCxy24W32cAv0H8B+C1Sd3+DQC/Bv9CunHVeLJMCv82oMlebPSNEFaAaAH&#10;t2k1vwwTuaof3hqGDpCST3Vkn1Rhx0j9QO8kKUL2s6RMKFGTtckxyc7lOUX6uXw9HMlnQLknIo7V&#10;AWqvtQLbNX6Lyace66/v5tDeSIP2dMrf9Zs2he5y/eV+eZinYRz4oY00f08HrwLcuUH1q7B1iwh5&#10;qK2DbApZJlmj1CIQXvPkT7qsy6eZynw8L8vHPHisG6SDlZnXCeoEmyoLuSV9kaq/vB/DfFK4hnme&#10;2Nf6QLrOlrD2JOaR8PNbN/K8ibprSkjiNrmg3Gs7UyXlhnTe7hSytv5BKVOGORfnV/Y3sjQF6G/x&#10;yvNdRx3k8sf1nIczMptDFZwfi314uIs6QzfCSa2H8CvqYzo3nprH0faSYUyX0f2CGSkrkzmEZCzq&#10;CMky7vXD9k1nWR9P7RC3yT2VPk9D0r0i/XxWIsFryHS/jnR7j3Ls4isvkdfHeKnsF+WdZJrMxoA2&#10;nmY+Kbw4Rsn6/t5NIuVCuRIsn16u68og91nGnYw7qJD+Ccw20dSEsQvfpIJjslYZ6c7GIQxXpret&#10;wI9vYvG3sVTT6NtZNA7Z1m39dV51Ug9ZGb0wun5pp5PeVLfYx9baNfMr3gSC6GrTi/hlHK2QqlNu&#10;M6rnZZz/dWDSgQnW5FXIFGQ94rxMIV9uue/zNozDupfCNH6WXuOH/Ovp5T+Dy3hKhvQjGZ7iFOWf&#10;8vXwPE01DNEvBcVJgXXXeJVZtj/nosqVrMoarITzRq7NIfOtNk74IZ7NmTEcftBlEU63/zQtahg4&#10;ysgj2dH8x1ZxXesYUZHxMhYyXkyTMVKobe+AnHtM9lpteEdZhtGG5/I1IjPQ49OW0+3hFlZ/bTeZ&#10;lBHLpf28HJOmE0oPdQSSJotyzzKv92hI3o+x+yzF/RhNw7qVMy2aWJXIYXWuq35z+4I2Ktlyc3ub&#10;hevTrbdjzlJGzGH6fkyKr/nQzQhk0kuRd0lNn/I7HwlmXnd9V525fYEcIBfvN+VynpUZ3Ry/kBi3&#10;SIXFeGaIdPyxTnH8wjatHKNYHUthOA+jjU1m2cYZkDZmcX8f38T9lzks5gTIJHCO3bEt35hGcszf&#10;UZb3xG38XxJZKj0/myuoPe4FMdfvdHk4J1n2kE+5z/Jo5NgahRW8PEBaPIT/gAkqRmLxfkcyxQsE&#10;AoHAOiMZFhhPM5gwalMGlkYO/ila0ezrliaDYYlFYIbCcDG8NJo2yX+RhCFWA2rDoHwgZIMkJ4DT&#10;8U6fba3zaK+jtU5mSe47GZfXkl9HPScqt5tE9gjYfTEZcsiaDVszJh0QcFI19vUUxE+0Poano248&#10;3Wqyv3m0emgSTzLjoIjCTeXf3BwY0Z/kACnRyznESwmTFLfpMA17VDcIYRuhx6yrgznZMX4zTl/b&#10;enD6s2ZvT/9UmtF626qXBJtMYJ1wWnhJ6i5HHtfoddSQp6621TedybapeFK7hHqjVHeqY1rv8nrl&#10;diOrYxkK9eFfqS+ry/XncXPpdaGQD/sVqg9wEbTNQjqlt0tW6u0THt7meEYMcb1V3c7qPkl4WJ7W&#10;wwgeYz316+N9/i9Zvd78WgH3mvBmp022Wb2wss5PgWpO2u/kEeCPSqFbpFMyBrYuMe0raFpuNfOS&#10;KbsCWsGqWD/ZlxeWX1zl2ucy102dX3LrLmWTHUP33c/pft7fgJ/WMXiRijyep3O/uuu76aRciKwu&#10;adklYV9oV/RHmF8p8Jy5nQFTf8/24U97pfWvynJqO2eRz0LyuESu87prXBfi/Fme9XoM6oI+3NdC&#10;ynAD9rMxn31CinWEEmJc5ouwGzcuXIUsM5SRl2GWP29dXO7cZuVygnik7vvWyqPFB71aTM1rbMAD&#10;W43BDXImdZ9x0EdQMi7J/gH1yHMsYWdGf97IJplnOfZZP+bn7u6LIPNrqq1Xm631CErRcb7p0Rbg&#10;wp8KK5UGuk5J13GCRvF4BPVHHeXXFDSZlPCSTpgmSjnrzX/dZwjqGvTD/lZB+HKGrSEDxCD5udxk&#10;l3xuQPsMdedxU5nJvyjfDtdEBerNeCzzVu5Na5Rxou573cjBdJdBgsdcR/3yvP06XGaL6bZG7Y22&#10;UxlTnDIutUO5eHuXjkVdN6E/nQ9I4x9Nw/AqPA3Ciz5b8lO47NdR/l4H/LpWY66DQhfOQh+Qj9oB&#10;SggyQvszIeHWOqNu2HC1/9AP7bnGgRNpnExdpCncCCsjAAyrXttNJ3VrsqJmVFQmwrK4Ttn0ijiV&#10;8AHdlrhNoj3iQk+2gap/uHUR9ZT+E/XoxpmyspQ8np9M3TVeZZr8DbzuouRmrF6v2xUn/ZIEED2/&#10;F8M+gMmXYCDc2p6V6c8v75x2jja/5AWm7jqvKnP5E+U1zV6r0/q87i7lyX1P63Ih7QhswyZowyaT&#10;LtgxN2MkxdlCIZNffj/FyHYwl623kUQu+7zvflHM5bVuTHJxJZD4ZwvS4AKbUEAT+82xLVCjnSk0&#10;iPgmY6LIIAUwDxyDrD32RdHHqHU6yf1y5umt7NBuFn180OyoufXe4GUhCRNHCgQCgcDNgxvPKonS&#10;xE5jnv8y1B3nIkgTRtJN+PnVhedxnOwm289hHcT8Oj3tMhJ1/teT9t871OR85NLUHXBa6jlShCJV&#10;ecxgzmlMSy3fm8d5OdUhP27w3bCKOv98vy7NKvB8g7N0WH0xcDot33dM163zoe7YN51vi2V5XcQx&#10;liE/h3VkFXkZd1bS0EuRT9AVnnAyDvpkSqaZj+l+mbuzvJaCadaZ1wV113aTWcFMkNetN4GnXcaL&#10;QH7i68pFWE1ei2PVHfMmczHqYy6XbhW2gIC0Cfd5seyzxR43j5dr1Y/tR/N4wcXMXdOo83sz+BFu&#10;Gs+HcpbG0+bl2oGwdIdNb8YlX+/DWYrS12IEZ1mHVeJU9UEsSmMaWY1vivz468K3xQry83HM1HEZ&#10;Lx/zkHm4k7Bwnz+tR13adeBlwOWZsw5vch6L8iPyPINGYpnc6pHnMAvPs5pv7l8Ne1Pk17OOdNT5&#10;5ajK7jzye9N0qyA/73XkKjiPzPJ8s+NM2ZlFmBdel9b9grOcdjryGBaE/8UcZllHtGuQcRr0WDe+&#10;H7DUiz3pxIF6OhFdag4h65b7iEPC6SsIg8FgMLi+NOQGiJ4YWOsTE/Y0i72FycmnWcoBtab05Bn9&#10;yVh78oV5kkRN5LdiC6dlr1c10o9PHo6wgXvcAbvw37Bw/XlqnB/iF69olTaMYRs5Npmr0t7yhcjJ&#10;Fqo9zOB+Vd4klGWB8sS18882yZcr8f0GAeXZRDGClCF3ypvUmwOpJ6fp9KkQprdfYBalfJ3piQcl&#10;5ZfT0rCuKulOVF1ZZsrSjVDQ6sglcOq3vshl+fbMf5k/9MF6o+0d2UAdgiK5tXpVPvUyrWD+sziW&#10;J8Mtjke7aSjGOivSpGScrm+kZliE5XGnif+qQ3UmzMYJLAIFyH4JhZgJMm+8nCpSugnTU/HGu8RC&#10;5GiLyNo2qo7n/K0/VJjZ1SQZKyzMZahP1aUn8agWk/wIbn6ygLrDn9YXhKNvNuHTh2iTmvQC9KFd&#10;pkNeE5U1+gkN9M0a6CeALd2ynUsJinPRgyVva+9KFgFrBj/v6vWsQNqKVUhdaD0h+Z9y9Kd7U11j&#10;fdE+tVNjwb+GGmJ5BVaAyr8qxPK59NKmUF+sU4lu61O42yPfn6LWSzhTHa1vy2yBjrH6y8Nm46w3&#10;rLyW41USUlNyrEvyyfchaE+7JzFmNHtiZDhZ+pX5QVqJgQzsy6I8e9nKyzUJCVrZnhG8xbU02HdA&#10;pVa+kSfG9c2CHOczjMxHS8zFRv0tpOFT8R6Hb5KwN6z7GyP0TMBUB3gc3V93+FVcNCEn2GuS++wT&#10;GD2Mtl8laTpVV/q5jpUIIhUWz3iT4UKpZ1lzuE9ZsaT7WxVoQ1D6IX8Vs4oTMte6CI6hMxKy19oF&#10;pbntZzxpIj3TIixQB9cDrbi/JYWgsP1NFZAsZam0IAhaZWy2I3miTfK3QDYE1Lpksjcyzmo87688&#10;sXVEfiWr/qz85zLTtiqx6DcpEZdzmOMNsGvzmbQfOHITfQDS7AY0hPgapmk8Pc+Q2mM8o9mjwrqk&#10;37pqwM78/D+XQKkHl5nvT/vjKGqrtSakfWvtyELexRklpni273pIeeCfEuHwCswBpVqUV5dnIu12&#10;Fmo/1QX7etbf0n5f0mH5tk7GRHLs6xyA1hkSvhUWuiWrx1rhxytYT/i58yqKkp7JJu1nZMmu3p+y&#10;kFwWINJ7mzetU+6X9GPN/7k+6mg/O+Y6ws7dfrweluV0bVl5nSF/Fb+yj8s01ueaST8mEZb6ZNjD&#10;j2fAj3baOMalqbrS/dKulDqs+Ker4P/L4RpDx/F8+3w5DwYlZVdnbmwS2WcbGJt8yzC8ysjKVAsL&#10;XiZ4SG0ZcBIsMUb/5X4lrbxlp8zyUpD7pR+vl5dQ+l8sLX8bnxcnpNDAjIFAIBC4xihaf6BqAOax&#10;BnMNyWWAXavSvJo5JvyYOBHt8JGcnOY2v07Lgb9yaOR0/+n4gfPBNFF05QzaczN9FfJWP4YVm4KB&#10;ZfByWuXbYDqffO8yGFgFlBTrTVV6dXQsCgu8CRa3SyHvy8U86bt/HubuTAcz6sj1dF46FoXdIGjf&#10;yvthVRlML7cxe88bb9ZnMz/8A23LcJL9A/TbUp62IJexl0FzzLiuqF7HRZJIQp/CIr+cVSwLD9TD&#10;dUGU+iml6H4o+1rH5jFHdT9HNd2b8ppi6vJcC2y/rA2rg/l63On/gUXIy1OVjpqwZB90Ql1/dWAc&#10;1hmfA7BxZsoBLEemloePRy03jzete9OpxbfQwDIkCeuCmxxJivCfDsvcU+1d4O1BObIPZf2oskQb&#10;VB953crqiy6c0h89kH5Gn4F6TEu47B+vKj/E074yF6aR50l7k+Fyektaga+lLbCp2he3KzmzH/JT&#10;TuXk8ar+6466K7oIzqIaOrM/I/MqTAfT9TWwCqZkqiLMfYxl+U/0vlYm7iI20xeqKHwvkeuMuuvJ&#10;uSqWpZ3nT+Rh5+E6o+565tHh7mr4POI/6oDVh7zueIx6m1EysytFPfOKVXgE5sGN9YysXK5gEcS4&#10;6eFOjBeLVBR+gcL3ncHKwaKfxylZoOZUNfwdXgZ7y4FAIBC4saiaJrNA+oMFJktDnXMeVolzAZg6&#10;ROUaUqfOJ+SmO3ZZbI+ncQ1lTEPpCkxjmX6rXWiHd47wU73Yj3CVas7VZIEMpXC8u+x+5f40CrnO&#10;gaUu87lULDuZwCzytgqy40Mm70RXgUpRDZm/W3hjkdNh+/4zdx4r6Sr1Y7QvMwXXpZPI3Y5F+3n8&#10;3H19UMqTqMowQSPh2jXYrZCnBKfaL8oot/wZinwszmKZ6sGm4Ye8NqjK4aJIuLDqmGPavxpqKMMD&#10;qyDXQxUWZtL0eNW4pf8iyZdDt7p8cr861mDegdYKhVB0b/bSy/CpNixD6ZOHG8tfYCFqy6RjXljp&#10;P8eC6Lgyj2dx3ZXpFH924we7M0hxQEtj6RVMl5yBZcgl5+6kD5U//avI01xjlEXsgjA/MwvJSzLc&#10;LmINxE7OIt40PI8LO+Vrjfn6qMJjzsZOeligk0AdcnldMKELsxucW/b5ZQ+DBkGvJfS1OkXHTUOS&#10;yYXTUdaYebHm+Ss0qeeR6SuwEFOyLMWXoZSi1QuD1RnsJ3rfK+8DFPXo0rnOqLse52pYFrPMDf9d&#10;Z5lv6a7jAsyUlXVF3XU752FeWJZWZQ1nJvPyR/9EwEIT3b8IT5ES8rjVsECOXIg5S5Q9YLMXpUz9&#10;gSaDxigEjz2L+G5hp5mhPOM6FKebWMU8/4sGTzkWqAUCgUDggjFlES8Zy0zpvPDAu0foJBAIBALn&#10;gY+yF/Ur3mWf4/rDpblM6ufHm9h/P4uLPZNAYG0RVeGSkbc584S9KCxwKaje0VyKixtnurb9HlJg&#10;GQqJ6V7gfWJBv4vlWTknPPAGeMuyj2S61mmR3gLvGVWdvKXOA4FAIHADscjGe9i88PMg7NNqyG15&#10;yOt9IBaoBQKBQCAQCAQCgUAgEAgEAoFAIBAIBAKBQCAQCAQCgUDgUhAL1AKBQCAQCAQCgUAgEAhc&#10;AcSTi4FAFfFMb+BmIkr++iF0Fgi8Mew1aoFAIBAIBAKBwLVHLFALBAKBQCAQCAQCgUAgEAgEAoFA&#10;IBAIBAKBQCAQCAQCgcClIBaoBQKBQCAQCAQCgUAgEAgEAlcQDZL/AoFAIBAIXC/AvtPGN/Rf8gsE&#10;Au8GrHNR7wKBQCAQeHdo2Fu30wI1fwV3MBgMBm8eA4FAIBAIBAKBQCAQuM6IMfCNht6Ehu7jRnQg&#10;EAgEAoFAIBAIBAJzkM+dXDQNsUAtGAwGbyQDgUAgEAgEAoFAIBAIBG4CYj4kEAgEAoFAIBAIBAKB&#10;+cjHzRfNEvGJz0AgEAhcM8T7uQOBQCAQCAQCgUAgEAgEAoHA+8TsDblAIBAIBAKB+Yi+Q+D6Ixao&#10;BQKBQCAQCAQCgUAgEAgEAoFAIBAIBAIXgrjBHAgEAoFA4E0Q/YfA9YYuUJtMJkqi0WjU0uFxg8Fg&#10;MHg9iH+pha9BNe4agCYrM1uBQCBwrRDNWyAQCAQCgUAgEAgEAlcdHL3HCP76YfaeaSAQCAQCgcB1&#10;Qb4m4DJIxBvUAoFAIBAIBAKBQCAQCAQCgUAgEAgEAoFAIBAIBAKBQCBwKUgL1Pxpjjo66sKCwWAw&#10;uJ68vshXYQcCgcB1Q7RugUAgEAgEAoHAeXEz5kMCgcBVQ7Q71w/TbwAJBAKBQODiEX2HwPtE3n91&#10;90WwxAoL1ILBYDB4vRkIBAKBQCAQCAQCgcB1RoyBbzS4jmAC3cd6gkAgcJWANonrnKJpCgQCgUAg&#10;YIgxa+B9wsvfJZFjcmxX+MSnJwoEAoFAIBAIBAKBQCAQCAQCgUAgEAgEAoFAIBAIBAKBwPXD5a0P&#10;W2GBWiAQCAQCgUAgEAgEAoFAIBB419AXP8WrVQKBQCAQuL6I16gFAu8e2sk2ZyAQCAQCgXeHWKAW&#10;CAQCgUAgEAgEAoFAIBAIBAKBQCAQCAQCgUAgEAgEAoFLQSxQCwQCgUAgEAgEAoFAIBAIBK4g+FGF&#10;xuV9WSEQCAQCgcB7hNl5/A9bHwgEAoFAIBC4AYgFaoFAIBAIBAKBQCAQCAQCgUAgEAgEAoHAu4Ku&#10;TjNnIBAIBAKBQCBwExAL1AKBQCAQCAQCgUAgEAgEAoFAIBAIBAKBQCAQCAQCgUAgcCmIBWqBQCBw&#10;QzFxxpN6gUAgEAgEAjceV6NLGB3TQCAQCBCwB5ys4KTF+8T7Pv5agTY87HggEAgEAoFAIBAIXCp8&#10;6FU7/KoE6rg6YzX8PSAWqAUCgUAgEAgEAoFAIBB4z3j/EySBQCAQuEp4/zYhrNJ5EdIKBAKBQCAQ&#10;CAQCgfeLfCTr7tzv/UIXqFUXzgWDwWDwmlNNwPVEo9FQBgKBwLUDmrZo3gKBwGWDzcz7b2r8LKLR&#10;CwQClwR/pfjKiDbp3eBqtP96BvH2tNXBiaaoH1cfKNMs18rkFQgEzgubd46550AgEAgEAu8PHKzW&#10;sQofp5X0fowRPmThb9Fm1hRcEB3xBrVAIBAIBAKBQCAQCAQCBThnkM0bvCdcjbMIBAKBwM1EWKHz&#10;ICQVCAQCgUAgEAgEApePuoVpZB18VFvHKub5XzxigVogEAgErhUmk4kyEAgErh3QtEXzFggEAoFA&#10;IBAIBAKBQCDwPmDzzjH3HAgEAoFA4N2D/Y8q67BsIdr7RSxQCwQCgUAgEAgEAoFAIFBg0RTHu8PV&#10;OItAIHBNMW+udi6iTXo3cDnnfD/Qz5Bwa7uBRYjvoa4HWKadySvwnhGNTCAQCAQCgUBgJazaceRE&#10;R86rh1igFggEAoFAIBAIBAKBQEBxNe6T+Vm8/zMJBAKBwM1DWKHzIqQVCAQCgUAgEAgEAoHliAVq&#10;gUAgEAgEAoFAIBAI3HC8/9vKfnM7bnAHAjm0VkS1CNw4oNDzrVzv+4Hvq/nA+RVGNFaBwHlhdh7/&#10;o/oEAoFAIBAIBG4AYoFaIBAIBAKBQCAQCAQCgSuAuDMXCAQCgcB6QpfZmDMQCAQCgUAgEAgEAoEa&#10;xAK1QCAQCAQCgUAgEAgEAoFA4AqCL3BqxFucAoFAIBC4vqChD1sfCLxbaCfbnIFAIBAIBN4Bkt1N&#10;C9T8CadgMBgM3jwGAoFAIBAIBAKBQCBwnRFj4BsNvQkN3ceN6EAgcJWANinWpgUCgUAgEAgErg7y&#10;uZPL4QpvUPPIhG8DgUAgEAgEAoFAIBAIBAKBQCAQCAQCgUAgEAgEAoFAIHA9cHnrwlZ4g5rD3dXw&#10;YDAYDK4fA4FAIBAIBAKBQCAQCARuAmI+JBAIvA9EuxMIBAKBQOA8iL5D4CrBy+NFsMQKb1ALBAKB&#10;QCAQCAQCgUAgEAgEAoFAIBAIBAKBQCAQCAQCl4PpxTyBwHVDLFALBAKBwLVCo9FQBgKBwLUDmrZo&#10;3gKBQCAQCAQCgUAgELjqmH1bROA6wOadY+45EAgEAoHA+8IEXcyJ/7CzjIT3X6p+DnU6LxmxQC0Q&#10;CAQCgUAgEAgEAoFAIBAIBAKBQCAQCAQCgUAgEAgE1hzVRWpXBbFALRAIBALXCrSzV8zWBgKBwMUg&#10;2rdAIBAIBAKBQCAQCATWAO/oFRSBd4yreaM3EAgEAtcJ0X8ILAL7IOvdD0kL1LyzHAwGg8Gbx+uG&#10;9TfOgUAgEAgEAoFAIBC4SFznMXBgKSbQuzMQCATeGcLuBAKBQCAQOA+i7xB43/AyeBk0xAK1YDAY&#10;vJEMBAKBQCAQCAQCgUAgELgpiLmQQCAQCAQCgUAgEAgE5qO6nuCiWCI+8RkIBAKBQCAQCAQCgUAg&#10;EAhcQej7oeMF0YFAIBAIXD/AvtPG6+ciw9YHAu8WrHNR7wKBQCAQeHfQN5o3YoFaIBAIBAKBQCAQ&#10;CAQCgUAgEAgEAoFAIBAIBAKBQCAQCAQuB7FALRAIBAKBQCAQCAQCgUAgELiCmP0YQiAQCAQCgWuF&#10;Bix9GPtAIBAIBAKBwA1ALFALBAKBQCAQCAQCgUAgEAgEriripnUgEAgEAtcPXJcWa9MCgUAgEAgE&#10;AjcIsUAtEAgEAoFAIBAIBAKBQCAQCAQCgUAgEAgEAoFAIBAIBAKXgligFggEAoH1xSRxGZbG47OK&#10;+fOKvh/PMNbjTeTiSliqjEAgsABza9+C6hWt2ZuhUUgulx7ck9x/EQNvh4osL8R81OkldOWYL4lF&#10;MnKlMA7I+jFp2taV1kicp0BN6nGIOfHmIR068KY4p7wLhOAD6wiW99kyT5uf2/1q6Z7dr/sFLhaQ&#10;qNqUtLsSqpFdc5z+XqQhj+cMvD28rlVZBfyKPkJd+DXBhRevPMNqxqU8Z6RaeLjD2FAyl9n88pwD&#10;dZiV2VwU8idWTBN4z5hSmsHHO2pbnMsQ+l4Ol3WFKjbfd2ThM2GB94GihKdxvduVEh7DfKP3/JYo&#10;in0u1yod8/wTLrr6zDlMIHBVoGacr69dVC+A3Lc2VlEPHe5x0ZUqh59Jol0MAyo4x7kUeeS8fKzS&#10;ewoEAoFAIBC4AFxm5ywQCAQCgcDF4zwTFHncuvgrTo4EAoHAO8Wytiuw3lhVt6H/y0HY/cBNQLQf&#10;Nw+u89B7IBB4X7ioNijasUAg8O4RC9QCgUAgcH2Qr/SeWfntqPphW7zpI/cPLITLt5CbI3dnN6KL&#10;N6PUMRAIzEO1duX7BWaqkcdMsVNV0yoYWI4kL4dJEr9ChvCZaQNL2rOiNVEC54ALLadjRf8ZBXDo&#10;6+6MrtN5VGWCRO4mcvc1gl/9lBzIQp7cxcU3xuDIthqnbZx0wHyqgeEez4WYsw7wLypdzuuM6rVe&#10;JoGyUQMqYYug0VKZKBgIrAPycg4WTpZhtlnGhrK0+0ZYd279hzTTRNLABaHavpCLQOFnhK5KIO2k&#10;ZVT9Ojw+N4yDsKl40CnCG7Bdyin7FViKQm2L5JWHZbIt1J353Wi4MOvpUiqJ/6l/NkH/i34aF2Xc&#10;32djP/qOQff1eC38J70OMD8LUgaWIBOUK2UGKY62PR6/Qg2Ds8gj37ksrivqruUCONUJ8HEMbYWx&#10;MWkrbdzDMRDBusf4cJJE1cbQfSMBudTRZVzdz5nHn8tlcKXkygnMxwJ5VUSvavKdqT4Y4OFO/lLb&#10;Z/uBN0fSTdHGJGo/1pkB8lYqcsmnfBYyELhOQJlO9WaCeuKcLutWYbQGsK1SsgXjPAH7ydOxGd17&#10;1KmJu2TYGTQa84hQJc6ooPlN0E6TetIEz73YT2FOj3PBcBlVWqlAIBAIBNYRsGgz9M443Y483JH7&#10;VRmYD8onyVh7XavIi52aNLnPnl0gEKhHqiJK7FZr2Dz/wMVDm6qijUtMEz+NbJJ54qMrDWM8bBJL&#10;8JaR3jYKrIwk8ylw3+17Hp7v5/45Mr9cQe6uo6Pq9n13537XAKUE+d/l7cCFakPEmzDJrmsc3qRx&#10;si6kuHqzZoQtyfiLwPjn4XVE3XVeEN2AFPCwN8FURoHAGmBeefd2rmRDfxZSciJNJG/CzpNanZQe&#10;O/B+QJ3Strg9AtNGxtDnuGZRgCtP4XpHHLVj3Jo+fYGa2S+PH1gZXnlm4AqqIzCVLvndaLhA5jAT&#10;HTFBeZ00hgjK+1yM52kIJEDfjIsvbWEBQ5po29r4T7a0vSuqSWAJXLaUMzZVuc34sc1xXRB0e1uU&#10;0/MlPJOL5jqj7nouksm2FHUp6QR1aQJbMRnDZox9gRr8fWxUa2Nynd405DLNmeTrMlY5z2ERjnRF&#10;tfCwPM/AxcEFPaef6+U8yV9j4p891MF9J/wSixowZY8Cb4dcuuzDknBTxl4tyAIen3TkfjkDgesK&#10;LkpLdSW1TNosqStnas/Y1GFcqUTEKbOT1y9NxMjVgMsAD+bnb9dg8GOX1AVq3rEv7KlBY+Bfle8C&#10;POtAIBAIBK4B3AgHAoFAIHBZsCHqNGfBsdw7Gs/dUCyWf+Cy4SU8Z6YTnQyt6iaPOw/LwolV8gnU&#10;oyq7kGEgMIusLZtyBdYX0zqtRx7H4+VtZrSXl4OQ7eUhLdyYi7xs5zrI60Dg3SNvh0IPVwNz6omO&#10;daq6yuPm8QPLkcurKsc65qjzC7xbLNZBXkum603pG7gIhEwDgdUxXV+WWxGPb0t2y5TrAm+nl1/p&#10;u0IsUAsEAoHANcXVM7rXB2WHrCSBbe1N6fPA83ubPAKBa4ho0q4wVmyvoml7A8wr9MsqxKKwBNfH&#10;RfOaYAUJzsc7k8VbneUNxUXI65oV9kBgJaT2pnisOHkFLgEu3MsS8LK8yzYu3n37hliqPpdxlQ7P&#10;IGS/FHNEtJr0KjF0N9dDIBAoa9PyGjUTN6rTElTktRDVONjPTUfuDlwOVlIV35hmXJpgpfwCgUDg&#10;fcEaqatvXrwxXaVBrcRd+Lq0y7/yWKAWCAQCgUDgAnERHZer3e0LBAKBwPtEPqB2Bi4SIdVAIBAI&#10;3HSELXwXuPwbH4FAIBAIBC4a0UsKBAKBwNshFqgFAoFA4JrgTQdGSKffBQ+cD4smkz0si6Nj18xv&#10;5nX4OQOBwAyimqwHaE9qbYo2ghUGLhW19SXkvgjnk05elp3zsEqcQCAwD1p7ovq8f6hNgSIKmnfg&#10;EjG3XzUHGtd5MbjY3G4Y/O3qOQvkbgfjYFPErYsTOB/qSm9eqqN0Xzi86OZFOHdXARXYCyySo9BP&#10;zsD7xQJ9FLoNPQUCq6GmHgUuCJlsvW1Swq/oU6fwQCAwi8Km16CoR2k/8NaIBWqBQCAQuAZ42851&#10;dNAvHtUene/P68UtCgsEAiWivQoE3gxRby4HIddAIBAIXAbO2+c9b/zA5eK84/uYC7gcLKsXUW8C&#10;gbdH1KNAIHAVsEpbFG1VIPBmCFt/0YgFaoFAIBAIzCA6HIuRJpuLJ6Gxq0z+SyeXF8WBf/HEdCBw&#10;Q+FVRKvBm7RFRaVMDJwPVfnlMoQ7f/qQrI0XePcIXbwbvKmcQyeBQGAdUG3f8v0axpDliiDXCbd1&#10;SGEr6yzvkIeil2LuXEBlP6nJkOLXpq3zC1ws5tWVwOVjqiIAvh86WW+E/gLXGBdpkjUv1Je5fbbA&#10;5SLsTeCGw9ugpfXgPPUk6tV5scICtRBqIBAIBNYBbq8W2a0F4TrIWpQ2cD7UjVzdLycxzz8QCMxH&#10;1lZNVRlvx6ItezPMk1/ul8fJ/QMXh7eRscetS+d+Vf/ApcEnngsm/0AgsDK0dxx15wqAtiNnQujm&#10;/SK3Ma4XrTSJU/A4WdyFmJtRYAa5rOpYxaLw5Fc8uOYMLEcq20WdWIYUf4aB8+EtZIei3YCRJ62Y&#10;p3xUhxYeeN9w3Y5tO1W3PCz3CwRuCurKftVvXt2Y5x8wnFc+54kfsg/cdLAOVOvBnHox06fO3LX9&#10;NIbPyWstcQnXovKcxBvUAoFAIBAweOfhOnUgrgK8l+Y9tpleW8KisEAgEAgEAuuN6GMFAoFA4LIQ&#10;9uVq4qLG9zFPcD5EfQgELg4+hskZCARWrxNRZ86PVWXrOE/cQCBwPkT9uiykBWou4GAwGAzePF4j&#10;pNXXymJ1u9ORu4lqeGA1vM2CsrdJGwjcJHj7NK+dWhQWeHtArlO2JHB14DrJ9TJPT3Vxidx/EQOL&#10;cV55rRovEAgE3ifQTmkfAM5i6JK3XdGWXT24Tip6KXQ4J7xAoejAuZFkp288M59zY5FqAvPhxZas&#10;RS5UF3LOKrIwbwMDl4hM3srAlYLWLdaDCgvQ7XTU+QUC64i8LFfK84xtyOLN1BmNkID9goHVcB55&#10;5fKdl2bVvALvF4t0GLh8uPxX1UEef9U0Vx3Va7pIGlZYoOaoCwsGg8HgevIm4CZdayAQCAQCNwVh&#10;368eXCehm0AgEAhcRYR9CgQMq/bXVo0XCNwERH0IBGaxrD5EnQkEAoHrAW/PL4Il4hOfgUAgEJiC&#10;PiDWaNgDLrpjpN+Vg58fjVtjgnPM/Qxq+ip+MwZxUu7XZKGYII6zCpXXVZTPpaIiQ8DkNi09ikuZ&#10;9g2zaQOXD5Te4kewyDpdJ649Z+DdQdsWrxqmooTSo14nKfJUOt+ZJv/fZOTt+HymyFPI5bgMWZyo&#10;SG+IXN5OYI48LbSMSz2qu/RSvSrVI/D2SIJ1Jr2Y7LGLfe8WmRf7aLQx2ElxAu8eVoWySqTqyHWW&#10;+rPQlf0CFwpthHKp0p3knzRTaCeEf4lwSRfSLlSj/YDiVwV9QH0TxLhk8p/6Tek5MIUkbJVRRU6F&#10;VvAvtyMlTNazcP+SMz74p/r1Y3vIzDFyMNAZWIhcrhDXlMTovQpC1G8NrTNso4AmbTqEP56MoBu2&#10;VTWq0Pj4N1XZ8lip/xZ6WQGU22qFXcWeWMLTT3MqbtKV99fmMW/rlpMZ30xU5UYUclH5J1hQgusG&#10;SP6eZioscMFgO0Q9pd2EUvaBi0depisyrujBoTHxz/VSpvT0yUftStiW1eBSLGXndr4KylMJt0o/&#10;RTNZcycx7ZtfYBUUZZoFvMC0DXE7shJcV87kPYt0zKS6wEXjfILVepN0MpOSSiwU6aGr5/2+UJZf&#10;uqf5LhAL1AKBQOCmw20lDU9ugbAtfu/KKl0A7BJwUdrRTnRnjiK4cJTU9HAG5qAqL2wKcp/+Dnen&#10;uDMkqvuBywA70OPJWGmDUarMOteGpESrRLYbuHTkg9zZWuA+RhsCEbl/uTHkYcY85U1ELuPFcJk5&#10;fH8VVjBTf5bED1RQlVfOWWhIoWfbTpd6T5sz8HYoZam2BHYFVgZlH+6mmRENTaK2vtkYfskj8B7A&#10;Xj2ngHRabUYXbvpJC8sZuBCogPnP6gZpWmmi6sCfbVeqNDb+sriBi0ImzyT/JG5zqzd/bKvKxWcF&#10;dIxDf6eHV+IBpU0KKFREy+RhZZ4/d+dQHaUs5sTAL+lOI6tXSpTrDXHgZ/rJmWM658BiqAQxxizK&#10;PMRnNsX6CPZLUp5VHPar8k8o4s4JD0whmRdgIk12xoDReGTjf/M2JrnanICxHiH31eCCzZkj80uy&#10;dz/+dFdBP9YjI/4V0XMG3g65ffYbszk0zNuyAtjXusI0yYtQpViY6i5R4ysDbw3VR3IHriC8rNdQ&#10;6xFZhVYccF54YBYuq5wJRRvELffpWcYp2znup75aES+wCLm9uFRAFxVTlGCers13cCY3DLlkc+nC&#10;7XWqNryEmigPmqpXeTqPcBXgJ1nt/5T+s7w8xAK1QCAQCAQC7whXqUMWCKw7FtWnfBAU9e7tEPJb&#10;P0S5f3dIsm7g73LnLQKBQOAdYZH9CPty9XFe/YQ+A9cNVqa9W2ZLoAJrAypL73Q6A1cbVT2F3gKB&#10;QCAQuD6os+nX3c5f/sI0R1qg5gcMBoPB4M3gdYRPBHgnId+vchGWhQdqoUWrKudclnDPhOfI/PXp&#10;H/UMBK4tzvckltePVeBxz5Mm8GZIMr7u5vW9Y15Zdv9EtR10O7KwgkSd/0XzuqPumnNWMc8/8O4R&#10;uggEVkdeX9xdoY+B5vQB3tmT9zcemU4KvZB052GO6n7g7QBZzsg60f2LcAfddSTq/MnAalgmszw8&#10;j1fnF3g71Mkyl3EeBjfqyISsDQ+8eyQdaNtlelHdzG3LVsQ5owcCVw95ua/jPCwLD5wPdTKv88sx&#10;zz9wtRATzO8Oc+qMjyfzcNr/WtVkcZTXCS6Ii6RhhQVqDndXw4PBYDC4ngwELgOLOmR1flXMSxsI&#10;BAKBQBVvYytye3ORDAQCgUAg8H5QZ4fDPr9fhPwDgXpE3VgPuJ5yBgKBQCAQCNwU1K0teFOWWOET&#10;n3mi6cSBQCAQWGdchzb9vBMEWXw1b9y6X+B8cLnl8sO2kGeiP1lQ55/vzzAQuL6oe5OGv2GDQYtr&#10;QF5H3A1qPaNf4O2RyXUu6uLkfrm/o84vMB/z5EgsCqtBUT9CB+8Gdfo5p84C7wCuk9DNWiBUdAWw&#10;qM54P85YRZ1f4CIAuep4M3EG9KvEqY0XeHNQnuQ4kTLGppA1mcP9yCyNxyvGM3m8wFJ4X7eQX0Jt&#10;mQ+5vhssknEZ5tpwuqv0S7/Mxixi4IJRtGPOKur858UNBG4i5tWbwOrwNiWTm9r35FbkcZzEIr/A&#10;dYVquKaPsIiBeVhBNtX+97XCJVzcxAYtKyxQCwQCgUDgKiM6UO8Pi2RfF0Y/5yKsEicQCAQuA6u2&#10;U/MQ7VfgpiPqQCAQCASuKsI+XSzc5ufMMc+fWBQWCAQCVwl5exVtViDwdoh69H4R8g8EAlcDsUAt&#10;EAgEAtcA3rnOuQyrxAnUI8m4eBrXSeT77kek/TyNu3V/jG3iTNpA4Hqg7qmk5U8qLasPq6TNGTg/&#10;kuzsAZ+0f164/N8kbWA1JPkWdiXw7jFH7lP2PmfgvSLUsDYIVb1vVDXg+/OI/0v7d4GLRZL9lK1x&#10;5G7C46XdwAUhyX3G1ie6bqrh6jdKzP2SO3ABeFNZhg4uA7AOU79SziDtRtiONUGmN+WKCPUG1grV&#10;cr5qAUa8sOMXhJBhILAeiDbvvIgFaoFAIBC4hqjrDOR+88LrGKhHJiNftFEMPv1THb7YjPCwapyq&#10;X75PBgLrj7qblPNuXM74TN2gqeMynCduYBp1cnsDeaoOkzuwBDWydRuzMpbop6hTgYuFyz3Jd6bc&#10;Z+GBq4EGFESev5IF3jFUQ6Gid4h5bRX8vG0rqo3FtX4dxjIL+nvuzv0CFwHTgdHHmFV4eB3m+QdW&#10;h8s3lzO2/gBa0e/ycNeT71f9q6zGCyyEyvttZRWyXg1VGVXl5vvVeCUslL9xIvYLW0F3vr+cgcuA&#10;aankG+AtkgYC7x91hdcL9byCnYX7/MBU3Op+YD5cVolTdp4MBCpAsajrI8zjzYNfc6pDRRu1ClaN&#10;F1iGWKAWCAQCgUAB72BwG52Nt0dVjovk635V/0AgUI+oK+uBaNtWx7uQU+ji8hEyDgQC1wHRjl0/&#10;hE7fPRbJ3PsLeZzcr8rA6giZvTusIuvQx/XBIj2GjgM3EauWe28HnYE3Ry7DkGkgcH5U68x56tB5&#10;4gaWYYUFaiHwQCAQuJ64jm17brPcXecXeHvksl1EB9z5Ez5TT/tUnope+YmFQI7iRQ61mB9icPkH&#10;3gXqnk7Sp5aS+8KgavWSsawMBALrAm+v5tHh7jlh/oTcMk6lX8abgmq7kq5fZWY+8xFtUeAGw5sK&#10;MvCekLdd50GuvJzTUN85/bybiTeV97tAvQ4DbwBVM2Tp/aaZPlSO3D+jp5lKV2VgFbx5jQtZXw7m&#10;tYOQc62o5/lfEnisd3m8tYMLqCKkmbaqDvP8A4ZG8XsjrKKCQCAQuHF4855gwPEmxiVPc550Nxfx&#10;BrVAIBAI3DBEJ+H9Iu+oVRkIBAKBwHmwqv2oi+NpL4qBkEUgELgZiLYuEHgzeN3x+pPvL/IPvDuE&#10;3AOB5Yh6EggEAoFAoA7RP1gVaYFa3qlaRkddWM5AIBAIXD3Utdfpe+NwlWjAuyFjeI7wr3zgm/Gy&#10;X8NY5JO2SiZSll4XR/wjcW4NEufanDRh1Fog3IjUmIwRZ2wP4U79aPr4JAHf2sU4zM+u18wi4jAN&#10;8j8Py+tdlTzuuhH/nOpRvvmslMUYUjSiBJXyQRz9sczAfzIZ2baBPODXcDL+CPFZ+CzZGhL/Loml&#10;nFVsc5jKs9LOSd/agH2GkSm74pQJ1YckveiPfumHjE13FfeiHw5gbUv6+X5GeK8h8e+cNL3UczqO&#10;6VePk2DBLi8jW6tGg/8tzPy5U6WVA9e7lY26eOtI/FuRZb1ZhchbJWxb+9Hl4e6X/yyFEf+Zh9om&#10;7BdyN9o+wpGXke7gNDNdwLbLODGTo8uymaiyVpnDobZ/koWVcs/pmNWPMT8Wyaxzt++b2+PRj0wR&#10;iv31oMnP5W/uun2jp8vlRT2hJ6Z+Fl4moaxAtF3IDYGkRtH/5uPyNx0Vupo5brnv7aPRvC3OuhH/&#10;ZvyWEf/AqrzqWKZxGRs9H2qF/WfrQzMNt2XejIM/pTmsn114ztCPF5wl/jnh4bWBZl2pkUy+7Fer&#10;HuCTY5FeCc1P83YCGg//FtLjXUfin5KyHem2bNvghz4wqeMXyj8l9B/dphvGZ32w7RRSfpan0ffn&#10;1avzk+nWmfg351pcPrpPwD2BbSfVT/u+IN2gyZD7KPv8cTtOTOEex+qHjfXJMqxk1c/2s3MKziH+&#10;VZjbF61fY9Y7upNcEZQiJP8KPQzUuNNea0r8Ozfr8pmml1udVkl9YZZ1/lDSkQ0CGY7oXoW83iRf&#10;Jf+rOwvTuTMm9zoYrKHJizLXNsblV4RZ37j0wz9S7Tx1BUlrem4ZRn/aIlDdFr/Qc07kYv+nmZIU&#10;zM93Nh/8U07HWy/iugv5LidLtv50H//AKZnAu4jDn+eve1av6JdccJvumVVhMxyaLsGyYCT8S0zH&#10;L1kGXS8mGc7sl7R6MEsLT2JjlaA9AUt9mS4KfSBaEcY0Bcsd09O8eMG8TJZlmkzwXY1jbpV7lbW6&#10;NHJeoPRHZM+n8Kfb/Uq3M53eUr/1Jv7pBdkYRZnGMCVTHKWNYXTsfesS6gAA//RJREFUh33dJsEV&#10;92EqYyDVE8j0vl8A+6T3I4y5X+n2/dxd0tOuE/FP5WSsun3f3do4UfbojBmTPElk6G5EVqofXLa1&#10;Y00mQ9D0Y3My8MeYxtpH01OeRpnVF2ZDFn7SUv9VWerrvCyPvT6EJCnbkW3LNocy5Zb7ZtsZH6Xa&#10;fvCfqH8LmSRkedLf0lmeZdg7omJqZwrlNTrhmThVd98hVJL/+//x1f85GlsDtbW1KZ1uR3Z2d2Rj&#10;c0MLvZ4hHNagJdjVqP+0O7HA1E4gEAgErgB8MRD+od+zIeNRU05OJtLridy797HcufOxNJsdGY3G&#10;MhgOtSlvNH3xCru1toClBDtizC9tCTfE2pni/sWQp63GstgmA4ruW1Pa8vz5iRy8PpVBbyiD/lB2&#10;tzfkow9vy97uprTRr2jxWooOJK8CnkhnW4J5GdSCrXr+hLrxr2DVz/dBF9U6Uk+egyPKUaUEmXJr&#10;gyVbmAbCZ4LOGWX7+vWZHB71wGPpD/rS6jTl1u0d2b+1LZ12QzZA/jRrnVil3K0juH7kv8w9o/98&#10;P3f7fjVejZ/upDKa/pfhvlWHjMeor5Qp6nujyXLOybOmrgHs91nHx/Ls+Ss5ODyWdqeF+r8tt29v&#10;ox/Ykk6HQx4qBTmlw7D2axvA7OGm/xg73i7wpy74udv3Uwr+M65jPeA/XovS/avucl8HlRXoQIBb&#10;7tDNeOrmYKchI/hRZs+fHcrTJ8doo0X29zdkD9zaacsOyAm4CdqnCRd06gAo1ZcG6yYJ0I9tm4bh&#10;CJo/4zNsjUnodZB0O92PzP3yOAto/yBZyontG9oxiM720bKBL56fyauXp6g7Q+n1B7K7sykffngH&#10;NmZLmqhjJMVPNbSQ2PTMH28yUC/0QabJtjDfqXO40UwO1RnlTzlSVqn8uj3WhsPCKc8xwmljDl6f&#10;yPHhKXgi25td+fjhHblLGwPDTzvjk3WmAyfzBhW5f0YmwTnp4VRf1rZ5WG2dWse2LcmfrY9dAMsr&#10;/PT6EhVsvxAP+/pT7xbEgb4UbP6YhN4Y66w3lpPTobx+dSQvXhxIq9WUe3d3YWN2YW/a0u12LD3k&#10;SmlTpr74lgGqLw0vafHn7yvXVv6Zu/BfRPzjVqWnjgy5n5V82v0x/o3RtR9BvQevzuTZ4yPoawQb&#10;syl3727L1lZbtrc4TcT+HPNImmHZL/L08mFlRO0cvTPW6uUG02RkdUb9KEuWexUrLP5kqLZ+PGrI&#10;4cGZPP7xtZye9qGLDdnf25Gd7Q7qDWx/c6T2nw/mUD86+YlMtD7yhp3lXHAa6WQU5rb2i0xea1l3&#10;VmEqs5Az7bFeM1xqgxmsP8YhUUGw1SD8o16GwwbGyn158tNLOUR/mW3XJnSzu78l9+/vSxttmx0H&#10;//BXTI+qXyJQ7DvgntHBjDvtr7FuvPzrRSQn95TqVmEXpL0m2DaNMG4kGg2OKREPOtG+MqIMse2h&#10;P/b0ySt5RRuDflcL8fZ2d+TjD+/K1iZtDHTLyMiaLaHaGCpX5am1ibnrMfQUSf2XkzFSOu5q2qCR&#10;/yjftIWcBoOG9HsTOTqCjXl+qHNKm9DFgwe3ZQNjzW20Z9RFE3VNdQ25FuMYlTH1kQ5A/cFVjGUu&#10;eG7pnZL/1O1bdzun/ay9SLIt/LlfSQeYPYCshtiHnW8iMccwtAsDjFdYzifSkeFgIsdHPXn27Ajt&#10;Guw84ty6tQvb38V2Bzmlhw3VODWxbWvuau4JPXZwmiyTqXyCOq+oboSxvLJa6BZUTwqT5I1o6Gzc&#10;goS7cnoywDjzRHq9HvrPx7K718Y4syv37u2hXcNYpgl9qM6RlDrR/9giTH/cUm+gRiFS+bD4uZv/&#10;mRfc9E7U6OtG/iv2c/d8qtzopPwLmRIuy8KF+jOWJ0+O5OnzI/izTjShl235+OP7srXBtgy/Qt9Q&#10;ttYVxNN5t+SvYFumkRLpzujOmqDrw+SAvAqZKekuaT/v50KKjIOILLPUFx+iH6Ate/HiDDyG3xii&#10;H8ru7pZ88vE92UF7hpyUzJ8Ld9VB4TbYx0NOXFygZKQExvOoN57JoVsvlHSyfUuyVT/rM9serPpo&#10;Ii9f9dXG0Pb3zvqw/12dL7t7Zxv1R6TFf9Qz6or2wVCnqPoC6VB2lNSeFX4A3Thk4Z/RT/t61CN3&#10;cA7L5Yz9wr8ML+ntDOsK9+GCfeJtvdOTnjx+8lL66BOcng3QF9vC+LIrH3+0r/Gt3UtUHXHOgOtF&#10;mIsDO+mwRdtZuG0/dxdMp75W5D9eRyHX8iJcxtP+2UWme6NWehEnLVozf4/H0JbOKb98dQzb35fn&#10;z17AdqAt2+nIF5891FaQ4xpuCZoVG1PxbgHAiqP9YtLm37Ruafw0xtHKRWqKxfAo3E7pkG7fz91g&#10;dtnrRu1S834KJUXhQlasN1ZnxnJ8PIBeRvL48YGc9c8w9u/IR7Ax7Rb6Z3s2/898xux7A2q1Ut4K&#10;9g0p+9RuUmx+7AsjQO0WO4V+0r6C7kT31/tIeuUmB/iPBmiUsR0MzjC2/h5t9VA2Ng5RdkfSbJ1Z&#10;uosGTp5SqkE64Vp4mIfn8fKwnIFAIBC4coAR4CI1Lk4eg9rBUqvGf2beRrBSQwwquPjEWnT+2BFK&#10;pL+Gzf60/UfYfFqU6f3cne8vosVlByx1v3TQo1fAcN1iL8UrkTx0w3DrjExB43uiFF+Ruwm4Z87r&#10;PLQsFvtV3b5fjVfnV3X7fjVenV/VbXSv0o8e+X7i9I6C5cPLlMFclL524D3zginKXL9qeNWd71f9&#10;quFVd75f51cXP/d715w+fhlET6snXsrVx4QOckCaBqXJz2oy8yhc9tN8i73p36Kw7IdINcRxlVW3&#10;7+fufL/qVw2vuvP9ql81vOquhq9ITzi1vwJUGUyiUjOk5KpLzy/5nY/4V6TN3fl+1a8aXnXn+7lf&#10;lfhX6/b9ql9O/DsvC9Dt+7mbgDvfBWyXg1S4U15aPVIlUS+NU0JrWD7vAGq9YqAnmCL9nLlfNby6&#10;X/Wrhlfd+X7Vrxpedef7Vb9qeNWd71f9quF1cSG53IYrGUZyU4bZ2x04gWdPHNoEgdaUJH9P6+6M&#10;81AT1w9fF2bEv4V+dPu+u+v88vi52/fdXeeXx8/ddfu5H2cnKmRhVncen2T8pB+VcJqAScEaXsDi&#10;mHf+q0RzTB2jbn+aRfBUvMKzxs/TVt2+7+46vzx+7vZ9d9f55fFzt++7u84vj+/uN2RCUTvg51o0&#10;wEPjpgTYutOOv4h5vGqaZenPm7Ya7vu52/fdXeeXx8/dvu/uOr88fu72/dxdF2773neiRzL9QBHB&#10;WKQjkzeh7pQHw3IU8d+GeT50+37udlb9qu55YXV+efzc7fvurvPL41fj5u2bBhrzONk+N3bPErWF&#10;qzkq0Niejjv2L0N1n6Af478NmUXu9v3cPY/nSVv1q7p9vxrP/fL9koXTkxXkL4Hx0oM2Do2DfxbX&#10;WCDZJG/PnH6swidPPEP8m+Ky8CrzOHmaVdKfJ23Vr+r2/Wq8Or+q2/er8er8fB8sJE64hfH9Jcjz&#10;WZn4N3NO1bA6v6q7Gr/KefHr0lb9quGXQRyD4NabNQXHKiDqz4xtIJJqPBtHuQ/twSDxZ20cA7MI&#10;tX5Vt+9X49X5Vd3V+DnfZdrcrxru+yTbFtL2GTwdTuKf96nVw9TgNFhY0RfwqFUq8tTOElNJpnbq&#10;iH/Kuv3cne9X+S7TVvdzLkibowjLCEy1XHDonusXbs0G1D11W9iUagviX3HsnKysiXkcpUdb5Fd1&#10;+341Xp1f1V2Nn/Oi067CaXkr6Z+Q93c9BhcKcDvdViXm8HPJofGSv7qr+7k736/6VcOr7ny/6lcN&#10;r8atclnafL/Kuvi5O6fJupB5JcxZxklhhWZA1SX9iNLPHhIhAU9XxKsBwtLhUlz38DDfL/1m3b6f&#10;u/P9ql81vOrO96t+1fBq3CoXpc3ogQvCCn3oj0Gln8HDsn00YFNxsCn2F3CVOCUt31m37+fufL/q&#10;Vw2vuvP9ql81vBp3DlNC//l+wUq81eigm7aAC4RIzmmat+4iX5Vxnra6O7Vvdawk/IpAooiYSCS3&#10;X8fKZLLc7fu5u26/6lcNr8at8iLS4o99ZB1nqsSnwtzPda7ekGe6K6Bhipk0GS3RdJypfbp93911&#10;fnn83F3HBeGEOvnPdnXL4kc5FGNubt19ubDZlamlfTng5/IswulXF7cCxlklXiAQCATeOfRmubbv&#10;bKvRCeVq/uZEmi0M6pokvFsi7TbfoNSGP2/1lkvTChfSz/3UH/PXx2PSNidfY5a7NQ6Yu6vxsvi2&#10;lgzH4Fbd9tzOAAZ2gN7bYDzE/lBGjZGMcJ5cfmdDfz83J6/B0pMj+Flc+zGOHdfPyZn70e377s79&#10;qkxhvE7nTFiWNo9TK59sv/DL3JeQdtLkE05tGTc6YBvullILDfwmjW5JJNSnSOEv2GeaSWMDUTdR&#10;zrog9gV58U1rkzbKZRflDf6t9sxxp85P/cBquO9fWFrfTyz8EmfiV+IVx8z9ctbFre5XWZZZY16m&#10;q2GWTwN1mG8u1voxsboxQZ0fow6wlgzhN0TYCPtjzwdJ4YKb/xOYH/ZJrylau+CvE9g8Fll1+37u&#10;Bk1WTuRNVmW5SM7Oc6XNw0H3WzktyXRV5v5lPP2cnco0J2SLcFLzVsITbHCLP7ZZwzF1g1YMaZgf&#10;w6g36mswHmibNUnn5w+B6vFxTGU6n6Kt5PGS3/xrTGEeT/0YpxJ+3rQaJ8WtYxE35eF+RXiW1uPO&#10;kMfMmfvlcdydM8WjvvyHXaPrsQFdQDeQ+4h1aQQ9jKij0s5onUsyyMeBOqnAsOrxSL9m3S/Tmzvf&#10;B3O351UbP3cnnjstmMdz5n6rpPVjL01bQ0+nZDwIE9sJwkgv59qmII6T8Qv9IZlp1Nor1kHVYSLd&#10;BctYto/6ZnUnlQEeMx3X96u0865eY+7O9tO5WhhZCV8lrXOltCDdSvjnad0Pf0r3y67T8pp26z42&#10;RttXHWgYkuOYZm/IVFcYl+nS8dVNP8Tx8Dz/euZxsvPlvl9XcR4kwqb80n7hzvan4pGV8AtPCxbx&#10;c9I/D6u6c7p/Nbz0Yz1ptuwtRIMRbQnLN/ba9mF2PjTZH7IfDQeSaP1SnXpeRq8THu66NCJs5nqz&#10;fW6LsDq/86SthF92WudKaUG61c9kw/ZEawDKOcu7tlcIY92wvhj7aDaO4T5143l5HcrrmZ8Lc+XD&#10;RiP0C8r8V2N+jpZnts/80zHsPJK/7rsbLOKRTJ/C1a8ubbZfxHPWxZ8T5mmdC9Nip4nAJsctTqsL&#10;Ro5tbDwz4VhFOIbpwNa3INMm9EQiDcYuHN9IsxzLMHwAxfDddnYMsDiuE+cCFv0xeCmT/3S83J3t&#10;+3UW18itu33f3aDH9/0pv/OkRdhU/Nzt++4GZ9J62zDNIj6Jv2myfKJXheM0Oi2Q+mHfC3WDZR1S&#10;5z7ti6BucPyi4xj1p2xxDORrLxWgTcKJ8DwQHTlbnPz4Tp6Xn1tq32bikHr9PHbul3gu+VT9zpMW&#10;YVPxc7fvuxu8iLQedyY+PFjuOTfAt3SN29IfwKYMMf7E+J71SbSutKCjFnTFLcb/8Cc1XOcKyDbI&#10;vFhHOW9gtLqF4xTHrZ5D2udWmfyr4bVpQbrz/Sm/avxFaRHm4ernaenv4R63SoaVLNtqun3f3dP7&#10;Vm/wj/mw/KefjttxHizvsOxGRJnp/5II07GMngtOgPnAyX2rQwhUpuP49ZFzZZv2Pd5U2ix8YVrf&#10;T1wpLZi7Z/zOkxZhGifbz+NzC5Ztm8fP6H5K6o0jDdprG+cbLS77Bk2++RlbH9MYLbw4ruqHeVl6&#10;m/c02niVujP9ua0xt+3rFnnlLPJm/OJYleP6vrozrpQWzN0zfudJi7DC7fvul7srxJ/LjXF8XiqX&#10;t8mH8Yx5ffG0fOM9X5qi7zXSeEyLPgTnzpEfYtkvS4McCr9S79hnf0/PD5mpbCvnX1x3Ctf93J3t&#10;v1Va309cKS2Yu2f8auLDz2Wby1ltN6l+yQ1ybMj5L/oznyb7BRi7UJbaJ0hzYyTnz6q6srzzfeN0&#10;PcnPMT9nd4N0K+HPMA/XOHTn8XM36PGm0nqc3O377gY1LHGltIm5e8Yvjz8/rZZlOEm1M4xL+r4S&#10;/1RXFm8qPvMBZ/SMfMv6lsKV0E3B5Ed9Vd0438KvoOcFMlxpxyhkSTfiFvt0Kz0ewz1O7vZ9d4Pn&#10;TgtOxavzy9OS8ECfyO695MzGMnl/CX0w53hCsq8FefAmH8Yxrc6mstHaQL1hX4xzAG77IVscW6ly&#10;drlji1MpqH6kydpk4PvTYUWcqsymrtf33Q16PE2bWMTP3b7vbvCt0nq4k+05ZEyqrBEpsRw3ui4S&#10;9f5WovZ16XZ9lHpR+aPpV9mzDvF4yDpZcfy39onnSBvF8zT7bmMg/Wk75u0d88mo+Vr64joLcj9n&#10;1b/qzun+iS67Kdnm7sQ8fXFOHid3+767QQ1LXCktOBWv3o9ybcGeNGlPkgz5sjOXKS22EnVACT+d&#10;Q8ZhVD8k0oj32XgOCJ8m/KaOm/YLd7bv8ZzV8Lq02Nq9baeVi3n0dtv2eXU2nkbRVTlof79o00te&#10;JngpgUAgELiJSEZJDSa7LmZ/KsTgDx0ymFnGUMOlcSvMXf5TH+RxKQR4BAX26eYib+3cTdBpmPBG&#10;zdSZTLHqk+9p50P98KseN1jQOinsxLFsGMseUk5OHDCcnRx+IsI67fkEtN4U4ihG4/AGENLpQAxe&#10;wXoCebkl6V8MRhI1rnZeqQMr216+Nb7/WGeKPfqnMO20pnwqsLj8IRjhpMarcef7N5Eu07qwOqr+&#10;4FR98Uk2/TGMemQ7hwGr6yzFn84D/wpWw4KLadJWmWZwHTpdN25vMi0VeVXTKIrjBBcT/+rKME3F&#10;3LJNP7L0M7lPa8Fc83557LTPfLI8p4l/teeyjsS/Gb864l/ddQMuL/dTdzLvLkerKx4XbRrzycJd&#10;7lN51x0veG6qCNkfwFY/JQ2qv/qlT+ahQ812rZp2MfEv9LOchE4MgqlemL+VelqS0r5nOvD6gV8B&#10;D/OUafzjT1eXP+5N+5Q/wPO59sS/RB13KKciJLpisjhFWvjrjQe7IcGHbBq634DsTc4Wj9vg21DH&#10;H5Qo3LpwIPlpn0t/CNUwxGf9wGZq7K/xzZ9b12Gd3zRz/2oc7gdniX9K1g8b//OT+EM0YSNsxxjj&#10;s87Q3+YE6Ge0B9lsfkDnDfQOSVJqUQ+ZlnnzGHAG60kU+14TCHhAdlruk+8it6LQKd3m1PmEtB+8&#10;GJrc8VN9ZWEs7pS3s6IPo+17W+k/HZ8imG0cOZ3muhL/ZvyW0KH7+FeXR0IuX/0hjPqinFXWJP2Y&#10;JunM5kg9bYoz83N/48zxgyD+qSy5EA2lG7tk0S+ABmwuxvrO2n/WvkAm1wKlTxGuxwiuyrnySijk&#10;SsLfpvihP2x1P4UxDfWXt28aPoeMX92/OUztCfpGthjKxydGCHGKuhDN3Ym6QI2ZIayJsQup4xcI&#10;094GVZWtt1H4Jf86lud4XYl/U4RcV2Cun+WELHkwPwYXA+JX2HLQ6gnPh/vlr9yzeErGyQm/8nqC&#10;M6QtaRlzf7sPlsk291N38gcVUL0ypVd6jNzvUsjzXPVnaaavwc8RcqA8svKmfAfgSE/+9//jq/9z&#10;NBrpZNbW1pZ0Oh3Z2dmRjY0NnFt5Jrl7dbzDqwkEAoHAaoABI3SCcLwNx4b0zloy6Lfl9u2PZH/v&#10;Q4RyRT8ne9GGo/3Xt6vRDnBCXsm3XdkkIjtWNvqwjq92tCZp4ZHS/XO6MbTzKP3q3CXTi255qGKf&#10;b4AYc0ET+OLlqRwcDeSsP5HeYCw7u1vy0ce3ZXd/A9eAFHqazAPnxQ4+J0Z5DfCypw4YxmP5NVXP&#10;n/t+bh7G/dztcaus5rUK8/yq7nnH8rBq/Gq47+f0sGr80m2TXryWXOeQG2Sn15jCxpDvSGXbkFev&#10;x3Jw2JDXRz3oBVLvbqCs7cre/jb00tS39ZmsSctHn2ajm/lOuTMW58atu3P/qjvnKmnncV58z2uV&#10;PHitHs+ve3E6fcpPt9gvaDImVQc1/nTrR+/g5lNSI+iG+9QF+fzlkRwd96VNvdzaQRuwJZsbbdno&#10;op4jXhPpuXV9c8vPHDmRsfotp+XBulW9tpIuA25zecxz51wl7TyumrYa7n5VHZb7PikwReol26ds&#10;qFfqmE/jsv19+uJYnj7jt/47sn9nW/ZvQy/bHdnc4kJPREyLPK1Lz3xwbH0KhhN43Lc2zj54mMLx&#10;T7dKP/48d073f5O0zjyPqt8y1qVdhYhfkXWpm3pqHaNbZUy9sP6YTXv5ui+vDwfSH4xQd0awLTvy&#10;wcd3ZXcPbRlsEElwssf0XoJVxW2m62S6bNRdI911/jkXxc/dHidn7r9K/JwXnZZ2OLVxlBFkmE+c&#10;8R/ju34YZwQdjeB+ediXlwc9OYSNOTg8wzh2Ux48uC17t7ak2eGTcRA+8qZO+cSp6pS60LKRtlV3&#10;Ynm8efRzNtr5kna+9e58v8pq+EWmdXc99Vr0miFb6iCVe7vBXIlL+RRbypf9KbiTzPiGjpPeSE5O&#10;R9DNibx4daRPKN6/ty937u7D3nRBPu2Lg5KaV2ovUz5lPSqZ1x1lOp5Tr7PQwTy6LKryWSSjavhF&#10;pq26c78qa8Ioq6pfhSYrky/fnkYeoM48fXYqI7h397fk9t1t2Ji2bO3CtkCl2o9Af17rI+Wu+sjO&#10;UY9L/9nyMXtd+f48ZnlP+S1KWw2/KmndnRHyty3lxTcLUa7Y1yfTIVvKetxCOzaQHx8fYywzkq2d&#10;LehmF9uu3Lq9IS19qjX1mXEgLgDRfJFejUwLYU3ko+3bHDKtkufl22XkudddY+43j3VpF6Wriz8v&#10;rMp5ad0/l4HHAVmWVY4pnO1ZkhNlPECDdnQ8kh8eHWFMcyKdzqZsbG7L9u6m3L2/I02MY7xPzDRs&#10;z6byn8vKeSjz85/H6nXV+bvfPJ43bR4/d/t+vq0y+ae2ytoUa0+sDa+kR+EejbkQzfb51gf2ebUd&#10;4lsMUM6Zjvb/DH2xpy+O5DX00mp1ldo3++iOdDCWsbqBjHTCnTqyrffHcpttx7PtrG2xuOZeRstn&#10;ej/fLuJ50+bxc7fv59sq8/i5O+1DBlovCj/uJ3p8Dbc4tuiM40uR095Ejk5G8uLlAHpqwbZsyN17&#10;e9JGP2ALYxnqoUmdIL6NY6wu6Fbz53HoRlnh/pSd8XMqjz3tX2Vd/Krb485jHt/38+0iVuPU5VND&#10;XLeWU17/AkKYyIVEXtQBnG5X9C0P6tdB2e2gXjXQLxtgPNOTIVelQwe37uxDJxuyf2sH6dBn5rwf&#10;6xl0wbQ6J8hVuDxeOq+Zc+WxlVW377s7Z1383J3HqbIuftXtcaucFz93e9ycuX8Zn+2Fv5lO2xDI&#10;rGg3EMn8UnzGoX7gRjDAOVd76+DRyUCevThD3RnKab8vm7sbsr2zKfdQbzi+1PmySnnQdmqGPCa2&#10;fg56HlZ/fN/Pza4lZ+6XznnGXY2Xsy5+1e1xq5wXP3d73CqrYXl74ZxNX8iHhOy4ZTnXRefUI8i+&#10;2I9PjuTpyxN0v9o6dtnZ35YPYWO6mY1hm0ZS34WNIfVcjHY8+iOeh3ucVG6K85lhLoc6dx6nyrr4&#10;uTuPU2Vd/Krb41a5Svx8P49X+mkdopzZv4UfbT/UIs9e9eTZyzMNHwyHsrO7LZ99/hD1ZgM+iM90&#10;KVPbTCB3voOIuuBbjdjOeZgfvzxuvf88vknaujjvOu08t5Vl3UL2LKM61k/lV+NRxKC2OQjT+f9x&#10;U14dsl92qmPNw5Mz9MW66JPdlbt3thCftol9PBA6VBuPbLzsV9svY+nHcyv36+JOU6+lqFu8Hrum&#10;clvHujgXlXYRZ9NOXyNlxbaibDPKtB4fW8iU8zjDUWpzoC/a/tOzoTx+fiK9/kSOT8cY7+9hHLMl&#10;H364C72g/eLbH6kP1jWQxx6mfNlXUL2r/yLaMXOykMye6zz55P5V1sW5vLTlNZgOcr88jrtzvykb&#10;ULgRntwkZcW2rNcfy8uDM/SdsX19jDgCvezIx59+iO5xUzZgZ9hfpr/255COnzT2fBCo9D4A4/m1&#10;8dzLrZ3f6jxvmjz+PHeVHlaNX+df5bK0i+jxUtwkN7Y/1Al1yC8LcOxPvTyD/e/DxmztbMtHn96X&#10;VqctOzs2lmEelC+SsNqU+eqiauZr49dpHVTd+X6V1fBZd1kOUc6cem4VP99HmLYlnFNCGbLr4L11&#10;bLE/GNK2/iStNkYO3UOEI3bzFEe7BFBu3P4//1//66SPzi8Xqd25c0e2t7fl4cOHsr+/bycIa066&#10;+1xAo5kOEwgEAoH3DG/BOSAgRuO2jIb34NiTF88bcvC6IR9+8Fdy/95fos3n5xb4Q1+nze0Z4g+w&#10;9XYdRkyfds0ssC6M4Au4sasdJ8a7YBuAzNvofLXQQRtz4hoDm/4Y3eZOV9qdDfnmu1fy40+HcnjY&#10;k5OTgdza35G/+Nk9XNMm0vTRkRvizMf6VlRegz21i4EW9vkSXX1OIdm6BnonDQZcCi4r38uHqjoV&#10;gwbtPGREOTWhf0qRC2QYi51jfr6DZeY5yterlw159uK1nPZPZWOzLR9hIPTwwbZ02iPZRhlrs58x&#10;QnrolMfggkHDYllZ38TjXgVc3rl43dU+GXWgoHxABM1ISuukpaGY6OJEG28UUC/9ngi6gPLDo2fQ&#10;0RF0sSEf3NuW+3e2ZWerKVuc20FM1mbC+oLMy/qF+KeDI20rUr2Zj/LsGFejz5zwOmDZdc6CsuLP&#10;4ToxmJuhthAKAwPoh5MK36E9+/abQxkPm3L//obcA/f3m7K/xzQYJExaiI22GG251kXm1YBCSWLC&#10;9o1Px3m7Tf0xLePZcdcP5z9vLasrAeUatsUWmdEa8AGesb5RiBNszcamPHk8kEc/HmCwegqeyN17&#10;O/L1X9zDGGoLmoA1oVwpXgxoG2NOHtCPcwZDeAxQ/6h92B7oLh1RtwFDUTeSHJsou1a26cUwxGjC&#10;9iOcsrMJtI68eD3SmzovXxzLi2dHsrcDvXz5UD54sCPd9kDZaHJCeihDToayLqjGFkOPqMddHU1E&#10;z+v7OoFS9W6PSdjsu6N00dabPjhhoWjwjUJ244AL2jgRenQyQV9sLE+evJBHsDPdbkM+++SWfPTR&#10;bfuMPMg6QjbQpyMob/VLbiKvw64Nrzs8PXcTdPHUSp91gl/d+bBKG0c56YcjOVmmn5boyuMfT+Sb&#10;P7xAX6AvDx7uysfQzfZuQ3b2UFcmPa17DW2raGegX62LFC7PE5pW3SNj+qd6amGBOlBNLNsqPYhO&#10;i7yKbgi/ASLwAVHamRP5l98+17HMrVs78uDBLWxb2DL9AElYb9CPQ3qKu41MtSnEjr5JDRln1TZh&#10;xkNPhOO1adTEuzZge8X2Bdeo5ZW2uCy3OgZkvzm1ac12R9qtrgxgvvv9hhweDORPqC9Pn77QxRy7&#10;e1ty9/62fPrFHtozCJOfxh1hTAqn2avLwnrqiGdN+evT59jTmyjYKotLMp8m5IjOL/ahCxT0JmxL&#10;kxP8jAi3NLmgYyI99M1444D9sp8ePYfc0YdD3+v+/X35+qsH0t2gFaO1Z3vFcxghDt0cv1D/qR4i&#10;hHCt6TlSkfDhj9DzTye6rjb+fGC7ssp1mpzG/KwadNZsQTejLTk+wfj/5al8+/0B+tBD2JWWfPb5&#10;bdnaxDhmH/qELtpo95pQguoNdVHlCjdLgcq+KC/4WbUE1lH2XrLOiRXbEYw2IEPKz8omPxs5afWl&#10;gXZpOBpJbziAH+dk9iDHTXn16kS+//6lnJyeQmc9+eCD27K3uyEPH+wi9Rg2BeRiaOqCd+twGpyf&#10;Yf1VrKMKLhFWA0gTDEuwbSk7szHWdsAfY5EJ5yMh41ZriDYN9mUAOzPYkgPYmEePTqCXnhyfHsve&#10;7ZaOLz///C6tlX4Ml/VFD5N0wDpqNyGROw/HLX+p7BTRs2SuRiJlk2HWZz2QXdQK8LaNcirGGulf&#10;GQa5glzU8a/fHcj3sDOcA+UCzjt3duXnP/9ANjqMCZsyQVuGZJwPHaG9o31pcWE1M1TdW54OHtFs&#10;TIJ6+HlMx72+WOU6U58AwuX8v33OcyJ9GITBoCk/PhnJd98dwt3HePMAetmRv/2bj+XWblfTtRBX&#10;7Quz0skZfib0lDlqWzjBWEiDTAFpG3CwLbH/LhcbF1qJph9H/bQvvI9C69FC36wlz1405Lvvj+Ws&#10;15Pnr17J7u6W/NVffiiffryFNOyH9bV714J9aaGvzXs6tFUE27NVUJ7TYui5pqjrWLP8OimX8jrS&#10;lWjb4vBACBYR2ZxwMZO2Z7D//LT64eGZ/PnPL+QMbdrh0RD15bbs73XkZ1/sICH0wjGmjim5UJ19&#10;ZOiFE2c4nvvzKN5mrgrWP+8/rxPsKnne6dyXXoLroEY+mnban/PB/Ay+Lhx8egq99OSnn55gONmT&#10;27f35G/++itt97ZgZyb8xDF/kD28hM/ezpwf27UkZ++P0DVBu0lcXvvmx1o/sEy3+XAf5YRGif9N&#10;0l2M/cfy4sVQH+r485+fY1xzJHv7m/JztGXdblPu3O6qjdF+hN4raEiHpX08QH6sh7wnw3aRn9y1&#10;uf+Ll1UqBcx2ptxxf1bn1n44EQNRtG5jOxzQ3mKENjqV77/7v2Rj40we3H8Mv5502k8ZW9NcDNL5&#10;4TT0TGKBWiAQCNwMeAvuQ6/RuCOjwQPYzj15Blvz+pXI/Xs/k1t7P0Mo32phKbhAbTA+Qee0Bz+2&#10;6z4wyRaoEZzUR+eHu/YErR3rIsFT6qADwU7ESCdCx9JHB6DZ3ZROd1t++PFQnjw7kePjoXa8d3Y2&#10;5bNP9uT2Lb7K+Aydhr40MaDlggF98xOukws4OPfGp6m4wE4tM8EFataXuwRQLhcrm3cGKMFf+6o3&#10;KzkhCn03VVicdOMMMhcQcOqZnbG2HB22oZO2PhFyNjiDrpooa1ty986GtJsD2WyPpI34YwyAuEiN&#10;k3XUySrQvgn7Kmn//YNncklnk+ok5c8nnA3cghyAmgeQjs86mdxe73kzboT6y/3hEPVo1JSnT1/L&#10;q9dneiPu7n5X7ux2ZXNjIhsd6IN9wJSHd1zVDx1X7usCNcqfAQXo9rNx/3SegC7SIcsTXiPwevJr&#10;XQxqhXIiHVOlNZObL1AbN7vQb0cePz6Wnx6d6gK1W7dbeoN6d3eCdm2IdNkCtRHaYu1zI69GD+Rg&#10;CO4JR7O2SDRNDeBwrJ88g9Wv4WrBz3u186/KfjEgqVZTJ2To5iToGOwPYWfQNrVbe7rQ9smTQzk9&#10;6+kNhNu3t+TTz/cwWO1QumpfeGqNIY47Rl44NCcWmmjnJk2Mt7hwALqyBWpMsZaV4JJAnSa9sq1j&#10;m6b2BaRXCh/rzR2+WYU3uJvQ2aYcn7bl9cFADtCOvX55ivHslnymT+puwsagbaP9R7rRZKD6tFaN&#10;el4MVs+ybfPtYtAe8reO0JYh2RlCr2SmoWa4TX6SXKSkKRot6CI9IUg7M2rIyVlTF0G/eHEgz569&#10;km6HD0Lsyv37vAmKVgnpOeHJG2+TNDHN/FuoszRx7OMRdXXYLZNNZJfhuldewhpBr8acK0LLGf9W&#10;aOOoxgEXaKLv3GpuoZ3bQd//TL7/5kAXqN29ty0ffLgnm1uw/dtnMhydIpHVP26bUwuheZ4sA9QP&#10;y4jFUSThn+9Krj+0xYEO9Alo7LFo8+0B1N+Y9qExgE62pdPZlefPevLHPx6g39yXvb0tvRG6syvo&#10;B8C+S09a/DXQv0aVoeY7sFksAs0m30jAm6OokwyYwoyHtW9WxQAPn413PWAthi5QoyLUBqMvrFsg&#10;jV30Jlsa/PGtwl2MLQcDW6B2cjySR98faHu2sdmxt9rd2ZIPP+LboNFfGA5kPOhrFahboDbdT34T&#10;rLOOKHtr823BkdnvpJWsvJpPsUBN+1Qj6Az2Bf1ivfHCm/5cODiayBns+RB9rZevzuT50wNtltDM&#10;yZ3bu/Lxx3dUL+xZc4yqx+c4lYuo9GE3hCC+mZlpmdpb1akvKlMjQKe5PZyOfx2xev/Z5MTFaZwr&#10;arU3MEa8LWe9rrw6OJNHjw91gdrmdlM++mhfNjZEdrapi6G0xuibQcdlX89sCUsB89S3Qmt5wTbp&#10;aXZR7TrA6/752oBV2wyOB7lwmZLRcTnbsHavWKB2xgVqnLdr3EL4nhxAL48fv5azM9j64Zn2yba3&#10;O/Z2G9SRNtL7AjUYKD2GjttLgxGowGqBlVtfyGd9IxvvqSwZC/aeDyzRXrc7HGfCqve7MhzswOaP&#10;5OmzvvR6Azntn8kWxvz7+xtoy/aR11haI1vQqYcB2QfUOSHqnLnTH2Cv3MsOtxqdyTypBSlSEsBc&#10;FnvdoFdvzhWQt21cGJOXa3prOH6UBdsbvm3ox6c9efKcbw8x/d66tS1ffHEPdoR2CvVtjPqGtLZA&#10;jYvVmqhDnGeGp5eBDGzV8vGWnj4Lg2I67nXFqvaFmuDcDB9qGkC2Q+irh3ZtNGrLi1dt+enxGfpp&#10;fDj9APVlS/7i6weyu832kAvUaF/UsuCA0FVaoEYLZAvU+DQu5K71xRkooSUVP6sjnMNqTPiFDZZS&#10;ygrybfRRltG3gg8XqI0RfnC0KU+eoi3r8w33B7KzsyFff3VPHj7oIhP27061a9WCblqoJxy78OsE&#10;eoyVygXPZTVd6bmurVpTmcRF2AI1kw3bp+Rp4QqPS11RZ6od6Aelv9kVvqnz+KQnjx69gl5Gcnoy&#10;kdu399Efa8knH7AuQC/C+TKmoV44RuICNfpzLtP8KfZS9r5dDJ7v7HzSugDn7WVy6SUkedQVOPWb&#10;9me/bMyvWXEh1Muh1pcXL15g+HOG8f+OfP31p7AlE+nwIdsR5wAA7HMY29ZGjfnxpLiTtpCztZp+&#10;suw/U4ezx78Y8Dh+rPUDy3Wnzfva1s7xvy5Qa2zCrkzk9SuMNc+G8ujHV3J6eiI7u135/Ks70uk0&#10;5dYe7AxsDOvDZEi9wE6hDWR/gHIvF6jxhQE8Bo9ysbLSdhhZahEtyl2+repca6NtU31mP0jfAA/3&#10;cMCHJ2g/Bxgn/Eq2tnryyUdPIaeedDtPkK6a39sgnR/Pn7uXu0DNLjodKhAIBALvEW4M9TWeMJyj&#10;8YYM+w8wpt6Tnx4N5MWzoWxvfoz2/oEMhjCkNLZM1cJAe9LTiUf/rCef3G82urpvBg7enERMRp0L&#10;1KxrfLFQi2I2zBxAbwjD396Uzsa2HB5N0PHmuWziX1c7dFsbPXQg0CmbHIGn0sJ56tsG2IFDHC5S&#10;s9fhoisCul3XN6itukrq3NArMee6gYOeJjtc+JuwU8aBKjs4HFRCzrr1BWp81rODgc0OuCUn6Nz1&#10;R0N0eiayuTmSjQ2UreGRtNGJ6zQ5UQDhI2sOVJtte6JtGaxvwr6K7b9/2PlcCrzIYMs5T4MNSKYH&#10;fekcUJiHowH6eOxmp3j65oENOKE7fVvHhn4Wr99j57yriwU3dMEgb7KdQid5TeaBzc2FPFykxps8&#10;PPK0/Lnj51OmddeNWqCGtsUX83k6LbNJYKXc0G5yYAA9jaGfCXiCtuz4EIOZcQt1ZSDd7kA6XS4k&#10;PNKBJm9QtxptVEkujrJBjzTOEpkl/JRs8+2Gz/QCteLga4bVz13lr7JfDfyctT8xOBhxQRnaLF2g&#10;Npbtrbtor27J4eFQB3JcXLABU7O1A120YYd0gpovBcdvhPo1aqqtIblAbQy92NOh1Af1xTqxlpXg&#10;kpDplYaYdoWToLQx9ErhY75tCHbIFqixr9KGrrZ1gufsdAKOdRJ7bwv1poM+yfgQqjnQG9WtDnLS&#10;J9qtrq2C845/Vf/r2bgp/IYJ/9dfC0PYB2Bbkvp9lBEXELRsQSz7mfzEx3jCT99uQSd8sr2ntn9v&#10;tynb220ZDvoy6J/hCMgR9Ww85EckkC3+8UEEvqGAb2TRs6ipw9qecathZbju2SWsIfzEV7sAvWpc&#10;/yptHNXYG/Ez6z3Ykn20XXfk7LgpB68E7doQfTK0Zdtoq1pn0uwcIl+2aezjob1CHTz/ArXVruGm&#10;QMslZMLFA+w3sfxqGwa70RufymB8Bh3syc72XTk5bsmL5y1dGLW52dKFA83WCdI8QV8afeZmF31m&#10;KAxK5cMdLb62kfJGPdQaqeO3KmrKiCZx/+r2uiFJHGUWIsMu/80uUOMYxm60UZbQGNoxf+PgZNSR&#10;U9SZ49MemzvY/YZsbDVkcxv97OGp6oJjGdV1jQ04ry2ZxbrqyMonmylbPEPpQht0U8aktmHFnjQn&#10;Q/aGIX8u/LObY+idMQTDF4zvO5vFAjXuD0ew/yeoMPpwWQP9tS7YkF7vGOloWwY4Pgs8bA3GRZx8&#10;77TT4gHtC6T2S/ehe5SHxQvUrj9W7z9TTmP9HAzl3YZuupsPYL935bQ3loMT9pnH0u5OZHeP/a8e&#10;khyj3RrLBt9urwsIYGPY36N+4bZSgF/SA3+2UAr+bmvWDqk8nQOrxuYDMfqWU+iLC/w5nzVpo53q&#10;cB5gLD3UIb69odG8hbJ/W/r9iZyecCGNzd1soa60WtBRm/Wjj7buTPthpo826i3H+/xEGOMT57uO&#10;mwFrvVQ2RZuBsspxOP213CIGyvyEcyxNjBdbGBsi6mCwjaDbuuCmP9g0P76BA3Z/Y6Mh+/vImwug&#10;z06RJ3SA7LRuso6yP6FuZAESWmOSveGG3mzOlMntSEkAc9k1rBt4QdlFLYG2bZAboW+cTeXaTbQv&#10;xKBMaHM4zjwbbqE9a+u8wGBwhn5ZV+7c3sBYBmNM+I1QZ5BM55lHQ1tUXdgY7We4XH3Lflo6IL3O&#10;dwnXAqvaF2qB0C36uwPo7JQdZIH8J3ehjy30jQewP0fSgcj399Avg71h/GKBGpI2sgVqOladbIEb&#10;pvg0P0a9BKpASU1tGuckG3wAFjDtcfE/X2LAvjNsBMb/7DP3B7fk5KyL+sKFZwPYlobs7A5RJ46R&#10;HfQwPqF1kU6qG/qJ/LSg0/qDy7Fqn5q55W3eeoEnDvpFUDbcFH1R33o94diFXwtAH7rVRL8LYxfE&#10;5Vu6+EYomvyzHvbRTx4O7KUPnTb6ZtvQ3wQ2ZgS9pHnr6QVqbBfNn36lfbHtMkDD2TmvEyhsip3/&#10;sDe3IOX+lA/a9xnZZPuaDzPkS0F2dM6s19+APZqgfzZAc9SD7e/I/bv7OmY5PXkJfdniQb65S/OG&#10;3bHzYv1hfy1tG9U5ZpzPmAuleMzqOV0UeCw/3nrByjrLNV+Swb4yfqg7rfYu6gn0cgY7g3pzfIxw&#10;yLyF+rK9O0Ia3s9Eu8j7bKwT+QK1CV8YANvDxbuQy3jMB6yoF2rgEuSkxSDXb76d9mNb22qlc8F5&#10;W5mz+/xarDC2Zt9la6slx4d/kt2dvnz99UuUvTPZ6D5mKk17MUBe3l/mv8tfoEZwewlKCAQCgcDK&#10;KIxhA51/dFxGo00Z9h+ib7Mnj747k6dPetJpPUDnaB8dV97g4FN9MKz6OS10lLDPhWk0anyKudXk&#10;4hbuW75mFG2wndYZqRm4SBOmR9LPQPJzH+iEgWf8TmF7U9ob2/qK/OGwIxub+9LpolMxhH0bvESi&#10;ExjbA6TjhCifQuCQqIkMbYEaB0J20ztboIaT54Tf5YBXkvSxbmAngovQICh7kx5kSVlhgFosUAN1&#10;gdpkE/pnefv/s/dfS5IsSZYgKAYde8CLb6ICWWi6GtH07NLuy37DzAfNzyzR/sq+zNBsF+iqyqrM&#10;rLx5YWCHhvccZmEVUTE1FOHu4ebGx/y4ClZVZgEsomJqp4g7DsOxLm7Kolz7CnXmOgyv34bW+DL0&#10;uVDEDYEoq9+HPsF1DDi1TWirqP9+QK/p1kAxVVWTDsi/srmIeH7oiN8o5Gvv9e2HNMB7aP4HcHZD&#10;F8dO5yAMBmxTPRije6E947fZr6HmKxja5zBaoc+GW+Gk195AoDZijFgCS6I/c4gP7yOGbQ94xetf&#10;NWVjE3rLZ7a1uuUgDtugNuug7rfRP4/7YSqL1nwD5CXKuITcuTntTZhhssqH1F30xe0Zf8ZAF4sC&#10;vxW6dINalL320MyxheB1r3ftlLuNUeuA44puUJuG0WSACSnfuIWJ22gajo8/RRv5NFxTvBj75I0e&#10;HS50vkG6C87ooBs+COVmDvSN1QY1+PkQIlzJgpFsTptbPHDU9MqBGJ2cPLCMnZ2+kQb2iL1BDaLj&#10;A+7RmHWbY/4J2kxbFtwgdkh5gH4MOhxBP7AD+PCtv49+r89vS2tbuw1wNJTObcuhmijGFjGQWGtp&#10;B9De4wIcF3Toh77kYQxki/YxQRvodB+FvT3oBe2H5Bsj+nsTtKNpGFxfhasrtBuWgjFqMuIbB7QN&#10;9rscn/h2G9oVzW1Y+jMeGVfIez71tkClno7LIfe5QR93NYbMB1dhf/9xODz6BDYyxpnrPXRdtMkg&#10;/84QuoRO2mwvlD0X2dCXoQ3KRuj4gFXrAeYHrAfUj4RbexKtQCUcZxwEtSMaQh/GOi6L/tJOYCdj&#10;zLganYfBhG9+fBxOT5+H0ZCbbflTbGgHaFL8adzJ5G24vP59GA7fYq62H/Y6hyhT35kjG9Q4tqMd&#10;6ujOY47qCuawkxvUZDGU9ZWLsbSPCO3TOH+RzR34jLg5fcj0nO/CXm4foK4fwR5g24CMkbbdZfoz&#10;pDsPe1zQ7SFt/JTYeC11DtuqI+0TWPfZV4kPbo7fvBfpy8WtvTrZkTUH1GT0TVOMDRSd6ErGmX5o&#10;9w90g9qIbyE6AE/CFHNMGgacu/d7bBmDcHHONQDYXbMh/ByvYIuN+bC0i3bFL9rRPmc/Z/2XXodu&#10;UGM9wYnlSLCvY/xuYH37mRrlQ2iO6WewxQ7CweFnUNUj6AhaEBsNesWY0u/DFsCcfzB4jX5sGg66&#10;uhGRY4hsgoaPawtaJ1QHzEu/6ghlVbraNmg7uHlonQ+Yc1BfHc4luW7X5WZz1H5uEOAb6uMGtW73&#10;ibSl6UTnjewPO5ijzNBGJpjL8C14k+FF3KCmb+vkmMV5P7/wpriN+9h2sK1o/yHjiQB6kc0cWn/Z&#10;t/FN53yjNjfKcLMa1AOZH6G/ewZd7EPWjxHHn8ufhNH0LexotJs99Fuwk8cXZ2gfHH+QhG2TbZRz&#10;VnHjFDx9RLnOwFYjplt+zNzqYxlylVsGXvH6V03ZcW2G4AY1W+symaV1G5BjBL/Y2X0K2RxCV8Nw&#10;dX2BuU03HB6EcH35GvlHCL9CPm5Qm2E+wzcVd0Kvx3VmlCF2hso3HbVvE1jQ+rfwILDO+CI2AfTC&#10;tX8+m+hgbjiCXXABu6DV5nrxV5DzU/RNI9hhl8gxhuwvMI/EvAZ5aUtw3G6D/PnC+Q1q/LIHla/j&#10;vfyaiqMA5GMdhWxQ0y+Rq/Yg39Y12gZtYcxV0HdxI9R0Cp3MTiSF5GR8eBNGoxcIgO6mlxhduJmj&#10;i7TQUwc22f4hEyLd6npBbGJTr1fifQTvUeUvz9rYZiTI7kiPKjVNq78WMERb6Yb9g315LjeeUC+c&#10;y3RhQ3NtmTZAP/ALam20iS7bBPox2gDW/930BrV0zdsEyl3FrrfQdL8qd4PKB/W9kk1DHimHGuM8&#10;BPN9Po8MaC84ET+0x7gOdnzAn/8ehLdvvg+jwRV00g4H+2wz/IIB5jVMD7bbsJ95hL1mG9R01OfZ&#10;eT18o1f9Om8WUUBbCOqWa49cQxlDptLWUPe7/UcI66KNHOHI9RrqitKEvdx6hzxTzD1hz6F9iM7j&#10;BrU+1/kbNqhxoztB/82D9TTXrblN50ZcFtpxN74IhOMq37p/fc0vcXEuTJsoYA7dD3x772jwh3By&#10;Mgp/8eu3uF9uUPueuSTvzQBlxTm2SOXuNqg5HA6H42PCBsNWGwMSjJfJ5CCMh5+H2eQ0fPfNILz4&#10;CYZQ+3m1QU0ePPKDCcVwfCkDtm5Q48NfblDbF3fV08uAbQuJOnTd5PBF8FzyRieMR7JBBuQb1Frc&#10;oNY/kJ+TGI668kC01ztEWr6V4w2SX+J+32LAPZdvtsmGARmE0wa1ifzETtqg1uZi6W0tgsr4uJ1j&#10;o0xA+e1P6FoeWsL4lYXluEGN8bpBDTKNG9Q63acwqB+FwQhG0HQCvc1gGKG+dfgGFRg846vQa3PC&#10;K8tn0BMXDWjErZa/1jZx3B9IJbr5C7ISq2+TCygj6oBuq1N6fqbjNz1kkkQ7DqEdvnmAG9T4YA4m&#10;NExQGKWcRPVhjO6HjmxQG4T29Bp9w4Xkzeuq2YKcpBrVRpTgtZD3E1uH99At5VNr7pJdy8jlxg1q&#10;/Hm80IF+OvthOOxgYsAHoj20l2voDuxeoij0ZeiPe9AlN6lNx2grE9YDFIbJg2xQo1sWxTlJ4sIo&#10;2hRyqv5ybiE21IHIf02IqkDWzvFshP5qhDFFN6idHH8mG9SurvXcfLDf4ga11luML3xLB/pEsNvq&#10;oh115QuiGKJA9JJIx9fm2wa1FjeKUx+gw6B9lrhw5AJNemsT1a56r96gBkXppk7Isv0YMj7CeNKS&#10;t0FyY+B+lwtufLPNuzCGHcANam2Qi9LaHrTc1dhMR7K0tJWLcJR7dACqgfJerO3pOK/9OMd12GUY&#10;Czr86jrGFj5cG49Zvw9Dr3+Evgx25IDfNgzhYB8jD4ae4fA6DK75TV2UP5nAHuUGAmTFv36vi/6N&#10;m3K48I1rYKAhOqU/E1KPWTwgMVqVtgvVRW928ev0cdTUiD/yiY6p2z2GjB9B5nthdL0n4wL7KG6k&#10;nQXopPsWaaBfjCtTji209TCeaFtUqfPhGusApW1vWZPrjv0zP44EaoiLn3yDFBf9+dCT7YQb1C6G&#10;Z5jLXIaDg9NwdPQUbaUfri6PMIfhBrVW6O9xYfQtxqFv0K7OQh823EHvRFUwhT5E5ujbxF7DeWqV&#10;3+pGXkeWuBv7rjxsW/WqfZY+TOM4zPrKhy+0jwjUWC6Ssl+TePRs0BXjW/JQ5wC624e9dYB5Mr9p&#10;DLlzcbqPcb9zgb7sHGN/B3MZvtGWMyOWr0hrqDjHB4kv6mHrxhfcNOUFF/sOXj59Il+GxKOGKtEy&#10;IEHoA2MLf/6ZcpvQi8yd3l7o7WNcGU/D5YDy59u6uabB0aAtNtheH22nMwkXF2+gN7Y76owb3q5h&#10;Jwzk2+F7feqVcxjWAZOpXkftJz55HRHUrRw/SI/bg/XsZ203kynm9OjHqJ9u/xlUdwybl+s0tLfQ&#10;4npT9GV8GHIJXb2FbTwJ/fYgdNEvynrClHrgWMP5KfvH2CbhE7+tC0SbkNrYLkAKG1ac9eSPWsl1&#10;k7hBjWPMdDYM084l9EB3wLjP9gObCjrheswUsubbughucJY3p3GD2vQC4cMwG13BBouyhj44ZvX4&#10;hlzZxEFsdh8PHalLpoOyUfmIzWQb1Fh30Vb0bUP84iDnMvxSAG3dI6R9gnj2SfxSZxs6m4TR7G3o&#10;9WBJH6LvGiPtFeaacZyXugFK/8niwXQdQFQRDxINh0VbNbRwAcsD0qb1bQJvzm5kNSg7a1vyBjUb&#10;mHmMcRpvI1IP+kB/Nt2DrsawxfjG2y7stVa4vuI68wRjy0Dm+2xPkxHsaW5Qq37ik20tyhXy5dnS&#10;+MJz6gi43RugeR/RecOgxLj+z/6nt4f5JTq1a77SBjZZu8vN0I9lvXOEfqvNcaXLNw0OQIwc0I1u&#10;UGNBukGNa2UcU6Zcp+YGNV671AHoIbYvh0KqpBH/5E2dnA+qD/9pU18iHW1n9GViT8Emaz0HH1Gy&#10;2qygl9B6FybjlwjQDWr6tiGMKxyk2D9KXtGCHFeBudaBXOvWtq3MFoWMY7cFb34/2kvFngUa4a8/&#10;cINaJ+zt6wY1viSAa/2yQa1zCHcb7QVtCX0V3wR10If++MxANtpq/1ffoIY2VK3545qiLSDNZg2w&#10;rmyfDnLZG9UmnUcWJvKBPBvTEQwnqbE9nOMUOupCztwIhRj0dZynyq9BHPML68NwcfYiDAew6brt&#10;cHTIN63BPhjyrZ2qq1bcoMb15XKDmsx/uSjNc8r93AKqjmIboXLhBujhOP5Ud4/rL6eyDjMea3uZ&#10;Tvk2Qs53OIac6RoAN6hNMK6wiAnaDPqwPYz7symfxTAt31wHOxx5bYMa/TcPXoDZ5wT1bDSoW9q2&#10;/KQpgCBuUBsMuDbI+4Mfc+su5shHRx3UsT+ER6fj8Dd/fY72fx329r7TTDcGlBXrpPT+/+v/9qv/&#10;nYu/7GQODg5gAPNCjnBiGsdJcLl7fWxrBXU4HI6HChouNGB0c8pseoJxYT+cn/NnsTDWtvkqUxiy&#10;GGDl5/vkAUoIIwy8+jMANHRIlMGHwnRjTBHjVI40yMRZC78pSnnRLlQjmcYC/PxJSP7Ex5gPRTuI&#10;48974vqYgb8BDqNsCkNhOuUDUBrwHJ947RgKuRDKZDDe5C0g+NPrRipZWNLz3SxxfmFT3P0mH0bz&#10;1dHyIIxhlD8J+akxziO/5YZgyI8LXfyJr3bnIIwnrB8z+PkTXvwZNi4E8KcK4e50ZSLEb1DJq6hh&#10;+/FIXSyjXde9ItEU/oFM961yVDdlhLoU6209Hh5klPrOtowjv2HD9gHTFO2BD59bgW+ImE648RTG&#10;qnyLVCcyMlGVcvQcSR+x/Ug7ysPXpV57eX9bQaIpfAnlnqkfo4XFeCOmo2gzkCm/8g5djEYtTAzQ&#10;P0FPnKhy0Y2bCKAx5J2GDnRJzqbIJ+0FcpW2GfUmGz1BxJuO5F92zq0k0RS+gHLL6xL64Tc5Oa5M&#10;0A44JnANdDzGiNk7hg6OoRfEoy/jhI6ynkyvZPFA2hvId9q0Ma7Iy58QRED6mpZPWKXtcOxRveTX&#10;ussU8dEZjzJGog6rnPI0kLt8+PiabYNvGDxCAn4TtAVdUMLt0O+0Qhdilp/2ArsdpqV+WQ7KlHYR&#10;y1xC6ed4XJtMv316lfulU9z5PTTdizo0LdsL3BAuH8iYbcUxnK/GZ10fDcdhMBhB5vpKfP78+mg0&#10;hq741jQtf8r2FGUtm5/hZjvj+WUM01PqQf5p+5G3qcg1GjXdVpJoCl9B1cMqUkdIzw2zXMCEDT8Z&#10;tcOYYwziZQSSxS20l84QOkAethHYCPqQWu25dN7okDCNk/NkUc5EkY0IBrUZ9pjUddRyPhzlguiI&#10;bQG2WaezF4aDdhhccQMBkjAl2st4co328g5tYohxvwebWX/ikw92jPLTnvE8lT6qo5H+FFbv3+jO&#10;/avCt4n8x86f8xTatxqkR44q+pE5TJzHcMAQm1nGGH2www1rY/6sJHTCNsI13g7sMr69Q94wzv6P&#10;Os7kJaducG9OK3MLdcEDb551FYforNzK5GlR/tSNJGIQF/i5wQZx0EkX7YRjPb9AwPARxv7RAHpj&#10;m0E+Wb9AxiHfso4jxxxiioFJNg8gXn/ihKML+zeVadU2JFf8l5HxZdhDZqaSJaROtd3wAapswOVb&#10;oCddtZ9BpEAY9MAvCUxpCwwgd1hw8qBadT1/PvZnLFtyI8D0xCP929kOGsMbiLuT2mmupeQYLPYy&#10;vPBPMN+YQrYyjlNO6Muk/Uz44Ex/5ov2MkWPGg+i94N9xs1pfGsh5/+60Y1thmloN5jcnTmlrtJp&#10;bvEYqRud7ykZmMYYzjPFzuLbNabcLKNvtuNUcYwOboRxn2NND13VjG/Biw9CReck3Fw7kFPhXxM1&#10;UtkUVsWxHHFruVtHoim8gSYDk0clE8jAPpqWMmE7aWOs6WA8iXoBuYmji/kMv2xjm6eknYCcz8im&#10;W8x/ZEyR9RiVb23uyVNENz253bCV5L8y7AaocqOHXzTjMwy4ICvO/2fhGPHcsMG1TO23unGciQlx&#10;pFw5jtDGo664Tsb+jTYdqeeQ9OIxt5MHBWVIYhzgZnJxq1zlrXT8UKZMx+dE7ROE8xc7kJ6tQjZv&#10;UicD0RFXcLiGyS8UyEsDkI7jkeliHdo1rqZda1Pc/abcK51yVENJbWULVJr9zCM32vDLT9zDwZc5&#10;sG3wjcO0ATQZnwEgbATKlwP5ZnuEsx+TBzAqL4751ImuXcZ+EdQy+I9HuaQ1uJ064EGP7DcoXx27&#10;1d1Exhmb4nOiXOiCz2SpG75kg5uDuD7GL+ZQ1j1MMvkMdjjkWrPOM/klTvaHfPud6YRtTI8sz3TE&#10;o55LAxBN8Hjj3E79khSNjB9sE5CxyIsvzuC68oTrynxjna5pylu9YRRPwwDpEIi+T21mlEUvPtyk&#10;lp6h8chhiLYA+02e83bklOpUzvkwnp8fXrP02XymgXrH/phxDOc6LL+jMhq9DXv9afjsM9Y9bmI7&#10;iye8QbDa2uFu3qDmcDgcjo8NGity5CYUDJyTyV6Yjb9E6OPw6kUrvHvTCkcHX4Ze70sMor3An5Xh&#10;2u2sPQ1jvvIXg7F805iTDBz1h2UwNtggxUFPJo88B/6BNzx8CeRtATwXxiWeZITravc7obfXDd//&#10;MA4vXk7CYMAFg1k42O+Ezz7thZMTXG+bb4Djw9AZJkO8B1w9J1kyRYLR0YJhIgXDA/JV4PJtK8KG&#10;M/pzN0F/mY5YmjdPuF3QN9fQaNbFF96LfDNNwriKqRaavkGN32rvhrPzTji/6IS3Z5ey2ZG/nf/0&#10;ST88etSHETcMex1MjGAIctGGytCHECqjXHyGPIzVQKrCvUJ+tQCvb2l9iMc8nSELs2rDNkcpE/pt&#10;JCvIEDMgWDYDQE18QMD5JTee0kimjC+vZuHyOoS3b/kmmyBvEzg9DuH4MISD/izs9VCO2IBaFqHG&#10;LMuB3hHGRQb6NzIR44OirYVdv90GZZO7iSyJTFrosDgczWkOFqlvhMJECPoZo196+WIUfvoB2saE&#10;6PS0FU5OQzg6noXDfT7c4duhuiB0ybcTsPkRXPzhN3sIToTiRig7kehSHHbBW4r8+vNbsfvLo6Pb&#10;gpgkdxNlERgiOAhIf3c9mITr63HY2zsKV9cH4fXrSbhEw7m8uII+0Jd90g17B63ANz6R/S5GR/SN&#10;+jYPaAAFdrgZF33kmAsOLJyLcQK7Agdhb/6RKgtnG/0U+zjRicSgnYhetA+UNgMpn513w/l5O7x7&#10;dy392eF+P3z12WF48rgjC6Idjv/oC1lvqAKCk/K1sKGK7Hq3EXk7oI0lcq8FxiPHeYugTLlygyrd&#10;68NoRC7am1dXIbw748IO7Mt3F+H1m3N5q82nnxyGx4/0G+tcW9jfQz5k40+AyvgCG6+LRsO2w40g&#10;fAjEnzQw5JdDqG1bSlxDtxYmWx7sRirZg4VbxmANqdCQLP7iM78N3YaNDJsMfdkr2M3Uw8lpNzx5&#10;wp9YmaI/44ZbLnzyB1hUp3xDi9ob9ElpcOgZGD4n8VrFcQggEhlaUKcpL+U0DKaDMODbNzp7mHsd&#10;QC+z8O03XJDGPOawizlMX37i6/D4KvBNN/0Of0qSG3LRB/LXKFgSN3+wb0T58jxOTphQrw+qK/or&#10;rZljYb9YJYjHbQOuW+okBwA+gBFNoJ7HvgW3p+MPx2imgZubmts9yLkT+KaBa9jMP/14Jf1ZH3PO&#10;g8M+2k0vPH3GB5zxwajMk2k+sEAWXB3gYJ8X3bk4S9HS35Su8mwjcAP8I+NtmIjkDUAaJGA032LS&#10;4vyemwBAgsPMCKrrYc6/t98NV2gfZ9DJNY4vXw3C2ZtrsYt7aEenaDPPnnEzDtoL5jL7+2gjKIY/&#10;vca3Rvdgp+3txU0Dcb5JpH6MdkZ0Vn0Zjxq4E90b7tHqa367SUIKak/bDh9SD9FmumE43oNdxnnm&#10;NLx+x3DMKQ/b4dFjvq2bX4yfwjaehD7StzHwi90U26S+kROlokwtl0f2WrSbcXZrs1uJKDUKMQlQ&#10;YX6iCoOjjG/IS/nJT9jFoDHqPUaQ0N2HzDhfh03FDZ1X13zY2cMcZhLevBlijNG+7vHjfbQrzP35&#10;Au/2NOz3+Railowx4yHXeMwOyy/SYZiTSqYX0SEhR47VsHXFhp7gyDl7G3Lm2+xJrsfyzTb8+eJB&#10;aPcHmP93wxdf7qEs2MboBPVt0sgWi2X3xRAjIccYb30VvbnbjhaW+r5tRXFz9OZugn5zx0j2TZaW&#10;MmWoPPtkHKPA68E0fPfjILx8zZ/Cx1y/1w7Hx/3w2WcHMsZwEyHf0s0vRSEqjOSnwfVBtUB0r+ez&#10;82tQ9ETEFFuM+v3IDVmQ3Rz9Fh7jYtMQVMngqIkHipCskP8U7jE5aYdXbzvhxQu6R2EwvAgnx73w&#10;y58fh4M++0PYxUjHcmRNnw62O/klEMTOYCPIGw55Xm0B1KUjoZKGKUbmgmrniqhEphgocKTOJqj3&#10;E6R587YXfnwxwbgzCZfX12H/oBe++OIgPHqEMYfzy+k1R/uw18G8s8d1aX7hQM6g9cFgF8Cw3L0B&#10;9Fo3zHSPoHYQjuyMotvuR/+bYHgEMcZohdcQzglH3Fwzg22GMf/N24FsTjs/p33cD0eYZ371OX/2&#10;Ewlhj3GoZ//VhQ3ALyDyS7qEvllNnHotPMr/1RAbL7q3CTXZ427NJl0MjZOl3oU3nMrgHJRv5hwM&#10;Qnj1Gm1gMIZtdg7Zz6CXfvj6q8cyt+daJt92x/WxgwM+M4NeMJ/hOShZ6osuBtj6pvRoOA2vverX&#10;7MiDJkvIw2Iy8eduwvxEFVYWtj2g6Pi8jOMKfw5f7qnN+SFfFhDC23dqP799Mw4Xl+foyzrhsy8P&#10;kYc2M8cX6AEfrpjxLar7aECy0VNWqtmpoe1xM7U8l7lN6BiZg+Nas/q0LfMZoX4xX5+bsx/mc3Sx&#10;gSZDzON+j/nzZfjs098jLdegvq1KuDFYn8Z/vkHN4XA4dgPWJcuCHz58vX8In2EweBxe/hTCuzch&#10;/Pzrvw1ffP43MKr6sjmNL8NgPjPObGjjgKaLLvDEKD3ofzWSFLkdJJC86rRroj93E+KP7lQa45lY&#10;XOLnBHWC6+SE9Z//+VX4/b+/lYfU5xfD8OzJcfif/uaz8Nnnx6EPQ4/GHkyGaLObAYcjDhOcmEee&#10;n6FMIw8YgHhYeJ21a44owx5OXtQdhNEre9HgYF2gXOkRA1jS8Ps4DG2FP347Dj/8OA7fff8iXA64&#10;qWMv/OyrR+Hzz45hDIVwvM+HOtADywO5+YlKkHNE0t0ExhHLr1mPRB5Wxm+Sl1iU/rbzTiENiopY&#10;OuFDRpsg0eDkBJVljKFAblY7OxtjcjoJv/v99+GHH97JBrWvvzpFH3AcHp30w8lRXLRBHjuHNT9r&#10;4jxQx5sAlzSXY5kM6M/dhPmJ+5qXoF/MZ/FrIP/PlQc/v3XItjWEcoZQ2G9+8yr85p/eyga0z784&#10;ED57th+ePuHbIflwpyOTIT5ck7ZIyCv0uTDKc1DSYO2i9ZBfZ9M1G/KwMn7dvJWy6Yc7HgSVO4sj&#10;8jBBFl8EVZkar1v+6eRM7iEGxuh6upifYWw3FB03LU8mXPhkilb4/e/PwXeYsF2i/VyEp8+Pwl/+&#10;1WeYO53IokGvywVp7tXBv/iMm41VNop29NtZLHwmJ+C5dPxRtx7lOjM3UfqJVem3M6/qiu2AwbpB&#10;Td0xmY4/CGSV1w2dIXz3wyB8/8N1+PGHN+H7716h/zoKf/0Xn2GcOQ77/VbY38MYRZEjn21+zq9r&#10;EfLz5q5lyFPx2onF96tuQx52m3mJPH8eFp0VLI6o3MwLj9iSMQe7G26AFjfIjQSvXo9gjw1hA/yE&#10;dvNd2NvrhD/95Sfh5z97Dnc/7O/vy+a0Hmw4Ng1m5KIbTQCSbunL6Clg4052eRXmU8vlri2fXDbE&#10;vc7LNJDTqrx001bmBs/B9TRcX03CN//+DmPMi8C3PXwGe+zrnz0Op4/64clTjv1c+OSbVaU3Qxna&#10;FnPUTmlxMZDnq10nkF+TobxO4iHmtTg1CHAQJyLRZCYYt0czfgsXNsCkHb779jL83d+9QNu5Ck8w&#10;j/n0s0fQST989fWebO7ooFH0MIbwzTbIJguilDvtb5ZLW8/0EA/1a9ED0iadWhwLqJyWPs+bpZ/L&#10;C5Rhi/ISeZxhUfqbyKs3BhmJIQsPw3GMh5gXPmSQD+TML2TJJo0R+rOX1+Hv//47mcscHx+Gx09P&#10;wyefHoY/+bPH8sUb9n58vziLYalyXvFIwSia545OUNPxvBrfdM16TeqPQZqJB4ZlbqIpL9FY3h3m&#10;Nahcza2yj11/hPbsfKgs83XIhiTkQRnGb65NdGBrcW/NJfRydj4I//TP34U//O5HjCW9sNfdx/zy&#10;JPw1bLODQ779jm0EZYIsaQKjgU2GthqRb1a365CjxceboFe1myCyiG6LkrDMTTTKB/7KuWleoAy7&#10;1bx6EFgxeZjkxSDON3DQxr3AGPPm7TD89OIq/Ovv3smzhtPH/fCrP30SjjC3fPJkH/Kfhb0236LG&#10;tgK9xgugmwXqQesLj0n2li6eN7oJ+nO3oQxblFcdCDPnivRzeYEy7EPy8lokLZxSDsMa8ubfGZA8&#10;+Ez4Zgewhcrf7vINEK1wPQjhGrp5+fIy/Nu/vQqXl1dMGX72s0/Do9O98OUXJ9JW9mA3i12GNjbm&#10;Jmicp4MGE0+39JrlOjM3IfdQpCM2zqsHBKyf19BY3g3npdxzMFjrMxwWBflqn0Kl8WfVW2EE42w4&#10;7IbXr4fh3393jj7tOrx5dx5OYYt98slB+PWvn4YeOrB96NE2qBnSuVFi5jbEILlOnLqCXBs/9eJW&#10;3mMeV7n1wALXzmuZYlS9vFV5I/KwTfPa+amzWjnq1HGJZaANcIz5e4wxv/33l9IOemgcn3xyEv72&#10;P3wtcxm2DxlTIGAMTTLGsBwbu2onbggi6K2C4Gi65nXv8Uby6gEB6+e1XI3llXkZXsQR5mSU5U2C&#10;gWyZH0e2oavrSfjNb9+Ff/nNG8w5h+Hi8p3o5X/5r78Knzw9kPrOcZ7lyNo/HegsZ+gXqaFp0Lfa&#10;sHg7BVVm55275ugmatechd16Xv5rKK8pLyH+6I5RC9M35o1gkATjH2XJKElnDhzpZbvhm21/981F&#10;+EfMLweDYXj95i3mlkfhP/ztz8Ivfn6MdjFDf8anBK3Qh73Azc+ct8iLugCWY7DuzppSDgmy8DxT&#10;Q1ij7RaDmu43DyvjbyqvXR+9TeWVeUUWZV4cLUgdtJkYCBsKB266YdIxCtEvDMIm++2PGPsHsAM4&#10;x3wcnj7eD3/zV89gI+uXbKUNkGxAyGw64AkqPVRh66G6RmDZPdKfuwnzE3eal/8QxmOSQeWoiyD3&#10;sPxIwqJSGVkcwqib8/Nh+N2/vwsXF4Pwxz/8hPhxePbsOPzX//zLwJ/1PDjoY76PuQt00od9xnwz&#10;dIaVPiJ4CjuPjkKKchktv19Dowzgz93Eh+Yl8vyr0s/l5b+G8pblNSXQW5bHQPZJ9Mq4jw+X8PmW&#10;Tn6h6fsfLqGXYfjXf/kJtsC78PgJ+jLopd/vhGdP9+RrnITMY1BWj+XLF9JRonzhDQHytk+1wPLr&#10;zN0E/eY25GHr59VIemMyE5nUD5mqsQxr4zhwQ6rUx7hR+PLiDeYJ/xfCL8LJye+QdgD3j4ixEm8I&#10;8Ubk+nyDmsPhcOwGdDGER35jb4pBFyPS7BMMBqfhpx+m4fWrafj1n/238Mtf/OfAn8vkt/E5Ushc&#10;AXnVAEr9ujysosOGhszDMYPeWrwBgfmASqf4MzfzyRAS0xkYJCMn0+gFyQa1EccoeP/hH38Iv/3t&#10;S9mgRkPi0+ePwn/6j1+Hz784SRvU4jd1WZp8c5pHeLkRgUeO04zl0RZL9cQ48NRw87LK66zcEXJP&#10;QFXELeUV3HFemloSplacxKnJBTcTgVwks3R/+GYcvv9+Ev7wxx/C5fVlOD45CD//2aPw5ecn4eiw&#10;HU4P9HvRYmawLBaGAHpr12xgBIGw/JotPcPNXebN039IXoL+PK+lL9MR6+aVAGJJXm4IoGyJqh1m&#10;qPzIGJtLlhdtBsrhQgA3qF1cTMI//dPvoaMXMLT30f6fhZ9//SQ8frQnm9TWgbXFdSFtC6zlyu47&#10;v186xZ+5mc/uh8jT30ZeQYyr/MCqvEwq57K80SE6iWF5FL9/Q/0Mp5MwwszhH/7x+/CPf/cSE9JO&#10;+OrrY/AoPP/kMHzyTN8+1OGiDiRpG9Tk0vitOXj4oHrVBjWe2+7R3IzOk1cXiLCme1yW19JLBAF/&#10;lVdDKndeFiHxRcI8L1lFx0xN55YDhM0j4y19jK4clR+wa+EKnLxVEx6OE9yo9s///DL8y7+8DOcX&#10;l7JJ7fknp+E//sefhS+/fCSL1tykxqx8WZf0aVAHyW+/yU8b0cPZoMwImcAuCgfkketgUHRbdHU/&#10;Ma0ghjWlp2dZ3jzsfuVVXUFKEiZvhEAA3ZIG4NjCdEzDTZ3coPbN95fh228vw/ffvQx/RF/2+OQk&#10;/O3ffBV+8fNH4WCvFQ73ueCmBcnP6AL5dS0Ck6TubY0MgKWSvLyn6DG33a/4LbGBCWLYpnnzsFV5&#10;iTy/hYls1VmBcZbU0jFAdIC2JT+NLgW3RR9MYnzzdhRev74O3Jz2L7/5d9nE8es/+zz86a8+D4cH&#10;B+Ho6FAWc/hQx/pEPnxjGMliJcwcgF0C26Qe58GYLIuCCWMg70PywW/uZbL9kLx52G3kFceaG9RG&#10;cPDLGMPBJAyuJuF3v30d/uG/fx/48wSff/Eo/OIXT8PjJ/vhk08P0GexhfHxAYky+OG5xF0/CmIc&#10;A8WJo5wXzmX3KAlimKW/i7x5mF3nutf8PnnpJnRtLaZjJOr+FLLm+270bTXoz755F/6P//Pb8PbN&#10;RXiGecyXXz6Xh9S/+OVh4E/ji1aQV8YWlMMNalqenkT+23n1IMfquuhmIFzVdVnC6BdkYVVeuhlG&#10;f5mXsPxL8tb8ls7ABDGsPBfdy/LmYWXeHCKmyEoXSMcjYW47FzdpcK2Zb0/7P/+Pb6CfH8LJ6XF4&#10;+vyxfAHq13/1NOxjjBFdICPzcLFbzkuPdWDUvbrkvFVUjG+65uoeLSORhdk1Ls1LWP47zmthBhvj&#10;xY1MOo7HMgTas4sNZedgKPz8eU/9GXwEoM6PkXEAnp1fhb/7778P//JPf8Rcvx/2e/vhq68eh//8&#10;n38eTk72VMdsK8jHsUZaC/5kDstzUP7wE3bt4jV3vAl61cKroqp8AgtE2Fry+ZC8hOW/47xzYTEv&#10;ZcwHZoy+vJ6Et2fD8O33F+Ef/8cr+dmcJ8/2wl/+9acY9/vh6dMD0QWaDU1tKZNHQsoHpcyMuR0g&#10;zpiG7to1RXd1b8Cia57LK454JBaklyT0l3kJy3+HeVmX5U3aTMM4yHXaHoXRZADTDDPFLh+OtcIA&#10;48sVxv4ffzzH3P/HcIG5DB+g/epXX4SnTw5hMz8WOffQvvg2KOqU4xLtMZnfxPPl1zx3H7wGuOmt&#10;xUV3dW/AxnkNTMO0cFr6hXkNVgbT3EJedWpCy8pjuUFNll/lJOyARjTfwnDCX7bohZcvrsO//uYt&#10;bOeL8PL12/AUttinnx6Hv/rLT0MfDeawzy3QsaCIdO66uwTbF/VooJO2hN2vQe4rhll5LFDC4azF&#10;FXmZYJF86L6xvAYrg2neM6/YTfpXy0vtaJ8WwjuMMf/XP/wh/Mtvf5A2wDenfPHFk/Df/uc/D4eH&#10;e8wh+aSdgPzJLPXzP8+vR0Kcxgx5kGSL15enm7sPXjfc9NbibiKvgWmYFk5LvzCvZY6HZXl5nLsm&#10;wJyMsngLpJcb1OhnnovLcfiHf36FvuxFGI0GskHt008fh//n/+3X4fNPMb9EUuqD5cj4Qgc6S3kW&#10;gkJkg5qk0iiCOqSb3vKa6bZ0tWvOwsq84re0MZ0Wqtg4LxHDLD39TXkJyR/dFRrS09OYl8eM/Cdj&#10;NpySjnnowJFetpvBcBb+9ffvwn//++/D9TXfPPgmPHp8HP7Lf/kTzP8fydjP5zKiH8moJ+KBZZD6&#10;rzpUYw+ROdeG2W4EXXL/FlSdJB6BXAaS1tw43nheIoZZevqrvPTHo2W1QKapwuBgsPRdMZ7nonOE&#10;QL4F6s2by/A//vm7cH5+DTvgAnPLp+HZs4Pwn/7DZ7KOebCn7YEwmVflZ65NYTl55DUTq+STpzOs&#10;m9fkk1/yxnkjJJ06azAZE7mbyOurReVpLJ5BNN3enQ3Cb/7tpejl97/7HhEj9GWPwv/j//4XsL3a&#10;4WAfcxkYC5zH8MvQzCj7dKQULSc/EhbLc5Vjf+1+I/Iwkw8TL5VVxLK8RJU++uOlCfI0lrfxXJaX&#10;iGHluejeNK9E0RBjOORLO24C2fLL5FdX4/Ddd2fybPnv/u6PGGPOwtNnJ+G//re/kC/dfvbJoW5I&#10;Y1mxCNmwxoUDnIC/nkIF6M9Ra9ta+5oj8rD180oqCVeXugneKm0bgQUyESsKjrZ57fzsFe75/xt6&#10;vatw+uiPmEsMQ7f7Iia+QfDCgdTz3Dp4106n0+n8+CQ4IvHNCHwl+bUyKAPc/DYfB9NE+gdVmlag&#10;W9PIgFLRyuSP05Hwy3kK5mFwMx1/HrLmLtPlZDgo5pyE6fk4xezgutq4xoot/qynTT+Zboj0pN43&#10;f/Kzw3ghy0D6ivpb20LkFUa3lJXF5e5a2jzM0pLZvdTu11iGWVoyjyvTNYVF983lVXkKoXdSJvPw&#10;K/mImnksHSeyuPcZ6g3Yng0RBrkjjcleHuSwHKSXb1JXZRTXbMzDMneVPndbOmMelrk3zmt+HOfS&#10;V+5C/wvrQxZXpmsI0/oeiXAl5Ilzk7wWIdOivvNnVFXmZEwrumMatpEBwq+F2kaye7BzLyPKXIfp&#10;unleyiejna9wb6yXzH1TeefSVWG4L7v/zL1Yp5qPcUbTC/ubSo+xTaisoBf0VdQhr0n1R51SZ9pP&#10;qc6tDWkfKH219HXWn2t8RbSxm5LPWnmjX9I2cC5vGVbk1fBSvhktTIg8IGVnupGjuPmzz5S96kF0&#10;EcOk7WC8o5wlTsphHvRjEp50Y22vInWBflHaGWXN62DbEkIncv16X7V7NH90V/fKcItrCmNaMsZt&#10;c15SdcU0rK8YRCpSrqo7bR9kzFfpBUeO8dIWGM46wHYQ+zppP2TU+xLquey69Lyrqenze2y630oO&#10;OfOwmD5331heiyvC9NrZN2QUHeTkBljWZ8rX2kiSvfZn1GGs+yITyFPSkvSzXLYTUs+juoxylzJM&#10;b2wvRp5Xr9nkXem/YO3+yPyeea/mj+4qT56uKSymz923l5f3G8m6aP7oNtlSRiqzxDxM3CDHDY4P&#10;2tfFMYa2MMLUFtBr0j6N6ahPjjM8D3Wmi5ypHvAaea10pzpCu9vu6XblU3ff67x0V4z6y3So8jZZ&#10;q79qU9ZnSTh1SF1Rd1qGlIc4CZe4eBTW64O1JZ6nNlY2XWcMK+8pv988XVNYU96PoZcaWV85X5G6&#10;qhuhOFeRI8K0X2IfRrKdKNkGVH6Ua97fsQ/TeLlG0YfJNSPjcCSlHxTZ83osPoZFdy2/pZX0ylIe&#10;c/drcQ1hd55XqPeudZJHlTGPyiwedZjrDUGoNq2O35Q55Zf0Irph2TKvN7K/Q5zolmmiPpFO81Oe&#10;1CXly2tjH2Z6ZHm8L5aZ0qfrRHpjfn8xbG35mD8Ley/ZRv/Hziu6E7lbu8G4zp++xby/PVOdJ52p&#10;XiQf+yYpD22ST3j4rILjjBxUH5pWbQW7zvKaq2vK3U3x4MK8uT8LK9Pr9ao7T9cU1pzX2jTrX8Yi&#10;TOpgFre4f0hjMMdfScfxPrYHG89VB5Qh9YE4Cdejjhcm5zR2qC3Ma2f52k6qe433tOx+q7giXVPY&#10;yrxFWJ5+Yd6mMKYlY9xN5NW+y6iy0/yqF85lSE3LeB1HdCyxtqH1W/wy5usYI/Ufcs/7r2quwrJE&#10;R3pO0VkTJV6vT/szqzvG+j1Wbl5vvMe5OHMXYWvJ1txF2Fp5m8KYloz3VbadWnvJwphHj5RLlGGU&#10;q9Z96KmSL3VmpF/bgsqU+lKd6tqA6U7Poe1S1z2lbyQRbtQ0yrl7MxZhkr4prkjXFLYybxGWp2/O&#10;m8sWdZ/E/dv8g/IS2zO6ebR0lXyLMHNXFBlTrmYPG62P036ust2kP9T2Z88qglwj+zumo97imIR4&#10;6mb9+82YhzEtmcc1pWsKw3Fl3iKM6XN343WauwjL0y/Myzgw9Tusx9qXKbmbga/c4fMhbRdW73XM&#10;IaNuZEyiblWPbEeyLoZwWaPJdGr1weY/tbiNyH5A78FY3WPuzv1lGI4r9WL+MgzHlXmLMKZPbspb&#10;67EQks4pOuAxkmFaly29knVc08A/Q7mwzazPSu2A56KOKXfKmuG5/Oh+X2oZtfuO7luVrfnLMBxX&#10;60XtqkXyVzvW3CrjRbJfRI23/JQ36yzru9Z5PW+MxzVVcyYZs6ztsF0hvbQV6o46TGNLOc+qxj9z&#10;N4VJ+XX38rx1+eV1uIyr+cswHFfrpR6Wn+t98sp98Z7Y55jsKUuEK7X/U3ta+y2b11ifVLUZkRPt&#10;OC2r9uy8OG/9GpK/StcUFtPn7nreTCdCnteo/a3WFdaZVG9Mv4ksi/Uf+RCn+wfyXW03xQS2I4fD&#10;4XDsHLjyx8lEHMhkQM4GMgljvNIGO07oEjnBYzmc7OEg44uWqwv/RhrD87S8uX9RXE6LS4Mkyetj&#10;PC+D58zuZS5O7yUxv0YaEzoop7x2H8r8/uz8pbsp3vz1uPo9peuYDyvdZfqcd5WXBrWpPpFp8ns3&#10;Ix5u2aRmcgWj0V+fWKXyjeV5S5bxpbvMm4eV8aU79zeFNafP7z+xDCvdZfqcTfG6KFbSrqcMjzKv&#10;mKezMKv3mic/5yJ37i/DynjzJ9o1zHM9OTeHlfGlO/eXYWV8mVaZ7iG/t/I+S/9qmh7o5nnYHug2&#10;vVhcrqsyfT2P9tN2LbwfYvE9lnElN81rYSXL9GXc8rx12ab7U7+xKWx9mi5KWev5U1gel+e3+0j9&#10;ml5Pmd7SKdM91t1N/pJN6RfFlWFlfOnO/WVYGV+6c38ZVsabvnRiT1qcylFheUp585jrxORsZTDe&#10;9Fnq6zao583vMXeb39xN3DRvGW/+3N3kXxSmtDpsOrC0dp8m01LuSQZ0c6GjtuBRxeVplBpfp7Xn&#10;dF5jWc56zO83d5vf3E3cNG8Zb/7cndLV7y+/3/z+m2WxipS96Yt+ni/XH912DRpmOlO9WD3Ir5nX&#10;wWOOdF+52/zmbuJd5i3jzZ+7y3RNYXn63D2fbrHOrH2ktlPqpQw3f6oLOhdaxXqe0q1M15yuve42&#10;f+5exEV5y7gm5unXyVvGm9/c6V4ZXu/bSM5XNC6XRZ6GfsrRdGO6sHR53s2Z6yJ3z5PnSfdn7vJ+&#10;La6Jd5XXwux+Vt2T+etrDqQtsJvMm/RiaSwdw6lXm7Pm52N6Mj93yTx9yab0ylwGuUxy9yJuQ94y&#10;TN2LZEO/tRWLy3WnebRuzCOly8tUlteQ+0uW8ZvkJRelXz9vfp/z7kXM4xfntXPkcmI467eN43lf&#10;ZfGmF6PFW7klm++3DCvdZfqcDydvLifrW0jqiWlyMD3jStlbXbcySr0Y83N9OK0upTq16B6TO/eX&#10;/Dh58+tP91Xeo/nXI+UOyjq4MdcJ06Tzqx1XpjHmad+f7y+fu8ibyy5xmV70mUMup4JFfLKVSSuH&#10;cRZmcmd4PnYQdq28Bl0js7g683tK95i7c38ZVsaXaUveZt7cX7IpfXOcyZl13MJUVgm68Y/UtJYv&#10;14vR9NkUZ+eyNIto6d6Heg/5/TYxl0FdHh8jb1lH6yyh4fVyU3q6TRa5PMu426BeS/M9Jn9Tuqaw&#10;Mr5MW/JD8ib5vQ+byjPmaUxO1h6omzxtLss8XZ4+j1+Ur3k8LPtp8+fuMl09TM+3TM5NXJb+bvLm&#10;92JtgvIsw0t5k4tknpdj442mya8zd5s/lTEflqfP3erPr8POxaNei/bT+XWZez4fybyWx851m7ij&#10;DWr1pul0Op3Oj0P5KUCy/Fh4jchhbvmwhDQANtPOZAMYaN+EvXHiTFI2zltjdt0VGWaMaVBExTx/&#10;Fm7/bwW4hq0l/tUNGvoZEY2YFpkbbcyCuNkIMua3CfTbBfqtDv32oBlvuoltFNPLqbaTyXHD0HJT&#10;mwOr+pvqbq2uV3Wb1Di+pU7eVCfx9fYiPwFhLM/VwPRAbx0yLYCyt5rJ8Z6ArOV/xhbCQPlWIv0o&#10;fiXz/BKGfwbosk6GPRAKKscGEEnVXNSEfvKwkvGDU5btpaKky+p6dr2W5sHq4yYZUcmzFo9/5o7Q&#10;dJRxA4s4y1f1RVEvy5nyV+UtJf4jX3WdW8haPWaAyD2SfgnDAZB7zuUVP/rDkIwr4oWWj6SOOR6Z&#10;P9FOpWySa/QDPGf+qafbQibHckiS/M6XfKL86z+bm8Ir3QglJn4sLcDzVcS/GvM46oDMw3adSR6V&#10;jCs5sx3EcCQRVunUHkt2HMk08VPJOjHlnY8TSgkFkH4x8/xN8dtA/BNifiHzFC64ct6iCVSumNNw&#10;ToI5ir69Ic5jqi/UcM5jc5s4d0F63QDFI+KpJxbZhDJcT70mHoIOInkv8t/kriFKfqzOK+2+qzYj&#10;1Lj5sSOWKXogESblanhVD6pzZ2EZU/6UTtIK48EZqQ5dE2D7YLuIMpO2Q7+2lVyWmt7aEtsj2yXb&#10;p7VLHknG8QFP9NfOvWVMjhsEyqMOhOolWfd1vAftE8MbiWzCym15NF86B6nncJLJY3U7iwRzlH6V&#10;M/Uk6y6RSS9J/nV37ldKGSyrIsqS8iOZJ3eDc5e6tcRdmXtj5H2SySh9KnmajMFK5khbhimjjKvy&#10;Mloc6k05xvBvO8l/ORrvfJ6Q1XpE8nieJD9jJkcjktoctH6doIApFFZO6tfy8zmVyUP5qqzI+Xhj&#10;1UYi6+0jUeUNbZERiEGc6SZL/14flmfXFQ9bRf7T+Uq6j4JJWCDtJNph+Zc1dH6SvqyR7K6WvE2N&#10;bF6LqRElvy/zy90e4l9k6ltyUiclM9nOkbowZuE4BaltRd0pTFlvL8p6m0AaMr/WSAWP5r5p2DXB&#10;uY0EVJ/qIqs+p0ZYAmWYfbIwLddkkpPht8waykBcgzC5lFZX4BbiH/2ME392b0XOG2EsN40AtwY7&#10;qcPhcDjuBzgIdDDAdGG/9sA9cD+0JjhO+sop4zqhTSJtG2nboSdsGZk/DtI28WjDz/Qa15XzKOOk&#10;48Zo5Sp5Lp5bB05eb1/YEqbrZFxrxmvvIV8/0q6PR14z44z5PdwGy/vaFnJcp7FjC8d0mz8uMJPy&#10;AIhWDbzwz2b2zapojHOhug1DXhass3xWZuO5t4FNur5psm6mdjaTsEXXofVZ637Mg7YdpmgXOFqY&#10;tQ1tQ2zL2p6l/WfsFH5No9Q2lvxNtDTz17stNLneEAP0AbbASk6iG+2zVH/sq1Q31FUbfTfJvlrL&#10;wXVJc0Rjo24lD8h48fO62fczPlL8+X1tC3k/t0HKsok2FrCNcCwhra0oVYepbjONyjrqRNw8R9SL&#10;lEd/eW+7zqQPe/m91lPIURhlmaeVNFEvbBOVjOlWnaX0pk/VQdLXclbnWot2vm1mLudc/iTD7F5N&#10;nmpPqc1ldpfKQvVCP/VR2mUkZaxulin9m8THNiJ9mLWXRbTrfghsur+bIuVK+cPeF31Q7gyjX/XC&#10;dBIGOz/UyPxWF/L6kTOGb/0Yc5uEHMX+UqY+RtsR7YCWjCXUi/ZndVo4jzGvlSf6M7I8Mm87uXsZ&#10;m677IRH1koOzbISBU3+jCETl5mYaxOk8hfOTSFR8SVrFpflK9aCC2VG29mVkk2w/hPk9bCOb7kmZ&#10;xgFz53U4YxzjNY0uloutTEpY3k5oS7dAqhXaq8q281pboTu/TqYll11znt5ZyQUtAY5Ith22jdRm&#10;hAxDm9KHpXlbArluIO5YRmyT0l6JSi/byLz+3AIxb0zjLom6HvqQsZJubVftMGO8jBvWXhin8akP&#10;S+NFajf5/TgTow6qPiXvtxhOfbD+5nU4poNexMaijCv9Ud7UBXWyB5uYa7B8eAfd4L/YY2KTKaWv&#10;a6CWUdJ0uYz5vW0Tm+5lHZreckJOXJfJKG1F1s2N9LcxxkDenOcYoTdbt0nl8fpMv3CLHjPW7mMb&#10;2STXdZjLfBmtPSlFF2IvU94q80TG85pM3iTELEc7p5VVpjPm97brzPVlYSYnypXMZao6074m6UWe&#10;zaDN6LyeOtK5p7SVadleTK91f4rPr2kT5ve1TTRZ06CNthJtIyEizC22kpH2Fe0vY5yrCJEclM1P&#10;cNU+YhtAxmSjDD+ETfd23xnruqGSeyJt2sof5Z/kbnat2cBK0yPT4CyqB8go9WcY9+G2zZ2q/1KO&#10;1uaMeRuxNrjOmP+htOvZVvIeTG4qSx1HkvxELzb2i35UR6qvPB3Koz0eywno55Qs+7blZeUbU12o&#10;064tJ8Pr+WewSWfoD2a8H7NVUE9vCyzd4XA4HDsGNT9tIXje4NdFYjWGEmk2IS5jGqSU+mE6hIsh&#10;dVfk+UhcxtzgbOFknjaLxxXX4uTeSPotzlkjZbYQlcDFl5D7F6UxFOdzKqXNxXpa1dc8bEH6qr1G&#10;1tLRT8Y2IWnq7fl9WDtfRV5Txtp1bAk/5Lpr998gH9OhxAPijv1Rrl9JG/WV55H4GJfrvMpH5Gl3&#10;hHbPFaNcVrGScS7LGF7phWRcLLs6L7wVLc7y58zz7Dgr/ZCQjRxLWJzR0lh4oRcp19LGOCHj1qSU&#10;DZbXu4ibpL1vbLr2xjDKhVwkU6ZDkBzpR7wtfkg+lmFlkXlexhesxVmeSLumnIvC7zuX3VMTLX0p&#10;r2XMdVDpJeqmKpfxls7y4WCsnZfHHDEuv05nYi63Whzln8lc/DwWrNpazFcrp0gr6SNLtzDLuwt6&#10;k3u8CUgjWIB4nkrGmZzzcNPFJjKvyt5CyrXHe69kEMOr+OiWONbznOijeKxkl8PyW5yRYUSMr85b&#10;0vLnzOItX34/zmaK7JqwrM0YaoNMPOZ+Kz+y6fy7ykaZsP4W7ahWj+mPlHimJxCX1/+Kls+5kKXM&#10;RN5w1qqypaPMzf6ydCyH7lw3TMs8Rvo3oJS3gA9JpyafprhlXFemlU4abGYpJ09PvTXpbgHzcraa&#10;lNNt0nRgsiVN1hbHMFxLBbpL5vkNMa7xvnaYIheTVZRtrU+jH+E1vcQ8FlbF0Y6zcuhnePRXOo60&#10;dLm/jNuE5X1tHXEbglz4JRaFLwPKFgJyHsqqoKWZu6YN+KH5PxYr+ZCLsEgnTbrI02bx1Tkpc2sz&#10;dDOOCWJ87XrytJFVnc/SVWU7m0k5RopMScozj6dsI3N5W54qH5nlydNU5d0Sa7q2a1nEeF3GvL5Y&#10;/bFyzC+8PfAsDofD4dg5oPuXQYk7wSPjAGo7v+c2p1VxkSgjxWO4iqwNkHfEGa7PXlisx/T2lRSO&#10;y6ribFEBbubF9Wo8j5aHMmo+343QvrHfFLcNFNkUBkt1TxqucqRcIylnkbXR0iB9ywi9kAyzcreN&#10;t6lXyr0mw4w4b2O41PFIytvyS1F0M9zaS1321QfphKXbPiisxjzMPnDb9dfuaVcJGQobwrS9gNRF&#10;7KuSXqivbqSGU58CKYb/GF7XpYAFV7DwLWKTzN6XTWVFf629SLtQGSstjFQd1OMT+ScUUBdNenFW&#10;jP3DnBxLQE/Sd5FVulwvxrreKh1U4w3Kvg3KNT8ANt0b/oT8R12JvjLZS9uJ4UIkkyPDeyDaTJ4G&#10;5VTp6M6YTgba+cvwigVQZnO6B8qajpaw0hWO8MuROgnQjYSb/C1dTMswKSOeUhDLrMouwTBnjayX&#10;Wd2cl3eU9Zz8jTEsa0OpPOvjlJYnhaXzLqXosmSOpvgtovX/4s6jIM/IanxARNIRGcMja2MQ8tRl&#10;rvkXMqsHu8oku+Su4lHHk82UqG2AaZEkJ9tDlD/fKi1HFkMing47l+rf9EU/aOfNaNdk9YI6bkrn&#10;VFbyj3ItZSdHpKziIpvKUlpbiqwUGtmY554S976ont0czYl/VR23NhNJHUB2U7Qvo4TLmhjTmE6Y&#10;H0ekNRsNERrmXMyqblq9zeIq5PF534as+Gdju74dn3qBjiysVl6k1a2sfokeszwlLd2DYXbvG9Pk&#10;BFZhUZ7aZ7GNGG39xeb/jEcRcszSxTGosjdieUo7TeVQd86UyFmjthmVM2UOiu7YThgeKWHUSwHq&#10;OLctxM/wjLXzObU/y5lBgvCvqueJqiPTB+f+pOmGZDtBWmFePuLIGF+1KQuPaXaOImc4BeZnQObO&#10;wpLcShnyGPVS6QdhqPvSBJB/jpKv4TybkPm3nqirQvWbXBYS971IljWa7E1P0k7y9oI4Ic5btRVt&#10;Z81EfEnJc4u8i3PcFkXGSpFv1fdE/VR6oU64XmZrZqSl0fzUkwJ6EHJTLp89052d8ya5VMdWJ0pi&#10;/BNGv9yf3UMk8huRKPL2wKtwOBwOx06CW0Z0MNKJQU4MPmolRcbBDdS3I9knDlVII5vTUkjG20TT&#10;ecyv16sGBQdWIoUnNuW9C247mu4jv79Eq0Z1WNx8+sRtRtP93DZzNMXnNDTFKRd9yrgyX8nmdNuO&#10;8n5uiiUYlvdV+UQhhdVRxpXxDwX5/d0Ny3HEJqxlOmUTlsU5FLkMl8lK41N7IJNO8rHf0qR0t81t&#10;x7r3kd9znfNjPttJfCAgbktbh+krL2sxHzKa7vfDmbeF1DZSm0lptI+r52/CsjhHM5pkmocpkw60&#10;L9OwVbrJwzblQ0fTPZM5muO1rRhSOJHakbKe96b5ELDqvprim6jI9TKvgybk8Tmb0JTO6KhjXj7N&#10;bcNQ+g0WvojbjqZ7ugk2IY0hlk51sa5uSjoWo0lexibk8aYfIg9LTP0cYWkWc1636/ChoOneboK5&#10;rZzrzFCmL9mEddJsC8p7uSvW2wrDtO4vQp6Hbsd6yGVeIo/L0+R6yWX+MbmN2OTa83vdhIamuJvg&#10;Q0HTveVsgsbVx2WinifFaVvR8WYZLP8i5miKv0luO8r7oexzneU6KePqLMtR3hXK82/G5nsgbx93&#10;KSWHw+Fw3BPIMNPC0MPfTOdvo8ffQm+1xqE1m8A64m+nW0JLi7jWKDHAL7+rDrPJdqjJb6mPIvk7&#10;7KmMW2V7GqY43xTXMMM1zHD+RPoZHmKacZi1Ed7mkZymPXmI1/TGO7yHbWC0r/jtjymJQDNikiFj&#10;D6D1IbTWMBrcMORaHeTrhAniJhD6BEKfgnJsafysrUQlq5/bKdR6SrJOG/PwkoiXOo76TLJe1+o8&#10;82u9n6I9kFb3tf6zTaNvkPY+nnOLX/qGJmb9Ctoij5ZH+4vme7y3jPW/Me5DmJWb7xGeCtFniV5G&#10;cENHUS8zyJJhqtOyDjCefbDJG3psQ97ZeZzzTO3J2gRJ+eZtYqZ6EH0U4ww+HIOmkDWPtbJFpzZG&#10;Rp2IfwvbwS1T5K/SVNIv4VkaHCyVuBFm4zv1Ivphu6GuJL/pk6QuTZ+a96Yp17ml7W2+/qe6r3XY&#10;0i5Ix7ou9V0p/Zi0iZROdaXthPGS1vJJXj1Xzqq9oKwUHvMuYH5fW0Hce2P4DVJlE+XHj+iFfZz1&#10;cxaHcFhriUyXy1fzep+2IanjpjrMMBnPKXd+UntR0q/UMYi2AVJJPiufbqQha3lTGUlHOS1/RrnO&#10;IuxBsAxIzvQNdy486zejp6TMXXQuo3OaGB7T6Pwm9nUZk47rMs7Dy7i1uc36QZ1lvdP7n5ebjgtW&#10;h7VvUnvW+iity5Y+tSHmiX1ZnOdXZUpbQT5pY0zDeGVAOvZh1TypSmeM6c3Wi+drvDcnZBPbkLQj&#10;WyOw9tSGPjjnj2TbqdpRXDvgN/kRlwC3lKlO4YPtn26SbF9Wl1GHMW/X+sv2xfbAMYRzSbYXtpVk&#10;M6uNRjJdotf7xdR+gTLScTr1H022UZYOetF5C2XPfgxxIm/qh2O96mXZeMFzz/WHQs1jVN3Ww5rK&#10;2zXm8miSi+hEwnO9qm4ZXo0z4iYZbu0tpav00liepsnPuzWs9ce8B5L1fjXT/a9JaxPSXrSfUtlR&#10;3kamzeQdqdeKa0Pe6nmF2MzUSZHOmSi6pTxND9CdyNHqK4+0o1SmnDNOSdGPji0yxkDuqS1k/VFV&#10;d+w869QL0/u6tGvdTkrdhLNpc0w9MYUZ7a/43EXJZzJWhpVDm6wLxvhol5l+mom878ns8uqXfM85&#10;dy8IzuWvVHnO0d7saGxKg7xp/I71lW0lUu0vxAmhA1LSsk6zH7V1GF2LWaQn3sutcwv1S87JS2RO&#10;WVoYZcr+LO+DGKayTvpTaj9m1PR3LxfWD2Mac63OWD9qaXitpj+7dq1P9fu9TfD0DofD4dg5cHBJ&#10;JpX6MUBVzAaffICTOAywFS1vxmrgoxtBd8BkPJDRsKuRAyrjeFwUZ4S/upf5czkj8S83zBVlIg0X&#10;acqEh8Y7GfNB4PnrY6s8XJgWpiDnPOv1FkRwcxrWca3X+snyIFyN0nqbSG0+Z94/5O7cv4J52fEa&#10;nXUm3ZDzuin98/Kku5R3Kt+5iiYzEHW7krV9EJ7rQCZv1aeuP5aX3CxT07tOVrEuzzJedGDxxga9&#10;SDmRlfylL2IOoKHsRm6KpjK2ilFelXSBRWlM5pCr6ARxzazrZ3laZf08JdO1LM7rzKmyodxF+vjA&#10;L3owvaRQtpNKp/KJqJWp6dJYk8c5lxMyxbEiP5UONMzGi0pnxoa2lperZfOo+S2smXneHWLdI4A0&#10;wDQnKR8Czcfn4ZEorq6PgkR0SzqDxe8MIS0ca7IzMlwY+xbpXxKrdlKlI+m3NGnhPaXTNkFamvyB&#10;jpJxiVamUNoc0vAKUZ6zmSJrOJXWNlKCFJdYPRGpkemJlFdYeJ2raHU71WHU6vSx+l2RodAL8lZp&#10;+Jkr17mYkCAJuQmb0ggYzz5Fqf1NlL24yUw38dNUXr3dKQVVvJVH0q/My3BStmRTnNGkS32YbjSk&#10;LtfU7haXa2UVnEu3TeT13zZN7tRB/ORhQq3nzdcICtjuLD9cZRpnjSKj+NF6ncfHMGsXQsqVNJ3k&#10;jOVJvrKcnNaGIuXckXRvRKB2ri2lYC4AyMPy+UlJSiP3Z/McZNV2gFQVa8V+GMqyto2NaEqYqPLN&#10;7dqcKUz1Qvlru2F917ZCv+olZyrG9JQzj3e+L+uyL/qzOH5Q3hKvvqIM00fOMs1dEOetrjDjsmur&#10;0tAd77Xi7YEtwuFwOBw7CRt4OOhgoJ1FVou1jDMyDTekFQNUHm+UNCTT5wvEN0OeL3fb+csJT2VA&#10;iDsPB+X643VK/lSOhacJFslP6ca9LYzL/XlYw8euaRsYP6J7IP/xRgtNsk6THkU7tFr6VjUmSL+l&#10;b2R6pEW+VhtHSRbPu22sfVbVBx7LumQfS5fC6vWT+YzwV3WeRBhZpuEnphHViK5QLon4FtLxO+0I&#10;jUxtYimlvIx5WJ4G5ae+hNfB69kS1j6UZZSnfEp3Ju8qbUn7RL+cIyLTTS2+upYkS3UznOljHsha&#10;dUxm+ao0lm7LOPehbPJPlFUt3Nw8NuglyqokZZfaENySlm2FcZC9tTGhxskxplPm8tZ8ltbGnZTW&#10;WckPH0isIuO0j8rBVEyb64d6gZwZJ3ImNb8wfrTclDeV1UxNr2mW5U3psk9+/i2g3YPeo9H6bd6z&#10;MqWLlPxMOwYhC9R50vaaE5IS6fStvLIcKmSMfihDbVvWvrS9MVyZ5Kxp9fr4ieWDArmeLWPtY7Jf&#10;5i795m4Kyz4i0yit6vxII8z8lb7NzaNqy3Rg4aIPKzcyleUkVS6UcUGRI5nX5xjXkNbaounP2ovQ&#10;4iR9/fzCuY+Wmc5bfGTsKsnwLaV8CNxI7Jzo17CEFFbdtLqlx9IHDhVlvpNBZA9d5jowGZsea2nA&#10;mg5yd5M/++T3ds+pEo19RUULT7RP6ktSnZc2QrlJXsXyeokEQrqZbwwPj8UH8dp/Qc6iF5JjmZ4r&#10;pbRrYTrN54ysPlGT+Fe5pd1UilIKzAoQJUXWYfFaTvFpuo77yo0/1u5J1sPlbOrztd6TqQxLJ+0v&#10;/moCUkhaSljBNLH+V+UiVmhlOhNTH2VUeats82pvxP9I5mU69j8Wb/qg7E0HWT6er9KLlcEjzxbL&#10;aqKk5fWpW/JbeEYrd6tY+6gMlJke5JPHRX8my0reEh/1GONoM+gXbknmjVKXeMoRsmV+fmKeMq5m&#10;pwkRV5Vk58yvZwv4IZ+m8hpY1U/kKalpKDMy6o9hWSodXuASUuZKpqrSZe3PmTHKKskMEHlGCiye&#10;6SuJqqwr3US9RBlbnOSTo+atPvk1RFq59pnLU3wsfS1dQ7n3nXoPhlz47IvSXSbU0yhTunm7S+MZ&#10;Qz1Z/2R9YNK9hdGdPlZq7s/duV8+Dfd4X2nXbzBXHiOECFUXKlthHC8o31Lmlb8KQimR+qGM2TY0&#10;Xq+nLndNk/REqp7y+DKNheXxTWGlu/SXcdlHrnX7KPLH9ScSjMN9xj5KKOkhSxnPLR1clS5JTZf3&#10;c03nvBHWPqaXJqY6YNdVxVXl0Z37WaZ+8nu9DcgGNZxvIe0aqjD/+Mc//vHP1n/Ym/M9sVOQP7Uo&#10;P9VowejsE+OAxZ/85HggwwbJn2CIm41I+TkGiyNjYZnrpsj/LRh6pAxR/McBCtc5mZIwp6eM64R2&#10;q8fU+MD8Q+a47ym0cbPcLEW2EdFG/jbu1bZTVeeSE5CLwpUzuYgU//BJeXAjk25mUj/kYHWGx/gh&#10;JA+ciApd+MgOdCA/5oGIDhKwjOnMjOZdk+f6bMLiOOolPUazdHwju8gfR7rZHtroBzpCtAscW+wQ&#10;EDeDW2illO7cX4aV8XDH91PHK0nX7mym6IZ9Gaj/lQxNsuTmT/ZpyEPKh2msFIO6LdRZMn4wlrVB&#10;lR/bAHqkbAxACPy6cCN9IDo2/blsbW+Mtz5R+j0Nok+YylGY35mQwkyW7IwQENkSfVjPomO3agwf&#10;6cMwykjbQFooQMpmvvjBIKVlGTK36Uz0Rn8kkbsJ8z8k6n/KjiN0Nx4JFYim0zQi6ziqU6atKX/A&#10;e4yYEeKG4ETHG6TgGNOadEN72pNxpjYGsUwc60R5picyQs9v1CtxArRDTVYVGUZmYUAlY3rMnYcR&#10;cBv0HNWZKlfO3GXI450JukGTRxKSpUOgdjNFL+IXh7YDbQvSUhiTYHoqggkGvT/t0xS3zYzjQYYq&#10;jnqROU1Ohhs59kPkU/RlMgdGCsw7Z1MdjxKbPkxt1I/YGdR/Le7hMlboSAXDtVbbJ0svSSnw5Nax&#10;P8+X2Ma4wnl/u9UXyrgkMTwgXxv65ESU3jh+tWc9HNVekP5vRp2X81t+OM5p2nTFWrrTCDsMjg7+&#10;tUFpMyLTlIbxVXuKeYyiZNN3DRqX0lpeZ05B9KQHoh30T0qtxwyNNjMUw/WXDuc8aAv2+0SWU36y&#10;De1AH3bmatEU+t9pTDBJsZ9gvwLaBwmtXVg/IrJFoNgB+hfbDcOgt0qXWjJ7MJ2XxoCqX5xvH9R6&#10;ItcPbHUg/8wjL2MXWAmXcsV4HsgqLFJSQoIcM0SSMT/GlE5njH4Pc5/2CO0K8x7E2IqNzklJypr6&#10;MdvCdKWp61S9bDfX/ZT3jU9l86KgSK3vDEN/RltY7GH0W9GOarchb1LWcFhKgawsYUS6XoW6Nb9T&#10;mZCFFHK09Ujp86gXHPnl87ROGfWLPBURw0L4nGkyHctzAELlz7xKqw/yiW5LpaUk/+JPnvLhkvLk&#10;KGF2bBvUZy3ob5AgyR9+Ep4Z5jGYzMS8DEf+Sj96rPKZv4GG0r39THWIyOOIym8ypQxFjuY2feAI&#10;IVq8yFrSQfbqlbZgz121L6O1hlQ4AecwHRht6OYiECh9IZw4l1oHqawUZnMalpRdrzNR1vLHcEc9&#10;iS6hc4hQST+P6MfieM6fM25xvVMIL5gj5WU5msLS3S7tE/vcxjhWD/a9uMCqwrDukLhXJBBKnjLv&#10;LXyirDhabIT6BTqdTqdzG2kuMXgi81gZIarBCoOX/Lf4NAFR5mGW5jaZgYM9B306wakMtHBLOBcP&#10;SA7Olts+DDPywzi7w5R6bZioBKvy5/HbSnPZjTdRUcuF4GSo1WuRGkk0ytVYUoMpz71tNDSF5cjj&#10;y3RNYTny+JSuKbROlX+li+qT2kSeej3m2iQXhRsZZ7C028gSTWnWYQHTj3zK/krD6rJEGA5pQqFh&#10;dZZoSrNNbEJTfB5WxhEaVvtAiCR7ITLFx4DIeomacjPkJTibP8lSMTTnBmXsR5vA+K82QAJL0lSp&#10;zWwCTa357JPKeWjUviXvc+aR0ks6GUt006Autk1ALspFiUfd6OIOmZegpeh5VtGg/vQpU+Qh20zD&#10;srjbgMk0nc/knJDinOswwaSZPnkq/Jf2ElmLJUssCm9CXk6erylsEcq028Ll0FRxcK+xAIJ00wCc&#10;0tdxMdvyN31y5OH60ZyEuXMamuK2ifPIZdCcAqhUkMrK8wglDV1tfGzuL1+FinljOssg4KiUp7NI&#10;0k6a1gW0TH3omtI5ExXio/0c3YS6IUsoijqwOGMu78Qm5OFlKQ+Nhqa4kouAOLGHU53VT90nn9p4&#10;Q5S6sPAcWoozZ4LN28twBcMYV/YnBo1PNnjCotZhyEuL2q2VVP8Q9RzbT0NTXEkCR6n7cOZVvoTE&#10;QYrycDrpRfo0+6Ka9HE2bpjUlel8JTR1c314+Mw/c/F5v2SkjCq3Uj91eZclKvKQesw8mtI6EyOk&#10;XdBv9Tevw4S6TS+1vBl07Z8uy6salA/K56eMq6XJPnm6h8VVsA7MyM1JXIfRPqkWBUip4s8CBemc&#10;SZ6G5C9d9ind28+Eum/erzB51ql6sPGBzOMjKi+k10J7iXNNzY/WxS+AiI3dJF+iKYzIzlHDovRl&#10;eB5naEqzjTSY8JUq3zpU6ja+5GmXoelcedjHYgHtgOfQlPOmaeAIsRRlBofD4XBsM/KhAJSFq2Qu&#10;2WtoZahlNI6GKo1Q31eShmVLm5d/i7AT8hqr68R/WNkSZYtxZtTxEJ0K3nekQAvUZPgvharpkTIv&#10;ItEUvogPBSqzRAN1kD4V4OQkSKUAWcMIEj+TSDL84+SUH0u41ch1voxE7iby+GU0zIfXfYq6X10S&#10;xrouZJvggxoY3ua3XBZXtZ3sQY34IyWM7jJ+2YOdbUTTfZCGRf6cOeph4pP2YbpBSGwrsgEXKfQT&#10;04IJZWg99uEgv89lNOT+PH4xK/nXwm0krKP0zyHqrU5HHSrr9GGIjg1W/4259MQtbYR9F6kPEFIq&#10;LSkvVfyiX8bDF3VtcRaf643/FXQnf9233Zi/izKEfrDSBd0xTP7rgxr9KRu2E42TBR3RS/ZwB/kS&#10;mVzdTK8w93LKf8mfQrcf6f7qd1S612FC3ZejKc98mOmpHg4yzOhYjkYZMczI/7lfOe9SJFcC9VTT&#10;ibEC3TlXgOU9eNjDHKMIUWJESpVX+6nkJ8yjtoHqyGAyXkVD6c792w7ci9RDvaf8zjS0/rFQFW0M&#10;lWMGxFX9EucafMuZkGMN01u8knMRGYcWzklI/s/8UnaKJR3NEDnzKD4K3Kio4qJD7WllhcrZELft&#10;MHEsvaVKSvGY+zcB87Cukym/lIbza/tINnOtzttFygF+awORjjpMaiWawggN539bHxFBR0ZQ5o0l&#10;536NV10WrH0kVeVWlOU+BOidKnK3wcJyGpriQFEL5CZkWyFNkly51J/NsjcOajjzWV7QwoQG6j2f&#10;q2478nt8D4q8irCSmSzlv+kmfuprjQ2Q/M3QstTtSDBpVlI2PYmuCB7n13l13q9MelWkVDE0llf1&#10;XdFf5bOwmMM+pTv382NhDxJWX6XO5p6SNrcxmE2VMXsuU6UzP6jIJZtkm0vXQonKzfxVGduP+v0l&#10;G7Ukb1qfd0UhghKeuTVdCS05yTmCm6B5UF+Uq4XUKaeAq475dItpKN1N3H6oSkSgkTyke9M7xf/Y&#10;n0kfJfqjTuzNj1qOIPewnKosiVDnbaC4hXS+8ryln1gVf/vgCOJwOByOnYQNPDkVtXGthvm0zVgn&#10;zW0AVy0Xn1/nguswY0Fu1O42z2M0NPnXRZl32yFCzjiP2uY0wCSQaIa5ulM55q7nf1gwKRC5m8jd&#10;TSjTrw/LWZvsiE8/eYq740NBfi/lva26zzJ9iVxHilU5dgfrSCFPk0sud5dIcSnFsvTr4ibKeOgw&#10;GW0qp5RP20qZPw8zdx62DvK0m+bdZth9NtyzDNcIkyE7H7+NEZXN1aydBIu1FGXq3L0rWCaDMq5E&#10;il+Wah6rynW8H5bJtYybT6u9m37Wg5WRp8/Dcjqs36rPS94XuUxXybiM3yTvtsHuJ93TfMgiLK7/&#10;Gmacf+hf+US18NXUa/lKWPiieMcmWCzJD21rDxG5pOYlth6sjEXtBn62BQk3Etb/GR23B5N5E0q9&#10;EIvCliFPv2nebcSy+12FZXlLP1G2FWsvZbomWHnrpN0W5Pd0GyRyN5HHl3GOu8Ei+TeFLUOe/qa5&#10;C7D+h6j3S6sksL6Udkme66Iu683YhGb5Lg5dpg87j6Vblb6ML93L8j5MpLs2V7MMFsd8TNzPq2rC&#10;HWxQW9boHA6Hw/FRgG5ZNok7HA6HYHuMV4fD4XDcPu7HLP5+XIXD4Xig2Nj89T7pbmBy/viyntvP&#10;5liM6hUCjnsN1mljDHI4HA6HYzk2Mpgd9xr3w8Z2OBzbgtvrLzbeoKa/Db0Jmed98jmdTqfz1ujG&#10;qMPhcDgcDocjg1mGH89KtDOXdDh2G9ISvCk4dhH6+yvRc7eQdkf6Rp41UUlMfA6HY02gyXCM51qt&#10;Nx+Hw+FwOBwOx8dG2kuQu2+GBv+JT4fD4XA4HA6Hw+FwOBz3AP5kzuFwOBwExwMfE7YLrjOHw+Fw&#10;OBwOh8PhcCzHB29QWz3ttMnp+09Qsw11a4N53icfked933Le99wlNj3/TZ1325Df9yqZrYovkaff&#10;NO9N4EPOZ9f7vmV8SN4mlOXdZNmb4H3uy/J8SN4c64SV8YamvOuC2d4zq8PhcDgcDofD4XA47hj8&#10;UZ2W/7KOw+FwOBwPFxzofax3OO4WYmSr0+FwOBwOR4LuQ+Bbz1bvR2iKz8OayrijN6ituHKHw+Fw&#10;OBwOh8PhcDgcDofD4XA4HA6Hw+FwOBwOh8PhcDw4vNcGtdpvhWbu2yI3uDWFL6NuimuOW8U87/uW&#10;877nLrnp+W/qvNvG/L5XyWxVfMk8/aZ5b4Ifcj673vct40PyNrEs7ybL3oTvc1+W50PybhpWxufh&#10;i+JWEf+EtTCHw+FwOBwOh8PhcDgeNNJc2rGDkLekQPf+phSHw3GfgD7JX57mcDgcDofD4bgfwJxZ&#10;9g3Ume8pKNkUn4flZZj7jt6gRvCEU6fT6XTeC9pA4HA4HA6Hw+FwOBwOh8PxkJEWwx0Oh+Pu4P2O&#10;w+FwOByOTeC2g+Njw+og2bS/4H2Z6vUdblBzOBwOh8PhcDgcDofD4XA4HA6Hw+FwOBwOh8PhcDgc&#10;dfgGNcfDxtwGNXvd2jI6HA6H46Eg9uk4NPbzrRb+ErcB23StDofDsRHiz384HA6Hw+FwOBwOh8Ph&#10;uM/g+qo/S3t42K51cofD4XA4HI77AtuDsPINavmGBdLhcDgcDofD4XA4HA6Hw+FwOBwOh8PhcDgc&#10;DofD4XA4HI514D/x6XA4HDuOWfw8FHAvte+ndjgcDxLevzkcDofD4XA4HA6Hw7EF4Bu2/C1bDw/+&#10;Mg+Hw+Fw3DbcfnA8TJj15BvUHA6Hw+FwOBwOh8PhcDgcDofD4XA4HI4bg29SczgcDofD4XA4ctzh&#10;BjUzxp1Op9N5v/jQwD3Y/i02h8PhcDgcDofD4XAYHvIc2LESM+jd6HA4HA6Hw+FwOBz3Ej5ndXxs&#10;WB28DSruaINa0wU4nU6n8+PR4XA4HA6Hw+FwOBz3HfL1G//+jcNxA/C1EIfDcc+A8Z1jvPxcpI/1&#10;Dsfdgm3O253D4XA4HAtQ7iv4UAJx7L2DDWrZSR0Oh8PhcDgcDofD4XA4HA6Hw+FwOBwOh8PhcDgc&#10;DofDsTO4w5/4dDgcDofD4XA4HA6Hw+FwOBzrwr/26XA4HA7HA0cLI70P9g6Hw+FwOByOHYBvUHM4&#10;HA6Hw+FwOBwOh8PhcDgcDofD4XA4HA6Hw+FwOBwOx63AN6g5HA6Hw+FwOBwOh8PhcDgc9xX+VhWH&#10;w+FwOB4e+OI0f3maw+FwOBwOh2OH4BvUHA6HY8fBRZByIaQ1S3Q4HA6Hw+FwPHzcjwdj/njO4XA4&#10;HATGgxkZvR8LviayATiG+zjucDgcDofD4XA4HLcKm3o1Tr+KSJlXZyzjPwJ8g5rD4XA4HA6Hw+Fw&#10;OBwOh8PhcDgcDofD4XA4HA6Hw+FwOG4FvkHN4XA4dhDVG9Kiv0IW3rR32sLnGPPdD9hVORwOx8OD&#10;924Oh+O28fEsKTtzSYfD4bgFcP660RzW+6S7Qd7/fzyZy5mXrI04CtS+ie+4t4hrd1a3HQ7H+6AV&#10;Wi2lw+FwOBwOx8fAbDZbQaYhW0JuCWu1lDoTSPZM9FV+/Itpbg++Qc3hcDgcDofD4XA4HA6Hw+Fw&#10;OBwOh8PhcDgcDofD4XA47iVmS7gMqzae3f7GNINvUHM4HI5dBsar6tuTJILmhp84pi0KdzgcDsfd&#10;wbteh8NxF7i7JYlluB9X4XA4HAneL+0SXNubwCXlcDh2CFyY8cUZh8PhcDgcdw4zQpqYQ2ez+gY1&#10;xEq0zXDT3C1/WdodvDitgm9QczgcDofD4XA4HA6Hw+FwOBwOh8PhcDgcDofD4XA4HI57hXIjWunf&#10;HvgGNYfD4XCsxlaNc9s7KDscDofD4XDcB9wPa8ptOofDcYt4r28He790+zAZf3w5z1A/XNtrgq/k&#10;d2wFpHV53XY4PgCz6uNwOBwOh8Nx9xCLfsmahkU0Rt4L+AY1h8PhcDgcjjUwm83WpsOxy2hqE8vo&#10;cOw6mtrFMt4WrGQeP07LtDOXvD9o0scyOm4eTXJexocAaQlene4BRBPqdNwNuOnpI218Mm3f1Uae&#10;pv5rEe8nKomJbxvRJOtF3Frc7+dUuwlUJ1YpqVdbXLUc9xNl37WKjptHk5xvig6Hw+FwbCt8g5rD&#10;4XA4HA6Hw+FwOByOewBfaHc4HA4HwfHAx4TtguvM4XA4HA6Hw+FwOBzL4RvUHA6Hw+FwOBwOh8Ph&#10;cDgcDofD4XA4HA6Hw+FwOBwOh8NxK/ANag6Hw+FwOBwOh8PhcDgcDofD4XA4HA6Hw+FwOBwOh8Ph&#10;uBXcwQY1f723w+FwOByO7cVsNnsvOhy7iKa2sA4djl1EU1tYRcfHQ5M+1qHjZtAk21V8KGiR/Odw&#10;OB4kmvqvdei4GTTJdhkdjhsFxneO8S35F8McjhtAU/+1LncGbHO32O6aZHtTdDgcDofj9sBxxnjD&#10;iGPvHb1BLb8Rp9PpdN4vOhwOh8PhcDgcDofD8ZDhc+CdhiyEQ/e3+CDa4XA4HA6Hw+FwOD4MPmd1&#10;fGxYHbwNKu7wJz6bLsLpdDqdH4cOh8PhcDgcDofD4XA4HLsAXw9xOBwOh8PhcDgcDodjfeTz6A9l&#10;wh1uUHM4HA6H4y4Q3xHqcNwQ+FML70OH4zZw32tWU1tYhw7HLqKpLayi4+OhSR/r0HEzaJLtKjoc&#10;Dsc2oKn/WoeOm0GTbJfR4dgM8w/kHNsO9AXxc5/R1H+tS8fNoEm2N0WHw/HQ4baDYxkwDqw5FuRj&#10;B38huvyVaPHHMPkJ6Tv6GWnfoOZwOBwOh8PhcDgcDofD4XA4HA6Hw+Fw3AiyJ34Oh8PhcDgcDodD&#10;4BvUHA6Hw+FwONZA/m2DVXQ4dhlNbWIZHY5dR1O7WEbHx0OTPpbRcfNokvMyOhwOxzagqf9aRMft&#10;oEnWi+hwrAfWFa8vjo+Hpv5rGR03jyY53xQdDsdDhrdxx3KolRk/DWNESYV9eUL9+sK0WQzFh24J&#10;lOhbxR1uUFNROZ1Op/O+8aFBh1OHw+F4iPDezeFwOBwOh+ND8BDnwI6VmEHvRofD4bgzsM/xfudh&#10;QR7hysfhcDgcjpuH2w6Ojw2rg7dBhb9BzeFwOBwOh8PhcDgcDofD4XA4HA6Hw+FwOBwOh8PhcDgc&#10;t4I72qDWtEPO6XQ6nR+PDofD4XA4HA6Hw+HYCvhLOm4APhd2uP4dDsc9A8b3O/olJYfDUYINzxuf&#10;w+FwOBwLYGsoN8UEf4Oaw+FwOBwOh8PhcDgcDofD4XA4HA6Hw+FwOBwOh8PhcDhuBXewQW1+V5zD&#10;4XA4HA6Hw+FwOBwOh8PhWA5/uYPD4XA4HA8c/ho1h8PhcDgcDsdDR1zg8jeoORwOh8PhcDgcDofD&#10;4XA4HA6Hw+FwOBwOh8PhcDgcDofjVuAb1BwOh8PhcDgcDofD4XA4HI57CPldAv9hAofD4XA4Hh4w&#10;vnOMb8m/GOZwOBwOh8PhcDxg+AY1h8PhcDgcDofD4XA4HA6Hw+FwOBwOh8PhcDgcDofD4XDcCnyD&#10;msPhcDgcDofD4XA4HA6Hw+FwOBwOh8PhcDgcDofD4XA4bgW+Qc3hcDh2EXxtvHCWucEHgQd1M/cU&#10;eaVJ8hYXqxRIA0NDFTMEzlrTeDQyXCl5jcgfSMcS5BLLILJrimsKy+Dy3n5Yu6npcoG+HSuggmzV&#10;hGqETGttbJ7MqW7H/YTp0lGiudYytBzVIzhgY2zXgZtpOhAt2QXpN1knVi4UZ/ZAKgfM0mo4nBXo&#10;abqOyIcGisFgYiEKt4lJRaCRrZklWtSX5VgWtwx21oco/FvCClFZdNUsIjdBGqKY0fgBeMjqrcTD&#10;m9R+bvEYjoTW34HarkpUBTpuBNCDDBbRuxAm9yb5M38cn5YugZvejcSych3NoLxbqfthiItPUVav&#10;D0ZTYSrsVpiCE7gn8KntxbTac1kehhZ2FwDtyUeSVf2dw7GDkDaAloE2YOuXFjjjuML5TiB1fNEW&#10;1IRYUEVHgvYxaaBYwEaxNaR7H7ha1gAEZHKqyapJB6DpVPS6DGXawu0AcsHXhL8WtN8qkBUnZnZT&#10;mg+FneNBw24ypwHuJcL12n1fYHozJlS9EPoj+xiW6w+xVT92Wyiv21iC15CzRB4W80udXVTezWPZ&#10;7NzhcDgcDodjYzSbMWoM5WZdk2nk2ARNRmOT9JvCHA5HM6x3sh4q91vYojaW03E/kevRsT6W1elc&#10;nlb/daNHgsl9mezzNMvS2Tkcq1HK1Ohw7CoWtQHtV2zbmaYo+xlvOx8Hm/b5pY4t/zrlNKWpb+lx&#10;rAOX1v2AtoXlKy8Wl8dbO3A9OhwJDe1INqlxzmNcBW9Xq5H3SYW8G7FuOsfNo5R96d5EL5Y+pyPh&#10;/fuNVZJ0Sd8mvL9/mLgvY/m617CsX/34PcA61pPD4XA4HgzyQWkZDTbolixQBVt++yam42GCy/T8&#10;hqAtxMTv2ULlrZkdGVNf0E/fPIyUj0Lz1elYharhzYPyExkuYgmEWR4hgkw5jnuFJu3Ng6nWS+nI&#10;YRU/sjUNLfRV9sgaTqEC/ZTIWNtL9bIiCYslMCoyBjvuA0SRtFOMprySu4tUZc0VWVVoeiGj6q1n&#10;JMPjmwTsDWomRkk7QVZ7k6pGVZRwxheUD9OYNRHPXQNT2DUYGbbFMMEQuZsQdwzM3pImbpBvTrO3&#10;p1nfJeG5XwiIXjL/upAspo8mnTiWwSReSj6XaEUkWKYmC7Kmqc3TEoNzBaziw4f2K9a3GCk4m9fY&#10;m7ZEmABiIT+1B/hWIqXmIu3DHFai9UOL6FgOlWbSwSpQprH/r8akKGdpGHFcYnlVm7C0BM/DMSu+&#10;BVT0b/rWt1BpWpYZy3XMoxoXFHXfeyKqa7dhklxAyF3XT+ijsFi3h8owBmN/hzTWawmRobLLEK9g&#10;eWwDnVgm2gBtivyUjo8E0eIt0zEPyiXOU+Sjq5y1MWPWAznG4CBzGLZB5BNawzH7wsYYxW5J3u52&#10;ASuZ5bSxGu6K74Gq7/qAMhwNyPWyhKJLOCs9VA6gSFfLQ92X+i/58FG7W5OjiLDmqSGXTvUMRmRq&#10;MbUUSosvWUuf8+Gj6a5rtlRJ9Pl16rOzMh0ECzo+HkpdKDmVSWSbiX2QtIUUJ2nxPyeR3GXMbYEX&#10;00QivwbjkvG0IegukCwih8PhcOwg8kEJFMMzg4y8HCrIOMhZ8oXIJxAfAysv0HEjYH3I6kUJqIDV&#10;qR3JFNQKl3Sm8JBq1CnobOM/qY94HMuxjoyYJk9X+kusinfcB7AdOW4ZfBCTswkMrman8+2G0XMj&#10;oUxw2Qs6Pi5EedBHXGgwf43vgQ/Ier9hdTyv55Sd2XtW02kT2IMa0pYaGBfTg7ACqhxGCUWcsM2H&#10;QJaiwFyQ5q6zId+DAu+viaUcQOvDRJ62sUaX4RSWd1M01QnHh4BdkZBuDaqhDN9c8qbrRdxxiAgo&#10;VZv35v2XQtuOta+63Or6sbgmvic+IOvugELK9GMit/UMIbVkETEt+0dLV+neNMoIbvAhuVGNfofj&#10;Y8Dq5CIq0qZK1NkWSbe2CaniFaKH9d8oYDuxDTRcm1G7wXEfIB3VLdGxHGwfsR2xRci4wmMb7IBd&#10;hLPdsF1Zm4Jcq3kmw+vcPcnbHZc02RrL8DytETBRVijiF2KdNI6Eer2dRy73nLlOTY8ZJFleXp6n&#10;KGPheg25g1hx67F7qiVLbvZh+qmnIPKwdehQWNuwOUQ+jzCYPyM3L9Pp+IhQXdhGtflarXW92qRG&#10;xupv6YXmSCEg00vgHSDWKUF+DQ3M7X7pWxmM49xzDyszL/t2wBbjcDgcDscNoRzQHA6Hw+FwOBwO&#10;2ohuJzocH4q7WSp0NMP6Me/LthuLdNjUslznjm1DXmdX1Vuv1w7HephvT80tzELnYxyO3YO3BYfD&#10;8RDwkPoyu5f7cT++Qc3hcDgcDsfNw9b2cbRv7zjuGi71nYI9U7O253A4HBvCRo31lissVU7HnSDv&#10;79ch4BracrjyHDsF67HA6i00S2BpJF2RtuoLGS8hqyFv9ci+GS9cN/MOw+QfZV29wUPF6bhXiLpy&#10;3A9AFfICi+h13CPUxpacTVgU7nA4HI6HjXJ8yP0W5nDcFra3jvkGNYfD4XA4HA6Hw+FwOBwOh8Ph&#10;cDgcDofD4XA4HA6Hw+Fw3Ap8g5rD4XA4HI5bQfWtaXrsm9PFt6erb1QX4Y5V2PTbEZUmHFuHUm/r&#10;6NLSrErncDgcm6LsW9boZ+bePuBwODaBtxzHbmKTmm9pN8nThHxi6hPVzaHy/xANOBw7C3+N2v1F&#10;Phw0DglQXHx75EJQt65fh8PheGCw/t86+KaOnmElHQ6Hb1BzOBwOh8PhcDgcDofD4XA4HA6Ho8LC&#10;3QgOh8PhcDgcDofDsSF8g5rDQdzBBjXfEepwOBwOx0PFuqO8pcvT5mE5HetiHYmVaZakt2/8+DOY&#10;LcEiXTLcSCxK53A4HB+CvJ9ZgmpMWTO941Yhb7f1cX7r0ILOXG0OxwZgg9m40Xgr+2BAhE0jvVgA&#10;jFsl4jJ+nTwOx7YDdVzGeR/s7zFsHpP1cNSVMI/L4hdhjSQOh8NxM/AO51Yx9wzFxoFc7nlYGedw&#10;7CiiDXVHb1BraoROp9Pp/Hh0OG4WtVplCzULUNZC89fKcLwnoiRts1lNqubPwwx5XFO84+PA9XKv&#10;UPVtpS5cN45dx7J+ysKn8ehYCetrFrGASViI+CYyn6VxOByOh4WsF5yb/+RYFlcidpw1OpahlO66&#10;fglzETscjnuLvLfifAaUscbhcDgcOwd73lLNOUoaSr/Dsa3I6/dNUXGHP/HZdBFOp9PpvFs6HI7d&#10;gLd5h8PhcNwl3N50OBwOx31FPkatO07lm9N895TD4XDsJsrxY90xxOFwOBy7CR8zHA8JZX3+UCbc&#10;4QY1h8PhcNwfzA8IDse6yE0K4ZI1+7m0oGBBniqNPwN4P4hcKylH1CS/Hhbox/ERYDo1ndT0Yrrd&#10;UL8Oh8PxQcj7Hu+DHA6Hw3FfsOmYlBvYJR3vBYiuWh+IbiG8JRvBfA7Hg8LSGu/YCkB/1VtzYpDA&#10;dLuIDofD4XiYuO0+/zbKdDjWQV6nb7cO+gY1h8PhcDgc7wU3k7cJt29UOj4WXK8Oh+Njwvsgh8Ph&#10;cDwUcOeB75C6abil4Nhd+DrMw0KTPl3HDofD4bgN+NjieNjwDWoOh8Oxk2jhTzmDrTPjP/G2Qqut&#10;C7IME04lAUwi+6h5pPnqVNCBdAi4HVanUBrs+iMNkgT/0guI9L9QysC/SJYvbkuSIb+GEna+PM2D&#10;pnxwv5EVKAeRRRKepWFIm7qhP5ZDSBZxMZ2FoV7Sn5/Tqax9psoZCf8qVp8o9xqpm/S5bTRe3wNm&#10;iaY0SsZFMh0/uX5TaP0j8Xle+5R1JEsj/t1gE5rSGfGPKYTJb0CYfebiVkCL1DyR+XmdGZOwEhEu&#10;FF/6WHzeVjSMfVns1dDHSSjiYgh8CdV5hQzRPJKviFuPeZ4tosgx3gPlIrJRpgCw5oFMYWRxLKEO&#10;aHC12hxXmI5h6tA0klnKY3ynAxnD7qSc28wETCYTsT2ZZjKdhCn1Kp94NvyrU2NrH4Y557gpmAM5&#10;o0wLmVfUtDFxjC/TOHOyvovIzI8P67+ExjBC0llDimBa+xBWRs5N0JT/wdM+4heR10m5CDWN+pqR&#10;p1tNzZOjjF+PeZ7t4u2C5Uebt9LJMtlpGFtVYo483Oem61D6JYz5cFZyE1uKLpO3xCUU3gQtSuVO&#10;4p+y+dy7TPwTkVFSGpbLKkYBogf8U0bdZJxHOkcqz7mQ9qnCmmSmumHllk9sL3SrhhSWHq4UGsOc&#10;H87NQSWpPnKw2dSbjqXBeaoPfPi3mkjrFDahirdPlj4xylLSKxs8QvnE4EQrx1ljJS9SZQVv7qhk&#10;KpCGoU7mIXScoUO8CgS02215TsCyaud0FhQRNTDGV/I3Wyyuo0zT+hhpfh3zS4Wsh7y8XeByqMyV&#10;Cs1Tz2f1X8WOONBS0da1OIlvgF4Lj2XJyyHlS17nMuKfCgwQFRU6kfYCzsgs7WSKmSe8jCaq8ih5&#10;CcMxht05F3y0LrKXiB/zF9Qb0PuON3Nr8A1qDofD4ZhHHNB4VMZwh6MBrB5SRTIbZg7RyNG0/NTz&#10;VH7HmjCJNTGHhtmnOQ0QJ0kL4x23hrmJBMRf1wB9mPmQMT6FxZS1NpelF3dM41gKk78qILIRqZND&#10;DpfufUHUX9WGKsUkfanGHDcHSjMSIubmM5Mw1zFIiRVlcDFEKaGaTNOpE0dd8LGFUyaSY1KmYxko&#10;SBOm455icV1m/f8gBUpT0XbjuClon2b92kKI7CPzDwJUJ455RNncinxY5nuWW2W19uid6ubAOA4Z&#10;mhj1IQf9Klz5IEjiHY6dgPUl2hZWQpoKG5Fyg5yOW4X2YTnNVYbP01HCbCRWc8fDh2x64FG9AvGL&#10;jeA93E2DvZN+yY9rwgZtc4Jomzk+BE2dl/X5xpuA6+o2YWPRumDb4n/7ggG9sqYJRq8woe7bHrDe&#10;3U3d8w1qDofD4XA4HDuFeZPZ4XA4HI71YeNITofD4XA4HLuMdawBtxocuwd/wLzdsF4rp6EpzOFw&#10;OByOD4XbDo6HjzvcoGa77pxOp9P58elw3B7KJZrcb2GGpjDHh2KRtIlF0s7z5HTcP+S6adKThTXF&#10;OT4IlVgxjrpotxT8zpt+1AtX4zfmNHyTb9M5pHEUNJR+xzJIF7MpmW8RszQOh8PxUcFxNeuMpI9i&#10;kDjUk0WvgSpjxhLL4pqADnMhHYvQKHmIrByj5lCK1vJEOhzbC1Zgr8TbDfRatV8aaOzFItZJ43A4&#10;HHcFH4NuFmUfn/tzRnDsqMaPEk1hDsd9hfUlN0nFHb9BrelCnE6n03l3dDgcDxs2+cnpcDgcDodj&#10;l+HWgMPh2E186JzI11HeFx8idYfD4bif8J7N4XA4dg/W9+fMUfpXYdP0DsfHRL634CaYcEcb1OZP&#10;7HA4HA6HY3uxyCQvkaeTb0CDy74RvU6ZDkOU1tJv5RAWV8SL/Jflc2wHlukwxtXqiNHh2G3YG9Ka&#10;GRM5NsSCPobjTdUPORwOh2MnUQ2uONpYWw0LmacK+wDIuBNZ4UMKbizQ0YBMkwkQm60FGCzdKq2s&#10;m87hcDhuD+iBbC5TzmckLLorME2RbimKDtLhcDg2hPY6m/Q7jtXYsC+Xbrwpj4U1xTkcO4jYFO5g&#10;g5obWA6Hw+FwPGSITYGhvjSzS/8iWLpq0drNhiUopVpJD3Ir45qwKI2Fr8rvuFXM1f9lellXX8vK&#10;cDh2C3wYbpvQlsM2qu1Yu2naOb42rJ8Bqwc4EgEwfBqPDofD4dhN2NiaRgMe68x9m+B98iyAFIUB&#10;zCenNw7TUs4KLmqHw3Fv0dRr5WF5uMPhcNw91IxyQ+pmsaiPz8OLuDl7tkxbpHc4dhh3/BOfDofD&#10;4XA4HA6H48Pgk1qHw+FwOBwOh8PhcDgcDofD4XA4HA7H9sA3qDkcDofD4bgR2JfMV22dsfhV6RyL&#10;4JLbLXhrcThuA/IWl9xdvS1N3+6y89io24mJ7c1pCzMui3MQJqGNSNtrGbO0DofD8VHQ0AnJKGyv&#10;Uyv5vqjGoA8pxIAO1N9E8cGwcWgRblJjDofDcfNA71QbWyJr8x5jiaYwh8PhcDx8LBoXHA6HwTeo&#10;ORwOh8PhcDgcDofD4fhA+CLcTcKkeRN0OByO3YD3eg6Hw+FwOBwOh+M+wOclDsci+AY1h8Ph2GnM&#10;wqyV3iBimLX028KyvMt4+VYYISHK2peJNSyVpL96L5zBfaOUE0TM4AfhquLpDlOQ4cZ4LRn1HlgY&#10;fDMMh6CVbyTSeZ014gOJ6SeTmVClKmzDr4y6ytORko6fIrzpnM46o4wNJs8aJCC1BUGeEUftAxgX&#10;CwD1UJzP+d408VZibkiTqPJvQlSPlrMWYg6US+5q2yrlT6Y4k03dr2Q6SlD7O06cVIYNZFweX6TV&#10;8+bnqfudRspLxwuTkekiJ9PJ2AKvyJoUe4Dj/0SPMY2VR+pYpPkrZmXom1xYjjFLJ9RyGmnlSLqm&#10;e9sG6j1Qriq7RJU9/gnVn+7f0mk5NvZLGJKm+IKME+qnLXnpsvJz4l91voyN5et1bBsJlQfvi/eX&#10;3JVMEZ+7m++/Tktf06u4k64sXNPhfJF2jtytjNcI1uuEsfked50qp3qY1fmKJsPKHdPmaSQulUFK&#10;OTKfsTlNTp3rpD5VOZ/uoZNyiyzlCUobEaJuI03eNkpanPVbKn+ySf4gz4CjEieRcvI08+eoyOur&#10;/HmeLSLuobrxknZz4i+AvE3BIhOh/ddPG/In9bwslsfFbLoMY7N+nY2MH0gu/ico38gIi7OQlCuF&#10;5ToRveSf/JxOoUhOZBXDKlmh/iK4YuavxnDKN7enckpcTpbpnGMpN5FtdJtsq/QxTOYryrp9RXek&#10;5GP6yCrNbdGucRuJ6xcZmewKd+4HbT5Tv3+mjektreWV8BhWkW1K7fPma8pp5UTyfGVYxab8D5lm&#10;t+bMwyGtmNbsLpOVukvdpHgSQZH4R8YA1XkkgpT5dTnrzOUUxUiYO4aXNJ3lNLmLHugHVcdR5/bJ&#10;6oCTsoqM8svlXKav262MT7Kut5d8fayUNf0dOeZzyHqaB87sAwkVNIuqYCarilU83Ur5VDqJNL1k&#10;+mqLDhrSShhpesvjku5SOmcTIa0aJahA0gmJBJIIstXIxLqnwrzOPjZZRzug1g9er3zideJ2s7uY&#10;v5+bBluGw+FwOBwVOBYl5JvO1oUNXrc7gCXE0bNC3d98FWWe+vWarzmvg8hlJIQ4K0OGLOMjiabw&#10;PH9NNY4G0HRUua1GkzBdyPcLqSWso9f19J4jlf8+uXcTUU6xmZSSa5KipSnpeD/Y4swqJDlr+jpT&#10;fM71YP3kbvWVuXxKueVxOco48UNsFp7T0BSn5MIIXLJQ8r74kLz3C0kuxuV1eyWplwW6qXP+PGtj&#10;95rNRshlmcvXSKwKz6GWg8XpJ6XUODnGxcfF3B3IHce20IQklc3amsD6L3BeHyuQt53cvfUo799u&#10;bt2bXCy/emiUuMg+5dI0MU58KVSw4hI0dZbeUSCXac51kOvF8cGQJgVZFnU618qmdKyPzWWmfaDl&#10;SflT+Gbl7TpUborcvQ4sfUlFsosTNRyE02xr/p/r0VIxNZh+jQ8SvPfq/ut3nCTVzPQgXSlh+G+Q&#10;kCh3ZdKLweIUtYsRpLx5OsfGoB5quliHyDCvEqAhddR/M3cDjXecyy6TJVuKfur58rzaVpTahzWl&#10;Bhm+UP67gqZ7vymWvgQNwyfqQPtChEU9J2i86T+lBatNcY7FUEmbnObEK2CoxaS0yXUfYFeTX1Ee&#10;togfH7JBTepwExlnbIp3Op1O53aSn9kE/ycYj2CQttU8nc50wOVxPJ0oJxP4p2HawjGMkT8nymhN&#10;E6VcJRKHMMHJcIobJy8TRbdwXS3cB3ex89tQswmuAdc8m41CC9fX5vXBPxnjTsfICk4nSDfFxRml&#10;TBhuUwyJU8hhynIikb7k3LXsIFuUV0X6lQEyy9mCLNtgB2Lu8Aj9tMcTkG7kGUHGA0TiyG+6d1qd&#10;MB1Nw/ByGCYDJJAynTkruaOuVpOOjNI2Yhs08oWILfybQgcTtGfGT1H3x+Mx2vc4TNhG2G6QtY2+&#10;AMklDRo+CDcp5UbSz+uBHpXR72xmkwwzUt45ZQqJcKoAHSvyqt6os6RTTDXRXtAFol9DnPR9SE7G&#10;vAvZdI07zKoPY5si0b4kDvW6jXGh0+pCLwiD8DDMIQz9Gdxtjh/sz3DsInlH2Apd6IZH9n+SHuFo&#10;VtApPNCT9o88dzyPMyNkw36HlVQGXRwrmcU4IcLBllDjOjj0IeguGlt7Ogpt9G0ca9pj6IJjzXAk&#10;+kKh0EWkahZEOjhyMkzT4fxyPesS6eWa8vvaJuKeIXNhlLHqINJ0IDpBerSZ6lui0n7YnliGkt/I&#10;5fjfph/66KKIHrKh90p9Hfq3GXTDMayNT7fd1W/8Il+nxRCkM33nBhmvrbLjjLiOinn4djDJL9MB&#10;5DNHk0f0sx+ivSWETOe+qU55gh0h+jXoqgMZ8cg+jW2D5Vnf1iJj/U/nof5JXGRF6iEnwnD9Vf1w&#10;ZkSdRH8khJ/jgywwQ1acc7D2S/cBO3g2hiPKUdoQErLNsE1oHBNCtyD7tzCEg33dDOPVFCPQJDEI&#10;0YoWto08vIx7gISo0ljC9pbT2l5sV0jCPoh922QA2WMYYRtrUQcj9FtDzIWHyIg/jvvabxlLme+I&#10;fBfR5I5xknN3HmUdQpSAcPjIFty6KgFZxTYxgZynI8iaZXCuCDmPMZ5wXiMvfddipX+jDUc9qQ3H&#10;/sx0C0Iv8m1x6EaGELSbGdvPAr3U6wa5w/pbRuoFshdSb3KE/DlXgZ8f6n6Gvm1Ke0z6NUmpcZIX&#10;HvR1Wk/oRhz1aWSbgvyph8ZrcFZyM11Qbt1OT3QwGY1Q5zHGw017WdZmqAcZZ9C2EC92AP20ldkH&#10;0gbgnKbTEV2qHZidz5mR8uGRMqLsRuAQeoBcxW6inCNpJzE8dlTy1me2D/RJM/RrHHvCmPoaoJ3Q&#10;FiPZHhDHPk9sMxDKFuLUFS1M2hLKWYt2ffn9bBujbIWqg+XkPSvF3s0o4VlaswcknnNLuLuQbxen&#10;4hgjNhmOHbYujjHIxrfWBNhiyeYDkSy1URL/7HymBxwePE0eIhOl9PGwU+s0+zWS+TCGyEyR8xjk&#10;0fEdbUj0o3MY6qYHAcvc03RZq++Jau+hvUi9abhWJ5jpSIiwGhGfkWmkbst4grkpdcK5PIKmwxEI&#10;2496ZBqyarc8l+o6n8PInEaIOsHrkDbWROZ/qKR82E/YXNuIyIa+m7bt9flVGF2PZB2T7YXj/wzz&#10;FurkoNsJe220H2k7INsCsgqzOWQYYx5jfZgQCYw7I3tlnLYUxGgbyXlFTn1zmRFzc1DGBI4NtTht&#10;GyTXkHvQS4/zoDH0wjZEm0CI89BsoOxRFXQswXllDQ5lVmUzjHEWT/0gfId0tTEhyxnkRAp4gIL5&#10;/IXPjfmMEhpFc4Mf4TNORk22QAcqoN01gS0wYVuFr91GDl1QVkq/heOdkedbQtZTHGcD3A/XkJCn&#10;hbolc13cF/vZNthF/8H7l5tA/bTbvg3iipYACSo6HA6H48FAf7ZzKsTow9m1jggddPgdGEpCGFJt&#10;HDG4chyYTEdhNBmA1xXH04FyMhSOxuRYyO1sUuZtkNeMM8xgHU9lcQcTUEx8OrAOup0pOMat6Aa1&#10;Dqy9LvKQcitSBq+Noy+OMsbpYEcjght0mM5YLfhYXk2qpP99mZezhSyDFLlPLWML6UKue1BCD54O&#10;6kYXcbKpA9aIPNCBUEhZcKBBpLbd9rJJ5zfB6hyQEYxFTjq5IEazmW0A0ovUTyVXfAhuNpUNTrEg&#10;2egE3bCOs76zDekmNU0hmz45oYXBTTcavPq52CMLC1LMbjHXxxpEb4sJDSYsI0x0jJBhM5EOk1DK&#10;lX0WumKcEyXIUznoTVeoVV/4x8kQ9UmUl6n/COob1KySt5ZwF2jI/aajPJ0KVkk/5cWPLECjzssk&#10;NYQe9NJDXlLGFowl3DjTxpjUxtikD19VLwSLZXESZh7nAlpF1TpfRYhu4LRVHAmGbkBpHhPdwMHx&#10;pQM9dFEGF3m42CNqFn2Q9Gh5zKtEP1nzK9M15cS/WlzuzijXWoRtA0W+EKjQ5JzRIAYROyiM5BiH&#10;5MjVBS52CLW6SyoE0wboo0MjuwjgYo41syn6vfEQ/R835ohphtCofunnmMj0num+aqtCFojr4SLK&#10;Ip1sEeUWSHrFnQLFHStYVV/pbmT8wLbSRdD4cJpECT3osQeZ8eFBDzJk39YF1f5FPjutni56eKQu&#10;Yj0RW7pBL+J3zpH/2FZo+0JstK246Mko0RpkSDuM479Ua5A6EXsADWMywdyHthnETnJ8ksVIlklF&#10;kVW7YFjkIp1Qr5uwqYwHQdbhnPyj/aQ/v4YZMdpHO/R7XeiD800SYwxkwnjaB7ppQD9SQMUIJJsj&#10;USZvItEUvhXEjUaZaj2CnCg31nWhudFH8UEA+nJZ3GciZKN9PI72M79oNsZYMRyMwxhjB8uUqs9+&#10;rEPddKEnHLmGwQiORTLGDGWTm7QXNBzRldgFa4DpJC3Ie9hFit4WhEVwPjIZcyPhRJMjDcd6jv/y&#10;gBqZGM6uzChFsiyDnS/CvBKUe7aVIphbIMtmFUWT0I0uGFNwZBT9k/EQY81IHk7zy2WM62Ds7qEt&#10;7qEfk/kMyhCdxSPbbAvxbQSwKe50/V9K/BNCSEK6ZXCORBpBdIgdy0F7DN0MIWauWbKdhNCHKb3f&#10;b4e9Hscbjv061nSQgLll7IcNIF/sQF9IygYc6lVIP+0DEDnI6vpYG3K3+OOxioNzm2m3w3uhUEm7&#10;5xqRxowoyKq2OU0I+crmjxiPvk3sAOiTZFvRPgz6ERsaLpKhtLcxJ4IVh7wkL2gRUD4p9eQBtS9D&#10;U1zOxsBIjt9lGHRXbZJiHwf9dWEr9GEky/wS+mZbUbUjHXWdzxvlCApqnuSV+uOsEXVf+hSy6mdI&#10;RHHdkmtk0g8pueFP5pvoX2g7iwrQhmh/daAHmdvzIzomYsMVHYFQoK7NkKbHGCfumAXOnSDvXe4Z&#10;srf6XIMkiqTt28E8X/ujNjeooW8SXbCvQnvpclxHnzOdDNH9wC7gBjXqB0Xr/JTHnObIwFPuAot6&#10;xiGzqoYVtU7n5GeGvr9GyNaGnYqVWOGQxTPYA7MhNDcCxyDnnzw18qKtkdLu2P4wF0qkX8kv3ihR&#10;3Aj5mB7XKbRqchu0c2wbce1QGQiZQbhT6IDPvmW9hW1D9Mn4Sej19DlA9QQOFaKNfKSN51JWLFMb&#10;FY9gVWHovgXyHAY5t/yLbgZGxHDO2UajIebUwzAZ4n6HuG9+8Q79Oft5rsfK5jzwLsBbcDgcDseu&#10;QsYmDpqguPEP5MY0Lg7rBjUMSAjjW9UmmJRMYElNYOUIMWBz0J4nB2eUmQ+WN0mWjcGfmzZ0BzuN&#10;Apjj+GcbzORWkI5uPtSxBz3xFrWcghqH+49uCbd7aKKleR8uKycPy9OU6XN3U1iePneX6ZrC8vS5&#10;u2SJpjSgPmyzzU8xGEIWvwhboelY73BCBufnbbqGMt78ubtM1xSWp8/di7gs/aq8N0A1lOOH7mVE&#10;lnkwDpN+yFlZ5Kkyoa1x5pQTYfoBsmuqsZSH+XN3ma4pLE+fuxdxk7xlWOk2f5nuPcgJQLWws4Ty&#10;ljs+PONEB+eEWlQX8VgRQQJ4qC8JiYelsDTksnvM3U1hefrcvYhN6UuWeYx5fJ4+56L05s/j1yL+&#10;VYLWOg8FUZESLLrhJhuQ7hnHI2FMKywg5S7gsmteFtcUlqfP3WW6prA8fe5exE3ylmGlu0xfEf9M&#10;FzUyLJIBVFGUPRcYxBbgmCM6iv0aYud1E/MvY34uoUXlYcZ61oqL7rfp3suw0l2mz7lp3qawpcS/&#10;RZQEAHWhqkCwyp6bDeQtHDjKwp1lEbB/zMj+UgqIkKJjhnVp97Xqfku3+ct0TWGl2/xluqaw0l2m&#10;b7qnikicr5AuYgW6MxZNQNoK9YKj2dHWWiS9lEenuZdRswgX3WPuboo3f1Ncma4prHSbv0zXFFa6&#10;y/Q5PyQvSUhbYX3XeVPqu6AB6gFl5JQsnPtUSiyUSTSd6ybJ6zCWYU3pmuKXxTWFle4yfc5led+H&#10;ohfOI1tps4CM/9qnyZyF6azPyvOWzNEUvy7ze1x2v2VcGVbGl+7cX4aV8aU799eIf5E232B/U//o&#10;g0nJEB+WsYnQRrZxgt9SFz9SEWgu0o91ZKyx+SYX4JEPmbk+QTtbCmIutDVpV8jH08zBwkvavRmb&#10;4kq3+ZvSNYWV8aU795dhZXzpzv1lWBlfpl1B9mWVnLMoeWDHfo2s6T1jzbOCm15zGW/+3N3kL8PK&#10;+NKd+8uwpvibZAU2FqPWdZmfcNygX44IA3W80b5N5jO65Ffph3kN4uW/8j5Kt/mXpWsKy9Pn7jJd&#10;U1iePneX6ZrC8vS5u0zXFFZLj39CBFRuMo+ztJGiK+oEeoCfumAb6XbRh4Fml5nNLDmi7kh0bJJX&#10;SHf0azxTI1N17vy66G66zkhE1dzmz91luqawPH3uLtM1heXpc3eZrjEM/1axAgWVyS13R9JPatas&#10;/wKpN445fEiNECE/5q6zBMpFG1TCm3PVPdJt/txdpmsKy9Pn7jJdU1iePnffJA25mxC544RUB8d+&#10;Gc9nMt53u7DFpM1Ispi+JP4tZUOe/B5zd1O8+ZviynRNYaXb/GW6prDSvSiuKSxPn7vzdATbgfUz&#10;HFoq0g9HRU1DXbEPU1uOxeDD/gxkG6phmQ5WsbzmprDSbf4yXVNY6TZ/ma4prHSbv0zXFFbGzxH/&#10;5mSmYXx+1+320DfxC4Qqb673a1/FhNBRtAfELf7ozFErewHLazZ/7l7ETfKWYaXb/GW6prDSbf4y&#10;XcYo2rW4GCbkkgq107hJjZuibMyJZeblMgtVx/ZW25weaW1UiuI4BreVcZss5Ve6S9mum75M1xRW&#10;us1fplsQZjKGtOQzhQ5q6y2SRm1lsZfhFttMIplGbWpyDrHse0WA9g3v057fCxFW2T5Z2ruAbIP7&#10;X/+3X/3v8uo6XMD+/n7o9Xrh6Ogo7O3tSSLD3CCyFu74jhwOh8OxEmbw8N9segj2w8XlLFxfh/Ds&#10;2Zfh8aMvMHmgQavDrSziIr0u/HZx5ENGvu6zhyOpG9qUceIhE5JYgnwr7ObIb7PzyAF1MhvLGgv/&#10;4SrDTy/ehldvzsLl5XW4uLoOBwf98MXnT8PxyT6uC8Ye35wGY0PecCOWm45T+gUeLTf9ZCmPGKDh&#10;zs+vCwll2GZsNYRtC1UelEEyXMRGoGyF1fthIcF2mEI37y6G0McIunkTrgZXobvXCaePD8LJo/3Q&#10;7c1Qr1AujSMaSbSmUf1afHd+ce5t4XyduSma3KPgCXgrVG51qIGN6wFp6/Ene/UNM12Et8NwMA3D&#10;4SS8+Ol1eHt2GTrdbjg93Q8naC/9PS6Soo2FEXRIvYxxHIcJ3dSvvT2ljZYn3+bKr/PhclPdSnrI&#10;qdWBnFZQLHMQVnkYwy7/4ac34bvvXofxeIK2shdOHx2Ew8NOODxC/8r+ipMHpK0e5FHv7RGcI9G9&#10;hkWIk3piGuapX+fDJuv9at2JTChXkN+gkp+xhu50Y7b2Zy/fXOkYM7gO5+jL9o+64flnJ2H/uCdy&#10;JbmBW6RPvUDu2lzHKG8U2wr8cjTWr2OXSZlrPaXMWK87cFKOUZCV7JAKftRk6KUV3mKMeXc2CG/f&#10;XYbXb87Rf/XDp58+ljbTYvvD2CR6kfqv9gLz8aiUs84xnTcnw/O4ultKa7i37SCvPbs/89j9iTsG&#10;Qy1iJ8mCBhc22GrQf0Fv8t4OyPl6OA3nV+Pw5t052s076d9OnxyF40dHodvvhr39fhgjP78AwfLx&#10;X96Cz6PYX/wgPPVxPD9JZ36MbgL5trd/4/WT8Z7oMX+jO/crWZ81AjKEOlmPuVYp9gCJqBEUxV+9&#10;ff3mMnz3/bswHI/D8eleeAzd9Pe76M86kDuuh3oUZjpIxUc3w2lX4Ch+3sc2t4HbJVuJLGCyfkNe&#10;k9kIIePQhs3LtjCCst6eXYVvvn0Vzi4uw95hLxydHoR9jP0nj/iOyCHyqgLY7lim2g/QPH+3jee4&#10;Rflvv+2g9oDA2ktVbzVexn64KUeOE/xJSfZpF1eD8MfvXqIve425Syf0oZtD2MtPPjlCM9E8HG9k&#10;HAP5021Wnp63oMyZKNOoL7iFpdv85t46Wn3Ueo9/IMdhJd0aliAqEUd8EMAHa1yD6MLWYl9Dfxe2&#10;cKeFecw4/Ih5zKvXrxCnOqBenn/2OHT6HbQxzF1mwzDF/LTVwRy1E2Ufr6+SP5jajtUD2G7IV+k0&#10;ptuNPg73H+twxdJfhUFGnCfylQ1QHF9uN8D88t35Vfj+xzdhNBpgbOmEZ588Cnt7nXCEtsPW16Zd&#10;zPxwJ0sMBYjy2UeiIFoEch4eOb5vr+xXzUPen5QLhBbnkRwPWG/NXoagUfe7kHRPxv+L6wHmM+/C&#10;gG9PmI4w/u/DHuuF08eHuEbk4VgCedNuYBtkmK4fbq/sb586plNe+Cfkmx1T/wYyLs7/YDVjvOca&#10;C9fK+uijutDLOLx8jfklxpqzq8vQxxyTNsDT58fIynUZfomTReIf9ClHUL5QXLjli8Y8n5zazr/M&#10;rdfVfG/3nfFe7H7lnjJ37q/SQV44co4huzMpsw7lSjdkB7d+YbYDG3kavn/xLvz0+h3aleY5PDkM&#10;X3z1CeYyPWkpnMfIfIZvuIMY9QFvLF/Ia+H5IwmRN3s63AP+P5j1tNx+yd3m51H6fY4d0UaKbiPH&#10;kxTGPOyNWpAx1yZlVTIMJ7Pw4vUg/PDiXPqyi6vzsHfQD1/+7Hk4Ot6TPFAXEIUuB5MxddvDuaFv&#10;CdPw3VofW5O2ZiV1n+0DguSYAhFK94YgIdrLDO1nMmuH1++G4YefzkQvb8/PZc7/+RdP0ZcdIh30&#10;AtpGCPkpPPqrc5rOl3P3xiPWX9ZjkoKXgOpg5HjNdsK+KqAf4xoA15VhAYer4TD89PJ1uBwMwpvz&#10;y3BwfBj2j7hm9kjkTxuZdpy2MCXbpx3VFk7XtGs6kL5a7nkx+cFIgP8qL5lHiI08Su6KtARa4Rp6&#10;efX2DPq5Di9e/RQmsI33j/vhZ7/4AjrEHAgcjQeiB64D0L7r9KFfPrIV4txCXEKNCOMagbXh4n5u&#10;ktvcd/IjWptCvqCuaLbDeDINF+dDebb8x29/RH92LetkX3z1VEywo2PMZahzroPy7ZHMxXbHdoLy&#10;AnSucxccCDnf7ehB5F+Nt9ZO7blszjgXQTquH7V7rF+4Ng6JUmfQt+M4nFxhfP0G7iH67zeIGOPe&#10;rvU+bhScW8jpHQ6Hw7FzMMMWI6WYUDqLlihxI0zdkXBz4tDByCWvLzfKZrU69edBMaGXQdgGx1tg&#10;NCKUer2E3A8+YxgWQxhx8mpWCWGcpq8mxEL69UY1DT9MlxuU5q6z8bp2hCoD6hdS06oUST9JuWo8&#10;J0kzTjrBCcK5rCBLCyhjCj9DxNjmAwQcuQFK5cv88+d2xjobofW2mYTUaNRvbh7gNyP02yCWBh+r&#10;+0xD41rqP1sBtUSd8OFpTtWTTlRp9DYZvs5E6IsThfgAeRmrjWpsM9CJbvqIEyXRm33QRkhpIxYW&#10;9Skf1hGmz/NEv+QxNl2vU2gyhsy0l+IHPsiblNaBPqsi/fG/tI9MX6lvdJmvJmXE2hwHFbNXclYD&#10;jvZjnNFyEQ65A784yEU43VBIRk1KGNuTaGRD0lbKz7uIEVutZ0pMbkI5J/8UJQRkDKF8ISWUIDKX&#10;TWYk3PaFTsYxzRh6EP0gzGSs+tEymIcPdLhgxzD8ZShOXvqlnZH5PW0LWW947XorAsrc7s90ULpz&#10;v4QpKLaSbBMTJMHZRCeyYA19VDqRdKzvPFpbYZmRlZPuyhP9dCKHkPdS3p9TWoi5ISPaxzbCyBFh&#10;JO1gjiujyVAeYI/5hZyYkvkkPeLFdmY5XHiuFiSdKwnJaR0ltc42f3QUEaJ+U1/c7KRjPuVPfakO&#10;GUad2EMHtY2TPw9L4Q3X9mAZ5S1gZ2GQjkOdDeAGi3a3o5QNA/qgpnpLGrKS1Ja83V1sMJursMVp&#10;e5pA3kKEV7KXDYK8NuqEbTKnpTPqg6X5+3q4rMkjSrMprFbP6YfMbQShLSw/lSPtg+ntU6WI6Utq&#10;CmUMwzmdC1jNMyEq/v5gF0e62bTkoRMcaDeygQpHsZvZd6FNcnzRMSaNQ9qrUV/W/1H+roPlZD01&#10;UNBkhHklSB38uS+1u9AOEMTcXK/RjQTxCJoNPWVHxw0g3JjAjVNLqBurkJ60E5du8aegZLtto555&#10;zfE+7P4swO61kZATN6StJOUebeeMNtcRv+gK7Ymb1EB5EwnClyOzt3e+fZX2kTGloYxkTBdWvZPI&#10;fDSZhuEYoz+O/DUCkWtN1yrvOjOn1H8yvyZnRZlnQE5oDnVCeGgfifRD9nCyTbAPG/FL0vwiOuSr&#10;tjTrvPZ5oqmq72k4rzOS0iKksuKPTN6c1XgCUr5sIygh9lVxbGE49QE9Wbi0K/nSVKLMMzNKTmmn&#10;5fU9cEIaSpNsTtbmnCpxlXJOfoGcLMJRPilrACL1IUKHKn/oiJTZywzhkZzLpE1py6nPFnCd+f04&#10;E0VfoKyFwRLmXAVu0SXair5dDOGTURhPIHtQ9UvGvDG/PksneGQZLD+y6dw3ynV1rOMsv7zd5vfr&#10;e6gjVl9kHpHRNjbK/dwuOJz4G9QcDodjR1ANKzIJoB+T7dkhAvbD4LoTRqNuePL4K3mDWodbwqUL&#10;xz9ZALb+HFZsbXYiBekR1AkHJ9t8g0Z8GwZ8epwnhkg5sojcnafJqQ/KcP74lZ0Wt3djZJ3iyF9o&#10;f/l6EN6dT8Ll5TRcX83CyfFJ+PKLZ+H4hG9RQVLci+SHNS7XOEO+WQf5deGBE1l7MFo/r7lTuIXx&#10;upddcxM3TX+/SBnwLQ6sP5QhF9l4T/zYQgvStDqQDb+t2w1v3k3C27NJePnmIgwms9A/OAyPnz4K&#10;p4+P5RtVfOU0y+W3Pduoe9zkqA99FtedbeWyOr+6LmndpNxjY5P0FcTDOm7Ef9Rn+QYvN5VCtu2O&#10;fluQD3kGo5m8ReXlq7NwdnYtcY9OD8IJv0l90An7B6qLdod5UYZ9wzQugFp7ySfCu8hcb6VOlXNT&#10;mIr59GYCQVK/oym/IdoKL15chhc/DdBl99E3n4THaC+Hh3vCFtpga8Y3EPApBMg6AZ98kw1gfxgQ&#10;r3Hsq1kHTGd6Tcr8Oh8q17tP6bdIjg8iK44vXRlfZIwB37wdhTdn43A1mISL61E4PDkKn335CdrM&#10;CZoE9MGZHmWOtHzjEOUNh8hc+ke62Xcyrji/kzKiXDgeKFVOlCEiBbH+Qo6YVisR8PZiLDy7uA5n&#10;54Owd3gYPvv8aXj0+CB0eu3Q2+PmeWTk4il0Kg94hCzb3PNMOiOjDit37k/hXF5KdW7b2hjlzvE9&#10;tgWGyf3H+4W4pE7zXhmOAKbj+EK5tkAdJ9jftNBGpuHscgIb4CK8enOO8FY4fXIMnkAnvdAHJT/H&#10;Gb4ZAuMMyfzUEb+LqN/WVhtBr8+uTa9P0vA6o58ytwXZdF/bQK37TXVKmfub3EouNKc6q20IApQw&#10;tXU7Mr4MpzPoZRB+enEhD3NOHh+GR8+OYJ/15I0d0s7iNdVlznIZZ/48nuEm+22T/+1SdANyzsHx&#10;WfRCO0rI9sK+DDbztIs+bBy+/eEiXFxNwuHxMXRzGg6P9sKjJ/toGtyY00fz6iM/2xztOS1PziV6&#10;5jnn5b+5zTnPTdPfL1o9pawwrktfp/VX24fJjkS4zBH7OHI+0w4Xl+Pwx+/ehteYy/T2DsPB0XE4&#10;OjkOzz45xTij/ZS8CYLtz9rhMuI81fE9OH9/95es/xw3aIu24hxc2gH1kcnAwHX2qWakD0fNw3Zi&#10;964yDvKGbr7Z7sWr14huy1vT+JbOz794Lm/plDfA82fzZC7DuSbL4bWgLJ6bbVD6xqgXUPvRkrzO&#10;2M52gCLnRjmUZJsi0DeJ7dsLw3EnXA9m6MtG4cXL6zBDQQdHB+GTTx+HvX4vHB6wD6MaUANYCHUb&#10;5yot9pEShiC2TdYRHkX+dG//2LJJ37u634ZM0D6ElBMi5W1OfMgmuqEtxT6sE0aTbhgM27CVh+Hl&#10;6yu4+UAuoL2cYs5/EE4x12T74NvWZC6EfnKGflDnRdSBndPH90Stn0rqIDHZT0hHXVB+IkPWZehR&#10;qn4XutI2cw57+eXrYbgcjMPlcBgOTjHnP94Pz54faz/G8QWZZO2NZeJf3kZysmyN0/oy7zZ/Hs5r&#10;y+cw20Der8nc7h/hUvdjGpN9Fa+U95wiQfkLaZxX8sg3QZKXw3H47sV5+On1BfSFfgpjyZG8Qe15&#10;6Mkb1Fg+5Aha+5F00Jf2oYzjMSPiNDzGsb7gKNe7VfJXsu5sRLlnvX+RUXRX8qGbMqrkxHHbbGcc&#10;YQtzLvPTm+vwPXQzmk7C9XgQjk6Pwi9+9bnYzGI7SNkRcBMqZ9p/tANZb+hXmW/n/PE2ybZiR5Bj&#10;AQQ4r0vKjGnaso756mwSfnp1FUYYkC6vBzL+f/H18/D46YHoU9bIkF7caE+sA9wgJbKXZwDldcyT&#10;524Kf1iMco+yNVbtBWlSm4lEmK53Ua7IZ0Se69EIY8y5vBWSb+w8OT0NR8eH4fPPHyN5O3R7sQ+T&#10;foxlqJtHIc9Zsel6HxarOp7RUPdDGAbIxo6s5/oz3Ur+HLS8kT4e+YyGa8zD0SS8PoNNBv28evsW&#10;ZkEbY8xR+OpnX4n8ez0+k4EKMNfsws01M1SD2nUpqWdee96G6FbqMwdNm+IXM7c3S1u05Lpl3i+y&#10;HkOQXLuXdoU5CPTBXw1rtfuwDVrh8mIaBoNp+OGHszAaTcPh4WH42c8/l5/R5TMZyYfGwHkO9ckX&#10;uSgQhv9cd5M35Va6UW4i25Lz8wDzm95z/WvbNz/z8oupdGsfEkk3yLrJuPOr8/DjT9/APwr9/hnu&#10;DT3PLb5BTVrN//v/8/+aDWH8cpPa48ePRdiffvppOEVHJUkxoJDvtUGNPZac5j3yOhwOh+NGwUFL&#10;IDuh6ceEevIszCYn4c2rdjh71wqff/oX4fPP/gqGz74OWiBfNy7flJAQ6885kJMppIWxQr91aR8O&#10;A+ZqhsWwjNy9CFzEhMmADwwBGAFiDOAcExhuNC7+8Ifz8P0PV+Hli7Pw5s1F+OTZ4/A3f/1p+OT5&#10;fuh2xuAEZWCI5q0AfFAki96UR9whLm81wEcnRzFhhFxb03jI1cANYCUsu9f7CjV8aXjBCIPsqBOI&#10;ChqBrCg7ES5lyHT6AOi770fhpxfj8N0PL+RV38fHB+HnXz8KX3x+EvZ6s9BlvjGOHeiXKkEu/pwk&#10;XdsGXvGyq7Y46j53E/QvqxOY1uh/yL0jsodXbC0Go9bGekgzk6WxbdDmZpW1ZJMpjWgIGYFn55Nw&#10;cTkN//7vP6DdvIXse+HLr04xST2BHdgJR0dsY6ndm03Ij0EmXFb4DkAlWwf9JgGLqySyQDRN6WVT&#10;GXQ8GnXCeNwOv//t6/C737wLU7g/+xz2+WcH4dHjbnh8itTQQwfK5URX1B4LasVvxYhK5GEPKgDq&#10;Cs8g/bG0UT1qn/7wkdfXxaDAKFdMTKcgfRQbxoUxZnKjyQyy7qIvuw7ffHse3r57F96+fReePT8K&#10;f/HXn4fnnxxL65RnBzhdB+V0UYCUI+1GpoMokzLnFek1rXdtuwL2XJQY5YJ+BR/2dda/aL8WpYc6&#10;LDUY/Q8XqL97wY02V+HVi/Pw4qd34eT4MPzFn34WvvoCY0x/Fvb3kFre4IH6L+2BBWm5K9E05i8E&#10;rlHalul12/QrtVidlXyoCXPZkfeltVfGHcoIdhgX4fighw90uPD25u0kvHw5CC9evA7ff/8CY8ws&#10;fP314/DVV8/C4WEftgBsTeTnBikpE8WwKJ6H31jkz1LzgRxtA4UdCXXzGlAdFJKXyzC2dLNNsLpu&#10;fD9UOfN6G0UxgaC4ODkahTAYtML3315gjOHPSI/CJ58ehy+/PoVOuuH0Ca6FYwmvJ44f6froY4FG&#10;guEk/KIMaZ2gw8BWxL5nNqGRy7dAccMMH7BNwxB9E/sNboQif/rxOvzj378Mr19dhKdPj8NnXzwO&#10;T572whdf8G3VnMfQ7qI+ZDuHtBFuSJhMUe/Z/2CcaRpbcm0R9Jt7XVj6TfPdD/CqSdRpq9dxPLBx&#10;hfVW7SMGMh3mMRhjaDu/fT0M/+Mfvg/fffeTzGMePz1BuzkKv/yTR6HDb6kjbxu6ZPvQpeA1sNH4&#10;Use8hu8vWGdRYzErZN1VCcVeH/2SuiVddLW5Ow3jAm0qjiszuGX+QZsX8flDN/689z/+yx/DH/74&#10;rTzE4U8VfvrJk/DrX/88HMLdhj5Jvo04zEZoQyiU5cm4gw9sO6kTgJ6dtYH645mMBOLEMHSUEDni&#10;0+YYgXZzddXBHHMWXry8DL/997dhNB6H08e98Ks/xdh/0AmPTvuQ+AR2MvTBdRnWD2lvKCW2TZ2r&#10;KPkGdm2f6t9G5DWJR9a0dWB5LP18XspMN/aJDihZ9EOTMJR+SWQJclPTcNQNw0EnvHl9Ff74zdtw&#10;cXEpb4T44oun4dGj/fDlV4/kGXQHthrHFC4BzCYoE2HdLm0rW5uxq3KYfNOR0KOM1UWY2EZSnzlX&#10;H6L/6YTJeD9cXvfCu3ej8O23V+GcX7a5OAuPMO4/fXIQfvnLx2grrXAAPbRpc5dAXI7cx95sNUyn&#10;1r7WyXNfwLvVPkPAPmgNcP2Kd4lhQOcxRDxQnHQymG3g8moU/uV3L8Lvfv9ShgB+j+b589Pwt//T&#10;L8LxUQ9jC9oLJj8cWrpcT5aMKICFC1AL4mXZ1ellMt4IVLKP/i2C3ddGqG4z3e+8CyVDWO12B+SG&#10;AcgaShnN0MNhLvOHP16Ff/03zmOGGHfeQS8n4b/8p1+Gxyf8EifXY7RVytgkZbL9cSbEmWIXR9Yd&#10;6SH1yDfMSDqHQtuJbFyAuy1jjfZqPIqsZO2R8w5KsR1Gk3b47sdJ+Lffvg1X19fh5avX4eTkIPzV&#10;X38ZfvbVoaTqQM6s7h2U0eti7oMPxy2V/XryT33rQ4bKXSjy1nuu7r2q10AMkrV5dEbsfvi2NMbK&#10;BnbMZc7OrsJvf/9juLwchFdvMMd88ig8xtj/V3/+CeaSs9DHOM/y6lowVzwBUfSZDxW8Y2G8T/Wr&#10;HLRnSf4cKh4TDo8kZUuYHyEYUEazvXBxNQzf/PhObLJvvvkG9lYLunkc/uPf/pXMWfb4s4vIzzN1&#10;cTH6TKbsq/TqlIyxI2n/Nb3GrAZTW1o7U1Nehq1b5v0C5co1+76M4+MxxwDau+z32mEwmIVXL8bh&#10;HPPMf/qn78P19WV4/Pgg/If/+FXo9dvyXKYa7+VZAea5NJhF15B2fCYzQduitnKsK9sm5HkJurUe&#10;WknlkUhu9rdMb5vp2DfYPNhso4vzt+GbP/z/MK++xnj6LdIOQ6/zEjF5mR8K1khcC04v9+Mb1BwO&#10;h2M3UA0lcQ4PEzRMJ89lg9rruEHt2ZM/Dc+f/RqDMjeoqQnDB+rrb1BjHg4zmtf8JSyPxdCfu4n5&#10;XDwHJjGyRa2tG9RIDPjTDvww8L77bhhevBiFV6/Ow7u3VzDsTsKv/+wJjt3Q7YxgeI9lYceMTH0T&#10;FfPygPtDRHUPdMs9J8i1NY2HNEx4kP/NaMglYU3h9xF2bzR2dTIPswayk0kqWN+gRgnK9BNshx9+&#10;nIYXr7hQ/SYMx+NwdLQfvvryOHz26aFMhDowsKejqTyE5gY1vt5Y69wyid5P8IrrtaYZ1LvdndWB&#10;RXdr8Wp4cnGgHboie3jF1mIwZB7roZqV8COMC2mssrqwAAN5onrhguj55TRcXk3Dt9++DC9+Ogud&#10;Ti98/sWxPHA7Pm6H/UOWibuJ52D58hMtch4Nk28C0bHo4h8I7PZUsvNQaaQ489OhNnQVImhKr+2q&#10;HcajbpiMO+GPfzgL3/zuCv10Jzx/3g/PwJPTdjg+Qi7ohRMgvn2QD9msD5KFNS68SYHaTu3I+jBF&#10;f8mjb1ArQYFRVuyA5BGqfPkZjS2MMFnlNw07nT7Gl0n47vvLcHZ+Ec7OzsOTpwfhT/78aXj67EBL&#10;oGwh1s4UbRQFwAuyHcm2EJTJq0E/yUSCda5tN0BJcNxQqD7Y1+miMqGyEvlRznDz4fRo2gk/vOK4&#10;fx3evrkKb15fhuND6OWXz8PnnxyGvf5EOOMGNf5cLnQj5VTlLsfGc+A4Bm4nVO6CSj4pLIWke9T/&#10;iIEdxkU0bugk+bPv795Nw8tXg/D69Vl4ifGfDz2/+Pw4fP75k3BwwLe282EDRnzuamNJKIbi5gKP&#10;bFCDvcAv8HYaNqjpeKjn10VyceCfWh86Dm4TcA/xPuze1oYIQZ1VTsgwlaKuMeomWgDGmHYYDjvh&#10;xY/X4Y+/P4P8x9KHfQrdHB5hjHnExSLYYFywkkUrUh9KEGZjKAlLA3/Uwa6ML+sD8kF/xvGccxdu&#10;Tuv2+EabaRhOR6j0nDnx7RA9WQz9zT+fyTyGb4H85JPj8OgR7IDP2K7QuKCHFsogOVrRdmY74s/o&#10;SP+DNOW4F7UjUC2qP3cvgqUx0F+GbQfsyjG4S10GxT7i/eMT626+QU3eso0xY4px5uzdOPz2N6/C&#10;jz++lrdznD46gl12EL7+xSH0gjaDcb41gy5RhvaRa6DWThdjmX62ATpPDJi74H5BSkip47gulVMj&#10;agW0UJ9pO/GBPzdg0s6Vn+hGWpEu8wjbmMuMwr/+/sfw7fc/hS4mkf29bnj27FH41S8/D/t7/DY7&#10;Whb0w5+anE6HYjvLhje0PV4VH06g0YCqOTlW47iRwDVyUrVTWKd2imTkYxvUrq964eKyHV6/GYRv&#10;vjuXDWpHJ53w8188Cvv77XByzJUcbg8YIA+kzvoheVEKjyhL5ypKPtzhugx1oe10u2BXnB9Nssvu&#10;hmksPk9fz0vZcXzm3B61mRue0Bfxp7r4IidJzbaCxINhV+aY794Nww/fXYTLy2vZ2PHpZ48wv+zD&#10;BmBfhnbH9oL2wT3PE8yBuCGnz58B2nADwS6AfYb1G0kzCtZl7fkYTlJunMNwng5rrDNE/4Q5/+QQ&#10;uuiF8/Nx+OnHYbi8GoaLqwvYYm2M/XvhZz87DfyV1n30S3Mb1BpUAXVj7FI3Wow6VkLT2Ti4XTD5&#10;AtJ/rAAEZHM76emTsBRWFPwYisLV9ST87g9vwx/++EZky/WBp09Pwl//5Vfh6JA2AmzrEecr3GyD&#10;fGg4OsZogdI7xvMlUDOMB2Ofpmli2BaivMNVSFU53W/NVXn4RYwu+rM4ZwQHmLeMJ+3ww0+T8Pt/&#10;P5ONtoPBeXjy5Cj8zV9+Hk4OObaj78JJRP5SL1ggyPaHMK6H6tpbDGcoN06J20FY31ZtUMNH+zX4&#10;TKacL6JvUpm2RS8/vQrh999chuvBEHbAW1n7//M/ex6++Jy/AkH7bijVnuvZPcyF5OfAZXwh1pO/&#10;XsVDh8pdIPLO3SaDKK8YxSPfsCU/Gc1+CAGyQQ08P78Of/jmZbi+HoW37zDHPMX88nQv/NmvnqCN&#10;6Qa1qmeqGqgd7dxkDLOoBwzeNUQjx2R+ik+dDVDxWGIeSZsXmp/zn3YYhf1wNRiH715eYuy/Ct//&#10;8APGkVZ4/AhjzF/9mYw53JQm7QZ5qg1qXDuozmHXY2SMHU2j6l4HmlNLz90lLI4wdx52/8E+rYN5&#10;4Z7MMUdD2r+QcQ+jAGzq0TCEt69DuLgYhd/99hXGmCuxlX/9F08lzckp00EyFA7XPqEs2aAGG5yV&#10;RW29EMaoQBx1cjTJlv56qjry9KWc6U9hVgqPRYlIRDtPxkWOgYiewlbRX1zCX+zrr6/Pwg/f/yNs&#10;/6vw5OSPuDduUHuBuKK8DwJrJOo1z0vv7W9QI94jr8PhcDhuFJWRIoMPF933w3T8mWxQe/HTTAbf&#10;/f7nYW/vS8TzJ02mQj40mfL30jnQShk6mIXAnzKDP45RfDPZVAZhjBtcUca4wedaNzmE0TjsoFAz&#10;Egl+q3bClYJWN5ydtcPlJY3vIY7jcHx0ED573sfYxkXuK5ALoZw6Ebw4riLw21MYmPlAB9dvG9R0&#10;EVxTVicDmsZDHSujZw1YCfMl3V/Y7alBoz79xq5OVDEdRYDKkAY45TeZ9ZCSi9R9+WYof0ZyMB7J&#10;Nw6ePO7B1ujCiINxPboK09EkvhEK9YsPI6oH0tsFSmaDqrARdEGAra8dunzLk5zI5MQ6qBMfvoJX&#10;dWAPZCaQKfQEufL55Qztu93ph9EIWhvzAcIlDG/IH2Gnj3owtnvQ0QQG+gD5x1K/CbMJSf7UhLy2&#10;mscY95CR392md7p+TWZ/w0lNH8d+eP3yOrz6EW1q2g0nxyEcg/sHY+iGm9b4Rki2H/RfqAvS2fLK&#10;2phJtThhpZf9tD5glSP75Nh5Sj/N9Otf3IOHiILK5RgDD4cVblweoG8aDMeh3z/BuLIXXr0ZhOFw&#10;hLCRbOZ4/mkPR8pY2x3/OtMedAM9ol3wQetsBr2EIcrk8gKS+BxpDhS91MkIji186CZv1aA/puDb&#10;Ndm32QNq/ize+WUnXF7NwtXlRLjX64bnT/bC6TE3pw/Aa9EB+8IQ4ttSYrmrUI35G6iquoutVy9u&#10;II474pMbow2gdZ2Ln2InEhgL+FPQ8sZBvhG1ux9Gw344vxiHwWAcrq/YL43DyYk+cOt2MY6BHGP4&#10;Bi8dQ7jmwIehfNDKDdUch9Ae2SAr0G2MsPakF4iYZKdsC3jp8fLzO1sPlF2sp1Ve+Cu9wU0RDWcj&#10;3Qw12wMPwvm7WXjzEmMM8h+hrZw8QnvpYYzZv0Qe9FlsI3H8COjT9M02JlueM+q+ak8WxiPTOBIo&#10;NygBbYP1utOlrHthjD7penKNdsTxYS+0u4fh8rwdfvoxSF92eEibrB/29scYZ6iXgcha3vQJUfcw&#10;p+uxHU1sg5qqgme7DVipt1P6bULrLJuJ6EHqKwd5PqBkDIQpddfmMQhDo5G33slb1GAzD9rh1Yth&#10;OHt3ATusI2/qOoa9/OQZ0mB8RyIUoXnXlc/7rLFWLWtLlGB9G81PvtCJcxnWTz6YIXi0+qoxmGNw&#10;3gKy6+cmZX2jJnXEr0NpXs7mJzjCPAsvuTkdemG76qFdcf7/5Mkh5Ms3pvEN3dxwMwwzkLbzDOVN&#10;UR6/ZNNuca7K8+vZKeG0SSMj+1SuoewUVlcy05m+oR722RR6GR9BX+jLribh9bsRbIJR6GLYef7J&#10;IcZ9fmlgDO1hHhOuZV3G7D2xN6RtokTogLYej2NcBu29eCY78daANSg/3jRa/OIF5i4dyKgL+2mC&#10;8WQUrvQNaqjj8pYudE3j0R76s6NwfT0JZ2/HmMvALp6N5e1pe/st2UTIPpDthmsK7M7GI8759S03&#10;lL7itu5k+0BJVHWygK6RUaaMZ72mPmCDUb7Q0IRrk23YVq3TMLjehz5a4eK8gyPmMsMr2GKYZx52&#10;wtOnfWknPbQvebskAbtNzi22s0Gvg/radGzR+wCZbbOsW4gkH85jKhnaMcbRS3GP0QG9fhcwxugG&#10;TT5q5hugv/riFO1igraFtjRAe8NgxY0FEz7V5jliX8ZV0jl9sG+TuVSUPOK3cgO0iUwPmyHm1Zpc&#10;R71ec5N5J/Qxt+fPQNLWvRqyDXF9+TC8fgNJTjDOjC7FZv78s4Ow1+O4wg1q/OKA6kLmrrJWzbzc&#10;Is3+kM8z2IKpC43nPNShMN3YESO19GnUt25Qg5wxL5GNGIiTL6fDZj67PAyvoBduTr+4vAp7e93w&#10;ySd74fQE8uUYM+MzGX7JRt8mzdK5iZpw6ZeIrYvyjh00P1WYSAw0u1VsJ9UYazXTcx4za3XDYDAJ&#10;b2Avc52GP8O+v98P+3vt8PxxF3rkl5/ZNpgTJcU2qP+rqxBYf1Zdx0MFxYlDJx7rXYPdO46ihwTa&#10;T+nLyAQLMD8L0YJm6NfGrQP0aa3w7opvuR2Fd+/eyWbBo8P98PVXn8na5XBwgXOPpW/qmJ5FP1pO&#10;glylMNnKSFNbR7t55KXf7pluHnyu1sM8kPNMzlVYtaVPmvYwtndgm+3BJpuG1y+v4B+hL2uHZ592&#10;kWYGuxl6hl2mKuXzA5TFZzNc95f5C9oTChzDBuf71YlF9uKHgmpOZobVC7kwddqRtobVB8wb9M1x&#10;nG93NU5IW2QYLs9/Fw4PrsPXX/wAu/I67HV/QLiVdzOgHcTrlivyDWoOh8OxG7DBkN/O51A8mx1i&#10;Av25bFD76QcMuq/4rbwnCH+OYQIDMowhvi3JNqhxAUsXV2iKwoiVCR0GbxvruJAlD44RwNXkNiYp&#10;OOVNDmFc3O5gEG2B/EY0hyb+hvYEhkDAfQ2HezAseuHqir8Vzp/16mMihOlrjwuhMOxkIRQDsJTG&#10;i+MGAi5MB5TBa9frp19/RiQuKqnoBE3joY2V62K+hO0BF4t1AxTkzwmqUDeotbiRkQ92QN04gIl/&#10;6IfxhAvVB9DLOAzHw9CCQXd02AoHB9ApJ7XDizAdMj8XD/Qhd6urGwe3Ebd13WmDWmdugxqnIToR&#10;QqDoB4QeRmN+O5pvboL5jXY55rc5W/uh091HehrQ3XBxyUVqLhBgknrQBqGFDmzD6YUsuln9zuu5&#10;lMcNCSDPuUn933ZsfKdrZ9D+tdPeh1z3wvm7cTh/g6BpN+zvj8FJ6O8NMKk4CxO0oy701W2j/0J8&#10;4CY1nqg9QBEg3dCt9vWMwxFtUl4ehSqjG3HV/dDBNrMO5MEL6rGML5BTq8OJJcYS9E3XwxHGk6dh&#10;hPHy7Jxtg5sMptAH+rJTHtHeZDEC/R+cnekedMNNIOgvMeGdza5xhoG0QT5U5c+4ETYuOxSxVopL&#10;HlhOexizbcRmHOwMLp7FMUYfUncxruyH0agr33TjA54uJt7H+y3ojLbCJdrUBVQxkMWHFjcOsq1F&#10;HaxCNeavrSq9UqJYr9oS2NUTaD1x3BGf3BBrLeo5dYH6Lj8rSEAX7Q50MNa3DvZ7R0h5GK6vWf+5&#10;AEJ7cRT6/RHGfo71yIJ+SDeocfNgHL+oUYz/fGsay6b8dZwxSM5IAkcTtA6KCOExv4/7D9k7TMKd&#10;atAKxGTablQGVXWFo9Ib3BTRYDYMgwn6odYh2sRxuL7shKtzbQd7+yHswy5rta/R971FJj5go52h&#10;44huUGNankttDLUFeQ62J+oIVyJhgOhizfvYAVCnUotZ30d8s00vdHt7ukFtfIHjdej0DkOvfxKG&#10;gz7G/z0cZ2FvrxMODmH1da+RHgbB7AqkPqAbiJob1Po9bj6wDWpoZ2gvtzW23E6pdwFKhHWWYwK0&#10;IfUVcqQdzFiO3RQoH7JxA4GEkey3aGfBZkYbuL7gzxdyLA/opzDGHLbDwTH6QuiPT9c43hPaV65G&#10;05xyIWJSa1VrnuKjg10B+zeySxnhwtkadIOajuNaX/lf2UY74WYnrqFzSYFr1bpBrUMtxrGfG9To&#10;b4dLmL38iZwOv7jR66Pd9MLBPjdKXUFX3DA9Fbt5BvYwvnC8maJM/mxYh3a0CFPPzuuQtYzYh2n/&#10;Sj/6R5xvl2BjyDKo1KAb0RlkLGP9KWT1KAxGs3B5TZsAbaozCY8e70GnfKP9NbTGDWrQD9qe2Hsc&#10;a3DkOCNfEkR7FOKjG9RYT5TEttT/HKxJtwG+TZM/xSlvcJINaoMwCmdxgxrGijbf0sXNZgeQ/ymO&#10;AbYZH0phjg89HB3x7USw22AzIxX0xzkLN30gVt4owTUCbqQyod/WnWwntN/IofLRDWr2hV7WW7QT&#10;+SIZbN6AuWTA/ARybbceY/5yCB31cNyHXmZhMIYOupfoyzCfOUY56LO6XEOjIgmuyfBTW3/R69D1&#10;GXWvM8awBO15ceSlrs5yD7F+nRTrOMqFY4HJUPv6JDMGc0jnhptr6OVqwDUVpEdfd7DfC0+e7CHt&#10;QMaWweBCNodyg9poMMAZoAMZL3g2tEHTgxxRsPRttBd4TvoRvo3jCy8dB7k73sp7oGkNsR7GLy61&#10;xdblmDAcT8IFZdzeR1/3DH0ZNxdwLnmFOWYrnJ5ws+4IbU9/pUPaIcYlmbvSxkMb5Br/JHAtdE/K&#10;t3mtvg3sPW/kQYKyYMtgXaVo2Kfx3c206fgf8m1fQS+2QQ32VeiH69GpvBWSc5Pr4RB2WSucnGCu&#10;2ccck88MMMZQI/xlHLYN7X+kFlXHVbD2+vCh8pB5hchcejAJU7/qSOstpRKf4UlyTc8XBvAFFHwO&#10;wOdk/Ek/vumObx3uwkY+3IMeoTl5LmP9YdUvKuIZRV+2waXq1x4obCpQ36CW37OEUtDqFT/HZbQH&#10;eS5jYAHmZyFSUJhiDjJtH6Ef64TrCfozjO/X12gbaE97e/3w/OkjeY5zefEa5XHzlG5Q07OmcgwW&#10;k6iHFl/Beou43dJvD7xujM6h19J54XiMcQWBsl4/6UPmCB8fQy/8EjRtBX7BcIa5P+anmNT2+rDl&#10;JvziJ9oEyDG/h3nodMrnMUgvm3e5Qa2HXk/H93X7t00h/YNWUKDpqG62Wc596eXmNN43vxTB+bP0&#10;LJhr0YaUefPoj+H4aBD+9FcvZN621/u2Kuem8BE2qDkcDofjYyOZMtyQxY0pR2E2+RI8DT9+Pwmv&#10;X07CeHiMAeo0TKYYWDEA880YLQzCXKznxA/DtVA3qOlDXps/Vm9Q44eLiEI1ndaBpVs2crC0Dr89&#10;wAknxlU+s+TbIIYYb3hP7fYjGMzHgT9fxDdDcRNbt32BMYyToLhBDddoywWzaoMaTHluTuOiXFwA&#10;5Ya3FiZYc1cUx0ML5XWLAW+CWIJ17vHeA/LTTTBxwi+kQcYNZpSfTv51gxom/jIheoSMJ7A1WmEI&#10;I5vf7O12yRGM7GFoT67DbMzyqBku4nDDIYxCqW/bh3X1vGl9YJ0l5BvSkHl9kgSPTIRwlAkQyc0D&#10;3Eyjb+voYBI6GvFnP1C3O33k5KJMPwxHmJJOemg/PaShgcoHdNwwcAVywcZAI1btQhquauCyrTDK&#10;7ubhY5neyjjxryua2Ldwo2C7w0Xqdphc7yM/9NLhQ7ZrHC8g6jfVBjU+WJMNBNJ2AEwebIMaJ1V8&#10;W1T1BjVhB+TDPfaZTXfw8LDeHIbSgMz4xkFMNPnNtQ5/zgbHwWgMclPNc/ifhqtrti2UibEitEeh&#10;3T2Hkws6aDccJxHdC/sYe6A7TPpsgxo3QHMDj0x24wOLdX9mcjdA24GNhYTcOK7AFqltUEPfVm1Q&#10;Q4hsUqNN0zqBng8gbi4KsD1wURrtpT1Ef6kb1ELgAoK1C5RpbWZNrG7G1CUZbQhg3aZ/b1CNHaYH&#10;BHGMl/uim/+lB8FRH67YhiSOH6zfw9EUnGB8P4SsD2FTcrxAX4X+it8o5Bvtej1d5OH4wjLkiHYi&#10;difaEBdM+TCC4Wy/828VMFkTOMZ2ZAuxskizZWCtkTfQVPJdA7GCoVbjv95zdefiSGFsWyN+ZiPo&#10;4Agy5kPqPdj9/HlitLXOGOM/+j/YyrPWG/HLjmbZ/MyHcg0b1OTI0hEe22ld9PECdx46vvBnBmfT&#10;a4zt16HX3wv9vQNaaeF6fAnbGP0U2kyvf4wx6BB6eQSbmZsCuLmGcjyHbH9CWxiIHuShN8wzaqSH&#10;tsLFU/5cqMxdWvxySE0RjUi1ZheA+sp5S5ubktDfSH1lvaUEcUDbs/mLvYVWbCakm04wrkxobx1i&#10;PMEcc8xxZIz+CrYC+rJ2l7Yy3wbBTTY2Lyr7rAWAAjZtJdbGtqV18XL5s3Rkh30cLlx6OZlvo2VI&#10;/85U2k6EXPDHWMApBjec6yYCpOLmMhzHEALUEDDcyHxmyjcQYC7Dn5bmG6K7aBN8CyTfOoAsoY/p&#10;vGxQm2D8YRmTCfTI8vkmYs43rSXokbKt7JF45H+xHRwFOBZg7oi204XNxb5oOkVb6T6FrrphPOU8&#10;E3P/MAiHh9DujPbyOSQ5xgyUG9RYJ9h2aLtx/C43qEHfLb6Vhes1nMPQhlMdbRvya7YatwqWx9LT&#10;P5eXc3PUaa6NyRucIOMxxow2xg7aTy3YZqjuaAMYY7r8MirkiXk/nwGxH+v1Wb9hW8+uQD4E5RoN&#10;ZI3ucML9GpB/p823DWl/uZXCv0WoOPDf+gyxjejlWM36Co1xTKC9DNmSsrZavUHtRDaotTB3bIVH&#10;kHMLfdsQ9to76HQC/WCsQbl76Afb7ABlLkOdoa2xYyQFWjNoCpvdbodl0F439cdW2tagYe6yDDqv&#10;UMHY805xx7wmOwZT3JzVT2awybhRHY2Cb1Hp9drh8IBv5rwU/3B4ibBu2O/xjSvQK+TIn9vV0uY3&#10;qOncSesJ06j8rX2tobR7BF6tVP0NIHnkP6WRodKFgS50RBgn2mwLe135MsblEP1UG+2l8ynkf6R6&#10;oR0G+67fvcb18Ccksw1qJMvBOMU1Tsp6Eg6Qb1/OofMZnIs2YHb23QblQar9THB+zfkHNccvHVA3&#10;/GKTbVDjUxb5cvr0aeAX1JmEkm1h/tOWLwu+FT10WtdgO/QxZ5lxg3VV/+ler/5bu90NaC+toA6i&#10;jHisxh2lvHABUpd+rgu5Is0Ec3l5Bkj7Sp7hqZ+2NbXWlbVj2nIYnwq52qnYXqt+rEI97UMD75bi&#10;ZV03t7oMEpqEZHFImPTFIwvIxyiN4xsH+QY1buwc8dksY8Qm5lpYOxwd7IXxaBguLl6Lfcd9gZzT&#10;UEey5hzLScjbj11LclpqS7EKTL9u2m2E9jx8exjtAK7RcOMz5Axhj8fs5/qIf4w4Pltm2+G65Bjj&#10;zoX2aR3YzDSukVKfh+oGtcmEz2Ogb9h5cobWPuasfO5GqERz2X6IXlJehpgvO0pC+jWMtkm3y74A&#10;vfeEa7D80j3XbdkvIBUum8/3OG/utH4Mx8fX4c/+5AfMAa7CXv8bppB0NwXaXexW5DJ9g5rD4XDs&#10;BtRY4TDMBT7boPY1RqZH4cfvx+HVy0kYXO2Hy0vuEudCIAYsfNo9GrrlBjU+qOIgRqMXB4CTQJ2c&#10;0NjiJAPnkkWO9cYCG+qWpebksRMwIeXEBsYZDbXBeBCuuRiKe9rbexZ6/cf6MIEPqifjMB2/xkB7&#10;gcHYNqgxJcvC9ckGNcgCRskkIC03WMnkiAsJe0jBSWuxGB3HQ7tOXrdMkEwQS7A6xf0Hf/YhwBjj&#10;N8x0wm8G2eINau3OU/ARwvmmG/7UxzXK4U8VcXI6DB1+ywAGUvWmDlmEZl7qYnuxquavU+dzsPUS&#10;skGNDvGmmsg2yNaXFr34wB9tF8Y0f0qq2+OrvcdhhPbdkm/s7ks954ZU/uQXNwaKftHGpjP+vCd/&#10;Fk8nuAo+dEh2ISkb1HYUTXordSr+NfoGQczEzYSykWnax9zmGHrlw7NzxHAydB4m45dpgxq/0V5t&#10;HACKDWryIEfidOGHD4t0Ecj48LHeHIaLMmgvk4FQNgXwwTNEN8DEk5vUDg8/Cb3eJ2HAZwuIoI6m&#10;GFPG01eQKyaoGCPtNd+9cNCwQQ0TYOiLGz34c2E6fu5u+5kHJ/Kx78JRxhX0TbqojCAKFuHT9hDj&#10;C20NPuCm1lD/u49Dr3uMVJTrHnSIPmx0hqKu0F9ygxrHG45R6MPQ/6nsNxtfVrYVmffyDNrGJEiu&#10;fFtA+fJJJHXAu9Wr10VQvQ9dmBPJCyVACF1xTEGb4LfwBmC3y4V/blBDe+jtgfQPMe7wZ3BgI0BH&#10;fKijJbKNTDHmjBFmG9RwBrafONbUAb9cF53mpux5hOylXcX4LQEXyEyuOpavfwdc3OFfDVlmOmWD&#10;Gsb3Me0BtJV+/xRzgEPYXtzcSdnxW57sz87hfoVxCNcgb2WhPG1Bm3KllHkyXisfWKB0sd1U5nmd&#10;Ly9pd6FtptOGvGaX8iCzv7cX9vYPEYpRZHIZrof8ecID2aDWCujLZs8xntAm08XQyfQdxpkf4B5A&#10;0ty4C7sAcx8+rOZmHNmgxh07LdgNLehV9LEc1M+6dcywtTqNcmy3SS4Y884xBsRxQBamkYYP22ob&#10;1Gg3YcyYjHuh3zsO+/1nSEt5D2Uuw03qs3CGvgp9G9J2xB7j3Eis9LWwrkwtnXV926IL9gryvjPY&#10;wrpBjT0WWkRcI5jfoIY0HBswHtgGNW5ghgJDG3MZVPUw4tsfUPcHY7Sr3j54Ch1A9pjH8A3EfNjA&#10;jQPX12eyYYc/yUK7mfYdf6qQa9/yJkNuUOvkGzr1SNnOb1CjXW3tytI/dPDeV4FjAcZtjOv97jDw&#10;p2Imk/3Q7T+HmDButGEHQNajCX/mCz0e5paTyTvUibhBjfkh17kNaghPG9RgN8tcyMYiXtl262Dd&#10;qzcNWHr6y7wy/0CbkQ1q3LvMOXzTBrXJUdjrPZN20mrtQxdoJ+y7OrTHrqGnM8iXGz9GYa8PedMM&#10;oFnIdsX0E/ZrOLt1Qg5A+wdhtJ91HQZe1GXboMY6LvGco1cb1K7RX1EXukGtjbbS6z5FfAe2Guae&#10;49eIoz4uZd2HXyfgL0nYMzpSfmYfR4XqRcxiC1oBvXL2w9ywwHanx+0B5a5rj3Y3qyDrVxQSYHIU&#10;d8wLbcmRwRA30sOuaj+FjI7g1w1quhl0gHHkXPz8eUn+BOXBXjdcX+kGtS50y9Joa9g8hv95Fqkj&#10;Uk8QgvYko6TYI/Svtt/uC/SucKSconsdMO383I4yVx0kcAzQOSPbzcHRvnwZ4wpjCjeodXqfIRzz&#10;GeiFfRffABlm7yBafpkDUuWGAshXvjwgYwo3qGG+A51MAr9IZRvURCtyPoeBSsX4TMJ2pp9StA1q&#10;YhpBilzP12dA3IjB/oNjNcd/rv1z/GEY5/evw3DwAum5QW0Quki71+4jXEvWn1vVtrAO5uvKQ4XW&#10;T5lzW5OJY7Cs0ZitGlltUIPt3EGfxD6Ma/9cF+ZYzi+piQ2A9jMcos3w5Q+wz9SWm9+ghsTxkNZj&#10;qj7zgeuAd0vx1jeoGVQWMUad8aiyssQ8sgD2LdEtpMQ51vOZF2y0Fub/aC8dthf0ZZz/9PlGztEg&#10;XF68wfjCN1vx59ZRGzDuT/kq3FhOgtaUEmayWer5FM1g+nXSllexLdDeZgi5c9zA+ADbmVNS26DW&#10;bvEXUWCTiV3EL2lwnBnCxn6DPOj7+PZI26CGj2xQw7g/YXuSMV6fLU/DkehZpakSzWX7IXpplr2F&#10;4lirh7g3bj7roY9G2x1jDs0jN6pxrZbNeQo337DGt/fu9V/IBrU//9Pv4ga1P1Tl3BRod7Fbkfvx&#10;DWoOh8OxGzBjZcat99KnYxCafo5R6DR8/+04vHoxDqcnPw8HBz9Hv88NQpwQYgDiN/5lcOXEnxMG&#10;5oVRO+MbmOCvxjym00mdLm5goiHn0fOughWzLLWYXJxo8khLEaefwD+Ek5vi3ryZhrPzGYztVqDN&#10;tr/XCc+fduTnJNtt/qwRHyBgUoT0NCLSBjXk5z3SOGGhYKsFoyToRKkO9Vsor3td43y9VPcclBHf&#10;oMYJKRdSOOGHALnQLIsCXCBCPZANarLJrBcuLrvh6qob3p1dhavBdeCrcR8/7qG+dcNebxL6LBPG&#10;kG2k4aRJJ7fUxfZiWV0mrD6sSmewdPKWFS5Iqi8e2cJ14sO2yxYhesAEh35OdmhscxGAb1AL7R4m&#10;PPw2SCu8ePkunL0bhW53Lzw63Qsnx30YqS1MYKV2Zzag2oSs7hYmR4veMTTddqlT+m1eYHFEHk/Q&#10;X00eIVO6X7y4Dq9+hMKmvXB8MsMEYRYODieYHHAT1RgThZ5Q2yHbDlD9xCeC2LehL7Z2RaZNw8r8&#10;mh4qoljXAOr2FO1loosC+ibBqTwMHaPS97pH4e1ZB+3lSiZy/LmpPuaaT551wuFRB+fhwg7bJjeQ&#10;9kJXvhWKUlGAPGDgQ2+RP/Sy4SLcbgCCFhuCYwjIB5byU8ZcDlVpSZ8mP8c90V4ObYVbzi8wvvAn&#10;Cy4uRuH8bCg/A/L8yX54dNILPb6xi9+mbnPMQp4NN6hZ97eyrUDvYveI3aB6XZnnXoHyjWO4XHns&#10;KaRjUiFoX2ZjDccY/DEQQuKmTfYvXKch+da04Uh/Qvr8/Cqcvb2EDTYJT57wZ3GO0L7asrFGy+AC&#10;CccrkG/8hJ3a7kCe0bYyHSiixzpMRsZr1PZEP3Ub47cE8pA+ypV2LiF1fi0gXZl07vZnYQz5k7T/&#10;+ajzzetRePnjEHIO4egYNtmjfujvjcP+ARfooETWab5FTcaY+Q1qSpN3lH2s+8S6V//woTLjF2TC&#10;TH8Ogps5+TOf3AQznF6F4YQ/rbqH8APYY7Pww7ejcH01CYeH/XBycgCdTMLxKR968qEbN6ghL8cW&#10;CLkrmzmhDT6FQH8YWtRvrAD5od6QRD/1kNXYXp2iXUnd58M01G2pp7FuA7ScdQ6LNPkGNcTPMA5N&#10;weGgHV79NA5nZxewkdtoK+1weNwNj5/wQc8YqTuhw4c+/Kz5gDl2cWuhShqVti26YN0XytyFX26i&#10;tFFnoz3atEFNf+KT32qHljDfn6FuS2+DMYN6mULO3KA2BEdQ2cvX1+H1q4vAt6H1uoeYx+yH588P&#10;kJcL7SwDJcuDatrOcCMfN71x9io/2xmFybPLEQfdoAbIUd3+pYImUI76ZsJuh19oDGE0pH72w/nl&#10;BLoZywa1bn8WPv30EHNNzPD7mJeiHfa5QUfqhdp72iatXmibpOT1J1252YO6oo1lGtlexGa8HNJW&#10;FJae/twtkPrMvo1zF4TL5ie+DRXtCLZZp8tNAFwb46Yzfhl1jPF/qA+nwzg8eryP/qwFO4APRrkx&#10;lHNNncPoG9SgH24S5IZ1wVpXvyOgFiJlDGG9jTYcxo+mDWp8g5M8uOSXylDnJ9MjyPk4DDB9P3sX&#10;oJdxuBxehd7eCPP+bnj6FP0alHsAdjhoyOm0bsj/aiCJesHBuq9V0F4Xba7aoKbtb3uAGxW5Uua8&#10;aZX9Ktg6lmxON/nxgPAUp+QvDbx8NQuv3+qaGtvI6cl++PrrU7HrpvBPJgOZ0/Rhj42GsNPw4Rui&#10;UCBdlUz5n6fRDWpyQnpwpNzjurPNb7YA1ZXiVja96qb0lEgdHAMm6IvYEQ3RJviwX9dlRmPYZG86&#10;4dWrMcadcRiNrsLRUT98+dVpOOhR7rO4KZ4boLmWwHUdUjeoTblOHd9qo9cimhGXg6BSSciQfRb8&#10;lCr7NMqLtpzY1PwVAaRhLDfc8IvPb9710WYw55xMwhU6tr29bvjk071wckSbbIp2gnkQPl30kZNx&#10;7Hfk+ZO6Kz2YOmKbJCpXUwV6cKAAVCppwxMQnaKPmIZthcdJGEHuHPt1gxpzT6AzvoBiMJiEN2+u&#10;At8EfT2Yhf09zC/Rpp7BBpBfHuLaf3YaQZQzz5SgicqkDw1yx7hJrevqTjB58JjLpimEhah+YoES&#10;yueXk1k/DIbT8BLjy2g0Defn+jO4R0d74WdfP0W7wBgDffYwtnA+oxvUoOexzqcE8WTUtXlijCBZ&#10;kgqmqIfUw0zXHIrUtRxlWdsDSEw2ndF+ZhvjOMMjYjA2TDDGXF3yy7dTeS4zGrMva4fnn/ZhV4dw&#10;dMjkkC4EQHJjeg+2lP3Ep64n0L7iW/Ju9w1qdVgojlW/oUfaNx1+Ax9eztd43Vw/4k98mlvmzNOr&#10;/z97f7odyZFkCYPqC3Yg9oVLkplZuVXXXg73arQAAP/0SURBVDXdPfNzHuJ7oHmbmTeZc75zZvqb&#10;r6uzipnJJJNMLkEy9sDq29wromImpq7ucEQAEQFAruHCREVF1cxETTdzdfP0+KfP0vb2Ufr0k0fQ&#10;XdRPfKq/5XpigVogEAhcD9iD1hm/wY+JAUat6HjuQnEjPcoL1H75i39NP/v4XxCFDpRNOCgPWfiA&#10;C+nRGwjlm2DNAjVr6/UBJaETC52UK1eBdXbL7duj6VCLz3twdrKI4PM//5T++tdn6eCAv98+Rb+2&#10;lf72tw/Sg/s7GHCP01A+QMBQkL0vc+JDTi7igMg3svDhhnV3+jMtfFhKhT+38jxzXitB0+rCvbOi&#10;PO5ZcI5pZXDNctYJPwuAH2Drgim7t2ySyonmWvru0VH68aeT9N33j9P+0X7a3llPn3x8O33wwc20&#10;vZnStrypA5R7CXnxg2751iGx6jn78zzr9Z5XWkUzDjwVZz2WQuoiH6hpqPmvE1eSZaGUN6jx4QEf&#10;kuG+Y92cys8/DdPB/kgeUv/p86/Td989SxvrW+lnH91JH35wWxap7W3rt9TbC8JRpO5k2XalTs7B&#10;y4QYZtHiTkMlbZPvaTirvcfitKKx6Cpe/7j6xgB+y22aRqgPf/rTj+nzPzxHMQ7Tww+20sOHW+n2&#10;nfV08ybb7qkuUOuhnrDeWDvc5yKo/OGqPBTnhw2MU5tmPN+5Sc96zt7+da6Xaczey6vgrPa09sci&#10;GDa5hdjxXubDTEnCt9ZwMRQnlvRjP3355fP0xV8ep8Ojo3RweJRu3d5Kv/nbDzB3uikPDXS9TS+t&#10;oe8YsK6xaUOzyJ92G6Bs5JvuzIsfiMJO+9MS/hr9Oa+C2jW+7bRnhaUFpH9B24a9PlDWBWoSJe0M&#10;2rS8QE36GBTUeNpP3/94gD7mZfrpx+fp0aNnaW9nO/3uVx+ln314O62vj9G2cdEhP+zG+cmHm8xT&#10;8329c56HliXuFda5Jk/b89y9TKx63PNKexpoy3EQywAy2wjZMb3WIs2JdryPOeajjkaypAD3N/ZC&#10;fhAwSPv70/T8+XH69ttH6au/fJvW0CR9+ukd8GHa3NxI21tbHIoi+UzrBvPK9Y96PZZHexYtELY2&#10;TiouzkjumdKuBuZvdnasVdIR55tWWgNeO/f0r8DyPQ2n2fFYXKA2ZquW+DMF45Nh+utXT9IfPvse&#10;7dw0PXh4K338s7vpxo019DMsFH2opgt4+CBL3wwlx5L+Q+sq89axshSYnP087PxW9Y/HWdPSvuvb&#10;t592HlquLGP1UA4hgu8VOE4j+dk7LgjYwHjsZfr3//ldevH8MN25czN98OFd6fs//GiYBoMTtItu&#10;gRry4k98ckakH7IyX3f/N6eEcnKygmmyuCKkqgmWX28XpS/L8Gnwx3rdtNyTWsdk8kgp9y8ClIV+&#10;eMk5DoCL1Z/DwR79zNMnx+n3/+vb9P13P6Sd3S3MMXfTvfu76ed/c0e+1CGtXnay/6/HJew8PMzG&#10;gzYVfVaVOXSxIG0V/ryIi0urPme/zsWB/Iifc5FcBhxjSVqrFRgvzdBf57LSh/+cz4C04xuHButJ&#10;fuITcfsHx+kPf/xr+vLP36AubKTNNT7PvpX+y3/5JO1sbyBbrRtcCD0AueiN0DEfjsCbOt/YNj/n&#10;1TRvUMNRBRJl94varQ7mc9Y0hrOkpS1h9m8jbe4LOCZg/UGdwvAY88tp+uHH/fSnL57KArW9m2vp&#10;V79+iH5/DfOYTZTFJG3IFwd5XyxZoCZ7HkfvF627BJXlOZ8Fb5KWOLtvdTxFnD1ta+/TZplvO51m&#10;O+z4hYzZ4Ah1RN/QxZ/u4bjs+Jg/PzhNjx/vo77oXIbPvj7++B7KZCt9+PFNZMD5yiyt55/T5cI2&#10;jp1J7WNWgdmteo0elyWt84W0FdRwD+Y+pId+wxaoKRl3gluYiz34QegxfNzDvH8T/fleevbsKH31&#10;1bP0av8gPX/1PN24o1/o+MXP76X1wSDdQJnIAjWHbqiFXcWi+BbSyoJle1zCclrVPx4XnZbtD30O&#10;W7QZq0BnNUiJfsXua9VwrKQStYx6tT9Kn/3xcfrLV49Fy77kIeb9//Ivv0wbG5xT8tiYZyLZAPeC&#10;fAkB+dgCNR1D5zybvNmu+Wtj28c2kLLarAafx1lxfmnlv6mq8PZnOS5t6V/2/iP0/fSc3qcHR5P0&#10;xy+epy++fIx5zUk6OnqV7t27mf7tX36dbt/chke5QA3WaPuEvEdAXaDGOSsXqOmC5+ZMmjIhznKe&#10;Ja5CWoZJ1i/OCel5bGjTaKFWfMbMBWr5uQzudS7o/PrbE4zLfkjHJyfp6fPnae/GdvqHv/8kffLx&#10;nvQvG/yVAtj3J330MTwG7n9+sRM6HZfruVhzp9VGj5irkBPOgpxhzutseBdpmc7SineyqC2Y5mY2&#10;bPu4QA1z/QnfCgX/os/gvc4FaiyXFy8O0p///C3GZyfp2fOjdPfOnXQLdeVvf/MhyoVvTGpz1TyJ&#10;Vc/Z279J2rPiotOizck3ov4327xvxnVdNFoRmDL3UWRuZ1hf2AZxUdoXX/2UDjGf+f67Jxi3TVE2&#10;e+lf/+VXkPnGK/T9KE/e8vwSglQMPmBuKojuNHcN2J5oJQM1OW0VloI286lL1F2wWto67NxeJ/3Z&#10;0tKFOkdECn4hCqXCcQHfnHqMPubHHw5QPifpT394hDHzAcbK2+nv/vHTtL4+SHfvbUi5SB5oxzhO&#10;HiIfLmKXsUh+lsYXn/CzNz2gnZf3z1mv16XNO83B8nH7Tp+maOYivGhAvozayCoe7D9Nn332v+M6&#10;0U7c/g73Ib/w/SMtxO68ID06jidHjwVqgUAgcD3QLlBDR8kHV2zXp7ehuJF++I4L1CbpN7/+r+nn&#10;P/+vGPhstc8BMeHganKac6Cjgx23QE27E4ATxzzwkomFjytheuvgGKZMUrZwCYuzITiIw/BxNx9U&#10;/wEDh7/85XHa3x9jADFJd27vpH/4uw/TBx/spbUBv9k7SfymLs9MwIdGIPOZcuEeH67m4/bRh+mH&#10;cf5cSpmgR+y8LI5o4xUWj35V+lQLl3bE4rQqn0faGlZIKw9+1PviH7BdoAZ2FqjRt8P0128P0veP&#10;jtI33/6Q9jGw29ndSD//9G76+KPbaWerl7aHyH9K3+vxdYGalVI+rpxDDZqme56EO+dO2jKeeJ20&#10;hMV37bsPoA2rpa2jm1bqIqmh5r/eu6SVUbtArX0gNkhTDLhZLnzT0P7+SfrsD39J3/z1sSxQ+/kn&#10;99PPPr4rb1K7uctXEWsqpebRymQ7aZuPJ3ycyjqmbMOKRWnL8OumJXyc4WxpxcdN8tPSko1xAW9P&#10;oL7ALwydYEx+Mpmmz/7zUfrDfz5BMa6lDz/aSR9+uJ3u3t2UNxDxwzr+NJEsUJsiL8uGb73ht38A&#10;fUOULZZRmyzhHxOQDHnZwgaxBiye8PbEaWk9lqUlLP1paUmfD2FpiVav91stbRfS/kBN16jFKE34&#10;RjWpM/w2VEp/+vyn9PnnP6b9g0PhnXu76e//4ZP0wYe3UR58aMBc+AY1vksFZYpuhRxiwsufFuNP&#10;g8jKG35zSY7BIxn8eZlMUjY7iy9R2hPL0pY255XWwsRZ02Iv/Qv7SPQH6Fu4EEP7YURJOzO/QG00&#10;6aVvvn+Zvv/hefrh0dP03XeP043dnfT3v/00ffqze2jXxmlzY5z49q4B+hU+cNDxie9jVkXtmhRW&#10;z/ggsKlzQrM1mSzjDDV74k3TEovChNnrOEjAioA/GwfRotPH5LJSHfv7vECNMscFqAGvXvKbukfp&#10;66+/S1988VVaX0vpb37xIP3iFx+mra3NtLOzjeqAvHEsqRvMS547IEcpHubtoWfRBcLW5+a+pVmU&#10;uxCMs7xN1uvoxtVw1rQ1e6Kbln6cX6C2CExLaF58uLMceqxxb6QL1E74NqhB+ssXP6b/+P1fE98I&#10;yTbsk58/SLdubaS799CvyEM17UN0zL/qAjUDpe41tuFF8Nf1OmktfpW0NXviTdMS83GUhAhqaSMG&#10;9ynnZuNeXqA2wZh5sp6++eZ5+h//x1/T82f76d69W+mjjx+gTLbSzz7ZyAvUBnmBmnq9WaCG8rB8&#10;tS54aD3LZwGKZa4rBMOLYPb43/SnxCppCcbT1tKWYQ+vq8lvmlZbZ52nWluRAVEXxGhbJOXDRTOy&#10;76WffjpI/7//46v07Tffp929bVk8+ODhjfSr395P6+t8FwTKQzPXY+T/DCsYNpngneB1pUw4+6xq&#10;NWdIWwXjaXuRaVUndzzbN9y0vOc7C9Qg233FENs/XaCWw/I8mvOZCQgzWaC2IXP/EcKv9o/S73//&#10;Rfr8j39BXVhPm2tbmPffTf/4D3+T9vYwj0EieVsaxmH8soDmy/qA3Fm2vBfsPsj1hrVJn5tQyu0x&#10;ovS5Rw4shF6LopQJC9fwJmkJxtP2tLQ13eum5V77A6k/8OfBEcrl1Qhz/5fpsz/9lEajUbpxazP9&#10;9ncfyqLB27e3MX+ZpI3+/AI1ylLyvE+kPiJ/sPG9lJU/hzJcQy1+1bQEbSy+lIllaQk9lj4feL20&#10;i48LmfdxO4RC/UB5DI7SaMoFaoM0RL3gXObouJ+ODsbpxx9fpT/96Yd0eHiIW36SPvn0YbqFMvnZ&#10;J/wpo5nMWdZsgRraPl14w7zt+LYn/LkYKFNfi/O4rGkZZ/bcsZ2gRv/r2zqhri5Qw7zSFqilE6k5&#10;J5ONNBvvpSdPDjBWfpxevNxPz149S7fuYjx2dzf96m8epo3hIN1YW59boHYa9JwIO28in7eE9dzY&#10;Dsse7TJrm8Ifq7VV+DiPd5EWutxvsywUtK/ZKrTvZfcAD2Wf0gsS0/QDIOrWy1cn6X/9/vv0+Rc/&#10;II7lizHzB7fSf/2332Auw7ei4NgoV60naLMmnHNygRrbNOal4wiifR6HrXOuoIyliRwW+Guo6fSc&#10;63EeF5tWfFdNznhGmD3RTbsgIZDTomx1lsn5Pz2HEPy4fzhOn33+NP3x8x9kgdrh4Yt0//7t9H/9&#10;r3+b7t3ZlTt6+QI1/qSZX6DGY9m5cW+yhQm1bMOE1y1LW8NFpiUWpa/F19KS7If9ArX8E5+gLlBr&#10;f+KT/QwXQn3x1UH6/X98iz7nOD1+9izdvLmT/uWff5l++fNbGIfN0J7RGn0LykUWqKHd0UUcuJNc&#10;P2nNXfvsmDKVFs4GOa4NE15ntuedtgY9T7UxW5NfNy3/8162tNqCqbXZsDfhiNUWqGFcJQvU+GXO&#10;YTo+6aXnz1+lP/zh67SPcTMXqt+/fz/dvb2b/vHvP5FnmJuYy3SP2x5FwwavK+2J101rYeJN0tbw&#10;emmlrc5x9GWbDwE5t+0LIfcrmfsoMrf9rC9sg16+PJT+5QDl8s1ff5QFavfu3kj//b/+ThaobW5w&#10;IRSSgfIRmbRrll8Lnopq2CK355UPl0E92U3bhY+3fHy4m3b+2cCitDV4G0trss+rhjdPSws+v+Ql&#10;sG3hfHPC+SraoyP0MY++f4nyOU7/8ftv08HhfrqNvuVf/u3XaWNjgPqzhfaMbRbykQVqKS9QY9mg&#10;PqLdZNslvw5lC9Bd+9aeI0nZxxlq9gRl7jTs/3f2TeFne+ryPduMddAOWzwuHfqUXr18gnHP/zut&#10;rR2lm3vf4tpO0nD4Ey3E7rwg7RqOJ0d/OwvUXiNtIBAIBM4VzcBKFqfpJKI3vYs+60b64ftpevp4&#10;mn7zm/+WfvnLf8MAdV0+HCT5cJCpJW3TnnNywmkFw1mHzs8+VNMHcCB3ZR8mujaNgGEvEwyXaZHY&#10;ou2sGOY3qLlA7bPPHqUvZYHaCJPUcbqDAfc//cPH6cNmgZo8EgcJJGwWcDAfTL6wyQQb4AI1TpoE&#10;+ZgS5WUCYfUD5ayUXamjocqtHxn2sqHUMexl4k3T1nB6Wr2P1Pu8B6iXBWpWIrxfcJ1yN8C/vM++&#10;+vogfff9YfrmOwy8jw/T7u5m+vnP76aPP76Vdrb6aWeNeXEgmPPDng/IFG9+zt20XvcmaYm6/dwC&#10;NTHLusr90Imz7AwurT3I4gNjLpbRkMZJlOUnMSDDVn/zIVguk1wuL1+O0qv9MerNV+nrr7lAbTP9&#10;8tO76dOf3U63bm6kWzf8AjVCTkZFy7AJnwW1tF5Xxp923LeYVsbEKnbLzcnEimXq7W2d2dFoko7G&#10;U5TL9+kPn+kCtY9kgdqOLFDjT33Qkg8+ZRmU5UXI4jROisQC/22BmoKS0k6KIS8T/oS9roxfNW2J&#10;Mi9vV+ZXYpW0RM1med6mtSLhhwf82Q7WFb7xDFOl9Ic//JD++Kcf5Nvt5L0He+mf/vkXKJs78mCH&#10;P7XGjYvT+siHkzySP1HFhw36BjW0bU375rHKOTcnV6Bmvyyt170vaSmpzLaO93UflaJzfzMeftQH&#10;1KgaqIz8ea+/frefvn/0qrtA7Xc/S59+cittbqS0tcF6i76/z9LxHxadH/TMOUbx+fpr9DLBsMkG&#10;r7vItIRPb7rcXzhofdD4pm64cWGTFAIfKjNmwjIDXz4fpafPjtG/fJ8+//wb9DH99Ou/uZ9++YuH&#10;aXt7U95CJA8lpDyL4zLf5oCG5mDFaTo90C2DGiyemXiZYLg8rsdZ03rdsrTQ8AmX258vZmmCcuPo&#10;/+R4lo6PZunLL56k//U/v5XnQB98eCt9+ot76dbtzfTgwQaaKPYjPEcb5/m+hucHSvlABz03iTET&#10;sfH2BMMm1+DtLzqt172dtAz5+mQx43SCOcwxyoE/dbMmb4L+H//j6/T8+UG6f+8WxsoP0r37W+mT&#10;T7fRx4yQWvt+VjaWib21y8aI7RGB5pQgWH2yQmLYy4RPXEnbjicY9vIi0MbiS3sfZ1hk/6ZpuVdK&#10;yOZ3jR0AURf5sRVTBe3YbXOh+Y8/HqBc+IWO79LeHsdjN9PDD26k3/zuQdrY1DdKdHKtnYqhOSxq&#10;zorlYqoWVFimFsmwlxfhbaX1Ovbr2tKzFOxLGRYmqKHED5X5UafopD3MJUOR46c+6gpELlB7uX+U&#10;/tfvv0h/wlxm2B+mjeF6+ujDu+mf/+lv0t6NLTkA89AFasw/58sjwan6YaidZ4YE1c7qlaKwq4I2&#10;lsbsGfbyIryttKXuTdISLFetO3zKsn84lQ90vnv0Mv3nH36UBWq37myl3/2Xj+Rni+5ygRos13uj&#10;PEvhFxLyhzegLByE33Wsp8exPsaOr+HaOddQxp8lLbHI/mxpmz50QR1v0GQLoYlfkpYTyNxssbpw&#10;vDvtH6NfOUn8ySH56R54mm9QO+QCtR9epj/+8VE6ODhAVpP06c8/SLfv7KCPuYNDz9DPkCgZHIeL&#10;c9nF8IO3FtWTzXuGvUx4e4+rk5Yh1eA/yoXankzs1b65f1E28msW2oKh2DiPWUuT0Xp68uQw/fnP&#10;z9KLF/vpyYvn6dY9/lTxbvrNr9HHDPvpxvqazC0vAnLGcro8z3yu+Yo07GVi0Ym8q7SmXxS/GNLF&#10;ALz3VdBjMcS4F2jL/ue/P5IvqekCtRnm/TfTf/tvv0jbskCNOrR8SMbFnbMJn2miVWt8Ceas2/kJ&#10;27csCszW0Nq1KHUMe5nw9h4Xn9aaowZiluMtkmEvEwwvTMsIpYwFYEv1BH7cR1v22R+fpj9yEfT4&#10;JB3IArWb6f/2336bHtzdkfHYUPJG7bPjcv4qn4Own2Ebl0dtdipybjnQnJSdB1HGEV63LG0NF5mW&#10;WJR+2bG6cWzdbFxMb3HhLaFWsJEvx7L/Zw3qp5OTWfrzl/vp33//vSxQe/LsuSxQ+9d//UX65c9v&#10;YhyW0uY6kjAp2kipf6wX9mysqSPIPZ+SUzlQmQ2Kc1Z4XRl/XmlruJi04ovsEOtP9HZVndppWekb&#10;oGDV50i6l04mPZRFSs+e7ac/fPatLFD76ad9zC3vpHuoK//yTx/Jc8ytDSlhyc2OOx8mFp+nht91&#10;2hrOnpYa42JYXqfB56Y5sv9nO2QL1Fguf/3qR5mr3L93I/13tGUDVJitTV2gRlhdsLmRhzWpBMvd&#10;MHeGTdtawAwtI95bXiZ82hylx7L8slLCXl6EZfY+3xrePC1bNrPiXmsQx2fDdHQ4St9/9zK9fHGU&#10;fv+/vsGYeT/dubuX/i///Xe6QO3eVjM2ZnFQ1D6HubKv4e98ceOz51y3TvNtI+tO0nR8D1TSdsvA&#10;wLDpsr2ETbY9oTI/Y6T08uWT9Pv/+N/TcHiY9na/xn3HBWr6FtnzBL3Nezq3/m8LvMRgMBgMvnOy&#10;MyM5uZjy7Tt8Qwm/CbOOjmEdgx++lWfgOETHuybUOGNfJt7slJWULU0f1A9N6kyZPrwoztPiWrIz&#10;E0KWhwbsNDlCEOpVM76aHxLJW29APX9l1XYp7XyW6UrZwqVdTVfKFi7tarpSLu09V0lb1/GD/4YS&#10;Z/eA+l/KApSyKtjJU8okyzl9J36OZXwpl2m9rowvZR+u6RbZl3Y1XSmX9p7deC4NbeoxfNrSdPCq&#10;PHThMhnWXdTthgzzw00OltXOqG+KyDGV487LPnwW1tJ6XRlfyj5c6sr4UvbhUlfGl7IPl7oyvgyX&#10;XGTPdgxlmcH2TB+Gqh5Vo6kjLKNGj6IUIqBUW7EvqHp/3PIcLFzqyvhS9mGvK1nal3FvmnaRTRnX&#10;pfdZ10ctoUYdQWXLn1jz4UDbhpHd/IeIJCkzzzK/Li1dKdfCJWv2i+JKXRlfyj5c6sr4UvbhUleL&#10;Z7/BpRfc+EYaaaVawkZjMQYR5o1jkjyG6c+UGp/zQttHavvHMQ1ijLTysrHUlbKFs6zHgaZzPcuu&#10;t7z2UuftvVza1XTe3su1sNfximqbXnm78R2B85TxX2Ov9UU+FJDxJhfUmC03HLdhe9wh8iDPtun5&#10;CefKoEbvAy9b2OQaz5q2jLewl416/s39da5k+XAcr+N86ek5RpiuSbmwfPhhqnw5g2WJsYOSMjec&#10;H9s6IWX623yf45prInk9XrawyTW+zbRlvIW9XNrVdN7ey6Ud+2Wj9Qelfa4zUm/Yz3Bgl8MgfTzE&#10;/TE0e2RCQszjA83f59fSH8cf18uLeBFpy7iaztt7ubSr6bx9aWtxp7GH/lvTsLzw15SLjM1AfvTD&#10;MqCd2Z6NepxWtrCXF/EypPU6tm9oM4RtO+3rRFtHfDuI9kraLiN1sEEJGPkfRwGxl/mQlpdoO8dv&#10;acfqnqenxfl0pltGn9bnVeZb49tKW+pK2cKl3SJd1z/4U0hZWIHoXKYta1LLQAhFy27+3q7Ve5va&#10;OXmW8WdJSy6yf1/SQqbPMunDNg5ECUjtgB3ZPC8jrU0DWV8Yzz6dsvY5yvaYpM+/1JVyae951dKS&#10;qAe2+TYj+1Pj2zHWUMgwfM5nMPZcZjLEmEzJFJJr0yauwJxmVXbr8LJrLONKvqO07ZWceWvmHTJO&#10;tjFvd5NykbGylQt1rCd2bNuYB8fZbr4JrZVLDolld4Ouc0216y11pVzae17WtNzTN9mH8K8nYlEO&#10;fMOzqy+oR6xPSvWrtH2sY6LJcxvJ187Bn4uXLexlHy51ZXxpW/Ii0/pwyZr9ojj6ydcN9aJu6k/5&#10;DElIGZT5ZVsmWkaMs7JTO20Lc76dNki5fGy97JxLXRlfyj5c6sr40rbkBaS1+9l8lMNt+0NyYzmh&#10;T+lxQZPO923crVauTPhcZsJyYgyOI/0Tj+GOWw2XujK+lH241JXxpezDpa6ML21Lni3t/JhzES2v&#10;00hb+HqOeWwG/3MBOj8vQ1Ao4zAI9ixZSB3jkJ/OlVp28y3P05N51fRGO14pW9jkms7be3kRl9lf&#10;bFoZ72ZShrp5nmIy/oQ2Vuaw2e4NKTcjyohkGpX1OGZrx2zpwz7e5JrO23u5tCtZ3htGb2P55etp&#10;0iHQgPJ5sgXv9beA+QMHAoFA4O2j7QqwcdIg5ISBA1QMbyeIBWdC9L2ZosMEvMMp4jJl2bmjj+Or&#10;Tmfy0xqOXkfZwl4u7Royz5b20+uI0p9SG+N0x7OGU1DzgR1p4wr8EzJP5oE4F5lJ3Wpszq+8hlJX&#10;i79spN+EuG65dqV80SDfQ5RFl7/RO8U1+3KRsun4gveU3leSVtJb3BWgL3N/3R0fFHJNl31DyMN7&#10;T8xUOmGQE3pOcjSd+njaqd8sH5JtwDps+fAAGckCN9hZGZ/CWp1Yxs71XTbigpeW27K4ms7bN+Wi&#10;ZB0Zo66MR1PUmamEpy4dnY/SEzT10HyMmLn2WnxvzPlcB6qrTqX0YeJ7Tdf0a/AhKQ8MhFpvvF/V&#10;72onttDTtukTRU8b/CvPL9iyqAOe2scoO3r62hZATfrQkZA5roHf9W2oHPnouMf3N6fSHUfGG062&#10;cCN7+9q1XQba+S+gLwPr72fjzGzTIcZkHJfJ2GyUZepRDby/xIdml/cax3w92zSnsnZ97zn5rUW7&#10;r8iuv5cQ6VYj2yZtv6StYj1o6oz6l3asLag1YvNavicr13etyX4lsykP+Mnkxm+oHM2Y+QR9P8kx&#10;M+uElRvbMys/ppe+Jecn+VSOa3XO20u4sLNwqavFX0rimrMP5f7OPml843xsfhLfZb9OxhOUxUT2&#10;HJfxp4masqP/zbcrUs6p9G0p+/BlZfaPvP3Z+auhLwenk/pBX4k+t0Uso2zH/mIyQrmAMudHmcwm&#10;E9hMUUe46MbGbSQdjkTWacvJkNS3ZdIl/rmTY77K4vquPdWP7Dmk7sz1GVpu5krxrQA6I+sj9YiX&#10;8bMw50cRkcLq8S8ZT6vjpvO3H2ULexmUepJp93vbjmmPTn82+YKsL1POLdGWab2BgeTRTWPVpVOe&#10;/lyDXd+sRNYF+pfPXOy5C/7gfx0L94QcW7Musb/n2I1pm3HfaXT3xFLKvYK/fPzq9b3vxPWemXKt&#10;KjddQuacrVHKROeYszzHND+yfKSMjCg3myeJDdKTzXFrtOPUrvEykm2Nly1ssr/vTF6kQ7jxJyjP&#10;WWgj80+WC+uMtWvQmy8zfd0o4xoyPzvfYMHsH/o6+6v1KdqvZh5pzPVEqPNMtdN6Im0a64/bN8fA&#10;8eSZZ8H5c7omzPemtdWe7VjJsVMOSpZTL1O/MMh+Rz8H1D4olwHSr8TaeV5l4qJlfp73KsON2R+N&#10;3NzDTtfYY5yFwiT5hi5Sw9ke9/hkMk3j0SiNT0aY14wlHePYh8h9AHLeSdvahMryb8ljMg8jzEg5&#10;rwot3ux9vaPsw4t0l4z8bIW/kkJ3GugLrU9aL5RtPaGt0PuNRcA8REbep/mqlC1c2tV0pVzaC22+&#10;SuJeqNHuEdo31wEBYSqmmGRPYXehwKFI9A4XDRSeMBAIBALvC9gqswPgh0/WStuDW3l4yw7JOlfh&#10;LPUh8KcY+jBU5nRz1MeMzaxRMmKndl7kCemO2ffBgRBXg8F3j98CGa9BXoduPQ0x6OZ3dDCc4EfT&#10;aYCBBdmfQouBeX/alzxInSzRJyQ2XFAPo3ghji0s5Ryun2uFsL/s1DLOfpJvesJX8J880BTi7oJv&#10;ZdGj3FfwL8qhP9tw5BtuOCnSBQO6cCAvlpTS4t3EQqmfw6Vh7R54A+o9p/WQr3725E8IlroB6yrK&#10;i9Ryw2kZ8Y/1uPnWRH+QhgOUE/b8xoTa6/19KuW8zsaqvy4BO+eOaz9Psmy1XFC7SNYNLrQZg3yo&#10;w/olD7E5QSLb+teSOq1b/AYpboOWiGfbL+2/VM4rUMdWYPWenaO8ZB1+g1+sLWMbJz0IN+kVUC78&#10;JiK/kci3ca1Dw7ePikeRFv8zkZU0Ydy3Os1D34jHsr4e/l+d6hMlfISbtgfXGuE6BfeZrC/EFBPs&#10;6XScJphIj8eYTGPPCbeUA32eNw8pEgpQm4wiapnDUrx2fC9b2OSGLFdj7TrfV/J8cdVz17OE9BKf&#10;0MDXMvajGnr5Bh58Y98m1G/isU/JlPGmJpc0JA+d2cDZrATJiLxsvgfzxfo3ZrbXcz6UfJ1Kvh2J&#10;AhKi0Ejt/50d/p12Lk39FLIQL+P9f5HMbRqLWPoX7jPpLpmhbIDsb3LfjzlMEg5RvTCKY2MkhUFb&#10;9vMQJb9MHEYfjuI4pnD0/V1zXjluJXau55KS9Qv/9YMx7iuUTUpB5ULf5xsg8ls6Sf1wh/GgFRES&#10;yFi3n0nZh70OrJ7rlSLuR2Nu55qyyOzA/JiDDZgso4ljlnK7o46hL+ojMBhg/gNiOtNQwnJ8T5wb&#10;KQ8BWIhWkCR1eu7teM3Tri0olMJhHeHcg20Yawvf2rGG/mUTe1DecmvjaVpTYpvHZwR8DgC9ax+t&#10;SKw2spuRrqYpj8p5XBb6tnUJfbu9mHQY/e9BD+PGR//BD6GTzFU4N6R/SXhSfE7/63xG30ZkvsZ/&#10;2oL6LDAfQQrlkvv+3El/5D4eLjNKEViYvqtghrIjxa8GivnDQZYH08tzV2ZyFlqFOY1NGivby1a+&#10;2X/+2ldgU04Efe5JWFwGg/Z8RsbM2KsOhB9Jma+KLcvOMsrQCNtVed3qV709K4m6Zf50Lu34Dv9I&#10;nWu2ZdJ5dkBk/+o4rHvfaB7Xy/+rMbdt/p7OPitharq9M7+kDMr8Uvw8n4WGeQz4H+We0rhC6v25&#10;XQfyftR7tfGdY7cN96R9m6Ztp6xcMD7rc3ymb1jTZPR/Wf/qrJ/r1SLnZ/28l2vmtTtZwkLXRjmq&#10;Xqlpx+AIeYNpBP0Ixcf0lhZ28jzzRDnjz0OyDEkkk7KmXXv8tm60efYQnqed62rsHmMJ4Y/LTJlP&#10;4EqM0nZB4hgYI+hMzmVQT/rrQn4WYAvSWWQsEiGyRNeCKSXjOL5G6vzZZlO++V44VxbXpMQ9UdVl&#10;vdwvvC94/QzrPezvXw78+WydC9lk9ZroLw70fSAQCASuKeY6IZKdj7Crlk4XQoccKJEwmSP+6WDq&#10;nCnHbo/jx+TtgGLQUF9nbHZ5axahcbDAzfIoNhyvHXEs59x5XmU6f9VBvZVMtmU5yKvu1yBjoEY2&#10;/udmZdLmfGH30FXgafXPE/9WoX+oY7p2UnwKcT5nYu2agiBck6nlwLrAesLpkdUpa+k48cGe7swx&#10;Sl+fyrhM/FPWzuHqsXrPVpmd2YBOUt+3aviXD3KEbMt82XQSd8FbX/JT1s4zaGzcJGxc6zgXj3FL&#10;+Y1B6po2R5DL94Kp51W7rstAO/86a9frG6HGFlWC1IehnjhGUx6SpKWlrenOxPKaLhP9xV8wCex7&#10;XJRGotNhGckD0Fxv5n17FpbXdt2pfhGoex3o+CHIfsX6mDxWlvEy+yDdxFb2gOXjSfB48rCxZftg&#10;lMzGc+d4lYnLpdvEddl/C2GGaicS/lXLxsqsY6e+XYXz53mFiXuuNn/hP5O9rmSZpg1kkceQfqal&#10;lUez4F0M62XR5lnoc33Rcw/OE24ixX15g0IXc/ST/TQrn8toTfGgBgUzp+8i5ypW9XO4muy220uo&#10;zi/caAr613zsdZy/DFFGYB9tWd/6H8STBWrnFyyprluJ0q6w/KyNyUAcWUvTFN8FsD1O7bred/rz&#10;X501PxhLGwmzD8lkFTIbz7bvaNOuyjaf2jVePdafxVRooJ8KND5zZSNsfKls/dweV88DYofz5xkk&#10;Sz95n7Zs4svyMDqbblo9ji+fRZw/t+tCXH5m13fz9LZ1al/f7e9Xr5P187vCRF/dpY9z9Glq8SUR&#10;D0Gocibi/LjAiklp6VgW2X5VypjjdNoxrgfhGly1pz51ocw6ghDm+rIwzdjEL6Jt+fkNlPVjvxuW&#10;94Xo7J4TXb6Q4j68SKB7CAQCgcD1AzsZDj7cSvleZn+S9O1L6CQGRnRa8m1vtwpf7MvBi1+Zjfyb&#10;zk165HPjvCq/JYp7HJffdGg5lWvh2zzk7R1yzvlahO01+LRyLeInJARhIezI9s1SyvMntZwuL5Nr&#10;bI5VyBY2ucYLS4vdDP6awV/NwIYjCpMz1QZ3mthPwUma5W+s8YOC5CjxiJshTtNp2lXO08sW9vIi&#10;vmnapfa1Mj8XMnv4BnV2OjlRTkfy7YYuqSNPkEDvdV8nmqxAWcSRvyHBtw/xNb7yKmjGZatl1yth&#10;ZuGYv/jbyBY22dLWOJd3RV7Et5Z2rlzOi7qTt+HxbQ+sK9IetW0uy3CQy1LbXGvDLBtLo/bWvpmN&#10;XQKLwa6Le5MX0cd7+1XSlizz8nGn8axpaaM/G5RlC5vcIXwCPzVtE/wn7ZZQ2ya+jn2SToTTGTlC&#10;fohHzBQ2U9pkShsm1DaNfW7zKm0eC2zOEfTn7GUfrnGR/eVLa75i3zLGHr7iN5ytPDrlkuPpV+pQ&#10;X7QPqY1DfDlaOi1PUstqMdvy7MoWNrkly3b+Gr3swyXfVVqS5+/7celvfLgpA+7p39bf2o9n5nR8&#10;4SPLhq+67Q1gS0q6nIe3s7CktzxU9vZztPNpmC/HXZfxTfxz4WklqNcwwzWdiUyzAidoeyZog9BS&#10;ZR33LLtcL/LG+AnGDlNQy1jLoHtc6nzZQwcbK4PqNa7Is6Qt49/XtDN0wGwbrIy13UIY9z79Z302&#10;vCh1pMe5lxG2pG60UbvW3yprmMfAv4Y4wKJPhbxuVdr1WB4LyHiz8XItXLJmvyiu5LK0eg3q78Zf&#10;bHuk/bH+hz7kvU2bfN87PefD2o6RuP+lz2ltdENeHGesQJ6T3ht2fl25Q38tmUuvt0Jv//bS4j98&#10;o+R9nse08B3nhDp/VzZ2zRHgTU4gKHu7nLO6hmVjbJSSrDYXwV+X1OFfS9N19bgbAD2ynZ2FS5bx&#10;y2xLnjWtt39XadXn9Bf6EfQz9lb+HmX0Js0bHESHJEKmhleRRl/R5R3f2pBSBkjIKsNU5Nw5FHKN&#10;p6X14ZI1ex9fsppfvjfPnUDjOvqKfYT0zZijgNM0kj5den/4kfMV9vnSfkl7VrZlbRvZjuuQN44l&#10;7VN5XaC/3vLa5/xQ8KLSnsazpvXxrT39oj6be1MFfNqOmWBHip2WzdSIklH/aj5K6jgug8ytKY8V&#10;afZnIs6heo1d2cIm13hRaWvkuUvD4q6llEvW9F43n5blYONlkuVDG5Yb+hfIWq8Yd4IyOMn1imSZ&#10;+7yQDmXUyJlNuHKNnsv8867Sis7ahwp93DK7Op2fmvtb64uMl+FzIdqyHn9apYkHs30zf5Wy4FuM&#10;WEfVtrHHVfhrOu16S75vaVeht1+cljt4x8oAKlKiZPxMn7Lds7aLZP1wdUV6HxDpWZPaDSF7Npbz&#10;lXOo3Qf5fFY755Y+/vKlpU/gp8anRoaNqmv7HdzfA/T9aHsaW9noW7ZTLAvM8WeIF9/ThsfIvnfn&#10;sPp5du2vUlpdYKRfupA3/WKTqaNWCYTmrHWjbWPfhvUNw6qXjfk21MVQum9/A0fLTg/Sk2/gUKjQ&#10;29LYWLM9D7pjlP4rZR+ucZH9Rafl/3ZumYk6wz16djgTdUvqynGaTo+xP0E8+hrYdOatHbJfIrVd&#10;lIPU/Hee1IPMEWfT8YHeH61e4pDe+mXcnrktaEmTiwbrVCAQCASuJbTDtW8BSOfbdKTSR3WZbcxe&#10;mDtgHZkZNZ/clUFGYlgvpB2glBeyhZlLTCOzi23PURadMV6oXbBca4fWNbtrE7t8DStBj1ClnVwt&#10;7tIy+0fKvIhq7gVYOLZ6zzaNTIyafLETNAZXh/5+KO+NU++TDE7ibULZkDpP1ctC1DyI1vt8LjfA&#10;27v627FezFxqZ2A9n0vLsgzPUqalvUmihqek3KzsPLvtVJNaBLVpPG6RjZFHGXkVqWi91ZUNjY5t&#10;UxNCfcjtk4X5kK1LqzPahkk75g7NGG3vNH3WZPjzvO4kzEe5LTK/CaESUp/jxN7iTe/iYa99EEsF&#10;umyrD+Iuhl00J30JmNGozK9eV8ZVfJ5BSft+0mztQY2l9/HOhyvR0hYU1CLedzqxer2LeZaNLZhs&#10;OI7erygPqxuZamVtW45rzo1kmOVIUnbsoJPomjOjUIvHRGaZ0Pemy/5sCL3Eq00HTX7ZVpCVfozR&#10;yB457srTYP4kEZwzo/88gY4N09m9r/d/M895LXQyv8LkznzX7Qd0rAvR2KSwMmip49/WRuw6AaIR&#10;BJZ6IXxkeygvChX+YEGlwVonZRtrOpR5s4pKIgCLy/o2okBN78/hklHa4RVpFcOHfbzQYD40ducq&#10;WkI5zrVhsre+PtvIhjgdk0HdQXn8604D/Uc/6vMXkc1/DbO/QSsbTWPQMtC0mt40OqZm+gtgg87J&#10;XgJmNKrKtdVoXq3FVaiLPNr6xPJBjJSJ1RPdXLk2fZ2Wo5LnSLZ5NzpBYxAUOrFK86/zcV5w1rXL&#10;cVLXWH5WNhafOacIKjPmorxfXRmA7cIp6unztg/ipukgyaJqwPLsHiDYQP0lND83cva/lAF9rjRf&#10;Z8tM21geVmaIkEP54wZL8r+Xu//rNMlb2aayahs0Yz5fZi2b+KVjQR928QvTZZbxpbws7SWlDxHl&#10;PFPaLfmcjIvUxigEfuHG5qNdCiShlRbrJPdQvolvl6U9Mz0W6RV2FW8Db2GBml2OvyQfLuOIUlfK&#10;Fja5pjOUsg8TXlfGl7IPE15XxpeyDxNeV8aXsg8TXlfGl7IPE15XxpeyDxNeV8bX4mo6Qyn7MOF1&#10;ZXwp+zDhdWV8Kfsw4XVlfCn7MOF1ZXwp+zDhdWV8Kfsw4XVlfCnX4i1cizNYXE1H1OJKlPEW9jJR&#10;hgmvK+NL2YcJryvjS9mHCa8r40vZhwmvK+NL2YcJryvjS7kWb+FaXBfaDVHPjpOTBqV8O4z7vGBF&#10;6OJbooOeY46Th4/opoX9LtH9lLpUhIU1O+m68rXNcN4gF2rowGGa32hzCBmcHkI+1nOXgTcX6XDF&#10;+wlko32DihxpnF0HJ0v5/PW4/hwgZ5pe6PSNbhlPS+vDtbjSrqYrZQubXNN5ey9LmJu7Tzj5waRI&#10;v2ELnXxTit/Y5R463Gjyzd3ZkSPKhm8gkjzM/iTvqUO6ueM6el0ZX8o+XOrK+FL24ZquZu9pcZV4&#10;f89TrtYBci4tHIpB6WCQ5C1bLaepn0lZ3sAF6uTUyouELPc2b3HuSdYl3vOMo++5IejP385jFZ3p&#10;fVwpl+m8rowvZR8udWV8KftwqSvjS3kJyzI8W5maPdsb7MT33PjttiMhv63TtMXSbmn7pW8lQPlJ&#10;G8eUbL/Y7h1nO7ZtuQ1knsyfRKqF12jhUlfGl7IP13RlvGct7ixpy/iObqCcZXq5Ie3gE/hJH6bx&#10;W54nadJDewVfylvT4MuptGvwL9sr+XY0ST+3fYm1fcgOzOUi7ST13LNsT/G/l2vhUlfGl7IPl7oy&#10;vpR9uNSV8aXsw6WujOf9L3cp2yDe67yX7f5t2W3P1Nfqb8bnusCH0/KAmr5mfjlPPlyQ9BdFHofX&#10;YNeUWb1eJ9d03t7LpV1N5+29XAt3dDz34prE59mHlI0W58hv45Lyli40NORkqm/tmkgcv7XLfHLZ&#10;5PLint/o1f7fypW0vC3sdS213HmOtuX65a/NX7MP1+JMrum8vZdLu5rO23tZwmzJ6WVu9NNZCN+u&#10;wsZn2Vfo71kuSpYRygtsyt4dQ+8BbtxbPMqjodnwHsp1YO4aC7kWb+FaXGlX05WyhU2u6by9l0u7&#10;ms7be7ljl9s2tk28X4u3abBfmaBf4VhZfIjwFH3PTMj+xpcjxs4SzzoDW3lDC/PUfLXN4zHRrwn1&#10;HBCJE8gswzzPs5L5etmHS10ZX4ur6by9l0u7ms7bi8wysPvXtyXQCek7hnkvo38XZhukYSqtJzqH&#10;mSSS4wOWB+qIEFYoUj1WPvZptPM8C33aMp9S9uFSV8aXci3ewrW40q7RwR9C1gLcp8Lcv9PH4l3U&#10;CZCe4xczJA7+LmntDMdX8rwelkab20ynaEtJOSb1KktYzsvqhrKTS/4QoHMNRrk2OcOurrzuUrZw&#10;za6mK+NL2YdLXRlfyrV4C9fiSruaTvyqdYtlq3XGiDZN5jA6j7ExmixKlPLG2Bl1KHGPuqfjOG0X&#10;1dbuF+bN+4f/7bj+HFzY5JrO23u5Fi51ZXwp+/Ai3arMadlOm87abS8r4X/es9KOkfR7bsc4V8nt&#10;mfg5v81Jn9ewz8H8Rto0zDURz75+grKgXsqOtGczqBqde99YnPOcbGGTazpv7+XSrqbz9l4u7Wo6&#10;b+/l0q6ma+zpE6sD9Lu1U6S2bdq/sGy4b8dV1h6qHeMzbQ6T7Sw32lna86X2cVrLcC1z11jIFja5&#10;pvP2Xi7tajpv7+XSrtHxvHkF5qkzkPVF7m9PH6cy5y86jzEyLpeXHJvlnunSkVLOCJMWp+XuyTzs&#10;XvLX5ljqStnCJtd03t7LpV1N5+29fOHkPUm/wEf0O59VonOXOWZnHpPZ/BqE3hM2R7TnNDruIBnP&#10;TXuXxv923GXXa+FSV8aXci3ewrW40q6mK+VFcTWdt/dyY0d/0DddTykJ7uFvu7fFp2hPUC5tXcmU&#10;+9w2ykwDe5KbHIvHxdhs7jmdZ3GO5TnXdGV8KdfiLVyLK+1qulK2cGlX0zVyvifF0/SZa2dAu5/l&#10;nrb2CzJ/4YE+Vzv6Gf5tmH3e+J5k/jxOcQ6LOHeeWbZwza6mK+NL2YdLXRlfyrV4C9fiSjtHmyvL&#10;q89xD7aknoOj02h5zKfXeQqZ809DnMcQpTJAGWL0C07yvmkLmQ7namNAo85pSI1XWpqcTo6zgIxz&#10;9NduaYWw7dDrvE1pb+GabpF9aVfTlbKFS7s5HXwidULbI36uYvWpMw+RetWOp/VzS5J1jvVLbZRM&#10;l8Oc26Ae6sslumVAruzbCutpkb+Qsg975naUewkXds15dokLAnFtDSj7MOF1ZXwp53DOGlcTCAQC&#10;gesKG8a0HQQfS3DCrI8nunovL6PZGawzOy8a7DgFZdLKh6FGDjZ4XgT3HCzwGjlgIBn25++vn6id&#10;w/myMyBYQm+7LK3FlfZlvIU9La6078YTpa/AziAuU+IITnxcuchDzzxhEuoESvNs09XOoUbGe5tF&#10;co3L0q7CMu3FUqGfn+CIqxBnpuXkmcuFO6HZNAqQ/8vj16lHqceV9HaWrsbSZpFc47K0p3FZWou7&#10;KHa9T+R6I2S9YBlxj7oikx6rM9A32dDGx1m6NlfF4ms0ucZ8kE64Jtd4WvwynjVteV6rkcAklX7P&#10;E8tuW5Uf6pj/PRtfG+HvJmvKLIO2HMpzNfrwoviSNfsyzus8y7hFdjVeTFr1EH2tkvebD5Paf4gs&#10;Pq4R0aCUnWwsP0uP+JVo9sup+TPF/DV6uRYu6eNL2zJc0sefZjvP+W3eH6S7ZvN1Lg/zMeP0wRok&#10;eTCDOFDHCZrGHpYyz3aDbVNfllDyoazpWxK1a2v9YfFeroVL+vjStgyX9PGLbe0qnC/Ok/CXtmHc&#10;eBzKWi7t4nQ7C4ZLclO5295ZOShq17j4mlta/FnT+vjStgyX9PGlbRku6eNPtyXgo3zva50x0Kfa&#10;z9BG65GOi1UmrQwszPRFfp0823M6F/LhZH5AqdfTsrxWH79quKSPL23LcEkfb7KC/rF7V+9Z29o+&#10;2vuetPterbmIUD/44SIOGx94G2V73OXsnuM8F13XIr3JNTsfXwub7ONL+jhva7KPL+0U5mf1tZVD&#10;nd7ObM2+DknZPFBvc9JzUdmfa5ce3bjymlahT3vWvM6a1sd5W5N9fEkf521N9vElWxtDW0a6oT7l&#10;eX9bdkaGOX62sbSLl7bM23Fvmu456fG751WytPdySYur0duclsbHXzwN9Dn9RaLONHMZsHk+Ay/K&#10;WIA6jdPFz9qvML3KrHOWRsvASqR2vSQMO7IP11jae/lN0y5L/7ppy7hWNr9YP93SYmy8q5uVUZuy&#10;Rat7s23+XOq0zc5i0TXOX3+Np6U1mt6ztPfy8nSEXYf61q5P/dzVqd7Z8/5uxgDKubToUHTRDeNY&#10;P6DHoZuhkdll+rTq2ZqupEmLrnOx7MM1XmTakhbvWbNbnYR6Zn7T9kqIuQxptvM039OG5cSta2HH&#10;9Oftr2MZXyet2Zx32lJXsrT3cj1tu81DvdfdrJ4YrW5YnFLSNW2joT2uPx+j6dtzW06fzsI+vkZ/&#10;nPNM62l6T9OXNorcJ1fp7+2a39tSEknGAQx5vxPtsUvaudj52d7HlXbL+DppzeZtpTXbpbROQAiV&#10;sWY7RyAXQHtMLtVRNtnhn8n1fMg2nbJmczEs/VXKy7jI/k3Tepres40nrP74epQ93owP8nwl1zGh&#10;HzeInZWS6c2W8Mc8X9auz7O0rcktnGyX8xbAO/ZiIdfJArWryrIPn8a3lbaMX2ZbMtKePb2Xl6Ut&#10;488r7WmMtN34ZTxrWm9fpj2NpX2kXcyladk4c8W0rs7nqmm1x+C1h4FspqahLbsLXc2ve12Vr3Fg&#10;/rax6mgD9phnr4nqkKkKnc+m4QI7i2h/I5uDbp4zz5+GuDYjjPWq+Z9gAn+euBZJwyj+s9Xm+fpE&#10;r1HGxo85jnITn1VC0y2jt6ul9eFanJdr8RauxZlc03l7L0vYtjaOyF6B38k83aG9I39vX353H2x+&#10;l18oMWKkZcj8ubn0lI1e52UL1+xqOi9buGa3SFfKRtN54p8nlV724Q5dWhN4X/PHa0n99oOx+w2I&#10;nHrB1mQHwvtClZv4hj7HLLN4SUuzkN4G90ATBv0xvM7LFq7Z1XRetnDNrqbzsoULO6LUiT5zUbjD&#10;Ii1p9kJAvqki9WKAeBIyDKWeWBss7RdJnQft5jf5M4pVRfbhUudlC9fsFum8XBL/luq8XBL/5uK9&#10;zuRTCS+Jn3N75HJkuL2n1aZfsW03gA0ioCH8t7TNBi3+aWyWLezlWrjUednCNbuazssWrtnVdF62&#10;cM2upvOyhOkT9afc974MpD6QFqfxrS9py3rBdpDjGu6ZBD2RJGU+lvdZN0t3Gm3z15RZyhY2uaaj&#10;bGEvl3Y1HWULe7kW7uj89ZiPaaANfnONM8SRYoOxlHwLlDG04wMafWij+UI7G6bpdB37tcYWMY44&#10;jtUnae9IysiTPGWDkbC1d7m30fO6UrawyTUdZQt7ubSr6Shb2MuNXbnR/6eTbdFp9G2PHtEOSqL+&#10;YK/jL/kTO93adLq1x52nbTkP5tXkV5GNpa6ULVza1XSlbGGTazrKFvZyaVfTUbawl0s7bmagrVOz&#10;EXbviiyb+tSl7mxNnZQsoRFSbvPl5o/FZIuoac9AJvOyD5e6Mr4WV9NRtrCXS7uajrKFRTbP0a9s&#10;t/z9yo22eXxrecDG5oMME/zWca/HOST6GLRjOlbTOKJbFmejHbiU52jRpWxhL/twqSvjS7kWb+Fa&#10;nJfLeCHbGR23Shsv5UDqhggww4IFzbcGVdvGvIaIb+f3elze+65PkrIv7gOpSyTftm7M9Qs23PQY&#10;tlEPSv6ZXlfGl7IPl7oyvpR9uNSV8aVci7dwLc7LtXgL24YA55PUSbsjC9S1JaKyrR+ZOQ2Jf3Ns&#10;bRFkFp5eR9nCJtd03t7LtXCpK+NL2YdP05X6BaShly3cZmK6fK/iXzuOQl1I6+AamO91ic92ck9z&#10;PGa0/obx9uEa8rU4GeOpRYf4J/ThWpzJNZ2397KFTa7pvL2XLWxyTeftvWxhk2s6b2+ybOpXaYtk&#10;X24WN4QlaWWT82rGa1kvfJ3N0p7GcrPz4PVklrKFTa7pvL2XLWxyTeftvWxhkxud32rXWKPbeG/L&#10;/Z03k02f555teekm9SPxrSvsL7R/URuWL+sdyfGCH8sxDWnnXTunfF1kk7KiK2ULm1zTeXsvW9jk&#10;ms7be/kMZKJFemED7Tea4VU2NM9RZjsmsrRP2kY1cpNh1pvs2PG3J/4JfXhRXKnzsoVLu5qulC1c&#10;2tV0pbworqbz9l62sI2NXFzHQP5172HqdHN6a9eQTvsf3ZhPszVxOXuyE+f0TXxmGS51XrZwaVfT&#10;lbKFS7uarpQtXNrVdI1sHqAf2fYsYvbzHG1zeZNyPGuLUMussnElVA608WbviH9NPl62sMk14t9K&#10;aSn7cKnzsoVLu5qulC1c2nUIHzacj28Tw3fG7MeWSyBtV6YvN2Sux0A5yL4lbdvcddM8rM1TSBm6&#10;dJJ2RXrbTh5ds66OsoW97MM13SL70q6mK2ULl3YVnXnQ3+ttf2Ialon26TL/R3mQHCc3ZZXrIbPT&#10;WwA6PjOAngdqju+ISGFH36qV1FVoBk4EV9lgx/spX6+cMOp9L9Og941SbOzCTD6N6oRu2Mc3VLBX&#10;vmC4g86dHB9em56y0XSZp6Y1niVteSzITXymlxued1rwqqSVcGEnrOgWpi2PBbmJzzyvtA1racEr&#10;k7Zi91bTevsse/sybcMybdaV9iunBa9M2ordymmxA/XVyGtpOtsA1xAzRAeLLgh2ushLv2Wp/TG6&#10;Cj7kRWc8S+tgtkcX0i6G0UUytGnJMLsZZJKPW6WhlJfRBDlnLtLppSmCer58CLAB4hx6OFecu8SD&#10;dp68jjTbVPKhAfJgPhqHNDNcH30k50/QfxlyfIP6VR+8tv6do8HJPppHyZ6a03nWbH2815fxpezD&#10;pb6MXyQXUx64QvftPUErBW2H8G9D+HeIgd8A7IuveU/pooI25/ZY+QgN23PoxvtwGVfalPE+XIsv&#10;9T7ey2Qj1GgoZQubXKP803t1Cn950n/NwktP+aBGH4Q2A+cMzQ2EoIPdpjRz04F/MljVMO93L2sY&#10;JZ1pA1uRGQf2YUZ62fvKaD40lvpS9jR9Ge/DtfhS7+N8uBNnBp6El4laXI0GL6trAdSF3jrKB2zK&#10;L5cr2imhhP2Zsw6ZXqltm8abFbnwGh1NX8b7cBlX2vj4UlfyPNIuymM1cjEHfI2+g/2AfGgDH9oH&#10;PPohDsIk9Fou5mvrN1BOaNu0ruBMhJpWH3JrLTSW5+zlMt7ry3gfLuNKlvE+bLKn2ZW2ZdhkT7Mr&#10;bcswPaMfA9Ov+lBfJ/qIFVImrR6wbDQn2on9bB3EGEDGNuz7IVqclOsa2iDkjzz60v+czsGZNqSR&#10;s+leo5d9uGQZf95pPS2uG2++bKkWhLfWekA/J/hcx5WIwU0vH2zmMak+WKM9ymO6JZQ0yEcXdyCu&#10;KdtcR5C31LXmGFbWxnx8T0lPPVlv5zSmqy9tfLxnGX/eaZXmcW68k85AuZ9PJ/2q4yweHS6ztgm5&#10;6BnomWk71p6RlUlTLySsbV9D5o84u4PKa7RwqS/jfLgW7/VlfCn7cMmLTlva0Ku6b0Pif9GYT3Mf&#10;Qj9KeXkfM6zlUT8CYYMHtnxG03k6WPJlJLLMnT+qZ+2sTguXrNkviiu5LK3S7k71tfgdZSBfmqls&#10;mkOuH7CZTSlvoE3j/HE9TRGWNkxsjd3QRZJH9kcvz8Tra7Zl2GRPs/P2XrawySUtTgFJ2n+lPui3&#10;9l1zlXoh5J2qMhyOUMkSzMPy5qIc1hmz41MA/Ul8FBjqFmIcFTwin33wGUj+uUn51jv1ekzdNGQ+&#10;8CzjfNhkT7MrbcuwyZ5m5+29bGGTS5qt2XjZwiaXNNuqDX2KmL48O1ItxwZs6zRG2abIObEeNYTe&#10;M9vyf7aek324ZBlfS+tpcT6+FjbZ0+wWxXdQMzBWobViMQkmpu85duJYeAtlsonz0TrRnJn4GeEp&#10;6uEUbRrJ8TPiubWnQjvUKdhq+c1fm+lMX9r4eM8y/rzTljZlvA+XcaVNGe/DKtu9zQ1jJfha5ofw&#10;Xdt3qwdlPIZ2SstkHalpk+9v3O8yxprmtLRlWFJqeh1rufHYIsp5rEpuzH3ZNc7HlVwlbWlTxvtw&#10;GVfatPHZt/l66HMvL6LEs1/P1Ll7jst+tnaJ8/6+zDFZNlpe9jPF+rNg+rRZ+h7UPdYnzo+Uru45&#10;6nmo5/Ua5q/NaKl8eFFcyYtO+7rsQDsKCkI+XzedydJfF/2CljF9zvYMe1J03OyuBqUs2S6yLMzG&#10;7LDhEMKcs79Gkz3bM5jX+bDJJc3WbLxsYZNLmq3ZeLmM9/oy3ofLOG+jst9U14JW7HdI+pd7rTNS&#10;LtSJ3N7vdkT6nMXLYm+fE9sslMexkWBL1Wt8STs3H18Lm1zSbM3GyxY2uaTZmo2Xy3ivL+N8WOPN&#10;7/Sfjp21f9C+WX3epfZB1g7Sz/C6UfJi/qxbU6E+w2cbhnEv9qQ915cCArvlUjvPruxpdqVtGTbZ&#10;0+y8vZctbHJJszUbL1vY5JJm2yH+ybQE/hDyJjZ5jnwexi/I6JdkxNbb8093GciYfQ6PLgeiCrHN&#10;l2ayJXdC/CMbBdNLohzmcwCby5wBlgXhZcLCjqW/SrlGi19k7+WSZms2Xi7jvX4+jvc49qSEseW+&#10;ornj6U+UyUz6cn6GjPk/7PkLEQiAvu6x7VN7JXTMzx857wReJixc0uDDLp63yvy1UWf13eq82Vlb&#10;qtQ6z73Wean32UZoz3Zp2zjMmOP8/W223r6aFhQ7Pa+3iPbAq8HbX9W0Pv6yp10F3v59TuvjL3va&#10;VXBZ05r9Kml9/GVPuwpWSGsdrXRJ2vXkCHQU2EnQBHYXNVr8Il40useRsZiEMQjgg1F5OKrn6brX&#10;rGNcMVho9OqTtwF/FDuLmo6oxZUo4y3sZcLLhjLewl5uYVpPQ03PQZEOj7oDJW9H/7flYVqDhUud&#10;wcfV7Go6g4+r2S3SEWXc2wOPaj6r0c5sEd89amdTyhau2dV0Bh9Xs6vpDD6utHtrkKab5Vhrq8iy&#10;rD28nWcLryljLVzqDD6uZlfqSpT2HueRdpGNjyvturBYsubnMs7CJQEpR8jNw4J5lDGlvCjOsMje&#10;y4SFS53Bx9XsajqDj6vZ1XQGH9f2C6f51pPgPqexDxSaOIK5au9jdnas893as+oevYWPM7mmM5Ry&#10;aVfTGUq5Fi513RgfS5RxrT+70HGnWmGThzQsl1pbRhKl7nXYYl4zrytlC5tc0xlKubSr6Qyl3Nq9&#10;3tbmchYSq+iMJp12XEUrdWO6VopSV8oWLu2IUlfKFja5pjOUcmlX0xlKuW5noa52Xq91qm2zVO+3&#10;rr2HdDoVErZ/c/ij1s7C68r4WlxNZyjl0q6mM3hZYRalpaHmX7PTdsze8Gjl1LW5ePijlUcuZR8m&#10;vK6ML2UfJryujC/lMl5h2prvPFdH945elI8+AVDr0+oAH6obu/Zl7v4IhNeV8aXsw4TXlfGl7MOE&#10;15XxpVyLt3AtzmBxNV0Xyyy9jvB6sBknk4Yy3NWUsV1LRRlvYS8TZZjwujK+lH2YqOnOH7V72o5s&#10;Yy4bd5EOzdzE2xRnLDbQi12bs6fBh2txJcp4C3uZ8LKhjLewlwkvG8p4C3uZ8LKhjLewlxXqb9+X&#10;tDa+jzGfa4zAykV8rjRJZZ/+dJ59a2G5EF4mvGwo4y3sZcLLhjLewl4mvGxQnVq2V9GVfZib6Tp0&#10;Pu/oGr3VFQsTVge1HuqYDTYy5/FpfRqi1bXnpPBWhlpKwsuElw1lvIW9THjZUMZb2MsXB9++2RHL&#10;I9NzeazczP278W3YZK2fHhZjloQPL4ordQYfV9oRpa6ULVzaEaWulBfFGRbZe5ko9Rr2FoSPLWl+&#10;9rqzQu8Bn9LnVOZq4VJn8HGlHVHqStnCpR1R6krZwqUdUepKWcMmeZqPF1HtfPvSQFyLf7IYxaD+&#10;7qKmU/hc7YwILxMWLnUGH1ezq+kMPq60I0pdKVu4tDsbzEer8DRUzkIW8izDsvhVjvnmKP1XyuVV&#10;rWpf2hGlrpQtXNoRpa4Nm0Sy7hhyuBlPl2MAk2v09fDiUR6d8DLh5fo9ucq9dpZ7ytsvTus9HggE&#10;AoFrA+umiu5JVPo2MG5N5yE7n6abbj6ujH97aM/anUtzSk7XocEvYivjAi3yfWH+aZ3eoAjitsK0&#10;iHS+bbeMJp/w+2pofUnO37vGEl53mm3gnaPzcNPq1rLysjiLX2QXWA7vR09DV68tmZcDrw/zpUfr&#10;3xYaFn9bPen0M4tg8RfFq4GmS26uqXJ9YgSdGjqLnNqVi7BMPwezKW1LvedVRO0634zL60Wpb9N1&#10;uQC5/ANnxTK/1uJqtvN27WIcjyikFs5n8+7LWBQB3crtWWAe5jfPFnrnmq52H7ewWLWYz7MbIpbn&#10;182xtZXiFilwKuY+RJsvhS5MX9iEwwvY/biIHubLlrZJOCeR5wa9Rc8OupRt0eECr4HSxxU0fcyC&#10;+E76edpWi6vzqqB2bcvoUYtXeo+2KJ+bW+XoWtXh8w+cFa3nvB9b7Tyg79SpRXaBpShvdUHNl9DZ&#10;WFn8vggL4uYWTgXa+3YRCS+fhrmCdLC4ZTYBRemrVXh2rFqqXbz+8a41KkXVjpU9TFcrnWVxF4SF&#10;xV25oI7Os8XbPPtYoBYIBAKBQCAQCAQCgUBAMP+IIhAIBAKB64XoC8+K8Njlwlv+8CwQCAQCgUAg&#10;ELh0iDHzRSEWqAUCgUAgEAgEAoFAIHDN8e4/VrYPt0sGAoGoCu8Dok166+Crm079eZuLhbwEJMuB&#10;VRDeeq8Rn7G9f0CVaV4aFNUnEAgEAoFAIHANEAvUAoFAIBAIBAKBQCAQCLwHiE/mAoES8Zl14Hoi&#10;7vzLhyizQOD1EXUnEAgEAoFAIHA9EAvUAoFAIBAIBAKBQCAQCAQCgUAgEAgEAoFAIBAIBAKBQCBw&#10;IYgFaoFAIBAIBAKBQCAQCAQCgcB7CPlFtvhJtkAgEAgErh7Qv7OP78m/rAsEAm8HrHNR7wKBQCAQ&#10;eOuIBWqBQCAQCAQCgUAgEAgEAoFAIBAIBAKBQCAQCAQCgUAgELgQxAK1QCAQCAQCgUAgEAgEAoFA&#10;IHCFMXMMXDvIW1JQ9vGmlEAgEAgEAoFAIPDeIuasgauPWKAWCAQCgSuGeD93IBC4uojWLRAIBAKB&#10;QCAQOCvsg574sCcQCLxNRLtz9dBrtkAgEAgELgYxdghcbcQCtUAgEAgEAoFAIBAIBAKBQCAQCAQC&#10;gUDgXBCL0wKBQCAQCAQCgRKxQC0QCAQCgUAgEAgEAoFAIBAIBAKBQCAQOBfELzxcWUTRBgKBQOBC&#10;EZ1M4GojFqgFAoFAIBAIBAKBQCAQCAQCgUAgEAgEAoFAIBAIBAKBQOBCEAvUAoFAIHDFEK/QDwQC&#10;VxfRugUCgUAgEAi8CeLb6NcSM5S7MRAIBN4a2OZEu3O1MEuzmTIQCAQCgfNHjB0CVx+xQC0QCAQC&#10;gUAgEAgEAoFAIBAIBAKBQCAQCAQCgUAgEAgEAheCWKAWCAQCgUAgEAgEAoFAIBAIvK+Il3ScA+Kb&#10;6IEo/0Ag8J4B/TtfxBXdfCDwDsCKF5UvEAgEAoG3jligFggEAoFAIBAIBAKBQCAQCLyHiM/OAoFA&#10;IBC44ohVaoFAIBAIBAKBa4JYoBYIBAKBQCAQCAQCgUAgEAgEAoFAIBAIBAKBQCAQCAQCgQtBLFAL&#10;BAKBQCAQCAQCgUAgEAgE3kPID1PGLxMGAoFAIHD1gP6dfXxP/mVdIBAIBAKBQCBwhREL1AKBQCAQ&#10;CAQCgUAgEAgEAoFAIBAIBAKBQCAQCAQCgUAgcCGIBWqBQCAQCAQCgUAgEAgEAoFAIBAIBAKBQCAQ&#10;CAQCgUAgELgQnLJAbeYYCAQCgcBlAN+JH+/FDwQCgUAgEDgL3o/RU4zhAoHA+4qYZ75dwNczMgff&#10;FeKR+BkQdSQQCAQCgUAgEAgELhw29apOv4pImVc7lvHvAPEGtUAgEAgEAoFAIBAIBALvGO/+AUkg&#10;EAgE3ie8+z4heqWzIrwVCAQCgUAgEAgEAu8WfiZrck33bpAXqPk3pZ03A4FAIBB4e+ihTyUDgUDg&#10;KiKat0AgcNF4t48oDHYW0eoFAoELwms9tox26eLxfrT/cgbxWHt1NN/ED7zXwD3N+1qYVYFA4Kzo&#10;pV5PGQgEAoFAIPB2wUnqMpaweVrJdwU9z1MWqHnU4ldlIBAIBAKBQCAQCAQCgcuAd/24QvF+nEUg&#10;EAgErieiFzoLwlOBQCAQCAQCgUAg8Haw6nosm9WWfJdoFqgFAoFAIHA1MJvNhIFAIHAVEa1bIBB4&#10;G1j2aOPt4f04i0AgEGgR7dJ1QpT2WRCeumyIEgsEXhf63DmePQcCgUAgEHi7sBlqyRqWLUZ71wvU&#10;mp/4DAQCgUAgEAgEAoFAIBAIBAKBQCAQCAQCgUAgEAgEAoHA5YJfnPbuF6PVEAvUAoFAIBAIBAKB&#10;QCAQCAiWff/uYuG//ecZCAQCF4AzP6uNNuntwLf/787ncmTcH0JVBZah927LK7Ai7J4+U9sXuFCg&#10;yvBFXFFzAoFAIBAIBALXBbFALRAIBAKBQCAQCAQCgWuO9+ODsfh4LhAowVoRvyIVuH7ATc9FT7GQ&#10;5hJBWisVA4HA2RCr1AKBQCAQCAQC1wSxQC0QCAQCgUAgEAgEAoFAIBAIBAKBQCAQCAQCgUAgEAgE&#10;AheCWKAWCAQCgUAgEAgEAoFAIBAIvIfgC6R68RapQCAQCASuJLSfx//o6wOBtwupfCoGAoFAIBB4&#10;e4gFaoFAIBAIBAKBQCAQCAQCgUAgEAgEAoFAIBAIBAKBQCAQuBDEArVAIBAIBAKBQCAQCAQCgUAg&#10;cIUxcwxcO8hbUlD28aaUQCDwPiHe4BQIBAKBQCAQuGaIBWqBQCAQCAQCgUAgEAgEAoFAIBC4oogF&#10;ioFA4F0g2p1AIBAIBAJnQYwdAlcfsUAtEAgEAoFAIBAIBAKBQCAQCAQCgUAgEAgEAoFAIBB4Z4gF&#10;aoGrjVigFggEAtcVV/QV8r1eTxgInBdms9mZGQhcCNC0ve/NW60+nMZA4LqiVh9WYeDdoVYepzFw&#10;Pqj5dhUGAoHAZUCt/TqNgfNFzceLGAisBt4rcb9cPehz58vw7LnWfq3CwPmh5t/zYiAQCASuK3Jf&#10;YFvRP9RItOMXC2cd5Ty+UaVEXyhigVogEAgEAoHACqgN7JYxELiuqNWH0xgIXGfU6sQiBt4dauVx&#10;GgPnj5qfFzEQCAQuA2rt1zIGzh81Py9iIBAIXAbU2q/TGDhf1Hx8XgwEAoFAYBWc1nfIerW8IE0X&#10;sKl80YgFaoFAIHBdcUXnMjFRCwQCVxZo2qJ5CwQCgUAgEAgEAoHzQTw/Clwc3Cd+gSuEWCQUCAQC&#10;gYtGjB8CVxuxQC0QCAQCgUAgEAgEAoFAIBAIXGHYQoF42H8tMUO5G98ztD+1EngXCN8HLha8v5bc&#10;Y1zjFOucAhcA61uijQsEAoHLhlPGDoHAFUAsUAsEAoFAIBAIBAKBQCAQCAQCgcAVRnzQEwgEAoFA&#10;IBAIBAKBwLtELFALBAKBQCAQWAL/rcOzMBC4jqjVhVUYCFxH1OrCaQy8O9TKYxUGzgc1357GqwJ5&#10;uUq8XSUQuPKotWPLGDg/1Py7iIHAeUP7efyPvj5wQai1Zct4bSCVT8WLQM2358VAIBAIBC4zYoFa&#10;IBAIBAKBQCAQCAQCgUAgEAgEAoFAIBAIBAKBQCAQCAQuBLFALRAIBAKBQGAF1L6xtoiBwHVGrU4s&#10;YyBw3VGrF8sYeHeolccyBs4fNT8v41UAr+KKXEogEFiAWvu1iIGLQc3XixgInDt4X8WtFThn1Nqv&#10;ZQycP2p+Pi8GAoFAIHBZEQvUAoFAIBAIBAKBQCAQCAQCgUAgEAgEAoFAIBAIBAKBQCBwIYgFaoFA&#10;IBAIBAKBQCAQCAQCgUAgEAgEAoHA2wJfnBYvTwsEAoFAIBAIXCPEArVAIBAIBAKBQCAQCASuOd6P&#10;D8bi47lAIBAIEOgPZmQOviu86+NfKrAPj348EAgEAoFAIBAIBM4fNt/KlPky5RKcxBrfT8QCtUAg&#10;EAgEAoFAIBAIBALvGO4hSyAQCAQC70GfEL3SWRHeCgQCgUAgEAgEAoF3i/d7kZosUOvh3Gr0516L&#10;DwaDweDl5VVFr9cTBgKBwJUDmrZo3gKBwEWDzcy7b2rsLKLRCwQCFwTOic80L4426e3g/Wj/5Qyu&#10;8HOTc4d8c//dlllgBeTngcKsCgQCZ4U+d45nz4FAIBAIBN4+OP7oYxxSYztGaTkDkQqczaZC/yBk&#10;NuvKErT5wkUQ2XMfb1ALBAKBQCAQCAQCgUAg0EAeGKj4DvF+nEUgEAgErieiFzoLwlOBQCAQCAQC&#10;gUAg8HZgs9Xls1ZbnKaL0owKLkZryM0CbwFLF6idflmBQCAQuKyQ9h19zVVr499iHxoIBAJvF9G+&#10;BQKBQCAQCLxDxFPSQCAQCASuN/QDXP/GkUAgEAgEAoG3Cg5DjILyWYWL7LzCzPTGeYjJRSHnHW9Q&#10;CwQCgcAVw+KONRAIBAKBQCBwOt6P0VSM6QKBwAXitdaaRbt08TAfv3s/81cro7RXxIV+ihE4N/Ce&#10;NmZVIBAIBAKBQCAQuEqw+bSN+H245LtBLFALBAKBQCAQCAQCgUAgIHi3jygM7/5hSSAQCASuL6IH&#10;OivCY4FAIBAIBAKBQCAQOB2xQC0QCAQCgUAgEAgEAoFrjnf/sbJ9uB0fcAcCHlIrolq8B4j26a2j&#10;+QmSd4d409RZEd4KBM4EVBn28fJzkVF9AoFAIBAIBALXALFALRAIBAKBQCAQCAQCgcB7gPhkLhAI&#10;BAIE+4PoEy4XoswCgUAgEAgEAoFAILAceYFa74IZCAQCgUAgEAgEAoFAIBAIBM6CeLIWCAQCgcAV&#10;Rw89fXT2gcDbRQyyA4FAIBB4J3gLC9QCgUAgEAgEAoFAIBAIBAKBQCAQCAQCgUAgEAgEAoFAIHAd&#10;ET/xGQgEAoFAIBAIBAKBQCAQCLyviO9/nhPiJwivN6LsA4HAewb07/HytEAgEAgEAoHAdUIsUAsE&#10;AoFAIBAIBAKBQCAQCAQCVxixOOlao4fyNwYCgcBbA9ucaHcCgUAgEAisihg7BK4+YoFaIBAIBAKB&#10;QCAQCAQCgUAgEAgEAoFAIBAIBAKBQCDwzhAL1AJXG7JArScvEe6lGe73lrM0mzp24s5Cpg0Gg8Hg&#10;e0nZ5sF+odczInyp3jWvfVogEAhcRUTrFggEAoFAIBAIBAKBwPsOPnGtPXUNXG60z8wDgUAgEAgE&#10;rhpk3UBtPcE5cuEb1BDXMutiPB0IBAKBQCAQCAQCgUAgEAgEAoFAIBAIBAKBQCAQCAQCgVXAtWd5&#10;gVpPF5+VNPiwj1+FgUAgEHh/0Wmz8a+zKjkQCAQC7xuiiQ4EAoFAIBAIBAKBQOB9R/zCw9VE+/aP&#10;QCAQCAQuBjF+CLxDvIUhzsI3qAUCgUAgcDnB3jMeEgQCgUAgEAgEAoFAwGALBeJh/7XEDOVuDAQC&#10;gbeG6HcCgUAgEAicBTF2CFx9xAK1QCAQCAQCgUAgEAgEAoFAIBAIXGHEBz2BQCAQCAQCgUAgEAi8&#10;S8QCtUAgEAgEAoFAIBAIBAKBQOA9hLwfOl4QHQgEAoHA1QP6d/bx8nOR0dcHAm8XrHNR7wKBQCAQ&#10;eOuIBWqBQCAQCAQCgUAgEAgEAoFAIBAIBAKBQCAQCAQCgUAgELgQ5AVq9nu258lAIBAIBAKBQCAQ&#10;CAQCgUAgEAgEAoFAIBAIBAKBQCAQCFxnXOACNRKYYU8GAoFAIBAIBAKBQCAQCAQCgZUhT9jisVog&#10;EAgEAlcP6N/Zx/fkX9YFAoFAIBAIBAJXGPETn4FAIBAIBAKBQCAQCAQCgUAgEAgEAoFAIBAIBAKB&#10;QCAQuBDkBWoz3TVg+DwYCAQCgfcTuZ3u+ba6BxW/rteHpFsd1Jd8d9AzOOV8Ot1SzaZNa1deWgQ8&#10;lnmn9eMiOyuOlmabGW9fXQHOXxltyMfVuAgaH3Xg3WGx3y3GSuc0tPaBN4H3o/kS+9w+maYLs63F&#10;LosLzGORv+Z1paXIKCdjCy8HFqH1pUnZb77zBtpYa5vAwu+qZU+vNGRrgckWDlwM1Mett1s5A8XD&#10;qYHTNBZeF3gT1DwKmfXF+76pKmZrMSrbZum6dmSgi1V84226dmWM0VDTBQyldxZ7Sdqf8n6u3uNl&#10;yId1ZtmijVEuAmpU03cpV0kV8Hgdj61i+zr5XiWU13+6H6wvV0ufNnAxMB+37cYqaKzZxp3S9ng5&#10;cD6o+dljWZzOd/js3D8/b8uui6U5XXuU3ul6qg2VdgKpOzkuy4G3DV8DAFcGqvOlZlZtjI8laroA&#10;ULu/G533mHmw9KSGu9tpON3ieqP0sYfFncWHVqDtp2RavsuwKP+zHvu6wfxT0qGpXx4VO6IpOsSd&#10;WmZvE3a+BeU8C53hLZ9/vEEtEAgEAhVUOqgri+t0rYFAIBAIBAIXAT+eijFVIBAIBN4Ub7tPedvH&#10;CwQCgcDlhe8zot8IBAKBwPuE6JcuDuHb80L7BjX7qpqnLf3zYR9/FgYCgUDgvYFOn/ObLGazNJti&#10;P+2juV4D1/N+mGaTXpqMGe/SWbMuq63RjTREbqLTPK0LuQjOkP+U58wwQJmH7PfYrVGeyF6GCzSb&#10;4txwDbKX81R9Q+h5/TNch15DJnJovknt7O27JhZnm7e56lRfDRqf6X3BfZd6X+RkvV6awk9dapx+&#10;85D3IKm+lHSS8BqQjjBnLKHVP+9vvV8RL3lAlvs9U/yv9/YU9zjJmgErAevFBNVl2tiS1LMeeULH&#10;Y0ha3fx5NXVmZfq0QU8rXwmrp3PA2jTI8GEvDbBHeUpZNyYSp0N87pV6r7h8g0uI+306lTrQl22Y&#10;+mjrevAz6xa3fl+/KU1b8S3LAuSe7RjLQIoJWpqh6cOO6VleWmZRFxYR/xoyXPEVgbB9a12cnHUE&#10;vC8aayONbCNZrk1dUKtT2TmlFdic5yWk+abL7GuwVha8vwm9tzEumIBj1IkJ6w/rEQ1Rp2ZjGJEs&#10;iNy3SF0DsWk+WTeBDcsqb41zF1KSXluW9/rp9OULwt0D7IcISHnBpxrX2pfHVOb7gajGB1vCT7kf&#10;oWy+Z7vE/mWAjTXG9Era0wYBkulow41xoIwBMF8je6iD7ds8WjujngfzeR3adVwFqu+E4l/qsu/Y&#10;zuW+vA+5D3uWBZstWKcBGqpOGVGf/dv6GH/cN3kHOz7PnLvFOnbsb9CP4P6e8lkE7u/meQN8aoQW&#10;0P/QiLLpV5Ch5ss0uX+S46rekrTnBxs+/wDl2EIe09sZ8e9CWDvWZWH2IctMHsWwXFCnelqfONdE&#10;sQibNNCrj0GWo+RBPSBySeqvKeE/bU9Kn2TCf3qvcxzFPhxe57Mx7McYU02oZzxMmY0+P0PGTI4d&#10;65M9U5P2zLZ8fOrnzimYiX9g2Q+cRl9WPfYtIMtMn2myLsHG2WtZ5PI+lW264DJqmbU0P+teyTJi&#10;YUwlLOM1tFkyXpgMUw/s2/NzNSvqiy8X7Vv0ltE6aGztrwnhp3acpP7plkVLsZlYHUOZIKzUOkTS&#10;BpZpgGLhvi0/5g82UEVp09gFHctycXEsE9LZWZz407aclrMSHQ20es2bdcnS4p+rC1r3VOfls9PO&#10;8zIS/2RvPm79PK+HLzkXxHi3l8ew0k7RLpeXfUbQQz+TSwI2WmbaflFo87bys3aNbOOvF5vbiWH4&#10;TYn/uf+usVs+JP6QgZKyEtY5N/2sU8cGiJA6xrLU9N3+hWVL2pwFf5ndOD1ucJ6sC/JZGMfY4q9c&#10;ChKn8VpfoEQlEVfCTj4LRYs2B8mXRmKYafqCLFsp33OgR6O38ygo8wm7P3gtbVw7hml1/l6/KOBM&#10;CH9FpKHUn4WBQCAQeH/h2mt0mNoB2eBlCD07Wu2o+ICR8fNwHVbDHEW4Q6xMgw/7+Ezt53VQRzQP&#10;02RjpFyQxPG/2JvKFCJwV5x/Vp8ZtbSlrpQtXNoRpa6ULWxyTWco5dKupjOUsoThqyoB+FEnpFnT&#10;pGlhKk8FUtTKY1UaStmHCa8r40vZh4lV7U2u6QxeJiz+3Nj1pw2uJZzBqsAPCtoFM6ozzucJnjdq&#10;+XuZKGUfJryujC/lWryFa3EGi7tIFmhLqoWaMUbLTMqJaPLIcdXUFfjjNnnkvSfhZaKUfZhYZl+i&#10;FneWtEaDD9fiDBaXKX1F82CGD2704U1jA+gDB5XVz5xSmc/ZC2X7DLWlzhMql6fAh1eJq+kMpezD&#10;hNeV8aXsw4TXlfGlXIu3cC1uDnQe6WG6WhxhGSOu9DX5NuGPWR6/lGvxFq7FlSjjLexlogwTXlfG&#10;+3vWo5YmP+jQLz1IzQFZIziQdMydTOcDGdmpboaKaGO814JPavnXdEQtzmBxNR1RiytRxlvYy4SF&#10;L5D2kFmZw+j/dZFN25K9Eex4hJeJUq7FW7gWZ7C4mo6oxRksrqYjanElyngLe5mw8BxdnQJRAtjs&#10;gwJvl5mrjY6vbfNxCDXjOMZ0rBbDH2MZiWU6QxlP1OINtbiajqjFlSjjLexlg+k8xV+eWcrx2qY5&#10;r/q0rjzPTIMPL4ordQYfV7Or6Qw+rmZX0xl8XGlHmM7HebkK+pKtkT6L4PfOtDuQ0hBa92Aag/Yh&#10;uf+w47DLQf1omNM2sHpj/Zc8D7HW0Of+FuDPzc6f8DJh4VJn8HE1u5rO4ONMXpXZZ1ZeTY3J8Rxj&#10;qx1h/vWsYYG+yQfI+QtMrukMpVwLlzqDj6vZ1XQ11OyW6ZaxAQJ27wPy4SgC07xos4GYWUL1L0P2&#10;vMxKoyEjXXI1VrEjE6Vc2tV0hlIu7Wo6QymXdjWdoZRLu5rO4OXTYGnJ/AE0ZS0BRVNnACuPtw47&#10;R0MpW9jkms5QyqVdTWco5dKupjOU8iK7EoviRa8NmI7XQBl7ab9hXxzsjAUMFm76msxlaNJkEl4m&#10;Srm0q+kMpVza1XSGUvbhRTC7VQnoPCW3P6C0TVluyDrUPLdR0rONd01/FpRpSrkWb+FanMHiajqi&#10;FmewuJqOWCWupjOUcsfOPJpp8Q2py3rAWWb6rdAhHanaMyIfbyXYuRpKuRZv4VqcweJqOqIWZ7C4&#10;mo4o45YC/mvKoWQ2sfxA+r77/BJgnDRxEIRZZzYW9iS8THi5hlXTWlxNR9TiDBZX0xG1OIPFed1K&#10;MF8az4o2nT4LE1HBvobonJvZg1bWhqbsiz7pImnw4UVxNR1RizNYXE1H1OIMFrdA13xO5spA4zTc&#10;anMG4lOSdWgFuGOtTEMpW7i0OxX5KjrpTMd9BuJk7Cljfqe/YKgn53r4TD8SsLCPX4mBQCAQeH+g&#10;bXMP7TnZ73Ov3U6f3wTrrUPmt7/43RbtqGThCtPo011IpA6YhPlBrwygWiV2mbT34VIn+elkf1Xy&#10;jHh+ukEDNSc2/bxowK5PiHhJJnsIeqKZvCbqVNQgwy3t/Drn/wbnfhWo5a+DuJY6TNCyMdnsc0oo&#10;W6qh/2aJTFBzWNNqoXT87f2fdTn3S027lxZdY0cGWcfsW2Ttt8l8lupTlo1u+sGnlo7u6Hbuaaph&#10;WIgSOmaHf3bcpoIIOweqxK9Cl4fcLC78Nvi2j0cfrUT6Ex6CqKT/J9jrSmG2aRCgc9Rkjllf2uV4&#10;JwRrhL9n0zGon4jy24WsIOY2uV1hx/t+OoMd9hrHysQ4tYGF1i0kZxasWmpDJQGjYEHczKC0cz2S&#10;fjafmd8I8W7eWBosH8r6Xs4+0vVhnj8+yG2blgHrkOXdPfZiWju4Ouv5XArKuSvootZNcJ7Qws4A&#10;FN9y44c0+YMaDVPPEmLZjGA3BlHObca6QfQ+nHKf+AoWvSfagxpNX4u7jvT+WEI4mmNladWQDMWm&#10;YSFlLSvaMY5lp4Z2HAJ7u8c7cZeEb/uc/fHgN97f4j9hVsuHa/C5J8sDhWLlo2PjvMG8cxkCLTGB&#10;5M3jrMDyHjmVdtBLTPGP0dTsR5T2gVmn78DGchjA6XyTipJvHNS+xtI0+cJXNmZviDQNs86dwLWi&#10;tfsMmss8pb9Rr8P/SisMiTbbNjfEwZ+eBqRher6ViGUqxcQNGUh/LXm15a/Mi+MkLtvRUMi8L4L+&#10;GO8B5bq792vnPm7C4k1sCoanJNo1+xKhUfSghMW2ZZMB0ZG9wRVh03gvp/i3w6yTMtAQN/pH+g36&#10;O5NqfRMX/M55DdKwVmneOQ+R9Uiilyqm9UVroLJFtgvWmTtm2eS+9dEmKCSUFw5Kncn1hXN/W1DI&#10;Pf5p2Tb5KKX8l5I2q7PNuxO4FqxtpV6eD8xGstc6orVDFz6jnuWFAPS9PYdmHkJxMuyb/gWUGNZB&#10;pdhdO+a+D23RPBHvyXpA0vfcUFcaIl7HzcwTpSVp8iEMlg+Zj9uWLjczNynYYUXVggH61JWF+FrL&#10;kn2NlamoJT0FpiVYN7Br7Np60dDrKNNOxnmrUDK/AnTXU0YJtY3hg0ftw7VNIvEfusxmQ5SUCRND&#10;dmHVgaxTnbYMxyctfE1oWy1uEZs02YedzflZXM3ykH4FUp7DcM8ysn6DsifTNf1Jh/NxLXiwC6Id&#10;uBb3XpM7jpVBrSC5HJT8x1+CmvUmqH0cS/OzAiSBX6cdf3tKKWPTNqvTplH2YU/R64ZEqzEftD02&#10;yfBy4h+oO5NJaxsIGeeIEy4eLAGAZ8EGpmQ+uzdmIBAIBN4PaLvMznXWwwS7f5J6A+7H2E9Tf8DO&#10;apomk2maTtBFTjkRHyMNOsoeOuPeCVKPhAmds/QVNnjKTMhb2Ge+INKlPsOOEu/kM5N5Zsp5gTgX&#10;DA/kvKa9YwwWjtJkeojzH2GMzsV4MJcFebCT42pamdjIwIPkddI3pMWXxw6SMkCTPf0Hv4v/uNd7&#10;Qu3UvxzTzFAuk9lxGoPThPsI95/eUxzojVBeJ4jX+8vyb45Xu2+87qpw2TV6ObPXIe9r+lofzogs&#10;4VbHMlA/w99TDoBZLla3UR5oD2aoszMcZ4q6ImUrCwSUdix/DsxT00ddOReyTWVbJmXI+oQyS8fw&#10;M+sMbayO5TLP5S5tu2vHpO65stE2jWWtbOtosEv4Dfd/20ew7sCp2bc6R2Mc+xX0m2Kr/pcP3CAJ&#10;Gh9nwkbKgHWJ9p1jBj2b9sjGGaJv/aj+oz6PL+BTPiiQdg39/jQdIT3IOsM4bNqGIV+pRxj3sPwk&#10;j+6xg2T2dYdsXwo2/RH82vTdvM9bmyl2E/Q1Y4wlpX/vYUyG8Zn2F6hbGHP2hyD2rE+ah9Ur5A3q&#10;WCGXdYfl+Vo4uIy6QFDHX2P5sE3D9CnrywTt2HiK8doU5YQ6xT5ex/tM7+8JUPor6CWOLMsmWFLv&#10;ffoPlQPeJfVBpY7P5MEn4rSf1npg/QzJeJbNVNo7llnbD3EvYzIjy7RkE69tLHXlOS7mZS9buz/t&#10;OnI55GfS1m4pGcf7G76SssG4WB4a53F0rh9NXqgDWn5s59TXokeZdMbuFva660xpP/KYN9PKQPzI&#10;NkjItor3N/3Mex979C0sE5aKLniiz08aallpnI7PmKeWLfOUfKydk7JGHJnHe02Y54fj9pAfxx02&#10;f61ez1Xjovu11OXnMUa2R3zuwrVRnMtImP08+vvesIe+H26Fjmnb+mJknrn+SbyRdtfI9zU2fodv&#10;vCz3L+uH+lL7efhJ+gW1nXGMhb3MYXBPax7qc/pV2y/zr5LtGfXS1qHOaf3Mactzu+Zs5thSDtTR&#10;R/SX+cxsTZ/9OABZRkwnfQzzYhsGn7O8pJxpCxOk4zE495e8eBw5HsqwoMUJm2MHa9S2RSn3vvjc&#10;26jPdd5/LM/O+4MJ2jjqED1Am8ZveGjHIXWsb3XNKGWo1L6Oe7VR8tjXrH85E9mmYc9yGbAcGM7+&#10;RB1aW08NB+hn5DMMbJ26JnLOr6k7LH9vl+ODc2yfJdJXvNGNDOv9q/ew2mnfr22YUcYBsGfZWVsp&#10;tihDsj1eroudutDKVm/auKvMmi887f721PJin875Cp/BcLRs97l8pgfyGXM7b9E4GTPkfKQMc34N&#10;WQdJrwuC3TJq+pMqy7TZx/Ar+wD9DNOew+QNxSML2Dmfgb2NBbQutGXr84W10MqzjA+2lLZI5vsc&#10;++r4d4a6IJS2iuVyhLpEst6YHcvMEz6GtZYR89Z2UZnL39ehsj6JvOg+eR1aXqS10TjvTGtL7Z7i&#10;WKWPOZpR23HeWyCu6yLBRzGBQCAQuGbQYY4OWNjhauelgxZ5sMFJHT9ZnLGDRZzQZO4zc5pzY5nv&#10;accweyGvif/1miYYXEymHNSx4+XgGkmE7GBzeiHDSNhMsHzca9CfU6krZQuXdjVdKVvY5JrO23u5&#10;tKvpvL2XSzvxmaPZNqROy0UGfCAHfzrQ04GQxHGAJ3H5HmvyPwOZztJ62YdLXRlfyj5c0y2yN7mm&#10;8/ZePhPp75qebMtD730lj0P/yoc64nWrNRrSMtFy8XnM5S8pKyztlnFZ+lK2cM2upivjS9mHS10Z&#10;X8pvizIZwGHdQwItC/zldkwmpYhXshwNlGG/iFauZse8mzgXNrmm8/Ze9uGaroz3rMWdJa2x1JWy&#10;hUu7TPUr/W9+5B7IvmfZmJ0seubEFbL2q9mWe+g0LUm5PcYcy/hSXhRX03l7L/twqSvjS9mHS10Z&#10;X8q1eAvX4kxudPRlhc6GfpcPqtnHNA8M2M+05aIy7YtxzCq08zwLy7SlbOHSrqYrZQubXNN5ey/X&#10;wl43x4rvGyJe/KmU/gM669fpdS544iI1LiiwPsbyZR2zhx/USRzSWf2zfmslSp5FuIyr6UrZwqVd&#10;TVfKFja5pvP2XvbhC6SWDx9as0z438qEe+rwn+XFN0hKeWiZtOfoyp7sxBX0Om9Tsy91pWzh0q6m&#10;K2ULm1zTeXsvl3Y1nbf38iI7oflRfcky0LKgbfav9P/wP/eZtJvIAkKOmRmmjeajdS7nwfSS1yls&#10;zuc16NPX8vO6Mn5ZXE1XyhY2uabz9l5uwvQbgh1m32c7GTOz7RJfq49ZTs18BrLYUS9tnOV9RjKd&#10;T1vKZb5eV8aXsg+XujK+lH241JXxpVzGL6UvC72fWQ/8wjTaST2RuSLJ8tFSEb8Lrc3SMtPFaYjh&#10;HpvatTb2wUJ7DnpcrYPc53z9uZruouiP4Y9ZHt/Cpa6ML2UfLnVlfGm7CnMaLkLzC9RkQbp94AG5&#10;9a/536Wfo5VZoff2Pr3JNZ2393ItXOrK+FL24VJXxpeyDy/SnUb4SN5W24SVMmeUMRXD+f52eVs7&#10;1xmn5X1DsYVa6kmbtnOO+XhzcmlX03l7L5d2NZ2393JpV9N5ey+XdjWdtze5Yb7HSztHm79z34nL&#10;/b3Ga/k1KP1PIm+2bW076OJy/JlYS1vKFja5pvP2Xi7tajpv7+XSrqbz9l5eZlejj5cyyW2ZI+uE&#10;tXNN2YhtZpOfxRflZ8fg/SJ0Om9ntl62cGnv5ZrO23u5tKvpvL2XfXgRze512fgc7ZP3MfuVYabN&#10;KcWXBP1tZFqwc15m6+z8uZpdKdfiLVyLK+1qulK2cGlX05Xyoriaztt7ubTrEFGdMVsZD13T/1u9&#10;4Z66nMaORUr9sbRnoM/jNJZpSrkWb+FaXGlX05WyhUu7mq6Uy3gh/bbIdxxb2XyF4130EbDVZzRZ&#10;3zwzoy2yb8qzICzqxwB9HGULe9mHS10ZX8q1eAvX4kq7mq6ULVzaed150OfbofpZ+nGZu/AzTI69&#10;WFZtKyUfz8qGNKS0hwX9ccxOdDxG1r8t1s6ljC9tanGlXU1XyhYu7Sq6zliX42DOMaX+qM+0HKwu&#10;aZ3p5JPZlIvUI+4LNvEr0tuXaWv5mE3J0s7bzunadppfNNL6T148eLhAIBAIXDPwTWPdBQ75oSG/&#10;1cqegZM7yP21fhquDxDHXjZ3TtJRGyWz/I+vPbVBEzc5Su76tFs/D3Lj4eQ8cd4caA8GfZyj9KDQ&#10;99Ng2JdrYgo+IB3kCat+Qx4kckcs5+zJVMhTKDkEa+xs8JV+68ZogxwtK/qV5TXAPUX2UT5ClhvK&#10;S9iDHjYyIMr51I4bVKq/eR/TuSTl+bKQcE4lOvNxX+s6PySQDwrkG7yQhdBLfppnm5eUKI/ebD7e&#10;Ys2itPaybeV1XRaeeRP/nU5reyhL3cEkdTwZpdGEb+zgpIjH52OESRpjgsSFuDpZwlnRXsqIW3nG&#10;mcx7XhvMlA0+5P1PDf3LtwnxDVDj6TSNwPEEMspE3jIkvudEFumELDOmNXY3aRdRv1i2teMHlXNb&#10;rhMN82b29CfHKTKGQV/Pb7vJw04h/C1tnrZvhE9bPV6x+dL0soXLzed9+eg3DeuiJlxZ43v2J5nZ&#10;r02/kuuPvE1AfM8ywbhsbaDjSZSR5CBtGeoBjPnafDs+658MBkDGj9G2cZGbxS+mPlZpWbO5PDzz&#10;5uvHArJvYZnpHAAiykXe/DCEnmOBNbh9HfVonWM0lgvSYWvPa96v3a1bO0rb607xEO9vIeSmfkBB&#10;MoydlBU29jEj6Wf4YZym1bGyjpulvuUy1HoIk1wHxf+5zJfxTbbaNV4OZknaNcr5eugTjclkPMtE&#10;HK/9S0HOZRLnn/Q7aOWnZRj0zF6GQ43qJ2tnmk3CORVk1ovmQ2cpD8rqe5lXUqb/c3nwGYDR3mzT&#10;sk0veYAsXz0PHk+POU+N0629pmBLbmyrTjBfYdslvkLfLW9R5Zh5DP0YbRrG0KMx7ChjbG0Lbb3/&#10;bV5ZlkO2DNaY/UM/2f09Q52RDbqmf6Gt6HI9YB1hP5LT6E9MgWoudWQwHKQB+xmWQ946xw4uJn1O&#10;vznfmcx7fzwbcUYPO1gX5M+yjqeoNzMwnYid5Iq4to7kMGI6bWo+hmzZZk62sJdBaq4TOz5DeTVx&#10;HR3fp4pSQHmcTI7Rfh3JsxldBM22rx2zsb1rF6wvas9YWjIaB/3Y2stXg0u3Ob+0/hKy35e+nzmx&#10;v+CbT/lMjPUC/Up+TnMyZpkoR/D/JN/Lkqc7TlMW2Npz0/JlOHg6Zcv+lPsYbL2XN8SxTWM9mMgz&#10;NJQTywpkXZH60oR1niMtj6RbwnyU60W7P7v3aFsGnoiRugJrhNmJax/P/h0Z5Pokz23ylwY4VpbP&#10;+nJZLvU3j4FstM5U4q8023KgF7hZ3OJNbdsUTs7+ljLK1Hmm6rW8cjz2+qWPPD6TBIxDfgXlPsib&#10;PatrNRe7tb66XKQv5Tky6wldC/J6+J/Q8TGfZfbT2vowDdcGWadlwLZL2y8SKaVsjK5cMv2xz4PV&#10;zY63aMO4RQgbnh8/f+Um1yw69YH+6hLCpMRfHOjOQCAQCFwzWMdrnQ/JMD8T1DA7XO2kuYiI8hxy&#10;OmED67i6HViprXP1rTxuM1CjjGuQB9USxMCbA7o8gMgmQHl0heQt/3Vb2OFf+817LcPKpPBxY5vv&#10;p/LDAn7YJuXXlBGsyXwEk5bzKmy16zqdc+iUgSFbWxx9jX1Dqxvwu8nGi4K/8uuxtWW2CgXwP1Pq&#10;w528CM02yPJtuEzVurQdTUtuSyczsamvzPfyJiFPfthGfet7aJFGH1coM3I71tlYp5h3zj+22mae&#10;LMOGNsY2Qvp99C/6MAc6eQjHCIY9fUrL2WvmN0L/KyzVIvi0l3Nb3EK0V+8Iv7b9CIiyILnwjORA&#10;jA92bDypqeZzk1pknQ/TYuMHP/ObT1eGTXfdttIHNZol3WvjLpYPFCw/UB9Wc88yQBoyp7L0ulme&#10;Nca2bOsA/uW9zlte/d3asW/hhzaU1E5tbdzMsO5VtnJsFiXEtsJ2+n0rfs71o6HMjzMRbsvH57cq&#10;r8/WXnV33NTGzm82NxH/MkywDuT2i32/9P9O1rKBGdMZJb3urdqoPXV6dCFlC2f5em+NZxbSwLmJ&#10;zlf0ixu6eIM6/ZBayYUcXLSmsh7B7ge2dWQn12u+dX29mK190ycIRKNh0TlL3PtSb1BfpF3LyZqk&#10;BJS6IBq89nXhdTbvcW5tebGPb+bxdt9zDz0X47D/t3qDWiS01EqD182zPXL7BMDHlXbXZ7MrB3HT&#10;dzint7ZsLOQiNJZLk5e0dSzLdrENN81lMZrjzPFybnaHtXfa8q0BfLyYsMtkrly4qW+x0TrBcpAF&#10;UJny5cG5oxu8jtvl9vfb2ObLsoCVkcR0PWr1gHXHnplZfrZQTeOUdgStOfObpTVen8384T2sulKj&#10;YynuAZaNjX8d/RcLbS5jcc3CFqlvtnWPoLxOW3vd5dV3tW3MymjKhHMS7HPYz110vqJ7T3/UFl6n&#10;jG35Rh/LPBJOVb8S9F0G/c3yGeQvQOUvpgnx5/PiJuVHUs7MMWfkWTZNU4Pl5XOtW0PHtrw5f7Qm&#10;+TOQtwFM21P63/63X/w/Jpgg8qCbm5tpbW0t7ezspI2NDTEyyAOwM8NdWSAQCATeC2i3xIeDszQa&#10;rafJeC0dHKR0fNRLN/YepBs3P0THu86GPxNpZOLBDww5UmL3McBkHJTIvuy5sFpePYuZ/JTxsJ2C&#10;3J9O5r0CmXcmZZxY4rcTJ8iDx/rhhxfpydP9dHA4TkfH47S9vZM++OAO+rVNXMoURC68FqblcXEN&#10;PH97HMSrtGP17Dqbc1xGd45XnnSfXjOmNOI/9afeWe1Gv9J/g/Ts2XF6/uIE3E8n44mMNW7c2Em7&#10;e1tpOOwljPX0F2WZn6Qr/buMtXO8bKxd1zLqfcs6MJO9J3VG1kk+BCCRhOUkZad19+BoLHXlx5+e&#10;pefP9zHOHqabN7bQDmxhHDhMm+tDKQ+117Kxc9Ay57mT3bjTwnyHS36Py6WjXHPHx8tp7ab5cBmn&#10;Ujb9XFYpPX7yKv300yECw3T79k66dWsbbdp62gF7vYGUF2ltMeumPphAa4ZDy/3A48reqHZKykFP&#10;3qc65+E9O0R1IfWNNYhIT5/tp2fPD9B3jtMxuLOzmx48fJB2dndkckvSt1LynM0yXykM0Ui58Th2&#10;/1/WenARtHZBCF9rO6f3r97Q0IHyk13wJvsJ2nH//NVJevbiKL14cYh+5jCtr22k+/dvSXs2RDPG&#10;fkb6JWQzLesD8+V+AX3bVco+3LKez+Ukrif7X+9jhqnHhnIQHezYZk0gN3036gvTHx5N09HRBHXm&#10;Zfrp8XOpGDdv7YI3UCZrIMaaAG1ZruyfevmVtwxPbFyQxxxdH9d0l5t0kMjZ36dRy4XXfnr/Ij5F&#10;feFHaieTlEZjtGdPD9J33z1NxycjtGGb6dYdPgNaS1vbQ5QlN6SF72UvdZHEMZEbafWwPQ7vAaW/&#10;rmD2SVN2vL95z9Nn8GE/f1AzRf8/xZj5+VH65ptnaf/gJG1ubWGsvIv9OuoN+v4Ba5+1jXoPsM+S&#10;fPCvPaYvl2U0++XUctV74fKXb3v9LAMtG72n6V19cwDlAWLWUCY9zF1Seol+5ttvHmNO81LmMRub&#10;G2l7dyvdvXdD3jrOvLWtYpvZHmM5y3O7qlT/8l9bB3D9mc09Zfc0iY3tFsdSnG/OUA7jMUoG4f4A&#10;bRRsRrjpDw5P0jffPU6P0cdIetju7GylDx7ekfZMIAfXHE1mPrTl8WUuCx3LxPZ23opsK7qLIvO/&#10;6GOclXZOy6i29GcPc5Jeby2NJ330K9P0cv8k/fRkX9qmrZ3NdP/BrbSJMtmDPBz0Mf+nh9X/PSkD&#10;ynmOK/lCRNZC0XWPefXpr3kxGydBlnmh6JFexshsz9iiDbRcRim9Yrk83k8nKKMp2rZdtGObm+uY&#10;Z+6g/DBm5jCMeWD+OZ2uSb1ifhzryTO4zjleb2rfmJnnJDovZx/Nto3jJOp1vKR9DooLpK9ZZxL6&#10;melsDePlGeYw43QymqXD43Ha3B3Ks7IH92+iTNbSOic0TJvLW49PsO5IZnmvdYoybWSf7a2+WZzW&#10;Kz1/v7/a5PVr3ZFnmuID6nT+Ia+rYRz18NsRBs2PfnyVnmDM3B8M5K2Cezd20s8+uSfPy2TBtLR/&#10;+rygL/OYgZZ3ptXJ7r1CWhzLpXaul5vN9WbKfQhae2XX3vjAZPE9qflo/2Iyv0kzxHiglx4/ZR9z&#10;gHHaNI1GJ/I85tNPP0jb2xtqy+MiH/WtLmzSMd4A86F1qXdyXg1h2glfb5pvtPxcuSCMf/ijx+hV&#10;a+f66Gcwv3wxQbkcyjyen8lsbW+njz66l+7c2kIf1ZNFHgOU4UDGDChPlK+1lXLsfJ+0n/nwmEqW&#10;qZ3farS0tbjLQn/tkPM9LX7JPmp8BhvzpfiPvoXdyVjHy49+fIbx2RhzzDHmMZsyv3z4wU1mLWUj&#10;/sYx9JkljoP0cg5Z78+rKa8rTfV9I4vPnY4+7tiTiDP/iZ1S+17G5T3GClOMs46OJ9K/HB2N0k8/&#10;PYfvU9re2k4ff/QB3N9P6+sci7G+sQz0GIR8GZSynA9knktzPu1xpV2zuPNkPpfLfB/o8xj6Vv0r&#10;zx9n2keMRpjHvNTPlR89ep4Oj45RZ9bThx/fl3HAzs6G1BkpE+TDMuWTA/lgU9SsiWzbOC63sflp&#10;nD/H04l0uI/03mjzYRtBmedglHuXH6DzsyT+Nrbpctop4vhM5OjwMH3/6GvYTDBve4V7Eq374BD2&#10;5w16XkdfsUAtEAgErhnkLRaYXPf7G2nYv52GgxtpPNpO08lWunnz43TjxkNMGtZ0sg1yAs2BqXYb&#10;7MSwzw8P2cbr415PxHFAJtTJuqTP9DoZnJGu01xK2vK47EQzuahjjGNyYPTs2SgdHPQwMeKDnvW0&#10;t3sjPXxwE/3aOq6X3xDBsWGrE6F8HdBIt4jrtIfgvAYOykl/noz3chNXnudVJn2SZfpKif/Zf1JG&#10;8O8M5GAMgfT85Sy9OhhgUEdPr2EitJNu3tiTDxCGGNyt4X6UxSCcpCI/eajHD7iR19y9UuryuVxm&#10;+vus9aGyqrN0TR6odxwU5wGy1Ul9MM1BJidIPAbu6T5lHXwfH3ORag8D72NMiHqY/OymW7f30AZs&#10;o4xQTvxgR46Xy5zHt2P7dsHdE038gnA7aO7GXyrmcvAs79MmLPZavp7e3tJo/r10Mkrp8CSlp09O&#10;0vNn9PAWygT1ZXdbPhBdR7lMJixD1LMpp0F8GIqUcgvwH8uDbRzLL7fZcg5a9hDysYJdoh+BX8ej&#10;mfiXEz22SXzYxskrnJeev+BiW354MJWHCXt7N9KHH91Le6gz8u0rkAWh8ya7z1Xuo4xZ7v7+v9T1&#10;4Nxp9STfvwjrQnHG0YfZp/Ctji+0XRtP++nFq1naP+BDULZrKW1v76UHD+6g3rCP4Tfecj6SNz+w&#10;5l51UhflGItoaVud1d9G7wnd1SlX3s/Ya+OiOpG553XywRofvHAMpuMq67PY1vBh6GiS0qv9EfqZ&#10;CdouLua4le7cuYUyWQe1j+HDN+bF/kn6Qxxnyod2aN/YhnGhqLRlEpfbtIZ2rleI2b+evs/wctN/&#10;VGhxUh6gtGXwGRfcTFAuL16M0o8/HsuHCTdu7qTb6P/Zx2zxgx1Jy7qS60suF2SGPZl1ojfiOHYN&#10;wXnSp6wvnL/Aj9pfo8+BP0dox6RPx/29j3nMkyfsh9ZQLjdlQef27kbau7mBbJiP+lsfImoeOtZj&#10;vrlMCuo4s5Ut3H4ZR/eL2Ma767lUtHNvr4lhloPcztyLkH0o7QypH7aNxgnzy6nUl/3DKcbIe2lr&#10;Zy/t7u2kO/d302CN7RPqmh2HstQh5tcNe52e09Umx6gy985sfY/47Asbm7JOiD3u5T4otpzDoC8Y&#10;T3SBDe9bzue5WGaEsuFCqMdPj9L+/hh9ymYa9DfSjb299OEHt9LmJsdxOU/xN+oJj53zlfOD3sdz&#10;QwDMcULYgqfVkzcnz+H9oV63u1+zP7zObHS+sQb9EGXC+oK5/6tJevJsLONpLlC7e+9m2lhfS7vy&#10;oU4/DVmWqGcca8vefCD5aRnQLzbmkzbsPfTTRZG+bf2se4ZLmR+J0Z99+pNx0MiHTZyTiL/WEOKz&#10;sSH6f5QP5vwvX84w50GfM1tPt+7cTts7W+kWFw9gHKYfWjEOcyDUOf3wDnnJHEfzDxrzfSn3v92f&#10;JOLEVywDb8twLhek4dj5eNTHvJJ9/yw9ez5F/UG7Nkppa3c97WLuf/feXhoMBml9wHpi+XLPPNo+&#10;3ch4tmlilyl1qyLzPHgfXbt5ab7+zvVm31EWfZa5YPCnJ5z/T9DXb4DrskDt4Qe3pa6wbnAewzH2&#10;hF804PwFsjxzy8dQ5vrjdM2xrwtx7dZ+NfVkKTlu0D3HzscjfqEDfu2vYVzWT0+f8UtQ/OpNX34+&#10;end3N/3skwdpe2udpYJjKXHA7HeWCctsHWR/hbylr8ll0zl2UP3TUsuCvsLOgHqjPiW1Djx9MUWd&#10;4RvtBvKFqM3t3XTvwW1Z0MFyZF/F59Mch03Qx0hd4PxG7gnNT9vUTLZtImv82cm8rypZGNjne1jm&#10;+ZwP8rrZpjGMMjlGOfDZ5dNn/HniIcbTQ3lexs9jHjzcRdKBLBrUdPB1br/sONKWSVnzWMrr1obJ&#10;XMHC2TfSnsk95ih+V31n7kO93MtKPuvic8zjk1l6jnZshLHAwcEkbWxu6zPmh3dQLfppbQ22E1QX&#10;fpSGlKS2be25lLIn/om+rM+LqGnU3sveRijXeLnvAz47maAv4TVwbkkd6xDrAef/h4eYa4566fHj&#10;k3R8zC+n76RPf35f1k6xnxnAD3Zf6DicPQ/9xrLmc070NWwfJYz8877mW4YbPyOP1Yn7Kaf3aSVs&#10;8Xkv9x9oC+nbPHCPcEEb7kfux+NRevHyeVpf5/33AtnCQ/192J035KaWMwgEAoHANQMn0IMBfz97&#10;HZ3NFjqdbZB7fpDLN/MU3QM7KntI7DowHRq1kK44d3jaMZrF6Ww6U9B3ribPMZ8HBxI6uUE+6Nv4&#10;5rc1XM/G+o5wOOSb03jeBI/FdAwrdWAHrZDnrxMm0q5zFdp52TWU12HhWlxpV9OVsoVLu5qulC1s&#10;ck3n7b0shF+MiJA/pdwBIB8w80Fo/lAAcXx4Mxhs4J7bkvJhudiKfdIeOjd5MxGkVbjKOVu41JXx&#10;pezDNd0i+9KupuvEV65rGdWvRmhAuYcRK7llncTzPpd7HcRAVH2L6oL6wnPgRHRtbTNtbOxIWzAc&#10;bsiAlXXBzpm5lJsdbXG8shPm+Qg1XXP9OWy6Mr6UfbjUlfGl7MOlrowvZR+u6RaG7fpPpYLfNuTD&#10;HD7oGfQx8UHd4RsJuFiDb1gZY4JKcoEBKWWJdJoDj8c6qB/0aNnzPHIpZP/7c5w73wW6Mr6Ufdjr&#10;Spb2Zdybpl1k4+NKOyM/7B+P4d+R+pbfVuMDAZP1nrdFG2jnMOEcsE9FBbS6Vf6n3iar1Mjmjlme&#10;SynXwqWujC9lHy51ZXwp+3CpK+NL2YdLXRkvYbtnm3uXvjJHKiVNY6NlxocIrCdrQ779Udsyjgdo&#10;y4k+PyiQB26Sp1L7+/Y8FpPnYOXmZAvnrT3B4poqsoVNrum8vZdLu5rO23u5Fl6ka+PydYJyC9sH&#10;lPAhfcqHazIOo3+pFz/gP81hy29Jrw3X8lhzW8adXJjGN+Aww3ZhgmQuYdXxGBxHuLbMjiHn1Z5z&#10;c36ZtWvxum7a+TiTazpv7+XSrqbz9l4u7Uqdt/VyQ/HXKkTa7Efe+/wyyhD9/0D6fbZnjGd+LE/9&#10;QLvtS5BesuFej9stE+rV94vOtZRr8RauxZlc03l7L5d2NZ2393JpV9N5ey/X7OSeFtKb9BVEQBZ5&#10;sh7Rn7DjXGxja08WQa1vYFy2toayYploWycPgqUstP+XB9acB+X87Tw8/XlYuIzzutN4WnofXiWu&#10;pvP2Xi7tajpvb7K1/fZwGAFQ/ShlIWHY2X0NX4prQfqXOi6AknmMtGOYy/CN4+Z3oW5NxqfwtHMu&#10;40pdGV/KPlzqyvhSrsVbuBZX2nldSy0DJcP0AbyXKUUgxL/sV1mgBnIMrN8Qpx7I9z7zWbd5zBr7&#10;frRp/KKd5KFo8pW0KFv2WXy2AZYlZtAwt3weoF1H7fq8rowvZR8udWV8KdfiLVyLK+1qulJuwtkL&#10;pxO28KV8cVAWQIP8wGfKNz2vC9mfyCJa2EqdknSsa27OIsfWe8J8r6Sd8rRzNrmm8/ZeroVLXRlf&#10;yrV4C9fiSruqDle8EsVnTMuwwfyH/t76cs5Z+AwQfQzrytpQn8kMMXbWuSaPybaPtMUAfA4I8oUQ&#10;chwerz3H8pxL2cKlXU1XyhY2uabz9l4u7Wo6b+9lHy51ZbyEy/tU9PQT3aflo/at/3RuogsJ+GJI&#10;fplD5vaY53M8wDEZyTdF2dtJFJJpk1d1HoNzac4vnxsiOnITzvkwXZMm04drcSbXdN7ey6VdTeft&#10;vezDpa6ML2UfFuLqjU2807Vx8BLiWG84VmY96ff5SyP6dlUuXme5cREnnxPwA22Sz2us30AmbZYO&#10;LAG/+fOrnXOpK2ULm1zTeXsvl3Y1nbf3sg+XtPga8a8lr98z6+3eJNm38BmNPP9iP8P+BG0ay4Ps&#10;SbmgvsjzGs3G56Pnwzqq8xstn2yW//tz9tfgZR8udWV8KftwqSvjS7kWb+FV4mo6b+/lxo5tRIeN&#10;p2BDE/zrQ5/HdTK+Fr9yTz/nsmF9mfAtXnzGmctPaM/Y1PdKzUvIZ9fy/JrkccxmXvbhUlfGl7IP&#10;l7oyvpRr8RauxZV2NV0pW7iV6S+S7mYZtP5jOYn/Gz8yzH6ce/b/2udzLtPOY5iR5uHTdOl1lEGx&#10;L8+tK/twqSvjS9mHS10ZX8o+XOrK+FKeJ7yaqW2SD1fs4Ruj+aoZH3jCVgbEKJse+nt+eZNzGZKf&#10;z0i8pM9mTnA1saFs7hxbIg/H5jwL+rhSXiVtmWZZXE1XxpdyLd7CtbjSrqajLF8cZBmwnOT+17km&#10;ZR0z81cf+Pkl2zN9JjPg52VSrpqPjsXgaykD6lnG7GdsLI1jCefLrctsl89t0Tl3ZR4VYkH+t83y&#10;5fnysz5J69DmoDu2u/rcdpOBNu6CILn/P/9f//fZ8fExOvpxunXrVtre3k73799PN27cECP+njrB&#10;Cz47mOZiLyIQCAQCZ4O+fYQPD9FhTj5IvdnN9PinXnrxLKWbN36e9nY/RZuPCQUGuuyLJrNxGk9P&#10;MA6a5o6M3Rc7WfeQGOjN+LNymGEAfOsaPythD1L2Al6nPQzT8rxambA4D5oMuRgA+U9nE/RRU3lN&#10;94SLnTCQ+OGH4/Tk6Sjtvxqno8Nx2t3ZTB9/tI3r4odxx+AI5OMgXgM6aD6gRogPfaY49xni7Ljy&#10;AVBzpvMor+E00H7uGkWp8jJU0+ruVLxWWmdfppXUEoDXOJCDAUm/8h0O9CHj+WxggnuEi2yePx+k&#10;ly/76ckz/sTnCQbdg3T79lq6eXOY1tcmaWtNPpaTgR2HTXyt7gjkUfLhO+fsdc01Vc65k6iCxuw1&#10;0hI09WkJCZ81re70elRsUNPhxsfxslb2OqRUa7fHSbHKcgyXzeQB81ge6vTSaDTA+K+fHj3iT3we&#10;p7XhRrp9az3durGetjaSlA3rmIwFZTzIMsKxMuWgeuCV4M/OWINl2fgHhiYvTJRx7mlVPPUyy0Oc&#10;dsiaPdshcsJvuKNG/Pjjfnr07Umajgfp5q0h6ssg7e31MFYfoxxhwYfXaPfQFOqTUaJ/gsxGVKDI&#10;2Ibph0G6b6+i5h/KxKnnXEm7MFGGmVGg6VyyJenfJC3R2GfBl6sHo3tSt9jXoZcb8MOBYf7gAC0Z&#10;6sfjJ4fpu0dP08HBQdo/2E83bm6nj392F+WyhdQwRGGwHVxDZkNZUKB5SvnwoOi/uONzOMKfhz/P&#10;piyy8k3K5k3SLkyUcZ5paa8/J25J0d6gj9af+mKIWvQtrq+WnyyEzfNXfXlTB3/i89mzw7S9uZE+&#10;/uBGunt7A+VwgrbtBOlRUVAWfBOLHt0OzL0esdURdhZZVzOzMGAi93NmEJpysOwQNrsalqVdmhB4&#10;/bSItARiiKtHQkuqYEtC/2e73BfY+JB1hovP+NMrB4e9dIIm6cmTVxifPUebNU33722me/d2JRmf&#10;pw6GfLCCcRw/dWA+yIaLPpn/GDr5GRD5RqMBRvyfDy9vompk3TOcVVVks6p/3iTt0oTAsrQWnodG&#10;WCnQL15WMFxm0OpoT9sZf06NPxE55Qc4a+mnH47SX754gTI6SXfubqWHD3fT5nZKO3toA/vsZ1DS&#10;E6bO4+XOheI85KShk77G4ggcA3G1a8yqKprcIbwvaZcmBFZNKyqEe+gLOKaSN1mDHC0fjA7TwfFB&#10;/tLQTnr2dJq+/uo4HeyP5C2Qd+/upK2dadq7eYI6cyI/iTPEPI19P/MbsiIhJ25T9F8TGRTYSbRg&#10;PEvT7geCMrHsMjV3Q7bHrrle3VUhaTXJOy4X/BOBsxPu87hI5oGExdOpfBsHdnz4zA/VME4e81vt&#10;+9P0zTcv09OnLzCPGaatbf7s6mb64MOt1B+i75csmFJRnqqFiUYHoeafRtZdFUx2GdLSVEe3GI1y&#10;EoI9Q/qz9iwRxOQMZQyGvSzDzLLG6CKAMe/3tbW0jj7+ZDJNh6OpfOD50+OD9PTxS7RZ/MnCabp7&#10;Zy/94ud3UZ9wnOkY5PyffQvHaTgq/2zcLMfWo+hZco//ompCeo3suCibAypgjEW3/kHOWZlVVUjd&#10;nEvrZN1VUT/uG6ZVsZO21GkY5QWBbRHnHEfHa+nwEPP/l8fpe8xlRujLN7cHGC/fTJsbvbS7A2OW&#10;yfRQ7glet7wxDwflswUpB5yIEBvHzDqn4ZH0iPw/d866Wwxnf5a01WMhfOFpYWfx+fASLmXp2rMN&#10;853i3ubPRvc4GYGCz+f4bOUYbdlkso7x8hj9/0k6OmLd6KUHD/gWlX66c4e5oJ9JBzqH4YLQyYZU&#10;GS4kmPXZtxA8ch08h7dRLtmsY//u0tLaiAjpV2hAZj2fjyFs9uhe0hrap/FknI5OcI9PN9HHYLz8&#10;uCc/jf/q6Cht7nIMsJY+/ngbyadpeMI6gxrAcS9vDv5Jm0QaUN4ssKzLTdZS6Bla2zefgJp359tW&#10;Js4rrdUtusr6bYtXn6kBo/iWzu9/PEmPnxxDzxZpkm7f3km/RB8zmRyjX5lh/KZ+Zx/U5GTlgBNp&#10;/ap75tKoMjrBnMUy0H5V/zRw9ufqWzPqAFfdRFju0ss1UolSwzDtOQ/kG1yOjg9l/NxbW8fcpYdy&#10;maUfUTaj0XF6dfAc9WU7/epX99POlh5ngLKSeSzPQz6n4LPqEc8MEsbRsogKUXJKqrVz8Nc4dxkL&#10;UE2r4nLAvvTlaWn9sWppiUXpfVpCjrUsrTtAb8qn9swDOj7/72EQRr9CM8G4boL4x8/W0/ePUC7o&#10;+w8ODtPW1nr62Sd76eZNzv2naX0wRj/TT0P29+hcpFZJ+RTHtQAO2Nwv+VxYptr2AnbyNTBtjvfX&#10;2DnOEljOZ04rx1Vx1bT+WLW0DbIsPmkiuAcxVNJfdMAfGjNq+fbhk/EA47JR+uHHV6g7k7S/P0lb&#10;m5tpZ3uYPv4QfQzKZciyRLslfcxAPc7/mrMdR3UGkzrX2CjzfgHOPa2KywF7c9lpae0YBgn7RA0W&#10;HZn6Mk77CubGL95MZuvyBjX+LO4J+vhnz17A/xP5HPOXnz5A/9JLa8MZ4o6h5zwGaZleHgJo3lpC&#10;iGR5awemYfmvsYTtT4PlkHMVnJbW4ht7CI2fdbcc3j5nsqhcDNVjnTEtjTg1ZR+zvTWU5yhHI4yZ&#10;p0PM/3tov4ZSb7766xN5o9jO7nr65a/uoM/vpZt7A5mrsjw4p5Q2DW1gb5bbxBn6GpTHtK9vl/bg&#10;uTXnn/cMN+fcCC0aewh2vQT10s81iSqJHdpj8F7EDtfP57iUJxP2txig9k7Sd9/+R9rcOkoffvh9&#10;6vePcM3fM5GmPSfws0ZCri0WqAUCgcD1Ahem8OfKxmN0wKOH6Mxuph9/mKVnT2bolD/CAOhDDJaG&#10;MrDlB4VcnHYyOUSaMfoCPnDBpAQdbD/x2xYMZ2CQpAvU0NHlwdGi7st6BnauKrRD3mZwobsOaL4u&#10;PwnJb1Hxw7MxJjNIO9jAqazLa/FfvcKg4nCajo9maXNjPd29PcDgG7nN+ErSQ5kU8Xu6sqodA0J+&#10;o5Qfck8xIJ+RciQen9emD0NraE49708D7e16OwOoFTKoptXdqXittM6+TMvUHDTLXhYPkPzWAHX0&#10;IQfLE/XpbANWa+noaBOD6vX0/OVhOh6N5AOD3d1e2t5JKMtR2hzookF9A18/jTBRbRaonXbOeZzi&#10;z9PkxYkUjdlrpCVoWvpHwmdNK9vpybK5DIDVGBrJRNN3B6Ug7vUBJpd9EI4Vcz5g5k/isB1AbRI+&#10;ffpKfhqHC9R2twZpexN1bMgfnTrWeoaBo02k+JppWaTG9oF75rsi7Oz0MUQbLmE5et+avDBRxrmn&#10;VbGJ68DlV0tLnHLIDjitYZvTX1tP/SHbs5P07DF8NRmmnR20z9v86cJJ2ljXcuHb1fgtnvExat4o&#10;PxDtH+LgR5BZZtpeN20ZTo4Pjwg5T9D757RzzmZd/zTKvF8AM6NA07lkS9K/SVqisc+CL1cPRrOq&#10;DDHx58MAfouNi7X5TU/+VCEXDuwfTNLjp88S505Hx0dpY2st3bi1LT+Hy/5oNtXFgetw+foQE1HU&#10;G1ugJlWoz/JAMJ+LPw9/nk1ZZOWblM2bpF2YKOM809LeHjTKnv3KdA15ctky71zGTTHJ136G6WQx&#10;PPuY0TrKpId2bJRevTyRn5C6f3sr3djjIs4DIReoyYfXE+vbc/8uJ2AnaydDUOfaOH9x+TybcAa1&#10;So23WJqVSSQ7FatYlnZpQuD10/IJBQ1AOUE+ZGnHQZoFy4ILOPhQGjoZK9JPfLDBxWT86c51eR3+&#10;0TEXQnGB+kF6/nwf6cbpxu4g3by5BT3GCSB/5pvHHY24uJb5oQ46HR+SDFmXBDwDPYv2unDsRta9&#10;nLqKVWSzqn/eJO3ShMCytBbugLoc0T5cZ5vSylngP5UbeF2WhyizIdL3NlEnttLzp6P06NtD+QBh&#10;b28j3brNt0ON08Y26ssA42u0fXw4p+M8tmd2LzBflj/7HeTt4+ScUAPkPPX4/hpVU0c2E/vOpQHv&#10;Ku3ShMCqaUWFMD9k5niKizj7Q344hnnL8fP08uB52ty8gXHxnbT/MqWfHvHniqcYK2+mm+hj1tZP&#10;0vrWc+RxiD5qPa31N+cWqJHjyQRzNvZDdhIetEF5SpyenC4sZcidbAHat7Gab+d6dVeFHCmfyrst&#10;F/yT+5VOgyz3K/rjGb/dTOR4fjgjH16yu17DWGBT+ozJaCAfhvKn11++3E/DNcyC0dHzQfUtzDNn&#10;PbRfzCLf8zx+c866qwORVo/9Na6SlsfwviTe17Tah09THzctZY53dYEa54rsOyRX5EENSwbzF2RI&#10;uZ8z5ttsZYHa+ibqwk46Hk/TwcmYuaZDzPv3Xx6l6XiC8fA43byxmx4+uIUxMhfgnKTx+Agy6wrv&#10;AdRBjslkXIazkQGZUo/IM8Emx23JW6apL+aACqS+5HPWtpp5mSwh2XehcZpWxJV9a2Cyc08rMctB&#10;r7HusB1aHzI0wDxzGz7fTvuHo/T0+bH0MZjapHv3dzG/nKaNDfT/k6M0G73QewLO5RcSZMwx5Zfb&#10;6AeO93TG2C5QY/56Tvw/d866Wwxnf5a01WMhfOFpZZCVZZe2TDRAmKMmRtFugn5gDL8O1nnTwofo&#10;z8foe47RjqXZdsL0Be0Y5jYn8Cb8eucO3z48Szt7XCh1AJuXMoeR52TTbakjfDaDXHAEHrw4AQc5&#10;vfKcdbcYzn7VtNmsY//u0tKaZPsCn9ubHqXR4PMxxMkeNQoJeW/zw83Nbb4VnQvUmG4nnWDM/Ool&#10;F97M0sHxSRpuHWL+P0j376+l6ckoTV5hbDZBmeG+4Bc5eDL+WYx2P6gxIqguRy2F1Dch5EoCat6d&#10;b1uZOK+09BnDsqAs99v8zyRa7xAPBT875RvRXh0O0iHqjT4Tw1zmxnb64OEe+p7n0rewXZMcmAAJ&#10;uUh0zG+4MUfcB/qMh+BxdWtOGpDjqqjQU1oK2q/qnwbO/lx9a0YdsH1pUue99HJ53yYyqdWojeSB&#10;ejVcG0gfcnxyiHki5iQIjMaD9OzFBtoyfun2JO0fvMAYej198MEu6scYx85jDulXkBfHdnzW3z9G&#10;riwTjKNnG3IUvQ4eS8coEson4683Ry1EY+bTqrgcsC99eVpaf6xaWmJRep+WkGMtTAupUcL3/JwI&#10;ovgJ7Vqvx4WbfC7QT5Me36y+ng6P99JzlAvnJEdHx/Jz6/fvb2B/Anv0TUjDn8ZbQ34ct3FB9Qkn&#10;nTxEe+BGlirJo8qBqUQIO217obST71xx1jFZju9cr4qnosn5rGnluCqumtYfq5a2QVZqHWIEKAa4&#10;hzEgGA7ZPyAW4zL6cMSFUCg3Lkx79uIY4+RZOjxgP7SWNjBOuHOTn4nx3j9EFsgDaftDfjqjm7RY&#10;rmCszyFM6lxjo8z7BTj3tCouB+zNl6eltWOYvWpIKlyK1qCF+Cu39R3Ql9o3cA46S1vSxxwcYzyA&#10;unBwiH4efczW5kb64MEdzIFoOU7Hx6+kHgzki4b8Mg7m+vm4zRcGOUeRsqGseym/XHav41u7tKVp&#10;EWfqalrdLUflWAwvS1s91hnTcs81f3z2uLO7gXqCMjjCvHG6AT/zZQ7bqDfj9OiHF+nVwUt50cbd&#10;Bxuw7yVMNdEeou2Df6djtIDw/zpf4jJjH0M9Bg3QTQdbOC9+7tYet3bO/oR9fTPU0jINy5jX0FEu&#10;QXM/YE9xinGl/Fw5ZC5Q43PX9fVZ+unH36fdvVH6zW8xV+sf4dpjgVogEAgEzgXaHstvxycMUvmN&#10;yMmH6Mdupu+/HacnP/JNFfcwYL2NSR6s2cshCReojdMJU6Iv4ECVC1T4oe8GdAjnZl4/sCSxoSMW&#10;atRiWBeR+5rTgQ4TB+QigsnkBJP/MY44Tb11fnt9ExOgNUxc+eYOXN+4n4aDPgZ3fHsKJqRTfrOa&#10;H1RzgRqugeeOCRSGI7qYSj6UwKRVjkLyUR9ZR3PqIPtIC195wH89fiqGK7fFaUJOUHGn1BaoTWd7&#10;4G56tX+STviB83CW1jfGGPiMMZg6ggV0SG0L1JgTv4ElXj711lj13nmfcba7p32YRv8wrd5/8qBA&#10;wIEeZexRXs4M9WImC9T4gc76+i4mpjvp5avjNDrht3M20vpwKuRbOmaTA1lAMM0fqMpklfd6ST4k&#10;XQE8I6WeZzMYv0zAqZ/ltFlMOpbWa14GtpnMvb+2kXrD9YT5aTp8tYZiXJMPp9fWRtgfof17hUkQ&#10;22v+/CfqF9q7GcpUjoHJgyxQ4wcS/LAHNcvepCZnjjqme+wCBfhojR+Koo1DiH0df6LjeDSTb09v&#10;bd9AGW2k/YNDKdMpyJd3Dtdhif6Si9OmsjCgXaAmH7aC+kEoSqE/yP1NFEANbdvAPReo0YfoXxDS&#10;D/75gSUfMOP+hpK/oILeBD3PDspqTRanHx5MZBH73nYvbW7Q76+k/2f/xJz4cxNaH3L/rodcCLZx&#10;KsDQGq25Jwo+G7TErfpSQf1q/QfuXW5sPxDkJellM0Ab2OaNkfzAnh/IyE9ycuHsmGH+fMRWOkH9&#10;4UNRjhO3N2dpa2sgHybwG+8cp6E2Qda6Q5kPiej2yYTtHBeo2VhMzkLFjpO9fIkh97gIeX8a1M6e&#10;1yzHLI17I5TAWPr99fUb6ehgkPZfoI9Aua1jSL+JspmlgzQbPEMZcsEN6x8/aOU3RNf1XpBjZsp9&#10;AN9LX8M4g7MJNJC7l2UF2gI1vu3s5cET8Fna3rmdbtx8kE4O19LL5xsyF+OD0K1tlEFvHzXjEfqY&#10;fdQZjNUGW6wuKALMVlhZ+IcKKm/O4ZhtrkpQoeXBep0FjOl8uZ0GjjLnMr4kwLXL/apzVVk4wD6g&#10;skCNb9cg+Nkyf5KIj5u5oBOlkcbH65hrjmSO3B9ghsPvR60doqxQLujf19jvY9NeS1GrntataFzF&#10;4EqBdw3HQpw/6gIXGW3JcwJ+cIK93LDZDtKAHyzjBqdsTxPGE85fMEZbW09rm9u6QO0Y/QrGwQlj&#10;M362yTdx8A1qW5vrID+0PoAecxzshwP0/jJeQ2bMUpzPkmIbpwWiR+cem3R4RvxHOl2gRhu1Ow3N&#10;+EHyOC0N4t+7wcMq5wOvoe7wLXXTyTFS8CdxbqN9u4M5P+Yxx/wZPF0YsHeDH4Aco895Bc+P0zrm&#10;K/IGdji3P2V9RHmgP+H9IeMRt0BN+xjeDdxfF+DCrQj0NtSwyRl8g8MAZBS9wwVq/MB/gMmIfKFj&#10;MJLFnaMJ+p3+HurEEPN+1BmZOw70bUM9lN1gH2M39DWTZxgPoN2bbSDfPcmVX25FrpBxcBsDBzK0&#10;vZDxMxuKZkzEp1v5mZns6W8S9/wAbRzm9WPM50cYL6+t3UR5oN8/uYH2qpeOUHlmay8wBuBCdZTh&#10;CH3TwZEsRmS7wgVq9hxGsgRkLMg/7rOu6e8XQltdWZgmvB71y+5gnZ9bSGE+FXfivudPro7Gm6hT&#10;a2jnUAvQzm1vb6QbaM9evvgRpihPtG9MxoXVzE9GAfbMJbdphDXxbNfa5p6xbDkvr+/pQe0zccXZ&#10;nc3lOdR0RC2Nyoygf7kfoQ07RtWCXzl+xrz/+OQmxgY7qEcj9DWvMJcZyC+nDNIJ8oRf5Zk1agGd&#10;zbEd20O0dfT4dLaJ7Pl5BiG1AOS4I59MQKD3Kv0I9+Fe1nkhZXoWY7D+kcSLT+F5PpcZTe/IF9Q5&#10;HzlGW7a21k+7e7DtvUSGGKxND1BXdIEa+ytpy/KXOHm8GqReOmjYbLtxXSCurWyXFPBK007l+9kg&#10;dcORbzqVwqFPOb7mfAYtzADlgT7/+ASlhiI4PsLodzjA2HiWttd1ftSb6TNO+pZv+SbYh8g9kI/P&#10;sJVFUSRXE3SlXnoFjKCBhgQIqq80Ufd+NtniOH/ZRlvEFzTwbbUYp6Gv51h6fY2/nrINo2kanxyk&#10;o8OXMn/hwiim5JzKTkzLAf8oSIDU/oR9EVu2HFD4U6rgrOV6qasX/DgbT+QXHbZ3OC4ep32MtcZc&#10;vNxbx1jrNnSYyxxNMQ44Qb2YpOHGMeY5M8wzUQbyBXXMU0b8/Ky+QC3JAjXtazplYeVQLZdTCimj&#10;rf68JyxN3ku+8/mw/vJeY9vLJPwSCn/KlDKfI61hnr29PUjPn/8h7e2N0m9/9wLXzQVq3yH1fH5v&#10;gligFggEAtcSuT3ucyDEt1pgUjb5GA39zfTdX4/TTz9g0ja7nQ4OdtLxMdr+3NtNZidJF2/hLy8g&#10;sgVqnEq3A1ROTEhssOEk5fwHK3wAx4fW7FBPMOkZywO43sZWGq5voS/bhn4Tnewa+q8hzonflj7A&#10;YO4IA70X4L4sPrAFavoGKXTGuAb+bFhngZo8XNKB+WmgD16vn7yEkAfJ+gFDu0CN149JjS1Qw30g&#10;izD4zTQMvHuD2xib3UwHhyNZoNbvY/qKQc5gwIfUB2k4xSAPqWWBGksXo+8pV37wpgvMQRaoYfCo&#10;AfpIqQ9WqOdAT/fTpk7q9Ijf5uRrvlk/t7Zups2tG+nwEPVoMpQFaoPeCByjmI8wed2XB3F+gVqN&#10;fKvaKuCpSt3SoJ76ZQNO/iynTb8ZT4N+axn+zAvURlxse7SFCLS3g0Npx/qDgzSbPMdcaJSGeYFa&#10;D+2dPgzHMfICNflgx9owPiyXVpPlhTAnSnKsQAu9M/lojUtkKfObUHyQw2+2Hx1P0u7urbS2uZeO&#10;T8by0EZff80alt80KB/OcVFHXqC2xsUdOlnkN5N4wzNdd4FalEMLaalUkvHH6gvUZv0buK0308kx&#10;H7hxwUZKm2t8KyQf8rxAW/YcefCtg+j5Yaf1AlwBq1YV1i8FWuFLWb/gffGr9R/SYkj/TmfziqRY&#10;GCc2bGNQHvnBAm/xCV/RCd/yNfZ881a/t5fWUWe4AIGLPTlO2FiboG7wzR1HKKtD1CMZ0SUuUJvN&#10;+KCEb1Xjh6g9GeOdvkDN6S414MCmn7D9aVi9f6HtCOP5E4y3Njb20P/fTuMTLrjZRk1j20Rfn6TR&#10;5CVsfoBL+VOSfDCnX0bRBWosBx4r3yNyH8D3ovfjANqseg3XBdpC6DgN3hoM02C4lsa4x5/vP0kv&#10;wd29u+nW7Q/T5GQzHWEuxg+pYSKLaibTF+l49Nc0Hr1Ma1ygtrYtxcAXQsm3q0m2h3A7q2RTPZbg&#10;LOM3Bc/+LPbvE+AUuV91rqrjIvYD+kEbBImXD9nyArXRaCJ9/3CwldaHe9hvo05w8QDsmA/HynzT&#10;4PRZOjp8gTJZS5sbm/AS/Or8VKuf9D2xWt297OA9z7ljnj9iL6MteVag95S9kUzrBzSw0Z9+ZMui&#10;PhpN0E9gDsM3DA8x7z/JC9RkwdrGDXk2IYsN0A+t86ejMTY7OHiBec9RGh3vox/pY86D/oQVhkC2&#10;nHdKOjkSwaMzCv+lw2O/qMdnRXv9BWqrALbih7OkeR+g5TsaoU8/fgU3DdHH3E8bWw9RN/g2tTWU&#10;FRdIHaPf4VuF9mH3FO3YNG0P+SYV3hd5gRrrDfoTaWekPpK2QE3j2zbosvnp4sC6NcC9T49wwbIs&#10;UMPcXRao9dFW5QVqY8wXh4Mb8DE/CN2VcRl9uo5ymEwP0njyBGOzV0j/LG1vbcDjm2k4gz3qCZ/t&#10;ccYjsDoRANp2QsbP7FuaMRGfa+mcUvdWv3lfY86IOft4rM9gNjdvw2wL5XIHun46GkHfe4p2a5Q2&#10;NjG3h13vEOMytBHWd+u+rQc6HtR92/S08XUgHsbyJTkmatq4qw3re9Vn3fu56Z9J+HvGZ8VpB8W5&#10;hTnlWNq6zc21tLU5Sc+efo84zl1GUhbyM8eoe/xCGp+riS8xzrA+Jnd1mndTj9iq8afBeN9cTsCL&#10;zfXYZdXuopqOKJsU2qkO/9gPYG44Hh+iDTtB1cI9yjcQY14yTfdxy2I+Mxmlo5MDWbyxs8WFNscg&#10;xxJa77oL1E7E4+0CNR6IJUTquCNgkJKFz7Ttry1Q47NHW6AmX/DvbUi5jMc70g+dyOIPzmUO0dY9&#10;Rf3g87JXsOynNfxnf8X6sr7OL7brEWsox1Orj69gJ2P+ywx4Bf28It/PAhaC+St7D3OTKe97+IcL&#10;1PiFWo7FhuvbyGOAfn8dPucXOAbyXIy/grOW34KXpm6BWp4fUvbtJMPm+9XL4BJDXGw+LqE+92h9&#10;Vabhna06cxv7ll5/R/ZT9P+IQdop5vpHMmfZ3l5HfZmkY8wxD/e5QK2X+NPgTM63S+vCXcsPaSlI&#10;gDZ2z2Mv/frqOGu5NrfjpQP8B/+ORyNdoLa9IWOyV/sHacIvaAw2ZT6jX6RCWcDf0xnfrvYUZTFL&#10;G+sjlE9eoHaCdgx+5gI1+SKOjAtQr6DrDSsL1M4JcgvwnkNb296neS+HMp3C6i/vUV4rk3CB2lD6&#10;VLgD17K+vp72djfSq1d/Sns3Rul3f/s8xQK1QCAQCJwjcnvMhT+YAE8nmDyMP0JDfzP98N04PXnM&#10;Dw0fInwXfQIHtGz7+aEjH5BwQsc/Dm74QIRTCltApPlyQoeuGeSDRH2AuHCwYv1ajl9kNg906db5&#10;8iEQjjfiV0DWNuQnP16+7Kf9A3a46zAdYtCd0u72GIMHPhDfB/lNXX0LGx8EcBGbPDRAmAvUdHLF&#10;o/AfHxKs9qDgtbrIywr4Xd+gxn25QI0+RLmAsghDXls8xMR0N434Ux98g9r4BAOglDa3JhjkTNOg&#10;d8LvWamn5YZB+WHwzXuI8um4Qs5fdClWXwyoA42uqWSciHDI29zBABeoaZ3sozL0BnxoPZNv6vIn&#10;PocYLJNPnx2kw8OZPEjbwtiZHPZHqCEnzaCR4JFkEEs5H1YGubBcBTxVObOctjn1ywRcwFlOm9db&#10;n6QWQLQtapn1UW/A/VfTdPCCP3G4ljY30Y5tTjApPUa7ti+T1QHacr6OOfEnC+VDBmTCt96A2hZT&#10;hzh5KKN3h7Zp2F9G31848qM16Vs40cN/3KR8AwTfora1tZPGk2F68epIypQPfIbr/MCzj0ktHMp2&#10;MX/4ugaXr2GiywrDN9xw4sobXhaoIXd5aYEgCsKDbZXsZbYNf01zH8OQRHGBGhdCwxJK3vb8RvvJ&#10;ZEs+4OHb0w73UU/g+5u7/bS9Bf/P+Kr8femj5IMcebDKsmG9OD/omcuZNnX5ssE+DNarYYuBLTfc&#10;cmXSaDPAuziP9+zBQh40shbxbQPTCfb8NmhvPR0cjKT/Z99/68Yw7e7wTbej/EAI5YykuhCaC6K1&#10;nPRnKXAOyLNdROP8Kudi8PJlBfwqfQWgN3sXpspFIMh2lmwhGA/bcQ/jebRR7Pf5BtVXL3rpxRPW&#10;rx76GPT92zDsH6Xe8AXcewItv86hbxzso56xLmpmmXaeorcyIswm0AL+wJ94iu0D2yLc1/wpif3j&#10;V+noZF/e0rmzeycdvOqnpz/xLYMsl0HaRn3pDfjz3T+hTu2ntcF6Wh+gwLQaSlaENTu8HzrVYwFk&#10;/GaJVoKNIy4j4BS5XznP4xwGJcH7VuZ6BOPhzDwXJOSNQyPOUzYx3tpG27SWjvbRzxye6NtT13ry&#10;5sGNrWP0P4ew4eInlBXSsq2UcmDOroKau1nnFG3cVYbeOVx0ZgvUOM9TrbzZPd+wWYO+H3NM+F/r&#10;i/pI3wDFcRfu/00uUJulgxP2QX3UHy5OZ94wRDHubK+lvR3WoSOU2yhNxvywh29V5YdxOALKRN74&#10;ybaNHyZAUuhexxhSenlPIK6pL7ZfjrPWLxwsy+8Zlp0WfClvb5zwbVD8kHOAse4N+Pt2OjqepRf7&#10;6HsmE5TbJN2+vQ6/c1HOK9SXSdqUuSbvC5SDzGPoAy5Q432hvlfyMDp/0bviumC19oF1hT/9OEBn&#10;sD7kB9CsK2jL+FNQaM+mXAwFu8mMP+/Nxc/8WVz9IgHbwZ0d+pRfcHoJP7OuHKadrc00HcPmaB3j&#10;MYzFZf6ibWPT9wcy2ntVb1ZpuYRs9xive6tIsOujjRuOEn/+lm9LXVvj4me+CXob+54sUBtuHMiz&#10;st0bGBejTRxCxzeoEdaHaBujSutqpM+xQ50KGrK+af3T/dVH6yv5LzLbd/EG9xCoZTyfi786QJ05&#10;gX8wZpugrdvZWU/37q6j32GdoY5zHP56Ry+dHPPLuFygxvEzc+TTBS2Qdg829Yitmrx7MocvH/z1&#10;2IfkeqVddHV2/UyThQzaOU/Bx5j/oy9HZ4HjoDahreMb1PYPdzHHXEcfM07Ho4O0jb7//j2M2VK5&#10;QI07yDLGG4nH+Usf/i267F1YT2vnfX0Bf3Nrypa+tHEu/8FffCMdnx+I99h/ox07uZH2pVymkPkr&#10;EL20uzdL62uHsOLPrx7KPT9Ev8+y5UIqfuk2lzYPNYezjac8kO59HVutDHiFfhJZvC+SNFBN5cne&#10;4z2Ojf7iz3RyPHAyhrcHfDsUenpZ7zzDvpc2MIlZG87SjW2+xQ5jscQvC1p+XZ915zL5TF67TC4X&#10;moU/rQsy1OcdVyHofdUANt0FZQQ/h9zCOCChj0H9QVkdo//gAjUugr5/j18oQNsnX7Thyx1QZpvo&#10;o5E/F0ZZ2efSQF5sxVQ2rfQ/Z7z/z1qul7p6cU7KRbT07RbGvKgkh8ccM/OLHCif6S7qC8pnn20c&#10;f+Vhlrb3+KXOGeaUqGt5gdrkOC9Q40LzWf4sJi9Qmw024SPra87XWXIL8H4DrfQRyHuPfGeg7+TC&#10;VJ0H8xyZlDourOOX83iN/NJESk+f/jHt7J6kv/mbnzCmOUrrsUAtEAgEAucJvp2Ko6LJBJOAyUN0&#10;ajfTs8eD9PJFP925/TdC/nQc5tVcxyYfwk/kw0i26Nqm5+m7yM1DZdjphjTIX1Msh3Vvkp9mY+Os&#10;6kBHJpoYADChfBYKjtGxTnBNfHD2l69epu+/30+Hh1N5i8qNvc30q1/ewDWtp+GACzowcEBifrtU&#10;Nh4E5PnyGvX8tWuX66qdRAVm5c0bXd7zuizeX2NpR5Q+WJS2hotOS4GDa5nEMxLsI04/QID/uAc5&#10;hZrM6O1eevTDND1+MktPn71Ko8kobWLwd+/uZrp9WxdE7YDySEazkGPywQODki2x4Jzt/mvMcnqT&#10;CQsTJvq8vf2qaYlF9qUdsfRYCFCkiaU1VHVQskp6veUvsAgoOY5jVB+DbpIvuOGrvUeYoJ6ccBCa&#10;0l+/+TE9fryf1tc208P7GAfe3UrbW4O0vaEZSV2DyBCqmxzfQD3hdYtg19ssxMrhEkt9VcQRJjJq&#10;aVrdLSyXpWl9ogyfX5l3E4YgdSWHFyIfi+n5E6yYG6RvvnmRvvriIE1G/XTv3ga4nm7eGqZbN1lb&#10;tP617ZjkgoJGwfKVKqLgUdtJKc+CMmPMvHaNFi6xin982rlsaANl3gka2cURXidw8V61CJ3zWWbo&#10;QM/gVhcS+hChlzBnlQcHXFz26MdX6dvvnqf9g4P06mAfbdhe+uXfPEy3bu/IedkHqfy4kwukeWx5&#10;qMEiAbjQhiIfHRF+IZM/59KfZbhEzf6i0prIqKVpdZevVOHt62lba6r703x/5zBzm8KGKpJv1Rjh&#10;35Nns/T8xTg9e3qQnjx+lbY3N9KnH99EW7aZNtYnwgE6KrqbP1PE3KxenAatMafDrNj3WY0//XpV&#10;ruGsaRnMZsvT6q5zVa2N16qsrUxGjhafZNvmIRz6bN7fDNHHU5TLq1eztL8/SY8ePUvffvs4bW4O&#10;088/uZU+/GBPbEkuWuNCDyZkb8WRmByP4Zx109E4dK9R45trZNr5JA26aVuZOO+0DGazU9OasnmA&#10;Kf8zKmm7BksAe6aTuoON35weg999c5C+/PylPKC6fWczPXiwk3Z2B+nGbY4X2NkzERsy62e6B7Tz&#10;FBRxDFq0RTFcmHXg7d/ntAxms+VpKauIOGakNlyAST3tOMc6mY7SiG/f6K2hndpIP/xwnP74hxfp&#10;YP8k3by5le7d30u7e5ij3UEf1R8l+SlJrpBifigmVg/JnvMjngfyr90bPCbVpByfMv9RzvY+WY4S&#10;G5PNona9NUhay7uw93E1ePtV0jKYzappRQCb+5aRLhObv1gCGUmxGkwHwhfPx+mLz5+mHx8/wzxm&#10;Le3uYh6DevOzT3fRx2g+zXgMtPZLR+GIc/8NDNkp+NPy8iLQ5jKkZVDm7/CDfOMfYZqKf0ncwE2f&#10;acRkhfczb2V+qYzgWzo5HuO33Icbg3SMcdkB5jEHh+P09TdP0k8/PMUxuAANY+a7u5j/303r6zoQ&#10;4wNwjsnWhtqfNfUFIdFQpF4Plc9LZYuUcBOvQmMC5Cxa/2C/in88eP9Y/NnTtvHnkZYXZ3XFVIRl&#10;48z0H52KvoR9//FJPx0fc2x2nP767T7KbZJ2bgzTpz+/iblmD3NMfhgySxv5uQyvm+M9yQoy8+b5&#10;GHmv6NiNxzU7jTOZsHCJMv4saYlF9heZlmp6oppWxQZcdzHLC9T4E/csCj4fm3ExBzZ+CZM+PBkP&#10;MPdnW3aSvvtuPx0fISHqy8OHN+TDqJs3Ub8G+lPsmxtraXyCsjxAWQ1AlBvHEEQ+FUF5HQzXzrmG&#10;q5M2KxvkSBo1cbrXOg4Z7GG+zvHXaMxS2kgvXkzTd9/yCx0jzDGP0o07LJP19LNPttHn99IOn+V0&#10;sxOUH4YzWBk2LwTrlJJ1jeO9rO9cYysTFi5xadKaTv5pgJ950oTPvShQzTHA/sEo/fkvmMd8pz+x&#10;xsU2d25vp9/95oHI+kEv37bKL3/y+doY/RDrjTzd1MyEzWFl354PD0S/N4oqznyNDm8nbQ441LJk&#10;Gt6ffg7hxA6YnmQ9IflWSLZlE/j8+GSWvv72JH31FfuYUTo6PpDnMX/3Xz5MNzFmZjpZ7szjMX8R&#10;0C7KAh5+VsEP5NVO7349lp1L9Xp117lSb78sbQ0XmZZYlH7ZsbpxOZDj2P7wPmVQ7PhPJiJsw3qJ&#10;X1fnF6Ef/ThNX319mE5Go/RynwsHN9Ivf3kb80y+tXaGeQz6fuTDpW7ys7i4IfgFdSJXR0E+rJxF&#10;I1OgAodtzll3S8pFLRp7xJlcQzdtKxPvIm3bQmviJotWBWgCPknhFzo4F+Qb6DnUPcZY+QTlcnB4&#10;kh798CIdHY3R35yk3Z2ddGNvLf36F3wuk9I62jBp95hPPgE7jxp4Vv48CYa9TPhrNpFRy9LW4O3f&#10;RlqzY1vFaAt3AWWRVnzYpLU9hDZD2fHNVWPML/cxj/nmu1fSdzx98gJpx+nGja30u19/KOM6jpv5&#10;KzjsUrY2kRaZa7+f82tgLVkLefYPpbcuTreCfH6NVE9rOsL7kqj5uYZl9gxfdFpzjvXt8lyGc9AZ&#10;x8uz9PTpWL5o+8WXzzCvOUh7NzbT7/7uA7HlZzL8iX3JAuM4WXQr54KxNTKdJS4iRJ79NdRKDixa&#10;8PB2enYqDJtssV5Xu16CNuzrWni5ANNa3rpD36o67kcjPmuifJC++fYzzKP3061bX0DHL698D+sl&#10;eb8GYoFaIBAIXGPI4B9/fNtImjyAeCO9eLae9l8N0wcPf5c++uC/oCPalMVpskANafiBIWF9gfzP&#10;fZN1UTIIwJ7UNKejSdv803yI2oCCcfJgBrRFM2P0U/wCKAN/+ONjTIaepRfPj3E9I3lA/Y9//0F6&#10;+HAnrfNDUJAPQvm4gJ2wHAvkM1G+0SYHlSYUMJWdHsNyeMqmBHw8If7JSn+NpR1R+mBR2houOi1P&#10;mH4XUgeyTPKcEvYIQNYFahKdvvrqKH373XH66clzTI5GaXtnPX344V56cH8n7Wz1042tASanbX78&#10;4ik/E2XQH7fjJAI6K6fGjHI+F0vrr9dERpXxZ0lLLLIv7Yilx8ppaGJpDVUdlEzv9Za/wCKwp63k&#10;kesLJ6l80wAX3BwcTDBRnaQv//Jd+uGH57JA7ZOPb6AN2Es3dtfT7rZ+04MDditzDlzF5xnU8QBO&#10;tRBmY9dt+xJLfVXEESYyamla3XXO1dsvTesTZfj8yrybMAQrX485ewhshxg+HvF1+LP0+eeP02f/&#10;8TiNjhPqyy64k+7d20K92Wr8TsrDIstQnxwp5eT1gwqCO7sfsqp6jRYuUcaflnYuG9pAmXeCRnZx&#10;hNcJXLxXLULnfEzWXZO+BPWk+dN8KgvUOM9EDl9+/ST95asn6fmLF+nZ8+fpwcM76R//6ZfpwYOb&#10;Yp+7V2nPSB5UzgX1Rh4uccKnQUHHX3aezMPJRM2/HjX7i0prIqOWptVd43fC2y9LS1DkWkuzsyip&#10;J2SWT1A23/94kn56jD7mpxfpx0fP0s72VvrNL+6lj1BvtjdT/jAUebBvyQfx7dgyNHXrFFh2bGNN&#10;Psv1ljhrWgaz2fK0ultYLiWoatTZTsJZac8K5FjZWdRwMfSz56P0HPzmrz+lL7/8HuWwnn79q/vp&#10;009vYzy2ltbW1uQnDLFr8pZ8uEeY/Q1RK4Ol14hw7VoMbzMtg9ns1LRizLhSl2VJwvgibXMAwut8&#10;WsjWx5yg0vDh9Fdfvkj/+fvH8m3R+w9208fo/2/e2kj3H26lwVAT8eGp5dE5DtAplyJu0TU251yB&#10;t3+f0zKYzZanpayixmW242VVncwmaQTS1zMMfr/9Zj/9z//zx/TixWG6g3nMBx/eTrfvrKePPtJv&#10;uvNLNmscmCFxd4EaMsvtXA08Fg9t5yVh/qOczynvBDlKfZBlQ+16a5C0lndh7+Nq8ParpGUwm1XT&#10;2sWLf0xne6DJL+/5aJlKvnGAL+t+jD7m3//nt+m7736UD9tu3NzGGGA3/eZ399Hn5AWDOT9pFk3W&#10;Xce3Bur8NRH+nJtzqoA2lyEtg4yj22WMBNKUtyv3tM9J1ZaEz7nghvb2k5zsWzke47OJPvoMWaCG&#10;8fHLVyfpj59/l7779gfY99OwN0wffHAj/cPffSTlZOAYgC+2FSCv/ExcyyWfgJ27nZfBwtbmZXNN&#10;m9HoIEha7Ffxj0eTNsvEu0rLiyuvl7BsnJn+g4ILEdlvv8L88tWrUfrxp8P0+ZfPMeccpxu319Kv&#10;fn0X44C1dOvGppTFZn4uw2Pyw2rJCjLzFkJFsqhY/kTeVc/ZwiXK+LOkJRbZX2RaqqWuLElrYD/A&#10;lxNqfYGMeD6D4QMvtmNcWEYfHh7PMO+fpSePD9JfvnyWDg9OcIxB+tkn99Lu3hBzGX6hc5Z2tvhW&#10;9WGajNA/HXGhDfJFnWvf/tyivA6Ga+dcw1VLOwfaFnFmz3JhqXAMzfHyZDpMT56cpC+/2Efff5ye&#10;vXyV7jxYS3fvbmHcfFt+tnhvfdC8Qa0B88uiCdxZ3V0FtJcxBPa8T5ZdYxlX4tKkNV3zD0A8TcR3&#10;oPgEDnn56ij9+398n7748gnmLv20sTFID+7vpn/+x4/TFuY1tOOH2tLHoK5wIQHnQwMqDHaMDJ7L&#10;3PnQ+Utw5mt0eGdp896Daehjf482Ys7PQD05QSXhz0WubQzFTVygdng0SX/48/P0xz8+hc9HCL9C&#10;fdlL//qvv0gP7vFtkSgPUI7HfOUgqHdcpIaAvMUVJ27HIEQuronhRtZd5zS9/bK0NVxkWmJR+mXH&#10;qqbNcvOYkSraiaABBrlA7WQ0S3/562H67A/P0vHJSXr+4mXa29tKf4cx2SefbEm5rKEh42KONVD6&#10;LOjydFPqkyGrJO9GpkAFboTmnHV3KcrlddIySa2+iI3TE1x+aW0Q2yt59o++nG+0fYW27C9f/yhv&#10;gn7y5CDd2LuR7t7eTP/49/dkIdTGmgwaxI/+nBvYsbKOO3+eBMNlWgsTPotlaWvw9m8jrdlJe8W9&#10;BudRREjf4dL6vSDLHC+fYOzGecwXXz1LR0cn6acfnyF6mm7f2kG5/EzKcGtzDWWKIR2KZzNPaxad&#10;Sz5sAzkX1hXKdi4MLMqAyJl4s6zqJDMd0ckbqPm5hmX2DF90WnUMwrDlZ8WsLyP8Y99whD7m0Q8H&#10;6eXL4/QfGAPs77+U5zL/9t9/LV+Aund3IyGJpKeP2ePzS+rypUTsZeSNjKd9LqzungwtTEOZYNhk&#10;g9fVrpegjXzusApgx3Pl9fJREjO3563c8+UV1J+cvEx/+ct/4J57iTHPf8KeC9QeaYJzRCxQCwQC&#10;gWsJbc+5gIicTDFgHd9BT7SXXj5bSwevhunjj/4eE4d/Susb23kGgmjpWNlxMJ226zKVk9fXU8qd&#10;FPoLbiLCTr8RXYf1DBbPsJeJWlrG8cGM2nNyOcMAAhPWHqY4/SEmQt+nv3z1OD19ephevjhOD+7f&#10;Sv/6T5/Kg+r1IV9XyrXr/CkJzY0/UcmhBCdEU5ms2lI8QEY0djbLYV2kP2dLaTqGvUwwXNoRbyNt&#10;DaulhSaPiPgwWb5FBfabe0T38lY6+ZmOQfrq6/303feH4GNMjg7Tzu4G7rPb6cMPb6bd7UHa5U+u&#10;wFKyBfmWP7t/7LiLoGfSon7OLbyujD9LWmKR/ZnT4lotbHaGmo7wg1Ki861Li8ReX92LMG9S/HGw&#10;PULd58PQFy9H6dX+KH3++dfp+++eYvC5lX7+yZ30yce3000uUNuxBWo4PyZnmWDAzoF7zi7niXIv&#10;zyfvTc0wZQkzwHSUM7z9orREGUe8zbSNAvD5lXnX4k6D/twRJ6rTdDKZpT989l36/b8/kgVqP/vZ&#10;zfTxxzfTvXubGKdviv/lTRHY9ImOHqXXx+y1l38C0X5iRO4N5t2eiT/P2jkbvK6MXzVtiTIvb1fm&#10;V2KVtERjA2V5by6Cep/tkE4h+XYnfnDDusK3DbHt+/OXj9IXX/6Qnj5/np4+e5YefnAv/fM//wb7&#10;O/Jgmm8ZYB6cnNpbP+QEWGnwx58w4FHYShKdapv3jPcyUYaJ0+wvb1reqWrBn3yytq2xZ1/Ntg2y&#10;9jMpffvoMH3/aD89+v5p+u7bJ2lvZzv93W8/Tp/+DHPbLV2gxkd2bBPt52vsDWrtcdtjEI3OK0+F&#10;1rMyP70ahY8z2eB1F5mW8Om7OovR1Lop9IELgb0pIXPjhzOqZP/NB6I9WZz27NlJ+vqr76Wf2Vgf&#10;pN/8+mH6xS8eor/ZSFubm2kwRL3h2g7UEfpa3v4E8G0E/ECC/Q+p4F5l09hZmkxobV2MblpFm7aV&#10;DV53kWnbgArtndTCpz0LmG6MWsMPeEb8JvXxLP3li2fpP3//SMYJHCd/8nP0/bc20p176PvRj/Qw&#10;fuv1+OgNHuZbBqzBkvPjnc5aSB3Yieuep2o0bHIN3n6VtF73vqeVOAToHt7O1LNbYMQYbRrfoCY/&#10;izvup6//+jz9f/8/X6enT/bTvfvo+392H/3+Vvr05zvyNmh+qMOfxGMmnM/IG9k4NkM5sv7w59xr&#10;4OGINha2uYGbj+vqTDYwbLZlnIdPW9rX8l1k/+ZpKWWKgv9AGScBUOsXbNi/aA8tY1uMr6acL08H&#10;6fFPB+n//D++St988z3mMZuoK7vpwcMb6be/e5i2tlBXsHGBFCGH4OFWgZ6g7SSZlxeBNhZ/kWlL&#10;3euk5Z7tGb9pTgv+Z/9NLUdcKpsdOJnIT66wrvBDM96n8jNFI+iGgzRYW5M3DR+Pe/Kz67//7C/p&#10;6798C1t9u+BHH91J//JPv0g7O5soR5Qp6obkldsnAc6FZSY/T53bL2pkDzu5H4i8F+t8nisjZ8Gd&#10;pXRnMAfaWLy3P++0pa6Wllh2vV17ekf7BLg6vdyfYo55gnHZy/TZH3+Ut6jcvLOVfve3H2FuuZHu&#10;3d1GWfDn8Mdoz/hcJrdpzE3KQns/LQfeK9hbH5OPyP/lOVu4RBl/lrTEIvvzTlvqTktrkEd2aKuo&#10;533OujLmhz78rBm+4xvUmOropJf2D6Zoy/bTF3/+Sd7SiRTp008fSN//0ce70sdsrk1kYSh/2vD4&#10;qAddP61h/KY1V/M0+PMiGPYy0Vp3cVnSel0tvpHNL/ke1jFT1uU46tR/KB95k5POMcfjtfT48VH6&#10;05+eYex8hHnmy3T34Tr6/p30u9/elwVqO7JALecj/4tz0ihBo8sCD+llwsIE6xfVfP7WpM17hr1M&#10;WLjEZUnb6KD0fiOs2aOedUkWqP3+2/T5n3+Qef76xiA9fHgz/du//jLtbG/AZoryG0k9YTlx/sJM&#10;mvZTHG1HVFDV1iOehN0vCpP8qZU6hr1MeHuPt5PWtG1OFu9huubygZqdQY6Xx7j9IXsZ1BmkPTya&#10;ygK1zz77Af4/SQeHL9O9ezfTf/9vv00PUW+sz+dxhPinzxDyT3zKG9T4WQCPob2/7Qk7PTm+inNx&#10;hNddVNoaTktLLEq/7Fjzadnya4j3KPtq2kj5iWN5v8Ov0HKGcjJK6cuvDtLv//OHdHR0nB4/fZpu&#10;3NxJ//LPv0i/+uVNlMsMdQUjPyTl5zprA333jy1Qq0EOpWI+EwCCyfPn3NWV8QyfR9oaLiYtvdtq&#10;rZWWMjDkwGQ2SSdjzOFRAfhTfbQejQfo/2fpxYv99KfPv00HBygXzDFv37qT7t7ZTv/8jx/IWHsT&#10;fYydoGVt56HNmYZsnQjvC4v39mVaCxNed1Fpa3idtGYnDTbQhDtAykpEU0a5XLr5a4jzyzHyZh/z&#10;5y9/Svv/f/b+dDmSJLsShNVX7Ih9yz2ryFpYZHU1p8kZzp95iOkH6pcZke9JPvnkE2FLk1VkZlVl&#10;VlYukRGRsWIHfJ1z7tVrpqZuvgABRMCBexwHprup3auqV9VM3fzgOPzwwzPoYhzu3NkO/9t//VvZ&#10;oMYveA6gP95rXom/cKNlVEslypCYDgGcDkrqGCRVqqmzIT1D6ibSbBbGwDx+Vt4iHzAvfZo2x3nk&#10;ZSK9B6nkhxttef/r6GgQnjzZQ785Dv/xHz/AxuyHW3e2wj/+09/KRnX+nLTe71f7zZGRT8/4BjUt&#10;ic9luMaFreG3q4i6CuaVB5ibmJbM3BZJfxFW5LVSyjjaz9FA76/yDYtMwHUb08mcB/NRXtLR0U74&#10;05//J8bqg7C+/heEnSD9C6ZiMecG26Am0vnv//2z/8FvzdLYr66uyjeZNzY25KZxilMvxgVVETkc&#10;DofjEoA33rmIgAWSn/kctcLJ0VgeVt24cTfcuv0odLpdTGrVSDNtowkz3cQxGm4u+GgXaBrk5zro&#10;R/om0jSZD5MnI3dgT2Man6etz4uJGawXyd/JZ91GfOiMCvFbai9f7YadnT0Y1CMsiI5hz/jGgZvh&#10;Br+p2+Zvi/NmN29S23XwGlgw5MLrK6jXqA9GeVyMdXVe9BrfV946zs5L/aqc4BUZqqwoU4ajrXCh&#10;Cj+/5k758lshB1gI7e7vhJP+EdpXCLdu8eHOalhdaYZVzORSvfCcXFSxXGlbM5jWrazjbH8eNs1d&#10;58/DZqU/XV60xYpfWRdGWavMSWuj9W1VdMG+IvqBThgmabFY7Q9CD3z58mXY292XBdAt6OTmjbWw&#10;tgq9YOLNMtjftHzt89J3kvOVYepPmV9v7jd3XdistO8rLy676gdnpac/ba+zaLrhLR5+Xr54E356&#10;9lrebnPjxkq4Cd3w59c2NyF76JQ3EnijVMZiflBGs8kbEn0QfVH6U/UcdfWsq3Pqz8NOmzfn2+Q/&#10;bV69brbNBckxDH1GxiO2cTE2tJssKITXO7vh9Ru+Gv8gHIGbmyvh0aM7YWt7XfoJ13kspy1Ut5ZL&#10;wk99sV5Wv3is1HmKu86fhy1/3igvIW8ss62XY42mUfujtkjzHxz2wt4eN6bvhR3ohxuhHt7bEjuz&#10;0h2DzKu2ifcHJB9VGs+lZVXdRZj0o+hP3am/oJad1lfrPN89Lewi8tb5Ncxkb7S46Mc1lnE632vJ&#10;WGOkDNjGdTw66Y3CyUk/7O7shFcvX8kc7NatNYxlG6HTaYWVlU5otalf3uxgedA5z0c58uYO2Gzp&#10;vE/PmdZH3WbP1G1xqEeMn8Vp8qmXzXT/eeUt5MujyHKS08Lnkfl4y200HuiDnmEDfeUQdmYHsh+G&#10;bdiY27fXwvp6C4QCQk/qRBujdcORjPJV/avORP7Iom7GTb/GXBZ1PE3ePOxS54WM+LBM2yf1Ymk4&#10;nvF2KICusLt7GH744WU4POBNwQ7WMGtha7MD/XShD/50FPIiKW88ci8a+4fM86QPoXyOcVHveRtI&#10;209Rr1gf1V3JNKx0W50tb9Vdxzx+Xt5F058uL+se5SNjFeLwj2sUdWuaQhdxPKNCNF0rHPOncZ6+&#10;hH52YFOaYW2tHTa3VsKdexvydiGep+gvpJR5es67xpTTr/f8886Kn5dX5W6yV/nLnJdHyaA2Q2TG&#10;dHw8wPE/0RtvYg9HmONCxvLTaTFDf9ALP73gl9NeSfl8sLONdf+HH9wOq1hgapu3eR0oflLL5Vza&#10;5hlWd5tj6PmVGpfodxHyWiRvWk7pnmRZB2Pqz+Nynjbv7Hhe6/TrLdOz3rFvRbnxy4P8qaK9/cPw&#10;0/PXYTA8CStYV967tw2dtMLWFscy6qqPPNQNymFTEL1oWxA3ykrne9PrUO/Pmca/Td7cf955Lazs&#10;E+o2v7mLMATy5wVlrgQ/nz7CyqOvqPwC5l6UIUe0/mAUjo6O0V92Q5+71RF646bafv5kcbvNt6cN&#10;xVbxXuFoiD6CeRrnbFov1cu0OufuOn/OZck7Lb3Kw4gw0YkdJ+MsfYttH0cqkV8q41ttXr48wLz5&#10;BGvMo7C+EeTLgtykxvXlCvQgG27AchxL3ChLmIeZf0qcurXO06+xdNf5cy5LXu1DkAlkkerJ5ML+&#10;0e/3MY5hHfN6B3EY69CvNje74cOPaGO4AYTPU/tie/hTbDoeonzqn2XjJNZXC1L2ZDxPkT6e31hb&#10;5ynuOn/Oi8trsluQIpeSJodCHgkLP/LRbnN8470y/owxv5TOt6dT/v3BYdjYWAkff3Q3bNPGoF62&#10;plTZ0pZwLOS9MtZZ71OX16HnKK/Jwuuut+rPwy4qbx1npZ+Xf5G82lbjnAiNl1/EkDTSlikvyhPx&#10;1BXCaTd2djEvQ5/p90/C/sEu1vvN8OGHN8P9u+sYy8awM5yLYQ4APbYxruk5qudPmcYVbjmf6UxZ&#10;1w41bEY5U/x52Ky8dTy/vOV1MFz8Jntp2zzGNDjK87Ex51a6JuF4wy/dcgbQ653AxryS48HhUdhY&#10;X4WdaYdHD7fRVxqhK/dkJuughP0BpR5yPqvbZPo872RZ09OfZ946niWvjtl0J2M5w6MsxC3hpWxK&#10;xniRVdRTQZgPJOoP+IsD/InPE9iZVyhjIOv/jz+6h/mYvrWTX7ThHI8/Lam6jn1uKq0+erT2Yf2m&#10;TFeltiWtu17zpLsuLI9fNK4ubFbeOr5NXpFHpNxLoVwxnsnP4474NuhjeRPks59eYS1zLGv/RxjL&#10;OFfeQN/Re/8sR+0N5+Jqa6ifAdwoGwlITVf2MeYp3IVf5a/tRcPz66j4YxnUc3Etcs5E11KWHnl9&#10;Y1wX87Q7eg+ENlXLZN10LdHvH4Xnz79F+HHodt8gHfMcIfF5g/MsnFv+OxwOh+MaAcYHBojGioto&#10;/lQMjSsX2jSisqCWyQ4oW+1505DGiMdBaEVKWEHNUw1LafEldUKV+vkwYEEGLIJIuDU/wwe4Nj0f&#10;H5Z22vrtAn5pRK8D6bCUbTFe6q/UxZbVY3p953GijleYIiPKmg/CYluyCa/qlGmsrUR5ov20+C3p&#10;BhZLJNzUUxvUNNRn1KmEKXM515P56+u6NOSDGJFp6Z4XZm1YifCEpoMm+gndKk8N1zT6QIaTT/Z/&#10;6gLTUPSTvp4D6UtdluUW/U76TDWuXjfTqHkrZS8RJ699dpy150VJOY9GPd5GCK32CIuCoMSClDd1&#10;VD8s33QMmcaFRyFj6HGy7DTv9WHZ7mYx6gpjlYxLoC4sSRvfKGOk5fjVQjrohg/YLF0xHoobfYX9&#10;peivTFdfP6eRbTllVXfWdjU8iee8ZgxZj3vSHzjWcYNgp805gN5Mo17sPOwLVmbeRyw8jZsVlsdb&#10;OyqvaZnI8b1KkzO3zQpxjUwr4Rx7ZPxRe19eO3WBORnmj6Tohuk4BxDbr32MP+/R7fBGTjJupXJE&#10;Gn7Dmunzek3W/SqwlKHOVevG8LOTcuWRfaPVCJHoFxifaPv5+2DUscyVKXtQ5g2iZ9ZLdU9aPbV9&#10;GNNwZfX6nCoXa+PUg1Llh/FL5shs91jDiM1HH+E6jboALV0D6aS9SLiWoWMejnzwgzJy/ddRdaR9&#10;yvRo/jxM3cus1/I6xEbg+o0mC7KFtt5Gm1cyHeUZ9QR/A/OyBnXV7MscgONYhzd5IX/tW6bfRZnX&#10;8yoybVNlH5glK7ZrWZ/QPsCtc7CyLL6xg3MvprN5mcahfOkrHK+YB0mZX9KhPMlTUtOBcFdo4XJO&#10;pdSdY+HCLK97MZbnujTEdUyjXafYd14r+sZ4fIz1JOdiiEO/0Idp6CNgG+TbUuWeE2VLW4N0pJRT&#10;0YXqq2wTSBNZW88ryvL657Nss/AX7Z0ypI3HuEU9IU43B1j/Yvo+9HYietN1C8n7AbRHGAeRXsvh&#10;eerreZ1pdlLsN2UmclPdybpR5FZHpJG+E2UtfYFvFYTd5xwAa35uFpCHn1LOrLIyog/Vhku9qu2q&#10;Og5rfN11Xj1af6mLM5Zjs8pG+0cYYc48QvwYOkHP4TrU2kEL8ZSpzjOU1TmH+iUMaUkdA8tzLR+t&#10;7lWWfaNKjau2w9lEWrbpSDsnw23+q/Zc9WS2Xe5Vk1YGCTk3xUaR7KsWv0h7uI5UnVmb1bbNMQmk&#10;XUhsg8ie8SJztG/My9qtAdYmtDsoS8Y6lqnjTnG/DWnJck4xyTRc0022t+lEvqVleQ0qX9NByar8&#10;h6ED/wqU1OUczNJAJzAnoOpL1/vQD+/JSHwMR36jlanlMw/CKXcek3RXn3r9RusLJptSBymZL+pO&#10;xpyS5TyL8Vo+qW8iHBTzsSDPzHT9Im92lLQgdCf6g3uSeT2qtPYwi0xn52KZqTv1p2Ep0/hloMjF&#10;xjL0B7FRMlapnFX/0Hl7GLpdflmDYx/CjIW8Un2aPGhjOIbCbWOXxeXuxG91W4SWR9qk1KkMU72n&#10;/sh4T1bbYKw3zk+W62P6mQbtEnJQXhwwPPlPfDocDsf1gY7nfK21ToAwFR3eBDfDm1etsLfbDJ99&#10;8tvw6Sf/CMO7EUZjvpoUxqmNfDBgIxgoTo+0EMx4+UrsMb9FoGFijItzIJ6U98jOtwP6nc5FgHS2&#10;4UweOsNswt3DuTDtDn/84+Pw7bfPw95eLxwe9sPtWzfDb//u0/Dw4Y2w0ulhgaRGVn5iBNcwHndQ&#10;ovxSOLz8WTwaYq0vvx2kPwE6H4vXf/mh31nT19ZSPkq2A53UUIbcLMifCBiGFaTqhB8e74WnT/fD&#10;9z88C0fHh2Frey18/tmD8NGHd+Sn19Y61AdvLjRF7nyd/jD52cJZkPY3P9mlhsy14nxrNmIaLC6L&#10;a7Y+Rh1oCFCms+kbf36NoUOkGzdWEN6R39PfP+Bv6n8dvvvup8Cf+PzZpw/CJx/fDTe2OmFrg+2f&#10;ZfDbFfqNIZbC+tq59JuHvD23OLQui1zv5YNc92mrvpBuIRcImJI9HozCyXCM8ez78Mf/eBJGg1b4&#10;+JM74aOPb8sbVO7caiMVbyS0sZjhN6rIqIPmMSrJB0SUMMM4TvNIovbQF2H6uw5Ie8Z0QEfsLxjf&#10;SAXkjH7CsWjAn/hCkq+/+SH8BXyzswO+Cfcf8Cc+fw0bcy90Wk3YGMoXi74xb+bpmUk2AZL9iEeW&#10;JbhOipgLCkWpesDYMoIOpP2WGPPmDewMZgHoM9RLOzx+sh8e//gqPHv6Rn7i8ybWsf/wd59hLLsd&#10;1lbHQm74HIc+8upPSdgoployhUyijKHLFGahaV66SYyX0t+WDbwOtv3yiovrETtDH+NUP5oWQL+x&#10;UJlXckzCvGA4bITXr3voJ4fh++9/DN98/Z28PfXnP3sUfvb5h2FjYy1sbq5HuzJCet4s4cZptTcs&#10;X34mh6cQfwr6c6ZIr2FZEGWPAUK+WCHAddHeE1EH4k/dhPjza67mpWsM+XJu1jvhz3Y15Se+/vDv&#10;34V+rxcefXA7fPb5fXmDyv2HfOuQzvn1Z9XQntHPtC+iJClX53o8D9u72hvHLFALlBLnuSpblecg&#10;nIT++Bh9AP1m0AmPH++Ef/3X78KrV3vh3r1b4cMP74f79zfCZ5+tY03Wg/hbOjaitJbMwdCD0FdG&#10;Q67toI9TzMkWnYtpKraF2PaWDjZmQUbSGTi/5fxI13nys56ktGl+6QkaakLOja7opT9oh5+evQn/&#10;81//GH788WnYvrEZ7t2/JT/v/YtffBC6q9HeR3HakZgcv7QK/G/3Wq82ROCQCew6yCFF2r+MGxyT&#10;9GhJ6WpDV9yQofkYCKuD46CPtWYTbb/dZQrOtsKb3f3wb//+x/D1138N3XYnrHZWwwcf3A+/+92v&#10;wtbWOoqgzvmQQB9i88yUu/ykCz/yM8baZ4p6oHT9qVeem/WAC4diaF4QdbqfDqY9TfoLBmXEi54L&#10;CkXJ+Rn71dEx1pj7o/AEfeaLPz2WN3bfvL0ZfvnrT2H7O1jHrIr2OuEYqaFTjIUN2Bi5fumTbBOl&#10;DsQMoZ0wfjnnV2cA29tC8qdNgVQgH2nPhb2HtNB2B+Me1pRHcEPSo244PBqH5893w5///DQc7MPu&#10;9MdYX94Nd+7Axnx+B3Mw/sRnnysg2JU2bFJX8nJ+Jj9XxNLTAe7aA+1TJQ65sL2yseraW+8jahtW&#10;mVE/aNvipr3muoRvgoJu+qvhxcuj8NVXr8LuzgnGtUP9ic+7m7Ax92WjGu+XNeMgVIwU4jAfyzXk&#10;YfSnbkLrJJCxynj1UYzNEIHqrwqxEQim3dnbOw7//vsf0Gce6zoFyuDb0/+P//03YXtrDf2qjzHu&#10;ADpqhpU29Cs2h2XEwiDTwrYUp4Uepb3QrXJHyfG4bDrghfJ6MjlmXkKvjMLRA6EjlsGunWlKOVAm&#10;8hYoyJ9SG0K4R0ej8OWfd8IXXzwOg8EJxrbdcP/B7fAv//KbcP/2hpTLDWySl8qQ+wfkEWL47GAV&#10;xxXEIkqqwLSqE4eBgqHseJRVB5ywCfRJA6feee+RzwYgPdiKk14I3/z1IPznlz+GY3he7+zIXOwf&#10;fvtp+PnP7gTeKuNYxiLZBaSvSUn8vyDQfxefX0lt1bl0oEyUHFf0KvA/9o1yrKD0o/woG/YVCeWH&#10;9zE7WMe0wps3e+HLP/417O/zzYNcY94Nt29thn/4zSeySWe1y/Zf1UMp50TmFnRNUI7lRFU+6s/D&#10;KDcN09YdEdu6ze14z4zPy+QnPr/9SX7R5i9/+VY2qN+7Bxvzz/818E1e66vt0D85kjFwZQVzZebn&#10;l0GjDSlhrYAKUiXJPbyot0XVVtQ5HqYiFjgv2WUG2zTn0LLmgEypmyEuqNVah03ph8eP38ib7X//&#10;xbfh5OQ43Lq9Ff7xv+lPfPKNkB3mRXqyiU9bxkhuMsR6U+Z4XL92EE/7TlnN1oJ1sdIxC5R8ZGxT&#10;Zdh08Bc0+Qyv3WK9MAcdcmzR+6+c71Oxe7uvwh/+8P8Nnc4xxu8nGFP4xbw3iJtd9mlhP/F5TVZ2&#10;DofD4aiA9muEaYcw9cMox7Aynh7+8VXBfH25chiPSr7th4SbaWRRLoUsTp5nESItX0nKc9nETn5K&#10;Sgw96ot4/hye1lsqztBY//Qa+OBTH37ygU7BeA0sh+VzqrIQeS6r41Ul9RRZyO5UpEyRvwaioyhz&#10;8eNIPS9KFL7UHKdtcBZxrWV/q6OlKakyp1zZGZQi3+i1KI1GTyHR9+t1jLBYF/Yz/Yn47ByLkOmT&#10;6186sv6nIOUzKctJWnvmaMYboFyXaN6S1kcQI+RHdWZp6ss2XoX+chpybK4dsyfIpZghaatChcSj&#10;PLWVCUUnyrKMFElZTCtE/UjkdyY0udSxSJPJUNwq3kKPDMM4BtOvZBwoYxzKUN1pf6jrJ2el9K+6&#10;Oi8FRUAJEWZyLK4pjYu0/Ain7HmDAcNX7AuWPlLmlVHuQ9gs0Py0g+bGP51XpeeZxcp1LClxHXb9&#10;dW3rbalyHctDbN6Ik75CGQ9x3sgRj6gLb2bKo25El/rTOk5lfj3OKTR5RsY+ImsuHrleMX0xLSi6&#10;ipT+BVeqRwGLYfl1upnFifpN4WnTX0ai/pPzMZ07UXbVeRTT8xGmCpf5zG4gMsoDuiGRQvQAt4Yr&#10;6+caJTU9dYz0V5p6nWZ/q/KfQsqwkJG6eeNcvsgk634ReJFG8sj6xPTE88UkEdZ/LI/o1MpYgGnb&#10;sbF6FvHvbKzI7v1R+oTIdAHievX+D2RVkGKLbnisn7DPiOzB8r5MvQyLuFQ+xqy+V4118phGlZ/q&#10;DP9kfGFbV3lT/KqDQu5IPxwMQB6RX3SIvKo0yW/9pbAzEqXlWx2dkSYXa++FP6GkjfF2FKHqoegb&#10;HLuQlnMyTcc4xOJo/UH0F1kdU+k25mG52/x6LNrPNaDYbSMEW/FPEIpBtsA+In3FZGW6SeZl1CEC&#10;dWxL5Zyzeu+OfRgOlBeZ1PXS0+q8KGMeG4fysWwW2WfYF2wOLJtlUJ7aoagTFN/khgzqTciw5Pwp&#10;mXgiPKZ3KkVOhTBVPimLuGo6tdnUF9ed0Bo7CsJE5ziafUJKBFN3eR+ZTW0PsX6nYX59y0DUu5RR&#10;OW5Mo8gXwpUtatRRtCniFkY1IUhsDFjYBpvT1dD6ocie5V0TUnalfGfLfh7VZpc6HErZeg7RCcB+&#10;YToquhgPTMe2EKllRr3F8qthSqZF5oshyr8KpMxzTgDpKF/KU9PYJ6aHsuQ+DtKpPkEJp7PUUdqP&#10;6hnzL0qcpyx/sfYplRIiL1iXpmxXOMc7gMjQ36DmcDgc1wU6nvPtV/zWnnxjeHQn8A1qr182wu5O&#10;CJ9/9rvw2af/GNodfhtMDVKrC8Pb7iPfAJltTMeywr7pGr8dwAUIjZx6dKmu6efbAbM1i0AeasL4&#10;8ttrrVYr8EVbgzG/fdAM//nF9+Gbb56Fg/1+ODoahHt3b4X/8g+fhocPtkMH18DXTMs3uKUk1HjE&#10;byC0pZry5q8G4mJ1ufzlZxHIZGTxS1hORD3jauOHQapne4OafhuUR052+B20jvD7H/bD06cH4fGP&#10;z8LRyXHY3FpDO7sXPvrwtrxBbbWtEyx5EwQoy1lpQwvgSsh9wYtIdFD0NWmjbLRGokxnfYv/JZd8&#10;pboDtsLuXj/so698+eU34YcfXoTVVejlk7vhk49uhxvbnbC1yT4ObcROwSm4lmflI4w3iLgKPgXs&#10;Qewy4nRXejrwzTY8A9+e1oOMvvzjD+E/fv8kDE4a4eOPb4WPProV7t5dDXfvQH/UP3UJNvlmG/m2&#10;C7PzleCgtA+GkdpPpfaF2JdT/qcFRVquYWZpD/Jg/+JiUjYpM4RvDMAYhvGN/YYbAb/6y+PwNbgD&#10;g8m3qPENar/9L78Ojx7dDZ1WQ96iJt9wBO0NauweUh5PgTB1458jAwXEdqs3NOXtA6NOtDMGpoF+&#10;mmpj+AiOtzkfPz0MP/64G549fR2ePH4Vtrc2w29+9THGslthbTWENdgZ+RnjJuYy8e1CqgGGk4vo&#10;g2mYlrD0aV4rK/Y1YpFiLxPExlilecS1UA8aEI8I54No/dozSF0wkrZAxxy+pW6EydmbNz3wKHz/&#10;3ZPw9dffyU8V//xnD8Lnn38Q1tfXwsbGuk4XcV7eXGFXtc25PI9uUpiGpFbF3HSJUcheZ08KXpdI&#10;F7BrpD91E2k6w2ReebsddNM7GYXjo1H4619ehf/8/Y9yH+jho5vhk0/vhJu3V8K9Bx3ogW9K4XyM&#10;CmI70LflapmsHyjzPZbOcY/p1OeoByVDq8B5E8Uob6eD3gfjk9AfnWDdhbXMEHPm71+F//mv36Lv&#10;HIb792/D/j8M9+6tY968jrUPf3aCusA8QNTAhz9xgw7WRvzW/Gneanu6rqNXQOSt7fIDNRb7EvuW&#10;tFeMV/EbzRInfZBtmm0fXuipifnyYNAIvX4zPP9pL/z7//o6PHnyLGxtb4Tbd29gDnAr/O0vH2H+&#10;TJ2i7/Jhj+Qlo3DtmIL650fG0Bh2ZRFtulHEwRAlbTiPGqoUyx5vuo+x7qdtabSxXmcR7D8Yx6ip&#10;Phrwzu5B+Ld//3P46qv4BrXuavjwg3vhv/7uF/LWDs7Jxugb9hN5+nBHbU4T5baaMEwyzqF2ha6Q&#10;JhmTBe9EVzj/6TrlBWORC0YakRX7FrXSCodHzbCDNeaTp2/CF398EvqwMbfuboZf/d3HsPt8E/Qa&#10;JD6UN6jpG6F4L4FrTvYj6oIygI6sXDkyzAhcKjldIBa4TLkPQ3lQTDyiHTf4O2yQ22DUCz2+Qa3Z&#10;hp1ph4PDQXj2bCf88csn4fCAP+vZCp999iDcvgMb89lt9Ik++lEvdNDHxrxHNlopZS02X04iXgcB&#10;WcS1i7VTeVMG585syxJHaBzfqibtGuF8IwVDB8NmGPS74cWLo/DnP70OOzvH4fWb/XDvIeZj9zfD&#10;L391H+tLrGUwVNkbdkuzUjjeErGca9CvKLvy3gAuWQxLCsbRPmNEg03f27U3qD2Rtzx3uu3w8OGt&#10;8M///AusN1dl/jUc8ufYMPphfTocYJ7G+YOsiRRm4/TA81GPJAOMcexbJh0UVbXrScHrtAQqYxmn&#10;pJ8AxXVGvyAJS+WAouVNmx3++olGHWIs++LLF+E/vniCPtQLJyf74cGD2+H//Jdfhzu3sb5EOnmD&#10;GjJIv+EbPvkGteYxyuC8YwU6xvgGaJWQlg5xOwSiApE4HZAT1x+01VFmMnc+ATHPQmKuMeUNat8e&#10;hC+/fAo336S+J/f+//4fPsb6/478LP56N8p5wLkYHDiPTceLJjAXCycEYtpl6lsCyoaCItm/eKSw&#10;OFbQlV4P4xCG9AyXHPjHteYAtn8wbEEX++FPf/4h7O8fh+fP98Ldu7fRVzbCb3/zIca2EFaol0xE&#10;hZfziuicGDKvOOxyE7ORwVKkgsmFhLYej0quf9rQUSfsHRyHb757Efb2DsI3f/le3mbH55j/+z/9&#10;Q+jIG9Q6GN9OYFMa0JHel5OfBS3OoeWRGqJuccnpytBFoHNvYtEcZU2WEaJXkH2H8wEZzRor4Yhv&#10;UPtxN+zuHoXf/8e3WNscYK68Ff7bP/1S3mT34N5GaDNzlDF7CDdIN8b8xTLe19Q3qPEXpXgPTjFH&#10;pqcVZKErqYQ6C9SFKTgH4vMjNg2+nEJ7d8n9vdfhiy/+f6HdPgrrGz/ItbTarxFXX95ZIRsoAZGK&#10;b1BzOByO6wIzJjQCvCnbDeNh3KD2IsgGtZ99/o/h089/F9qdVSy0+TYy3aDW6vBmPWnjOifFcYNa&#10;Vq5AJs2WlpyNyRsDU4BkXPTzp6BanbZsUuPN5AHOxxvc//mf34e/fPNUNt1wg9qD+7fD734bN6i1&#10;BqHd4tuJYh1ZL9mgxjJwkAUWN69FuycLGJ38z8PC9V9q2DXyhjFkw7+oZ73ZwJuWlGE8iqS5Qa0d&#10;vv9+Pzx5ehg3qB3FDWp3w4cf6Aa1FW5QY1vjzRyWxxs6rVPIfsnFL3MsNre5KHWgMuZxVl+L34ji&#10;w5gYJ5Nj+Tkb9Pm9QdjbH4Y//vGv4fHjl2F1dT189slt2dRxY7sbtrbiDQj5Pw2zY+ugOltSpaHa&#10;p77iRfUrc21uUONPfI6glx/DH37/JPSPg2xO++ijm+HuvbVwL25QG48wWoGtZju0mwxjdi6IQGkf&#10;XAiRbCPaTuwbv7qYWVIdnAYUvcg1eqYiyoOLpPEQfYY3EXSDGm/skAz7s2xQexJ2dndlk9r9+9yg&#10;9kvZoNZuNeTnPXSDGsczXerJ/k0WDVpdrofNOC0okziusX3yRvQQ7TrehFMwDjamyXS01rT9jfDj&#10;s6Pw44/74dmT1+FHblDb3Ah/98sPw8foM2urDd2g1hiEBuYBhW0RVfBfVFAFaZgkBOi3cHNPppNN&#10;JzJ/WEbYtRE8QlbUgwZEIFw2qPEYH/ZLeHwY01Cyie/s9MObN8fhu++ehK9kg1oj/I1sUHsEncQN&#10;aiic+w2kXLqLGy0sO7pr+4vVisdqDZcWcVwuZcDrmuYm6uIMk+mlv0CfJyfDcHw0DN/+5U348g/P&#10;5OHag4fb4eNPYftvrYQ797npmT+JD91Tn9IOsg1qMmfmfI9BVGDsV0XdHBVEVYhVYIOnP8pTfuJz&#10;dAI96Aa1777TDWo7O7pB7ZNPHskGtU8+WQ/tYoNaW7oh37LCTTf2JiJuTmsuOH8WFPZxETCtpl++&#10;Ic7aLfsXKm9t1uyLXBrTsE3rBjVt0y3ZoNbvN8LL5/vh9//+TXjy5CesY9bDrdvb4f6DG+FvfvEQ&#10;4xn6CccpzrEAnqOYe9TJOI5p12X9yDfRFM2nEIfZcD4otpBIzqO4fuGbG/p9tGnMx7jDWYwF8uHI&#10;n2Dpgzu7h+Hf//BV+OrP38YNaitYX94N//V3f4N1zBrMlH4LXB/a6ZfvKH/Oh2X+3F5sgxprq7O6&#10;BYFsp9evSeASANUo58+zYDLivIyPdVrh4CiENzsnWPvvhC++xDoGerx9dyP8+jcfwe7Dxtxah8S5&#10;Qa0nLYDyr9ugpn2S8ZwP4FCRzyJ1W3LIOBLds8Bva2qz1ukZN/q3EYa/YbJBjT8luXfQlw1qX37x&#10;JBwd8subnfAZ5mS3b6+HTz+9ifP1EHYSupzPUSfjVZU9H2A16QBFLw6FCEePIheuGSk7bcv6EJnB&#10;iIPh5L0zsZ+859gcSO7BkDamE148Pw5//tObsPPmKLx6sxfuPVoN9+5vhF/9+l7otJthY4X9RMtb&#10;qF2cAsVQtXzG/UxIx7Z8nNY4PqhG/4Gh2ds7Cb///ePw56+eyga1breNOfON8E//9POwtclNTmO5&#10;Z84Nag3MH4Z9jGvc/NyJ92ZSFKfVcU2BQMhd1o+SoEi0ROBa0K5HIWsZa09xzCjXETjq4g9I5W/X&#10;nuQFxtzIhKlZc4XzAARAR4cYv7748nn4jy+eQv79cNI/CA8e3Ar/8n/8UmwMk3GfLotKN6iFVtyg&#10;Np6yQc2RgTKJcuGYZjvJRD+Qa5NfjuXcWedmvWKD2rNsg9onskGtDTuyxo1QbC7Qq3Q0s1lEPMyE&#10;ZIt1WghW6CKFXybwGkG0y8q9AdqXqYBgYa81p44rukGtiXXlQfjTVz/KBjX+xOed29ygth5+9w+P&#10;MLY1QncFZWcimpAYCr4ea5cE0V7Mt7smlzr5qE40juSqAut+zLPKDWqH4a/fcDPQKNy7czP883/7&#10;u2SD2gB2BTrq6LyQGwqr52HlrIKJWw2ZuheFFVM65iIZrpcKbMskZdpEH6CW9M5mR54n//hkL25Q&#10;+z4cHO7FDWq/iBvUNnWDGsDuCc2Epjxroa2hzeHmXU4MuM7U52rzUHSt0/QxVEGrkeehvygwHg3M&#10;oOMIxwm1zXDHIzeo/fGP/3+0s8OwsvYtyucGtVdMIfHnBdugNmtEczgcDscVBW2dPGwfgZirDLEw&#10;MDJcvtlPCwfKDXZ89FtG+mBrNDJaGVqO2BYatIJc+KEspE2ZhtFNykan6GZ4g/HRnZLp+G32dmsF&#10;teG3OjHhHgwx4eYNZ27GQV1HLanTANdDxvvQAI2t1m2MeKGkX5y8AZi6zc/6FnU2xjrbNYo/cU9c&#10;I93GGHaWvGldFsprRNiieW0iJ6R8qXuRhx0hF8jZ2gjnxIPBqNCJtDeEqW7YwlA22p3lMRmLnKEn&#10;Mg1L9bdonQvSD05eU4xL3dFfl7cufXGumG7RvPKQEfPY0RQyrozXm2ADCG+ANm/kDTQjX3NPMh37&#10;hdyToZQb3HCD8wLsE+y3LE9IN+sR9ckHN0UdEvmPeI5El/Rr+jJN1W/lpfEgZZAykQ+P70OnPM47&#10;r41Vp6P2iXmkXNj+e71xODwcYiGK5RH87B8so+gbVi4fUnPzANzsS0rohISCC7dRdMX8RpRRc41l&#10;vTWMzONPk9f8lbyRhTvPm4XV54XcUtmaPw1jPmMal6ezcilryFXKj/JknxqgH5RkGPXBb71xIw5l&#10;iSyk9C34GR/7lBBl6fgYWZw/nheUa4x+c9v10m8yKBjT1KU/j7ziT9K907wFKauUpa4kLXoHbQn7&#10;TK8/Cn2OSxyjIGMmR7QyOqgb6w/8Vjxfra80fxqubulLQlSxOKKcij8Sbcn6GOtq18j65tcr/ugu&#10;mMfHNOeVV+KTuDRvmqYkrwOiq5BhMR/mYY1mR8Yhzgf056IG6CMkbRCKhTzYX4YDJf06b2R6tVEs&#10;V/ob+xr0yHDjGGG8aVIlrisl6p6zcn1kEibx0W9ukY35o7tgHh/TnG9ethdlOX5BMMW4kbunxdWF&#10;qZttk/qjrDmO9SFf9heOT1CfEm7REbMw7QxaW8h1sJB8LF0StnBeYx4f01yGvBIfwyUuUm2Myk/H&#10;ISSDm3NgIzfNtNivYIuYTufPOiaJXkRHJGw6SgtNzAVandBsd3Fso3icY1EWeiz1OY/ptU/IJ8og&#10;9eeyqviju2BN+tR91rzCIhzXGSnjtRBJI7Xtw63CLfTFskdDUteYvd5Q7A5tPM/Dcsy+yJuChWW5&#10;ZV8s4ylz60tyczhz63ljeKzzotebpiuYhC2Ul4zxlv4seUs3ridSxhkS11YlkuPIB5208dyETtGZ&#10;zNgPbA3CORnL0Pkwb/5z/sanNppX9EnGuRjPKz+Piz7TbvNNkUyvMhYirZLuyNgWSttVsliPZpQ4&#10;pJc+H1mMAbMIGZ1JttF/njodk5DvrPUpafFDUOfH0aaY7Ck3+qMclZCPkOnwj33IiLR2VJ3DKWm1&#10;jjPrHMMrzONjmjRvRT4xreWtS29xE3nJJN78k3lp6y1v7N8kZCV9JPo5H7A2Wd4PSd1KHRd4xB+E&#10;Let/6IEGgrKn/eC4JPdb+LG6kegzTdgcvn0TnUj6H9NLHZgWB37RhvcEVWdJXjJe0zTZFv7oTvNW&#10;4mOamXmNeXxMk+aV+BheYYxP06fuSt4kfnZek41S9QnxUQVFuKYv/fCyfbO/cGyStMyDdDKeqf1n&#10;/+lL38KpoHMby4o+KGHKYsxinQr3omQereM8+RT+6C6Yx8c0aV6Jj+EVxvg0fequ5E3iJ/NG+Sfu&#10;Mq/pJrluyp6yE/lB9AhL7ZSN29QHv9zd4K8QyNyMXyhAUulzKAPKI6V/4SNgZ0rKLMtFeuZDekkS&#10;WbaN6rUZy2uMYYm7EhfdBfP4mOb88mq9U/mKjDNW4/HH9h9ZEcQEZSTCGMUNsygL5zP7P8T5zfaz&#10;/TKsd8K3pqo+tE+RPKfW2erOY7WO6TVNXq/4Y5yVZfEWdtq8ln7hvGSMn5WXfgmjP8YVrEmfuit5&#10;KTfOg+OaIX1OJM1cjphHUQegfamJ9qfXG4kuTo57od8biN7k2RLziD5YAMqk/eGcTfoiqmJjW8Z0&#10;PsJ0rF8hnzmcdr3ij3F16RfOS8b4WXnFH92nyituyGsmIRO2e7D4yVvmjXZfxhwSfYfs91VHAxzV&#10;rvCI/CJnpsG8gWQ8GfPJ3MLOCR2W9VS/ucUf4+z6hElYLh9zV2RrcVnYafNOlS0Z3ZW8ZIy369Hx&#10;Xu2yjf2ThIzA9NkM52T2c54WL5Q4jGN2j0yOTZlPF/aF4xf6TLvdDm1+WQdzNXluxjqjHsJYP/XH&#10;cAlD9SU/++gpGK97URayA6fJuSLbmHZWeomP7kpeMsbPyiv+6J6dN7ZbhnOsw5HzKX45TWxM1IWt&#10;7UjRKfUnxgV52b9IkbfJnkR9RCc4lfQxxKNcUuZsibvwR51aPSeuKV5Der2VthDPN42sA++16n3a&#10;SM75Y1y6N0Cf2dKOoky5zosDrsbhcDgc1wdqPHWB0cJkB4aMN0Ca/JlMGFou4hogP3AzWasD41dY&#10;C0xWSORlPt20FssUkwI/ytG3ayllAZIxDSsWKVInnCsydadkOG+itVq8QcBFKiZpEg5jitrwW9h8&#10;a9e4wQemXTHYXPxz6qCkcdWb2Jjmad3l2yiwyJKC0GuROuAom0PiuS28cKd+sK7OKdM0i+YxLprX&#10;4vL0ebz5eUNSmMSl8aXbJq1049JNqvp1gUjKM1Lkw6OmlJvL4kc7iZM2fV8d2wA3HnLCzYdsyCeb&#10;qKo0XaQs4iv1nO6u46y8izDPe5r8ltby8bqLeNMLZZHE80GkPrQxqgyVhVaEAuiH33i2IgidPKsb&#10;J1MS7CtGibI+mpao6cu+G/NWzpymJ6r+4hpn0Cqc+uvcdZyVdx5n5bW4UzNtqzNpsoQLcpV+ggWH&#10;jFcoR97+wCQgotAcGhgL4xhoiPHyr+b88q16Usorr6vOXUcpL/PXues4L34WJ/NaG8zDq8Q/lYWg&#10;bINs4fqJrbNo+yq3BuRKOclPDFLuYv40PTfbjEewQeN1ZLRvR3OJyvx0x/GM5eDDIiRC3vpFslrV&#10;empdy2N6veZPw1LWpc/j0rCUedy0dHU8/7zRNhs53kW5B761wVTJJ2UyFkK2COezaJh6mXvIXAby&#10;h4rCiPpqQy88SjksT22YsOgXVvAk6+zOTMbrya8xddf5c6bxedrcnzONn5d2ktSBUccdkT3brpBu&#10;iIYP9RGv88F4Dsq4PYSMB4jv4wjZQ4xD/BtCQcMRfy6XxJwT0pK5InVJvaFYudEjd+EieG6mEeo5&#10;TsPJaytp8XnaeXnT+Dxt7s+ZxudpzV9QhQxKw12AaZ5phMzxX+fKDGL/gW4wvg0QQo7gliEQMre6&#10;lWRYjOPcJIkT5ctRqWGlu85fzHGSMIvP0+b+nGl8njb350zj87S5P2cav2haqAGAJqKsqRqTBeOp&#10;G11LcU2l/Us27SAj4zQe/yQv/kWyaCkCXsYbK00gSV/PWMgs4kTV66le5zTmaeflTePztLk/Zxpv&#10;biXbaewvFFQCaEPsffrRd27rXJvJqYf+qBXZBDm+IZxxok/Vq+iWH5Snt68TZul0Xlf153HKuj6p&#10;nHa9RRrorXBnTNOa2/x1TOPStOZO40tC5rQZqAeuJLJcw1i7VqqkIAEB14StFW6+pN6gJ51koSz2&#10;ERBeocRZueg3nBSwQICy4/qSD3VayNeSI9hCOF+vwj+TM9NrJslHaki9/KUtGelnONwSJ1R7WrS9&#10;6J/NpKzEbf55PG3eNC5PW/jZhowWB7eNCTwyjnNfXr90CpEb4/S6ywc1prcYH88h7ijrCqmDeE6l&#10;yTHWI7KMj4x1sjQWnruNFjaLadqz59XrmZ03pinkQHfqV9oHGZRo38wmWQHeA2N5nc4KVNSW8Upk&#10;F++lNVtxI7R1QKbHQb7MBgeT20NSPQ3KF9bVWU+culN/HfP0qftt8xZhSTtI00xzGy0sZR4nbimf&#10;Mi3bpMhIdEHGNJKespODpFGHypYo5Bv1aLZAZR/jY3lF/ysKqI6HnE7nLOIjy7xWb9ZRmfqnxRWM&#10;dbI0Fp67jRaW8+3zqvyq7pKVPHLdKiu971VaavPrJ6ZBer3P3JAviQ45X0ARMgdgLNY8jbhWisuj&#10;5NyoX5yvFxuV5fxaBwHrl8ixjnpd9e7UX/AUejF/HRfOa/2g6A9cy5fuQjClgCJtPqBzAiXckImQ&#10;fl5HG2HUDYlsFCMpP2cMmv54L0DGQsq0OAXDcE7WBWWTslkdCYSIJ1FZYXqNxfXN4VnyWprzzpuH&#10;5czTp+7JvJSLUtbu+KuyzCPzLx5B9he5JwNlyVya+ZFczA3ySTeASnRezHLwj5w8Af5AtIGUZf1m&#10;U9sc2yBJf326lJbGrisPn2BSn1l5U38dJ/NqvbW/ICyOI+qOlLSUE0FZwc/7XdL3OK5E+cUkHLNk&#10;LqBC1/6FeFL6jCTUPDaOpm0gry9Zpindabo6lnlLfxo/i2fJa2nOklep16ekW8VEqq0oP/r8MX6s&#10;fRcZmL4kwTFNvpgp8y3OydoIU/0xC5/ldDrN0JZns1qftLyytDLMLJrMIVhOMr7NZ2xztXGTNBml&#10;/jxuGqelf9u88/JrPNqp9BHNoqD82MeiLKlrGaj4qx78yXscKVMZyXj3DC54dZxDWpYjeeiAreOX&#10;eZG/PLf1j3ks60paJXO3MtY1HRes7gUtn43jJJPRBmq4MOZjm+VLYLix8l2ANXY4HA7HtUM0PCAN&#10;Mn82g0ZNp1A0QLCwMo9hHNLxgSQDCDFcpSEUcpIkCwWWGVGeYmGazazY1ToyPSHnx8JSJmkMZB15&#10;pJ83orn4ZYYM8RrIckLCCwaZ3cjrieeMySfc5jd3Ha9aXiFFmLEiuyRCDvKBvEkUVrQXppUsTAey&#10;PUp7ohvh6TlrmMan6d9F3mnpz5JXr5fXrsdppGxUPsgEf5VpeSUlKd3FRDr2ZYC60XiUD3cljoxl&#10;qEep9TBSn9X4RViUW8M0PE03K4/xfeU9T/JcrXZDFqGUsWqEQsNfpMiRgIf6kLwWHlmMzyhQx2jq&#10;C+EZ7ZzmnsY0/rR5c+ZlpXHzeNq8kiaTjVAkW9I+5YOAKFv4WQZfSsP7mpqXcuUGNH1zlKSRn3BB&#10;CZpddMcHoLSjAimTR6QrNvnUM7/Gedc5Lf1y5qXcLRACM9sc46uksKmfscxV5GftkFduipIIt81p&#10;ehNbyzbaeDqLUh/pR6egnEdpdbXrM3fqz5nHv6u8pKZJr4F+ttm83bJB0wGw0QOSFvJWjuTItBrL&#10;tC24eeOaeZmB5UPG9Evvoz5ZTtSP6LQqx+Lccv6ElfjFmcpDr7UanzKPP/+8dj3w4PpPRStkDnmz&#10;iRtvuLHT7j1S5vEWphJ+1qVoA6iTVStnIX+S9Rcyf4xP3Kl/Hk+TN4+/3HnZxrVHaFuPMqYeEK/6&#10;iQ88JRkCJGEk5RuDrEz2FfGz/xS7DOoYzy2ENyvntKy/vnrm8pguH2Vd+mlxOafnxcWm7bUg4kQm&#10;kFFCe6AgkpM0IkF90A8PehDCUbC0eX0MIBvPivOxzMlyCx0U6eCNTP3T4nLOyjuPp82bpj9t3lLW&#10;oMH8tYSMKGXIt9XGfIv2PcaxKBv6WLZsVJfUhCYS/UQvx7DUpgskGVJUiL+EmoZuGwfZX9U+zSIr&#10;VrhjYXLe6C7GSvOnYcwSabKbK9uEp82bpq/LW4xRNbS1YOmm3daHMIZC9jjyMkUnEXrpDBcHzhkp&#10;biQQql+SFHVSTqtzmXeSs/LOY57+IvOm6RfKC/lY+y31wvGK7ZprSt3kqZtjVZiyaRNHPhiVt3rY&#10;XA7x3MhJMKh8g4dkqz8/mMbl6ablMV5U3nk8bd40vkgvctd2XDCJz1nklXx0a3rToZJ6wl9My6Gk&#10;pPW3Us/GIn8xImYsyp9kpZzI1F8XZ+46zso7j+80r8lghpxsLsA+om/Y1q96cP0p8wMcZa1EGy/h&#10;cCb5S2WXrLYZC47+vI4Z0+tK3eY3dx0vJi/rDJuHgHmMjbgsYBGifLUFOFfUj64P7fwg+ozMBBDH&#10;n2HNiyjTlRSZJ2nytKk/j6vjZcu7CNP0U/NSXgXYRxJU4gxRsGwTJOcFohOdlxUUHcAlaxed76mu&#10;4Y20Ouk4qdRxT9NNrXPCND5N/77yLsJq3ni9Vkg5YEQiXUIGcc5cPMeL9mSC+KdzY+1LylLGJuec&#10;0+tZ+lP3NC5T3gmRgxPyzGjllUzlmIQxLWibb3nTEtJHmKXjyAa7wnJzxHOl6xhBJYy2KcYtSpz3&#10;tLRrSv3T4uo4Lf0k5BdDAAD/9ElEQVTb5F2EKv8oKxmZ4ESEmSqj3vvXebOGqc2xXKI6zSzlCunh&#10;CZDBdG/2LHebv3SX5eTXlLslvV7IXHJMtjWx0dar2uZi34e7vMKLBy/H4XA4HNcYeoOdhOkh7RP9&#10;Zqj1f/wnjngE06BawBZWSKRuInfn6XJGcGEj5y7qCkhgljCFxUsa5rMbCpq/iCJ4NDeRu6elI/Kw&#10;3G3+PB2Rh+Vu8+fpiDwsd5s/T0fkYblb/JSTcTHYt3KE9EugsvAb0nMSxXkTpGF5fO5O/UQalsfn&#10;7tRPLJo+T0fkYbnb/Hk6IobF3ilBxcMXg+QxaZYs+nIeF8/RwGyaJZWaIQ25n6iLz2mY5k/DIuI1&#10;ClI3kbtTP5GG5fG5O/UTaVgen7svmsCkZMoEUyRXA0uZEv/jOSpIw+xUKdKwPD53p35iVvocdXEL&#10;5cW1FeN/wjRM3HAKLDwiTyf5FeaqhrIgsomwuLtDYs2GVFNXUROfXpcVTaRuIvcTaVgen7tTP5GG&#10;5fG5O/UTaVgen7tTP5GG5fGJu5CS6UdIPwMJGw35gQ/h8gYbiYl9hf6CCCjymmdRGuriUtYgjcqT&#10;1WXJ482fuonUbcjjzZ+6idxPJGEqQzL9yPaLMjamL207/NIH+NDG3tHFPDENEle+GS95M0paMpY/&#10;FVaHSPEvgLRMus2fuonUbcjjzZ+6idRtyOPNn7oJ86dhC8KkMJcou5C1fYo+QqbxSRq461GmLMD6&#10;k0TqJlK3IY83f+omUrchjzd/6iZStyGPN3/qJlK3IY83f+omKm7IqEgX3ZEiQR6jW2DzZQsHDRKu&#10;zliWUnQYY6t6VZY5U6aYFRfBelhdUrchD8vd0+IM09KnbiJ1G/J484sb1yPUIIGlkbAYn1y3+YRI&#10;o/qJepnCCqRcIsbaec5Ku4bCj4OBbvOnbkMelrvNn6cj8rDcbf48HWFhUu8SyVVMAa8vS4VyEl8V&#10;EsEEdsJ6aLSWIg8T+K8ota6vpK4a2OnSU+Zu89elqwszpHF5OiIPy93mz9MReVjuNn+ejsjDCnci&#10;M4SlsiarH0v5FsjrYP7UbcjDcnedPw8zpHF5OiIPq7hx1eLnMbKQRhpG0B2dRVz05nmjv2i/aZyQ&#10;sON8SDnxUy2jBqxT5RrjkUjj8nREHpa7zW/uujBD7k79RBqWx+fu1E+kYXl84s6lNgHLG6npND0h&#10;btOd6BJOSxvTnxV82Lgw7LyG3G3+PB2Rh+Vu85u7LsyQu1M/kYZJu49ukV90EhJH6SVM/TGvyKhY&#10;00QUeUvEXCA/uj7Sfqf3lLUfStIaMGJqZIm6ZHlY7jZ/no7Iw3K3+c1dF2bI3al/QZQyXIwEZWpv&#10;q5X+MEGLA2N6Yx3yc5ACpk/z5O68vDQsj8/dqZ9Iw/L43F0Xb/5F4urCDLk79QuihCDbkhpjiClU&#10;jjEuDSt0IXEaqmFwkzWwvG+N4rwRuTv1E2lYHp+7Uz+RhuXxubsu3vxZnMmC65CJSKISxD5gnzRv&#10;CYkpZG8xCIU/7TPWpzRNZJpP3HAKcnek5ItI65m6idyd+ok0LI/P3amfSMPy+NydxVNWegV2Lcn1&#10;VMJieKWMPD6mAazcMiTNmKw3TY4iyxRFisgUNeHV4s+XhtQ/K86QhuXxubsu3vx1cQaLqwuTQ766&#10;T2F+JLYBrMjL+51VpKWUfTVBGpRHZ0kFebz5U/eZYYW8dUFvDd+g5nA4HI4JmEFNXZcbeT1TQzvN&#10;2Fo489nGAsfFYp5OHIuhvq3mvaAMqWOOaeE50jTz8uTx5p+V53pjEQnNl968Eq4CTnuNFyETjmNc&#10;SvHIshexIxdRj6sMk1cus8mwxVM6FoPeMitvm6WcBsbZxjTb0Gaw/qJ9ZlYp88/jOCvqJbuYNman&#10;cpwO5ylRLcdKLEut+ib907BImisIWZ7g2oslyqS8JkNK1IZLmep8e8w6+2WH1b1a//rQOiyWajHU&#10;nTUNqyORuh2nhUuPMCmYJBaRSho/K73F5fHT0jvOH9N0MBuTOaaXcbqSrxNMZqmEFpSW2ekZtn8W&#10;ytWSfsr888o4t8nBtUIpZ6Cit/kSd1xOJBp1nBsWGYOm4bR58/S5+zRlXUbYNdh1pNeTxqXhdcjT&#10;TMtzFtsw7dwMn9xE5TgrZutmmkYd8+Eb1BwOh8PhcDiWChd1Q8vu8lxU+Y7zQbrsmbUMsriUDodD&#10;vv12GlbGxnm8GjjbiPGe5PGOTuNwLDfeYZ+89EhkUSMWC8qCI2aMjvHtK/ITGXTHUnL/+fGKo3hb&#10;wAyZvxXml5uefXZKhwJSKnTmWEoUQ4vrcZlhdqe0PyXqwhyLwGyvy87hcDgci8DthuNdwebtyzd3&#10;9w1qDofD4XA4HA6Hw+Fw1MJvKi0OvwnncFw+pP3S++a7h8vd4XA4HA6Hw+FwOBwOh8PgG9QcDofD&#10;4XA4lgb5A0YcJ970MwtJfOWLFfPyOS4vlvNbMg6H4/KhHEnMnqSchUXSOByOd4dZffe0cdPSLilq&#10;LrFRfAxZggWR5qh9c032cczDRc5xfe58MXC5Xg24Hq8SzB6lNqkMiwHXDKksiFIeGcVW1zHHlHjv&#10;ShOolfMM4l/M6XA4HO8S6Ziej0Mz4jjuV8b+PG2W3uG4xvANag6Hw+FwOBxLiUUXOfPSTQt3OBwO&#10;x/VFahtyJig2SOeoSetwOC4I1t/SPlcXNg3T0qbhedzyY/K5ZyP5nAHxYao8UM1wxhIjmPdt8jsc&#10;DofjuiDd3JPbo7qw64ppMjofTLPbFj4t/noglf0idDgcjveDU47VsjGtLo+F1cU5HNcXvkHN4XA4&#10;HA6H48rDF0EOh8PheBvU2RG3LQ6Hw+FwOBwOh8OxOHz95HA4HA6H43rDN6g5HA6Hw+FwXBnYZoGU&#10;DofD4ZhE3Xh5XrzisJ8tmPrTBTkQNvVNaw6H43xR1w8tbFa4xeX+q4TaweucLrUhHynMxjuwEZrC&#10;UqZnocPhcDgcZ4e/iWpxFLKaZoaLaUSMFHtP/xTUTDsUVjjpcDgcjsuLdLyexwhbD6ZhBerCHI7r&#10;B9+g5nA4HA6Hw3GlYAsgX/A4HA5HPdJxch4NdXF1dDgcjmXAvHHLx7TTI5XpedLhcDgcDsflwXnZ&#10;6rPmczgcDse7xazx/rRjuY/9DgfhG9QcDofD4XA4riymLZ4MFp/S4XA4rirOMs752Lj49Zus6tJf&#10;dxk6HI7LCR+bHA6Hw3GRmPoKLcclwuy3zNn6xghMqDWLdzgcDofjzPC5g+PqwzeoORwOh2M+sL7m&#10;D5TIJy7a5Y3nOZMPfReK/BSYs43HkxM3SYJ/9tb1cTHBA6UM/IvU17g3UA5ihUgdmSINr4u/Dij1&#10;rBAJ8B9lkYijEG/6oazxqQJytI/IMynEUQNKUH8yqNEgo1zrOPGxnxlKQLWl1CDHewK1A9VN6tJY&#10;95H0zJt/HHWolSuIfzGF4+qCOnY9Lw6Tlcktlx/c0XagF0mIzo3EWXQpse1ZmCYaS99rNtWWJcHq&#10;t7QOxzWD2SVhDDPYnNnAeEsbfRlTzApLeX1ACeefs8kg5k5054hIZFJSpTwp7bgezFmLsryyoGpp&#10;hOTGv/z8jvODjUkqV9WhruuBKHMX+gUBcqZkTcaUuso+6sT6BMOiXiTa8Q5Q6sHAvmIfiYtdo9Af&#10;gnIdSWoJK5miHNfq6ZhELs9pFDUVoCyVKlsJBMpwISMKxuACyJd9HLP14VguWNOf2bRFt7F7IfGs&#10;seq6twOTjYinlvgnVFmpWdH0jJYgFbSQZZlMNc7c9XIuz8/8DoXKsiRhMkrDTL5RB/FnPyUF/pWp&#10;pmFSH473B+sj1GDxoR6jIk3XlcALRto/C077IE4hjbGor9L8ynfV9HyDmsPhcDgcb4nCeDsc7xSc&#10;WNZxFubFOy476jTINUaFrudTI13EORyO08FmQNZ7MCuSj41JElbc46jrY+h50gcdDsfFgr0sZQ7v&#10;hY4LBMd549Q26FhqQKVm9wm5T4Kjads1frFIZez3qBwOxzLCxq5iDPNxzOFYCOwpnHXxMw/etS4K&#10;Ptt1LB9k7HhPY4JvUHM4HA6H4n1ao3NEsYh1XC7YHN3n6RcL6cd1QnbhXxX46OZwvA18HDwbpsmt&#10;tC21Y5PYpEiDq8DhcDgcDofDcS1QzpUdy4ioP7nHVtWj3j5PwuObcYo8WfoS8+KvF/we/lWEt++L&#10;x9uMI/kNGsfZkOrgrLqYh4so0+FIoJOZ6Hn38A1qDofD4XA4HFcaF7VQcjgcjmWCj4Nng9kQl5/D&#10;4XA4HA6Hw3E6+Dz6+sDXTQ6Hw+E4D7gtcVx9+AY1h8PhcDgcjiuDuICpfHvT4XA4HJOwMXIeHYvD&#10;ZedwXEpMnROm/bUu/qrhIq81Lfsi6XA4HA6H490h2t/iHlsdYppT46z5HA6Hw/FeYLag8tIpG8tt&#10;PE/9FuZwOHL4BjWHw+FwOByOKwdfBDkcDofjXSK9Aef2x+G4PJjWN+vCHG+HVKbnTYfD4XA4HO8X&#10;bpMdDofDsQjcXjgc8+Ab1BwOh8PhcDiWEossdtI05q7Lg7DiG6F18Q6Hw+G4fljUHiySzu2Lw3FW&#10;8Ava48q3tGfB+hooGRmWwvuiw+FwOByXBrDTtPFj+RfDHEsEn1c5HA7H9QPX2pEFzB5MC8vjHI7r&#10;Dd+g5nA4HA6Hw7F0OO2CZpGF0Lx4h8PhcFw/pHahzk5MsRuVB2yWb0pah8MxE9J7Fuo+sZ9N/dKB&#10;hdXFRbDv5nQ4HA6Hw3GxoKGfYpodlxmZ0haaP82YhzkcDodjSRDH8spGtbqxPaar0OFw+AY1h8Ph&#10;cDgcDofD4XA4HA6H40rBb4A7HA6Hw+FwOBwOh8NxMTjtetvX5w4H4RvUHA6Hw+FwOK4kfMHjcDgc&#10;VdhmDTD9dvt58MrDZDcNiWznpnU4HO8W3icdDofD4biUgHn2l6ddNcybd7m2HQ6H42ohHffNnYY5&#10;HI4cvkHN4XA4HA6Hw+FwOBwOh8PhcDgcDofD4XA4HA6Hw+FwOBwXAt+g5nA4HNcSjTCOLHfyx1eA&#10;NHgcRT/iit9RTxmReRW1gY4rhGnajS2oQgObVYUMS0ik6R3z4NK68qCKheghQgmtgfUgg/UqC8/9&#10;jumok5EpgkjjEdYwW0nEuAlRW0BKx6VAqo461eRhudv85k6bypIivcSLgIiKXYfUoAwmzFnI4utk&#10;Pq8Ih+NawfqV0eG4HJjfIqsp6tKr32JqUkhQYniKeXVkJQ8NyjSjYmkcMxHlSnEXoszEej2laVc9&#10;i28JkTPKkXY9iTLUFKJ3BEt/Ck1ddBGH49rDOkPaZ1ISlibpNBZFZFHV9JUIxzykYhe4HC8eZ5Hx&#10;WfI4lhepvlNeB9igNHPQLzExhjneB2apodDegnqy9MJ3ql872QIntHVCul6QV/hG93uAbFArFhyR&#10;RR0ZF+OdTqfTeRXYUMqADxMwtn3KGO35oL0xBAfxCIoVYEZLm6Sv0BDLLUg/+e7QwPWRjouFaTbV&#10;sLQGeITmZ0QEJ2jNjPa8AH8TdMzDDEmJYlJppqwDwk0ZBUy7F0HHYpiUW1V61bgSaXhd/LKj7vou&#10;guwTtI3sF8YYJ+G0l9ykRjCMB+ZRr2aBQ2yoBTreL1JdRopaEnehqiyMSN1E7k79S4yzXUqUV4WT&#10;sLLN5KRdRsMxjzOfTSrK2ElyzpcFLS/yCzlvOq4+rO+RhjQsDZ+C69RsFhRJiesglHeDaZLUcG5w&#10;gqtCjSc0DVjoj/Gca0UW9yGIOF8LvLfBsJZy3AHboKVDQXYPRNKPkHqsNinSMRsV+x3/pza+DkVc&#10;oct4ZL6Y9+rArvYsrIMJbYxPvM8nlMgEuhFNS4rucWQSV0UltQY53jNUJxfLZUTddZwz2anEtuBY&#10;LF7QM5pDodoN9kXaFpK2CF6SKPLQHtm9BSvf7JVxGZHW/4IosjT/GWC6eJsyri3mycziU6aAX/oQ&#10;nBU9RkpcZB731nQsDBmX6lAn19NwuVF3ReXsqIY2vyrI9URcUySMncGxTIDKCnMOb4VpHPj+MVHD&#10;yGZoNFqRdGPlNkEkA7i6GONilOUwfd7kLMjhcDgc1w6wANEw6dFAK0rygXvy0F3SGS29pTUSVm5K&#10;h6MKaRloMt5KLhJ53yTqwuYh1dJ507EY3kZWV1nOaVu6CBJpn8n7Df25rSTq0qZlOhzLgffbau3s&#10;dbwOqLvu86Lj6iO3QUSdbXI43g/edlSqzzOtRLZ7m6/Rzfhp9zbSdNpfGvEzWa5jEi6jt4O1s5yL&#10;Qh97TuYp23MJC0tZxfQYx/tB2ibm0VAXV8dlR901vS1TpGGxR8gNTbMZRiK1Kymm9ai68y0j7Dou&#10;ikTqPivOowxHPU4r17r0pp/zpON8UCfbnNcR6dh+WjqWGWmLf389YFZbslrN4/sFZ02C2q5xOero&#10;cDgcjosAtylzkC8GfyyoKwvs3CrkRoFxdWnzdO8WY1SDdLxDpOoHzJuqQe7fTOFE3vfbhJYIJrxE&#10;gBWhWnjqt7AMIu85aRzvH1DNuOgg0zpJHj8tnaMeufzyPgF30cfM/hF5egt3XB5M00ka7vo7N1SG&#10;nlKuae9SFyhRPKax5jZ/iizOVeZwON4Zpo1LjrlIxulUgibRWVKVeOTP02i45U43nqWIRkIOSFeZ&#10;S5OGmG5ifpemcczDNGkVy9SI2nRJ/JUDr814rphso2kzL2MwB8O50zenTQBBFlvN6VguVPXnOAsg&#10;vwl7QbA3KMewFWRpM/K0gA18MvjVpXW8HVKZn1GeVAfpmA3pDzyqd6bMLZ30n1mwMmaU5VhOVNrK&#10;VUXR0BMmkLE/ujN4a18u5COUuSU8UbulK8z+hYInyFmHolbiS2FvSxO8m0pPIF+1OxwOh+NaIDVO&#10;Zo1ohGzBvAjM+OV0OOpbQt7qUjpOi1l9zvuhw/F2WGRUmtUHHZcXrq/3h0Vkn88MUrfD4XA4rhry&#10;UX8WpqWrhuUp8vnatDNZGts84DhPmO6mSd9xcXC5OxwXBbMXRqKut6VpLJ3j7WGjm49w7w8ue4ej&#10;Hj7mXxe8Hyu0aNuy2r2fWi4C36DmcDgcjgzLPola5rpfXVzu6dB1gPcJh+N0WGS0sn7lI5zj6uFy&#10;zKYuRy0cDscVxZlMt49LFw+T8fuXs70wxLEA3sO37h1nANu0MQY5HI7TwmyU9yKHYxKcXJMOh8Ph&#10;uPx4f/MZ36DmcDgcDofD4XA4HA7HNYfdknh/tyfszDkdjusN6QneFS4BfEx653hPPzdCmLZ9I8+i&#10;KCQmPofDsSDQZWjjx/IvhjkcDofD4XA4HFcYvkHN4XA4HA6Hw+FwOBwOxyWAP5lzOBwOB0F74DZh&#10;ueA6czgcDofD4XA4HA7HbPgGNYfD4XA4HA6Hw+FwOBwOh+MSwn8ox+FwOByOK44GLL0be4fD4XA4&#10;HA7HNYBvUHM4HA6Hw+FwOBwOh8PhcDgcDofD4XA4HA6Hw+FwOBwOx4XAN6g5HA6Hw+FwOBwOh8Ph&#10;cDgclxX+VpVzgv8E4fWG697hcFwy8MVp/vI0h+P9gB3PO5/D4XA4HO8cvkHN4XA4HA6Hw+FwOBwO&#10;h8PhcFxh+OYkh8PhcDgcDofD4XA4HI73Cd+g5nA4HA6Hw+FwOBwOh8PhcDgcjquJxrikw+FwvDNw&#10;zPFxx+FwOBwOx6LwuYPj6sM3qDkcDofjisHfz+1wOK4ufHRzOBwOh8PhcDgcDofjssMfMF9NNEKj&#10;oXQ4HA6H42Lg8wfH+WI8HieMgRnkZ+ff0eN136DmcDgcDofD4XA4HA6Hw+FwOBwOh8PhcDgcDofD&#10;4XA4HI4LgW9QczgcDofD4XA4lgT+/SmHw+FwOBwOh8PhcDguO97RKygc7x7+cjyHw+FwXCh8/uB4&#10;H3h3c1ffoOZwOBwOh8PhcDgcDofD4XA4HA6Hw+FwnBt8k5rD4XA4HA6Hw5HCN6g5HA6H44rBv8bm&#10;cDgcDofD4XA4HI46+EaBa4kx9G50OBwOh+PMGBcfh8PhcDjOH1yv+JrFcbXhG9QcDofD4XA4HA6H&#10;w+FwOByOSwj5+o0/Az0H+I1+h+vf4XBcMsC+08aP5V8Mczgc7wbsc97vHA6Hw+F45/ANag6Hw+Fw&#10;OBwOh8PhcDgcDofD4XA4HA6Hw+FwOBwOh8PhuBD4BjWHw+FwOBwOh8PhcDgcDofD4XA4HA6Hw+Fw&#10;OBwOh8PhcFwIfIOaw+FwOBwOh8PhcDgcDofD4XA4HA6Hw+FwOBwOh8PhcDguBL5BzeFwOBwOh8Ph&#10;cDgcDofD4biEaJD853A4HA6H42oB9p02viH/YpjD4XA4HA6Hw3GF4RvUHA6Hw+FwOBwOh8PhcDgc&#10;DofD4XA4HA6Hw+FwOBwOh8NxIfANag6Hw+FwOBwOh8PhcDguAfzVEQ6Hw+EgaA/cJiwXXGcOh8Ph&#10;cDgcDofDcfGYte4aZ7x88A1qDofD4bhi8JuiDofj6sJHN4fDcVGw8eX9zaTszDkdDofjMsDHpHeO&#10;MeRNvgeYthuX837+JUQhMfE5LinQntmmvV07HG+DRvFxOBwOh8PheHdI11x1TMEJfz3HY3PnmBZ+&#10;/vANag6Hw+FwOBwOh8PhcDgcDofD4XBkyG/1OxwOh8PhcDgcDofD8e6Rbkar25iWY9pGtPcL36Dm&#10;cDgcDofD4XA4HA6Ho8AitzguHpejFg6H44riTF8O9nHp4mEyfv9yljdNRbdjDt7Tm+4cZ4drzOFw&#10;OBwOh8PhWFLI+quOBrvhwUVtZBLGt6gp4SOLsJjkguEb1BwOh8PhcDgcDofD4XA4HA6Hw+FwOBwO&#10;h8PhcDgcDofjSsB2nb2j3WcLwDeoORwOh+OK4fIYWYfD4Thv+OjmcDjeBS7HbMrndA6H4wKRf8F4&#10;Ifi4dPEwGb9/OfNL6a7tBSHfyHcsDbxtOxxvAXnHiHwcDofD4XA43hs4FamdjliERUZ3zZvU3hd8&#10;g5rD4XA4HA6Hw+FwOBzXHHZb4v3dorAz53Q4HN4VLgN8THrnKG6gv3uYtn2T2qIoJCY+xyUF27O3&#10;6csFKEN/VsnhcDgcDofD4bge8A1qDofD4XA4HA6Hw+FwOC4B/PGcw+FwOAjaA7cJDofD4XA4HA6H&#10;w+FwXCX4BjWHw+FwOBwOh8PhcDgcDofjEsK36TgcjuWAj1YOx5nhr1FzOBwOh8PhcFwT+AY1h8Ph&#10;cDgcDofD4XA4HA6Hw+FwOBwOh8PhcDgcDofD4XBcCHyDmsPhcDgcDofD4XA4HA6Hw3EJ0SD5z+Fw&#10;OBwOx9UC7DttfEP+xTCHw/FuwD7n/c7hcDgcjncO36DmcDgcDofD4XA4HA6Hw+FwOBwOh8PhcDgc&#10;DofD4XA4HI4LgW9QczgcDofD4XA4HA6Hw+FwOBxXGOOEjmsHeUsKdO9vSnE4HA6Hw+FwOBwOh+O9&#10;wTeoORwOh+OKwd/P7XA4HA6Hw+FwOBwOh8PgGxQdDsf7gI87DofD4XA4TgOfOziuPnyDmsPhcDgc&#10;DofD4XA4HA6Hw+FwOBwOh8NxLvAHzA6Hw+FwOM4Cnz84rjZ8g5rD4XA4HA6Hw7Ek8PdDOhwOh8Ph&#10;cDgcDofDcdnhv/BwNdEIjYbS4XA4HA6Hw3F6+AY1h8PhcDgcDofD4XA4HA6Hw+FwOBwOh8PhcDgc&#10;DofD4XBcCHyDmsPhcDiuGPwV+g6H4+rCRzeHw+FwOBwOh+O0sDcZ+RtvHA7Hu4SPO1cP4zAeKx0O&#10;h8PhuBj43MFxteEb1BwOh8PhcDgcDofD4XA4HA7HFYZtEvCb/dcS8j026N73EzgcjssEjEnc5+RD&#10;k8PhcDgcDoWvWR1XH75BzeFwOBwOh8PhcDgcDofD4XA4HA6Hw+FwOBwOh8PhcDgcFwLfoOZwOBwO&#10;h8PhcDgcDofD4XBcQsiLn/zVKg6Hw+FwXF34a9QcjncPmWSr0+FwOBwOx7uDb1BzOBwOh8PhcDgc&#10;DofD4XA4HA6Hw+FwOBwOh8PhcDgcDseFwDeoORwOh8PhcDgcDofD4XA4HJcQDZL/HA6Hw+FwXC3A&#10;vtPGN+RfDHM4HA6Hw+FwOK4wfIOaw+FwOBwOh8PhcDgcDofD4XA4HA6Hw+FwOBwOh8PhcDguBL5B&#10;zeFwOBwOh8PhcDgcDofD4XA4HA6Hw+FwOBwOh8PhcDgcFwLfoOZwOBzXCuPIUQgNkEfxEw04yVZo&#10;jJvC6vvlLa+RYPw7fge9nZqAu0Hah/WWz1jDCzKO6TStugxw81rlei2/fqrpHCVMNiozk5PKmW2n&#10;UUoy6kBh+XIydUJphwx35JC2LSylp50itnnxV6HpqjlKjCFqMJYh5aRkmRdAOZVjBlJ9VVnVJWjy&#10;TJmlKcZAiXPMhciRktbxzT4WrjYDIeLOKHnKcbEKhhkds5HKMspT5A9GGepH4yQE8ldXTEF/ZDWv&#10;QVItwOuDyatVGah9hltkmacSwULO1EULXs4jdS7JONoSeJR0x4MieiTe5qaWwMLhNNj5kyRCQ+6/&#10;NqCQ6mhQv6qhjE91qn2F8Rpbh5h0Esx0fYW/GArh8Yi+IX6GM7IMYwoJoTthqRUd8woyTsj8sdzz&#10;xgUU+X6Ryg1eIWWv6xDK2Ma8ok+ATWGpk4JpehbvmAEKezoov0VlaGk1fbZ+kTCDpir0I+MVwENK&#10;iS/bgPo1uWVxzAH6A+U2SaAi6xQx/jogE8n5IRZK+UcZN8boB8b44filaaK9YB6j5dWU8cM8LEtT&#10;OWZB5abjh8kViPooGGEpxL6TaR6gAaEXY0+kjkMxXZpvogz6cZD0Ebnb/Hk6RwUm0VpBoQ81xu0K&#10;Zf4AXfBTQPRjfc6Y6KimaEeJog9QqpRtITPKMGWUscmySBcpQLpI+SBcGEMddShlJkhlSgrKeHEV&#10;4fRTzjGvgG7Tlcbx45gFkarIS5jCwmL71+cxaotKm6Q6MXuj/chkf4Fg4Rd6gssAu8gpjDKfhzJH&#10;2bmKsFiG6qxMV9DCmS2iXAvpf0FZ9Ply6cE+QrbiMUGUfSlH+i0tGVGRSZrH8l0wak9XryBrQzlq&#10;i3hHyKTucDgcjuuDOmNl5ogT2QuerJ4DbBImE7E4Cag1thIfmUPy2YSEOS/7VV8WmKxSEtpy7FOG&#10;5yjj1BX/iw7V55iGaY15GkpZK6Z2hkjH5cG0npDrNIXFzUrjWAy5LBdlHebFOyZBWZltzrGYPKux&#10;s9M6pmERWTNO51JyM1RujpazgPRm23SkaWalm1cXx3RQJ/kca74sXeLnCZNmKtEZEq50iTTvLDoW&#10;RkW2th60sayUZSrdkmV/Kl2O6RBBnytKiZsiU6YwrRF18QamsXmHsnQ55uO00jptesfpYO0c7Vju&#10;eaXytrGOyOUf53JC187iMGktLjFNXZ8+D128VMfFoMZ2xPvIugnEbEcdVNNlv3NtngnFGJbCwlym&#10;7w+nkT/Tlf3ANbcoZknJZGrSzFmHefGOt8dp5VvamPPTztuXcPVhkrZxyWDhuQzL8ase08LfB2rm&#10;LZcQIvXxODb+BgwDSORhpIWdHiYMp9PpdF4GNhojcAj3IIxG/TAcDeBvh057Daa0iyQt8YuZYBb8&#10;GyPPGOnHYQjCDZtAszDGIlFJN8ORBgxjlA//+RPnHeI8A7hHPCkOOBW/3bnS1FsD4xHjjEyAQHA8&#10;Qj3B4sVxKWN4PAUo/2IAr6ukhRn54JXMw68qVTTNSNW/bhTEcdTMGOVN2SP9EMf+YAyOwpB6jDpk&#10;3ibLgy5HiB8Pr488T0Ntg1FmEGuV/PYMjqIPJUNH6AeDAft6zMtghsM5gn/EDoR+reMCzgOFSf9G&#10;AvYl6U+q9FrOi69neU3Xgen4MYv4B2o2Fav2ryH6A9U0Rp8agTaWjYfQI1meiuoDNV7HNbqzeJxD&#10;z5VELBnr5DeNbOPzibTS5k0HHIfYn1oiQ45LOjZRntSBkvaSHEFPI6aLOrGmLv0sVlv0wX6JsCIB&#10;I5wFdW5BxnYa27DKLobFfpGSMlaqvlmGfYOUeVn8CDZn2Ed87E+LsFI9qmsBVgPSAi4/U9nr5v9U&#10;3uYvCa3AbsDeiK3hWIUxathCUR0cm7A9mGlSltBLA3NIzj3lrRDJPQcpCp2N89ER5qN00yaRoyF0&#10;KR2IidgG0nZgxL/iGqi0XHHLQl6HMnHOpbZ72nJzK7MihdSY3teBNgaQJcawdrMFtkOr2QQpX8z0&#10;KfdYAFKLoNNylNRd/CTuMoFVwqlUudBJMaWikvFG9KHbAVry6YZWowt/pxjH0D2QFhoBOV1jUx8y&#10;jMsu+O2+nZL9TPVnrNYnZ1KhhVhXxmWm1Ruyh3eCkKmSsqbd1zWMvD0I8ZQ5dUB3A3OBBvxNpuER&#10;bCEd00r5SymfiyTlMUmOG+JOAAmXH9oJxA97sA192AYZ57imGYU+bHm/PxYbI32Ac7Y4/jfGA+hi&#10;iP4zlvsCtGWyrkRVVD90IC1skhytjtAv9a66b4HaBpifLHVL2rVdbebz6XqqLguKLiCzOBY1YVuo&#10;T11zKpFNqHM2lGGGC3FKyFrSxPLIWL5kXFqy/rNYl4esS0uyTWJ0RxKxIzga0Jph29l+0U96A/QT&#10;jlto37Q1OMr6hvdekE50AwemyTKPC4P4Rij0gRbCSO0DPCeJAGck2yV0QFlG2nyVolIdUciRJkKG&#10;FZEq34IIY9+y/sFxjvplUktjWeumvOVYF93mr4szd0H8ywu8grTxq/RzHTKAnGlrYEcgDJlDQZ0k&#10;hjEQNoX3mxvsH+g/6CtNObbCoN9CXiRCcdPJvmcsw6UK103+kDFlXZCyT8h4JfuA2gC2e+qBoN0n&#10;aa85T+Z8udNehW666C+8R4PTFDJNyb4Zx77YR1OqY7K+15dmeykrEG24kBWii3Yt1CxiyhkOGdub&#10;vJh3iDmbjVcClAFVQ1+Y54FlwbHvJZTEkeXcY3GW17OMjHKBcz6hH4wvgx76R1/9FkcbQr2oDnVO&#10;xucxvM+MZb8cea+Mfa5CpBM5wq39U+8RTJdrrO8E69JedmrdK5cRSUsthCzLtTcHKN4TM9nq+MX5&#10;VdGHUsbTUD+cJ8fZMvpFDxxgDob2zzisSdh39B4mZA/mdSTH476S99SgVNWnxad5nErKjPaCthuE&#10;mEjqBs09JlFdyZqU6sa/IWyMkPc8TbyJiOWZAPsZZC/yFx1YgRfFaeewykVKv9bBgK1N1xDapsTO&#10;xo+8RRkGl3Oe2NJVOOfMYq0In8AC5kEWhKfC5MmdTqfT+b4JQwVi2gRbqTc+OJlqtboIb2Osp3nQ&#10;yZVADpoeU6JIlJMXK0YvGsLJyPOjGFYe4WUITsefLGiLYWMcAoQxTR0NaRirnVY9jbTruuhrWwri&#10;f5yo6SLfoszPyR2ZxMVpjU32yg03IOKpP/nZHPoRJ2IWFIU7hQqV5iQLl8iexB8ELDc4IVT226I0&#10;/NMHBQinp4zRyDqmmBU3F0x/jWhjx1wyrR50+Cr7DDdAab+j3phGFz7iBsvTJfq3mxJFXMLawKtH&#10;u4GyECn0KC+5gcYbyLJoLeUsTT3KV8dAtZUSzHxFGpCIYYVOYk/VBM4qazAtKpUnjpSx9BPokIts&#10;5pHbPIiT+5oM4k0iWXzDXaSfT9Gr1WNR1gZedk6BREd5z0qOeNlAK/afm9S4odZkyAxwFANSBsTL&#10;zZLiSRv7rukyprfz5iwcaflLypqgeaR4REw5Y5yIL5J9gbeZZEyjqKGzFuf/sjmtGZq8H4QMMi+I&#10;nzpYkbWQSEvhVEbURUFXJHXGPqSPcqiLlj4EDfHncmGPZHMa7XrMSzEXumf/RGqluewkp2BN0CRr&#10;A5eA8RBlPknKlizXMWLhYx59SFC6m0jPzWn028/glaDHWTJBTdAkYgvmOmWgD6nFJkTqOpJjFcQP&#10;yvwtDn4NEieg7lL9id6k7UaP7BAgmVcPuf6VMY4Qd5H46jPKdD6Z1vSjXtFgfM5gzxpkmh3jU32S&#10;MRCMpy4YAwTmXkYmzkpwXWAdp4Mikn5gyXBku6dN53E0QP9BfzFbIoxtnFkkP8kyxM6w58D20BYh&#10;XPoQKTCPU5mCctO2XmBq8iwgeqXfRA/bvoxxGKZ4LBDT5t2wGNpi/OlZG3g1WQjN/JA3hGybLxhG&#10;PXDoqhK9AvMzmR3IHEE34YwG/IIOErC4Oj1YGOcZBWNYmo6cCLiaLL8kGG18SuigJFLHbNQBgSRI&#10;R3LWjLlyoxPazQ600Y5jmMZnp1RKP1X9lWFEmsipJCgnI7w5KWdr0zFM9MV8iaw5TxO9SJwmpR51&#10;LhczFsyRx18XJs55jO2dMubGP72PyTmAzgOsT5Sk3PVZYNmfQI6FCUVh4ta+WSYEJyqROCvBdYFL&#10;QLl2OFNYdAVs6yX1GYvJEEFTWMQBkhP/YEkgWt2Vrj/TjjD2PYoblLJF9pn8RSe8uUMblo6pjIvJ&#10;0vROUA+0I3J/xSBhoCRD/8HBYhmmX0rnfU7e99SwgsxXqCYGFue7QFbOwwoUF1ChfNguJI7AEW5t&#10;J5z3lHLgGoIWtkRZznlRbbqu2R0Oh8NxbWBGAOQ3wFowOrAEetNQHyoadRFB4wti0cC7VpwcFeQH&#10;+VLiHyOEeqaLYYO7uNs4CerPymB6gAg1sryR0JJvt+k15t++IflUQTfbkXQzDOQduCSPXguvaT6R&#10;+tpQAPmMJwhZCiFXvqFPCN0gTtpbG8fWSKhuDZeyZBItX4OLbbL+3NedBlnscNGTEglKd0luPm23&#10;+XYU3kxTwWo/CQhvhHanFVptTD0RIH0LwjeOkVdJN3PFYxKHTErtMCW5kCINiVvK4Rgj7qtPadBT&#10;KLIwIsj6k/QbsIl+wv4iR+kz3FDMtxCBTRL+2I+kL8FPyjiHeHUn8aR8Juu5TFwUaXueS2nGkA07&#10;E8Yiyla+LQ25t6CDVtv6TEPcFieEu8V0HN+izKXJo0zqj7alGCsR7Kwj/0N2kWKfTWYZpX1H0k3Z&#10;t6kjkf8AvUnf5qo2nmm0rzQZfxoiT/F2yblkvWIdi2taJpoL11JhksKuD9db2nrYbo5F0g/YL0C6&#10;oQ/qpNNRtkGGUx/81i4h38rjUMg3ErRgo2in4IYCBQ0WJvPTefaCn7rwJWOUr7WlmhTKpN2xbepb&#10;HbS9GtVWGMs5GW928s1CMPuBopZvUA/it2w5Z0BgC7qQB3AcFMUw4bT6Lx6jW40WHCUt1pky+0T9&#10;iu0WO0Lb0oTeLC36CN9yPe4j3UD0SRukYxz7DYKR3+wO+56MPdCfEuUUzMNTPyj1g97Yx6b2s6ui&#10;V35K26FEWEbrW0wrb3vGGpMS0DkZ+lckdSL2nSnj3Bv/hBrqrNDGEmt7cCtzd0lCxiGQ9oDkN7rZ&#10;XzgX63TRd0CuY5pYxzRbtCU6pyseEkB7zWYbeVvQL8KpZ943sI0IHLrkH+tnY170p2CdeLhGhCBP&#10;RZ1Pw4ncVT2y/3CeTV1wDOP4hXTUKXVLHUsEMuNAqtpZXgyIOsrruDzEJxlnClY+dfnmEf/FjqhN&#10;0HtYHNswB+b8jOMV1yzRdsg6BuQ6RtY2yNfqRDfYhruNPlSWrmOhtv+z1vFqs0BNRB4k3SFGonXL&#10;kcOQ3HMVQsaI5vy4DWV02i3MoVVn7FuSFzq2OYDoPCfbVex7p6KWfi0owpQxKbUtmPtyHYIxp0gr&#10;suEGjl4YjI7CcHyMfsW52VCGq1gMaPrhGqeP/+h/0IWQ+qhjjLf5fvkp63lVSejbWRahypYzY8pN&#10;xrs4/+JaZwjdjEYnwhD66CuYsyENKbI1eQttbCzvU5esr+v1Jv9TTikRJrKMlPuN8V4A4oUifx7j&#10;upR2Jtoc+mXuhXLlXsFKCzaoIetRcmJcmsLToLye5WW1rU4hUrKvyDwY9h6SYq+Rj+gA5P0YtffU&#10;B8g1KNiS+XPZ74qxUca2SPjlBJF6xpT4oB4TlE+edgnIMYGER4hmW3GnfiH+AbyP0oZQ5X6KyDBn&#10;KU+KVAgdUGc6/6USy3I5N9CiOYdGfrB8JhMpeRinaQo9olBmddYxtky0UVLGFnz0nnE5v+K4Nwqw&#10;M2PYGNh/nUdTz+xvysp8DPPugDKM8SwXS+lneVjmL8LZdxEJoBVKG9G+TkqIyGIwGISB/KoCytYG&#10;eGFA8w/h//7vn/0Pe3vG6uoqJr+dsL6+Lm5WLEddmMPhcDiWB3rjCoYJh9FoFWyH46MQerC3N28+&#10;CLduPsJktaOLBKTXxSA3D6lfDRuNlj40ZADLMoMunyLsfIn/qDtqIQsfPQ4xWcASE3Vshp9evA6v&#10;d3bCSb8XeuDqeifcf7AdNjZWcN24Bt5QwMK1ITlobFmibHEDh2HExSrDGcLz4fryOlx7Uk6Qodx4&#10;waxclz3Qh/xUCm/Y9HDsSZuxmN3947B/eBx2916H/vAwdNca4dbt1bB9YwXzjhEWRfo6YpkIYrLH&#10;CeKo7tzXnuxbcFSmYvRwNVNCumWcr3HexsUJ0zEr5Tpku0bISQ9T7cEoPEe/efNmD2lbYXt7Tbiy&#10;0gqdbkvS2fkJc8sYQD8DeS6eLiUhbvyzuWOM07EiHq28a0HV3zSyr1A/vQFGNSwGnr98I7rh69S3&#10;b7TBblhbb4S1DY59GMc4DsqYpXLVsRH9r3GsRxnnOLrZkT2SHxwn6rZkxNUsTGTgkRLgkUjdmi5+&#10;5E4DbQDGsiZkzBtu0eawnJev9sKr16/Dce9AuLHZCg8ebobNzQ50MYjph+iRXNrRRmK8HPOnDakv&#10;jossm+fBaZwZ2T5pX9TGyCbyGMk2q+2YZJzaIE07CrsHR2HvYC/s7+8KV1Yb4f79rXDjJte2Q4xl&#10;3OQBGwP98OY0dWSbq3RuMJ368+ZViv0D+RNhZTh1S9r1LJueKWfW367RdKCyT+Okf8gYo3MqCRN5&#10;IQ04goyHo1E4Ou6Dx+HN7pvw6s1LyH8InWyE7Ztbod1pQy8w+LAP/CbogD8bgTrInBMfgvVCAiGd&#10;Uk8eGVyA9SOTGKZbOnKMiTR5yyZLk72SbS9td3TTHvCBWYWch4lujAPYfugF5E+t8ydVdt4chWdP&#10;MWfGAmB9syv9ZWWljXGNbyOgFjhvMFtPN+vJ8PRDxHSMj2HL1/4vmPKhbrWvaEunH/+hr1E4Qfsf&#10;ypuh3uzshcePn4X9g13Y/GbYurkS1jca4eatJubJpR2R8RBrIbkRyn5H2yXjG3VWpfYhcytYQlm/&#10;edQzFkdkKvIuBSEXyEf6i4xbdHPcIFQPqhfrO7GPIZ+sRyC3g8PD8OOTJ9DPy9BdCZiLtcLmdjfc&#10;vb8ZWh0kkvJUQvV1uL6ESBLEtijtFFHxmCL98pn4sY7BClE3DHLNg/WKtGU4j0/64cnTV+HVqzey&#10;3uFDoc3N1XDv/i3opS36I7UglqnlSptgGSgLJwDpNiZVhrv68ILX5DquMsqG63cI7KQ3hu0fYv1/&#10;gnXMvjzgWFnrhNv3tmRtuQY3td5GetE+ZS56jQ9GxI9y9aCyt8/EuZeJrH/OunSnI/6DaM+0Axi3&#10;xJ6EA4SeIB7jmWx25gyiKev+/aPD8AJrmd7gAPbnOGzfXg2rsDU3bvAZ0CC02v3Q4ngYfypK5xmo&#10;q+jlfOp8JRk1UaHNofBPw/Rj+mIPGI4wto1a4fCwj3HsGOvLHngSVrG2XMPc7M7dDdlE0BFbD52I&#10;nY/kHCCyCAN1jcM5gTJ3m79Mz1pxbIx1vfJkO1YSPOLqRTMGbhbknOzouBeePn8VXr55DXOB9WR7&#10;ILb/w4/uyP0y9ixuXOMXB5uI14fY+sUomWuIjEu5G3WewSOpZ5dPpZ5XlJCMPFueS2qCMuEcl+MY&#10;Z85cZw5DfzgIL17th+cvX8nmwZP+HuZlzfDxx7fC+nqHGkR20yp1Eed/GPMoc43lY3GtVNkmYh2d&#10;IOVBGcY5scgR4TxKu6ZtYHuHrZH58xD2foA1/wH6zAusNw/DwdFu6KyMw8MPNsOt25g8I0+T98SQ&#10;nvcxW20oGeZf5nT401lBToKNQd3q1+NCxL/lJFuvydrGEhKRhTsS448Q8m201M1+IpRSGuG4fxxe&#10;vn4F23+ENeZ+WF1ro6+0w6OHN2UazI03OUz+rIlhsp4prR+lrEu3DNS6Q6h63fFIMFiiKBlpt2kY&#10;cqRjWJHNYhWavok5s/aZE6xnXr/exVomhI3N9fDRx/ehlyb6SEvsEcvhZk7JyzWtndBI8JyAzNci&#10;5VrkU01+bsS/ZSVtg9lhu8c8xDyLcqeN2dk9CocnR+HHn56FkwH6zHojfPDRTehhJM8B+DxG8+v4&#10;yN5i9+DE1rDfQsd6n0zb08XTzqNah7Mg/8vaihu/pV6oqaytUT+Gs73gcIxrfvrsW5nTrK4dyHym&#10;2TxkAecK22OGJu9wOByO6wsaKxgjuVFLo2STXTVdMpECY6oqYciUMOmRhRG8UMZ6CmnsdTJhD6l1&#10;Eq4PVoXj8oEc3cZ0kYVS5SP5JR5l8CGPEPG19bi+lJ+FFTmpfEVWIkceManjzcxIlSUlizg+gJOH&#10;pkbI3/QlN9tAWVipjl320wkBFf2zgomw0oOc8hF98IYbuhCP/JICH/gMh0OEUV9ME/s14qos61Ch&#10;fLRaBXHqymItdfNzjfRbjpeRInfjpIyLcOlDfGjNb+ygn8g4l45f1pesD5IIZ/8r4khLb2Oasb6+&#10;y8IJuc4lZUrWxYGQuchFxivKtJSx2hR+2Eeojx76ywlsCx8C6SJU0onOqCuWw3KRQ/pVLIvHwrYs&#10;vw7Om6ofyk9lbu3W7D1ZxpnMaYd45M1R6AK2JMSNgjLiyI072hbqVfUgZUi+8yZ1u8z6Zd3jtYic&#10;eCyZ9onC1id+1YPKdoiyeGOnP+yD7C+glB37IMY5sUNQEcN4Q5ub1AboL0PGQ3vWN/E3hVpvC6he&#10;yzKSbUbHC9XBFFbiqadU9rMIvch4hPNI76B8aftZHsNjPTRGqB+mM12lVP2knLwmp1J1yz5U6pEy&#10;J6kbtfUSD/9gdKxE+BD+IcI5Fpb9km6WVyW1OjE3nAYkRdWSOs7ioukuM0sdmG1RsoXjiP5RjnHx&#10;5nJ8K4S+BZVj00mhF7H9Ym8wWnHtwpvUco78vE4S/2LDmw9LLmSDxiKCc7TBAGMY3/hY2A7MCqAe&#10;biKQsU2InoGMfAG8knEMU9tTvGma59HTLQS9DtfxXEK+so6BcMWPj9gHCYfOTHeQKSSZ6IAZ9JAE&#10;AlqGy30WzVbTLtCGlG8UEtp4hfFP74txjkbbwi95cm6mdob5aWtog+wLCMo4Xnr7n0G01MhyTlSG&#10;VanpC9BmpwREn8UcgWWV+i1tGIh1jX2hxsjwPGw2OXcAr5F+y/stKSFjYRkmtoNhlI9s/iAhM/YH&#10;fqAvfiknvRcg9zTJqCPdGKUyln4kTHQotP5VrefVZt4v6oh07AuQT2VdKvM1yAz6MHlTB5qGH+bS&#10;nOpCYUgvOsD4pmtWloMUQqTiuZwJ2R4pwWhXCpbSpQ5kU4fJ1HQk6804Xx4ewX2MMMqc4xnj7b4A&#10;7QvLwIxAnkPBuQiBcpydz/rrWwaqDmTtgnFH2zvHoJw2loNYt/ALs2TRN3gPTNYp1o/U7pf6irJK&#10;xr6CFpewvq5XlxiJtNHVtUWyAuRh70C+iqz4ie40DiJWv8hbxyJ5ezDfiBbL59ktj6IsazY5hpJs&#10;Q3Xx153at8w26NgUxzP0DLUNGiZzaekvCdkv4/go82opw/JYWeiHTFd7/vOltZF5lI2LaFhFu4r3&#10;BoVy5drmLN27gG9QczgcjmsIfdUuTI9MVGE0hZzAKu2bFjoB1rDJSTDzR8rDXz0a7ZscqbsuLE1f&#10;Trgn05VhNL4wnHbzQAwszFmribpgIsfX6LY7wkarLd+c5jcOmmCDRDwpX0sA5VWmE4wTQlpJWSjN&#10;q2e1zmnaNMzSTstbhlXd0/OW6erCLiqvkLKJMqL41a+UX0eJ1DBMsily/jQBjiP45UaOtMNImQjh&#10;w0XrCG0Okzutw2nqXNYzr/Pb5C3TVN3mz9PPP9fb55UwmTqWcdMok2ZOjEWmOBf1Ya/FJ+WtdePQ&#10;6jZDZ6Ud2l2+Zh39IOpLXmtcEGVW/JGix2r9FuVEfSvu6XqpK2PRvBq2aN5qXF3YtLxCyMxe+Vy8&#10;+pkyT6h+JKW84eY3o7rdduhg/OKr1nVMQhzzkpC3vAlTeo72npLURRYm9dIwrRfTMKxePun11IWl&#10;6RfJm7OavnSXYVV/Sj2fplmUhdwqZPhknLVpfdOoykzHJpSFD3XR5E9JRTb4MzgmT8raPhIGFmUi&#10;meiRZefXpEyvMXVX/WW6urA0/XnnNaZhpTvNW42rC5uWV6myNxa6iLRwbdN0l7am+lMqnO9wlFQt&#10;csMU5w9Mz29rma0n1Z7Vh0n5oJ3byq/UY8I/eY2p+3Symp03TZ+6LX3qTv0alqdPr0WvexpNvkip&#10;EJnqPIo/xyKUn1xrFj91wJ9lo32R+QBfnobxjvNInRPE+oidQd9EHbRPMgx1l2NKhvGa4J7B2dc7&#10;W7YWVxd2MXmt/RhLOVvbmtQB/mXteSplLgZ7Y2xBzi3+POsQ/hF0gzC+CUrkauuCsn457bqq11YX&#10;dhlkW01XFzYvb5o+dVv61J36NYyk/pTFx8JoG2gnoMsW+gztP98wyCPfNsifMJQxjuXIiMY+E/NK&#10;SQy389axrEsdyzqXadNr1HhLX72+NF1dWFn2pH9eXvWfU95i7IDEKlT5T6xjIFvKWcpkPOdomJ8J&#10;+ZYB2H+mky0dcZOnnv+08qnGny7vpGzr0tWFva+8OS0upYRD9tIvMFYF2Aq2O7nZz/sS0KOtSWhH&#10;dF3DMS6OczLWIQvfyo00+gYJ1Dn2ETmH6Hzy3Ertm8q6eGXddeRu9V9+vSySN81fzcsj9EBbxJ+J&#10;kjlynAPwJ/MwL1A7hr9oj2i3kANEX0uIkibCOMKVuijrOVlnPaZMwzS/uSfz5vlnp79MeSHJOH7J&#10;ekP6gc6/5P6X3APjvTLIkORYJvMwHcfkJULoR7QpQvug7FExbqbnK88/WRcez1cv5q4Le7u8Zfqz&#10;59VjOWdKNgpIuOYz2WsY7EXohf7oKAzkJyO5mSCOZXxLGuZkZVn82TztBbq5AzqRNWnK/FOGyRxh&#10;gihOqP58rEuv1/ynl8/b5C3TX1ReW/fn92DsaLqQt4bAzTlYG3My3ieT9T/6Du9pimWBXgbjgVA2&#10;gEoozzcp22pYSotXWj2NaViaZtY11oW9Xd7FZFsXNplX45UaVw2vpqGueAufb9wiGca2y58llJ/4&#10;Luw/bUvZtlOWskZvkjSaVv2lDurrXI2rC7tsefO4urDquablnZRlSsou9cujmU4rdFY60mfSe2Yt&#10;zAVInQdABzJWRdo54c5ZjnWRsW5WZ8tbR7sWZXq9ZbwxD6u632Xeqh6EcuU8ptTQ1M/nY32MRX2M&#10;S/rFDISLnnhkCVoK1y8yTxPSjdNx3Itjo82z6+6ZWlxe5/IaS3cZn6dP3ZdbL4uR5ajNNjufkpuY&#10;5JiwvL9FfUB3csQYhzUNdVGuRzFjGJ1gzsBNn33ZDCUbm1mGUK/D7qcV99Qqbk2jLONnM027WN5S&#10;dirXVI7mrwvL81r+i8/LvhEpPSP2EMZLe0f/wJjFsWwFYxrvzXA+resYTQ8NwY20JMY5/sSukeOc&#10;6FfqlZ43lc9p6zwp2/IeR8Y0jVDryqNsPp6IV3It0YzPBCUPr/ECgdM5HA6H41oiGiY1bDRwSjOc&#10;QjG2xtIIzqQYrrTsaczT1PnNnTJOG2SyzSPT4Q+TBi4y5cEoN6HJwkfd3JymmzyUmGEwg7LwsxAp&#10;KJJuXEptvab50/A8bp4/Dc/jpvnrwuvC6vx14XVh0/wk5ANRCUVWkWlYdMtGJ0zQ6C4mgJEsq7gZ&#10;Kjfe0AbZ5opz2nlzv4WZO00zzW1+CzN3mmaa2/x5fF36PLwurM5fF56GJbS+JkSait/CtB/L5DO6&#10;OdG2Zl/8Tj7ccuMNk1C+Zl1v8iA74ibJ8DQOZ0MdWfbiRD65Drs+Mg0zd5pmmtv8FmbuNM00t/kt&#10;zNx5mjxdXZi50zTRDTkVQ8sC5M022cgRb+YUMrc+loCyFHkuyok6JvWccJvfwsydppnmNn/OND5l&#10;Hp/myeMsPk+Xxxtx6bXujNamxY90kJd+YrtFOPUzsehEePop5R2BsgoTI+cn7Tx5ndO6p+F5WJ4u&#10;jcvdabo83NxpeJ4mDUvDzV0XXufPw+rSRhpSWVVkSyoqckV4oQfJx3D6VIf8r2FnpGFqHOs17VrN&#10;XedPw3N3njb3p+G5O09r/jQsCZf6ZyiubQ6iIuQBtTHe1LGNanKTWvoOksq4puct5p1C+hEe7QuP&#10;FpfWuZrH4lleNV3JNM7cPObhqT8Nz9152tyfhufuPK35jZRnRkPqNkga/EtI+eduHlLbLzeYeX4c&#10;6deHdJwjII7z/qItT2Na55RpfJ7W/HW0+DzttLx5Gjvm4ak/Dc/dedrcn4bn7jztND8VliIJj2S/&#10;4ZdrOAcw6k+1E0gLcjyr9tc0jKTbWBcGFnWbRuSpXENdXB4/LU8ePitd7s7T5v40PHdbWh1XbJNM&#10;Ma/KmeiBaTGyaJ4YzzmZkX6WyXULH1Bzpl0di4x5nVLWxVu+uvR1TNNeRN66sDzc3Hm6LCxtd0W7&#10;rKe0Z+TVubH6bT1Tlo2kohccIkVXtDEk3cyL9LzHwfyqH5DjHMtgeUKeY/qnvBYyllHLNN7ci+Y1&#10;pmmn5a0Ly8PNnaerC8vDzZ2ny8PSdPiDoVGbz34S77+IEhkJMfPAh9P0i9QXowKu4px150/9Fj8t&#10;LA2vi6tjmnZa3rqwPNzcebq6sDzc3Ek6tmVp60bIljIuqPLXjRiIJ2PaciyjdO3DXqZzZtu0Vjlf&#10;hdPiLNzi6tLVhaXhdXHGt807zV2XNw1L4+rSprT7p0xDuZdpubVpOOIbOAaIYFiMt3mZzMFsHqb5&#10;qBej9ooq008JiyfycENMI+dJGetScFac8W3zTnPX5U3D0rjcnaZLwtFv1L5MsrAPQnjRT3STjd2b&#10;0c211lPk3nTyyecBlfkHKOucWib1q/inhaXhFleXri4sDa+LM6ZxubsubxqWxmXpICdS23OVeVjx&#10;pSXkE3vOcBxlTUPdyDiHIOqO5xHtZKTsp0HqRrJcO5p7lj8Pm5U29+dh89LmnJc3DcuZp0/dGQsZ&#10;AtJ+LdyQptFwftGm3dEvppV2CHri/MB0FfWh45URdajllPiJOltYEi7p0rg8be7Pw2alzf152Ly0&#10;OdN8JWX8mPIpZaPk+MM1iTxX4YdlINw+OkLpOYo1Tew79lxA5xTa56TvsQweY1hZt7TOde40XR5u&#10;7rrwOn8eNitt7s/D5qWdEke5LcIiP+cA8Rkr1x8TjOMZ04rMNZ/qoCR1KL8yIJuglZI3J8vKwrQ+&#10;6XVk11QwDZuWNven4bnb0uZxqT8Pm5c253nkBSGpqtw0TEgdYD1pYxrvz9h4ZjnVnsMDUnf2RV1L&#10;N3ne9PxpeOpPw3O3pS2pcwzUfQ7TcorrlbhYBj4Sj/ao92xZf722iwTF7HA4HI5rAr0pRROEDyes&#10;8aZIMUHixAnhTCHGNSH9aq6i0UppxmyCej49pszTpczTpPmUYvUbbbjBwGMH9W7iWhpgG+yEwbAV&#10;+v1G6PVD6GNeOMAljcYtXBnjUzIf40i4MfvAUjdSd4vX0+qT+tPwNC5nHm9uC0/jck6LP4+8eXjK&#10;Mg3lQjmK7ClPObYQR5bhyqZwOOJvuDcwmUaaSjzZQRvrQq0rII76WpXknFa33F/HuvSp2/x1rEuf&#10;us1fx2nxF5M3mU6C8RO/IVVh/CBXLAf/2GulvWOhMxyF/oA/wWY/w8afleINU+Yvz6GPdOSxDv7j&#10;k0xi6ee3swag/mxIdMefRBhgTCHFH+PLSfD0ayyZxte5zV/HuvSp2/x1nBZ/yrwySpayJCt+yyMf&#10;pm1ABxi7MG5Jn8FYNhq1pA8NQB51fNI+x/7SkKdwpL0uguzATZoffQ3uMcZPtgNlUs9at/nrWJc+&#10;dZs/ZxqfMo9P8+RxYO2H4cb8AyCf2KvCnaYnIRMUTnsi5Go0kR2XThzPaEsG0E2/jz4EGzOCjsaw&#10;J9VxjfpBWTwWcXCzjIrsSdSpco2puy6+LjyNy915fB6exuXuPD4PT+PycOOieXGkDkRGlB9kRtkZ&#10;K/KNZJrC30G/oF1HnzEdotAxXxWBcLLBPsG+kZD5UrdRw6rlc74h/SpJV1D6V9R75Vpzd50/D0/j&#10;U3edPw9P41N3nsbCLJzHKPdEThPXCZZxKmuVN2XMcJW13M2hLjh+DTEHGKDPDDgfox2o3JqTvigb&#10;2UjID15JI7YDNqMcL9HfIqt1r7uuaf40PHXX+fPwND511/nz8DQ+dZufx9j2o5zHmM8W7tj2zC20&#10;uArL9lrVIcM4f1M7TFuvP6nKn1npgwPoEbGRqA1okteP3tDS0TKlfIpryokUlWvOw/O41F8XPy88&#10;ddf58/A0PnXX+fPwND511/mVtN/UBW0zbbfMeU0/nCOzP9Hew8ZgegY7A/agrwE0wbio34bo1nSt&#10;/ZA/mTuMb5cu+oww+zA+sqxnWt+6cKNdy7S4urA0fJo/D0/jU3edPw9P4xO32ZdEbhXK2GdxcRyT&#10;vsZ4juu8Kd0NzZauVzQOdsfyVeZXaT1STqurcVqc5Uvj6/zmTmnp8rS539xpfB6exqX+uvg8PLZH&#10;GWPKNqjrFcYlnzgOyVtPEUfKTX9u1rSH0ZCzrt+1DI5rfYxjvUFP1jXavmM9kNfcnHcPSZTJuyBc&#10;sxhtnaJ+Xb+UcVZeek1ludXwlNPi6vLW+c2dsi58Xl6Lz8PTuNRfF5+Hp/HsX7QxWLtwHAJlHYiB&#10;iXZff76I+kJao8z32CdRAMm/6NT+av2J5DmMdk5z13FW/CJxaXyd39wp68Ln5bX4PDyNS/018ZCT&#10;2haOVWbvyTgPwDil60GuFTUd74MNMT/TeRnsB+dx6VjI/DKH4xwP8icLnVi98vokdZoIN86KnxZn&#10;4dPi0zTTwvP41J/H1aVZJJzEuFXQ0uXUeGnrkKh8pE/YeKjxOufCHxPa/FDmCao/Jd0LELquuMVv&#10;83cy6ljqZ9ditHpPC58Wn6aZFp7Hp/48ri7NtPC6NBYWw2d8BCJ3tnnMwwajcHwyCCe9IWyM3l9W&#10;66T3pW1eMG52cFxBGNxxbqDzNu2Xsk4lGV4QuqBuZZwjUYNpda6Ny8ONs+KnxVl4Hp/687i6NNPC&#10;1c12XdKum7R4/CuOHN8wv4XMRd4Yo3TuzPtjqps+5sicM8P0a3uW8ZAs+0x5L4G6IBGGk1Qo58/r&#10;XEeLr0tzEXln5TEukjeNT/15XJbG5EkZmjxFfnqPxdq6knrhGiZS1jO8p6njDWl2qYH+Qj1S9sWc&#10;EL6c/B9HxvIj9SLTj4Ul4fm1VK4vpcXXpVkkb104Oa/MPC71063zqgE8dj/YmPtJjvFq8/mMBbSx&#10;R2RPWVNHOk5pPPxs+yAyUWL44Lx1cqwLK+pJ5u48Pg9P4/Jw49vmrQsn55Vpcdb29M4Vj+ZWP1ul&#10;3tGyD91mIYpPtPvlZiP1FzKV8Q+6xjlZhqxp4nNMjoGNuEG6TKfrGSXdWufSreOZ+UuyLmUeo4Yp&#10;TQ5Vd+kv8xgtXZl+MizlvLyzwuvijKfNCz/avM5xKVv0FZA23cY8ecaMi+Vc+eR4KPdkivHPxjz2&#10;oRjGuZrMtwtyjDS92fnTeuT1Mn8ensZXw0RvOHvtpyatbnYcYi2MlgY/FtWoNuuN60We9D7hEEcp&#10;B5+LBKUU/u///tn/4E+lcTK8uroaOp1OWF9fF7d9qylFXZjD4XA4lgW8oQszzHVBkw9HNmGP1mFo&#10;O2HQ74QbNz4I29sfhhYmrDpRVWPKSZFm4mIwpS4omI6GtyFHhMkCkGaG8WrcjWmYmiL1p+48XRrW&#10;IKOx5wLIjiPUcWdnHA4O26F30gq9XiusrW2G+/e2w/oGHyjwhjbKkMk5J+m66YMTjiHsLeZ/YHou&#10;ux49rzJ3q98WwmVYtc6SJnOb39xlWOp+l3mr8eZP3UKRd9SvTcRw1HPzyHahkztuFmTY6zfj8GYn&#10;hP19THAQtrq6FW7euBE2NzdCp90J7ZbmCYgbjWK7kvZWnje9tjIsjS/rmbrVX82nYYvlLdOk7lnn&#10;uvi8/Ca6PggjkUdkpQ9rtK9qf5WJMPNCP9pvkBbuATcLDBvh+GQkmzjfvDkMBwdD6GEl3NjeCFtb&#10;a6G7oj8vJf2bfaaohy6SCzdmyTzy/DoWqFvGC9Yh9cs10K/X8TZ60bKUafrUPS2vhl183oLsJxwj&#10;6mj5kMY2yJ5AJ+TrV72w+6YJvWyFGze3w/aNDYxpq+g/XaRvh2YD4xpvLMBtfVDOLwsrpAkrII+8&#10;+cMH2uxbyTljPfM6p2nKsPprXCRvzrysNE7Dqv6Uej5LU7pn09JpXeVJZcVdUvoJw9FX7MbZCPIb&#10;jjg+tWFjhmF3N8C+NMFG2Ny6ER48uos+s4X+hfS0TZAztIZyUEfYlxH6WxPlteTVHhrPNsHz6TUo&#10;02usXu9s+U5Lf955jWn61D0tr4YtkteOHHe0vaZtW/QiedhPNA1l2e+3MYYF2JcQDg+U62vQy707&#10;sDPrgT8v2eINUNgX7QtdyJ86UD3MJs+DYzyX1a3QY+ZWv9Yzv8bJ66VbaXF5vPnr4ixvWsaiecuw&#10;Mq+lKdskZRXdkEXhTq5Z5lKw2WLrxzrWmOzY7o+OQjg+bqDP9NF3BqHdWQu379wIN25thlYHth8U&#10;m9CE7UAfYf9pxt9l441U3uCWc8mcI9Y1jpvMV9Sbtg11K5jU19JonmpY7jZ/Lpc83vx1cWfPq8eK&#10;u3IdZXilHVIH1k5xZB49UrYxTUw/hMxk4x8fFoB7ez30nRPMj9vh5q0t6GYzdFc7sDNcH1D21mes&#10;PvH6Cntu9UP5PK+EWXj99afuunjz18Xl6erCcrf5tV5lvjze/HVxljctY9G8eRjJdq6b05TS1im/&#10;kY5Ne3uj8NPTnqxl1te3wsbmFnSyEra2VyF6jo0dtf0sC3l51PPAj3jaG9FRhUkY64GjzCGL/qTU&#10;djYZVrpLf5mO/vrrrYuvxiktLo83f13c6fIinDIo+gPXJ2W7ZXyxwUPGG8ab/aedacLGjMLzn3pY&#10;Z47QT7bC6tp22NjYRL/ZknuoYvflHGCUq9UhrVMelsfn7tSfh+XxuTv152F5fNWtNL/Fv21emRdJ&#10;28PcKK5X5D4DYkj9sE1Hf7QJPLJv0N40W2j77XbglzlO+o1whLXMq9dH0Es/tNurSN9FX9kMDx7e&#10;kp/I1VvqvAfA/sE+hzbA8qArUuuW1lnrVJB+qY9dp6Uvrzm9xtxt/rp0dWF5fO5O/XlYHl91K81v&#10;8dPyalsu801S01f86E8cz056nCePwuHRKLzZheXBHGxzey3cv78VVrC+XIGdoY1py0bDOPdGPmsD&#10;AmkCpR7Kc+ixrs6puy4sTZ+66/x5WB6fu1N/HpbHV91K81v8afLa+lHD6WYe2gnalC50osch5gWD&#10;UQt9JoSd3XHoc8MAxq2bt+6E9dWNcHN7Q/pHC32uxbUk5xJY/8gXCeG3/pKev3QvVue6sDR96s7T&#10;1YWl6VN3nq4uLE2fuvN0dWFpetOD2tckPfpDuc7Uds2Hi2zXJA9M1x9gfjbshsPDIeZksP29cegN&#10;RmF9cw1zgLVw8+YmdNkM3U4LqVEmxzCxZRzPeA51p9Q1P9NaGPyFO1L8ms6uyepu/jQujc/T5mFp&#10;+tSdp6sLS9On7jxdXViaPnWrv5pPwmTM0nGrvDeDfJCN+lsYz8bhybOj8PxlX/rRGP1hbX0jPHx4&#10;O3S7vHfJ+8mce2FdIxtu2F+QDrKVsqAfc9cz6orthce6elbcmi53m9/cdWFp+tSdp6sLS9On7jxd&#10;XViaXu+zIIztT46zKXNcyJj37ZstylXnb4NBM7x6wz4DCy3y7oTtrRvhow8xnq1xTcq8KAN6bEC2&#10;cl5Qv+CBcZE6kXCmk44peerqnLrLeGXpr7/e889bDcvd0+LqwtL0qbtMF8PiWMFxpSntVONFvpJO&#10;58zkEOMZ7/u/eDHAuNZG/2lgDbOFOdk9jGXrEHNL7v1TD3BBd+kYhHPXtIEJMh30ynxKDaujXoP5&#10;NX3d9dr5NY/5y/j5eathudv8ebq6sFq3XDfTUV5xzKihPOOK92QCxiPqpDdohWPogXOy12/66DsI&#10;63G9fwNj2Xp4iLkZ3/TU5r1KGQMnqeXzSL+ey9aQZbzWNXWX8Za3TJ+6Ly5vNSx3mz9Pp2FKeQsw&#10;w6LtniTiheZmWczD8tStZapf7DYo4xjmZHwm85K2vz8O+wcnodnuYI25Ee7cuStlct4s4x/00+Eb&#10;vIrzsRy0BSPLF7eep9BTxrI+JTUsj4fbdBzLTPNaHMNy+eXu1K9hyjRN6jZ/fd7FzpWnqw1DfxlD&#10;B+xTvB/G8Ug2jmO+zC/XHhxgrtxvhpcvB/LcbG19K3z44YPQgi1aX1vFOIa8RRktfHAOjpEME2of&#10;zM+bu82fyyWPN3/hRjvgUdYA1JEwceO6qkQYx07EKdm+cd28/9pkObrm6vVOYFtfYF09xtxzB/Mb&#10;nKF5iHOfL2yPGa/K4XA4HNcMciMQxog3fFvtLrgCdxfUhx00WLrQVupimROenAxXA1kyjbsAoi6s&#10;u00SS9KwYYmEiUKnsxHaZJsPplcRzLzISmOLtGLAi+vjjvgQqZttbAd97fmdYJzYFKRMTbYWZhMg&#10;jZNv7HDjWYNtbV0oNwb4sEEmbkhLN7/NCXIyV39up9FuslT7gTFJw5uWZNIv2cb1wT/TYBxorcjm&#10;NI4DepOgWlahV9EVdJqSaYoJrpFhKdNwHFHWdSLllI6pqfyKBQzkyG8uY0UgR45HvNnWaW9gUbCJ&#10;41poc5y2BwbcfFDRK8qK+io3FZDT0lwfVttvjTvS0mvfMrlRziZrbjTroq+sK6GbFo5NjGvsRyWZ&#10;n7rEgf1MdM7zoQxjUX55XicZ5SJyot/aLGj9pZCdkjds+K1cbu5ohFXRTYt2BrpimZS9bKIadZCG&#10;toZhZR+cR+uj8xnrOHFNS8r8uiq0OOpJ+4jIthjndAxj22d/oG1hX5H+InbG+hnKEtKNsuSmGsrD&#10;kX1Sv+nLOKXOKapkvuqNF7aLMs/y0GSbsC4sIdunzq/gNlJmwtJt55D0SMNyqQPeXOt218PKygbm&#10;ztzYwRtzlDPTa/8qqfmUeXwe55xO9gllITPqieOT6Iq66UhfURvDL43y5qbOl9nn2Hd0LVeWQduj&#10;m9aoD5aT6sfCzkqeoy582aiyUJuP/gFpVckwxqXjCe1HUzZ08m1DY3nwvAZifRn4ZS7qhvpA+ddw&#10;fvt2tLY7SeqJDy+NprvSrfPlEb9dBv1wHcOxrNNZCy1uUmtRL4hHtNkJzud0ow3mBrQzsUy1O6hP&#10;sWapI+PTujsnyf5DuwPdQPYcn2hTOh3qZhXE/Dn+XPEY82PdOAjZCjWPMgfD6s7nNKrclbrRhmHs&#10;A9y0wfstakMoa8qfX9poc10p98rWEKZ2RnWRjoHWB3VukJ/XOY1xbCnatsHacozH2MPNhLwnwzdB&#10;8f4Mw3hPtt1cKWw646lXsfNCzqFtrJzktPDZzK/hatPmx7I5DTZESbfS4m1OIJvOsMYM4HgM248+&#10;ZWsdzcs5mukd/Q3uoozYN8lyDm9xJevq6UxYyNfCuJl2Re6VlffLuM5kHPsaae0b7ij34r6OuBlu&#10;6axc5yRN7ibPKFM5aptP7zvSbrSamI9hLUPdtFvc/Mw5s+XNy7X7As46ig0mYYdl7WdM5Rnnqdyg&#10;VI5H8COe98m4oZNfuOHzmAZsfhP6Kb/MXPYVHfPKcanCGJfW7apT1txZ2CIs51FK6xsVQkep/WGY&#10;rmH0jZxDrD1pY2SNGsc/bQNwc86WM+mDKXO91elwUb1eZf1zbqVzLNhw6ISbzjgPa0EXMo7JfRne&#10;A4h6YJ+Jtp1pi3txBTkPgA7Qd+rOd3GcbANG2SwnbSWPS8eTuH5DW2y3bHy4WMgZ/p//z/817vf7&#10;aPjDcOPGjbC2thbu3r0rbu5k45vVCDva7jaHw+FwLBd0FKcNhQtDOSetg8HtMB5shhc/jcObV+Pw&#10;4P4vw907v5IbVXydp/y8RpPsIydv89JgITONrEyiaBPULvA2MEnozcnzh3y7KZYtP0M4wnStBQO6&#10;gklcqxN+fHoSXrzgGyGOwt7eSbh1ayv8zc9vhdu3+C3SE+TuIT+uZzhGHenENXBCgSJHcp3l90+b&#10;SMAp2CKIJvJaAHPkMOT8gB4u9CHVJgTIXfXaRki+QpZv6tAJ8es3zbC72wwvX+2G/qAn32q7f28t&#10;3L69GlY6o9Bl++LbXIcgdRrbqKMe8hJfdgW4G9If9Ht/qhSAr+oVjLUfQ6b83fwmXwsNnQ0wWR4i&#10;32DQkgXr48cvwouX+5h0d8ODexsYA9aho2ZAt5L5n1HOEfUSzyjh/MlgmycqpGbqLCsFqtseQZVx&#10;Vxv5VXIuLRS3hlE+Nvr0sXAYgI9/2A2Pvz1C32iHO3c74c6dTlhbH4TVlROEDUOn1caiAQsKLICk&#10;Y0ox6EuNAYizSv8E7UhI2+BLmpdY9rjURWsvV1tpm9NBjbBdcrkp7ZpjGWyCvGET8m1jQfr8xTA8&#10;ebIXDg75to6jsH1zJXz2M9iYO1is4mzUIP/47VIuckcD5O8P0bdGIJ+ksi9BXbFKsVc5ImQ44xHk&#10;2CZvByLFr/9GTYxpONJLO8Px7NUbvg2iH968PgyvXh6EzY318PPP74WH99ehhxPwGIkHkD10wJt3&#10;oq3FZG9j3WJAqWILo4KXDGzBvGJ161FtjIaKDgR6nfZzHGoHEA99aC/QmyO9k3Y4xnD1/MVOePr0&#10;VWh3Qnj04VZ4+Ggb/QF9qsNSh7BDJ+hjfcw90f/4tlvedEWfG2JOIA+5edOVYF2K+kgLgAPyLiqG&#10;ekm70TTLBZGwUB5iLQAZyXHpPJotKW0LjkkYZTTAHJg/6akPz1bC82eH4btvdjAXGMC+rIeHD7fC&#10;ymoI65t95OHv5PBmG2WP+sCtb7gBRN5GgvF6skIvRZwjBfuHbiyDO4poCM2Q/KJAh3bmp5Pw5z/u&#10;yDrmxo31cOfeVtjeboXbd9Efmj3ImGNiE9MAFIA+wp/FZcm0WiJ3GYPqEBtEAbaVuraWpyNyfS6b&#10;fiGfOE5wbNOxju22vH756RWZX5v8tC/yBjM3OO/vDcIP3+2EV1jLrGIds7m5Gm7cWg0ffMSNUcjD&#10;bzvxN6Z4BlOuQ6AtSuWi8ucQH0cLRDKMYIhoB7JsYL0uWmI6JLSf8Wp3u6G7uiY/s3aMKe9xbxie&#10;Pt8Lr1/vSgkc/+/c3gyffnoHdgbnG8H2i32BVWrJd8OhKt5DoJ55Xp1nEFYPqUl0ssYEZw7a1xB7&#10;DdQbL3UxRJug84Jm6PW74aTHudlx+OHHXVmLbt3shk8+uQkbP0J/4Tvrsf7HmoVHyr/JtUzUn7QC&#10;lCmU8vmn8YViHAVk/RjnSTLOYa7bgGzbmE/xHgB/IloeaDY3wmDYxXz5JDyOa5ne6CQ8eHQzbG91&#10;wwPMmcfDQWgOj0OH5XDZgj6mc7MmvNrwrU84Umh7rYLtmXqxdov4BtchykaLP7EOs9HnBsFbYmOe&#10;PTsOh0cn4eDoEH2Gv26xGj78aFv6SZvjGPTJsxT/ZRKofaKuz5a6iucXWEL6Y175D0xcw9VEaaIp&#10;Q/rVLhCyiZP3zCAV8vhkHH54cgI7w7XKUO5l3oaN+fWvHobVFXQT9JmTHvoM+ttal5tBpEDYHS1P&#10;pJuPWwwS+dPJs+AYZX/VVWCSmOwv9WAy2l7RSZP3NsehBxn3+s3w7Pk4/AjdDAb9cHJygP6yFn75&#10;t/fC5jr7Hmw25hG0KbxXLc8pYKP4XIMS17d/c+MPx0fqCidi34x6cQBRWdp8IUPYaR3TqBf4KTfY&#10;GrXVkCn0NBy2wovX7fDjj8fQSS+83tkJ6xsr4Wc/u4N1ZlfGslYDaxnosQE9ctxibt53o+TzrlIH&#10;apOfRbHMfYryYPV5n4VXrv/jtafXFS+SYxnfls43orU6mLmiAPYVvqnz6KgffsJ8+eRkCHvTh93f&#10;CNub7fD5x2voY2OMYbxXRm3gg6MWCOJ0el9BK2NxRZorDZWHuKIuqqiXwaSMcISMpeVSjiJUPpNZ&#10;DUfQx7OXJ9pfXr2RfsV7mZ9/+gjz5aY8lzncP5B7ZGsrGAcxrg2xtpk4N87FM0SnoDyfnPHcIVeS&#10;VWOZwP5Bm0273+WvB0G2fdhuvnG4j/nv3l4D/Qbr/8c7Yuc3Njvhs5/dhF4a6D+8NwaZc16GeTbt&#10;VLfBMRL9iOPZmM9lqGesX+zej/w/P1ibFL1PKCLxF3FJe8CR7YT3k4o2CXKT93B4FL7/9t/C6upx&#10;eHj/CcJOQqf9HPH5Od4OWofYan2DmsPhcFwPmCkxI8afLOud3AqjwUZ49mQYXr0chXt3fh5ubP8c&#10;8d0wwGKbtmHcHAYsxRHGBZvdHMTCZKQ7rTnpIbjog3mHCwaaJ7kQ0C7pBbBufHjZxMS7s86fi1oN&#10;z19gUvdmEHZ3T8LBQS/curUdPv2EN934kG0fdT5CflwTjDDNGh868Fq4mBo1ualDb5hyoSob1KLt&#10;m4dy4nl1YVdY3aCmDy7lxjJ03wiYjMkCnwtMtgh93frx8SomdCvQzT4mej1MdNrh9q0VzDW6WAj1&#10;Q2t0LDdER9AnKTdolnmme8HgxlG9SYzeJ31NWTwQK2THmzj87fhRaLVbQn77Sb9JDb01VpB2JTx9&#10;+lo2dXKD2u2bq+HmjZWwsgLNtaETnIs32KbNA6UuA6QrbsLNgpbRwgS9JeXQb3W9yogyswOuXchP&#10;EsZvUcu22PZ6CO218OOPu+Hp99yg1gk3b7WE3e4xFj+76Cf90IW+OmAYcpNalGejFwm3PHBDH439&#10;lH1SbySZ3JdT9mbDFgGb7aLjM/XBkYztk3lGXFzCJsgbB8Fudxu2pRVv7PTCMbi+2QoPP1wPN27y&#10;LWqQsJwQ0oZt4c9Tsm8Msc7iQ9E2+pMuVtlv4kmRy6GgSGQ4M6D9yk9y8AivNFv8o60eoR2zPXOD&#10;2hhj2P5RNxweDMPuznHYeXMcNtbXwqcf3wl3b/Nh2z64hzGqB/LGG/uZWHk5zTycbu2LkvnQSa5G&#10;/cuCUiZ2A0WkDpHr9Rc6ENBOUwfsJ/qgnw9BNT/l28Y4xW/lrslPF7x+vRdevNiBDRqHu/fXwU3J&#10;32wyXx/zggPMOXty463VRh/kz7BB78MB7QptFctFDVAXq4/KFuTDBJl3EKg14vkgYvnAMVqvs9yg&#10;Nus6KG9cv/yx3WloYV+ElBGPKA8yGoaTMBifQO6rkPF6ePXiJDz5HrLHOHUTtv/O3Y3Q7g5Cdw12&#10;h3aE3/4cqv3gGwf0oUSUOyly54kZzzprK9LjInOC6wWuX2jjqQ+REv8BI3m40w8r3Y2wurKN9Vg/&#10;/PUvB+HwsC8/uX7r9mZY3whh68Yx+tuhyhr9StZo6CPFfEr6JG0MZR8LL8A01fakmz+ptwxF/7Ej&#10;y07Lozsv/3JDeguuQWtu7VXnxApeI2SH8WTMzZkCpoO+4ptTjo/G4flPR5gHHMjPraytd8PmFubN&#10;9zoYt2BbOBfucQMhxyFv/xOIkx8dJTBCoN2KPtDM6Nf/yibW6lyHM5S9hUsM/uQdN6h1V1bD2sZW&#10;6GPo5wY1Hnf2T8Le3jHPIgXe2N4ID2BnuLtGbP/gCGMeptawQbRftFnsP9LG4zyDbj0jAbfUS9sN&#10;Q1s4sq/RXekOVxiLzX/YdyAj9J8G5mcc4/pDboRaDzu7x+HpT9ygNgqb2yvhgw9vIv0JeAi98qs4&#10;sEfoK3IfIX7xkXZGWgH7q4xpLJ92TG2R6spRIq4fG/xSoLZXfiGj0TiRLwLwwdMAfUd+LaF1C11w&#10;I+wdnISfXuyHw+NjzAl64e69rbCxwS9CrWLNchLGJ3vFBjU+X+OcTDao8Usecspr0gFOgUL20adg&#10;e+WbKtiu2ZcQLl8i464/rBXaHJ8g5sFm6LTuweaPwqtXg3CMge2odxQ2brQwB+iGhw83odJ+GJ4c&#10;YcrLO0D4YHw02umsv/Joa1+mnQcZ05iXf3IN8/MsO6J4KnKkXaAcbIMaBcL5Qh/z4Nd7nbBzAIuC&#10;Nf3R0QHmzBvh88/vIt0A/asHnaHPYP2y1sHanzqCrRuZjSGLeZUB54yyNstD2cvx6otfYG10Prhx&#10;poV5Vwfj1RDryjFsP47Ddniz28X6km7doLa1uRo+/eRWWO3QrpDoZ5B9C+RzCpnjNXui11F8Ex5H&#10;UK7dOTeQL+cg1qGwZsv7LWzHjXh/S9sp7TLk1jiWtszWO+SXACHTg8P18PL1WO6XvdnZCatrHdlo&#10;e+c27Djt05j3N5EDepTxCh/aF+kR8ZyzIP1U6jQfWld1LxtMHuwqvBdpwmFrLkG3pBRSF/zyYAPj&#10;WFs23PBL6dwI1Q29Hn8S91iO/LnP7Y31sL7aCA/v8o1QQ8xxocs4Hhb9k8cob7MtFlekucJg26Q8&#10;1a0sMRmiqJMRjhzjoxzlg3nZuLkpX7jZ2ad9GYSdnT3EDOTnIz94dBfzuGZY6YzD3s5ruU+2ivUn&#10;1/mDAefSSdn8j3PZc1i1JkRDfk7/osCS2b8u7gwXCbZnfrcMFoE2ZnUFuuZak2uZFdjyZjg61n7z&#10;4sWh2JmV1Wa4e59vhG6EzXXKHJM4rm05z27w3Wt8vox5NMezMdal0DUKx9HuN5wfqHUZFngd1EAx&#10;0OVHIMbJ2ClvGYVbrp8/YUrbx/vt+KCe7XYbaQbh8Q//FjY3euFnn72G/yR0uz8hV1LmOcDGFGk/&#10;vkHN4XA4rgdsksIFGTkcwQAPHsGgbocnP/bCi+eDsNp9gFT3YJT5QDCmlw1qPdhdLti4WKfx4s1c&#10;3rDngxam46TVFndAnBidP3AVYlx1482I32IDW6vroQseHLYwiWhhMRQwkQiyC35rY4wjFkLhADxC&#10;vVFPfFhne8W3fNuHN4uwKJUJFtgaN8FFJhI05Bd1vZcI8RK5MaCPSTNvGddtUNNvnnGByeX+Ko4d&#10;TOY2oa8N6EZ11oHYu50+OEC+Y8iZb7iRwqnaKE+9MTQPTHst5J9AN6hFSF+T6ST0wL5BbzxCmJQ3&#10;0/NNg/wmFV8VPRhykxo33GxCFxthd/cYuhlj0dMJK92RvNWu1eyjRD4MhaZHfODJ5Rm0isUu5S2L&#10;VJxBZb+g/GPf5QiijxfUf5UhV0i9kFFMelC5pU1XN6hhfG6j37RXoJdBONpvI3QldLonys4RUuyG&#10;4aAXOm0sgaAz3aBGifIcXAhhAKSsMbbxAaz2U33gw4WTnjM58ZJBF2KLw7rFPKhGOPKwL2ANhIXZ&#10;YHgSTnqDcHwyCCsrN+HfCvv73LDNfgipoq+sbw2xWKW8uUDVG6Ft6IyvAx/zJrXcoObbO/QNUXww&#10;rg/F42LSIZCbm7Av7AlK2BXeBIW8RDeiSNj+bINaaK5iHrAZ+r1W6KHpn5ywF4WwAZ2srvCBMmxM&#10;8wghPcidNwu0n8nP5S2A09gXppQ+Vuh1wcZ3SZD2LTvKDejCHY/UD3XFCATyCw0D2VzOG9NK/amC&#10;9dBsr4XDgx76zXFod5ph60Y3rG/wAU4PeXqQF+dzR6HfP5axiW9QlU3M/LlJ6Ill8jXzPJk8mC5E&#10;SgcoN8fZXtTP+jaZbunA8SBexYKDFm2y/Bf7onmsuYrWJIwuBo5Df8w3qHHutSnj2cFeCLuvEYPB&#10;jG9MXV1Dz2idhPbKAfQGucoGNcqcY9b8DWo6olk84xwlVC6iMyhJfGirmKWF/vAo9AaHmH9tYsy6&#10;EY6wltnbxTxg1Ibdb8jN0CbGsEbrBfoo5wD8+Yku+hjHG8zl+FYJ2B8+XLVyq6A/D9Oxqng7YYoi&#10;vx1ZZ5ZskLOoc0lAOetmF8iJ1yJjhI5Vimh/MJ7oBjVen9pq2aA2XoV5b4fjoxbmA/o2Lm647aDf&#10;rK3zARvWkBwDB1xjZuKaBuhO1jDRe+WBcUq+ZY4rJssNaiIxumIMxiHYam5c4oYwPljhBmhuRJMH&#10;dGyzzQ7sPuy93Jrgg7cV2BAtn2nXVjsgH47uoY2jLOiUOqOehgPqDzamTd2yD3CewXYgZ8ZRwVNp&#10;/axOoLiRchH9XgWIbuYh9hvYlxEfOkM/g9E6xrR16KyBOTS/+sc3343D+jrL41s8dYNaF+tM+WIg&#10;+qNsUIPQZYOatA3tkyJqzgPiz7brz7wC10UHC2CMsVy/sAGZYQ41ljelHmGdqH2Hb4fQny7cRru/&#10;KQ9DD7Hu7w349s5eWNvgBjTen8H6BvOy9vA4rKJ/oGOFMfpVC/Lnz+hqX3XRT0DGCv0o9Chz2LhB&#10;TW0OwuVLZBiH0F96Q8y15GeU7sgGtX6/GY6OMLbBjhydHGH5fhRWVxvhxg3k5dtS+ocoT+8Aybn4&#10;l8wXC2vCQwwu6zQN0Q7FtYt8oeGKgxIp5Yaj/hVhFJ+t/Tji8xchjvrr4WjAt6nyC9J9+bLt9nYT&#10;7kPx84s2K9021p5drEVP1BZhTsAxVGyMlKeyJng/m/MRA2UPqyRHrmMcBuqED/5hf3lfhh/I9oQT&#10;gMZqGIzvhpPjFdkkeHS0H7rdZrh1syX3MnnfgHMJ2hfe16f91w1q0A+kPR7pz7WKlsWoi7bjOR2E&#10;bjyjHdZxh+vCug1qel+G1pz3WNAHhjflC+rcnH7S64c2lvHrmwOMc/ySDcYyzBU44vB9asX8i3YM&#10;rkWav45Zi/UTrau6lw2UvuqAxzgfwhWVY4Qdtf1Kjpie8mlC8FwrDrCWH6O/8Oci+702/LxfhtkU&#10;5sKd1ihsrfFZ2TC0G9xYo2dhGdEhUHHr+RaV/VVAlKq6cYjiiIBvonHRjxxmY4roMq3Kj22+g3kz&#10;v8zZDIc9/mw0ehqUw+eqnU5LNtzy3nET84W9nVeYh/EXbnSDGt8MbYWX6oAjlq3koYE5nDovAsXZ&#10;iutcLlBPvI8pouOvOEGmtMzcwMyfyu1jLcOfYOX8jL/20GqPwsr6ALoYw+ZzzszxDBnkDWq6QW08&#10;4hemaKP4TIa2R5+Jnjektqg3mxqm64kS0mN0W9sj470f+SUMaXP8In1Xy8G8hRvU1lZb4fjor2Fj&#10;4yT87LPnaIfHobvyBLms7PMB+wJ1wHr5BjWHw+G4JojDPsZzvj2J37xfg1X6CMuCm+HHH07C8+eY&#10;5Iz4YGQDC4kAo8ubUVhkNIfyxgXZoCY3LWhk25go8Y0x3KDG5QUX3/x2JhcpPImYPp7unKHn4CJS&#10;NqihTke9k9BcWQsra/y2LiZ4Q+5252SckwM+KNhDer516ADkjVCdPMh1yE2jcoMafwBJFltgC/lb&#10;Ej8PuPa4aedKI17eCAvRPtoDty3Wb1AD4eYiczTWydi4cQNhW9AZpU8dclK9j/wHOB4hRQ8LIspd&#10;HxbopEkXq/Ogsr/6N9NSyAa1OC+zviYfmy8WjhHSQhf4oNEjnN+gGodejzfbGpjzYd63uh2OT/iA&#10;FO2dGwL4TQ+Qx9HoEONFfOiJ8/FjbZ1HPhiVhzwtu/E2B1IvlIGDplb/VYZILcqvikl5oWdQOmHM&#10;BQLY66EPDDdDp7kGPe6Ce7JBLYzfyAY1bk5rc+PGEOOU3PjmQogb1Lgowvlkg1rcpMYbRuynTT7k&#10;0fGvrg7LADb5U7WaBRNj1YP/tJSj0O1CZs1+6PWPwgF/auXwOKyu3kZbvw37CPuANt/C4m3MBw3t&#10;/dBs4ThCX8MilfaDOuu0VlEcyoP+RyN+y41viKIuoBPRDc94vcauWZAbb7zRSdsiR7TXiQ1qGPsw&#10;B9AbocyDmBbmMrAx49EKSNvfCYN+Lwx7u8h3ErrtnlAeivLGNMrkHGjhDWrxOB86DrfkQcRy6tU2&#10;cKhbDjJs87rMjRj4ONbgiMskeS+hP8AcAOOR/CQeZDvgfbPGZuiubGIsG4WT42HodNthdR1zy/YI&#10;YfwGL9/cyfsNJ9LXWDZtDjeocQMuH9yR3DwtteA4J3UgpAUgmPMO1ln9Mh9huiWEWlloADKwkElU&#10;wyQH00e7X22vlpah49Af9eUm3OrqTdj/O6F33A4nB5jLox81MJbxjSuheRRa3f3Q7qAtzNygxnOy&#10;nijb5oIIt3FU4h0Rqcw4P6bW2O5p84dYx+xhHrYXVrpbYXXlJuz7GuR+G31gXdI3YIsGw53QGzyG&#10;/xj9o4P5Gt/8QFvTDisdrun4RijVh76BL20JdFdbBsHNafYt2gqs8xd5UPfYvhR2PcsDjmvyYBLy&#10;HmHMUNuLa492QPqRtGfaH65jTEeM1w1qzbCKI9aaI8bxyx/c6DQIzTbnZfy5IsiUKuYHMpyUeBXS&#10;7zinnpvyioByE9npSDG5QY3/NbaJ9T0fLLchn06bG2v4AAFFoM0OIGO+SY3HkyFsbmcldFa2URDt&#10;v/YDbswJWMPsH7zGXBkr0TbK5MYd6Knf45c90G9WVmQ+zC8TaDuQM0s9CHYDrZ/VifcU6EbK5Wr+&#10;Z4eqZQ7Yb/i27mPoZA95mlhj6ga1JubBrc4mex9IG8P1Cedjh+h9fIMaH1KnG9TQH6CLfIOa3Hdq&#10;YE6N+TMfaQuKccohbVUImbWw5hjClo8PsZaBHCFAblAb9BvoN1hTdu9Aprz3tQI9jaAFrE34xnSs&#10;UwYD6A/zhJXQD+tdzLtkgxo3h7TQjzjX5toFRS/WMK4PKPv4oUuJYLTlYoOajC0Ilw1qGIcGx+Hw&#10;ZAdzrZWwsfZANqiNRvwFCz4MRQ85OQrH/dcYq0ZhlZsHOCZiTOOxAj1VFTxdXXgtYIHQZ3nvrbwH&#10;d7X1K5qK92V4zG2w3fNSN8eidug3ttBX+MsDSI9xiQ+nG42jcHKyC31x4/Mh5m/dsLW+Eo6Pj8TW&#10;6c9m8d4Lxy/KVmXN0+lbqDl2woNzUPb88gFdOtd2KNhnYPzR7sfjI+gAsoZsTzAHaGGO3Fn5CGm2&#10;sQ7thcPDfcga/aXb0w1qyGtv6Cw3qKGcYoMa5tqY2xFMy3PJ+tYRgV5AmwKZjDB3Ev+I7ZPtFDJj&#10;u6Vu0A/4fIAyHfEeF2z0qHEXebZFoqSm24Edeim6DJgvcK2/2uL8Gu1d+gefUakW5kHnz/PTEVpX&#10;dS8bZCQS2fGItisXQh3EdR4Nf5SaXqRS0omMdP7cH2B8x3yMc6lGYwNh/NlPzLVkM9QgdKFD2aAm&#10;8zMDy8pBXSrFF49XGVGi6p4QCeWcB8Yck4mBahhty2DM+/ytcDKifvhspR3aKBPLn8C3PstmZswX&#10;9t68wpxaN6hJOTIX0PJUDdSL2hm62ackFM4Fu8qZEM+2vH0Ma83BiF9i5vM1rlMQiHkQv/jEe8aj&#10;0ZbopNXekOfPco+gqbam3T4OI97wxLWzm8pcGZ/xEHM12Hjev5E5VWMdZcW1i0jrfECRC9HWBtLe&#10;ohIKZSRhxRHRaBtMzjWzrK+xoF5ZQTuEuycbijtha5NvifspbGwch5999gzXexS6K4+RuyznPMD2&#10;qvMwwDeoORwOx/WADvsgJv+8wTcabcAqfQT7pRvUXjzvYVlxK/RObsAwwcDKG5e40BhgEchXmvKG&#10;ik6G+X4YTI/g5gY1+jGZEiMMywzQuPF52XlDH4ryqScn6OQw9IaD0F7dCCvgMR+29fQBNTeotXEN&#10;bT44aHDDDTdE8Ru7mPBx8gaXvEGNkwhcAzeo8aFFQ74ZhIXsqBs3qM23e9FEXm1EMXABOmpBB3wK&#10;IzdQVF78JnTlDWqUqWxQ62JCcxNtgxuhMAHEJI7thG+0aTZOkBcL1JG+QU3aDCg/Q9Fk+1p8znEt&#10;dBAhC/JiPsYjeqDc3DJEYaBPDtE/hnyrE1c5yMdvgMgb1JDa3qB2eDiAXlqh0+ZbnzAOgNzYwW+3&#10;6QY1W2RhFOHDNJxbNqexDqA8cEoUQJfVxULFL5NllIG0Gl/mubKgiKJzHnSDWiN01jdCe2097O8N&#10;w+E+x9ouxIzxq8GflUJfkRs8J4HfaMdIFZp8m6WM65CnbVCjrNk/sbBKN6hxUzFrNPkAe4mAamtL&#10;WhALJaTk+Q2iHsi31bXk7WhDLFj5s1In/WHYWOdr1u9iHBsXG9SGvFk6fgP5s7+MIFf0NfTFboMb&#10;1DCGsV9wg6JsUOPDbOqBN4t8g9oEYDtsgxrtu8wseBNU2i2i4xhUvkENPo4/jS70sBVGQy78uXFe&#10;vw3dafRCu9lHPznEuMY5zJGMh7QvchNV7Nd8LN5LpJY4tdZ5+YBxnHIF6VbGq5IboAb2FU0jJgCX&#10;OhjwCwMYZVodhOH6mx2EMXJDbMzRUR92hg9Bm2F1DXOzDuYH8Q1qnQ5lxbcPcIMaz6fl8iaPPMhh&#10;H7HxivXQakm9xMMbRUmdpb0sqfxRcTmqDsQlR0XqJjRtARWIyG8aOF/u9fuyCWptjW8daIf+Eea6&#10;GJda7SHGN8yrwyH61yuMU7xJTRtC8kZW3QY19lfKWtOI7tJ4R4TJBPLCuKQPJSFTtnHMy7jRuT+0&#10;N6jdDL3jTjg8WIfd4CbNIdZjzHcAMb8QW0M7zrcIcc7MecCK/KSUbVCjrqin2CAEdKd+A8IqfTui&#10;CLMj6l6582zXs0SI9kXJdm7tlrLi1cR+xzbNMQV+bhLgnJk/V8yfxOUGtcANaty0AR2Osebhm1Eb&#10;zQPYH34Bio+XqRsdg+oknkOkuGSiPAsoC0qE62/dfJRsUJNYlRYfxEjsCHIdDSB3yBRrea5D+ECN&#10;toVfsBlAvgO+CQL6kQcJfCBKN3Lzs4I5XAdr1cOjHZQxRhnsG1yDHsrmAX47fKXLuTP1S5utfcbm&#10;ZFKvqEDboKZvYI+1vQY6E0QZzAZly7Um5sOjPdgS2JTOTfg3kZ9fUluTdWgPczDboNbgvAx9bQVj&#10;n9w/gj6b1B/7DWyNthGdj2gboY70DWp674aBC1XuWoBzYvn5TbT1Btr6mJtnIWu+TYgC5CYbzsn6&#10;/S3oB7qR/gO7gcgx35zWpZRh8/kGPPS99gh50ff4k0XjE6xr0MdazVWIXO+LaS9wFBBxiBVJjhwn&#10;YA+Ke4kcWxCONk/y4WarAw1AN3xDxxC64ducxuNNjHPQDQaZ3uAN5tV96OcYJQxCW75ASPt0nmDd&#10;uN5i/ermD1ccuNT8arncNB1SP3wrVH+8DnKNg/QtjEht3kfjhuc9Wc/0eweh2+mEtZW22BhC783B&#10;7kGftnFAnqfyD/rVuSA8lD3HM/lJfepC5yUOAqMN52XcoIb1ifyyC1TTB5vNNejiAeZkmJcN+BOf&#10;3JTbDNsbSI45tUyS45vt9Sc+uV5EOXGDGt9cNAYheUnDcykdCsiCkx3a4TgvljYt9xZVZrrxjOtG&#10;WhPIVDYxYz4W7qJfbMrcrY+1iWzm6LJf7KCYAaba+gY12czBuZ30D96fKedhc0GVLQDVr7qXDxgn&#10;KFvRQT9eCHUQL96OSKdxHFV4717v/bfamE8hzQhrRr7RnuP7cMj5Mu/DYMUC285nOG3Yfm5Qa1U2&#10;qE1Hctv/WoDjtkq3Dib7EvpGRsM0N3382WLMkWEDTgbx2ReLg85bTf6cJ3sJdDo4CceHe7A7rbCx&#10;zjfhYU7dp860PJoV5pX7ZiTLKfoR54S0NURML/8nYbVLWlXFTeR56ZcwS7BUQP/C3JkbcGXNEbim&#10;5xefMG+TjZxt2JZ1pGshbkXuW9KGNFq6Qa3Thi0ZYmzEtTfQp+o2qEle2YRI/RK5BN8OHAJk3JRG&#10;EJVg7Y8dNY4LFse2zJdSEPqYghvU+EsKbFeYd570Me9sydt7R6PHYWurF375C26OPEKaH5lL8p4X&#10;pG+hIiIV36DmcDgc1wNx2Ifx4qKXN3tXYUg/ROiN8PKncdh5HcL21sdhff1TxPPmIows7wPCuPJH&#10;HfltcVgBod54r97AkJ+9iMZQNrTYPGhBmKmbbWV4Dt4oo8HHCcABH/63u5h0d8OTpwfhxcvjcHw0&#10;kp/52tzcCA8fruPIG9zHMLa9wJ/o4FScMuCyiJMGVpVvZeECQG7QwNLzm7wt/nTeAhAbaRcwA4td&#10;Yz3ed16D3ASF3DkZ0sWRLpLQouDmIpVHxnODGr8J1Q57e61wcNAKb3YOMJnm75c3w82bnbC93Q5r&#10;3VHY6HBrDs7Fhz7MjjZKLS1S42JjVFLR017vecjnXeS19NqXLZceVReWQiEPVdhXcOTroble4U97&#10;9ofcpKY/u9IDnz3bkZ+T7HZWw+1b7XDzhk5K+fN4LFOaNyhniqdGaYVfFj2mB4AuiQMs1PyEbjSp&#10;htWhLu+iuDR54Vh07iwP65B0gD5DPn26H3560oO8uhjDOJ6FcONmI2xtYiGEhSkf9MlPrWKs4qJI&#10;0NSbb8iEynAs4yDO3sUlLOf1JLzSXhTvWlbMc5ZzMZOdj0jd5wFKCIMQRMfXdmNMw/Av1g/DWo/f&#10;1G2uhlevxuGn5weBb4vq9Qfyszj3H62Gre0OdBHtIMri673bHMfEFmq5+pZR2l4u+KgTYrYk7BrP&#10;Iq/T5n2X50phedlmdWOOHSFPtN1mbKts0owbNUGmpQ9RfFvnm70Q3rwZhcODYTjYH8gbV+7fWQu3&#10;+HOSa0MhX4WvP4FH+6J94dzBMqFfK7vuDKeVFdOftaanzas3QK2GdqTsq9cjfQVEcxby5z356L4p&#10;bwjkTeYW+kcIh4d8JX4jvHy1F376aQe2vx3u3dsKt26thTb6Fzeqkew3A36LV8orbQ7lyHMWVUqu&#10;pgiLbUbd0CzzxPqeBkVx8XganDYv0+dppYx4Udq6y2MFzBiDZTMH/FUbU5MHYCh1K3N6zG2Hg254&#10;8VNPvqBCefGnV2/dXglr67A127xBN0CfaWLoUvtBO1LKVUqL9WUY4zVO2wahY6G6FOY/Dd5lXrua&#10;s2B+XsgDbTtgrSGbbSAv2oImf3ejxZ8s4sYzvs1uLbx+2QuPv+WbOUZhfaML+7Ia1mH/b96GbWrT&#10;/kMnsPucevEGdrdDu4Iy+dQOpWh7yGuT+E0wOCZTt1OBbXP29U6HnfIs+U+bl+mZ1tp+cWQo26zM&#10;jwiGI7Wk0TGF8ytukBoOWxif2uFwfxSe/HiI+fJB6K60w+oaddMJDx52oAPkgT71S06Lj0F160er&#10;81lwqfOaXCBXprcNaiLtmJkHsglbzbfPtqCeNvqIbhZEHPTB9eUIdl8eUkPmh+gnT386DG9e84tP&#10;WO/D/txAn3nwYB32hBtveeOdYyX6COYBvPnOTW/cHM0Ho5yPlfrSY1onvTqrm7Z7GfpOASYvijsl&#10;3lVeu6TTn0v7FDd3NuRLTq1w3F8JOzvNcHA4DC9f8403w9BdC+HOnW5YW+X9Jj6C5mwM82L0Acpf&#10;53raRihlem0+In6Oe4yTdJLyLer8NterOI1sc5x3XlgVeXsC1/nNFlMMsY7hXJjyQh7IbIh1f6/H&#10;B2zdsH8wCD+9PA4nvV4YYs144/aa/JzPjW2uXcZhrT0MmJqhGOi2Bx2hz1GvA77lDtBeMB2sAXGW&#10;a1zKvEUmLcXaLe2BRhohObExvF/G+46Ya3GtOF6Rn107OAjh5UusOfvjcIxJdGd1GLa2muHhI24k&#10;CKHbxLh42husc4GCUV3pV6x2Ud8q3ko+8Xip8log2nYdyuegDfmC7Q/PjsKzl0eYg/ENNp2wudUN&#10;H324EbroK/LmzgH0hf622uVGUD6w5pilZcu9mngeO6q4Yw1N9uijrNii8wfiwuQzB+8uL1KjP7Hf&#10;8I21AeMbbf8J5ryDQRPry1Z4/oJftOUGtQP5SbzPP70VNtbEakT7Ah2wGLFT7H98rgHbz/vUccMz&#10;7YkcmU5c10G2VdTl1XkxSAECjLO3lDOYuRrc9Ee5IpZzsz708vxVIzx9BvsyHKH/6E/iPvpgDet/&#10;zqtH0m9YSkf6CeZcOA65rtESWfBcnOYata4lzks+i+LseXVtoizH/qKc9LpiIGa6kCf1AruN8Yry&#10;5Dqmh3XM0fEgPOd9zP4oHB2O0E/WwsZ6K3z4gG8UHoeuzB/m4zyev6S4rHklnpE2bhf/AMtEf9bA&#10;mLwos3AQ1XQj9KXBuI0+MkKfwfqkN8BahpubhmET6/9PP7mFca8RoEbYGH4pil/A4a8VoD2M+GVe&#10;LS9WT3Re1jUGIi3vEUSP/GdMtSbVsJgTbQ7uGJjHpZCwmKDIC9alXQSzzjUPp83LZ8pcK1Km8gtF&#10;fGbW5rysA32Mw+vXfKvYKLx4cRwOj/bD2no7fPjJlmxS39zgeIg8+NMNany6zDFNN5NybEQKkD+f&#10;qfNnqxnr+TbysbwyXcB5x3wQUVx9gkKBepR2wXUvDvIlSQTz/hE3P8oGNVwr29FodBzevPka853D&#10;cPfOXyGjY6ybfYOaw+FwOM4BNknhQpsj+nDEVyo/giG9GXawuDvYbWH8/xvwVzBQa7JBrdXGuA9b&#10;2uTrZWUtomXQzmXzMDVy0URk+1UWgiWfZ2V0IxzSYaFE9kej0GdAsxX+8s2r8PjHnbC/x9d8D2DL&#10;tsPf/Px+uHNnFcaVG3D4kyHpBjV9mMrpvm66Qpm08qhME5OMFm8sLHAdi17rotdYh/ed18CNAX1c&#10;sGxXNFnhqFKEJy7+5WdTMRGjtJ8962NS1w+vXu2GXr+HuUYnPHy4Ee7dWw9bG81wc43vgUJuFgHy&#10;xkMxj56DOtlb0KLXe9r0Kd5lXkvPl2TwQU2KvD8SVA83AXDPADebsg9TrvwJX0z9wu7eMOwfjMJ3&#10;378IL54fyga1Dx6thQf318L2Fl/tqxs0KWMWL/WMlbU6p/3eUKQFrFr0F8liYJZtAmne0+Iy5c3l&#10;Mw0cbsj941E4OB6H779/Ex5/z7dyrMhDndu3O+HO3U64d4dv6NAH07xhPWJn5J40FoJxTPsgasIb&#10;SEKJkbqJLq2SEXV1XhRnycs8ZzkXM6VVX6ScNM0idcXaLHTYV5iI/QW5TtBXTrBAZZ/75ps34dvv&#10;XmOBehwODo+gj83wq988Cvfub8uDVG5s44lgMgN/YUpsofRVjITw88YC5Z/332lYpM7TcNq87/Jc&#10;KSwvM8emWhzZnOM90aJsxplp5pHG49nLk/DkSS+8fnkQXr7YkzcKffzBzfDwwWa4sd0Mt27A6kse&#10;2K6hzoHqbMe5gDrP6pzCTlsXVwemXzRtjtPmlbrFDKYDwuxLcYz/uKGM7Z42iTd15EYHosTOnITw&#10;+vUAc7F+ePr0Tfjh8cuwutoNn3xyG/Z/C3MyboTm29S0nAHGMCkP+rQ+wiP1xr6To6hLGkc3wuvs&#10;4TxYlppTzcVp8zJ9npZhVo4daxGvUZxwG+eBWZqQNef1x0fcyDkM33+7H/74xQ5syAhz//Xw8IPN&#10;cPNWNzx4tAK9cMMT9Mo34cUCJuQao6bJ26pl0QtUcwLvMi/Tn+U8xCJ5bR4m/YWy5TNq+Ed8g9ro&#10;BH5uHOyEn57uh6++fBWODofhxk3MlWFfbtzshAcfoL90kYkPvblRAOWw/3WwXpMHPCDbAvvMTJhg&#10;gLOOg28rK+Is+U+b1+rJ8UwId7G04z8rkGBCNGbdXDDGXEA3/3HODHMfXr04Dl/+5zOsZ16F9fXV&#10;sHVjI9y9vx5+8YtbYXMD6x2qhnMxZE+eI81EnfwZxKqcBZc5r7RRyIiJmT6142ZvRHY48hkZ3bpB&#10;DWmQl/2F8zIm4NSW/agP7h4MwlffvA7PnuwgWjeo3bmzHj7/2S2xMd1uwLoTWZGH2flNcdoZbiZg&#10;fWh7pCIJ6C2CrG6lc+qYNw1MbnlPi3eV1y7pLOei/ihTrjlZzuudYXiKtf+r18ew/fuYE4zCjdsr&#10;4ZNPt7G+bIX796AUJJQ5Hkh52lzPKs2DtQtxx3g7Mio6z1bneDxLXoL5L0te3jdBsxZ7QhuPHgN9&#10;DGVzJ+XFds4N0ccnLRBj2Zvj8O0PexjXjkIPtufegxvQy0p4gDlzF3m2V5qBL1+jjWHB7Id88NZj&#10;HwRYh1mw+Hetl/eWN89kfsovExZtNNP3h71w3NuH/e5iPrwhc63Xr/rh278eh/0DrGf2jsIm1i73&#10;7q3AxmxjXGuEFXSy0449CwFlFrZoSvkWfCb5xOOlzDslMh1vqI8vvnoRvv6WP7naDmvrK/JFm1/9&#10;8m7YgO3niWjfEBVWV7S/0T/ky1MA6pw0NyF2zypIwG3zhtPo2JJOuYyZWJq8SChrQd5cgbj5M+vH&#10;fLv9Ce9hYiz7bh92vBeOjvbCTczLfvN3H4b7d7jhBslBmUvwpHRAyPJGKhTKzSG2acDqIkmim1kI&#10;858GVyWvjG2gjXE80FZLcMygYxrvsLBd8wvQo/DNdwfhz1/vhAEmbkfHPfSTlfC3f3svfPjBqswT&#10;1lf57IDbNrQczud4v42wesyCnJ/nVW+lzrXICp2bvgYLn6sGb5U3XmdqZ8wpx6xwSQ9SPpwTcJzh&#10;lwYPsI7Z20N/+falbBrc2+2FrY2NcOvmSvjNL2/BzjfCmhj++aiMXRFvdY3xeNnyWnwq+4lM9GcF&#10;iOyje1bFeL8M3SUcHA7Cd5grHx32wtMnr5F/BL2sh3/4+0eYyzV1UxrsCsvluMYjN60Z6C+O0V3U&#10;HY5cX0ySBVXCYhHiYP9k+EQckLotgYXRW4k/BerOtShOm5f3ZmTtgowwK5KR9pkvRjs6xlrm6TFs&#10;ywB2Zgf95024Ab385rcfyZecbt7syjNMsRvIS93wSx5judHPZ9Z8sQoC+TbpSiN6e/lYXikWzIov&#10;USTUA9scf5WU1eJ6gdfNOQvXcKw2f0mNWU4wP3327E9YO++Glc5/IP0x5PQEMbGgc4JvUHM4HI5r&#10;DF1AjGGcWjCe92FQt8Pu61Y42GuFR4/+Lnz46O9hcNdlYxopFtfuHpqFSzY9FFZB4tVWcOsXP+qb&#10;Dou3MuwMZF1eCYfl5Bub9FtQY3kF/lBeU9oOX/7px/DNty+KDWr37t4Ov/nNR+H+vc3Q7fD3tLlB&#10;bST1Yy2ZhytdTiH01dR8B4hC3twi33yMAdOADJanDqe9xhSXLS/BCRtvgmqYlihNBCHUuL15gD5+&#10;N4rfkX78+BgTnBNM8F6Go5NDeSPExx/fCo8e3ghb662wzUUqy2ShPKJYOheBTUssvdWTfnPXweJJ&#10;utP0i+Ql8vRW1iycR17KKU7LSiT+omwpGBFGCWuGIdo1J6JvdnphZ68fvvnmx/DsKSaf3bXw8Uc3&#10;wocfbIcb291wY4u3DUpMqyN1kE4PmaaoQzwm0UVgJSzC8pJ052XV5TFctryFn/8WAG/qsPccYqV6&#10;1BuHr756Hv7y1Q5U1wkPHmyE+/fXMUfvYlzjd3NGoQVd8m0R7JT5G9TkbZby9jR+A8hqw4NWxqoU&#10;Q4s6T4PFk3Sn6eflNbx1XvxjekOeN42rK9/ipSx1TqaDQ36Clh7Iiu+F0m918g01IXz19cvw9V9e&#10;hIPDw7B/cBju3tsKf/f3H4cHGMv0J6X1boHeQ8WIiDwklrmB3xjl21h4rnSRmteFoFvSRbfFWdoc&#10;eXrC0pp/Gi5V3uiIy1S9CRoDyzTQCzzMR9Hyedn3T/dhZ/Zlc9qLn3bl9fd/+/kDjGWwMRtNeSAq&#10;qZGXP28r583KPQ2Yn6jLq2F6BWSaVs4rvunnZfz7yEtImjiYW3pCZ3Q4poOZJIMfDZzf1GU/afAu&#10;j4TyDQIhvHrdD3uYjz1+/FP461+fhJWVdvjss3uw/3fC+no3bGyuyA0R3tUZooPJwwT+YxksGpQ3&#10;d6QGRk9MVSrgKGM1UN/AMokiSzwSdDO8Li4F4xln6YnzzssrkbCkbUanuAkpK2bSjTRl3CxIuRiD&#10;+MWO4+MR5sjD8O03r8MXf/gJY9soPHy4Db3cDjdvrYS7D7uh2YItoQ3hGzqRV1pAPG+BpFJ5HTRP&#10;PG90E1ZEmr4uLM9r/hx18Wlegv46vPO8CGAcH8TQnnAeJl1G3qDWC3wbRL/XCj/+sBP+8O9PsJY5&#10;CXfu3giPPriL42r46GNuHByiGD6kRkYUxntz/AlD9hV+81XqJCe2WtQgaV9My5SWWmMmwXhJH92E&#10;pa07U5omz5vnz5GnJ84lLxw80m4Uo4Z1MECdtBNMgQP8nGNxLDvpNcLL54fh9//2HdYzzzF2raGv&#10;bIX7D7bDL391T95AYIWzWxbj0xyY/Hlq0rKZO/XXYVpewvwp0jRnyZvGp3nTuDpIOiTS+VCZh7S3&#10;BxMcAaVctmVkUJuAAOZFIv3pR80jN9kR9nr3OPzHF4/DD9//FNrNdui2upgvb4df//oD2Bn0GSz1&#10;u10ti094BkP+dCjfSMCCUZ7c04AzgY7FMTDWjSick1EVMJpxckoGAOZO/YY8TV1ewvwpLD2R503j&#10;6nBueaND2j10s7M/DD8974XnLw7DX2BnaN9v3VkLn//8TtjaamMdAxuDpF2ktTfc2JfetIxYB5ZL&#10;d6VDFb23qAMp6aN7GtL4urzEtPx5esLSmj9FmibPa/5pSOMXySt9gWtBRMj9OwxEfNsQv9TJfjfk&#10;DjbYjeOTTjg4GobnLw+wlnkpG9SGjV549CFs/8318NFHt2Rj7kYbdkV23CKbbFBDf2nzp3QVLC1H&#10;Wi9zz6pziovISyxaT2KRvATjGVfJa44ckrCMFBfsi6xjxv3Q58/c8R7meAU2phVevTwJ3/xlN+zt&#10;H4c3+3th+1Yn3Lu3GX7xi3uhi/XlRrcj66KLhI6wiso1gnSTclnRPQ0XkZegP0ddesLSmr8OVI8N&#10;L4Wq4Jcg/gP39k/Cv/3nk/DHr2Fj0A/W1jBPvrsVfvvbjzCedTQ9OiFtFb/kpsYOx3hvRv6zc8pR&#10;D7QvTGJgcCF7HGKyWjCVxZubpDuNq8NF5CXoz1GXnrC05p+GIh4OPo/mXRm+ddjeoHZ8PMQ4thu+&#10;+vNLzJ/74ehkP9y9sx3+2z/+PNy/uyY2n18WpH7lLTeiaPa/+Aa1+BwgnkKPtEc4MiVp4XQT5p+G&#10;y5K3rixDGlbnTv308BinbvDQZts9AQ2SOTPHNYTaBrWv/7ofvvzjc3mb4N7BIfrJWvjN338YPv14&#10;S9b9fNMg87chb67xacPk7UWAFUvkdSPMzS5ladM4g4UJkog8bSVdDRjPtOR7yRsTljMfxqm70IFA&#10;PRx2qA3C8vYHDdj7cdjZOQx//vOP4eioB/dxuHXjRrhzey38l79/AL0svkHNqsIDKfWMbsKqZf5p&#10;WIa8lo6gDkzmJttktZAhD5XcEmo5uP7gOoY25pvvXoT9/aPw17/+iFQD2P6b4V/++deyQW1thT8v&#10;jRNKZpQDJ+dlxX05BsgxUmCOvB4ak4emYWnOvBTzTwAJGJeXQ/fcvBFpekt73nknwuCQvIgYUqlQ&#10;MA/UDTemPX5yEA4Oeug3P4Xd/Tfh1u3N8DvYmG63hb6zKl8eYKFct9Lm8O3DY97gQSDfoCZ6a/JX&#10;pbTXkmkd6J6oUwbGT80Lhxzxz+IKSGOthjKd3C9CveS5BPNxCGc5cPfjLr2jw53w12//De3vIKyt&#10;fo1rO8H85yeWIOWcF1gP36DmcDgc1w5xPJfNZnygCIM0vAMLtRV237Rlg9rHH/19+OTj38HgrnMl&#10;BzIXjTSNrC48pIy48YEorQLLp0Hjm2L0p+f0jNNh8VYG/XSTdXlp1kfDAaibyZhKnp81uZGmE/7w&#10;n9+Gr/7ytNig9vDB3fC7//J5ePBgO3Ta/EkPvgpXXynN7+3oa73bci7+xAHfC2Z14U99cpNaWpfc&#10;TXBSwMmI+XNMpAfpJi1uGi5jXm7ho5Q0TEM59+EjfylbHuyw1cjtUTl+9/1hePKE36J+Fg4O9+Wh&#10;9Gef3Q0ffXg7bK23wyZ/X58r0zjXoEDH8Q5cXocUDBPZgzHnzPQpLJ6kO02/SF4iT29lzcJ55DUx&#10;CdgAMxRlw8FvrXMOxw0EohXZIMNXQzfC6zfH4c3ucfjqq+/Ckx9fh9WV9fDpJ3cwDtwKN2+shptb&#10;K1q35BR27rQKjD/d9FBz12VhjJwzus1PpO46XLa85mfTFkeExRMWTD/7FnnUH4Xj/jh8+eWT8Kcv&#10;XiKiEx492goPwXv3VsO9u9wwMMQ420b754Nq9B9rB01+JaaPeJQ85k1vvsVQRzwGyZsnZeGlZ07r&#10;Ye46WDxJd5p+Xl7DeeU15HnTuLryLd7KIqrpaF/QVwaUEQNGkDJsH2UMckPBn/78PPz5q5/C/sFB&#10;2Ns/kDfb/P1vP4VubsHGNEG1iy3oQ36uCAXrA9lBaDf5kzvsfwy2M0/WhaBb06nb4ixtjjw9YWnN&#10;Pw2XK6+67Cg3QWPbLtKg7dpPfLK/8A0qf/1hJ3z/w5vw4vlueP7sTdja3Ah/98uPwicYyzbWm2GL&#10;33CHDuTniNFvWD7JMkmr8zyw20idkSnPS7cckUhIN2LTeMkrvjJ9DsZr3mrai85LWK1Lt4KSkpjU&#10;+FAPkKf8bKrYGYxD8mUBpEQHGqDrvH7dC2/enITvv38Svv76e7mZ8/OfPwiffvogbGIesLW9Jm+1&#10;4U8dDeVncBsY1+J5abNwuoZtxAU0pqwXoZq0epVXmdS0QBlbgm6G18WlYDzjLD1xvnlRZzQsuZqk&#10;zUenuAkpK2aycTxVS1liCTsXf6KdH25QOzoahr9+/SL85x8eiw4/+OAW5mX3w81bq+Hu/Q7mYD1Y&#10;DtgYzK1V/1aDFOW58ni9Ek1BpvUn0tR1YXle8+eoi0/zEvTX4d3m1Tapm9PQtuWI9s7XO7TZ/nuB&#10;P4fbO2mE7797Hf7Xv34XdnePYPNvh48+fgBbg/nZ5+uwMXGDWvJQjSXbPC8NI9K6lG6tGbuardXS&#10;dBNA5OSYV44QljdFWh7d/y97/6EmyZGkCYLqNFjyTCSAQtGu7q6Z7umdmZ7dub297/a7Z9jZB5qH&#10;ub2XubklQ5pVdVWhCigACSQP7uz+X0TFTExd3cMjMyIziPwef5iqqKiamogpMzM393l9Wg2lPnFR&#10;eUkOye28qC1Jg0zNj2FAwLbIn8Snb75/tp/+r//jt+lPf/ou3bm7mx49upc+/exB+hd/9Vna3aFP&#10;UCJ2IFvswUr29TBQpvbP4Uyvy3Atr8eqvITFPbzOu+T16T6vT6tB0qBkfZvlIesPqGF0RyMxG0ka&#10;r1vAb/SQzZfZGl68Okz/x3/+Xfry91+n0WCUtkdb6fPPHqW/+ZufY5zZTnyAkz/zybIXiwn8OZEx&#10;hQ+o6fjCttTWS7einWMtKPXIVVsCteQ4cpiwsI8bSp1aXsLiHqZPlHl9Wg0XlxeWYZ/GJwdg0/3D&#10;efr+h5P07Xf76Z9+81wfUHuym/78Lz7B/GyUnjzZkoc5tuHcjR5Qy2sX2RO27X4lWaipGl4Fn17L&#10;S6zKX+oTpmtxD69T5rX4Kvj0TfLyCwLsp5jA+zXyc3iyFtRrAPyZNV4nOzkdp7f8eU/Mlf/x19+l&#10;w+OjNO9PMcY8QX92B3OzJ/KA2jbtzddHIFuPD6jBWXxzFJqgoPvAoOK8dfa4jLwE4yVq+sQmeQmm&#10;M63MWwc0rHMDNASfwD8LrEkwG0OcD0GP09HxMD1/fpT++TcvsL48Sq/fvkn3H/EBtXvpL3/1I3kz&#10;9L1tfbCTMBf4ehhqdWPch4lGD/+0fdlWw006YGHSNCythsvISzBeoqZPmK7FO8h+4aaxpcsoIv4D&#10;37w9Tv/7f/kq/d0/fiMPqPFt0E+f3k//7t/9It27t4U2BrV8c5rjjT7kxCvNWiDL58PVBi2W/w3s&#10;1zjWmazt42qglqVbmNRy27QaLiMvwXiJmj5huhZfhTYdPRnGEHm4fKAPyk5QCNcx//jrF+kf/+Fb&#10;GdePTg7S008epv/pf/wX6VOMN/TH8gNq/GndU9SBcwneB7C5tNaKWxv9yXep81XIWyvL4GW1sI8z&#10;xi1HEInPMWeyBy8lA/7Jtf/8VjqcyPzVgd/87m36u7//Np2eTtCXvU337u+lf/2vf5b+7OcPZOwf&#10;DzWr/LIN8rCoZk0r/xVr6wl90+3WWWGyEqXuKj0D06lr+yU+bF7V1K2Gm3UcFDREqD14jUyv+8Mr&#10;PO+hwV8PODpepJev9tPf//0f0uEhr88cpccPH6Qnj/fS3/7rL2Q9urPNXot5luvZxCGw7owbkmm6&#10;J0WZdxWuft58buZE+iCfps14Yf2FB+ddXamG6TdNYZwF8AG1PsYYjP2/+xbr/v3069/8HvuYps8+&#10;e5z+X//zfy8PEe1gzNFf6UBOzLNp/9oDanKOaBDQgJ8zWz0uC9wPaXuxsI+vg9c33YvOW8rk2hsG&#10;FcrtATV0TNgO0+HRJH399dv09u0J2s3X6c3+6/To8b307/6HX8kvQTz9ZLd5QM3mAPJ6B3lAjRNo&#10;/ow7/IS1KecA3Cfp68Cwj9fA9HV5eRpwHWBpjZacrCZ1qcjAeg2w/qUUw6uWh8hU1gu9dLD/Kv3T&#10;r/+/mPMcpr3dP+DYThH+gVrgxcGeO5OR+D/8rz//j3pheYGJ1jYWHqO0u7sr4drDaDVZIBAIBK4L&#10;OBjxgi8v62KCs8BgOR+k46N5Oj2ZpYcPPkkPH36aBrzJLm8U40NbE+Tj4MrfwOClYFDyazl9eXUp&#10;ySfEVU9kspTJ+o5eti68Ki8He9a9odxj4I2Bfvru2cv0/MXrNJnM0mw6T3fu7KQvPnuY7t3ZlocD&#10;hn19ZErmHMy20HwytGWbcLnKffEY+nmrx7c63K1ft+7rwrV4KVsV9nEv3yT8Pnn5EJ/MXsT+ZkdO&#10;r/M5ke0n55ek9uUV0vzmwZs3b9JkeiITukcPd9PD+zvyDaqtAfLwZoScm7AtfNUj7VzK7NjcM9fN&#10;19PCFjeWOqvkPr5Opwz7uJdvEt40r74hS9uapIkd1HZKpme9dArym4Kn8AwfXmI6z3mkTPjGjlMs&#10;Vl+k/YO3aTTuy2u++XDaznYvbW/Bg02ZJNu0le3loNTNfM/9+rClWVi3dszVY3RhL/fxVTqr5D6+&#10;SmeV3HOVTk3exAt7lecy49KQQC4S+FDb8x/epOffH6AF9dP9e1vp/v2x/IzU3i4WOOJvqGMPvJTA&#10;m20Sz+3GFqNcCokc/7jV/bIvpw9aP1ida3Ev6xxTEfbppdzS/LYMW/w8eT1N7lnql+E2L89PJfs2&#10;LjDFxhwzeAFAn6JJz5/vpxfP36TT0xPwOO3dGafP+CbIuxxjEkiLJ7nYRr8wzLL6KKvxuezD2kK3&#10;XmW8rV837LlO3+Q+zcvLsMW93Kd5eRm2uJfX0i2+nEa7KHX0YP9DG9IZEAvYRqAPUocfXoR78/YE&#10;C+ljzGWO0+HBIfqvUfrs6X3MZ3bT1jil8Yhjls5h6EppH+IX+prhzSiPXFs408e1XWrb0mNabmNl&#10;2NPLVun7sKeXrdK3sMW7+nrutyRwTKRETUZ3ZF/xjjTL4NhANzWE17A9OZ2lk5NJevP6TXrx4kXi&#10;T049erQNwi9b/bS7PYQe856inBPYd4q2k+2HbTOvoF1zHbtk/XkTlvNU2pxbynK9JE/LdfEyXNNd&#10;p+/Dnl62Sl/DsK+cQ9jwg632Q/78ymH6xMXVRhb3YSX7H/Y9nAPMF5gLzOaJP5f35vWB9GfMcx/j&#10;Pn8Wbxfjy+4u7Ud/sN+i32lrbknW2cYQ2p51ZzrJsJ3zutVwe5z+2H36qniZt6brZevCnl62St+H&#10;Pb1slb4Pt7qwq8yf4Vv0Q8IBfMQ32yGdFzfZpPbfHqXvvn0lN3Y4tjx8uIf1zBA+4sPStDnPDY4w&#10;BMpbIO8C67U5HypkH8e5M+zvqHHUAWzHonbr69y2rSyHTnsM6lfzr8k1raWPl+nr0mqydWFPL1ut&#10;z2OzD9uXtjVpb7Blu5aR0UWukfIuBEf046PT9Ow7zJffvsX8eCg/WUT/PHlyJz8AxTfbqn1p78bO&#10;mUtx1gvbs+psYS8zuQ9b3Mt9mk/3OmWayX2al5dhi5d6SzIeN88b2EbHcfb9Kle/mD50Fli3LE4Q&#10;5vme+5vct3Edygea5WYm2sEJ5mPPvv8+vX79Mg2xnhzBF/fvbafPP3+EucAw8e21bBOy31ym+oIy&#10;btnfKdX3FmddinoJLd6lP2YftngtXJOtymtyn+blZdjipV5NVoYtXurVZGYv9kHzOW0Kb02xxjyd&#10;pqOjk/Ti5YGk7+4N05One2mMtSb9wvFthP6P77HXNmhtMW85V7P5mvgP+6LP5Hwo69DGLVyTeX0f&#10;LvW87Cx9k/s0n+51NkkrZWV6GdZzldA+TdYctCnbDmwmXyCY0X5IWAzk+tjR4Ul6/uIN/HSCbFP5&#10;yaK93VF69GBPHugYs83wSwNobU2ZaFv6lm7uW9vBcl2Ww6VeTeb1fbjUq8m8/qqwp5et0vdhTy8r&#10;9U2uttF+S/oPnr9CqEkfxnkq57zggg+oTeXBdb5B9fiY18oO0nSCNebkMO3e7WHs5wOdd+TNXNv4&#10;Z3PBcj3Crc4hu7JafDnMeqHuoM6pW//6Y/TH2T3mZZnX9+FSrybz+qvCnl5W6pt8Kd4cbxHOcb3W&#10;xvBcrpd99+xN+gHz5X4ffRb6pbt74/TjLx7LXMDmDkq0G7Q52pVfABA7Nx+C8db+ZnudD9DuxlyX&#10;TF93hi3uw6VeTeb1fbjUq8m8/qqwp5eV+iavxb1M+zeOL+zLYC92RrAfnyNgX/bixaFcL1tg7JlM&#10;j2Ve9tOfPE534B+4KT9+RrB9sDz2YWx/nEuo58QfzT5Xn//cevp0i9fSvLyWbvFampfX0i2+SVpN&#10;5vVXh9UHeu5yPOB5DTPa+S3tBHoShibWMq9fn8o1M84JOEfb3h6lH33+ID1+wC+msQ3l8jnOSBto&#10;+6B2bsY0k3XDQvqyqWNbX2NNZnK/LdO8vAxb3Mtr6RavpXl5Ld3iGlbb61b7ECFP5xxWcK1C/2Ar&#10;fgI59ot9oYfJFNeXp6enWPe/Tnzhw+nJKdrJNjhKn3/GN9vN05i/NuTsTy7bvd2Wdba4l/s0Ly/D&#10;FvfyWrrFa2leXku3eC3Ny326juMtZX7l42KXrkz6kMKOjLdrD0uDt/BvMj1Nr9+8lTnZmzcv0D6m&#10;6d7dnfTzn30BHY4l/KKzji9DtJ+ynNZHRT2sLrlPa7eXw9K2tbCXrdO3uJfX0i1eS/Nyn97G0UZy&#10;m5H+CyHp0zh44N9sOksH+yeJL/V69v0rzAVO0i7myl988QhrzR7mASOZM1OdYz6v/3N+oGWA9A+3&#10;ub/z+14X9vSylfr0PePNeaDnhT9H2u1M1l3tNQj2o5pm+2GfPJkcpO+//z3CJ2lrzGuFOH/7nLNe&#10;LGRtAtCGgUAgELhVwHSVT1fLpBYLMn39WFpgXJrxq0j8KR/KFph6TTHMTRDkmCfjNtNJhLGlTOVK&#10;+bYYZr7yJL/cZFlHZBH6+Kq0LuXNZhhW+6inEHXm22oGrMMUOqeYtM2oMZSf6MT4Kg+kyU92kpAl&#10;efdxJr9xClKu+pj8C/3x4Z+wDIOoE22yXOdSVoYtXurVZGXY4qVeTVaGLV7q1WRlOB8vAuJrhMVO&#10;QtqBMkx2sBjlSSUPnTFthu2M8nkaQG8A+/GCgTweSFvKEzlM1/NK7QuZt7OEjU5GNeHqOrfxUlam&#10;l2Efr8lW6Zd6NVkZtniptyzr2MChbJPUY1zm2JKGf8jPLWU6iUZbwVZ0kEku1TBdaG1nDVEv+lj7&#10;hc149jGW6WXYx0tZmV6GfbyUlell2MdLWZnextvz1hO2EJZx+kEvqNG+coEB5EJh0JALIKZDgd/Q&#10;4dYyc6fSnjKlEpQreXHP163dlvKarEwvwz7uZSVL/TLtffOu0vFpNT3aCDanA2BjbtkujCLGP7lQ&#10;QJ9QTn1Jp5+yDm3NslCutT+m8ybRHP4i5aeqhVaPsi7dei3HS1mZXoZ9vJSV6WXYx0tZmV6GfbyU&#10;1dLVLjyvl+3T1RGiANpYf34IYzgjHEsg5wU5thP6Q161Tl3pgJiu1K/MrWdHl4t50uI1+vp1jtGH&#10;LW7hmszr+3CpV5N5fR+uxU3Gra87fZD9AAVhRw7KMdOu7JPYBlAQSLnKcO5nudrR+i9NEyIH52+c&#10;D+i8gD6DPupjMplHNPM22QVIX3fZPaaSq2zgw6VeTeb1fbjUq8m8fhnmVm1s55LYF3bW9qCUcJHW&#10;Of8yl89R2pR25FxY7crbMs1cWj60Pf7xgRzMl+UOEOqltmUR8Kpsyba+Ssb9sVi4jFu4Rq+/Sd4y&#10;3eI+XOrVZF7fh0u9mszr+3CpR6qCjR/tg8zaRvTiJuTovISixzQl8/Jmj/R79BXleWwnKUOgiZ9F&#10;2TR1Pg/teMp4TbZO34drMq/vw6VeTeb1bYsAqGsT7WO0TZAwRqamoQ0hzDGebYUXoMmmf4Kdm3mA&#10;MM+jOzaGQOjjFkZ9yKZuFra4D6/ih8pbysqwxUu9ZZk//gYMNnKNi31hbznPIddzW0E1vumW3Zrq&#10;5v4MCaTqL+CvRRrBKTL/4hMgWIcynd9213GFvmZhiLAsT8oqrB9jSZ/u9S86bykrwxYv9WqyMmzx&#10;Um+VDEaDQ+RBwHyDnw8L8iYbb26k3jHmzieQ8U3CaFtyk4QP6vBmB9ISHxzUL1TZzRIl47wYhbCM&#10;d5uMNT5cS7f4qrQaV+nX8payMmzxUq8mK8MW7+qxHdicStYlbAtsQyD7ssUUNuRDarBf3/o3uy4D&#10;HSX6OJYj7WimfR7n1oMh/IqSmv1afYzduiyHLV7q1WRluNT3/JB5vaxMt3iZnuPaNLqEXMYa2Jxz&#10;Lo4f4+EQHKTRYCBzA9GBL+hbvl3Q3jBo41TbZ14ArUyweww+viqt5IfM62Vlehn28Za+T2G4oYwZ&#10;7fyWbUraBsMylmjb4T1dtrkR2wrbH/TlATVQ5gqFjf28w8YsG7eW59JlnUtZGbZ4qVeTleFS3/ND&#10;5vUy2zLA/oyjPWyHj865bA5NGe3Kvg26Pi8Cbdm2fuID8DautD7WLcm8tm+yDPt4KSvTy7CPl7Iy&#10;vdQteVZeHy9Z01+VRpvgROe4AT9IP9Qh0mzyJBnhCzhFSAWk67wZ5zz+ybiECRVl1Jcy8z7E147m&#10;Ew1rXdq5ALOvqnMpK9PLsI+XsjK91C15kXm5bW3QpdehDdWONs4LZ2g3IK+zsH/izw9KXwVyvqBb&#10;Xb+QWiC3JP51/G1xEGo6Jy7r3K3TclopK9PLsI+XsjK9DPt4KSvTS12TZTlsqGzPSQkLfbqS9rJx&#10;m2O8EgbPYY4ZJOOyzgTbdWa+FkBSDrURfDREqzHaPTQrh23I9mO+sXHG4jYGKct4KfN5fLjUUy7b&#10;0uI+XIuXsjK91C35vnk1LG9/xpbvaOEDZpIIH3O8tvWljufavrQvRPvKftJrnSiDxB9ESvzjtjln&#10;mv2SZbhbp7qslhc7AHkO2NyjIfZZUu7Dss2D1q/ovVk9r4RI49bWyXJuYTeXCel/AoFAIHDbgOFF&#10;bjxhuJWfgMucZ1IuD3Fh+TDjFtMkyJqf9ZS8mi60uOOCea0M5ndUWZtuce6nTFvOqzry5rO8L/15&#10;u7w85cSPD5chzkfUGJZBO88XJD3rWJqkGyVdyy3rYnEftjqVem16N95NK/O2x9fKNsvb2sfiF5nX&#10;p0GXtvFobHsGMbkR4q+csDc64kWUn+1f1snq2pW1YYvX7dg97vPlbdOX9X1adx9W3wvLa+cm2yHP&#10;b7KROdoyk+1Eppd5OdO0d6axDWCb99uhpLONMVyntsGs0+RleetY09G8zTHmrYUtbnnLtFJWpmu4&#10;zNvWw+v7sMXLvOaTUt+H2zh11Y+eK/UbH8J9VViCtRMEuUDBogJ/wqYtOVqaUPq97n5rtm3r62Vt&#10;eF1elbV5S5b63bRueR029llF5M1h6pq+D1NnVTmql8cIWHgJ2Z6axjFHxx1+OvpiZzDbvEGOy0Pi&#10;ckzt+dC1SWv75bQ2X1fWhs32tbylb86Xd1nWTa/nrR9jN9zUSeyvthJ2xmdy+VwXb/T4cBrKEdti&#10;08mT9UBodGSkL6tGv79y32VY6i/zi/IYeXzL9rEw01fb/qy8y7Kz8lrakqyxvx2QHZv2M63ciHRA&#10;WkFPWwLlvHAi6RLXDaGtRR+F4kfbEMkHpPgWAr3s1ow1Fs71PJvULY93vQ3W2fZ98tbrsi6vnbtq&#10;v/X0F7qyHzp+gbwSVus3lzYh0zoqcx2kP2Q6f9ozrwmMue4ap17Lpp9tjmm9fVrbWrmavto+PlxP&#10;3ySvHuu75l2WnZ1X92eyTr+Uoe7hP8ZyK+FVTYKy3J9ZO+SnC+TooQ31rP1g3+aPTO+bts7dsMbt&#10;OKzeFt40bymzsJVbS7O8y+kaX5+3JlvOq3aRMYK2ZruR9uYJy5LZzoT1VPRGZ70CffOltivty8ze&#10;q+rc1MXJuunLYY2742hklt7d18XnLWUWXp9X0wu52Ie+MH+AtNsS2Qfp2kVuz9j6xc5vKTOPV7K1&#10;MkHZF7wC/5jPbO7LNYv0gVIedU1/HVfrmF3JVmbp6+3z/nlLmYXX59X0d827LDM/sI3wrZA0Ot8+&#10;KMaXu2NTpOvDAPo2YZBvjbQ0Sc/sPB3obnozLr7EXpr9Wh3qdVaZ2tZkrb6Fy7Q2n+U1HQ1bWitf&#10;zlvKLHx5efW6l+urQLGXhqCb+zaasSEUsBU3GUU5y/nh3LrPNuPbgNWlZtuz67xZ3m6a5Vmdt93P&#10;5eT1sjZsx9jpf0C7bmr782yup9KmmRy3h/1hGmAM5zhO2XzWA6Ev12JJnvv0j5JukmGqCNfSLV5L&#10;s7D2kdxHeYzLx2vx1j7tsXbztrpl2sXk9bI2fJ68mxF2Qd+jHwfaUNoQR/+cKuso2pFkOpQ6zPka&#10;Uh91I7Gvss5W3/I4LK7h9pjOn7ebZnlW5233czl5vayro1bOvZzYLduQcZGqnP2b2dmf9y3xr0PK&#10;sh+Kfa6qsx1fqe/D75e3DJt9anktzeu3+X1ey+/T1/slh8U+oNl26Tyu0IL4R5pM4XwGn5LWB9k+&#10;z6S1mw5xfIWsuzYl68drtvGyMryct2vXrr6leX0f3iRvm1a1fU1WI9I5xksYaK2ffSC+JW2/tk9f&#10;J5L10XSTlelt2Ke9i22Nl523DLOsVeX10zzTx326Uu0ktDG/SpRv5LmP6a5MhVEGSZ+xxxv2R9jq&#10;XKHV94S8E2/rUkvbnMxby79K3t3vaju2eVv9btjibdjKq+Wt76sNr8ubxwy0AbmeLO0Bfxiv9VqA&#10;tpZOe/I0rG2Lvi623/V1rsmW85of2uPq0M6VgnIdkGHTy+eWyo22rmB6tsElgnsJBAKBwK2BDizy&#10;MNeCF323MBDsYCDeRXgbg9UWONY06HDAm8+HGFNHqdeDPIHc9rZyGHpyM8TIm1lMy+kLxM9F7rcm&#10;96TOEAOpG4hlkLXJtdY7oS591FUmfnmSIBq8gc2fA+2hLKmzTEEyqIEhON/k6YvOWczHXq3rWdRj&#10;WR1fxw+Zt6Irx81JDOzHm9JChmlfpcYpV9s2kyGZ+CCMSaBQyshkmBMi0cP+Vtnbyzp1NbKeNVlN&#10;XnITnVUs97HpPsmz86ZMiXsbiB2gW56PkqZtt0+i7XLLdsEHKWSBNR2m+QztfI6yhWxfyoWR6cYs&#10;ax9otXpuQvqe21w/oaV5WY2b6KxibZ8+vo7vmxds/MSwj3fJhacsA3K7kfaDtsIFU3NDgX1Zbi8M&#10;8zX6Tf8mH9eepK/jFnKSH2l7pR982Mtq8pLvk7fG9fmsDTTtoMN3ra/JwewjuYGZ7Ufr2sW1doxg&#10;WstGhnS5yAZd9YuRH6Q3+8E+yXV1qaaRm6TX5OT75D2Lq/JuUqbTEdvjPOW57D+0p4wZ/mP+IWl3&#10;pSy0+/BVHzo49y1d5M5vF04buzrHRvL41tlhXfpZedfxrHK7Mn0AQNn0HUsfPcfNP3JRk1uhQi7o&#10;iL/MZ7QP9sE5JPeRL4johRbO0zA+YQ7ay/NQjkcyJlmdhChjiXoMzKPz19rc8ywbrEojP1TeHKfd&#10;xVa0/XnIPCVr6Sg/3/yUNjHjxS3abivbHP6Y8WIrxnnUS/pZ6atYP5QjRDlN3bO95ZynzOjjDNe4&#10;Lv2q5l3HVXlNnil9RNtvSfuhL0i2KfpJ/GN9mfkQZD7zAz6STy5mo6HNkYo21q5ddO7XobRBSyeL&#10;ugnp3xq9DvJWeVbau6aflXcdLW/O7/s2mFAtnAmBMo/z5ivxERQQ0/bJdWb2D9L0wQ5LQ/nSjo3c&#10;p2chX6rvuxDlrbXPWWkfKG9phyY/2NiFcerzfM3jgVt/2HiguvQPPvQXyuzz+gP0OZ70oNusM2Wc&#10;QT4ZU1CmXavI4013nMnlrzz/WbdN+S55jGflPSvtsvKuoZz/9AgbC9+mhnYhZAOZo72ws9K3DPBt&#10;A0KE+VZiFNAlGySanfxMDglBe86U+34XeSnblKvKNJ6Vdjl59UYnLIt1Yvt2QRqRpF+QV6h9n/Zx&#10;WSbl8hzPRof5ZQ1D50l+kGmYq7X1MNbro1yls0ne83JdeWft733z+r4jz5tcut2E1v6IW8p03tVb&#10;bMOumH9hLqbjDO2MdPZh+Rptv78tDwlyTaPjFrcXTZQv/an52B+D51n2KHke3ZLvU48N8jZjDmQ1&#10;2nxJyDy0j8b7fb5VkHG4LD94xp6vGXOkLbWUtHUf+oB61eOqyUqu0tkk73m5rryz9veueXOanKOw&#10;Keyr63r2ebQb5fSJ+qaZGzT+kJ4NzHY2SntUtmvM2r5L2Tq55/vkPQ9Z3vuUuTqvXg/whL2kH6KF&#10;aVOGYbeGTOd5n/0DzrE+4Yt65O1SHF8kF/WojzKt7+m0uZK2fyer1HczO6zSuei8lG1SZo2W10gb&#10;2fkK+xmbT62/4TivhLvU9jJHyBS/sA1BV8piXuxrXb9YplfrfR6558fKu5rNNbFzUq8jZ3bs1yX1&#10;ZNyXvof3a7bToHcnDTH2DxDWh9R5nczdf2n2w/oZTc5yakRa5fjOJvPV8q6Se67TOSvveblJfeqk&#10;7fOLxBDWeRjbmd57aduS+pK0+ZqmyOiCsJUh82emSypszzyV/b5Pndu8jvmcElof2bkO5Na++Trr&#10;bNrHOTaQNbbd25N7g1NeH9S1s36pguco+5fLw+WWHggEAoGriWYSxIFMB6wkzBMcSe8u+nhxyyY+&#10;LTngciKrXNaxfBdIP0B6ogYCqTfrwxsLPD4MrpYmW+qyLG5dPqCZfAjdPoNLbO3UTMsyLNbat01X&#10;bZ+3hc9D1vcbNPp2pm3Nn7M6GTaZ6diklWHYOLdvv/DRi6sIW7vKD4LaNzSo3z4cmlltk17mdXI4&#10;1zO4zKZdoUloG6HdsBV/IcpFD6BpWAzxYkOWKcq2ZFT9rqxehyvLD3b+wDb5ApteNKb9ISb8zQHo&#10;NVuxp9m4BrM9y7c2We432NLsWcJsXBKQdsKL1sgL0m+8gCrpTGt0WXbrt4tm6+frSrP9uxCQCzMa&#10;NLnaJo9LeTzQOaaScp2zaduQCyIcXzp1ArNvu7T25OnzXh+KnaR/0XNXabI1FPvWaB+G83563NJu&#10;8I34APZqxn7EYVN9+wcvSnl7Ik+HlPn04KY0/5gP1O5IYlhsm+U5bB9rTw2ZTy6gIga/6UPS5pN1&#10;rNerpfm4xpr+9aLYn21LPmZN84r+V1qqQvXbdEmTvq4spb7fIKnnXzMerKSuWaivF8lhb1LsrmWp&#10;P8wv7cV5358pmJdx27+Wq3myrpRp5YMcW3xcaHrBOmkjmC7/5/RLSckcElvE8MqMkYBMniAwQiRU&#10;XQUF4YM6aZdstGZMYNjOW/RJMldAO4FYiZ4KMrlxzfSmDLW4ristP+W5PGlX5f6D61nYUcLsh7Qv&#10;krmW9E+tjTlP7i9485o3rPmlWXvIwMq4DLJeZd1vL3V8sPGIMrUPw/oAO9sNYF1UA0jFj9T39u3C&#10;Ri9l2H4z0k7GdgRhnH1Y+2VBk3sbe7ZldGW1fQZJbQewEfohMVcHZk9jtin7NFnnI0jmtqKpNvJY&#10;HtvHKvr2qOGyjjefzrbCEj5NqVbGRwZ29UHzIE2eK7TXkZmntt+gndt21m5Gf/562voD5cpYAbvL&#10;lusRjPt8oYC8EIQPEbH9ME3vw9gX16zN1Gj77+jZ3O2yWNThWhE2ZVvQsVzbjaxQCpn6zmy6DL2O&#10;o2EF85m+zfkq+78U2v5WkD7D+cT7gKTd15MvrvLeoJxzlGfKsVwuuJd2HViQhq3Jg8FgMHhdycmp&#10;DrCEvrIUwy+ivGg4l/fJgqKMoW2AadEYywaMV/x97fab5SgnUzI3RPa8M4nyzSWXwFwZVBDxISZg&#10;HE9xBBMez2CQhqMx9o/BFnF+WC+Z95GMs5pykYdkmawr5PoD7kwUalqwpL2RJptJ2NoYFm7o7J7T&#10;qGznD0FvyAQQTlj0je2+gl3S9iTP/wVsqGxtrG2wG2fbJnmDgN9ml2+0iw/QXFDOEG1oMOBCps3U&#10;+FfaxibU+gXflzA/STewcUgQLQR9mWxpa/pGHMzTAP3dcKT+a3yRdUgrt4xfY1obOA9rx9+keXo9&#10;bGlk+5kvTROJG1vy1lHlbGcsnxkhhYgeXNpHsE7YR27GSBwmxNisb9GwNCPbQE6joUF9H8eQPZ74&#10;ab5g/8ckjveDTC3nUuiP4xrS2kUfJ6/eEKOcY4dS/UHCjmTz7VBetKEvYPn+HPPGOZTE8jS+XFCT&#10;h50WzJPLxYfOoefYSGYzcA6fIavsH9S2w/1ZHRk2muyG0Z9PK2lzWOO6NKOmq9Gz4YUztJcpiC0N&#10;jnTrv0irl5e150kmyjV2jiW4RNqrDMNw2NKwbEVc02ALn0FIb8Av7M+gh7i8tQN2Vk/RfygH8zjO&#10;Hdp1HbbZv+15ofu69RSbmF0s3MradgEbwqb0iRB/MpvmFeusJyM+t0LKWKbbV7DDbOSG3LT2VsoZ&#10;LOH2XO5xvY+1vpzXsD/H/eFQy7Rvq3OdM1+wL+MAQr+0vmG5fZbBesh+SfSJaHPKnCaEuvhdt0qO&#10;fSTDXjfYJccZPkyjcwI+hE4HyMM2mJfJgwMSpx77MUeZQ7Q37Zq4zDEQru4v2JCNiU2Gpy7Odc6f&#10;9GF02g4cYv4FGe8zyb0okPeeNAvnZPnBjtwuOY+Tn2BFO5IvQlFubSi4RJ0L+b7C5GL2nGbM+mJr&#10;DdO20lzgDY71HPelj8ofdYrqW9kNJYlbBlBApsmW9INLbO0mhmvlliZJbB8jBNi3yeiPMMcnthPO&#10;nyfwIddAdDLye0p5EJMDO0fAql5wJWFAmeYCtk61sRwB+ID9lY79jb2bvJpfSV9q36htN7fD4BJ9&#10;X6UUUyPN2bexqyM+8kU0CekHCTpf4zwgl0dxu3Yx2TIlzdWrqduGLPPeHMI8nbAj7+HlcbtZo7Dd&#10;DHjusy1BZmzSg56bnkcyVnhmeypxegt1zFCaDH/c4vznr6LofGuoRP+k5SEZ44VuNY/4Sqj5mzVK&#10;TiPb+QjZ1jXYJdvIcNRPA6wrzT/swfpyf4V9mIz2ua1o3yZDDubJC4z9TIOFEUca2xun3vRDlmva&#10;Byb9byzSeA7JfVmEh1gbDAdYZ7E/YJ2RJud6zqvHrkdINKfvRVN3vRrZnoFAIBC4MUDv76g3bvVm&#10;YsKiej4/RXyCAQADLUaKwXCRRmNueZEKQ6sQyZkGK1EGDhlhUB4X37yYnAfpLr2MYYv7cKmnTJ68&#10;ITMcpAUmE1Ps9xTHMpOLcGOZ0PHXDfQLpDhKbqHDCwcyyFqFeex9aJJSd+oYqaIyPTaL+7DG2zra&#10;MZTHYfFaWqlXk5Vhi5d6NVkZtnipV5OVYZATFxw3KcdPi2I7p51hT93S5pBzAkTSXjQZ9ZEmE6Ms&#10;p2/mmAjNMQmcYz8zkPF2IqX79BOrjmyTOjfxUlaml2Efr8lW6Zd6NVkZtnip18p0kcJFJuybP3au&#10;qq1pc9qX5zUvmJFsz1Pkn2GizfYOUfYHJ6BD2H3AxSoSsCekcR9I5P7QjldxYeT+RHdzrjvG5bDF&#10;a3o1WZlehn28lJXpZdjHS1mZ7uL+fG1YymAb+iX7hhA/sc2ATOdiiKQOLK8LKiwseJGu6ZddHiXi&#10;zJPZ7LdTTx/28VJWppdhH/eykqV+mXZG3uY4fNjiRpWpYbINs41kLMt6ZlO1HXVgV4mzjeV2JjZU&#10;Rdp9Pocsj59G9Yh+WBaaFZ+hlu6O97MhFrnum0SYtGPqHHMZrsVLWZlehn28lJXpZdjHS1mZXoZ9&#10;vJSV6TQxfcLzmYRM+jOSPsgUOY1Lg9KwMC8pJzvmAIlvfsJ4Ih+dz2jfmY2uhYCboVngb0rsa9Pj&#10;bcM1mdf34VKvJvP6PlyLOxnr3hxL9oHYWO2s562mWYfOG8lqU+pgrOnreMObNvoQNdOGGOj5k0bY&#10;io1kg39KXpvmA2p2cY6JvDDE9iTtEmMN2R2HoGcU/7bs+sCIojphi/twqVeTeX0fLvVqMq/vwzlu&#10;dRe7b04Ft560e5cyd+A8WNoERPTRAPP/HmfQU7YWpCEJbW4g/RT0nO9zN9iYWs8H0IeNq46xCddk&#10;Xt+HS72azOv7cKlXk3l9Hy71ajKv78Mr9MResK2Q4UwxKOa/cAssru0Gaxl+cQOtSdY0zDywGwuq&#10;BX+gBaKt0C/8WT0lS7GBp6XfV8Omzpnmv7NYPd6arAyvSqvJvL4Pl3o1mdfP4XxON/bHcTTNA3aR&#10;dpGpc2sQaTK+IMxxnyM+T35+mUbWL6InllYirO0F+6WdhAxb3MKZZ9V5Ka2UlelluJZu8VpaqVeT&#10;lWGLl3pephT7sl8RIk7SZg1oRfZRHLtB+svyyvUKe0ANUeSVmzn8QHfGB22ZB+ND/nK4+Ig+lPyg&#10;rFm4NpJ1ktWjZbOOYt8IHU/msbGofnxeVqaXYR8vZWV6Ga6lW7yWVurVZGXY4qVeTYYwz2Wc4Jx/&#10;2Zvs2rd45QfNOA/QgUdkSp2zSZo8xE4i3TMP9Np3FfvthC3uw7V0i69Lq8nK9DJcS7d4La3Uq8nK&#10;sMULvdyGOB/Q8YB25ZsC4Qfe6OR8Cnoc/2doPzPOA3hesz3CJ/qAGv3HMtgGuPbRBz7ZxmQdNMI/&#10;7JNs61Spy1LY4qVeTVaGLW7hmszr+7CPl7IyvQz7eCkr0xFGn6HkdRYLU+71M7NcJ1FIx5b3oXXs&#10;wSmPIHIr6QuRKzm+SDtwVKdlnZxbmGWl/kpKvcBVx9gJl3o1mdf34VKvJvP6PuzjpaxML8M+DtI3&#10;oFqr/ajdaFOQaXzgCYbnl2zkV0ewtZ/Gk/n0EHNozKNnvRP4ZyL74fyAbI2LMmXdgnEE6yMhxxnq&#10;iB521OnbSMbPkpVhi5d6NVkZtriFazKv78M+XsrK9Dbcjr16/Eovc2Hko524XkRu+ZKtzHu5zfNi&#10;nQ8gnSYlkU5qWU6ASuhDaqyDsslzRp2X00pZmV6GfbyUlelluJZu8U3SajKv78M5LiZjP5KpbhC2&#10;EfxryAwUAnSGOYTOQhpaQCOW+TLEdh0t56qDRaOcDqVIbi3s44Vs0+Otysr0MuzjpaxML8O1dIsX&#10;ac3xwB4dwpqryH6H2+wDthNtLyhYjZqpUSX1yVVx/OV6VOu5FPbxUlaml2EfL2Vlehn28VJWppfh&#10;zHyc7dynZeeaVGNzXSvo/Ops6n1IbQszrjFRhLzFHjvjY1IyDR5iDJLrarqPdl0KShxlNUS9hCbn&#10;eDN1dUUmIetv4ZqMYYv7cKmnVJuU9ivDtXgpK9PLcC3d4rW0Um9Zxq5pNOTcGccl11BgJzhd59I4&#10;vtw/0S+yXkEmWQfSvmnCFOgjnssVf4r9JQVpIGTlfpfDFrdwTeb1LZzJfSz1fbnfLsg1M8/TAeb1&#10;fT53Dz1r51ZeZ/552cAuUN1AIBAI3G5wwDVyQNabuTYYcQDTQclzFUo94wWCA7wBYZmYIciFjS1u&#10;UOksUx0jpwj85JQM6iMfafk7DCxjjX0af5Ctxc9Cmwc0nwXOgFmshMn9OV2e2y3E3KtsbvKLZuCC&#10;gAUInEe2WPZxB7fOB/XzfiXMPmKjVXm0vHrqun2tSwvUYTY7j93UgfVcHQcHNsY6H5g9TYe0McfA&#10;dF56yHa3LBk+J6H9GkM+BbQ5qeUvyqnKbjW8MSqzMrGlzhUspU21mPqylXt0cwjC/hcAM6Iasm57&#10;BduJtBeJmT/W8Qz4XRuJmuxaYf3xdy3k9Vop4VM8ulqB1djUUqYHNtchiBzP56GmWLr2Zc04UaKR&#10;Z1rcn8/+/JY0lmfM+QIrYMbrGDHTjf8Ck/t00wEbM1t64Pxo7drczESsbS9m5JqNdUagn8B6eHvm&#10;PqiJA2bempmJjtyXRdg2cHnwNl9nbzrJ+qkM8Z2OD+216EpJogdJM4Z0UgPnQFjvJqDrxeWRxtI9&#10;bzuyHTrjRYbvXzp9jLELXTdKSOKBiwDtbOP/edii9Vj2i/g1Ux4gyuEOLFdRnugyT06TsMkvgdcW&#10;aiN7cKu15yrkdYrYk3pdH14t+OOp075M0fFhc2yE6V4+3MwqEAgEAoGLwIcZwLqo7PNck6XuwNuN&#10;Bd4Fpf3EpvBHVa7BTjhwFpYttdp+YdWbhM29aWeEZ2A9NrERdJpF27sgfLE5zFYXaK+N5wWB1vIX&#10;6YPzTM4ucr+BzRF2D9xG2Hm/ybnf1ds01+2FWehsK9mDNIr1eVanrs93XlxsaTcZqyxFp2poWWPT&#10;+UDgfSG2lxtPCKwx+7KPApvBLHc+64Wtrx9aL1uolQQCAcMZg02DaDsXg7od1/ZOm7oosAbrLGxp&#10;Kz1wQThr/4H1uBgbfXxrWw02qUWpu2m+y0E8oBYIBAKBQCAQCNxYfNzFRiAQuH64Or1G9F+BQCAQ&#10;+DiIEei8CIsFAoFAIBAIBAKBQOBsxANqgUAgEAgEAoHAtYTdCIqbQYFA4P1xNXqS6NMCgRLSKqJZ&#10;BG4jOj838nEg7U+DgY0Q1goEzgU0GY7xC/mXZYFAIBAIBAKBwA1GPKAWCAQCgUAgEAhcW8RV7EAg&#10;cJMQfVogEAgECI4HMSZcL4S/AoFAIBAIBAKBQCCwHvGAWiAQCAQCgUAgEAgEAoFAIHAF0csMBAKB&#10;QCBwUxEjfSAQCAQCgUDgdiAeUAsEAoFAIBAIBAKBQCAQCASuKuK+dSAQCAQCNw8Y33uZMdYHAh8Y&#10;0e4CgUAgEPgoiAfUAoFAIBAIBAKBQCAQCAQCgUAgEAgEAoFAIBAIBAKBQCBwKYgH1AKBQCAQCAQC&#10;gUAgEAgEAoFAIBAIBAKBC8MiMxAIBAKBQGATxNwhcPMRD6gFAoFAIBAIBAKBQCAQCAQCgUAgEAgE&#10;AoFAIBAIBAKBQOBS8E4PqC0Wi2AwGAxeR3Y++Tl8/OvquTjTV6DXW8WeMut9eHDP9b2zVlIzqagI&#10;unXOstY4y6BeIHCtkM9vD23nDHjy37uh24eczcC7I3qg86Ht37sssUoeuB6g5+g+9WH2s6QYVB64&#10;aLR2Zc9uVte+HnFEtVn5/n95DKBOv99LffpNMwiiXV4ysn9KEvCW/A8EbjJ4ugtx4q/7eLAbk64s&#10;tw/NnwOBC4LrfyTo4kuA4cP2VwQLN4604754jm0sM3DxoFWz2QW0+nw+R2CBuVW/aSJifueCxkc5&#10;nyS7dGJd6wtsgouzYOsvpYe1L8/ABULciH9idzLbuCGVsh80GFiDs87TznlOcweuD6w9iGtXtQZr&#10;SxnMIqzr1/q8QB3WZtgT0ZokLafWUwnNLGqSoAHd1O18VnsNXCaW/RH4iMjtxYPNomkaTLohLtND&#10;0T7hMmiIN6gFAoHAbUJnoGyGGh0c5NMdfERANHnqsMFYJ8D6YeyqQmpmVWxmEp7LWDcZLwfXQOAq&#10;om2d7Xmsbd5TP4HATcKmF1M21QtcLajH+D+HzIUmAikTSkLgoqFzxkVj33Ys4c3qPLpwriQyIsdz&#10;lO2u3+/L1iPa44cAbWykZ5SBwG2CtAD0N8L8sTZhkLYhnZbS+q/AJUENngPtpoaupwIfG37o1rE/&#10;t7HMwCWiaS6LNJvN0hz2lwfU4BTKaj6gXL0UuBxczJkfHrqCgFO4zLkYDwcMOtcKXGe0c+n1oKvV&#10;3dGKLgI0ZWdMN5NqQgd6LUY1NalQCFwRRLu4SrD2Yn1c2c81rY+LIb8gCizB+qB4QC0QCAQCgUAg&#10;EAgEAoHAOyJfiAkEAoFAIBAIfHTIQx74q91AC3xo0P7hg0AgEAgEAoFAwBAPqAUCgUDghoG3SOM2&#10;aSAQuJmI3i0QCAQCgUAgEAgEAoFA4GNA35MSX9EJBAKBwOUgHm4P3HzEA2qBQCAQCAQCgUAgEAgE&#10;AoFAIBAIBAKBQCAQCAQCgUAgELgUxANqgUAgEAgEAoFAIBAIBAKBwFVFvKQjEAgEAoGbB4zv8ous&#10;HOdjrA8EPiyi3QUCgUAg8FEQD6gFAoFAIBAIBAKBQCAQCAQCgUAgEAgEAoFAIBAIBAKBQOBSEA+o&#10;BQKBQCAQCAQCgUAgEAgEAlcQ8XKHQCAQCARuOmKkDwQCgUAgEAjcDsQDaoFAIBAIBAKBQCAQCAQC&#10;gcAVRI/kv0AgEAgEAjcLGN85xvfkX5YFAoFAIBAIBAI3GPGAWiAQCAQCgUAgEAgEAoFAIBAIBAKB&#10;QCAQCAQCgUAgEAgELgXxgFogEAjcRtjvxID8gl58SS/wrrDzJ86hQOBj4azWFy00EAh8KERfcztg&#10;C4lA4CZi3fltc6ro664uLsI/0ccFbjDK0ztO9UAgEAgEAoFAYBnvMk8u59pXCsX1DH2Fr4Y/AuIB&#10;tUAgEAgEAoFAIBAIBAKBQCAQCAQCgUAgEAgEAoFAIBAIXAriAbVAIBC4hSielRb0FpkM57hHqX91&#10;cX1qer1hXwfIJwrPHRftZT/oJ3tFdBAnTdbhomEgcOth7QntRSlSaSst2tbTwstKBgKBwGpYL9Ht&#10;MTbtP0zP63pZmbYKpnOePIGzUbNnTXYexHwtcF3gz/VV53wz8XI01PKTRE0/cDGAjd0ceDXoC17e&#10;BheZBlmAzhEgWZD5jjpWNv+RWU/0uSalRl/Y5gushtko7HTxsHO0Qr3IImGT1uC9Il6ybGvA5hfu&#10;DARqsGud0UACgcBNgc0ijIFLQ5j4SmCdG2pTYJMtEYV0CNmHA4/A6LFUS6hwncwtCZGHqa0s73Lg&#10;Vu2BQCAQuJUoxhwOpH0yh8vxyMYrG3CbcKEXuOmwk8Oo0HPC/vOCfo5h8tPDRKiNd8mbAb0O2zID&#10;gdsLthZ3U4zNorlTQK6C11mnFwgEAnW0vYfvS1ppi01kFi/1SpR6m+QJbI7CvnZxSlCkrYOoyYDk&#10;GAhcddj5XXnYSB5ImmXmh5QEWc/mX/bwU9NuDNEGLhbZ7h2ugfhkAA6VjY8J+KY3BbNvO37MerIg&#10;RRp1qCvngfq0h3KVVuYZdbnNkHYRNrp4SAe0lvIfZu+4ILMThWKHLs0gZWX63jAQCBQoG08gEAhc&#10;G9hIT9iIb7Iabyf8PKkhzLERa3kdA9cH4jP41DeH0p9cKRrtHLhc+AoZDWXtjL6WUlPQ4PP78OWC&#10;tQgEAoFAIBC4VOhUSB9OW40PNwEKBG4ubOGxvrUFAoHA2Yh+JBAI3CSs6tPsoq6xhlXzq7PyBT4M&#10;zDd2wd1Av/jHbLwfSYPXM1+u0g0Erife9UyO3i0QCAQCgZsCjurlyF4b6WP0DwSuP672WjYeUAsE&#10;AoFbjtoQtTRVXRJcZVyryl5TvIt9/YRo3Rln4XfZRyBw8xEtIxAIfAi0I7GN2bXxuwanZ4W8c8f1&#10;XpkDG2MTv9YQ/glcR7g+ygU3O5ffta0EzgfrWzbtX8yRHYdmlGWt82GpixDU21hgLS7/VQHXG8un&#10;13tidWE+pdYqDBdWlUDg1mGRFgtlIBAIXHusmx6/C/xEJBC4YfDNxd6W92FhDeyshmarAGOJikxE&#10;Z5V7cYgH1AKBQCAQCAQCgUAgEAgEAoFAIHALsclF/kAgEAgEAoFAIBAIBALvi3hALRAIBAKBQCAQ&#10;CAQCgVsOuy3/8W7R255LBgKBaApXAdEnfXDI19I/js3N2/EWtU3RWExigSsKns+ZgSsCNBm+iCta&#10;TiAQCAQCgUDgtiAeUAsEAoFAIBAIBAKBQCBwBRC35wKBEmwV0TICtw9x5l8/hM8CgXdGPKUWCAQC&#10;gUAgELgliAfUAoFAIBAIBAKBQCAQCAQCgUAgEAgEAoFAIBAIBAKBQCBwKYgH1AKBQCAQCAQCgUAg&#10;EAgEAoErCP4SWy9+ji0QCAQCgZsHjO8c43vyL8sCgcCHAdtctLtAIBAIBD444gG1QCAQCAQCgUAg&#10;EAgEAoFAIBAIBAKBQCAQCAQCgUAgEAhcCuIBtUAgEAgEAoFAIBAIBAKBQCBwg7FwDNw6yFtS4Pt4&#10;U0ogEAgEAoFAIBAIBAIfDfGAWiAQCAQCgUAgEAgEAoFAIBAIBG4o4gHFQCAQCAQCgUAgEAgEPjbi&#10;AbVAIBAI3DDIV6M1GAgEAoFAIBAIBAKBQCAQCAQCHxzxYGwgEAgEAoHzIOYOgY+ED3hrPR5QCwQC&#10;gcASehiESBuMfPiqo6n7NcRisVjJwMdHzS+rGPh4qPmj5HXGdejeajZfx0DgtqPWLtYx8PFQ88c6&#10;Bi4eNTuvYyAQUNTah2fg46Lmk1UMXA5qtn4XBgKBm45e6vWUVx21PmodAxePmp0vioGLRc3GnoHA&#10;h8X1O+dq7cYzcJHIdrVPYesaiXb+YvEsY1jifc5yJO2yEQ+oBQKBQCBwxVCbQJCBQGAzRNsJBAKB&#10;QCAQCATqiLlyIPB+KNtQtKNAIBAIBK4vauM6GQgE3g3Rlq4OzvKDPK8mz6R92Afw4wG1QCAQCCyB&#10;Y5WMV3nM8uGrjpj0BAKBm4zo3QKBQCAQCAQCgfPCrrx/mAvugUAgoIh+5+YhbrgHAoFA4LIRc4fA&#10;zUY8oBYIBAKBQCAQCAQCgUAgEAgEAoFAIBAIBAKBQCAQCHwUxMPtgZuPeEAtEAgEAoFAIBAIBAKB&#10;QCAQCNxg2IX+uNh/KyFvhYfv44U3gUDgKgF9El/EFV1TIBAIBAKBQOC2IB5QCwQCgUAgEAgEAoFA&#10;IBAIBK4g5LmauHMdCAQCgcDNRTylFgh8eMgkW4OBQCAQCAQ+HOIBtUAgEAgEAoFAIBAIBAKBQCAQ&#10;CAQCgUAgEAgEAoFAIBAIXAriAbVAIBAIBAKBQCAQCAQCgUDgCkJ+lDJ+lTIQCAQCgRsJHefxP8b6&#10;QCAQCAQCgcAtQDygFggEAoFAIBAIBAKBQCAQCAQCgUAgEAgEAoFAIBAIBAKBS0E8oBYIBAKBQCAQ&#10;CAQCgUAgEAgEAoFAIBAIfCjI69M0GAgEAoFAIBAI3AbEA2qBQCAQCAQCgUAgEAgEAoFAIBAIBAKB&#10;QCAQCAQCgUAgELgUxANqgUAgcKtgX81ruegpNbooCJnp5W0WdtERr9AJBAKBQCAQCFxZXI3ZW8wh&#10;Pzww5+9wU9icP3wWCAQuA+hbFmSOrsS6Psz1U7JBOrdLoJCXyMmqQuAMqPXtulELmty7xS41BQKB&#10;QCAQCAQCgcCHhiwxN1jyeRW/jOR2Zfa1iRcB20HmyoOxRdjVXXjFA2qBQCBwGyED1yCTAxhH2Dk4&#10;RXSSetj2ejPVlaFigOFOL9jqsIYPRuWGIiNYll3YJRmvDZCXh16vJ7yOsLqvYuDjouaTVQx8XNR8&#10;4nltgapfh+rXbL6OgcBtR61drONlg3v4OC3T9lzy6qDmj3W8WrAZu87a3/kpASni4/mnZud1DARW&#10;wjWHzfBxzvmLQq19GK8WzM6eayB92SxzCgGvY5hjkbdz3WOulGsfDANybaQPDpX5OoY+ajVTvktf&#10;eU7U/LKKVxOoF+qmX4DM5s5g0IYcYZY1bdBI5EQpQyUfDDVbvwuvNGBU74dAIPAuuCbtHfB90yYM&#10;XDxqdr4oBi4ONfuWDAQC61FrN55XDVxrGA2sZWfdUlLVloCkanmXA9aiD5vW6G0OTeG8CS8Wc6Gu&#10;i7W2i0WuMQ5Q0y//CAiuugOBQCBw68BBjLSHyIg8MGHAWsjFWj+cmm5Ff62e6QbOg+5EQhkIBDZD&#10;tJ9AIBB4f1yNWdzVqMXNwoe50BQIBK42btZ82a5H2PUJ0sDjsusThOn6vtDrGNUePZTFB9W6+oE6&#10;NrMULXudzzbDzWpDgUAgEAgEYmwPBC4ON6Et+VozfPWOwmpVsguaX11gq7V2xcZn0brky2ja9MuE&#10;rdADgUAgcIvAIcZ+fkHDmXxKWj5z+TSDETa1n2vQXOVDah8XMohyNA0EAoGbBvbF0b0FAoFA4J1Q&#10;DiCMG88Du+hVrgsCgUDgYyH3ZfJmNNen2dvROn2W9XvUd7qm0+gTTPfXO7x+wFCzjFncLNnBhqY0&#10;tQ3VA4FA4ANBrzvHtedAIBAIBK4n5G3PbqHi3/7sIW9Nc8P9yvXNx4AtklZOR1yiHUhzQJ4OFdFl&#10;IR5QCwQCgUCGjT76YBo/62H6JQOBQCAQCAQCgcDVQczRA4HATUV5PaLs7+w2gr+VUNMjVt1yWKUf&#10;2AQ1iwYCgUAgEAgEAoHAVcCqlV5tdbhqxXi1YOtXOzIfN9nHRTygFggEAoFAIBAIBAKBQKDB1bhk&#10;cXUunAQCgRuIc19Zjj7pw8Ds7Plx8PFrcJ0QVroWQJ8nLxYksyjwkRGdTCAQCAQCgUDgliEeUAsE&#10;AoFAIBAIBAKBQOCWw+6Nfbz7ZLbnkoHA7Ya0hGgKgVsHnPTyEyQ5+oEh7S4zsAnCYoHAu0JaDgf6&#10;aD6BQCAQCAQCgVuAeEAtEAgEAoFAIBAIBAKBwBVA3JkLBAKBQOB6Qh6z0WAgEAgEAoFAIBAIBAIV&#10;xANqgUAgEAgEAoFAIBAIBAKBwBUEXyDV+0hvkQoEAoFAIPABwIE+xvpA4MNCJtkaDAQCgUAg8OEQ&#10;D6gFAoFAIBAIBAKBQCAQCAQCgUAgEAgEAoFAIBAIBAKBQOBSEA+oBQKBQCAQCAQCgUAgEAgEAoEb&#10;DPv5wfgJwkAgEAhcEfDFafHytEAgEAgEAoHALUI8oBYIBAKBQCAQCAQCgUAgEAgEAoFAIBAIXBji&#10;wehAIBAIBALnQcwdAjcf8YBaIBAIBAKBQCAQCAQCgUAgEAgEAoFAIBAIBAKBQCDw0RAPqAVuNuIB&#10;tUAgELjNWOhEh6+S7zWfHOY75gGqXMnpECvlK8ZX4gvbuhOiVuoSJpMDbBX0+JWBwE2BnuHtpwbf&#10;fqINXFGIj3I4EAgErghs7NDxZdHEiTzVXIoHrgDgiwUc0nzUfXkOoP8DgUAgEDgLzbixIJ1E5gMI&#10;ynij28BHhvhBHSLuEAeRusmhBuG290VY8GbC+reyxQQCgUAgEAgENkE8oBYIBAKBQCAQCAQCgUDg&#10;HaE3Z/T2G29R85NvyYkw38QRaSAQCAQCgZsKHfcz/MNPgUAgEAgEAoFAIBAIAPGAWiAQCAQy5Dai&#10;Bq8t4uJnIBC4wUAX3bnpEwgEAlcE8fDZNcZNWAIEAoFA4AqgO5jozEDf0hmDzdWDPT7YzuC6scBF&#10;IGx6M8E3DysDgUAgELgcxPwhcLMRD6gFAoFAIBAIBAKBQCAQCAQCgUAgEAgEAheGeEgtEAgEAoHA&#10;eRBzh8DNRzygFggEAoFAIBAIBAKBQCAQCARuMOxCf1zsDwQCgUAgEAgEAoFAIBD4GIgH1AKBQCAQ&#10;CAQCgUAgEAgEAoErCPlhvPgVqUAgEAgEbh4wvnOMl5+LjLE+EPiwYJuLdhcIBAKBwAdHPKAWCAQC&#10;gUAgEAgEAoFAIBAIBAKBQCAQCAQCgUAgEAgEAoFLQTygFggEAoFAIBAIBAKBQCAQCFxBxI9SBgKB&#10;QCBww9HDSB+DfSAQCAQCgUDgFiAeUAsEAoFAIBAIBAKBQCAQCAQCgUAgEAgEAoFAIBAIBAKBwKUg&#10;HlALBAKBQCAQCAQCgUAgEAgEririrSqBQCAQCNw88MVp8fK0QCAQCAQCgcAtQjygFggEArcWi5R6&#10;5Fy3WcTLIvJZ8PJIvkQiGya27FVY6lwW5YM6kyrjBpUEtdbzggpfih27leM/Xc3gMgkXF1u6ONg9&#10;HwCzN/whNLsLVaVWTnATog0La2kt209u89JYEGcfYGVIf9D6p8nr4mXaWTyv/u2mQ/aP9dGNHbnl&#10;x2T508LK8qyhphdUansoxzgloXqMt3myu9ooIkrL24UpBmtsbb0a2bwCs7HaOYcRbHyS5cLcz3Vk&#10;QWFrT6VBZ4YFGiVfhkL1NY+oiCM4tuTxRZWy3OjHH902aZV9dNDsyFDmuYX09sv0bcRoMiXUChp8&#10;2OdfQiP2OsFNaf5Rf7TjUE2vJm9ofvdxn76SFXScX8tzXdlF95wvbIyEXm5D68ropgWVDu48tJRW&#10;YujOahWqYfPeLlRm/uotyJzUoE23skTJ1Ud0TMRwQa8XPIPOru3HaSBdxnhZe2LrKRqGG2Z762Ta&#10;jqZAJc8GlA9s59ms62VNo3q0Zb5klvXcvIy0j+Rv8yiBpu5terBlayuloFQTlLowa5OuARtvmnIE&#10;6hvvHx+u0T5l2OIWDm5Atifa22wuQax1HCkUv1lbkfbi4YS5mBYmCDY2BrUNUMY/Fy/CLVeg8IV5&#10;QsRNoFbe7ab/iF8aWxm6+samr/LtpsgrZZKNXh6vTN/Sg1029nQyQe5/CrY6yuV0A8K+bE/Rq3EN&#10;Gn/X8l0/6vmaQ7CJjr8Gp9vYTRIEfqxu2waiS/axeZkfbzSlgeTLaZJuLGE78DrBZTo0tkUKiaj6&#10;u/VL63tJkY9pCiU/+zJjkX4ZNFeTtfS19HDypfIuD/GAWiAQCNxKuEGnQ0JGoBVYlWeV/LJR25+X&#10;+cmAh9eppQfeDzW7MlxOzgLnh7ff+5JYJQ9cHdR8c5avfJ6zdAMtNrHbJjqB98O72tbnW5f3vOUG&#10;VuMsWxuo4y/S1GBleQbORs1uNRJlvIVdg1q3CghcNGq+MVj8LNk6nFc/sB5hy6uO8/Vj4c8PA7Nz&#10;aWsfX6VTw6Z6ga5dvc1yXG6iWRpZwyp54P2xzrbva/d1Pg2cH7SlX8eEbS8P6+xraZZexgOXi9LO&#10;3v5Gw7o0Q01nFQ0+7tNX8SahPJ7aMdaOeZWslj/wcXEen4T/Lh6rbMrH0Obyv4t1PrA0zw+Ji9jn&#10;h6l7PKAWCAQCtwo6sPT7c3CWer1J6i2mQg4Ig14f237qzTP5TbBeAucg9BL0E7dTaM8cGZ+AJ46n&#10;IOQLpC+wkL8gLrg/1CWh7gtw3juVp9h7qKgQ6T3sv5eOUf/j1Ee6fAMxX6kWC0B/LnlZxlTKbN7s&#10;xYsOdrEObJ6Sd+mNLLPR9TobsnaMV52d+mfKWx56tL2nnSe0I2zch62NtDtlYr8Z/IRzkFucLz05&#10;Z4ztfoOg2Lu1r9q4JM9nT5VzK2xsTyLcR1von+a2dAKyXcC/ntivsAxvwpp+llWP8RbT3paifU9u&#10;N7mv07YEPfpUfEh/Io0UvZwn+1zJsGfYfjVpX5LthfbmeMf+CD7h2zhgNW77sJ32V2h/QvqMLuP4&#10;g62Q+igTaTZeyRb7WKA8sl6H206eo3bu6vkLY4EwqmwzRQB9kLbug+ofbUMylsD2nNf04RfZgvQf&#10;96PtbHMu1/PmUvsGtbO+hYZhGK/5CqGmib7ZCPbmWMTeh62AFherSx7I6Au2GYwzJH2LWRjGHOyv&#10;Dy9jO5d2Av9jO8f8cS59W3setH2XfSzu6c+f7nHdCEr/VCN9kP3gCTuUZP81wDgxgGt03o8t4p7+&#10;rR2e8pfJsP4jWbcKa8dwmyk2gb9krLG2k7f0D9dish5D/7XkN2V3ju3L1LCWxXLhMzknHE1fzhnH&#10;sp43mWaDph8jIZJgrW/RPoVjOdeRfTSaHtbPnCewjfXRf9HWMC7+2E6cnWv7D4Jm5/UfNIguIZsj&#10;v1A1BL12gMc/lA+fcR1JP+jcAElI03bAslr/NudDheJL1LXv2LYhsHNMQW0rmbCx2Bn25vqE47lc&#10;d0Hb4Zi/6DNNyXG/6YsYJtnGLC2Tfd7ttj3O3XWE5fmRMxu2m4vduPY41W0zfiDK/kr6MpQrPqFv&#10;SMyd6BexcW47CNvYJOd/tW7B5txsyLUkCT80euYvhrkm5DpzoraFTLqnJp35KNe+TOZgQt/OMn3Y&#10;0+ueg7emjXX8lenS1e5cv6D/R1vpoY30eicgry3DL2grfTSmfm+YOYCMayDoIn3Z9xB1yH9IK/Z7&#10;qyjnm7JZu2Tb1tjqsT+iP0iGSchhUyX0xX+QyfUc3xZhdyHL83XIcatbUJnt0vYR7iNjPNLhh3b9&#10;nQk/yfVLIefR8FEzZ+a5n+1u/pW49pv1c8B8b3qtfhtfJQNrx3ZdWDs2GUNIHhvpZPCXzntbO9P2&#10;XLNIX2Z+YZ+GcZ/rGtPXcZ9bsGlPZKVeDa0OtbTrTVsvtKx8cH5qW0CWhowXFF0XznFpD/CNEmXB&#10;J9Jm4DdZm0K8QKHderB9sa1Z3MpDmPQy8abKasd4u5ltJHZGnDYipf/KthSfYcs58gB93QBbzKEX&#10;GO9VW22rfZ7qa3tiW2N/pr6s7/8CmWuzCdv2ntnU2RGaxg8BLuUDgUAgcOvAQcdN9GWQwqDQ40Np&#10;jlmbg5ZNbru0Qc7LOADnQbijc5FEuXlxIjcORGaDJ+W8EEeeQsZJgQ6wBpmEyAQChL5N2JT6oZan&#10;peu+inSU363fbaAdc2sHneDgXOrQ0qGLc6472csypnXyKE0erLNro83aW3sOg40fcluQRc7yQsf7&#10;uEb/8TKvs0xXj6Cj2qe1FGXmF/rX2059bheLLEc3zXypbPMGV5O2s3GM7cz6NjQZYe7n0HaEotPC&#10;dJbLJL0suJ5mrxr8+a4wm9v4oX7yH8L84vNvQl+vm87y2Ev4NOhzDDfyClpjb7lyk0vAf2kvaFMy&#10;zvCGNXotzp14MQ5p0j9xi7Fo3vR31ne1ny6QJ3gu0iPyLIdjGTe2fl4H06nvL7iKajftp3RMsT6v&#10;7cPy+uwMlmXKmkTWJUavE1TSLhlmpg5K22UFNAze4Gl8xfUlZPV24/cXbO2i7H7alA5ao2Y9+2R9&#10;plkHJhLdV9s+2LaY3KZ5vVzKmbR2qnHLGzyTaB9cZ3JMn6PNyJoT7Ye0PqpZmyBtiZa2xNvqCztu&#10;zxLOplzH5HlXO6e2PNi6m6ELPqgGmzO3fgw899uxqFufYJe0GulltHtrTYXJW2r/kiE3GnNac+OR&#10;MN8wXqfOmTdnrYzbw9JXJTm+k2hC7K+kX2J74vXzPP7LR7+Uo+SIQ7m1F+4j+9YFFYz4/d0E2kGu&#10;Yy3fMsV+xVhgdtU+aZq3JqPdSQPzsB2x/yPbclpsXp+gUvsN8yXBbduX2fpdabbPfpI2o+3DdBo5&#10;21gpZ7g4B4KbcvncNjtru1F/WV9WB+Ulu2XeHtr4q58lu9CGQkRzJ9TqbgjJj33JlzQyHVaP29wH&#10;qXG9v2P7tR6xTQ+WNPsZKbN+DB6ELYXyhQ4Scq49eakT9hW/+H5KzgGUY/6Ucq4C/fEZTFbjhwVN&#10;GggEAoFbgzzY+AFzgQFVxFxUDxEA5+RAZISmS9Ahj8o6AlMAUMkPgAbT8bo+TJThUs9RNu1kgfXo&#10;o67yphRE9ZvOmGzzW4fY6reemS3fNMV/5kLuvFVoun7s2OStOKTEABf2aZQL21Qny3Bhy5tja2go&#10;wxa3cE1mKMOlXk1mKMNrKMdDe6hNyCbN3cFRu5vVFZIn20TskstS1MI1maEMryLhw0QZXkVDGba4&#10;hWsyQxku9dbJVG4XYsR+lY/owZZswx2LSxL+cSsp5hX9mMzK0P9EN9zG9eNl3XSLZzQ+JkzDSPgw&#10;UYZXkfBhogzX0i1eSzNYWk1GbJJWkxna9KaLhuNKnwgop1MRl3NAHIy8TbuxM0Oh3slpHT3CtkQp&#10;9yR8mCjDm5KohTchUQt7GeHjtTSDpZmstbX6AGOjUT5qb6FYGfkae9q4SBIsJ4+JjY+Q5vzU7pfw&#10;8U3SajJDGS71ajJDGV5FwoeJMlxLt3gtzQNxsRftaWm0KTdMo0y9Ym1G7Ux7M0551luilJKBeAOG&#10;jQYfr6UZLK0mI2ppBkuryYhVaSUNPr4qrcIlu5DZB3bukqKoZDtQZN00QAhzSMbpD9HhBVC9GGo9&#10;mqRjHFIN/IcD5SKP+E81mFPL1bIl3vjQ6qSaHnIuNLD8pMHHa2kGS6vJiFVpJQ0+viqtZEZz3GU4&#10;s9QXmCEsTXqsJqRtROfQ2s9pvHPDLctZVNPOCG6N0GzqxHCDWtxgaTUZUUszWFpNRtTSDJZWkxGr&#10;0koafHxVGtixj8nYXrI8p+kna2R7d9jVaPOC8g3rHG70crxLZBUi3IDhFRS9koQPE2U6UUs31NJq&#10;MmJVWkmDj+ewHT/R2EDJ89z6lNZ6/LQlNW/rFFLmP9peluxbjZeyMr0Mgyi9paEMW7ymV5MZfFpN&#10;ryYz+LSaXikD8rF5S3raR+OtXxjXc1xN4qn58B+Rtq0oVQkhspFaWV1ZQ9N3bOcTUGmAeENDGbZ4&#10;Ta8mM/i0ml5NZvBpNb2azODTLFyjwcezVzG2i0ec/Wp+s3NAzwOCWwu30PQyrQxb3MI1maEM1+Kl&#10;zODTano1WQkevcGsQazL69MsrOzYJ9tarIZAO25Y36awvcq1tEyWY2VJDojlOpoqtpmyjsKHiTJc&#10;6tVkhjJc6tVkhjJc6tVkhjJc6tVkBoTtPG/SzFBiLEWjI5GChKaZO9SJmqay1oeqq/Rx/2llGiJ8&#10;2OB9LpRdlppl2OIWrskMZbjUq8kMZbjUq8kMZbjQM/OaX2hfXhur6Qp5E5oPDdh1blDycWwiue4h&#10;AensbAcZNo51yPx+H0ZincxQhku9msxQhku9msxQhgv646oeY4aZSJj1hEyEJrbSFiyfpEHAPonr&#10;Sl5fgbKc8Uhr1jGiLYWC5i9umJ92530OkpoKu7aTY5mGMlxLt3gtzWBpNRlRSzNYWk1GbJJWkxnK&#10;cI6LzcTCKstxkWXSvDlVSKgpdcVvH7n0bHODzAX9Ie0HcSvbpTf7IFimuYgowxLPuoTJvF4Dp+f2&#10;18LHa2kGS6vJiFqawdJqMiKHK3ZZSitZ6IkZ8M+uH5MSzCrqGwbbT5O4loSFrWzChwmfx0j4MFGG&#10;a+kWr6UZLK0mI2ppBksDsz1tjPR2sQ/P3zamH+Zp20cbX87rZdyLEhnAnCJRhIw53XJ1y2lDzbqU&#10;tDGngc/jafDxVWmlzODTanqrZEQtzWBpNRlRSzNYWkUGc4qvclw80IwFZm3/IdSuC4z5qk9SEaWY&#10;n8gl6D6UhA8TPt3T4OOrwh4m79JCbbzd6jjK44Ns5XFcPPzZGQgEAoFbAx1muw+ScUiwxRrCNiid&#10;C2WZlwWrv5H11AUpay01xwxBX5dvkzc7mja0XE+vaTqXiQ+1n8uCt5WnohtTqMe60zsiT4cktJwr&#10;UIO3luc7QTJbeyrbxU3AO1vmCuCm+uQqw9vct67aeUSZjZerdFxZssir6QTqMHvVbFaTm+9A2SDd&#10;zE+45NuBVbY7D6yMsqzSkEyzWZi1CQP11s0PTc6ZwVz+1+HrUZa/Kk9gFVpLlnMwk3jZWdhU76bi&#10;vHYqiL5KbsbVUxv60DJK7ZKrUOqU+qvC1wF2LGfVm+ntWF6e/S2tr9H1pcJSAxeD1tpdng9tzk3K&#10;8DqbMNCFt0vY6MPDbF7avTs38v2awg06TQD9YHMdsNQPrIdZqh0n1mNVOuU2Z251zBe6lzYUeF+c&#10;ZUvzA31SrmVszdO2mWWYPLctaV/r9K8LrP7lcfh4mfaO8Cbv+MJD99Xdm/nOwNSbYPsPBbPTRdmr&#10;LK/GwPlQs2HJEmW78CjzrCrjNsCOvbRBKS9Zwyp5idIvZ5VLlOk+j/V37wIr46bDjnP9ser1SVLH&#10;cHk4LUuMisu220WUb2Ws4oeFPN7/H/7Xn//H+ZzfVl6k7e3tNBqN0u7uroT1GwSBQCAQuBnQwcYu&#10;NS34lrT53dRb7Kajg2E6ORqmRw9/kh7c/xH6/6GMuzoMWD4KOBjzITa+bY3DiBFxSaMczOmdb8U0&#10;9HGfXur6sJdlysN0Q4SwnSOONerzZ/vp1cvjND1dpBl4Z3cvffbZ43T3zk7qQ6Wfv7XT48+ZIl8P&#10;+fnmOAkL9YlxeYqetI/ImKcIW7wJOzay5bx2bN3H52psdbthi1u4JvP6Plzq1WRe34e76b3ygcbm&#10;2MgR/M9zoZ/evJ6m/bfz9PYNfDNZpK3Rdnp4/266d3cX4WEa91kO/ZHL6/HbCFaO36eFazKv78Or&#10;+L55V+nX8pbpFvfhUq8mU309s3i++vM3n2ek6MCW1Kc9aVfqSbu0PP10epLS5LSfXvywn96+PknD&#10;/pb45cHdvbSzNRLqvqzMMmzx8lOmW1zD7UM6/thqMoYt7sOrWMtrsjKvTyvTfVqpV5OV4VVpNVmr&#10;b/3BdIb+C/3ZD98foE87Tr35WNrKvbvbaW93jHn6WPzcRxvri1/ZdmBb6XdYAv/znKD/1NdCnguS&#10;ZrR4W4eu3LNMt7gPb8qyLJ92Fs/KS9kqHZ+2rCfnJsM8P2FT9l/zxQgytB+MGXOsOn94Dp88P0yn&#10;k3k6PZ3DF3fSp58+wRizq+OLDJp2tqM82FzGWvEH+zeWhbCMl/mNULLfbl264VVpNZnX9+FSrybz&#10;+j68iufJW8rKcI08r2mzrGdb2Jjjg7IHv/TS67fT9OYNx5kTGWe2trbT008eYD6zk0ZDtIQhy2NW&#10;5tfyu2OMDxtLWRm2eKlXk5Vhi5d6NVkZLvU9a+leti4vaeekJ9BccVGZ9jFaLud5Zssezu1W3ktH&#10;R/N0fDxPr98cpBcv99NgMMA88256+PBe2hqP4KexlC3theM+wnyBWr83SoM+5w9sN2yb3OKDMpfm&#10;WPLJfVwOS7vjVuiPpZSVYYuXejVZGS71PS8ib43r0ltfWJg2mYOzKcaZaZL58vffHab5vJfuYJ58&#10;/8Fu2t4Zpr07GGPYVmhH2FrAbXEetOVb3MvLuMlqeUpZGbZ4qVeTlWGLl3o1WRku9T1r6V5WSctj&#10;sJyjlIlt9eIm+7HFfAh7D9CXTdK3fzpMx0cLjDF76e7du9huwT/baBc8zzmu5zUWKG0HZTJu7aU5&#10;/2WfJf25Qeb6ybbCXM+Wpa4vpyYr09el1WRluNT3rKWrTO0OZru1x0Vo79HmQjr7s7yO4Trz8IB+&#10;eQP/HKL/2k67O3vpzt5O+uTJXYwxbR8l++rYDPmFq2Rlehn2cR3/WlmZXoZ9vJSV6WXYx0tZmV6G&#10;fZyWMRn90NVvtbymhiTG81r8RRuD8AvnWxwv5hgvJifT9MN3r9LL5/tpiLFj1B+jzXD9/yiNsY5p&#10;35SGMnK/pm3AmMtH6S0tzu0yzx5fyvQy7OOlrEwvwz5eysr0MuzjpaxML3VLmn5L9dMQa/1eOj2e&#10;YU52irXMcZrP+mgvnJfdl3X/7s5YfDgE5Q2e6NOaa0s27wPlHGDc+Ur9R/o6+DpZuCbz+j5ci5ey&#10;Mr0M+3gpK9PLsI+XsjK91IWdsr1kMBG74cMoFi60LedUtO9kOkiTSUoH+5P0/IcjhNGAMCd+eP9+&#10;2t3eSg/u7UlZsrpEO+th/dKbqd17vFaT99fOE8t6WdyHS72azOv7cKlXk3l9Hy71ajKv78OlXk1m&#10;+qsI28m5nO1G/zTQsLgL6fM5+qnZMB0eTtPzFyfpGH3a8ckpxn2s+zHGPHlyJw0x9o9lnGF7uXg2&#10;9e70hSYvwxa3cE3m9X241KvJvL4Pl3o1mdf34VJP47KGEd+YrifHjn46OZml7757C98cQQR7gXew&#10;7v/iR4/TCP2ZtTkZq3Kedq1PeaaAWyPh25Mx51spY9jiPlzq1WRe34dLvZrM65dbRznWSljo89Xo&#10;0qTt5POTfsI8TGxFu/YxxmCc+f75DH3ZRNY1pyeLtLe7m37y48doN7x+w7xsg3qtrK2Lli/z5hxu&#10;xxWyq7ccrqVbvJZW6tVkZdjipV5NVoZXpdVkXt+HvZ76QMhzHH7QMQdJJAcb0aW/hmmG8f7Vq0l6&#10;9uwIfknpGP3azvZu+tHnn2Cs2c5jfy4rU/eh/m7nV6D3Sz4fqvEybZWsodXZwsZSVoYtXurVZGXY&#10;4qVeTVYLm05rs+VjtDi3XAsqZ/AZ/XJ8PE3ff3+APi1hvJmlvZ07Mjf77NP70l8NB8zn90tavEaf&#10;7vUvOm8pK8MWL/VqsjJs8VLPZNq/ywfnfcNuSufDvqZpM/LJYXfOiw9Bjj+nGPNfvjjEemaeXr86&#10;Em3py774JA3gl60hZ2Usgf/twzDnBOrrZh+m4+rqj2X5GD2ZVqZ72VlpPr0M+3hNtkq/1KvJyrDF&#10;S72aDGH2adjyegr9onOCgdy33H87xXpmnr5/dpAmp+jLdnbSF188RVsZwkdb0EJe+hNlyK96sUzr&#10;G6V8+odrUWubbr+dsI+XrKV3Zaz/choo85AuZY4i54zWyeZA3C7mWsbpyTH68K9TfzBP4/Fb9A/z&#10;1O8fIu1iYc+dsUaBQCAQuHXAIMDBRwYh3gzhgAly4AR584o34mVMBThIdfRWcuzIOPLw4r4MN25A&#10;dIMkwxb34VKvYR5M9WGbcerPySGIIVmIydscCx+R57QZ5DPk5pY6mBz0Ubc+6tjhHHJOLHJZMmlE&#10;XMiwxX3Y4qVeTebCXFwLi+Ot2cDitTQL12Re34dLvZrM6/uwkJMr2C/BZvJTsHKcOKckTBk5li0v&#10;bPJn2ntYEC1mOCdATSNRhuTJ+SSNsizP+7b9dupQkfl6+rCPl7IyvQz7eE22Sr/Uq8nKsMUtXJXl&#10;80cerIT9hbCXsbWf+qFHwq5kf6ZtYsB2IW2gnwYoZ4AyBtKWtqBPMh/9hkkrfHsZ9Me2zgY+raZX&#10;k5Xp7O9qejVZmV6Ga+kW3yStJuvos1+WBU1eUMKX9IvS+ijKGKbPso+lDSEfKe2TD7CBksZzw3yp&#10;fb/sx9WjUwcXL2Vlehn2cS+ThZHFLS2zCbu0Ulamm6yjl9nkd/FaWqknMthOH6pF+wEXsB9vGsxh&#10;P/nVQXAOnTlsO4f9SepIPp5n2X/yoAHLA1WfOnlMxNilF4s0vVaXMrwqrSbz+j7s46WsTC/DPl7K&#10;yvQy7OOlrEyXsNiGNoK9ZKuLVgGDQvzLeeYk8nHOMoPd9Qc/9KG1OZwxA6VZML+AvuE+QL9fF67V&#10;y+K1tFKvJivDFrdwTeb1fbjUq8m8vhmulrYso55RuooV9HpG5Ldzmzoo0ah+YTr6IVB/kt3ICyTo&#10;p2Rex/6N8zMNK/ViUduHNYVmQsZxRahzCq2D0o7NH7OP19JKvZqsDFvcwjWZ1/fhUq8m8/ptmOcx&#10;50sttd2gH+O2p2SYlIfTYC+b42s/hD5KyDD8CJ8wXdoQ49m/CGLrSRnqkWnzWlGUfL6eyjJcS7d4&#10;La3Uq8nKsMUtXJN5fR8u9Woyr++PfZWe+imnUZfk2IBxpRkfZLzYEhnHcxmTJI39YtZDu9AbE/l8&#10;ly11tAydC+j5YedIG27rVtZFjiE72cs66Qz7vEvH2JWV6bW0mszr+3CpV5N5/abOjGe5yHic1o9I&#10;g6Ae09ReZkPpf5Au68JGZnLm8cj7Kurg46WsTC/DEse+rP5e34dX5s3xUlaml2EfL2VlehleSs9s&#10;1zHs+5FibDRpPfoGId+vc2xoyDEEuvAbf21N3zxIn7Gd2NyB7YE+R1aQGkrKrZ2wX2Q+1k3Pb3+e&#10;N8fANsO2I3nzsRTHJ2U4WZlehn28lJXpZdjHS1mZXoZr6RavpZV6NZnExV9oE5gT6zqF11PoJ/oL&#10;axiSaTPISKTJupV9G4k0uQ4wgwzpQhnPqWPkecA+rN1vpw45buGazOv7cC1eysr0MuzjpaxML8M+&#10;XsrK9DIs7UrOWfyXdkW7qy+EMoZsgbDvFLpT6GKr1wf02gC/CCW+QznIjTzMl/NTT/zg2oTss1KX&#10;HF+nV5N5fR8u9Woyr+/DpV5N5vV9uNSryby+hnl+5nNV+qI8Fjf9iZgQQeoijXMz6VuoDxn+S/+T&#10;y23p8uKfjjtsP5lluJZu8VpaDlvfzH2uPsZumoVrMq/vw6VeTeb1fbjUq8m8vg/7eJOe5TIOsI/P&#10;fb2lzWEPXU8q2zGC6ZDRL3CcrP1lbk2ZrktVJ9P7MFP8nefXRl9PC9dknWNw4VKvJvP6Plzq1WRe&#10;vw3rAdm46ellZjsJu3LKfdj8qx2f27GX56delxmlGdoYyWsscl1G5sYk4tiH+oD5tC3KXELOcZTZ&#10;GVNU3vqKdVD6evqwj5eyMr0M19ItXksr9WqyMrwqrSbz+j5c6tn4K32FzZuFjMPGNo7ArjLucx7A&#10;8UWIsWWKcWSKNb3M29iP5Xm0zBsoV3+rz1rWz4d2/ubDGq/Icpu2Y1p1vDVZGbZ4qVeTlWGLl3o1&#10;WRnujC+gXrOkDGnUkWPlMfPYMQ/O7WQOu+p1TOiwD0OeOdNJtJ3m+qSkadvs7nc5XsrK9DLs46Ws&#10;TC/DtXSL19JKvZqsDFu81FNqnyXnrJy3JCSkyWqEX1rmc71G+IVrGd57tDWPXO+HTwZIH2B/A+yL&#10;5DUzlt2si9hmMq0Ntdf8uV/WQ2nHUTvemkyP3cLvk7eeVpOt0i/1arIybPFSryYTH81gN34ZI/tA&#10;589qxz7kfaxNZI6MPk7mzIyDttahnq5dYCuZY6MsWc9wXcM2xn6ou98ybHEL12Rev/SLtF+mebJ/&#10;4L47ZHtnP9HWiboIaJmci8h8hGS/Yvu6XHAvgUAgELjFkMWxBhvUZAZbXJpOV48Dlw6alz+I2aCp&#10;+2ljOiGUxWZOq6PNG7howK5if9Jg9mZaQfND/aQKbIqq3bJ9GzurrX1Myf/qM2lDEg98aJSnv/hB&#10;+jOEkECqUuu5pUwCS8+o6gTqaG1bjnUtLU1ptrb0wIeH2r78lD4J75wFbzPjpvC69bzL0qa1Qazh&#10;tj2ZvFJQ4J2x3DZW0e49MBy4fLTjicHagpfV9AKB64vyTF4+47so08t42Y9F//UhAU/I2p4hrltI&#10;rivbtWXjq8ZBlkfzrWVgI9DGDc22XON3bKzyxkfcWp78CXwgmOHXIdzxwbFpl0O9cr5szSxwsRC7&#10;4l9rX2s8Sp0fBz48aH9eR/bjiMaaMaghEmoMXCjOMrHKrM3QW4GrBJuFGTuoOTTwXujaGDHYt733&#10;kr0g92SMqrNEQyOjHvN/WPjq+DDhw1cJHEECgUAgcGugwxPfJ7LokTOMr5Mlpj7S8rirsyLkgf5c&#10;8hgpU52WlKHMJfp8Jb3OhvqJnIKoq3AuddTp9Sz1etOGCXl0dqHHopushzJ6KE85ByHPekrmY35y&#10;llmGLW7hGtfnrR+n0dvEhy1u4RovL29b/9a2rb2YTtub/ZnGrcoWPZxnwrbM0i71/dbYrVcb/xB5&#10;V+l/iLywFc5hIeRqe+cLnONCSYNO3/yRfdKo85xnQNtNH2zbg/qiKUNYhlfRp9fz1o+PLO1hcR9e&#10;xauWt0yrsdVvfah+EV/AdyT75dS8MsLaUfYn8zXQdKXZ3col0U+jnAX7+aZubR1W06d7/U3ylizL&#10;8mln8bx5S32L+7BP930UwyTTbJxj2OSklcHxb9W4SB8o6/st6dPfR/+65SW7ti3PXbYB1cs+4lyA&#10;8T6JuPAUPMlhlI/206T1kNb41vZp9TiLXvesvGX6dchLmo4n5XZ+mw5tWJK2JWFbmWdCX/oa6Iv9&#10;6ZNT9GscZ2zOlfs55Nf53ETCFu+hPJ3L1foyknGmWZ+nbOtd0h+TxVellfzYeWvksa4ibA4bCsU/&#10;mWwfTOeHW2kvJMPYn4wNzE895mGY+6Iv0adJG7R6WbkMW32NXsZwTWcVz5O3TL/CecW2JG1I+nGC&#10;PkEe8Qt1aHej5TE5y2ac7I41Sqb7/EarV42WF5R268rz4YZFniX6cst9lPGSNf1VaSVX5bV+An2L&#10;EHH4Q+dV7EfYv3idU/AkkzLagOmW35UjeW2ML/drYR8vWaZfVN6zeN68Xv98edVOZl+lX4NrX976&#10;QcYAofcDw2bzPAYYRIY0G+s57jTtw85fytgOrN8iGUeanfPGpTyr2lB7jF2W6et0S543r9f/OHm9&#10;byUNHx3fOdbT10yjDn1Mf5HM154PGvfpJOJ5XdPur91vN2xxC9d4Vl4fL1nT9+klvf5l563YDfLG&#10;9pgra7uyuRfDmtZQrisgDfa2sJZjtHKtbZQ8b509LyvvWTxvXp9ey+v7CjtnrT+xvoiy3P/IHC3P&#10;yaTvQVqzhgEH6PfQn6nfuu1Mwxb34Vq6xWtpFrZjINcdo0+zcI2XlbdGn36evEiTayx2/OYzDc9J&#10;tJ0552bUgS/aMYbpWO005ah8LnNu+E7IMMuETjO25H3LfND2VWPWq9LrlPofK6+jP9byuIWW19Pa&#10;TI1MZz6Wg7DMlSGXawAt5Xqn+Il6vr2x7bD/atmm+7DVraxnGV7Fq5Z3E3r91Xl1fCZtLAAJxmW8&#10;gO1lCx2OIdC1scX6HY23cwPJy6cS4C+W3e6/69f3p5Xr6ffXPdYuffrHyuvJ89SftyXtPDZaOeyr&#10;XH8Fil9ym2nbqd+v6rXxGlfp35y87blvpO1W0Z/r7TWtddQ2xfai8zK/vmRbkf5KPtg32ljbrkyP&#10;1P1qHVhHtktF95yoH2PLMr0MX1ZecpX+++Q9m429sq25VV8gKGx905Jxy5f14CF6SmVMoy/UP22d&#10;ynr6sI+X3DSvhX3/x/1XiLmKzm+og7zS/h3lmqCWJ8cjx3d5iAfUAoFA4BainaTYgAPKYi4PPhxU&#10;ZbEAYrDtTHbt08hBKZVgiIMXy8hEWPfVUtM5cFOfpZnchSWtm0/l1EM9O6TM4NMZJtsaKlw9O8zA&#10;MQlX6nk5w6v0auzmVVvmY3N6zTEznOOqn8NmO9PLfN+8G/lF0lXe2MrsJTok7C80HepnvzRpuTzm&#10;6+RVuZxznTq3dW3YSV9TZ4SN58mr8RV5c3x5X4hnvffJa/R5G/tA1pL5atDyWptm+0seD9XTyTfJ&#10;PJlWhtDvrxauscgr5XKbw063OeYcbuxhcRfW+MfJq7IN81rc9DIlP9OW9BHtkDqUG3MeKcN8SbIc&#10;A8Pe1z4NsLL9fn1Y6mTltnVeeYwurPEVeSlDXgsvMes1eZ1M5GflzSz3LcfPvIxLWhteyiuE3Tqk&#10;jHmQs/FJV4d9lSDb1sZFkTZ5jLofv1+tl+2HYdVt01z+os6r9H3Y531X+3yYvCB1hLAt5ax3tmtr&#10;S6ZpuupqOe3FGaPl1zRbqGsYfmP5+C86EkZZrE+myayetTqvyuvTN8nbKcOl1/IKRd7lefKW+Wsy&#10;JfLyP89p1pc6Rutnsk15cVpvGLS+s7mjtpXWL3aBWmFlaRnLzOVJTWqgnOncj2OW2bEJrRyrlwv7&#10;tHfLC4q8y03yCtfmBRk2nRz2eS1sfrGbN2Vc2wFl2L/khY5coKZcy9I21tqemtYH2rmgbYhlcgs9&#10;yUfqcZXHaPHOsWWa7F3y+vRN8nbKcOm1vEKRd/lOeSWNhGam9GmA6EkbQTrj/NC+QpZjeZmq++qU&#10;IeT+dZ+ey3XmvlyahNvyPbVM7sfHGWbeNt7Zh1Fkqlvaysctb6cMl854mVco8i7X5VUiLna285Uy&#10;qDj76TnPcz9T+iz1jeYxmUvjPoyNng+3lDoWMuXZeRtuerxez/jeeVs/nJXX8q+qv5L6Ri8v/ND4&#10;gmS6g+wXstIvIkfJ7hyW/grp1g9q/ahnZHlWppE6Le34hRZnWq67pcsxIb+mufK83gXkNf1N83by&#10;r8nLuOmty9u1D+1uck2z9aXGkUQ2oC59zW3O14BhMqehDL/fbh2W62zUvF19H+7kLfLbvmv6FhZ6&#10;PWPWv/i8ILdNmGXUQLt22dxAE5bpLI9gGsNel9Aw62P17NQ75/Fhq7PPY7TjsPTz5+3q+7DYROzS&#10;zUe+X15N8/ptGKSO6GWbSpx5EG3OfaajjxKqnvZFWlbTh+WHoWR+1tSLeS+BVu9cvh3vKvtYvNHL&#10;1LJW2ef98wqrebtlr8trlDqQzC/lmB90XGiY9aRvy9fL5QsdjCPF+03n3Nl/TG/IdFcPoe03ly/7&#10;cPu0cGbnuEV/+Rgt3uhllmWfP29X34fb46G8Szvn2zi3lpflZiJs+zN20oXIL/vL8ZxH42ZjEvtQ&#10;TZAf6DHm22BTLyPrpZScEmY+7qcNCxnmfiRN2co2y6u675/X9Gt5GRcWeVW/zVvuq8zbhslVlze/&#10;xwAA//RJREFUyLodMh/zk7kdiFzRXAfIVPtnfVdOt8457tO4LfV8uslyuDxen7fRdTKzh8Q3zGv6&#10;F5MXZDjHlYiuJXVYlt+HldKmdZnz5f1InqZOmRYHrdxl/Tbsj/F98qru++flMWj8HHmh16GVtYqS&#10;h+E8FpxFaRsIkk05lBVpks79Wx3YnkpSbjpkhuRfPsZ2f0pLl7xZ34cvKq+xk1fiXX3GLbwq76p9&#10;aV7wjLxC5hUaTJ6RdfQFJ0YrZwWs7Kbvc/6BvFZnq2dTv0xL3ySvhdu8mK/IvlvqNTs9vxp95pXy&#10;Wup5wzSEoaW8PMQDaoFAIHCb0ExwOODoQCTEQrvXnzdcfjiNwxE/7aAnXECGoiop+aPDmMVWf7ze&#10;Bnlk0MReGiIDKfVGbjmGnCYfKxNsjqksw+i0xU5GiBr6eKlXYz2v1OHMT1ObIr7J533y8lPm5Weu&#10;H9Sd38DRb+EgtTk2Us8rtTGmRpntN3NaWp5GRr9VfbfqU6b7eJlWfsp0H1+Xjx/T9fpn5bHPBeR1&#10;tlMJbc642l7Z6thFALkQwHaLDzTAHMr67c/Z97APbtsy7LxdDtdYpmtc/ZyPYeWnTPfxdfn4uYp5&#10;N/l09b29vC/VfvSaek89qF60PKrb+tRTbc9PrX35cO1Tpvv4unz28bolz/qYTpnP5Jt8vP4Z+cVW&#10;SBWaHaEsctiOtP6MbD4oT/xG5jg/lse49uPrxLCPn/Xx+heRd9P8F5W3YhuxuWPzoa4xfwo7N2/H&#10;kbyU5ZsOZb6NPv54Njm+Ut+H3zfvuvzvk5efMp120osZXZt5O2Z2bOtkDZGv8YWG1TcsL9fOdCWc&#10;07LeWlp+2a+VVvt4eRlelcc+Z+Vdl/99865Lr33MDha2uIalxGy7dn6AKNnsy+fzH5Ovo/+ct/5e&#10;d5O8pb4Pv2/edfnfNy9o4wU/zblPmYtLWDTyp7Cv15H8xk0/ef8rP7WyzsrDj+lw6/XLeO1T6vvw&#10;WflX5dWP5IatludJtGM5RuQ1Dz9m30xbA+l6qJ2NKfN+JY/sUSnxTPtIuNT3YZd36WPpPr7p513y&#10;ms675KUWLWN2VzY2ddYT8oK+EHocx4U+H0oUm1Bfw53yhLmeoks9o/+skLM8bJePzKT1VP2Uaav0&#10;ap93yWs6F533rPxlOluKzhfYphofiS+ytlw7gmaWtw+uGXO8WY8ynMtZ+pR1LOPlx6eXuhb3Mv+p&#10;6Z/1MZ2LzlvJ37GPpst/ymnDbFe+BZVr/Z7ZVKj+afsblVlbM3Z0qx+rlytHPmW89nnXvD79LN3y&#10;c1F5z/hkO9s5vtZ+li6krUHXR8lekXaRXK6PPy4Ly55zuBYvPz691C3j5cenn6Vbfs6R1449s72O&#10;gjzOJuzV7Ly3NWXTnpo0ZdtOclpmM/Yxbvo5rUv7rKm3fFYdYxmvfd41r08/S9c+5XHxY3k3zd9+&#10;bC5g/pFS6I8sb9LRx7U6ZnfKstx8kHXqHym9CFv8rM+HzOvTztItP17/jLyNzaDUIXJB3pJxTZPr&#10;zt4vTZqGNU5qXtnPpX/K411zzJ2P190kr0/zuhb26eVnXRo/5gsS2pmNrJOuFB3Oq3LbEH1pK2St&#10;TjXZuo/XvYF5GzuuoluzgN72dXK9mdecpPR1un/6RtoOfZQp/mvizGMy7s+HQSspx5Ejf5qUHK99&#10;fFoZvsy8/uN1N8nr087SrXxoU+unsi15Pazpu8y+0lZgT7lX2crNV6qPfE2/qFSfgZ1Prc7r6l3q&#10;L3/o6ZLdNP1oyNL9f3ykrk2srXvu0y8TNF0gEAgEbgts5CNskBlgwBlAzIkpiXACefGKA5E8WJS3&#10;c2TglEeIcqy4ORSUfaSR1LPwKlJH9RbCMry6jOa5dVRSiTqgvkrIScwqyFmm6IAzI+pt5bTltXok&#10;67FA+ULsVwidTtjipV5N5vLa8Wt4mU2ehtT3YY3X+D55rV4Mr8vb2Iw0e8HujU3EfmrrKThD2qw/&#10;gG9I7EeIvJRDn+nzgcYb/1X2W7JMX1fnkmfnVfo8xja9zKvxGts8Xt+Hz87bkePcIht7Z5sLO3Hq&#10;DJS0O+TTxSJNkGicYt+LAdIHQ91Cj+eutaO2rZVhHy9ZyYu6zIQMa7xkaY82bmGlz2M8K6/XNVp5&#10;l5NX43Wu0ifNh15WI9qe6VofLn6HP1km8ksZDdlWLW/WkXBZh+X6lunLeZU+j6fl5dbytuHl/F35&#10;6rx+H56WV+Nd/bacVl+Py+RoAzYQsi2gTzJ/SDrkpKRJ2PLS9spmrJR8Xbsr23239WAZlqZhn1bm&#10;67KrfxF5PZfzGFfnXdYtyyvzdtnWW7mAIZVMo4/gAyEMDPvSHx3SR/RZ9ht1tVz1b3cfWoc6md90&#10;NKx5Nd7VVfr0i85r9HmMm+T1+kZLUz3Lq9S4nds+rSwH47uQYaSb7bP9rV3peGR1yeVA5sug3hwT&#10;0hnIuSV9bvtu6eqU26SxrVOX7fFrGT7s00zfc7O8dZ6V1+jzGL28LKfNxzKNjGdbpyHCpMV1kq/5&#10;2G7YViATMsx2ZOWqXruvkrrvUm76ZT0trttVPH9en37ReY0+j3GTvF5f61BSxwkZQ8gsa8/rgllf&#10;afo1Lu9P69Sm+/pZmj8O09N0zW9pq/Q8Tb+W18dN33PVviyv0ecxrsrbMqfT3iROeyHH6ayj81QS&#10;fZAwr3vQXmZoJ7IVIo1bpHEeTdr8Vuuo4WafIqvX3euvylvS7KHx2vG2ukbT/7B5TQ7d5nxu09o1&#10;gaemcz8JdmYftbB1pOTVtbysMcV3lGENsyChK2MH5a49CdmvQUfY9nENMccQNvqk1sOOuYyXtDwa&#10;1zIsrGx1S75LXtO/6LyMG30eo9dvqTa39Ybvv5o2Zz5jmOXAn0xHsCWi3Oq6hvnbuuh+WT+yrUM3&#10;XrKbvu54u/mUNX0LK1td47p9Wfjd83pqOeU1L7GbmwvrPJkylWt7Qn7Jo/ma9QrIsKfMpyt1YP2M&#10;GqeOpVueVr/ku+ftppd5lRYveZF52/rbHFbnXexjkAbjLdHla5nl0h4YR/+ErfZ3lTqZ38pwLd3i&#10;tbRSD/T10rjWTdMZ9vGS3fSLzKu0eMlz5oUf5Nq1rCk1nfpNPkmjjpJrl9QfgthyHdPoon24sqXj&#10;6kEPVB2vZ7otNa3Nb3ks7tmWZ3HmtXQrq9Uv+e55u+ll3palTMOr89ZYKw/5cI5q34XOiIRMSH8M&#10;YO+GA3R5TFfI/piX/Rjj3BqlLlmeda0OtTqvqnc37cPlNX0f9mUpLV6yq786r4WVYjeYvSFsq+ML&#10;w+34odf00U4aYh/0n/jCysr5RL7uOFtSp61zN16yTeP+urpn2babRl3V17T1eU3fh98vr9qrmV91&#10;zlmSOm1cdZWW32xNX/U4LxBqn8a+rc3j9+vrtY5dfQt7ev2ubHVen8f4PnnJ8+fVNUqzTuG5u46N&#10;HvJuQK4xmzzcn8gxfxByjcmyMq1OaHhaV84RSItnQlfaWJG3owM25Tm2crWPD5+V7yLzWvysvKv2&#10;xfgmeS2Pzo3Rfqw/KjngFmWR4iPkBZnGawidPhGUMQrpsn7N84Vynxb39VxVV5+/m9fn07K7tHwF&#10;8/XVrtzqYvto648Dyrw8XG7pgUAgELjawJij/2wAxbAgbMUtVOAHLbILxnXw6up06dPOYj1vOXhz&#10;ALUJu6bX0zBhaNgO5sZGD7uyRWu5//elPzbjpno1vms+8vx5zVatrGMzbL1uO9Exec7PSbRMpC0t&#10;p3OSZ2lNepfnr7OyzHfZec+r73lxebNtvV2dXxrfiR7zUycvcphHZJfPbp3rOjWW+TbJex7dkheV&#10;d31+aw9GyrQttD6zMKk+ZXoLhk2uab7M1t/ruXmduyzzGWu6Nb6r/nnzGdu8rc1sHGvJ9Aw/VuY0&#10;b19yGd39tGUqa/VaR5/3vPnfNW+Zb5O859FV+vPWyPwGK8tsWNqyJieW08p9GNuyWtmm/NB5fZ7z&#10;5F2fr2sntVUtn9fhhQujl1vZ3ta8SEN297msU8qM1Le2pvn9Prt6lt7Syzfhu+T1eS4vrz9Wb/Ou&#10;vGTXTywfW7nw5GVZ7qj77Nrd16PN6/fn9ZbZ7quevo4fOq/Pc568pX4bV7Q2Jdo0ze9t7/ObrRWa&#10;l7C0Llt/eLZllmzrUU9fxw+d1+fZLO9qO7Trxjbdy5bnXUbKzGfLXFU3L/dpZdin+7TzsCznPLyI&#10;vF171Wh5amn+fLaxwfRtHWN5bXxRPd1/257WUcuvHWup69Na/W6ezXid8vo8y3nX26iRIVvz8BRK&#10;0HajeXRebWV7mKwsr7Yfpc/TzbcZr1PeVl9t2rKb3rQhuSagtHVM27f5clr7tmUwnv3VxDenL+fm&#10;5bVzkrQ5le+vur4xf1geDRs03rLdT9vXXQbb/WzKze2zzI+dt5XVbFEjfJofPEuJpI9ZVtdf1F2W&#10;+f1ZHXzZq3RalunreD3zljZbtktbdld3mYY2T9u+fFts2+Sm7JZ5Pl6FvO+Sv8vWbi1Yrtq+1UNY&#10;ril7Qg7V9jozs0LAsSjLfFme7flQ5+Z5bN8tdZ/KWvo6fui8ilLe+kR1PM0eHl07qR5Rlttlt1xl&#10;Ta/GD5XHeLl5a+fVu7M7B6OMcwf7Eg1l6tdy/8t+9OWqrpZZpz/O9cfb5Xn1Pa9kXumDLF2hfVRu&#10;UwwLYeOGmqdtd0TOL0Ux3el3fMR8q5kL6LCm19LOB+qW+9qE5X68zMolLxeyh//t//M/L6bTaZrP&#10;5+n+/ftpZ2cnPX78ON27dw82ReX4+20FarJAIBAIXHFwoATkFaa9RZrOMfjMn2IweJCef99Lb171&#10;0o8+/+v0yZNfQWuY+gN+wwITmwV/sEF/3onjgg4ffRQxkJCOCTqcyatMCRmIRSI6Hl6WtbUcDXbS&#10;yrzymlTUhZc1deCkiMeBCRxWPH/8/cv07Tdv09HxSTo5OcVYtpv+7JdP06PHd3A8qD+OnT8n0euz&#10;DNtDJldM2OqH5eq2RFlPwsKWVgN1mC5ExMK1fRisPMtL+H2Veb3s0vLCB3wxLFNoe7EXDqgvrxQG&#10;85YT4ln+9uh3z2bp+YtZ+uGHV+no5Dht7wxxrt1NT5/upZ3tXtoZoqw5Pcq92ORI9+jrZGHDpnWu&#10;4X3zEjV9X67By2p5N4fmEOtIW8PWTiZIe3l+xlbSbKknO9ca8ObaNLeXo+M5uEhfffU9fLOfhqOt&#10;9NnTO+npk710984w7e6gHaPM3HUIyikg0zadFrKqGmg3rmiBl1mxjPvwKpwnbym7jLyExVfBfEU3&#10;yTdxEJ6iLczQjL5Ef/blb/dTmg3T4ydjcJQePAQf0C9oYdIH9/EZyH9Bf4LCplruQi+galuyNqU1&#10;a/YrYYWvs4UNXub1y7yboCzrIvOW9bH42aB1SPZcoBSAENoK38Ixk5N8kP74p9fpD189lzHm8Og4&#10;PXx4P/35L3+UHj3ak/GlT6IcWp1b/rFdcuxkkXMWxsL5zcUMlkz4Opf1r6UZVulfZN4azpO3lK3O&#10;m2PSv+HsxhjTzx2HiJA+b34GWkYc+Kafvn95mn54cZye//A2ff/sdbq7t5v+/BdP0+ef3k3j0Sxt&#10;jabQ5PttWMIIpHdaH1wkdB8Kf4w+TNT0iE3z1vA+eQnRUUM3+gwwj1FTaHlu6TH1hbiJc4Ie+iVw&#10;CpW3B/N0cDBL3333PH399bM0GvbTT794lL740aO0tTVKOzv0BXIvZsiDueZsKhwOMQftDRHGiIWy&#10;BvyWL/fejHcalTbLtml1xtZasVNrUMoY92GC8ffJW8N585qsi7pUUUvzMg3rz6ph/j/BPOC0j/ny&#10;Qfr9b16l6XSWHj7aSU8/3Uv37o8xZx6hQmwzsCN8yi3ne1pLlCXzPLU0Ib2bnAA2zuge7ZisJjm3&#10;wNKIUnbV8tbw7nktFaEcnC0maTI/gQBj9nycnj07Sr/+x9fp8OAUY/6d9MnT++n+/UF68in6RIzx&#10;PY75/EIBzY8xxYYTm2Nx0+7FUK+NjkytvsUJfxxtWEP8b5pez1DPq1iXRtT0a3lrWJ0XIekncp8h&#10;/T9TLJVtgwaV93KphDbuj9BeUpqcLtKbN5P0298+xxjzMm3vbqU7d3cxL7uTfvqzB+jbdEQZwAks&#10;0UonrE4aaGICud5q4bxlfClvBuNef5O8Fic+Vl5KtXdgqmpbTPrrRll7kP4cfsC40Id9Bjohw6mO&#10;dSVc1MN40OsP0ynCx7NFOj6Zpj/84Yf09R+epWGvn0ZI/+QTzM3+/LO0tc0xiXlQJouBj3ndW4K5&#10;XK6HZC0l0G1OEWotc8jyyH/TU3hZmc64DxPXIe9myDZCh7RYYJ4F+5+eDtPbfa79j9KXf3yTJhjX&#10;9+6N0FYept3dEebO25jbzdJocYot/UEfwEn0g/gCzOMVIQ+2Sc2wp+wr/q/V2cIGL/P6tbyEz3+W&#10;/ofMuw7s0ha8joLzs4+TXd730TuBHOOFzKEwn2J7Oemn08kgvXgJv3z1Kh0eH6fFYJa++PETrPvH&#10;6dNPsJbBHsew+3iAvU9R8AkysvFg/sa34rA+Vidua8fhw4TXM9zkvGolBdfqAjlvIefcij/thXFm&#10;0TuFrA/fbMEvW+ktxphvvjlO+wdH6fX+63TnwQBtZS/9/GeP0Q+mtIUmoldfUUTuixS6P5tTaJJP&#10;PxtWY7Zmy2kyxn2YYLzcg5dd9byWJj87nMOUMl3HZfY1TE9Y70/S7758mb7+5jVSdZ7w5PHd9Nd/&#10;9eM0GjMHeycdr4aIyrVx/Gn3JSVmtmCS9W8K6QUl5H1goKbJLBfjPkx4PcOHy9vNXc/btfcyajK2&#10;El7xgpUxbuhP3E3TyaSXvvpmkf7w5RHmaJO0v3+YHj3aTX/zN5+kh/d5ZWyOdoO+EG1PrpnlCula&#10;UccV9bgDdS2Yt4z7sKGU5eIFVyEv4dMMq/SreSXCkKaKLef0hOnBgk2fBv9g/JlM++lP307Tb3/3&#10;Op2cnqbXb9+mu5gv/8t/+Xn64rMtaHFtr9dkhixP2puN8W09PKQuTXquCz5teDV8e7KyGfdhQylj&#10;/KPnlRMXR2EdPGBHJHNXCaqOhvDJ57h2RZw7Y+yf9tBGTtIf//gyHR9P0+s3J+nu3l56cH87/eov&#10;HsEnizTEWkbLUb8Q/C9lorBWplvVVDBMqL7C0mo4T95S9qHyttBUPVMrEB+1sPujq6Fp8sbVxTgd&#10;HE4xvuyn46PT9Oy7l8g/SY8w9v93f/MzrPF7aYyBpSeLfuSTa2bYJZnLoY8V7epT39aKLaNF/c6C&#10;lcZcPkxYnPCyMv08eYlV+pedl1shDDrkLzrBdxOsQbnmPMXa/8WLWTo8xPr/dy/SwcHbdO/+TvqX&#10;/+qLNBr10XYwv5a1D8rFepRzgBHn4FgLyZ6kb0SZ/RHKy3PBDNbD6lCrp0eZXsvrQ12phjv6+Mfj&#10;7fOXk1B5rh/kuhLkvFfBtJPjt+nLL/+vNB5jXH3wR6SfoH/4zkq4MPT5VjrsWOrnH1B78OBB84Da&#10;nTt3pFI1aGMLBAKBwLVC7tM5SSGnM0yI5p9iGqMPqL1+mbDY/ot0787PZQDtDzC48gE1fKaYJOkD&#10;apDJhS8OvBhkMRws8mRJpkA2bEBH2AguCLIgtQfUFPLTT7MhAv303bcH6cUPR5hMTNJkMk27e1vp&#10;8x/dx0RiG9XhZA7s4zgqD6jZzTe7SC0LMElrwRhz+ZwShm0tvAo+b97FNYMeHRc8fGSRkx1vs/IB&#10;NZ4R+triQXr5qo9FUA/bfSxUjzHR6aenT3fSo0fbaXu8SFv0BydD2eZ6m4e8HbCJ49nQM0jbmoa1&#10;QUsiRIzzTwXio9wMmUtkEMzyA2onp1isnvbSs+9fp5cvj9JgMEqPH26nhw+20t7uIO1sQZ83Dtx8&#10;sJwDMm3TaaGd9+dcI11zwAt2vK0ZKc6bJtC8VWAGQ5F8eODbr08gGKb7D/rox3rp7n1s71IffpGb&#10;OeseUONCCL6WNJ41bF23p10ZGhuvhbYrjng93hQVk/UxRg4wVmIM5IMy/XH6/vlx+ua71+n45DQd&#10;nZyk+/fvpp/85JN07x4aC/NijJEH1NAPyoNpkPIBK21CKB39HCPyen3A2mWAoKeyr2AWGVdwfuu4&#10;wDjT8gNqJGIcbWjxV28TxphZevXyML14sZ/2drbTz754gDnNThoOTtMI1IcOWMLlP6Bm/68f4IGy&#10;g872J2Tska3O+/ThNIapxrGA5zr6o/4QbSalg6OUTk568Mmb9OzZS7nw89kn9zD+302jUS+NMBew&#10;cuhNeUBtOkHaSC6UTKeYQfTXPaAG8rzIdba6W2u+frD6r0MtdVUOk+dyaRKYfDbtp+lkgLn/afr6&#10;D4fygNrde3wAeoztMD18BHvzohoy6MMAYG6LYmuxM6m+lzNE9CjVreQJOKjNeGbaPEpsi7/p/CSd&#10;zk7gmjHO+y20l2n645cn6eSYfsFc+fFe2ruzwByA4/uptA0+cMBneDh35k0FdYHanP838wM9ty79&#10;JoE20n6LkzKbFzXnLWxYPqDGn4vqYdw/PZ2l4yMyYV52nF5hLTPaGqXtnTHazHb67PNd+IMrnnyz&#10;DVt9sFr9bFC3d2U6v9Y6nIVc1aKE6wLWGmclL+TnI9DWAHLsaEygZ26PJ/d8inO7l4Y6IeOpjnEF&#10;nsO53x+O9AG16SJNwO++e5ueffMSPoA+fPvoEedmD1N/gDL6PbgS8wkUwwehp9Op2F0vimOPKEf6&#10;Noc2prWUkNTTUrr6NxXmq/WgDoxI3y5o72GazMZpf3+RXr+dpG+fHcFvs7S920uffn4n7e4O04P7&#10;Y/HvYH6sD6jB/pzviV3FFyTbpNZA10fdNns7fLChB3Aiz/PNscGAPRHaT+8YFuK5zgeaOSfjw5xc&#10;04zTm/3T9M2zA8SxxhzM4ZcHaXdngPX/GL5YYCSaywNqC7StxQmvn8HWAz6gxrkzXXAbbP/usD6D&#10;G3tArZ0/8YalPqA25wNqstbcxjgzToeHi/Ti+TwdHZ2kN4dv0/Yex/3t9MWP74lfhlifso+jP3Ts&#10;ULRzCtkgjTyfj7TnRb68vS3gzejm2ha3Yjte76Yd4En47Rht4E/fHqTvvj+ATPs5Pjj4yz97gvbG&#10;eQP7P147wLqGD3FyUEFRvGFNyPWawh9s2U1XJqBP2cdp+ObD2b0GWWdkICh9G+wyg+05V5v3J+jL&#10;hun75+P0p68ncu1//+1Bus+HbX51P927i3EFfuGPtOv4og+o0ebdcUVt3Zz34pQcDmQ/0F48zzXa&#10;m9MTZiVYsOnT9AG16ayfvv+hn77601E6nUzS24MDrGG20y9/+SQ9fYxcaCsYWKSsIdoGH6qWmVY+&#10;/7nHOswvpsH4au0Wlu86ggbnMYLsVzLsfJWkBlmvr30LmxfnzeIXPqA26WFsmaTvMPZPJvN0sI9x&#10;fjxCWxmnP/vZffiR8+uJtEv2f3rthdC2yr5Sxh5+iv7s5sIMXG4LdB0h9qL9FZU8WV/flLaFMWaO&#10;NjNNpyfT9OLF6zSbnqT7WP//6i8/h605/eI8mddlWK49oCatJpdDf3hSNW/pM6ufis6EnV+3A2pH&#10;Gb9HfGBwnk6xTpzOMIOe9tLbt4N0fDxLX//pTdo/eJvu3N1Kf/YXT9IQ68q7e7AV1jL0tT2gNmY/&#10;Bhl9zPsCdBa/7DaXFwcQl2Pb7nhq/vayFlTl8fILwXw4jdcBBwOEIZ/PeD+jhz7iCGvrv0/bW0fp&#10;6ZM/Qv8Y+t8ytxZyQeg8oPb//t/+nws+nOYfUHv06JE8oEZYx8OtNrKLrUwgEAgEPhTyYMjJJgaC&#10;2XyMAegzjDH30/ffztPL54u0u/0j9PefpgkGYz6cxgFV3p+2OMVQxIU3L9brN/d7HGQx8fEPqDEL&#10;d4NQlmTBRQELUn7bUC7qYDySy9zzYRr09jBxG8tE+/iINzkxrmGSwAvSe3cGaWuLAx/zTVB/TOoG&#10;ExTGSYPVj5WGXewGHOLcYjmLcAum2CjIMME4y/FpNVj6dR9FeVFgxsULrG8PyMjCH3I+ktY8QAib&#10;zBaYjKVROj7dSaen2+ngcILF0bG8ze7OHfhmj9+MP0392TEmdbM0xPk16OEc4/mFCXtr5YAANtYz&#10;iPbN7Y7nK0RyXnGOpgGhtJA8MdUFKoD2y0vP9Nt8zsnyKO3vnya5Rj0YYxKKZRKSR0NMVPtoM5gf&#10;sh8g5BzmXBAfW7jwogInludx1Yq58o2FzZ1tTi3INqAt5T829oDaYjCCYYfpzetpevuK7WuUtrYn&#10;6MfA7dM0Gh9DiRfc2D/x8bQx2g3yIHcPPuMNbPGSvUFNLo6rbtOn5f0HDBwPcK7PMTbM0SfxlJZv&#10;FQ3RZy3AOex/J52cDtKrN3qzbQJu7YzTXSxUR/zKNG9q8+YcTnA+mssbsWJ1jg/ie14g4n7Qv+WL&#10;PmxJAQNOStc5tBeUed7CUrnvmfen6L44+mubmUHnGOPLZDpMhwf8BjXayWiYHt4fpTu78MDiAHn3&#10;oc0bp7Q9HyZkP2gX3gIt2N+rD/S/zoUM9IOetRzvMSvE+T5jm6EU5zgvhvXRf3Es4UWd6XQLWpib&#10;HZykt/tHMke8e2eENoNBhjcN5GFafkuRF0Qx1+QFoSn7unEasowJ5gUobzhk/4bMMufo1kcelpM6&#10;6/khejnl5gHHVxlAdYxZlrcy3cp8fg67p234Yjcd7vfTG4wxvBg1RrPY3lkIt3aO0ccdSV/FG9sy&#10;duQ5v8xDZP6hcz4F/cLejlC7R99WghYBYTubE7QPqB2nU9h7NNhN49EdrGX66eWLIdoDPLU9SLt7&#10;aFNDzJ2HL+C/Q2kb49G2+INLMLYBOQNQLm9wysW+xv6r/AC5a0stVukbaufZdQDqnc9b7SlkdIY4&#10;n7f0i6xfuI7RPo0PqPVh69OThawtF/MtbEfSn/H6M980vntnmO7cRS82PZKL0tt8eApZOWoZzN+E&#10;DxOdeeEZoLvEzxq9ZmCt2WeY/bWPFnLsEDvo0Yl0hrEhP6A2kIsL8AzW9RM+tDzE+DDaSZiWpZMZ&#10;tQfyYMf+q0OE+vLt9Tt3tuWh25OTtzKfG/ANd+LqGdajJ9JG+CAP58S8piHGFeiW/1my1Vsg9dTz&#10;hbUMGNgJ8drLaZpM4IMhBpP+PcyXx/KGm8Mjzn157WWK9sIbQJxPc348S/CQvH1A53u0LewqaxZa&#10;Hx9ps3QP4llejjUBmAT9ygzrdfZJgyHXLlgHLg5xbnOexXN8iLkV2suEvrkL3yzSAfq0CYSLwTzd&#10;vb+F9jBL4yGU+OAgfLnNNRDa3AK67Kf6vHlFcn9h+ypaq9BK3HAOrdezZC7N+Zs8lMaHzbmWyW9Q&#10;m/E62Q7GkVGaYD1zirnv0elh6o2O0s4u1jOPMZdGnzhH3yWtgP5o1pH4NHMK3TL9PGOLQvX9nP+m&#10;g/bifVBvP7UtRnCxH8kHbnrp7UE/7R/OsV7BPBrtY29vnJ7AL9PpIXTQT2Edw7EKTRB+nKDNYYzh&#10;2ELfw2vlw2f6kFTer2zpM/Wp6Vw/rKu3HquH2V3axRIoU7k0GwbgK75xeI71/Kx3AuE2+rRPsI4Z&#10;yxfTDw6O5AHoH30+TFtjtB+MMb10ivzwxXwo5zbtPud8D8XJuAL/aumZt+j83wjiG5sfM8r1oJ6n&#10;6jaM39KntQ+o8drywfGd9ObtQMalkwm/eNZPDx5gTTM+go15vewIlsd8QK7z8NxHDPNt+qA+vnBn&#10;JpcdA4z78E0Ejk/mQbSKbhXsV/BfzlfKWkrfQqJ98bojFyx8CIrX/ScTzJUPZgjz7VCcKyzSDtaZ&#10;Tx/z3gDlR00/yIdXDJTNZ2hP7BsRt/HFanNzkY9QT/Ycqxx1Tm80YC/8ZazTH8FXexhH+piTjeQe&#10;5tHhcZpi/N/dGafPP38In0zTdHKANRHWnsghD6YZpWyeC5KCPx1zNGxjDmM6lw4sg9cf53OM2Ri/&#10;h+Mh+i/0WRjD2Y/xPsBsegf+WaTXb6ZYU2Ktv9XHnIzXOtGqtiboztD/wQ0oRsb9Mebb4iu0W314&#10;F37AWHXZD6h1wfMCbM6zFtKWuV5AW+YXgnnOnRyfor2zD+Awy/Uyvwg5TW/3f5v2do/Tz37yLWTH&#10;aTT+E0vQgi4I7Eukz2Fk1QNqe3t7jbJRG9nFViYQCAQCHwo6GM5lksrFNm/+fQbB/fTsm1l68ZwX&#10;pp6m08kjeVgFHb9k4YJkNj/FoKo3d4W9EZLshqGOC/LmGA6CEM3nXJxwf7bouxjwQuVicJIWGDB5&#10;sZOLnrQYY7HzGAvRvTQ54U8XpTSZzjCR4MCb0nDEC3acoB+BvKnAn5/gTx7o5FsBRbn5xkUXJ966&#10;1fpfHGxvNle4OMt8OMz7sHsf5wMnXbRRtplcBE1TOV94w5mL/vkCkzFOvBf3ILuTjk9n8I0+JLg1&#10;nqbxGHrzw7Q43U9wTtoabeMcHEOGcmc2wb4F2PQw5cThohMTaVDiKgI5T6MSZSrE9BNtAHM4kAtU&#10;+ZYoL2j2eAGAD2hwO05HR7wRtIVJ9o5MRuW16wu0s9kh2jIvbrOCeS6Yy7e2w608oHYO5F8Zvi3e&#10;VZsBuniUgLiJsHm1LBbYZhAebG2n/ngr7e/P0skRHz7bRj/Gb62coC87QP7X8BcfINQHOtMcfbFc&#10;LKJfeMEOvuNHFkLs15im/Zl861Fsf1usD2x0qFwY0fron/iTQzAXX3tN+/H13ryZs7N7H+1nJx0c&#10;nqAtwezwGR+C5o1PLm7lATWQLWso/SPaH/bNi9WsBC8GyRvU5EK19m/sJwMGOWs1iJNUxhU5Xzkm&#10;i7Xw4bem8zjD9gJOefFgcQe23sbcBb46hv1h+L3thHEGc4b5W/Rlb+BT7Q95wUH7P/pgA5zXRfkQ&#10;riNoX9q+BQ4+X6w3H0hbkadieP2A8zBefMEf2wvml/3+SMgvOvCm22AAv5xO09Ex510J7aifdnb4&#10;Bt8J8mIugS0fhpIH1Gb8xuIk7Wxvp63hdppM9IsRpPRf7MvKi7GoB1ojyGpQht4NOte6j1tZdTvu&#10;LnQcKeWId3zJaZb6azjcA++lyfEonRygocAxwxFmBFtzbHnj9GU65oMdGF/U9rQ75v1i+2xvuejG&#10;Pg/gXFDGGKZb5a+x/S8c6h+en1wryRcHYDP5+VRMiOaL4zRBG+DDadtb99GHjdLB/g7axgB+wixt&#10;zJxvofMn8AD92k7a3b6D8tgmkIb2KL7lzQOMLXzghntTrPJD9tXSabOh34pz6+qDN9h4U5JbHjb7&#10;f9g/32iTm2/iG44vfEANxyfr3THsOkizKdvCLtaY2+nwkDfjkA5uoy8bb52m0+O38oDaTvOAmpSq&#10;/52p3udaquXc1EVXBxi75XzRMV5unOHc05vDnHlpmOkqWWDs5zqE1xVgS0njeLKQMWGAteJoay9N&#10;eYMNpC8np/00OZzIz3tuD0Zpe3ssX7R5u/8SwxLHfpQlrp5Ct/uAWg/9nK75eWLkeuT6ap10fJH6&#10;8kaDgHq3ABsdJuyEtsVrLKfTfdh5K/WHD+GfXfRtnJ9tgZgvoF0N+QBU4ptTDuDXWRr32wfU1Afs&#10;07huoa15rmTbizz7K7fZW+GDDQ+RVpqhb+HpOYD56Iv5fF9uoOlDy+jD5G0QGDcG9+GXPvzDG3Fc&#10;e87SkHNlPtTGazKz0zQCd0Z8mxqqwK5R2skooRXpDm+D7d8D+sZnQM5rvV4q5zfPZ375r3cq18J6&#10;Q37hE76Y7qBf4s+rboP3pK87mcKH/f003u6lO/f7aTY5TZMjPnRDn8IjskbFLti2uD/Qxhd52EP6&#10;TUZyXcRnPkwwzrpRTWfNOs+76cCx5jFH7oU2/gIhlp/JzeMOyV8WOZliTTLjNU3Oo/lFmkHa3eHD&#10;66+hy7c9c72CcjF2HR0dYR06SFsjfiGK+8IYY2vO7Bedj+h+1W/Uu8bt66zzpjkPW+jxG0u0MikZ&#10;Uc4JOEebpUmaLNAWMCdbLL5IpydsM7N0ckK/9NP9+5w/vEA+vZ4p1xPyGob7VNuj34Qv2P5kD3kO&#10;wL4uYBBrqb0G7XqvL9cXGaZn+NDSMYLwDayH2Ra24zRdPIZP7iKsdpZfscE6Zj57KWP/oIexH+c7&#10;ZmryYIeM/c2X02s+YEl2jum5YW1YYWk3DWJBHB77ffogH3s+Xu2vKXPkhXa53sUvdei6cDDclbU/&#10;mkk6OsZ5j3xTrGvY9YwwT9hDX8YvhciDUJyTIf/yA2qQ5/6rGV9uOPT8xzYfr61llpFluZ+TPl36&#10;dYnlLeHDANaYi95djCkYY062JItcW5seoy8byU9JTzH277/9Af7h2qUnY4+s+3lPDeXxXJCxQ9oZ&#10;X/SQ+zK51gygTPaduu9i/6uwodr1B68KcA7A+8NoNjjl+YAaf+KT4wsfIEzpAXzCn7xcYN6s9zGH&#10;Y/pijjaC+Rzmy2JjzLF5/WWMQhazYwjYbjHXk75tBzq870ZcUtvpFGsOXOVz1lXbON+ednTE+0w6&#10;XyH5NjW+sOL4+Pfp7t2T9Jd/8QOOlw/nxQNqgUAgELgQ6KjFn47jhazT6ShNTz/FKNw+oLY1/gyT&#10;ncfp5BR9fh7kuCjhhS7e1NIH1LAw6fHnlzhgYyTP44J/QI2vEeZArvvMBV0A5ELlcJISFklTudGG&#10;ycNiK+1sf5K2+Xab4xkWqXNZoJ6eTjG4YuGzzYt1C0zIuw+o6UQ/F8yJg1wQ5dYugHJyR54NTl43&#10;QTaPbCWum2sFfUBtgsUmLyirjWThz4sAoD44wBtAXBht4VzDxHuBBeriTjo6maXJbJL4BrXtrfyA&#10;2uwwJSyGevNF2oazxqOtBJU0n1zsuXOVsekir7nBAxvTD3IiqYiJuSlSJgGE+KYB3oThGxP5rUPm&#10;pc84QeaFaX3d8ME+v2mNdrSDxeuAb7JDO+PFbfiGF+JkHsgP54JSMNuO1lllur+zYEd52x5Qa2E2&#10;a1wEaIDza166Yd883N6Rh9TevDlNh4dD+GMHbeUUZNvZRw59QG00GCMNPpzyG4pSCspGH5d48Ztz&#10;dl5YYL/GBSr7arTV5gG124PN2hf9wAsvfECT36KCxeRuZn6DWn5ADaNk2j84RruBNnw2kLcVQA1t&#10;Ui7SIb89oCaPgmPXJItvH1Djgwn5xsJGdbs9aPoSnKS86NaXbzzjvKVIUjG25AfU5IFOUB5Qm7cP&#10;qB0fz9Eu+unODr+pi/IW+yjjrdyoY7n8liIvSG/6gNpm508Lbdv5OK4ZxP7sIBrg2PNk0HxALXtA&#10;TW+M8SIOxgc0BPlmrVwcG8oDatMpf159nI4xJ+PPSrBd8Y1D/IY7LwbZQ2rTaX5ADfPMmT2gNtIH&#10;1PhwlN7Y4VyDW9ZE66HUukj9xPioC+qstb5uyLZeWXk75i70+kwpR7zjS87/1V/DgT6gdoLx5fhg&#10;jP1hrixvUOODahO4/EU6On6D2sD2coETPPcDaoEu0G5kjOEcmX7hmAz7YjNP7QNqW1v30/HRIO2/&#10;2cYcbJD4U7jjLba8fXlAbTo/QL+2m3Z37qLPw5oMpfJNt9PZVL8A0vjM/LDKH+qrpWt74uOzfLh8&#10;bl19oHdjnwVr8xDrD6gxLT+gxuODc+TLWDj3Fwv0ZRhjjo/504VH4jdOEfh2m+3tqTygxq9ubSGB&#10;LYGllratjQ012SqYVu6SrxWa9Qs/tD+oN4dbMt1i/FmuPnxFW3YeUOMb1LBOHG3bA2q83tBPJ0fz&#10;dHo4SWOMQ7vDMcaQMdoOWs3BS/GrzM0wX2P7m0z0ATX9cg0rw3mxhpubfbm+WieZYKPOqBkdf4uw&#10;6fyZbWu+wFjOt3ZhbbLo30efpA+oTfnGfpzonLuNsO5Pi2P0Wfvw6yyNe+1PfLbXFLhuoa21XIXK&#10;9fqMttnbgE3nn7SSPB4AE/bkS5ndB9R4s4nX5qazPcTvYS7AsD2ghrYxRG5569oRCpqk0WKS9sZ8&#10;QA0jCn0Du3NNieaXsVm9bivsATU5p1c9oDZA/zbCeAPbzib6gFrCGjMt7mJOzAfU0E4Gh2lru5fu&#10;PhjITerTY6xn6GecF7pGhbrM67A/tjHbL3zenDvNWJ37NoH5j/lYN6rRz079BkPtp3051+XlWM10&#10;sx8f5ODDA8enW/qAGucQWL/wIYGdHb55hG/pXKTREP5ElgXaz8HBAebZQ3lAjVblgzfNwwLZ9Nir&#10;fCysCTnxWsEO6Iy6NydWeYIxXsqIrozZ5dc60G74FrUTzIX5VprZ/PM0kQfU5rJm5ANq9+6dwrF8&#10;QI33CWoPqLG3tDkIzwPUXcYf+krPi4BC7YVz3h5Qo4XmvPClYbn21XlAjVfBxhgrHsNPd0VHrnVx&#10;jr14DT/xATX+hPREH+LsYX7An5Kmb2bZF8KzkZvoDUduHzz385q7Y6Hcbzd6JMzYG+o1R/5UIfue&#10;0fgOqGML3zjMa5KTCceJPvqqRdrd0n5tZg+owbhLD6hhrdmMK00NuM+bC7EoDtWu18paZu0gKTnE&#10;Xhr2qMn0ATX+LO7RMdea6JdmOh/jF22ePrkva5b9Nz+IjOuYnW3M3ea854m+DXWRMUYmf9zaWMOw&#10;jjlS85k+3MgebxOUY+JNBn+VQ3wqgwznU3OsZXgP7Q7sAJ/M76Lf4oOdaAPyIBvWp8MjjPtzrDMx&#10;1tC2zI421XlAjTNzuS/D65h8QI1zQcLazsWibZuE+Y9bCyuox/kjt/yiljygdtg+oCZ9Atr+FqIH&#10;B/+c7t49Tb/6y+fIEw+oBQKBQOCCYReE+ROfi/wTn89/6KU3r3rpwf2fY9LzU4wJmNBwlAB5oYuP&#10;TnCwlpuQMibwArxOfjAwSLkcrJAk4KRXxVlwQZCLlQNM2vqokVyQQZ2w6OfP4vAnPn/4/ii9enUs&#10;Nw/4JDh/4uOzz++lvTuc/HFixkk6j0MnIlZf1lMvInELus8m4LFuMjrK3CdvJa6ba4U5bY+JGX1B&#10;W6ntuJznVUve3FHbciLPn17jQvXtW/4kzii9fnuUTjHJHo176eHDYbp3byg/J7GFRSofWhphQsfF&#10;Kt+Cpw+o3Q605+F66A0ebGGsuZzDYmo5+eSnonJbbOdqi/yAWi9NsUjlW9TY9vlwDC/IHJ/05GHU&#10;779/I2/r4hvUHtwbpft3+a2JuTysxrJ4c4h1lLlgLpdhgm1E54cSXQs7TPqaYWsHtwbZANw0h54D&#10;tKE9oDYfYOGJBcO33+6n77+bwlPjdP8+L7j1087uFHN1XWTypyP47cPFDPlyOfINRblIxAsNvNCD&#10;fjpfdGv6N9r/Ftl+0/ZFm8rFTLEhzlO5+N9Hn5XkDWrD0VZ6sz9NPzw/QNs5BU8wtmynT57eTbu7&#10;fGgbbQXtkrsbIjwAGab16WcZFxkQqVZKNQIG6+MIBvmTTzrOtBaTC6VIhDmFvNH29nCYDg8x1rw5&#10;Sa9fnaTtrVH6/JPt9PAB5gfDUyFv1LH0KcYW7Qc3tH1W21Bb9qH/rh+k2s4HAmd/GwF0S3vqh9fF&#10;ONbIT8PjjOf4cnqa0v4Bt730+vVRevHyAGP/ID15upMePtrGnA156JMF5pd5bsYbDOTWeChviJxM&#10;9GIo32Zg/VfrCatnns8hZFWXfk6D1wu50uvrXvgHUMmyvARaDtoM/s/5jfVxevl8nr7/Rsf5Oxj3&#10;7z8cpd09PkTIL6XIq5RRLG2vVPtjP2Jo2p0jFkE9q/X62t9eqH94nqv9eI6yzfD2zlS/vNEbg1to&#10;L4v07dd8G8QCY8tAfqpwvDVLO3uHMDPm0PITn7yRbWM6L5pyTcSxC3EWWvqhenqwH8zBDjbxYTXj&#10;FQb6GthdPnJ42Ub5vJU0+kXGF/WRfKFrxm+q842P+pau75+dphcv9tGXYZ68jfky2szTT/hzHqf8&#10;OgBma/Qqxy4WypJbaLQrFPsXeqtgarnK1wo2tpv9Sb0eQRm3PKg21IdheF5LGOScjLq8uTYYYa2I&#10;Mf50ltIxxvOTU/Rjz47Sm+eHcmNgZwi/3NtOT55spemMb8TFiDTgzQaOU/Ar3yiBD9c2tD/nZs08&#10;w4wrm7Z2GkOIFblF2PRwtf3w2gAmzJg7n0zG6QBzssOjeXr5hl90nKfR1iI9ejyW9eXuDsZ23gBa&#10;YI3Dazmwu9qeW84hdMd23rAilNNvjY9y0k3GpvbnSIzmIOMJr9txLEiJP9kDS6IQzqH4BrWjU/78&#10;+hb8MksvX0/kp9emi0m6c49+6aW9XfZf8M9wnvYwX+MNN74VAo5AmUhpBowNK3ZroWewnKvyQKWd&#10;t7CfXEPTdTrfKkinzedb6ZRvtD3pp/39QTo+nmFdc5zGWPPfvTdMn37OG4dztBW+iVh9atdh6BK7&#10;DsMtwSRL3wRsZtauNCzBGw2zD6+flIcrSZQLMcaczNO330/QZvRBZ65l7uzBL59yHsaf9lzIA9F8&#10;5o1fGDg6wJoTkfEw+55zvdIfiMp4iGCz/+yD64mz6l5a2aOS5k/CbCTOBTiOzNC/nS5O02Q6SM9f&#10;7KQXz4eydjw9naQ9+OUnPx5ijOGDAbwKjfEedu2jHXIrNuc8D2XZPREFt258CQhsbiwPcQhoI3oi&#10;uwj/+OCU2hQWl7FmgLYySt8/h6/gl2P4ZYs/I/l0lO7dxZwMmgPoc0QfwUNsJZgGYL7tfXE2ztHF&#10;XXPA0LRz9oGcqbQ9waQclAj/0z0gr/ufynWUPqZlW8g/xtgyhV+O5PrK4cEca8kxxv1B+uIzfnkd&#10;+dGfcRxhfzXkhRoCO6CMD7wt9WNWjxsKdgc8ROsWZNsYfzW0Zy8hJWkwg+tLvmX4GOv9H55P5SHb&#10;t2+PMWebpbt3t9Ivf/EIdp+n6ekx3DCT8Wd7G+0MvphOeO2MpXCMyRWErzXc9m1y34UNDLD1zFlo&#10;tDZTv96AgfR+Nw4XvuU8V95IPOR8uZcO3vLtdvP07Nkx5swn8ub0p59tYX6dMN5AT9YwsC3my1xX&#10;jjH28yfZaTx4CTbXnk4bJpF9dcGo94esWA42gADK0sb5ICvf2HvCX1dgT4wcPA4cQy9N0osXv03j&#10;8UF6/OifITtOw1E8oBYIBAKBC8SCNxDRp/PNVmnxOQbUB+nVy2Haf4PB9slfpkcP/xzJI7nIxZFC&#10;79FzgMXAgXwypukQomiGBQZULkMFeNEjBieFfECK47t86xN7kNew8+IPEr/649v03bcH6c2bt2l/&#10;/xDj2d3053/xaXr4aBfHg/qTMsFHzXgczWEgkOvMhSnF+fA3Ao93k2O1+axMYjR47UAfzDiJw7Zz&#10;McssIAfJdHnUAz7qpWffLzDBSenFy7fpBBNsLlI//XQnPXm8nfZ2eunONm9n81EaPvjYw4QbE8OJ&#10;lHYr0J6H65HNjfNf2wBPomzups0ReSPgQoa/AqEPqFGPDw6qt/axMOW3qL766nl6jsXqeLydPnu6&#10;g35gO93BYnV7GxNsKPKCmzR9qaiWrmHFAmXL/s+A5bDzX+p+m5AN0FoRyAHaj0tH8hRhnv5ffvkq&#10;/eH3R7DTKH3yyVZ6AvIhNT6sxm5cHhzER9acuRz5WSKQvaOeMPSh7jgnie5tsv2m7UvVuEDixRxd&#10;ZDImD6jJPYRe+u77/fTNtxhfDg6FDx7eSb/4M4wxD/mQNNobxxiUgvWexBnmcEMfCa0ueXuL3LAZ&#10;zD4EjCNDtZ2/8p821PGH1AfUUvrhJceXeXrx/DA9/2E/7e1upT/76V30Z1tpe2sBzqUfRFeVJvAl&#10;7b5JnyXIO7b9nwUpdtOyryLygTaHgIAdu/UbnTYFIeeL/LlbbqmiN3RSevlqng4OZukH+OTb796k&#10;8fYwffGTe+nTz3bTeNQXMgcvDPEhAn5DcQqHjkfs2fppgs5Q+jpVa86FJbAOurHo9UQ+vBVHuRKb&#10;Hq60G9h5eopx5hj92Ten6cvfHSX+bMeDh+P0BO3l3v1BevQYM7E+ZtgoWMYP7gDbxq5WQW/oTStx&#10;y8G2Y/NljjP8gvMcn1P4gD9vP5/10YdN0u//+QjzM96cHmMNs5Xu3O2nh4/RFgb8aZwBxpeBjv1y&#10;QZSliZO0fAiW3LHCP/V+0By8DisKvMKw7kMfemkizUbktgX4tiC+CVLefjrrpUP0ZX/8w5v07Nkb&#10;rGPGae8O1jGYl/30p/x5/IXcZBshK7srjl11E7VCUVmpV4eo56pfK+Q685RVW+v43R6+HZT25TL2&#10;UxmgO2QdgjDXMX3+tPoYc7NpSvy11cOjafoD/PLDnzDGoF1sD0fp8eMd+OUu8qF9wDG8kWDUN9lq&#10;eXOUN8e4Y10ZR54WZc3AHMnqNx6dsX4dqAen6U2eXto/TunV6zk4Sd98d4xxfZZ27/TTF1/sYX6G&#10;vuwhHYHxHQ6QBxFh2H5j3Lb/MhHLt3Tz1W1wwqb2Z1NpH1CDaWhTNKDRSEwnYw3nVwfH/XQMvn5z&#10;mv707UE6PD5Ok/lpevTJ3XRnb5SePNpJQ5RxZ5zSHtoYC+6hD2Q/xT7Q+sZbYPr3htidhmrO2+xM&#10;CkF+0XYiPxfFB//GMic7OJinH76fYX05Sa/eHqW9e7304NE4/fTnusbcoj9RjJSdi5Nd4J/RYOl5&#10;sxa5SgofvtFQy4jdJNSCtjN7cow4PJyk3/7+DfqyI7SpYdrBGvP+/VH6xc/30ojjEdrcGL6RtQr6&#10;taNDfZvaaKD7kLmehBy4DxJB85v33/XD0hEWOOfBueJ4PnK+S/Nu7bCvW6QJ/h9jnfmHP87T11/N&#10;0L/xSx2n6d69UfrVX95Jjx7Q5vnLgsjP8cPaoFxHwFaevS3qfTvO/c0h5ygpk1pFc10GIulnaM9s&#10;Uz70N5n00jffTtPvvzxEeJreHh6mO3e20l/85aP0+Wd8mxD9oX4ZYCI45pgF/3KMOg+sj7sVwLHK&#10;/SsNtucpfZCDDdBQ6CI+oMYvcGjmoZzrB+jLvsJcmb869Ob1qbyx/gH6sl/9+V2xJ/sw+oJh3kMQ&#10;YCP9Icozm9vu28DNRD7Vu9scXofVZummyM+toyM6OJzBL0eYn00wB9jHuLJIDx5sp7/+6yeyO+m/&#10;kJdjzdYOQvAF3zzYoq2UaspQpHkpy6qacjYarc3UrzU4b+5jScJD5TVlnut8vIxvITw9WaQXz6eY&#10;A8zSl1/uY86MvuzuOP05+jK+4Z5fhNY1jNpYHlCD0RcsCCXyfgz9wWuadj/msrCyP6zI2RdwjqJr&#10;Yl4bXyCMswPV5pqYxzGdHqbvvvs9+oTXOB//C8rnW9biAbVAIBAIXATyzEQWEOCcT+zPPsEodC+9&#10;fTVOB/vD9OMv/lX64kf/CpOfLZnUMIc9oCZDGcYCRTvSWYhDsI0QzQJQ/l8cWN6sx7dtcGmq++tz&#10;wj3jt9tT+u1vnqWv/vgyvXr1Or19u58+++xx+pt//WfpydN7GFxRf0xA9JuHnKxzazXkbJzk8Wjd&#10;OZkjN8HGx5kVW+tdP8i5w3MIYfWzWowPdegB6lYfUNM3dX39zXH67tlp+va75+kIE7ud3VH68Y8f&#10;wD/35EGoe9v67SnJDuoN0etspfNh0yM1k2gb1nBzCtvWgSI957lIYZuHDBn54CDT3rydpf39efrt&#10;775O33z7Mo1H2+knX9xPX3x+L93D5PvOHn+elW1My5Dmn/fTdAXAeaeGrDOzuyJuFZwZG9CGbDnk&#10;KTqzCZz1j//0Xfqnf3gu/dvnP7oH3k0PH/EGwijJNYN8EshbpnJvxbd/yRtA+JGnGEHRU107XzR2&#10;O3CuY11gbFlwWQrLYfDj69EniPImNU335dc/pD/88Xl6/eYt+CY9+eRh+qu//kV6+vSB3NTJXz5K&#10;vAw0zI2E/3khgc7VN0w1rls6D247vD1oIk49ynOWtiOlvWDLawDfPDvB+HKcnn33Kn3zp5fp7t5u&#10;+pd/+TT95Mf30u52Tx6Etm+e8meOiPPa3vZ/Fs5b7lVDrf527I0vsoAXXvhTEAJ0SvzGHVV4mWGK&#10;dvPy5QTtZJL+9Kcf0pdffpu2tobp57/4JH3xk0fyE2y7u/qNXc7P+IAHb9jxTSv8iVY6Wd6WgzBJ&#10;NOMd0PFHjvj064xNzzVD97DrRqCUIwPfoHZ6ktLJ0SJ9/Ye36Tf/+BLz50V6/Mle+gxjzP0H4/TJ&#10;0zFsTr+yJo2zW/uet4KBBjSdzqAZYL8Ev/RnaTrnDTZ+QaOXvv3Tfvpv//mZvBHy4aM76dPPHqRH&#10;j7fSFz/ewvqMfsGYj7GJ33rlxE7aBwrW9Q23FQeZ7wqsEN9ocA7dnMTmClJEaCX5ySh5gxrGCz4U&#10;Rd+8enmS/u6/fZ2+/vpZ2t3bSXfv0zd301/+xZM0HvflDWoj2h9b6bE2Ne6Geqam9byeoGVZf7F3&#10;QYKHpvbDuSyLCxBb/UIGfJHbTA/jDd+gdoRx5u3+afr1P/4pffX7b+UnPvmA2uef3U//8q9+hDFH&#10;v3BH8gEPztE617NlF7lCgDetDxOmauHbgNIGK0ETcu3BN6nATwdHPXlD1w8/HKbfffkynU4maffe&#10;MP3iF0/T3Tuj9PTJjvh4xBUpxn31Ltcy+MDIYmvSVYBpgttifGBT+7NdSa+FDDzX5Se6Et/2xNmY&#10;2o43Qg+OB/AN39Sxn377+x/SweFhmvUmmJN9kh7c20lfYKwZYp2yi45sC3k5yeYb1GSNin9sd8Qt&#10;csE7wfzGoaaZN9nJDAGDfHPwZHGax/Itfdvwq9P0xz8cYt58lH54+To9eDzGOnM3/cWvHsvDTjt8&#10;q50VYzsBrEvzXZtLPhPUNf2mvrcEtFl5yLSFnvNcM3KMOUl//w/foC97Lg+o7e5tp8eP99K/+qvP&#10;0s4Of1KN1ww4TnHdyjfb6JjFtqTlYavBzr6a/i0Ly3oEWvCGP6+ljLZ4xRlrRfRb/Mm13/zzcfr1&#10;r99gvThF/Fj88t//2x9hjOEbifmAWh5faGzfBrHh81DaQzbuCRSwc1LnzWpCjtG0l9qMFuTYT5si&#10;hPOeb1D//R8P09/9w7N0fHySnr98mR48uJP+9m9/kX7x0zvIwwfTYX2uX9C+trf40gT8mX82xS1z&#10;Wnvfqj10ikoz2H0ajtn8gjo1+GsDp9NFeoOx5Z//+bt0eMi3QR+me/fupiePdtO/+ZtPMUfupREm&#10;yez7tE+T4hqI3MJ5e9Nhx2mn5vsfd7eEOQqegvsHp+nLr/iLNseYAzyTN3I+fow2829/jn6sn7b4&#10;JBEcQJ9soQ/MDtZCBN2zgCmWyhQ7T7paq+FLvhWAYaS98D4A47Bzvz+Ut9l++90h/HKa/uEfn2HO&#10;vJ8ePNxL/xp+GfNXIR5tyTX/XASzybUAW7/yDWpM4RvUbKy5LKwsvUjgGpjXWmWOMuSDc/nt5Jhj&#10;Mixf2kKeo6M36fdf/lf0C29xzv0T9E+whv6OJWhBFwR71kyqGQ+oBQKBwC1BntTqTzDM5CLvdPoI&#10;C767af/1Vjrc5zfB/jb97Gf/BpOibVmQc97DB9T0GxukjXDtSGchDsE2Quiy5eLB8vlTBPw5HFso&#10;DdI4zaeDNMVg+o//8FX68vfP0ssXr+Qtaj/+yafp3/0P/yJ9+tlDOQ69h4NFkdx8sGMikGCv4FeB&#10;TDDIQBf0Mm9y0nK0ln7UrjhjMnkTFBLYFNMdTLj305++PUxff/1d2j88kJ9c/dnPnqQvvniU7u2O&#10;0n2Q1udNUl58kNfK8gproAM7W7lIsrCdr7UFKnWsnXDSrR/+eIde/H/9ZioPqf3Tr3+fvvqKi6Ht&#10;9IufPk4//fHD9OD+Trp7d1smqnLBDYRL2x0barIzwCzG2w4zHe1sb5M4RWc2QQf8X//uq/Rf/vM3&#10;6N/66MsegQ/lJ4s++2QrDWRervnkbSr6iCeMyoWQXnJj2yPlhMk+N5uH/etYYHyZz/X1jXz4ud8f&#10;ydjCV3yzDf3m99+k3/7+u/Tq1av0Evz000/Sv/m3/yJ9/qPHcuNzyJs3MHT1ATXkZ99GiEu41U0A&#10;oC28PWgiGYezMJusaSc22vAZjT9+c5C++tN++ubrH9JXf/w+3b+7l/67v/pp+vnPsKbd6cuD0Anz&#10;Hs5l4BkWs7Htbb+3AbRJaRcev9mgtAVvgvKnpGRswZitP4vLMnoyh3zx8hTt5Dj94cs/pX/+zR/k&#10;AbVf/vnn6Wc//yzt7W2nO3d2UCg8Ar+w6bAs/nQLb1SzkUzlYbUBqD4z+DoFSp/Vz2xK+fUO2vjk&#10;eJGOjxbpD797mf7hv30nc6+nn96TBwcfPNxOTz/bRl/GHDbDC5tfJDiWELwZw2Fi0ed5P8U4g/H/&#10;tJe++sPL9L//pz+m1y8P05NPHqQvfvwJ/LObfv6Lu2k0ZK/HC4r8GR2E0QEOBpwzwz9oNuKnPPYE&#10;6mB/Zee1NRdaVcdlhPigPxL4A0Ty8ysQcR7ww/cH6f/3n36b/vCHr7GO2U33H/KLAw/TX/3VF2ln&#10;ZyRvTuU3p1nMZaxg6i37ekHsrEHZkl5G26n95FYnEpCCcUZ+5hnzWd7MMQPzxRDH8MvrN8fpv/7X&#10;36Xf//rL/IDaOP34x4/T3/7bX8qDBALk4fSLD6nZ3vSCOB+MYoFdUOKlVlerZ2AZCxlhJtjyISg+&#10;oHaSvvvuTfqn3zxLx6cnae8u36Dy43T/HtYxT+9gzF+krX7+iU/xAz2hbO2tFuf/ps0GluDbkJoJ&#10;DYM/PSjXu2g5rgHhl5NBenswS989e53+4ddfp/2DA4w/0/SLX36RHj3YSz//8RN5qGZn2Ed/hhI5&#10;RskDauwP0X7YyQHNvgJV2JnKbb4M0xiNXRjJB9SmC/4MIb9kqw+oPX9+nH77mzfp5cu36dnzF+nR&#10;0x15CPqv/vqzNIZP9vjArRXuUTiE0ZraOkhdM28LaKc8HVsC5Vy6zzDHevP2KP2f/+VL9GXfyANq&#10;XL88fXpfHh64e4c/v4qeChl4rYz9Gh+m4s1fvulWbIpydH6h+zSs2PWtwXmOn28Lmk+xJtxCf8T7&#10;GL2J/IT0P/zD2/Tf/u57eUDt8PBI/PL/+J9+mX6EtqMPqPFruRxV8nWyDO7b95u36bw/D8w+zRaG&#10;4vks57VKsIUl+YA6QlzBn5wu0m9+9zr9n//5j/DRUfr22ffp0WP45f/+1+lXv3yIPNDlT0lics0H&#10;1HZ3dqWkWLucDW+h1gce7X0a/tcrNL00mfXT8cksvXq1n/7h7/+YDg6O0w/P38ozIE8/uZv+/d/+&#10;TNaS2+Oh9H10Bfuz246l8z9vLwosjy9C40PQv/vDi/TmzUH6zW++wjiT0ief3E//t3//LzAn66ed&#10;8ZaOMVjD6K8MwD+VylBkYp9s50q4dBk21s+xFpnyS+owEr9QPuiN0H/pGwffvMU68799BT+9SY8f&#10;30v//n/8q7S1NUifPtmVL6YZGNRH0Wx00QfUVCoL0I8OnkeTGdZeaORDrJnl+Hn/1T2gRuzvv0y/&#10;/vV/Qr9wkHa2/xn6fEDtB5agChcEe9ZMRuj/5T/87D8yQm5vb6MhjOQhtfGY32hWZWMgEAgErjGk&#10;G8eAidmM3MRgvz7fTov5MJ0c8xWmvfTo4efp0aPP82ClDy/rgmOKQXsCzkCGubDA4ETKNJiDsOrp&#10;QJzjkvfiqDcN+Hvr3HLfvACAxT8fhEL0zcu36XD/KE1OT9JsOkn3791Jn336JO3t7shEgcsmXrTj&#10;i8E5ZefbcsiFbFE+j5f7kYulrf5Z1EnI5pRj4faC7fNhSHtNhWIvGl4evkCcpP9ly3OFyb20//Y0&#10;HR1M0tu3b2HaCRaiI5xru+n+3a00Hi7SuA87Yja04IyIfsBe5Gcsq/u/edQb/PzWObcbkDbK567Y&#10;S0hjW1jlPK/1PCY5WRaHwL6K01NMxCez9PL5y3Swf5i2xqP0GH55+GAXE9FB2hohD3zJCzzyzVCW&#10;wYvdYB+UMPbDdiL7kLCm+zDPdcabMOVgzRY3kev8K2kg+1XRh534rRbeEP3h+9fpxff7mLAP4JMd&#10;edX3nV0+bMPLbLQj/QG/8IkdeWqH/uXDVafYso3q/F7lOYx82o8u1/Nm0my7bPuS2p/zfMcYg7wc&#10;IvnzUEjEHyOL9IpvTnv9VsaYyeQk3bm7K2/qvHuXP/HFhR719RznjVDxD857+pj1YTtiv6/nBORM&#10;k3oGaX++fUPOz/ygpXwDTf547uqYwJs6+pYO5IP9+O3QV2+OMb4cpoODw3R4cIQxZoyx/560G/7s&#10;Cr+JyB/OZV6dv3CL/W3CfH5sSmlb19Sv1i/oVu0tY0ojV5n0Z9lXnI/JnAAyOEzsyp9agSBNpnOM&#10;MxO0mVfp+fMf0hDj/ZPHe5hn7skbh3hxR9ocqDdSMTdbnEpYvyk80/FHwqwLdoEQwzaO6JxTzxel&#10;1vVa+iCfb3KOY7uaam+jPhRg9GlenslzH22GP9fFC9XfP3slMv6U5INHGPsxvuzd4cOGbIesl37E&#10;8pjPaSzXV9phtns+T4zRt9U5xzzXyHYi8znxKX1DM/bSmzeH6dtvXsnPFd25s53uP9iDT4bp/kOs&#10;dwbazvQxDn3ohg9Hcz5m5w/bg55Dq2jnEfZ9i/yk5yiOfw4bcv3CRQpFsvZTu9kcijfPGJd5FhzD&#10;WdfJ4Wl69t0LzJffpt3tUboL3/DLHE+f3sV8Gf6ALWX+TduyT6Q/HKVdNLY3LtdzFXNlr2XbUtuz&#10;n6CNaQ/IG2qfosen9uuD+uYTri90HGD6nL4TPXiGImwnk0n64dnz9OrF88Q32fIn1+7DLz/64hHG&#10;GP4mHueB8KmMWXoNQf3Dsrg/16flcONHoeqZznX1wfl5nvmz2lV+Tg2xk1M+CM23dB+lH56/wXgz&#10;wdgylIcHtjHu7+0Mso9P0b7UvlwnSn8oJoYfeJ6wbNma3xG+RX3WuvVjS9qF563OjsR2aCeL+TF8&#10;wi/d8OHnUxlzplP96XTOk1+8eJVmkPcHC8zJ7sAn4/To/p60tQH2KV9ngz/4rLr0g6wT245su/UM&#10;dml9h3RS+ocgrSgOwpZjC/s1rjkpg7XnfbSZaXrz+hjz5pN0fHIs87K7d7fSJ5/cSfxpL/3iAMcm&#10;lo02kWnXK2Wf3EqbOiezb7V+N59yTYr04Uz5YjbsIbZAG5xMTtP3L95gzvwmDbCO4Zts79wZpx/9&#10;iGMMr0FzPncidpSf+5Z+UMcrHf91ZJH+Tc4JxihX6nxN913W86aSfZuML9kG2s+V5LqF57r6Qi7J&#10;8H7EfJJmixO9hvnyVN4ISVuz3dAvP/vJ43Rnj1/c4BoV5zbsLb/6IQ2R++f+UAfWBb5iuD3vNS2o&#10;lPbBsPgAxPjS898U5DnN646yhqFfYcHZHOuY0/Tyxb6k85rZ3b2t9KPPH8p1GWbsc76AQkZwKt/a&#10;RZmdD/pLOWfzNrUXHi/to2ctjl9sDXmHlJPTNMtzZa4R5VEOnP9c+5+enKTnz19iLjCRn5O8f29X&#10;fn71s08fQA9rnT6vj7Vt0M8BxUcid+3lhvugOU7aV+KwA8J63uc2YW3DE3Zrw5mwXUsdx1kmv3hz&#10;ejpNr18fpAn88/rVyzTCGHN3d5x+8sUnGE/QRuhH9H1cZ3IewDcQLjDm2HUd3QfbT1tvm7fpfoyt&#10;P1cTeW5R25J7VDJG4NjRbmgztgV+eWCCMebtm2P4ZYJ28xpz5hP59Qe+pZtj/d4e79Lo2L6Y6XVr&#10;+dIT/cHxfw4fsXyOM2yHxb4vjqvWa5QZOZ5quNfn2MjjRFWZH/XlMVtZDE8mR+n777/EOXecRqNX&#10;kGHO2j/iQVwo7FkzXtMKBAKBwK2CXhzB2Il/GAb4U1fgYoahmK8hwZ/8tAK2symGrwkmTViE8JvL&#10;A74dw38Yz2QaJ08kn8bmOCOT3IsmKjhC4eMe35sGLgZphPoPUWdyqz9Ku8OttDtSjhfDxHs5QxzL&#10;GMe0hXpuIe9Wb6j5JayUMpE+ho3IEUzEd3ZsQl6IeFdWj/MKk3VWH8BW4AheIYc4n2DtDseQb9Ge&#10;SCNHOM/4ItzdwXba6W+lnd5Y5Pz2FDmCD6UslH8dbfN+xMTsTGr7on06dhfb8/ZZlyKDTQdow7Qt&#10;/cE8ffihN0FZaBu0O+9DD8Ah2shQzn1ygfgc+WZChoeYtMqbobAdQDaYQ04Z6u85KsIWt/Dt8y1Z&#10;+lLJ55mE6IrZfw7Rpnro0+bwT2/GNjZMW4MR+ja2JbYR+gl69C+38K34GD7j5R3th7FYAqkj50gm&#10;223bT3P/tXreNC7bfDV5btIXHNcQgK31oT6madvjolN+2gB+4qu/+dMsEocaF1b0gTxUpWtRIcvB&#10;qlHkWo7uK1ghjMWblnxgiRcvRQbD2gU2UsfO/JAs9PkgPR/04MVpzjuGQ/RfI5zvQ7SBIfwEp1pe&#10;6mt+lrMZl8+TTeiO6RqRNtJzFGOHYxv3tjFb5rywLS/q8EIMb4TyxJcbNaDKeUFOx4wx0vgLBdsw&#10;1gj6/fkE/di0JfTG8P9WH7qgjCfI05l3CVE+t019MDblc6M8tuvB8jw6i5rP+6IlbeHDbC96sYp+&#10;4M1nXszkjR59ayTGdNhabMd0jPH8qaLumLG8b2XuHyGXi3qdtKBS7SbtqK9jtLYttZ3FaevxcJR2&#10;trbS1miMvmyYhgPM6Ph2Qow17O/kjZwAH6Aeop/jw9EoGnLtE3V/ZTvwvjNamtcxX3rWdK8Xm3ZQ&#10;60dwjO3cV7/nzD5qiH6sPz3FXHeKfgrzV/RVW5DvYMK2Oxymu6NR2oNvtpF/C+Tb03Q/3C6za3tl&#10;20bXk8dwXdtWexywOUgb86vQY7FZl5ynKqmLPOin+rC/Ev7gt75nOM/55kD6BHpj6A3pW5LjBRY2&#10;0pdJW+C4zzaDfo9lSN83g0xv5nCrNvV+0Xqrva0d8UJ+S398N5feJqvZnOOwJgnTp94U+fkWIZJv&#10;vYFsG33cHk6AHSg3fkaOoaxXhvAnib4O/Rzn2iyL7dLYtiGr321g19br6Ps16cs4puDDLzFJe8GW&#10;/RTnXnI9rM+15RD9GqzNnySEDq8D9PmA2xRzBfgNpzrKznMA7KTdX1nPoLLtL5SUmc1K26kOb/px&#10;zozhhdNm1cE/rl/GY/gHY7z5gP0dx6cOUVZJ9omiew5qO7a63XzqmoWk4blmceTNWsjlASfeyEWn&#10;JtdpBmhHCMu4QYfpVAx6KJNjDrcQih2x9mnJttPSXgCi8fK8uK7kMXSPs+Xy8bXzglXkmK5h5tcv&#10;AXKOzPYAK4vtacc8pxZiTg0Z/cJZsXyQrmSYvmJ9dF3bZb2eQaX2DzYed8cbeCQTaVmH91Z4L2Zv&#10;vJ3ube+lvdEO5gHwg1x75jwA65zhWN54K3MHsf9l8Kb4lMfB89+oNqPdm08+l3n2TzFXnmFc0VYA&#10;yLVK2B9zLL6VnhxhHbM15ssCxtpHgXLdBv0c+63lubHR1+vmk30Q1y6yfoF9lW4eK1weU9sxeZU8&#10;r0cxlAy4ruerumez9loY778gjfMyPqA2JpkHYw/XRvowNPtJI+vZ7tPqTGr7rfmyxrodbiLFLjho&#10;eVCW91owL+a9F86LOXcezJTsu8bwFtMkHR6w+5zNOcAw2hnvzwyQX2bgnIdLu7xsu67zoZ+T6jyF&#10;b0qWL9JzLsPrgjjfdJ2MNTLz5LmLXCNEmk52ZNC9NLDnCgQCgcBtA8YWWVOTGDz5oJp8qw+DMN/C&#10;Y2ny5XKQE1q+pWyAAbvlENSFoA66JBeMxiy7lA+He7mUKeTDGRhr5YJoXyYDloLlERdCOF4OeHzw&#10;gxOPEeo95MRCyJ9kUUpcJuxI57H54ziLm37eNd8V+tD6tC1tNoDNGjvBZvKTeCTPD7Er9ZBHJnlG&#10;ya0floHpHB+foVTLYxnc0+356OR1U9JunjyfKWc5xlYXMV2QYssw24h8843X4HKbVyIOmbajTIiY&#10;0xOaumW7yzq55Hb/ZdjiOXzbPl3/FZR+lH0OfJn7HnlIGL6gn3IJ4je5aSN2z94QGcuHd4W2r7Yt&#10;6fnCcwStLPvktn2WbL6COnaxzcitMDnT5UFuOesBjp1CxCkn0aflr0Q10HRtKf4SuG9N13kM+FAf&#10;sZXZieSFZ7Kwmz1Ub+hefGa4jWtbg7/Pw+I8OYtl/a79p7FlQf9xcvqNbYZnfLdlaFxaAvylF7Lh&#10;E2yb8Qa+VCJsfRpShAznfWzE6/jJda+dV3b8ylrc+nyfx6hp7OM6XmF/xpvRvDCKRmT+off0YzVj&#10;CESib0+dj8lqafHJH/gCfQrfUq3EPBnkmkrHHmkNEh8Ot5A2ht84R9ZWQM/Iek3YtjPxGmRyAwIf&#10;+rn1PXJ24iZT3qoPjzf367Jm4Rq2ocp1fZtJf2BOLGtM9knYcs0pswSUZXPvpn2AjW2b8hwtzXGp&#10;3WzC6/jJdW/twTmvkXPULsU2tCnPaa5PYH9Zc+Qt1yy2BmnZ+sFahoD6zMc09l/yUQ2VufplNnON&#10;Vbwln+W+YzVpF/OArlmyv3gtBmt/2pU3gXTc1w+8j7iNT+jrhDpWNdcUJF3Lv02250fPR7Xv2dS1&#10;oPRN0q7GLXlNpk/yWhd0cH7bNRi5JjCFn7juZJtge/HXB1APUj630Afv9ZH5EgkLwozCbEOub8TU&#10;mHvJG7YQkbUM2wyoetaupKeSz3Jf2bKR0/8+fgYlP8omb8tHR4CMbPeGGWp3/ZiEbYG+wz8VMRVx&#10;G9tsns1PO95B3hB7l/GllZn/rG634sNj5rEbpZ/Xvn6Jkk670146TvSgqyvJlhwrqMM5so5FtCnl&#10;3J8nZZnx2ehDP7T9BSzLfg0dm9pTx+/22r/Zlf4cYczRMUivQaMsvmAAfiSZrq2lbUNL/l9B3cdt&#10;+fCYrY2A6OOVkDdUGdtAc50SObm1taP2X9TRa51C8SHHHMQ65WWavaHnw8Jb8MERN+d+lbDRWhnD&#10;NR2h7oPXMuVeTL4eo2H4BEF6SebNjc21Z2vKxXjSrmVVz9qo0mRk68911Frdkg+PV46b82adK8NS&#10;sD36JSH9Az35Ag30+JCn6OY2iLziy9wetS2xXJQifRz6R/HY5X7Ud9yWXJbbhz0C6aFjJ/sNvb4u&#10;89IPAPZWgUAgELgt4MRHBhpOUjkEcEDVgVgGTgxeMhhxmMJApJNUkmFbarMc/GHCVFJ/MmgG8unr&#10;OQZyjmbLI5pIchJfJMoP/1SsYZmkVWCTBE60ewsO9pxg45jw4QWe6WyeTib8CQNWAZNzHhMGYfwT&#10;HbsRp3VuB12tvyd0mkRPVMLC0BM28lXEv6yjQZbNLevk9DyyDJry4Z+KNdzYh/Kc1iDLzsxbQNT4&#10;T9TW5KXMHVOXlJEat6jcNKPfZghO52kOcgLOS3OcSPPiDP4hZj5R2zR1KOusiZ10FeW4D+d4gyx7&#10;37w1/Xf2C5Bbl2z9Z1mGPMjSPV8hc5QihShdqG+14b7QFKQ9t9RpKB+Imk/RjsgZNFGOtDdJ1f1K&#10;mbIPBKR85GNcnJbTGZQKZt1cBw3nNPxdRZ/yz3x4EXmb86EGprGeVM02YpimZZ/LXyXiN0XlooL0&#10;WUrxBfs0bEVf5CxvDQ0I86L3+mMs6iyybrqKctyHc7xBKfP7zWjCZV7CyTp1zujkLfM7mZ6/7XGV&#10;Yf+hpLmII/nZZvgtIumiEEXajESQthfj89vU0nsxg7QxlqU35xAi8SEaXzMsEm7zkTT7RP4c7qZp&#10;GSV83qzdhCVOURY3yDIRf4S8hD9GgRyfJ4HU3DZkzJZxW61NMMSfVR3zbWm8KIf2Mp3wteT6VjXx&#10;jxSf87l+yMh0H/dkmnrP9teGiTJsceTW3eZjJKo+LVGmV/NKYBlNOsNn5M1pDbzMwplqB+RsyGi2&#10;J5lvYuK/zCD5bUR+M49jC/etxDgyR6c2H2YfSpH4x3yYA2AOysc+eMFUw3qDwdjWJ2ds4jlNmqHp&#10;d1U8sgUQyPmAK+WXAmpVBcMat5CGS2pPVA/LfIF9F/atbxMYoF+Dzdl2ZL5MWVun9sM8XVJoe5CI&#10;bJB/xTEKcriJZzSSFXktjduc3GDTvEso06t5JbCMJp3hzfLq2AspyC2PRtdW8AnGkikWLlP0WfzJ&#10;4lOET45P5Cc+JxP+PBvmzVjf8GInL0bz4qLsi+c8/Mn9sBwrT8GQ0f/nmaMfCYtD+af29ZWWJEax&#10;L6arPrair3JNy3GHbAFJyCGX19JYZoEyXbMWeSWwjCad4eW864l/HSIfL/wPt+QCMyE/j4M15ukp&#10;eAIfnUzkZ1lm9A8al87H+I1jEnGU49n2nyVNDls2MgtrPqkPyC0k3DRhojlGF1a9LMxoJDmdaPUp&#10;ZxisYH1e+af0oFjYBETGrR1bIxa55YGc9pS41oljxUAe6OR4z4vslGR9toU558scOzjO6BhCyEPr&#10;NiZJDlCuI3DLfNlfQr5VUn/WiD+fJL5jv8m5A8cZq1/+eOSkJp24aL8wrKktNs3bAROyvupomOjU&#10;OX8YMrYyA+tFO8JOaAsLvjUNtubczB7+ZFz8WdDaDPMk4/+fvf9cjyRJskRBdXcAgSAZEcmrsmjf&#10;numZuTPdc+8subM/9iV2X2gfZvdt9ttvd+6QZtmkukhWJQseYO6+54iomImpmxMgAAQQOMdw3JSI&#10;qpmKKDVXN8BvP6KytShJO3AdCzcZN4dTuLNuW1gIP3J8cl+9XVw/prtO3s/GGme0MP55blnPIUX0&#10;7nrlqKdcy9v6hLFsA17ffd1I1WJuDEHOj+cYZziu8Ic2vC8jpdFW9vbRxsDpHp/N1Kv4ZdyTUcPi&#10;nrM763YUDM7xyb0prYW08cl90bR9nNu0RR/PvypR3cODYciD+TB+hX4NtA60Dc7D2EfRprAjbMIx&#10;hf++0NuTP1P1sdrbDGWC1nbYZkj8kRQNd5RnE93+Vd4yiJMFDNzbdeu8WNomvrr7uIvYhW5Pm8Ha&#10;3h11PKC7++KW4wUYX+YWrv3PeKYs5ssm7zZj6/KNtxyDis3Z5tZ/cd5Nwk5BChjtBo1hr4F+atgA&#10;NawtI3Ez7MLPniZRyxl9oLsjroqOoJOPNFQZ2wJCfC58gPOejyGmQIb7OB9zYdI26YB2G0bKhx0Y&#10;QJmIc+/68laBGtwhha3osro7fwsG16hd09JnIVWeaNNehk0J5uN59WEm1DHFgSFP9bIfm6MfO7V5&#10;Mt9EiLFlDyMT5gY8KE+bLqyv45ska/+GdjLGaEPxry1psDg6A/pNOTuDRhn4ZwGd29O6f4AUtjFt&#10;An0W0jnOk7aGVHnC00bbYikAehKj2Jnsh+7t75cDKNt6L/ZhSMz8nGgT6Jf435JOsZY5w5omnv8P&#10;9FzZ9Vu4YMzDuutXO/p98g57d46rd++oaYmN+mFQDe6QwnbXrbN37J6211lfh1zRPLf+IHJhv9Sx&#10;16e7o55DGGqlbewtXphv8Y3pBesXvszK1vc1U3+7nX9fa5ez4Lg+6YE0U8wDfY7At7PGm/QgX+Hu&#10;IQfxkXdyI3c7+LeCGk9sTVvjOqSwLG+o7s5fQZ+FdI7zpK0hkDc9mh0ojBqLLMhoM9ZuSIpzLLd2&#10;QltyrcjJttd6Zmjtx8b9lKfNzyx6cF13DO/ZYmv4AF083W3avt1ttqm7ez8zYZ70ex/BdYIx5HD/&#10;81OUk2/2q/XrKsF5lCAIgnDXYONRHbTiyymecdhg5OMVXQj3Rd4oqlyMV6Q9gLdJLCOvArw/px8Y&#10;ynCPvJrNATAJsIcCnJxxMWqlcOT79HvnpKROTGp4nZvUMDpCtiU+crx/bEbI7iB6a5DL1DIAN63g&#10;dQv65iSNkzXoj+GsY76J0O1lSds8Pni4hpzbEYvDrhpWdnobEB8W6XCdV8IX01CK+MKUbdjz95h8&#10;X9Xd5X1BCgnQNZXCv0o2h3iAQ33XZzAmw8VIWMNsFnG7oOZxtxHa24RazyvM1ykdf9R5ZehzmGvf&#10;aoy0WbKbsA2hOcDqLJVO0o1wsgM3OftmTi6uaRM+cPMNA96PuYk8zy4ry85jXMaPjNWwdF93Bix/&#10;ZobbIuZRtgEHoTa24CPaDGu+f5mDTo0/HDAbIqJmZ18CcS7XjUh0e94DWZNPnuTs6fdzN8ByBjPW&#10;hUM90JGNGey7EO8bN7gOIKH7rqNzdValdj7hElDVma3EPsi/CPA5GPsvbkw75aa1+qUNbWetxB4e&#10;wgV/HoOIVYsLK0j66tCF0dELcG3CDVET253ua8QzjC9cZ9IuZ2YfuGk3jiNG5EB72jmY4pAPeWcR&#10;CjDiI9wtGEYlkgb2Vxjnu/4KrcDGjlrvLZ/w+RjC7A0Iogl9A0jEg4MvrmkftMEVui3NnpaZsB7Q&#10;YV2U0Db+I0farI4tpmenbyqnm2kQMGAf7zIpnTAO6oe6AmkCborp6jnrvI3tboMYZ/zLUqz10W5S&#10;SzLb2b/S47yaEzpCut8CKigzgH4InwOGw7TO8dwPqpra7uxjX4L6M9XOOkjnX3gndvklRFgbHtgU&#10;d0cQeu+PHhHisy18cmyZY6wguaGzxrhd+ueZ3lz6tuVt0u0Z8wAzWMfudNfNsRU+Vng78LULf1gT&#10;47eT3RzJXs9h0l18p2gzDB3hd6dwTnR6g57ZRozwgrQXnyvP0Y9xcxrbgNmN7w/oDOQyttG2ayPs&#10;87aRcjULYQVsA9zoxB8HRN/WbUA2uq2oc3teBkKtnQ04D/P+q5JhTGfoHHcTufh0BwNdWK+/0KdV&#10;2uq2+mt6ZbtAn4U2wef+nDdzXWLzOMoAtB+DYy7taUnKhhsfljec1Zb+XIG2pYCwHtCPKdVhbQZ6&#10;pt6DBqqYdqF+a1+UYd4Vul0IfvZXuQrkOx7cecWacHgHG9M6RN+MglztjRv6cVsQBEG4M+DAY4tt&#10;+8UkByMMBxiUubueI+mEoyn83MC/v4/JEma0DHP6L/65b4K0yVIQ2di/DLAJMSdQnvfowYfMZPJ3&#10;snSvSWvhNc7fBMc7wog5wz3vYwE0W5ZTlGKOCflybx9nTPD4fai9BRxy/P8sLA8nHZlThFXW195g&#10;zodC4VpGFo4Mf+JyJGwdu/sPslQ4D3TBow0L2XCHv5Xj0YaFbLizvz12SWs6g466/6uKiQv11XAB&#10;GZs3o+hz2OiMkxtUFP56ihM6Tpj5K147kBePJdNA3uTiPngOdxw5rI2HO9/zII5HDmvj4d45bfWP&#10;6raV49GGhawdKK/54jNCXKINY9WknqhnBCfWums2cbLeT1D/rW5Dz9QxsuiqZbjt3w2g7cbix8rC&#10;hW19kmC/D6VB7fqU8Tj74o7xSMO2sLk9+MXMtmQ+clgbD7drwt2DOB45rI2H+zxpOxuGP7k7uThy&#10;GGXJFDfwtwfTGaHzjpCmioFYz7D3Dd15e2Kfxzj+mgr97f4e7MZ4BHakjd3Oq6T9rBZ193GeMg7i&#10;4d45bfjXHWNxKczqzLqDcW18DeP9DdmV3I42fFJQp2EL+5Ua9IueDOSY4bQDuqcO7bX3sMe0xtFa&#10;PNgkGE51w2sLVrMtzbSc4ypsTXHldOR7ru7uaP3tkeIt121pc1hyX1fatozDtGgLhb/6pC2syiI+&#10;c3h0oUwPu/FtNzwjA7SZajMcYbPuuuCKnkcOu1djHDksy0VsOuI6cI/atD3aePBK0mY/jxzGugqV&#10;Znr95xklJCHn80fos775zMMxT8Q4M5nMQaSpkwDKTMsheA/kv2dhGKTnlKFN9mxOh1kk3AcgN4XA&#10;baxPs/0GRsh4p/3oIrjpqOW9cXZpDspl91pSx5X+r9XorrYhMQkmZ9ODss83Qs04KWazgf4gwedy&#10;nKLxCwT6eW+9rRkyrA9eJ0yyP0K+lsvuq7p50D9WxsGxJq0dl522jQevMm3oZ9ienPbLaG4GwMLK&#10;Nt5gsOB8bLaHeryHtJbIhhOcmJbjjNPyQhhFfDzCdSDYk35wcNT7tfvCtfI921Fj7X4rIzTLj6Zt&#10;jhq/kpbHWNo2HryMtJnWn1BhRlZuKpbKqpUd5bU5LSJi9WtkP8MNa3sHdl7YYI8rIJh50E6+eSr+&#10;zccY631dkCtlxJH1M6qrsWMkrR2XnbaGUa7tx71NhM6dNmTQTTCe7WKP4wCNxBZQ6zzl4GO/xQTU&#10;+wRjP8ePYmTfx8PN7G0DHoD95Az9It/AYv9Ct7ML86ltC7Je93nvyMvoY4yNM5sO5oUj6ye7Nx4j&#10;ae247LRtWHWv3HNl9vVhfriecTAd15F8gARzcfZsq3t+kUNrQZ/srXieoN0Ya7WgPC7ak22Kw7rF&#10;M29ckUR6vyY+eb3q3qrbFH/utDzWyV922hRm8gOuHh5jKkW6WncRYM0FmGNMp86nGEuobz5v8WcH&#10;3oY8F1/z+PyYNlqUeTnF51mZw3b8TSGbGRPw/q0M+WjueXD/KW70uGFp7bhwWrvywGX6Nb2Rbid3&#10;ezwtYGzi2J9xczTDrdfjc1pO1JiOdsIcblrJ/sievyC/YG045+JAZ8mdy2hlynJjxxWktSPd0+iR&#10;4ndJazL1DK3Xc2KdU3P+ZJIYK2aT+/Af2A+h+KX/lOsdtBNyaVyYrP13ErSpbtznnA5qJn38Ylq2&#10;WeQd9waus0F3pDC7q+S+7Xax+yA7vQdhG9qAcuzDrC1Aj1Wec2a+tZvfV5Slv3bInukP2hQZuuca&#10;9Qz5wW7mdjm3heXo10r3FW47Ulx31DC7pxS/knbsuKK0l2FTzyf0R6VD93buu66eEc/5s/dbZiuc&#10;7dklKzz+/Pmmzw2YF5oH7IX8aUM0EHu2Zu2mvw9nbUtg/Ms6C2/ueXDUsDH9DGRTXHfUsK1px44r&#10;ScsDuqLOyFA71RphlWYLPnwEffXi/Q0fF3sfROIKlj/PJNtAtAPXcf8vC/v7cBtUfxfWu3nfXXi4&#10;s59HDaPsTbcL5fAxSqvnPCMH9klGOzw8xlZ394w2Rben93YRL9mY8O2Qxn1rNwv0Z5yVWduDn8/G&#10;MKlDqpgk57xxzzAyye8HSJgMdxiHl9fKPPB5XByhH4up7u7I7jhqWJZfmzb7edSwVt7up5Vtj3dO&#10;S73RXuyPqHw/uw3xwTYD/fmPNSDPcZ365fdrM8py3HdZjk+xrvH+kEmYQb2fOOp9tvdsR3bH0caD&#10;Y+UdWtCPHOIyLtePqy3rrdfb7za6Uk8WcnWg2gRBEIQ7Bgw9TnujBcjhgAsIe00pycdQC0xMF2Uf&#10;g+90GpNb/nuZWFAjn4YWbmMw8raBkznXayXmMP8i2u/BD3evS8twmwGQ4cR9LaeYtO1h6ob7iw1q&#10;ixk3qPEMGdA37/BLU5aFyS03+OsozM083NQDN/NlofoNN5zZ2eykhs1wTZxRaJuU4t58gjjGPm34&#10;oyzjZex5fv30PG/aHLYpLVXjsxafxMUMxmzBCTSKyB/uGukmkYSL0ViA+uQdslygknbAhrGhCmlW&#10;r9vfX7At0/g9j/Nd047Le0jIjXFT2v4c7qAfpmjQdc16D0JfrN89WZf7+uys9mJbod4tPcjsCNT1&#10;WMz4gwVEmBEq6cZ99IutWp8tDm7EOZkhmfKpcdk9LO+QrS7HdTXOm5Y2/O5u6YdLo05Ar93CAFry&#10;RS5txADXZbQr7/doY/xx4Wmdb1UvnB1y2yQRb9khKt9ndsddtVxXxuzezr7EEXbVaXl42vCFP2Ti&#10;CD+JfK3fphIxJqZ+jpqnn3rsHzhzbGSYtzH/koiyAMRpS6blF0eWHwLz9ViOfF9Dd47zsJbj8uHe&#10;rKObmzbSE9TbEExZDVJdlGXaPcxd/Atn2sjt5ultIc9Fds1/ig7TNvIg1dg99/7+TrO79/dpgp5f&#10;Hz90D+Nabk87vM/Md0lL8jOOAEfseMAZWncJVHIbSJCn6ZH9is8VvZ7jzI6HP4ZYwCbLukHNvujH&#10;mIC4eMsHN1HZv2Rb8IEb/50eyE1VCPcHcJCLzivaovV7lTYu9fSy+DEs3zb99P6W76Lbi6d1mUxP&#10;G+5IO06v49VN8mEz5sZsHw7oywjrQq3c7EG7+GGhlXRDEjLGPpXHMU3QjrjPcPP67T235cjyY2kj&#10;pk/XxofEWNqcJrg97fA+M8+fNg7XGzQNOmw8qdOqrqqjXvsYgzQ13AGdow34F3A9u/UZJOD0ttfZ&#10;w91+J/09udvvM0Lz0YV1afsYT5F9IeHs9ZPdIT30t1yVz+4x3fZcn5YKBE3ZQQSxKZBwx/rPrUMr&#10;sUcLMoyGQN9kXxpgfQnD2JdulpbEVRDm8zncx8CNe4a7vV9nlIdHhIWbccPy9mXMbpcfuhl3kbTu&#10;b7k57fA6Q/aHKSv0D335HBfBFV3LYJgRqdAO/OF4BZ1V57F5xudssAuJ8WNpY0d3RcwL3M22YZt4&#10;ccwwFtkXneaGliHg7cjbkn+JxPtl3iZl6WpqYy5nHO5u9ZPdY2lDPrvbtOHr0w3ls3s1bU4TvFja&#10;Nqwe1Ff3BQ1nAlzf1zV+GMKMANvRfiDVa31ZtMPaFjNdpubP9rTxnlfrYci6e3PaNv1m+XCHr0/X&#10;ykdojJP27//XHm3acEVs747DVGX1F7qqtJkYPjgrs/U9hBb2TAARiHcgjnUbtLpeI7g5jc9l/OkM&#10;8kEw21s/zkeJem7W1apdMs+bto13f3a/a1oPiTTBPn4o38f4yOEy9aDeVlgdSAUHDh/HncgPfY79&#10;0KaCuncyP9oKDaV+Se0/4qi0/CrHwrq4ykE4ZamvXmfr9eP+kAuGrLsvkraPd39297GRJtjHZ/ns&#10;jqNP0/mtPldfHRs8xuWgKOusbH3JH9osMb6cIQxNifbyjWlnkONGtTnaEmT5QymML/0cADkiidvX&#10;nxe4H1cA/S77exrTT+b6Mo6nDVl3XyRtH+/+7I7YcPVHDvNU7vK0vFYidOxryd7fDRQI8f4fXpsk&#10;eC6eH2ovROwZCzed2bN+plilATYoEz7b4b+9CzvU4Jovc+3vk/5w897cP8brShtHLz+WtvdHuuC4&#10;fHb3se4KUPlAKLQ2j3CbueCO55Ucg0jvuzgXiKcD9jQaYdA/n2Ob7ZhFPdhmmqPbkAaG2+/RuekY&#10;lmizblu67G5p48j+3dNGfMiHO/s4tri6B7BA2iY0HpqudRykqWyOgHPk0V8BLQ4BPg/GtZKee107&#10;23vPeYTUwM3+lRyEOvvUkW+Er+qn5XnSxpH9u1/Xjw6hvBREN7WfaYHREZnyGQQLwgi+WbOPN8vh&#10;g/9Jcc4vzrCO4Q9uuPbgmE/yO84ub9iDGXJNusT9Gi1vhNt6CTQ3Mmd2SAsX6KX08rpvtaxDd5Yd&#10;10/PXpfnT0uuykf4ato4sn/3tBEfB5XjY4J/XwZdQ9HebyGI362BjPH5F9JyLk35cuo2AWgWm3LZ&#10;tAuhNJMFQh4cXpeu7F69z8z1aXuprq1Ze4tQ5hn5+sG0uCljSAWZ1gpkhUJK1CM+i/LCkFeHq81d&#10;EARBuKWIUSnzJqO/Tz9ux11/yJDurx+b67wsIgjnR7Sq87Sf88oLlw9fdAs3CWGTTXbJMttkBeFD&#10;wlWNG2pL74LWKu6XLm8+ZCNBGMNuo0z0fM7d0gjCh448nwrmtiLcDshewocK1esPA3mMEa4XGh/e&#10;F7RBTRAEQRAEQRAEQRDuOOKRzPt7PBNXbikIgprCTYD6pGuHv9qkeq4XYe34UbmwDZ3GzCfcULA+&#10;Vwo3BGgy8fZ0QRAEQRAEQbgL0AY1QRAEQRAEQRAEQRAEQRAEQRAEQRAEQRAEQRAE4UqgDWqCIAiC&#10;IAiCIAiCINwA6P0RgtCCrUItQ7h7UM2/fZDNBOHC0GvUBEEQBEEQhDsCbVATBEEQBEEQBEEQBEEQ&#10;BEEQBEEQBEEQBEEQBEEQrgTaoCYIgiAIgiAIgiAIgiAINxATkh+CIAiCIHxYwPjOMX5iHzVMEITr&#10;Aduc2p0gCIIgXDu0QU0QBEEQBEEQBEEQBEEQhA8Y8e8H9T/U7iTsS2jYXl9EC4IgCIIgCIIgCMJ7&#10;gzaoCYIgCIIgCIIgCIIgCIIgCB8otEFREARBEARBEARBEN43tEFNEARBEARBEARBEARBEARBEARB&#10;EC4N2hgrCIIgCMJ5oLmD8OFDG9QEQRAEQRAEQRAEQRAEQRAEQRAE4VKgL5gFQRAEQbgINH8QPmxo&#10;g5ogCILwQWEymRgFQRA+OKBrU/cmCIIgCIIgCIIgCDcdXLxrAf/hwZ8769mzIAiCIAjCxaANaoIg&#10;CMIHheVyaRQEQfjggK5N3ZsgCIIgCIIgnBexUUQbCgRBuE6o3/nw4M+d9exZEARBuDpo7iB82NAG&#10;NUEQBEEQBEEQBEEQBEEQBEEQBEEQBEEQBEF4L9DmduHDhzaoCYIgCIIgCIIgCIIgCILwASMe9Oth&#10;/50EX3SzhO31whtBEG4S6lvS1TUJgiAIgiAIdwXaoCYIgiAIgiAIgiAIgiAIgiAIgiAIgiAIgiAI&#10;giBcCbRBTRAEQRAEQRAEQRAEQRBuIOzFT3q1iiAIgiB8uNBr1ATh+mGTbHcKgiAIgnB90AY1QRAE&#10;QRAEQRAEQRAEQRAEQRAEQRAEQRAEQRAE4UqgDWqCIAiCIAiCIAiCIAiCcAMxIfkhCIIgCMIHBx/n&#10;8amxXhAEQRAEQbgD0AY1QRAEQRAEQRAEQRAEQRAEQRAEQbgu2O40dwqCIAiCIAjCXYA2qAmCIAiC&#10;IAiCIAiCIAiCIAiCIAiCIAiCIAiCIAhXAm1QEwRBuMuYLJ2FzIif8GWG3Jh8RsgLgiAIgiAItwU3&#10;Y/amOaQgCIJAYDxYktX7vvC+r3+rwDFc47ggCIIgCIIgCMKVIpZeo8uvJtLW1Ylt/HuANqgJgiAI&#10;I7joIHVeeUEQBEEQBEEgLjL3FARBED5cvP8xQaPSeSFtCYIgCIIgCIIgvF/klWy4c9j7hTaoCYIg&#10;3EnkN6EtkjuQBqtuVzWR0kyYroFFU57DC1nzuEZMJhOjIAjCBwd0bereBEG4alz/7G0McRfq9ARB&#10;uCK0S+CtUJ90PbgZ/b/dwbnqxx1H90t84UYDdTr+kYKsJQgXhT931rNnQRAEQRDeH7hYHWOLWKet&#10;4/uBNqgJgiDcKdRBipvLjGfg3N0RZycMTN3GtBikGEG5IP0tKPv+NqcRy+XSKAiC8MGBXbS6N0EQ&#10;rgHvZxbX4mbchSAIgnA3oVHoPJCmBEG4K/Dnznr2LAiCIAjC9YPzj/w9fXxX385LYjWbv6vPfL/Q&#10;BjVBEIQ7i7FBi3j/g5MgCIIgCIIgCIIgCIIgCIIgCIIgCIIg3G2s+06/xbbNaO9/D4A2qAmCIAiC&#10;IAiCIAiC0GHXRx5Xi5txF4IgfKBY96x2LdQnXQ9Cz+9f1/ZS+eoWtkD/D/V2gHU6WIMEQRAEQRAE&#10;QRCuE9qgJgiCIAiCIAiCIAiC4YZsC0gUBEEQhOuFRqDzQhoTBEEQBEEQBEEQtkMb1ARBEARBEARB&#10;EAThjuP9f60cX27rC25ByLBWoWYh3EXwrVzv+c1cetPUeSFtCcK5gCbDMX5pHzVMEARBEARBED5g&#10;aIOaIAiCIAiCIAiCIAg3APpmThBaTEh+CMKdAscDjQm3C7KZIFwYHOg11gvC9cIm2e4UBEEQBOH6&#10;oA1qgiAIgiAIgiAIgiAIgiAIgiAIgiAIgiAIgiAIwpVAG9QEQRAEQRAEQRAEQRAEQfiAEW930hue&#10;7iTsLSmwvd6UIgjCTQL6JL08TRAEQRAEQbhL0AY1QRAEQRAEQRAEQRAEQRAEQRAEQRAEQRAEQRAE&#10;4UqgDWqCIAiCIAiCIAiCIAiCIAjCBwq9QU8QhPcB9TuCIAiCIJwHmjsIHz60QU0QBEEQBEEQBEEQ&#10;BEEQBEEQBEEQBEEQBEEQ3hu0QU34sKENaoIgCHcVE5If62F79ZdLsHpuASYoEykIgvDBAV2bujdB&#10;EARBEARBEARBuOm4RQ9ThXPAnzvr2bMgCIIgCO8L/M5+GYd9h7+ZRD9/CX8No5ucMt6irhzaoCYI&#10;gnBngZHmA3xOwrG2jreCIAgfFtS/CYIgCIIgCIIgCMItQHzdJ3xYGH7ZKwiCIAiXD80fhE3gHGS3&#10;eUi7Sa2FbUiz6sbNaVPjdUAb1ARBEARBEARBEARBEARBEARBEATh0qBNaoIgCIIgCIKQoQ1qgiAI&#10;wgeG3XePC4IgCIIgCIIgCHcBsUlAGwXuJJawe1AQBEEQBEEQBOFGQmtW4cOHNqgJgiAIgiAIgiAI&#10;giAIgiAIHzD0RY8gCIIgCIIgCIIgvE9og5ogCIIgCIIgCIIgCIIg3EDY+6H1gmhBEARB+PCA8Z1j&#10;/NI+apggCNcDtjm1O0EQBEG4dmiDmiAIgiAIgiAIgiAIgiDcQOgffAiCIAjCB44JRnoN9oIgCIIg&#10;CMIdgDaoCYIgCIIgCIIgCIIgCIIgCIIgCIIgCIIgCIIgCFcCbVATBEEQBEEQBEEQBEEQhJsKvVVF&#10;EARBED488MVpenmaIAiCIAiCcIegDWqCIAiCIAiCIAiCIAiCIAiCIAiCIAiCIAiCIAjClUAb1ARB&#10;EO4slpXngX7TJxDb60ErsZwsnXFAIHOAi1RNQbjriHajtnPJaBU61mkJwoeB8ZodbWBbB8PUm9rG&#10;hjhLirxJw6brjGDbpe8Usp3CPcaM1r8rpHhBEK4S6F9ssVi9O6EVjn4KtBPieV5BkhsXEHaC9LcW&#10;l169xjJj/V8i1El3HH1sIHyZRM3XTgjr5mbC+0W2U6Zw9RjTdbS/TGLMJmNywjhC143OR9XWyib5&#10;80Bm2Q2hp4Gu1ug8xo6t4wfjM4UPBmpXwi3EsJtzFw//DsBcxs1AX3bl8+e4k8q1XWhE7HAv3Re0&#10;9WxJdkz7DtAGNUEQBEEQBEEQBEEQBEEQBOEOgw/mBeFDwNV/qSQIdxv1i1xBEARBEATh3PANaoNd&#10;zZU5bFO4KIqieDsZffpo/46gDrHoHuMIIo/3hg33Jlwa+t/lOgnT/HLSVaH41a6Db01bgMuy6IhQ&#10;F6zyoKUPnyAILc7XMtSOLobou6L/ahF91Da2yPmuy1sQ3j/6GtzW2WALSHdjd6X5A3Tz0QOZw9fl&#10;RyDcJhQhExSG+tjA0F/Wo7nhJLpwosYbt8DEmEmmINxC7Fjle6i+Xw9y37KLzsOQC+eS5zAs0i5j&#10;/CGqDNalzlwBqtxyZmf/zXxd7Q7khFEMxgXh8pD1Os7eFe3gDB6wzBFS6y7sk5/f0FzxfKaTQfjE&#10;6j4IgckSkoia9BcQ3htoiBGa7bZRuBCszkN/A31bwzFOlnsgxgsjx480tgSqrJPjCwl3B+ZJ3gVE&#10;WRt2um38xqzPGj/AWNgIOpXvKC8khM5aveXwsfgAws2WcOaqH2myvbt8WgpXD+g52yJzxR5BQbjF&#10;WFO/c9V3crxPtAPhlT34vSfZ53a18DuYYJI+mWDebgw/iVgjytTRw5aY35PdXeLU+z2u87sSLp8V&#10;nD0BDKjsBBquCxdFURRvObnYC+Zwwge7nlvQjRORl/AhAlMafHIK4Q/vY4YTUwXGBKPWcILGTWnz&#10;6aIspsNNav64genBOFR9BGEUuzUNtrxofcL5QA0HN4H6rT2drUAr1+p+13wF4Wagr8m71tuaIr58&#10;MTdO1jZqmIVvQ1xvV941jOkgiBlVfJFjX+asI2UDkfYi8BoiCHcLta8Tbg64cJzME9nPVdgYtAdy&#10;AwH8Fl8379Dd9YmUqxsNYo1roQujywiboXZxdYh+Z4TdOoQ+PqlBfZ2cgMfgKWQWCOUXZimNIdoN&#10;5aN+M59oA3wqE/VfeL+gfWiHEXZzPsqMUbgcQMem0ljjcF2DsaUEGU6BOq4MmlrIxxgTsmP8UDFW&#10;VpJ1t7Kryy3bNGNYF95iUx7CZoTu1ulvLH5bWHCdrckL4B2S3k1kfe9KQbjtGKvXJMHvJRMbfwzw&#10;g5T8jhMum3Xb2jRirhK8D84pgt3EY4WxSc3uqxtvHSaBjwE9qoK+S6bdh9+1IAiCcOfQDArGy8JV&#10;5CncPMSELCY/uyPXkGEtOX9egiAIgiDcNIyN57uM8aszg1WMzyCEVh/Zv05nrV8QBOE2Yqx/C8R6&#10;NcagkM0kGN8+3BeE2wbW5/iiP+h1PGp6j6j/wUDfZrjhTbhJaG1FRNhYnHD56NvHkMR5bZDtdp50&#10;HyqyDrJOpJ+7A9lZEISbjHbcH0OMWTewP+s2zd2ce9MGNUEQhDuPmzc4vRs+pLLcFmyamDlWallK&#10;ImsJgiAIws3CYMzeBfawYxOuYrQ/910Kl4JtD+UE4ZbgQlVZ/c7VI3R8Xj2vSzNm6N3yd6ndZO88&#10;ts4DhJuDaBOtzRBmb4YQbh3CpMK1Id4y0oOeYMWoTbJckr2TuKAeRuu79CkIgiC8G2J4ycNMdjt6&#10;380YdWL82+VuGtnVycy1QhvUBEEQBEEQBEEQBEEwpMcVgiAIgnAnobHwvJDGBEEQBEEQBEEQhO3Q&#10;BjVBEARBEARBuO2In/QMf9YjnAv6Uk2427h4C1iTUv2SIFwKbNuHhqgbALOEO4XrAd/KdSVv5trd&#10;lrtLCg5p6+ZDtfpGAabwF1jwo4YJtxe29oEhN45dMrQgCIIgCHcb2qAmCIIgCIIgCDcW7cNL+rc9&#10;0AyZXWQFQRAuA7W/WflCZl24IAiCIGxCHT+EWwTZTBCEu4aL9HnqKwVBEARBuNvQBjVBEARBEARB&#10;EARBEN4R8WWLvnQRBEEQBEEQBOFDh9Y9giAIgiAI54U2qAmCIAiCIAjCrcO6h6DxgFQPSQVBuA6M&#10;9TVtmPolQXgX2H+L0r/KFQRBEIQPDxjfOcZP7KOGCTcIWscIgiAIgiBcNrRBTRAEQRAEQRAEQRCE&#10;S4C+xBEEQRAEQRAEQRAEQRAEQRBWoQ1qgiAIwsXBX/dlCoIgCJeIJfrWSm32EAThxiL6qNRPrcwL&#10;R2QEQRCuFeqHBEEQBEE4D+q8YetzmYjbJNPiPLKCIAjC3YHGB+HDhzaoCYIg3HXY/4vZtsOsnRSF&#10;/z1OlNrL4/a9KMOynPcuc+plSriEhxwDX8Vvr+O/QzivXgVBeBegtdXOadjVeEv0/gmuYA0fUhhD&#10;9O1jXNUhyL/K3iEIdxXWENwJoOXY58QI4MNiJ/BPFvAuEICQLknt2BDg7c4Ce3h2gvCBoK3Q4cc6&#10;wtqBwySymHDFYM+VDw+5mBEumk4QPgT4mJ7H8ujdomWodVwxuFCsi8V4PrVYLmyONVm6bVbmWi08&#10;mXCpaGs/lRwcQxjK59Pejral6ZHXs0HhXRD2Czq8uaXwwQa24Bi2xd9teN+1W10XbiY4j7aj63vc&#10;lrnmk/ZdCs7C5cN0TyUbXONhj/gOy5qacMPhbalDdI3BFmZqfKQkwuUh1B5WadXMNuXt6hYZIPUH&#10;fu/XC21QEwRBEARBEIRbC608BUF4n4gvzwLxqEZ9kyDsjmErEgRBEISLwkcUH1P8SzTNyd4fNCcW&#10;BEEQrhca+wVBuA3QBjVBEARhJ/hjlX6KaxvyGw497wP+GG5lx7fdmzs7RFh/8wzt4A/1GIXypvLQ&#10;3f/apOddh2mAejBd9PpY1awgCDuha0rRinJrGvrNhQ/jyFElKCpUjPXtK2EkPozV73DfMEy4HVgd&#10;v7dR2EEH1l+xTSzg6OdJ0X48DA6T6duNqRd0uaYNMryTFIQPAIOKH/XenOyZ6os3+kDvf1xWuBqE&#10;uq3vWTkuBqZb6c8E4Y7A6z1d1qtZP2a9GAODwtXAhow6ZkDNU+oeXnuDmgWm8cRkyWqjSGfIbuHd&#10;EcruESEc99kkvJX0Mt34AXayA244ki0jnzEK5wSN5SN8w8C68IQwoJDqYg1owGrsrA7hVmBgqc7G&#10;fA7Q29TaB8PgWh1/hHeCqbbXuwXY8xc/Fgu+UZXPa4T3jtQmMleBQG8yRropFmO++4CQcSfoh3CJ&#10;MHXjozFUZ5vOHsP4m4f+Pq0PtjAihVn49ZRDG9QEQRAEQRAE4UYilpfnRaS7SFpBEITzg//Ws9QN&#10;aqPY+HxjWbqHqIJwx+CPArc0EeEaoX5IEC4F6tzeG/ov/Tk78/mVzHBLoOmwIAiC8A6IzUl5KPFN&#10;NAjT+CIIwg2CNqgJgiDcdXRfCF5glpqTXiC5IAiCsAv6Trbvatd1uiG7Ll4QBOGykPub3OeMhQH6&#10;oloQhBuB6+uI+rcYCMIdRa3+I7MCQbgj0AT4wwF6MX/lLVx+hL/v5chdcV55QRAE4W5A8wbhw4c2&#10;qAmCIAiCIAiCIAiCIAiCIAiCIAiCIAiCIAiCIAhXAm1QEwRBEARBEIRbg/wr23C3v7pt/YIgOPxN&#10;NuehMAboJV4G0b01gOCZ/+azMuIGbxUQBOFCUPO5BFzlW2w2jx0aTwRBEISLAKPK7seGcUi4bFDH&#10;wQ1opx6DddGWtIIgCIIgCB8otEFNEARBEARBEG4stj24XBcX6TalFQRBuCzkPmes71kXLgjCNqjl&#10;3D5og4AgCIIg3HbEDGzbTKyNW5cmh7dxgiAIgiAIdwfaoCYIgiAIgiAIHyT08FMQBEEQBEEQBEEQ&#10;BEEQBEEQBEF4/9AGNUEQBEEQBEG4scibzMa4K84rLwgfHvgym/yvb7ZReFdEvxMUBOEisP8OdVX/&#10;mVK4HKCLs3GjGTvyeBLuHCYIgiAI24BRY2UMWUfhKkC9Zo5hJF5zN0EQBEEQhFFog5ogCIIgCIIg&#10;3DqsezAqCIJw3Wi+jDGMhQmCIAiCIAiCINxGaG0jCIIgCIJwGdAGNUEQBEEQ3gPsXRDuFARBEATh&#10;A0ZsVtOmNUEQbjO2r1+slxt5g43eaiMIwvuGeqHbBD0vEwRBEARBEK4Q73m6WTeoacIrCIJwNxCj&#10;Drv/aVka90pZ7pWlceb+tH/ZHrIjjctmImxCuhzhcs4IWXdEzr2/97Vx+XA5EJcwmr+/rt9T5SBs&#10;KGv/J8fyoL8v08Lie3/orEtnZ88r0LrXkchuIpdt05ElA33I8Iir9P7eFwh/e+ySluglQXxYrKkH&#10;+ml0GnKtLnO4+S1dDYdof13nuqONJ3r3xdPucrRpiT5k83GetIxxBlyXzooqsoTynNUGPIMLuJ1V&#10;xwO67iPP3j71mDiJ3l0lqt8Yx0g8keUsbs3Rpa0H0bsvnnbbsTltxPYMtO4xf8tA6yey3LAtZft4&#10;OG1qfkR5u4k49uck+/Ns28g3SpXdOWb1aOOJ3r1b2pAJRPymo08bn44c0zLQunuGHnt2Y2NtO+ae&#10;zKC2qkO2q0gb7Yzu6PdyH9bQ/zdbjl89QtrdjrG4saONJ3r3xdNuOy4/rdP0Tf2jDrtd6A9Qh26f&#10;YnU84qrNatqCOU2BLcmwV87HbeFh4V6l309/X47sz/E9o0y9L5DjNh1XlXbT4XI9XAeu59Cv67DV&#10;o88fnfsIJTmvrLqnDJL4XSW94sPnEIgctKOQoz3HGPfgsgFP565NR0i625HjNh1XlbaPTcRHuMMx&#10;LHsw6cZ0XlnDvA1UO0a7YB48m7v6V5jjIDpgjl/FWBl71/gRObvbkeM2HTcxbT5Cp9YP1f6otx/p&#10;eraDMjhnPw9H2MPZ55ftnvN1mqyxR+s24qNvl04iuwkvk3PTkeMDvT9c40fOP5DjNh1jaXtk3VCK&#10;+oFerW3E3MnHlj6nim6cz/R24O0thZtdev/wusEmf6B1r7IvY+92RHiOGzuuN22CrQFC0rlI7PXi&#10;+vSxpx9/eh3X9F79a9qAxw5lwlfDzOU2cYTbaWkYbMjpth9ZKhDh23K4mrSOPpdVEtlNtO51bHXn&#10;dPT2bIiE3sdEWEKXPMnD17MvY3YT4W+PYcrzpeXRpiUifHPKiHfJQOteRyK7idbd+c0D5VVGG/J2&#10;FO0n6XR0vGA2NECf1hlx2w8iu4nwtwdjcmyWDYS/PTanHca1x+WnJV1vTrpDZ0MSvdvlzF4I6NqE&#10;zYVb/ZM5bANtnMphkb5lfy89syuXsXcT4W+PzWmHce1x8bQ9QpLIbiL8mZ0Nkl5at69Pahqe0zql&#10;m0cbMW9Y+rN1roG6+tAlBg3wR5zZx23kyOUaHpFJ7+99gfC3x9WnHWfA/Sxj1m0qf/RHQcaZTnsO&#10;5ZhhnR/DHzQ5hDG6n1c4e0DOyLT4TJFeJmcuY+/bfJw3bZYP9HHvkraPGzvaeKJ357jwVbuFflmn&#10;DW7TrNOws9X7Lhw0+0S4z+2Yn7cbzrmRd6U9e7Pnb84uT8sfSUCiuz98rDDFB/pS9e6xI1K629HH&#10;XXdasi+/M6HTKXUV8VV3Vedd+hhbcO5lQ6c81zSm82oLyyP8nlfPHp6HI9xDrh5tDNH7Nh+B7A/3&#10;2JGvFejj1qX1VIFwe3jooNfVGLP+wlZdWrqRWa6v/OyvXoH2saiyQ4QNkbddL+cT4WxbOdftR+Ti&#10;bkfEbTvOm3aTfHaPHZvThmv86NPSFq6/To/dGE/STV3WlAhcwJ6kx7lcj2wPTzsm17rDH+4xBlq3&#10;c92xLm2W4VHzwe2TWfI6QI0JgiAIdw79oDlOG5G6QWpVnn6XGSLCI67PYYgcFjIR1sbtCr/ucBLQ&#10;36NfIccFKOPl6tOM8TrR6iD84c7xLXJcK5/dY8hxIRth2e3IEh4z1NmmuFWMhRGe2pHdgTY+SLRx&#10;Ldr4ILGrPBHuHN8ix2XZcOf4FuvixvQZ/txeo347h/Jx9UgT6Yl83bjHCGvjWrTxQaJ1t8hhIbtJ&#10;PuM8aXMc0bpzfHZfD/yKbo+h7Xp/32e1YFhv+962LdoyBsbK2sYHiTZuG3L6Mfld8rhsuG6HzLqL&#10;Ps113tsmGOj9wcCqbKCVDER4jlsnFwh3pBuLyxiLj3StfBs25g6ZHEe0YevcGa0NAjncSb3GOWhy&#10;tsqG01DDDOHehedFlHWsXG3cmNxYGBHhETcmNxZGRPhm+VUplj/rutVJ+MnYSJCZZXdBzi8z30N7&#10;L+QYhiVxjIURER5xY3JjYUSER9yY3FgYsS58G3LZg2M6InuZaCfuJ/q4PiwQYVm+Rci08blMUcYI&#10;y+7AWBgR4RE3JjcWRkR4xI3JjYURET4WF7hI2qyvrLOxsDFkuTG6rbr+by3fFW35xsqbw8Zkc1yO&#10;J8bCiAiPuDG5sbBd4O2ln28F+xz7XMf06e6h7gNjYRdFezf9XQ3DidZP5LBNsq2fyGGbZFt/YBgW&#10;UqukHrMNnBHu5x6RztHnkrEashl9Lr1rnBk5LMe1sq2fyGGbZFs/kcNa2etCruPnrevnkW/L2pY3&#10;+wOtTJzb8DaMyGE5rpVt/cRY2HUg2smwL8vtxt0t890O2956++Ty9bmvhmd/oJWJcxue/YFWJs6t&#10;fHYHxuIj3VhcxqZ46mibvlpE3Q95d4dNhnmFfxM9/fq4bVing7Hw7A+0MnFu5bM7MBYf6cbiLguh&#10;s+A2tLLhHtN3yIwhp2llx8o4pgOe2/DsD7QycW7Dsz/QysR5THYXRFlbZt2NMcvxDNhtRHhmf4er&#10;d8r4nGdGKx3uCM9xRBs25g6ZHEeMhRE5PNyt3FgYMSa/Ti4Q7kg3Fhd6HdMZEfHBSBn+Vt85bIyR&#10;ruW7Ipcv3OEPjIUROTzcrdxYGJHDw93KjYW12KSDVle9Pn0syRjK9uP/MN2QwzRDXhS5vOEOPeQ4&#10;YiyMyOHhbuXGwogcHu4xuV0wphdyFx1uA+0Tc7h18mN5RVgO31bGdfER3sblsLF4IsLbuG3yRLhb&#10;ubEwopUfk8thoZ9V+4RUlu79iLdnzEw3hmFeTmETXJOxPU4URVG8E+x/ecS3W+xjgE20X7BQhuOD&#10;jRKAT4Z8pzjP7u8GaGTbjbv8NYbtOI9jMcL22CSzGhfX4rX9l1H+5rMFrtu5cVNzCDAs7q//NWG6&#10;91oek19MwZqODJlMfHS/cBhzb2OX1/rynT88sz3GZNaxPcZkFvVgGahH129frhpm7HXNOjGZ9hNr&#10;/+WOv82LtF/xWDx1j2uTiOkZRw7L3BS/KY7cFh9cJ3MdaeNw7ZsbyiIXqKxOuisZHvFWt6Hnjn18&#10;T7eDM4fjWkG7bhAH34Jgb0JIRw5r41vZ7mjzDm6KXxcejGMsLrhOZl14pdVP1+3OtLaRyLBE0/WI&#10;XawvtnbkfS/7prMu3u3VtSmTB01++CvEzq6J68sYx1gcuSl+Uxy5KS5zTC4ftaznpZV7xB3+6qYt&#10;lmgr3GAzmfAX0NSn65l6N73WPszcDGM6EtIdkYWdLa6mq7JejrGy5TKPxfNYF9+G57g41sW34WNs&#10;ZVv/JrayrT/GlhwCJr3iZOx1Wt0Mt/kJ9Rs6xnnB+UzSOQnZCccj2GaCPokcHBDy8QdHxOWw7A7/&#10;6MG7z+6W7bEuvg3PcXGsi2/Dx5hl46i6rjqz/gM67HRewyOVh7GP4ZzyHnhQyQ1qAJsSdBn0tLRJ&#10;bxcTo11wptcYciZb/ds4eoyVl0cOH4vnsS6+Dc9xcayLb8Mz69GVJ5VtC3vbhG6D0S6miCSpZQc1&#10;PoGdnDWOaerY4fpHEBj5+zUaUmYlbE3ZumNdXA4fi+exLr4Nz3FxrItvw7fFkdvig/mgbgBrF072&#10;I3Moln0ZOydrC7QHBxHYw9uGH51dTMc1PU4M83ZYbYc0vu7JDNlEfAy4KY7ceIyVOYdltse6+DY8&#10;x8WxLn4Y5i6odZTUH+dLM3DPznPo8wyRNidg24A+CdqLip9gDsAz46xdMJIyQcS5251jXNHvJq4c&#10;uXzBsWMsPoe1cfkYk2nDIrw9VuW4ruAxB88QMrfQZAeU0/sY1lfWYxJjOWi2MV2znvdpII54uv0q&#10;luvEXdSbr5Hc39kF7PSKsLZ9DNHHRDnGGcemuHyMxeewNi4fYzJtWMt6oChXRbeftwcjDOTrm2rP&#10;qvdhGNtRkLbJCNtQDtcwjpVtE+MYiwvmYyw8h7Vx+dgSjwJcFbO+bcxnH4YxhO7p5ABaxBytr/64&#10;wyDbk5O6djfyqOzbXCqH+SIk3OdlHGNx27gpbXusi2/Dc1wc6+L7sN5FXdY1d9jD9OdE12fs4qz+&#10;Z4bOq9/6JW8f2T7d+pPxDUPOrksbb6Pdc9DLMVbG3bkpbXusi2/Dc1wcI3HU8TmZbWH26Ih46MQB&#10;RQF2Da5hMi2cZBo+KyD5Jmmuh/rxqr2uk+Gwo7VVEv64zqB8TTlH47bxOtLiWCnjrqQu1jP02Nur&#10;T4tLg8MKnfM2+RBjHqZr2ghr1EiT5KO042Vs2cq2/k3Mx1j8JuZjWzyPdfFteI5rD9iCqrKPoc7Q&#10;GHAm+zB7joa6zWdo0+kepl5sE71MNxAhrFv/03Zmv8gPtOv26chs/45M3xIffXwcY2XOzMdY/Cbm&#10;YyyezMcu4Zk8atnGymj6iz4HuudzGP4nCJs7U8Ztwu9kOBeuVb/S9WzzMMTRNp3u6/gyuNZ5uVKW&#10;KA+PsbiW+RiL38R8jMXvwnywPKBX395vrDozG1RWHVK3MaZbOG0FI/h8GNEGXs3XSlxrTioRVBZn&#10;4BwS8DrjGszPabbjpezD25+PS8yZR1uuMcYxFteylW39m5iPsfhNzMe2eB7r43xsqWtM6KybQ1XO&#10;oew57DHnunJyhmEDK1izGXVfn3UCYRcH4vDpYbiKsZe5fEZpdjxsDoN0vEccUd8GB+MrrT7lgEun&#10;19YKBIiiKIp3hj554gQpJi2+oPaJk40RxoDLZ67K9GhlLvOoQDH6/MnhvdmEAg66KUt4HMvX31s3&#10;+cDAaAvYRMaTu8BkU5qcrgvDx1AmSpR9foyFjR27yl3uEVdtOaxjoXiL42SZG9BsgcOo3gakT6ar&#10;7fCxOnUcHpHyIseuacfkriPt5qOfWAfoGtTboMVBp6zbsQDKMjVtsH+oGbYZP4apAm14MLAa1x7r&#10;wnc5dk07JnextNWHj06X2d34WwziR9jZ02Rpj9Q2QNtEW8MJxvVkOPu56Os87Sp3O84nPTx2vdqY&#10;3FjY8PDYjEEqfJDnRWcHuG07AL+Ajv6qhrveGc6l1HDMzOzGF/Nbx9exl7v48S457Jp2TO7q0kZs&#10;1puzxUAGnr7ee5vgQEN/r/OUT28Gg19jeIzB5XbhxY93Sb1r2rG77P0R25L6zPV2jJxHxo8d+CA6&#10;PWog6pc5GZG2hbVdi2iuiY8V5njj5R/vkuuuaYm+DE6iDTPioyt7uBsOkSt9qvwG78fauIHN7cP+&#10;duTNP97lLndNOyY3BobG3IzwTbSwA/xoNskqxNAXYNJgb88tgHBXZ9y7I6/ueJfcN6X12fNwXFkl&#10;6zvHkVgX17VhjadOJ1PK8KDX246lxUfY77yw9GTNY8W9wus93uWqbdpYxYQtWnv04WGL0LGP71l2&#10;nHEV+lKYf+tpYYFIsys879t69OXNZe7C8DFwhz+7KwNdGD54NrvB4TaFrRhOv4XRdn2fxPD6QGCE&#10;LXJYLtNtO3j3ifgI3QUDXRg+Bu7wZzfYtxvXt+ufP9yg3v3HNr6hFoA6I90ujHz7sOExHnrXjtCC&#10;1/PeD+JjwBxn9HpP9xAM6/u9HtFOIt0q+2c5F+FtPEbKgY+BO/tzWGaE47yK1ev1oC368aobs5hX&#10;EKGZjrAj02SbZddtOOJuR4iPQfnDzXMw4sCAh8ezydS/MS7RPtqI5Fwl9Yz5HTcWcAzKkXbafIRw&#10;PsbCxo5d5W7OEXfc0zAWUdk5+QFd85hOOAZ5X5bh9q/rHT5rM39NXxkwP+Na1rhA+NeF5dLFsT7m&#10;5hzrYHeOjyHZ99T+iHoP3VLWVO12MT8zGYA2Cg5h8swnM4dlmeoOuD/Kkn3rjzG5XdNe5nERxJ06&#10;sk69HXSEUF7/G+wHNrFSAjiPA/3HB33eTs8nxhBDXKpzUCbko0zh6o+xsLHjXdPuKnsdh2uZYww3&#10;pnmbcZ32w4qtYUD74VP98ZNvLHS7rICJE7zEifjo7Jjd4Q93JdH58bEuLRHuYdjq0cI10ce27NHX&#10;qcujgzVYEARBuDOIIQbDMAbXyeQMPE08qec5GDIk/TmeZFqGzzGuOCflDHk749GIDzurRwxI2Z/d&#10;46kY3sPzd8Z0ov+NYSKK7DmGvPvhTGGJSGCs6U1f4TZ9uJxnXN0Rl2UrB2np5kNyi2Nawu8oH21Y&#10;6w5/K8cjEDE5fkw+H238eNpwedmd7s/ldfZxUfaOXVpnb0PQbEP2V8tHDmvjW3f288hhbXzrzn4e&#10;u8q3cjzasNbdyucj4gnXF9se22PfJqdGtstVTqeV5kbaKfRPJcNdEF6QTynHyJlntmHWT78j/8Rh&#10;E/DqxkF39rdHG78tbQ5r41s30YcM5bM7/Nmd/TxyWBvfut3PT9Zfb9PRrrN74LewYV1nWMSHjJ1r&#10;/BQXMdq1GOZxHs5zZZV3UjbkW0ZcZl+u7M5+HjmsjW/d2c8jwlrmuFYujhzWk5/sZ/q+xuuqM3Sf&#10;9W9xqa82mrvKVv33bh/LnGhbaBN+ZluaQ+8k290xwo5wJtPYaLJ0s43Wa+V8rU3SzXtgeaK0fTlb&#10;95ifRw5r41t39vPIYW18685+HjmsjW/d2c8jh63G00eboV+yfog6JJM9jQyrujQZ6pd+2KQj7cb4&#10;aluzL/u6U+TrpJ3o7/vShtYfgkxTbZvdXfrqdvKatG1fIrJ1h7892vjwZzddRPjiyCFZPrvH/Dzc&#10;z0/qimWgPivDn8lydzyxNsExiPI2zsBGU7ML6z9sNEXcFHYhLV/GhX1Jzyez122+btjb60E394Ss&#10;y1OO9ae3wfCAWP1019Ad/vZo48Of3eFvjzY+/NlNl98z9d/bwOfT1Q29kWvdDdu0Ft7VU+qNtsG1&#10;pqHzsBvjKIOw6P/MPr3uw27eTknaItqnT+BWyzh0D49V+ewO/6bjvGnb+PBnN11E+OLIIVk+u8Mf&#10;Lh+3qBuvt96P9fb2cYV6r3ZKbaFraxYXNqFNQ++0GeMqzdYM65nHyG7MNFu53fq6x3o4ZB4/vRwI&#10;wsFPd40dvUwOaf3tsU4+u+kiwhdHDsnyfuYny0ddhK6qDaz8dDOMeqaOh3ru+rJ2nOnaRmWnx8i3&#10;9fe6NCaZbItVu5CRjmXpyxfu8Gf36uExOT7LZ3ccbVjrDn8rx8PDAiwvdRT6d9pYPygnyLKbLOy1&#10;xBlkP7ZEGL8g6K6GDyPy5pjj8+OYP4Nefc3dAf74RTvdtr6ppHuF5zx4tewOf9zFMHR45NAstT5F&#10;f2xOy8+oP6hblaHvXNe21cOxtNlvz2KsvZB093HdPUR89bshat60S0Xcr8t4SBytO/vbo41fTRsS&#10;OaY/VuVX3auHx/inlyPrblfdZnf4V9LSPdA52kyMG+yn0J/53Le2NevX2H/F/A1E/BTxU7ZLG28q&#10;LQ+2VV6L5cCl00FfDmndQ+nh8SGkdV/UU+opdFb1ZvYgwz60TegY4wjHGuvrwnaMY1iMMcwz8qcc&#10;/S2ZV77uGo6mDTL/vu3lMrbuYfmHRxu/mraV6I82pnWvT4X2UOnlGLaPlfZCmq7XcFQGurc1TLJL&#10;hEN/3brSiHizq+vd5+C0e8/BXNCuV/tBIErlrv5wZP/Q3crno42/3LT8jDo6ZKv7zl3DW7tkO2Z7&#10;GqmrKXQ59TWmkW6sMTNdx5RvSV2zrtf2YHK8bxK3AvVzzMenMZcxu7OfRw5r41t39vNwhHtVftOR&#10;5cfSEsPQ/hiTz2738zP0A/2ZDWgzU5TrzvyhT+qWDDuxDdS2YKRMtUX0O7BBVw+6uJ6D+hByEZ5k&#10;s1wXNpD39pXLmN3Zz8MR7lX5TUeWX00bITm0P3KMu/nJe2cZvJ8xQtft2r8Pq3oH/fuBahsj3RF/&#10;BHk+b2G42zP0aLqs39nEq+1Mr9RnJmVxHtgiuyvtTWBwRYnItrzhz+7s5+EI96r8piPL756W6PUS&#10;ZbLy1bVJlHXAqh/TDfyhP1/7Mw10bvWf7OU9LrWnaGemP8+ja5OUtzlBZsgksrniLnIpe1d/5LAs&#10;nd3hb482PvzZPebn4Qj3qvymI8uvpo2QHNofEepjievP2pjpne0DYeYm2e6OoPW3du7bEOI6W4bN&#10;oPMuHWVyeK0TdMM22R3+zm4Rlt2jaVkfiChZf+SwwCB0sNZFOOtKMMn2vquDNqgJgiDcScQkqw7C&#10;mTZ4cjDGYFcHPVs8t3JgngR5fpm8xnUhJmx1smbuuIdgDKu9f4gcFjJXyduNXtek63ZYPrdBxPV6&#10;7xlpidW8hDFkfXr7YzusZNu1sJ6xwWM6rQ9xarvuFjs2+0RbYRu3iTfJ9k3b0U4VYTYBCGXsRtfj&#10;+jC3ZY53eDvIMh42xow+bDXNh4Osr8tk9FtO/yLH21W0CW9DDMNis9LbTLS7kGd+QLQxyy/Y20bI&#10;cBs4vf/qbZPjnL2tqE+ewx6gPQygPfp0YZ8+b7Kf0xhhW2MbvhPzPd9O9DrtbeDulhHHsac+eKG7&#10;ynsa6MHGGfhtXkm5kO3zMreNQdCh6T7GItrT8/Xr9WmG9HvpeXv1P1bPdyP17nRdVnY6cbloA35m&#10;u6Fd4DcyLNve9e6ycZ18f23+jMsUVtHrz3RtbSPsEvU9dBvtoK//Q/t5HpGfc114sLXRRXhbEfc/&#10;1Im3A49z3YWOU7swO3lf5vZwu1Cmt01Pzxt52vgf170s3m70Osp9R89VPY6x10PMo3xO5bZs51fh&#10;z2FDdQ5iDKNpbj2i0FdBt03Wf948OLBNhI+2jVVYmjVxtw9teS+HpttuvkU7sN/yPsz7rL6vcnnK&#10;1T6u9mUxrrhMyPf9oV9LGAd1Q71Fv9bT+7OwVeiXcdRpjPP0E5RhGvr7OcAwfZ/3Onr6XRn35GR7&#10;u50IHe3O1Xbj59Fx2+YCsY7xtYzHhe5Cn2HXaEM13vIN2XWM691GxL1fBV0/Nh/jD23TesXnaGgj&#10;HelnnNt3oNfOBrQNSfcQt7f+XyV6Gwz02bHXadjF6j7aSf98OdpEn4+3u9U+aDX/y+JtBu+fuhnR&#10;l9Vr6pvMbYH2qG2lq/tMv2qXaC/eZq6Ctxm8/6rrtRyWd1yfTRqzCWQqexnaKOyc4TJ9njWfhqvX&#10;JYVxuK683wq9o59C2+nGCyPD6w+XbbMt2wwZeq/jUtefsd2RIVfbocW1trksvjt8veW8bmiDmiAI&#10;wh1EDMA2WHa7vysxSe0H0UyGMS4zBlwnJ7id335RgME+78q+NKIMxmWZLhf1156ZCGO43QPKavdB&#10;Rrl5rpORyKPLh+fqtkkGytIylbnjmNwomWfcE8swVr6bTk4gXE+hw4GOu1+TuK7tV+wWjvJXTo3Q&#10;cdV9TNhcnmReY9duOa0ci9vGd0n7Pkn9o96afp3dW0+6elbb6LL/5VRmVw8tHd/cMRK3sw3G+L7s&#10;8i5pdyRm7K6j0PUWjvUXZBtvftd99wYInmlfo7cLcmYylAUjnPWi9otsf339qLZEOwwZlztv//Ou&#10;ur0Mu9T7Znne1QZjch1r+6Hcku0IbQP+aGddWzGZGpfo4WEznpGPhfEMe6zo/orr7K0h9eL1d2Cr&#10;qMudzUPHKR7hbpf+bRAuy36OpFykc3ZzFpPbwO46u5Dt7bxtq+X7ame8b94/yzHU1VAn9Ec4dV7d&#10;YNcOIGebOamPbDcj3U1YzWuccd1IF2lz+mb+utLGgu9Lt7ukZT9NneXypTIO/G3cGEfiTUfUFePc&#10;Nm6vasdsF5MLvUZctmfkzzPDary14fO2gZtsl3U8b1roxMZi2hg6i34ttTdvP7Uvy/qv49CwbdKd&#10;2NmwxnU2SmzTmFzYLjgWBtp9n8e+N80unPtwrsRxGTo29uWKObTrvqX3Z8P5cow1dHNewDjqrtqA&#10;7HRcGf6WEb+RoXtyrHy78n3ZheS9U+fU/RqirKZH1vGo95XTjuy3fD7MNuVn6qfqiN8lWB3NTPdh&#10;B8pCokzDN6etyk8rc5jr4iL6iHQXSbuOu+TFMlH/0NGgXl0io0+z9sD2guux3hr7sKC3vZoG7L+U&#10;CyPQkPwyh3K89+BY+ch30WukvWj6MUZetTi896qLUf29C6kjy9vzty/Xot2kvszbHtsM+8Ea3vVZ&#10;zIdtCzJdOoxBSxJutt2uLG1Zr4qXbZOrYD+29P06de367u0SpA2qbklbr7BORP1gGtqljjGWD8Kt&#10;ndBd09VreD7hPi95LyTtzjqxqX1lvotdrsKmqJOmu/O0LcpukTdbUu8g2sASbYEsy+PavrK9qg3g&#10;X5kLRH6Zlncmr/Gu7et92YX3HPrfotMLMHTqdF33fo4tERasNrN67bT6YWHIE3biuRtvgHfX/VUw&#10;bPI+bBp0vcQzLdNh7cu6jRvQuf8wsGe2VfRZtrEj7Fbt4Bul6O7tvZ1xnbG4lrxf9mu41KXZ913s&#10;cpG0vH8w9JSZy2r12vWSdUz27YWkHSpj/Ij+s82/JdKfj1Ffdh1b3hfH7ML6ErqP/qPq2HQ2Vt4N&#10;HKStpE7Rd/JN0ctKH1tgp7TW4Zx5Vl840Nlq7BoDVt3z3q0cl1X/r5NjdtmVu6aljqAvMOZGNueF&#10;Dn18od59nOn7Hu/bvH+rRJoCu/lmNeq/ylq8528c2OhdGG2LfFf7Zh1FX9nzOqANaoIgCHcQ/uWp&#10;b1LoiHkR6YPQFGH9gF7qgBUPaIcPaj1+HSeLdUTajjlszJ3Ju3dwMI7JNxdMs8TugQsndph0+OSu&#10;D/dNVL7QMiIfptsDPT3iebb0lA1CSQh30u1+m9gYh7LDsPCT1PO6Mq5jq5/zpG/T5rjMyHedfLW/&#10;6ZP6c93ywbG//pkPRDkxg45N/4jHhNj0uKh2otsm3W6Lmcl5Ot/Axok58uyu2d5Dy+333Ltbbku7&#10;C9u050m/a9oaV9vcZDkD96C3PejPSbeH97R2WKupp/X0yAEsSEdOnBNw6u5o31Nc24i8jAvErtxX&#10;9mcyLpjDxtwtt6XdxHdJS65JazqJPpKLgNye17d3LjiH/QXDQjbk2Qa837E2gva0h65uD7Izi0M7&#10;Qfwe5BnmpFxtg2xj1ib7fs4WQKlN9QvTyrX6ye6WjAvmsDF3yzbdeYm0XR1mGUJ3rS6DfXiv+7BF&#10;lnN6P0959lf9teieGafQf5Btwe9pCs5IhA9Z05kMZBFmY2Ll+BiJa3bncGd/DmvZymf3RdNuY5vv&#10;O6alvq1v6ul2gCvrjHJWBxDnUuY3wro2Jpkde7LOcJjyqoDGZdfzfL1/8z40yP4z+r22Xx0n00Qf&#10;7Pdo7MqY3WP+Ma5LuwsvmLbqJMrAuWBmxLktkG+SiTQeRz0wrsYj7yCvk/XvNvW0fRpPF2EhO86Q&#10;aeTqtcYJ2e4c7jH/GK8iLZjv/Rw0/Vo7cIY9XH8tcU2jjwPebpLOrS3VvquGhV49T4a1efUyg/CV&#10;Mrb+MUb8TUm7C3dJi/Ckp74vW6Ud5o78Krv0wT6N58Uw2hX9nc0L6rhm8wEf5/IY6Iz5QWY/dvb0&#10;PtXzr9fP9zZa5pat7C5pI34X2ZYjaamn2k5CdxzDO9Lf0cf1GPfzmD5DXjHO75EMw9nHpRh3Wr1S&#10;3yPzEdNvyIS+x9y0K/LngWu7DXBuy9i5c/wmXlNa3q/RdUPGmt3muhigbe6LeDLWipzDxtrS0lTG&#10;nHdmsk7XO23g1/P+Kuosw5zR9vJ4ZPODhv09V3mec5m2Emk7fYQ7/Nt4yWlZHqs/bMdRt6J+RR3L&#10;7vC3cmvCYMf48sXW9lC8rzF5pp3dlv4lH+w9IT2Nva2ApJ3ZJhBuaydjDbfr8d5zudry5rCWrXx2&#10;b0ubmWV3TYv4ri5FX0q9jehxJax1h3/ohoKgy1pn47pWx71vw4zMifgZ6oKR4RaPvoyEPGa9LsO4&#10;Wue7cd/yZBmqe5Tp+ubO/jG28tm9Lf0NSlvXAnn8CHeXn+mOpHx18zDZISPe5miwq5FhlhfsjLPb&#10;FuE812v5uOSMsD7f1s37WMOufCSvmd3BLJPZymf3FaW1/jq3rWgj2Z39oPVZHEsyY07UyBqRN3Vv&#10;16I93CY2jkBnw7VMdcc9Mx5yRtQTp6fJ7NPtwqyLep1BWMtWPrvfMS3LbP1P6DnrO7vD7+6YC3TP&#10;hY05zN2Wxsauvl6HrmiDYX0HcW/Z7zbh/Xma+JferneerQut7lqm0fJu42Wn3ZY+4telzWEtW/ns&#10;TqQ+OiK+6siI+M5dGXJ2dPLQbddvIZysh9uDuqd9va5sqw/OsXqV/TmMedd7WynvNlI2y7f+MUb8&#10;ZaQFTY/U015l9CHgomfIWTnTgZDQdk9rDyCU7/Np9mfUU/SBZJ23DfzhzvrO7vDncBJ3Evc3KCuZ&#10;/Tl+Ey+SNmTG0q5JX3UJZVdyvuVzVh9DvHyrdZPrEYZHXOjSyTDTEdPDEP3cHLLdeIS0uBKvbjaq&#10;m6ViU1I/Tx5nbw/aGqXo6v82Ui5ks3sXXlbaMf8YI/6iab3fgupxJuGvYT62YI0/mTlhhW6ORTeY&#10;xxmrGka6nd7aaMGwF20cpG2yO/zhHgtr5WvYAvWnK3MqN+5rlBvjkT4Td38dYF0XBEEQ7hw4zGAI&#10;wKS2/3LV2U96OUQE4ceQbGeLC7kqa3HBnG6X4YwyIZfd2+HSdUJnHAtriQEcZ9w42M0izD+UO8+d&#10;XCXynbR3te0ON6Xdhl3Shh7XM1J6jfAF0FDPztW0xLrrrkOWv+q0m+SvOi20yckj2tuk7KPdBul3&#10;9u0zOMO630l3TEC9/ToxBUfOTM+8/ejvL0hk9y64LWlz/HnTXi54Ne9B2Ra8j4q+K8KHbScQfu/T&#10;eiZ0Qe9SxndJS2T586S9yLXOg8ifWva2Em2E7cMXalyE1k1M8VCotrt+kxLJtMjL2lqMr952PZxE&#10;0lHwHgJ0Z/82ZPmrTpvjLyMtyf6n6ruzQegt/CDjOtJelVXO+7c+30GfZxz2kUPbOVuZ4VxnHZk3&#10;rrliX95HIO5rV1xXWsZRj65XG0tatvoY6MbT9fSxpLddyNPNsGQPpHe99/4+n8g/p+WZ/spOnvdP&#10;bipnRpaje9d0xCWntTpTy9aVPZjLmNxVX+P1NuKTH2m8bbE9pOt1dP25DPIzehq/HuVTmgjv4mpZ&#10;OgZa/zZ8aGnh7vRNHcMenc6ov7BRDQf7cSPR4ihD2TacZN7kVaMt3za08hdJH7hoWp5DP1VfYY9q&#10;B9d535Z6MpzjCDcgtJuZSR9fjJb/ee7vXdHq4zzXfl9p+9QcI8aObgztiA9+edal28SaRwe4LT8S&#10;3sxA6+/gOa5yG1q5XdIEriJthOe4y0RWaq9Mv+JwvTK8i+GzmM0cw3nLlOXfJS2xa9rzXueC6Oq4&#10;92c2nnCNQrf1d+zH2EfhsP4q928RR1Lex5mBDPu2aEOjyOXMbiK7x7Ap7Ta877Qk+32y6tr05zpv&#10;x5nOHjGWkxYHp+k30iXGdeiOtWeKDzvlPIe2rfEmn+XgD3b3CG+HKB+R3bvgfaU9P+IK/kU+HCt1&#10;nLFsM67Pfk6NcJ5bm6zYiPLBFLZih+5OwE3IMrvIZ7yvtO8CXgd103SUdRZtKup7MPoypgmGjist&#10;HdPDu1LnA7mM2b0OV5F2F7xr2pBv04afTHocjDWNbqFXH19whp36fieY00RchPE6V4koS1wnu9ch&#10;x+8in3EZaXmmbkjW+32n6XUTqd+q46rnvv9yxvMAz7u9v2gYmZeNfL18/fZexnAVacewLa9xrE/V&#10;67G9cuu/fMQVNl2ljW/dV5WWOK98xkXTQo59z2JaliTagn3bYv2Rk23Et6PtD9b+1s6sjfVtysn0&#10;yW8y5ynLZSP0sZ787Jp59O+GkLl6UNuCIAjCnYEPMEsMmj33nJi4kt2E1gbWTIZxQsyBuHJFjoNv&#10;xMPP69n/w3PnpZAYzJH9IfTogYHVv4CDWH2w3aU1Ms5psrhXMiYjLBN/9+u/AY5yte7wZ/dYfPWb&#10;zhh2Rfq5DhJJdwNmoervjgkneP1hcpEm5xH2qVFiYjigy75+1fpq+uUDAdbdqGto14tgbFKLto98&#10;unYb8jWPep2BWSpr1N1jOKizrl1X3a1r76P+Ib2PYf/r9nF72AUd0R4C4c/swPsbI6JCDt5bSwMc&#10;ozYI/yZ95/gh+/GvIdqOMdoHztwQuiIXecHti1a2LbQkS5PbJO+drIWKsokG/xoz9EXdIWJA6s7b&#10;jNvU+yvvtzzMHy54XJems0HtD3lOzHUh7LgSR/daMm+/ZyuMje2ke28NqbPaVob9Uuiw12OwG2Po&#10;RpzRHvT4fJNpPLzKdLZhPj27+BWGTL6HIMJXbINwYqx8N5rhqOXqyDJF+SMslT1Yy9/ZwNxDv8vs&#10;ezivhXw8jucg80UfNyEpR1KG8p6mvxfmF/cT8ZX4EzPDEfrLrLqknhHvdqt2GjBsGTofyaOT8TSd&#10;jazdBXmtYBNm+bRE/tY3kCxDPd0q8iP0lMrV1dk+rv+S07/M8XHcx3NbC3fx/HGIf8GTv/Qhu3bT&#10;6rbV94o7/K2b166MQtXTrWA4TD8oU2Wna5SzZVd3MZ6EXt1NMq+eZgOugyazMp2CcPNf5SMCWHbH&#10;YonPhdPcfDaQkb1d+s7RO28bCdMV60/UKZLu8Gd3+Fu5sTC4zT7su3CqJHgypnCb53X9YWKE8T7N&#10;XdHK0m8cBt9o2kfU3XU2GAtr3eFv5Kr+W3ZjuvVVbFfsr/o5c9/OgkxHGbgr40dwFocYY5RLdNoH&#10;dA39Otn/U3+0UdVb119Rx71+3X4+xvTxtBnDSbo93J7lxJzbyPFoZE3acVs88yZ5j/U+b1vbIlfa&#10;FkndZ3f298zzqp7RdnryR6HT6T2MK+QB1ES9TjGOkLOygG3I+XxazuYTuHk/of90f8HBPZOpQMl5&#10;K0hYOULPWd/ZHf6qe7hze8nzpt4N2VpX3TYIx7nTHdjPkT3ObcY1KG6uk3M/47r7qOFdIcIp9qyO&#10;fuMG/AMyLGxEvTp9Tsx1TKxl3C4mb/Wd8STTZTdkzfZB1gFy1b1ar7I/hdk1WY56um20j6q7jUSZ&#10;W0IPri+3H2ljP9b3Pakjv4bJIi/ay/o10P0et6LbFXf4czjI+4sC1dPNZzh478FUzqi3cLuOqTun&#10;hZmb+svsZYzIj2sXW7Nw7TKlPTDnYv6Ii35ssQA5rlQuwaGdQ8/BHBe6rydxSNb7Fdv0uuR82WQw&#10;B7D+jOfG3kGvD6meWFjYgWR4MPtzfLjHwrJ8dUfbastFDtBHxM+GIsjWZHbued1gKQRBEIQ7CY46&#10;MXhmIiyPTN0INSLXkfHBNvx9IO4FsKeilTtjrCyXzXSPtxbnKUPIthQuBupurF415IS1LipzWCx2&#10;7AvqLG+Ufbaj1dlls+o+919jfdggbsxmEdaG33awPGN6uwR2C1K6wx9uXDfGw06uxq/kQ1k4jXQz&#10;HLIWzzyEVVAvwaTLQXgbl2XGwoBsA6PbLR4WDec2Y4z8xuIyQ65e91Yi6zGVK3TXxTm7h5YRb6zj&#10;S9cGeM765zWC8Fs+rT0YHu7wkzltzmNM7jYil+ny2NnJdMSHWgzHdTqbBBnG64dcfhhW03T3F+Fk&#10;hJPCeoTusr4ibMj+ixi6nRaX7bWSPttqXVj42/Ac34YF8z3fRrT6asrU6bXlSDr2VaC/bSiHV+aw&#10;SyPv4TZiRH/Um+nQ/b5hhlyjz5Zdnr1OfINaEOF9lME2o9WXdfWbpe4Ksr6ov8un9VNVr1mxjbfz&#10;57Dd0Bj0VmJcd5fCbq5F0l9pbcrpX7RFHUht0MjwFFfPvqmNfsYJ65F1F6Q/9BoIuaznGp9t18nU&#10;9K1dW3byDetY5TL1eqNp6nVuLdry7M48z/IvbrmG6cOoN27kmE72jb6BgPOzKkcupr6JAOOL0dpT&#10;2Jes+u3a2RhvK+L+e51eOqPOkhZWrzkIy4x7Crnsp11IuoXtoJ7GdEvg3PUxub6T1Q/7RDvp+rGB&#10;3HUw3/NtRZSh4UCn1DltAfdGPVe5sFEH7/OMSJ85TH9e3nbksmS9tVwNX6fP0KmtfWKTGtcvrV0w&#10;WV7auOLjC932jM3iNzHySHVFGIWP82CeL1X79LocYy8Xz21czyld5NeFXRXPg5tXH85bAkEQBOFW&#10;oz4OjPeXTxaYzy7Kop6Di+nSf6CMMavnUGaJ9E5kOaDnHXFXQQMu4xO7unu9JSYCpP2qDcOdTwzr&#10;lz2cJHCygAmgTywiTWWS6+mTyHem3ccE5SCH5bo95IMbL0syfNInJ2F7lXxww2hOvP1XOnwjhzHZ&#10;KiaD1BFt5jqy5OIIsT7pOBaP1ucH23Ntszz3RBuHHGJAHnP4zyoj/ura8K0m6yYcK237whz2M3yg&#10;uUCbcdLtbcIJv7W96K/Ybmo7ZDszsvNm22NbZFxqp1GGW8/L1H8idWtfaga9DXE8c3dcn262kTQe&#10;2hH+hclnfbs/wnNeYjD6HedqPxTV2PXPePRb7LtM75EmyD6N5winP8JAT1Xz5nizC/t7/VDp40ro&#10;vdbtRobs63Gj96rXboyC6Nz8vZznuQvHZFfvZRi//p5vF3OZdiTm7saUR7Zlp3uTcxnGWStadi3J&#10;07jLOapTz7NnjhM308eG4Xgcevc207dDt1tPl2vt4XlhfmDkWBZzhJY7rGeQ2Qpxkc6drnv76Lrz&#10;sTjGY9cf2cvkej9k3/dVGWsnTEfdUH9kntftoPOdyPyDca+3iKw7KIe/TeYA7nirBuertXykGYNy&#10;1Bvj4w00/sv1hf1ynXNfKh1/RqbDHBnh/g/x3Sp9W6LO4OAr1YzIn/6Obv9Mv+fK8N96Ug9tvboM&#10;wla1z1kErR24XfrwWOOQtBdlkK7SNkTbM4JY23Adw3Dkz/u2+yfbct0WUh+hk8sk8mRFDZg791u1&#10;rwKjz/P7qWMMxn8SkvWorQdxE5KmqByWR8yM8Zk67XVO/QezvGs6dG22gH6dCJ96+gXO5u/y4DyA&#10;jDUN2cfH+ORjVJ8m2Me7fYfy+f5uGy/etvwtQanvSpwvyBlIuaGNe3eEh56z7nuy3fVtb+j+MDiu&#10;382MOdImQs7GCtoXeo4DOu1t0YXi8PC4r249Wunhva1au4jrmOuzh9m4YDrs+5JOt6nf6mxkrHbr&#10;7MR0yGzt/HkTWYe2kfWmLcvtZ9TbYd1FWe3c67xqutO7PwOgfdxGNieO/hP62tQf7q7zljX/wb3e&#10;FtZ7j7qZ5qzORicmR6Y0tb66HrGO4XrG1jIkw+qcuMosywEsRnLNwzWN09ZLkO+/byPhT/R1U70n&#10;uwcSUaNlE50TdD9wcI5r7YPs473t+HOys+UZOEe4913e1ob0dH28+/t6MKgv78yL2jjf2xYi7+sA&#10;hxNBEAThjsEHMAygGHznmJz2pB+DMMhz0B6WYODmm2TndnZ3u+Az1gkU3XNcw0l3Zg7LMq18djvj&#10;Oj5YYlDG5MwfVvsDa5/M3TPOSUzS5hi8nXBbPCd+TOvpM/mwNDjHQmmM/gXQkGNy4+z152zLO6aD&#10;8I/FhXssLMtndys3Fpbls5tkmakH6ot6QwWBzX1awUnzAXgP4dQ1ZWgr6Hxy2HFBIj4/zKabNjrj&#10;gyDTf3vd7B4Ly/LZnf1tWBvfurN/LGydfCs3Fta6wx/u1bCzyjl02hH+rv2R1majnsFWs0qEWV21&#10;uJoXLHO2XJRT8MQ4LyfI9RST8LPu3jJ5vewOf7jHwrJ8dmd/G9bGt+7sb8Pa+Nad/W1YG9+6g6Hf&#10;tn2Pc/f+wm0zj34U7Wa+RD+2YF+2D6JtGOlG+7JFLtsOFyhoZ6T1b2x/pPeL3tcxzuvIarnaMoa/&#10;DWvjW3f257CWrXwbtylt8OL6X2uDNH5xjAlduR+LvzoeLmtbomxvK+bZk/E2TnVpPA+/PsPqGGzX&#10;aMvcutfFjYVl+ezO/jasjW/d2d+GtfGtO/vbsDYe7ty3sb5S16G/qkt7AIDazLElaGltDuN67XXL&#10;cPR1mON0RHrrR81WVabSbNOEXYypTJ1/LC7cY2FZPrtbubGwLJ/dY/4cBtZ67axh0GE3HwzWuswN&#10;aOQZOphThJFnSEee1jPHGpOr1/A2mFjzt/HJxqhMT5PvY8AVuShTMMJzXPaPxbVyY2GtO/zhHgvL&#10;8tmd/WQu//nodqEb+YQd6a/6Wk4xHlCGtqXdwNN6tnHfwpmO5949aBfVTt5e4lxlOrusK2N2j8WH&#10;fyyulRsLa93hD/dYWJbP7lZuLCzLZ/c6uUaXwdAbdW5h1W5k2JCEzFkQcp3eLT7GM8wTOvZjnM/d&#10;h2NiH5+uEfUmaOFxX8F15R0La+PH4sbCsnx2t3JjYVne3dRTPGy181piDMG5p+vK4qD3wXhk7aBv&#10;A70ee70HW92TY3LjzDbYrbyrcW1YG9+6s78Na+Nb9zCeuvFNRpyXYv1Xv5jhQ3srH+pZzL98XIeu&#10;bD5LQrbOd+c2L0YcjNgR6c7AU7i5ljlenJTj5Zn3a7w+7TQjYcM9EhfYn5QJiCkybLnsbUo5nus9&#10;c74x5xcTxlyuYJQ/l7t1h39MbiysjW/d2d+GtfGtLHmeercjocgzEnY6o43gtrW8resPjKeLPdgI&#10;tgK9b6GMP7fxOkFbwwD2PIGMZzN7Rr8W7/285W3jw5/dY/42rI1v3dm/Loz3f/n69y9RUYeDuBbP&#10;eZ7sfU6VrbS1CxaPMY+L/t7zq2f0cTQH84x2MSxjdoc/u1u5sbAsn92t3FhYls/uVm4sLMtndys3&#10;FtbLd2sKq9eJ1HHHrD/GwW12gR/6tTx5HrBeA3LBWHO6XauNSLqDEbYj8/2tK+PQ3cqNhWX57G7l&#10;xsKyfHa3cpmu77H2MUr2Q0a6ndaHsV/KYSD7rRO0E39WtkBf5s/OTGewk80DZuirZhhccJ7soR+b&#10;YZyqca5j1+9wfKk0W+ayjJWx1UH4s7uVGwvL8tndyo2FZfnsDp7TBjvT8/Vnl6SP+Ua7Ltf2sb5v&#10;76mS7am6oz9k3wbzwj59/7Z7ecPfhrXxrXssPvxjca3cWFjrXhc3Fpbls7uRY/20Ooq6TJ2NMNdt&#10;XyfyzP6xtwtlIj/aIae92vpTrzsoY3aPxYd/LK6VGwtr3eFv5cbC2vhety2j/kYdjmcwbjPMXY18&#10;Nkbbsa9Cvefc14h+Cuyuw3lbR87Rap/YrCd3Z9iU+W8qY45r5cbCWnf4W7mxsNYd/lYuCJ1BH87+&#10;+8LQz3h52eeHm+GUq2sYnrEWIjm39fXLBGuXKTgrJwvMozmXtjUP84EhYbOyh0YCW/FHNlxP+Xyu&#10;uu2+wBpO5nvpyzJW3rGwLJ/drdxYWJbP7uwfC1sn38qNhbXu8Ldyq2Hse0y/Va+mT+u/qu5qW+KY&#10;f7yY2/dllq4yjy0R3s2vmCdI2wzryWUy2zjKlhlr2MQpysDv/wfhbTqWhc9DfCMbquKVgmYQBEEQ&#10;7iAGD7GMGEAH7Add46iMy43nkcMvlxkehoHfyOvy3G84c8b9RPzY/V3tPX94pL6GOus3qdksrzJk&#10;6I4vGoJhiyHjoVvOW+y5STf2wKXSw2gTEJNXn3BDx8Eq06WBZw76lz2Iq5NRZ/zKAqzpxOug92ex&#10;GPY2wrOHd7+coXAH2jzaH9si/Y7V/MVNJNxNvW/iqlxgEId2F2NqHy6O0b50MY7HOxkf7QJ+6jUz&#10;y9YwG1/MDpH/mmu06e8Ah2MHuaqfbrygHo0pzPTKhzBNuNHlI0+G5XyH7OVWuav8mNzdYOh8VScx&#10;dmT9jNsqy/f+/ho5fbjVt+1Ot0/2j+k4wjL78HF9ZzmxZejd50Vkj6Fs6LHVZw7z9c4wfjNbu98p&#10;sq6m+hoYyGxg9E1+7mnxNe8FN9osFuVsMbczN96YHOO6a/tahm/6wHBl7O6tYZ8uDrrF9aR9+nHG&#10;7eVhPaP9hHw8q/H2tLpmcXlPF2HiJvYIXSdy7tsRduK8DeFBz4Nn2oHxLkMyqGsfJieSw/6Iuos2&#10;QKZ46M37E9dvz37e3OadObyGp8v5eNtZ5fB+evlIM3atu8DOLomb4jienC2cw+dl+GD7mKL/Ms6c&#10;bDuMD0Iktx1LK56b2SaZ62Ry2Jhb3Mysy+BQxvuRwGA84dgRbiPku3YQYTVcvCRSn/2Y0tss6bmO&#10;6T0hUznMS3wn7qDPzkbwnMExB7mW4VvV+Hzf5JAPTGrrFZ6DkUdL2fL8RPOo9qptIrWXzkYkAvw/&#10;2vR9XLg7Rl6WT8y7PK/rYxz9WxTHWY/unhO7fK4HuGQp/8//1/91ucACnnz69Gm5f/9++eSTT8rD&#10;hw9dCEoNLtFCSEEQBOH2gQONnzmYYhI0n5X5/HMMBo/Lq2f75c2rvfLLX/zH8otf/Puyt7fXT37i&#10;Qa4NUDUTnHm4axU+mPHgUN6C40ikijGF/uwmspyD/6N9upzaW6QxbPn/YJ8ty5xviEL8P3z9tvz2&#10;X47LD9+/Ks+fvSmff/Gw/NVfflq+/OKw3DsoZZ/FguA0LlVhE7nqjgF5gHQbwztyrMhvBa/GVDll&#10;dsdVIoz+7Cbob+8mh11VWv9f+eZCMWr18Fh+0AOwrvDXBvT95jen5fd/OC1/+Oa7cnx2Uh59dL/8&#10;8pePy1c/fVQe3p+Uh/uebIFZHznZQ0Z7PnGqOQPMKdyBHObXdX92E+EnxvK7SFpinfxlpA30YZzk&#10;0s0jp+xSRGCFtcEaySgn2goc1OyLF2fl1at5+frr38I2P6CN3Cu//PnH5edfPSlPHu+XR4/4moG+&#10;1fNKzNPD/MrRDwxBmQinm6A/u4nwEznsJqetHeM7YN1UOhaiJ6eLcnK2LH//tz+Wr//mFQL3y1df&#10;3S8//en98vTj/fLkyQx937LsTSdlxjk6EnV3xM6Nt2q3i4+aJ2F9W9BaZ7SvkKCbCD+Rw9r4XdO2&#10;aPPKcm1+GRHm7WBXjEnmuzQggHLWl0EtUC3WPuiB4LGF6MIfNP/TPz03Pnvxsjx7/rJ89vmj8h/+&#10;6mflJz99Yj9q2+MvsCA4QxpuEbREJDBBh2n/9gBujjmER1WB7k7pz25iLC6wTn4sbWAsv/efNnqb&#10;QQ8DXbrbJX2jrPdEfBDALwp+98fX5Xd/eFW+/dPz8s0ffiwfPXpY/ue/+Ar92ZNy/7CUB4dM7SOS&#10;/atpy622Gjjpa9Hf1XkRY1cGc4uccs7hDuSwLH/ZaYmcnmHUf9+2snSkiLMDNrBnA15W+2KanQv/&#10;0C+dQd0//HBafnyGsf/332Ie8AeMMbPy57/+vPz6V5+VBw8OyqOHB/bAbb6cQ35eZmg/e2xIzA/Z&#10;8kHdlP0cv/TZiFwWunlPbXmJNoz+7Cbov4y0gbH82rR097rvz+8G9mcZ/PXnKZQ6P8Ma4GRZfvub&#10;l+Wv//t35RTzsi9+8lH5+S+elqdP75VPP91HOzuDHTHnnsxwN360xehnIkTcM8PG5m8E/U0mhjaM&#10;/qtKGxjL76rS8uxczJ2s0jMbJFDP+ctVtAGPm5Y/fXNU/vf/8m35/vuX5eOPH5UvvnyCseZe+cWv&#10;7mMdA92inS0xiDBHzgHYZM7QEZ6eLbwN7bEtet6I3oi40wHGArt8GEnbrrNvIIe18WNxgXXy7542&#10;6rEdIcY+i6fKbhJgfsphjEFfdnY6Kd99+7b8//6//1L+8Ic/Yh3zoHzyyWNrN3/xbz4rh/c5riBN&#10;5JuwyQYj4msQdxgMhHu1vKtxRA676rSEh/GTeucaPsIoRcYXKYTLAajLc9Zn9P/7aCzUq69dkAuy&#10;QLdU7K2dCHz+6qj897/+Tfnnf/4d+ivUf6T56U8/w/r/z8tHWG/6yEZrcvy3d0UyFzvY7/psrb8n&#10;h88x6h1WV3d3CdkfqRmW3QT92U1cZ9qWu2F3SWgJtrA1PGxw9HZZfnx+Vr797m35+p9eoG86K4+f&#10;7pc/+/OPy8OHe+XTj+9Zv3WP/SDukc1uWtuitU2Q3qDPmRmR51cMZBhhAgD94Q7ksCw/lpbI6bfJ&#10;75o2k8hy7w57toV+irlyGcjau0DAcsJA1Pypabkcox87Ol6iL3uNtf/35fWrNxg7TsrPf/4Z+jM+&#10;m3lqdjnAGMKxZY5GdgL5vT20w3ucRUdbiLKt00F2E1ku8KGkZe/Cfo0Yxpmv1usAfbaOWZ6hTzux&#10;tHzD4Px0hjH/uHz9Dy/Kixdvy48vXpRPMO5//vnD8m//4rOyD8M83J9Ze3H0+bLNrUMekzaI+T3Z&#10;Ee2LyNdqr0t/m2EOu8601H+EtXFrULNlaQc6qiQYzHHn1etjjDHflL//+ts6d5uULz5/XP7X/+WX&#10;GGPuQWaJeQKfy6BPs0dn9R6jT+MRmdZzuqSBfm9XJNerkSBQ8zREavqzm8hygatOS2Yb7Ias922g&#10;LNeE/UN8jjNn5R++fl7+4e+fWT92dPwKc+WPyv/h//jr8vEnh35n9Zb8LtkLBnHY5AOsJ6v/7DM7&#10;rCsvkW8+h7XxY2mJsfwuOy2R4wLr5Nu0RLh5hs6gKJsm1xCCz8sYyNR849PJaSn/8vuj8jd/+2N5&#10;e3RUvv3+R3v2/x/+8uflz//sIxtjDtGGmMweWyIjpiWJOG9F3MBWMEdr6ZUEE2d3oA2jP7uJ60xL&#10;+mLRYqoYddehSWpvPeKzGfi9/k8wxmD8x7r/+fM35W///vflzZvj8uzZG9v78cnH98tf/s9f2nz7&#10;cJ8vEXCstM8uv4uA+iczeIHIMBeiKZChDbuutIT1Fp074kPaMPAAKYuBHrtLuIPPmLmWefXqpPzT&#10;b37E+W35l998g7X+BLb5CGPMn9ua/uH9/bJE18Tx596+JbW84jKDS6RrE9avbaz/gRyWc26v8q5p&#10;A7vKX2VajAb1B/+s21xfmrZgNIYfHc3tmQzt89eYAzx79kP59NNH5f/0n//cnml++ulhzQPpYEh+&#10;f3AA21mfaNeh3if49FXo1cCvxXEt3E4iux3sG47Pju353r093j/v0nVBTqgPHC9eflf+8ev/D/qF&#10;1+XBvX9EmU4wx/keMsP83hWx18x6uf/b//1X/4/YeHZ4eFj29/dtk9rBAf9FlwsHBUEQhFuM6MY5&#10;s8Hoy3+luFg8QsB9LKoPMQ7cx+LhJ+Xho0/KlCuHOk5xYe4Dqi/nYvgjYshrubCDUyF+2kuFE/OR&#10;/WNxLXkBDmK4BsZ7fmnAtaW9WhVRL19iInG8X96+mZe3b+f2BcIXX9zHuDa1YpMGpLd7RVq7X5bT&#10;g/uw8DdkeMsxuc0cK18+1oXlI2Qyc3g+xvwt85H9bRzuv9oAUXY2N89RPnxQL/ELwx9+nJcfny3K&#10;SyyG6D+4d688eXKvfPT4AJPuZeGb8C0NaHUNdlpM4oXUceR7DeYj+7fF7ZJ2ndxYWD5CZl14PtbJ&#10;ZObwqh87u45D/8YaTpFwB6lb129143x0UrBYLeX5izflLSbgBwf3YZf79rDt3r0p5oS8am8Da9d8&#10;rTG/SK1hDo/r7zMf2b8tbpe06+TGwlr3OrmxsDE3D5bW+8BdSX13v7YlGTbGGndyVsop+OzHs/Lq&#10;5Qxt5H55XO1yALtMuSmXGbIqkHASPEX/ZcRH1654Rlj0dW7XsO228m+Lj/OY3Lrw7B6TGwvjEeXb&#10;3QadfhPH5Iz4IAlb+uBjDqWdcqyB98VL9GOvfBPhMQIffHS/fP7lY4yb9+p6qaaveRBhIruu6Z+l&#10;8nLFeXjksDbeUw+Zj+zfFrdL2nVyY2Gte53cWBiP0FO/kA97RB32+JAh/UvqZy/PynPwzRvw7Rn6&#10;r/vl008+Ko9gFz7Y2d+feh5Iw003BPPahcRY+DhZGvaP68q4yc2j9fMYk98mF8e6tK0s/bx/tivX&#10;q9XXlvgIOzhRoaFPfsG2QDuhjtkGSPZhL18vYZOlPdjhFzx7+wfl46ePyuPHD+Gelf0DtwU31xyf&#10;IjfkNeObB5Avf0l6SuPSN63tHR8rZPiAPGLeGWUbKzOPHDbmjnQ5Lo4x+dbNY9e0rvvV8pyPxJib&#10;PIWej9B3+S90p7ALH1ZTV9PyEH3ZR4/vl4PDWTm4T/2zBsA+Zt+aBz66M7haT+JgC+jnDuPl5TnY&#10;HmPy2R3pclwcY/Ktm8euabfJxbEtLfXDzU7+5Q2bDtckDI/+zOfWk3J0NC3PnsFWx1ihPTgsDx4e&#10;lvsP99Bu9pAGssiD6x/agG2NeXFzGsckuvnlaW+TzRzabxvjYLnG7MtzMB+b/NtkeYzJb5OLI8K8&#10;DL2e4W6Iv0rqz0lQ1+zPXr06K9988xr92lHZv3dYDu/fh23ulU8+vV9m/NeRXfrdubv+c1lyOdsy&#10;j8XxHMzHJn+4I90mWR7Z37rd73A95b4ju4P88fQZd9LW+swvc0LOzMJ1Ik6shW+Pz8q3P7wor9+8&#10;xvwYYzzibP3/5SdY1+zZFb0XY790ijnDKexNd9wn219/l3HPHt/H+Gd7DGX6Y5M/3JFukyyP7A93&#10;pNskyyP7Q78Xq6ubSJh9OMnF3zH6uNdvJgXL/vL6LWwy20d7OcBa5hBj/9TWmDQjTUuwPTIjO/EM&#10;hr3JviS0yrqxhQf9LfOR/eviIt26+DiyP9yRrpXlwXJcvu5J+4CieKJK2Z9xo8B0bw/rDr6Fm/Mz&#10;rGUgczafYs2/wHpmjnEe94XwRx89LIeH++WjJ1jLYIzhF9XUO+dgR2/hQqYwIfL0srkN2jLnY8zf&#10;MofnY8zfMh/ZPxbXMh/ZPxbXMh/hp96HdvU6W4mP7lzdjJ+jDzpBH8d/pbZY7MEuE7SZuf2w4/jE&#10;x/PDBwf2Y45POcbAJtw4aN/LGZEJaHlX5vEsiL+N8UaLZ4mybdeVN46QycxH9o/FtcxH9o/FZfLg&#10;/Z+vbRE8D2wFGqjXSsZzfvXDjyfl2fNTjEf76MP2MTfD+v/zx+U+5sycU5/wf0wjof1QjfeCxD7X&#10;ZobD/MMd5DX60vAz26CPGbrjGPO3zOH5GPO3zEf2t3HU//ls0Op+E7km5A+fuDk96i37p+fP5pgv&#10;ewR/hP8I65if/OyjcnDPt3IGw2Hzv2qfdqxhmXZfu+RjXVjrDrk2Lvt5tPFxHpPlMSYfR04XzEf2&#10;t3FxEG5b+/AAO4eXOuU4A0tYvef6/0esL/lvdI+P0Zcd3i+fffGkPHmyx6xsIwdtyH1UbGeWR5x3&#10;pNtsF/KIso2Vl+dgHK2fRxsf5zFZHmPy2R3pclwcEcb7rzNYfASt3tYz/lbI8b5vk94X8fny26PT&#10;8t33r8sZ3Ccn3APyoNzH3Ozzzx7Y2JLXj7QTaXaptqHOd9d7MMoTbWuszNkf7pBr47KfRxsf51a2&#10;9fNo4+M8lI1yZ46XdQs7XfLwfPhI/wQd3MvXp+jT+Oz/NfqvfYz9h1hfPoUNYJe9mT0rYxr+uI1n&#10;wvLcQi9JLls+52Nb2GWlDcbR+nm08XEek+UxJp/dkS7H+WGbBPkME7qy+k69wc9HkKcY11+jLzs5&#10;nZTnz89wPisPH90vX/3yY9hkWg4xznTt0DLwZzvMJMaaeMZz4TqzlXG08wYeq2WeL+bl7clb3N+y&#10;7M8OBhLMjS8i4Rr57fHr8ur1t6hvp2Vv8iOqIWark7eQuVzEXjP71BvUBEEQ7gY43NiZv6IET+f7&#10;mJx+gVnL4/Lsh2l5+WJaHj/6FcaBr0zW3pwGFyc0ZYJZLNyRhz0Zrr+C5i9pHJC3X2ry7Gm78yWB&#10;O7qnZR9XxWQAM22+RWi5d1aW+5ipTffLj98flBfP98uLF0fl9asTexPEV19Ny8MHizKbnIBnZbLw&#10;t7ARUUae7UsLls/CiMu99yHqFOWS9XMtgO78DWqwPXRJm7AOTLkk5VsH7M0D0CfmDfMlf4UzKy9e&#10;HpRXr/bLsxdYEC3OsBjaw1xjz94EtT87K3vLE6gEEybYlPORafcGtVummysGF6hse5MlH7rwS3xW&#10;IbY/2MJ8FVGvcfCLGs77rE0j1F8b7Zs/Ts/QB8z3yh//+CMm3W/L/h43D+yXp4/3yv17i3Lv4BRy&#10;bBmeu+WKCSvngtxIYPND5mvzQ9r9DsD6Dq//O4HKJ3cAFzLMd1EOoOuD8qdv3pbvv6Gl+KVOKY8f&#10;l3J4/7QcHKC9QN97WKHusT+fw56mfliIfbUR7nqv/AWQnSlR3+JlfbU9RrpNCD2iPFamywXrsvVu&#10;yNtaC5TKN6jxgSg3duzvP0A7mZZvvz0qRyf8pS7fBrlffvIzbh70L0EnkKctZgv0bROGMV+0ogW/&#10;ED1y/SPMxx6e7SQYTIMdzR7QY8wx/BO6tDrso8OCgdOD8vLNrDx/MS+vXh6Xl8+Py+G9g/LTLz4q&#10;Hz85QL92Ug72T2AX2ACLckwamKhyF7it4rQWXb/L9hf94bZENwnUe+gF7q5yui3MZcVxC0V5rcw4&#10;zTGG8yHPbLZX9vb2Mb5MypsjnE9n5eXLN+X5s9f2doFPnnKcOfTN6SAf5JwtTsrxybE9GOWGQn9Y&#10;wS/t6tU5kBErDYb3QV3zPgie6WfCCLst4BNH131fN+mOckTZ6c9ufEIvY8NMHwQX9HE6PyvHZ2dl&#10;NoX+Zw/Ks+/Pyh//cIz59Lw8eoyx/+MDjDGLcvjwCPY8Rir2hZxrIH/MOzjf82tWdvU87rvq3vQf&#10;cYLpBjaacrxesE1gBjfDamZvhnnyvJzMj3E+hV34VqH75dWLUn7/u7Py+uVpefiQ4/+9cv/hojz5&#10;+AR5YF7GN3py/o2DbxwkuZnn5JTxsIa9YYKkTfpasAq2c8q5ezsoS7tm298mWG+CW09trZtL1DKx&#10;38CZJTUyfrmPYh+Ut2+W5Y+Ylz1/8co2Pt2/v485ANYzn8/KFGuZmgK0nC8Z3R35PRrifPNhasXB&#10;VTzP/VjPGoV5b+3APBR1mJ0/57nTCdoJxgKsD8/OMNbURQ2/iOYGHL4L7ehkUf70/Sus/18iDXLE&#10;WPTx08flZz/7FG0D/uWZjf/+9QDnAXw7JO7Frsn74esIwmI8cxzntXh3QYJxIXfbEPcOdnX+suA6&#10;srZFnU5mGP/vlTdvD3zDzfMz9E/zsn9vWT797B7mY4vyAOMMnxvsFfRZsLM9R8htEn6b53VEm7S+&#10;Crylfc9Q9/RfHqi76Rz9EPS/hzbCTRaLCeo85lj2dieQzw3mi/twH9qPBvhGyBPulsYY9PQT/phz&#10;Vp4+3UMeaHcg8+Ib1M6OF7YBd3bAN7Bi/Wk2iDYh0JY+d6Z9/dlMB9iFcycHbU7doT/CGnyCcXq6&#10;BzuhOp+hvSwXDzHG8M3D3Jx+Vt4cvy33HizLR4/2ypdfHuAKfDKAvssX/NZmCFqWf+6ugL19Hp0B&#10;f9itpu1S1HZGv79BqsvploB9xjnbVtWPP8MyJ+CO0B3DSTaTP347L999j3kxorhW+eijw/KLnz8p&#10;9+6htWFefXx8ZGMV36oyP2O7wh93HuB+7E3ENc8ubzsxnhaMM20Lt9ngNoGFyTbYAUxSdbEdHFvQ&#10;v0254ZbPVNAXnc6h52l5/uNe+eE7voWbGztfl0eP9svPf/Ww3LvPdHWWYeMLL0c9c8aBvhFhE8zt&#10;JnxWbfUfOuc4g37TbCAYfEYGWoWlzvZsDm0+Ng7ozN5MS90hNDbcPn99r3z7/cLGmBcv39gG6K9+&#10;9rB8+inngYuyz/EJyfnmVFYDtkP+CJrwtrEd/fplG9zudrY6cJtA5dQ3//NcldM/G2N5apmsbCAq&#10;u/XnFIFyGcr/BMHvZd4enZVvv30Nu8zLG8zPHvCHNg9m5aufHKKfWqIP43Oyml9F7/OeyhCOnW1A&#10;/fvYdftsQLi+7TyooKZkdw6QwzplVQJVB/Zv7if3bLPgsxfLcnzE/wT1Y+Fbax89ul9+/auf+roe&#10;Y/8xJgjsw2xdA9Cybt0eHlKvXU+0Wrc96lbq/ioBJfF5/eTA+iH7QSzq9BxjzBLjA9+e/vrltJxg&#10;Hvwt5swc5++jvfz0Z3yOOSkPHkKrmJOxGfgb1DAHsDdv8JkA+0TOmZEnN1CHQS4dtClyRx/c2zef&#10;w+1gfWD5eK/coMbynmGNbd/t8eB/GoEyzs7elBfPvi6HB0fly0//APlj9A/fWQ6XCc6JeA+mHW1Q&#10;EwRBuBvwbh/Tkyn/dQ+/FHlQFvOvMHY+Kd/84RSLuzMMOl9gEf4Egy+HLp9ITjAJ4mJtwQe8NQ97&#10;AMMH9pgudeMgB0VLw7GDC3HIYOww+csCxiA+oGGOfC0+fwm9mB7b/+6czA7LydHjcnr8EIMsyjef&#10;loODRbl/+LrMpke4z7dIf4w5Oxa4/HICufhGDS5GWVr4kbstsK1cHKRjod0VEsxugv5NZczyVc4m&#10;tuCtnCRyAc/J1rzTkW8c5JfyWNTbQxVu7OAGtUO4DjDHeAQ+KEdYDLFm8T/I7u2dgKewx1GZgVzk&#10;8sfy3D8wxWSp2CtnN+n17oI6jLWRL1AxT8tVyTwg67Yt9lnHWd8w2cQE9JQbmmCxe/ceo408sgfV&#10;bPOz6R4mqnMsfLihE7YpR0jPCWtvB9sUyklkzY9v86gx9fyho+p2APpbPbh/KJl9q/LRv87275Up&#10;+PrVohy94oZcvmkQ7QTc238DG72CHBcW6Mu4sJ2jT7cH4MhrcgSiT0QdWNoDDT7MYBzk0E7Z9/Ma&#10;TmJ4hzcfcb88k1GOdcgykZb+7Haw2dDHvmiJjmixwBiD/gxNBu2mYI30KdwflZcvqV+McdMZ7DEv&#10;B4e0zSn0yzTo4yA/Wx6Ug+k9y4+jyGLxFmnf1HaIsZMkUtsS2K/5PMK/IMG4YhvUfBz2Pg5j9ZTj&#10;PscSjuFsN/tlPvkI+j8spxiaTk/QL0Gt9zH+H+zxK+zXSMs2wy+oCeqe7YFtYTtwV+HYDMucH3xw&#10;G3bdluhmAaNwtUEGxxcvjz2MhpQ96KoNhg/LGGob1BjMBz0YSzgHW2KeOeXcjG+DOObYUsqDe3wA&#10;yvH+pJydoe3sM5Mzc3Mmxnug/vb20O/xlR24tm+yhVycDX4vviG33rPdJ2XY94XcbUItk5GIM8Hy&#10;hD/c7rfNhLW4fan5/IbxDGFbWZZT9Gn8d573Dh6Xw3sfl6PX0/LmJeZwaEcz9GV7B3PYC/OxvR+R&#10;J/o51mVrJ5BZwK7dOOPt1Od7yN/GmnZs4TnuVyBMI4sztA3+O9s96PwA9f60HJ++ts0EnI8dHj7F&#10;WmavvH5xzx6M8i2DfNvQcvIa1f9b2OoY87P9sofxZcEvP/HHDWrWdka/3KkeM8UgAmj9gCUeCe9Q&#10;47xDvkVgnaV+0L/g3n1cyeNA1GcQZ/ZqfPMD/+XqdHIPOr8P3RyU09N79sWoy59h7Md8eZ991wk0&#10;wzbn+tmkwQzK97Lhom5bNxiG7eYNt8cGrC4cN7i5grdvowgcPprADp3ebGTHHIrrEHczDTfRcoyZ&#10;7mG8h+r5rz3PoI9TcMLnGuUQYwqkuUY5W2K+dlge3t+DrdC2uDl9jn4N+U1tsxr6OUwSplPall96&#10;8z+HhE55Raqa8xFzgaw7fs/ZWrcPUV/iTISb5cpu+nDYmL8N3ramU9jM5mZ8xvQI548wd56W47Mp&#10;1p2cW5yWBw+oQbSVyRuMKmcYqd/CJqwXPt+zsQZt0p72cA1LItSez9g4E+P7bUOrc3JTXQr5VbuM&#10;pZ1ywzL/dTTakY8HnCdzzcF2w3U/+zWsJ2cfY4zHGIM5Gf/TAM2LJoX2wvy4cZMb1mGfxTHmz3u2&#10;nvFhhe0Cuse6x2BtQ+hBffR9Bsdjwp6T2fNS6NfGGoTzueUEOkZ74cZmvp3r5JQ/GvgU9jiA/h/C&#10;Zmgl7LcmrzAXXmAOwOdli7LHjbYwiG+uoU3qNVtzwN89u7F78p7L78/T+n3SxzZFH8OQJzcB30qw&#10;NEHCy+iousioQfFcq/pA6KfqjsHkArY7PnuAdoQ2BB2SBwcz9Gdcc76EzU4xX3sDW03t33sdHx2h&#10;LfKN0G77Kfosfy5Ob9xLtZ278Em7RPvy0+2Cl8URbi+XI8Lod7fXuV1AnWOdAt0up5ib8VnmCben&#10;Y+xefIKx/wHGGt+gxv7swUO0kRnXMLwCOzGv83wDjG9rP4af6xrO6/xfnLFJ0B6+Bs5lEXxtzg0X&#10;sB76Ju/T4LZ2A51OMQe2efMUfRbrMNY2i0/LyRn/Sw/W/ydY82DYfvCQbyB8g3SwwYJzAIxXVudZ&#10;D/q+53zaz/VqHWjc2q/VNner0N0yHa6reC7jYV5nfc3POuwbBinKdoMuDn3XDLp/gP6M/0WJz2j4&#10;BjWqA+1qhjkz1v/c4MIXOnQXrP1i9QHeU9n1az/GUcguZAhJ+rO7Mu75VtmA90rWfoF6tXIEiTgT&#10;7rYSdsUMB8+VVQcY1eFDO8Ec7hjrS8L23aA/O9jfK0+fPLTnBifHL9HnYb6M7P0tnZBhO7L8etjc&#10;Oe6nuy1f6xhuY/2/crBes71AN/wRNOZaXG/OZljHoK0sz/g9Jsd66JG6t/b1Eu6lv8wBczLOIxaY&#10;y1HP3PTF75zte4HlG8ijp5tgnIln/51haIvsJjqjNWjjc1qegyGXziFWw9h27QeTqGdnp1wH4N7R&#10;H/DtsBRZoCyMP7hHz+/Lo4dH5c//7I8IOyr39n/f5XNZ4P3wHuw2tUFNEAThbsC7fT4Q3gcxMV1y&#10;y/cvMBY/LX/4/Un5/ttTTHg+w6L6cTk68oeCnDbN9vmQ8AQDNd+mxMk98rHFBAdZPnjBibAJmzkw&#10;Zhzg0+Odl4UF8uWCk6/EP4LvGGWBf29mG9TOTp5ioOVDUT5s3i+z6WnZ33tuAyo3qDGtb1DzLy/7&#10;X0txWkL9oKx1U8cUZ/5KyMrbDcStm6A/3GPI8pW2SKq6vG3gwmX6ys622OfBRT4XrvZFMZ9k8kE0&#10;Hz37BjU+OFjM72NxhPJOOeHDaQp7wHaT5RG0fWJfbfKLIL4Najp9AAH++9k6mRYqWJcwF+PEGHW7&#10;r3u0gbscLse6zTcF2KYZzOMocMYHoWf87dq03H/AeR/b+xyTbixcp/swDxY7Rv76k5NrfplEKxOc&#10;C3LizkWwX5df8PBNIHcG1i/yIQ11HAg7EBHufi55fP7svh6r8lzv0jc7gB2wKD0+mpTTt9zkhP50&#10;+ho6f1Nme6/R3b1CmH+hw8eekyVl2FchNfo6blDjdf3LHND6a/8ilpt4+rDbZjdqB7RBh/0MbRF6&#10;XAfKjtkmux2wAIJRv22TGcaYBccXth9cbTEpDx58Bv09Ka9en2JRugdbwE4zuPfYH3IzZ7tB7dA0&#10;zIcJc25Qm/NLCYxVE/4LndiAe4fazjbw4aaNyVz4s3+DdvilW32o6JbCWM0NavYglG0GI8+C/77o&#10;I9jiIcaaKWijCWr5Mfo0jlPcoPYSeuebozi+8AEQvwDdbXzZfe3LO2Tbgn2tfd02oNeAvuLX4z4H&#10;RKnqOO9u6oKaRxzaoQ0rIEN9gxp7HowvsJltUFs8wPhwWOxf4p5wwyDaEao+N0Gfnh7Zwzb+uy9u&#10;8pjPOc9ku3PbH+zfKwcHtBXsH3MmO/u9+FXJ2KDGG2E8H7DgIrXe3B6w7vv8yeZShnV1jzqI8uOT&#10;p6qWsBVhw7SBbcU3qJ3UDWr3Dz8ux2/3ytFr9GN8eMa+jF/oYJwpsx9xRttBfZ7yl5TQ/dYNajbe&#10;IN7OYSvBQZ1xHsDNaW/ty0yOH/yXt9ygdnIGnU/5r4k/Kof3n5bT44Py9hW/2GHbQI1GlT5bvAC/&#10;gU2P7eHnwR7iMZ8jbQoGM9i8zB6E1gBDPVtVibCMNoz+ETl7IM98b6td2a7Qt4AT0sro8yKCq8C+&#10;/fG8RF8EH9YtnINhxozzPfRx92Ez9nMYgzBPnsJu0z1+OQc3D2svfZ+5Df38mghXatCdG3rv+r/b&#10;ZwPOr3zeShtQf3weUUMxL+K5l+MGNb6HA2Wv8zFuUGPMHsaFU0zKjlHv8VcwrKCN3AMfQ27PNtOg&#10;mdlbVA8P+K+lXsJmvkHN30LA/LiZipsHOB/gGz8xzlj9jjugl2OguUBcxFy72/XmIcoB1rHdwXCC&#10;5cpu+thnRdgmsM2gHbAtYA7BN6nyR5CT6RO0oRnsxbd1Y36Mtf7hIfPkfPlVmaGdHaA/44qU87zN&#10;G9S4EYGbCTjW8BkPcVts4SUwmu7p5nnT/VOGWLWL+4dpvetCu0Ed55eX3KB2hrGczwu4Qe3kjPOk&#10;fawvP0V9xxiDZnh05Pnu76Nnw5SJP8qZz19jTIF9zt5aG0IGyBdt1G77Xtk7eGBp2uvfbUCPNIDV&#10;V85feaZBEIR6vW6DGjd8LLFO4Qa105N7sMPniD/EmPDY2tAp+r2z5QtrV3t7WM9A+gD52oZOy5t2&#10;9oN/Lbo3D1s/xjtweXcxh/BRLp5/8lzv91YBejWds0SsrISX0TFSnhq0doMa/hjsnMEWDzBWYayA&#10;PrmRYx/rGf7Y9s2bH32MQrvhBjX+EOf47VusffYw1/a1frdBjegm5rhutY2Nf7jGxPo2xt+2MZ7l&#10;8Dbg8HL5uS+vg36ve/3w0jkauKzL08aYZ6G/4htV+UMBPk+ZTb6A3j5C3+U/9pjtLcv+4THGH35f&#10;AM3yoQzaiq1lUUdsg5o9f+a6hmMKX7WGtmHjDkXjfgXqj7T5LnTGtsXnAP79SFg2NqixP+MGNcYd&#10;YDj6DGMPN3bw7d3c8IA2c8B/K/ccWaKfnPsGtQO0DW6asjfkcWMHbVFzHoL3EuFRX6J+EJvshrZn&#10;/S+xSe4mguVju/L6D+XD7fXZQb8zNqhhdozP+hwB9ZnPZ07mM/RPD+FFXzS9D7tMCv9toW+qWZSD&#10;KddGdHMMYz481XPVmbdaZok+rY4v3lzyvRD0ZzfJudtt7Ncq7blMnGuZOhvEmXC3lb7T38i59v3c&#10;/Hy2uAcb+QY1Gzcw9zo7xXiCCd39e9xMiL7tzXNkx+eYmK/x3xejX7O3QXd5OrztNPfDtrWyOUpw&#10;oL1Ar2cLbiRDG0M7sO9toKf9/Y8QDb0tuL7kPJjPbfgvPU/Qp/1ofdrYBrU96Jo/8mS/yQ1q/uIW&#10;zp35TDPbh7bLbmKdfdr4SJtofVyOr+da1wLWfrH+5Th6dMQNqZBCXeYPg1l2blqbzWbl8D7b+R/K&#10;o0dvy7/+n36LNG9R3n+htKW5LPB+eF27c21QEwRBuBuIyT4f+XJzCidDi+VXCH1avv1mXp79sCgf&#10;PfoFFtw/LWdnkOVgBvLtFvYLTD7xjYmYDYBcgMBfhwWbFJubMoyjDCeiNc2lgA9l+AAC49aEb1DD&#10;BHzGX4nyMfZeefbjfnn1wt/cQd67t8TYNi/3D+dlb8p/8YmFrT0E9fvyX5dgbAOZs+uI9+1vjeBm&#10;Nr//GPtaN0F/dgfasPADNkG/bN1cE7gA5f8fx9m/uIYTZ9Yq1i5/KMeHc/wagP/XfK+8fr1f3rzZ&#10;K2+OzlDnsAg6mGC+sbAH1Xuw3+EeJtxI5f+qkHOOe0jPBwa3bSFz1WBdYn2Fnqd1oVTbpDXXQZ3z&#10;es0FDMFXFkOx9ga1YyxIuRCinsvkoDx7/qa8fQNLze6VR/en5cEhfwFK2+A6nDDGXBD52AaEGkbw&#10;LQThvhtgnxEPQbO+s5twP7RlZ0d2r8rTUvQt+KsWtJ9nP56Ulz9Cv8sDtJczLBT473FP4ObGAcgi&#10;AckHn1NrQQD6OT7AsOt2GwZqX4Ozb96lbPRBtwnUDsjK3mkr9EjQH8j6XdX10E3UEdKUynrPL8XQ&#10;xrD45EMcblA7OHhcXr3aK9//8AZ+9HZoC/wXEo+fYsmJvsx/VY0I/M2woN2f8ktt17J98bPkwx/6&#10;+LaP+AIgri9Qcb5BLcYRqp/13+spR2jaiW9P479etbengXPEvzk6KMcns3L0do6+jG/qmpTHD2fl&#10;IRbX+7MTkA+rz7DQZhb8tSLbQm0zW5Hr1SYwc7Y3/suQXfO+SeCYwfHdx5b1G9RYUsTV8YVjOkFb&#10;sH7bA2rogf+C8PTkAHOxPfsXn8+evy4H+9PyyROMMw/ZN7GdndkGtb195uWbqefckIDr2Bs9uTMH&#10;149/f9z1ZYT1A6Tfi8eTfAjK9uX15vaA5fD5k5+JdXXPdWD9PM/p+UxnK57cCdDBHo1zeawCJofQ&#10;74Py4sd5+eFbf9jKB1H3H/KNXafo196gvfgGNZK6ZJ32B+K8VmWtI7YmsDoPncf51un/KuH68k3M&#10;J3ae7fENnPtoH3PbODhBvzaZ3sOc6kF59bKU7/+4RPtZwi575eHDfcgflf37/MXuGfqz/XKA+Zr9&#10;W/xTX72YiY34sHGGnoRoQw2ivmyFpb/NdvWxxdYu/AKmlqd7gxr7M6vP0f5oL3yiH+O/ZV0sDmCP&#10;SXn+jP8Wh/+OGCtdbuzAnPmjJ3Dv0Q78us113395tBkxt3aEi/Uluwnk29nw9tnAx29+ucnxnT2X&#10;j98Wamcvr5eQG9R8lOacbLLAuIT5FhqHtZkzuI9R932DGvo1rB1fvVqWN6+5LoUNFnvl8aP75bNP&#10;+bYIftmGtsX5F9Rma9UFv0TgA3q/Wruhk/dEVX+YG9RwtnIFws1yZTd9bANZdh3YZqhTbvzjOn9i&#10;/+Lz5OywvD1alBevYCv0c3sHS/s30r7hhs9k5uUQ4wxt4nZj+8GBNun1w9sk78DmzLZ5g2MNxyTi&#10;ttjCS2CMMdP8cf90B9qwVbuMpuVcuW5Q27cNavNyVjcN8N97+hvUoDd72/DD8ubtWXn2jG+xpc3m&#10;5fFjvqm7YI2JHBensOVJOTzw+ZdtUEPyxWKGcYg2IOL6gtvA20A/f+YYgiDUZV8PQF/Wf0OWz29s&#10;nc759rGtJc/QVmbTj8vJydSemZ2cYi1z/LbMDo4xB5iWp0+he6Q4QJuY1jbZ1YDURnsn16Musf0Z&#10;DeNjLOQ4U+/3VsH1b/o1EixDdhO9rqAYO+2yQe0UJvvxxby8fM15Gt84NCkP7u+Xj9Gf8d9gcU3E&#10;MYYbCvahvtNTzOkwrsxsUxp7NX5BXe+hswfrSbh4Mc6z2bcx8LaN8dQb+5jQY8D16Yg4+lF2fnbi&#10;bbqAy5L+Y9uzcnC4bzabo7+bz2fl9ct75dWLCdy+QY1z5s++PCz37vk8zr+f4LiC3FBH+D0CN6iZ&#10;vhf3jLwOnwnYlba2l7sE1z2/JYkfr9lbcK2PCMvCb88eYR/U2znqPP/F58vX98tzs8uiHJ2c2tug&#10;P/mYbx08oxS0zc3pXGFyncnZHsd8r/fWHjqEm/eS3fTR7+42zhFhONd77sNuC1ie2rdxfKltrFtj&#10;0Bth5vHxh3MAD0TvhOCTMz5bvof+qmANwzEHc+YjPg/A+h+2+ewpf6zG/3IT/ShP9Vx1Fj6iG1/S&#10;Zy9Bf3aTHFtuY79WGeOLjfG1vGaDYMDdlmowrjTnajP+oPOM60s0rxdYxzAN3w55doax//CgfPn5&#10;U4TBlnO+PR1axIdtUMM65uzUN+Fm5LYTblub2sZR9wkZ1DmfjcEAsMmE331VnfKNg/zh89s3fBv3&#10;ojz/0X9Iu38wKU+eckNXKQ8eIQ2/M4Dd+C/xuXFzj2PJkj9CQF7LY+ge+p/ye83YgB424HWym6B/&#10;aNNh2FhanFEXu/82YQj5Ni9IoO3O9rDyQsdwyv9fbmGYr8y4WRh9A58rsS9Gn3/05p8x13lTfv6z&#10;f8Ja4W052P8dpFfzfBfwfnhdu3NtUBMEQbgbiN6b/xGGU9azBf9Nxk8wGDwp33+LSdGPpXz26b8q&#10;Hz36M/T1mMRz4gTaBjV+Sc/JUTcZ5iTTF90BnxS7336FZINkHigvAxwwfQDjm2048E/2MIlDAH+l&#10;+80f5uX77xb2ymJOwB/cn5af/nSvPH7ML6nPyt4UE3GUwTeosTheRp65ZPWc/b75sJSH339or3UT&#10;fbn7OKINgz+c3QQieBtQb56LnokvRE19DKJObfHEBaxP4G3jAKZo/KL6xx+ntkh9+erIJnacWD95&#10;MiuPHs3KvYN5eXBAKSanjjjf2Ec6PjBwOwkB2oC6hQ1Ql+mmDQxmi6hLHsh67XM4xE2hS9oEHcAR&#10;5qJn8wkm285vv3teXr44Lfv7h7Z54Onjg3L/cIoFKzNBHnUTGnNvN6jF+cOfHmZFQ/em+Kzv7CZ6&#10;f+hoG+KRwCk3dqAtfPun1+W7b/iF24H1YY8fl/Lw0QLthgsg9Hln6Jf5hcRkBta2Yg++6+LK+miE&#10;W78Not/hRt7o425f+6J2QOt4QltZt/QHIjzLRDz92U1EW+KDt3gIATdUaG+DgE1ms/vlu+/Oyjd/&#10;fIkx5qwcY1H38KO98sVPD8sjnPnFEL+0ZtK95V7Z468U4aWWbfMNxlAu+PhrOX7R49eO6wvUvW9Q&#10;g/7Nvjyh37H6S025zRZ8/TriGcwvtvlw5/krji+L8urlcXnx/Ljc24ddPr1fPn5yYGPMIf91ATeA&#10;4Br2pk5YhdwNUVe2oVrbNqhF3rfJvqzz/MLMxxb/ch5BVf9EDTI9ci7GzWTcYGNhe/z1Mx/wU7d8&#10;eDYrx0fgcSnff/+8/OlPP8IWs/KTzx+Wj58eWlvhlzzc5OH70DjP9GcS/FUf+829Pf4KEXGcGxDR&#10;lxFxM3bfdCOc8ez37EueXe17U1DrvpXH67+5N6DTQBqAq3Z83AlPhW/shG0XmJstDsp3fzoq3/zL&#10;G9Pxo4/2y5OPD8rhg2V5+PikTPlratjRvzBjvea8ODLk9cC4T9M59e1yfuE4C6Ev+5Utf+yD9uMb&#10;1GZoQwvbNMh/98VxYY612bMfzsrvfnOE9jPHeH9Qnjy9X+7dh/vJKdIsyv50rxzMuLkNaU9hg7A/&#10;1Q27r37BBn9qxxkr85Oa1Sosc8TTrsR4fjcX0JONLxyHMQmufYmvVc1pbaOTs/rN8Yc/eJphTblf&#10;3ryel29+/6q8ePG67KMvO7y/Xx493i+ff3lYDvaZ1uUJbyvbdeT6D6WHvOflqHHMt8sz4uJ88+Hj&#10;N+dXXENyhur11EJRDPpdzhkjiX8ZCntA0P+t+p5tUDvhlzMw1THcR8cLzMveoN3wjRz8unMfY8yj&#10;8vOffYwxhPNltDeQ02TmiYZG09oXc+w7ua7pden3RFV7fQj6p6+EiDjfBuRygCxXd/sMIxiQ3QT7&#10;rOrcCObHDWq+SY2WOzpGe3k7xbzstPzpe27CwTzswax88eUDjPdL+wEh/x2obVDDRdhejDxQ17kp&#10;3eqJ1RVcgV+udWMRz8RtsYGVwBljptWtXs892rBxu7RyNleODWr8N3hoa3PolvM526CGOs9WxTfb&#10;zc8OYJcTzMneYH7GtyeclU8+eVDu398rT57wjdzzsj+bY75GnSO6blCzt0li7HHE9QVXEseNuoah&#10;P+yMuuxjAvRl/TfiunW6b1BjXV8sDyH3uLx+s8R8eV6Ojk7Lq7evy70H8/LRRwflJz95YF9O5w1q&#10;gTz/y1E2tPC8k63Y5uq6NM63Cq5/06+1LYJlyG4iKaiGUX+93twR8yKGk0fH8/J7PpP5/i3mxly3&#10;zGCXw/Kzr55Aihs6l1jzY5yBkdj+5nwIzaysGsACyK+zQ+TNI26LcTbGh+5ZZ24TWFjOr1x/UVQP&#10;D0+NM7+7W707snzIYr1pb+FclPsP7nV24fP+b/94Bh4hnhvU3mAtc1h+9WeflAcPPU/73gBOuzW6&#10;+d0Bn2OzbWIdRPI6dcYBm3Q3L1Tde9/GtQvcUDz7NGrJzc25VfRp0O4E8+X5tHz/wxTzshPbnP7m&#10;iJtt9stXXz20TWr2xq4ZN6qhLaHO+7Mx1KBaIZhPj7Y+EC63fv4cqGFsaNEPd3K3BSxP9G3Ucy17&#10;7TyiXvdgvwKbWHv0+mxtBesY/oviY/RlP/zw1jZBv8L8bB9z6kcP9ssvYRt+VcB96T0i31WdVVMB&#10;dgPuHMhnN2j9W8jF+aaDZajk+EI92xhfYeUJBtxN/fRj88i52sw2qC1plwXazEnhmyFfvnyFMeS4&#10;PHp4v/z6V/yudol1P7g3rRvU9jAnm5fTY74wIvJ0+A86/UpdX4YwPs9ZvVeBmrINuOzHoMtJ2qDJ&#10;f8vJHwo+f8Y3jZ2VP/z+BeYCbzG27Jdf/PIx2s6kPH7CXsznEL5BDX2azaf4IwTkWzeoTaeHMAMb&#10;V7YBr5PdBP3hDuSwkbS0Odj9mNfQ5tGD/Sbf9sr6yR+psJrwjWp8+xvDuBmP+Zydvi0//vh1Obz3&#10;unz5+T9A5i3KrH/xKQiCIFwGYiKEMx/4zZd7GEg/LcvFR+XZ97Py8vm0/Pyr/1B+8pN/jwGIb1fj&#10;a0kX9irtbrCOgc8m+ZzomG9wJuzBIkJ8qMkx46BEjC4hPTbaMEfbIIPb8ckEJxJzPjtDeabl6394&#10;VX772zf2FpXjo0X5+ON75d/8xZPy2af3yv6Mb4jig50J6Pn5w2eebXll14wHCPwM9/Du3B1xvAcP&#10;J0KOGIZRvsulLpLqULwV/VXbXLfj8tK6i+WNB3BUH2W4SOKy3mJNpzxzaWS/iy5//NMck+5F+fa7&#10;Z5jYHWOucVC+/PJh+eyz+/bvvu7vMy/Pj9nYA1B7CBp3vDvyPZ8X50071I9j1/QXS+sSrPvxIC5/&#10;CRb5BNxW1QN7EHwAwH+1Okfyl6/OyuvX8/Iv//JN+eH7t+Xw8EH56icflZ988dDecPPwfm3j3VwQ&#10;6dn+aKuan52R57Z7p/T28o3jPGn9rnr5y0sbLpyr7nOKYX/AmKE/Y5jSQb/3QZNyggXOyVkp//SP&#10;P5Z/+voVIvbRXu6VL764V5483cN8nUsfflnAf4u3LHtYVOzzWwmiLqDturWf6a8WfU5Pfq7e4W44&#10;T1rKBsbKvwnDtKx7TOX9/2rOgf4KY7YJ90COQVznYIChk9fhg4A5GtGZbZCZld/85mX5zb/8WN68&#10;OSqv37wtH3/6oPz5X3xWPvn0IWzAB9PQORLPoHvbNAg387Vfv7FHhK34EJQPJPzacf0h+ru6GJj+&#10;OtK29/kuaemyvo0wY/iJY7a5q2TMYejjBjVuuv/jd0flT9+9RT/2qnz33cvy8MH98q9+9Vn56Zcf&#10;lfv3luX+IaX5cBX52xcAboedUO9lO3if4ODLnTj3rl1zyzhv2ix/vrTsP7z+U8NMGw9BiXBxgxol&#10;bEMZJ2TEFPMAvv2x1m/OA1+/mpdXr8/K7373bfnnf/4DbLFffg27fPXTp+XgYK8cwo8kIK/pD/04&#10;pPCLCLZT36AGy8cGte4OEmAfvx/eEeP5hSDvY0R2BCF1HXbJWE3rOnXUcypClm/T5uczXZI6RhPh&#10;4gY12ovfnZ2cTMrvfvuifP2339tzoM8+e1R+8tXj8uijWXn6MbQ35ZcH/b/49E1oNSdrE73ePX7Y&#10;pzG273sd9PV3uhn1SjvLZ1xn2iy/Ka2NOrW9UI5ji40v6MBsrYX1CX/IenSyLN9+86b83V//UN68&#10;PsE65lH54sun5aMns/LZlxhXsObZ4wa1Kd/qhbaCOZm92RCZ+thYMei3EJnacUbM5cbu2dIFTCDb&#10;dDy/TYgU49fajPOmzfLuZh/D+sqH0DwzFFaxeuvw9Qu/1PG+iD7G+wa1WXn+7Kh8/Xd/LN9/96N9&#10;Sfro8YPy8ScPyi9+9QT9mfU83Y8FQk/bQTkvVa9bbz3hdrCNRZ7tuXf15Y1ct+O88hm7pvXxm3UV&#10;doCeq8/OY29Q89UjQ3GuG9T8XxFzkw1/yGE/UStnsM+LV0fl77/+Q/nm99+jbRyUe7P75YvPnpS/&#10;+Nc/wbqGfRjTIi+crc9Cw2G95xcJBt4EYjonz/C6uhniof5Z03TnzQgpps3uXXBe+Yxh2siBZ3DQ&#10;N4SbKdy9Wvd2gfdv/Pep/GXH0fG0vHw5L9/98Lb8829e2Aa1j54elF/+6mPYZFYef7RfZtNlOeQP&#10;B5HWniPU+k23DWnwdnXF2pWPMX1dodvhIVGC7aD8u6QlKL97WkqwDvqY6aUaS92G0e/uoV2GchOs&#10;65cgl4L8F4Ps6+Z8Sxd/0AERfvHPHw4cn+2Xt28n5dmzt+W3v3tWjo6O0BxOypdfPCmPHx9izvwE&#10;87hl4d40vomYjSDswR/rxHjRX38VjPG7au9yO25C2vOCtbDWUngilzi7/oZAHagb1BblCGf0SotD&#10;jDMPyvPnJ5gvvymvXx+V56+el0dPZ5gDPMC8+dOyj47s/j7/u8PwTv3aFTmqXjbqzWbQxpTL7EFf&#10;XyLH8C7W47LSbgZ1Sskg07plHKtXDr3Yd5zmIvq0BH1U9+s3p+Vvv/4O6//v0T58g9qnn35U/t2/&#10;/creDM0xZobrc4PHHtqPvfET6GyPdtPawfKuQW7SkOF9D2XXgVJ+JXcT4d+Gy01LHYYNMugf5s4y&#10;DursTkDu9p31suwf8C30CMEHf8Txz//8svzzP/5YzuanGHdeYU72UfnLv/p1efp038f8enneGq/M&#10;OR43qNkmqwV/UMa3qiMGgpav2cpBP0F/uLfhJqUlzpN+XJahYNqYw3pNeTc3xzU+X+k3qPFtUL/7&#10;5qR8/Y/P7Mecz1+8LA8fHZa/+IuflJ9/9cjG/oMZZ3D8QSfbj3+LwBxWkUsyLBXHo01tvA/D/da5&#10;frQtfo5dbQxtztebliVkCquldnZ4LD/jGg6uKaFJ/hiK+jHd8jkmxn+s+19hvvzPv/nONkG/eHGM&#10;Nf/D8vTJYfm3//ozmz/wP3tHfqHbvkX0CD26y91ZfmgXsBtfiDj3riwd7m24+rQMCXLuhjPaQV9e&#10;nulzyzhqzgjodRCgP5OfvkHtzRuM/X94bs+Xf/e7P6G+npVPPn5c/uqv/jXswrfc7WFswZWQ/WwP&#10;H5xvo8+rjbBDjON2hXorfD7Db+rMGfe3BV1SMLt3wWWlJei/6rS2dsGAQt1OZkxBy+HgxkGMMd99&#10;e2TPY77+hz+Vl69elidPH2CM+SXW/dPy6Sf3kI6ytrSEljE/QD7xY0S+Sc3fRoZxi796t7vq77Sv&#10;S5vuug/L8r0bZxq7M3hGzqvmATG+fMLvuZabH0gf5SDevHlRfvsv/7Xs778uTx//A/pp/hvzPyIm&#10;5/nusH6c+qdHG9QEQRDuCGICM+XoiX6/8IH7x2Vx9rA8/3GvvH4xK3/26/9Ufv2r/4TB5wEmsmf2&#10;QJH7hGb7HA+Qtk56/CEhB1n35TPBoYJX23XEsKzd2eUzlpZxc4z3fGFH5M/Nc/zukpsI/vv/+L78&#10;wz8+L69fYZH69qx88cXD8r/8xy/KT758WB+24c6RiCRiHGf6Ohan8nCgjNBVhNzYfY6B8iHbb1Db&#10;DYO09fw+01JvPPti389eIsZ5itg4QN/v/3Ba/vjtafnd778tr9+8KQ8e3iu/+MXT8tOfPC4PH0zL&#10;A/6gIL5kA/l/zyfc6HEB5Hs+L86bNsvTTeya/l3S2iTW9Eydheb7fAImwbkbD2vA9MMuqNZ8dvbD&#10;j8fl2fPj8vdf/0v59k8vy4MHD8uvf/lx+cXPntq/+3j80H9G5fNAnpmOc0Feq16TJ/h5rU2oYhfC&#10;edL6XfXyl58WIVX3GWNpiar96nPQV5tJ1wfRv7CHCNNyfMJ/w7osf/0//lT++r//gM5tr/z8F4/K&#10;z3/+CHP0Q9twy2T8Ypvk5jT+Ytcz8pNfmegCRsHY4d3tjvOkzXfBNOHfJf1KWlMeFn0Wsh3ttdbd&#10;t5uV9ZuEH4s3biDgWzpIfu/2919/hwXqd+Xly9f2C7fPv3xc/v1//BoDkX4AAP/0SURBVEX58idP&#10;McbMyj0OMsAMhrUeDPlg3YsPPhDlJgQfWfovxXPpepxHP2NYV8ZdcJ607X2+S1oi3NEu8ngd8hyv&#10;uw1qCOU485vfPy+/Bb/907PyzTc/licfPSr/4d/+ovzyFx/bJugHh0x9ClL7vvmZbW0nxIWBcMZ9&#10;DsFYuzn3NticdjPOmzbLn/u6SEDZSBt9FRF5+eyFNuDDl9oWbZzwjWH8IpNt6PmLk/L8+VH5p3/6&#10;Q/m7v/tNuX94UP7Nv/4K88wvyv379zD+wzi8wPQM8tzAiXYD+lvZYClOPi2vDbZC+pir+a3iPiDv&#10;7u04t34SrjxtCAFZfiXtWCYjafmmLm6G4i91j44W5Z/+8fvyP/7b76HvRfnJT5+WX/36s/LkyUH5&#10;9DPMwbhBbbJXZvaLT+qf33rXnLyzRL6ud9+cNrTR2H3SP3arY2jTngfXmTbLb0rLOI4tnHvFnIpf&#10;Zto4DpvwjYJ8S8drrF3+8LsX5b/+lz+Uly+OyuefPyk/+9nn5ZPPDstPf36IMYRvg56V/am/XZD/&#10;gtraI9tBbazhH8BsF3fYw+ZwwFA65JJ8FYi5X5P7TojcriNtlo87jlHDdcP6ipjatzCk26BmhCS8&#10;9gbVuW9S+/67V+W//e+/KX/85tvy6NGD8vSTj8pnXzwu/9O/+sy+1OHmNP5ggOA13/2ec1rea4TG&#10;ucfmtJtxXvmMXdO6nPcZlCVtaoQQ/wKtB+sv/wUUZYMUsLoH/XLMPwMptcB4/sOLV+W//Nevy2/+&#10;8feYhx1iTfmw/OQnH5e//Pe/Kg+x3sSQYmRdt7wWww1qXqfdHfdBVff35C7/dLldEdJMm9274Lzy&#10;GeNp6QPbvqHBRe+Tbz61X+Ojfzo6mtj68ps/vi5/+/ffYw49Lx9/er/8q7/4HOP+fvnk6X3/MpTP&#10;ZXAlthrboFZv0UBvBMVFgBQ9cBPh34Z3TUtQ/nxp2Uf7mLnrtTI2XotvBp6zTvuzLj7lm3POa5v/&#10;kQYK5Aa1N9w4+IpvUHmFedl35c2bN2W+OC1f/fST8snHfAbwmb0F6mCfm23ZOnFEH5kLvAEUiXs8&#10;n35uRtrzYpA2LtwBOsyV1wBp1AO+YWOxPIKfX1DfK6enB7DLUfnHf3xma8xnL5+Vx58elM8/+6j8&#10;xb/6Kdb5s/LwYN/ay1rkqJV72YKV++yRyxhSG+5igMtKuxmQ6vo1P29L291LEvI5AuMi1vN48eq4&#10;/Jf/9tvyt3/3B1uj7O/PypdfPi3/6X/98/IQaxkOJdzPyY3Q3HzDRNZ2unz6/AjmaVeqwXEPIVW9&#10;W0H5kH3/aWNutRnrrhvuQA6jm1+k84tzPiOOsLdvT8vf/c135W/+5huMPSfl7fGr8vkXH5f/8//2&#10;78pnnz0wu7BPJHiyubHNLU7A2KDGdSvyg0CcaxLzE/SHextuUlriPOnXyyKm2tZqde0rPIjjWt2M&#10;gThuUDs5WZZ/+s2r8t//+o/l7dFR+e6HH8vjxw/Lf/yPf1b+/M8+8Q1qe+wbubL0H3bYE4Ud6k8G&#10;7btbCt5zP9cnNpd3iFaX7y9tTumx/Ay5ADeozef8bzc+v8akDOP8DO1jWZ49e13+5m9/i7H/2Daq&#10;f/LJ0/LpJw/KX/3lV7YORXc2ct1AvtJq6PoyIsTqTJ8msD3telxPWoaSnLvhjLE7+nXWd6bksZIW&#10;ARHWX4spGBrrUc9jvty3jYP/+Jtv7Q3df//1P9v864vPPy7/l//8V5jTYeyHYWwdgzRc6zMfn0+2&#10;V7YYc3mM+6PNttLr0N/z0L0LListQf9Vp+X4G/Nbf47CZzWwEMaGt2/PyjffvLT/0PE//sfvsK75&#10;sXz62ePyv/3nf2f/EeqLz32c4YWYB50+d+ZzBNiH/zoUPr4FOv6FsUs5wsWr7oIs37vpAquNh4ic&#10;ee6vYvcM2DOpenCMJSw/OF+8eFb+7u/+36h/r8uDB9ygdgz3tyZxmYi9ZqEdQRAE4S6AY4kRH+CE&#10;q7yzs7I8O3XOTzEwLGyXvv0CE4PFPsh9D/ZLZn7BvuSZxCCCQYx73Tg3ciJPi/OHykzDB8xjnFWO&#10;xW2m/5uOPVx4hsXQtJwin1P4z8o+wugviyPcwzHIxSdfu45wLIQm9ouHM5BnDr3pfpf8N3pRPpSr&#10;I5avibbpYIQMXxc3JB/AUp/I+0r0cw1pqfeOLAPL4nVkCv3SBlz4T40MQ3VbnJb56dtydvK6nJ2+&#10;Louz16gv/F/6ZyCuaYQbNuRb7niO6227p03xV5n2vHyX/EbTor5OUV+HzHWXrO2VX8acYaIMMmwf&#10;C1Bu2DzYm5aD2R7a+RT589F1ouVHediF1zdbc1urt8G4J/oH91U5es+Vm+LId0l7Xp47P9ML2/Hu&#10;7Z7vOxsQ+l5PyKPR7PNtj2gTBe1kaX0a2pO1Ef9XxUH+GxZvL2yDJO5xQlmSbsYhL2P0PeSq3bbp&#10;YlP8trSXQ94z9Y/7H9Fz5u59ckMcfFA2m/ovorO+OGYs5wv0X3XMBCcL/iNjHy/5kI2/nLKzpXXy&#10;obU/uK73P6J78l30+77Snpfb88s2JqG3hrMujnZx0g7L09OyIE9OzM2wkLGHBejPuMO96zu7a10W&#10;mS/HQNLLs6m82/T6LmnPy/5aXhb2/52eqeOBDehvyw5SDvWcTzuWZxx3+C9vXPfUDeebE+jf7cIx&#10;hPFoO2wnca3EGdL7PeRr9+SPHMlhuriXYflavoturzRt3H9Xnly+KHvrXkPMy3u/u/m1Dn+ByzHG&#10;bINr+a8+MFdG3eU/Zd+HTfbR/5Hs16KNrV6zvdfKaFdN+XbhVv1s4PtKuzs5d/I2YbrvdOr1nGH7&#10;sMsBN5xzHYa4CcYbI+ZwJsc0bD9cf1V7RDvgP5S2+YO1J5D2tzqQWW00CKtjX+aisvpnnRvyyb6b&#10;9BbcFL9L2nUy29KO0uZEdPP+oQfqqmPVDc+whX3RzP6proNpH9b3xemx/VuVs9MjzAVO6pgCG2De&#10;YL9RDx3uyN3nKUPdkxfSQeUmvW7L92Jp/d7jbdlO/9Kk96OMRi/zqm5cBtlgjIEDZ7OR1fmFv01g&#10;jrU/5s3T5SnisKZEglin2Fp/wX/tFc8HYLuuPgRrHahpfDwfjuvbuE1/m3gx3Tq3pu36617HwXX1&#10;cLe5NPNzvfH5zIDUMZ/J2FqGz2Z4L3x7CscZ9on1eQHs5aR83CfPvG+GIe6cdsjcRX+b+O5pa90y&#10;Xbn+d9HtrnaxsR1tge0Bf36tWvdtTU83aH2dtcF4BuY6trEJkSTd/FHNAn3bkm+z5fM9jjnMs2sn&#10;w/JdVD83Me22fMfjq16s3maGvcFuTGa4y9vzFK4NaQvouEDfi9MT47yebc2JcZ+/drKxyeyQmK4X&#10;G3rtOWwK34lMY9yug028qrSb80X9Rhl8zTBsK9Y+KsfinGGn5IcWzc1xBtyD2+ZZFs625XM2m1Pb&#10;PMHT2Vpn4ez7MjKukRlxlAv9uw3GuFkHm3nlaQdlrLoDN+keVd9IHYd7Hflshf0T9ePPNnlNn1db&#10;H2dtwfXY93Vk6DiROq6yA1ts0P0mXrlu1/Cq0q7GZX1Rh6GzpF/TXZWBLdguuJax75GwhuF6cx92&#10;8TbD8QphyDueC/hYlPPdheP1KtjXvXR/g3Kt5yb9bOOVpu1ssI5V/3yWaX0V2g5IO1D/1Lt9LwAu&#10;+YOCup7cM7J/w9o/GM+mR/yb2nWmy8FW59D9Jl6pbjfQ51LU/W51zxhrafRfPvbXc7hTXjCNPT8j&#10;sSyxsHgbF/syPkazvhAi9kyZ/Vtapwe5phqGMS/KU/+9DS6qh3V8l/zezS6XkZZ2dXbzYoZB2d34&#10;grM/H4s+DenYjixdbXvWlrw9+ffk1c+xycYnt8mmtrNLm1ol8+Z94J5svdSQ6920lvXvXb2M/h04&#10;mcpO2j1jPnp2jLUA1sy4hu0huEKwTguCIAh3DBhTMchwcsNJaB0IOSGa+0AbXwj6gxIOUpChHNJx&#10;QmSkO8i8jBwgObhwEOfi0B8Mj9EG+8a/Li7TwnHR/T1cj/8WotuIgYGzPuScgfuzs3Kwz4kkN6yd&#10;orycfHBArg+k62Sk3xwV9Pv2CYnrp/vSB7TFcXKHv3OPcZDWJ/aux9XyBVsdtO73mdZ0BF3uGUNn&#10;qDM42yZAe+BPPfPLAcajkmBiMz95jfMR0pwgP8ZxcyFk7aEz7Aa/bTTkv2LFzL29bvhbtvGt+6rS&#10;kueRb+PfJa3TF5tdm7Q6hnOmydSHAUxjk2Nf4PC8jzp5bzorByD7gOXpGciNHnxgANvxoTVpE3jY&#10;GRNWZxM3uC9ne8+teyxN8KrSjjHL75YWuqxte7QPSO3d/KjdfH39boR87U9pH7aD/b15OdjzNsE+&#10;C8aBZY/RvtBmpt5m7CFPVw9oj9q+jPT38V5v+vK05R0vs7ONv0jakNkmn7malmXpdT3obyuzPbI7&#10;/GNpvQ2BsIUtHq0dxX1Qxv3WBmycoy4jH9oMRsMYynFzMve2xjyirfp9Ia8uzyGHZezdY/6WY/Lr&#10;4lpeVdoxZvk2rTP6ftcZ9WcPYRI7uyZyky37sXvTvXI4O4B7z+RsTsK5Cd3UP/KcGvP1kWdyd9eO&#10;MNiVdNtX0h3+7K7+KE+f79Ad/nCP8arSjnEoz7L3evA6Hjohk+6tToOmZ6RF2W2zYN28GfPD/iEd&#10;ZNFE/MseEPZkvma/yczOZlvk5fn11zZWebK/T8hXxr2er7y9O/zhHuPVpY2yRTlAK6+7Y1wfuKkf&#10;9lVdf0XSXdPaOeJwRv42R6ef+fALBOic7+RgPv7QlPdDm/C6lHP6vfn1u3tK8c5huVbL2LvH+KGl&#10;zfS5M/o39g9mG+oaH5h78YuCrg+BP9pN2K+zY21jfh3I0I4I6zew0dawZaKPZ9Vt648URz/P1d+z&#10;XpP3wHvh/eJ6Xh/8+l6m3r2OOb6V3yVtyFxeWpah6o4MfxtuZYYOMK7Yuo3tA8SU18Z4oz2cRt5d&#10;Guo/28vZ6zMxZHiO9pT8bV6578tlzO7x8o7zutNanOmo1ruOKGfoPpNyrLsLjNxnaCt8O9QS4zo4&#10;mWM2fILMED6xL2gwdiCF6xNjR12zhF594w3n0XxuwPV/kLJoP2ibQfshAWW6ufPmco0xy+a0u+Rz&#10;tWlrnUapu3pVdTRaD3mOOjzGLEM39MwfQNk1oV/r6/hDmj0+fzmBHY+whOEGQqxd7H5oIz4T8DUN&#10;nx/4c4RsD9ohSHswjXNdecfYxp8nLblO/nxpa72u+s96XkeLb+3S2MjkLIzjuz/jI+3LMxtfQPRT&#10;tu6H3AHHfcqyD7Mfr0GfYVPEW5vgBhus8W2jE+6bZLtsy0a2Omjd2d/yw0nLOsmz67Drq63Pa9jp&#10;EnJQbGxw8n4PdjK7Qe82FyA9ny4vk43r1HTBkDG5YK0faxlyfbnGyzge1/K9pY02gTKZXhp3bi/e&#10;tlJbrPMk94MYm1y3VQ5tg+uXCccjW8uwfYGcf83Rv6Gt7KOB8T74YzZfr7ItZTKsb0tmI/addY7V&#10;2mCMbXzrfr9pqdeqP5S317Mz28Jlq27PQV8jetvyes583F5uK4Sx/0P76efKcb3ajur92mZP5IOo&#10;2schvcnmMq2Wd4xZ/ialzf6WY/Lr4nq6fv3ZSiV0iuCOUbf5qlv7sRqGGK4xbZ1JHVPG+rVKpkM4&#10;f+IR9SfbvAuj7ZPbSPubzWjfVea6t6m8Y8zyNydt1W8mytf1MfBH/2JtAmE+B6AdOAeAHmI9CNJ+&#10;tBHnAF2fhj4uk3PwYOe3vjLpNrnDv2oDb3stV8s4jG+Z5a8vLXWKcrAOTmYoDw+6yWF5uzpqjPKH&#10;f5Umb7qBXLXPbIkVzWKv7C2wtoGNjJSxtoP2wvUQ7QHZbKuejI+8eB3e/3nKO9RPm3aMOf4iadfJ&#10;X1da3zTL9lRJW9Sxnm3HiLZkNuZ8AH2XbwpjWE4HWjuiDAh5WAQy/iwh2qW3CT+He7UuJab48bTe&#10;vqJMeb3Uu2u5+Z2ekRtU+T055jBcE2MeY7TNd1hzoXzxEpcCefQW4NWBY4kgCIJwB4ExDMSAOcUE&#10;i5tTMFjSb+MOxx9wicks//2zvW0NA59x5eCiwkmPuSM84sI9Rnx0Mtm9ifiwfwOFs78Jja/Jx73W&#10;wdMm5vjYx0yDbtswwIk5B1nEO5muIQZsp1+DSaOUV3bgQn6dNcRHdy/ZHf5wjxEfV5IW9IcsoTuP&#10;j8ixtPzVJ/8/HtPYvyMEOdFnheMr4e218LRLZ4PWDjsQH518dq8jPgbu8Gf3OuJjrXx2jxEf75yW&#10;jAOerm2Gu8qYndhWEhFs7Zwm4auA2fK54ILKy+KMv5Tgr6ZhE0zCKWjyAzBxxPHMe9lAfBhb9zri&#10;Y+AOf3avIz4G7vBn9zriY+AOf3ab3zR9riOlNtprtivjDRLuRqyr1rotpmU/tr+P9jKjj3G0Dfo6&#10;9ndmRAqm9kJW23TMcS15R9m9jvgYuMOf3euIjxX5lm2aID66eHNTD9d0ePU2Nx9c8to8T/l2tUSG&#10;E9abwSaktZ9qS7t3k+jBJEa6W+Jj4M7+bcRHJ5/d64iPgTv82b2O+Bi4w5/d64iPgbv6OWabjuGz&#10;WUnEMTLBbGL0fo7zmP29/XKwf1Du7d+D+wD55KUuU/Spau7nPPpc3B3+7M7+RHwM3NnfEh8r8uvi&#10;WuLjwmmNOCA0JMKDVa6OLnCHFSBnn17p7d9+2jgRaXjwEY0fFsa2Ye0DMRPMQ2FD/otQy9P6xJy6&#10;uvDRuTt63na2+6VrTG6E+Bi4s38b8TFwZ39LfKzIj8XBMYg7F+MYiwvi081ifrYRth1bB5QZ4mBB&#10;DCnVdECfa3efpMXQzfCGdrRyjX8b8TFwZ/824mPgzv6W+FiRXxfXEh/nTVubx5AYK6Kt8MSxg6Q8&#10;7WOsc7eW1vKYyNY5TJMPb5tx5JjhsZrvZtY0+BiGbyA+dtFPR3ysyK+La4mPtWmNPEIffbj1aHAY&#10;q99lqiTUbL9MtzazV/srlwpbMp+eV3U018HH5vJuID6uNS0++j6CVuh1PUabg9Vprs2REWpcInaB&#10;zEjTO0K5KZ3kWNIdyAciAzJfo38aBzfvhjQnz0ZIG3NYZZ/LkPgYxGf3NuLj8tNGGcx1yUfqa6Bk&#10;zgP4DIng9ezN/NWYDPf+Lq9RnG7McVo5Wlr+yR3+cI8RH2vTbiM+BvLZvY34cPcVHVAT1WckqtuW&#10;iTaweADvA8sWO5uMtS/agUe9Rx+IrK2YZSHsayBPZwzZTHx0cdkd/nCPER9r024jPm5e2nogsIvr&#10;yDBoljQNU7/RR9GNdsR+jF+EG+ln67Icz3/Y9bYxrl/vcZcyZvcY8bE27Tbi43xpL3Kspm113FsI&#10;ktZecK7jjvux7rdnZvXZMhqi9YM1lV9hHBE7ZE2Fj2F4Q3ys1U92jxEfa9NuIz7G0+KA51wH5TfQ&#10;+5zebX7Tq+vWwrp76w8i5tCk1Wlzrx7IPCLdOQwa+rN7HfExcIc/u9cRHwN3+LN7HfExcGf/NuKj&#10;k8/utTTNGYcIrXqM/8cBfx7G/svmy1xjst1UmH3tORrZpw8rk5d78JqVrXsd8TFwhz+71xEfA3f2&#10;byM+Bm7z44AjsxcCq8OPGuTDOewBh80H2Cb4PYyPKwyz+MSun+v6u0rG0X5gXOV8R9xhJT4G7vBn&#10;9zriY+AOf3avIz4G7uxfYRysjbElKNfQtpZ6um7+VEN5+LiwSpcl+8PjeNBexTZQxdzN7EQ7WOyQ&#10;niLoMB8SdmUlI7wlPgbxrTv7W+LjwmlJfAzc4c/udcTHwJ39W9jPvZLWaz0nB22D7SBhkLaSEk4e&#10;bktIVf9VHrzKkLgdC8/0D8IL59+Rc8x0WrjFcT7j+XRhVwi/Tlr4iaIoineAgD17qisEPmRHBAIw&#10;sGGiuuTiAQMwH4zs7e1j4YCJGON4QCzIJKvERyvUhmVGwta9joiPDR18GL3HL6Gn9jtQo325CbIM&#10;cy6KWOQ6AY8JgpH+xP7BD+DKoYO+Hn75leHZRGvczjRUz1g5g1mmlX9Paf3oQo2mMp6NeYrD2FqX&#10;JvuFv3xfLlDHwMJffWCSz9+8zyZ7yHoPmcF2sIX/j/aae9zTNmb5XdLm+IukXSd/HWnBBfwkqvoa&#10;Lo1lgsYMUqVc2MTihuz8zBEBtuFmlsi2b/2D9wsu2bcbZuo2HjKHWX9S03buuIExMl12hz+71/FK&#10;03p53d0HXzbjFrjgIRYL2HkO4sx2Fhs57BEo3DP0fzwP4ZlFf9f52UAN7je25V3HHH+RtK18yzZN&#10;MMcPZHvvpZLq6kzNDWdz6Bo1Gtec2FNO+tiuGIZ2xi/cQLptkYqPjhRHNvyejm3CimADBkEPBUaY&#10;wzfJjTHL75I2x9+YtPVkQa5rarCDxUW463+JtBw35mgnp2fLMucvd6l1/jwU8t7vcFMBxxr2X/UC&#10;0T7ae8lhte1zbsExyt2biY8hx66R4zPb+OtKW+875liBqO8DGihD/bHMSEN9lzn6pEXZx7RsZt0S&#10;+y3KUO/3ILHvzzeRh1kOWUWTsPGB/R04Yb8227ccLZqX2kT78HvpOCjbGjJddmf/Np4nbRu/NW0f&#10;vAtzNr2dXM82DyDgp+75GMoJN6IW0Lv5TR6B1nG5NS1RpfsrIrhDeCKiMsrT+rfxutK28Vec1scQ&#10;0nVNy0z5Y5q9STnjWANbTfcw78L8aw65M0gYIUg/w2eMx1yNac2yyHPGPFjt7ekp+0O2rnrUa/nt&#10;II96/bi9cO/GJsDy2oGt/Lb0Y/Lr4lquTdv3DeytQhdVwkWgr2DVLuDpLTmc/O3xEuMA+6tF7cAY&#10;F5vVXb+W2SUzebprjIS18Zv4XtL6iU0hiL8uutc8PtEeTLeo96Z/hkHf/MHG4SGfAXBtYsIArLag&#10;XfbQp5H2zmGr+z5L8IMX5Nhia07IlSUGKmsgBK8JmQnbYrQhhCIvJwc1r0O8nrErV8M2fpNsyytN&#10;24tcHt1WdFsbYGfEdQr8CxjobL7gy1TQRmaYG2DNj8lB39JCnxsI4/fPBXJ4dwPuDn+4x5jl27Tb&#10;2MrvnDbdL/4ul1X36VU2cOHM/mjP6q09b6Gf4ZijsUXwR07+Yydage9n4P1Rz4iGk0v/KV/Dgj++&#10;YIX2c1CA4SPMca3cujTBTWm38cak5Yn9B1ntYmEN7YPGItkWvD34+OF2o03YP03YR9mYg7ZCwkeb&#10;kXyOG89yAzEGDcjwjfRjEIp0xuwfiwv3GDel3cZ3SYu/85B13vt6P+gjwtWF2liBdQnO/kwGCWHC&#10;2T6sN+PogtkabO/zM29Pw3tCLsZaR+r6lPGcG9JWNcDZpR1hlmnl3yXtNm5M2wftyi5pZo02uAF6&#10;4sN+xAE3x4QFeAZpnsPN9z4uOQYhs7b+D5AjBgJwxM1EROtex5uWdhdm+Q1puz4I3hBzMj7qe67z&#10;VR5CtjeKNoPbTck6z3kdiTDf+YE0nqe1ySBjangwLpHDNnMkMIdFhmPM8ZeVdhduTAtvoEYN+hbQ&#10;1v4wB+fJXCNOSPYzlZFHPLPsTch8mBZWsnlF9YOM7693XuKjrSOMyO7wZ/c6XkXaTRyR87EBugHC&#10;HeOyHdCZ2aGS40O2kZOS3j7m+ODZnzf6vNe/70G8pYcg1Mf5mduiz9te9dXZinERX69j6CLwt4Zt&#10;fOu+qrTkOvl3SbsLDdQRx2/UcwanNsFnNPQvMPZz/Oe8egGd2jrR1otIGtkQ5o/ASst0GHR5xIff&#10;NMjKkck5pTMKxPm+Tx3RN2A9zGfjTG/f+ZORBmVm7fQaCti1oo5dNnk3HRAgiqIo3iFiCMYMCENR&#10;fWiFISFmPfBx0OKiYTbbQzzDG9gAtYGjgZdI3B/v237FjnPcN8vBAZX3z/Lx4UE3yJocZZC+G8gr&#10;azhdF4FrFPCsdkAI3mYOQZ1TD05OaFzfBO0ytQduCPNZNuYiXu/MfnUC5fLibuz1vYoawwlfddsv&#10;1Knq3iwGr/60mLcpIx8Y4BwPD1yowtpMzYjMme0Mu+jtZTh3wZhcpF/DrltC/2UvRgF9IcFwLBz4&#10;4Jp9HRYRtuHG2logZTRgYCzutnEDdhBZi3wJkA8V7G1o1n4QFHEV9NuiDcaxqCrDBZ01GwoxOuxn&#10;AQFLIa5lxUiQKdXoDxPcTfDhgf/HIv7nIgtBukjKXz1yk5rPF6Lv2kYa8rwcy+c2MSN0XdlGWwDK&#10;3PVBC9R9biBASASZDAIKv9iJhyKOyNnmn0b88TLQo/94YgTMjhxFRN5WVjTetRhJui5t6LpltKJo&#10;SezNnO4/P/JNiQOib2AXkeE/DEDfRQsgzjfj8AtO2mRp2wn45Y6PITE/Y35uH7o9DcJssOktOUC6&#10;jQED2Z/jI6xDG3mbSOVnf0boLLOHqxwf3PCBfNhGfPM542hX5yD7XbgNA7mc8LZxFabT8Sig2gDx&#10;nW7pR0Ogc39/hnHGxxNrGxg/4gdQ9gWC2Qiwa3Cm5u2C+diPb7jutPoQdYJgCspFGyIYF3JZ/jZz&#10;R4wl3UYD7BV9FNToz2MQCr33G2x9nBkmHtNx+DNymtvGEYxFbRAfIMtVVXm9RyDGC9ughkCu7RkU&#10;7cC+QK0dGGKYgKkq2E7QgpCUaTivtjbWyYnjJKLvMIUNkcU6Dw2GtgBxD2HboeLRP3FDVBj1yhH3&#10;c1u5I7aItpYLv9V/a0t1wyBtBhfbB5cqbC8+W/Mxxm3WXIxePpfriLpiYSQ+yD7glrLBSNAodpGr&#10;Ml1fBH3RyRbX//DGufuFxxDpxVGOBHX1N9dh2ge0x/4IoV183K+gLNsKzzRq3wk61+E8MgPkhLeV&#10;20DtVqKPMRVjfWmkJ5P5UQxuJ92erqeLjfLcGMvktnEc0FTHgS/0aH5vBUP9RpyDP+iw/s3mALge&#10;yFT+iIzyNbhGG3i2OOZN5rDEDp2A2JFw/dn3ZSQPRIW+OaR7H1bXL7Y5jeTYn6yYszQMPLthJY9d&#10;wAT1RkmrJMlvjIzBetP+MgovU/d9OQpt8xiQpfMSBqK0l0kH7xDoAwRBEIQPH/1wgEEHDnNznMJg&#10;1Lvh4ODEUdkGsh1gk58gEWkvkXY/GfTz0ZrHe5ng9gL4wTRdOSpDxuQyanxF/8uHGmBnL2PEdYN2&#10;ziqyacMCg7jw3CYS1d2Z3P1mg8qAW4J2AqHzTLfBMG34xSGzbkPtnR8ifX2tREwcIT1Ayj5M0Zuj&#10;v1YIte7wh3ssLMuH+1aTp0AEE9lNjMWNhQWqe2glBPKBqBkGfyTDUn8WDxWG6OOdDrPtAK3cbeAI&#10;xqKzfywuEHEjYX3r4dGHR/uytuYxKbnX/M3oMhJHSVCHfCwTpM5ximj4k2XwWfsc2wBFuhVCItoN&#10;20vIRmac+0Tm/utgZ4RZAzN/BNXwiFuRu610dONAB+rQN2oaknjo1s7WHiiXH9ogjrYw8gGIP/hg&#10;+u46PHf51ICOFbXNxbhmbEQGuJV2GEEOzmKNezjuO9wejq6vMllzVbrOO0JvxjYcHEefUweK3up2&#10;cNXkCfpKQd4W0HJwDkb7sHbUcRje2bwy5BDbuyt5MNyI9HErAzcR/o0cDbwFJLI7I+nHmF2B2h5g&#10;AB9jgvlIaC8V/jYskOPG5Iyd45YxAA1FvQzkaIvjFwVJzmR7UgWdGuJk9uAYw81pe3buBCostTWe&#10;+qCe0SYSjt6WlO5dbucevfztYcJYcOsOf7jHGMhu6rcKdBZLY7+vWRAHEZ9nVVvYOdjn8WFwDdro&#10;sSQDN7QZbaFtF4M24ujGc9NzoO+1qhdY1XnU/pyrfXHqhjMZMdPhc2WfL7v2gHFRxFZLdO2hkmFw&#10;WH9mXzA2Ca8McZ1bynAGWnf4w11plkL7ibkT21Ln9tjqojDsEeMH6OlizTNHENerELF8E5hfEPXD&#10;CdR76GD+CLxNrBgLzm6idVe/65i6c/3bEW7TG+h/Rqajnn3OnDaoUX+DPm8DLG/Px/NlOnGVAdN8&#10;D4vq5bo+jaQNqnLd33mdSOG5maWrOxBhOGpdsLDOXYF8OtAdDGS/uSPgtnIN2D46QlNG11cOz1kg&#10;ZMAuvqZzPTuHeWVZkMhuoo3vkCNuGXO/EsEB6qXRlemrC/NnYp1uU9peqhLXsHHfzvSTnkdOP4zz&#10;eCcyIVJcN94YKCAOSWQr8LPXf9R7D+O8jOeqd+i2S9nJRxqG1gBzV4QMkd1E6x6LD38bN0BEjtPL&#10;AHeQ4fjzsiDO5MxzbeDMShAEQbjD8EHoMpFzrIPdpTIjh3NI40MDnEYLlGXJMWyK24S1F90B+Z5u&#10;C4nsbhGTmixD+/gvQbtNavBlid4nbmNb48LvYTkmMBa2C8avfzd59ehtmDF2DzlsU9wmZLnbwpuA&#10;cSudH2PlE3sS1DMfqrT63mYDH4PiQYE9LBggrhEksjuwyZ/ls5sI/21kj6GWN+k7UFPYQ5v6MK6G&#10;rrvGKqqMPTChv+a5wl1Q87pVvFq02ssazcz3Mww/D3K5xCHWa7QLTUnGpLswewiaQ7bxspDLdhu4&#10;BoPozfoZanCY72VrdzPi2reFLXbRVHyJH3OAlkP4qtI3QjnHrku43Pr7Wr2GzSOquwfT3zZeA+wy&#10;+Xp1PrZW5yGb04yhlbttfFe0dbPlGDZcH0E+P3b7DOXOm/ddZ2CbzsZA/bfwfGNjp7ed60RbvtvA&#10;d0G22ybb8TptPxZfUPdcj12vQ+Sy3Ra+K1q9ZF3l8CF8vV95znuxnCE+fE4QeYjOXZDlWvf2PNiK&#10;eAyRbd/GvQvinm4bz4uL6i3rPPMyMVa+m85NGNNXEGOCbS5r1zI9VkP663ZxeYPTACExFs8wXjfG&#10;pVwe0RlYp98WfTrvs9al2zW/q0ZbzpuL657pCoIgCIIgCIIgCIJwQ7Hpkcv1Ie7ipjzkEQRBEO4S&#10;NAKdF9KYIAiCIAiCIAiCsB3aoCYIgiAIgiAIgiAIdxzv/2vl+HJbX3ALQoa1CjUL4S7C3hL4fiv/&#10;+FvUhPWQtgThXECT4Ri/tI8aJgiCIAiCIAgfMLRBTRAEQRAEQRAEQRCEGwB9MycIgiAQHA80Jtwu&#10;yGaCIAiCIAiCIAjCZmiDmiAIgiAIgiAIgiAIgiDcQExIfgiCIAiC8GGCA73GekG4Xtgk252CIAiC&#10;IFwftEFNEARBEARBEARBEARBEARBEARBEARBEARBEARBuBJog5ogCIJwccQvjfSLI0EQBEEQBEEQ&#10;BOHGIv79oP4F4Z2EPbOA7fXcQhCEmwT0SXp5miAIgiAIgnCXoA1qgiAIgiAIgiAIgiAIgiAIwgcK&#10;bVAUBOF9QP2OIAiCIAjngeYOwocPbVATBEEQBEEQBEEQBEEQBEEQBEEQBEEQBEEQhPcGbVATPmyM&#10;blCbTCYDEsvlsqMgCILwAcH6+eDtRx67BEEQPjSodxMEQRAEQRAEQRCEmw69AeXDxPB7U0EQBEEQ&#10;BGF3cAalN6gJgiAIgiAIgiAIgiAIgiAIgiAIgiAIgiAIgiAIl49J2qCW35Cmt6QJgiDcIVif/+H8&#10;qo/F0TAmCMKHCnVvgiAIgiAIgiAIgnDTwfdD6C1bHx70HaogCIJw1dD8QfiAgSmUbVDbdTKlSZcg&#10;CIIwAIeFzBuBG3UzgiAIgiAIgiAIwntHbBTQw/47iSXsHhQEQbg2aNwRBEEQBOE80NxB+IBRv7rX&#10;v/gUBEEQBEEQBEEQBEEQBEEQPmDoix5BEARBEARBEARBeJ9Yu0EtXlOrt6YJgiAIgiAIgiAIgiAI&#10;wvXD3g+tR3OCIAiC8OEB4zvHePsOTmO9IFwv2ObU7gRBEATh2qE3qAmCIAiCIAiCIAiCIAiCIAiC&#10;IAiCIAiCIAiCIAhXAtuglt+WFswYCxMEQRAEQRAEQRAEQRAE4erAf0qof0woCIIgCB8yNNILgiAI&#10;giAIHz645exc/+JTm9QEQRAEQRAEQRAEQRAE4Rqh760FQRAE4cMDxvdJpcZ6QRAEQRAE4UOG7zVb&#10;6l98CoIgCIIgCIIgCIIgCIIgCIIgCIIgCIIgCIIgCFeDnTaotW9SEwRBEARBEARBEAThw8HNeGmD&#10;Xh0hCIIgEBgPlmT1CrcAHMM1jguCIAiCIAiCIFw51i6/IiIiq9vW1xEefD/QG9QEQRAEQRAEQRAE&#10;QRAEQRAEQRAEQRAEQRAEQRCEK4FtUJvYP7kfgmFjjLepiaIoireRfCtmJQ+G1X6fZ/dZZM9bh/e7&#10;81sQBOEqod5NEISrxvubScWVWwqCIFwBzr3eVZ90Pcj9//vTuV0Z9cPoQcImDH6JL9xYRJ0+V98n&#10;CMIQ/XelgiAIgiD8/9n77y3ZmSa9F8uuat/bvfv15nPzDcmhG5Ij8XBRZy1dhHRDuhctXYn+FXV0&#10;5nCGnPnGfOb1bvu921breSIykIGsRJnuqrbxQ0cjTUQCiEQaoFCo4FqQCX1LDHd91nxzmkkFiph+&#10;rmB1YsQb1IIgCIIgCIIgCIIgCIIgCIIgCIIgCIIgCIIgCO4Ecx5Kuwa6B9T8W9Li6f8gCIK7inuS&#10;Wh5W5jo/uSySs8sqCIIgCIIguGfcjFsWN+fGSRAEgRL90n0iansZwlO3jaixILgE7v55EARBEATB&#10;1WGTkJZ47Gp2SK6XeINaEARBcMdoDcZBEAR3g+jdgiC4Cm7GbCrmdEEQrJEL3ZeNfmn9mI+v38/y&#10;Syg5HMwhfjPy1iCtK87tILgE590SBEEQBEFwdchMviE1drOD0noUjOnXSzygFgRBEARBEARBEASB&#10;MHR7IwiCIAjuCzEWLkt4LAiCIAiCIAiCIJhPPKAWBEEQBEEQBEEQBPec6/9Y2T7criUIgmgKN4Ho&#10;k64cvpXrmt/MFW+aWpbw1o3GXqQQ3BzQZM6zRPMJgiAIgiAI7gPxgFoQBEEQBEEQBEEQBDeA+GQu&#10;CIIgIPG0xu0j6iwIgiAIgiAIgiCYTTygFgRBEARBEARBEARBEAQ3kHjkIwiCIAjuOjHSB0EQBEEQ&#10;BPeDeEAtCIIgCIIgCIIgCIIgCG4g8ots8ZNsQRAEQXD3wPjOMX5D/uW0IAiuBra5aHdBEARBcOXE&#10;A2pBEARBEARBEARBEARBEARBEARBEARBEARBEATBWogH1IIgCIKLY980im8cBUEQBEEQBEEQBDcW&#10;+7HU+Bm1e4ncs0Ddx32LIAiCIAiCIAhuLHHNGtx94gG1IAiCIAiCIAiCIAiCIAiC4I5iH/TEhz1B&#10;EARBEARBEARBcF3EA2pBEATBHSNe5xYEwd0lercgCIIgCIIgCIIguA3Eg7F3j41uCYIgCIL1EHOH&#10;4DLY/PM8nZ+rtNjAVEYkx7uEKyAeUAuCIAiCIAiCIAiCIAiCIAiCIAiClWAfDgZBEARBEARBYMQD&#10;akEQBEEQBEEQBEEQBEEQBEEQBEGwEvgGiqt5C0VwxUTVBkEQBGslBplgFvnNaLbkt6QVgUYnJX1j&#10;Y0PEf4FC4vqX8zV93cQDakEQBMHl4XhWxrRr5kbtTBAEwUqJ3i0IgiAIguAyXNEd1+BmcY56NwmC&#10;ILgy2OdEv3O3KB/0BkEQBMHqiblDcB3kh9eu6Am1eEAtCIIgCIIgCIIgCIIgCIIgCIIgCIIgCIIg&#10;CIIgWAvxgFoQBEFwceJlZUEQBEEQBEEQBOslrrlWQHwTPYj6D4LghoHxnS/iimE+CK4BNrxofEEQ&#10;BEFw5cQDakEQBEEQBEEQBEEQBEEQBEEQBEEQBEEQBEEQBMFaiAfUgiAIgiAIgiAIgiAIguAGEi93&#10;CIIgCII7TrxGLQiCIAiCILgnxANqQRAEQRAEQRAEQRAEQXADkR+mjF8mDIIgCIK7B8Z3jvEb8i+n&#10;BUEQBEEQBMEdJh5QC4IgCIIgCIIgCIIgCIIgCIIgCIIgCIIgCIIgCNZCPKAWBEEQBEEQBEEQBEEQ&#10;BEEQBEEQBEEQBEEQBEEQrIV4QC0IgiAIgiAIgiAIgiAIgiAIgiAIgiAIgiAIgiBYC/GAWhAEQXDH&#10;2MgSBEEQBEEQLMrNmD3FHC4IgptKXGdeLfD1OSVHr4vr3v6tItpIEARBEARBEATBerDrrSxyvcxw&#10;DS9iTW4m8YBaEARBcKfYwHhMCYIguItE9xYEwbphP3M9fY1tuZYgCII1cKH7tdEvrR/f/1+fv2XL&#10;OD+ubw9uGfLBSHjrxsNz2iQnBUGwLBtpY0MlCIIgCILgauH8Y4R5SEvKHIXTFJVJFz4/n4ikROHN&#10;kHPEuSYIT5A+sfh6iQfUgiAIgiAIgiAIgiDo4O0OyvVyM/YiCIIguJ/EKLQM4akgCIIgCIIgCIKr&#10;wa5Wa+ljD6fZA2kqCp9N60Ti/oG19RIPqAVBEAR3iqscRIMgCK6a6N2CILgK5MaEBq+Rm7EXQRAE&#10;heiX7hNR28sQnrptRI0FwUXR+85x7zkIgiAIgmvDLlYHpyMus3uFcpb5xmsnHlALgiAIgiAIgiAI&#10;giAIgiAIgiAIgiAIgiAIgiC4ldQPoPm4pV0v8YBaEARBEARBEARBEATC9d2u8DdLvARBEKyB9i9g&#10;zCD6pKvB9//X53PZMs4PEU0KZtH7Jn5wY7Fzeqm+L1graDJ8EVe0nCAIgiAIguC+EA+oBUEQBEEQ&#10;BEEQBEEQBEEQBEEQBEEQBEEQBEEQBGshHlALgiAIgiAIgiAIgnvOzXhzQ7w/Ighq2Cr4dpUguF/g&#10;pOdbueJNT7cI6a00GATBcsRr1IIgCIIgCIJ7QjygFgRBEARBEARBEARBEAQ3ED6fsxEP6QRBEATB&#10;nUTHefyPsT4IrhZpfBoMgiAIguDqiAfUgiAIgiAIgiAIgiAIgiAIgiAIgiAIgiAIgiAIgrUQD6gF&#10;QRAEF8e+aRTfOAqCIAiCIAiCIAhuLPbzg/EbavcSuWeBuo/7FkEQ3CTifmoQBEEQBEFwz4gH1IIg&#10;CIIgCIIgCIIgCIIgCII7SjygGARBEARBEARBEATXTTygFgRBEARBEARBEARBEARBEARBEAQrIx6M&#10;DYIgCIJgGWLuENx94gG1IAiC4E6xsbEhEgRBcOdA1xbdWxAEQRAEQRAEQRDcdOID5ruJ3neOe89B&#10;EATB+oj5Q3C3iQfUgiAIgiAIgiAIgiAIgiAIgiAIgiAIgiAIgiAIgrUQD6gFQRAEd4rz83ORIAiC&#10;Owe6tujegiAIgiAIgiAIguCmwzdsxVu27h563znuPQdBEATrI+YPwd0mHlALgiAIgiAIgiAIgiAI&#10;giAIgiAIgpURD6kFQRAEQbAMMXcI7j7xgFoQBEFwcfhlMS9BEARBEARBEARBcOOwG/1xs/9eco56&#10;NwmCILgpxP3UIAiCIAiC4J4RD6gFQRAEQRAEQRAEQRAEQRAEd5h4OC0IgiAIgiAIgiAIrpN4QC0I&#10;giAIgiAIgiAIgiAIbiDycpV4u0oQBEEQ3El0nMf/GOuD4GqRxqfBIAiCIAiujnhALQiCIAiCIAiC&#10;IAiCIAhuIHzn00a8+CkIgiAI7i4c6GOsD4IgCIIgCO4B8YBaEARBEARBEARBEARBEARBEARBEARB&#10;EARBEARBsBbiAbUgCIIgCIIgCIIgCIIgCIIgCIIguCr44rR4eVoQBEEQBEFwj4gH1IIgCIIgCIIg&#10;CIIgCIIgCIIgCIIgCIIgCIIgCIK1EA+oBUEQBI7zIhvn6Xxj0pNeftaRr/mZTIEyVrwItr3zc+wC&#10;RBL9PnFfs7T2W/RyHvV7ME9Ft7ceuc2LHkP2L8PZX/74NlyYnNOf8HcRxouIHtYblGwXy/TifQqH&#10;ZSF1no+3pAJJVpqVOG2zOollaHFeQkWoIL0TZDCttZi+LGhjIrowVXMsZHqx+MV7h2J9EdelTyNY&#10;oz5afV8RkOtLkPW0XiytxY0vLTGf5jgXXx8yX6H0UN2+rAfdo9u56P63xI/MGTm/ERN/a/oEiZTz&#10;NIJgLfVRiRgbWmopy3It3dK8NBB7DRLVvH1L/zgXF+ujZonXt61JvXmxxYf9Ah+38rp6GrKLpfif&#10;fvLxSuq6smsdpaS36tWkN3ewZeG6qUtjWY20O7gYdny9I5U+BvHc35kUrZ72VOoq5fYtDvpNUnyq&#10;hX2eiaFxO487pF6Qk8u1dsHkQlaiyAq6fYXMRreYQimP27a9kD2JZWhhHdFXIgy3rv2n/ejbVVcF&#10;DDOv07qtSz6Kzi85PiVDS63T1+1jmjYXNsF57FR1tubzVadHroNSpzkcS2Mpnu/SWvUsabbka3Wv&#10;1/nbtZmcJ5Zd/hyJZbGl5btB8XWCRRsF6qUI08s8ISczrZL+Mjv3PizqL4Qa0nkGvtR7/4wbrv/q&#10;+jufD6QeaJ/L6Wwcua6wxVhmLJ0fRegzrs3nXhML8qT+smgcWrRDvulLuKczHe9JLJ1/6jHewlO+&#10;snglnZ+zta+LTix9UGaQ2xXhVm7rMn3MlItQleH8U/D5uu6qwRC7nJ91VDwaz1cwsQws034D4leu&#10;Gck6U23NyPmdGAjLXED117fkrdr++n2eKQvQlbd+4gG1IAiC+049qZFB9AxyKnKe1ympnDtJCXrd&#10;AN0X3nCZIL88KLE6kW3aYM99lTQE5YL1NG1sHCNyosJ95GFREJAbcXJMlq+2Cssqx8qyu5uq0OvE&#10;0mrxOndatH7PpX5V6LsN+ID+HSFsoj4n0M/n06QT+ldlA/GNxPqweuE55rcZ4oUntc4Xy8co6ut8&#10;jjuZugGNeuom3USaLCK9m2y6ap7nqxDsR0hL8kVGVx1I69oJw6VvZfsRkbBa6sI2yfbDtYZFB8v0&#10;9kJa0mo/G/BhaUu5z5M1xwo3boggXerLmhRrle2Oaf1thXixc5dyktfsqyAj+M8k65Z6Mv9CH+P/&#10;+cYRwsd5TEIQeVpXWdButC5Q+iJyocUf1+0RXUqKec283mnBf9L/jNC/jE50DWdz5J+kMcKb0GQY&#10;dvChjvesHwrD8FEnbCdco/Se0I+26Jan45amZ4Hl9vNvn5jHF5LzxcT6L/Mt60vrxuqTYfiO+Wh7&#10;ExEdO2xto0pJmxbVUK0QL3pelj6IomOG1Q2l1K3pIExxeToe5XyuUYaV2bUdq0sT2M2WWQtOoW5p&#10;2d4O0XMU/VU6zmvGbSla/N/VgQjD9AJ9jLGp68tyf9YtpZSQtqgf1b8atzSTnMdzvhOkd30ThXoF&#10;871e32eRejM9DjJjrCmcFeg2+m0r656Psi71mMbrKjsPol8bFu33uzbFuur6IPZLZ+kM4TOkUbTN&#10;FX3RwTyCa9aJ9VvdXIM63cLwfRQ79tmLntf0I++HHUIwJ+YYIeOEnetcM8658pHcO5N7aEgXyQ+B&#10;aJzpuV5k+yG1cNGzWVuBP7eLlvU8ln+K/zrXUg3ksW3wnB8hfwzhuc94VwZlPYvfwm2Uiy7W13T9&#10;TbWUPF7vYO6Aax5NQ2uT6xde7+C6p7vm4fUQ9EQwzxDx82nbYz0Hyrli+UXjfoktOZ797kXnAqUl&#10;iUh6HvdFeF+Z/Zbvwyo9+L0/tytb1wXbC+lEF+2rpM+Sfgp+EqEP2Yf5+ZGm6z0C6lN0HmDSnfPI&#10;k7m0lK89qJThyheRcu+rqF/UP+arWcLrGw1j5oU1/Yz66OoNZUrchGnsy0w0X7dt9SChnBYiYn7p&#10;ifdjFutlenq013IU0/L9FPooNcQ/fXyHIe3T9D5AEevnOFdj30ahMWFP6PY7xEmpkzKm0P/8TJJh&#10;CvLEr0e4TjmEcG7NNPOv+lv6NitDyqFoXfb7x3WJO4YpYV4tLl+OpSVXRzygFgRBEGT8QOQGqzzg&#10;tsXbeOH/dS1+30x0m4JMBLBv3eTM5UmYQhs7BoYNy/NiNquX27y0jsd8ZhNkmSRLOlEdXTCB4oSc&#10;kzipo5aobSxDSx+9WKFYXZjMOo9rrJSalu3lJJZZS/YSqqJ/AWu+K+3H12/fs9SfJ7G0FnpRpd9u&#10;7EZnP3+WUIcU/fD7Igt9xIv4/lggYjcDeuMG84Cli/BmgOaVXo16rqw1y21d2mdp68i0jij2AZqm&#10;W0vJb1AzO+nLrM5U15fal1Y9GT7NtzOi6UNHcVuWcnyrF1voORXEbIwR8ZrMNfGxsvjUIrEMLeb1&#10;ttT5LX2tnXaeSdlaW5ZdvM1dqGeeufkDGxE7l/2ix1jGGYaBG2f0GsbsSPHwuuS2LtPHQrgu5+xC&#10;Qv8Pwjwrz8o0OAvgrW+dDUzremzWMK1bzn2r91iGF3gOLizXMib0KJfan7ku0KZsrjetc5uX+liG&#10;ZN5i/rOwST+m5yz7KvdBp6Qxj5gO/c181SmzNsM+CF1k3+7rUrxuKX58aeVP17nTkXaCdBljTLur&#10;LYnHsuJFfO6kl251wvrof9CMxoM/XO9QutaT9UTXxGYaekYU6S8lJxZbcqvI0m8J0+l+zubTaz0v&#10;mmf/Y2kt/tzk+W/+NCn+7PSkzXBtwnZR2k4RpjOf4VhmL5XfetLK82kQ69969WJpqD7KFHVdt8S3&#10;p7boPtzOpX3MXhbF9M0vtX0r37DHd3y+F5eOeq2vlxjzxxSLLuaZIubPxpwZ/Ve5x2yw0aCk3K7E&#10;94KVZeVYWbbl1S5W9mrlaokH1IIgCO4j+Y7h+TkvpmvhxbXm64BLUXSY8unT0tlD9N1OpK/TF6MO&#10;D4uVX0A4f+OZr1ovgzTJuvmYi13WkXTackikWL7Hp/kyLDxPjDpscQu3xKjDFrdwS4w6bHELt8So&#10;w6WOSz2obMCXFH/udOfABvRrQV4px1n06olYvCXEh0kdHhLiw6QOD4lRhy1u4ZYYddjiFp4n+Xw1&#10;n3vp6VXgtNd60rDCeG4HIqgXn9dRh4eE+DDxYWL5tRAfJnV4SIgPkzo8JMSHSR0eEuLDpJXXEqOO&#10;E8RdvcpPSSDNlmmbOs0q0af7fFKHh4T4MKnDiwpphRcR0goPCfFhUodbMsJ/LPC59UkStoVpXpBm&#10;diVMrI+rhbTSKcSHic+vhfgwqcNDQnyY1OEhIT5M6vCQEB8mJW6X2+pP8ykp57TNWySPyZKVA7Ji&#10;es7rwbLWKR6fVudbvBbDx4fyajF8fCivJR5LMz+XulCXZl93Meblt9TIfIxxAzq8WSbCuJW9CjFa&#10;ebUYPj6UV4vh40N5tRg+PpRXi+HiU+e25TmRfimT9f39Sgan+iY3P+ulVzIvX4X4MPH5s4T4MPH5&#10;XgwfH8qrxfDxobxaDB8fyqvzdQyxMUXSpEIYLu2sNy8TPftPGLKYhb3UDOX5dMubFZ+XbmLU4Va8&#10;FsPHh/JqMXzc1jqylIUpej77c3oD/qeUOP+rtggnyBK0crmmfrFRfJhYvBbDx4fyajF83OfPEsPH&#10;fX4tRh22uIUXF+9/L5YnevSzSaarjazSx3IzYst2xLGJdWSYjs830XNAa7/s2TS2A7UYPu7zZ4nh&#10;4z6/FqMOW9zCLTHqsMUt3BLDp1kboNdMXF1eQPq2Hh/3+RZuiVGHW/FaDB/3+bUYddjiFm6JUYdb&#10;Qp+bIC7nO4LZ+0rW5XmN/HI9Q+BhBChdeWwDMp9jmVaLhP+HxKjDFrdwS4w6bHELt8Sow4uIUYeH&#10;hPgw0bgu1meo+LFGMTurG5XiYYjUn0l1f7YH45Zm4ZYYddjiFm6JUYctbuGWGHV4ETHq8JAQHyZ1&#10;uC3iW/ha77EYJSz50kA0rla6sI7OJ2wvbCfWXmhjtW5CmGf1WerUxG9TsbSWGHXY4hZuiVGHLW7h&#10;lhh1eBEx6rBK8VRJmxIZp9WPllbaW6YLWnouWep3ESE+TOrwkBAfJnV4SIgPkzo8JMSHic+fJUYd&#10;LlIvdX5T4G8ba6bzidaLlkf6ZU+fD8SHSR0eEuLDpA4PCfFhUoeHhPgwqcNDQqbT+/2FF08/rbbp&#10;xVk/IqKYxdpZ1pkpxIdJHR4S4sOkDg8J8WFSh4eE+DCpwxcU813Lf622YGNLJ6gAuVmTRVbI8NLB&#10;TCKGWZxtl8Z9MTG8jRfDx4fyajF8fCivJcSHSR0eEuLDxOfPEPGrn/Na3Sk2P1BvZ59LHY8R07F8&#10;qsxOFK0RnRX08/p6JV6L4eM+33pSn0Z0yyo+3etB5LxqiPiG4fXjz84gCILg3sHBxgZhHYj7A+wi&#10;eP1i14+1aGkMhefRPwYdgBfF9sFsl2VZG69v216Uq7C1vFrf0LCf6kwzXYbX1wfUECjZFa2MQeVM&#10;XeBQuMUs20WobZexX9bWdObpDVNuBLSoy6/jZCjcYsi2Tm8xZLsIN8l2yN7yhvKXZdGyWtsdCreY&#10;ZTuPZXRrLmq7qv0dsrPya/EMpddYfq1rcZ/maekblufTPHXekF6LdduaTq1rIw/nLHZjwNMemfrU&#10;Za9ayFCY1PEanz9Pt+aytrb24udYFBvRPVmvd2PuItg25mF6XreVVuPza906XuPz5+nWXJOt3Vwa&#10;bBZWni9zkbQ6v6bOn6dPLH9ZW59f69bxGp8/T7fmMrZGbVOXR/Htj1i6YXGftgjz7HxerVvHW/i8&#10;WncRW8ufp1sz37bfg5mOl3nUukPxRVm17aL2y9r6PK9rYZ8/i6KvH5bVXZQvj9JnsDsbZLgsxfKs&#10;nXld3TuLLY4vw8KLlrKsrc/zuhb2+TU+b55ujem3hPhwC68/pNtK9/EhO0+tbyxi6/H6Fp5l7/O8&#10;roV9fo3PG9K19JYYFq/nZRa21uT17IO6ou8th/FaVt6iLGtb6xtmO8v+orZ1Xl/PP2AxzKw84u2H&#10;dL3OInjdddvW+obZzrK/qG2dV4frfM+svCFcmd01j4nHj1RmU3Rt7LsYLMuwshdlWdta3zDbWfaX&#10;tR2SZVjW1ussom/U5a/b1nRatnVaTa1vzLP1+bP0PG29Ra0V0zaLxS37dmTdtqazStvL0iqrtQ1L&#10;s/Q6XlPnDem1uE22ZnNRIa20VWHlDY0oy2zP758PL8KqbMkitqbTsp1n7239GD7PjtgYTml5fdb2&#10;/XYX2Zbh9S28qH2t7+N1mqeOrw96NAiCILg32KBD4RAwxmi66WQrC9MtL6clE6RlkTewnePCGiOy&#10;vG0Jot+U4bczs2A7I6x7ImnIoahGTndhybNwESvXnlrvPe0OG03L+9wdC9O5f9Spj9XsalvTYxp0&#10;WL6J33YXdvkzRX3PY+iOX8IQv9RpEq79syJbE8lnes6XOP+7MPI0dxOyJevif/rB/GfCNGTDdjqP&#10;UteHpm1QdKvddnNMF0nzYd2rLu7Dl7KVUFnqtCn9XFatx6VOk/AMW5Mun7l5ga6fDeuKafSz1QXr&#10;pSXMd/YS5uSa3wJx3wTpyqrKnAq3pM738XE+nnzstkiaD2d/WNyHTc8WnybhNdqark/rwpWtxU3P&#10;RPKZXulLGDXE9AmFvtrKon7bkPWmpqH9jVBnWi7tWLuIo232pPM5BeU2t5vDkucWs+vCs2wlVJY6&#10;rS7bL7Utl2Vsa/suDXa07fJ9GIvpQcrYYuds7ptyP8f2oem+v9I+y/dj5wjL26O6NkZh+eNK8ra7&#10;fbF9a+1zFr909i19H87il4VssXR6bunSVm+7AR/b+GJ+L3WS60XyXD60tV9T/2sdcM06yTYmXR0y&#10;nf3cArIk7J/LMdkx+rCL10ud37TF4sO2LGNb23dp0BURjzbE8tnPZIE/ta9y9tYfiTCOVOjZea9j&#10;mAkKljW2IHVj9WNhCEqdlnbdyCyF27SF+2UiS86XuA+7eL0sZIvFh21ZwhYpOAInSOuOFfrdecu4&#10;1xkU7zv6kvMrHRPGKGeM9WiCuAjGkwn2Q+rS5nh5DJG6tr3jmnGOP5bPMYl2FD2W6WPMcVtMr8tn&#10;2PSXtfX6Puzi9bKQLRYftuUCtsjp6kD7Ka4ZZz1xzEC/JX2a6Vl/Zv2Yyjn8LX2f2PqyNMz5s9Zh&#10;Q6YW2+chwd5MtWVKZWsL001kMV0LN+L10tT34bz4sC0zbXn8PGer81YW0zUdy4eI75DHMqR9IM2L&#10;lNvNzvPCOqza6Vzx+m1b7Tt1j2XpwnaMPsy9yIvsfxafJsscWy49W9O1sMUtDPEL8mS/EabIecw1&#10;Ym3J+fBrJ5JWxzPN8YPCuOXP0eN2Jc+k0uG2Rdxx2QLdTnyaLOYTH6YX8rJSW9O1sMUtDPHLQrZY&#10;enp56aWZLtsB2wraj/RBSLPxpGsvDPvyaYN0aWfou6CzAZ0EnQ0KdDhn0PGIwvkhbbi4fZSwi3Pt&#10;RdJqfR/2cSxmV6fJ4vUtDLFlytZ0LWxxC0P8spAtlkpP77/hTMZaz2GeuzaGcMywcYJvt+W9O65t&#10;rqxrSUNZ+gsLOh4VHdrW281LL22BfTbxabIsa1vr+3AWLt7OdC5sa/kMW9zCPDcpHENMsIg+eo9O&#10;WDbz8rkv5z/Pc+TJtT9sunazmcYI63yNdiyLuiyXwrCPO+kttPVhH9elN770yuA2fdjFTc9E0mp9&#10;H87CxduZzoVtmZ7zZKnDdb5bpIzsR/G7+dQE+a5OtJ+icD6NMidWb1lf6jNLV8esb+YNSWPpjs0t&#10;vTRssxd2cdMz8WmyLGtb6/twFi7eznQuaiv1AS0K4hQdx7mux+rcz1lfBZ+WcZ35ZsMw87e1T6Re&#10;Lsv6T2wZ267308JYGPZxLl1aPp4uf8C2lXYhW9Np2Wbh4m1NZ3BbfdtuHPbnMvJkzMG5z7Gafue1&#10;pVx/2CL1B/1amC560KfQDunanmhnQj2WkcXnyeL3GUsvLy9dmh1TTh+ybaVdyNZ0VmkLH3Tjihf4&#10;dEq2YZdF4tBDWTKvkr4McRGtM703Y+2FbcXE2k4WlDQtsBHxcZ+vgiMpC8pqH6MPY+n03NKlLWjb&#10;SlvSFrk4BjtOJ53PZglsRejLljAPxYm09Jlm+RBhXpm18Fgax1gvXZr3jw/n5bK2JnXalP4itqbT&#10;soXYMmCr44oX+otzX/us24TpZZzRuTHHEthQOluKr0fOndn+2FbZhnW77X3G4sO2dGle38IqXftF&#10;ugr3C/syJN2+erF9NqnLXC/c4yAIguDewe6f4gakbsCyi7qcb9LTMamHERsMi2DIhMxavM4i+nmA&#10;lAET2+gGU5+mEwEV5tOGcJ9s33mcFKYBmxT2jo/CfC/U8eFWvBafr+FyNPOO1/vEhy0+a1mnrd4k&#10;nvaXifmXxwym6oUCvea5R7Ft+u22lnq/LH4VtkP667S1pfNsdc3izzeT4lMVs/QwzXSsdC/e1od9&#10;vJbZtsNL7Q+L+/DQctNsLT5r8frFa3ajrHuoo9Phmmn5hgLDXESfwnx+kGNiOmZvC+O+zDq/Xnz+&#10;srb1Upe1zLKsba1vcR/uL914gvx++2E61uy/ev2VD5tQFyttmIB2lmfbbm+/nz5Lz5Yh/dtmq6I+&#10;Mh8znoW+7+WrL4uYTRapK6sz873ZsH7XQ/+YbKnDPl4v12VbL+qlaeGSy2J/Y2Jld32RF6azHrJ0&#10;WKnEwsy3OrKwF9MzmUb3sbW4/ZSlDvt4vVydbf/46uOuw4uI6st2ZNxgCClSdxxLKAzbHlDHjx9q&#10;Y6Xo/poOhfGW2FLH5y3L2Nb5N9VW06QPYn9kwrikW59GL3NtfZnlW32bDcSX46Rrk5S83WFpLbq1&#10;ttgyZGuLL7/eVh2vl5a+D1/Elmt/PlNM18TnVed/7sNKezGBz6ExLVZnFvbxWur8tm17sX338UWX&#10;ZW29/nK25Ti82DEapkef1rpevI1Rb6Mu26j1TLdmWq8cs5ehpc6fpVsvy9p6/eu0tbaCsLQXCsOl&#10;rXTpsmR9qe/Sf9ncTW1Nh+XXwsWHLT5rmWfr4/XS0p+1eP1123oYo9CXnAvbWEKx850+tjz9Ao69&#10;CaKzzSIPqmFd6m1oWXaf/bIu23nLsrY+v2Vbzuly3ubF5sOyWL61Dei5uXJ37ovwA0qrOS4s05Xb&#10;xWup8+uwxWct67Kdtyxr6/OXtK397W27PMu3+rL+LNep768sX+YQXli2lb+IzFq8Tq1/Xbbzlnm2&#10;Oa3nc5VyPZ/7LhGGmca83Jd1wnxi+k5X4trvaVjJGhC/YPsidXho8fk3wXaRxeu3bBm3c5fnN+L5&#10;vJcBQ+qFvlSfdmWIHs57E3kAzeyp5/Ik7mw7+yxdmt8nSh0eWnz+bbY1P9UCH84T8SXKEoFNJQpb&#10;gLULL6V1TIvP9/rTttNL6xjr8NBytbb+OIp4ZqWZL1rSgun9/qkwr7xpGT7e1tLS9+F12XIZ0r+M&#10;7fyl5bNmO2A7EWFfZ+L00Ma0P0S0K5f5KtP7tcw+z7LVpZxvXvK+LSTexpfhZX1wq0EQBMG9QQcW&#10;fZ04whxAc1onSLPf2La3ovUvBk2YViGDcaazXaP0gnYMNnHIkve105NJA9JkbWKZtDcZOMZL0l3Q&#10;GbbtWyS8sOmdB96HEqZ/1cfFjGHe+LS8LObvXF96kaS2zjgki50/vXPIIW6jS3tkH2eRtm8gWGzy&#10;RjpZPd3+5/jUJu+50DdT37JGeyg3aRjHJYiLy7kw8eWwQn07Ux0Tv72Q2aJjIb81RZ/mNGlD+m0q&#10;P87omNq3nxLoWb0180Mg+fzlWNF1UD4/S4XWkZ3zWi865pRxiOX142vACr+l0ut/kCSS474fkb6E&#10;9QOxxX+Tz9sUW3jfXrmLvx6Mm1yEbNvt210R4sPL0ihHfcRxweqKH36a5DTWpyxc988DX7dWzmA7&#10;DRmULij/rN9in8W468/gfem3kFb6OedvA2lWH22hzv0W+kG/ecxzncK4P59Vx3yv43XJE32+fUBs&#10;vZRyrgRu57bKRZA6gaAdFMmgTGlDkowAZc6GpjRcpNsUw1nKNpmJVciAsJ/ROa62tdze8htQ9Bo/&#10;90fy5hVWl7Wzhm9NR0T7sK56Q2aLnK9lDFHhGIKV+JqS8/PYo0I7iqMrM69DpsTOTYqOBXb+l/N2&#10;WpAPX1O0XZR0yXNS0rz9eqR1fLdBWseyvNR1YfXp63V63DcpZWi/pu1seP/6dkX8cd0XqX1Qi+jl&#10;lfZjKv3rfxW7zKR0AZGsaw8MSF01thPSSfGNtY1yTtfi/ejbQddm5E2D+bzPfR/rxNpTu5xp8du8&#10;T9LzAfzYieSrL60NFN+3+qlSNyqlHawLKfsWy0z/OL0eU2lWRxCGs6iaT5vGirEiu2K6MlRKGZKp&#10;+H3oCgippRs3zLldHsNsV2PkURiufExMnyvkq3A88mWtQTxTaY397OKWV+dn6rLXDEfmIAiC4N5g&#10;I5bK+cYEgjCEa8bz3UIdj3Iex6zzjTLxKROgCknSsjvxV5CtNJkJNMK1XpeWg1Nwny1jYJAFMpcQ&#10;GHB6TRPb2ArFfMpw63iH0ob0a71WWh22uIVbaV7fhzvhfzsXjBk+lSxodiqww1qFYZZjEzgKVOrt&#10;WrxOq/PrsI/XaXV+HfbxVtqQfq3XSqvDFrdwK830O98hOaNx5jmBzTmuXKfE24su2/1ZFu0DzH6l&#10;YuXacXgxnTps8ZZeK63Or8M+XqfV+XW4lW/xRfJaaU7f3MMq0J+MMNEbOuMsliav1UdYiuLawlqx&#10;/fQuzwT/bD982MfrtDq/Dvt4K63O99LKW8a2zvdpdX4d7qQm+5GuzEHFIr3EqaSujTVx2633pQ63&#10;4nVanV+HfbxOq/PrsI/XaXV+HfbxOq3Ot7iIYj70/q+1NKzjUa8+gMwMesne2oS00k2MOuzjGdkW&#10;0hc9Xgu30ry+D9d6rTSv78OteJWmntTH+/KjMXpYEASzUHeCQ52kURaG7SE0uwk6FuG7N6CTztII&#10;Y8xGN8bkQjthGsQ2YnGfNiRWhk+TfXTxVlodtriFW2le34drvVaa1/dhH4fonLwvPX/MEiunkSf1&#10;im2paB2JoEpGE6SZMA3aIk5Pqs6Jbao9znQBDVvch1v5Fm/l1XqttDpscQu30ry+D9d6rTSv78O1&#10;XpdWgfNW+yj8k3PYgC7rzcqUOHVQi50NZArqWntEhfQEeVP7U0kjSQX/vH4drsvyaXV+K6+V5vV9&#10;uNZrpXl9C4tg7oSFN0J75zSzsObPC3YOtryczw9xZD6GtfRtSOe6ax9SuoGEdcmix1vn1Wl1fh1u&#10;5Vu8lVfrtdJyR6HXI7Z0WjnO6xTEOulVQtbMZKfrPY0zEbuW0b6TeSpKKU9ttNyunzUYzmKL7jvX&#10;kPr46rQ6vw77eJ1W59dhH6/T6vw63Mq3eCuv1mul9fKL67prGLYbthmLQ6ztUE/anF3PeGGe5Ge9&#10;bhtZ6n2weGfYSPP6PtyK12l1fh328Tqtzq/DrXyLt/Km9OAj+V+RE83C2ouOI0UGrIex7Tb3pQpb&#10;3MKtNK/vw7VeK83r+3Ct10rz+j5c67XSvH4XVjjXEkGSiZmp2FzZhO3EJKfhxKeUslTP5tnzpNun&#10;RcV2rg5bfJZeK83r+3Ct10rz+j5c6/m0C4pd64jkeZP5sNQPrmMwNzbx/VhXbzlN5wmYPXf9GgW7&#10;mSUPP8Uui/aF+EfB9vBv+tjqtDpscQu30ry+D9d6rTSv78O1XivN6/twrZdF6oBrFxZyd9WN6+y/&#10;TCSzrIjo5bDZWqBL99T7ZXEf9vE6rc6vw618i7fyar1WWh0eymuleX0fHtJj1J3PRTSf5zHPZz/e&#10;i0g65wIlLA9GSb6uyzZc3VMsvbcfVZzhVr6l1fl1uJVv8VZerddKq8MWr/VaaXWYQh/NFJzX4sty&#10;rSL9Uc/vKvW1SwEJ65JFjnFIr5VW59fhVr7FW3m1nqVx3R7Icx5WU8L0LJ0eKsmkqzTmkXKtoddA&#10;+foEMSsT1Zix8qCbxW+vZ5v1umPzxzgrzWzrcK3XSvP6PuzjrbQh/VqvlVaHLV7rNdK6KoM0cQpl&#10;ztzGSi2FZUNfB6ZVhy1u4Vaa16/D7hzo8rpzjIJrYxE795zwfKltp8qirI94QC0IguBe4gcZPzj5&#10;dE9J7y83kbKvfVkn6y7/NlL73eJegvXh/Vy37xbM95PWWbqz8oJVU27QMOxF04P1Y2f8Mt5u61+k&#10;pKDFbN96CVZPy8/6IRrD032V9Vd+LJqFL9ckWCW+boZ8XPKDq8HXgdVJu27IcA5hjrU3k+BCmKMh&#10;cq8WQbtna/OwaCeLkh0pYv+HML36PKbUll7PrmUoLaxcs6nL8iyjGyjqo/74gTZyTinp/fxgPdi5&#10;G+ftzaTUj40jZUzxdUcJ1on3e+mXiv8tva8HGaia6N9WwaLnfamnIsF1M91eguvG+qV+vagUov2s&#10;B/rVrlO81L4fymtR63oJ1sNt8a8/Fyj+XLHzxcc92UYmOF7WSzygFgRBcK/Ig4s8Vc9vGZ8MyBl0&#10;mF+e3j9PpyKpE+ow79wJBrcpUb3hNN3WdLjW88Jj6It8owCi+6vfoFbRfWSe6urx9MsyWz2G6TIg&#10;OF4Vn2e6OY15nZ7FfVoJy0QAdu1jrH1gcR+u9VppXt+Ha71Wmtf3YY2XY4Nk/xf/IT9L8S/XjOM8&#10;ytKVSV+IPzTOMoa2W8KtNK/vw7VeK83r+7CXRfV9uJXm9X241htOEx91fqNvIRbvzjfY2bkG6dJQ&#10;ntYT7WivaQltX4VhpvfrUkW3PZ2+iKhd/3h8uJXm9X3Yx+u0Or8Ot/It3sqr9VppdXgor5VW62t9&#10;9tsT24z50Pvf26Cae22tLtPnU5huOrW+D7fSvL4P13pDMk9/VhmL2A7p+Lxaz0vlo65tWbralnrQ&#10;ckr9WBnsF020vKJvkrfRhS3uw0N5rTSv78O1XivN6/uwj9dpdX4dbuVbvJWnYR1f8tKdu1mQ1qsT&#10;Cvxb+7bUA9e57NwHWv5CIvtCscWnFen2CTa2jd62e2GL13qttDpscQu30ry+D/t4K82Fu+PJPqZ0&#10;eibF3nyv9cA46wRWsqYux/26L1PflbjZQ5iex622ZNu82HlQ6rzsW2t/S7yVV+u10uqwxWu9Vlod&#10;rvRxfDqWex/o8fpx3Z/Piwh9zPK1TqxemGdzMuc/227W77VBrydicZ/O8izf9qEOt/It3sqr9Vpp&#10;ddjitV4rrQ5b3MKtNK/vwz7eF/UnBb4E3bkvdav1YnNlpqsd9LvzIcchpSwr37a9qJidFyuzJabj&#10;bVtl+bQ6f1ZeK60OW7zWa6XVYYj4j8LjQbR3Xju9Tkelq6eubqw/yzqsu66OtJ7a8Tqtzq/Dfp/r&#10;/fNhi7f0Wml1fh328Tqtzq/DPl7l81iy8BhL3PwAXUpVhvqaQru8uPqx7ZqOpqEorK3uTGdaynZs&#10;W/39QXrex7JvFG/n0+r8OuzjdVqdX4d9vE6r8+uwj9dpdX4dbuVbvJ/PetG6YZ61E4qm+3lxvxyr&#10;MxPGTc/E6/uwxS3cSvP6PtyKL6Lf0mul1fl12MfrtDq/HZ72LfNyP9Wds6bjy7W6cWXgXDexOtAy&#10;bbsmtPdhi/twrddK8/o+XOu10ry+D9d6rTSv78O1Xiut1h8SO4ftnGaa2dq82LcZS7f7MgxbGWZH&#10;sfJ9mpc6vw5b3MKtNK/vw7VeK83r+3Ct10rz+j5c67XSvL4P13olrfRPKmZX2gWFYbtXbn0a25pK&#10;qSO/HUujWP2b+DxKf5/68TrN9rEO13qtNK/vw7VeK83r+3Ct10rz+j7s40NCndpPxXf9est5pOfn&#10;HEav1o3tYmt1yLDti23Dl+nDrXyLt/JqvVZaHbZ4rddKq8NDea00r+/DtZ6J+dKLz1Mp9UE/s724&#10;vkzqAPoyvrSk2M4Wr9uy9/FWXq3XSqvDFq/1Wml12OK1Xiutzi++nS3eRqU3totYnZhYW7B+bkCk&#10;3UCnJz7N65RwqedZx+jzar1WWh22eK3XSqvDFq/1chqOw18PdMeL/MUENhTaSrif399e0dd9KXVr&#10;ZXXXIZ3ALkvnb4ZFX8ssAn0RH26leX0f9vE6rc6vwz7eShvSr/VaaXXY4rXeUFq/DanvrL0w7Ouk&#10;1KH2ZZnO3oezDeups7dt1mGL13qttCrf1fu0QLdOy/Z2HHpsTDfhcdmxa7h3rGsgHlALgiC4l3Cw&#10;tMGHg1EtfnDKOr1JkIkfrLzA5kKygK3sD/S8GN1kwPS4j7QzqGvpOU/0ETRb0bd8s2+JL2OW3izh&#10;9myby8pV2s7SZV7G+77zneVbGkTOMZ9f5yEudWF5F5HrtL2o/SK2pjMkLZtazMcImo3VSa9efHlM&#10;N7E0nzcrrbb14WVk0eNryXXaLmOf6fokpHV1wzDK6vVTXDMOzKbentggKHl5PdW+Kpul5DK21yHz&#10;9hf55uepvsxsrU6y9PIpwPxNOp9T1/RniZXTyltE7pJtC+o2pKuvoXqh+LJbUuv6+JDUthb3Mitv&#10;nly3bUta+lm69sMbG9CW85/puV6knnwZuUzRyeLLmyvZvpOWzpBcxMbkhtp6P/fCTsSecI38rl9C&#10;XPoqhl1ap++x9CxSzxSGvR3Dy8pdtLV8iPgIQRNJ9/7GmvVmfVlXdznPl9VheaZbSy6v2w7Fl5NF&#10;9m2GiJ7ZLyM3wdYfP9NaVHrdsSMqa6RD7Ga1fhjAsoaE+YvIsvpebqMtxewXLaOqv65eIL4MqaOs&#10;Q0SP6UyzMqwcE+rW4vMvIpcp5zba0u9ZeuVYOsNMA77fszzWk+V7JN1sua7F7Fp5LVlGt5Zlt+Vl&#10;nbYO8S3TWA8U07EyCNZdXZmulcO8rCttx8W7shaRZW2WLd/Lddp6aeVnpvoqqx/WA+KSj7xeX3Wa&#10;85lOO65Nn8KwjzuZ2heTXE4zb54sa3vR7VCuwpY+puRwy5+mK/Fah9upcdvu6m0I5jkR/Wy7lFgZ&#10;rbyWLKNby1XYZh9b3VhdWBvokfW7+mO80rG21dt+XQ7x+V6vTltULmO7jHA769hPK7cS68u6PotS&#10;2Uia1UmuH8k3vB7SO3vTbYnpUGjv48vIVdlS96LbMlsnna8pSDJp6fbK8bi8rm4YJ96O0vL7PKnL&#10;WEauypa6F92W2Zp9XVadv4hAt6tXxLt2wzCyO6zcZevF7Fp58+S6bCnL2F50W2ZnAqRdMc/IeV2d&#10;ZBF7R9ceCW1Mh9KqM9umT1tUzBZi505Tz7Zbb3uGdMfny1w/8YBaEATBvcQGGwxU8k0WCsNedGCS&#10;p6a7gakv3bcHektOy7Y6ULuBU6SklQ8vuWa8reelPM0+nafit09x28HeiUg6j5NhphPm+WObtVhJ&#10;FrbF0ltpLtw8XhMo5HDxjw9bvLajLGbblpYt1/1t+QW5RSTffE4/6gc3mosF/p5+Ot90Vfy5o9tF&#10;crdtH55Om97nVdnO0u/bary2o6zKNkteYN0LE/1PfHotSq88X36XTm1bm9TLvLTaFms5boTcsRUp&#10;ad4/uk9eX9NrfR8etvX2q7ZVsXhb+rb1tiadoEV07WEyFdf248u0cnObynm2T7qtftxvt1+WhafT&#10;tJxlbPtitmrf0h8uYzHbku51GOb+mm3b3omMkbnP4rmLNPU9+7JSD0i1Mxuivmeo7AvF7HPZPSk6&#10;lKLT2k8fnk6bfYyXtTUp+j48bKvp820hnR+9ZLKN6IqPbYEW6yjXVb+OVF/riWOSjUvrXLg/KuUY&#10;dT3tH66LXittvq3X9+FZtiW9rw+d1iJ53g6CdLUxsW2wn6JYH2aifZguYp3lIssse6TJMZkgpZN+&#10;WjkmtVG7ab1W2jpsy4I0kTo8sOQyVUp5BdHK+dZGLIw2McJ6lOvJdKfaWC1Ihb0dR/+YLV9Ft1Xy&#10;+rrTaV7XttfSa6Wt17bo9/Nn2TZEPQohXGs9lLE710vXj+W03IeJjpXhyuU+6LYt3Bav7+1nyWxb&#10;7MrU8ZY02ydL7/tnti1lNbYIy0I/UjTPyusfj/pb64FieujDRmcQW+cw07P02w0X2HXiF59W5/ml&#10;YZv3WY+PYWhk6R8HdVSvlda3LWXWeq20i9li7Y6D4SHxi8Rh24mkFTRWbE1kH0sMS67LvBQ9rGvJ&#10;GobZ2D4MH6Om9f1jNtN6rbTV2TLsdVdhW9JU3+swzdqLCeOU3JdhnJGxZoRejNLlW5vLZfGTCgt3&#10;+QzrNm27Gja9/v4VKWle3/axr1fbl7T+ti5jW/a/1mulLWLLfE0veXq+U3TcEBE9CvyJfJU89kga&#10;7TQ/hzScyzf7/vbz9iRf46ZrOpbel9rWwsPbaKWtxlb3sb+fy29X+38nPd95fdYFxg/4fsI19GT+&#10;JW3Djy+UnJfFyqnLHRavs4htfYwat3zNY9ry/mnptdIuYmt6Zmv7XuI+z8ctzcK1TvG91JWvF+vL&#10;unyrc613v38mrfLLeUJRnf7xWRka9jpWnuksZmthlZZeK201trqP/f3UvCKmw7D3aRHk5nIZ1/ZU&#10;JJdBHZEM0kXQ8lRUr78fJW770N5nTVcp+j58cVuVll4rrejWtpTatp9W9rNlW0T93CqbwvGD4wh9&#10;X+pI+zYK2wrSOP53ZXk9rkuZtk/zpOjWx2j7pfG+b+14L2JbtlvrqfTTVLeES/wituqr3jxpSiy/&#10;71+K9lUqGme6tZdSpu2nCHZHxRYftqWVb3aVPo6v789+WI9ZdXyeCuOrsi15dqwtPZ8GrdkLdEXq&#10;eE9YTqMsposwnLdb5/XsNG7/C1CEtH7Atdt+lv7xmhQdO/5uf3K6z7P0VdhSalu1N52Sp9JPK9vy&#10;ttN6rTTTF5GFbaOkqR7aSDduaJuSdmZLp6tlF3vtF8t2rTzT1/S+f7QMr1unFVuEuwVlTIk7B/yC&#10;sqQMhEV65eSFOlnjKhjz3//t//6L/8f5OTYO2d3dTVtbW2lvby9tb2+LkrGxQW8EQRAEt50NTEw3&#10;5BHljTSZ7KTzyVY6Ohyl05Nxevr0s/Tek8/SeLyVRqMN6HFA4wBlQxMNKRhCzjmM+LGBgxvXsDkf&#10;YehG+dBtyXmWEqYut1Xy2sINqGDYUkHsdLKRziA//fQ6vXz1Lh0fnUFO08HBbvrk4yfpwYOdNOZx&#10;4zi4Fd1r/Md+UvJUQ8oy2cD2dKjs74Nu39ZWWl9nSEzP7LwvWjLkq6uzna4XiYsD+36gpveiTGpw&#10;jrCs5y8OUS9H6dWrN+n09BRzjK305PF+evhwP21tjtKWzEhQCk5MSn8fhsXr9Pe5pA/JOmyX823D&#10;Nh/7lOAc5XqCuZjowrlqq77vi55nJqWMcS6H603JOzqciPz044v08uWhtHvWy6NH+2l3ZyvtbKse&#10;60TLK9tgWZLGPAvPFO67258BGfKPTx+Sm2Hrj1PD9FFJU336xKfRP0yn/fHkXOT7H1+l7354nc5Q&#10;3w8e76aHkN2DzbS7j3bFPnmEhtOVzW2hKnixJBcZ2v7KNlg+W6aJ7ef6/VOL2nD7y9sva+t1SnjI&#10;Vstl58WxRTyFKMeC8w22G4wxz96l588xxpycpqOjk7R/sJM++uRJOniwJ9dK4xHqEnoUXfLZL2Po&#10;JKFaUSrrxddNX9Z7jH25ebYq57mv076FXgT0HaTcDih6L18fY3w5Sq9fv0uvMQfY2dlJH3/4OD1G&#10;f7aFbmxrU+uCdcR2Ye3P+iZdW9hE47KdQdH9bqcX0WPUvHn+Yf60f9ZvSzF7EfhK6kPGDTsuL9Rj&#10;vobPNzYR55iPeK6XN0fn6c27SXr+8k169vx1Gm9invneA4wzD9P21jbqaVvqRO4zoByWdcb7OChv&#10;A22JbY5ll3qwfbVwTqce7RGW7Xf5s2UZ/5hffHzVthb2aSb+nFXbsi7nbyVubKYex4AzuPr4NKXD&#10;k5R+Rl/2/Q8vMcZMZIx58v5B2tnH2L9P3VMIykffZz7VWR6bIuNSZbrO+6Fhjft60LDuwyIy5J+W&#10;MN/rXKXtdHyWLfJ4nvLJTXGc6vLcxsiAKP5PRjj/R+nFi7fpq6+epTdvD9Pe3k56+OgAY80Wrs/y&#10;tQzKk3HJypIyKPQ90rt5gY017fGm1Ivuyywp9UnxtvOl+MPK6ufXwnyvo+EV2Eq/xHNYyyl59JsJ&#10;FptDsV/K5z/l9duT9OU3P6fnr16lzZ1NtJPtdPBoL33w0SPp26SfyvWhbU63a/si82Wundj8XsV0&#10;i808KceqNldVL8vaqqhv6jQT9YnNnbioj2x9PhmjfVBvDFeiXuBrzo/fHZ6mb799nn7+6UUaYRza&#10;xLXMw4cH6ZNP3pfrTSJVmccZvX/AMMpkH8k5gaw1TXXKPnE/uU2/3+aLlli+6rIcxnW9iCxrO7zd&#10;9dZprc82Y33Q0SnG/8Oz9Pz1Ufrup1fpZDKRseX9jx6nLVxb7iEsmvKhD2DbEJGKUmFVQPRhd4Rz&#10;nfj9uvg+M0ybfv4s6W9rOfuL7KcXTaddf5uaT+cgzvMXfpPzHLn86S5kw8doLwxATk5QN5iXvX1z&#10;lJ49e51OT8/E7Y8eH2Cs2cac+UBt+dBa7hRHUl7ehiS1j7vsZ3+fFz3eEp4+Rh+vZZbtPPH7OW87&#10;lP62LGz1ks9VrhHrxuOso8K0/CATNGyedXa+mU4nW5gvn8i87O3RcXp9+CbtHIzTHq4zn37wSO7L&#10;btk40yvTtoF9Qh1xv3rH0s0HvEzbdiL1rNI/Xm9zuTqdJxexnd6fRbeJY+H9bvrJ+qGczvwz+OPd&#10;0Vn65ruX6fufXkqfNNoapYOHu+nTz95PW5gLyNAhzQT/eA5gkLGypBykq6gew3qeULgdnhdYI3OR&#10;/e77x8JqO+2Hvszy7WVs54nfz9Z2pvfFx+lXzgW4ED3Wk5NJ+vHZ2/TDj6/T2eQM8cN0cLCXfvH5&#10;R+kA8zPqib46WGHdyAO7LMPGdYZNrWx33j7X0vePhS9i29+HefaarzYXr5chW6bhGHj+Yt21D57r&#10;BNckaYQzmfNm0cE4g+Hjp5fHaC9vMPafpbfHR2l7dzt9+MmT9OS9PehvpLF0ZdCHudxHYFvBvI72&#10;uh9alrXLsj8mmj/PN5T+MVr4ovVStjvPXvNNPx/PglJsuZ95u3B5OUcpGiYlTn+mdIrreq55prOf&#10;YT92cnaO+fIR6uV5Ojo5wRztOO3u72KM2U4ff/wEVbuB+TPrl2WWum4KO0KsW/uu+9JK70vftxa+&#10;qram++jrhelD9kWvrNUXutY4RPzSz7O1fp7i70HifMf1xxnk6Bjz5eeH6eR4kl48f4smgjHmYD99&#10;gb5sNBqlnW3M43ACSI+GdqMLypF7miZarpZdti1tNY8t8/xT5xdfrdeW4nWurq1h3+AbthVB+jBt&#10;QxwfTk/O05vXx/LZ8g8/vES7Ocb1y0767LMP0FbG6cHBVp4jq8dzDQGdAeqDbTx+3kug6HbL8TCv&#10;7x+GfbyVpmHzURHtJLgHrHs7D3w824sOzilcH0g6zqPusz3Ac+sI/fYPP3yNvvoM19KvoHuGc/Gt&#10;5K8S85huOQiCILhX8MaVTJA4AGPcnGAEZnw83szpIww+OmDh8gEDFtK6AatIPSBSSh4HPp1wcUI8&#10;V6iPbZ2J6KDLdS02GHMo40X8ZELhMehEQvd9U7ePNLlZJ/uGcE+sDIRFT9NUdP/7wgsmu4jti0wu&#10;B/JqscmFl9ZxtsTrXq1tv14o5ZjUj0NS+9smx9Ni5ekEm+t6ny3cEtsvH/f5s+QytpTadhn7lm0t&#10;Q3md73iOd341P+p5mRIfMCvnJ29ccgJqk2dtQ0xHPvJUWKbm9csz0Toq8aKzqNgx2LG3pNaZp+/l&#10;em3b/ZiVO1t4gcKbCFkQZhrDTNebm9AxEX21KeLTp/NZ5hnSbL9a++nzarF99XGfP0uW0a3lorbL&#10;7K/oog3ohSrbAW+G+vNdx87ReAtrfXhTzn+2F4S031M9bUOSCF35L+VZGxjavq3rfa7TvLT0ff4s&#10;uVm22nbsAp5CF5ovVehHCP3Zifq3+N/qhUJ9l4ayrT/0urPE6kzFtunjPr8clx1D63jnyXXZUqZt&#10;9CEAaxf6AViupzzPm2CsoV/NXv1GXfQ3nKchbwPtJvEhNtrnOtT5aKk7PnDDBxCYz3mnPlit21Gh&#10;rQ+b2L5lkf0eFsuvj7WO1+Lz5+nWMsvW4ib1OWXnlYg7brkxSUF6Lf6879JQD+zPWM4p64bC+mVd&#10;sR7GkJGG8w9L9WR6HMm2ImX80TTdXz1GblO3a8fcEsvv207Ha/H583RruSpbyeO5CUd18yz4jFL6&#10;Lq6pA/+jck5PJ2gP573rGa9HkWsYEZZp5wp9zQdGN7Ht0q+Wepjua/v7W+pWBNvu+oCsM2zbllp3&#10;nq3Pn6dby3xbHld1bnfHV6T071yzrjTtDB2bzst8etmWSK6LWqwtUlr5KjpG1dIrH2LH4+OXqRcL&#10;z7L1efN0vVCPx2X9t58PeVHfsJ/iHEtFxwGOHThvz1AWzvWuDaAC2DY4bpzxAU9e08h1DcuhDv9z&#10;0XJlPJlgTUHYHk7T+QIFdSlS0lQH+m7/m/cyKpF+GtvV44edrDU+T7zuIrY+b55uLZe11f3TPsX6&#10;Ct+2ONaYdNczWbStaTnWvojma5xS71cd9vF5UnR1v5ex97qXs+3HB6U6p4aFfZiK+Y/ntV7DWLvS&#10;89vGE7nPJ1900jag9/qYh3pCxbGfY5jXPWw/vq6a+wrxeQsdn5OiW+ql1hmSlu0se59Xh2fZ1nnT&#10;ejz3vZR2QKEPfb4fZ9guio+Rz3qAsE7x5/Smpb8PEJ4TOdzSb0nP3knJW3+9eLmM7XKifbtJ2Zb1&#10;aabHcT8/eIg2wbpgX2d1o3Wn4utXhXVbi89f/ti8/rL2Rbccb60zJC3bWfY+rw57Wy2rlFfiKvS3&#10;9EUQ/BOf0/f8xzkwlBCwfgx5ud2Yj2Vcl3ky7VQkD0oUHbv6+1Tv8zxZna0ec60zJC3bftq0+LxF&#10;bC1NfKluz6JzMfOpSq4OthOOLxCGxdc5r5SnUm+L+1L2x8Il7+L+md7eLOnbXma7dix9nSHp21LY&#10;p3AcqfoW+hTnbv/6RccOmXchcgaxOpE8rtmGunYEgQLbhs6/TdiWKHVc+79lxI7HH1MrbuF5sjrb&#10;2XVqulp3Nk5Ux0e/ub5HpJdmYn606xuUhXz5shmuWzaQ1hfqsjyi5eo2dT/65ah025Ttqg3lov7x&#10;4UVkVbZX3tZQB921pdRdbhNIkbqTcYd+1zrQ+jT/GnWYorqsrzJfnyPQb4k/RguLwEbvCQ5JOT86&#10;ydfB3TkJPRO7btiQsJ6L08e6erjVeINaEATBPUO/GY6LbH4IeHqAhP10fLSTTk+206OHn6YHDz6F&#10;FsYADlJ5MLJvxMhNLBnEOLjl/DyIU7iIPnTtYQpeRA6J5XNiZ5Nqmyj7cCfcRhYkwFTtOTgz7/nz&#10;4/Tq9QTHk9LJyUY62NtPH334SL5FpZ+70ZYDrg7Ecgyw4+RDhOViO7wRx28uMDS9qIZfpAzZp9lC&#10;HS/NY2wIt7iQfxqyeluied05wrro0pkG3+I80Q9oNtKLF6fp9avz9ObNCSZeOLt2dtLjRwfyLTd+&#10;U2drBDtMzKVOePMANufybUak8/zI61rkHKOu8yUypvZ5SKjL9aL6tbS2tWg53laOx6Vz7cuxNBP5&#10;UH/mQgssCHTnWv7Qhh/unEBO+QaVw/N0hLby/Nlb1M0Z6mJX6uXRg115e9rW1qZeNMFezl+U2d3c&#10;4UQ+p0u7WmDhXlHsItofkxfvg1l6Lblptq1yhvLtxoF9iPMM/dnzZ7gM2UB7ebIvb1Db29tKuxC9&#10;MEU/TFupB/nLVcXymFfyJU/EtqXrVry1z5RljrGWlq2lzZPL2nbti35h2K17Ah22Len5NcpBA9vM&#10;bQeV8+znQ9TJMdrNmcjBg4P06adP08OHe/L2NH7LzdoHzbETumaQlSN9o15Qcv9avrM0f7x13iKy&#10;rK7pc4/r/FmyWls9R8Vr8JeN9SZ2s8Db8gGoV6/P0Iedp3fvzkQO9g7Sxx8+SU/QZjY3RzLO8CYe&#10;0Q/bFl+4L4su1GX/ZsdnYsfoj3cRWUa3lova+n3lmvVAkXyuXdhuitp5LQ+jMQ35J5hjcj72+s0k&#10;vXx1mF68fJfGm1vp6XuPUC8P5J7DFuLdGAMbeciAvzrP8pB2eqp+HWECJ+OeF7+4dFrLvnE9R/yx&#10;ev3L2M6Tebpy9PXx+aXKo7797y3wgV/Y58mDzZDTM8yR0Z+9fnWafv75GNsdyxttH/GNgztb8nYb&#10;+Uao3IzL4wjqSW9gs/1Ryj5rul+X46z9s4iv1mE7T5bRrWUhW/qFA3yuF1QkK03g2zZO0UGdY5zh&#10;dckb9Gc//niCcWcTdYL28uRh2sd1zKOH24nfcOdcmW1EykI5Wle5MKw5f9byEba8HO7Fbb+wln5r&#10;SKhngnjdx806fmyoF6/rZZ7vat15+l6GdOX46T8LM0ok3dYcM/SGMvuy4+ON9ObtWfr+hzfp7dvj&#10;tLO7n3YP9tP+w4P05OkDqLM+OCvT+h1qw7qxLNm/XM8TXx9Dx1Wnz/IVt+/jl7WdpS+Sj0Pd7Xwh&#10;CSrahzOIddaX8YGC+tBzntfnmP/iHJcP4NCXHR9PMF8+Sm9fn6btrd20hWuZRw8epA8/eIyxgw+4&#10;cUssAyUgLPshS54LcKOWxm1joa7+aVreMTkWWbu0llhba9XXXF85WcYWG+7FqXuZbbWOy0u/P2E/&#10;hjI4TqB++Gb745Pz9PbdeXr+CiWPNtM+ri0/+PBh2t4ey7UMTLp20tUvy0IIRQmyDcYhdb8jaVV8&#10;GaltL+OrWbZyPE4WtaWdP/dMis9dmL7B+IKQRhFiudIvcQzn/RUI7wFwnnV0eJZevDhJp5gIsH08&#10;efIYY8wu1vo2aM6Z+WVVXtPwfhibDed3vj5mySx/zJNV2i5T1uVt1e9FdF4svmce64iBnM+HnU4w&#10;4eWXPE4n2+n4dBPXL5P0CvMytp2j0wnGl11cZ+6n999/KNeYfGOHbUfqPLeJXPMSt7CcCH49Q2R/&#10;c1mtdibpjbRF5fK+HY4PpXfHtYjAqVo/sMs+lPIQZp/G+vjp2VF6gbrZ3NqBbMuc+dPPn6Qt9Ge8&#10;vuT1Cn0nY4j4PNd/bxt6n4d1yLU8JNLlqz3Dy+z7Mr6sZZW2i5ZlxybnJY8/r4tQJadnPfpT6gZ9&#10;F5NozwfKTk4xvqAfe/4CEwE+AIWKePDgIH326dN0kMcYCgz0RTYay/2Y9YtSoNQN68X2k8djx0Q7&#10;S19EboKtT/PxWTLbVn0j+8QImfKb3t/inPnnF6fp+58OpY7evjuRe/8ff/peeu/pLsaVDfRnLIe+&#10;tzaDuuiuXZhsYRUf1/pT+7J/88X7BwVN5c+SVdla3OfPErPlnxw//CsR84cPS1Tt9IEaCubLWOu1&#10;TEqHx2fp2YtDjOcj+bxsF9cyHPs/xtzMxn7WiQjLsXAlVne2nifUGzpuO0aGuc06f5ZclS3zZYGP&#10;6vsrzYXHjbXalf8ljWteZ+q9s6MjXsec4HompZcvj7CdMeoFY8wn70MTYz/fLoh2JfdiKCifs+au&#10;zLw921cvcgw8L7LoudIW37bMNxeRy9ouWi+1eFuL+/ymwK8TfisTYfZNMp4zjZ+XoT74Gdnx8Xn6&#10;Ef3ZMdrP/v5e+vzzD9LmJurI3qBG/6NeuJYfTWFc6iTPwTk+OT+br328S8d+INDNB2qZOibZTr6i&#10;zeGyfZLTslD/9ETzue88nyYcW7PdOfoJph0fHadnz35M4/EkbW09w66hdx+9gd5q0bagngqCIAju&#10;GXJxjIu0CQYffYCIE9dNDDpbSMckCRfYFA5UOgFSnfPEN2ToWzK6yTEHsSwSRrpIN8iqWi1ZvYvz&#10;mtG+JUjx4ZbwGHRqhwXbsU3xpz3G4500Gm9jAOWD1jgmftuax2rH4h5O032HmghKQJqIHF++cS1L&#10;t6s5XhamyMUZDmJRaR3TLKE/lvGPl1XbWl2rNwDSRCROv/H80G9zaJxwrefYBuqE9cKn9nmOsV7s&#10;2+ysK944lTrJWPEtIXBnQvUO7vMsMd1F9WupbZcpZ2q7+VhmiZxnWawG2mIhO8/hW/HvWG5On57w&#10;AU5sH+2cH4iyXvgQ1IY8mMq6YLpKqaMcR91b3PoIng+LLtwv7H457oaYb5bxp8lNspVwPtY634c7&#10;3Sz4g5s20Jdtpc2tvTSGbKBPk4cFKNIf84YobziwTmDH7YggzjwR3ihiXPNYLs8d247J0H7UYvu8&#10;qL6X2s7SfHxILmPbHTfEqMNeCjhbeWOHvsY5zrcJcBxhe0ryE7kq0qfJ+FnGRRlXsGERFKrC8546&#10;rDvekGC95brL4o/TH5+l+7Ra5uXPEm+3bDmrt1W/6NhM8T50vpR+TcdwG0M4rnDc39zkQ2m70n7s&#10;QXOxyf0W60hlMbzFLCHcv/oY7Tj98S4i3s6Xs4hcxnZxYV3xXNa+Rr71x7aCdG5PHoLiWMM5Jcf4&#10;DfRhI44zmAPIOKNzM2lbuaHqmKPzAH1YTeutv7T9TyEoxu1jW7xPvG98+pAM2S4i3s6XY8LzxzN0&#10;jD6sIAa/96TTmhaZN/OD582tNEZb4fhyPtrC/uiYIv0c52kyjrCe+/tZhHkm0/n++FrHW4vXWZXt&#10;IuLtfDmLyHK2PJ+1nn1dSz+G817mY1jYd+3uHKS93QdpZ5tf5GBfVr59yzoR8qpQ6thuXPp4CWOb&#10;Webvc19M1+zm2fr8Oryo7SK6tdS2Guex89yGr50fBLgG2RDm2RxrQ94+wA91jtGXnaKORujDOCcb&#10;b6Ivk+tM/jTbRjpmX8Z+TItqShPsQDdfmCP1MXppH++w+PxV2M4T0ZMD1l5cl5aPckjaCtsE6oHj&#10;h/RJY2kH7L+sDVE4V9tCP7az/RDrgzQeoU/D9QzHD17vnEFk/iY7wDam54BJvS8Fn5qlkVQLzyNZ&#10;Y2X+4dqk9s2QLGvr8+fpDkm9LfwNiqFxbVvyRlU6AHU0Go/RVrbS1va+yJjXMRh3tI0VG50bsy7U&#10;ceI/4Lel1zJZkDBrn5eRi9ia7qK2Pn8p23zs2S3il+7ccmGJY9UfV+hb+pUPaJY31/LcH8uDZ5sy&#10;X+Y1zPmEb0jgvRnq8wMr1RG9PIfmxpr7OEMWOsYBWbftUP5lbOlfFY7RnDtRdLzW9GzLOPLsgQF+&#10;EMoxhHNm6m6MUTeb2zI3G43Rl6Ge5LoRotu18lgO67ktBkxEiA+TOjx9TH2xY28f/2y5LtuFhNce&#10;FO/bLOJLtINNPvy8s582MSfjfWZ9KzTztQzWH4VzaOozb2o7WeRYaJeFYYlXeovKZfyzbts634fx&#10;1xA7f7GGD+lH8TP8Km+CYp1I3ajuCNcum5uYJ2fhHE2/7EHdltCecwpehyLMMqVclXof6/2fJzfJ&#10;dpb9UP6wrbaH6Xymc9ynoI9CnUi/xHF+A+MP35yO/o5rft4k9Zp1rP/i9SgGG+QpVv+ma/ESpk5r&#10;H4fF6/b3f77cBFv6uTdPyj5glFki2T/0Pe8Zy1tSeX8Scas/zgvkczJcw4zRpyVex7CecnlsH1ag&#10;tbV++6nE2s8Mkc8doduSVflnXbaW7oF35opAOxGkzBD1E9c6X9tIOzDCuH/OzzFRbyLYF5NT7BMH&#10;DF+ObVniCGa6XZBYwad7IVzbcZtvhvzTklXYWvjKbPN9Rz2vi8/1jcNoT+jfNjbQbiiYL3MurVeO&#10;BTvfS71wHNLrV+m3bCzL2V115XAXR7C1jxQ7Jjs+f4xdJfbECnWCc+3sFH01RM87PV5ORvhwmny+&#10;xzh0x+gfOMaWvmd9SOn/z//X/+V8Aq9Tnjx5Ik9pPn36NB0cHIiSoTcCeIRBEATBbcbGprMzXDCc&#10;fYTI4/Tsx4308vlGevL4N+nBwa+hxQ/dsaKM+TrzUwx8uOTABFc+2MLklgM1kbEBfxsbGHqzjXxA&#10;ybwFBzMZY7LeLO0NbOucr36CcFuiu4nBdVMn199+f5R++vk4vXtzmg4Pz9KjhwfpF58fpMeP+A3Q&#10;Q8gx9ghTc7HluMbjQAriE361im+X4zZYLgZrfVhtPvIggxz8bGwUlTrI60Ux2yVMOlZpuyGzL37N&#10;ADWGA1DhdSVrnD6UmZm474w3RXGuvH69ld682Uo/PXuVDk+O0s7uZnr/6W5678lO2tmapN3RmXyr&#10;XS6KsKVTbOMEZdi2Z2G+98e27PEuq+9Zha22IYvNh992GGV9/aaEIt/YIDo7loTxmBeiPOu1LfIG&#10;3Clv3CB8esLf1h+nb799ln7++V3aRDt6+nQb88GttIdr1p1tfrOa7Rr+xWYoUiv8s+2yzWAGv8gc&#10;kRqilW9EzLOw/Mv49ibYLuIbot9aYtczhozSN9+8Tl//8V2anI5RL5vpvad8y81GevAAWqyX3F7k&#10;IoLNj4z4+qFTlEUd7d+0H9M67/qqvINctfZ5Fl5/WVtCm2X0PcvaSn8u7WE2LJPjC/u3DVwTMT7C&#10;2MeOiTdE+QECb3z+9NMkfffd63R4hHHm8Cg9Qh/2xS8fpEePt2Gj9nLT4BT6cmMI5coOc/yEoC3K&#10;q7rz2MI6mcVF/Gssa3uV2/IUW4boEQjHEZzfI/hJxhjmI5v9D8dqeRMsEmWYTpvpxetRevnyLL14&#10;/i49e/Y27aMD++Vnj9IHT3dwcX0kcs5xC8X6n2ddhIXbL/+xDbNv00pvUo53Mai/qG7NsrbSb2S6&#10;/aT/pa9hWVaajjFsW7yHwLc68dzmuMCfjOKHn7xZ/fbdGHOxhHp5jTHmBeZek/Thk+30wXv7aWtr&#10;nLYhLGcD7WwM+5OTs3RyfIowtoN9OT07QxjTUMYFrnO47CrQNNl/1oGIJC1Md7x5vQzL2lJ/SpeJ&#10;0gepDEG72lbG6IaJT5sgcjw6ScfogSZpG7KTnv10mr758l06w5z60eOt9PR9zMl2z9P+wQnaDDuy&#10;fHNbzgGEO6fKziKP5wHz0Ja6PF17/9tu1Pu9CFdpS/2LbIfMs5V6hbvGWPPNAZrI3u48HU2O0vEp&#10;rlFG2zjXd9BWztKXfzqWN0M9fLiL8f8g7e5N0sHBO2qjHY3TFm8Y0v3s01AmekWMK4jwARC2xVYf&#10;VDUKndvlftCc1UFdr28KumZRjS0shJW0qL337cVtOWbQ25yv8hqGqRxf9PhZExR1qk6o2JfxAQ79&#10;Ygf6s7eT9PXXr9LPz16k7Z3NtHuwhTnAbvro433ooa+C+SbqgretR+Jr29tCl4JA5/9WXVXQjkXa&#10;egjmzy+tzTptrV+T+RWU9TjU47ZWWA/aTnido3M4tpkR5mD88Aa68BnnyPI2iNPzdILq/OGnt+nH&#10;H17KqE7b954cpM8+f4zmMMHlBu1xNYquTIYc3tEHUNPyUeXdNQ22LvtEkQ4UIucNQl03R51FPMX6&#10;VT3aL2LR4qpsqUtMf9H5s1hKpfKaEfNc1NXZ+S76r+307MVR+uqbNxjbT9BeRumLXzzGuI8xBuMM&#10;Z8ObGJF4dcL2wvmebB1rrWdsn/M9boF+5FikrYsbFep9XobL2BLar9dWz/1FwOmNtrUh97c2eZ5y&#10;nMd4v8F7eBOdS/FDsslkD9W0l16/Ok7ff/8G1zJHmKudyq8N7B+McZ25JXWYUC90ubQRfliF+uC1&#10;6XiTdUBm7/1lfHv7bNk/0BoicyIgfQdhZXAOhSB8KD0H5lbnuE7Xa3W+wRYt4WwPY8x+OuQbB59P&#10;MHc+Ti/fvE77jzbSo0c76XNcz/D6csT7n1JO3gQCMo5wU8C2av2mLFj7fLHNYYtLZUtfpX2WpFVY&#10;2a28eVyFrekRPZJp276Opk7Yb8mnu5pPN8gbUXI+vcc3qH33/WH6/oe38OcE/dtpeg/XMX/+2w/S&#10;5pg/xY5rlyP0ZajurS1th2w7GO4yvjxkMF/GlbJH3B+dj0hIExfASljconBdtmTR8YVtRsYIhLbY&#10;B6FPk7cPUk5H6fufU/r2W76p6xhztJfpEebMf/6bp+nRA8zfYMfrTraZEW8YsH1yTEHfyBInkx3s&#10;A7+Mo/XBRqXjvnJd/rl5tvSL1pW4EOcpdbQPYsKxRNhWztB2Jueb6eXrnfTt9/w85ig9w5x5f38n&#10;/Rr18tGH7A8xxpwdsvGhG+T8bCzbljcMgdJjDdO7flmCm+fbedCv4h0E0f9LGv/nEM7tUjrRc5iu&#10;ZCp9yTXv/Z9NNlEfpzJfPj7BOPPmLO3t7KYH+5vpi0/2pN/aRvvSkguz9t1veQjqyP26VgGZWduY&#10;xzptJV06c/WL3J+ZOpAqjqgfR/NpTWP8sy3mWsX8YLKxk46O+IauM9TPcfrhh58wJh2nx4/201/8&#10;qy9gjzbCT8Ym+fNPnPYyl8jXqozpRsoYQuzaSu8PYL4habb9YXzborbt/rJc1pZcxH5ZW16X8udr&#10;eK9xZ4cP2k7S8Sm9tiVvRn39eiO9e3ea/vSn5+nd0dt0gGv/X/3miYz1jx+PZHziHOIcZfBLHRyn&#10;NlBXemeG87yNdIq0M7mGkS3m9RCaz3oYwvuWVcrzcoRr22JhXmBmDnZp/DyQX67H9QK7YyTz4dUt&#10;ucZG13yGuSYmM6en79LXX/9N2t19lz7+9EukHabN7W9gb+WsBrumk92MB9SCIAjuCzo66TdX9aJs&#10;cvoJBtRH6buvT9PPP56lna2P09np04RrbBlSufDm1tn5ESa1pxiY+G1KCj/g1aepbWyQSZJcpGAb&#10;3bcxuK1uVBxEL1JtjDH96TGHA7De/EdALmoxfo2wha1d+SbI4eEW9n0TAysmF2f6s157O8dpc/MY&#10;10KvYPJGLlT53QQOhpx4oESdwMnNojPZX4r+DCgnEkP7X/azDI9+n+vjYLlckCLbE0ssreOdtu2H&#10;idf3rNd2BP+N+aAFU3iBigORC/+NE6RxEsbz4EwuRM7O+a1PvpnvISY+D9I7XBSdYr4xxunDOtkc&#10;Y7J99jaNTo9QGyxbPww9H6P++LMs3f7MIO+eepZM73OJ19T582yX1fcM28o3lOWcwBHni56uFJfG&#10;MJHb85Zm+sjayDfYpG1QUFdst5PJmUw0+aGBtH25GcMPe/ZRB/vp1asjXKhiYrq1g8npKdJ5A/QQ&#10;beit2MoEmX9c57Zqk2Y+mCBl5/gw5fzXh0oopdb6WFmWy7gPE2/p09Zl22KeLVF/TZXSqeUA6lH7&#10;Bfhzi99s28bF0Hk6erMNle20vX2ctiCbm2/ha/ZlfMwJfTHPBuTrW73A6AhlHsm5lFDPki79GG/+&#10;sO4RlP2RAMQfY30MNa1jnGVraTXU8fpery6vprYdouhMn5uM922Zoh+g4qKMvmW7kw8RztIJLlKP&#10;T/hK7/fhuie4UOWNTa2rza2ztL17mEboyyb8qZYz9mnw9mQrbY52sBlsR8aqY+hgDMXFHx9OO0Wd&#10;SBndfpKyz/0wqeM1Lf112fq0VdrCG+iz1Cv5hjL81LsRivSzEfo0GathwTbDMWbjEda76ejdJB1C&#10;eJNhnw/Zon449k9OX6BsPuy0mfh2FbYH1B4LnIvf+1nI/kD4IBBrnJT6ZU59vIzPKn1ZW582z5Z4&#10;e7WdvnGlN7s4Y9Kw6rF+OL5wfOAYIz87iLo4480RzP34c17yxt2NPehvpeOjk3R0eJI2ofZwd5QO&#10;djlHQ3s5ZZvRmzj84PPk5DidHKOf2xqjr2N/xTpj2NcV9wHYGJj3jXvO/ZcbcfK/PhaP2VLHhwnj&#10;V29bvAxpFqH62j76thLPNpaj6BnIeuODnYfj43S8wXHkIG1uP0qHb8fp7Uv4+WyC8eU87eyyXt8h&#10;7zV09GFb+VYlb3jyW71cS5k8w9lWueYWOF9mXunTbM8UOyDGmweX8fo32danzbflfwo9ZNcw1JAP&#10;/bEcT96m49M3aXvnQdrde4K2spnevtpD+xqjXnjDFHWUXqN9fJNOT16lbb4tausA5fBBNfZpaHso&#10;lw+oydyb/WJr3OvajAE9jlE9qFPrGbLXGpS16dVleKhj+bW+z2vh9Rex9WmVLc5/XpuI8GkOOad5&#10;E1n7FtaEPnDJOe8J1uhLWD8T1hqvFflWrh34fye94+vUeO3Jn73A9Gu8+Q791hu5Kb092pIHbcaQ&#10;4loN8H8/DS1X6skSq30WNI97xupjzKpRz6z5tm2uzpapFHqSD/Gxf5NeJJ+jOo4zTDuGzjGH4nUI&#10;+6CzdHp6ItcZm/IGLo4t/EBnK51gvDnihwq4/udbIDjG2Dxud3cr7UD98JDzZV4HHcEe1znsqtDf&#10;yT5hu3yYmt8Qt/6LInuBndTxkGuOJ6pi7Ur3dw48zlzh2uLNRtPaUMfyvf412OL4y1gzC9hxTjbh&#10;PBjXH6zp0ROMIU/lzYNvD9GqOK/eOk8PHm2iDb3BnOAZ6uI87W9jjMfZzTYzkjfh0sk2P4bf6Xvs&#10;h/wUnlQA2xXrijT2uYvX1PnL2JIh/fXZ0vf6AGvLtg/vCWygPXBsoT/PE+pifIi2oQ+nHR9jngW/&#10;jlAv21tP5UO34yO0QZ6fG/xpXJ6hfFjqHdKOsaVjXHfyLRE6V+bDunxA8JiviAL987/eL8bn77Ny&#10;F2xB7itkfJF09ZP4j9fitJHzFnUzgp/5hVk+NItrFM6bj493UT+Pkc/rxody3Xl0cpg2to9QDykd&#10;7KOuTlCn75DGus6L/MlK96nsEUOaVlZsU6pR9PsWhWzUpTLuw6RvUbg+W2poD05m2UJX+hT0Leib&#10;5D5NFh0X7L4W9XgtMkqHp9uYg6FvwvjCa31+2fbBAX8u9xX0OKfgOAUb5B8foe3henOHbyiSPYJI&#10;edwD7APPF/aZfn/QejmnY1jPlRbTx9EPE4vX3Dxb9fFs6D3OgDm2j/mQBa4LOd89Qr1tyPX8h2g/&#10;mJudHad3R6/RXkbpyUPMNTaOYEM76MGfI8zleB9A/M42yJ7yfA/loe2hFF67yyJt2JjeZw0TixOf&#10;Vud72xbrtCVD9rO25fIkyDEl+wUXGSO5t4gs1APHjzR6hzXPZ87rOGZto44+wDhzgLEffZl88Yw/&#10;J8nPktBeMCc7P3uHeuW7O/mgBMcX2HGcAf3xxdPfZ27ewnWe4tPqfMa9bs1NscVazlu0A6y1f0O6&#10;9BHoN+yCQGAeBNcnvIcCxyKs4zwf5uSb7DEdSIdHGKGwPjnB6A6fcy52sK3tbDM/yKRoSP1saKTf&#10;di1sioyXMENnbF9ZrdQvc2bZtrg6W6aYwKU5jP+dz/3awsiGw2xcYTIfMNOy5UqOKkjUNe9hbowf&#10;oI4wNz7jFwhQVxjr+XDQ7s5W+uD9x4gfpVcvfkAe5w24Et3Wcej0lHM1jlEq3Bi/VIW9lbCMO9wG&#10;tsWPbrV/y9ufR1ajjRyEYLaM1+X4NK9f27aYpe/LbXE5W/ESb3adsI8aYVzn55aYM9O3Iz4TxZe2&#10;PEbdnMuX1Fjexgj92NZb+SL7zjb7Mog8oMYvRI3TjlxT8ovRZ6hXfi6DloW5AB9EJOX8J/U+I5Qb&#10;nK37x+H1uf+sbc4eZKYucc0zfaxbdY4kPdc4pmLfcU7v7O5L2unJmdx33dnbSG/e/HN68OAo/fbP&#10;f8DxvktbO1+p8Qrh3usaxANqQRAE94U8ZPEBIE5BJzvp7ORTzJUepW++Okk//XCKCSou8o4ey8SV&#10;H5pwUsJrBQzTcjGuPwnAB9T4czM6AerGBn4qLxNopPKBsfGO3FC0i+xuBOEkKU/sbJLED8f47TNu&#10;T/MgjcGUSbsYMLc3cQy8uMEE4pQT6U19VfHZ2T4EF5r5Fbn8AHSUXmOfD5HGC6K38oAab7fpYMhj&#10;4IeoGOPkzUPcf53UjWSYzzeVur2vwxrnvvMbqu4oAfNI0efxysLtIc6LYctr2VKX/+kTdVnxj0w2&#10;mTTFem15Q21rvCEfiOnbbSio8+4BNf1WKOv+7HwHlluY1B3IpJs/9cVi+O23yeQ15G06OX6Vzo/f&#10;SZ2MR1uQzbS1u5dGu6hH6Op2sQfcSA7rf03juSOTwrz09lk0KTyePkzplb2QbdbPaapfbJl/Ed/y&#10;55s2+UAebfPmuq1KWi4xZ8pENG9PCkEy26E+oIYt4KIF/5A9Se8O+Q1pvpkDVmyP0v4xcYbHt7cf&#10;QA6gw4soPgTFD+AOkXcEv75Np6gbfUBNNyX2MonFtnIiHx7Y3ubP6vkHCLgfzCe6z4zrrmLiiznn&#10;GesMx2O5PfLxXqRezFcXs9X4sG3NbFuLa30w36EF9/R5U4d9w5gPqEHYR4/QP+NSB/5+g+LeoKyX&#10;6G9+Rh4upHC1qbIL0YuehL6u/4AahTd8tN/nBxXa12r/3jvGvM/5YKZp7HNnK76geFvV72AW/dHp&#10;M8nbErNfxrYF05GP857fzNQkKURWegxMKvY4GrQr3gDlBSbqDH0aH5A5wsXb0fFJOtj/MI03P0R7&#10;maBcjIM49zdGx/D5S+jxLUTHcrOA9x82027a5I1TnOvnvAuEMZQfRPABtVP0mZS8Rdm2IPuCo8JK&#10;94th2+e8n3m/p5jSZ9IKbLEo3lbTxP8XsqUlQlO2KA9+p1fQGiR/kQfU+JNSG5vvoR96hIvqDYwp&#10;9Ck/8OTNz0PUC9rMyXMZu3Z3dtLW1gPkc8Txfdbl4f6wVZ3km+dyrN0xto5XEhEeYJYty0a8Dz2n&#10;aUV/yJZ4+6zTSyPcT/qf+QyrHuuH4wvbhz2gxj6db0DjCMXz2h5Q41uhTk8mcsNje3OU3jvYTvvb&#10;43R8fCQf4vDhA3sQTR5Qg2xtY57HD0exz1v8iTBIwfZf90kOEnDPGTzF/pxwfnhR32oitdrMspV9&#10;mra1lKI/bcszUt6OKqL9gmZpvm2XQ6/ZqhDmdyEH60qPiQ+oHfEBtdFJ2tw6gI8fpePDzXT4inPl&#10;Ccbws7S5jflbwnxs+3XaxpByejxJJ0eoU5wD8rMT0m/l+ofomltEHyt5WGEHdc+yLxFaiW+vyxYL&#10;432WaWv0BPPES2wVCEMHcU7ZWC98QO0Ec66d3Ydp/+Ap+iw+bPsA9YK2h35rNMK1ztkLzOW+lDnz&#10;zvZ+2ofuJubMe1t7aQvXROx7+CEE30B8BNG9I9y67o2lWQo/GOcDQDmakb3VoAFDObS873qM0NJE&#10;BnTdQmyZjz2o/aOFUKtNp2/bmvZtnxn1wjGdb2vG9YdMCXi+cuyY8YDaySkf7GAc17SjffiZP1P4&#10;SB6MwkgEQd83PkHf9zwdvkO94Dr0APUhHzNLm7F91H2i68r9VOybxFFXkkZd0ycME43b2wcYY1ig&#10;/ZRvEZMwk62sBldoy1QmjdE3bPNaBHrSi0hfAWGnJtBOUjD35e9ynmJ8QH9+dCR9In+WSB5Qw3UM&#10;H1DjszJ8QG17Zz9t76G98PdY4Ut+KC1v5zw/TK9fPcN5zrkZ+jU+oMZqx7yM5fGtbFuYa+/iWkjn&#10;ybovshdyDDwu1I+cF7kO+AACsCPUY8nk45Y0hOUeu3wLn4umZwVdt0DWjahT/PGDMJs/e8tcmtPH&#10;GnMy8fMJv9iEtPGTtLPzEdoI36a6gzkRfDg+Qx93jrbyIr18+Q38PkqP9zkTY52hfqUOtF3qWcD9&#10;p//14Vv9+R2cN3I83G61z4Bx278+TJUSJdyylcQhpvQv4dsFbeUc5bX1lC39pbZSDnPZjeNcswcy&#10;5GGzEcdyJGN85wMCfEBtPHoP4we/bMP7aMg04/MjtJG3GGOeI+8E2z1Le3t7ck9mc7yD+BbqcpRe&#10;vXnLzdIorwnDs30r+yyhmvm2ktjC+eO6bfUfRCqCYR1XZWbXPaDG8xvnM9/o7B5QO0W9HR7xLdzv&#10;oY/i24Xf56VjOj47SpPxWxn/tzB34y9I8AE1flAu27V5IvosvSdDJBPo/Rkma5bPZ5jCMD2vbY3z&#10;B45FZTxiqoZ5eNfl22VseSQU6isW9nGFPuOxsp+24+Z4zHTe6za/8eEZ3jk+S/uI8o1b1Oc1C7Pf&#10;pTevfkY7SZgfQJfXQqfH6fVLztN20sMHj6QM2SstEGHsA45BH4Ti2KL7h63KtiQux2L77GEaS9Dj&#10;avmH8ZblIraS2ELyuc+rs2X/xnufqiKJEs6lSRrLVu/B55gPTI7fYc6KeQHq4AhrftF2d+8X8NsT&#10;9HMn6Of45ZpzjC1oY5hTS3/I+5gcX2Y9oIaNygM03A7y9ZgGjheLwriR9RkatFXraWbZIp5tm3T6&#10;A7ZkyH5Kn0ktWwr8kvu0BD9OP6CGcQFrqal8n/n0/Cl8+xjpvI7hec17zS9xDfMTtXC2H8vDUXub&#10;fDgX28R8bDTOb7ODhmEh7pI/Rt77P8MksNvnopnXJOszNHi8aj3NLFu2Z7NtMdtWNj5Ep19sec6y&#10;u9/Cuc32wHJszqo6FMI86Iwx8+IcGH0O327Pz6iOMKXWlwZspGP+vB+6npNj6XUwN0eb4ZdoUS+b&#10;GP9lCMhlSUi2ISGEUT7Lzf2ZwrDp+31BGHoMtR5Qo4em/YNY9g9isu6T9Rmasl1tvVCDSbwvs8lr&#10;F8RxlloOdxRrkuMZjim8l8UvYDJ57gNqm7gGwTXNxsYjiF6b8Jpla3OUHhzw7Wrv0g8/fIVzni93&#10;GKU9eYiK99WOpB5UuH/s4zjf0LlBd7bw2gc2PFbePyXiKwkVeATUkXFx6trF+Uo1IX2yttOvbdV6&#10;mqzDUL0tLQThAQa3tZiteAFjxATXmeUBtdN0jPrjg4P8yeitrQ/gE7YZ/pw010e49vxR53BjzNNO&#10;+XY7bJdfmEL/t8OJd35A7WxyqP3fzgGaLD+rwT7Jfuqq9g9PEXmrK+uAE0GBe6n5RV/DjPH8HKP+&#10;dzFP12L4L5fHdeUDln0qXxDml7q5nygPKru72Md8L5f3XR8+2oYf/iQPqP3Zb79D/8wH1L5kCVrQ&#10;iuB5q2sQD6gFQRDcF6TbxyjGCSsuyib8JvjHuIB7lL7lG9R+OMXF9CeY7L+PCzwdHHmzgm9Qk4eO&#10;eDHBC3aIf0BNRjQOVBiE5QMAbIaXHSIYO+RDAA8HSRlcudJxRSZ7VMWiAy+kGkwJk+RnP6DHC1R5&#10;ewdvxG1uYz93MOHexYC7jcGVF06boreDi9TNTX6r+jXS7AE1ncTVD6jxopSHwy2f81vzZ9Rx+yKz&#10;AQloOOfpJJ26WU8QRWBp2IaUQ39yomFxQt1pW/qD/+kTdVnxD21tC33Wa8uLyo1zng+oB9StfHiN&#10;PH1ADRM0eUANEz0co71B7fhkP52gbviKfJxE8kaI8fgYwg8g3snFEH8OjzdCKSeYHB1jO5yWsWyZ&#10;PtJX3C0H03iDo8sHvX3GosdUGQKm6DFpOaI/1zbr5zTVL7bMZ1y1arxtf1tyoFhJWcz2QCcfWheQ&#10;D2rkfAMshGZsq/AbIzJfo+Bcn8iFJs75Tfh2bA8pjTEpZVXsoD3vpNeveWOaD5rxg05+a4I3Zw6h&#10;80bamJze3A9uE+XyBo62H/xHfXJC37tQleMwI90nxu14z2HDK22rsylUMef3fTWvXrQeLmqr8WHb&#10;mtm2XZx1UaMFV9tij4XTgf0zwqfH6JtO+JYUfjjAD9f4oOEbaLxAkXzLF/o4vq2IHzLwZhHJb1Bj&#10;mfzZAkmXmxj6gY/VJbdr/uqOMe9zPphpmvssKSwZa4q3Vf0OZtl2c14Jm67ZL2PbgunQoO/RvsQS&#10;9qKPJD0GFqn2/C8hNgw+2Iz8kYwJ+ppvvjVgf+8DnLZP09t3vLjHsUNGfOPgzjsMq+ixOCadcazZ&#10;SNsbe2lz7B5Qw4UqP8iWN6ixDcq4yDJyOyayL9xP2y/dZ+rZftIHTab0mbQCWyyKt9U0WOSyl7Wl&#10;JUINW31AgJ7lOAP/4tzVh2Koz//wp3tAjePMMdx7MjnA2HGQjnHqHx2ey4cFe9v8kJq+fwPbV6gP&#10;1ilv1HHcR3uQdjEf37XNQnYPuuUnPhmxY+T+W9iOVxIRHmCWLcvWLTp4Pmla0R+yJd4+60haP93/&#10;tKNtl/XDNb+4wA8F+KEMj5k3Ozi/5FvU5AG1xG+mb6Je9A1qfLj98f422hLawSlseQOPHzrIhz2j&#10;xLenHUO2d7bSzi77NWwL5cpbCTpyWPbJRJEjQJSnjB7vAJ1PYN2Fs380kVptZtnKvkzbWkrRb9hi&#10;JTf7Ge2NGZqvQt8XWzEijOcgcwpqS315g9rGYTqcHGIO9gA+fpROj7bT8Ts+mD7St0Hu8MsWGPfT&#10;z+jTTpHOus9jCNblATWWy3mA9oVsT+J0oPNbrst+rsS312WLhfE+y7Q1qzO9SuA1DE54sZZqRuJp&#10;Okynk7eol4O0vfs4Hb4bpzevdjCecF42Srt7HL/foK19Kw+obWFs2d7chym/SsNrMtQv5nnyEAc2&#10;ph+0Gdy6rpkm+wLRvUIJ0ld5TKNPd7yy9sfLxLK1KZDVqwexdfGZtqZv23K2WBjvM6NecP7LNZ58&#10;SMbxhZ0Ez28dB6RPkxv3nPPqNY5+eQplYi51fo75Mt+gdraTDo+RP4I+hG8e3Nzmg7bv5GdXd8d8&#10;0AAtCteQ3QNq3Gf+iej+QUX7Nsz1JJMJIjlfwkTjLEokhwVEpn2LmCnM9O3V2TJVkuh3zIkY1l6E&#10;c16su3NQlCRHrtWRPDk9zR/C4Fwdb2Gs4TU7ZQvXlefpENeVfOMwfyzy6B3fmAJ7CH9Oan93Q96g&#10;NpmcoB4PMS/YwDyA+4J9YHkYq+QhoA1eq7IeuGXdFzmPsKOyyLwEaciS8V3yle6YiR030ugfOQ/k&#10;GFmG0zW9Fsi6MXXKRa4r29gx6ofU9BGvHU/lg0++NX28+T7ayygdyYehqE9MvR484Dj/Or179xP6&#10;sYm8QY13jOQBgjzGsE3KWYDy/U+6s71qutYVd7e/z7ZPLcoxDdlK4hBT+rpP67Zlf8EFlqIvMegX&#10;W13xgVje9aLGCOc334J2Pn6LvgmjND9wQls5n3De+xBt4DH6q4R5GbXRjaEe+AY1vunhFOM/fwKZ&#10;93T4JQEUhX4Q5/EYbYXtzPov27DAsO4nwzyc2reyzxKqmW8riS0kH5ad/vXZMi4iEYr2GTqH4hgD&#10;G1kjPT+gJuMN1qwfvgHqfJLfoJYeppMTzNf4BrUtzNfQbvb2WK8Ya9COuGZ5XAp5n2TbCFEn76eK&#10;6Vq4ypMkt875Wt7l/bN2WyRBQwLSH0mYWNjHM3Kc2Bav03My/cZxWT7sz9vlPIkPQ796u5GOTpiH&#10;9oaq3Noap50dfsD7Am1qI+3uoI1wfMA1/6tXmKdtbaeDPX6mKq2ybE/2ASJ9m54n2jp4BDof0TDT&#10;anwZ0MCq9g/jLctFbCWxxUXrhQzZMqqHX+IemGnZPB5ey2Oc4PUmjOQBNbk/ieuX0UeoH35B/QTt&#10;6I3MmR895FWJzQc4LumcbPgNahxruI86T7TtNo8Xi+J3OOszNGir1tPMskU82zbp9AdsyZD9lD6T&#10;hmxZUZwfIx3jiD5MzmzkY768sfEWtpxf81qTcx6+4fY91Au/EKjnv3wBcfQa48kLGfM3YSdfEhhh&#10;/nWmxy+fG4HmGYwk7hc1uZ/0Jedv3T5TQbB9JkzTsqf9Y8er1tPMssV+dLYtZtvKxofo9Iut+p51&#10;wC/PEKTncUV1TE9F3zKoXx7c3OK9GPqNDyhhDEcx8jkf1qcn+pDo5ohvs5XawzzCHlAjGvBxvYbB&#10;dnNdKX77lp7DWU9+XaAz0QA9NO0fxLJ/EJN1n6zP0JTt6utFkqQfyeVK3Eq3tc5JDW6B15nmOB1L&#10;GECaFtDl8VNJ9kOcK7895MsxtJxzzOF2tjfT++89wHzgKL148T0ST1FfI1zb8EvsuD7lW77gXxXM&#10;Nbjw89k8R+Y1qGyN/RrqmMfqH1BrQR2Wwwet5DigNuUrLIzXUF/yO/3aVq2nyToM1dvSQhAeYHBb&#10;i9mKhzCW8AsA8na6nU20kdN0dMR52j6UcN2ZHmN8SendEXRR5GjM+2V8oO0c4w3fHJ0fUOP1KPy2&#10;w8+l3QNqvGY5G+2kM1y76n7pdSHL4j4y3PlH9lmCUq85pPoMdceoYcZEkD3CPth5KgkC1xZWWC5f&#10;LMHrMv4Es+w7Gufu7j7OK85HTyR/f3+cDo/+mA4ODtOvf2MPqMUb1IIgCIKVIN0+5iyY0EL4jVY+&#10;oDY5fag/8fnDWdrb/RR9/UcYmHhDSx9Q4w340SYvKhDkA2q8ocufMJGHu1CmjA0UXvRx8ozpM2a/&#10;pxjgFn1AbXO0iV2ywSnnYbGwwUFXnlLHJILf+pcH1DC1O+cHAuMdTLj5pDcm4vwA+pzf+hylg/0z&#10;TPAwST9/jdLeDT6gNhnrA2ocmDne8UsPk1NuH2KDfDdpsGPQPD74w1e5S3qHKAJLY1zD+gEeBLZF&#10;q9h6HxDGu7DzXdEzfFrR7016gLc1qL+QLW98nh3DT5jIyY1kCr3JC9T6ATV+E4o/u7qHemH98Fwa&#10;Y1K3KTd1trf5AcRx2sWkWX6mCD7kt7Vfv3uXXh8dyqUYy+Yi+6G70sE0XljJN7zz4fT2uToe4tPa&#10;x6sp82wJ496WeN8Wy9m+PT3hT51hctw4RpplNaABXtDrh1qA26UZs3DudhEKz/VNXGRs8i0B/NYH&#10;v8k+kgcFTyB8nTTfivLixVu5WN3Z3ku7O5ycs62zjt9JG2MzFkEts23AUsJMkZ92k21iZchxMJ1G&#10;zMhxJiHMh3Qo6gtJzP+ZO+c8rPKIT2vbakrJK//n29Z65X/PVjdS9F3c9IzhbUEQ5ts5TnDyHx+i&#10;VR3tQZPf3jmC8KfZ+KAaH7bVB9T4IMjkFL6Uh2lB94AaVFC3/gE17jF/Rm80zseFXWgfI+Matj0f&#10;3ueWrVIft1GX5fW6sl2aZ7Zt+W/pfFuctC0uVhdQ6fY71xP/M4njC4UPqI3HHPdQF6gPPqS2v/c+&#10;tJ6k12/5QA108W8TfdjOAd9IhPGDF7gQfiC5M9qThwgkDftwjgvUNOIDavwWNi5U7QMLtqlqn+W4&#10;3PlDfJ7a2f+s38tH3oJ1M22LGFartS3/h22Rx5X8Yx58j2PQh6Py3EDUeJMlP0xOLbSZQzSWdxj7&#10;0/keLrT5YQHfNjBKjx6M5QPq0cZb9Jlv0xabAurs6IhbHKEOWQfzKTcI5iPfAOYn4HwIl3F3jK06&#10;tWNnzP53/shp820Vn1ZsERZb5Dhb4u1LGvzbSy9jvIf1Q22+/YxvDWSfwmNmm+ADBBTOrfgWVf5M&#10;4dHhcXr39ghzvZQe7m9jXqbfULQvGvChEZbBh9OOj44wBm2n3T2+qQB7A+F9iilkn0wMbB8bYR3U&#10;viB1GuM3pV7oUvmgLN+XKYh2llxOtkWgW9VoGv+pLW9Qvj17m96doi3sPEg7u0/S6THq5/iBzKG2&#10;+EAn5mWnp6/Q330PS4w5mztpe5M/04p2iHm1tkUctxTOfcwfWHB8ye2UkwUeL49rln/MF2TaPzen&#10;Xi5vyzXz5CNKuYHIAYTp8gATXDfBfOvsHGP75r48PPgGQ/zzZ2xPm2lvbzs9fLiD9vEO+j9i7vZK&#10;HqjZ5FtT4X5MBVB2fjgNEXmAhoLyBeu/sC1uTveFe4nWjfnzlly7MK6otv73aeV4iR5jOfaiqSle&#10;3/lK/IO8pm81j/+9LWH8snUqD6Zh3DiTh5V4Tajn7KwH1OQP+WfypQ72WVvp7TtcSb7jN6tRl5vn&#10;8hMY+w/Qbs8xP0PiFudlXBZ4QE1+thJzYX8TWqGODxMcA5IYa/nA+6cce9EzfNoitt56edtizfOf&#10;cyHOr+gItgYV2toWiKTIm874xk2OEWf8Jjt07AE1/lbN+YjX+xj7jzgn2MQcYJLevOLD6CgV8vDh&#10;fnrvyR7ay1v0qZjXTY7Qz/GmPPdFr2HkbTXS7/J4uA+21r2AItZYsr/lUKV/y2FGLUCyHjNpw36V&#10;9zc06SbVy3xbhvmznJw/D2Fl6wciuN5EnfGLAPwg5+QM48bGE9RRShj65Z7SFrqsx4/5E1N8e/oL&#10;9GNnaXt0iJrgfG/2A2qYyMm9J5wAKrJd1SGt4zV4LJbWO8aGLfH2Q/4hfltez1jW1lszjfPVU5z/&#10;DDNH9pkLbXM5Bh9U3kZfzlROx8744Rjnvduc69L/qCH0SWenBziFH2KuhfnAG/SJqDs+OLi/h7Yg&#10;928Okcb+j9ebuAZFGzs+5P0d9FU7u5gjYK4NuEdKwwfcz4Zvi56xvK1hPrEw6dm6vMvYMkashCFb&#10;xhSuIbmsMsZAR9aoCLlO5wMyvJY8RF3B2yeY7549kjHm9GQX9XOa3hzxDXjHmA9vpIeP0Jeg79nl&#10;g4LS3lii26u8Dza+yIfXrHRJ47roalj1La79K9sWwli3jvEm1wsOsstnWGHch0mxVRhHiaYG6Aue&#10;72ZL37K9/Pz8OL16q9cq+nAaf+JzLA/c8k03e3v8FQjYYR726hXTttLeDufPOAaZ/en+6P5DrG/T&#10;GKAezxHVLMdrzPHPZerlMrYubxFbrmjL/u1M3rqtccvugJnuF8vgQ2P0zkQurznf5QNqfFPXyel7&#10;8gZCPqB2cvw27e5upvefbmEOwYfZOB/Q+wkjjPP1A2pn+QE1bkMfTqNgW719RizvMyl55b/X974k&#10;bV+V/8vaEt2vObY+L4cNn9aV1dxPxhmmPusKOejHRBiThsMHoaoH1M630vEZxv/jfWlbHIN4P41f&#10;tk3pFYZzXG9Cn/eyN3mvAH2VvAE6X/v254QZJMk+csF+cv68Pd4e2GfFpy12vOV/z7b2bcOWdGWv&#10;1JbpOC8xLp+e8ldOmAbB2CLaomN6KmwL8usp6Mv5hT954JZfmoXwzdmHmDfzTWr8wvr21jauA1M6&#10;wPyM10FjfpajuwI04OM6xnAvuU0GNa7ksKzMSPN4zNik0DtGFyYt/2isTruaeuHBy30ZPtWvURpJ&#10;uGD9uyLjKeasdm3nH1Czt6npuMy5GeZZp9vp6Pg8PXuR+0NshL9KtLe7nT7+8IncZ3v79hnSzvQB&#10;Nd4f4/z8jNdGvJbB9uzhJ645fvF4cI5wa/y09ATXQDw+9nHEjr+GOmyX25t5rgc11aVt8U8+IuDT&#10;SpgwPuXnLq/8n6mPeG1LFt1WrUfqNH5xih/8ss62t9kfneK65RB9Et/uyM9Z+KKN8/TyFa4l4T++&#10;aOPJE76ggV8ewHVt94AaxidcV+7KA2oYY/IDarziPEZdnKKvk61KvWAfsHk5Pi55n/kZAj9b03OI&#10;55XuZ73PjNnxyvU153zHOB/kBJVEXWc7Dz+35nNfnCceHvJXxnif1R5Qw9h6yPk/P6vlQ5O/h+5h&#10;+tWvvkV/wgfUvkYJ02VeBhxpXoN4QC0IguB+IZN+yNlkExOejzDnfZye/zROr16O0wdP/0V68vg3&#10;yOcNc/T5EA6YnMpwBLABk5MhDMtSHgYHWXHoVBtOtjA5RlDHTR08C1JSDmVbTrK5X3OQ4jFe8eay&#10;7RW/kXE84UXmOH3/w3H6+dmpfEB9dDiR1+L+4vN9HBMfVjtJmyN9Mw4vq3Sw54CISQI2rRel3KO8&#10;V/zXzaR1P0VRkhCXg6Nwp7jWwXUROO0UrNxlMJNcxFyob7orsC0fTOoFv8lILuiRLhNfzCt4jsHT&#10;9PH3P07Szz+fp+cv3qZTTNZ297bT++/vpvee7KS97fP0YEe+Y4qFPtyQn+c6wYWYbD77WSZueR86&#10;kKYfmPL80aTePi8Lt3WROiFmtui23X5237KRY6wKYLTbJQ3IGy+ymviHZsyyeZqEkUf/0DUQXqTy&#10;4Qn+NAofRjs5SfKgBuW7755h0n0kD6i9/3QnvffeDiapnKTzgpjtmmVxk3lbWMpFV540500L3XHQ&#10;iBkWJ9C2nVoUFmHmy8LtXqZOF92ubaIcpsLN5+BMoG83ZPiTRZQffzhMP3yDdnA2To+fQB6P0oMH&#10;/OCNPUg597nuvDnKN98YtraR6yJbMceSZLs5aXkuY9sZmqPWBR3LbfC80x3W0zNvN5+X/K+nKtoi&#10;xxgERyN4C8KXpRydYNwY70o/9v0Pb9Pbd4fp7dvD9BB92Be/eoi64dtVoI9C6PVtjKHywT+2rQ+d&#10;8KYD+sgxe0n2jVZjAw7MuzeUPRc91ItxqTZzGVuI7DMDPL/L+EL0P+vRxmoO0RwvMLa8PE+vXm+k&#10;F8/fpWfP3qZ9jDG//Owh+rPttLV5mrY3+RPlao/hhaWjHqwOZqPbBV1gFlBC32btrIe5ZaFyKi5l&#10;m40Wrhevl/2PJJbiN8/znW8+o4hvMT+Un97C8XOOeHq2gXHlPL15c4Y6eZl++vGZfBv0808ep48+&#10;fCgPT/MDUBY+5hchYH98oj+pt73NN0eN0RRtX1r7nvfGjk/g+YE9y33pQljRS5h0XMo2G1m9yIr/&#10;TAyGqUvRdG0TRa9Vtf001hb6so2TdIpF5v+T7fTsx9P0/Vd8GH2SHj3eTk+f7qad3Uk6eHCC/o5z&#10;On1Lp2ybbx9w+6yjiW0E6ciTPcq+783ZstlSXJttNmo5dR4zbJkkgqHA7qnJ9RQupSbw9ak8FMA5&#10;8xbaylH653/mW4bO0qNHe6iXh4m35h4/4Qc6x7iWGWN8oWEe8lEe32xzynLRpPoPqOU1E3q7Rx3U&#10;6YL94BQX8k9eX6he8vpCtjRCAfn6hNePOn9COvKYKzd15ZiQJ3oMIw992ckJ+qajUXrzdpK++uoV&#10;rjNfpq2dzbS7v5WeYL786Rf8WTa63q5lWBT8a+eD7TxW/SRGsB+WtiBdGZ68iWXLEq7AVs598Tt9&#10;SzOef9ZnSJKD1+nqT/1giGOM3qyX6wcOOGgDnJe95XXM8SR9+/1LzJmfJf6M6BbyP3j/Qfr1r55i&#10;nOEWsE20L5rx4R3ejGctyXUM94t1hbhsOe+M7ZPuH/8DrLv+Tf7zmLKiUFJ1hoJcOc8kuDyluOVZ&#10;iS2OItdXE/ELj5ER9SDvsaDK0uHhOB0eb6UXr05QN0fp5PQ07R2M0uefP0jbW5O0t8cH2iZphz+7&#10;i7bHOuCX3rQ8f27Q57zXw7jmW12Jgh1ft895PY/L2pJF9T1L2VKZZ5Ia2fhLf5TzTvPoO/3yJfVw&#10;tYHzfYLxfnMn+5E+nfAn8LfS6elWevnyKH3zzet0dMQHNc7Sh5iT7e3xWnML7QSj0Bbfpo5rlTOM&#10;K8csAVtEm+OXnOai6oru3oLHC1ZluyyXtc2UInIi/K71xhrjGumcBED4E9Gn53yTGnpG+VWLbYz5&#10;57jOnGDefIzrmtdp/9GGzM0+/xxjDDqw/a0ZD6gh2eYWctZI2KToajjvi4uXuZvpOuoiSEOtibdd&#10;lgVtec6bGsOL0FPL27FDl3tb8B9dyP7s3eFp+vLr1+m7H950D6g9frSTfvmLR+jzOGfA2I90eQia&#10;X2w74Rfd+HZOzp9ZPAvObdG2jB3txhaB+QscrCfvt2BFLVrEqmyXpbNFwM5X+kGDBeho29HRQMZt&#10;COdavMt1AttjzM2++yGlb7/jFw9OME97iznzbvrzP3svPdzX/lAed0Y5qBbUE33Oewj5YSp5O27u&#10;07gPU3WS4X600luYmhwjYNzC81il7bLM3ZZugGPNCP6gqj4MgfM//+KA+BRt4eR0I33/43n68qtD&#10;Gft5v4xftvnil4/T+++jXWAo3+Fb7aG/JY2O9xOSXsMw1toPpNn5oHXEvhV119JdBC1iMXS3iv5V&#10;2yIg82eMGWoMyU6yeYGiBrzGOZ3wwXKc93Q29Pk52fHpGGPMCdrMK7nX8uo1H4DmTxFvp9/84rHU&#10;y7beusx0AaEfmwX3aVq7Wa81NFtEj9gmTH8dtqKn/u8YOkF74PzMSf01C8Q5rAWjXlCrUi9n6Zvv&#10;3snD6S+ev4Eurv8f7qZ/+ecfZxt94JZjzA7GH45P+hIBbkdFt4m17F8ZT3AVhe3IzYLcdsBQZfi2&#10;JXGI6S7aB3rMZGBzU9T6ujuLsey2MvILRBjoeZ25tcX52CQd8svt5/ysfCO9fsUvpp3JHODw+DA9&#10;eLCV/uy3T0T34SM0mjP0fagP/sQnP6PjFwnss+pJ/jyTD+6e5Toyf7IurP1avcDz8l+x9QDZVmoa&#10;29cvXxnmDOLDvITWN6hxn/lwMNs7v1jEe7T6BjXOafglycP040//iON8jeP8HewO0+bWNyihX95l&#10;sftQsu/xgFoQBMH9Ql5hjYWvkp2cfYjB7AkG3v307u1O+uKzf5e++PzfyLcp+KXfEeYmnI6d4h+/&#10;iMdx1YQXekJeWzpHF47zTLYLiD4+TY351Pase6AefeQJJeAft8cPYjDXlocI/un3L9NXmDy8fH4o&#10;P1v49MlB+rd/8WH6+KM9DLq4qOUxwcY+QJB9pLAcCsJwiOwe9VSL6H5KRi8MMDZy/3nM9wGpe5wX&#10;4h8es7oLdZKnwXmCxWf7+PEmU3//h7eol8P03ffP0rvj47TPBwe/eJI++eRhengwTo939QEbeXsd&#10;z7Mx7HDhKuTJl5Wr5DSUvsy5c1ORz1p0bjYT84DcYLGwnbgmJK/pfXOfrCG80XZ0zJsHCe3+JL19&#10;c5r+9OV36aefXyf+xOfnnz9Mn35ygIuiLcwFeeOG2zPBP8RZPINEkrr5YU5UDQ3azjCe9e5TeyHm&#10;q5nAH1ZXfBMEf7boj394nv75d6/SBPX10cd7kN309P2d9MH76J+pm+ueH7ht2jbkDlwuq6v8smJf&#10;znPAsu469H3XtqwP4cF3/UlxBJMYozrXfDiN9kd8mPOE/cw5+rKX6Q9/epWev3iZnj9/mT78+GH6&#10;t3/5Rfr440dyY4c3Dmi7jX/52Rspl32UbBFlcu0vIYOC+IjQPdl3Vi/mMY4t+dSXNa6p03c/nsgD&#10;6j/+8DJ9993z9OjBfvrXf/5B+vyzfYz9Ke3uiLYUwj5TY1bibDqtBdTZxcmYxA3cevQg5IxW1xUX&#10;5Dgrh/M8tjHOyeQBNUnnGwdQL/zSwM+H6dtvf0hfffWN/CzBv/jtJ+mXv3w/7exuyQ1r2tpL5/i2&#10;Fb7hc3sLaejU5AE1FNnvQ3sR280OmrCPu3Xk41Sxg+Kx+jDhmZvDdqJhZbkdVRo1J/Az7zm+O5yk&#10;13zY5o+v0+/+9ifU1XH68KMHGP8fpydPttPHn+6mrS3Ox1AH/M1IAp/63WJqb5vIY7adArYOHDwv&#10;0WGx2ljPMo9mneDahG+d5sMAfGPnN1+/Sf/HX3+fXrx8l95770H66KMn6elTXKN9sY95Gt8cjDEG&#10;Az/rY4QyOezzS0H2gBoFoblI/d7GtnJR6G/4hg/RdB/qwFEMybmdk6z9SVtEJfGnow/fpvTs2VH6&#10;H3/3bfr2ux/T3v5OevB4P330yYP0L/7VU/Rl+vYi+/ayFmHb0DSJuyTOC2Q+pkl3Hp7vY86rEOYx&#10;80EIXfd9wPwNntD0DQVhjg98MECuHRDmdSLnZm9QN6/fHKd/+Kfv0tdf/iAPbu7gYv9TXF/+23/z&#10;iYwxUh7rHAG5LkJ52v6YgzQ5FzRsVeVOj9KXoQy/n4plEstlGvtP1q/Pv11IW4Eo/sjtmIqztCYZ&#10;xh+O+82b8/Ty9Wn64cfD9E+/f4W6OkkPHo3Sb//8qXy48wGuZThn5hvU9QE1bCs7uszRpGgRfsQj&#10;cyum8d89QM5R+j/3R92JKPEcFo8gBt/Ic7UESfyiKN/0MN5RPakhpB8d8mdvz9OPP75J//iPP6Pt&#10;vMW4c5x+8YuP0uPHu+mzzx9h7sW3QujbBlmXZ/xSB2wp+iFoMIVWQ1crHfRZnccAZILJwMn5MeqY&#10;dyW3MA/bSC9enKQvv3yH9bv047NX6Qmu9z/4YC/9+b98gjF/lA62xsluj3mkTUC6toHyrarmzSfZ&#10;IzOVfSvtpY+9ZfBopvw8h85XQGzwz5/ezKdwXvbm7QnGmJ9x/f9cHkTjA2offLCf/t2/+TDt7PBe&#10;GfsnPjyQ0g6uXeSzU/b/vEBlWfyHsrnuNsu42x7x+3TX6fo3ifgDN6cgLTuIZyh9ybF7ZxfzAKTx&#10;UZ13h2fpd//EvuxlOj07SUdHb9L7Tw/Sf/rLz9P7T3ZkOsx7ZCye82TzOa9bGZUHd23TtllbB32y&#10;X+hHXncw2rU5ONp8yikPvzTwj//8Kv3N336fDo+O07PnL9Ojxw/Sf/yPv05/9puHOvZv62MJ/K0V&#10;timp01yePayhWIUgzY2BrLfu+vQewPkzH37t/JFd1HOVQceaWq4XftHmzTu+Bepd+qd//iHxTdA/&#10;/vQq7e7tYj6GNvPvP5N62NvBwD9Aa1P3Ae2r9Oh1jOjXQQvfl9u4YmuitZKv3fkQ1JuT9McvX6W3&#10;uKj56qufUN8TXPejXv7DF6iXUdrlm/CgX84DboNjjQT7a2RTQ7WwRpqFywmTFXto2n1rW+IGjN8c&#10;j/gANOdAx3KvBteZR5P000/H6TWuZ373u2fp1ZtX6b339tJ/+KvPEn9O+r33tqQ/pM/4DCDrZwfl&#10;mJulnul/3uvJLpUvFBAq+TBBXMrKsggsgfXOzx1yaRXTBem8ENp5e7xm2OZ9V4T5Egvy9s3L9OVX&#10;fw/dF+jj/xrrQ1wXfIucBXdsQeIBtSAIgnuJ9uHn+dMM/mrD6en7GIUfpTev9vIDan+ZfvnFX2LA&#10;3ZWbvxwv+MplPgNOa44FHDxkAMkDKi8aFd7wRRr+OF4wNVtJbsGnZVsbnOfCG3CwkfLVlvt5gh3l&#10;gxe/+8efMLl7kX7+6XV6+eJd+uSjJzKx++TjB2lrPEmb/Mk2DMj6LVPuue69St5nGbCZI1uT/6pB&#10;LEwpeTo8MrwYi2vePFhVuZoxl9Ij4ZpvHODlpb46mGtOuvkzjuP0py/fpG++fZf+9NV36fXbt+ng&#10;wW769a8+SF98/jQ92B+nB5jgyYzIypNPMbzPicWJS8s2txnxJ4RHOOdoc3o+VyFSB/S/Jmc0IGd4&#10;nvDyu7pcOCnm21P4U5+vXh6l16+OcKH6p/Ttd8/Tzs5e+sUvnqbPP3svPXq4LQ+osSh+00Lavuyk&#10;blvCXEMWfkDNwnegzpZh0aO1/ugInRnfoPZ3f/dN+p///Xt5QO2LXzxJn3/Bbx7upg8/4EUqLqQ2&#10;eFMbfRnr33ya36DGjeq3QtG2ch7L7vo5+X8/yKeqO2Ym+LAiISTbNaI8oMaxcsLX4KN3Q9f2z//8&#10;LP3zH57JA2rPnr9IH378KP37v/xV+uSTJxhfNiD0N7ov2PPnWFimlstCz1AV7B+l9pgq4aDgx2RC&#10;L8n5zbWkYKhABdl5zFEHZ3v66ru36etvX6fvvn2Wvvn6p/Tk4UH6d//6C8xnnsjDaXu70Jc3FGFE&#10;2uC4hO3YidGV3Ga5GuL+sz3m6K2kv/Pmffnvsnik8gY1foMTFcVxmw+oyc8NjPiTeCn9+PNR+vnZ&#10;2/TVV9+mP/zhS8wtN9Nvf/NJ+tUv+eDALsaYPWmffMsNbwydou87gfDncviCKP4sGMcae5CAW1Xx&#10;1HEg+3n7KsG68XJzngka7vp45lnYjhErbTnOG6KT83PuBPP/c/Rph4cpvX13nv70++fpf/wfX8vP&#10;qn762ZP06998mJ482UkffLSNOuRXDPi2Dt6sRlms21KcbMe2qSvERE3TSn8bKHAOun8+6Kzew3+u&#10;cN5PRnyTCn+uA2PNySh9+dXz9L/9b39Kz5+/SR988CR99tlH8iH1L36xj7bBn2BBzegnQvJQB/tJ&#10;thX+PA4f4qFM+1+32UcqLIeX5ZbWbz4/tT3p8ecQYB77HI7TuZ7g57NTvnloI/3009v0//vff49r&#10;mq9xHbOXHr/3IH2CdvMX/+ZT+VmpUo6RYzZHRr1ZvqTgXzd9XoB+2bcP9Q8OGHWgY732IPagmpJz&#10;zlEP7P+RInMA6PB+BMcHvg16Y5NvgdxIR2gzL18dpr/9n79Pf/j9l2gf47S7tZU++/T99Jf//tdp&#10;f38Htpwvo0wKxywMTjqu8F4AhTM2qytdc2X7ZPcFVLJeh4+bBdNyOJd3a+l2346NWGI5Xn0wk3XH&#10;tjNKuNTHPPkE15av0t/9w4/p6OQ4PXq8k/7lv/o0PcT15Ufoz8bw67a8QQ11Cj/JG9TE8fpmeyIf&#10;rkL4oTdLlzT5fz/AaYrjLX5WGO+H5QG1rKZtRX7USb5sKvlY+HNPh/lNkD/+8Cr94z9+n968eZP4&#10;trVf/urj9N57+5gzP5UvIW5t68M28gAH2phc50PkGidooPVhdVBw9WJ5VOU5fX6STs7fYe7LN1ns&#10;pqPjsTwE/Yffv0TbeY3587P03gc78na7v/iLj+Unjw+2x+itfEGEdaPhbjyxLOB7V9HVHZAY42xX&#10;TDUtr31bkCPKO842I9ihEjsoi5Oc1lIjci8bCXxA7fWbI4wxX6d/+Mfv5GEBXst89PHj9Ff/6dfp&#10;YG9HPks9w7jC25dbyJf7ZihD/1u5fT9zh/32yHTKHaerj9nHTc9x7iwPq6NP4yjD5yf4Vpu/+x2u&#10;Y/7ue1w/HuO65lX66MMn6b/+L/8yffzBgdQH58s8N/SZDpRBv+d7MXyTujzkwZidQPetDhbEzmX6&#10;keMNkf/0m9x35KdFrCm+DT2lf/rj6/S3f/st6ugw/fDTs/T4yYP0V3/12/Rnv3mSH+SELeqUt/v5&#10;NnXWSHmDmq8D3ZbWiw9zZfG7D4+ULwPofJCPvbs3QLzfkMw+TN7OLXMCvtX2PL148Sb9/e++lrfa&#10;/fTsVXr0iL828CD9h3//C3lAbXeH8+E+/X5McVtdmIvY3Bia5+SMI+oGY5DVtI/RdOvr2f+com44&#10;xvz+j8/Sq1dvMTf7Uh5C+/CDx+m//Oe/kPaxt6sPQnN820Q5rBP9LEbL6faEaShTtiT5BFsTNfzr&#10;jqPYFlzaPWpb9M3kVH3L+S/rhn0Rfy718PA0fffdW/mlob/5m6/Tq9ev0tP3H6T//F/+PG2jrXzw&#10;wW6SF3VDWJccc/gldbsm4r1/Im+BlvrQPlJhvg8TxC24BFIyytea9zDeT+Pxcc6i18H8TFDfpMbr&#10;Z+4279+Sly+fpX/8h/8v+oXXaXfvH6B7hHPxBylhlfA6XNdgvQ+orXbHgyAIgsuQ++QxRp0RLqRx&#10;JXB6+h5GzEfp1fOt9Ob1Zvr1L/8q/eqX/6e0tbUPHQwT+ONDLXrhoZMhHT54Qcc7V4xpufKAkows&#10;OvDNIqt1Wn44tbwWnIRz8Kcyxy3+9MQGrmzOMJvgReb//Pvv0u//8FP66adX8sHOZ5+8n/7Pf/Wb&#10;9Omnj9PW+DRt8ieLMJaVB9T0vV8skpdVut+8RPLHSvze1XvqdS3P4/XNxlDLIZpbzQHu89K2ec34&#10;xW3VS1IGzgEegX54wNkML4K41lenn6VteHNL3mrHyd3v/4iJ3ds36cHDvfTbX3+cfvHFB2l/d5R2&#10;N+F91OcY9SgfGPBEyvdA/T63MA92+4kAfSNhXc1lWdtOH+JtCS+qy9ns0RLNe9xv1dKwxplSb9nO&#10;L4ZM+NAoQU7eYdGxeZrtDLT0wwI+ZMPXO8PP4t9tCH/i4x0m2ofp7/7un9OXX/4oD6j96ldaL48f&#10;baeHD7bE1upE90PLti3YvvVhrqUXTQurTdvS01kisGi9WL63ZaLPazFkW7ZrqaTTkP+sDw1ZHVqd&#10;UbxdwY5e9TXO2qIlH1A7xoXS3/z3P6b//r9/hYumEerl/fRLyAcf7GCevglDtpfNxIdt5DXc8jAa&#10;GPHnQvjVF5QsDxZQl41Jy5aLY4gti/rWY0d0EVtCe9P34UUo+tz7+bb9bTHGuNWTxgypEybLQUFj&#10;Q97ZAOGHZSOMmRvp7//hR/lQ5+XL15BX6cOPHqW//I+/xhjzVD64sQfUej+3I8IPRPlTOmyP0OFr&#10;c7rcPv19Vqa12nT6CKy7Xqlv+SuxhfAcZdzS9GckVNP6uvLzHNrD8fX4f/zmdfry6+fp22+epa+/&#10;/Ck9efwg/Yd/90vMZ97XB9TkDWpsF5gpyE+uaHsQpG9TbLtC7k9lPOqoNRn3Yf7n2odVg76RsCbl&#10;nPksY9vfk+W3y/NTa8D0+B9HYcYZe4CDczDOxQhV9Cc+x2mDH7jB7udnh+nnn9+kP/3xK7Sb38u3&#10;DX/728/Tb37zi7S/v5ceHGCuCfggKL+dyrLOJmfo2/gBD8vjBz4IQwq2L/Ua5P2UBxEkNJtl/eNZ&#10;tS1hv8Tkfv+k4f5Z6sO6tjc3FYqt6Z+h3ngjSt4IdZjS7//pR4wxf0T8OH3xi/dRN5+kJ+/tpg8+&#10;3ILesYwv49E2LNGXYYwp5wHLtdZK2O8hhoPSDxZsrfT3Yj7Ur49wKdtstM46be0XbZnespW8LHyI&#10;k3ryrBpCZxizJxgfzk7H6fSEX+p4lv7bf/t9evYMY8yHT9MXX3yM9QHmAftpND5BWfrgIG/q8UE1&#10;PsApD4tKe0FtSHVI4UD3gudPSdE0xst5ZdRxpV8a44u1MdLZ5sBV1kuxLeemIHMmjtHat0j7kfx8&#10;LQM91s9kQmfypu1m+vGH1+n/89/+HteZf0oPHu2np+8/Tp9+9n76i3/9BebPnCejRNmw+cbvBbF4&#10;QVOYzxCl1p1l6+tUsZIWYSW2OcB6mWWre4o6ED8zxBRNLaOO6jA2Qh3ox8daS+T05DwdnSB9vJVG&#10;mzuSewp58fJt+uu/+V36p3/857S9uZX2tnfSZ599mP7jX/6LdHCwC0tsAX0fWx1mctgHPnyLRcYV&#10;hjgn0LAdBc9vLhLKB6l7bEdp62mYoxYMW3mzLPoUW+VCtjkwr14807Z2Hpc8UqdJHPXK+YB+EWCc&#10;3h2yXo7TN9++kLcOHp+cpMfv7aV//Re/TA8ebKcP3t/D2DJJ2yPUIO/l8H6CXKvk9ibzLvoe8wvs&#10;h65ty2Xd2wfAuIVbeP3adh7LbstTbDW0nK3alHOpnIeahzCuT+T+GGPwE676IYfwG891jhF8rAn1&#10;crSZXr05S99//yL97ndfywNqvNb51W8+Te8/fZh+88uPMB/jFzoxD6O/WWZ+GIHw4RxSUgrlGPth&#10;Mu94Z9nO49ptGchG/f4BAv915bHvM3A+n+Oa5OwcEzH2SpMdtJHt9PNP79I//dPz9IIPqD37OT39&#10;cCd9hOvMv/iLz9PWeCPtbfGBG865Wa5t1PdLHkvL25XOoH+U/N+18rxSDY147b7lfK7SlodVHjBa&#10;DCuPVvXnnIyr8MPa8/Tq1WH66//+x/R3//BVfkBtK33yydP0X/6Xv0gPMcZY38cy+TA0YTvUaxek&#10;5vswHUwSPdW1Nt6tkO+0p8hqouPDhPGL2s5jtq2ltGnZltBsW6kI/mFSxpZDbf5cGt8G/Xf/8Cz9&#10;7f/4Kp2cHKXXb16kjz9+P/1f/9d/nz794KFsC81G1pzj6TnCLwvyfgxnBHzog+M/8rv64IxEYYww&#10;K3ev7ninof6ULcSHhxiyXYTL2hLqt201VdPQ08hYnTVkjf5ohItKuf/PsWecH1B7i3r5Wh9Q+/Hn&#10;9Pjxg/Sf/tNvcZ35Psb+c/mJT06y2Z3xp6O5FdYt6dqDkLeFSrB+jvm2P6aZtZpQx/I7SyRepk4X&#10;YVW2Zq3X+Ux1YgdBHTmHcxi6vN7nT33yizbnuJ7nT68+f/46/Y//+QeM/Yfpx59fpg8+eCoPqP3l&#10;v/sl+ja+2Q7mVmS3F5rQ/98pLYEvoZRObM9vYlujTvOc9HTZuheqnxO7euHYncNSl0zhw5nb8nnM&#10;P/2B95ffpN/9/R8Sf0XgI1z//6//9S/l3jJ/gp1jEqdl9gVoHWu0TB3DOA/kZzf5MwHbTejpuQOR&#10;+QOz2HZ0HwyfVtoaw4ppW7ymtEplGVuyrL7nUrbwjd3L1PnzudwJ2BjxZ9dP0tdfv5A32v/1X/8J&#10;Y8yr9D7Glv/8X/8FrvvHqKN91Ac/a6HvOdveyA+o6X0E+Ro1y5T7Pv35s+xz3tn2OV9i9TG1bBXT&#10;9Ot+Gv/zeFnHvCfO4+eXHPllCYUFbqSXL35K//1v/t84F99hnvMn5B8j/BPyrLzVYPdh9H8QBEFw&#10;r+D8xC66dfhhfCLfKOYkhxMfwuGZot865iDGfBM3werBdLsJrMPwImLb8sLyW+m80OTPqPEemVx0&#10;cv+438znQfFiB2uWy4ee5G0FcqxFLzsBGozrPpvYdijlOGZLKXtRKdu4nVIfi55H84QforHuNkcj&#10;rPnBGidGVt4ZfMk3Q7CO6dfp86Ql0/u2mAydX6sR759Vij/vePwa5mW9hOm3Ssp5rfYquU7gf76J&#10;oGv0oMuDSFuDSFm2DaT7bbfF53t9DWv53l9F1lsvqxBfH/Ol+H46vYj2q1o+fKNuEPgt3PF4jDU/&#10;YFC/8eE0fsAmN0RhLxeT6lRAw/52rTDJ7qiPa7Ysq39TpJyH7XOxnw+Bk9gktFkUX5oP5eYox0p+&#10;oCYpiobVTxTdfkZM+2X5fezbLC/XZbsu6deJ1VM5xVWvnN9igwwZXzZGGF82IWMdY2Ao4wy0+AEd&#10;06wMK5+3cWrp70PR7Yct7sPTx7OsXPZ8WL/YeQzfo43whiZF60BFj0GRaRnaDT/k4f0fDjdSL/mh&#10;NIp9MCDlIc/GLxl/kO5FP2adLdzPlh9baYvKum37x8nj5rnI46nPybZPzGdFMBfvhXVuXran24D7&#10;uzCrzsTr+nQvelyFkk68fZGWL1ppi8p12V5Y4CA35RLMbybspdiXycNnTOFuyj9KGUdk35HN8Ypt&#10;0H4ql+3I6tSfJyWtiO1XV56TVlpLLmPbksvYzpd8jZrbhtVHX5iu+yBzLKcn4wqcbcK5GdP9/vZ9&#10;PiTcDz+OLSNlW7Ok5cdW2qJyGVsT8TvW1lcz3MvviR5vN97IPNnSbF9wHrNeIJwD6HWmXl9aHoVh&#10;jef8rKPXodN6dg5oWzKBzpLij82k5cdW2qKyLtvW8QwKfQdfdX0TgwDuha/pc33DsI7vOQ+idjni&#10;hGno/lQsnvdr1j5fRlrlLrqty9i2xOz6552PV2H6LaMfMMJePoi068vSlnQb+TqS65yu+0tY7gTt&#10;08t5/vmgso9XJeaLeWktuYxtS+bZFj+aroORLkHz2A/hT+rK2oKqsc3wCwL5i5vZhuXr9X8WqV+r&#10;v75Ynatge65P89KNhbJPi4sew8WkZXuZ8ijqn4tI23/Tgu2gglS0rgzWnb5FHWFOqvOXdb2tofXr&#10;ZfpYrkvkGBdIa8mwbX0uFtE+TOdCtWi+ifZxHL9xqiKvCMfwrc1NFczJKGxXXsdE4T6xT3T33XpS&#10;9v8mCPe39m0rbUhaeovaeum3BU/ZHxP5nEk+g2F/BXtxPtN5/ww69hlM7nus3NZ2p8a6HL7uurJj&#10;beXNk5btQuXhoOv+e1roV/iZD6dDtN0gHaWb17hImA8bwpsqTKGetr0i1lYodd6QsJzbJ0P1wrWe&#10;f+hvRMr1y7S0/EHxfqzHbW4Ha94km6DsfP1v1zG2L1q+7gfT1c7GGiuTaUquZZV8fpi9L6uVZtu8&#10;CaLH1M6bJy3bOo3tg/ckO6Gf4DTvP7YQqROZk7FerB4ppcwh6ft5tpTt9vd7vvA8a6X3ReoZG9Bj&#10;zDbcINaEQdkX/LPz5irgNq+AfsWEhISEhFy3cMWBFYNs0jfwpAmmU2cYgCQdw5SoMu4GMogNbJqm&#10;A5vdENbBOg+oLKcTDOmVyDfJqrRFRIYulMlvczKuC1Pz/mG/+dppXJ6m7fGOfFAt++j2m3spZYnA&#10;WI7TBnTuPxdsb53LHP/MFNm3Ku0qRRbzea5vSuNY+BYhvgGH72HnF3hYb0xTXdqwHP2AQD4kkHJY&#10;H1xrGUufK5fxzWVtzV7Cyy304tDCPM3XkLTf7L+emKbEzY/UxzpPqsd8uw32T99EyP3FRBvtZYNy&#10;TkEc6UxVwZLT/HmrddtPW05ou6DQn630RQS2F+lrRFrbZdqallx70hOxfrit0WgrjceoF9Qfb/Iw&#10;nw8V6oeipddq0p0YRUTb+/+Svm2mr124/4uJjBdZfJrX8elsK0U0jlzWBI8Wov5jzNqTtQVrD6qn&#10;urxPzfsFsg2mci3C8BpFtnVBuS5bEfWP/GydhDE2U/jgeZYR/Kl5ENZHrpMNzGM2JujfJpt5jXTo&#10;y/2anDdCX2bbUPuBBXlyniy9YDtDPpiVN0+uwZajM70rvsC6Jzyvc0OxhX0UHwKU2QHsuzFG3k7D&#10;b3TyJ6P5LUP2yTTVsqnBscbCnUBP355Gv9qW1aYvSLdwXrQtLii2xVbePFmDrfYlyMnHZOGs3ZTi&#10;Cwr9MS21z034IejWeBt1wHaDFAgXvQnXby9ahhPDwk63Pq4rFTu6Vt48uaCtnNczbK09oWHgfxb4&#10;DZ6S81zGErFV3/ENaeONbaTgOkbmYJpPPRl77CZpV56WxUXHriw5p+RWi2zvIjJ9jHOFxyfHeAFZ&#10;hW1e4JgsJWgpKtmjqBf+XDHrToYSjCUUrWe0DbYPhBnvfnJ9rUs+jtYxXpcsuE/a7yPc9JE/Oxtn&#10;bD7n2E62MB+2h9DZHuzzGNlOHufPs3BbMoZwhJH2wzQIwrY/sk/+vLZFwn5f8v6IHm2GRcu8ZsHR&#10;LlIvTcm2fR8VqdOsrxE7tANtL+dZkJUblvR3UGW/pQ/f0l68Kku3PYaddO0x5/t9uV2Co1xCOr82&#10;4nUe/cNrQnGTOJt/jIjn6GnR41yiPMyZ2wfvlcl4Ai2OKWKRzwIWhU5vhHKWmlfdJ+k8RvLJzpNe&#10;xKXJRMzQWjFhDmuRNnyzBccZ/WlVnU8zVxapIwrDOQ2Llsc0y2eZpe3kPej0ZknzGG+4iB+5FsFx&#10;LCCdb73k+pCxXYRhpHEt7QTzZKTr2wopGIJYZ/BuuRai4LpVHhAtYh8EC1hJ251asB0K9uV2Co6h&#10;lhmLuAM6KuoXk3Ldkn3VCbfD+y+oD47ncm/ZjfHIp8tpz/5L+jAvKLK0DIszz5dfya2uk1UIPUTg&#10;wCmQBx0vYsOla0e5LYkuTFgPvoJzf6kvUGCYen2RfXDh5cWOxfavit9YKcdgZ62cuYiL++RfX3Rh&#10;I8D5z3vG7MNwvOy35P4y6oPXLHx70gauNTkv7uYDFKSIQLcnlg6ZuXAbUwKrRYSlt9KvW1pHbscG&#10;7/raEW/LHCsLUkVQThHGNY1lyFtwOVSwvI0t9Gv8fJZjDZIg2p+xn3NtjJJLL9sr9VcW2mPtpNWO&#10;Lt62KHl/bqVw/6VVZYH/unT1Jb3K9jJG3cjYI76WViX6Ysd6wrrH1Lb6/SRLoPg8C88V2nW2uq+z&#10;l2LTnSU8DhyI3FvCuSMPRVpZcuyqWY5L+5iVSh6c6YkgCILgviFjAQcdDko6QeVwykmRDloYgtyY&#10;IRd2CKgwnAX/euLyFJ8yX2zxcZ/fCfad+6WTAN1juw2j9wB0kOVNbA600/teQgrsXH7RGtyDGbL8&#10;0irFxOv4sMUt3BJb6rDFLdwSW+pwyfcxFcViWiudLeqFX5qyBwstXTVVcOkq8T5W3nwpJfbDQ+Lz&#10;banDQ+J1fNjiFu6LorHp/8PMylsc3hjQG9D0NCfASERd6M8cMY0PDmDd1Y9OSW1auo5Fj60vPt2W&#10;OjwkPt+WOjwkPt+WftjO1KJnaKj8N1uLW2pfFI1VebmP4/akziDywQPButwwzWnzyMV6NMn+61IU&#10;p8Xn21KHFxWvv27bRXSKeHycpeR2kC/YpH3I+GltxM4NotqSwnqUGw4Mm63fpsZ9Wh328Zb4fFvq&#10;8JD4fFvq8JD4fFvq8JD4fFt8WBemwHF2d4a+pHT5pgOhXzm+2ENq7NeQ1tnkOuu34emQlugxDc2Z&#10;LbZo7eczoMuptSxeS51fh328ljq/Dvt4S4qPvJ8obdS9XAjsrW/qbBjWMUZ+bljW/fJkq+zXphZa&#10;l/BSkttZbVmn1WEfr6XOr8M+XkudX4ctPnsxi2lZCmkXVp7OlzfHvNlmbUa3Zv2bxpZBLdTKtlLi&#10;PtzKt/hQXi11fh328Vrq/Drs47XU+XXYx4s0QDL9PMbSzbekDpiyKcJczeMNxCzdhw7zKNu3xceN&#10;Oq+kTIct3tJrpflwK15LnV+HfbyWOr+ELWU+ZdiAtn6FWOJyick2grrQ3on9mdZZv72UrQ5Lvfh0&#10;r+fTuXAbKj7Va9UWFq/TfNjiFm6JLXXY4haeLQUrY1auT+U8eHPM/krbgJz/XWVRoEvBPED6MaSp&#10;p/g/j0NyI1+lbNXCi2A2y4k/SlvqfEvzYYtbuCW21GGLW7glttRhi1t4YUGd8I6KPZhWpm+ab5r2&#10;YZrGDIsPpVG0Rhc5/1tiSx1uxes0H7Z4S6+V5sMWt3BLbGnltcQvxdsMIgz/d7lItC+Xih/ZjniN&#10;yX6OGRm14Rr2qEwRxvOSc3vi83zY4hZuiS112OIWbqXZUodrvVaaLXV4SHy+LRoncFpPSJ1m6aUc&#10;SzH4xmGKfsnDlc86k3rz250ly0IbtqvSN/pt+bDFLdwSW+qwxS3cSrOlDq9f7PjbYvfQSr/mpR8b&#10;lprpY/ThlthShy1u4ZbYUoctbuFWmi11uNZrpdlSwksi7qOdzn1lzsV6kbFex/RurgzdsmWVmna+&#10;lm+pttThIfH5ttThIfH5ttThVr7FF8lrpdlSh6fFaJ/DKtZWWArHaW0vJv1ySNUmLCpJ9XYt3pfZ&#10;+6yi21bx+j48JD7fljo8JD7fljrcyre4zy/SwjtOxfoj+UKzu47RMnQ+rF8g1DoqtVSkLLRa3WLH&#10;Uoct7sND4vNtqcND4vNtqcN1fnspmjVMUz/WZ97wYg+o8Qtq+vkMLQtSK7x2keuX6Vri4rfp909l&#10;OmWeeBtbfL6K7U8/vw77eEt8vi11eEh8vi11uJUvgoahL3boz3OdhoiOL7z2pCAOYavqdKTJabtT&#10;upxLS71HdfhySxlP9fxCsVXpVwHPoiAIguDeUAYyFfzPY6hcyOWw3gwhDf2GFGhstDQvL/zQZhq/&#10;XeCPw6RLtrgXQycYhVpvFeJp5d984X9PHa/1FZve5EXqJWcBueHWiSTwX8iA1Cn2P5/kFTmvA3Hv&#10;ey5dO8lSx0MgRitv1ZJBUKoUFztWtb56K+0BWpbErENq0ds6eaHv4TrvRYmLaJ6h1n4ZwmuEtETn&#10;JOLtLLPJVvLfviFaLHO5Vb9mD1LJh0CmI//bS9GZJUA22sq7ZWL+qvyjmHetjUBk0VTT51Cu4/oo&#10;S/GlzTulVDO0uIBQt31F5qlT1Hpc327xi6YN4fOKfctmdmrJLf81NBOrtynMPqQIQY3K/LaNatp/&#10;6vbbDZcujwZAqsDaYBbF65o20fT7KYYP97FT2t1yhnhcetc3GubrdQiwneto6d1EmU1fU0PiR9+v&#10;47g11Zai36V0+l4UeeizzvP6XVgppeb8kIVEx/ySlFOz/+HiSgpmNITlh7RlAPo4+3nKQioL2Rqx&#10;1M5G6o2L2Ktisx2FQAzn8B6WbnmzyiCtNFL0dW5d4ipGnb6AsF67Xa/ybrx4WvnT0p834dBdFcGz&#10;U0uvYxNROFdQMfeVUIdd7IhZlSf4cu+SLMos2xzP53t/sVy/IE53t9zMtF56iVhZSin5fkuLlmNJ&#10;0Rc3459cjzh167N8PaL1ZT2bddt/XbTckL5UNJPFs3mRqKsLNfB93mxsA75ehii6d0ksVKcPUXLo&#10;ZxVv128HOdW3jy4vhxt5TebWZ9mH1YnRyrvpovRjwOZDnS/V57JIOv5JA+rbMb8qKWPpa5bePhsN&#10;PZFCP+YQPwzmrpR4QC0IgiBw1INVHZ/H1QxePfIgLCuu8c8ucmzSoHRTirybjWOTySPXWXp4/dq2&#10;KmeKWp9Y2jzbG0hvgj1Enc8wn8h33zrspKV7y+H5MziZ88frw2TIZlXY9mw7Pg6Rb01YXtCEddv5&#10;zKjDQ3ktan3EEBXJ8aLTkL5icGmk8UIm6Jt0PLHF8mRhunzDnbFgbbhTfRZWO6bMscUqxoJ8G055&#10;4EMfTrOCu7qGotgiva+ziBAfvu3wOOiDPC5kfyp6nOov7zvnQ4j1ZXx9vL6lg98IpW2wPrRuFvVz&#10;riqt4izB+pErEvZJrp66upBY0ZE3c4nkDEPaW1+KdTANHbjuE9y24bczb7stfcPyWnIbucz+X8b2&#10;YtRtMliMq62lYGHkZEbN2Jxu5omttSj/RS9qdJCpyVPDV52vL+FHmE5fw5TyOAVQ8RXrdfr6/TCp&#10;8+829BPfVtei9zAAReo4XxN5P9FcirA0lxcswSJ+y/1RlhqdB+fqCFaA97aXFv08qQf+goq0D81j&#10;vyU/OTliPWpdsrL0fhojwTTm1+LbxSl28LCsDakf1IvUEYVpmlVx0W3fb+yavD8We7Jf3Rgjbxbm&#10;wnYiwjSMOKLG+2gmiHMY6mE1OLS9YDWgzVDYdro5X+7PUEdYAdSBNjCp/+FzIPBMndJBEATBfYWj&#10;qQ2yt5vpqZkdm5capE0brpnWftxl7tvxBkEQBMFdxM2lFpo35Zs3ORbcXK58KhzMxzW3ILj93M6T&#10;OfrFIAjazOvTbBCPgfxuEHUZBLOQa0n8K89maHtptxzR1mDQ4DJ9TdvjwU2iriOL9+utHwuunna9&#10;BKshHlALgiAI2si3xHK4oxqMm9cSVzRod5vg90HK0+l6IZSfbGfuwrsDW+jZYZt9cBmK8+2bIfgn&#10;8T7madM3CYapfeXlIlzGNlgH2lTwr+uUSj+naJ3p/yFyrnVuQXBLWP6UhTIajY7f/UVyOQZJKLgY&#10;9F7bg9Yjied1EpbjSjf06z9Jc0YLYrbZvofLs/7y1uKOpROCtTWKqYbBeJ1GLL2Vl5mRTTeKIH/Q&#10;pXOKDy4CvN1oR4txEZvg8lhDiMZwMbz/ssSpfOvQmhuaa+lszLo2Ec0IVoJvO1m6tCHm5RuL6gWr&#10;YdjX66uFqONB5romfKeYHyqx/qjrlwyGvRitNKW7n+zzZDzJ15+OGF/WxXS99Mn1k+tERDNAbTuv&#10;rGCa7N9O2pS2kpF2YuLqhpJVCvPL79Fr4zmtw8qh3GaGjgNxf/wdDJsYPk3F5xZyPuuvCzLQgg73&#10;UtNKC1aPtjcRt3QVGMwlHlALgiAI7haz5mcd0xOFhcyC4MbgJ7zT53MQFOI8CYLgpnDRfmjIztJr&#10;ue20juMix3YXfBEEwd3G+rbor4Lg8kQ7CoLgOmiN45YW/dK9Y6EPVuK8WJ51tylf/rxt1Lpev5V2&#10;W1nVcXifrKK8RYhPOK+Wq6zbu0M8oBYEQRBcnqlvDFwlZQLgvwliEzHL1W8dFNE3pGXJeeVbJMV+&#10;5XS+otwROnfZcbWPzb5R4PNZVT1Psy6kPm4713EMs7bJPJMKOyfXdMrfHbwPKVcE24hJTuL2y8Lp&#10;/DL7c8X7f2uBb+EmEY3Jf83J6fin/Vpwc8hzAEqTXGesQEc3/mchLb3ZyJmhwbtKN4dpkf015dtc&#10;HVNVQj0To463aNkFi/vuAsBsqEUFi6PNw9pJThxAmkzXJ2kbknbkyWWJSIFzCg1WgPn5qv191du7&#10;SSx67KZ3X/10g4iquCEsUgktnai41bCI/weQ8d7bMjwqc4gZ2HXMYlxw/+4As3w5PfeiHqS7b5bj&#10;HRb3acE6UC/bvLfg58zBGqF/ez6+4DkPM2uDWpcXLOdesaiP2nrWn6lYRVIWweoo6mkepS+a7Vs9&#10;/7mWWJaaofRg9Zivvb+n/d+s2xn3SOecBgGIB9SCIAiCW0yZLNjUermxv9hfLdexzeDqiPoNrgrr&#10;w+KcC4Jg3SzS16yiL1p0O4voBYXwVRAEQRAEwe0k5nE3l7guCYLLEe1nNURfdLtp1VvU5dUwq93M&#10;q4NZtsE84gG1IAiCe4kNnl5azNMZSr969Cn2HAEMTyBc65vSyJz9RZY8+C76FlmxzNr+nWL4OKVO&#10;sijql/63p267n/IxtM6BVcggzKtlFovoBFPw3G3Vy2UlY9+k0hTZmIS4knaTo21o5SVYluL/3C9R&#10;/GJpOT38fEWYqyHSXBput+YxJEJub/r2wRHaVC5wJaKbuL3gGJri6ef59iBxSdPsbpzHuvu24VI+&#10;su0YPnwfsOOvfDDznKMuxShxqnqzWhamFBmshfLN69Ju2jUkVVG1wWAeLT9Z2pCQVjrFk9N6bXQV&#10;oqXfbvKxLIQ7duNO+eJuouM//8+m9GlRmVcDa8RkUZbVD4ap/e/jlgakSSAu/Z5L9+R8XsPIdYzp&#10;Q3g9s9Q1Tbd9L/cDP28yqcHsS/oq6a5afhrsvipd8fV9wh+/J/tCJCd11PoWd8JVcEOxenJYVNqQ&#10;tCap9n5bwn+2vUb7CxYBfpvqzyvYf2XRCjAbptmYkdNb9q1yXRnTNPTvDHZsA2J+kbjS+d6llTGH&#10;/i86RWw8t3geh5wszlLK95R+nS2O2bE+8f8iRQRCPKAWBEFwL+EkRScq5/kD2nSeb3A0B2ef7qVC&#10;7NeM2zQ3x5/nLGJpmt6eJTDOdI11iEtGaYOSF7VdtdwNzEfiJxGPO1471VApcvGDNJmQy+Khrumb&#10;0V1Aj3n94qnyem3BpMbqZJZOMI3316pEm0C58Oznl5s4lMxUcyn6lEo7mIm1hL4P++Q0qQtNWZyl&#10;De4p3scUTS1gTMH/TpCvQ4zpl/w+qNkN/kQO5z40wkqUxLgT0+n0FpK7QuuYctz8m+P9G2w5zKgH&#10;/rU+Tfq1zsaDeKlEFzZyuiT59PtAPva5UuPTso7Uj4ZZFfWDT+b2kuJQM5WaWXlBE7QCaQfTbYEg&#10;Taomf6hjghwTIpbZnqvRaEMkmAX946VFW0eaCoR1Z/WjiUZtt0q5zdTH4I9rGZmmpOa2VLenXGfB&#10;VaL1pf+Nql6CK2HI69osOA/g3C13Y9ZOYKTjkpdMFQ08xV+29GnF831Yy8t9WOnLVPpdWEmfkq4e&#10;G3mDonSbvJVMH888bP6l53ofm3N1/hSfEr8dtdMQ/tv1y6BkJIoCXdLdxR//PDF83KcT3zY8GvfJ&#10;tUYL6pgEs+n5acppluASuwtKl2cXmNKeNI31aZ8RSAVO1W2gZH/lUMFSvHgQh0+lr7N4TuO6N/Yv&#10;RS5nrtxFZh2fppeaaukUOtfPqgekSz01McOGgowzg4YrZP5x3mwWqyt1M3R8nwbRLwt42zy37qVd&#10;EbZbSzL//Fo/nAkHQRAEwYLYiDdr5LvAiLgiLjd0LnJswaXoKij8fLXUfh7yfdTJzWTZejH9qMsg&#10;CNaN728u2+essqwgCILg5rJMX7+MbhAEwW3H93nR790Olq2vq/nQNwiuB98eZrWLofTg4rR8Gn4O&#10;gsth/ZiXYFXEA2pBEAT3FXsYWr4hxpV9Q1+SIPqNCpMNxP3i8XpWRvdNjRWLBymaLvuj0j2tzvQR&#10;hjms5UF35KpwMVvJljJEvyf5TWpT6SEUerBIpji5oK4Vr0/kxGDclWHfQvA2Ep7eZshFJfu8Wwbw&#10;Noxq6loo+xbSE/omS78d2NucqKNL0WQ+/nupFsvo6Ug8ZFro92FYLWW8VGGqmqlzWU5OkFVXpmbn&#10;fJX+tkNM1HHqNqX4rGBKmta351pWWSzP11vfxgsxvVb+fZLKzQrTcyIXQ8Ju/ihpOVvjpu+FINVt&#10;c0ryIvqIY4KHsImVY3kqzXLuqvillZ+F+GkXZYL/XPgtW6qIGv5182kTF+wURXx6kdb2Q+gcRbye&#10;+5gm3k6jPRfXSH3i31BxQ/h9u/MytXisPrIvJc20KMzQ1oLCJHcymUCKnWTZUm/7Xou6jGH1ZUuM&#10;WXmI5TI7ELTyO13L1krskLoDZb+qsuYA7SnbkCL4Jz7mkqNSF+J3rEdI4BseNyheYQFEM5vU2w2p&#10;fMi4pLXF+irt7FA7uf8ykQlCr8y+PaW1DyGQvCAioiuuvagXFYRsUiYZaCPuml/S5jBd/uLSoqV3&#10;86Vzn0ubLYbNw0yI17M303KRepLaM5lFKYOCfw1TaXBZqNK3udti53m+v1XJtLN0LXWU64movq1N&#10;mFEL/pn4DFt14ssJMTFHcbGwrrieFl2ZLcIi/fsDTGFQ217RN5shvN69kuxF8WQzX3JkMT0D2ZVu&#10;WYjVi5eefraxcqfy7rgMU3yiYsDOll4Zqmc+ZgPwPu/SPTCheS19aARhukiOQySabfwxrU7WWfbV&#10;CP6pdNRhq7PsU7N1Sx+1mTXGrUUWXKbx8yAep0mZF62beEAtCIIgWCM6MF8teZsYoEXmbt/08yoP&#10;7JoQLIXO1xzOj90EhxFx9AIunqtwj6FvhqRmVl5w42GfJCJBkcWxel/KKJiJdXRXd8EWzEdH7nye&#10;16c74rPaTu/CPkuwCPSTin6pobQHCUIkF//Eo4x3H+4sgul6fZ/m5T4wdNytNKPO0/xcPVpnDFyU&#10;UmQQ3Hm0zZQwv3jDJVgXi3cu0Q3dBKw9DLQJVFI3HwjWBL07LFY7s3st0zfqeDDM5XzF6xj7QPMi&#10;5bSuZ7wEi9P5rXuoVlKzLErWvdeuN595UeDVvKwKrac41ddBv+6GyXU6oGr3BwpQRFxKZ3vLErQQ&#10;L2W5AFOmpbz2nMAbFN2SRup0n3dfGDru++iL+wX7umGQx77M5DYy1V+vj3hALQiC4F7CAdKLQwah&#10;1gBa25hU0Naklb9CyqY4qdbtdWOo3wes7TM41bNwSVMpaUq2X5vcdlrHg3WpmJy2CNR1spTtTaU6&#10;ppXKLJDf+d9LsBpqv65aPIhbXYrgr3RQgPomQXBHmXGK98dsB/Qtr5aCFbwOuatUxyhO9Wk5fVVY&#10;37eu8m8tLX/keOez+ZjqcBu5ANz0YpsPgivETsyhk9Pnez1bZ6zP841nCtqsU24zreMZkpqh9OAm&#10;Ik3DBpVmOwnWg29DVZvp1cccPaGRF6wB72fzNdb1JG1Kbx0STCH+z/6pxn65xzxYN7OQQiu5D7T8&#10;00prMS8/WD+uDrpTF2m1LFSXtQSXw/twlT5tlbPK8m8rtQ8sXqX12kVFr+tnfhbRl8RMw3YuXQPN&#10;EgzjfD/T18ibVZ8dLi/cvxDxgFoQBEGQ4SBq4pAB1edlaQ7Ilr9GBou3bddS5gTlQTQIsrrD6nD5&#10;Ob4+uc0scwxez+wgXQV46vhtJh/n2gSYD8sJDrwOxTOUTmblBdN4f61SVsGqywuCq6PrylrMOK27&#10;7tCEaZolWJzje7+NrEPuAYOVdBmy/1iBU76s44Eyy1c+bZjSNkq11mmWHlwjUQkrYE6bkL5nGWa1&#10;M8tbpdxWFj2Glh7CNrA384MgEHqD9bz2MiuP+HwvwdpA3dkXaod9XdfHKiWYDX3Ej1CddHMG50dp&#10;hy4+JbMQYw3eaRp+6Y3zNUPpwdVhdTCvHlr5s2znlRc06XUV3r8mRh0nrbQhoDe3bd53zDe1GHV8&#10;BvX4sdCQYEq1ch0PBplyldUX6yCL1UmXR3w4uAzxgFoQBEHgiAE2CIIgCILbQ9x+CYL1EW0rCILL&#10;E/cYgiAIgrtA/SF1EASziTYTBEEQtIkH1IIgCO47M78RcbvwH6LZYfUedp+JV1zIILgU4d9LISf2&#10;ItR67tyeeqrD8rwE189QPcyqH1+Hs/SC4PZhXVev+wJ1fJhoF5fD9y0NPw5V0JB+D1+uFwNhmdzl&#10;6F1n0Jce7ydKxk+ETRzLuLDbjeHigjUz9zQI1sCsk5x5WaJi1oDzbydDLKoXBPeVaB9Xw7J+buh2&#10;g/2yZQXrZ1ad+LxW/iLckcmEncNzD6fhq/pCQy42KMHtw+ou6u/6cP6fapM5T9oZgiIWd+kCwk1p&#10;0JXl5K4weGwt35gYCNf+7fItPCQtBnemYig9GKTp0qF6aJHrrVfHwSziAbUgCIIA3M1BM6ZiQRAE&#10;QRAEd4m42bM45isvQRAEQRAEQRCslphvXx7vw/BjEFwdddur218rLWjT8pP5L/wYBJ54QC0IgiCo&#10;uF0TJX2wveyzxBG1h9M0fxYxOVwd4csbydQ3dILbzUBdWmc3u8MLgjtBnO43iUXHFuu7TL+Ot6jy&#10;70uFr+HkjrZyu9lAM5jVUoJlsH6l1bc08hjuzaV9XnCtrKGvDIK7x0C/Je0H6V3/Fqwc30fN6q/g&#10;fhnn9Z8mTElwfUR9zGXW+R3cUaIt3EjqMT3a5eVYuG+z9rBom2jpLVsGmbVzUfnXw0Xq8f4SD6gF&#10;QRDca+7SgFkfRz62hW62Zd0guO30Lp7inA6C4A4yq2uz4dwkWDOXdHZvzAouh6+Ldn2szdWzNxsE&#10;N4jLnqRxkl8f0dEEwepptadoZ5cm5rfBIHFy9LH+Jvqd20nU2bXRdSPrbD/rLPuu4323iP8GdBb6&#10;TDPGlKtl0ToNFiEeUAuCILjXxIAaBEEQBEEQBHeDmNsHQXBXif4tCK6G+PAtCIKrwPqa6G+C4OKs&#10;ow1Fu7w84cO7S9TrqogH1IIgCO4hG+cq6Vyfsm8Nq5qvYeNmD7/VzkocIgcyTfFBjveEPxratguI&#10;+mfqfDCnZqm/6NH5l9k53IGIvYla7HqZwRR0Yqbz2RRFh9Ru9XENa516nSC4fyzTCtjG+u0suByL&#10;et/0pnStSqJqVkezQpjIWwlaCxsYhFQNTkeg+3UigQHonqu+ZFFtlfXT2x7w4duIP5762BaibSQp&#10;MmmQKDA9k0VhASbBKvAeNa9679bpPh4sR/NM7xK9d/sens7JoWWaTrAmrA+DcKyR8SYjA84EgVJz&#10;iulrTMk6nT5xZYsEQ+i4rj6yMT57tPNmjwXc6T2/gPoNpj6SllwMscxF2Pwqz7YsF+RakCSseR+Q&#10;Uc7f8hyuaFNX28A5JnTt+wzB0hQHZ+jnGqYNSXA95IqT+TNFU0tdMqE1ZnAccmOR0KpH0+8KvJ3U&#10;h7Diw6HnWtKR6+ec4rdtSiven/tIz98ttAp69WNCevGoj4tD3035r3jasptq0Gl+lhMM03JmHRd6&#10;Z/gF8PZObELdw+9Ua6wJFiUPHQWdRIvkFWjVwXSa6lsbY37L7qqwvZ8lpI5fPXH2BkEQ3GtaA2Z5&#10;SOX6hqdlWd2gf7uO+3bS8rGdiauryaDG/O4lCIIW0UJuMtGH3QQuUgtRa9eJet7qIOrhthPz5SCo&#10;mdW/1VeaXrfWn25dfHxn+oGfYJjwURt/DpmsjlKiL19T2th5XaNtRf/PKyMI7gPz2oEfX4jpz7Or&#10;9WbpBrWXfTi4WbTqqk4LVkXbu9Gj3BSWOfNbdTlky9q1h9MoUdtXR11H0d4uQzygFgRBcB/pvlpp&#10;g2p5wlsGVBtnbYTtEp0ebC1rhH8UvjFjA/9MrhY9Ht0vJ+cm3FeX3u1vlQ7Rb5SqnGfxWJqX+weP&#10;md8UzN+u5QJfnsPRXiayhor5Gb7q1QmLgeRVT4Jpej7KPrZvfHj/95yLdX2eG0jOavgHOT+f6Dkt&#10;S6exBgkuBFy3WNcqlZrlLuLPpXXKLJyP6zbXiWfZ8oOO2q2QKW8yrZZaJ0swG7huSqacS7qBx26I&#10;Mf0UcoLoCfqqM/W5mGBeCL0i+pFoJ65oS2vSUvTKM41vIZc6FnNGSyykC+nNafE3C7WlUhYXDGYB&#10;b3MQh4/FhwhT6LYJFp3DIUcuqujOvDAsBiyjjyX5piGpZuRFtzpH7gPlzO8EjtvYmCDspUC32iza&#10;/NTNw6WOLByslwEPyzmOseh8rNK71c2GgetVEcZzHYq+1qU2HuafqSQKaxuLlOl0gybiq40RPI8x&#10;HotUlasuiTLZCzOw7gnJtlItmnKHqR0wJC2yoyDT91esLdhozQye41kfwlYymmyIbFBkO+zLTmVM&#10;4n2cCep0wnFqaBcCh/pWxFfdoO+cfkusMmeWERQHrVGkw2KLwbobTzBPGOFaB5LQZnTcADZeeNEM&#10;JySXJ3KHuNQhmbGTzo+IMp77oyKMV2nQ9HHB3N6VDXx1BMthbsxifheY5rF8p1fcTmWXafGVyd2g&#10;d0TegV3YAtPibcVe6OcLMj/wFB2VBZje0N2iO7baN3OkG8+dSJ5DymZenqv5uEdMkSljjczkIN2O&#10;zcB01iG3GXGoBnvQ91kQljk21z3JHnCq3Xw864jC2uE+Gt1etcWfO3L++PzrgXsRBEEQ3Gs4kBWx&#10;QbaPH+yI6kwLFlwcXv3DaYbfr3IstjclvWD5pu+PtT7qIboP9O4d5i89dt747H1Yg6XG+z64ON7z&#10;XqZpp7ZplVRayOolCC5D65xah8zCt5laWixSZrAMvqZaYrTSgkUZOK8lCR6Vmxv0LBPsg31+UONv&#10;pjGftx7sJkhwNdDX06ILsbRCo6aDNVG8Pz1rlqbFtUYviG1hEbkv9I+3eADXgfywGdcw9bVigant&#10;Pqx91ROsFmsRQ5622qzHGupzPKIwbHomxOt4XWrwgasYuxZDfTTTU97tQYU5p5ZloY21AwrO5nyP&#10;hviSRxhs9EsDOi/Q+2ET/KfwATWkXNu9vdsKfai+HsZ0vJ5P8xLMx5/V6xIbB6xOsLaHmkU4bhDo&#10;2bWRXB95rE6tPCuz1rvPmD9qIT7cxzw7n+EygquhXVdWL+uQ+0rx9MU9sVirut+Yny8iLew6xGjp&#10;sTb9+LFI7XrdVcr9pXX0eh9hkXpeF3X9DInNQa6fm7EXQRAEwbVgw9LUgJlvXjGZQZFFBlexm6Oz&#10;SsoBdDQfFpvSQz51ZFfln0hRszjXQZsh3+gHNCoWgl+x0vMoC/yuEzeNm6aIJQYzoX+9jztnTrVD&#10;H7e0gphU/raighsGqq/u3jqs0qLiVkzDoV0bC24CdQ1FE1gN5SznSKMfVE5jnQ6FYzof8JggSmE8&#10;59mHNBBZmLwQrbbW2o/gcuR66qSNzeUKVj9RJwszx1VT2aiOqc8359CvoxVwL6qXB2nXJiqLH7jp&#10;Lqp/H1m3b3z/ZeLJ9SMr5A02qvpDoc4yWAAZI7jWaIe42yXOrIK7jJ1MKz6hzL1edDMjCGOKPqCm&#10;Iv0cgjorUxvF7jDorM8kWIQFveUd3nd+Jjx/Y+iqwVdUTkQDOt84Q4hfzOG4wXTTqyvVCjIJFsWP&#10;HzJ2aDBjmV4WQ2oC6iKIDN5jC5ZC/KpBoY73MP/naDAL82TlLRnI63SLq5RW0U83YX7RCZaj5VOH&#10;TrQuT1fPHhZsDxlRhjYUNbwYjfrz9Vq1M/PooHf76mti0Y3YXnoxfPh6iAfUgiAI7j02oNmgVga3&#10;ethajLq828Bt2tebwHx/zdKw8+r6p0G3GWtjxdP9WM1wThAEyzC7pQXBXaCc5Raadc7baO517YMa&#10;Y9GR35fhJQiCYA30uiXtb2Y/nBZ90vKYz5bxm7dZxNaPMV2FZuoy6nzD66muhKBeUoKZdB/ehLeu&#10;n6H2AHhOm+SkPqUeSyiYzUU9lW34p6vg1sDasoeaTUijzQVB0IStKPq9eSzrpUX0ly0zWB7z8br9&#10;zDGnNe7Ytofyg1VxPR5e9NyyvfPiqeNXTzygFgRBEARBEARBEARBEARBEATBBVj3h3BBEARBEARB&#10;EATBXSAeUAuCIAiCIAiCIAiCe87N+Gg5PuAOghr5jmw0jeDegZN+VT+Pcxmu/8vltwjprTQYBMFy&#10;xGvUgiAIgiAIgntCPKAWBEEQBEEQBEEQBEEQBEEQBEEQBEEQBEEQBEEQrIV4QC0IgiAIgiAIgiAI&#10;giAIbiB8gdNGvMUpCIIgCO4kOs7jf4z1QXC1SOPTYBAEQRAEV0c8oBYEQRBcHLuQiwu6IAiCIAiC&#10;IAiC4MZiPz8Yv6F2L5F7Fqj7uG8RBMFNIu6nBkEQBEEQBPeMeEAtCIIgCIIgCIIgCIIgCIIguKPE&#10;A4pBEARBEARBEARBcN3EA2pBEARBEARBEARBEARBEARBEARBsDLiwdggCIIgCJYh5g7B3SceUAuC&#10;IAiCIAiCIAiCIAiCIAiCIAiCIAiCIAiCayMeUAvuNvGAWhAEQXCn2NjYELmNnJ+fD0pw/bTqZUiC&#10;66NVH7XcWtC13YbureXzWRIE951Wu5glwfXRqo9ZEqyelp9nSRAESqt9eAmul1adDEmwHlq+vogE&#10;QYHnQ5wTdw+973wb7j23+qhZEqyelp9XJcFqafnYSxAEs2m1Gy/BKsl+taXydUtImb9YPKcxTBmN&#10;RK6CeEAtCIIgCG4YrQkEJQiCxYi2EwRBEARBEARtYq4cBJcj2lAQBEEQ3E1ifA+Cy+PbUbSl62Ve&#10;PcjzapT8AL4mrJ94QC0IgiC4U8SkJwiCOwu6tujegiAI/v/s/ed+LMuV5QkaNI4+52qSmUkymVld&#10;1VOy1UzPY3S/UD/M/PpN5mvP9HRVVlZlkkxxSV5979HQmLX2tu2+3cIiEJAHAax/YMFNu/s2N+Ei&#10;PIQQQgghbg+6BiX6DHf8xJ1CN9yFuGtEm1a7FrcHzR/E3UYPqAkhhLg4nLNnCSGEEEIIIYQQt454&#10;UEAX++8lp6j3kBBC3Bgad4QQQghxHjR3EHcfPaAmhBBCCCGEEEIIIYQQ4g6jGz1CCCGEEEIIIcSH&#10;RA+oCSGEEEIIIYQQQghxC7GXVett1UIIIcTdA+M7x3j7WTmN9ULcLGxzandCCCHEjaMH1IQQQggh&#10;hBBCCCGEEEIIIYQQQgghhBBCXAt6QE0IIYQQQgghhBBCiFsIf5RwTb9MKIQQQtxdONBrrBdCCCGE&#10;EPcAPaAmhBBCCCGEEEIIIYQQQgghxE3B59L0bJoQQgghhLhH6AE1IYQQQgghhBBCCCGEEEIIIYQQ&#10;QgghhBDXgh5QE0IIIYQQQggh7jm3480Nen+EEEIIgvHglKreD8WHXv9KwTFc47gQQgghhBBCXD1x&#10;vlVl58t0t/AkNnQ70QNqQgghhBBCCCGE+MCkiyxCCCGEWEE0hgshhBBCCCHEh+V2P6R2Qw+o5QvN&#10;kiRJ0u3R3WNtbc20isS2z5P4sPTqZJ7Eh6VXJ1krCzZ9FTa/Z/NFEuK+02sXi3TdcA0fvmXGVnz4&#10;Lcn06mORxNXTs/MiCTGXc1+rvX190nnotY/Q7SLsnHXz2JpxfNzUFvTqZZ5uJfbN/Vu6bUvSs/VF&#10;dKvhMR2qQUKI87Ii7R3kvmkZiaunZ+erkrg6evZtJYRYTK/dZImrgrZch0176tn+FGL94FTg9MSU&#10;L4ScnlY30pnb/FzHNam+9e0GHlBrVixJkiR9QN19hjF0helNJIQQy3Gn288d6N+EEKvB7Zg53o6t&#10;EEKIkbvRL93p+fIVolHoPNwvS6kNCXGf8Ru4ww1dIcSdQGO7EFeH2tINED/vOXxRKBRwnlIfTluH&#10;e+1kVI3z+QxcoZMTiHFtmVcv/cSnEEIIIYQQQgghhBBCCCGEEEIIIYQQQqwk/gCai2R/hH1Y9ICa&#10;EEKIO8btGWSFEEIIIVaR2zGb0pxOCHGNxJd3z4X6pesnbPzh7WxfSK9ucQb8zUhx++ExHapBQggh&#10;hBBCiPtEnG9/uDMCPaAmhBBCCCGEEEII48Neogg+/MUSIYQQ9xeNQOdFFhNCCCGEEEIIcTZ6QE0I&#10;IYQQQgghhLjnfPjbynFzWze4hchYq1CzuAWof7px+FauD/xmLr1p6rzIWkKcCzQZjvGn9q+GCSGE&#10;EEIIcYfRA2pCCCGEEEIIIYS4BejOnBBCCMLxQGPCaqE6E0IIIYQQQgixGD2gJoQQQgghhBBCCCHE&#10;LWStSgghhBB3lDWM9BrshRBCCCHEPUAPqAkhhLg4ulsihBBCCCGEENeLzrmuCL3h6X6juhdC3DL4&#10;XBpVvUKIG4QNT41PCCGEuHH0gJoQQgghhBBCCCGEEOIOo4eThBBCCCGEEEIIIT4kekBNCCHE5dE3&#10;joQQQgghhBBCCHEbWTsdJYQQNwb7HPU7QgghhFgWzR3E3UcPqAkhhBBCCCGEEEIIIYQQQgghhBBC&#10;CCGEuBaGB9ROT08n6oVRa2trkiRJ0orrbr/uTK9zE0LcXdS7CSGEEEIIIYQQtx29AeVukq+vCyGE&#10;ENeB5g/iQ4J5Dv/jX36u4CoUN7fmvkGND6MF7UNqQgghhBBCiJtHM3EhhBBCCCGEEOK2Y7f23Cnu&#10;Frwwo4szQgghrg3NH8QHgs+Q2RT2euaxa7VM/cSnEEIIIYQQQgghhBBCCCGEEFfG9dzcE0IIIYQQ&#10;YlXRA2pCCCEuTnxj7FZ9c+xWbYwQQgghhBBCiFuDHhS4l5yi3kNCCCHEhTkdPkIIIcTVw/MVnbOI&#10;u40eUBNCCCGEEEIIIYQQQghxh9GNHiGEEEIIIYQQ4kNyoQfUTk9PJUmSpBUWv+0lhBBCCCGEEOJ2&#10;Y2dvOn27AvRNdCGEELcMjO8c4+1arcZ6IW4Wtjm1OyGEEGKkzkuvTfbRG9SEEEIIIYQQQgghhBBC&#10;CCGEEEIIIYQQQlwTekBNCCGEEEIIIYQQQgghhBBCCCGEEEIIIcS1cO4H1LqvY5MkSZJWVLVzF0II&#10;IYQQQghx67AfptQvUwohhBB3D4zvHOPX7F8NE0IIIYQQ4gPRf5bgKsTCXXqDmhBCCCGEEEIIIYQQ&#10;QgghhBBCCCGEEEKIa0EPqAkhxL2EX8sbxc/ovyxXWdaydNYVT2OT7O4ybu9Nb/lqssBC1dazKaIS&#10;skbC7rL9siyy2LJhUxaVKG6Gnv3P8i9Dr1xxXmb7LXHdxJHbHr05vI1LoLrWqsRlmWNnqwIaeZrC&#10;Z5YMofFzRVBnMWdd4tJYddX/7gr3Rbls/vtI2CzbbfTnUCfiIib7++GnQ5g4H6MNz8vFct0XzmHX&#10;mWFiuXzTkaUdZ/L6F5XlfeLYL2aXOA+zI/2phYXEebnckcgxYflxIa/L24BYhmy3C3DFjUNt7SaI&#10;EeOSdS+uiGWPerWOC3OuQz3svMjWPjKp5dws57O3amcxcQQvo2VYpt20zCv7POsVi+AserZeemHA&#10;gubEfRDiOFhGFdvs5L9m9ICaEEIIIYQQQgghhBBCCCGEEEIsRXNzVwghhPjgaFwStx97QM1/595F&#10;2t8EHclP/0mSJEmrpww7/fWydroxqJxiWDCt+YsuJjB9CEmGcYKeUEoTYVdNLhMrX6PgXLN9Wef/&#10;so6Nt++JcuNMiA9ZamaoAfQjH/MOcczLTIxu1cG/Nxd57wtu9ZD9h33cxrTfiSmMdoqI07WTJPpd&#10;zOyl1LpkFs8mGtxOoeqq7dXl/tyWQ6ch5JrBbJ7TwWka87hGd2zF2QqyW8yjtR4tvobKtWX1F2tb&#10;tX1FZQ008SnN0Lao+062xSD8S4qj3W1P+zU2pIyoLTIEjsksKHxiOapNoy8b7Bv4uMux390RQjj+&#10;sM7wqf2ayyLPzz2qOrffeMw7bll+Jlhj8L7Gx3vkrLa2ORWXCPOyjtGPHZnKKdJa+4r1+dKF/8gX&#10;45Bvwhg7ag5DnjtC7E8WacJ8/F8sw+om6qXKwuo8eIgfU4SPIMrkjGmGC0mE64r1iZEwXtW0fujP&#10;bSbCpnK7eooxbBTLGPtLV7Tm0X0BmH3lcRuZCA0xUbSBakO6+UFcyC0LR+2/1nHcDx+zP10VK7NK&#10;wA5h+1DfNNWacMHaa1TNV/PaMWx+eHMBrCAOGhhfTkP2YTKmZ53yWgfzIzySewILdzFNvSZi28F6&#10;RQkUfGIRbnE/v4fXBONWnWKewFqxmqGphxy+zGmr6b0sS3FHCLtciMi8QKNh67+wb8Svm/uUy+q2&#10;v+jLkNhdG1UM0/G/mGpbE/uNse8woj5CAzVN9D0zfhDuqho6l2E1TJ79VWIWP9794/bHIslD3TP0&#10;RlEnJxTGi5PNsgbR7WOKpRqxsJrHxiKK7hp314j9mqcghQ1zKHPT5uH3sJoIoekasyWMUcXPR4fw&#10;AbqrLJzytHVG4UJ15FMZMQ/aL5PtGQqbjmIPhni6AAD/9ElEQVQ87wGEnWnqqA4bfxrjW/17Kle7&#10;2ntJNVhLE5ysNsjaziDUFzWps5qW7a1+asjwcb8YqTaBzVqNn/HccmrbEfrGEFRkNIwE88Y1tiHK&#10;MuKftZ2Ye1SsiJp+mJOIWapdzF5hd/ZTvG4ZfZeHFQvjtUwuaXbmZW2mdsQyKOYzRVtjGaEbYFiV&#10;b2OrGFtnj9f0wf6t2Xl4HFd5H65OcZZS15Ii0gm9VQANXCvFbJ/SSpIkSSuqGIjsAixOpqvWBrd1&#10;+Ink7xVXlRzIUlW9V6aAm0T/CcYnG1Q3MKjhg3B7QM0mApg8YDxj0qkQd8qbpBDy+8UFCnHY/jip&#10;ihUyzwCCbMCefCqR5a7LcEtmRZWvN2IYM/Kk9MR06mKYxUQ+TOFRD5RPmGqkNKoSk0o/9ml9t2HI&#10;YSimekhjN2Pgs6ghfgpTDB+kMVk43fWkyPA1DnFnKrUoZDXBbUwTShWzMP5FXxYWHMR5esjm68g8&#10;lMN/EZ7iW4b091X4lzQ+dJ3DUQ8hZKHGgzjkN7EtFv6xrUAMYpaqSOZYyDSB1EBjxUWVwXBwRngW&#10;QQEc+9eO4eZFAvaR9YIQ67OuJM5rWW/LfAbGIu6ukmfsc5L9Z9Kxf8FcytLxhie/8LAJ15b7GUPb&#10;82LO+gGWUE3veRBEp+Fh1vZsbpbaY4bty0R3VUuOW2X1mBd+BkNfNrQJurmMi6bwD+KHfZv3b/4Z&#10;4SbMbEZkDiKR5ArorucdQ50gyOvA7Two4iMNP6gvmy/XcB/mEYtwE+qMOl2jEF5l7loKs11UA73I&#10;2y7bfThyWEyTYMPhoY36kNLYTjwrzzE3ID+3PIV73cQ6GW84I/GM6rruswK4F5nH64hGNgcEu9YL&#10;5BwxTmBjVhdNbdEDGC9w3n+Kc/vTk0MIbiRk+V4vm3BQbB95jVRdT4nrIltwYwyrx4AfAJSt2VUX&#10;UlU4YfATyOxe63GNDcfi0MygmrzicUMVcJnUu3E9We+qivTClxLsMQhGq30PD9EpCKjzYfMhDfs2&#10;3gYyWT+H/svsbEm83hC2cbqNFLw2iLKPOZ/2+drAsC2SyaxT+xCzL4PxyZUypI3FGFCDPYTVinx+&#10;TupW538TEoQynmeUDWkojUJPaEv/IN5yJCLwngotJ32qnSeKGFo1vmQTbQ7LE4wX0OnJNsI4xrDe&#10;OBah7Q0VxmDm8bmFyQIraXvuhM5iSIt/oSaz2R7/XF4DrIP8cA3T+4yW/Rzt7XEMs/wh+5fSTTSu&#10;04jNkKYa8JqYEvWRxHpYd0W9sO3YAx+1iOiR7MseqVirqqrchMIdcfdOQS/OBCs1iuuStJ/fJ6Mt&#10;bTaNED5ok+rE2lk+7/dPjUR5WJxXQS9uxTU5NodPXDvh3KpVpGE+1AFleclY8PBwFN0Ug/kgNJZD&#10;dwk8Tawb5de6c7isc5JhvIF8FdJEbkG3ndvPvliLyFFsJ4eI4LXMI/jjQ9sGbFPs67AwoXB+MTfm&#10;4TPrvWL1mMQPG1YVxwyPTT92/JPc9bgdyQVehfz5M85SebQ25IRCCCHuPu1AFVqC7nBxk+NHbMAw&#10;hOJDn08ifJIAN5JM9yjyebw5a84pkU706dksiLpYnErcEDqU7wTTdhSVWit2cKYwsTxhtrmmSz3Z&#10;kCbCWk1RbdwktHYd2+fCONXK+egd22FHzLNsosX4ejGs3qRjtF9IYxpecKsXaeYylimuntneSXxQ&#10;znmYt62w9Y8h01CxBNbtwG7UAhtaX4fElsJuNojbAeulnvvbAwR5nGEtcWyK2vI6dGUiXahNL5Zl&#10;bEaDQ1a8UWjp2h4Gq3sdTIhDPBFX1OxjlYZ/cUdUnEHHoAsxA7tzQv+BskWlR9p5Emcz3760YG5P&#10;SBnzBXvwLBQlRLqe9ZkmJM5Ftx+aZ+ceOe0y6cX5aW3caopXqdrD5cn9StYIp2OTZ0069THNGxKX&#10;47w2RL3YdbWon149tHXXSxNhbbiY0rMT7RsiXI5zAJ8h8zwxP6DWI5dxG5nud2uFeiZQfdeF24jW&#10;nIt/Y8MlhBDiDjFMeDDA8mbhjBjuA4UrBmOGz9cp8vq3l1HGEumvRHU99lCa7RfDfR/8G1YM4z6Q&#10;ui8pjaumCb+VWfcBfr75a0w7q7Pi75xox3whxsRgLjFJmwhTGotjWg+zb+/SPVz8p2p5g5+Lzrrv&#10;u+rxPh6zLv+p1FYpX5PfLlGbmbGsx/mo2TL821VTdw5bWrH9oV6a+yyrD4LKsfa0jmrgGxxcY7uL&#10;9hV+pkU2U45v0pBFx8c9kv/UcBbHBNqFNhztP7VjhPENG6EaZxkjH91gqBOq5vWGBxjY37Z7rbaP&#10;MDtVaDozX7XdEA9ZftZhUo0f+ivzRzjTSzMywtBVcUxPhChb5jbSthWkMSJPDcdf9EP+U2Ahb4v9&#10;7WK91brrxUvnENsHl14HQ3i0JRP9Ln/3BsVwMqaJuJx+XI80I7MPbDcIQdYkeLEz+ii3r9kWeYY2&#10;UePGude0DHfXtFmW7xrUW9etVtuH0M6J1C/N5mXdYGF52X5c/IY1y4t6Oku9cu+vwtY81vMHtqKd&#10;h3qqsvB6ncHctaWgYiiWM4z19tYOvy4wPh8V/pSuarIexJvy+q2eQ/SnOAny2nDTxTkLz/+pfB7j&#10;b38c3kxoH35TH3G8yWNzhDR/sCXFMhBuMGNvG+67zKBVVhFweD9FxXji4VXmH9O4GIfwdJx7O2H6&#10;yCPNKNtsIvRpsJsLPpPbeOjPWD8WBqz+kM8UdUJ32H+sg+i/bHyx8qbK2zEv3FTLk2CfTpiL9cPx&#10;CfVRNbYLeLGM+hiV6k92vpxgef5NzjNp+Do+dM9BieWJdDWtXX/mm+6oWs4A67Oz/nuteoz7gW4m&#10;mlWqA7Mp/SlsIpbBsmoae8DDVlDXNW2H3j9SHj6/jd5l0S6wz2C7hgifKOwddYEzzaoxjLZnHSCs&#10;ku18f+29nHq2GsUxv7rR/5ta96CYI9Bd5wUmrgeVAvnDheM5jI/fMR6Fn+kpHi+NJvHSVLQP20G0&#10;i1DTVqB40/p4D6BWEDWkpTtU/ajN/rpvUMPxUo+v1K/OHC9mE2w1325mX/ii38OuC1hKCCHE/SMG&#10;GIoDTk85zZx0MZjNxMVEaU6+SytvVxawAbVNm6E/x2fauGV10XyrqoCTLSqgm1MLnuyEIp7LCGOa&#10;UJQReSOM3De7LiPaJNQjx1O9MqjIPy9tL6yNy+ql6+mi+e6LaJMM2sJwcYFuKtpJbU/DiU9Ad9vW&#10;cnxGdTAqH5eENqNtw35ZYd9sZ2DZGd8j5yexrt62SG6beYTtMj1bRpocF3l76e+7wi7LkI/n6GdC&#10;KW4oLoVNQAILinXTH+ptY08p70S9tPddYRcuSWunsJ2H+4VUflrGNLP5snLZ913ZLi1hq4ir/rlt&#10;oFcGiXKkxaKdQkEOo3K6TK8sEmlDbTrJlW2T7UXCndP3FOmDms+uS4To99ixXIaFcloop5mIcVnz&#10;wu+7CA2OOQDmzePP4yKs3tjxcIZ5Sj6eNsyjZ85lgJma+Zvw7vrvs2iowIwGRVx7AzPStmlyHMnx&#10;IYaF2jhpvnq0dqSbRDhk/VKOC1IaU6STLqxhHKCSbYcOi37GRXuKNlOxDi2lm5RHMXyRclppqrAR&#10;oaHbc02OHTHGVFl4D+ZjPNWWE6g+pmrt39qW/rBrtmmE1fAY44fiIg2XoYjEemfa0H1V2J5kW/WI&#10;ONo12xaEaa24nCZEIkFvO6T5ysbtKadp8/h1ltFP5Tlbi+eZr1xOkMN6ee6zwk5te2C/VdvPcB7i&#10;Xye0+GGsYdqazhSEP8oj11UHUW5PvfStatpmN/z6Xxyf109YSQghxD1kfFqfwuBjJwJ1cEpEmmHw&#10;IsPglcORrj5lPT5pfb2M1yzhgIcv/cRW1M+yxM6EKkNQ7N8cLP5+wcmZifYezFMNZpO4cbJm0VY3&#10;/o0DvsD1dI3LSNvI8oke47HtHw+rdTExX1RKI2vfyBnHrOWJskIgyoH87QPu8JsJU/F/GzZfpFmX&#10;mDBYB+byuq1txlTr2qbwYxtDQJOxxsfFoCDiLR9hwD0lzFDbhLWL1h7RX3llVHPVOjHbJhsPdnX3&#10;0C+mfKPEPLwWJoabQ6SMj4dN8pm5c5jrvJ/7RTpO47ieNWGF6XD8sz2Yon+iUnJrDyzH08Z4Ytmp&#10;gZpjaJPw2gBEatxEmV66O0DencuKizrXjyM7/puiPsyUKXxQJuwd5Ph5ee47sMdwXLuieTmNvaLv&#10;wjLOw/JnSB/lDWFV4RwdwujbY+zqIj7bGS6rLw8bPlYviDZqOgz+JvqburGwe4vbYFYkDJUFJieZ&#10;Wc40FP8tK85LTKk0rzxLaGkRSXl79Nyh+Fi7c1dlmk60uE38wbQ1e1PaKL45zeVxmAlUed3UufQJ&#10;3CYUlMWiLR0Ft2gwA8E8YRzYyRYePsRbGkYEYz7LO+QPmJhtpeablCcyo1WyjbKAm7OSwitj3aR8&#10;g80TqZyUsqr/8ZjZeAHCnhDHjuwPRRuxT7hNiK9Y92T+qI1ESjcMTkO6O1gPedeuQgN+jlkrZVQ9&#10;F3XxnBPBVWM5Ob0/OGXnq5G2JhM9aDMKhKEmxop4qNrYrwWk62Wpftr0fp0A3iiYwfXTJjfdO8LY&#10;2PlqoomCIYzpssFYFxEddUPFtZuIo/A/sg0htS7uJaNlRlUwBridSBOX01s6WBAH+WDLCKsPANkv&#10;F1aN8bUILqJOkmoUoMtleU2ZyCT6hEGrzM9+y/1xHXN67b9qsC3bkcurgEum4YNsXDLNdZHrPNxZ&#10;ZPTHdQr8S+FOTZFco/u6oTWFEELcO+pAWgfO2cF2HGB9kGVYnMi5hm/DcGKL+JkyatyVK60jfirS&#10;tskmDUhicf7Tax7PdB7nS4Z5vIvpGUd5mcNrv+kOpf2dEcvohd9lzbmAk2WHV5WHwcjhrowXeFA3&#10;phph0NNZt+THKpdmaAQNx7cr2gg1HNfJ727mG208tm3GsQwvZ0xf3UMlhsb4c6uuW3J5nwvTQEH4&#10;8wXRSQpWEwXnqOpq0wYWVOvuvmo4DmsfPwhh1r9RSEpo36oBumnfFDdY2uJSHsoIT90G6QzRgFi0&#10;Qjj7v9GeTAe/jem1Hq0/izbV9m/nlK3rPoi2HBmO66TB5MTck4qxsCFtYO2EfVdNFQkGeZjPz6CT&#10;aIv1Z79m1NluKwfuu1Jv17EPM7aBzSbxYcdoMwwfbR61HOcGOd7bV81zHdt+FzTYf7QzDGZye4YN&#10;q/3ZFmyZ8lr8WM7k+mLUSW07s/L891ewQYj2sDDUQTDUCcIb5fPIbFPvs1KdscwhX40b/B42u133&#10;RWE3uLPtaNOhHsId9qz2OmEez+eK9MCOf9YPy+P5u48b9pOQQ71RdEc5rtn6aZS3fVAOlwaZzVAv&#10;sLU9fHaShApwhRuWrOmsck5C8M8T09qx0axXqqLtsxAGTea+FONqGxvbUxbbnrc/prd2ONStl2mK&#10;8qQZhc0H0aZ2rCdZWtibCrsjnLYfyprYOuoNtHXQqY81W9byuQ0U0ll9UnRXzZR3zzSxRxNHu4w2&#10;8rqZ2pBtBVFsMzXtMHdjfrN/zW/+Wo6VlxRxq67r3J/2OnFtEt5mGiWnmRtOw8L4L8qlu2IVmeOk&#10;UWY4V3IO5LBuXA2wawHj9QA3OTyRZtImav81jE057j7JjANVwnum8A8yW0dYF4+08ccSRz+GdQ/y&#10;OrCw7jbeZdXjsBc3sdF8neIchnJ/teUJNU0XWhuuZ9KPVY2NxTTWD+sky/P7+ONpp0J8uw+S22YC&#10;bIz/YbahLdX0Zl9rW56uj2WEmGfO8XPVqvXfr+c4jhvV9N72F8j25XrhVgohhLi3cKBpB63w+0A0&#10;XihJA9kkT7ghTqS66a5aMUiO2x/zNve328B0pKa3gRhxpogjdOe8lJcvZWWbzaOdrkUNtRqZVEWq&#10;W6mneXXA8BDTzTuec/6cPuKqhkluCru0Yj3SrGifltm2spjcvhblU130levAbThryQiZjQnmxxDZ&#10;fnn12kS2H92htq+L8EhLtX2hNBXtddbx27Jsyibd5KIH3Vj/MDeLemrVbm8oyunFSbOirUi2WRuW&#10;7c2wesEOctq8oQiT+qKNptjNTdjbl2HjXl4q6iXsHcj2yytsl+xnRo+wXh4ScblP8jzjDemkYQ4t&#10;zSquMVCZxv5hwxk7gtpYxvaS66WmCSwtyp6UE+myYpva8F5aaaqxLkdXrSQo13iWxzd0gsYcvXXf&#10;d8EuE5vRTrk9hNziEzvanIvLHMe0UXakS3mkM+T2nhzx0RSy7QcxLIg88+JyvlZRz536k/rKY8xk&#10;fFiksG/F6hZ1M7eNMLxVL500q2yzsxga2SVQ3Uy1jO3n2T3CsxYh2/fVqYNlqiXRt3wvFOs7V194&#10;TzWMGVERERd+aEhTlcdnC+OSSnmsjEhHd8KaUKTJivRNWdHkrJojvM1730WbzDIxXRAm7Gc5g966&#10;r1pn1W8+rrKQz46bIO9kuHPY9cAtEUIIcV/BGNP7FosNxGk0jjh+udXdPkDZf/zzn9IwB4Shhapp&#10;rJgooCqH1cWMO/xDYGiCX+r0YF+fCRO+uFHgCiJNDMaxnYHHxyVUE4wT33y0cuoy3O7w+BxnwU1Y&#10;6w5/dofasNYd/jHQyWFDVOMO/xDYCauLGffor5/0TahiPxF7DB0N8p+TQnpb0s9wpjmuYZF/GgaT&#10;1vXUf5C5gxyW3OHP7uxvw7I7/Nmd/b2w1h3+MdDJYUNU4w7/GOj0wuYypPNjOSuOaXMjjSeF3yuo&#10;Ef7OoeVB2dS4mkHhaN3hz+7sb8OyO/zZnf1tWHaHP7vdMRvWulv/ENgJq4v6rzK0C7YHtovcXiKM&#10;7WnaZlx01/gS8ZHXSjfyerM7/AM5LLnDn93Zn8MGqrsTNIlrw4wUH0zSpXhzVkfrNpm7tgkYZfjW&#10;UNiwpqTdor/y/g3hKSz6LQtjHrOxK8qKoj0syoACOOmzkOpo3a1/IIcld/izO/vbsOwOf3ZnfxuW&#10;3eHP7uxvw7J78FfDRRhtF7Y8i9zHjYa3CHczHkvvt8K9jJjei4ny6mLqDnJYdbTu8Ie7FxaO1h3+&#10;cPfCwtG6e/7ZsAitqiadiuHeFnr9EcyW5G1pjB9KHm2bFXFY0VCfSUN4TchFEOs0d9XggNqw1h3+&#10;wR3ksOpo3eEPdy8sHK07+91zXjr26bmHC6VuJF/dmMZFsj+HO54+z6PH+KiDvE91MeMOtWGtO/yD&#10;O8hh1dG6wx/uXlg4Wnf4w90LC0frDv/gbojwaVzYssouaI/1OKqTNwda/fZ0efJqwjH4SRvWuFv/&#10;4A5yWHW07vCHuxcWjuwe7MDz1UpExTE7HL9IM8SZmIdhPK/MdeHpgpMUHoXFWMKEbX9nYb4YHK07&#10;+9uw7A5/dmd/G5bd4c9u85M2rHGHP7tDUw8WtH21i/nnKexGO4ZNIwwJTEznxRh+PQJtpsrLcXGW&#10;ZjO1oQwvN2RpocDcTMO0sf5J3UeaUTksu8Of3dnfhmV3+LPb/KQNa9zhz+5QG9a6w5/doTbM/xE4&#10;bE6c58w57Bj1A+tZGNOzRo6SkCZel2bVwiXLqeXVNfp//5fd4R8CO2F1MePu+duw7A5/dmd/G5bd&#10;4c9u85M2rHGHP7sHf10MYTxO6zFMt0dUf5Ybu4rEMV7jTTWqwYLrCutixh3+IbATVhcz7vAPgZ2w&#10;uphxh38I7ITVxYw7/AM5LLkHf8VsNqNZxiw1jdUDYLkhhDPdRAxPssBaRvsZ664KYW3fZ0XksujG&#10;IrvDn93hHwI7YXUx4w7/ENgJq4sZd/gHclhyhz+7wz8QYabRNqcnVIQn2XXuZDssTGNRo4bIKssz&#10;n8gXjuwOctgQ1bjDPwR2wupixh3+IbATVhcz7tFzXtw2vXYzDQt8PLBzSfhsNBjGiBD9nnpSRMhy&#10;cqxBOfwgbKJIAtXFjNsds2GtO/zZ7Y7ZsNYd/uwOtWGtu/UPgZ2wuphxh5+4t34wLoet3KaMDXtS&#10;rJuoE78fMK0bpLfxnO66RA7TUAfhqIJ/CDM30/i/7M7+Niy7w5/d7pgNa93hz+5QG9a6w5/doTas&#10;dZvfbBeiv5XHjddcst1RhinHc0khDFlNY0Lrx7wvQ9kWB0W6EMIm8dWf3dnfhmV3+LPbHbNhrTv8&#10;2R1qw1p3+LM7NIRVI7t9ajjPEym6q4KwjYeNeYdxZsjLuArHFwv3e5jDNRaWBcXLht32tZxWLAPx&#10;pgqCR9FvgaO7FxaO1h3+cPfCwtG6s3/irI7WHf7sDrVhrTv82R1qw7iI+9xeVXDVNjO2J/qjLY3K&#10;Ng0bj2VQtQ0iRaQLR+sOf7h7YeFo3ebnsm7DGIZjoopuE44vO1fO57QsJ8uyYiZp59PMd/1wi4QQ&#10;QogBG4w6MNzj0uDWYkH8VydTH4TYtlZB+H1QnsaNjIO4mIdPs0CYapjMQXaiymWkYVxM0HJcVhsm&#10;rgY/jt2qMUG9uIVj4iquGVTTeDJE0Q3DD+0r2lG0G2BV6/G8SNS2Q/5X1S0JbT2xb1bYtrVxqMdZ&#10;8SK4Gkt5P7eIYR34N7O+Gnbf4Lgen64FaFZTxOPYT32U91meb7hQQ4Y5QLQV/2/Cv3xBJMJqMnHl&#10;9NpGVOx5uWg+sZiwq+z7ofAuiHPmzOK6iG6r7bpaP+mFib79gjiHma2XYGwzuZzZMpdvV2evU0zh&#10;GJ/nxHTnuXJLju+liXJk/fMztodZ2rhemiCnE/NY9kgd04VdR9vmMuYpaP3i/Jj9wpBQcg7yf0G/&#10;LXTzmKOfXlyEMGqML8DMS3+rGt/Fy5h7niuWx+wPG85cm3Qb23l/hA/1FOQ8qoezOet4ZT1Q1e6D&#10;7d3ulhv1ZddlLB1aANIMDxR2WLQ2cTZmc3dWzPhVQbixrA+oeViEOyyHtdQvT1yWoa7MnIPPqe3F&#10;21Z1N2nMF9VhYjqmn62128H0Pvh0bzKxQ9ePHlATQoh7SQxBdfKaxUkqBtSYwMZA67crT6afFO86&#10;xZzqxES3f8ZyBuUwusOf3W26pHF9UMW3edQweaga89NfJwt1O6OsIb99/EbrEMZ4W09dhnvIV90R&#10;l+OzvxfXpuuFte7wt+l6Ya07/OHuheX02W1+nsjwm86HUHzjmd/C4RtUELZ24CoU45ib355i3KGl&#10;OV2vsrc8eb7TyEc3y7NPXm9SDmvjW3f2t2FtfOvO/l7YvPRtul5Y6w5/m64XBncQcbldjMctUk+O&#10;91CkZXzI4/Jxz5o2nVaF3xSnvOM2LC3maZXj2nStO/vbsDa+dWd/G9bGt+7sb8Pa+F5cLyynDzdk&#10;/61f9naT25p/G3Fsa972spiebcrblS8jDrXH+vU1wD2uc2ab2rA2vnVnfy+sjc/qxZ0nbxufw9p4&#10;849txEW7RD8GsX8zG7st3Z6IX4f90XdFnNnaxDqp9WLpo51xOYZbf2f9G1sR19tuV8fd87dhbXzr&#10;zv42rI1v3dnfhrXxrTv727A2vrqdGoqwGRmRq4I69PZCe4cYFoLf6oR1zLqu7WApYU0USpi3zRO1&#10;8eHP7jZdLyynz+42XS8sp8/unn8Io4t2Yj/jbWAU/aEIi74ljvkkO+ajHnKfhfwd23trwP/TY4w1&#10;tX0gXXwYO/PJ+9HuU+vuxYe/FxfuXlhOn91tul5YTp/d2Z/E4z27w5/dLtpjGdGutQ3YWsMf7aKm&#10;Q7jFDfLUGQ+bxs8oti/727heWOsOf7h7YTl9drfpemE5fXa36XphOX12z0kXdZflcdmWWHbqxfoy&#10;xE37tlxGyNPPCEmvVLG+RWGte15cLyynz+42XS8spx/c/pnaEN4ZRZynG23IuhiVx5mZNFaHOXye&#10;6jZSdIc/u7O/DWvjW3f2t2FtfOvuxYe/F9emy2Emhox2Gezdw+LdxlN7h81rmUhK8X/0R5bG/GP8&#10;Kc5hTExjYwzF9PjYdlWGbUJYrI9lmix1/dRyYzvStsy4w99L1wtr41t3Lz78vbg2XS+sdYe/TdcL&#10;s/qIcZ5j/FE5WcdyHfbFnHk450fYCcJMSH9iaTkvqEL8RLW8KDOPXfaZbENVdvfCcvrs7vnbsDa+&#10;dWd/G9bGt+5efPh7cb100HD8mlgntJkf69O+CnascXGcR7u0tCGLizTjeob1Um1Y6w5/uHthOX12&#10;t+l6YTl9drfpemE5fXZnfxvWxld3hlbkx1yRvsrqwewLu4YYZnEU3VS1u6WFP/qwU7aBsR14ea4o&#10;wnwIp06sbr1+I90kb9VY/8xbNZTVuMMf7l5YTp/dbbpeWE6f3dnfhrXxrTv7LcxtEPbhMj607wnt&#10;PNiaxz/si75rEPxutyirpuV5DOqU5UXbchtjpVRl2CaK/hzWunvx4e/FhbsXltNnd5uuF5bTZ3ej&#10;2NfWHf5wD8fcmYJdzY4cD+p4gfNRbzvsx8Yxxq7ThM1tC8P+lKf3vBTi6p5EalNsX/bPi2vD2vjW&#10;nf1tWBvfunvx4V8mrheW02f34OeHxzZsa+f4rAPaNMnCed0/6qWqXtcPcRyPawyDot44xtt6WNdR&#10;7x3ZJ21ndmd/G9bGt+7sb8Pa+Nbdiw9/L65N1wsb3NzfahfYq70mk+dJE7vWsGk6Hv9cjnXiQprB&#10;vmfYf1C7ndUd/uzO/jasjW/d2d+GtfGtuxcf/l5cmy6H5c8QT3f2zxOsinbCeW/0ZaNQOtKwf4o3&#10;DOf7qZSVAacL/hib0rmM92UMi/Ji3ZBtf6NeeA7LebO7TdcLy+mzu+dvw9r41t2LD38vrk3XDYPd&#10;rF3VtmXtgUpzZIwraxvUEcZ/9lneb7GtWR1Y2siD0q3+qNoOGR6fvB3ZHf5w98Jy+uxu0w3qf2L7&#10;fN8p/Mexk8XyxufY+M8c14YeUBNCiHsLByYOWz6ZmVwkATHAjcRwNg5iA3m8qhMpz+2a+mbJ4W2a&#10;8LfhXWybx8/CXLGdzTib89qn7luURJHW3SPSZJHsJq2fRFgWyW6S43N4kMPbNOFvw4McPk1Dl0/I&#10;XOnY4SRsEsdjC+nTBK2rSD+EsbyoiZHwtwqyv40LIryNz/5ePMnhOT67SY7P4UEOb9OEvw0PemF9&#10;2pJCLbPxo88/udVfpTLz4rK/jQsivI3P/l48yeE5LvtzfIS15PA2Xfjb8GBeuLWfSZuIvjq1FWs7&#10;9cQo2tFcRRm+xrzedhvC3yrI/jYuiPAc34a1CnrhbVhPmexv4wd/9PHDeFj7sbDtxM6Mz3Xi4omp&#10;29bzel0wLYi+r6mDaFt5m0h3GxsivI3P/jaupY3P/nBnZdqw7A93VqYNy/5w5/g+vVT01/oZFGlm&#10;40brQ2nOMnyGsFnmxUR4G5f9vfhMG3/VebMyYzjtE8czj20/vsdjPB/LVdEWhrBIW+uAfVdNM16A&#10;Hj81VXXz4zd3PN00LT+e2hldUcYsEd7GZX8vnkR4G9+6s7/lMnnPg83ba382zG2zG/C4Zv80rpXL&#10;aBNNu6jhQz12iPSRIyto/UEvLcn+XjyJ8DYu+3vxmTb+qvO2aRbTpLbzE9RHvXA4LTHUUOva63is&#10;mV7Oq1CPXvxZ/iDC2/jWnf0ti/KOsVk9eumocGWrRvsIcgq4Z+qCH09Fwh1+kt2ZeWlbf49I16Zt&#10;/T0iXU6f3SS7W9q0RtMvzRK5qtgesPS20No8YJqIi7wtOU1OO49p+rGPHNeQFfT8PSJdm7b194h0&#10;bdrWP49IG2mym2R3S6Qd09AFG9l8l+N91TrC1xlW5wgI8/6JfRvd49zgTA114PYn020Y/a2C7G/j&#10;MhGX43v+HpGuTdv6e0S6nD67SXbPMGlTTOk2a+3GODuW6xjjaXxNY5oxb8THtcGsIPvnxbUKsn9e&#10;XKsg+9u4IMLb+Oxv44IIb+OzfzZ+NoRMQ5Ntrd1E2kiR4msO4rH+GdP2iFTjZ0yfNZ+cok0d/lZB&#10;9rdxQYS38dnfxgUR3sZnfxsXRLgrPmwjo7IvPkw9/kRx1YSxzpizrbt5eMkj4W8VZP+8uFZB9rdx&#10;QYS38dnfxl2a3nxgCIu1wZ7DeEDxXKaeKyKMmo4XpOazvMld87q7vyexVhLuVsEif7hbZbI/x4e7&#10;VSb7e/Ekwtv47G/jnDj2s81o30gd4QzLCtvCnevF6iaXk+NYl+MW+JrxQb3xY/CYqOMQia3IyrRh&#10;2R/uVpnsz/HhbpXJ/l48ifA2Lvs9nrZcZOvGplXxcJpfH2Z8LSfXh4lhiDLbYo20ebV7/hDfnlly&#10;eLizMm1Y9oe7VSb7c3y4W2WyP8eHu5XjvrBBMPGlYzPkwMW+J/U/eWTx+sACGl+glvPMMh4Prcb0&#10;dM3TPNr41p3V0oa37p4y2Z/jw90qk/29eBLhs3EMYX1EO8mqNkU9xIODfFDNVNuO1yXTMYyC2+qQ&#10;yxo+tL2RvB397Rpp43t52zSBh09Tmb8eX/kTRya3dNjaemzeBHpATQgh7hUxKGHowYDpFwcxsPIb&#10;LfUbR/6to2MfgC2NP+3PN1qcnCLN8KR+iMNYG+YD/Gx4XzFwt+65qts1bD/CYvDM4f7NXLqxzxFn&#10;+bOYnvFUJz7WmeQ3Tmfd8xT7dK59rLpMXur68taP2dUVk5dx+kONH6sfhPmkJ4VXjSdCMS2iFm9z&#10;G5/9bVyrNj77F+WjIm1Of1aerMvkDUW+0aI8lhEHjXF1go224JPo+u0QpoljPo71iWp5KMMm6wjz&#10;CwfRtlsx7myN2+ValKbnb+NatfHZvygfdZm81Ly88xQPYUz7kLA7P9EyIgyKNhJ9VnzgHtrREp+4&#10;9Jq386xtbuOzv43rqU2b1aZtFWnafBE+TxHf67Nn8sdxn+zqbWT026eGnVDwU90Pv3kE4R/WM9ZN&#10;7tcm66/KYfPSzFNOfxV5l81/VXlduU+pFq42j5PpOOEf83gtDP2UCWUMdRphENJHujHtGZqsy7d3&#10;2f2jctpl8rbps/uyec/Kn49qh8uzlX1Wgh3/8DdzBLvwZun5qeuytw2Mc7Zx/ontmVMHod4+5vhF&#10;Om/eNn12X2fepQQbRVlDmSks7Gh+Lq0NoYLM1t7mPJxhVA2r+V01j8nb4Gz8GB7b1vrP0k3mbdNn&#10;92Xzzs1vdcHjuwo2s3MrO/5p95yuhplizoC2wuVQBtaFpdffOF8LRXnztidv73nUK6unNv0y+dv0&#10;2X3RvKPCxmE/9EUmt+WYpqZj2JAu7BzhNQ5lxbbleNZVtK0hvZU/1dnb3FesM/tz/CJdJG+kuUje&#10;QbBB5B9F+/X7FcuD9kH3GvOaYPM6v4qbObluoh34KMOSvW7tegbrhO2p1q+tZ8jH7WNaL2uIX6Bh&#10;v5LauHnperrpvJHmMnkpf7ic14xgbRNqEzqGO2ucO7O23T3OETj2TDVpn3Wdsd7s7vlb5fiz0rZq&#10;01933jaN9/1Td/hdZkmz03AsIzzazNCn2fEd9q1xaYxxm7utT3ndj/1X3JBDWLsvoRzepmn9rXJ8&#10;m7b1t8rxZ6VtdVV5e4r4sW+jvbGgLCzy08ZYms29XsY58Fgv0Wo8rddL1ljeqAgb42pZVVb/DI8w&#10;SzNqzDd19/ytcvxZaVvdVF5rQ7bfnFN1bFrt4m97hO3XKYRFe6Df2kttM7W+eC7Da29ejq9rsh2W&#10;Fqp1GsdDTrtou3N8m7b1t8rxZ6VttUzeNrx1h39wVxtn96IwtpE4n4x25R/YcnirEP1Dq4OGDAMM&#10;j6WrlmHietI2Jnf4z9J58+a4nDbcOb5Vjjsrbauc/uy8tE3YdrTcLDWFtQtPa5a16wJjPvsgTfhd&#10;aX0zdT+q3ebF2z0qp10mb47LacOd41vluLPStprN68dm1MDyn2zdzod1ZOXG3A1rgK275y5NHbTK&#10;+xju8J+l8+bNcTltuHN8qxyX04Y7x7dq49xPm7ndXK1/jqIc83PMRy2Z+PY0lG1iOVF3qcyU19PV&#10;8OT26wJjmcvsH5XjW/dZ+a8yb/jDneNb5biz0s4KdjVNP0MI7Od14PUAY5rcn9tVZgwdPyxxXO95&#10;t7lNn91n5W/jpvl9/63Nx31+O4bcAnEM2TGKVNfJBv/9L//rn/9vcRNld3e3bG1tlQcPHpSdnR00&#10;jDUTiaUQQogVxcZTDDL8NitPsDHIHJ9u4oRhveztnZZDzEM/+uiL8gJa39y0+GGQWvfX/1p+G5yw&#10;tBPAGGz9pDxejeoDsw94Y5rLy9ZdX7d+fHpkD83xG7qnGKOo775/WX58+ars7e9DexjPtsoXP3te&#10;njzdLevrfCUrtw3LKIswLxbj9vvA7fHLbfuy6e6GaBceTOswGqcS1HqdJ9CWfP59HcsNCMcXlq/e&#10;HJU3b0/Ly1fvyz4OtK3trfL82ePy9MmjsrW5UTY3kI9Vy/ysDBTlJ0299d9fxcXodmI5ahqfL5D5&#10;A6Z08+In62u9HOwflv2DA7Sb78vL16/L5tZ6ef58tzx7tlt2dtfK9g6KQPvnxdLxW6M41nniU9dj&#10;Jz2svMl29DVsM/uU6r4P8hP9flyW92yoNfw7Olkr33zzqnz1p9flCN3vk6cPytOnD8vug030a5tI&#10;hTpE+6JO0Y+jk0YY2yBLYD2hDSLc2yHFNol4a1f3q20tY39vM267Nbv6aVY0O5Y12hg2hH78cc+0&#10;t39U3r0/KA8e7pbPv/ioPH7yEGPMetlYRzrUnTWJehWV4dZ2WMPs2xhlH6/x3vbcT/n4PPQtsI3V&#10;hFUE/tmS9kJ98iaAfbzWXr3ZK69ev4VeY5x5Xba3N8pnnz4tT589KJubpxhnmAoNyfJGG6h1YiX0&#10;xe2K5d0X95MfjuM+lo/jefQv3o8M8TigTyBrH7Wv4ZzyGDqFDg9O0VaOy8uXb8r3379CXWyUFy8e&#10;oV4eoo42y87ONorFejm/5E/mYD63DvlY4+NWjDPT7WzFD5cRH2lXUz529+N6ao/bnmgX9oW06fEx&#10;XMj2009vytdff18ODvcwxuzgHOARxpf18uARU+9ZPu+7KNY5XaN9vb2y/Ehzd+rgOlT4oI1dAITN&#10;OK9Cs2KdHJ8e2E3NoxP0bqibV6/flT/96Yfy7t278vDhlp3DPHy0gfnZBvLwPAW25mQZZayjWbKO&#10;WP7wxRyuaxDrZ7odWWOd3X25HbxPGW5i0pT2QZidB9KGHCs4d2AfFOPMenn77n356qvvUD8vMUfe&#10;KA8eb5VHaDcff/IIfZu3s+H80vo1l9dDbMfU3vfF/r7/47EYfpd/4lil1mo9DWFsLzzWMZ9ijRwe&#10;s34wVsC/h/OYr7/9rvzwww9lA+eTWziXefLkQfkCc7OtHcyP0T78J9ko1C/bIcOsb2P5sfTtsW2z&#10;djT6YzvGbaZ8XyTKbcKb0Dx/eX+4jvP9tfLT6/3yp2/flH2c2Gw92Cqffv6ibGxtlq3dLaQvZcOu&#10;Hfg8ew0qaxtVmEPw+gzrG26vJX6y7e9+HSx7/kixM8OMzI5ze8jcfrrLj3X7uUJ8jk5w7o+mxb7s&#10;hx9elsOjfUv3FP3Y7gOMMZgzsw9bWztAcRTdqClWExTjizSV9xHhH49P71tovOpkGOqG5yMnsO/h&#10;6buabqscn2yW93sH5aeXb8v+wfvybu912X20hjnAJuZmD60P28b5jN+8jnpmXm8TvpxuQ/RbdlxU&#10;eVjkydvuYWMZd19mBx7Tg015rPvSb9C6Dg4PyzffvSzf/fgT6uEYfdgpzvt3ys9//jHOY3gdlOek&#10;+1a36yhrHfk5v2NZvh5WPu3N5diPxXW9u6DxOLpq+XF6egKbwbnO8YHnn1geHJ2Wb797X77+5rWd&#10;1xwcHKK9PCh//meflUcP7SKmfWwZF2Dwz+sW56tlG30cz10ROtTV8n3u3ZfbhEesG4+2zNcca99W&#10;43hd4AT1wnHmx1dH5Ztv35XDw5Py5u37srW9jTnZx+XjF0/QvtbKBk9eWCeYL6xxDsBShjY3Hk/j&#10;cRXbEv5p2N1V2AT/YWaei7An5/WXqWCWcFu98HrNOkqgH3lwnB/D1nt7h+Xb71+hTzvBOeahPQPy&#10;4MFO+fzzpzambG7CvqwHyPusWD81Oyfx+Ly9d12jLcI+rtpG6hhiY0pNw/SehrZ1+fkI07E/2sB8&#10;+bD8aGP/fvke5zLlFH3Zg+3y53/+OdIhywZrtZ4X1fFqnQ9KV3esl8vYRt+mcMe2t/sj8XoATilh&#10;O16z570Tb2O8lnl4eFrevj3G3Oyo/OGPP5S9/cOyvbNTvvjFp2V9Y708erSNbNEGvU9bs2ugqAeY&#10;32zOeGqw/3XVg9f1VDnO3Zx38D46w3hssa3H9Q5usc9dTnFu/RbH4j9jP/dxXv0j0mJus/4ekVcN&#10;+ys7ExRCCHH/iMkTBynerDrEgHNSNux8D4MX4uKk2k+cOVhNJzw2iM2IJ+ejxgHxGsQbPBhY461u&#10;Npjiv+8bL5Bi4D05QkqmHydoPlHM8n2L/cp+X6Z1SlW0JeFBksUDKMQHaPzhGIvjhef1bfj9gcgT&#10;nLjygkA83Eb/yTG1BjeEVfCY6q9fCkXbo9tPPPqKY5ntxdoM/HERzuKsPdX2YOFVSOkCPDmyRuZh&#10;8XG3t5nlNLt9Uoj2waeanecJPGE6wvnoMdoGT3z4MAgvMnj7crEdxcMhY9vz9ufyixTsJcfaU11M&#10;VY9P2p025kNmsPNa2ar2ZR+Hk861DZycbSPRRjlGvbDP4oM41p9Zetgdftbb8bHXJfN4GbL/+VXr&#10;ZZCH5/HB+q0UF7IHC1AB9q1dfDhz4YeuyLOM2nLvtvjhccqLM7x473J/Vorjg7D1+Kd4/Hv74YBB&#10;se9hGVEO1oT5Gb/pvs7pQR2LuOQDapx/UlZjNmbl7fP6G/3zwlZbMbYvo3H/F2t6PNPtvdEJ6uLo&#10;+MDqJOYELNe+BLL0XL5dXy+NZHUW87B6IZDLuFDoaeh2u49pkd/awdTGXqesxxzearoNUrSbqabn&#10;hGN4tLFoL9ZGBnlYa/MoZywvayz7fqq1x9Qm2WbTY5u2x2hSx4aj40P0XbzJgyQMSeME64VjiQ0/&#10;gGnW13njgXM4hni5Wb6OadgYl+t4XI8U8pmVtyLe1HHZDR6M+UeYE/ChNcrDcF6DKvDHZjiPyOcr&#10;EObMg4ZwziO85lQXC2Q3K/34pnV55lJbDP7z5iaP6Yp9wZPzLL9mxvbkx7uP/0cnfIiqlod0M+uS&#10;OmrtRH/78TSskyM+nA5bk4ibjDG1nOFLuXB7HY6twcUyp+v2dG3aCJtqdrvvvsb9h13sGG80Ca92&#10;ijpge7Bw/NX4oVz4faxhfc6uz209pqdsbpj8q6jYh6uWlw+Lwcw8t/Rrxz4m2Pklr7kcYVyB7Pqy&#10;XWOO6y0Q3Twntar29OO4wnShmh5rbfftfiuOV9oGdgobJuXrkBx1rG7SNYGon2PWTY239IjnfQG/&#10;vsnWkdtGuHOYa3ps3AfRArTPutlrKtqOCj9t6ral7SPebA6/y+Ot3szPesUarJHMV3/b7oN4ZMYn&#10;H39xbI69x1Q9O/bShfD/FDM1nN/YnIzzrxrnLxnw7emXldfhmu6D1BfrFNaCCdlOhvGF7Wi4lunt&#10;5PAw7skgLc9nqGhbuW3aeJPbGuO9Fbt623FZRdm9dbR+fjFyvE9ODccL5jJ2nsz5S71OdVPQ8pM3&#10;qPGtaZubfDPDA3uTWsAnAvUGNSGEuAugP7eTZg6mmxhAnyDkUTk8eIAThwfl2dNflCePf4F4fqOI&#10;/T4HVCxtDOCJBr81E8tw8yTETxJd/oCEPyThg/xVag3rpHywx/rWeDK0gYF2vfzw4355/eak7O8X&#10;06MHj8vPPvuoPH60W98ygH+2vczPm6p+Y9XL4iSEy1gX92G6bgm24rLazE/0aVMeH4CTtMG+cYK0&#10;Vn76kW9QOSmvX+3bpO3B7qPy0Ysn5emTh/ZGlU3ejcZEjt9aWF9H+XZRGmHNuu+7cnuyE3u6YeNJ&#10;O5y4vY0MtoRd7UHB0x2rn3dvj6GT8t33b8qbN0dla4N9AOvlUdnd3irbnAsi3VqsE3XkDxfW8rgu&#10;LNchpjlbfOvX/atb2nqsp/k6PfG0PPk5PF4r33+/X378jrdwdsvz54/Ls2cPy8NHO+URtM7+FelZ&#10;H+x3fZ5eb77ZE8awN/o3f8ua237oz03ub7f1LmrZ4422Yj9kwjHOb+nyjQ4cJ7wvWy8vrS87xfhy&#10;Ug6gx08el8+++Lg8fvwQaXl8e/vgZ3Pd/agVhKFY6ytZB+M6s1uaPSY51nv7YJ3QfrClzV/cjibE&#10;vcK4/+r1cXnLt3W+PioPdx+XLz772N7UuY0xZnsz6oHle78WD3dKo9wmFO1b66PafVSE8Vj3Y5vp&#10;2EZ48ZnhbAvsZ969Oy1vMMb89BPf1vGubG5sYex/inp5Wna2d+3aQ9T7Gsd+lBFjjJUNNx/wtDer&#10;dLbXxfytO4etnry/7sdl+fwV7ro8W6g32PP4cKMcHKyVlz8dlO+/3bOx5OnTWi872+Xhw22bi/EB&#10;XX9Itx4Xqe5NeTtRvh0Td6QOrkU8tu3CJXsjP67j5oG5TzbL8fEm+rCT8s3X+xhjCs5fOCd7YmP/&#10;U74Nmu0BY9J69GOoO9aJtxnWy/LHz/0SbeJ2MdvDhhbO4xbhQ3+HWPcj3vqdOgeAnTm+/PGPrzAH&#10;4NsgHpYHOMd8/Ohh+eTjZ2Vrk2mR39pFXq+UxX5o7K/8mOUF/ehT/BgO+RjgF/qZz+ezdHO8Yd3w&#10;3J/fbP/m2zfl1U97ZWNtx/T40ePy+Wcv7Jo2Wxs/3k6wOGbZvh1e/34twP0eZzdZ4R7DfXt7+yTB&#10;NnXJ8Zpv59/bXy/7GGNevzkuP/x0BHtulgePHpRPPnteNlEnHGc4T9iIeTPzVxuH7EYPYv3hAaqm&#10;Yzur67vrGsfTxfIxwfs0O1e3cQUmRX2M17v4lq7tcnyENvPuqPz044F9+WkD/dyLZ8/LwwcPMcY8&#10;tjFmc8PPgdjmTjAmsR2w7XH+YOuo65WmGo/PVG/Wf8Bv4vhCwWl1xCObX3raLYdHm5gzH5cfUS97&#10;e3xjxyHG/Yc4539UPvnoGc4pt8o2FOdF40MI2c111O3AkrJ6g3zcq2F1GYpyzF3T33XFPse1F9//&#10;cSzI8fv7p+Xrb9+X77/fQ7+1VTY2tq1e+EYovg2adcrrMOtoS9FuaMdcrpfJPsyPj2jb3q+5+74p&#10;jtdzyebNfOh5Hecxp6iTA5xfHvl8DeFPnz4pf/Hnn5SHuxhj0Mb4/CAMbG4yjCcoy8VtYIzPEWx5&#10;T+tjkex4htbsnIM2q/aqNrNjG/a0ezKYY718Vcp33x2Wo6O18v79EebLj8rPfvZJ+Zhvg+TYb982&#10;gOx8yNuAtQPWiezfFfttE+wTGsebqT/mTJwjm02hQ479qItvv32HtlMwzpTy6OFT6GH52edP7bx/&#10;c8P7qsiTFWERb+ps513U/GNytPmoaA/eJuLYdtE/imP3EeZYe3sn5YcfD3Hef1pevdyze2KPHj4u&#10;X3z+uZXB62ejvQmPBR+vpoqwum7W/7Bdsb1RjkTZ9UvMv+jmr57ENXte0+SDtfylMY413367b/Z8&#10;/Phx+cWffYLz/i2/XkabIr1d28GSFva+MezO+YDXfbvuq1PUa6xzfjiPC79/hP3FfMaORW4rwm2e&#10;WP37+/uYj36DNDiD2/gJ4fxi8Tvku2o4hvhWzjygFj/xub2NiTLgRCskhBDiDsDxCCcGPml5goH0&#10;UTk63MUAvFuePPkZBt0v0OdjEsR+nzcZbckxAMMG8vjwEW5OhhkX8sHObvRj6QMxw65OfG2qD5y+&#10;Pl58s2+UIPTHnw7LmzcnmHwfl31M9Dix+/yz5/ZAB18lvc7xjPm57TYQxwUDTuJ9Mjms5xq2/S7I&#10;JuhhJ1uiHnjib0vG13qB/MJyQb34Qx2v3xxY+IMHD8vzZ49wvO2WTZ4M8ThDXl7U4cQwjidblzRo&#10;tAfblrvjRNVroIbVpeepdoRteUz7RJQ32/jwAB9Q48XQt/b64s3NB+UZ6uXpkwdld2cLc0HemGY5&#10;0V5QHtuK1bv7bSLL+qvrW1ZxnNx9sX/BcgnFieThcbGfXP7xh0PoBHHbqBf+xOeO/WTBI5wMWbmo&#10;Q77By2qcT+BiafP1oT68H3ZFGI8HT+uKcMn6fNYFTtrMqnxAA+2GdWIncli+/OmkvHrFB6AxxkCP&#10;Hj8sn33+3B+CRi7vBzECog7400VWH+gErd2gvgab8wI2lurj5svrw2X1YWM+BJvSbll8OO21PaCG&#10;OcDrg/Jw91H54rOPyvOnD8vW5nrZ2mA6VgVrqN44mLSLRap1dg80Xjyhv9o77B5uiPMoS8PjmobF&#10;8c4bBryYw/GAFzl5zPPhNH9A7V356cd39kW4j188Li+eP7FrDbv8iU+UY/WLfMxj3zxk+Szb2qK3&#10;Q9+ms+qM25mXqyXaIS/P1FAPZ4s2ZVuhLQ8P19B/lfLqp4Pyw3d8QI0/icefXn1cdjD2P368bT9X&#10;bA/oxjHBdsiyzLaucTu9n3S32/7+jPHLyWzFsaB+IZXH+/CAGm0Je/MhqOPjDfRhx+Xbb/asjh4+&#10;5Fz5cdnF2M8H1Dhn9rkcbQ7Z2ARbs71wyXWh7Hb9VyUeQ73wVZH1Naa2T4HtOF7TbfZDuPU7nC+j&#10;fztex/nl4fCA2s72g/IAdfOYD918+sQeULP2AcU6Yp1SVbVP7o9CYzrWAceY8ZiOORiPdxtbah6e&#10;+9vPSe4dl+++e1Nev9zHvGsLoZvowzgHeF62tvlQm9eI1S/Lw7w5bxePBR9zRtk6wm/pfL05nzSK&#10;tomHyXmz5/0+f3q1lDfvTsqPL/kt/Q2c+2+Xj9lWtjbL7u42+rA6T2bdZLvDP9UY5uub1p/kxzCP&#10;cmtX1lZgTsSU9Xo9DnViD3Qeo37Ql71/z3nZYeGboDmWPH/2rDzY5XXAB1YvnDfbGMMxCfMFWwfa&#10;nveNrI/ZbZA6dok+BP2OHecm1g2OZ1SQP6C2BfcO5mUb5d37+oAazi/39o/Kw8cPcM7/oHzMB9RQ&#10;H1sbPg+zeub4H26uewj3dccYlJcxd4+w1h1tLfx3VmYnHM/ZZjUs3BHHcxs+oPbNN+/KDz/soV1s&#10;lo3NrfIIY/8XX7zAXGAL/R6siLZhfWDUC9bjS7Y9ysNmtsXsvfo2t+OrCTtTsE83fEZuP7tujyXn&#10;A0fHpRwcFnsA+scf+WVO2Bfz6yePH5Y//7MX5eEu09YWh7bGl6oOtq5zPasPzjUifKK8/vusOHZ9&#10;jDF7mc0Ct5f3HS5/QI0PD/IBteI/JbmD9vKzj8rHL/hFmzX7EqeVg/mYP2sAof3Mrl8Kject/bYW&#10;YezD7QF12Ne+AMIwtJkDjOXxgBrfBrWPOdrjR3xAbbd8/tljuwez6T+p5HmYtxH7yPHew/1Rv+/u&#10;iccy7bTcnJU2PsJ5/x7GGHtA7eC0vHnNcWbdvjTw+eefmK23NvhwOvKgXJbm+fkwmpcxzAds/jeV&#10;tbPa5y3alvsq2u7kyI/pjQ2vN7umib6Jb0vb38NYg7by3Xf8tYE1jP0Pyy/+7CN7yQbHmeF8FXF0&#10;syS/Zl3tzyXq88PMrWbX6ccFjyM/p/Z2jTjItt7m+WvY73hA7Qj7yp/45ANqbxF31XAb6///1//+&#10;P58ew+onJyeF35zlw2kfffSRfSPAEuFADvEhNiGEEKvN2gYGHUxAORk6Ovq0lJOn5eWP2+Xt6y2c&#10;NPymPH/2l+jzt4u9aQ1Jj/mzGWs48eO4ZYOtleKTHXP52OC/o847L8AG45iYLQPTnT3GcChdx3pZ&#10;ur8q1b54g3MbTMqgr77eL999f2AP3Lx+9b68ePGk/NVfvigfPd/GhPsQOkJ+XtL20uIhO5uI1O33&#10;15zywW0ult3+8xLlXmRcPW9epo+0l8nr0CRrdT4wTJRZJ7Ada9xtyCUnd6gX2Pe779fLDz+tle9/&#10;eFWOTo7Ko8fb5bNPdzHfYL0cla1TnCXhTMofImSRKIlLW8t5md3m5blsXnKR/OfLy1SRkrb33GNr&#10;8zbp4s938afu7OSfCdCQT062bOK9955aK3/66ofy00/7ZWt7t3z6yYPyyce75eFDvukOJaAY+/kC&#10;lobFKerJw1gWl/iH8lnnFmC0bkK/u+1nEc7FmPf83FTe3v7iPxZeQxEfzKaPk9n9o7VygBOir7/e&#10;K3/6EidDh2toKxvQenn2HHrK9LA4H+SA7JJEFIeTCP58s8VbPxzysu1LKfD5eilmjG04L5fNSy6S&#10;/zJ558NSOYSt4Rhnva1vcgw8tQcGD47YP23j5LSUr77imzrfQW/Lsxe75Ve/eVZefLSL/Ozt2A/y&#10;HV3+BjU2Fr4i21SOMfTWF2nXTR9bbctl95H5Vy0v8bzWv3BcwTFMWRg7HsSfrJ9gvPbj+AQJ+e3Q&#10;H1+W8tPLY3sI6ofv35bHDx+Wv/yLj6w/29w4KFsb+0jtr8vnRVZrC7YScp5tjjwX2ccVyAubzKQa&#10;xhhE10hLxTqAPe1noVgP6IuOjk/ty258uJkPq/FhTr7V9ofvX5VvvvkJcaX84mePyhefPyk7O3xr&#10;Ox/+QNuAbL6JhnF8zPEK7Q+KbYkxiGse6bkjXSyXoc17Hq42b4TE8kyQ1R908jayCK7lxH7a/7jw&#10;7Wn7+5ibfbNX/vBPb2DzY8yXH5TPPntUHjxaK0+fY568wXEkLlpxnseL0twyllQ11IunITG+ewud&#10;3cfluVt5LQZ9GMcXW65vwMabmBMflyPUy8YW58x8uGOrfP/tQfnt378qr1/v28PpH3/8pDx5ul4+&#10;+YTjEM5j8NngeQ+rCG0uxn/a3D8cyDzsqog9Gses22Pbs2Fe6/Vd8PqNevjq+MJ4/8kuLv08kFXF&#10;B2b928/b5dXLw/K7335fvv32B8yRd8qTZ48w9j8ov/gzvg0a/ZZnN7wnbbc5/MTD7H9ET9K3ec/i&#10;vOkz15/XUiFJ2IcLjt9cjscU8TraREJ/eIl5UBc4zlkrm1toIzj+7acjUTcHx2vl3d5R+fLLn9Cf&#10;8RvePif+7NOn5a9+8wnGHIZwXsZxBWvjT+Ud0Y9yeSBwic/k+gawOcZQmb5ky4o8ke5sIl0t61ys&#10;UF7YaH0D/dImv2SzVt6884fUfny5X/7wp7fl8OiwPH6yUX75Kz7QsVYePeSYcVQ2TvbLBs9RYf+Y&#10;6/n667Fhtqfl3fYWM6mr2MbzbnPOe17Ou67MZfLOZwMfPsBk53jouOynejYOy8b2hs2rjnDMs687&#10;Ot7FeL+Nc36M/V++xDxgH3Y9xtj/BHWyWa/LlLK7zXEFpeDc53CfdbtmdRtn+8tv/WXq5TJ5z8tl&#10;87Z4WXaNxq41mg9COM/R61zsZO0AYbwRuot52U55y7faf3dY3r3bRxt6V558tIVz/p3yi58/sT5x&#10;h/0Y65glxeYiPM5nLKhujv88k7nsP1sP8zLaWxKhP/phh20u3CN1240x73LkvOfluvJir6MvRxK3&#10;SvUwrrppY36JgA9B/9OXb8ufvn6DfEiBc/kXLx6Wv/7rT6yt8Bo42xHnYuvIdII5NfN6HbE8u2Xt&#10;n6irWCXXY59ITwbHGbCQSBsF3nRehyFRymLGvOP+9mCkl8gj1B5otgfU0XLQp+3DxvyyzdfflvLH&#10;Px2gjzsse3tvMGfeLf/yX7woTx9xJmBnMWwiqBeUQwevU6+z/dXr1LV9en14fGzfyLjN5+c8eX1/&#10;x/SXyXtezlhXLX4d8y7On+mlOZmHx75f/4dNcXzzHtN332+UL/+4X/YPDspPL1/bW6D/8jcvcP7P&#10;tsD3rB1Y/s0TfyiEVj+qB8TYNjKMy/toW1DdF+E8efN6yWXynodpXus74GQo+xKDUV4RA9GjMBRT&#10;ZwD7nvibut6+PShf/uEVxv4juI/sjYNPn2yV3/zqkV2j3NriXAGZ+Bf1Yf8zFllds7G+hb3wZbip&#10;vNV+Q/qL5A28b5+SLDPUD5fZjf+cl53s2BvUvvn2EPVyWH74/kfkObRfGvrr3/yZ3R/j+6NOj9Fm&#10;UNamXZ9hZl84df1oPMN8oDYkH9OPzN1kWpLYt5vI26an/6J5lwR1cIo+i1/2397h+eApzi2P7QFo&#10;vgHy7dt16LD8wz/8hHOZA5zLbJff/IuP7Pzy6RP2h1gf/zBf5sO327wuV++N2c+CY7PQzcHn2zfd&#10;ugtusxF5F5HLdTf7EV5/Mj+vwdqCZflRbOda0MHB2/LHP/5n7Ofb8vz572CfvbK1+ZXnu1J8P+y/&#10;HlATQoj7gg88ZX0LwmnB0XY5PvgCI9Lz8v23a+Xlj2sYdD7HAP0xBuN1u9BI8YGighM5e8C6DiAI&#10;wMAb7hjs/GIL8Qv+PJ1kmrjg2CPGlVxWz+3Qh0EL4s0zbB8mEseYABzzG6LYr/2DXUwmtsu7d0eY&#10;6B2XRw92yrMnJxhYD3Fi+g7597A1fnHHSrNvYvHGAybuPFnlwx2V+JZhXSuDQLtt0DDpjLiWHJ/d&#10;2T+Pq8pL6L9sXvyvF9YYZieolH14wZ82rBfeMG84Pt1Gqq2yd/AQk5wH5d37Q6Q6xiR7rezuHpWd&#10;7WPkR50c75kZWYqto9anHz+xDT3G7Vq0zX0um5cwTXZn/zyuIG9KNhx+IFocGjVEN2+wYY7HukF9&#10;MAUfIDg89pvOm5tPcZLz2G6C7r0v9pMFu7snZWfnBHFoM2v8Sda4UMNJNueCnMiyPG8bbIO8IOeE&#10;g+mzmyBvbGyNSpue6Od1clyPD52Xorvxd+fPUd6YHqc1ENoN30DASzf7m2X/3Y6dNG1uvUed7KFu&#10;9uF+V07RL2+gjfCbvP7gQO1n1/dRFB/G4WkR+zdefKt9GZbu9jU6eTvC3SPHR+5l87a0ZV1n3kiD&#10;ZfT7Bt1kzO81wFufEILXMCbwgY79wxOMLSdld+cZ+rEn9rYutqMjjEM7D0p58uwUJ7RoF3wY9Bhn&#10;syh6C7a317GfcLyCTg+svI0Nf+PnsV0QZX2zPma3xd0M78W1ME3Et26ySnlr34W+gsf0+snm9AG1&#10;NfRmVi88vjHqoF87Qn92cPwQNn5gb099/+7YHg588nC9PNhlKoz9p29ge/RbMDsvSHN9jPEl6W2z&#10;b5f3nQHdDO+lz/TiVyCvjd2sg+pnWvT7kcO7cNaP1xPHAo4xtNHh0QnaB8b1nd2y++Ch/ZTE3t5W&#10;4Rs7DtB+Dg548+akPHm0AfHNaWwXaEtHh+UY7YQ/98Hl8fGRlRdzPLqndRAMW2Xb6M7Yx1i2RHgu&#10;j26G9+Iy15/Xjkb8Dbth0MO0kZ6kvGYfbyNOm4awZM7Q+e1P2LfwjY8PMe5vlvdvOE4U9GEF9QbH&#10;OiYD6z8hy4GNL3ww175Bj7Y4zPttAzkP4HGAsBhjbC2+XUzqbcz9znSbRnphvbw9ViMvXbQQb83Y&#10;WITOiA+pHeD43z/BPHgLo/7GA4zvj8u7N+vlh+/Xy+FBKQ8ebpcnT3bKBsb/9Y3vMSd7V/iTbFtr&#10;2/bQTuEF0XW2SRSJf1wz38rSh+HcEqqmGdpW5Ak/GcN8/jbm9XrOaVtyedO807gevfjL5vVzFFrI&#10;dpnjQIjgWLYbbCY/xzmGffmGIf40/vr6g3J8yJ9fXStv36EuNtdQV2sF3V159IR92yHK5kM2vl6v&#10;idiG3jZFGFzD3MQ2jEEg3IvyRpqcN/zkMnl7XDyv2R1JeJO4+mz8tpzDMUgYc1o2MDbwARnGsN0c&#10;HWFsOEH4Js4N+SAO5r98QI0PQ3FMt5+UfH/kD+dgbvbk8W55/my7HB5yvoxzz5N91CHaH+sXczLb&#10;cqyXb4zgXNrX5Gu3Jfs2puUnOmRub/SBA60/CHtQtpfVTWp5k7w5bFHeHh86L5aw1cnpEeqI5x+s&#10;n2cmvqHj7Tued+KcZfO4PHvBt0Xto04wJ8Ncbmed12cwK7b5ns/NrMZhZ7upRtXt8PMcxMfSFNsY&#10;7vDPI8fTTeb5SQ6LvOEO/zyuIi+Y6R9m804eUOM5B29Gbh2WzV1+GdXfxsUvZ5TyHOcmz8v+Ht86&#10;fGjthXPjh5gvr6+jjjbYTk7K9gbmZLD9Med1SLuxiXOaHcznWD5KSVuXiNDYzsXbPCXHXzYvacvK&#10;tOnn5e3Ryzub3ns2LHGs+gNqSGPHLcLX0SgwXti1tA32Tadlfx+2PXqC+uO4/hjz59Oyd4i62Nqz&#10;h593d1GXKOIBiuIDUDwkTPGJPpRLOjl39hDg28lujNvFGJ/LwY1AupnCZ/UQorh0PK8Tbs87jevR&#10;5iVtWZk2/by8PS6S1+P8i5c1nkZCWjcnw2EXjDP8+fW9A5xjHvBNtzxv2S8PH2yVj15sYox5jbSc&#10;M7Dt8M1QaDeHnGejTfGk01x8yxrcKDjOZ9pxjx+fu4V62xzk+HBT15G3l57QTdxvx1bYcWBxXtvd&#10;uXh6P2Zj7oZ+DO3m6OSkvOcr1NZ2MOZ8gvPLh3Yuub//xh4aeP4U5zNbnofthdtlS9YTz3PRz/H6&#10;y/HpDrYBJz+2Nm4b1smx39xkdptHf482/XnyEsYz7WXzkpy/zduWn90k+ynOh3iMs/+hLXk+iCDL&#10;ynNB2JN2Rb4THOf8os27vcfl9Rv0Z7D7IeZkrJcnT/lTca9hc4w9xziXQR3sruP8ZsPvxWDWxwLN&#10;PYutzJ3htjZEN+nlCTp5jWXykljPZfOS8JOctxcWaWl7WKXWAUPHthZpCJfWk9j9MQuBjdDF2bWY&#10;tXU+oM4HbtfRXvwnPvlz3vzSwEfP2TfhPJRtDHXmqmUM62L5cPNv6L9qmNG6Sfh7fKi8hPFMu2ze&#10;HNfEwz5jd+6OSQprKI0sDC60lZPTB6iP9fLuHdyorAOe/J8e2BvtP3nx2NKenrzHvO0Nh3bMCbwM&#10;tpQRrpGKa8ugRp/a07mehx9nsoWJXjzdnt+5jrxBTh9pL5KXhJ/kvNN463EQxEtp9kuqOO55znJw&#10;hDEb9XN6+hTj/Gl59QrjuqXBnPkJ58unaDtoLxiLbB7BL7MjwY697Q59HM5jj0/RyJgJY9Upf6HM&#10;12Zrd3rb3KMXPy8tifSxHOF5L99kzefA9t5j+wycRbAfRvIT9Ne8X7GDoXF/75/Lgwfvyy/+7J+R&#10;733Z3v4D0s6WeTl8P+y/HlATQoj7Art9aB2D49omBt2dcnTwc5xXvCjffn1afvyBg/NHGKielYN9&#10;nHxs8tv9/OYlBuNNXpzicFQHQl5wicmPDVKI4YTWJtDw8SIM5OkjXY8YV2q55q/bOcSNMPT4gD9J&#10;wAud/MYNH6DD4M992thGgidIwYehir26eAeD7/bme4RBJ69R5DtsDU5YrWiUhknH+IAaT3r9xijj&#10;eFGBPwU23Ra6ybid9m0sI+Ja5ucd4+Zxi/LWmTdPjtbswhqPF38wBlawcL6hxk9gMVFDejvxL9vl&#10;6PgRhHo55KNSnPTwgugeJjr7qJf39g1qlmI/gYdV8UGptQ3mje2letvMsBwffpLdPS6bl7Tpo6xF&#10;XGVeuFKWccrLE0rejOPNFYp4zCEm0fsHnNOtl93dF9Aze6Dz4IAXp7dg+0PT+toe0ryz+aGvlyeq&#10;zIfyoHhAjW1wE53DeKJKmJ5+yvPa1lkS3xoyniRl+nmd7O5x2/K6vXgxc3YOncv29DyhtBrk2RFv&#10;mJ3uoinhxPSEJwy8oPMG/d47JH2JtnKIE1R+0327rJ/gRMhuPIB1ngjxZIPW3YDYcTOu9sn1Qvl4&#10;sSFvh2+zu1va+PCT7F7Eh8gbaXj8tnnJmN9qwC7O+I1R3kA4QZ+2d8CbO8flwe7HSPWivH3HNsHj&#10;Gcc+TlK3dvngwAFO6Dg2YfBB9CYfUeOYxLrnHe7TffRpfpOHD+2yX2Sd+EWE2C7fTifcOY5EfEub&#10;nkTa8M/jFuW1C8NsBRxfeMNyq8w+oHY0eUCND0Idl8doD48Lf4Zlfw/pkHYL9cc3dK6Vt9Drwl8s&#10;3tzmA4I+rnsb4JqI/6d/xLdr2re12xz+ll78VeUl9Pe4ZN568d/dfpz7fM/x8QaWtzgfC+INnYeH&#10;bCeHZWfnQdnZ5XjPb9/xOOc8y/sejkm722vlwc6m3Uw4Qns5PETb4QO3fHgTS5tzojyOLbyIYg8Q&#10;2E9OZLhFw1ZVkdhHLsOdYVikj/hw9+IyZ+Ul9PdYLq8djTnIoGd+Xvs/9xpNzove7NQfUNvcfIS5&#10;8dNyzJ/3P3zo9rZ5/hHm1K/Rpr5Gve5bH7a1gXGI4wvmy/6AALADgfXOYwVlxxhj2+NtmM3LxjPb&#10;htgOEtsafpK3M8fnvDkuc515Cf09zpeXLl64pNg/8YIlb1juH+6Xd7zBifFhcwv1sv0UfdhWeffm&#10;AdrDBuZom+XhI37Z4w3m0X+0m6Gba6iXdT68DjvXB9T4rV3eHCWcf8cWTGEo08R2wmVzObojx7jN&#10;Y3q4rM7HvDW3/R/zZsa8o9vzzvpbevE5L6G/x7y8fryyD2JLGx5Osy8qYYE4fyiJS+8D+YAazyX9&#10;reIPEITz5sMd9Gs81/G0vFC9vXMA22PejHJ5w415fetiGxZtM2w5zE0iPVmUN9KT68hLwp9ZlDfH&#10;zWJjOpb+AJ/74jjlcsRiYF7YmGMBQug/rg+orWPeaw+orflbOg+hNbuusYvpFlIeY0w6OsF8bRtj&#10;0WnZe/8K7Qj93tFewZCCPg3jFuZlVi7Wyy8SbG/t2lpt7XVb7HoG6phHejygZts6zJ2D1h+EPSjP&#10;P7qzP4j0ZF5eEv7MdeXNcT0iHku0hYPDd+Xd3kvMh7cwB/i0bO58ijraKIfHGO95vwFjys4Dtqm3&#10;6OO+LzuotscYXnim4g+oxTUXtkseH7S9n8Na/fAVBGxfNg7Bb3UR2xDu8M8jx/fykpx/UXqS41ou&#10;m9eZ7R/CP4KRpWxYfwZ74ZyDD6itbR/YA2qcm73fO0AYb1B/hDnYp3Zzmj8hzTawtcm3pqDfO9lH&#10;n+cP22xw/gz7+wNqmDNs4axmF/MFX13aukzerrO3ecpF8vbiryovob9HmzfSE4/zng0+zp/tWiPC&#10;7bjFuGEPqFGwJs4d+Xa7vX2cFx4/wzjCtz6/QLtB/RzulcPTVyhpH8fAG8zZ1ssTnMhs4HjgIWHC&#10;h9fVot9ifXJV/LUMvm3Kw+z/OH83NwPhRuDMA2r2Cejyske3553G9bhI3l58zkvo77F8XrYpv54F&#10;+51w6fF+TRf2MaO5ne3NIpgDlLXnOOd8gDbCa2bvMb5gbrZ7Ut6//wHp0OZO38PmHFPQgnB+Q/tv&#10;bfDhJ/Rt9oAa+jerH5YdS4KVsK/jtmCbfBt9O+aT48NNXVfeXvw0L4+i2QfUyLy8nstxv5PDeLRy&#10;zsb+6RC2f4s2g3MZ1Nke5gTWXrZ/gSXazDEfUHsH9wnGln17yJbbxAeg/QE1lsa5G+pqY48x5fj0&#10;AezOb+bY1td1+nqnbkI3Cf88bjJvpCdt3tbf0ovPeQnnuQzjEpNhxPsDajwfrFHox9bW3qMPQh3B&#10;pvGA2t7BM/RrGODtmEcb2MAItPkO9YT2gro8RV3yTdAPNh+gztg2NvDHawZRF0G7bVyGO/wk5+nR&#10;5iW3KW/ER3pS3ThmvQ58TkzM9vDxM6bnkv3IsT1gQ9uvraNOMHc+POJ9PR7rnHHx/JJvUkfrwtwM&#10;w3t5jLmZvQmy8MEa74/4gI2VOrRrlu/9Y1yX8b4ytsHjndim8M9jVfLmuBwPN+wzdOc1LsYQ98R6&#10;Uv/uFQjb8gG1h2gX/FInH5hFGO+9YL68tbVRnmKSzHo4OHxT3r97hXP9YvXF4jf8Gz8Vro+yGbWF&#10;cLssBdJt8Al3+Phx6O/B+Cgrp6X7OvMGOX2kveq8ER/pcZxjDLf5EPopzqr4C2KHxxy3d2Dnj1A/&#10;mJMdYHzHPIx94en6axtr+Csdp5hQ+wNq/IL7RtnFeeraKcL5gNoJ79vwC4l80JDzARuV6npJ3maS&#10;tzPTbjNp02Z/pMllOzw2Nzd5HfaovHnDn+z09ry1ueN9xSGvE26Wx494f+/r8ujR+/LLX36J/X1f&#10;tne+RPppeZfHt9v+6wE1IYS4HwyTfbuQy9f87pTjw18g4kX59qvT8tMPmLysf1oO9z/CiTdOPjBQ&#10;cVJ7zG/ExoWUYYLKCy518sOL9ByoGM8TP/pOMTmKC4ix3gkRFuMK/dlNZsccKw1jEed0G5sbkD+g&#10;dsiLmTjxPzp+AP9OOcT285WsWxv8Vsg+9osPQL1B/vc8dbIyrLRTnAidbtqFnXhAbdgK7MPwrccz&#10;tnM8kYq4Hv28U3fQhs3L2+O68jp2g2eDJz20I23kxwJ/n5z1bzd27CSVlxN40Z8P2jzD8jEmdvwm&#10;wXE9SeXNT76hAxPwU9Yg6oDzcejkhMcdJ9hc/2W2+arznjd95ury2rysho0Xg2itOBLZJnmSCdVm&#10;aDchkY8T7IMjtALU2dbmE+hRef3mAG0eE9OtHfg5KeUk3R9Qs5Ok4SQKa4B/eEAN5dkDBLEJE8bt&#10;crh1tZz6GeNaZvNO3STnzWHXlbfHWXkJ6yTcPcb0frMOaesDaqyTA5ys8gE1vj2Nb1DZ2saS3z48&#10;OUK/tgnbo//iN3x4AZXUB9TMwtZ/JaHOvW+G046b0Ow292njL5KXME1O38aRHJZp885jTDPaP5fd&#10;rod+iBfNTvwV6v7GLX6Lig92npaHDz5Bko/Km3cc65CPbYA3pTffwsm3RiAc/RubC99us8kL0/UB&#10;tVN+gwoj1RofwrGLEX7DYriIYORt6W0zCX9LL/115c1hi/L2WJQX1PkELcPjtfeAGn+aw36SG6n4&#10;gNoxfxavPEUdPCgHqAY+oMY3qD3aXcP4z3LeoB5eW31yfGJ9ct3xNkHfjtiG2CbiYdYmq2uMz+nD&#10;3eMm8+aws/KSnL/m5UUXm8vRzbpAeNifsiyMq2kgO4p5XCP5AYzLn4re2n5gD3bsH/BY57f0eMOG&#10;M0e0o5318nCX3xLl9QfMCfjWQRTMb/O5v84jOY7FtYfY5MFhW+NOI7t9u1zziPRMk92E/g+T1457&#10;uoZxneSyScpbx2aOxbMwLOelRQ9RHxjjNx5hfvwEbWWz7L3lA9DoszAd3t5leoz76z+iPWHez7q3&#10;t9pg3EBb9GMBdW7r9TmGlc1xxSYbHHm8DY8PNJHpdswnp7/NeXPYcnnp4gNMvFVp7g2M35tbGFsO&#10;y8HJ+1L4gODGQ7QDzJVRL69+2sYcgG/n3Ci7D/jTE7zI+S3ayFt7OG174wHGFtj5iPOxug4UTJfd&#10;WLCQlrxdhOlG93yQpq5jcX/Yg2lm1+vkuB6L1nXevLRTvWFJf8yP4gE1xI8PqLEPctvw7VxrZRt5&#10;0wNqh4z38YQPqO3sYh6AuQA7QdYH8/Jv3MbYztimljae/uyeR5RPbndexrCH8KOftRBCauu/KNrc&#10;Q9d5swDnGnzwkjf97VyErWeTb+TAuT/qhT/vfYj+iTXKB9UP95GGNwnQLvgTrLy4zp8oQaUg/z7a&#10;Fx9QQzwffsOK2U7YHm0ebeuPbeGS6+M8Ax9zWxYWX/F0fXxfnEhHf3bPYxXytmFY2pwAduWbN3Fu&#10;srb5AnZ7hnop5T3mZceoP/5s9MNHOL8/fleOjl5innZcdviFKNYz6tIfUONRwvMUrIPzPAoh/Jm9&#10;U/uNHJ7HMA23gYpt6G1npo0/T14yL/315vXzl0V5HT6ghjNFuBDHCym8kb11UDYx35o8oLbxcdne&#10;+tjGFr5xmMn50CYf5uQXTTfsC078ks4B3P6A2tE+H17HeIU52sEwP8u0+zFvm3vclbyx9HK8Z4MP&#10;x+rsA2p8MhDzKxz/a3yDGpIeHz1EuheIx3nj2lN/aO0Q5/Ib79FvHWFegPpAmdvWVmp/hHzsn/iG&#10;omHKyP7LNsO3gzAd8Xml93Qxx+R2Rsq4jGB9noW6z4lUpI1rWY28vJZm0H412IPQ6uAwOyCcX57l&#10;eczeIc4xjzhfPrHzlocPtsvz55tlf/8lwvw83x9QQ7vhCVDN67M+PuCGAcjqh8eBr8c3iyt3q/v9&#10;1lCPus1DPP3ZTT5c3jpNbOjnpWWGOhjiSA5jKp5rcHw5LpubB2ULfdoRGs0e72Gf8i2pLwq/CM0v&#10;OB0e8SfI1nD+z2sx/HUObhPdfKiKZXKMQl3VN6jxzUXzH1AjsV0RN4/pNju3IS+Zl3/RuiKOfQ3C&#10;bG4cD6jBCbuzrq2+Oa9ewzkM5860KY5z/3L6R2gvD61/Yn3x2j9/BWJ97TVKxxjDX1DBZ5NzOczZ&#10;2D5O7Y3dXHesn+TtHN30ebu1fyCnC/p5Hfpz2pbbkhdLnpPA2Byjx7HF07GFjDCOZzO830Kbb5Tt&#10;7W3YyX929QT1YvNn9GN8QO3o0M9/+KDTg22WzTk3H6xBOVA8/1EXgI66vrzawRMJ6c9uMhQCctii&#10;vD0+TN5ITZf3FYlaFwbd/EPfNnRv1lCo2p6o2lnyAbVTe0CNb4L2B5hQSQiLB9T40BAfin6NJfq/&#10;zQ17QzSvle29f+NlMY9tA7eN57a+4tjO+LKHp/X1eppwBznM87o/u8ll8vZYlD6X2+OyeRnPawPe&#10;xmzujCGaL2o5KfyCJh/GfY42c1reved9AdYr0my8sT5texv9Isai/IDaDl+0gfrjA2on6OdirDmx&#10;t3VynZfdZpLzErqzP8rgMrvR3tEv7O7wGDoub9++w/7wjWo7ODfgG0kx99zj+TLT4Hg6/ao8eviu&#10;/PKX/ga1rWt8gxqP3PK//K9//r/ZRSxoZ2cHG7ZlD6mxIyPesFxCCCFWmdqPc9RFn25v1zl9Audu&#10;effW3zqytfkY0XzCewMngXzVJ79tgbQ8mcMgmwc5Lw3umPDYMiY/iJ0MG5EvROb5SY4bxa3mdnHC&#10;trW9CW34RGF93cSL1ce8kIDN4AUf3rTZ2uSbhvhQFL/NdgxxIo6JB82wzps+LAPuDV48xRSCm844&#10;fmz8YzkLhC3rbeusyFnueWFkXlwrMs9PclwrssjPkyNMztYxiVvnBQPuPz+0BY4PO4HiEhUA4/Bb&#10;7jQmv7GzsblrdcLJH9/Gt7V5Uja3WD/F3qiyDQffmMKf+cKsxL49OjLdhqnIPD/Jca3IPD/Jcb0w&#10;Mi+uFZnnJzmuFRn9vGFTm3FVPU4RZ0ucaHo4T05RVWgjnGjzoU67KbqxZReb+aY63kjY3+dba/gt&#10;6i2IDwpw8soLDj5JH99kg3JQLpcWZuG+bts2LgfRn8Nim5gy+ol5IvP8JMe1YWTZuDaMzIvrifTc&#10;o5/7S/u7DWG/GY225Tee2Y+t80aAfbPlBHUDa6HhbGwdob/jzeoTzNF5Ixv1Yn00KggGtvsRtPH6&#10;IZb+wAfDbf4eInYCG9sXTLd5vsg8P8lxrcg8P8lx88JCpBeeRWAP/B9MMGkzrVhXJ/UtaH5SyZtp&#10;qA6Ph+PB7mPUyyPrm6yvgv3ZF57ahTm+dZAPtXn72NrctvbE/C72i2hTiIMP5bPeguk2z7p7/lZk&#10;np/kuFZknp/kuDaMzIvrifTcVXU+wb6M+AU4HMcMs2OaafgAgQ8Qdh3IOjne1KkPQh2zD9sojx9t&#10;46R6u2yzT8McANWB3Pw2G8uySve6XSCnrtdEFvlbkZ67529Feu6evw0jPXfPH2GwqR2n7EwY5jb2&#10;ftztb/Vitkc6xPsYg/4txhcc35sYQDa3+EAHL8j4HMAuUKNymH9nax19GPs8tgv0gUiyjfnc7i4f&#10;6kS7QiPiNxTHeuCMILaJxJLQncOXFem5e/5WpOfu+VuRntv9+dhbSmHDrnIc3RCbCsQ3o21u8mGb&#10;Uvbe+0OB65gDc+xf583QHY43Pn5w/HGwQsqOAx4DsSQM5zLtj9VXK9ILD5Geu+dvRXrunr8V6bl7&#10;/jaM9NxTv/dpXDqcP22gn7JxCfPgTbQJtpvNrR2M55iX7flbCfkN3TWIN7Q3N9+jTvglAr71acfm&#10;gvEAD+uZZXEFvBg9HCMLNNQZ62qhajoT6bnnifTcPX8r0nP3/K1IdrO/wnkeXDCV7ZKNA3RN9tXT&#10;2XhjfRvfLEz5fJkXq1mizatxzshxZXvHz2u4Lnv4yVJ4G5mKtGFZpOeeJ3KWe57IWe55Ime5p7Ix&#10;HC43OcKq6adiOI9dnuf4knOtrfrGdDtH2cbYYh0Z58s8f/cxxn9img97wO6QjSkPUCmYLzAJptTo&#10;1zYRznkz65Vlss1gxbz7Nqw/lmxzvj05nB/zG1z2RM5yzxM5yz1P5Cz3PJGz3AvCYC/+hBd/9m57&#10;Zwf2foBQPoh+Ug4PMGfDnJpvcHjwgPbnWweOC7q/slH45kHUNwy8jnq081l+YG/Wvx8Lvr7xJikD&#10;whPbQMLdE5nnJzmuJ3KWe57IWe6eaAOIY4TZY77s7ZzWJtgved+0gbnvBuZbPGbtAUH0X3x76ubm&#10;Q68XjC+cW/H6Da/FsF74pmFrL8zPclA4+0xee2PZR0P/Nt3O+X6S41qReX6S41qReX6S41qReX6S&#10;41qRnn/Ex3suKVowYL/Ca2VHsDuOb16fRL1toL3wGizHGr6ti8c6vyC8yfP+3Y3y6PEm4jE3Rt+2&#10;wTpBHq/nqHP64WYY/Azzay3Et3Ocg0zdXI79WojM85Mc14rM85Mc14rM85Mc14rM85MxztoMbQY7&#10;xdLOZWjXISzkFts74Jdu+MUanPfjHIjXoJ882YKt+aseLM/PPbfR5rxdcv7Ma2nuNmhjc9dt4jgD&#10;t9l/KZF5fpLjWpF5fpLjWpF5fuJuHtO+j1mI6vjZr9mxavZZJJbrv76x+2C9PHyE8YXXjCFezzw4&#10;3MT4D1ujvZyc8po/xpldFG4/N43+jQ+ocdu4jXb9gDqsW47OzkRfFlnkb0V67p6/Fem5e/5WpOfu&#10;+VuReX7CpR+fPh/ieT/tCJuyT2Nd0o/wNT5wa9cFEIJK49uh19YfQbtWz/y5SXuYY+ek7GxzrrBe&#10;dnb4UATqEXVsP22LYwGJkJd1fvZxwXXPPtCZ/W0YmRfXE+m5e/5WpOfu+VuRxm02ZpvhNRr6aXdE&#10;ccmF2YRhHsdA2p1jxoOHuzZ+b/CtTut8IxSvyXCM4NiBcQV9FtsMr/8jCH2g91nWNiFfuj8U9o+l&#10;w2WI9Ny9MDIvrifSc/f8rUjP3fNP5fam6CcpHuFjHw4v64JNJOpjSMd21IYhYeGDz3yIkPVDGyMY&#10;dW4/v4rzFnvQ6WTPrp3tPtguL54/tfP+/f33ltbqxfKNdWbuOh/g+jhmDes0kexvw0jP3fO3YaTn&#10;nifSc/f8rUjP3fO3Ilha+6J9ODbw3hfnXVtoF/z5YV7L5zVm/xKuXX/GmM9fTvExn+3G2w5Nbeeq&#10;mETzuj9vg/IaDucRvB569rX/nr8Vmecm4e+oHnvcxt1d9M08btE3sw/Y3X0AcX95jwLnaLxPaG/d&#10;e425zmF5/uwV0vPXLviW5auG66n/9QY1IYS4H9h9XuA/jYUh+ITfnvgCg8Hz8tP3m+X1q43y4tlv&#10;ypNHv0E8L8T7ZOcUAyt/5owXffPFQX4cBtZJcT2R4QDMy43zyXkJ/dlNhpUNMIYXMLldWKEFcOsO&#10;OanDwP/9D/vl5avDsrd3Wg72T+1npH72+W55+mQTkzy+SY0XQjFRQNHc/lP75vyGfWvwxCYm3P4K&#10;JxGTicQcUNa4pbPbPMKtj3i6Cf3ZHbRh8/L2uK68jk+2/QTJ36KHExzYfz3sZxdbWCvrmObxW+ms&#10;l9Py40tMcV6/t+NoZ3ezvHixhXnHVtndPi2PMO/j5QFE2ur4gMERKsXXfJltvuq8502fubq8Ni+r&#10;Ybkd2jcF6bS2yDieIMHNQDsB4qSTF5j5MCffNLSOdrJevv76p/Lq1UHZ2X6AeuE3QlEvu+gF7O1D&#10;tUzAUseLAXX9bIcI815lOcbU8/LkNRL6s5vkvDnsuvL2OCuv/4959FnwbVDMzZ8sOsTx/92378u3&#10;f0Lfe7xRnr9YL8+er5XHT0p5/AhtDPN2e8MAMtgbDKODt4fTeOENEXw4hHUO1S1BHvZr41Z6ePhi&#10;G8fYKW38RfISpsnp2ziSwzJt3nmMaYY2Mq/ICq3Pm8t84xmT2gPLGAePYO7DY16wflh+QF/29Tdv&#10;y/4Bf0risDx8vFk+//mD8uQpxhiYljd1CN9ksMmnDtgnos+zN3ic8u1UrAO+RY1x7R7k/cpu0vpb&#10;eumvK28OW5S3x3J5vSWgDnC82hsIUhgvDsQ8hpdJjzF6vHy7Xl6/OSmvXr4vP/34vjzEifeff/G8&#10;fPzRbuFD6lubfCsebyoclSP+DJiVFutfzDjvoWP+NvfJ6a87bw47Ky/J+SOvv7GERC89jjVjTk/r&#10;FmTXxguddPBhJl7wpI4wJXj15tR+EvflT2/Qdl7bw2lffPqkfPTisV2g5kURrtNviPLiDR/IZd/m&#10;N1T952643rytwbg1Uzfx7ZtPpGea7Cb0f5i8ERLLM6kJlxlfyDH6IP7E5+nJNrRTfvx+v/zpD3yb&#10;zXF5+nynfPQxf571BOMMb7ihHjAW2VtruKI63+P2jvXhS7bR4c1DNSyWzriPo7tH7AfTZDe5TXlz&#10;2HJ56bJYzm0xXvMiIB/q5Lfc0SvBvHx4dgPjDd+edlz+9OV+ef/+qDx6vF2ePntQHj48Lc+e8os2&#10;FMcb1iHKhlgrhDa3z9hpncmYclGecT/GfpP+7J7HmHc2fY7rsWhd583rxy1dvIjsJ8UMcet5Sfwf&#10;fSD6IvZpPEfEHOz4eLO8e3dcvv7Tm/Ly5Ru7Ob3zYKs8frpTPvsC7YYPdKLPWjvhuRBKtjrI20DC&#10;39LG9/L2YJrVyMsYykdzTxE9SfQdgYXCjnxrGs/3NyH2cfYFm/UNzI9x/sIb0kjJOuJPsH/19Rv0&#10;Z6/tGsEm9OL5o/KLX/An81hGFaoazQ5zvDrG1XaS68pDuE323z/1nIr/l2tazBwJY9/oz+55rELe&#10;2TDWWTwIyFp+t4d52eu18ur1fvnm27dsVdZWPv+CYz9/gpUP2pyUbX65A+M8atfmeyyJ1xS8pY62&#10;tysMdl0AivOdmsbpbWemjT9PXjIv/fXmtVlBJFuAvYGu9mXWnHjDjde8UCd8e80BJ2R2TYZvGtot&#10;r18f4FzmfTk4OIBhD3Dev4sxZhPtZtvaCh8g5BvU+DbCk0NYHQ2HOrIvq7Zb3O4H/b397XFX8gbu&#10;tj7Mljye/bj2TgXhdg0N/VvBfGxtD/XFue+jcnz0qLzfK+Wnn/h2u/3y6u2rsvsYNfZou3z66cOy&#10;jWIebaKl1E4o1s5+jEXTH02DSXiTMdzEouDmsiYbwmwRee38KlLUSPNnNwl/y+3Pa+OJNRTzmA3N&#10;GelqHIM5zeIY8+Wf3pVvvuNPSPrPfD179rD86lcv0O/xoU30YTjPtxvUWIe9GRr5/A1q/PBch2VC&#10;sV7ga+VydE2XLZE34unPbvJh8sYxP0s/r9kl2WIetddHXfBhziObdx2hYvaPjwt/pviPX52Ub7/d&#10;R792VA4P98qTxw/Kr3/5kf9kIfKxPmxdWD2vGHB+5w+o8foY3160ZeuZHvP9bZ7Pbc1L5uVftK42&#10;Dku7zg+r0WnXFz2VzcTs+gpHeVgc/dnR8Xr5/seN8tU3h+WQPyOHjm13d7P8/OePyqcfb2Eedlp2&#10;MQ9g/nWMMceYkzEv374WpZ4Ft8zbbWxju80kh7Xx9Oe0LbclL5cQDmA+qBl5eUzbklEpj6fGB0F8&#10;MIYPc3LOxLcMvztYw9hyWL755jXaCn+e+KTs7myXx4+2yp/94pE9LMgvdXopLNuXdVFDKxFnoeP6&#10;Hfqzm+TcOWxR3h4fJu9o416q1PtVB/u2sXuLWC6nudkPHaMP2ts/Kd99xzelHZWXP/IhoKPy5Mlu&#10;+c2vP/PjHOMLz1849jx84G9VOzp4byUYNoB7bxnbE2tiHfHOXPic3v7msNh4+rObXCZvj0Xpc7k9&#10;LpuX8XY2CRf6Ihtn1nCesoka2LYvcr7Gucze3lH5w59elv2DPcyV0V7+/CnSrJWnT3hWizKsGNQm&#10;Kn2Lc3HUF8vlr6fw3gvrOK79X36bSc4bZH8uY1oer9nyC5E8ro4O+WIDvvl1064t8Touv+zFsKMj&#10;zENf/R77+bo8f/JfYZc9HH9/RAmLtu8i+Hbbfz2gJoQQ94PxIt8Rhku++pf9+mcYDJ6XNy/5FrXt&#10;8vMv/nX52Rf/rvCbfJwE8USb5wp+sWI6HM0OiZGCaevFmCvGSqxXUPhtG3ut/fpJOcDAfwR9+eVP&#10;Nul++5avvcXE7tFu+evffFw+/eQhJtz8higfm4KwmZxo8rSVF1I5feBPhuU9HC4oiQY/FkhM1nlo&#10;8dvujtuRlsYUz9L+9vevyz99+ab8gAk3bzg/fryLk9Rn5bPPHpdHDzfK04e8oYAykJgl8mJQTKPF&#10;YuII5TK7B6xeWGc83j0VH7jhA2qvXh6VN6+Pyz/909fl22/f2ANqP//54/LFF4/s4UGesFoR9t+J&#10;2o8pIeeHDD0P50u9+riNziZ6oPf86ZXD0/LlP70q//i7t+XkaL189vm26fkLfnNq06r1hDcO0Fj4&#10;Dast3nkzWAovviGB9WERzrKX2477ircOWKke3GYt1N0h7HxwRFuvld//HnXyTz+WN2/elddv3paP&#10;P3ta/tt/8/Py+edP7G0QW7y6AziybKCEKJPW580CH4fjocH71xaWJY5UG4VhJLejg2qoFvWjHU2l&#10;/OmbvfL1t3vlu29flq+/+qk8fviw/De/+bz84mc4t90tJn8TEevBxyW1hz7s48O+2e4k3F3L8VqB&#10;fXys4f3QH346LD9CX331ffnDl1+XRw+2yq9/+QnmmS/K7u6WXeRh98gb23wrhK8XHzj4pju2GV7s&#10;4TdF7wPXvZeHvIFzdFCOjjbK4cFG+epPr8vv//47uI/KJ59i7Me87NHjjfLRJ5iTbbIWN9EGfR7A&#10;rZu3fTmcdZiXwgkb8f7+CTouDtl8Ywdv+fCmP78ks8+xf/+0fI++7Pe/fWU3Ep4/f1g+/fRpefps&#10;q3z+2SbOZTi7xodfOoCR2T9G82Db8eX1scr1SjO5uBfR37RYD2QuXl4+wjknL1Af7K+VH394V/7L&#10;3/6hfPPt9+XBw53y5Nmj8vGnT8pf/tVnOJfZtHHf36/m61mGZdOtOqPtnbB9KMM0fDjt+OjI5gC8&#10;/M8bbXy7Jt8OgO4Kc2SLwDR3rbx5e1B++7vvyp/++H3ZXN8o2xtb5TP0Z3/1V5/a2wfY1jYx9ts1&#10;DZbNRkfoh8bzV8SFE+H1csOwfe12ihGaivaleA7/E84vv/luv3z/w1ubM3Ou9tEnD8uvfv2xPQj1&#10;/Nm2fanjAd9eD8tydIkv2tjpi5XIOnCrc95nP/PJMAsRGZsnxwFL7CEovqXL58l8oINnJXxDx8HB&#10;Wvnhh73yD//4qrx79w7t7D3Glmfl2bPd8rOfPbPrfztbfIAQPSEy8z6bv90bPRwv1ADVwWKiJric&#10;1Aupx/Tx6UE5OHmLOtqEnR+W/f0t+7LgH/6I88vX78oPL38oj59vYA7wqPzFX3xcHmxvlk8ebdtD&#10;BCTqgFXLVdA/hFG1M4sw35a6tJC6rAmGzcQy8txlYnft3KXaqr1ew1D2Zxxj/vbvv7G+jF8u2NnZ&#10;Kh999Kj8q3/1hb0VkrnizJ5v7OLb7/jQ7YZ9UY3rmpYbhJ1j2U+1GlzXtrNcim96Pj45tDE9HlDj&#10;T6799ndv0Jf9aPEHB+/KixdPyn/4t78qX3yya+ORvQQGcHzhCMIr1PYWNfPx8TXW2v045i+HW8iP&#10;cXPCgvXI5kN/Fk+bruFc5qT8/p/flr/9rz+Wg8PD8vL1G7v2/y//5Rfll3/xzK6XPdrxvJw3s/0x&#10;tz+yprqYz6xlaLF6iA8wlaVEhD/HUco+5syv3p1gjHlffv/7r8ve3iHc++XRowfl448eln/3bz4v&#10;mxhc+HKHYHhAzf5P196u8z6T7XJeaGLek33z9rD805evytu3e+XLf/wG9XZcPvn4Sfkf/vtfw72O&#10;+fKm1zX+8Ysg1rfVL0Ub1ekLtsPpdsVcWvShxXhf+bB+MYpvU+X95b294/LNN+9RLwfl7//+q/L6&#10;7WuMMY/Lv/sPv7Y32n3yYmeYk7Ey2T/amGNfEGBvyCsJfPyNVwd8rPnQ8EiIvpbbTBf7CRshEWk/&#10;uQzevXtTvvrqb2GPl9in/4g0ezjm/sRMFn91+LbYfz2gJoQQ94Q6MTmxnyTzB9SOj19g/HxaXr/c&#10;Ke/ebJdf/cW/L3/+Z/8DJj4P0efjZIODFs8c7IJUXLInPoj5UOJxHHr9Mhj9limlvxp8jf7hzwwc&#10;89XpGOuPsZF8i8p/xcThn/75+/IaE+63bw4wsXuKCfefl5998RQD6hEmd7zYjYkHNoxlxImpbbk9&#10;oMbhuq6lebhDjNSpTPrQF3XvS/8ugtv3n3CS+sev3pc//umb8n5/rzx+8gAnqB+Xn//8eXn4YL3s&#10;biEfJ4TIabI7dyxV9Ghboi8pD4+lpeRFaix5gc2mcWgwMUl+9fIAbeWw/O53fyhf/eknTLR30f5f&#10;WL08e7Zdnj6uD6jVSSvX4Zcg8Kmr8LjqrktbjTvNTegPd2x/+O88sNEysE7YtvYOT8re0Wn57d99&#10;W/7rf/6+HB+ulZ//4jH0qHz88U755KNdayesA4o3qvnzLo7dUrUTUb6py/tirj9Eq2eJwGoJJhkf&#10;UENtoB+yG9Qn6M/Qtf39b39Ae8EY8/pteQV99vmz8m///V+UL754hvGF30Cq50tocBsYQ9iV8WaP&#10;jS2ntV5Q8ngRzpciGG1P+CAGb+6MPRAsaReW/buAtCN/2vvLr99hjHlVvv36JfqyH8vTJ4/K/+2/&#10;+UX5C/RnD3b8ATW/Ycd5jbezZW0/9nD3A7f8eGz6/ofb8SX7GNoTNWFJ+NMcGF/s8PcafPnqoPz4&#10;037553/6qvz2t/9sP//1V3/5WfnFzz8pjx7tlidPHlre+EKE1atd1HFsDorl8KYDI7sJ/RTXGFu/&#10;mrR7tizzj9GwB+uDP/BwhH7suBwe8Kch1ss///MP5W//8x/tAbUvfva8/PJXn5QnT3njjd+kZD3w&#10;xluMIXTHOBO29rrycN+GcXxf7bq4amgdioc33xZgPx21sQELer3wP8f+d/sn5Zuv3pS//ZtvMc7s&#10;lxcfPS6ff/4CdcL52cOys8lejw+o8c1esDEGJnuAk39eBSirOq6BVa5V75VoPy79drK9VZbY2Mzj&#10;mTXixzVT8szk5Hgd87CN8t13b8r/+f/7XfnjH7/CeczD8tHH/KLN8/JX/+KLsrvL0aqU9vvRZ3F9&#10;NXW74H6GSIzBrIlYOu5b51NkaCyWiuMAxhb7aU8c5PaA2gHCMHDw5/Bfvt4r/+lv/rH8w++/LNub&#10;Wzin3LGHoP/1v/6l/RwYmwcftrG1YB52gvaXr3H7+BJbxi2g/L/7Y0mN6cSIW4V1xTrbKG/enpZv&#10;f3hvXxr8+99+h3naSXn+yePym998Zj+//vHH/CLkSdnldRnLw7kexhjO92z+gBLZJq1dokXaDXA/&#10;Trw2RMbtxh6I1mH/xfnugV0jo93sS6mol/2DrfL2Pd/U8Rpzsm/K+3fv0Ace4rz/Y3uz7S//4hP7&#10;wsAOfx6Uc2YUx7dAsd2xMBRjqA4WU81Uj+s6xhiwnB3Lx6ilQ5xfvkOaTcwJdsve/lb58cf35R/+&#10;kW+1f1t+ePlT+ehTnPN//LT89W9+Zm8gfrK7hVqs1rd+CyWyjuBkqLcWhrHWPX5cuki7JJ4zyrk/&#10;mO1oRMDxwJb2n+FoTdDrN/vlP/3tH8vf/e5re0CNPxX9ySfPyr/7t78qTx5vcyZRNlGvbGV80xff&#10;VswZgT+gxtLy/NlhKw2bh8VzfawaV7/ttEnUB+0Ki8G2vC/BOuGbVN/vnZS//93r8nd//005Ojoo&#10;79+/KZ9++rz8T//DvyifffzQLM6HBzCMeB9JB9reKfpGv+bG66E8x4m6oHz+J1poG/YmOLLrQDDY&#10;NL9BDfY8ODwt//Dlu/I3f/sN+rX98sOPP+Hc8lH5t//ml+Uvf/UMc66Tsr2BukTWDZRnb1DHh1d3&#10;ohZm8fU7niL6tvuCzYsM7nnUgXkrYTlPyQdujnjxEj7+esre4Vp5+fId2ssf0VYOyk8/vS/Pnz/F&#10;2P+w/Jv/9gsb+3m9bOgHa7/I/HSN/RVDahr7f9+IvXbju7VH25BsqxG3ouNL9kMnmAO8wRjzD//I&#10;68vvyj/87o9lE/PjTz99Vv4f//d/hfbCXxzgmwexNqyKX7jhWv3LNbEtvvSYNsxbl7tFC8cJHs88&#10;T9k/wti9zj5pG/OzdYwxR+Wrr99a/fzX//qn8ur1q/Lio0fl3//3vy47OxsYZx5g7PcxhBMGlmNv&#10;/eZYhZpdwzyPpbOO/U7nh2Ba6/RxX7mtvJZE+MIDPhPmlvDtfP3mp/L73/4f6BfelIc7f4+0+2Vz&#10;8xvEXPVR5Mep/c8PqD179sweUHvx4kV5/PixJ4rOCcuYuAkhhFhFvA/nz8gUTHo4LJ0cf4QR6Un5&#10;8buN8vrlevnrv/ofy69/9T9hIHpgk1rmWNvAYIuTCD9hiwkPBi57+AF+mxzRxTQ++Yk39yw9atSx&#10;5iyYiidDvJpwgoGfb4LjvvBNXdR/+ps/lt/+zm/qvH17aN8I/e//w6/KL37+3B5O8wfUeOHbSkIx&#10;vvTbEdw/22MTLyi1FxPmsuT2j3A9S1vnluH2CRvZEv/9J3Hixo6fpHIyxlPPP/zhXfnqq/flH//p&#10;j+Xtu7flyZMH5de//qz8+Z9/ZA+obW0i1zG/rcuJErSOMpc16YVsn5erw7jlUQcjHuLHFS3vqeOE&#10;hDf9Pdbb5TaWm/bNqTdvDjDh/sfy5T9/Zw+o/fIvPi1//mcfl+fPdsrzp0wXNez/WbP8jGufdXE9&#10;2U3o9x4F/2uduX/V4LbH3l2QNJ/OFuBFHZ6o7h8dlwO0h/+M/uxv/q+v7Q1qfJU09cmnD8qnH+9g&#10;C1AHvGGH9HZTJ/qqtQP8o2hd9tFsg9Efsw69Drw/X0X7kyuogw5Rog9psB9O3rxfQ72sbRZUSfkv&#10;/+Xr8nd/9w1O2vgGtXf2gNq/+/e/Kj//GX/mY81Es/LZDv+2LsrDP34Tbn2dr/nm5TfUBe8a2Vqu&#10;fj9Wmzg+3TJ+fNOmfpyT0/qQvY826OFON+2nV77840/2oO0f/vAD+q5H5d/+678ov/rlR/6A2g5L&#10;O0Y9MIfPXVgPy+C1eB5iH1YP3+rYdq8B7z/yKIClJWEbQT1AdpDz4QHUk80tbY5VbIz58ae98g//&#10;8CXGmd/bN3N5o+2Xf/GFPZz27Flcb3Dx5yf50zj85uL6BtoJb0hwrXXMGKE/wsKd7Z7dq8Owl8Om&#10;x36RiKV/6p61TzDm5YjAVsPPwX4p++9L+f3vvyv/8f/653J0dFR+/osX5dd/+Vl5/nynfPIJf+aL&#10;cwfWPdsLxxq+uTOvl/XONFh/nA8A/5Yu1xbrFiQsR/P4NTWOyRxbYCn7uaFj+4b7HobvP3z5svx/&#10;/z9f2o2Ejz95Vn7280/Lpxj7f/2rR/Y2aD4Aso76sJ8qRFnDGwa9YWJJf6wxw/iIq2mHdOGfh8ef&#10;leo24/Mf9inEj21/kJ/7xXpgHMdoPujPtKyjLZyf8Atd6/awzf/xf/xd+ecv/1iePn2M+djz8sUX&#10;L8q/+G9+bj9fZKOKXfRtrT/6ZpvqTMACwvqrVwthkxhD6OIYTIvTYr5H/M+xH8c07MibmOG3P/Q/&#10;9PGhdN5s4zzqBHr56l35P/+vvyt/jzGGD6g92Nm1h6D/w3/4axtnLBfHEpTHb7Pz7WzsM0324dg1&#10;bqFtRV03NfRliPaZyaoy2n5plrz+73WE+RVtC3vypwp/fLlf/vTVq/KfMW8+PD4qzz9+iLbyC9TJ&#10;Tvn0E/6cFH/i8wBHAcYRnsfw529srlfnZtY30vo+F4/hZ7ktuu1wZ6IeentUw2ynIz6nD7dj16zs&#10;QTL8mc342jP+fKRfleH7nHg++H5/G+cuR+jLfip/91+/LO/fv8e5yUn55S+/KB999ARz5s8wnpyW&#10;7Q20QZaD+ueD0Dzf5APV0RZ6WyxoHa8bPyfHkvUydPrVarCpv8GJD3XsQ+iVjrbK4eF2+e77d+Xv&#10;//4HjP1vMXd+WT7+fLd8/umz8q/+5S/KFn/aa5tjf2t9tr6ol3D5VuQlGV3O1F/LsONn1eCetHu3&#10;DNhX1kf1RV2Fzdj98cbtq9d75f/8j1+Wv/vtn+yhT57rf/H5i/I//o9/XZ4+eWAjGR/o9NGDv1Ti&#10;b1Bb59jCsvJ1mpoqlF0zx8oKMbV+9tEd+9ju3zTXlDE9LWYuVAh/go0+/hzku73j8l/+7ofytxxj&#10;DvfLu3evyueffVT+n//zf1s++/gR5hCoKwiHNOZmLIj/eA0BA5TV2jbKip/4ZBxL5nkN3SLj9mGf&#10;hj4I8y/i7YTzKZzDWL8B66FeDg5Oy+//6U35T3/zVdnb45tUfyzPnj8u/91/+Mvy61+/sLnd9gba&#10;CIq0lsFGhaIWj/G+fqd1k/D36Je4Ovi++c+bu6w/wW7ZIW3RdFQh0MZ+OPkT30xwfIJ6OVorP2Fs&#10;+S8Y+/mmru+/f10++fij8vFHvGb2C/Rrp/6FTi8Q/z2vi/VLv5PHlYh3RXikbf2rCPeh3V+3yODm&#10;YEFqMvqH7nzYdy6z+B/90OlOef36ffnd7762B9R+//t/Lpvrx+WzT9mX/VvUyzrqxX8al0WOcwAs&#10;0zHhDL3lgM2fa57IeSbjxi8JS1669FuFWY+m5PjC9sJ9X+dP4uNc5v2hfQGa95b/5j/VN6hhbPnv&#10;/qdf2gNqn3/CB9R2rBweAna1DNmHB9Tspz45XrHWYg6wJOeuA9LWAf0RNsbxy8DWi9QH1Hg5yZ5P&#10;s1CzCPb5+/Kf/uP/u2xuvitPHv0j5j4HcH+HuHYdl8X385zWEUIIcSfgRMZ+KwGnzadbZRMnZ3ai&#10;wWtZvOB7jEGU7lN+82vDTxyQbRQvPWbx9JsaXczhU+flNC1vvniqbxd7oPW1TUzeeBONA6tPmplq&#10;A/uztb5bdjY5YdhGWsRjv9aZB7H8uSIXf7qI/thq/ucNBmpY21Jqt/Nuy29XUnFM+DRmPryJdnp0&#10;jOPstGzi+KP4VmJOBqnNdT6ktgltQfz5AtZF39at+tt4dzXu+3jkjup/mJo23USb4bc5PSXKw2TZ&#10;bZ1LjXWNpY5T1Wj/Y5zlQh1SUZ9zNZThavftvsgtXQW7tPYbwmijdbQXnJhyObY3RPLEAmdCfrrj&#10;pzyuMczbaY5zeXh/2+6z/NiGrF3AUvjjwxwcW2i3oY8zu8OGCJheZqaQDeF8mxp/woBpUITVa6Rh&#10;ULtuKYv9SnzG45Z2c7GmavsZ4unGf4zz5QSG55zGzI1/bnbLw9LjwxnAMupv492T23DsP3jpfpQf&#10;87OaluHHNo5/OPymAMIw32Q6jvN8CJ3pttY5HsG+8FOR3/pBtBc+3Mk5Av3n768ukud2yOvA7ThV&#10;fFr3Mprm8B6IIgzFUb62hTayWfimqBO0ndiKcYusdS2QHwtZvf27z8q24c8Q8oYM24c/yMxQptvA&#10;2ckWjn3EQ+ylGLKJ+qG8N4oPbM5v+a7zXIhvvDurjq5G7X6tknwfwq4+Fx7jPcY/Ee8fG4l44dbG&#10;cvZbiMPc2cYb1uGQN9VBrVvry4Z1xHqy2vi7qcEug8bPeEznT/RdjK8lcCxHHXAc2dnicY+RiWMG&#10;Ett55AbCNlAP8HMeZvNplmPzAJ8zs0T7MhTbj60j4uGo8rk4UobSp92vu66xvhbJbUk35860U9ST&#10;C7VstsQ8IuqGou3bjwe6KvEwYayvt513Vdm2ruxO/nqcelj0RryeFSUQlAk72tueOR/DOGTnO5yP&#10;oe1wORqfwhkk5gPHfH4Q5XuP5evobev9VtRTKOqC/2lN9j0x+2Ioa4hjTB3XUS+cF29hLN9axyxg&#10;bRuh26jXuCY51u/sZ1yf1zpKZJurYXm7omZDmSjNy7kv8qM6n/NNNU2LEaZsok5sfgYbb9m8K6zs&#10;VqXfZw/TOvBxxTVc45mrvN7V0Livyyp/FsW73//XGqvXMxlLm+dc5qedzVWFf6bqj9riMmtVbX+d&#10;ctuPtmvPIp1pCur0+NTEp6SidgJ+GZ3nLTZnQxvCyWdN55/edtSab8Lui3Lf4Io+pKeoBY7327Ax&#10;7WxzM7YL5qtLe4LtGHNjLPl2LpsboITZvo+KcNc07u4rjmE/QrO/Va6LqX88hkeX3Z/k/IpzOLv+&#10;5fUwzJVZX8jL62pxfS7ql+efcZ5i93erop5dSM9l/cxub189G9xVrddzRNp7h/cjcR5J+471hiWS&#10;8P65jf12HQBtBYksDqm9Hsw15MsWP/u4mVW7neeTb5ur9fN48jlMbCvnMjvoJ7Z5XoD0w/XZqpuA&#10;2zHBvj3Ayknu8AshhFh1OLj4UGkPeHEQ7cgvImJgNHFiUzWUEGGe7sNo3Ia4KOfh3AcMq5N9qmnj&#10;gzB7+5ulo38sa5qPYtg1Ktt0lTTYzBVEfNDNk8Li5KpbTs9eVyn71HWtjMZPGzKbgh+EmG2ru8r+&#10;I2w4sYlPdjMZ66TWjdVP487+5YWyuUT21VL9hM2uSnYKUvuavD6zFU8qQxFW42H8fJFoNp6KNEkz&#10;aVZJyW7XJGsXlcH24TdVO8KIPF8z5fqxeC6rvwrBE/+wzqFcyZU/9Ffjkeo0+3mI4e4owcfu2dNc&#10;xIXNb0LDZ9yy266w2nCMF367jgo/lPujlNeEsDxntPE9pw/VtDNhOdz8+RNhSTm/CekmdYCwVVO7&#10;D4MYF/HZvYxSeq6F7QNuw+JjvlvHIYsfj4b4eNpalsVkMS7F022fnEaibZxsn/yJtPhM6qSq/ViY&#10;M0m3UEwb6cN9jvxc18qqfib7ncW4YVY2/J/sf1fIy/JTGaYoKYddhYZPXe+KyICNwtfG5z3jZ4hh&#10;HhNCBxvUWLP5kBLCeGPKYVCka8cjyMqNz7AOxPXKaMNWQvUz7Ns1yT5Y34ydap1Uew+apOnQROS0&#10;K6vBXnSHImyRctr5eW1sR/jkmObH4nO+mneIq/HIavnNRbH/qsppUwopK471ON7D3YaHHcO+dNcw&#10;U9i82r1+uIYxzRVr8on9WRH19ucyYqlYTsacqJOJGB7b4R+Ejp+cf2abueRx0YSvrJr9HYS4ue5Q&#10;hLXyuKgLV7V7fOhuRPh/EMrxfi2o7RGunMaUw6Sq+MCd7DjYrKtaF4MQxjyDEJAqxcKavFO1cfPS&#10;zVGsY1U17H+jXtyyeZMm9/xMYbteWFYvfY5PardrFTRs+7xPm36BLE395HKH+PBjHMl5zO3zh0Kx&#10;3ZgfsVVDeVRsS+7j2jTXoeET618Vjfambbn0++Qe5kKqGPdtlGe+mr66I611a6Eaa5/WXleucRuG&#10;bZqnSbqav01TdVPwqqMQQoh7Rx1u6gmeTWxqmA9U8RlSzij+G8jjAzBDI19OfbXquQbZ/vjNNU4e&#10;ZlOFy9P4vgeMnX5yzuvT6tHb8jZsUZpWs/RSXYdWj+mx2ZL3bZpm6muZH3MRcmnT9U59q0vsx+U1&#10;rU+qhSc+riD8i3L1OE/a20ve6+vSyNQ3Sz/XfM6T9n5zEUuN7YmfWRjm84Lr1eoy9i2dh9NM8/dw&#10;kQUW5etz/hzORfPdNvJ+tPs0z91jzOv/efxHGyARH/5gXri4LD2LzvZbOYSfqI3ZEFcm4nu06eel&#10;63GetKtHWGa0r7cVd7f7PqaexkVeV3zGdFehVWd2X2ZDeoz2nKSt1yAW5w3GMczSp+sXd5+859el&#10;figVZPf9Y55VeuQ0bfp+3jbVGJI14r5pmNOGtXMG0YOWiXlyn9zheOqxR8t43Dhfo4KIWyy/2Rhl&#10;L6tVpbcvVyEy+nmNvH0YYKhSuplmqK8x3zx4rIwF3BUW7XOOW5SuB9IOdm5tzP/+yUTsNHQ+y6a7&#10;b2Q79m00jRnTjq5lWZw6x+SUi3PdVRbtdQ6PdDNCe7I+reL+iA1af4956ZfJuzpEH9P/jHt7fvH/&#10;lF6ZU/KYMS+ldZhVbZrr0GozsxfZxBUf9/3++ZjeE87kH4iY69bqk2e6QgghhLhpbN6IScWq6ZwT&#10;oWE33Xs7WEXbT+xuO+DOhUS+yNtz57BEGz1HvU3taaQTuSqynb4c/CmPFvsJm+qeEuu8/HpHUFZv&#10;31ZBdwLuR1VvHyWz0mKYpqceZ8VfNVhPb59WQYONOo+kxZBjw87Es4DIn8pZEv607sXf5o519fbv&#10;tusCdrpdpH3o7d99112o395+rYpuBL+1MG+ed3nS/qyizkUeZy4yDrT0HgngNiXZa3G9DsfwIIX1&#10;9u1Wy3bgBsCK8l3P66C7f6uguv3XAYq/GbiivE+SKeyysCLOiv/Q1O3r7d+tlm/9dXPWaoaX28yA&#10;bZwoaMOw7O7fCuku0Nuvey57eAmmoSaHbIchakGamwcb09mvlVI16OhqiZh+7IcH29Xbr9uum7Qp&#10;x4+6Xr8GV4MYN9mGBds1BCE/zmWomwHryXZbJd0AXEvoLOye0I3V2+1BD6gJIYS4HjCmxuC6jG4V&#10;dfbAzepta08Xp65s5XT99Ozc0+Vo9+u2a1nm5ev5MR0cJuht/HL06mWRxvWski7O7P73w8h0TbHu&#10;aWg/bB5INzkJW2VdN+NlgOuhtx95/yTXeWjSzxzrQeu/KWK9q6A4+uPCWP6GeqseZ7WdRXlbrqId&#10;5u1dFTnt+HCWbhd5e/K+SZfBRqfrHJ6Wprdfq6Drh03RmmNdXa+d9sIuTqxslXRecNDbA09LHvzD&#10;HKD6W2BzTxLjHDysBxPjZzXUFf2T+cWq6OLkY/VMWY5z1NV5WUnbtzofXTv3VNPfDO0+3XdlFoRP&#10;jt15LE7Trfsr0pS8Haugm8G+NNP2b9HlWf069sUa/LltucxKdm8+iF1h3SV6+3dfNWWIwb8Q/8Ux&#10;PQbeNmxDV1rZvsk5K6S+nXDLVk03ia9z/HIo3T68OGP46KQ7iwOPy4O4pMY2uowuB/Ovim4KrIt2&#10;bezc08WI/cnKLIqbx3nSXh49oCaEEEIIcS+42UmmuG5Un0IIIYQQQoxofvzhGW+pCSGEIDE2xfjU&#10;+oUQQogl0fAh7gh6QE0IIcS10HsafJFuEzHP623nPImrpWfjeRKLGI7mUcM30IMUZ7oArIfz6J7T&#10;O27HYxruGtaHsTlF689EXJb4sKgezuaiNop8Na/uj16AbMOeAhr3HAaeJM/lzGOZNHeXcTxYTuLu&#10;Yy1QVX3LQQUtaJdqq9dJfSMabNz7WZshLM6BIHtLAZN1levRxc99I2xwlvDPJa6Unq1nxYSevk9M&#10;wM4xZxNXxJmVswDk61Rb/xi4rGrhok+uByzzz3mGO4dNgXFp4NBwTMzWgxC3k3zM4n/VGDwG5mBx&#10;tVg/waV5esK/kFhhhgo1HxfD7RsLqo5czzkuHwdV7VhzlsQVQnNOqqNv89DFqSuipgdMJfwRlv2t&#10;AOczQznXjx5QE0IIIYQQQgghxDVzMxc5hBBC3DfShXUhhBDi1pLHKo1dQgghlkXjhbhb6AE1IYQQ&#10;FyfOpXVOfUFaA66KVp3ePq2izkMnr30roiqYfNuCbxeYJpun8zOuYzV1eS7/LRnS254I68W1tGlX&#10;SatOb58kV9ALIzk8afINr+S+wW9/OVzXXdJVUMtqxphFoIe8YD+Zy19VrRrttme/NNWq09unFZH1&#10;P3BeI1xTy9XM90jdj5XUddJbX4hgOZkHxJLA3aubTtAUJlhVrSK9/VhFXSMLi68d36U2JWeWJpr0&#10;L8uQ8g6qRFnNWNWkumKi9FXVDWF1PG99tcK4GNItUo9eulXSKtPbHykUH/cvwZLJbo5xX1ZXXGBZ&#10;natF3o9V1nWxYF0xpoQG4G6PB7pDN0pe8YppYtPrJNa5mOu7ZpBZVP68PNeLHlATQgghPgh54F9l&#10;rTK9/VkVXYZcRi6T00Iq4q6TvN5V04egt/7kbi5iz6bNRNwq667Q2zfJFfTCgnnhi7hInosQ61lF&#10;xVgQ40GrjF01q2oYoiLfTY0vJNa5qroL9PbrPito/atE3p9V1qrT26fbrJsC67IbOBhrsBxHJ/68&#10;5zrkP/M5/NxnKG9rOEHknyWlXyndBXr7tSq6C/T2S5qv4KywHB7MC79u8jatkm4CrMfGmN76PMzG&#10;DY4/libJ8sE5kOODHLZqugv09ktafXr7tIpadXr7tAq6fuJ8w4XxY5D7p9flliUPOFH6dZJttmq6&#10;KzT7NanyCA8YX5W5iUOlA49uIYQQQghxr2kmpkIIIcRwMUNjhBBCiMtyE2PJdB1+rV1jmRDiQ3Le&#10;vkd91u2lVy8XqSvVrRBCiCn9Z4TOM8ZECVHKbGlC3KY5yMwDavlVcuG+mlfLCSGEWGV8OpQ+wxjB&#10;8cI19ZyPPOYsFhMnBZhznZ7OTrwsCf7Fl9ZO63+TlYF/VSyfSxbjQuqqTA4PzW7n3dYMyV7mSURq&#10;i2vKYJBlCcyPcqp3GfJ23XnVj0Mr9dRgedeHvPyE3afK39ahlifqfllhk8Z9ugdaxDStVZeLcfyw&#10;7ob4qvZj4ZF3CMWH9Z7zR5qaTurq2uE6qnrrl6DhW4JJCDeZb/x4PKPgs/YyHvMeEXERNuZZhpz3&#10;bqv2FzPyDxJU04U7CXjfHm6IDkav+2gSbxNgknWEra2dlpMTHxMI3cy/sbExlGPbNe/DuDunwZy3&#10;glpj1d6+baOGmJzYw6W5MuoxH2H0neD/CaKHNzsBbxue9mwi7XS+lcnbcZ+Ff7SGKbwT1VgCK8Jz&#10;OvRZxMqA8+QEtXZ6YmFueYIyrdxRi8jp7oOWB9bk8RuqnFkO4zCWmWot8n92zWzPWHxaJWt++iE5&#10;733QuYl8UNsPra1jRgExniEeeg68+iz/fdGFqIblMXt8cmz2X6/zYobxv9cAEzV1ZP/pN4flWV+v&#10;eRHGTXL1t/feKz6DnXq2Qpibd6gNfqrJARO4zSn6aXsTfFFfZ+m8TLfx/ogstJ9XAQ00yPLWCA+q&#10;YTXcw5h5GbwcL+v+qmVefbR+sx3zWxm1nPMf/kMRvW27z8I/1wUYsi7KbvVZqyytK9f9tL6ZpL+t&#10;d1t155eA1prYrZrV5CEDo40X25z0t+t+6Lz08iyyLSuNwd23b9YKtDJNPMdhOMtpykrryJ/zkvf9&#10;Pgj/qk3nY5bM9oWQe/ykIhDlcu+F6G3nhdT5tG9OG7bXNN1HC7wBZh5QE0IIIcT5GAZvcSaYI9lE&#10;aR6wpH3oEosIGy1jK9o7q4PMfYuZ1t2cGmzIeUJCrAoXOW5THrsx3TvNPU9595Vkx4kWE3OgGN7j&#10;eoaP+WeEpTjEDDdDzWeJzSnEHYAHc/+AznNfHfK3C6u1VCnmXqvnfl5l4joYm8Q5QOV4Bbm3wS7N&#10;I34YW/rJKrEBF9qQ+4fZ1MVFxoMRHvfVxPVhh6s/1MSHaMvJKWbE/mUDH2dm8asvvNmG+qkhgc/H&#10;VGnLcVlbRX7IG405rUqrxPWx+HpurRfTVXNd5d4xNHgIIe4F88aECFdf+CFZ7fu/yx4/NzvrnLly&#10;n40c7tU1uhBCiKthdSZBHLI0bN1CWCehRCdIXBvRjnttGWHDNyn8W7yql1uCVQbrxt3ev3k9jRLi&#10;LtIc47UNnMW8FuElzYsVTtg7tIhpZfDm5gwL6muYry1II8TdYVGb6jSEs5qfuBzLdHHiighjX6fB&#10;Z8uPVpVblrnT+U7Mr8d07rLoSsR5vLgYyaAXoNbWJUu5f0yP23McwTrYL8lVHK3IP/RV4kMTNdrW&#10;xnLXnuflFleBLHt9XM62qhkhliXeqGpthmNKGlfMO9OcmK6mrWi6cFs4c1JwzcTBknUGwzHXy7NE&#10;/kuiN6gJIYQQQtwbFk0u24mouP1EnanehDgbtZPlyP2KbCaEEOKyfPixxG8XnG9si+v1nlcIIYQQ&#10;QgghroPZ8xOdg4iLsfz57mKuqpz56AE1IYQQFydftb01s6ZbtTF3lOufoIgbYtJcol7Huo0v7l65&#10;avniLGCsTr2IVUX1eX56dppnx3n+NlzcPG1dqD6EEDeJ+p37waIxphOGIJ6X9Oifq8xJLK4Z2j0k&#10;xG3iKo7NXMZlyhE3ytwLWqrPlWNyTVSM6FgW4mbwNjbzJrUeS/RX6tKW4b70afV4GnT70ANqQggh&#10;hBArxxkTSzsjOc8kNKfNEreXefXT1l+TTmerYiVoj+HmOJ7xZ3rpxfUQHcqCTmUyFqluFiM7iT7W&#10;yjR2XxK1q7uKN42x74xRyYSgeAjNbvyEP0dUIijnD9wfN47EzbPqduf2h26SD7Xe+0S28QVtjQ5m&#10;/On7S5YlrolF9dLGZd0H7tv+CnGTqG3dVfy8g3XLR3QouNfWLSyfk9BhcwR3WnxwunZqMrgco8SZ&#10;3GVjcd+WVY9FcVeLHlATQgghhFhJbmayKIQQQsynXhA7E41ZQgghroOru4huN3/cKcQV86HmQZp/&#10;CXF1LGpPamtCiOtAfcv9YKxnnY+I64PHWdaHRQ+oCSGEEEKsJOc5XWkmnh/sbOd2TIBXi9Zey9gw&#10;0pyVToi7hI77myEGkHMMJJYU9TJ8DVQIcR6sZ/ugXZv6VXHbsVaSVJkZqjw+hiQykyRxWj9CCHFu&#10;FnUubV9FONDPDPaddEIIIYS4E0ymCvkEpeJxMRfwuE6yxVMOcQ9pDhBjXlgv/GbQA2pCCCGEEEII&#10;IYQQQgghVpSzLrCf9wK8bvUIIYQQQgghPjTnPY8R4vajB9SEEEKID0lc914l3SV6+3ebNTDxnIM5&#10;JzT21ZtpuH0jh8srlJPW1Ut0W3XbOe+25vSroruC7Q8b2DU0slXXDLWvmBB9SFYLwrJ9jXlpr5G8&#10;b6ugayNsf4P27+3fbdZdobdv0orTab+9fbztumv09vG26kbpHK/gSjej3b/brLtKb19vq+4Cvf2S&#10;XD16cYvSo7uyl6dV79iHjSE3RmznqujWccE66+3bquiu0Nu3+6yVp+lDe/t427XShP1XtA5ugmZd&#10;pxObVbthEZeOFzHGx7ufb3JHKrHKVdFd4TL7NMnDg6geSBct7wLoATUhhBDiQ3LGJDPPDyZu8qHy&#10;DjMVTp+rmsnLWcV3QSHTC3M3SN7H7J7HovTXmXdZrNymUoxeGOimHcmxbcperja+l2YurT3Cn93z&#10;uM68596RW05vHxeR4y+St03fah5nxV8pN7aiKe0+tu6zNmte+lXM2+Wsws7DVZZ1Ds6zv238TeUF&#10;NhScSRSUFaCANmiSbiay4ax4clb8AtriW/eioq87710ZX2J/evs4j1764C7mvfXEDizYkbP2L2dt&#10;i2n9Lb30wWXyDiwqICZ70SDbtPDP3CVo89wg3Iy8KdndI6e/ybwXBgWbvat3DpPVt2kZCXmaiFzD&#10;eOcyN8Ipxmc3YSw/UYLReGdo41v3RfP2yOl7ecdduSHcgiRWfW2r7+3vInL6Xt7sb+mlX8Tc8iKi&#10;TdBNfAlm1zHO8cY4awOhSJuuCyxddyn7xE2yu8d15e2R468q77LM5OlZN2yf9YHI29tu+2Q/OlxX&#10;3g9C3YihjdQ6CS811BM8uU2FloHJQovIadr0Hyrvh2CmecRGXWLDctZc1DLF3ra8pJd3XvrsDq7E&#10;xhfJc03kzVhmk3L8h8q7LBy3z7im7+TCl9mY8xJlZnXIwTnZgiwDHyrvddCs153LbEgnjVV9U+CH&#10;Im/CMps0L/115wWLWs1QxFnNqhLpTYsKvmryii9F2ugrKW859ICaEEIIIYQQQgghzsENXrUQQogP&#10;TvR56vfuBovqMe4oqL7FKhLH7VnHro5vIZZnXluJG7rtuKG2JYQQ4qbQ2CNWk5kH1NbW1kzZHX4h&#10;hBDitrOS41bMIXsKWnf4w91T0LrDH+6egtYd/rWTqvGCjEfFhRmCurCPZ4tvqk/lRcS31UfdELFx&#10;Qeuep6B1hz/cPQWtO/zh7mkh8xKNdTTUz0zSNo3XwVBP8Wnd2c9PDmvjw4/ih1XHdmSR7Cate55I&#10;dpPWPU8ku0nrzv4PxHKbEPXYod2P1j1PJLtJ656nILtb2jyhILuvld7K51HtPHRk1d+1fSrXFpGH&#10;cZVIQrKbhL8nkt2kdc8TyW7SuueJZDdp3fNEsptk92DHUKaNi/h54aQXdgOctb89Bdk/L65VkP3z&#10;4uZp6qxU2w3HOWLRn5fTdWgDfl5WYPgxdIRoCnOEgZrW0k1LnoXxVbaO5J+rDouSZf+8uFZB9s+L&#10;axVkfy9uICKvWjdMu9q8KVlB9s+LaxVk/7y4VkH2z4trFWT/vLgcdu3UtmqaR96wZdWhlywUtO6e&#10;v1WQ/fPiWgXZ38YZTYD1a+yzssKGSBt90dCPQdY3BYvsfU3k1dMd/nD3FLTu8Ie7p6B1hz/cPZ2b&#10;cxYy1I+n9U/kxDnN2nHVyTj9QlpXnHsizoR0toxzoY2qscyBcSVTBdk/L65VkP05vlXQusPfprtW&#10;YLU1txxbhAnrXqp1RAZS3VZPHjJLjsj7GO6egtbd87cKsj/Htwqye6BNvIx6jIY6HYQQS84+KuZn&#10;3iLWaNCKh6wjayjWwfI4l/M+MFrHBHpbBa07/OHuKWjd4Q93T0HrnieS3aR1zxPJbmLuWg9Zka5N&#10;P6GTL8saQNJN0W5z6w5/uHsKWnf4w91T0Lrn6Saw850Y96NOME5UjW2GpLS5XVk+pqXOqM/Yt56C&#10;1h3+cPcUtO7wh7unoHUP/vBck8xk4b8Ag8nPKKONbt3zRLKbtO55ItlNWvc8kewmvbheWNC6Ww1M&#10;PIk2Q5sOfmsPcE7qsSrairWXq9QcclSbJYtkN2nd80Sym7TueSLZbSzqM8Kw85RhoZwXhNJK5vZL&#10;sTHnVYcc1SZr3fNEspu07nki2U1adxOfgwbBVEupl7eKVTOmi5lzjyacXpy7VAcy+5jiZeI/5B8L&#10;sP83xrBzdRluEv6eSHaT1j1PJLtJ656n89qH5g7BO1GOg24WrnCeSN7ShklQL3/o+mBPJIQQQghx&#10;DpafqORpkMsnyq2IL5crV1yEs2zbi4+Tm8WfaW3mmOlHiNVgmWO1115av7gaenaNsBzepumxTBpB&#10;okfv2zpiqbi4yRszvEFTZRfL4DQiXXMhdCFM19N9orf/WUEvbp7E3WdRP9c7JlrdV6KfY1/Ws2HP&#10;VpS4HUzrZXRFnfpDZ/MZ03laL8Ue4jExRCxmtBGtGRKLiCOVhLvV8ri9mSfmXAvmXVZBiKcsHWlr&#10;7nzrv3+09roMuaws8eHJbSrBcx0bM+L8hzBtbjdRj+P4crfrNfb/qkWy+6JcRRmiz3nt2ksf9ZNF&#10;euHL6C6wzFgQaXK6RfkuYqOcZ57E+VlUTwznmNEj4kJE9fCh+HCWj+NnkYLbeWw0Myts8umpKbvD&#10;L4QQQtx2OGRp2LoJaOQsJ0/K8tRn+Jb6kCLHVqZFiaWZY8+BXE+NgYfqQHj6qscQZL5J1MRNwm+i&#10;v4YFESeuhrmmHIxvvooMf3G6Bq3Qrj0FrV9cnGTLoToW2TfioKFjop/EUpwP2q1jO/uWc9ysicsK&#10;J7A3xQfUmKdWmn2bE2mGm6A1fIjHwtI04YNamrg5m3j3mWcfcftY4YP0zrSt2JFem8kX+KOu2h1H&#10;PuvDot1FOfPSi5Hrtk2uk6iXgG8V4ANnGJdOscSmDNOCgag/Pwb8QbZINK9cMReYahjOQXafyUzd&#10;BHMjVoc4rG5gV/xdHN5fjab3UHtrILbB35qW52XOKdqAa3yD2h2w/g2QK3iBxaw91DRWERaaiPyU&#10;+KBYNViFQdFOat2g7k5xvkP5eQ/HDzJToZZ2qPNB4mqI+gmJq6M5VmcO3wU2H9KeVSdRxoKy5oaL&#10;ad8SDMavIo2dWS85+jq47vJXHNaEYVUCQ1k9EgTwV6EsnPLzktmZWBg4zl+RlMW4q6rNI0bOZ5uw&#10;aBB+Uyoqh+Xw6yGvgO7eCvOWziE21kQ/A6M86nrh7EoIIYQQ4hxcdIKyYEIkbgE3NwEVQgixCuRx&#10;Yd7YkMd2puEFMr5FIG7UkLjScdY8oE23TB4hhDiLRX1YcFY8UZ+0evCmTty8WVTHMX6dlU7cPKyP&#10;kFgO9lP+8FnutWZ7sAjJobL3zSE7rwazLcfrjec7cc6zTD2qvq+WXv8lbhbZ/vahfmb1WFxni1uZ&#10;6vpD82FGoThmrqv+r7PsKXpATQghxB3j5gZRcR5iyvZhpm5CbUKIqwFt6fq/CiWM6xjPVXfLMrX+&#10;HLtFIoseHFfIdZQphBCVi5yWqFs6J2Gw8xjtInmmXNVZZ7xkQiyB5serAY9pk7+TY+SyreU+c/k+&#10;S6wauc5V90JM4XiiMUWID4fGpfvDatezHlATQgghhBBCCCHuOXFp48Ndzoo1txLifmMtQU3hFqA+&#10;6caJnxz5AERt6yG1ZRksZj4hxJKgyXCMP7V/NUwIIYQQQog7jB5QE0IIIYQQQgghxC1Ad+aEEEIQ&#10;jgcaE1YL1ZkQQgghhBBCiMXoATUhhBBCCCGEEEIIIW4h+qEcIYQQ4q6jkV4IIYQQQtwP9ICaEEII&#10;IYQQQgghhBBCCCGEEEIIIYQQQohrQQ+oCSGEEEIIIYQQQghxW9GLVYS4AvTzk0KIWwbG97UqjfVC&#10;3DBqd0IIIcQHQQ+oCSGEuDhxIqcTOiGEEEIIIYQQtxY+nBQS94411HtICCFuDI07QgghhDgPmjuI&#10;u48eUBNCCCGEEEIIIYQQQgghhBBCCCGEEEIIcS3MPKC2trZmyu7wCyGEELcfvc5NCHF3Ue8mhBBC&#10;CCGEEELcdvQGlLuJ7pkKIYS4bjR/ENeLz2W4rKph5rkB9AY1IYQQQgghhBBCCCGEEEIIIYQQQggh&#10;hLgv2BNqVTfAzANqp6enpuwOvxBCCCGEEEIIIYQQQgghhBBiHjd4l0/cLHo5nhBCiGtF8wdxfcx/&#10;SdrNzV31BjUhhBBCCCGEEEIIIYQQQgghroybu9EnhBBCCCHEKqAH1IQQQlyc+MbYrfrm2K3aGCGE&#10;uFLUuwkhhBBCXAY9KHAvOUW9h4QQQogLczp8hBBCiKuH5ys6ZxF3Gz2gJoQQQgghhBBCCCHEbUX3&#10;QK8AXegXqn8hxC0D4/tplcZ6IW4YtTshhBDig6AH1IQQQgghhBBCCCGEEEIIIYQQQgghhBBCXAt6&#10;QE0IIYQQQgghhBBCiFuIXu4ghBBC3HU00gshhBBCiPuBHlATQgghhBBCCCGEEEIIIYQQQgghhBBC&#10;CHEt6AE1IYQQQgghhBBCCCFuIWsU/wkhhBDiboHxnWP8mv2rYUIIIYQQQtxh9ICaEEIIIYQQQggh&#10;hBBCCCGEEEIIIYQQQohrQQ+oCSGEEEIIIYQQQgghhBBCCCGEEEIIIYS4FhY+oMZXC4eEEEKI1YBj&#10;lsYtIcTdRL2bEOK6iP7lw86k2q34cFsihBBT1CfdLLD1KVW9N0zU9toHWv/qMVjMfOKWguOZx7Rq&#10;SYjLsDZ8hBBCCCHE+dEb1IQQQgghhBBCCPGB0c1tIYQQmdsxJmhUWhaN4UIIIYQQQgghFjPzgJre&#10;mCaEEEIIIYQQQtxfbsctZt3oFkJcI3wz1rnfjqV+6foJG394O+tNU+eAb7sTq4OObSEux+0YpoQQ&#10;QgghliL/amb3MTCcH5ye2r8acL3MPKDGldsGJHf4hRBCiNsPxyyNW0KIu4l6NyHETXA7ZlOa0wkh&#10;rpEL3VxWv3T9hI0/vJ0/4C+Mrh76LdSVQzUmxEXRPVMhhBBCiMugn/gUQgghhBBCCCGEEEIIIYQQ&#10;QgghhBBCCHEt6AE1IYQQQgghhBDinhPvAODyw7wPINbcSgihpnAbUJ9049hvbH4Ym0dt6y1qyzJY&#10;zHzilsLjuUrcEtBk+CIutRwhhBBCCHFf0ANqQgghhBBCCCGEEEIIIYQQQgghhBBCCCGuBT2gJoQQ&#10;QgghhBBCiFuA3h8hRAtbhVqGuH/oyF89VGdCXBi9Rk0IIYQQQtwT9ICaEEIIIYQQQgghhBBCCCGE&#10;EEIIIYQQQohrQQ+oCSGEEEIIIYQQQghxC1mj+E8IIYQQdwuM7xzj1+xfDRNC3Axsc2p3QgghxI2j&#10;B9SEEEJcnDiR0wmdEEIIIYQQQohbS/z8oH5D7V5i1yxQ97puIYQQQgghhBBCfDD0gJoQQgghhBBC&#10;CCGEEEKIO4oeUBRCCCGEEEIIIT40ekBNCCHEHUOvcxNCCCGEEEIIIYQQQnxI9GCsEEIIIc6D5g7i&#10;7qMH1IQQQgghhBBCCCGEEEIIIYS4EnSDWQghhBAXQfMHcbeZeUBtbW3NlN3hF0IIIW47HLI0bAkh&#10;7irq3oQQQgghhBBCiNsOz951Bn/30D1TIYQQQqwWp6enSeHnssoTuW6AmQfUYuOyO/xCCCHEbUfj&#10;lhDiLqPeTQghhBBCiPMSD4rogQIhxE2ifufuoXumQgghrhvNHcT1cRumMPqJTyGEEEIIIYQQQggh&#10;hBBCCCGEEEIIIT4Ierhd3H30gJoQQoiLwyets4QQQgghhBBCiFtHXOjXxf57iV2zQN3ruoUQ4jaB&#10;PolvsVDXJIQQQggh7gt6QE0IIYQQQgghhBBCCCGEEEIIIYQQQgghxLWgB9SEEEIIIYQQQgghhLiF&#10;2Iuf9GoVIYQQ4u6i16gJcfPYJNudQgghhLg59ICaEEIIIYQQQgghhBBCCCGEEEIIIYQQQohrQQ+o&#10;CSGEEEIIIYQQQghxC1mj+E8IIYQQdw4f5/FfY70QQgghhLgH6AE1IYQQQgghhBBCCCGEEEIIIW4K&#10;ezrNnUIIIYQQQtwH9ICaEEIIIYQQQgghhBBCCCGEEEIIIYQQQohrQQ+oCSHEPed0wbf1GDfIQhYk&#10;JpaI8RxeFqS7KrC+NSrWeVrXy0DbmKpwGkzLNKMzOIWHiojsnpLDs+4L8/c929CX88j5wt1KzGeO&#10;nexYR1hoki7UIxpJbSiDs5f/KiSWxjq5EP0MjArKCug+qZqXRiyDjy3tMQv33LbVqqWGT9qoyEyP&#10;1GqvGVvmcI/zEcc1lsIa9E+ftpx5us+EDer8au5xy3Cm2cAyRH+uD9dYU2NtMftIeLicJ5CLDVr/&#10;vaFno5569OJzWA6vDHZekEY0JBsNYwDdDBj9Q6ohDXowLoeYcFdFuhTGtpX9U51BbFMW6YWtFHNs&#10;MOwPw72fG+03EiHT0GBxrEj2SSaKwyiqYKiKLh5jh7u5KrXY0/bcf4IlwLKOY3OJNKHZtL3SBe1U&#10;Vfui2T5otN2s/Tx+oPE607LuBOc6mPL+L1A0ECs3HOO8i/GD20TajeCseb2K4w9CqBorWsKW7DMw&#10;9zXVsHlGs2qpaazOckKvM8sbcYMYz4i+om5dnjxLXIBqXo4xLg8mp1Yn+bxnA3a2xIjNCRmG48PO&#10;i9L4ogo6H8mkI60RFxiym99pq0wE037laghjQ1Zl1R3Bg2Oe7iMLbGD9Sxuf+5r11CradFStBnP0&#10;4rOWIAobVzp1rzR55xaoO3FK8YN6dOKjjq1+evTCGZbGG9GBdumIi0rMp7w+cr10+sQhSQ2P42Bu&#10;vV0WlruMeqT42OZB9EML818tPEqFEEKIudi4tDQcvD7EJCivl8SIOoyslWUG2EizTNpg2XR3Be5v&#10;1PG8fY+4efEtOf2yee47PXvlsFZiNWn7sewmPX8rcbVcpD2pPV6MeTaTDW+OeXXQEvOwUE6/bF/U&#10;riv7W4nr5Sw7qy4uTs9mc2w5M5S3aSLfeXRfWbTvbpvpjbg2/bL9mJhl8XG3jGX5mE0vnYdFTFYm&#10;6nPRdjAuj19j+kW5BMn2Cs3S1szYzvrppyyT5i6TbdVqPtP+LNK2/pZxLjcvhciELXPfsQyL0rKl&#10;LFuOuF6i52p7MNTP8NAZH0yM+u8RdR3pVbdXR1sv4mqJY/cqj9mzysvrXJTuPnGWHXJ8tt28fL34&#10;HJYlxn6mVY+z4s8D7c8x46LEeKN6XI6z6jUzz6Y3ae9Y11m6CJfJez5mjvC1tTVTdodfCCHEXaIO&#10;NvUpab94Vb0WD2JstoAab4KbeeCZp0icnFciw55EPxmF7Vk7XYfWyjri1hG2tnaM4CPszwnyIb0V&#10;wJ3jN0g4/DEAcdhY2xeEuZCG4x7HP6SwZMyeFGEhpstpl1EnaGUUx4x/E7C6qxXiG7fhP0EGE7OZ&#10;aOt5GuvAFXmk0Mho8zkJAOOYhvWxjnqgWCec2yEEwWwva2xPNTNr0D4x/8tlX6GsLfWj7p/wb0YI&#10;Z/VZXze8Dc1bkbeMHOZ93Pih/7gjhlNe/r0S/p1Hnqm2H7YXih+E+5ts2Pe1ivTow7C0stL6x7g6&#10;zlSGNJJpJNt5tJfBviniIWsVyOw25wfjP471NQR49xaRlmDAopYR/p1LvTJWRAYcfqy7220NhX8I&#10;H7Gxf20D+78J3yb8kNUd/pgWha2to7+yORlqh20Ey5DPFdBDQTYvQxhLbe058QyBs/SSrZK6gVcg&#10;nyejXtCGPGi09eTaj8W7vJ019W/hoYaaJieXwlFtShtjace3ha+jXjZhaZ7LIAbp1k434GPYRvUj&#10;D2X1wbblfiubTpaHcMr7xdo3TsR0kgn/poJ9hjHabUfD+v+M5TZX1It9zO1RbdlDlkuqE7QyGj3e&#10;x1t/jwAqeiEmGI5SMzz+WVupwMCnpz4XzkTSuC5gc16k83N8rpL1uglxjGI9+zaErAQbryi+BQfj&#10;mIltz9tks8rYSikLtvQxHB5QuzkXqMFOZMrOlHZYgjvVf2G/ZtRLt7TcNkNBYLA72NhAv4QD+Ojk&#10;uBxbxbAtsA1Um9a0Nvbbh14c8yd1Hke3J5kw3QbJBStZPdBaERr9FRRBVW5v9DF8sMn6mmp/1Nca&#10;+zLWF/skqwP/0Mf+yEQ3RGK1WcM1uCorriPbxPmbeXeFf7b/tKrNi13RpgbBmFya0dd5fRljC9qL&#10;hVF1zLAxxh5Sq+Vn4Z+rlmfK4VAv310X/o377zYNWUdW5eclyMAYax/MHeSxvCriq9OyRtxEU3op&#10;pIBWDFXGSMNjvQYZGR9L2KQdylpD30ehHY7HwhgdYtggpqFy2D3TLDQSxfHCxxUbWxgOGGVOJkEB&#10;bj9eE8C5ptUB2xn7QCSo8ppMinyWd4G4jp56aVdEwzWq4cyF5xuImaPxjZsUxwyqDXdF9+ajPJb8&#10;R9fEaLP2t3UZTIe6s/lCxfJ6mJ/XwinNEY9vthXaj22AgtM0OBCMlJBPxHCOCDFflBPTKMPqJol1&#10;PQ25BqW22o3PmqaBNwn/qmyuM9jgeqFZJ4wD++gOvxBCiDvIMOg4PGHuMQ5gHMymA1rImHiuCw7/&#10;xxjnQ9gNyO59YsxaQ/za2hF0YMsR7ptfaIsyhsxnwSShK2DZ1d5abMLLCzI2Q/Owat/RD+C0+TF2&#10;1mSfGuYuS+Z5XHF8ifNh1oPh7Lhyo8OB4x115A8KwK4nFOOhSuTzCLQdkwVA18OwTjFYemKOSaBZ&#10;qyqYJKi06RjndTqkzcnvEXXvz9ToCIZLBYPsg7YUn7HPawVyeRbEfzV9SiZmGceHMFQ1VrKZh9b+&#10;jWl5Q6dg7C+HWGJ8Z3YErZ1gVLH+zW8sjJWyHLEly2rlqebm1NCmh9ipOOYnWDruMedcHLnXMYxg&#10;XgCtn/rDNm6Ummad87J4WLZGoQyKIcf4f4L6OUFZw1wBGhgyVfWwbaqbJeaQDGjO0VjVfCYPHUP4&#10;fySVIZbCjvXqpjHDghTbCh9Gs/6M8WxvnLsNF0zd/v4QFPu8mdYILIXJH1IL/xVzTcXeJNHD5Drw&#10;ZsAdo+1CgaeK+XGWxzGnfwYiyqOvBPZrq923wT42XvvxSQta2GC37E/1YOeb9ZwTxz7rKkwbGv8d&#10;IzfnAXUOYEJ5fAAEYxPbzmBIzgfMoJSv09JwHOP66nbO3hAXPcKS8y2VUkQ1L0g9phHnwc3qdubN&#10;NF5/OT7FDMvC2H68DTk8ttFm0BZM9HN8wfHPh6PXbbxRVZyJmxuElejxcxJfDgZPcMTwhwg49g/Y&#10;DVD2TejDLA0/XvKydWBrR+IshoUmnqx7xHBtMh/ggxiW5XV5unYAoU4jnG2JN6g5XpxsQhw3GOaf&#10;AZZJL5UqJYJC943uvg82p7uK1ISMGjIM8RHobW3IOjiqJumiXYbEuTGbkmzHqnrdZZg3W8UF0a9F&#10;xfhca8h+Bksmu4dUe9o82+ew8UBsxubQJtTAGtLxgZyBWhemKWH3+2b7wV50wy4ht1W113DRrIbV&#10;85W5svzhh5NEcF2TiQs0pbUYxAciAsvcXzI8wiwgtlHMh7ZFO0jnfW5bOsOe8K8fo1ox/nN+VvwL&#10;uS6vjdAIfUw7G/NhiO2AbN8ouqt/oEbieB6+uDpkuD50lAohhOhwvYPP1ZAGWGg6ZDKMk4F5E4Ix&#10;X6i5jCCuhHkWDbu3zAsXyzK/5UYLmbaUWWT/2wfrK06W5qmllyYkxG3nrLFgXnyE5/E/iLgcJq6G&#10;qU37PQ3TtHWS8brRbOy6cTufF40c18dFbTvbzi5Wt+K8xDmn7H0x4sidHr0jOZ6KmytTLbb8orGG&#10;RN2FhLhr8Ljmo/9nHeMR36ab1z7F8syz7VlcJI+4ONnei+zOcYUPDcb44ulmc8yGiNtG1JHq6fIs&#10;smO287w0QqwC889HXPm85TzqofbyYZlne479oWW5LXUZ29Hq9sBWJIQQQvSZzJ2awWzt1L8oAN8k&#10;2fAUdk2DtFep8eJAfROKieviuin64+KBa9y+KCO2L6cJza5zGc3YZ56SbaheWbddg+3sZ1S5pB+7&#10;F+HJnqP9Gcf0/JYuv00V39ZFmVyav4Zdoh7uuuI4mobTvq5g9Oc8tLdrSBwJrR5cXo9R9tUqyr7O&#10;dayK4utYk7ABVIp9o4pve9jEkuI3ezB1N9HNn9BjPN/4sOZN0cRvu/tPs8TPFA3pUOZg/rReyTUY&#10;h272XzSo9Udjv+Th4xgTfRnTRhsa2xGShIiFRbksa7p+yW0y2N9Em2GR7TiJh8ymzO/1xLCoLysz&#10;6sPifByy+qrx0lRjHbgmYWHLGXu6TUdFOiTB0tsFwyOdx1tb4ToQNswNWGaqp9gGb1csr2rAy3Ax&#10;vZef92nVNN2ns9Uro5XbO9qG23VsK7Q7lzlPxNX1DLb3skyId3tHeWPctCyJGuxFu9oxX+1lYbkO&#10;aFMe/3xTR24zEc70NW/kH+KiHUX9hWa3536qtQVMBvm/HJ6FaPyLfmzyxiGqpos24P4UHl+/r/EX&#10;UtQ1twH+VZPtQ30FQdqVrt/nvzHfjTmvz4FjLhtFej6roSoGRHugm8ER5u3DxhcTwkyInxZo8joc&#10;0+e6llrRNkm0FW1oNqOqvZN9R/u39UEx3tOM5bbrlEJuq0o95t32MR74mBB29Xxu16FdsI0Yntfq&#10;YahH5LM6y/mlUTDPRAyjDfOxHfYDTGTusDPtD7/Znek59vPtaxT9OS/TNRriXbPb16TplUHVtKup&#10;6CfOodMlVNPC4+7cXiwMC6zf/aw/po82l7eP6eo/U4rL7nul0b6u3F+NmvRRPE4p5LfraJNraYiC&#10;ZqjJR0crz+fK5UmU28iPbbd/NdYA41A/JrqRz47pyONLr88UXuO8TdHNssf1Sq3GthK2mh7HVRYe&#10;9nW/VZfVG/1u90m7qvTXe48VfcxgNl5zr6qm9uvrcX6Sxevvc1Tf1uxvSg9QmNVZ1AvFFSC41p1v&#10;13gctMp1OoZHPmm+2AYo2K66p7aL+BzX+tG/2UFS67HRdH3XrbRNpvDnsCaOx5cdY5HOy5r2L9cH&#10;zvaFEEKIs8gD0rKDU6RbVsvCtO2An8nxMUD3yo/1jpodgM+j+wT3d7TxVBHucvuTMW6c9ET+Nk/E&#10;3SeyDc8vt/Eicvp59NLksKuUWA7ULE5ix4fT6Gdt82Q2xOk8w7Ew09LPcL5ymkp57y352FtGhMte&#10;vzQNH5XzUy05Xy9eONmG8+zUSxPutj5IuENtmqvWfSDvL20ZF3Tm7X+ky7bPeHy0M29r89LOg+mW&#10;TXvXiH1fpLAlFUR42L2ds/ncuD96tGWGxHzCZmG3gP5oQ4Rx9Od2Fcr5e+Gtcpr7TrbVPHvEMR/9&#10;ULZd5B1ty7YxbR+RvidhVHPYfZe5ZqFVOZ/N6sx5QxNqoK3AQ8aEuf6yIj6Yl1bMErbLNsu27IUF&#10;EddLk8sM930k9n2RKtEh2XHvN5/68zO6s93b+PBnieXINptn3yCnjfRRZ7nuLsdwSNxZWjtel6Iu&#10;e/XSpst+MUvY6TzKNp2dfy0+zqd5R4mzWWQvhvXrp68g12tIzIe2Czv17Jlp07XUcH/iyjUQeZbV&#10;PaNnAhN6HrvWXmXX3kO8Fj9P0WPlwnL9teT4ZZTLPY/uE7HPy9iuTTNqvHZJ2vS5jOskryfWvYxy&#10;Por0wq4Pnt0LIYS4l/ggExeH03Rqxk/czTytMnFB/xgu6mhp+TcEl9UxNma8cOMX37At2PBYv3+7&#10;vabhNwi4U0xjA/A0b2jGb28uuGLlfVg55e2vqt/QcBvTbkfQ4SDPxziELynaqXeMzNO4PXlbP6Ty&#10;Ni2n3n71NOahrXm8Q7URW1ut7pDH0/5eR1YXJk/v7TvaRY5jfubBuq5QfnzAXffh/sn33eqysY3X&#10;MftNrwurP+vH0JZMdHtd5raS26CLfoSjvMHek3RccltWVb5v59Jgq8Wa2rXaL8KsnKn9h7RMN1Ft&#10;n2hg/m2kaveUZti2mf27z5ra0NsBBFv6GD//+DWbW33UeHMzvfdnw7geaemO+rtqrXy9xj7U/TA7&#10;hugPoZ6qRpuH223v/RjbjNePi25vS0wXy1zuYMfBjfA4Hibq5MnbvlJK2x77c4Ua2xbFNhC2R7yt&#10;F9vAOqtjUG4zLqb1OvU0OQ6KumjDpapaFzks1U/UgdkddhzbC1XDLU3VJF8TNk9D2rQNraweWddz&#10;1MuzEmr2v9kvbw9u+5zP2wD3ux73Zkvmn6aNumL5Np8Lm0+E86Ju+BJqt3/VVG3WU/RFrtGug03N&#10;bjEXru3BxpbaH1kdMqymgY283lhnEc9yphrLz9tT42jn5KZ8nn5YFf7FmrHDiqm3T/MU9jJN2gzK&#10;svphO+N8jHHNuiZ1UJXiJ33foGma263e9p+tZY812mtoO7U9RBl2/PI4tmPZ21luE2Mc7cw6mm5v&#10;tKlcl/19vMcKu4Rtk/08Tdicqu3CwquNTW5775NquNUNw2p/Z/lquadVNf8QDtkx0SrKTbJ8bXjs&#10;033QUG9ny+sh6iTXi49bYb/c3jyMcWP9T8a5QXfZ9tyvORpslDSTDraytoHjn29hxdLHEXf35PFn&#10;E9dCY1zyvk+aisc068BlYcPxDHubcvrQ7HHufuYb03mfF8rtZgkN67rr4r7OjvvWz5sdsnj/JdmR&#10;bvPnvsfjPU2cl9R6MfcSGtZ3HrX7tQIym2TFsd+ql7YVbDAj5vV21LYDc6OWo83QP1NOY2OfS7hy&#10;2t6xs0htucsJ61tB2f0Xs1MbB7tnddJMxgyzN9NR4a+CfXp2XqS8nuUU9RCaFw7V42L0I92giK/7&#10;YWXE+Hp96AE1IYS41/gg4ydwfnrGj1HHoDjviIDhBM5eex5+1zgYc6CLC7gHS6ssJZ90TwfbOnmD&#10;yycQPpD65CziqP8/e3+iJcuSXIdinllznfnc+XY3Gg0QJAgCIiCKWtKj9BPkD/FjnvQv0lrvSUsk&#10;QKLRaPR4xzMPNWeW9jZzc7fw9BzqnKpzKqtsR+0Md3NzjwgzHyMjo3DOpAy0lreyTOY8RzjmKuye&#10;6zLyWtaJZheEbTEjcfrcbOr1eUNTJ25q2xOhplleZbU782je+iXAMta814P+XFqfz2evTcxSr1lt&#10;RrvmOi31nvvcFiWu7aBSdZRsr9hJnlqOpA0m1jhWr76/L4t9bgeH9bVNU9+aXWRRQvuP4aMxdEYH&#10;mUfou9CGRsfQOyqylBBnWxwzD33GdKSRo0PVoezG2N63d17PVRHl80sZ2hxxfehW+zNJN3sWm/pz&#10;Yj74Q+Dao7Un0QvO0nzryb6IpN2NNd36L7Ux4mgLwizXmY32c8O8PB59cdlsr2n9aHMhY7W7p89j&#10;vjB9zSPjkbSDau/ajmzsMWad0qZ8u7MytVz1NesEaeditve6jK8Te+du9WoJzW4L6Y+R/ZNtrzep&#10;aU/ODUzuSX8hjV8OYf5ffCD09YJsryGo9O2D9s7McqnvNreWsYd1P1PkOU18ruX5MrWMHM9lqM+N&#10;zGd5PTV/n/N8S7blrAtpo2G91nlzvU61o+poXMcSHc+zHfLDAbUMynVOZ7YezO9Il/Zu7F3PGlHq&#10;JOejnM+SxyCuy9lG+33KOX8lMZcde1LGdNifHCu1nFqmzgXoG5LhfHzxrbLW5Q6h2+qxLapPdS6/&#10;jF0brBF71zSfapdqM44NbC/c055sH41MdK0t5nY1oLa/0uZm2D/v68n2vGudX0brRxaTZZqNWedp&#10;UxtD1CfiF1nbwweyR/nS9pA3tw/Rk3aix9b2SD3mba8hOCTtMq+uktU/SsbVzjUN+3PYnCxpLNu3&#10;Gz2etb10nvcrsNYJpfldyPja0uxLenv7sI+7dKnXOV3qeatrcRwnj1XWruiT2odlm5YyPVl2ZinP&#10;ZF7PX9M60l/LRbha/jqmkzZ3s7ZRKV0cQvIdBrkUVDK/+OsJzvqBNjLDkrnfytS2oD6yPDqukJZO&#10;Um752mP0zuM20x5acTL0+4XFZnnMwPhBmfZJNoZ4ezNuabk/Y9uS/smVs5BaRj+tR9NfN8K27KPH&#10;uIaWZfxk2Mg1jq5zKvN6huuXGTIddi9Uv9mxrZ+z9qTtRinnthJtjr4a+/5bRjvn9ePQnmwDOXyO&#10;MGl9XPOjAM3DdEfJ4/vEXJY7ns3d5tHrXox2rHehy8/6LvOSfP5SL62/vzrEA2qBQCBw63EZA40N&#10;WPPIQXoV9vIu4iKsojMP/hjBj8deHZnHXv51Y++6euzlvSg9eunBy2XPd8tkBBcEWDAI8wJBZLZw&#10;MFJueRn2aZZu9McIzieximwRW/R0grO8HOjDaR69YwUvRsL2hlZnFSrqlwvvSqInD87nh0DvuMF3&#10;Z2/cNvgw4XXIGPNneVnoleePY7b3PujJbgN5rZiD2vx1MIcl27mr3XDPLHNhkukozx5Sln0uf2BT&#10;wp9Dj8RF5CSPsQp7edeJvWuaR8tzlfDndhvYs3OPvbykoSdvZcHLY4teeivzfmx96mHpq9CXcZt4&#10;VZh3nHnxRTT00m4aDfPSevJFvEr0jhesvBzM3p8x9I4ZvBwaLN6OE4ZVx47bMs7wGrm2WES/dsn0&#10;ax1jT0/y27EMdlzSw/QW0aOXbuUuYi/fbeEirKLTg+Xr2bpH079sGubFe/IPhw1+/Of/8rP/en5+&#10;nsidnZ20tbWV9vb20vb2tiiNRqPCQCAQCNwAlO58nMbndxDdTYdvUzo6HKVPH/8kPXz4Nfr8zTQa&#10;cwyAGsm380g+E/Bda3zOGWGJYgAj5dXbBIcYkjoWns9RwvE68i7tf7Yjj3GK+HQ6Sj8+eZNevDhO&#10;pyeY8p2mtL93J335xSfp3t39tIGLGXM8kxNuz8vKYphpY2iRXueyqcdZT+ZrOKfNEOf/17c0VhwJ&#10;I03SN9Krl2fpzespeJwmmItvb++gnt1L9+7dkXnH5obav9YD88VyUl/r4nVk/5xnuaputovYmPWY&#10;n7rnLocAtsPcJnPYWqYqIj94cnyGtjJJT548T69eHaTNza308MGd9OD+ftrd2Uw721vQb8/hsmg2&#10;up08b+xxjj5MZWPpy8gnP75KT35A5zzdTPfv76b793bTnTvb6NdYD+BC9tNWhvSJLJt9NRc3DGu7&#10;snZIqv7wXNaTdh16XZfBtr8fnaOtkGkLtt5O59MNtJXD9PTpYTo9PU8nJ+dp/86d9IWMMXcxvmyA&#10;mzgr7CU/zg8N7xxllLWU+MnoryM4IGypPsBe7Gi+MNbxeYr0V68n6fWrCcaYk/Tm5Una3d5PX3z2&#10;GP3ZPsaXcdraVDuPpNzcLqw/vWTqeMSwu5615bzrUB/U+Rivm32Nhi3f0eE0HR5M08uXB+nZs7fw&#10;xXb65NGD9Ojh/bSN8WZ7axs+0fLO4Ucdz8ER2hzaHcsbof+qbdOO3ZJyr2P7dadd0+WQY8w52sDk&#10;bIw58ii9eH6Ufvz+UMafe/f2MS+7m/Z2t9Kdfd4Hoj/M9vl8Bm2wZ/fgUuZ6zj3tTpmsTNAOphP4&#10;Bnz18jR99+1BOj7CGLN/B765i/1OevBwJ43Rn6FHw/qN7S2XJ22INF/Uvq22He9L27fhm0x/7SBt&#10;L4SsqdfnXg88n8JX4Js3p+nbb1/LOLO9vZd2d/fFN599dr+MMaUPxL7YPh+LfZkv9+Lkedm5WXjd&#10;SOS+I9db2lvX3Gp/3VRL9MQ/3JO8dtgRcy3OrSaQnWAd8+OPL9Kzp6/SxhhryvEu5mT30peff5p2&#10;dtiXIT/LyD5Rv5gvuLewno+S8ZZedznrfQRf7jrRzn14XfPIOS/nbKznpxhjjo7P02u0mSc/Hsma&#10;Zm9/N3326QOM+5tpb28bJXOEMRtxvIdtpa3gmCRSZs/D79eV/jrmU8brRjaPI6xPZL5cbIYQg2hj&#10;LIP3yTinmky20V5Sevv2JD17cpBOsY7h2uXhgwdpf3cvPXpwV/Lbekb8gTFJjjFm3ffXEaw0XzBM&#10;wxMIs487570U6zsYNx31FecBU/jvHGv9w4MzzJWPMfZP0sHBBO3kDuZje+nTT+7LfcytDfoZ+cTX&#10;y8jjKNkXcfPxkl7am3GYd33pr2PeNWV5uX6Nl34bco79x8fT9P0Pb+CbI6Sh10Lb4Lr/J19/JmsZ&#10;tS8/2c7Up3X+7I+tPq9hH2/8spb017qMpms2mk+xo9RTzg3OYTbYDW3r9HSanjw9SE+fvkUbmiB+&#10;lO7c2Ut/8tPP0907WF8it/SDBcxL8sEQHtvaJcXmD9LOMVgo8zX2P/QFCTuJzQz0FW2J/mwySs9f&#10;nKUffjjEenOUjg7P0u7Ofvrqy08xxuyjNLQOrGW0POzRxngMvUej4VW43vOrdyGvV6njfbZf8UkO&#10;O73iE6RNJujLjs4wJ3sjY//BwRTjy720v7ebvvriAfq1MfzS5u+z9m2r0s7frmU96euc1tfcX9D2&#10;WV5pfcmiPgVjP+YIx8eT9PzZYTrFWPPyxQFyjNPd/bvpZz/5AuuaMcYZjifceA41r9L6MU9Luzh5&#10;jbfKv6UPwnXLnE3HcNqR3ye/eX2GdjNFf/YW7WaKedl++vrrL9BWtjDe7CCXtUOtH5wH6HNmLJO+&#10;x3p1tIXRZ7Xv1cy/vq5dnK5MqadDnuf7EZynDNLk2vXYJ8cnuOY/pvF4kra2XsE2U4QPoHfZ0HGE&#10;Zx0IBAKBwCXDJmEY8ORm4wqUwXFFSh7eyCS3cxzHxHpTJ+eUGalDGdNJnJfEfRmgTBhYPgdn7pl+&#10;AVqelcnjrCkH1864o9jRk9dqNkd8QFcOdVvZquyd40cnz+sC7F3XQr7PFE4aigbnwtpK79iXwK7N&#10;bjJ5zY49m5CSTn32oQT9zDj3nr7sRem+zJtIu75L4ow/cr80ty/L40xJN1KHuggOxh6kDcrLukFH&#10;s0u2jdjN7Gf2b2xX5H7sJ6Hj85jfZvx1FczndlMoNiTND7jGwmzXEmce6pjfmI/prV88Wx36KJdb&#10;7NnmsXxMb0n9dWbvmjosNl+RUvfNprQf5bRztnmxq8mpx/OhzPdlJORWroQbzlxTsNqr4cAv1Juj&#10;K+mNnoSzXHxGIt7Na2S+28h8/WITxKUe+3pNmdnIyHymx3Tro4wsq20PF+TgeKuQ57RunHfesN3K&#10;XJQPMrGnawMiN9+6NGtvg7bC/FaGp9PnNcykL+HgnNeQvWuaS9rT2gXzmt17bYXlIy52ZRrzklZW&#10;59hrXf9b+utZwNYGc4kyxbZGxmnbTLMt28RMX5bT5ZiU8/xyXMrOeVnuzHUEK2kfsxFtSdKOZkvI&#10;vZ9EL6ebfc1vAzLNj1OMr8ByDh329I2Da7pp5PVl9q59IekL32Yoy770fhF/WjqJ43q/D5jTynkx&#10;vK58l/O364a9BuGWVvZlA22q7OGPck7+HIPKbBeps9YfWZ/k/ZQpdd+P7SRlzs5Sluk6+nIWkuXc&#10;FuJ6e7YSIt3bcsZOJNOtz0Fc6P2SfdnNe1nkdawjr/oazC/G1i/Wziyd8qxjfeSgrTH9PTm45lWJ&#10;c1tL4tynmXIdZk+kDWxu47+ztb9+0aEufWVx8wlpshXZPddlZL6WPM+G5fwtDr3BtXJv18FyUQev&#10;GOx9AoFAIHCLYY+q1MdVhoOPplHGIYN7zxbneQ6Vf30ug9oFKMfoxD1FzkHSBlDK+OYNZR1YSRtc&#10;8Sf0ermsAWv6fJ1g8UMh6wJsBrmSv/jdzORT+LSn+YO/eOdT+8ZeeTeIvDZjK5uXvoBmY81Du0Oc&#10;qR/qi8Lsmz4J+k05SLui+k9/i89vOb0N7M0cGlfba5uBK0Sm7YZ9WbGf9H8m1zTLq2FbeLQ6pB1r&#10;zVnawQoyCy9haV8WF5ub7UymNrY+zNK0rzMd7nHoQmtPN8wHV8DWB7N2NKqdS98lulrX6TP1G2VV&#10;P+y/Imn/4gOzX4eiZzbN/VPJSx0EB36zdkPfaT9X05jHynJtrpS1jNS7hSz2Xk61e46jzejYz7jZ&#10;nWGTq03NT9VX9CfZs3nWYd6cP9ih+UxsbzZj20HbkL3Gh34xfZWZL4s/XdzLSj7J68Kedg4XJvOu&#10;GeV6SbsGiBylrpv9hapX2wDtr+NMJWVex47R95FPF5ZzuuEUe/bsB0rdJxl2bPRsbNe5V7VvtbPX&#10;V78Yq+3ZfpSqo2VVujw45+F8JLiI6kOS/jA7Ms38R7tbO8lpUiecH6SeWLrp3EA/+OuRa+7ILLwC&#10;tQ0MbSt1XO7FkOobGfuLXRk3uelovS/lIixxkVnZOX/Q0dsGFJupfWsdZxqipNTxml/aRrZ9t3+i&#10;vuTJOuIPy1v3hXL8IU3P61p8oOvla01vY7Vdnz6P18/hgV0av1gZSC9+MV0LS9yOVanz7JY571qy&#10;dz2evTyrsdbpbLe5YBp1kI3UaIW+VhJkWVqe8BLP9cax1GGldF/FwOSsvWrfwnHfk+2mtXEbni0v&#10;eDEO+nYh2gQpbYPM7cn1Z3X+0OZdQlc3BnXFh280qw2H9OsRuy/fI3Vh9+KXOv5rv6d+Ud80/ilz&#10;C0/1/2wdeEd6H3qf+vCaU+3byJzdzZ5+Xlbm1KYLal7uYRoJM93qgOp+MJp/3ttH+ZpLeVeHqy09&#10;EAgEAmsBWWh0YOsOhU6cVoYtWMpg1tAGvSKz8lch9f1ASZnBp9tkADJ/kd3z0omFTC6CK7DaTUmY&#10;nLY3mk4r92mW7ig+uwBLOWtK3x5m2oaTDa61B5++iB6L0ntpwQuzV19bmWcBw2wr6MtKm8HeL3Yk&#10;nuuG5DV902E455X0W0azi7/2NuzjA9Le1X46PmQfzJByUvOqbgvLX/WCq9BBxvKaVsftnl8gG/g2&#10;2770sVk+1/+Zvo74sMV7ejeJfv7USze7CrOs2IEwndl2Umly0/O6pOn1APlNtf2V0OxJcN+0F7C2&#10;KWd7mdc3tLTgBejrs9JuStc0s31mmf8x7vVaZv0ue/rL2ENPb93o7dHC0sHB3IpgOLcXu2kraZmm&#10;KzLLn8saHPO2kjbI9puh2cjieR47mM/mL268LYvNc57iF+oY7NjtMUhX1lz6vFnmfT2PgzLWkL1r&#10;msdsH/3SJttJ0himP7JvfNkSzuncl7J6zGXeOvK6M31/4sNC6Jr9ZHxmXqvj9mVa1ivl1vSq59Nc&#10;2cHVWOZFZjuzo6Vz7yD+QrrIjWxHypoXEF2v57gozXNVvdtEb4+F9jF/GhlX6JQ4z52lDPrUfNfS&#10;4GQLj3uDObhu2msRaV+oZy5DX8eO5dmipxMc0kEMTVn1U4nbfGzQbix9Aa1eLGMv742m2djbuUPr&#10;fwZ9kIFhK4PUuUFtV8yfaXlvrb0diz09Ld3Lcj2Xup/XLu16ZkDqG6w8yqx8RfFNe7zSxpys0PTB&#10;4sOcNnMtrczlvQUcjN8i8zZgmDb2zOm+Xcy0EepkH5v9V+GgjKsgz8vYS/ds9a4OPMoAo9FI6MMW&#10;DwQCgcDNAPv18XicNjc30gh7Tnj4/7bHYwyeiI/GSOc4ioTJme6pwyfIpwMm5ZREHDyH8vk5/+k2&#10;OJpijJ3DMfTIIjtHjrwx7ONuE910Bp7gXHFyY8YxnYD+eIOcCkcbE0nXPc7dxlYZX3ncSUOeLy7G&#10;xl6Q59RnPecSLxvDxlbmw8op8q4baS/aXQmbgZwq8P+Sj5A2gn9SIfWRRt9sUvcsTc6PhdN0qraT&#10;cs/AU9SnkzSZnkj8nL5dkb3zvBb0G+rKoF434dIeZtpGlYnNEZc6DEvrgjITbdgm1z4NmTJzxYae&#10;zO8QkzaNdivp7Asgx1FwRrmGoi2TEpNzyed8PtE9trltYhBu9JiPuRG+Daw2cMx1t7Ylth9tS/QT&#10;fTMabcItm9hnH6IjK7/mQZy/5tF+l3kM2Z+DxRN2INsijqTEsXrnujYsG68j028mg+5Mm5JwZkmD&#10;gUjkPT9H/3N+ijDGkDH6O/ZPMu6gf8M6c3Mb1kV/Nsb4QiboSL+IsrVt4rhwCu3MsYfjKfvHxHLZ&#10;twk1z8x13XLSakrYR/oeblqFpWpLdRYL573Wa7XlCeyt4/5oE/nhV9aB2veozc/pL/EZZaCvDwtJ&#10;fR+2uIWVvetaK9qW43qN2c5lgxw+mqCdnE2PZOxmG5lMT0HYNvtM+xyWAZ/QN6DVe5k7sJuS8pGe&#10;523TdIy8KE/K5nyBbc+2XG4uW89Jyxey3gjr+a8TrQ7pfLQlbaX2GoZpP7LmV3qZhhPtLITt81xf&#10;bY62wz4ul8UyRzIuIQ4VklOFanOj34ay3vXdenLj/Cn3bRzaSY45Z5Mjnf8i3doD+7ER1jQJlLku&#10;2sQUbULGKJRHX7EkljeZsgzMraGjvlPWOtBnHSsdWaYwzxfIks48a0r0DVPpK3jt8ABJ+5ODNoUr&#10;pg7rP9JkKiX9FX2GMthHYbxJY8wTOEfIOupP6mj7sbCtlaQ92XGNspnFfdyHG8r5d67vGlPvD9C2&#10;MHJDv0FgBkeQ89yUJhOUgb0+xLkBmcqZfQMi6cdYlGTDcfIcy/pKsaKsW3SMoQ/ZDw7mY8W+eZPz&#10;5XlTxnTWnaxLsm0tYc8O60Reg1+jLKLWd4ZpY+SF3Se0IcoZox8j2RboR0LairQB2pT3A/SejrQT&#10;VoFCxkmUmX3UO9e1o1wHrob0m5PVfiqHWbelfjdhkLWc6w6pt9xEDrvK2M77KthL3MqivTlWaHs4&#10;5z2ZPAeQfpJzOpl7cQxSP0jevHWv6VaTNiE5XpqtnF0ljE3sCG/hQ8ZtmTvTN7Q5yhGbH6NtnGKd&#10;yTWm9VfaDjQ/y2L/Br+DNlerYw8outnXcn413KWcbybis9e3DqT9eQVu3rKAdS6LPGJ7R0qZnoci&#10;Hb/pmxPY9yxtbvEeAHQg1rkD/YNSQa4vqav3BtSe2o7zMQekvLJ/XWtE2lKY7SzX1KPql/GS4QUU&#10;20qJCMpAz+8hYDORIC6OQkfFziqni2+QxYiCZli+y0Cysp5bMDNvsIwy212Y67BaTvul4i/4VdYx&#10;IMeeBGpc85xizXI6wTp/wvs2dB3bAMohrV4sYfd8byhpl0Efj2quc15P+ELSaB+ds+p9GazzpyhH&#10;fKfflfE+5uYWy9QxRudeTK3H035N+ybpn+hnFzdZade2tWEhw2tIWIybzUlZ2wvxUcg+pyUWKfrd&#10;ymIS/G5mY9NY/SJjOTbxndmR9wlkDtBj9ZsULW0UhH/9nHEQbmR67dlv3oe2DcLrT14N67/YV+YA&#10;7LNIldEm7M/oF7vnz3uenCsznWtRsTPaoNiaG8uVdsW5AOYOzOf6roVk3nxuFyP9lMM4t0Keb0OZ&#10;N2J/Nj0Beb+V93Q5J8WVIXyG/kKuTe57oC6hJOXVgUuN9J//y8/+q90w2NnZSZubm2lvby9tbW2J&#10;EhEPqgUCgcDNgQ2iXA1MJntpcraZDt+O0vHRKD1+/JP08NFXmLhuYNGAxQPGVH6JxRvAmnGMIVfJ&#10;MAvikCUTLAxiMhmSOImBTTbuh3TLwBKXQT6Huedm6ZWcqGVysORAjPELUzgM6KP0w9Pn6fnLF+nw&#10;6E06PH6bdvc30udfPkx37+66m9g8Dm8ygHmCx7L1plKeVMiGSYWkM02PzxUuB3ULaxr18vllPWFJ&#10;173mtXQ9ruatYZO3MsZ9uKTlsEyiuG/Tc3xhXiNkq+RN1LUbbnKN2OTaOFE7BfVmm8Zp01F6+eog&#10;vX5zkF68fJZOzg7T1s4I9Ww33X+IeccWb1xDl8enttQjlCvU48kxeR5GOQcNr3LOFhdm2bvkXU0f&#10;5231QTYNt/WacV/nLb3HNl0eCoVd9QFR7lH/OSOGXBZJjlMoUX+C9kyy7Y7kTsAI7WSSDg8n6cnT&#10;l+nVq0O0ke304OF+un9/P+3sbmBeiMPienSxK1lgN/qa563XJgvXfF6+ztf2oXuJSz7GzVa6F2b7&#10;va9frirvsrbWy+vjA1Ife6nXeaHDsD4AMELfi5Z0dp6ePHmTfvzhbZqiH753byfdu7+Tdvc2wLH0&#10;e+x34QBmwh47UvzBMOsE+2ruc5ow+8XOw11j95yz7H38UmzGOMI8tlw7WMIuTfI62WxeXAMuildh&#10;19NSdEBuNcyyNN7Pq2WjRcGsCKMP48001mEs27BoS+nHJ6/T02fPZYw5APfubKQvvryf7t7bTmO0&#10;kzEXpyxLXMK2hk+2HS5OeYNO9ji6tA9eD3X1Gr0Ne7b2cWGWMX9P/6ryetlV5VW6iisxbmov6okX&#10;aUtIn6P/evHqdXr9Wrm9M06ffXYPbQZjv9yEQ/n5Bqnm0E/u59cH5cXrEtLcNXG/2vWC1HnHvF62&#10;LK+Pz5MJWU+lr6m20jTWY+jzgRn5wgZp6Ht4E1RuzrD+I35wdJrevD3C2P8iPX3+BGP9ND36ZB/j&#10;/134aCNt721BlxbEnII3UuUh9WO0E5YHK59zEooKwDKbTSU8Hx4TtPOCTDa7lnxtwo4NevaZtQP4&#10;AfLWOtSj6s2GQRlfNcyNez/ntPF3gvo/gb9Ozs7SMSb4L56/Tt9//wzjzRHayjZ8c0fGmJ39lPjg&#10;oeRFJ6bWtj2pttf5NMqGUOT0Zb6eeddo4XXyS5vXy1bNK2kIc0yQLwIgFXLMln6JD3rCfjDr69cH&#10;6bvvnqej4wOMMZvpLsb+/Tvj9OARf2CEcQllyL05tg2UwQeg5bio/7o20riQx+e5Mb2ci9YLqSs+&#10;bJQ2jz3PDXupS5Km5Yg+y2yuV5hl3rYDG2Dv44O8JHU6+qvk9bJeXr0m1lteC8Ss20JExA+8XujJ&#10;+gVkebx2zjeg9PbgOH373ROsM59iHZPSrvhmO33y2V39EQ5y6cM5egwcQY+VKemZIuOe5edw8Yuc&#10;s4Vrml4b4nbdS67X0opPSKe/Ul7S8r9zXr0GWlf6CtC+FGZ4AtvaF8WWzqrNB9bE9pgTa33f0PUP&#10;0s6QB2KeQTo4PE3ffPM0PX36VOr/JnxxF2P/l189xlpmC/qTdDbhupU/PND1q4xdIM+L9zkEelDd&#10;5y8TbC4o124+417ivDbHLJM2YuFF9snxkhf7i9sWvMq81Mnhck2NTOMcv/WBdbajEwzdbzD+v357&#10;kH7EnPns/DjtYO3y8PHdtLU9Tvv7m2LbUcJ4L35BGMfNtUI3KZ9juhItAPvhefbOeWBXErLWBnPz&#10;Ut/nX6J/8bxah7jxWi0s9apD07GwxX1Y47nqcr2OgBx7fCR1l8fmPRkqnE020tHJNL05OEjP4BeO&#10;/Wl0gnW/ri8fPNhHedQ9wViD8+W6ZoNrScwf+OMD9m8Il+vN1+dl82z1Xn75WHmpT1oZ3bzqQW76&#10;xxj7DPIk+wmbrMmRjr5L75kiLx8SRH/CLxZ53/Ut/PIE/RjvYR4cvk1buyPxy8NP7kL/PG3xIQ5p&#10;D/l8eB75XAZ7edBNfaXzNNDtrQ3btfh0ua6ZaxyGW71CyGbtcwV5qU+WMsSy2MwXaBMyZjKmYUmz&#10;Ppwy2LPMcUjOndh+pA1pmpaJ/uz0JH3344v0BG2G652NrfN05+5O+urrTzDG8A0p0JLxhOei4wxt&#10;TGgJ2GMsG271XMo1Sv7GPu56V7ZPsUsmZFeXN18DPst1ybWq3Pqp4bpZw0qGh3W6yow4Dj5HCXMA&#10;fMocAJOBk9MpfHKUfvjhLfq2STo+OcFceS/97GefpT2sLwXqRnGxzC94TJz7NI3BTZSFdmm+kbEd&#10;/d/C6x2mtbJFeZf5dKW8pEvnfl7eEvd5yTn63bzUL6QRaU9dD6IR5XbEfk7rPz16Cl88eX6Qvv1R&#10;7/sfHL5J27vj9MWX97D+x+SZbYjjC/KOyQ2Wh1qRH4rm/Ht43CG1/iA/QovO2csWXe+H9su75vX3&#10;Y/rMZcC28n0KZBMZ+5k6QhuZpsOjw/T9Dz9gHnCA+Rn8so0xBuPMV189RN+W5J6ZfhfjiVOxvjTL&#10;GJYN7b+28azThDUN57bCNXbtY/Gczv3KeUmXzv3qeXnu2Gh3XLYSdZXNAGHkkr5I4qJnOkjgREy/&#10;KuWfAFkHYYvw/v/x6SnWlq/S8fFh+vHJD2kyOUp7+1vpZz//UtYom1sb+ftYHIw+RRtSP+EspN+i&#10;nHE9Fyk7r291LJOzRcrQL569dPqthmuahY0s39vSbNva+eP7FGzy2jWw3zmdHmO9wnsy7M82MMZM&#10;0svXR/DLcfrhyVO0m7eylvnyJw9kHnD33mZC9yU2JtmG6Had3/H7av0BAv3DeR7D6gs9Dx+2uJwz&#10;STnT3XX0rzf7ABVR+0bERd/LWLbrX1mmhKkLstLK+bEsnQex7/7+h98gfJy2tzD3QZnj8QHKuWyw&#10;sma7BQKBQOB2gYMON/6yVR9awfCERd4EMyxSb8Rj6oExzciHWnhjuJLxXKDOgISc/ih1oOQguIw6&#10;ODLMIbIOonNZJmDcU6Y3LRHDefMG2gkWRscyqJ6cHeP6UD6vCZp6bnL1IPNVygMIebNz4g2eWVLu&#10;01R35jxX5EXy2nn10nr0+peVV2yF67Zf5PCG5YR2pwwTugkmdMYz052cpDP6AnlYjv/ChhMsK1tu&#10;DKF6iRxxf9xV6PU/Vl7l4vpf9bXmrn6srI/JprZXTGONMN8gnnkG+RnaufAMebBn+yY4F2VY2z0l&#10;1pYJtBNrZwgrGQaLXLnoWoc03VX1h7b14VV40bw+vc1r8nmcl3cVVn21DfurM5iWD6rxl4Xyyzf4&#10;XL2AHGxzIPXMM4X4EJatJ1f7+/P04VX4rnlNt2VPt+VF8xU96ZtIhjU+j8wnKyRS6jji6Mc4XvBX&#10;RfzF58nZkfD49DCdol/TLzn1mNo+SBi7Do3Slmh3bS/13Cyf0cvm6cyj17/OeX16L6+XaX31m+87&#10;1C/6AAHbBMckfkGqb+Lk2K99m6ZbHvpZxywcZ1l9IJGvno+dn7ZVky3ibN5h+iJ+jLymO9RXW3s9&#10;xjkHswditK3oXudVaqMyN+D4j722D7YJ9kfMwc3ymN1RFtsQyvbzgcHx6VOyla9IX163/AW86rxq&#10;M9iCcywXtriFSz3tlNHjBPbljTf9taS1Fc7N8ttSaGuQ/uI82uZs6kv112xbtLZg8dWucR5vcl7W&#10;dnmbJsibh6bHuHwpKuMOSWvmNgOyH2K7kvvdXH6xbSCnlSc3RDF35i+vWQ7bUW2zSmtfdi6LzrPS&#10;52Vc/bw8X2V7nDa+jJeVt9JswGvhp/ZatU7X62NbO5M2x7jqmB0r9azOoMv2VY9T28PFuTiv2cHo&#10;5V5vET9KXhmLcXUcl2H0dr0ihKHl/gRImwukTTCAfPCF/MIbzcZ4enouX+6cnnHct/kYbWithDHt&#10;O8v8AO1K59Zsf9DqEifkyFLaa+/xne0DXqe8y+ZHM+SYIvdd6IPcolAG34TKtzvS9kVXNh5H4/rm&#10;YiPOQWi69mURw2T/nJfR679PXov79EWsea0O6b6n23LV40oddeOH1nrIsRfm+qz64hls2b5iY+u7&#10;NE3DOu6Q5g+Vz9KfZ3vOy3gz8sJm6JfqgzlM69mLaarD3kl/wARKH4P0Efsp9k3uXib2fOCDb7Vg&#10;e7KyzHc2R1SiDTK/HNuY9TMt3uPsdc2GV+GHzZvtDdtIn5WvW/sKb4dKq9dCftGfaQ+p6doDZZJS&#10;981vPB7szPED9ma74ryMbYvHEh9w3oY9OTzPPttrXHbNPn2Zbsury0v7WL0nzdYIF79omp4zNsry&#10;WsbXYV+vOaZIuozVKB/GtrkD72vWe6EWxlmAcr9rLkcNVS7nhI3nSOp5zobn0aevou/5MfOa/rK8&#10;lq42gs0KuTl/Uwe+5dvR+AD02YQ/XKcPtU/Tfmwqfd9GJtuhtKvsd09fR6wuaFo9J3+ei+j1Lbwo&#10;v09bptvysvNKe6ENMvU7mBpXVj0d912fhr6KbZR59B7mkfwISu9lnqANsN2onuQTfd3qPCLvwWF7&#10;z+fYCa/CXt5F+X3aMt2WF8+r9Vq/H0UIl+/XL/ZdqcVFBpPRah4+znAbl3v/E/rmJB2d8DvMI7QX&#10;vgEXqRhj+P1YWQtlf+Jojjhww+JBmZvwGla53krVVT8vs1Wb3obb9JY9fZ++iO+Tl9enm/Yr7K+U&#10;dv9L7xcLZdzX9UidX2gZYnPMF9hGdE6QfSQyO1btJ9/nnBfntbZpdGm4Bq0H1nfwHi5Oj/WL5wwt&#10;fpsv//mF9Y25aAfofgjIUBAIBAKB2wXOPXWCheGM5ITLvt3A3v7tz+bWKG1t8zWzNnECMfZ6ykQM&#10;4y55NuEvM0jq61ua5F+HZjLco0+fp+vlXHhyAmfk+XNQ5UKHv/Lc2NyUt4Bub2+n3d3ttL2ziWtB&#10;XlwXr4Pgj6XHyDRGgHIUK2Uo9a2hckwYYjWy/Hq+wlaG8PDaaB/kzftVSF2v38Zb+vRWt4239Omt&#10;7gaJ697YUPKNe/xXhGP+S0Ih4glp3BDehD+2draVCPNtrRvwFe2sdUvrIusl47SPHdMf17iKfBWd&#10;efJ5OvPY6vv62qNPb3XbeEs5lqt3rPP85VmfbA/wAe0Nu2+gTTBsdpdpqPxykP8yZwP255u5+MvE&#10;/DYDaHRJP4mvdNM2g/PzdZ7n5uu8DwsX27Ann6czjxfN69N7eX16S5+2THc+1Tb03eaW/orN/rUX&#10;/82X/htj/RJaiDDf2iVfbLP7NtrClXtJ92ns7+iP4XnOO+dV5PN0ejTdlj3dlsM8Wp88a93KdjSW&#10;9rKcsBDGGPRH8nCT3YZDW0I5G7Dd1tYmxpQdcDft7O6lTbQpvr1Tl4Q6VnpSxi9cOV5qm+EKkOdX&#10;r6m9Rh9u0z3bdB9v01q26T7epi3jRfP69Nm8zp+sp9K/NWSaYxnH0W7sCzqZx2AOsyFzGLYV1ZOy&#10;O36fR7YTq0vleE28ZXv98663x/fJ2/Jd89r1yTVKX6GU/tyT6di0Xmtdx9AB48PO2W4jzAs2tzDu&#10;b6PN7O5Ke0FiGUf4oAH3fmyxeQAd2dq2fy52fY3uzHXNjy+zz4fO6+vgIkr9FLbXDnpZDnPeu4H9&#10;Bu1m7WnTwpwz0Hc6Rowxd2D7szkxsmUyTD3oNCzn76+libds09Yhb8tV89KAU9jS6rn8OwWp+zZm&#10;6MYboVzfyL+/yV9C6EPp1EF+oba5SrRFlE8Wv5Mcb2zMwZxcw4tZ/eniPr25Ls/2+pfFW7ZpF8nb&#10;clYX51+un/VauqvMXM/JvEk/aLZgnUf72EB7kTVMprSd3B7MPitTytWwHUvangsPdJvrae2xyDY9&#10;3Q+X166BdlI71r6GexkWMvnQBlsD2sAZH2ziw2R6I11u/Ns8mHNkmScnjC2jtHdnC3MyrHG2N+VL&#10;bBwQRDEAj7+1iXEI3NzcQf4t9G+2FuV54jwyNR/bEtdJfOOREqWw5khZej31+vz1muxi9lkct3DL&#10;q86r4wzq+GB9n+NeJnrIxzrKMSP7lHMvHV+QLmSY6bRftaXYU/KiDKHTE107L+qinBxvz9m4inye&#10;jk/z6b24hVvOz8trydc7h8UeC+IWHjC3JdZ5uaeC9sI1jI4rbAisz5qGoUfial/4gfaW8Z5jFH3H&#10;+wZbSNMxizIt345Xr232GofheTrz5KvozJPP0zG26T7eprVs031cw7RlZpbreJvD1EGaEH0f9fjD&#10;pROO8xzb6R3YmQ2HvhhjrbmF/mx3fy/t7mL+zHjurzbQ6RnHZG6Pul6x86nHtfPgfTkvF73cdqX9&#10;urSS3gnP05knn6djbNN9vE1rqem5Xpp9c9yHq2+U+IDFdd0hG0yvbUVp6xG2ofLvrrghH+dbsnaR&#10;OPSlecHCsKGx2FSOa+1HiQQOSjnuz8tfU6W/Xp/ehufpzJMv02nTfbxNM7sWXbt+ynB96oucJqTM&#10;9GodVs6T8/4l5DKWkLnOo+xzyJU6B0aFh3xIqIHs33hszAGkTIYtjec464c2PI8+fZ7+IrkPX3Ze&#10;Y5vu421aS/EZyXqLoQGmVxabKulz+o/zsf27++jDdtM27//zHrT0VyyP8yptS2xffEMh34A3z++e&#10;G4XLz7ml17ewZ0/fh+fpvG/eNs3Hi47YptpZ4yTtMkxnnyT/QrWsHWFpGceRjvGF92LoE44ve/DR&#10;9v5OOs/5ZF2K/s76OGXe8tqVlPKkvWSfZ7bhyuE1enoblOt17On78Dyd981b0mg3W7ewzmPdgaqM&#10;+pzbAMI1Xft2sZo8DMTxPdOH8wNODMsYgjz6nQ2OK4Rf85xM1yPwDXxJsq1wTJL7B+aT7Cv9kU/m&#10;FDKQW+2HW7/Mp9ft+7SytWUbbmlpXseH5+m8a17jbBrOXWzDuRWIudamELrZZlz3y1om3y+TMQf+&#10;IIftw0if1LjYHz705+bPw8tX4eK8s77pkfWH5ylxXA+XuTqf4eCpZDPXfw3Ma7h64BQCgUAgcNvA&#10;QVIGTpnYYNChkAMRBycZtDCAIsg5EeZGEuaApV+AIIwRivS/FCjMD6sxQzsQXhb5K4DycBom3jbo&#10;6yVw4sDJHScWW5h888EoxvWaBDLmUl8HXyGFA6icA7bQjs/yfdjHL8Q8iXA3ruwGUlfWhi3e6vVk&#10;bdjiFu7JvL4PG5uFkIQhF/oty7gg1cnellAekuKMHjbmhEd/La8TOLU+N9ipd06trE1vwz7eytr0&#10;NuzjPVlXv/X1ZTIfY2B71m2Q5tQm7GQkdNAmeCNHvkzD5FqqvIABTrLrg2nya0JIl9M2gG1lcJ7L&#10;aLZy9LI2vQ37eCtr09uwj7eyNr0N+3gra9MHaXrdxUGwtw/DSy5dfceFLx9I01/0kgjbF3PwK/tn&#10;ezgNh2AxOTv7Q2X59Q51eCjp1rTvK21s3jn3ZG16G/bxnqxN9+ylzc2r9roI5y2sWznBhZjcoAFh&#10;edRxtRX1Njc35CYbb+zwQTX2Z8gIvdoePJmfQyKpZRE8Vr6m9hotviitJ2vT27CPt7I2vQ37eCtr&#10;09uwj7eyNp0+oG08WVfRHioh4x5yBMSWrNgMGhEVHT6Upl+QguwLJR/LnF8fjIvSVuJK1+vCPZnX&#10;9+FWryfz+j7ciw9kPPeGvevL/QgUSl1nmKTtOTaZv2w+JjenseeXB2wLclOHc1HuwbJBpr/iZWF6&#10;nO45yDEY1nRECrvX25O1YYtbuCfz+j7c6vVkXt+HSzxfm1GuL9fXfL0+bHr4KKy+GcYZhbY8oCZt&#10;gX7KN1PlhiqZi5IfcMhNOCsjFzcwM+X5HOx83DmhBOw71zi43jmyNmxxC/dkXt+HW72ezOv7cKvX&#10;k3l9H56jx6pN8mEz+YEQ63tuQyTB+i9fipa1Dm9sWyupumQdV+Ag1241bvRyTdONPnpH9q63J2vD&#10;89J6Mq/vw61eT+b1JVzPXeDNY8zQID5Z91GnuRehtBmuKR0RH5ZNxWxfazhZJuHMsjHs8q/Ela43&#10;h328lbXpbbiXbvFeWqvnZThv/WEYzNgQSZXZRFgVou7rm874a2/+6lseUMN8lnNj+XIok/8ycneX&#10;632uLzkhVqAYAfvLTXkgDenIUL7klDD1q1+UzMUPI04s77Ud9a6vkbXpbdjHW1mb3oZ76RbvpbV6&#10;PVkbtriFVyHsbD8UoC/1xwHaZoYPnNGGtuU4aelSTqbPY7zoObfpFvfhXryVtelt2MdbWQk313KZ&#10;lPGaYwvvqejY4sHRQ0cRgKocw5lH+rWan3t++a/lQkB17Ad+sOux65t7vS5u4Z7M6/twq9eTeX0f&#10;bvV6Mq/vwz7eytr0bCe1UWbRoa1yuqTBmLQzbMmx+5RjPO9lynqd+aCb79lsbvOhW/4gig/Wbgil&#10;Lck9IFL7MiGORZbjyrEXsNX19Olev83rwz2Z1/fhVq8n8/o+7ONeZvVyReJD2oGyzquIKtP2wrmY&#10;3Q8gmC7tiyFtHigOXoZP2ofTeByS6ep3R5dWma9n2fX6eC/Nwj2Z1/fhVq8n8/ol3LPxPPmQpS7L&#10;w85ahwd0dZxl4kPsKg+moY3IA82QwaCOtKvuJEg3DEg7szySYchkz3Oya8rsXm8Tb2Vtehv28VbW&#10;prfhXrrFV0nryby+D5c47FJIO4GtTcV2pBhTxm6u+Xf39tCH8cdp7M/gT+m/dA1r4Prm9IzrHL5V&#10;jen0PetDZunjhmH1n51jPl8fb2Vtehv28VbWprfhXrrFe2mtXk/WhkucdsaebUCo9jRKvwNte7BW&#10;HjbjgpNS+IY6fAiH92M4vtBH/BEhEuXhFLkvA+qPD2s/aPIyh8iovl+Bq15jT68na9PbcC/d4r20&#10;Vs+du363gh6G99+XkOsUjukcNXTjo2T14TR7k5Y+oCYjCV2GvDgOx/lM+dFATqPVOQ7RpzIm8b4A&#10;kjz1fjOPy3mgUf3lr+XK2NqvDffiraxNb8O9dIv30lq9riy3H9jf1vb68H+WYR1D2g9w2M0RtKu0&#10;jS7rRg9o/9kctw1b3MI9mdcvYZadfVB8YTKcr205LZ2PpV/gw4uWhgS9KAHDOkfSdq/XSl4l5Az+&#10;1//n//Vc/v0ZTvD+/ftpDx3U48eP0507d1SJF5QpN4sDgUAgsNY4l0kTB5zNNJl8ls4n99PLZ1vp&#10;zavN9POf/fv0s5/+DQbhbYwLOrHhL5RHoIwAeRiQ4YCzH8JkvLkiU6NzGdBl3JAUhQ/bEGgyxn2Y&#10;6OmzxPPpKY59hnPUScP0fANH3ULKKP3PX36bfvO7J+n1m4N0cHiUPv3kYfrrf/fz9MVnD9Mmrhvq&#10;GKonIMrglMEexsG5TjHQ80EdG8g3cD15WljOZd55rjI8+rwGH/fh1gbzjtvqEVedl5Yai68BTHBo&#10;UUrlX3ZyWlxeY8t5wzb2m+mPf3iTvv/uLfg0nRwfp7t3d9NPfvYoffkl5h3747SzJ6XB3vCp5CNZ&#10;7uw5EV62yjlfRV5inv7V5dWQ2FZCQA7IvU0Nlj2FWp+1LbPJsq5iTSPx16+n6e3bafrNb75J333/&#10;Im1v7aaf/vR++vrru+nB/a107+6mFoMyZA9yLsi88hBUTlNfi0qBnYOJJa8GCxj36QTji/K2acR1&#10;zUtIPBtnXl6CcbQsxHlTActX5PnVr75P//g/fkxnJyP45H766qt76fEn2+nxI/ZM7KDRRqboq/Iv&#10;QaWcEV/DrA/usu2xVbE91SMqmMpPSv05EPPOs01fNW+Ltiyv15bXYpW8hJfn6rsUoga7j86lpWAh&#10;yi9D+VZQvrWT9X4z/ctvXqbf/u5HtJ236dXrN+nTz++nv/rrn6XPv3iAMWYspLvH9IssEPPx0ej4&#10;BavctICUY42itmU7zfYaiTZOLNNfv7xaazVCK2E8wPg+kvorIgB+GGPdKuONjEYyjv/x+zfpm29f&#10;pR9/eIlx5kV6eP9e+uu//Fn66U8eoF+bpp0tzk3O5ObSaLzN0iT/KrC+rX/ONWzwMq9/nfISPn9P&#10;ZtAZkYUJaLGN0AcwDn80wDkfDIs5JdLyDZPJZJSePT9Jz18cpe+++zH9/vffpp2dzfSLX3yefvaz&#10;T+UNt/v7nCPAE/ApH7id8Mu6szN5U8TmBueouR6gPELrgp6FtmuesbZXizGduTRcQXWTaQka92HC&#10;6xk+VF6TWZ/F3cK8iBgXQcvBnHeMsQG2Pj5J6fB4lL75w8v0q//5A+ZlZ+mLLx+mn/7sk3Tv3hbG&#10;GYwpG2wzbH8cR1AHMCfTNsiYBvRfTQLFL/BmlpW2DFhINYbwMoYJxn2YWPe8lqZ7thvUXJD3Cqcj&#10;/tuIYzSrDQwVW+nbP75K/+3/92169eowPX58P3351WP4ZDd9/dNdtAv+q0/9AkeaIWzPB3+0LfJo&#10;LJT9Y0YJ2BkQ9WxsflfUAGvxJmOshjXETytlmFfRz6vopRnm6b9/XoYyRcAxGMxrDZUznf0J6z5D&#10;tCv7NfBsnJ4/P0z/8x/+iDHmx7R/Zzfdf3gnffrZ/fSLP/80bW/TDyltgizemsYyeDU9T5X5cAsv&#10;s/CyvK2M8Q+ZV/fWM/MT4zfrLWJiZ0m3FK6/Uc/5UBrq9AiUMQbSswlv93MljzAa0PHZeTo8Ok3/&#10;8tvv0+9/9y1S5LZ9+vKLx+mv/u3P0539HS0TDiHH+V+28Xy0nmsOf4a6t77ME2lssA7UtnM3eJmW&#10;VnILvH4ru055CRuLloE25sOE/HeeI6w9jo630musL398+ha+eZZOz07T3Xs76ec//xw+2UqfPNrB&#10;fBlzs03My6QG6HyPJdk4bz7gpl/x5CO5+wPtOTPuw4ZWNi8vYXFimX6bl+iVd9V5ud7YZHtCm5hI&#10;G+FYf5y2ttiSztMp39wBu52cbGO830jPnr1Jv/3tj+nt2wPkOcHa/7P08MF++gnGGraTLcwTeM+M&#10;Y/sI45Ks/VEOvzTlMe24xLueM/Eh8hoWlff+eflpdRcp/LdOsFjCmpxzJ+ln8lyKNqWafEF9foIu&#10;hfEx5r70C9rLb55gfXmYXrx8mx4+vps++eRe+vM/+yptY3C5sz1Gb6VHZttkyGbAGtY0fto4bmCM&#10;XZrsRVL3BivHYGHq+TDBuA8bWtm8vIZF5V0sr8ZWzWsx9iyW1/d38sWstKfzdHBwmn75qx/Rl/0A&#10;JR1LPv/8Yfrbf/9n6e4e15Q6b2D+TaTxbg5L1fsvzKL3dzykR8si1ebxVcAzM21/zq2McR8mLiuv&#10;oVfevLwWq76oVz3Mm7UtsQvqaEmwpPRtJB8SoLXP4J+j42n69b+8Sf/0T8/Qfk7SweGb9Omn99L/&#10;6T/8In32eBd+YN+I/CgKS0zxGyN6rzrf+88+kgMJmKLnp5+a5MOExQkva9M/Zl7iIvrz8zKkMdbl&#10;cRmDqYnxG/2c2XSCvuz0dJR+/81R+uU//ZiOjo7T0+fPsbbcT3/zN3+S/uwXDzEPO0/bGyiP/uQ6&#10;n35hWVjbyJHsBJYBynpWvXMeytp0xq9LXqJXXhv27aX0WTSW2I8ybVmcAfBfchPyRiSknE44L0tY&#10;V75Nv/r1H9Ph4Wl6+fIQ4/799PjRfvrrv/pa7pFtb0Gf827k40NZCpSLgjkPqN8JaCuhvGopGPdh&#10;wuKEl13nvESVqZR1XMGUXm4DfaGymsPlzj47n6K9wDdv3hyn3/zuaXp7cJj+8MdvMP86T59+8iD9&#10;n//DX8p3nrs7m8irq6WRzC8IOyuCIaaybSKM4mvfxjwa9OfUnrGXZXWJ+zDxvnkJn3+Z/mXkNfTK&#10;YyXm2CLtSO7TY0Miv8c8Pp6kH388xFz5BHOA79Lr16/SA6z9/+bf/2na2dlIn32KtQyMy3bA+QJX&#10;lFtTZua/AIe/xic4AHwy2koTmQMSemSeh52DPycLG7zM68/mtR6gQiUqM33OE6dT3ncdY165mc8d&#10;5eSsU5w/2/nh4Yv0y3/8f6fNzbdYt/0a/fYxwpgDNcd4f+iZyWc8oBYIBAK3C/k+CdYEW+ls8jkG&#10;5Pvpx+9TevEspUf3/yzt7f4ci/EN+bUFH5LgL2BHmzKUYeCwAYRbvpEoEg5VqiPh6RYOgEWG3Mgl&#10;LwccZEfnp+BEJmv8N0WnE0zXxns4x+303fdv0tNnB/IwAc9/b3c7ff7pnXR3fxt5OEE4k5vTGyN9&#10;QE2niSgVY9w0YYCWaYVe0YXOfMXhsappaOUF2DUCLcWFpZw6bybnmy5TvuWJi9NMsSsfUMNk7OAN&#10;FkVvN9OrlwfyGu/t7XG6/2Aj3b3Lf/85AbmIwvQJfuMEUX55OLJJ3Driahyr7YvTTE56WYdRj3Il&#10;4mde61TIgiQLUcdJvuHw9Ewf6kjwD/n02ev0+s1Z2tzYTvfvbaV7dzbTzvZIvgg954w1Xw53nAqS&#10;8qsS/ooEe/lilBP7JagaGlrH+n9x0GA5uAT2Zd1oEz0P+rcnTw7SD98ep8npON27R47S/t1p2t+D&#10;79EHnk+gh0XEeLQNos9l3hH7uROxLdsev9CTdiq9Gcu3Xm2djX+xc2fVXwk0/jnGOS7a+Gspmg8L&#10;1eOTs3R0fJq2tu5hgbqdnj8/QvwkHYL7dzfT51/upjt3+RQ32gofRMNuA+Pr9saWnCnv7/DB6umU&#10;fmEbRpvJX3LmnjQgYN9G+wDst1CJ+YVluREq7QgaY9gY442MO+zTpuP0+u1Gentwnt68PkmvXsEv&#10;uzvpq8/vpof3eUPnUIlxSd+ilh9QW7Vi5Pabdytgdc11AG9+FktJp03LYyBBXZbX12OM0F8UclzB&#10;HCr/wpkPdRwebaSTkxH8cpBevnyLeRvmmY930sOHe9Dhjwbgcz4sMD6T9nZ2diZfZPNf6W5gDjA5&#10;43xDH8Yh7ItrRbYzbwDleqM3/Dj3uIB/rxHqcL3iuWf9VW7RsO+ZjtEPwdYpcW62m169mKQn352K&#10;ne9g3L93fzttbp8hfIZ5GrozjC9TjjP0q8z3WBfofx4QlP6M561Swm668mJWOK3bBZqMm/X/YrdJ&#10;OpkcYC1ziHq/D7vfTa9fTtP335yl4yP45e4O5st7aXv3LG3tvka7OkC72U5bG3zwZgPthO2DvuKv&#10;5Dn3hifgl2r7ti4xXmWzda2NA9Luql/XEzxvEv2FXA59wLrN+RFTsPHauH6RB/0JTZ9ON+XBwePj&#10;lJ79eCwPqG9s8Q0RYxn7+UDnBh8c1BwCKSqHLwNqdf20gnNsDYA6yYmR9NP8IpPW1j5aexMN6xWp&#10;ZAu6m6jYXIOcT88gg2VljKEu/43nVjpBv3VwwjUn1pmHCf3ZAboktK/JSL4M/fSTfbQxXe+PZP3P&#10;ss/gT4w3WLtsyg870LfxAWhpi3p0Ac+RTsxSJZDb7m3BakMRrcY+B744p33H6fRkL51N99PB0SS9&#10;eK3j+njzHOM/+rLtc6xj9DHDrdER5njwD9qjPKAGP8jDHLk+aF3BvI++kH6IfrKTWunkrhmu5pz5&#10;A78NtiesxacT+IIPRm1hHN/ZwNgySUdnWH9IX3YXdf8u5sun6dmzI/RpkE9OMCfbTbu7G3IPQNrb&#10;9Dht8skO8Qf7SIRZvrSJ7IpAhtpJ97QV+jmOIRhL+OCGPKAm5Dqd9sx25Dg9OpX6LfcfN3bT4eE0&#10;PX92ijXmWXp7eIpxn/fKdtIXn99HPvRb0yPs87wr+4Bthd+HSlh3XYgKD8twVszZBCUvhIvKub7w&#10;V7MK9CrlHpabRJfvPhGm+BzGPT0bpecvz9NL9GX8UQ4fxr13d1d+ODhKmBjwngzGGv5YgA+pTyan&#10;KINtkmMMDcpxw85P91oH5CiZgDl1HWFtYCXY9eb9DMwmLI89PuZlqP+j8XEab6G+wzGn6OvOJpvw&#10;yQ7aDMIYYw6P3mD9sp1+8vXddGeX+dCyZHzh/QSUJfM7Ev0e2pzep97R45iP1tkHVwYZhSXE8YAP&#10;LdNKainYd8z7W2gDkEwxn5ognX55+pRvR5vISwP4ltsvv9pLDx7Ql+gb+TA7fLKJdrK5QV+g3eSO&#10;TKrSSrhdvpL1WmMc34T0nj89NcE8AO0F+vJQOfKcYi1/hrXMMebML14cwy/n6QjjDf999P7eBsYY&#10;rCmRf4Ptg55kXi4uCekjuVO5hzv8EqyueX2g9iTlLc4CxIvRbU+bNDLRGdpK00xPIaud8zvp5HSU&#10;Xr3GCgXt5e2bt9gfyQ9sfvqTxzg25gqIsw+kS7YwyNAX7AfpD93yPA1rG12nUMY9QV3166DCXCqu&#10;qtwPAIwl+mPbEdYn0fr9TAAA//RJREFUWO8jfIJ58ATrft7LPDraTqenU5kzHx4dpB20l8++3BM/&#10;3LsLO3P853iEtsVvkrfkk+2PfSPmDIhNsWbV72VoqbZeXBZ8ueYP7oe+kTojRHXBB+vSGfoD3rtl&#10;mNcqL4IZn6bnz3+Z9nYP0ldf/g5x3qf6BiVctq/1vOUzHlALBAKB2wW7TzLhA2qnn2ICez99980k&#10;Pf1xkvZ2vkb883R8jGFVvuzAYLWB/n/EV9DyRgsHXG4YtGTRzbiNDVyY8AYlJBMs9viQWn6Dz+UB&#10;A/30BBfAN6HwHEbp+AznsPUgbe3spzdvz9LBEb/o3MbAyn/hgYnGJm9y4+zPDnBtR8iD9BFvHGAy&#10;gvwyHOK67AE1m/hz/ja+5GGPyzuBTA4vufAPBPrbHlDjzU76l3abyoKfXzzor6hYN/gFKG/IbW08&#10;gg8eyC8QT06O4TtMfDZPhOfnh5nTND0DJ+f678A29YGb9UOuU8LLhS7+2cbQBkaHkPBmgR5LPkuV&#10;sgAXLvmGAiaafIiAb7XRB9TG8kXo9tYduVF9cswbBNvwE1otKF/ioL1M+USbg00F5f/0y+RVbyrQ&#10;f8tgN7b1/CwcMPC+DK2ysY2lDXjwdpIOXqN9TTbT1vZJ5jHaxlsowy98gxo78ykfuGFfS38fY38s&#10;3ZguhMDcTvXmm/XHl18/Pxx47ryWywdv6EzPTtMmGsHmNtoV+io+nHZ0dJr273yKPuuzdHyEhRwX&#10;ojI+nkHvEHK2F83LprCZdtPOxh78oYu/6ZRt6QB+QSJvHMjNA2Kd/XC54PiofYQRM43ppn5pyZiI&#10;0ANysV9uhPIBtU344g76tB30Y6j9mL9sb26ke3ujtLON/nL6BrZ/hf5Kbz5MpywP/daV1CF//jcB&#10;7Eh01ieQ+REtzy/f8r9bR52XewX8sn/EcQHzr80daLH/uQOb76bTkynGfvjs/FTaCt82xLd28KHN&#10;yYTj2QnaHG/MncoX2VuYA2xsbMmcgHNNviWS5zL7gBqIugCvSljrD2cpXm+NkK+v2PsSwb5nMobN&#10;x+jfNvZh73vp+HAzHb7alhtrm1sg2ktKhwi/gY/YH6J9neFc2AYxnsgXrWJd6rEv4/yAfmF74jm7&#10;NlzacsAg8yfYkj/C0HkT+68zrGNepZPJ27S3dz/dufNJOoFf3sIvfGvXzu5G2ttH/R8dQO8bjEcv&#10;4b/dtA0f8stPztt4P5q/huWXprR7+WHCAL5O1fBsXWO8keV2L8xzyvVDPn+ptwxyHNB6TcjcWsZn&#10;rmX4UBPVMG/mWle+xNxFO9nCGLOJOQDtDF3MD7bQTnb3+EAb16awfZ4ks69qLfs+kPVj8avt1wXZ&#10;7rxPwB+L4TrYX+gDakxF/8HJUtajlCtyvomGa5CJjDFYb/Chf4wFI+zHGGPkAbXjCfotzLU27qVT&#10;zM3ke2y4h2/o3EKfdnT4CgI+VHCCdsLyOU/jD3I2ME/guEIfsx6wD+MZZK/Bv8P5iPEyvboOWOV6&#10;2W7gN9iL63uuM8/O7sJfjzA3G6Pf2oCvTqF1gnk0f1wI+2P9nzD+b6DfG/PLathf53rozLCvD6hx&#10;zcs9o/wwriP8uV/uNYj9eD+G91LQZngvZmNbH3A6QX0/PMa6EHYdjR9hbH+MOdl5OjxE25qwvU3S&#10;3u5I5shbWxO0D8wTzg7QRtiHoX0wH+//Yf7Mfy2VD6j7AKB1VvccTziGsJ/TsUQfUGMfk/sb9jVS&#10;r7mW4TwYPkMftLV9H77bSKen/AEx//0nrL95nnZ2xunuXcyHT4/S6cEL5FcfSBMBpR+VCMOyQ6B8&#10;FFiSZMtJ3o0laIprBbkqDa4IfrfJa6b9648sOX9Cvcekinsq6A8JttLp+T3MsXZ0roV1y+7uJuZr&#10;o3R09BJK8Mn5saz32Z/xXif/3ef2lj38xHph56d7nW/wuEbC9usGXiPqOdvAUkiPLvv+9fo02op2&#10;4oMZGDe2DtII4zq/nzjlj5pHO+iTPkWb2cOYcwJfvEEfNkr37mB2h7bF+RjbS31AjWtX8gilox2e&#10;74H7OJS1XfZ55qcAoR6irTmHg4U4Hky3xUpqKX4/BHvKfRl+H8DvBbB+mWKcOeO9GfR0GGf4I7Td&#10;XY5DL9FcsPY/ec3eMG1hTsc3pqvHs+1XdIG00VsDXivHkeE11z6cfRd9xBdM2PctvJfJ9QtHeazh&#10;sXbkG2jPzjCeTCGb8D9woG3Ad9ubvH/MtnKIIrQfZH4F/M/+MsuJi9ne2nM52TWBnrN+98J1HuPW&#10;b7cwWbv3oMzL0duMdtNo8xHCWEyOHtH0WGeeYH72Km1tYuy/swM/nabDty+wlKFP0Wb4FHQui36Q&#10;jWtVhsf817e5L5M9gfOXH+sgT27Hlwu7LnINgdNm3ZY31e3ygcFJOsR4cnbG71cwbzt/IO3l5GSM&#10;Pg0+2EBr2jmCPvs09HsTzOXQx50dn8HqY+TgvyHG+ANbj+WeNfvF+oDa5YP1wUh4X8z6ReqMtW30&#10;DXzz2xnW01ub/A9q57hOfg+yiWsbpeOT36R7947Tv/nX3+NaDjEf/QMzad5Lg563fMYDaoFAIHA7&#10;UIYpTGy4DuOvW07PPsei/H764dtpevZkmna3+YDaF5gYYdKKPp/rdX6PPuENXf5yiTeoSEyQ+aUh&#10;B2Eu21m6/HKWkzZgJL9G4o2YfMPm0sBf3J6CvMmN44JHJxijth6k7d076e3hJPF137yJzafA+SDV&#10;1iYmEWPesDsE+YAa4uUBNZ6b3tgp/+JTFti6kLVhfhmQfSXQSoLuxHY9QEvJgh/h+oAa65TeEJUF&#10;Km/KUSYPqPFbzrvgnXR0xPkGb0wjlzygdgqdA+geUR3lwuYkJk32L73WE7TOqrVndZQb9fIvarmQ&#10;ZHvT+soqVY5o8zXWcbmRCQ/xZhvaPn+dZg+o8W0dm5v76c2bk3SKSffW5k7a2jhPmzA929k5H1Cz&#10;m9EZVjQfUOO/2OXiVeoCtmUYPqB2OyD+kr4qCxZAbjJjP2IDgROODrFIPdyBG7flwbTNLbSZjQP0&#10;N6/hej5oi34O/fA5H1CbctHDhSrbkj2gxj6Yv4bRdsqOv/ZVl18/Pxx47qufv9XZlYD6fg6OYS5+&#10;WcO+7BgLTv6aXR5Q2/hUfnE4QZmkPaA2Zl/G9RQXqWiWW6M9fUANRdKr8oAab/pIQ0WblbGHWGc/&#10;XC6kreSba0qMw/4BtSzXB9TYF8JdqNBnE75J9S5Muo9+bCTzF36xtrd9nrY36Y834Csdd9BvXfQB&#10;teKhlVxl577OsPPPFyxzoRpmOm918iYXxwcbIzif4o3PMR+YAfmrw+l0F37hA2r8wkYfJNvFtGB3&#10;j/8C9DhNzo7kix5+SccH1E7PMBadnmBs2pYvdvilEfs4/UGEzg+qI7Kt0Ub1gSnWH8pYU3RcXDvk&#10;S1I7Xy7YZk4wPpydH2Gsv5O2t+9jfNlKR28xX8fx+IAa32wzTRhjxi+l/9MvVWF7fiGBvc6P6X/a&#10;G8xzPfnCVextPqBfuA946FjEcRjzZpoXnGBtdXL2Op1OD9Le/oN09+7wATW+AWdvH+P46G06Pv02&#10;P6C2Iw+osV1syQNq8AjaoTygBr/YWmwIX6c0zPt74zIWeTT1L7f79fYrz1vrrV4OrzvXbwHrLvs1&#10;Ur+I4JtT+DaoUdqGrfYg2kZfxn+Rxy84URYfUJMHO4+hx/UlVsewJ4t3vealAGez/rZHhdd/O8Sr&#10;gW3znJf9tT2QRD1KN7HHaI0sXL8zD+zJdSHX9qzzW3toD5P09ohv5sJYMdpPZycoiWMQxnh+ybC1&#10;OU2HBy+Rl2MEf9jG8vXHBPw30jsYZ2R6zrog9YFnkL0GW9t8RGzPFCTxHshtAq98Oegz2orjAeyL&#10;NjOZ3sM48rA8oHbKuTHa1Z27XN+fpo0x3waBPfq99gE1fgEuD4VkH4gHaPsyrmcflf064YrOnf0U&#10;bMj1Jtcw8kAHf9S0wy/UztLhCd8YhLYzfoS6/6g8oEb9MWy8g2mA/IeBjRO0D+ieHWJOxnaBdof2&#10;xIeq+SaWCQctIsZ3B/gy1936gBofYuY4wQfUOM6QwwfU+Fbn0cap/tBjgrFj6x7azibCnD9jLXMG&#10;G0OHD9zs7eEYE5R5+gZHYztDknRIEkB5Wp9kbOOeHVsO20iUo5olu8+7sQRNce1gJ25XwrgPE4xr&#10;WNoKNn4hqw+oKeW7T/lPDozCtuAUfj06xRrzbIs5IDvDGLOZ7t7h21XyGMOHoJkX/dnxMdrPBscY&#10;zBvkePS/nUM+Pvs2cYAdFynZj+sHnLeMocNrVPD6PGh17rCXe5Qtsr7YhuWwz+F3EOjTNg7lfjMf&#10;UOMD6lxfno++SGdnd/QBteP6gJrc66ddZXzR+/osR9rl+BgpvBfKB9TUR7q+kZDsAwr1Fj5lPkS3&#10;8AE1/Q8BaivYt31ADX3d6dnDdII2w4rN/knemr55gL7tOVyKvmzyFvOAcdrB/I1vguZR5L97ECu4&#10;QNrp2raXdwBsw76oGCfbSj/VR6zv3E8TxxXUf9h3Y5MPxtBL+oAaH7Q5Pd3U7wNON+ADjD1Yy+xt&#10;c/3ItoK5GcsSn2mbkL6ShWQ5cXHba/71gp6zbrp2mX8NJjednm4rY9vA5Gv0QMYYPtBJO59gvnZ2&#10;yrdVbaQH9/bgs7N0cvg6Tc+OxF87O7y3f462pG/JYzn8bpZh/bFovmfGcYch9KX63RGOndvx5aJ3&#10;resD2pI/XJKH/3aw8sSYcXTKtYx9n30fOphLn3JtA5tjDNIH1PgDAvR7yKtvUEMZ2PiAGv+jjTyg&#10;JnNB9otYb0KuuGjbWQUsk+3V/OD3rUzrjEEeUDvltbB/0AfUeL+c92tPT3+f7t49Sn/+Z9/APodp&#10;ZzseUAsEAoHAJcB68CkGX67BzqYbmLx+DsGD9MO35+n5UwxM219jkP1CnhCnvhCTmjMMxvaAGgdZ&#10;/ZdLXJxwU0391w660BxjssV/O8eFih8A3xe8Acpf3m5gwOekjP/O5vAIk+XNh2ln7146PJ6m4xPE&#10;MTmTmwvQ3+IDBJhA8AG18wl/3cYH1lZ7QE2/ZlgOnRyuAFlsE7q3ddg6gf9awP69QHnwhTYcPKDG&#10;G8qcN/CLz21M2PbS5FTfosJr3+K/j8wPqE3P+cANf9nOBZL+uyJON9Z2yiHnTcdevnPtRhYXSfIW&#10;NTmY1lcmsTUS+gYHCnjjje2SN3GgBxvLwlQeHBjDB3vwwZ78W7zygNomf0HBG9aYUPOhmvzwgcHm&#10;gvKAGsqUB9RuUf2/KGgv4zLYA2rnaAfk8TEWQmg7WCKkzS0+oHYMW79BWS/hmzP5F1+bY/SzU/5L&#10;Fi56eONglQfUcJS1tj0vbvULuND6BbrSx405jui4x9fh8yE1PqA2Hn8i/4KFPRnvZ8sDajuH2PPN&#10;aXxADe0F57ad9tL2Bm96sjy0w/MjFH2IMnneHHPYbhlca0dcMti36RihN1DQv6Be15vG0jqwyOc4&#10;wxv78AHsx3+9cjbh2zruYiGNOPqyDWTZkYfT2Y/pA2q8ac1fhF38AbXso5Vcpee4mu51Ba+ByBcB&#10;Q+uDYSZhurQAIccXSiaI8uYp33DDBwhOYXr++pBfIPDhNJJ+uXN3I+3vbyHtSG7AyQNqGM/462o+&#10;nHZyepy2t7cxH92T4/IGW3lATc7AjGu2nkCi9UbHSBwEdSaf8vpALgcf/LuCk2ebOcZ863hykLa3&#10;7qadnQfp9GgrHR/wQVo+sH6etnf4y+u36K+ew+ZnIB+C5i/l+YAaxhNpi+gfs+/1i1KeK+Uk2zB9&#10;Yr4IeMhQxC930P9zGs0bgfqA2hu0n0N9QO2+PaDGX01jLOEDansYx9PbdHTyDcYifUBtyz+ghobF&#10;G9jTKX/0gfFJ1mJm/15dUhkfTuODB7Po5cnlra1fed65z2JY6jLnRXbDmHUWdhPqFxGTCWbbGF9k&#10;TTveh1Xgk5Md9GX8ghNljKeYl2H1uHGAcegQ4w3aEToy9lOrrh9XB46Xba+fwGUf4sqg8yAZK3Ld&#10;hATjt91r4JyIF1Ni8Az6H20kMreSi0Xb4dyJD6RtbO+jPZylN4dYC2HMmdI3GHO4htxCv7W7wwfU&#10;Jung7Qu0N/RV8Cu/IOWDavqAGnX4NhwcgsVL/6VHV+C4Mg+pfRnXOvWNErcDq82fdUygb/mmOq4v&#10;p+k+xv6HmJvpA2pnnBtjvszxf4TxfjzCfJgPqGFeXB9Q03FEH1DjGE7ba3vlkCgPKIp/zEe2XyOU&#10;sf2Szx02R4Oiw/CHesvxmz9s2uaafyIPqHE9yAfUNjcf5gfUWL8hRbvgw+n6EAjf9gzdyVF5QC1N&#10;+GZccIuPjeb6EOO7A+2u64r2ATX2NzVN51BSv1Gv5b8JbPGtwXyLKseRuxi7+e/x0ZfBlyennB/w&#10;TRZYz8A/Y8wVNrGWbB9Qk75T+k+GZYc6AP9kmd2joctyct1Tll1Z8vLDFNYSvAJcgOyai7M0hthW&#10;sMkb1ESNHxwBsPEeMvMiH/si/qj74HgnHZ/Sv5DDf3wI+t7dcTo6fIkcfEiH/+ITyZiLHR/xATWO&#10;MfsQUMi5hp2Dwvo2AY6l48tQZ32A85b+287fX0e+xgKNy1y1uceoMJvoTscX2pftCmtGtAm+wZ4P&#10;qI839jAf+Apt5i7mavzXuG8wtusDarz/z7mEji/wKcn2yHsIgwfUdnEMTSfE74ECraOkjheyHpR7&#10;jgjTZlyD+wfUkD5FX3d8eh9zZawvMWfiQ1L8jwRp9Bpjz1PxwxhjP+/7723tIhf6RJTH+2pE01S6&#10;uG3zMfZR/NEMPaCCXF/lU31U7pPBvpyP0Uaj/HY6eUBtrA+o8Xs+TsmO5X4Z/4PKebqzy3UP2wof&#10;UBvaV/pK6SS1nyJsvzqQfy3bll53XbvMuwaTq36lRyvjzJnfl6L/wjzrEGMMH3TivTD+lwH+u8mH&#10;D/ZlDXR28hZDC8eVcdrb5Zuu+J8J+BAU/cC+jWMW9oMH1NR/+p2nrmutHV8u8nVdtEpcE8jbz/im&#10;bpiLP5blPZRjPnQmDy/XB9T4L6X5fTcfUNvYQv+FdrPtHlCb2ANqsD/XObr25Nt0uZ7hD6lYFnEV&#10;hkKZMgZb/XJ7OVz2UQbXvgZ7QG1vd1/Cp6dnMufnumAy+UO6s3+Y/vTnf0B/8EEeUPtfzvklfzyg&#10;FggEAjcb1oPzHhbntKdYbPNtaaP0MD1/spFevdxId+/8PO1u/QnGBP5CmZMcTmPsATVOdPVhFO71&#10;DVcI5wmrfknJ0Q7LEw7MfNBIhhoddC4DstDkTWZMtOzBm2O553Ynbe3sph+fHqXnL47TCRatfFUp&#10;f9322Sf7uC5+yc1XffPmAZZOspjiZE3Pj+cJiex1ModPGIlXSJjtqO3DBOPMtRKaifkqC7DrBnl7&#10;Gm9+4sr1wRe1lz6ghjoASho+uUDlDdG3rzfTwdvN9PoV32J3lnbgl3sP+C8L+OXYCSbbvCkKe0u9&#10;4g0Dlo2s6wg576txrH1JwnbGCbJGeCy2Q/kUEWuynogR4E0v2Ji/TuMvdblA5Su+Odl+8uRNOnjD&#10;B1R30/176pftLSxl+dANfE3fEPzURSqKQ3mUX+jmwA2o/xdFXdQvh3lrOkbfjP7z6ZPj9OxHmm0b&#10;c/SU7oE7O/z3d3zzAB++3UqbWIhO+cAhfErwBilvjIttpX3yi57cTiGUG29aWdYbF6g82hsth5VY&#10;xjS0MfZnZ/ySGotX/kvcN2+209Onx+n49BRjz0nau7ORPvlsO+3v8+tojiBoL8i+lbbTFh8eRFjr&#10;AAcqfRBXS89Hy20rQNDmah3tK9C/5LdCEGa5qYwzqsl7dRPovDnYTodHG/DPKcaZE/ly+tPHO+k+&#10;+jK+qYPkW9XYX7Hv09JWs/3K43sBzz8H1xK0LJEvQi6nhvnhxxjzGm8sU09/ILApD6gdHPDtHRvp&#10;9euj9PIl38iR0ief7KVHj3jThzfL8g1R/vAA3RRvtpF8QI2U8tB3kYR+gWDGzeeA+qDng1iuN7xJ&#10;s3bji1xOvg7dyZXm4OCqfZhY5VLppVOMDaecC492wN306sU0PfuBD9aep7v3ttLDR9tpc4v/glV/&#10;zMFxQ2fCbIcbuS1qPydHl/kediLXs5DagKDNVwJD8Can1GeYh2MDH3fmW+0mU8yFt/Zg+zvil2//&#10;yC85J+nOHYz/DyDfwdx5jw/b8kudLVAfHOQDZnqfzt5miP5R5uiG+bVD5nBc6M2glyf7c5XKdi3B&#10;87f1CY3P66YfWL8JSFmfhTq/Zp92jvGFv3o+xzzs+GiEOdlpevP6IG1tb6TtvS34ZyM9eAg9WV+O&#10;0iZIE+nnclzInLlNZU9cMPPHhcyrZC6kdVN6EdZbhHXPi9GxRThFv04iTA9o6ljeyLWxhbnvzg7m&#10;YNP09ogPeI7Si1cc+/mQIPyysYm1zG765PGuvHFA3tyxwfsHPP5Ebr7zDWqcJ7Dvm/BNRXIEb1vW&#10;B8ZYW1R64TXPDcBq6xf1mbYv/ZL6+HQX/tlJbw8m6fnLE/Rv07SLtvLpp3vwBebTGGfG0N0ewT9c&#10;Z3J9In2j7kuJ9AM37PXtdfSTVXzbrxGKOS/53O3mnrUz3ueCjbFMxPpFv2zj/Rh+ETpKe+kt5spP&#10;nhyi7k+kfdx/sAOfpLS3y3oOv8iPO+EDzJe5vuTahQ9CW1tYR9NfHWh3GoR7jid5DJG5KfY2P2Ka&#10;1HM+oIb6PEY67Mzv4U6phnnZ0dE55srn0rcdHKOf2hmlO/ubsp5he9nil565TaI70mJJBgCmKNle&#10;VFb2SNCQ21OmxeklcM8PU1hLuAtqL87SAAvpGl3D+nASfCR9jcq5ZuSPn394yr4M/RbawgYfgrq7&#10;k776kv8ekj8e5JtSeH8a2TAPOz3BfABjBR9YV2Pm9unAOlDbk/rLfLWWkOuz8/fXYZYeQua/8tDH&#10;MrB261yAa0X2bfwvL/wXn5PpVnr9Zj+9eMF/W3iaDo/fprt3ttJPf7Kf9neYD6NRHl/kP6Pkdnk+&#10;PtVSMa/TH3O6M7c6ExBoHTXSThin5Yd+CFPEfk7uO/LeND21IQ90vny1nZ4+5wMO03SE9rCNOfMn&#10;n26iP0N7oRZ/nI52ti0/hMrjvR4iH2kxdD62xu3lgmBfJP1U7kdQm3VPWamzoiBtRJTZn6Afol8m&#10;GHfkwcGTCdoLfwyI+fMbjPXb22l/b5y++nwL6vQL5wrZvq4/0n4SJTnZxcDzycG1QrapGJ+w/Tw4&#10;ve71DvPLQ+nnnC+fp6cv0K+dnGEtwwdtE9rKdvrpTx+hGLSt6Uk6O+Z3ZnyjKn9syx9Q8ftMlsJ5&#10;RZ5ncOxq5sqiUx5QW3b+74p517sGgC05D1OT0ddTzLbYr+3AxuN0cLCZTjAne/b8JPE/PezsjtNn&#10;X+7Iw2x3+Qw69PmA2vSM84AR+jTeL6O9WeYpC0Wb3AI5HyCuwlAoU/oG86/zsxyu+p5VmfMa1gue&#10;r/xYEuvgHayrWc9P0TfoHOgkvX37W8jfpM8/+Wd0JYeol9+Uci4Pag/5jAfUAoFA4HbAenC7h3Uy&#10;wYT1/EssMx6l1y93MEndTo8e/Hl6cO/PMVhtp40tLMAxCeLDQmcYZKdc4NmYwE0GLowTHBv4h72+&#10;V0YnrzJu6HhzaeCxeIOZ6xFOHmQQ5YMZGzzfrfTb379K337/Nr15e5gOD4/Tg/t30p//4pP0+NGe&#10;TLj15oH8tkfK0wfU5IwxEeH0j4OjbvK1XDaaXQfn/z5MDOYCqyKXcdFs1wH0gS4jaQydAMu/4pBf&#10;RnFRpGn8nMqNunF69nSUXr4YpadPXmLSc5z2MeH+7AvMNz7hDVHeqFZ/yNscUB4nSqx3gT6y9RW5&#10;QtLsrLcSLqnwFRqLtkVNk7qONsO33RwcKL/55gX8w39XsJc++3QrffJ4C/PB87S7wxtH1p5ZLn3K&#10;iTvClCEuZZfjLYGeQsGKudYfK9ZlapETLGzQU6Xf/e51+t1vDiHYTJ99hjYD3r07whwdWihzc2ND&#10;3tiBabx8yUaUm2+0Ndsn26YtWiUdelpZAg2kPmeynnPMS2PryzAejLfTd9+fpj/+8U16e3AIHqQH&#10;GFv+9BeP0sNHuzIubUCf1ubrveVtkCiC/VmSB7wxBvH7CSkPHwDbY8Ahjx9K9DGwuz6UlJMgP4eN&#10;9UtL2FEkG+nZi5SePj9Lz58dYJx5k+7s76Vf/Pwh+rNd+Tef8mUoHMNeS/wh+cL2XaihGdAdosVS&#10;OamOMQB9gSglvNHBHyfw7QMnpym9fHWOMeY8PXv2Jv3ww8u0tTVOX311L33xxV15II3f3fAtEnxz&#10;J/3D18ofHZ+mre3NtLOtb+kVlDrAvZ2NnQM9qWGdf6iOpa4VyklrgJeTL724hXEfJswi88B0Zjnj&#10;FzsYH/jvV/lr3R+/P0q//5fXcpPzk0/305df3kt7+6N0/x5vTHOOrX0fSxi0RSkNzCfi/WLzATu3&#10;QAt9CMNAe00S3ybM+RZ/3LOVfvzhOP3qly/T27cn6f6D/fTJJ/fS3Xvj9PjTc3krhLzFmoOJ+IXj&#10;PP5szEKvyC8ZKhY5Avk5uWuhLuxjbf1q9TXXUFZQIUdsAGm2fuEcSgFfYV3Ch6AnaC+vX52l3/76&#10;Jfqzl2gnO+nufT5su5O+/HpP+jGaZgw/cC9mkgMtRs/8c5F1Vyj22qHYg51KDtJidEF9QI162X78&#10;skBu9qNVcOymHvzAh9E2tzfS1i7f0IHx5Rg8mqTf//FlevLjC7QP/suoTaxj7qQ/+dlDeTsUx5qt&#10;LT0HvuX2+IQPqG0k/pucKX85z6dD8vGLbRHV+kCZ7tlW/Bd2twPFIgshYwJMo+YZwSfj9Or1KL14&#10;eZS++e4N+qbzdP/hTvrJT+6n7W39l4X8seDO6BStDD5ndlQGZu8/oMYE+aBjsA94jOzmHgFbS93d&#10;mMgc6wxt6YQLRcyV+bagydlmev4cY//vX8qci/fVPvscY/8e39axLV+M7u9ijYnGx2bIrFr3eQjt&#10;G1erFbcIWkEzaR2p0LAb7GVp3IOs5ypCOn/ciY1vTJtMN9Pr16fp2++O0sHhSXqD8X///k569GAH&#10;fdl92J/vWjlDtmx9lgFIsdyT+LCwje3cyeEkpmD1sL3Js0jPba1hV8IL8WHC4sTshdoDaiTnVLQn&#10;75kdHJ6l3/zhjdxj3sAYI2+2ebiX/tWfP0o7W/Qzxhn4R2yNNeYpxhSGN8ohEMiGtTPQqD8fIPts&#10;LSGXYufvr6O5xgzp160uL4GOBlxjIsz/ioLoGfKenI7QXlL6w++PywNqjx7tpr/6y0/SvTuca/MB&#10;NY4v+Z6+VHisbaTd0cf2I86cRqnsAxXZHmYX2FIfhjFR7scQoU05r+ObU394Mkq//8NBOj4+wTzg&#10;Vdq/s5P+/M8/SV99wbeio70gD/0i37eg3rMq1HtjyyFtbZ3byztAmks2js6Wsg/MNwL4AXGaRtRp&#10;W/oFc4QzjDEHByfpm29fpaOjs/Ty5Yk8//Hg/lb6i1/cE79sbmpZzD98QI1kuSqztkuv3w5c7DrF&#10;StV8czFBWxK/HE4wVz6S7y+fPHme7uxtpfv3d9O/+YvPpd/jd5jH8BkfUNvfY7/FeQM9m1HGF7bN&#10;HM4yvffPuRv3t8Vfq4NWYnsSm/L75WynjY1teXDw2bMztBus/3/3Mh0dH6Z793bSv/o3n8o9zYcP&#10;NpgTeWHdCb+jHmFdgxLPdW7HfwfO0s/5nYD4hlC/XDqyvwVdP6uMn/zhCdsy61N9QI0/xsPYmn+0&#10;dXJ8gLXCr6HzOt3d/x+4Nr5Z+cofUPu/5QfUJunBA31A7dGjx+nu3fqAmu1nJxDLTuyKDB8IBAKB&#10;d8aUX7ije+a/+EzygNrD9OL5VnrzajN9/eW/S198/m/li3i+QU2+TMcAx6fIOciWyTA3Gx/yUCCD&#10;MDaCaUz14+RlgBMAnL6WjTGJR+OvqPjGIZ7sP/3zs/S7379Mr18fYiJxlB4/vpv+6t9+lb747C4G&#10;1ymuaypTg408ntn58comHOcQ5vVQzCvgsQRZT47rwoTk0aCEDa1M8mqwoI2vA9RKCvlSklFQboYa&#10;IeACVa09St99d5Z+/HGSvv/uKSZ6R5hj7Kavv76XPv/irvxad4//ft/KkyNYTQr0oBYeQuut1jrv&#10;IzTGHFBwsXKGNQpvOr95M01v356n3/zmR/jnABPT3fSTr/fTl1/sw0d8oyLzsiwrlzH1jfQBJrwo&#10;cp72Gm4i9FKHVyrdT3PxJiJP6SMEfvVPz9Kv/vEV1jgb6auv9tKX4MNHW1gMbUohfC073zrIl6bw&#10;lzuEvk46P6CW258uUEGo6CJVo7cGapqFoIqZhDf/GWcvpr8IHWMPW56P029/8yr9y2+epzdv36bX&#10;b96mTz69m/7yr75On39+D/7A2DLWdsGXe28wH7+b4D0B9ob8Ahv2l7Jzu3S3FgKCobOkBrP+qkME&#10;fECNIpqV3uFY892PZ+n7H4/Tkx9eY5x5me7d3Uv/5i8+RX92J+1sp7TLf4+DPPROffh5RdvfOhfN&#10;2sdCRVJsaEH6hDcuGYEW2gvf1Pni5Xl69XKCOcCL9IffP03b2+P08z95kH72s4fya+rtHf7LKd4E&#10;Yl7MSyfTdHrGt3fyX1DzzVAsmyVqQD61c0NYz4FR+8IuJwGDUXANoT0DzWnXJKYF9HprWAN538Dc&#10;RDUGJ8hInp7yDR3n6Zs/vMYY8yzxLSqcj/3kpw/TvXtbmDvzF+1sYTZ+MITNwnYC+cAiLSeqO6aY&#10;VqCYRXxi9dnsMxmdYS3DN6BxPN9I337zNv3Df/9R3jz46DHnynwIegvz5s20tcWf0+S3WMPm9AlL&#10;kzWRFl7GGaKZAnawQME7cGk56wBeUKbU11q/CVnHcGSRcZ/gA2ob8gU1+7PnT4/T//yH79P3PzxJ&#10;dzDGPHx0L3362X760z99AL+oH3TWVdlCywVyQPyTFa1Z8ZQsb9F36MmuM9wl4uT17PnJsVv2SKxz&#10;IQ1huiRf9HPcti/5uW7hj9LGm5j7Yizhf1o9Qj/25uAE6/8fMMb8IA+e7W5tYU52P/3lv/4i7coY&#10;w7kZymQ5mJDxDet88wb/hSHnzjp/1oMU2yKq9YEy3dPDdu/jtuAiIyntpLbiAx18QP0sPXlykP7l&#10;t8/TBAuVh4930y/+7FOs+/mGu215oGN3fMaZMo2N+s/Wg9y5AbAkrRtM1nIVt8sHq0C7LjWWNDEI&#10;yg8Hsel9PH0w/fSEPxh8m379z8/SEf9FLnS+/sljjP3b6Ysv7sh8bHfnXN4GyTeosf9jtWebsbFf&#10;PwMFxSC5bmY7DduP+of1W4cdieCT/6mCD0JtpOfPT9LvfvcG68uj9OLVQbqPNvPpJ3vpX/3ZI3lQ&#10;dw/jDB+4ybl1z2JzpMjkM58LwJDEsiifnvjVwiVvzbamsCvhhfgwYXEiywaiqk+bkvxXePyxwD/+&#10;6mn67R9eSjvY2uLbIO+kv/nrL9FWdK2ygbwcY9if8a1RLN2OyhA3ohwOURtjKmqOtYS/uIL2GitY&#10;9wsaNYlmmS9txHsA2KNbSkdH0/Tr3xymX//6Dcb1E4w7r+GXu+n/+Hc/SZ885FuG1S808wb7RwbI&#10;/IAa71PrjzjdMWZ8ctsxtAftVNaCTFIBtNQvtCt/SPCHb07SL3/1HD46Ts+ev8T4spf+6t99nX7+&#10;M/6gI6XtTZ3rbaIsliN5sxMGR7RITvO4bfMxQbaHXXnxgYPcj4Eik2yezR/anJyNZV35m988lQfV&#10;nj07TA/u302PHu6mf/eXj9UvGGMIGRsa+3KNWWV6Ivl0bjyGY7nCxt25aPzSwwSVnm+GfvP2NP32&#10;d68w1hynb755kna2R/JDm7/72z/JYw70jvld5ghjDvst9cfQAxy3eNB8YHf8ct/G9oECMQlsqda0&#10;jTbbRP81ST/8eCj/oeOffvkEY4z+OP1v/vZruaf5ySe7SR5RQwauJfmAmryTU350yHIwuUO6/Gex&#10;3Ha057sCyElrsA8qKPwb1HjukwkfTtV6ZS89ODx4nX7/+7+XB9T2d/8RYy8fUPsOKbWcy4Sc+v/6&#10;//i/lwfU7ucH1IZvUDPyxNsT6ZyYr/C+cQQCgUDgWkAWw6C83Wr6OZZmD9LTH/UNV3/xr/5j+vnP&#10;/w4ToR2ZpOp38hhcsZCTPj938fL2NFnQ6eDGnp5DsE1+dBF++f2/lMhxXk5FJw88Nz6bzjcO/cPf&#10;/4BF6nOZfL89OE6ffXY3/d3f/Sx9/dWDtLUxlYfU+Ipv+bdh2PSXoCiH9mBcpAr70keQA7LjBVsY&#10;4Dn4sKGVMe7T1xdqd0IWqIjQ7ToBy3UApC0nqCe8Ifr73x2kb789Sn/85nv95cH9/fQnf/IJ/PIw&#10;3dkfpzu7fHMacvNLAmaXOzxmwYABphHwNrPzglA/VWZ75hjqIS98xrencEr3+tUEE+5J+uUvf5/+&#10;8MfnmGjvpj/9+aP0s58+SA8ebMsvqpjLlzAsTZGbRAF1TNTN22a4LcgGEK+YMUwGgb1F4nQyAafp&#10;H/7h+/QP//0p1jjj9JOf3k0/+cld9Gn78lYoZuQbB6Ufs29wAP77A75FTabg+Q2Gan3VEdOD3N0W&#10;zK5fKMuBDI1nISM01xgtjQtMWVTyX2Kn9I+//CH90z/9kF6/eYNx5k367Iv76W//9hfp668fJ75x&#10;lA/W0Ce84cYHnO0BNT6EwwfUpJ/k+EkKbpMnlqO6RUPSIhiUsSbbiuML7MkRhxblzZ0/fHuI8eUg&#10;fffty/THPzxH37WX/uavv8B8BmvbnQ0hhxSW5x9IWArmacb8m47qA0KML3YjbKRRf+APlAf+4JPR&#10;mP9emDf9c47zzfT8RUrPnp2k3//2afrnf/peHhb8i794nP7szz5Je3s7af+O3qimieVBgbwxLr/c&#10;BTUshx9Az0VOQ+sIwx29dQYvJ19avtp8vRosaeKIDBd0YQ2cISMfUDs5nshNt9/+y3OMMd/JA2pf&#10;Yp78858/lrdBfv45/cJ5P/sp7dPk08qTgJHnA73SPnVnqgFDtojspJbDPzCW+IQPqJ0m/iuJ09Nx&#10;+sPvX6b/7//2TXr58iB9+tmD9PVPPsV+D/7Zqw+oJa7h1NxsQ3S2H+vsRmh2h6DOvbx0BbDYC2a5&#10;fuBFVNL+rLP25SShXxazD8v9mMyxNuULavLHHw7S/+d//y3GmG+xjrmTPvn0Yfriy/vpX/+bz9PO&#10;7iZbQfkRFd9EUExW7I4yzUfcQeznwxbKSYKsvfawMcRfHC3EcZw9Tb1OtRsfwqA9JcxUxDkHkzc6&#10;ckDY5FsHUjo+S+nVm8P03//+t+mff/WHJP+6c3sH68vH6W//Dz9Pd+/tSnclb2BHgXybmvjACPuL&#10;Dzr9V314QPfsB7kpbB9QwD+Y7OqbIMfp7eE0vXx1nL777lX6n//4A/q2s/T4k/30l//2a6z7d9Lj&#10;R/tw4TTt8C0qrAVoh/zXh2LX3C9yRx/IJiJ8iIbuAw6szmxM3LO6iu2m6WyCNSHr/ab2eccnKR3B&#10;Nz98/yb9I/zy9u2RKP/pL75Ijx7vpZ/9yQPoT9COTpO+BZprH77ZU99kWOZi4YIBaF0xvpCggVBT&#10;c132YLdCseaayBwaUzCMMVvp6ZOj9KtfvZSx/+mLV+nxZ5yP3Ul/+ZefwSfjdGdnq/7IVj77kDMx&#10;BQuwr9NQAf1aZIzcQnA8KLZyMDm/uH39+jj9t3/4Lv3zr59Ie+KPuL/C2P8f/+Ofpn2sZXjv0/7D&#10;B9+kLv/KGnl1CKFddR6tyHv2bY3Jb8v9sWJuZ/jWBxLNMpk/8A8GY6thXT2HD94enKb/8Y/P0Jc9&#10;lf/Q8fbgJdrLw/Sf/pd/nb78fF/9AdIPfF5XArz3n//t2lT+7THHHU2S/e1wwcoQe+cQId+PzFRc&#10;tSvHGM7c+AOoX//mdfpvf/99Ojw6Tk+fP08PHtxJf/d3v0h/9qcP0iZMzoeg2So26FPe/4fhrf7z&#10;mHbUEqAfc9Cc1JzFLUCxytAHVnlLOu1Hf3CZCPtCd4L1pfw7/BcH6R9/+W168+YoPXnyNn36yaP0&#10;yeP99Ld/84Xcx9zZQQeXi27tO2gbt9YHFYM1dwlWWUHxzyy4puEDaq9eY+zH+PLmzXH67b/8APOe&#10;yQ9t/tN/+tfil91dzMew3uHDattY5/Aw2hfmiZ8Q3uA8mnUDx9Q1jLZKPiBFzM4CAvJfubDAZP9D&#10;0pf0CW11eHiavv32VXr16iT9/X/DnPngjaxl/sP/5WdY92/If4TaHO2I+fl9DK3LUUW+P6AQPmCZ&#10;4zGlH9L29L3fD2E/1pY+F0F7YI1irrUZfv3mWfqHv/9/pc3Nt2l//9eY+xwj/ANy9ct8X6Dn8aCx&#10;LstgPOGrOelAIBAIvC+sj9YJC+9onU/P0vnkFGMo/wUmBgiQAxNHBX3EiI9/8Veu3OvNRA4iRtUz&#10;Xfk9Uo5fLnkco0EmXbwOoe70fPQLtZpfz031oUM9jMK8FiXTtaxZapk9+vOqx5qVtenryvaahtdJ&#10;W5k9az0QG3KiJpM1TqSrzb2NpQz4hF/w2DGCfZrdatz8UG1a6zzbrLZbs7UQH9rWeSPtNPNM9DSv&#10;L2c2PCjLcXg+NW7h20qzidqitSMofVKm6FEGv6GP1r5KqXmrL4fHoYz+Y1/d9MVQFg70bx979i9x&#10;rsyyrdV+ldp+SLMtSN9I2Mrr+0VkaGeaj7rD9GCP6gPzEW1qNHurzS0NutZWxIdt3ppndbbndNtI&#10;G7Tjh9mz9QfTOX5wnIc+OjKWwXS944FxBpR5JnSZh7fL5Di53+OeMpWbD3r0xx6GbxL9NfWudzHN&#10;Vz3mcmj3KeK5zRCal75U1jZYz0VJP6gfLd1zqBusHNZjUu1X7UzKXBn9GUm52BkJra2H5Zm/dF99&#10;l/ML/bncJlb7KBnv6ZFD+5mu2M/WMoVc03h/KC3eypalW7xNW3fa9Vh9XHxt2VeYM8m/rZcxReN8&#10;65a8qcbp63hBX+gaRtcxHIMgB+1+hhLjDvODtZ3Uskxvtr4Yh8cOkrSJ0voxkYuNQevHQH3wsI79&#10;qq+UeUIeh4jqM9KO4Y8bNA5tZTK1Z7VdrcNqc1tfMpz9gsz8R0Q657N537DcYEuzL+nX3uSsfrUj&#10;09UncFS1M+dlJMS2pvF5jSabTzuHRRyWuVq5N5FDu0i/1VJ8gTbBb2/5xDrWM8xbbad66tN6v7yS&#10;6fPsrL4IkkNfkGpX65tqnFTbcszXsZ/zMt9mih6MXv2kvtHyh3rBHtUP6guzY0vzjQtzzC92VpnC&#10;dEltH6q36Ni9tNvEoR3m27/atNrV2xbpNu7znsygDC2nHmt4zGCftNuszYzeB/No5dA3Om87n5xh&#10;2sy1D9sMfVrnFuYrzWdlWLrJXRrWUXouPi2obPwk68NGh+MJqPfKYHuJw6YYb9Tu6g+jwvxWOSjz&#10;g5DHnEe9Xukn5Jopa/KxHk5PQYyriCuvDjx2IBAIBG4jZHDNAdAPnqRHkSNDocSRVkfhnM/4odEe&#10;ezhFUGi6TS4qsjyzB19ar+TbBL12bzODyto05TCtpekN5YH5WGyfns3VH2rriqGO8qJ4lzy3FWrj&#10;ng+sPy2ElOzDyqlliX7JMJvuMb/c2wG1lf5KSsISZwqhtlP7+bjqqH61bZVVDNJVlFHLDvQxtNk8&#10;e3m5+amijRPDcleH5XuXvOuOavkamoXWdQvPcgX7qVoX1pYCffRsK31SFlq49Hcmz2wxlM3rxzyy&#10;n8NFF4M4olpVYvgQWtzJDCq3NmE0VJmkY63DnZVF+PDtBW1UbVFtorYjfVsx9PQqK0yvyS4Yypa1&#10;rZuEvq0MZgdvC63j+uBGj63dND6r05bb6iwH31GgW2AZaCP6jDSondWf8zAvTfPW/MZAi9l6XtsE&#10;bdemUS5viOras9rc/NYrP1Ch9rH62bPpPNQ8A/vyDShSzLC8VX2g55Mp45mudw0m8zD9QLWFEB9G&#10;Q79tmK+GPiM0r8rtXnpFP89NRrVZxayNG5mEc10WWnpPBmqWmeMM7X17bP6u6NvwYvC+MP8M7d/x&#10;g6xhqlyyZFhZgRZm0yEX2cr6MrOpbzuG6rOKVuc2Yzj2X5QVYtNsa2/zgUxFHcyW54/DfPPz3m6I&#10;bYqBsr0QNvI/OpB+rDEwZCQ0PLS5pX0YVJ9XeNmQvv23fa5P/xCIB9QCgUAgEAgEAoFAIBAICOzW&#10;xcfH9TiLQCAQCHxofPyR6PqMheuCsFYgELg5+LBfLgfeBx/+YYBA4GYh2s9NQ6xi3gU2lgjxIZS4&#10;boHLRzygFggEAoEVkYfkzpPjgUAgEFgO33f6vrRQUi4OyTfIzLIgoIw7T1W4VWjt7OFlXodbkeXt&#10;dlrvZoGuHvh5CW8brsctrLiZdhmYqcu3sD5fZwxdAh/lUUZjTBv6S1pFNItLwNCu8+E9orYP+38k&#10;yNtmPq7xP/4ZrBPCWtcFMv67zTyj3gk/3TaU+aBDT3bbYTbxbBrPDLwe307IAKPkIB3tUChpzTFu&#10;GXrX3rNFkeW9T1axyTPFxoGPBVrfM3C9oW1I6WHtyaMnC7w7aEmac55J51qaeWSXt+wXK0uZZdgC&#10;C2C2ylGCcREIRUF1cjhw+YgH1AKBQCCwEmx8VgxjgUAgEHg32GKnMie8I5j/fcu46ZDF5Qroaal9&#10;q78CgcBlYsG3P4H3gvRW0WetB+imcNXVw+wMxrh+XWFjQowLgcAysPsy8kP6M4lUyL/2zIxmdXvQ&#10;G9tivBvCzwEsLBQJm4tttelQPWe5IML2Ht72hA8XiK3lIwsaSBr3Gg18ZGRfFZc5v7BV6cY0lxD4&#10;6GjboiH8dLWgedXCan9tHYYsE5pe4NIgRs3Wz0HGVJLRkwUuDfGAWiAQCAQCgUAgEAgEAoFAIBAI&#10;BAKBQCAQCAQCgUAgEAgErgTxgFogEAgEVoA+wd9u8fx4IBAIXBz1F1BNH4qo/WrnIrA8s8VZXx1o&#10;0drf+6Skuf08MGV+auD6YdbPyxgIrCN6dTlq8/WBvLymvL2mvpVDYpJWEgUy1oQDLx1iVw0WsKVo&#10;a6kptH3YPxAIrAusB5vXbXGEGY4ygZuEdv7n0ZMFKqrdskDAiZmGFrUrQt5QiH0tx2kvyxwoGNhv&#10;FZvJ5Jl7jV4I4ZdLhBrTtkEcwTDzNUR206CvyihtMHClMDu3phbXtOZHnLKSR7aqW8IlFFgIvfEy&#10;CDKmkoyeLHBpiAfUAoFAIBAIBAKBQCAQCAQCgeuAuAMaCAQCgUAgEAgEAoFAIBC4gYgH1AKBQCDw&#10;ztCn9nMkEAgEAhdG/bUUeRl9Kgvg76Wic14FZvtFqBYNmwYCgeuNVfq0wEdC+Vmu/QZXKZ+Q2Vs3&#10;TKoyRAKBQCAQuCiauYCONcr8QXHgg+Dj2zvmhxcHzSUmA3WGRqhAPvmxCqSgHA7Mxdw6mpuPvF3Y&#10;TYw1mufLjJti4ONDGkiu+jkcWB/EeBG41bChJI85MrbkcODyUR5QE5trsAv1QTghEAgEbhKk7+dg&#10;O0NNXxV10cGFum4fAv5YOOuZc28n1UVfTlgEGjS9LPOYKQPhWXvF+LgMNJG3k9pNw2LdnC4uEF80&#10;jgi8F1prmomtTTBdic3ShIwvZ+DyUdpHsXP1izirgU/vJAeWwNdnUo1ofbyoNDC9MPh6gc5Uqm+X&#10;M7AIrPzaAGgptAoNi+1y8xCR2RLjvKoUlGaEjx4DF4Ovuy0DHxmszqQ2hQIRN/UdsSzLgsCVQl1j&#10;m8UrBdKOEM9OkTYFYmUofjJqJvpO6WGyVh7owNqJbytm4xYi97ZVJdMv9i4+c7LA5cDsLERc/MaA&#10;crBllcBHhNR/9l5sEtq3Ba4KYmUNtmBbAOEBRLKOyNhONPF9XGPlSFmBhfDzZWsTzivOhl46i2Jv&#10;IQUqDyyH2d6HLU6bazxHATVzreNi9zD4R4a2j+K/LBHPiL/MQ1UncPlAa5BNrA2jmx8KRs7+OVGC&#10;WVbSAh8EYu/sIe3LJAjoOnM8hsy9ZkpdZpvFQXxwH1gRtJfYvmJRvZcWpU1qAImLzNpd4CKIN6gF&#10;AoFA4EaizA8C6wPOA2M2HQgMYH1Z9GcfBuUGZ1g8ELgAYvAOBAI3G7WX01lZe0M7ELjN0FYR8+dA&#10;IBAIBAKB6w55mCkWMtcEdIQ5Q2fUHvUB3EDg5kEeUJMnAzPlJktmhW8kgUAgELg5mO37KzX5Ivjg&#10;0yU3b+P5+vMn7CGD9rwkbnk5yZOJnmmSCj//WzQh9McMzIdZiHu1l/6CXcA4WfwRuGxoDdetgEFh&#10;trtLClwTwC/W/5i7PMx1gcuD2Vu7JfTvbjA0GT7FGTouhAPWCerDHAlcCrRJ1DFdW422k9FI99qW&#10;iH570b7M9XfRrC4dUe0/NlipWdFzsAYGKEmBjwTziydaj3Z0uW/KfZrIHJDGdFFZAOvnAvOQ7Z1t&#10;XkGbzdpNpXkT21ZNoXzYGKQIH1w2qu0Nxf6S5gSBK4e0HPZRGh2AvrD6L+6YaWeBy8VsxadnbOtC&#10;ncSAaFzUQ9G/rQYbx7vjuYP0YXkziE+WOkV9GFiM1v6LfDEEPJLreqnzYe6PCmkXPrDElcvaXuBi&#10;EJNnm7K/Kk2i9QXCpmfbUEFhOoGrBU1sZtZ+jGO/kq9OG5H2nilzlVE/BtCkohC4VLBFSesqW5Fq&#10;kgaMgaWIN6gFAoFA4MZgMPWyiUFgTWCT55hABwKB64zopwKBWegtsEAgELipkNHfdXTxfU0gEAgE&#10;AoHAx0M8A7De8A/mBAKBfp8WD98GbjIWPqBWnqSNgSIQCAQCawMOWjFwBQKBm4no3QKBQCAQCAQC&#10;gUAgEFgH8Jvl+Hb5piEergkEAoHA1SHmDoGbj3iDWiAQCAQCgUAgEAgEAoFAIBAIBAKBQCAQCAQC&#10;gUAgEAgErgTxgFogEAgEAoFAIBAIBAKBQCBwXRFv6QgEAoFA4OYhv4krhvlA4COADS8aXyAQCAQC&#10;HxzxgFogEAgEAoFAIBAIBAKBQCBwDRHfnQUCgUAgcMMRT6kFAoFAIBAIBG4J4gG1QCAQCAQCgUAg&#10;EAgEAoFAIBAIBAKBQCAQCAQCgUAgEAhcCeIBtUAgEAgEAoFAIBAIBAKBQOAaYkTyIxAIBAKBwM0C&#10;xneO8SP5yLJAIBAIBAKBQOAGIx5QCwQCgUAgEAgEAoFAIBAIBAKBQCAQCAQCgUAgEAgEAoHAlSAe&#10;UAsEAoFAIBAIBAKBQCAQCAQCgYXg623iFTfXF+Gf64jzvA8EAoEbg+5wE+NPIBAIBAI3CVzH3Jy1&#10;jE1e8nxFX+Gr4Y8AfUCtnNMlmfochRkDgUAgcI2Q+3nr7nOX3/bWZUhosB69upy9BgNXhHNYWDmo&#10;SIbsgnYawDo1gtCzQPTPUZJugUAgEAgEPixsVOa+jtDD2GK0epbXcxlM5yJ5AoFAYBF8fzKvX7E1&#10;zTSztx5ZVkbgcgEbc724dGlo/hhDN9MgC1DvU6cr5WNXwAj0RJ9rXWroVvMFejBbeTvRmsYBhmoL&#10;4VVXUL/F6Fq6D6hJs8jRQCCwCGwpNq74VoMxAg2JrGNM1i3M+qLD9ulJMN2XGQgEAoFA4GOijNQY&#10;nu1rSwv7Edwgw3vGzHD/QXCBA5YLyRfjAVGdkvgyjVcDzpYyLvtAdkXlqgKBQCCwRogePLAYfpIy&#10;fw7Rk8qELYcN8WhaIBAIBALrDJs59maP8+QtFpURCAQC74NF/YqtZTx7iP7pw2NVm2c93nAfgL60&#10;h9PMr1amkbB00zcwfYxPe9jA9AN9hI0CgcBNg44Dg69RB2MGabA+cNW+cFW9QCAQCAQCHwrt6N7D&#10;RUb76wF/xquc9SpWeD/kmVVdrJen/13Yv+Ht/Py8IWWL2OoHg8Fg8ONR+2Z8ZtbgYIjKSYSXEz5O&#10;Pc/AbQIdXucP8olKwbegUaqs71njR/v2tFJvwLyT/MZAIDAL64sDgUDgKmFzvRry9FhVRvRkizCv&#10;nEAgEHgXsD/pPGgk6w5bwdiqhMh6sshBPmGOF5i+5Qm8P7LdvY8WofiGvt0AuXd5+XYbIX2Uy/V+&#10;pFzSJ8pSD7heHYPUpWJgMer63khwJ3RmLybFfkAiZ5AyVBKoVpzDdwCyhX0DgQUoTcyPLYD0V2xA&#10;Z5kcOzhuIKGMRwyTzJALGoxFgUAg8DGR+6UCi89jIHA7MFirzCP1Mg0QV36QZtM7C4M/G85djF5u&#10;7IHf82JzzxLMPmPwfrTj86yA3oW08UAgEAgEAgGDzR3qfEFimF/4yZphNNiWTYMCgUAgEAh8fMwb&#10;qQOBQGAdsWj14dnDohVMrF4+PvzN93yrW0Df8MEBkvB+NF+a303P4oSV1/N7oIdllvLWDawCs9gi&#10;BgKBq4GNFc04IA+o8YFmI8eOrOcfUCt52E79GBMIBAIfC+3cweI9BgK3G4NW4KYBPdio70f/j4f2&#10;bIzXC5xdAdXM9Qm2GrZ4IBAIBG4Wlg1NsubmELBWw8DanfAaYrl9+xruITUo+OmReU3yLauYgcAt&#10;Rr9tBQKBwOWijMllQF51cHZ6Vsg7d1zvlTkQCAQ6cH2UC67W1xRlB+unoq+6PFzUpubIgUMzXFmy&#10;Q/rcYp1uxkL1wAD67vRZD7TCoYVvEezCL+3i37+wSzuVQOBGgwNBpsN53rQlWWsa6gzh9QKBQOAa&#10;Qb78u0REdxdYQ1i19VW3Dfv4x4OdScsWnJN4tvCynL+ndoXID6gFAoFAIBAIXCXmTYYCgUAgEAgE&#10;AoFAIBD4WFh0cz8QCAQCtxvtvUw/ZsTYEQgEAoFAIHBRxANqgUAgEAgEAoFAIBAI3HLYVysf72sW&#10;O3LLQCAQTeE6IPqkD47ySvcPD/N2vEVtVRSLSSxwTcH6nBm4JkCT4T8vipYTCAQCgUAgELgtiAfU&#10;AoFAIBAIBAKBQCAQCFwDxNdzgUALtopoGYHbh6j564fwWSDwzoin1AKBQCAQCAQCtwTxgFogEAgE&#10;AoFAIBAIBAKBQCAQCAQCgUAgEAgEAoFAIBAIBK4E8YBaIBAIBAKBQCAQCAQCgUAgcA3B/8Q2in/H&#10;FggEAoHAzQPGd47xI/nIskAg8GHANhftLhAIBAKBD454QC0QCAQCgUAgEAgEAoFAIBAIBAKBQCAQ&#10;CAQCgUAgEAgEAleCeEAtEAgEAu8O+6VR/OIoEAgEAoFAIBAIBALXFueOgVsHuWcB38d9i0AgEAgE&#10;AoFAIBAIBD4a4gG1QCAQCAQCgUAgEAgEAoFAIBAI3FDEA4qBQOBjIPqdQCAQCAQCF0HMHQI3H/GA&#10;WiAQCAQCgUAgEAgEAoFAIBAIBAKBQCBwKYgvmAOBQCAQCLwLYv4QuNmYeUBtNBoJfdjigUAgEAhc&#10;d8S4FQgEbizQtUX3FggEAoFAIBAIBAKBwHUHF++xgL95iO9MA4FAIBAIfEycp/Nz0DaGl5Co8xeL&#10;ZxnD5Hj8weY38Qa1QCAQCAQCgUAgEAgEAoFAIBAIBAKBQCAQCAQCgUAgEFhztA+ptZDn0eSZtA/7&#10;AP7MA2r+JJeddCAQCAQC1w0xbgUCgRsLdG3RvQUCgUAgEAgEAheF3Xn/MDfcA4FAQBH9zs1DfGca&#10;CAQCgatGzB0CNxvxBrVAIBAIvDu4FvcMBAKBQCAQCAQCgUDg2sEeEoib/bcScs8Cvo/7FoFA4DoB&#10;fRKfc4quKRAIBAKBgCLWrIGbj3hALRAIBAKBQCAQCAQCgUAgEAgEAoFAIBAIBAKBQCAQCAQCV4J4&#10;QC0QCAQCgUBgBdgr/FdhIHCb0WsTixgI3Hb02sUiBj4eev5YxMDlo2fnRbwJ4FXckEsJBAJz0Ou/&#10;5jFwNejZeh4DgUsH61VUrcAlo9d/LeKtAy/5ii+7Z+fLYiAQCAQC64p4QC0QCAQCgUAgEAgEAoFA&#10;IBAIBAKBQCAQCAQCgUAgEAgEAleCeEAtEAgEAoFAYAF6v1JbhYHAbUSvLazCQOA2otcWljFwPdDz&#10;zTwGLgc92y7jTcGI5EcgELjR6PVjixi4PPTsO4+BwGVDx3l8xlgfuCL0+rJFDFwOera9LAYCgUAg&#10;sM6IB9QCgUAgEAgEAoFAIBAIBAKBQCAQCAQCgUAgEAgEAoFAIHAliAfUAoFAIBAIBAKBQCAQCAQW&#10;IH6xHggEAoGrQIwtHxdh+8BHhbw+TYOBwGXCxpbo4wKBQCAQCFw35AfUYhYcCAQCgUAgEAgEAoHA&#10;bcX1uCsQ9yYCgUAgQGA8OCdz9GMhvte/ADiGxzgeCAQCgUAgEAgEApcPW29lynqZ4RZcxBqvJ9wD&#10;ar0LCAQCgUAgEAgEAoFAIBC4ath9ibg3EQgEAgHi448JMSpdFGGtQCAQCAQCgUAgELgarLpCvd4P&#10;qTUPqI3SaDQW+vBotOhC/QX2GAgEAoHAhwPHrMXjViBwMViduigDgUsHqtV1r1q9trAKA4HbiF5b&#10;WMYPAR7l47dKO4uPfyaGnj9WYeBy0LPtMgYCC3Hh25bXq0+6uTA7f1xbyxl8oNvavf5rFV4ryC/3&#10;r9k5rYiebRdxrYE6zXotzKJAIHBRrEd/4PutizJwOejZ9rIYCAQCgdsMjgX2DJfn7HgxwsQfO+H5&#10;+VTob4SUfwUOPU2vaVcDln8++4Ban4FAIBAIBAK3G/0JXp+BwG1Gr00sYiBw29FrF4v4IXA97gRc&#10;j7Pw6PljEQOXj56dFzEQCATeFR9yFOr1X/N4PbH+/W3P1vMYCAQC64Be/7WIgctHz86XxUAgEAjc&#10;ZnAc8OyDw4UOGfpgWCU+sRvyHCmadtXQB9R4LOGonICIeSJCia6O8lMcZrxo5kAgEAgE3h02dgUC&#10;gcCNA7q26N4CgUAgEAgEAoFAIBAIBD4G7DvTuDkTCAQCgUDgI4HTEKOgfVDNJfrntuTZLYJ7C2d0&#10;RFeF/Aa1q8AHvIpAIBAIBAKBQCAQCAQCl4LrsZqPewqBQOAK0d6/XYrokz4MzM4f39b8r5Xh8RVR&#10;vugIXGuwThuzKBAIBAKBQCAQCNwk2HraZvw+3vLj4AofUAsEAoFAIBAIBAKBQCCwTvi4tygMH/9m&#10;SSAQCARuL2IEuijCYoFAIBAIBAKBQCAQWI54QC0QCAQCgUAgEAgEAoFbjo//tbJ9uR1fcAcCHtIq&#10;olkEbiMG/4Lk4yDeNHVRhLUCgQsBTYZjvPy7yGg+gUAgEAgEAoFbgHhALRAIBAKBQCAQCAQCgcA1&#10;QHwzFwgEAgGC40GMCeuF8FkgEAgEAoFAIBAIBBYjHlALBAKBQCAQCAQCgUAgEAgEriFGJD8CgUAg&#10;EAjcTHCgj7E+EPiwkEm2BgOBQCAQCHw4xANqgUAgEAgEAoFAIBAIBAKBQCAQCAQCgUAgEAgEAoFA&#10;IBC4EsQDaoFAIBB4d9gvjeIXR4FAIBAIBAKBQCAQuLawfz8Y/4LwVkLuWcD3cd8iEAhcJ6BPipen&#10;BQKBQCAQCARuE+IBtUAgEAgEAoFAIBAIBAKBQCAQCNxQxAOKgUDgYyD6nUAgEAgEAhdBzB0CNx/x&#10;gFogEAgEAoFAIBAIBAKBQCAQCAQCgUAgEAgEAoFAIPDREA+oBW42Zh5Qk1cK80PCo0yJBgKBQCBw&#10;fdD+kEDGrzp2GUSt1Q0EAoF1RO7nAoFAIBAIBAKBQCAQCFxnxM3Imwn7zjRuzgQCgUAgEAi8C+IN&#10;aoFAIBAIBAKBQCAQCAQCgUAgEAgEAoFAIBAIBAKBQCAQuBLMPKDGt8ycy6tmdK+UaCAQCAQC1xzx&#10;67VAIHCDIfP0HA4EAoFAIBAIBAKBQCBwTcF7lHGf8ubBvjONmzOBQCAQuCrE/CFwsxFvUAsEAoHA&#10;u4Nrcc9AIBAIBAKBQCAQCASuHexBgbjZfytxDr8bA4FA4IMhxp1AIBAIBAIXQcwdAjcf8YBaIBAI&#10;BAKBQCAQCAQCgUAgEAgEbjDii55AIBAIBAKBQCAQCAQ+JuIBtUAgEAgEAoFAIBAIBAKBQOAaQl5W&#10;HW+rDgQCgUDg5gHjO8d4+XeRMdYHAh8WbHPR7gKBQCAQ+OCIB9QCgUAgEAgEAoFAIBAIBAKBQCAQ&#10;CAQCgUAgEAgEAoFAIHAliAfUAoFAIBAIBAKBQCAQCAQCgWsI/lPC+MeEgUAgEAjcYIww0sdgHwgE&#10;AoFAIBC4BYgH1AKBQCAQCAQCgUAgEAgEAoFAIBAIBAKBQCAQCAQCgUAgcCWIB9QCgUAgEAgEAoFA&#10;IBAIBAKB64p4q0ogEAgEAjcPfHFavDwtEAgEAoFAIHCL0Dygdp5paOMevTSTeXlPLxAIBALXAefc&#10;RuijQe6NjHuZxSsYNi7CsvT3h5wat/NMynDcIStUg+hdwzAuMagLLc4EPUhJK3HsVuV6w120kMi2&#10;xsWpT3JKuWB+TJ1AhBniwZJndI40MrAQ1V4tIaX5LC56/KwoeU0R9vbtxRj4sOjZvfjI+aZqttpE&#10;1TeUupHjtx7VNA3MbsraJjxzMtB6wcdNRtT4sPzAfKjNvCW93SxVN8L7SMaaEccbD8tLWNjLFsCr&#10;rZhlndG/PPNDD5bDtxJjNph1Qgzn3QCi7nRmFAxWboM54psPb6+LkmjjBpW1qbNz4uxvsz8ZWABv&#10;zQoxHcRCFdW4o89azN3ICVmbBBbAGc0F64hS7Tufs72dyVngxbZ6Got4I0AjZdg1rXaNmmr9Twta&#10;sfiEaxooVZ/UkMASZ6A1wPRLiOq9g95U8Fov4XrVitUnvkxN81hw0AVJawe78OHFXwLMSJXF9l6G&#10;nRyeewnXtErKrRWojrAKAg3UcrMGGs6XMrOsB01HbybOqffN9HNo+uJDJqwKK6jHm4YVr8k8prZt&#10;jZLrfiMrhDPLPehMQvM4+GwFXeEtg7dBQ6nYrQy7HDZpSXNsJZLP6FDSiU56YFXAiviT/ggBMWUJ&#10;t1Qzm46/B109QrbwMq/T6lvcy9YdS67FXzLobezh5ZVq+0ERSPBURer4Lesuo5VxQ9C7tkG4EDYS&#10;ItzmE/2aLvaF1Hzh24IlQ1VE3AtNnvU5Y7M0g6abZuAiqPYFaFOxeQ6IvZdYVdSq/pBXhMFJG1Y9&#10;ZjfzB0W8QS0QCAQCK+AKB9JLQ29QveJJQGAuZqc25ovwSSBwcUSb+XgI219vzBv3jYEPC/NHOwtY&#10;5pdFaYHA7UGv9QSuC6KPuu7Q9mNf8LwLrAVGKwysK6yf8lxUqzV9HqIlXASX0Xdkn4XhryF6beUy&#10;fB4YIreBQCAQuHWI/u/jYxX7rzL2hy9XhT6gVh7BxEI+kwaU1wtnKsywpIPLL+yC8mAwGAxeB8qG&#10;/to4lf4bfxgVRmPIyNFUmbhHXLYcz1vBoHh8gOfGS960fP6icIohB2OVkL8YGKfRlHvEmZYmmabH&#10;IQoXCT0Wo2/zmuie5Qlz+dku9bqXbKvq3ZSN9tOfhoC0JecMtLtRbS0+kT3ikI/HsPFoghBJ+9NP&#10;qj9GoWP4gFT/DetabMONf2LXuaTd1UfFB45o4pW0Pwqs/oMQ/tDmgBjpUgcTRJkkDtMXEurCdd7U&#10;MBcj8s0wp52jzldSBosWwmrn7MfOdM/2ITKmVb9qkfhAuvaP7NsYt7SaflV98wfb5DqukrQh7Cf2&#10;duR4IvY3v3hWf7BNVZ9oWOImyIxtzgZ7qo9LZwGa3XTckHBOF7tDQpm0IbSV89EJjH6K7ol+g3+Q&#10;OsoL2mF70/ZCv1rbKT6VfEqWLZTzalmTK/O13IiNl+SsAYFeNjZUbJ0ror3Imx6YzjkWxv60CXJS&#10;SV0mIfcY/gB1ziTqMu/kXtKloUzTFO3tnJQwferOAf6uzOdC3pQNF6P1Xy46k/Eea71dSpl36ZxX&#10;7Fz8gr34o245JYfqRk+wJNK0jCbXtNgWbcVqzoccNzbQGDbgkMH8DPVcmePIydZVmg04Uy+kfHzS&#10;r9632edOsmDLuvgQDsLrvqnNhxdHSmMQqm3R41BvqmME58lKhiEjIVdSl2WhzyrbpISs9Qx50Y2n&#10;ucYb7OM5dSwu8Jv0UyQSMnx99pAY0tQnE7QV0vzCJPh0yvsEXJcyAz4GpIy+5/i1AWL8wr6uY82/&#10;OLJxDbfh9V428SHM8zIEdc/+qvZZpq/plOEjy2oZjQwB6tWkNdxw4p56IZdBs5PaUuuq9nGj8zO0&#10;gxPsMR+WtsF7LTqu6EYwI/ojuefHggj6jV5THb0/gzQm5+PG5jeaRqwPK9vowPkQ03QuO+jzkUHT&#10;NY8yb+ILrmNO01TIODXoFRCZS38EfaHFwXaN0xIfQ1oZuRxyLTc59+HlzCc+Gqr9tN1o26l7sTcy&#10;yppS1pZniGc5sulYodQZWs1fj8HjwoMDUlaPSZY+Yh03uZ4e8dFlWzczZa2S77uIzUnIW7LwPJCU&#10;7y0knAkNagl5OG45DZqZTgdkHtGLrdnMNlZvPfHhqO2CRDuAVUuvmP1b7zlrGoTwL8YaFF3qAPMX&#10;PaU/htYZhk3f0+uqrLQrch03OfdcY8t1Gv31Vn/YPEzWMGgA1S8gZPqdC8LMREXa37qm3E76W209&#10;ytuyZfP26G3Ws90gLeu6zaD+0HYh7QY+0u/I6CJdj2gBUJZs+JBwltOBUkb2s+QjIUF8bev/B9is&#10;bWj7of2xjoRcCBH9wHFISV36w+7KIA5a2xMW4/MeKb9XuG5tBadUiHpj3+sVIoGwuGCY67JJawYC&#10;gUDgVoIDQR0SZBAyFqkNX0SVVS5CT/8qyFPmBDxP2kSGybpQv4wjOD8okzfJZummo2XNgw3lug21&#10;Le41Vtl8zvUjIZUlo8opreSGPT748CNvMtSbdYqqq5M7meAFF1Lt5G1XWZFjli2j1a/0tv9QsOPd&#10;dLbo6ZAZOSqLJbSX8rAthOIjU/eUj06/JmkeluEW0RaLvbQe5YaP2bGxP5KlvfgsGb49eVj7qhmC&#10;89mgiFodb22zLjf67DSTbaCB1APKjYhb/RjUkRXhswyy9hLWhRUqMTu3YKqzo4B6/JJmE/S3GqAj&#10;N2lUt2j7orFnijygRn34w26oXRx65uvHRejp92g+6dHrET5usiG8tNVexL70NtNgYexzv8MmwFuc&#10;1hzKfc023FDLaunRk10W/DHXib4dODRRBYQyHzAf8QYq5wIgb2ALNc2g6xv/UIKnHbdy/tZqVval&#10;15l9rK5pWKRFufZz1T9oJ5alfHlDFiFIQFbuEfAhNf3SwVql5SIrfBnrQoclyQU9vR5bQObtJpzR&#10;72VcBl/IOrIHn+Z1PVcB9Wys17nwWMgw24V+AWT+qLA8pMJ06g8Ih/3c7PnddvJTLax7xrnVvr/N&#10;QZonahw+GJ2Bp4iTmp8QnwwzZyAC/whL4hzZDD166evCJfBqJRs+ltrHSB+wHcE32NPDSm7y04JM&#10;ayVtfoci8unrzovA57N+Z1X6vKRC21crG9Jg8V5pw3KCpIW6KGpeowjRGhpyLEGKjkNeh2B8np89&#10;TWeZ3m3jHJR+Tm0udocfKKsPCy6GHcHax7tuvqT1oWIYWwZ/1Ytz9VN1zsZUW8fow1ALwILmHmre&#10;uBSsrNA2oXNmmXcVUi/7JY/5ul7swXTNl5rvanhFsAv/QMiWrBdWbwLXsMW76M6QvaxNCwQCgcDH&#10;Q+6TZZaDEPbDp/mRnAkJtvamSu3PtfvHh5Bhi3NvBTFqeT29zLY23OpVmYZsoAcRlUsyQlCecEe6&#10;Pg2fs/Hc5NQsbyYSmayJlSVb2dqwTl2qXo9e34eX5SO9vg+/T16LW7hH29owjjuya862FKOrDYWy&#10;G0FMajLTy6/bYHe92cYE3ake45TXsupx59Gn29ZL67HVbeMW7tG2Nny1Ph3ESvsjTQyHzLBNg60R&#10;rTRvVlomCy0EC1kV+RzqEXqsx9VwG7dwj61uG7dwj61uG9cwUeXGVtfHZzFwGcP4KK7MCdJuSLQH&#10;e0hNw/CR2DEvihgWRbSb8gAIKIWphzU96wjrWVrKMNxjq9vGLbwK3y2vooZKeKigKDKf4BVz2ETF&#10;AbRdpX75bKQ1af8aV/vqLWqr36TENckhHyzvatA2n8QjzEtr6dPbsI/36NPbsI/36NPbsI/36NMt&#10;7IxVEmnPHGbdLvXbp5Mog0Qa3z4gbQExlmilinvBIpM8NiblTcrIhZeMjgY7bge5pLzVrKv7tJf+&#10;IfKSflOZGKJcr10zUvIArzZnGMeRp9Gpw9sMiEMsJSGdb0+TuQA3iIiiLnsKkS4+wSZlc9PzKMSH&#10;lttjb+ule9l18IvGDUM9Y3ssbLTRXNIvmdi0FLYf7sXkBTWdIY0Zasoi6rlV1HKUPu7DvXTjdfBL&#10;m+bZS5+fVwP4kAjDjMqHRDlm5Nud+GyItlfm1CKrcS2wOZaHFTJA1fb5CvExv42Rts2LtzLbf1y/&#10;FImMI9j7iyyGcpQ05BZSoiVp3BNpUkY9uq11ZrlsYyl2ravQ57P4vLRWZntvW9Pr0TYLc79a3gLY&#10;q8x5kVdtTbQ5fImzKFJkl3EEguqPPHcTUk5f6pxZ3wqdS0ciKUpyHjavNjIfW5um6hhVcufNJF7a&#10;hi3e0+vJbH8ZfrFwjetHB0UhY55eD9lWYqkSps1gP5LyfAA5GwRV5tBEZ6H56+ZjPtXCPdrWhnvx&#10;Vmb7nl9ss3gjk7qGQEaRD+hltvmw96OFlR76xZr9uIZzYV0/Si6cxHBDuXJupB6bkB9+yoiETRqr&#10;sm6qO6RPs72dr8Xn0bY2bHEL92S2teFWrydrwz7eo0+3MA2nNH9oGvt7e1jZdFuaPsLFD9CXeRvz&#10;unz8EORAcZjqCEQRf6RF6TcToHyern6QWV53DW1rwxa3cE9mWxtu9XqyNtzGLawU9IQ+TPiwGkLQ&#10;lmhxv0m7wtpS25Sm6zwM7cSPG4C8YUVsnUn9XEd0fZTHl1xOnZsrdfOSll7Hhy1u4R5ta8MWt3BP&#10;ZpuX5/rLDYEBS7rpGDsb7KT1PtPaAdjap2U5QrG3pngM3sDN+BwSNc7Nh328R5/ehn28R59uWxvu&#10;pVt8lbSerA37OMF62rAmOtRc4g/4oZBth/fVLM2Rf1KqZM3HR2SWVh8Qtm1Gp087L1K3YWyo0dKn&#10;29aG59Gn29aGe+lGsRCuQUlJ0eJ1lWsjXJjKmHeJZApt2NWP46TYH/mLH3J5+CywYy3e4JOF7G0s&#10;28qfF/bxHn16G/bxHn26bW14FRbr9Zn95mUKy0enYl8SGND+rmhA1FKBQM0ISAUBKMtyOXgeb+xY&#10;ZauaQ/bSmW9emmcvfdW8pE+3rQ330i3eS/PhXjptRDJSNdhnWVgBGfofe4NaHcf5mKdpWShTHKb+&#10;HB7T831ta/lb9raaptA6sYgs/0OBFgXM8JcJu/RAIBAIXD/ogMPND0D6v5bqBEbJz6o5gM26DBJW&#10;6oL9aijIh1Zi8OQe4rIYkQ2TAYl7vTyQW57MqRBTkZzeXoePt2my+bBtWTbQt43ynL5u5ERsirqi&#10;zDYDcVkg90q1s9mWhEcwSdO9yqpPEJYCWIbu1tU+V8lsZLFVtauYSkmzDZj9YMz2HuQtcoRdGQRc&#10;dblkmVJu//rWgd6OA7v68Ly0nszrYz/wTaa1GQ1TB4shIfPQoPiQPYyMkgzlGEKfsp4+yBfbXBco&#10;dlgga9PbcEOIC81uhaZn+Qs1zfrEof90r2Cgsnedt5lmF7N3NRVjushn3Oxe7IwU9QHH/PqWTtEz&#10;n5E5HylzHo5jltelSbroINxjyTNL5utd2zpQrjmjxOSickwuMuvkm5xZAZ/wB2/UyM2wkjuDOrzh&#10;lm+6ISqE1IcFVm6mpts55jykyI05bRBfP1rdwyU4ejk4qIeeWR/GmUdYBsxfOjMGYZfzNhyAtAPV&#10;bSiXtOCAanv1W+lXxGTc8wZn9aGi5rF5NYPF34jb/LuWZfn759DdenooZIZSKsM9/fWgGajYmiKj&#10;JFHuKDbWMVwoeTjG2NpSdUjxD/J4WEkGnEXZVHc2bPFyziWOzyxbR+p1KMpVVdMARaoseXoy+mrI&#10;CsbsywC1vu43MuuXCYXiQ+4tTP2892nQNfSu8brT7Dhz/e9Ns5POqYY24/Hq/QI/R9a5FwKIl/Zj&#10;4Ry1OMs0Ye/arjvt3NUetI2F9doG8VYmYdbbPE54XdMr1L6qzIXLD5fUU95vA1/YnnL6S96Eq/+y&#10;EIdRctdcV1Bp0H7aTEYr28OBJGDpQuTlxvylLMuXfZbTKNV2wKCGfdsgqz9nqfcMrG1WooAZ2jWt&#10;E3netNpcQqVP5ltCsRU8IvcwJ7K3vGJfRKTNjDZAtlGmUQc+rJUhk2WZH/x5KE2xd43XnTxv7gaE&#10;dKEPmEfI/or0aWTdRIK/tu0o9SHBQtlMtyHlZbN4TivlBY0G9RP2ELXUvoh7jeuYktMlL2l+NGQF&#10;GWPc3MGOM0Mvb8Pz8mTyMNAhe9d43WnnLndQENT+Y7ZPH44Lmp7vuiCsdmA70/vK8IbJaJ5sKL/Z&#10;cfubphI+TLRhJTaWv2Y0I9l1ELbvgZplc+UIUdf5aRYRbTF+Nr+RvsmbzstsHJdT8dmbCIg/0yt1&#10;g21M6M4lWFhsJ/Yjsw9kX+2oszJu3OuaUr4PRQZJc7oSLvpsgbPHvRri9FvqlTm2eShx6TkfL0Ie&#10;vs91R3l14FECgUAgEAAGw1LDi8Drz8tv8lXYoi+XMVSDBSabTeNEzeQMD9k/RpX7IdxCFh/CZJW2&#10;adzQxgmTzaOhjRNebxF76Ol5VgztR8zqVjtXeszK2jI8e+jpkUQbN3h5j0QbN3h5j4Y2Tni9Hheh&#10;0cUf5oyVkHp69Op1q9/y48CfY49EGzd4eY9EGzd4eY+E7Vu0uj3Ow6xuzxeL+G6YPa6ijbfw6Z5E&#10;Gzd4+ao09NKW0aOX3qNhNq3auvZzw7jpmhzMi1JDzUO4hJmwp6GV+zSPnk4rM7mhl04S8+SGXjpJ&#10;zJMbeunkxTFrWy2nyhRtfHjcmu/ysKj8eXKPeTrz5IY23essSiP66TW0Ci6mffmw47f0mJc2T+4x&#10;T2ee3NCme502vgy+jGV5h3ptnzVElVvIz1hXQS2BqKXMp8e8tHlyj3k68+SGNt3rzJMb2nSvM08+&#10;Cz+WVFqfpflbmcUVGu+jPb7FW74LeuWQHvPS5sk95unMkxva9FZnUXqVVTt7mg8WU1FbD7da9nyo&#10;huq02m28wlKW0WNe2jy5xzydeXJiftpiiYXncYih/a8Ky86jl76IHvPS5sk95unM079azLaZThvC&#10;qelc2c7ZOA+t3iL20NObR495aa3c6DEvrdXrYVHeWfnAtplEDZsPGj/M4bzjzMYJr+dpaOMeXn8R&#10;W/R05rFFL72VmbzFKjrz0c9h40SL3jGGMvWX9+0q9PDl+7ItvIwtejrz2KKX3sqMlwdvw96xrE2s&#10;QoMPXwy9c/DopffYQ0+vxxY9HeOHQHs83Q8k5YYoCcE7OMCXV2Mm8XEvN/TSSaKNt/Dpi+jRS1/E&#10;Fr30VmbyIcy81cTL9Xz7quHhgw9e5+pJtPEWPn0Re+jp9egxL03jap9qy/n2GmKo730ypEFHo165&#10;fbb6bdhiiprWJzFPbuilk0Qbb+HTF3EWJl2stRgXzbvITwpfYq/kVub1vNzQpnudeXJDm+51ejIP&#10;n76IHr30RfSYl6bxYZsZtpu+Ts9HvlyDHc9omCc3tOk9nYtieRmXebRVEA+oBQKBwG2EjJ4YasD6&#10;ayOGe8RQgb0NTyZX2SrwZeW8IsOnjOA17sMWn81rp47JQKb9SkepvzCYpdep+S3dJhd8+l2fjocS&#10;j2+bnQOlPmxxH+6lW7xJ42dri56sDVu81evJ2rDFy7lktukW92GNq31mCDUlw8pqb2X1QfWLyrMf&#10;QDve7HG9TNlLb8OzeausTW/DPt6TzdNv9XqyNmxxf21tuurAZtjbv2zgJr/qlP0s7Rcg3u4shjJr&#10;A+IvHIccHDeHDD7cg9dflBenlK/FtFob1LDFfdjHW1mb3oZ9vJW16cNwJraZOt+GZ+Lce/p0izs9&#10;S6N/kKZ+Ux+afFCGUY6Vy6FOlpvvKRuivUZ8urjKlL305XlVViQ5zE+TlbBLa2Wz6XZd1S52jZVe&#10;1qa3uspiV0dJs7jpONa85gMlj2FhMR/yk1auxrBl20qM18gMTbgXV1nN39P34dm8Vdamt2Efb2Vt&#10;ehv28VbWpmtYIbbMzMmZ2YY5jVmEEq/2rTQF04Mss9YLqw8+DEJfONCbz3K+AgZWuV4NV5kP4/NC&#10;eavM6/twL+5lUqeydBmqDvM0m5XHVNvnT+ViWDmr6Pbhj6V8P9v6MD4vlLfKvL4PCyWs4OHmErpU&#10;HdTzXKeFRU6dIfW4LZt1QHfTcy2UkhpZk8ZPk5l0GK706aazKG+V+TA+L5S3yry+D1vcwj2Z1/dh&#10;i1tY4f0Dur6GcfsVbq9/EWY91c1x8fsYMpD2yMSn0I6v4QyeV2Y9Z4XEudeoQMIz+rPXqzJljWPn&#10;wm3cwlXmw/jMOqvlrTKvr+GqJ/YT2zf2zf7wNma2mfRMi1uaHCKDQTsHCQs7GzINwkKXx8pwMgtR&#10;5sMW92GNV1aZT8fnnLwqe5+8KvNUWASWZhAhl0tDPKY/Lrd8LoPyyAzNor6wJGEuqst56Z28di7G&#10;ej5ehp0LW9yHNV5ZZT4dn3PyquyieRXMcunEcXgIo/ZPvn1o3OtUUg4F6NrbCxQqt7IVTFTOv94h&#10;23SL+/AwXul1fNjibV6VzeaVOJh3ek0+LHHHIvPpC/IW5rGA5Jsdcll2LiWfo/Vjmp9lZhnitv6x&#10;/BVV1tqgDVu8tUubbvFemuX1ZXyIvFW2OO9cFi0nG6T5Lce7czIFssFn9KP5MvutyCrNr8qcl7pC&#10;KwsfxgIeF59UyIlt2OLlHDPbdIv78GXkrTLLq9dClv5mLqtN+vIhBzaDnj/GMDzUGRJphVXm2xhZ&#10;Me96h7I2bHFvV7XPMN3iPvw+eeXCuYNImEUlLrJ6nYXeLr10Y9bhV9gz7aNLPd9C5FyFiprfUtqw&#10;j7eyNn0YVlrc0i+S1+dflremDdmmW9yHfV4YH36gDzNVNENpC0iXuTPyVt/l8Qj+0/pexyjxq3C2&#10;vKX057SAQyAjOLzefJ05bunVBjVs8Rqu9OmXlXeIbFPHQR8ltiZx3fI9ge+fyNqvST4yl2yQs8jn&#10;IOFevJW16W1YWCRF1oYt7sM+3sra9GFYaXFLv0heYZH2mC0vZVkeF7atDXtiMyBa/FTD85j9V5jl&#10;KK/IGM6sYJjHruGeTK9D4z5scQv3ZF7fhzWutLjK8DlX34crffr75kWo2EzSGvv5Mb62H9eukEv1&#10;mC/LJKz5pcxCfObjMu7DFrdwT+b1a1jh9Yzc7KS8vmkUUG78SIgH1AKBQOBWwwYrG6KUFqq/bCGr&#10;9PrAzomDvx9XdTJQqXK/YBrmHeq1GGorfJho44TJPG8KzFaVakNiNk1JSBhqQos3DKwGs5c8mAbq&#10;NrTlPBqGMqul6sfAYnjbvR+H/Y+RaGVK9U9PbmlElWEPsbW5m4J63ZdLBe1ofvE0vTa+GqN9XT5m&#10;7Ww2HvpHAfng5kGH0DLWOUOHc/KuO3AZwnfB++QNVMzUtYVcvS8i1Ee25TAqb92qllLhJfMYWBVq&#10;seK7xoA93xkNVWaZWwbmY5X2or7xthQ5oppmesahfs2lsBQvrzJrd4qezs0FrVevc/61Vg2z13zd&#10;wEcHnGNzIplHSdjayBDDtjObrliUtl4Y9huXSbXj0JazMhtvzD9zKelteYFF8JaaR2Ioq/2/7Utq&#10;dtayPk/9lP1mZPYSz/Ugy2awqPA1Q7n2lpa2lNlWHXr08tGIqjubTvgwoXHNdxOcYNe3GufbqqYp&#10;vX30AYMxQvbdhEjzp25VPqShJwusBu+nFj5NOfSjsqYPPVE94nUukzcDs7as8Gk1fdU+sIX3itGj&#10;lfl4m3ZT0F6TXaenQePDzWtW2WJ4/8zzVeD9oHb1vmjaUCbRkxEM1wfOZ9M/HqzOXX/EA2qBQCBw&#10;q2ADlCeGAvdLpOFq3rGbt4fhcDziTzcGwzSGeydj2OI+3OpVEnnSIE+v6xPsksr9irQJhE4iZinI&#10;5yO0lDZs8VavJ7N4QxxIuEjWhi3e6vVkbdjiFu7JvL4PSxyfhJdYePBlvrP3kNC3hwQa3VK3IJw5&#10;bo63sja9Dft4K2vT27CP92Tz9Fu9nqwNW7zV87KiM+Jb0aaZDDe0TeLIZcylDH71IWFtSyhdqH4A&#10;9FDKHBcSFs5pPr0NW9zKKnqda2zDFu/p9WRtehv28VbWprdh8t02y90pRXykNDDU+qj+Egdyl170&#10;JF/1odLkQxLqC5W012jxVtamt2Ef9zL5CZ/FLS2zhF1aKyvhzEEdv9QNpYutja09OWY4mzufkMNx&#10;xZeTdXMZsDxIaM5yzS6+KK0na9PbsI+3sja9Dft4K2vT27CPt7I2XeMmtZhDNp23a0VOzESJanNh&#10;LU/kmUVffJO3Qd2yPH7zZTXkcVgksOr1Wrgn8/o+3Or1ZF7fh3txL1MWy8ynqtWwsARAh6xQLd+k&#10;DzCnjAvCX5u/Rh+2uA+3ej2Z1/fhVq8n8/o+7OPkMFaldeult/QWV2aPiQLdUr7skb3KxmTVVJr+&#10;IO5KlrBP0/RyJu4afbiXbvFemoV7Mq/vw61eT+b1fbjV68m8vg+3erSJdhCzaw8ZV0gkWz/i5wZG&#10;GXuk1Moy5mjRAgkisdK0jR4qK+fs1EqRTVjirkzL25O14XlpPZnX9+FWryfz+hYmfEyIizKqH9w4&#10;LvK8b/PNobYlR79BAUVVMj5gPn+UVGRd/XpdPmxxH/bxVtamt+FeusV7aa2elxXyAszCA50h7JoF&#10;XoXOqCldUKXLZWmenTR/XcNzV3pZm96GfbyVteltuJdu8V6ahTlGy+av7dKYy8WRZvuySps/W19W&#10;+rOc3iXSq1L1AyMLr7cj8/o+3Iu3sja9DffSfdzz0jexFfsqtKy8x9HB/KYaCRt5BtibXmPrASEz&#10;fwlywrLr7aW1ej1ZG7a4hXsyr+/DrV5P5vV92MdbWZsuYXxWMm7MMqjN0o8NLfXe7LjMz1AKyF3v&#10;bfkte5v9oFFIHdGzq8H54FM47xpd2OIW7sm8vg+3ej2Z1/dhH/cy2co1rbrl3KUdLGJtB2R2R85P&#10;qk2FkBW9cgxHkzX0WHa9Pt5Ls3BP5vV9uNXryby+Dysrll3rRSmQiLUP14YGNHkmspBtgfBoptMt&#10;xEdWXHS9Fm9lbXob9vFW1qa34V66xVdJ68m8vg+38bLBSDC1I+s9NRpKmrafcp85tyWyzLNJS7N4&#10;W9Z70sNfkw/7eCtr09twL93ivbRWrycb6vK8F9gn23SRbKbvckSR/FNCeRDuxVtZm96GhXYtEOaz&#10;asMW7+n1ZG16G/bxVtamt+FBuo+7vekPwkhWtn1Tn+oAg5at7axJ6qCMeULV7+WhqJ6fksdZJGPY&#10;4j7c6vVkXt+He/FW1qa34V66xXtprV5fJtJZNv2S9mHQFWpaWceYXMI5nyPRHrcNW9zCPZnX92GJ&#10;46/WPyXXfTgDsKjnNJV5EhIuOjkuKVePeEAtEAgEbiEwHcKAY8wDD/b8UqpOlKiV00D71GQbsVpy&#10;eJ6ANlTLcH355HH4YA7KV3JrtNzJ2yX1zsqg8TJ8CyR7vjZNmQ1b3Id76T4uZHyt2Zcq/dbKGmTf&#10;FIjRM0U7OENpZ8p8G0yZ24WSerA36G9WSh6Ro6RMtbWCGuU4oNX/UmclTB3A8krcp3fCFu/prRl9&#10;G78c2i0a8xsOA1Yf1WPXTVFTvAb3LHkRhrnWiXplZof5m+m3YYvP30ybNC95WSZ8ozd6kId7yFyq&#10;CykVTiILSRcPCssi22TWV7h2YItwIWyPv4Z5g2NK9iy3T2YebFDS/nKqZF+ZaQfj5sMWt31F1Vs3&#10;So3PPlA7EUxrUBMBl1/yIqimth1IIW2Z7WlOEWjeQhvDWrmwAylH0xe02GtPO/f3p5rE7F5l1iYk&#10;pDIcmj4bT6HDsMvLG0XCLCdUv+qU85/rr2BhNp7fDKpRpULq5jxEkZfNoGEf7/Ic7UrYSfO0Y8px&#10;jS44k7Y+tPbgMatVt9xbCUulx7UPfONsUVQYFjsDXi3rFeaEcl4ubjrWHw/yrR1pSZL3CMBRy3qd&#10;xRZdAtrxDJDdUpLoO9GHsMzPvA0ZnrFphjpQRCynlMXzz/4RFvkaccl5D693GF7G2Q1S2j7bXyTm&#10;jyJTb1s7G8D0HNfZ9lavr5JEPVp9MM1AG9Y+TTd7UEl9Q4mm2yehttfwOvvgQ1DMg1CJi0y9MDBj&#10;pgCqNs/SOddIyW2aH1KDnFSvNRvmzLZe8az9rpf3NzvfdaXW/+G1tuEaH24e8mVytraVyvpfiRzi&#10;ZCuP8Zw2KJtxUrfhUS2N8HI9Yj7qWlHOm/UcUWsDs7Tr82EvW8BcbjU2WeW2qin6TT7JywyO7XEV&#10;Q53gLGWDwbILMmsNZ8sY5jAv60+fhrJsfVOWmE9taf5qw6uzHmz9yM9Z+1rvNozb1RImNx/5mMHb&#10;09DazOKtzFDThmFFzbN+pEWxVmk4Kqx2qXbEhkYi361S4sI+TTe1FwSZE8Rar7ZQeTmu9L/Kkqd0&#10;fqTB4sFKIvspU63KVGyw4ZBVtS1JiA91A5W033OpV8fia6PVoUymm06ew/j1cKlDrgwvU/nVgZYK&#10;BAKBwC2GH4B64HDaR0/fyxi2AdHKvyouxmpa8+CPE6xUDGMemLzl0LvBSg7Op6Ejz5NmRZuedVbC&#10;RfVXhT+X9WOdpF8FPealtXoVreZ8mOb6UnuZ+fTptvn0+ZxFP2V5nj58vmBlD329QRf3jlhWJ3ya&#10;hhUmnY+ab325CD2dZXmWwfJb2Z6ropd33aiYrd89Xc+LwcpveTH0zoMkevJg5YdA77jLuCp6edeF&#10;q6KXZ1Hcwj59Ffh8y/L3dNeNq94b8PCyXnrbfw3Tbc5u8/bhHH4x2rzrzeXwY4GFh7btYdVjrHYO&#10;8+GPs568unr0IdA7bvDdMSxneTszDPMFSRtX+KBM3dcv+Y29vMqedBbzNHoyoicz+DzrzovgXfP1&#10;0bab1cYtPb6O7S38+QVb2h0RUjFMfx8s9pmhPZ6xj1oXennWjZeFeWX6+DydefC68/KZ/Kby4rD6&#10;2a+jy3ARXcLrB4ccop9ifV8/1dCXEj7fZfNdsTi/r59aR68O8YBaIBAI3Cq4QcyeoAZlcebiFQyb&#10;bMjy67F5XHIT4J2Zy+bvbceFurhUMoz080mmvTza0k1nNZanyi+bLHuNqfZZbM+BX3DN6gv6JtPr&#10;o1itZsPjBIdUW5ndsj2XUWxveRxRZE3Lumhf7As0HQqFaHfCNmxxCy8hjjEkZevFGTsuYfuPVVrZ&#10;GHYhaW/512qgtYfiG+8XT9Nr5QMy3VPlvWtbF9o19GzrObBzE19O2Ers35Fzn31WOKMznwJzHvSD&#10;xtwvSH1X9voLb2trM9aO+qw63lfdOiE6ODaJY3pd6yfrvKPHep5rS6mbs3avaRZG2jxavkHld3kN&#10;Re7yCH3YUfJnWLk9vTWl1bFZtvWsoavXK1HqOc2n8XL80kYIf06mR1R9pfnOs9UJcg60up9a/xt7&#10;un3OHH9V4hxnKGk3x7/WdXjKGIG0Qd+Oa6+EHvfFF5lO5m2z1BfIN5/e1j1CZ+2Yz72ME3xzGtnI&#10;F16f6SI8cCDj9IG9zcD5pqhWP83S+Uvy9OcHAx8xvmYs15qvUShyXCvC5XoZtjTT67HJa/mHtnN2&#10;HuQ1n3h6X9Ct2AutDE3rXdu1p1yzcmifS2KxFe3GN3OYfbn3zPpCs+vQvnJPEHsjy13XOv/BmW1n&#10;Ni19lpBpLXKeks8x1/ual/LWh8bGh3NlfVr560u7Vq7PdByw+8TVDi2HNhB92Fzp2qi1rUFeHINj&#10;Dvw2lLfMZXRlLdu6sk701+evsZV7+mtfwGz/mT5IGoOGVbctW1UEJdC2J0/NW8oPKmVu1dpWiQ9h&#10;L620m9KmmF6yNGzzrEh/vAUs8zaS8TVj75oqGxu2ZB8l/ZSn+ctTy5Fjtrbq2c7L2vQ23KavE8u6&#10;xOjfolblxba4znn105c7SONhhAyrP+rYpX6pZJ6cNu9YXg7qMXmeFg62VNs5G8+0GSPt7tjTQSGF&#10;Ax9cJWtdnCGPP48+L+t66e8hrxUz610t4gG1QCAQuJWwQWYee+jpGfOgNiDlhlb/slgH0DqhIHVy&#10;YOcxTFNq/haWL7icrT0Jtd+QXk9l/Tpi8McI9lltWRYohSY3Du3P/K28gukfou3aMdabQztfJoc+&#10;I2ePT7T6Fq/yPnrlrR9nr3dIr9fmmZff9CorVKdnZ5VX1Lw33QdXw2FfNhwvhqR97cXp9caOsn5h&#10;6nQkrOWa34bhyv7xhmGLe7nyZvRx9To8ejo9WrrB52lh8jZvy3no6a4vtW75cX3YJmY5rLuVPV3l&#10;EP74Bi9r04heunGZH283h36ospo29J/pKGq45+OarjoKH/fp70Lz7U3wr8LsTbS2r/QYpllZQ71a&#10;/nJYGS29rW+KzUl/He31+TSyh3lplPm+svqz5vE+Y7jXv9Y8JlN9ouZdV9brHNKned1l+cheukHt&#10;SVkfVd/7fxaqc3No1325NHtXDO3udRiudb/a3zB7rooqD7Y0MGz2tDrd0yN6cm/zYZrJl7Hmq+zp&#10;efbyrAvrddQ+nbZvr63qLWbVtfZiYJr3a/XJsHw7h0XHVQyPofrrSH9dSi+rfhnKjd4Os+lDtHFi&#10;9hxmUc81eFG2/quY9dliX/q8s+jrD8vy5fc4zKvoXdN6ktfVYvbaq8zyDOUaH5ZtaOMeq+j30m4C&#10;2Z/PPphW0wmvfxES3k9G70cf1nwmV7RlevbON2g0e2tc0dpfWXVVv5eu4VnU410tva9X8behl9bj&#10;1WHmAbXRaCT04RwNBAKBwI0BBxddZJyfT9L0/Ax7DGB8iprkE+MYIfhvs/ly9HPICv0GPSE35JfX&#10;qOcnrwdEyoDlKewctrgPt3pGnIP/EroQqTJcTXEek8mAuEDoYNDLrPlggxyWL7IlrabLoG7ndJW0&#10;a1ska8MWb/V6sjZscQv3ZF7fhzPNRpW05SzlIQFkkYcCWMYU/rB0+GpE39DMKHXMOQdLh5x+htLw&#10;uBZvZW16G/bxVtamt2Ef78nm6bd6PVkbtriF58q0TZUJclZRMl4pv1iDzvChDBK6LAX2n1pboW/Y&#10;fkjktX+NoP8ewQ7AtCE1jU5cldBnnlJmppe16W3Yx1tZm96GfbyVteltOLO183LWNkGWNiB0eii9&#10;PFAjh8152VawN1+OkUjCAdpeJN3KyJR4PX1L5/lzKwlt2MdbWZvehn28J2vTPXtpbd7MYV2+RJrN&#10;uGHPvmsDYdpcfEY7i73ZXs6wO4Xpz5B2Bn19Y2fxUS7Ljzv0lxyD5Xm219iGe/FW1qa3YR9vZW16&#10;G/bxVtamt2Efb2VtOsI2p6CtzF4WrtT2UPwF0uYbIPu8JOP+RHxA23MOcD5ReXmzKom+rfrey7Jc&#10;ys9yScu6QtNzcujw3PAxuKYS92GLW7gn8/o+3Or1ZF7fh3txJ+tu6Lf9eFCpmy9nMCeE/WybIj5l&#10;u4H9a17qQJ5JCcvgXEHyI13uQ1i5UjbOEjKhbKon5+j0/DnZtQlbWRu2uIV7Mq/vw61eT+b1fdjH&#10;Qa17F2UtapaqA8NKXeUxBvYDqci5PxuNl5tmtSvreK7ni0hdH7a4D/fSLd5La/V6sjZscQv3ZF7f&#10;h1u9nszr+3BHTzb4wOa5dazQX0uXNYzMx3Sc4V7SM31/xDKm6NtkHsf5NNqF3rvjMelT0o5Pn/Wo&#10;56Z6iPdIPXcdRX+Q18VbWZveS+vJvL4Pt3o9mde3MFj7a7Kq13aU00H5BbvYW3VlLKeP6J/BmM8x&#10;CGmgIXtbtnp87rAnhwd/N7JMH7a4D/t4K2vT23Av3eK9tFavJ5N4rlOWBg6t1WywM/fML/cmEJyg&#10;3kudhz6T2K4kJ/bWhsohOQcQn2VfQq/WgUU03+dwPocBKTN6WZvehn28lbXpbdjHW1mb3uqyTnvK&#10;NXbCFrdwj0W/tZn1V4jnebMQ8Q2cD9cvost8pSycW2E9dSuXcttygleq1+fDPZnX9+FevJW16W3Y&#10;x1tZ3tv1XA15mBpnvR/nt6lxjEhoMzre5HT6Cn7huCPrSGlPNb34Vu7PsKXpNZTrMbayNmxxC/dk&#10;Xt+HW72ezOv7cKvXk3l9H271erKib/2Zmy/lbZC30AAN2FjqPCDfw9HMKLPOi0Gki7u49/6if4Tq&#10;L13zZCKnti8N+/iQPH4m4sLuNTbhVq8n8/o+3Or1ZF7fh1s9Ic+9Xof2KfX6hnTXnu22jNn4KFrX&#10;/Rz7x/CTjftyTwbl2fxscC6FnbLlHPLlIYwMle31GltZG7a4hXsyr+/DrV5P5vV9OFOvrb3m3vUz&#10;ayvzZLr2XdIkWDaPAdtTqO3CyO8ydG1ZMtiEDKzrQsalYATUT1JOs2l6ZtFvwj7eytr0NtxLt3gv&#10;rdXrydrwvLSezOv7cKM3aEcDXzFe08o6BX0U511yX5l9lsktn5Tpy3cclH8J5DHs2vw1+rCxlbVh&#10;i7d6PVkbtnir15O16eDQNpbFy4y5D4I/9N4YZNxDUsYDpuf1pfRvnsjn2waUyvmUDXFpVwj79BL3&#10;4ZaL9Nqwj7eyNr0N99It3ktr9WCDhZzRr9D7VMa8FRvDtoXqm4FvZe1/JnuR4xj0mYz92V+c39lc&#10;oMqVpZ1xTkc96tu5+nNeJGPY4j7c6vVkXt+Hfbwnm6ff6vVkbdjirV5PZnYvdq22I3XeDF9xHp3X&#10;ksXOyK++Qxh+UNujnYFymDwOyXHa47Zhi1u4J/P6PuzjXibE+c4QakiTsZPXg/os9ZH7nE9OO4et&#10;Pl8l2D8FAoFA4FaCQwwHIw5KNjBRxkEIf3kgtc3CqqOoUp/2AclJhFBOOY/9GFRlMWTEdcmkQsbW&#10;SmSq1LyeUmhwDhVqK2dHmZDpBEfZ2hd5s3+4N9+Rxe55UihplhjscmjbjJKMD6n3pufp8tAf9mVo&#10;zoOPhtWfFufkdVa+Cg29tPXjrG1nOchjNvbMaUO/ZEoebVd6w1nThzcXwFKOQeOlTES13yNMd73Z&#10;s/VlUMtX0GZicxHjo+zZj52h7ZxiCOUDatoW9OYcyim6IFDKEFhCsE+Di/vkUtcz8Wf1XO0MAfoz&#10;HY/o0yyTB9S0vfT7xfennpPB4utMYtn8bhaag23CcmqcN0HKg2iZslGGNJUpTD64sTMXtbybxl49&#10;65P13BMyYZVp3yUBIT8VGpd/Z4BGZPP/1TkPPd2guCHPc616mx8pK19Ac1yx+bK0pzy+yF7DSBRd&#10;uWkqeoacdun06KWvB6vdQYiEElc/GGfzICw+gr05lojc0pRDMO8iDI9xu2ho4y1cnmxk9l5T1nvp&#10;zxTao4HSbsCcJlmcz0Qn0/pJiTp58F2p/RTp24X6Q2XDObW1H8tf5Rpt028W7doug/wbEnLQ5sVy&#10;T0x84FBsrf7Bh6TXcqlveQaFB+dyEXrpnXziBPRxZV6c07mTuUP2V6b6KmeTsLEns/JuJttrXcRh&#10;XkVNB0r7IGFrjjlc86MtsV1J2xowl1t8g3gmIg1rvlau8LL1o123kHGht5VxWbpHLt8SaFdQtvJd&#10;hmKYz6Oeo7KHVifo2feVT9N00S9twQhdo+RTKrQMwqf5MueHe/Eqq2WvKxX1uhrmtjZQh70pk/vF&#10;mb7fkraDPs3SysNT2GpBLYlFMkMbvum8CDSP3yoYRjvhnDmv/6uPmcw25PRLuzIibYaQy7zcAFmw&#10;oQsWu2nYtzFdR2Zmm1v7Eea8vn+rkAI/AIme3FOhMd6X1fpR6+NQ70OBfdMA1ikFAoFA4OZCfqAn&#10;1GFTFnSM8+dgGIzkS6oNKtZxgcNWHnr7RFnCHNcDsHRAD1Y5kDFscR9mwIU9BTyvCeYHZ5gbYHKA&#10;E+ST6mMUsAEdvo1LyTfgKG1SrhPz2Y15SduGx5VMnbDFLdzjinlrYpUVURu2eA7XxCorojbMgAsX&#10;mY9rdDaskSJyVLhawQkaJLT31sY47Wxtpk3sN0bgeCNzLH7SX8lBm3M9/iqec5FybO4lUFlkjFpc&#10;k2bDJaIsMkYtrkmz4RJRrqLvwzWxyoqoDVvcwpkUNjLdYLtSa13NzbYUe1YpbIs2I28cgJERLjcI&#10;YGv6iO1G/YGyeBzkmUDPc+qZ+waZNbpzW0ieB9nGBzJGLa5Js+ESURYZoxbXpNlwiSgH+j5scR8u&#10;kYaEDxM5TgPBXmJ/3twU+6sP1A+zlH4KWdUn8C72skkbMR1KUAYXR5KvnsGARZ43liXXYgptuESU&#10;RcaoxTVpNlwiylZmcYl2wqZnLDqeSMKHbjU0f/M6mn023GzWhrCxPWgfpfpsI1sbG2kz91/aZpgG&#10;HyBd/CJuYXuDAK6mXOoB/aevKAIpZVxSFf4aB2EXrwInY9TimjQbLhFlkTFqcU2aDZeIcqDvwxb3&#10;4RJRDvR9WOPtJjbjvsOsIfbegE034RfxCcrx8wDqoLPiJyAxzVdofnaULR+DZUg5q2+ldOSr1+jD&#10;OV4jSpFlDPR9OMdrRCmyjIG+D7t4FRQZzc2aPMOiWnWzQNOhIF0aPvjgAN9uwzGCKqzynF+O4Bsy&#10;gXXOmNIEfZg9bMA45bxdwvAImas9FaLDQBZT36cLRJbBsNFQZG04x2tEKbKMgb4P53iNKEWWMdD3&#10;4RyvEUdDL02JGjzL81kS9Au6JbUbfYJ2g0ovHOkromBf9YDaGWnlUAx3yMSBrNV3cUNJ68nacI5b&#10;pKQxnlFkbTjHa0QpsoyBvg/neI0oRZYx0PfhHHd5tB8BOGZjJ30UQrpRS1sc3cGxn9kljABJHVmz&#10;0U1oc3Ws4ZyCh2Bjg5ZnLrnKEDUs1FtEU89xg9cxSJx7CzfxGlHO5CXbcI7XiFJkGQN9CyvLGC92&#10;9KSN68ZOTd48BH/RVzL+b2L8x1pmE/utTa5rOPpARXxA//GA0ulVigbJtIbNuSmZ5MM+3sradBc2&#10;lLRWxr2FLZ7DNdHJMoquhS2ewzVxVpbtoTVdarvEjWwRNQ59+KWuOxjVtcnp2QR7zH+zKseWsScS&#10;eETmZxuZQp9vG5RCMjlEkeXcWqI+ML+Csg7s+uQaMyTOvYUtnsOGktbKuLewxXPYEksa4xkS597C&#10;Fs/hmpivrWGbNk+vR+jSlmwvYmeE+QZiIXyhngVxHuzTdB1Db5ajupDGZlLwMbwMCtpEFy4yH9fo&#10;bJiBjKLbyri3sMVz2FDSGlkBwxa3cI+GNmxxCytLCMeSNZ7EYHGsVeT4qO/Sx3GDv/hmNVtjboIS&#10;lhzQYZ1H29J5mStTIrnoEgCZJjRRG7a4hTMpLHGv78MMuHBXxrDFfZgBF+7KGLa4D+dI0TOZS2dU&#10;aPEOZ8qwPOAAOoem6Zmm8y9sEhZ3aDp9IIQQibbZeqeQsg7L4aXgXHiVVsq5kiZqwwy4cFfGsMV9&#10;mAEX7soYtrgPM+DCRYZrw174Dpu33bwymCb3MEecA2yi7aB3ow9oQ44n6PfsPo+fD8gmevAAad6Q&#10;8HAr1yOXlMMaUQ7STceHGXDhIvNxjc6GGXDhroxhi/twZhE6WF2zNBcutlhIy4c/zn+5TsGEV97K&#10;jT3nALrGJKGPva4x3aEKTGDzD9Mdsl6TqbfhElEO9H3Y4j6cacIi8+lO31DSerI27OJESevJGLa4&#10;D5dIZ8sp0g+BXpZJz9naRe6VybwMeuIYnVvLj6SlrSDDVNNko94KHB5xRZZgG840YZH5dKdvKGkl&#10;0cl8uiXzI6Ok9WQunDNza1qF+EBT3Ab7yv1m7PW+FjTZR2WZ3r+knrYj/ngQ2ZT8aI5b4l7WS7sw&#10;WYQPW9yHS0Q50Pdhi/twpgmLzKc7fUNJK4kiVnhZpnZCK3BxH6PrF/2OzMYj5BIf009np2fpDGsZ&#10;WfdzHiCpmbzHY52eUQo2HYbzTlgClc351LgP53iNKNv0EvdhHy8CJ5ujbyhpPVkbznFDSevLeB9T&#10;bq/Y2M12xT2o4z6IQvU+s7ZAbrU9YkMZNifIEmyD1qosx/XnYMklUCmyjIG+hTts8/cIcJ7P9s/1&#10;NO/dTiYcVSFHPqunOlbCNpLj6sA1SPrP/+Wn/1VuCIM7Oztpa2sr7e3tyV4Bc8p56QUM0BENQQVj&#10;IBAIBK4DxljYYWzFPGmMgXgP/f92Oj3ZwqRnMz169HV6+OirNN7ckkGIgxMHAQxdMk7o7USd6Ewx&#10;EToXYsAiZeOegzzl3Ldhkvo5TP1eWNjGVcYjEFMOoJxEpE2cI2/ApfT82Zv0+tWxTN7Iu/v76asv&#10;Hqf7d/fkrGU0QnZO3LlnmZzAadnQEGY5VXN4eC4+3Iu3fI+8cg6dcC/eclFeCIbxhgvymt918stE&#10;EJM3zuqkXPE/qfWENn39+jC9PTiGf16kk5OztLuzlx49vJce3r8jD69tbejUTQsA4c8pJn/+uH1S&#10;PYcleyc8l++Rd5H+svyXlFfrKom6L8QEWOIuDVbVpQ1syfk2mwv1OMVGuz45mqLtT9OL56/T27fH&#10;aXtrB37ZT/fv76Xt3c20uQ0/0J/0BYkw49ovoNzM6vNlxOEH+x5dmreHD8/le+Sdp9/krf0FwlON&#10;C3zYp6EAvRlDX+QNNrObMPQRKf0k/YS9PNiB2NMnr9OTH19L3nv39tM99GO78Mv+3rYsjuTkpBT6&#10;WPPgwNhhL3UCc3ns63kzlXN+Ddt1SE4Lz+Uc/ZXyOsq1+jxL8ou+D/OAOS6XmsNzOe9Ys3nFZ6CU&#10;yz4NYDsR30j6OL14cZRevjxKZ+jHTk9O0927++nLrz5J9+Ef3lDgg2ssQx6aFt9gjw8NoVxpL/Tx&#10;gnOhXi88l3P0rzrvPP33ySvUdsAwPjJhQVGkjHWa9Vv1acvXb07SmzenGP9fp1evXqU9rGm//OxR&#10;eoAxBsOLUMpBIXJzSPJSxPLYlrh3hK8tbOcyZE9mRLZcduHC6235sfKyb8els52Bth/q2HWzLJBl&#10;gjJPhJxTsons2SeN08npeTo6nsAnb9Pz52/S5tZWevz4fnrw8G7a3tlKOzvbyMebI9BG29HyYHf2&#10;kTK320Tc5pt6fG07qkdZiRfaufrwHBmP1wt3efV5tb5VSp9EWJj7GbKutnVYZeovJePiXyRP8HGG&#10;yEvMl3/84XU6m2C+fH8X8/87aQdjzN4djB0sBmUpfVmMMw3kqS1My/l9WNItPEc2N2+P65QXfpj8&#10;/9n70zVJdiQ7EIRtvsUecZe8N/PezKxiJbtIFpusZnPI+eYp+onmXbrnVebPfB97yCancqncM+8e&#10;u6/mZuZzjggEKgqDmZtHuEe4h8sxP64CQACFCnZVmBoMyzGCIwTrPBKyNwhyL9RsltL+62n69uv9&#10;dHQ4TXfv7KaHaC9372ynhw8miLdATN68RttAGTKq3MRGWtxsKG2XeWP7IP35z3MXWllm9vR4bUyf&#10;R+/ndSq/2h4r7WNco/9WcfXYtRGT8SfhFNlKdFOa6nJzDT44Hh5M09dfPUsvX7xM21uTtLe3i3nZ&#10;Xnry0b00GiM9pM/0JC30gfLD02JLJftEW0dLXnJ+tA/L8YTeXYdVfv76ltxvE7fFN42LMLle6pge&#10;1hdG2Cn/EFHW0zkyH6xRV5+paVpcH3KcmdFoWD9i0pWOMBf77rvn6dWL13CO0/ZoS8b+H/3ocZqg&#10;nGRTrtwv4MMfLU/tH7V8tZw0/XKekk/IhMhoutmvzS4OROdfu6uw2m9t3BY3i2vXvNS+JQzHXB+t&#10;XdBd5DXUk8A2sPGCHRjLdDHCPHmRDjA3e/rsSMpwd3eSPv74ftoaj2QdYy1C53Yoc5l3kTlN/NMD&#10;j2yZjfNLsPer3RW9/kZx1+j33OfEzbLZUiLbmG529mM8YX5etjCvS5vlOs2RRR+OkbAtFyDQ5T0z&#10;lst8Pk7T6Zms+Z9hTjbHoMNlC8eYvV3MAR7clbgjZJip8r7CkHMxgC2I7K6pog+r9dbFI9fFhUff&#10;XfldWdwWW/psT0qdq8Kfn3K0cJ3PlnT4yWsSjuozlM/h8QzzsmPMm0/TwfEJ5mK7aXcPY/+je7Ie&#10;3ZZNBYyc8wCyr2T64sfSw1Hp2pK5UYBy/6FRl6z99/o4Rm3Jwtpd+b3juFLjxc51GPw4HkuYUe3W&#10;2SlTaj1l/MFWxinWMU+f7mP9f5jG47E8K5X1/4+eQEb7wHikb7LNKTB9kVDmcj69T6c2z0eQ+aC/&#10;2t7fG7DjCiKVpiy87Lgr9Jfi+msyUsmulzKPdJvcIsOXyXJA4rKg5xebThfzNMVC5tmr0/TD82Px&#10;m56izeztpM8+f4LjlqgL8vnkgM9iMJc2t0CbJDX/mrzoiDvrt+RVvIq4cHTyCr+15zon/tq4JP2s&#10;70dZYGwnSz8isXQNY+2LLxp89XKenj3F2I+x5+R4mnZ3ttOPPn2cHj/cZS8FdW7k1IS5phEvhiDd&#10;yybTLf0az9OSV3Gl/mXHrfwaedO+g4RsfbiUAZU7yhsFMR+TXmjE8ZtzAMybT1kWGGNeHkBepKOj&#10;adrZ3sFaZid9+qNHcn96hHl1yQvS7uUB6eg83enQz+tchMzuefIqXkVcODo5uxkuOqzfXoc2sDUe&#10;j1k2+4hdGObHVBSXxDfCT2w6kudjL18dpNPTOdrOPs6Y0p07d9JPfvwZNDiaYE6NMPaD+gyA5W7j&#10;DMk2pEeeX2UlTpXbLyhHy0+Ddbh3X2VccqV+K27l9xZxacvBHLYyN+3K5+SwHYf140OMNZgDfP/9&#10;K5kzs73w3j+/sH4X8zOWgqSJ/kxLxLVJ/pN0bX7YnZfBTbnJKrwX1/m3WMJzHOZPnkfofVuVkT+R&#10;ESYbBQbpZDpN333/FwTPMO95Di+MmsNDKF0ubK8Za2sgEAgEbh0wdGIg6IhhFORNW7o54Mk/EXjT&#10;RCdW8tARfpxYKb1/Jgc6IR9SkvQ32ftlYuLLgVH8vVx0zK20SV3JnxHg0DYcjDCxHuuDGl4Trw0f&#10;xpE8I31O7FpkmNDpdsS19lj7m2z+nqbT6cp1QhbiXMvXmq+/6Jjswkvcml7fy1X4UjwXtiaut03L&#10;joVObz7jRij91gcXqgzXmTJLLh+RNqcmA5ShTZL6eTbZM+eR9Plcul6TPXO8C8X1+l524eLv47iw&#10;S4qrCx1OcjmZzpQbBuaGLakDXU5EZcrn/AnxRXuXNiJkm7HFjcaRhzaFcEPvjDosI6H6LfUDG3PN&#10;tZLePl5+q7g1nf7KuPTv4nT1PNt4iS4c6XULRdq3poWxPKkPMfuw74KBxc+o7Y4O1WLZUZbwct42&#10;tT1qP7R8jXZ9/WvtSP/MC8clLS7kFi18ST8TsvUndh19W9e08FpvlX8Xxps4i7naScskkyaXUunK&#10;TMqgkO1GqR91KSipPtOycaZ3rUK4cd5O9u7st8SWvpdd+BJd2MZxs18J9/omU6/FdXGzGyzlCz9S&#10;jA890spL6gH8rV2QXTvhA2kSbk5IEFbHL2WOsl6ihS1xlX9H5sOuo7vG9dfbp4WZvpcr9xItzPS9&#10;7N3ZrxnPh7OualuQuIVdPBkbMm1sYt+m/Z61AsgyvtDf/Izw53iSj0aOMTb/tPK1diM0P8dyjSTi&#10;ddfR5bfnX/QoV+4lWpjpe7lyL9HCTN/L6pbrhJvs1c83Jcqh9hN7c56Pg3EBN05V2o72dUrav1wD&#10;4hcZOjwW28NtLNcp+qrXt4/z76Xn/FfGNX1PCzN9L1fuJVqY6Xu5ci/Rwkzfy5mVPm2l/ZkRf/CT&#10;fsrCaHscWRYMlzJbYgbG/9GQb/IYy81UhjFefd5C5lHymf1LnjelS7cZ14V7P7HHGvcSLcz0vVy5&#10;l2hhpt/Jpb42WOo/5UyO66PhRNaWBB9QcB3DBwh8uMO1Db9tzLYiczEc2VcuEeevKWWMOfuyPvNT&#10;+6l/qVdw63U5N9LrX68n/Aud39q4pu/pdUnvNjm7V7DXh0OX7OIpxT4yftDuStpLy4lhaAP5BnoH&#10;axvU5wM5HjVc5mMDtBEpR6arLGMX8t4kz0VCLuWQ897l11+f87tm5SK2hmxsXeOF2YoLt1pc20Nn&#10;b4bltgUdfSDBOOpn8zNPCyOtnXbtoHW9RvgtMYdRd23cHFbHW9L3sqfFIzu/Ut8RR68p26u4a9Zh&#10;3m1yPxyVOZMyCbvLfEwpYzp0hV7PlZHC+5m/sqv/jetEHlba1vyX6MJXxRX6OKTzL/pe9qS+p/Nf&#10;G5e6NV3Y2nN1stnMs4TBqtKfsT2I2fGPfRs3m+PIcNGHwHJrt1X4F7bCjat0NO3StiRv+XoQvto+&#10;2b9H51/0vexJfU/nf8G4vn9bvj5PZyvEsftoKjd0QJ2fsUfjXIvzAd3wIcS5u/amHJzxfpqOQV06&#10;ljZ0MsXNc4KWd2O59iXm6/c6SP88+yhz2IXjOv+i72Wlt5m/XqX3X6e3hjwHzZ3JPHCNom1HaW1l&#10;hkDr5/qkjuqRknfoCSmbW+Tsj3N3MsNatLj5SL8SN/tbOkt0Oq24hY045n+huKTzL/peduFFVnc9&#10;TyZ747XoaHl095bhpp+0G4ik6OEfC4J/OO9VUdoVzi9ljjyWa+RRZF5nTacjMvx83EIfx5jDLhS3&#10;8u/pqo7106S3/zKzvUmxeZ7rIg1CZmh5/cj+jJufrC9q90fMD8/rdIyV7irK9eR0ynXRT+Tsb27T&#10;z9fdp9O57LiFPo6y6zv8dXENl9dxS2F0M57arbhxvlV9UzfnyuueXGa+bIRISzcmmr5jmfNZ2TMO&#10;78/pefrX279G8WOYD+/Jmb04xhyvGTf7i7uORzqdEpc0t/Ov45j/G8dludS2VPt3boSjvfSekyEd&#10;LZuKOLd2cEYtM56jf26fR8qVe4kWZvrOTVnc6+J0ZF50/Yvr4Zcdra7h+uQ5X75uJCFjrIyzwqsF&#10;zxoIBAKBWwYuBuznMU4xGspP92EE4sBkEysOsLxJMhyB/LYeN3zJAxAsuLno5uDFm/FcfHBjG2+m&#10;8CuYEoaBzgg/3mBZT+qYnpfb1AeXzMsEp9wCmTcMmqC+GWWIaztLJ1N+s+pM3hLB6yMky3I9zDPj&#10;GelmGnrdSl7TKuJahd7tw9vUa6ivcf319lnHvQgvL67ahwbl4tPsOVEOMu2BGf4GfBX+eDtNtvbS&#10;1vZemkx24d5COOzGesdJ1Zx1jzLOw4lSudbuvOfT67+vuBflG8SV9mekgbUcVO5oG89oYx6HXIji&#10;XKrLyW1CWwFP2R+grczplyewVGBbGSEuifOWeox09cF1nugivTPons/qOjait89FbVXHrcPXsX8u&#10;u3a1aSbd5udl2Lr0K3BDEJsZe26UTSFtyQUFyoVlwTJh+cxm9NfyZfmxHCmzEBkHJ9FzSZtj22Pb&#10;Yjvk+VVVaXpK9lt9+3TXez7fNK7p1mzp1kRdzjSb2085FVZ+oiNyVybm34U5Px6zTDvzJrO2G8rI&#10;J/srjDHadviwmmR5oS2g7ciiT8pDigX/MgHZMGI3DuSaW9ft/VbprKLXf99xN43f14Whc9nQhiTL&#10;DPUd9dnox2zameZkPM4Lkow9nBsYUY5jEnFkrrBM6ROdbNRz9OuHypY33uDrU/pW6Bm7a/TyprYh&#10;323cUv8L9Zq68jAyDDYSm4PylgAlb+owLvsm9l/T6SBNT0nIoI71mZybQVfnjRzP2M7Yd/EtvnxT&#10;Tu77cE4lVHAgtdwZnf60t/UPy9fV5sXt0/Hy4zLfaldH77bwJbbKB2yUG/4JaVP2X9NTvnEAawH2&#10;Y5wro7OSDWsoC32jEcuEZP7Qhwlpb5K2ZttUm+OESgmrr9df83n0ujc5budnZWt2knLjkdVf3GpL&#10;64doUx1nBjIX0DGGcwOWHdKVsYTxGVftjX/SpmSM4VhllHy0aPmtafO1Fk1nXfya9fnOO3/Ny4lL&#10;m5p9aX+ubcXbUdsJy8rmUjruQ8jj+gjrmJ20tXMHxFpmazeNuZaRdkU91TV9lvUqynoV51vKBM6x&#10;7Ndn//pq+/jwdXyXcREutqE9t3Ak+ZZGHSuUsK8j/mUbMoxlxjIhUXYc10Hq8B4GNwnafFn6NaG2&#10;GXmQBz2bA9C+ln8rL99Hwpnp/ahD2/v4res01jrn6Xteftyu7rC+4Xpgj3JtlM3t5VqvxaKv9uGb&#10;OrjWH6LtcI7MN6iyLDDE5HF/JHNlmycjMuJp2aptuzxKPguZPvXU/qa7fL0X4UXj1vqbx7U8m53k&#10;WqTeZUodd+6eH3W9fhW36GMIMIiM83L85mZNtLUh14XS5qivadoci/OAbg3D+4G0eW5v0FdoeTG+&#10;rF1xztWsbXURXjSu139fcbUvl+UdbS92gu3F3iTLgHUA/tQBaVZObU9h9xntjojzfH+WczG2H5aH&#10;3GOR8mCcflvo1iqkqwsrqHWw0kXCPTeobavm29jnauMyv1anlay3uvFCZdjJCL2yphPCpg3in/RR&#10;NgaxTXBsOZ4u0gnI+2Zc//N+ucRhunndOSBt/sB8Cf25JHnnVoqnu67NeL59VvOicb1+J6v9jbiW&#10;Jn24178AUX76fAHnh8w2JeWC8Z9vUrN7/nwwr3Orzs4ocHHrkWmxPyRZNppHDdPw1ddr7vN4Ed2a&#10;F43rdd8krumvj0t7a/tieVi5qn21nekYY/WdaxSO+2wnXGeyjDhXYx/JOCPMxzhnoD49JR1J05X5&#10;JZN9oHL5+s7nevus50XjLutqOzMbkbBaofcnWQY69tg9FySAS2e70edkJNeZo8kO5scouxyX5zGW&#10;cyNOsWE+aWfTzemvp893aVvP8+IiLPc1Oo7rfErvfZBal4Ta2UDWMd4zmwy08unbE92WcDZn2QzS&#10;MefOp3w+AyIAyxmcepjGW5hj842d+ZwyPyu08yN9tiVx6zxD5ibQv7itvK7F3TT+Rc5T8yLnIb3u&#10;xeKW8pO6722H8Z/zL7QdmR+zLwOPsbhkX2bPG0xfSLf4MTr9KOs8ZLnvefM8X1gX9VfJ8XOMuoZ+&#10;AZWCbxEtcxTeI5f75GoPzn04/+w2r0klAq8OV5t6IBAIBK4ldAMEFnHz/DvTmPhwgUdy3SA3p0BC&#10;5zwcYPPErHwrmQE6eCs5pNDfdECJIwk06OIV96owT6bJ84Bc+MtNAJ0IcBLGfxxE+c2pKTeo8Rvu&#10;vEHN6+kl6QZkkeEpE5OcTmGJkOkToWxuL6/iReLWfrVc63tedVzS24hulgFsmSdhSpaV6vKG0Gi0&#10;pQ92+ECHiyEuSpkuFORGnDxI4M1R+tk5/Xm9n2cdXsuXGfei+p6XGReUykrCfyVdOOJYfRcvgG1f&#10;NhDwpg7IMpA+AArsDzQOCZks+dBwPmTQttUP25zMS4t1eC2/adwWvf7mcXVReF7c7LaysjAnl81p&#10;QtpV+yveZNMH0+yrtW0wnt5MY1wtAy6erKy0f2TfazfE6Ye/Hk2wPNSyd9e8jLim05LNXft50ga2&#10;GNRyaNPr1Pqr4nq9PD7kvkz7My0j9lFcpOrDUC0n20jD8qPNESEf6eGh19Amwyzcyy13zZb+qrCa&#10;F43r/erwWrfmeXFJNVMXRttb3ba5RV/XblhzIa43jfiQgA8jUJ7cYDsmGaZl2RH+7ON4XEmrF5sR&#10;/8D6mmrZ3Ca3eJVxvbvyy0a1TxdGarmoXXK7KPM+k9WuVObGGtuYJm0F1DmZjh3aXjQt6Rdl7qgP&#10;9bgRR9pVyYMk2SD+FfrrMblFr3+94vq6txzeZlfvPHnQMAkv43jeoIZy4E22E3RgfMDDdYGURzZs&#10;uSHVO78Fazpd26S7ps+zT8PkFj+0uJ45rJQDbZ1tyX7L929oQ7S/tBO5OZrHGWkzNl/IyOnanIxh&#10;ej4rG5+Hmhr3zejj1+l6+vBaf5O4pnM5cbv2ZW3DBQsZpusYLQ/Ep01hXz7cmWxtyzqG6xnKo4mu&#10;Q1XHn8tTovdpaOr7dCivog+/7nF9HXebNhjWhNZprc8Wl0dNnzbXG+icf+m4wj5N2BtrtM2UDeqS&#10;hifTl9M1iH8l/6DMvTehj0fZ3F5exSuMK/1ONybIuPAGbMZF2jLnwlqfX0qj3blJ0ObI3IQjX2qS&#10;uTJsK2DerE5YWTA9BAnzuThHkz7Srs1IXS97d806/CJxyVX6F4vb2c38N4/b169kMZgH3bAryJ9L&#10;143/sCFcOrfgGJM3qOV1Jted+JN2pWNStrlB4rXIfJDevSqs5ocS10g7WRjt7fs6rwM7ox3IuC52&#10;51xX7a+b07Tv0jEdykhOmgvbGfsxaROsTx31nJ52PnVru10Oa8fvx12Wvbvm+4lra5JCWYsYu+ss&#10;zB84tEDWUMtqkaZTfqnjrNugxlCoaD/FuQCp84fu/gHPZ3qIkKEp5w/jeyXEabMOr+X3Gbd1HZfJ&#10;fL7SGHSezJ/7nqJsTheLhCLJ82TqFyNn0o8C2+UWyLbJdCycpA79eDTZ3Ca36PWvU1zvrtnSXxVm&#10;4wGp9blvM/ZxHGO6Os8yYD/GcYXPY075TIadWk6WPyVJ6vxZcbX1x2jX5OUWvf77jmtseIFdOZAs&#10;H5QDN6hh7LcNamJb2JrlYmtK3aC2nYZj9lsM79Jo08LflHU6tWxuk1t813FZ522e6qltQWllsIJQ&#10;UcJRCA8hx3gd6zlP5v1l/XIH2o3Ny6DAl4aMJ6M0GmscYbkGTyRmoCy0MBLxhV5u+Xl9L6/i28Zd&#10;pf8u4mY7yUE/lDjukzYnY5vh82W+QV3HdReXspRLloU8R9dvLp+3ls1tcoutuC36OJaHLi/d3BLh&#10;JPykLxZZw1jvZA2uF5V5dZDU//f/13864++oLjCg379/P+3u7qbHjx/L792KEjKn18gCYtNxGNBd&#10;+Yk7+8lD5qu/kEAgEAhsgtw3D3FE9yzfxJ99DO8H6eDVbjo62E6ff/4P6Sef/9s0meyUuRdjzdD/&#10;y5pCBgTt1W1IyAeEYSjL3b1smrCASwSTH51xv3f+mUieAwOp/UTRb3//PP3lr6/T06fP04uXr9OT&#10;Jw/TP/zrL9OPPr2ftnA98qUDSafkWv5jPig/S0pfuwYesnhpqE1yBSZ6J5Dh3x1ZHmS2oPjxBqdu&#10;dErpz395nr7+5lX65tuniW+Dunf3fvriJ4/TZz96kHa3BmkH9YyKwxHSYd3EBG+G+Dn5QIbVRz/9&#10;6pVFw2CclzJiaY+Us/jixSy9ejVPv/v9X9N33+1jDriXfvyT++lHn99Ld+9NMBdEgwGkTZCIyE1t&#10;MmHNlLk4zmHt5kOHdJ/gppcL1c7gOVI2paD0ozjqZuGkN9nAX//62/TPv/4OnoP04x8/QP98Pz16&#10;uAvuaRx2eiDtP0LbEQzYk4GYg58tUH6Ia+eliG5fzmG8SeBlFNrl8p+/EPEAzA9u6tJZTEF31rN0&#10;CPHKNmV9Zn/EMZA3PHnTgGX0hz+8TH/848v04tUrjDEv05OP7qV/9W9+kj759CHGl4GQ6bM4SpHg&#10;KK/cp4NjKlRYDkRWCTiwHKxctPtShy8rLpzpJHkT569fH6Vvvz9KP/zwQ/ru2+/Sw/t30r/5lz9J&#10;X/z4UdqaDNM2eIZCkDqABiNxc4K8EWFJ89yGJT/GhafEVZ+ePkH/OTytfn0oMNvbZckxO6wP4xcD&#10;+MBGbnKOeEOUY8wp2slp+vqrp+lPf/pWyuJvfvY4/fTLJ+nu3a107962jCfU1TEEc7t8MrYZfoli&#10;hPR4E7sgn2/J+ITzM7WbAmbdrrLY+5Iv4hRWmcGwxydn6ehokf7655fpN7/8HuU2w/hyL/3s54/S&#10;/Qfb6eHjLZQD36M6xIcTNICV2vKV7dwrghxmapec9RsPsRWMwiGa5SrjNigbbBDA8Yabavjg85uv&#10;D9N//2/fpOfPXqfHj++lH/3oUXr80W76/IsdtIW5lIn87CTbDZKVeTPTodEhc95X+iD6BcRORpnD&#10;ZbtY/8WAYjPrg+TfQDY6zVEuT384TP/Xf/tT+urrb9F37aXHT+5h7L+f/sW//DTt7Ix1fgwKeI6c&#10;Xn0kKDP9cv4NYKoXiHJtwEtXau7530xla0XC9KyMjLQTx4Yh5lis5/IlDhxRLOn1/nH69a/+kr76&#10;47dpMpykneF2+vSTB+lf/avP0x2MM2wPbCNQFYgMh407XMc0Ufn7vs3SuingpcjlIONiU8qXiFK3&#10;YVja5vX+Ij17Nk0/PD1Mv//TyzRfzNODR9vp53/D5wyT9OTJdsI0IW2BnJFJnngzRtLQAzMpNgcZ&#10;xPrCIAu+SeCVkazXBK/3MiHtg2MLZFKMBGE01hPxOQ4fSJ1MybP0w7OD9Ns//JBeHxykk7OT9JMv&#10;PpH15Rc/eYj2MEjbGJx4B4D5xJAjafHRzoxHpicnCSxBzV0KQe6NZmPJQ08xnjhQHmey3uecmZs3&#10;j44XmDMfYa78LL16fZRevjrEGPMwffTRXvrF3z1B3zZId0YjrC31JPoQFcm58d5On4MUxVO9hdmP&#10;R8al045say7KjQBMUNoWwWvkRZhdSnuju7o4aTs+nIDb7nVx/N8/OEm//PXX6be//1Y2Ckywlvnk&#10;k/vpH//9T9O9u9uif4YINp54+yqstCrAkyq17Uu0GwJem59XNa/1LcD0pJzwGeBEfNsgN6UdnyzS&#10;b/+4n/75dy8wfz5NJ8f7aC/30v+Ccvn48Y7E4zjDfEme5B/XmQuxsT5REM+CvitQkAt3iEoqZd15&#10;ST/n+xG++enPfzlKv/71c6w1jzEPeC5z5n/7b3+S/sXf3pO1zzbvl2FQP8O6h2lJfApZvkxIuyIh&#10;5yzfKNAcRl6AyGZ7HiWgA/shlskCfdKUu2rEY5TmsPWLlwfpV7/+Kh0enmCMOUkff/xpevhwJ/39&#10;3z/G3Hgg92m0rYH5HETp2/K5LMyprIWkp+KNRLkXKf8NZgw9CEymrbJYguHhbUpwXsvNTxxj/vTn&#10;52l/H3OAP3wFOy/SR0/up//wH36RxuNhure3Xca4cooqrQLTs+xxgOS5KYtPwEAT0a5DznNpHK4L&#10;OacaoR9DeznBGPPDDycol5P0T7/6Or149QLzsrvpf/2Pf5u2tkeQt7UcQN63pKm5rsmml0JiMO8N&#10;zzrfd4cVpyzrX2YYYL00VR7pfoVr/d1v/79pNHqddrf/Ce3/OI1H3zBU9C4Lsr+AR/6LDWqBQCBw&#10;u2A3MmazYZqd6ga1F08n6fXLcXpw/+fpzt7PobWVBlg4yENGjLZTzGj5rRf7ZoUss6WPxyF/dIMa&#10;+n8GYdDjkMFNStys1gOdNnTIOAJQx8uE18vg5HAyXKQxdDlunYHcaHc2wiJ0NEnPX8zTq33w9X46&#10;ODhKd+/sps8+vZ/u3p1gUJ1h0sAHO1yOIoMCPQE3uM0Tv4nV3UDgtZSJoGUJ7vJQO3vS3clyEGS1&#10;nr7JcMl/uot9XNzN7AO3PyFB51XHhWKRpJBppznshVlcSYDq3Dg4hs8wHRwusEA9Q/nsp+n0LG1v&#10;7aQnj++khw/2pDwH8+O0mJ1iksRvJCzSYjhKM1BOWfJMWcUC77f2evUgKPrgG8ddpw+3yQY6LyEu&#10;RSF0Btb+sj6jSnkIeETdgicnnpzHsR3rDWq2U36zCgvVOX+GZZy++fZFevlymra2trFI3Ur3H2xh&#10;0n2WRmOdH3Jjh6SHZLnY5bF8+5R9Qj5fB8qar87f9BwaXj2/tbbSg8Drl/A1cQkTLxiX/61f6ECP&#10;pQTzERILAG45iNRp2dxaN/Wyh0P6/CYb+rNvvnmZvv/2AC1olB48GKNcxmlnZ5C2xigDFMlowIfU&#10;vJHAVVVuf9IOQfm5Pd401U2GBG/ILZB5noOXI2duXGMvgwbvt8Y+7rKdfj7SLXIRgCx7L0OlRpEW&#10;knrHsCyLXkbJhvlBkL4XovTV9KM7K1jfTWgYiDrOaj2EnQcjfQ0+3zDANz++fDlI339/lI5OTsBj&#10;2cj52ed30r37GDOZBtJl2QznwzSm7eXE+McywuqXYyo3I5ASxFiWBc2S5HnpQoqbsooF3s/rt+Ia&#10;ij74xnEhlPA1cQkTz4tbFHnk6KGPrslhbit2Q5mh5Bx2fr0/wDgzS4eHB+lgfx8L6XH6/OO76dGD&#10;bSymUXbcLYgymC3m6PO0PjDl5WyZD7Oj4cUHgmQbYq5J8r/EBRl9ASVLJmc5R8ye/nqzV0mEqP3O&#10;i2tgkA8nVsUlfHwE0amWUZg6fc0uXRRU8k4BMr/1ybcKYCaF/ms8meDah+n4eJROTgbp1cvD9PzZ&#10;QRqh/3nyeJIeP97FeDNMO9sovznKZX4KfY4zfGiAEuYbIngzFWmy/2Q/p0AOLP8G9GtyAfyf86Q3&#10;o7Oey2a5APNbZZ9aj7hoXAODNogr43pWKEmYfg/uBJaGwNKzgw8j+EDnJJ3MjmFf/gzbbnqFOfP3&#10;30yxHphjfEG5PNlK2zuYo+1Ooc1xBOO8zDVA3q3L8w6mRepXQ3gehuv5ZF4LUcrC8t+yj7+22q9h&#10;n0uLa2BQnd555zVIXBdOrIqbQUm8Uaf5INM2XnLjxhzj9mjCQIwZg6308vk8/fWPx+jPpli/7KRH&#10;j/bS3t2U7j1AmQymqOBoHyDNz41qvHk9x1yNG9tp9wUfvtV5XroIYFkJaPkR+ZoMvevVQ0/F+9X2&#10;8O7z4hK9czXiGhjUOhdkti0lbAYv7dPgY3Uaetp/sG/jAx19uLOgyeXNEDvpCGuZb77m5vRXaCf8&#10;EsdWuoux/8nHW2k4gs3R8SxshzLbjqSbaQcvA5wDWr+VD+LuZD3SbXI5UlinmA8rbXvVcQl406ns&#10;xnEtDT+WayTTG6BdDGwuxu6FdqK/3JfALBduzgW4suebIJ8+PUwvnu6n8RB92Ggn3b+3kz755A7i&#10;Ih0U+ADrS2lrKFC2PSlbSV9/pqWD5kPBvPICNM+ESeeOL1dt2zeIa2qqUidEt5cJuk1uwfSppeP3&#10;gPcDhmPMBXbS/uEI87J5evbyVNaSO3uD9OSj7TRBX7e7w9Kbo8ebSp1ge+SDbz2fjifMNtsCz6Lz&#10;KtYMyjlPVFi6XsoqFng/r9+KS/j43m9JH+4N40qdhtjNMSVBFc+FJbomLtYcixnnShhXbF04OJEN&#10;ajSXbIJCEU1PxzhupYOjWXr6EvOBKcZ/jD8PH99Ju7uj9BDzAC5ixmgnY5xDusJTjX+G8WrKsQWn&#10;sxxJNkr2stC0Ldzl2jM2jktZxYLrFlcCQMyT2BYGYji2CbQHGWM0TCD6iIv4A+7+g/MUfsfHZ+Ai&#10;vXo1w7x5Lj8lucMx5s4kffLxjrSTCebLQ5krazpsHdY2CHvQx1OoBOQ+lz51PeR9I/rQaZT5c+sa&#10;38Y+VxiXTqqUa8okSnL52Btb9SDXKvfPoCTh8KOleL+M3hg25C3QPzyfpedoM/JlJ7SvBw92089+&#10;9kjGGN6PXmAdI+MV0jiTbwsgFckTU9N7ZgLrv6gHNWpKPwdv6+94FA8POhlIMJygjpeJt4pLWcWC&#10;DeJSRVjHJeq8nIu+vtZZrgsT5sy0/UxGG7aZ2XyUnr/aSk9/wDpydpqOjvcxZ95OX355P+1usax1&#10;ziHjiyRGO6O80Klx3jFPXKvyPhl0JPMgj3Yd7hp7ssFEr2/hlxZXxaJHbBqX4MHHJbxf71yr4uJf&#10;DhuiPxsudH6rXuzvZojCuouSQv3mz3m/3t9GufCNg6eQDzC+TNJPfnIX6xmWB/uxY4nPe5yjId+a&#10;zjVqrv+S+iWCeUOSkna+jub1EibmINEp9vBxVSx6xBXEpTfbgHjxn/llPYumEZVsK+MxywE25S4b&#10;ppDf/HV0PEvffX8gb7Q7PJqn7e3dtLc3Tp9/uittgF941vk2UrJz8IgTyVwinzAHiY7lwfzo9jJh&#10;fZzIJRBC0z5ONpSE8vFK4qpY9ADzsjIgbKzReorygNvqrIVpEOPwXCBkrlrMYFYP5d4/1ph8a9rL&#10;/QXG/tP0/PkrjCNz9GW76ec//RRK6PfmUyTBtoa+jPMxpDPn5sMaNt+gKP/hghe/00affv1XsYBB&#10;Ppyg28uEuQkT3zYusUq/1iMuKS7FMfTGfA6M9jI7Rd8Eew23sL7EnI0v1jg8xNwX87HvfjhMhyeH&#10;Mlf+0ec70sa4bUqe5TB9rP85/95GeZ7JzQOegHf8GYQ5eG489uzu3DwbGOTDCR/Xw/QKajdUkI/R&#10;UOejOp9B/tD38meXGSbE53R6iD7811ivHabPP/kT7HKctsZfM5bEvSzYvFX+xwa1QCAQuF3grSUu&#10;7PgtyunJRxhA76cfvh2kF88GmKR+hgnR5xiMMYmV0ZkPPWbpZHYiN3bl1Z8YeLk5RW+0cELGFDEt&#10;wwDMzUXs8nmTXsZquUlWjQF09gZjUVR/k+mQgZd+HXi27dFcHjbP51igIk/caHc2vp9Gk900nXEi&#10;McKE+zgdH09xPVvp7t5E3pyWFsdIjzdCkU/bzJFPsEA++XvcGJo1G4BuUNPwLrvIQc6zTkDVLV5Z&#10;NphofhpXfOgSMqwMrXZiojshHeq2uPm8EmZxDQy66riFVMPEGBOb4dkM9prCJ980A/hza4vhFmKO&#10;Mbd4gLK4m16+PkoHB7yBM0x3drcw4dnCvG2apocvZBKkG21QPmNM7PiAmxOQy8izhGWYyKA3jpuF&#10;VfouioBBm55rTdysBfKhcW5/DEMc8S+VieWAdon2yA0BbLZsv5zryevVUS6jMX9y9W6aTPawEOKG&#10;zhkmphOZdO/sDiGzfR2nWW5nNoFlGjwhJ7ayiSAvktTfwHxYbimbm6Cc8ba2Mpgo6fnw7KZXiZth&#10;ovmVvFB/dVz+V4kwSSICdOe4WRPWkX7TfuKhhs6tVZ+vWucCd2v7jvD584O0/+pENqJt7yzQhniD&#10;Du0M/Rhvfk5QXmNwPjtFuZ4gDfbBpzjOkC4fMnDVtI2sa/70phz7a8qgeubLgEuukW7K9HNgULbB&#10;avvQ7SKamKOpfo7beYKQfVqGnlq2pZD64unkjKyvNwsQALfJ0lfzA+/SV/O8GSLRG2UiN5lHqNPD&#10;ed6gtkg7Ow/T9HQ3vXyFdoH6zp/72NlN6cGjgWwclBvUpLzWA2XDDYJMUMoY/R7aFN/+wbj81ryc&#10;SjIIgZC8wFcOJlMLsuVTMq9iQVOfB5NdXIOJVxYXsLiEiUXfyxa3WzeKXdCH8fEzb0yTHKWpyXHa&#10;yHF7ONpBUjuYE3AxjfEE5Bzh3u5Z2tsayk2e0ZBjvt4o5evZJUWcX8/GNPmfQj7SzTWwSMxP9oJA&#10;Xa1J4qVhAtYxJqF1TXzWXi+Y9VwiqktsGtcgQS68GdfcQD4I4KdXlXUAVac/xxtTpif1dIyBADPB&#10;jf6NPxPJG6H2U94c+xeLXXCcjo+m6ehwCvV52kObubPHG9J82HCGdoQyOz2EnpYRx5ox5gAcj3hz&#10;lXnTTSQ4mbvxpmB+mA/Wjc7u529Qo4AAOZhMRch0F1vpQUA1YtO4hhwkWBuX/yl36stgiIUyjtfs&#10;y10NzYCNpvPX6Xi6j/7qHsb6R+nkaJwOXqKVzeYYY5JsIBiO+FD7NfQxjnAuzw03aGvpbAvkvIN5&#10;JNmKOGdDmcgDHpaNloES5bLOPvkgsGyutQ94GXENOUjwRnFdeDOuuRWUxBvjxgLUn77nT6zBzkPY&#10;fAvjzmgbfnvpcB9rsh/Qn52eoZywjrm3nSbbp2lrZx9t4ghlgrnCHGWB8hkNsMaZMB3dfDNH+5lh&#10;Lu1ODcjZVSyAu6+U0dJlxvM1CXiNPGS9cr16EFgS9FuylXOvjWv6Xm7ENUiQC3dxbRxhGxsyTPoS&#10;HUcUOj+STf4yj+I6E0QZcJ68vX0f7WGSTk648ZZtZIC+jj+5grKcHKGsjlAeKBduHGTaaBM8tfzL&#10;+bSs9YG+y4fjvHRnL70MgG6T9ch+kQf5lz0hyyErlkT0IMhB4nfVcYkcRHJNbZsrIOHK2W+wVLD+&#10;xhhCsHz4EGaIuiwPMeE9HsGXcyt8ODljCnyDCn/S+2yIcQZpHR6dpWOsY2SD2ngXfdxW2sM4czo7&#10;RKIod8wDZrMpxptjlB3OjbGF7ZAboYdIQ3NI2JHgdbBOaJ77yHruUktU+l21bd8kbg+9SCoWWSI5&#10;9ypouJSZbGjGGuTsFH0Y5r5DnS9zY8chlif8ktR4gjnZHW4IhM4Q7QW6w8WB1Al76G3jicydcC0y&#10;luCjm3B0jaQb1EA5fc6jtw+9PBhU7GH6PJjs4hL5IMhBy/qQ5bB5XBmVLa7AK6yDJJDZigt5hvnw&#10;jPPdIdoA7XeCrO1jLsU6znF9iP6MbxzGmjDdkZ/CPcZahW9UPcNaZ3dvDF3MAbZh5zkKbXYsD+04&#10;xPP2Dsers/EonZxhvMpnFUiWcr6KfXgw2YWZrQwS5MKbcbObXh7XKi7rLf207nJehNEbXhxL+FCZ&#10;YwLJn1yjnsYfjrA2mVCPq3bMoacoQ8yXZ/OtXFaoM5gjTyYDzJu5KR36pydoKwhk1pCPrm0wTSTF&#10;I/6Yxa6u5XzyP/pNXw+ZApXpNOoGNQ3vrlEiZ5lh2U0vD4n2buPSl5sAu3WK+hE5ZnbTTv24BO9j&#10;L21Qgx1tgxrvtyxQrtP5HsifzJthvD9Jd+5sp4+e7EE+wPiEuRe//IHI3KC2kI0DtDPyJR+Wvc41&#10;pIwA6dt4jizzuqy/03yqXgGd59onh71R3Oyml8eGcflfJY8ufHPU+py38d4/37qFee7ZNPtwPNhG&#10;O3mUDg8nMr4fHnF9M06PHk6QvRMQ5Ym5A+uGzPvkPhjn3JhHozzmCWvVfK9GnmHIeM/2xTy0rhfw&#10;12Ni0ffyZcQFS1w9CKhGnBeXoNvHJZr6PJhcx8W/PA9ifzbCXJga2m44SOg9SPZDfKbCFx3M548x&#10;V95BfzaXL3TyS2mPHg1wPEabQhlOXyINtIzRVpqMqYc53BRpwM/mg5cD5lEuAlJuW3KNPKh/uV7C&#10;xGIfL1tcsMTVg4BqxCXG1flVp2j9XDnKf4ZTj/UXx+ECNkX7QPnwi5maAt8mrGPLEedk6OhPcOQ6&#10;ZwtjzP073JwCTVn701JMUc9r2eXJrP8yMKhcTg6iu8g5DenbsiKrjYA6oggPCYMsh6xgiRAmFn0v&#10;X0ZcsMTVA0EtevTLgH25lgyPdHeyxmAcvV6GaLnoF/84L8CBYWIIpIU1ywJpTBfb0l6OjziWzDEf&#10;204fP3mEvu00Hb5+AXXMFDDIsGx5v3nGVxX2wIQ5D9H2U7KCI9es8IGsY1Pveg10il8OF30eTM76&#10;JWHAxLeKu0ofMt0lrh4EVCPeMi7FMcaSLW6S5f35kynmZljbb3N82ILN+WyZ95hTOjji/XuGI2Sb&#10;X/ZE29lC+5I5GVKSezJjjEo7aEOYOMs9BczFcRb2i3Pp11BvNs2zQYJceC+uB/0tbn3swC9lbU14&#10;bbwHi/xzY96M917RR6B9c75PnUHCmLr/+3T/3jT9q188w7rtOG1PYoNaIBAIBC4TGHQw6mBA4mLu&#10;EwymD9J3GGuePaX3R+l0+gRE/5319GEHb0hhgcfBioPrAJNYTs4wMMo39fHhREoHYk56EYShgDeg&#10;lwZPOs3PxhG6xSvLdDCMwQ6cOI8Hpxj8uWlmITc8pzPkYXg3DbG4SQNyGwsiPoSeYaAdpZ0tTMr4&#10;Zi4sVHkzVL7dyxtHLnF52xdvkCO/OlXBpdOVx70uuxgLc551Aqpu8cqywUTz07jiw9j00TCLks8h&#10;6E5Ih7pzXA2j+33FRb5zpLJBjZsIygY1TVg2qKEseANgPN5Lo9FOOjzmt0I1rZ2tMSZ1mAAtTtP8&#10;5GWan2LBKvH5sAcLX06ceB6fZ4OJDNooz5cdNwur9ItePhKbnmtNXKubfKCiiyME5bhyk0DqK62m&#10;5SA/0cUbpJDtDWpzPhyVN6hN0vbOfdk4+Pr1iXxrdzQcJ36znRyiPOeLI+hz4q1xmTzbHdOzDWry&#10;5gFkoT9HpKz5UtnchNNr2hbc1FaGErcOz256lbhAPgiKH8NFODdulgCTJCJAd44rMki7QSLy/Fv8&#10;zGF2k3k22gpLb7y1l8aT3XRwME0nWAxxg9p4PEUbQv/Fhc4CbQWLCT6EYJmxDfL2NtuO36B21tug&#10;pvVBHsDiHJan5Wuku4SKt4BB3lamL14bxCVEP8ftPEHIPi1DT43rEY0r7UDUvAx4UfLDa/ayJsiD&#10;75d7gDeDdIMa+rfhXDannZzO097eYwTfT/sHp9pTQW80nqXt3ROUD2/ooJ1wXOJQONvSDWosXylj&#10;blADeVMBLnm4ytNJBiEQOZ/iLjK1IFs+c74FJjb1eTD5fcQFSlw9CIq+ly0uRt08vsjcgWMBx5bE&#10;MZsyLccYuqmAlAfc/KYaxn7eRJjPZnIjhw9Lt4bTNEEZ8u2po7zhgH+8CaS9JM+RsyL/mRU90pd5&#10;oUv/QwcHvTTNo0qSpMBk3eSgvm92E0LFTt/L58V14c245gbyQZB15OZkVlNb8OrZZkyZgWo9lTk2&#10;8Hoxq8ob1Lg5bWt7T+y8WGBOdraVZqcLzCtZjvO0vUUyLTQUlNMCcwBuGlhwnom0uCF6gjkAb5Rw&#10;EyFnY91bvHjs54V54NyTLcratTxgy31sAYNKVArwkIPJWYFuM4LhncTlgf869WUwxEIZx2s6f1Bv&#10;+Lhw2Oh09iodT1/LuL+78zDNptvp5HBb5gXj8RxjDzuvI0zxX2KOwPkdH4pyrsH5vm1QI5hPfUSk&#10;5cINHmy/VgYoD7aDdfbJB4Flc619QItryEGCdx7XhTfjZje9AB4kFLbmt55tg9oC8+izEcZ3bnQa&#10;coParm4cfMVy4cOcIeZqmGuNjjE3foEE+GQBfdgccWF+vkGNG9Q4x+P8jO0AkmSxg53dA27Jb42W&#10;LmEp8shr5CHrefuYaEnQvWQr5/ZxiRwkKPpePi+uC+/F5fyIdZZ9HMPZl+g4QrAuc47U26Amm5h4&#10;s1Y3DqbFBP3YWNaXvDHNt6yy3MZb6L/Qj8nDaPlpdW0TPCshpwf0YV6VZ2kr6qcHbUOmVuI6OWuj&#10;v+RB/uVAyF7REiFMzEHifkdx6Ut2G9R0jJfxGzJmuYjK8si61JtPMZ/CnAnefDDNcYFthfchmAL3&#10;zcranZtxcJzOxgnLSMyLt9M21pxsE5yfnUz3taxA2aCG+TPfOMi2MsfcjpvTONbomQk7ErwOHV8M&#10;3aVlPXepJSr9NrHP28QlTNwwriWhMEfWF5hMUvZhLWi4zog4B8bceM75MH+K+DHKZA/2Ztlo/8S3&#10;RW1tsw1ys/ohagDv56BfQxg3qI2aG9RynwYny5lnIiVfcvqcR28feomcj0Sxh+nzYLKLS+SDwNJY&#10;0ocshyouYWIjLj9thXXQuMpWXNgE4wHJ9eJkxC8HnMDmr2Rc5xfJONZwz8x0tgP3XaxBYH2MI9zM&#10;PB/yiwVsI9wEgv6Pm0PRVqQH4xdupgyDazxJMykPnNVOT5xr2xxWbKUHwblxs5teHhJtw7gGEy89&#10;Lust/bTu6poFY4iMJa0Napwrcaw5xRHzLd5blS+bIXywBfkuyg+tBLY/xdx4CJvzp705Wm1LW9H+&#10;iG1Ex3u2E6aL6DwwSxA0+/yX88n/OmjgaO0WbqYjcbI2j/xH13n2oZeHRHsHcQ1ZxCgN7xwuCel/&#10;05TrBPzYqmq0IP3gSTfGCYtNNbn3hbUNv3BzenYPcwLMy9A+uEFtZ2eS7t3lhvVXUORD3hO0Ez6g&#10;5sZ2zBHQX/ELBJK3aoOapC0ZYdpeZtniSHe5Xj0IzrVPDnujuNlNLw+Jtklc+avgwjdGra9rDT5n&#10;GMtGKLYbjOED3rffxhjzBGtPjDVY+x8fH2DsH6a7d1mUvO/PskV85IFjjG6mwlg15D1nPuN4iw1q&#10;PptF38uXERcscfUgoBpxXlyCbh+XaOrzYLKLK2Cd1H6H/dkwb1CT5yRiU0y+ZA6N+RzKJqFcFmdP&#10;0E520V745UA+k0lpbw/94eA12so0LU75lihuDNlC/0Z99Joc6JEyy+ZSITbgteS21bteoFyvHgTF&#10;Pl62uGCJq4e3iktQjWjE1fufCuvndC4BSBD7LVLXE9yEyWc00qPIdcOemBsPQH7hb47yY380x7x5&#10;Oj2VL3XublsaGLfY70mqet6SXZwyn7WAQT6coLvIeoC7W+tIlggG5mvURCDLISvUiRBF38uXERcs&#10;cfVA5KEVQZ2nPoNRa/HItZ/WWR1bBUxL0svlwg/GfCkX+GsfT1/EHe2gnEaYauGIdeepjB+YL08m&#10;6eH9u3BP0+tXzxHXNqjx/Bq/D16HzpNFFvKAtSrGNokj922oB0r+HOgUvxxODzmYnPUlrooFF4lL&#10;5INgpT5kuktcPQioRrxlXIocofkGtcV8nqYnGMdHsDHG9/mZblBbnPGeJubM/PUxlMEAc+bhWNeW&#10;4wnGI+5e47mwhpENanz+KS8O4HhiG9SQTq4jb3Zv2IX34lYocf3RZAXnIGN0yJzf8AuqfKbEjaqT&#10;CcdC0cC18WUVWHef/hXznOP0i7/9FnXoKO1MvkJ4P723hd6v1EuKDWqBQCBwyzCc8KdIxhhoOXh+&#10;jrHzYfrm60V6+gNvxD9M+6/vpROsMwbQgSL0MKnipAZden+DGm/CI7rcrML0ShYoHIjhhwMf3otD&#10;xgIHDgk2oNo4IoMxPbJMB8MkjQ7ycIHfiMLi1DbcnJxy2bonG9TGW3cxUdjDZHuBAZc3njH95iSd&#10;D7nPeEM0y7xxxEkDJFIWunLrR29w8CNTTRv38mDPMGaP12t6OsHUlCTrhhzVJuMyYc1xy8TRX2Mj&#10;rp1XEpZw6r/fuFx8Mv/U0M1+vHHAiXSeiOVEuEFtjgWqbCSQm3KTNJvzhhviQo3f/phgAsi3r6XZ&#10;67SYdfFHrKNbnCThnD7PBhPlOnx4dtPLZCIfBJcVl1jSp5sy/dRZcBlx88SWG9S6B8Ualwsn2SgA&#10;ZZYJj7IhaTGFf14MwZcPovnAgAvT3b0HmPfdT0dHM7QZTka54ekUZcnF6RS6R2jLiJvbmtwMzefQ&#10;zWl8wMpvw1dtXM6Ur0lkcxPlYuDlZBPFBjmuhGe3RLcwIB8E7zCuJdEH9RlA5rjZTbupDemXQTlP&#10;xlWXTt6wZpliQTDZSSP0Z+zH5lgM8YFDSkcgbwAdo58+kjbETYIM488V8edx2X56G9QWyxvU9EGb&#10;5RVYuka6fV7zcUP7WLKCEjcfRT/H7TxByN7L0FNrx2UfLF6EF7Og0ajP69e4PPT6ZQd6k7ZB7QyL&#10;UG5OO5nOsTZ6ggXd43R0AhuyH5SbcFh4Dl/CzY2DaCdCxJ1jPOJNTwyEXPgl/ozR6FTe3CF9qMRF&#10;Psp14ZjzSbGTfRhFujNMbOrzYPKbxgVKXD0Irigub5rJzU3IvMEJH7QGbjazcYZ1l+CYwvGai32+&#10;PYUyH7rxoRzWtNxUO0d5zF8jadgd7YEb1JievplrR1LWm6h6es0q60aXWa1d+OS2qrkkmFKWSlwL&#10;ox7rR25n5Rp5MDmnRLfZyiBBLrwZN7vp5XGRuEQ+CHIQdagm1y16II6myiunso0xYm+QCqcYW6Zo&#10;K9yctr19RzbXzBc7aEucayImyLIcox2MedMDY9OcmxBQPnPM6+RnW5AW70twgxp/cpp1YoDylTGP&#10;41++KagZNpq9tY2Lr2Tbcp3BgHPtk8NEdpAgF96Mm9308rhAXOuXVoNxSMLLlPr+Wm+7cNpINqid&#10;vEzbmCvv7jzAvGs3zad3YHeUKcb+wXCKLmsffdoL9Fdsc2PM0Th/43y/26Cm9cDapJYL25TYX64h&#10;l0nvGiHLgf8ACcso4abPg8kuzOIaJMiFX3rc7KaXxxvGpcg6PuPNZ5k/8QEb7MjNyxNuWuNPr+7o&#10;xsGju2gz1EFPN8a4MjgEn6JcMVfmpsEF3+TB9oq59ERvNHJdxJPUVV/PXHvCLfmt0dI18LoyqWLx&#10;vW1NLPbxskTqu31coqnPg8lZX+KqWLA2bq6T8JNoUpd1LCH0J4rYl3FTgW5Q49CtbxDkhn/Wf6xj&#10;Trdkfcm0+FauEcptvM2Hbtw4gPJie2G/lTeoMTek/Je5n7rMl0e2GeoySHowunOwZD3DZA2Cg4Io&#10;UmYg4/KQFS0RwsSi7+Wrj8s+QzeoURYXSiT3GzxapZVwXD/fsIF1IZcXY0SSsUYeDHDsRmlCn2M4&#10;b/rzXgXXm/PTMdaV3KB2R+LxbYOHx68YLA9HuUGNbxu2DWq8Mc85wQRz7pJ3uRADM2/1RkPs0opW&#10;iQeYSJ2V9qGcE+nFNX0vmz4PWdfiEiZuEJe+loQGZcfauGDR04OAakTW5/qT7Yfj+Wx6KPacbH2E&#10;8QZjC9rBAm1H7tmgXQ3HXJNyvnyItQu/SMA3QtkGNbZFG09wQti926CmdUYzko9yes3DRfO8Mi5h&#10;8Ym1+jxkXYtLmOji6rhI3RxXkOMWt4fpE3VcH0ZAxnggG9RQ2bcwrrCeLxYvZZOmPmjKG9SwNhmN&#10;7iMFtJkB+rKzeTrlfTWMQVw7DrCm4Rs+RnPM05juDNY/gTbSHE3Qxmh6wJtIskOstRVYbKUHAdWI&#10;TeMaJMiFr4sryuoUSFAVLgeTs764M0xsxnX1kvdGZc2yvEFtIHMp1GPWZYwd3ER4inXKaDySL6Vx&#10;jBmNd9Nk+yHkIdaeC/RfryFjbjw/ThMsTPfkvplm5rwNappn/BP9HC6ebLPaC9uGNYKXRZddnmCl&#10;fSDTLbKDBLnwS49r7owiWhkQevSnsM0FdKsNAAmjTEWQYUiG3mIdCDKvwtrmDHOAxeABjntoW9yg&#10;pm+E2sb4f3DwHDG0zOWn25HG6ZTyGGMR72VyHcMNPTrXYCHpWXlOSpDlCB/O4cy/ZF4PAlXP8ZhB&#10;L1MR8mXFNUiQC2/GXY6moGczYDWWEtK51oAb1hf7KCPO0zBvGGJexo1Q6ROML/fRv/FL0BhXxmdp&#10;Zxv9Htb/zKhuUMtv6MxzPNugtri0DWr5KNGuOC5hYsmnl6kP2bt9XKKpz4PJWT+fm3VV5scS1tqg&#10;dgTCrvCVOZnc//8IbYVzAH7Zg89kFlj7H2Ce8BzjP+d36PtQjtujLYRtIX3O5/TLAjrWXyasr2N+&#10;7Rp54D+gXK8eBDlI/FbaCriMuEQJN30eTM76DuyjBBJEy4v18Z9rF8zFTvkGJybBuo0+aMSf8NwG&#10;MbIPIXPTedrJb+taYO7M8Z9baHBEmkyWqfEs5pY+y2AiFEo4ZfrRneUShvLXfo4OPYhC7xohy8H0&#10;GAbkg+BdxiWyaGOIjJ0yR6UaS4FuXccIclwdi0ULGnP8ZxvyG9S0r2ddn6FcuB6aSn8Eu+OflAnm&#10;Bnd3+TzgJL16gfU/0uHPuE+woOGRb5fuICeUs+VSQ/JsRyx/lKvLi4D59NEJqhR7MBCyHExmWHbT&#10;y+MicYl8EOSgZX3IcqjiEiauPBfklXEtXP1kXYqFJe8/npwcYc04SFs7W7JBTe5/De6CI+mf5ig/&#10;bpJOg1doQ7DrGOsZTq6RFutFt0GNz2xYxgjHubihmnfN9LxaLuLs5Tm76eUh2ZV/Tp+HWtHB0pM8&#10;mKzQPV6oJ6hn3AzJI/fYbW/xy96IsUD9w7pha3KGOvZdunvnKP2Ln/0VcxpuUPsLUuin97aw++zy&#10;PzaoBQKBwO3CgHdqeTN3wZvtP8a06FH6/rtBev4M3oMn6eT4MSZCwzTe4o0SvplkgcF4hskSFoey&#10;cif1Zgv7d94aYb/PxaPdxOW3YHTIYP/PsWAVbAyhnpcJuuvxg4tMPmjG5BmTB34rlD9TMMW1yM2D&#10;Mz543sbkYo4Bd55G0Nnd4oKIEzNuouKkG5M7xGf6OoGDhDGubFDLH7mRLqGE5o3+jGUyoamY3MJy&#10;XDtvmWyshKVIHS8T7yeu2CrPB2TRj3CWhz7QQfnnCREn6gu+GhcTu+npEOXBePCTG9AJkx5MfMac&#10;XHOLASZxfPsA4soZuUgV69N1Xj4tfHWe23jbuERL36fbwpvHLfUGtik/eZb9ZOEk5UJqm5TFD9oL&#10;3bwBOpSfkzrTDZxoN/Jmu/FuOjjkGwdZFnzNOjcQoO3wYXXKN3dkLqjn4kMiuYGW3Vwg8Rtwffjr&#10;oEw4t4lNrIpbp9PC1cela3k9sCougXLI7cVCtJw0XMwoRwjsm1G2c3mgM0pHR+jHTnSDmrxBDZxM&#10;2I+dYuGjN9yYmREfPnB1Je0v3xRHGmeLPfixDTIMlP7ZcmH547H2a4E6Fu71N4lbo07rKuPW+gTd&#10;XnagtyzMEuxNe2KxisXb8XSGNdIjFF1+gxrKkG9B46aOyfZRGqNcmJK0FZTL1tleGvOtXign2TDF&#10;B0ADfW0427GNLrnHE7mfTy8TVT57WKV/s+LSJjoWkxyL+V9vmKnVWH/VdmZD3giVb7bPttCnQRsd&#10;GxfbHJN20F62uHlgOJc3qWka+C83lphG3W8RliceVbbxXQ8+fBVa7Wz5elen8b7iErCRqPGqVc9v&#10;2qMN5ZjHGnk0xrkh5mJsD7T9ZIsP2PbS6fQsHR9zzBkn+cUokP3UHn+ueIv9Im+KcFMUSgLlw/6J&#10;Dxj4LXh+s2/ML1LIpjbWBZ1v6nzS55/5YDu1/OTeDirygG4Jmv8uDbq9TLTiEVcbV+t01svzqHZ6&#10;5ofj0mAEe8l1K1XOgH35to7F2TFCtnCKHcz3Mfs64A1rzPnRVib5DWrDyWvMn2FXtBX9MgrfpMY1&#10;g7YZrQe0u7ZJ3sDT9sQryPW/hBH+elrXVvvR3Yrbwk2Jq34LqeP8SfWxrLFY1mcjtgO2B240m6Tp&#10;yRbKZQ/jB3S4QW2C2jE8Qvm8lHJie+DGwTk3D8DMvInNe3kkT9kr9wLvZ3LLj8iyXUYBPErd5NHH&#10;qWF61PEyUbtrtPTfNi6PWjfVxfpqa1mAD9fkARzbAOfNsC3ntghfzNGPzTmn4hvUwFPamWtilOME&#10;/dneqZQTN6iN8wY1bTtMRVKS/35soB/zwR7OHtp0OdYwlQ2Qcrl2fnolCh/D5Ba8/ruKi+vB+ECL&#10;y1QV/RZdtC+PMo6XvozXDl+sCTlw8GH/BGtFqd/46AY1uEG+3OkU6fKewxHmyvxyHdcxfIMaN6Fx&#10;M/Tp7ABtRt9COEd68wV/ApybO/1GUZZZPn+p33pF+l8lajBYjuJDdFIflo6F0+1lwsf1fuvitnB+&#10;XP63S1QNH05QR3V1zGf9Z1mYXgs5LufC7O/54O2Mb3vmz8TcT0fH/LkifbudvEFtPJM3qHENM+LG&#10;NMzTJu4Namw/1nZ0/GYe9KGmUGuQ6ghUR+GvZ4M8r4xL+Pjn6XvdGp2+2pY+WV/q2WZxl+VGXN5b&#10;yRvUxvx59PkJ6vprmVvJW53QHmSD2mwb8r3yZrtTburgW+8wrsgb1Mb8ktoibQ1JlAPHmGNYHvKQ&#10;b/nKeSnNtYdVeSYaee7hXcb1fuvittCKyzpJP5LjCft53hfTMULDMI/NG9To5liDGTM0Uf+5Lhzw&#10;TTbsD/nGjj30dygflNcc8zVuruWcGWqyHWfIndMAp+GsV/ITn5YnHoQ8j/gAWcB5tSdAsMhUpVvj&#10;mrpkt8B86elloovbxkXjer91cVeB4WD/AhTS3gxZpgEha9tkHwY1/JNUcGQyskEN9p6jfR0e8yeL&#10;eU+F2zZO0w7GFD4yPTl6CX1u4uR9Z7Q/jGvyM2H48GE18yS/fGD3ypg2DpKL/E/nAMU3HxvXUWB6&#10;1PEy8e7jUhJXM2r2bJVLE309vQeA9sINameYB09YNmgr6JNmmJcdHt2XN6jJxsHZCcKH6f5dzAUw&#10;zjBntkFN6jzneJzrYfzheDLncwPboCbtlvWA80BD+3pXgzoWfh3iEj7MsEq/jksf+rGO0j4Uuf7A&#10;GA9R7wXwHsARwtmn0Yq8x4J1zOxBOsYcgHO3KQYfzpF3dzk/2Kfl0Ta4MWoITc6xkRrngdyohjTI&#10;y4WmSthx1fUugzoWfpVxaz+Ly6OGmQb9taeClPsxUjdZck7MuRjqOWXxR/8zZl3Xn/g85neeaXeO&#10;N3xzEoatO/wRIsTXFztYqStKLmTQMd+M3GcStT7RhbEOVXFFa5PYLbzbuGpnkfDRvlzXLXCjf+nq&#10;rB45niAA/7Tu6Yd9EtsJbaHtiesXblDjnOwA60t546BscD7DuD9JTx7dxVr/FGX2SuYAHJu4EZrJ&#10;41CBZ7K8gJI/lj/aKPLP0H79b6EOp9vLxFXEJVbpX3bcvh+tiV4NfRW/kM45Gfqlbd5X5j0Z/YlP&#10;vkHtBHO0KcYYPh/Y2eMXqBZpsnWKeTLKkuML+0a0ta0B2lV+gxqfpcm9bcwFrL50eVmV5xbqcBfX&#10;gsSdHRJEWfsED9ah4ZjrbsxtkHdWbdbp7e3uDX6iM+QXvL9LuzsH6cc/+h3cR1hf/xUp9NN7W/Bc&#10;cuS/2KAWCAQCtwscJDk94U98DtNP0nj4JD39YZhevhhggvopJq6fYCAepe2dHQzOfPvOQl4xP5tj&#10;UoVBF6sQoX7rHP27jA0gJz9uslUmR5c6BnCRqQ+sx1sjTBAwacApj0955MSBm6HGWBDxjVBzual9&#10;D8MZf05qNOSmG07Q5lhY6eJT5glytAWVbVDTm+j5VsKlI4+Sl2uadwTazOYD3aKI9uQDHRQG5wbU&#10;kYUPF/3jdHC4SEdHnCBPQN6sSWlna5i2tgayO39nzDLVb4VwzsE3sZzyycNNNNAVQq1O+7O+snby&#10;hov6sR3a4onLUS0LkmWDJejWllAe5ByfppMTPgzljYBJev16KhvU+GrfrS3o8mc+USbbmICzPHjD&#10;jd+k4FyQCyduuOEGHdYDhmuLOQ/UyZm9wcXKKyj9hh7WQuzDf4C1m3wQ+Hm2bB5GmZ5M+WbIlA4O&#10;sFA65AIU/fH2XLi7e4Yy0nn7gj87geLVN6kxNZQ3FhO6QQ31gz+vVzaoAdI/28kZQfMVcGC9LhvU&#10;4IbNTk5P0/H0FPZ/gHayl169PsF4OBeOxiiTu2gr2+jxuFEQi9ox+rid4d00GWKhBx1ZZ2EMPTvj&#10;T7nY7QEdXXScDBCsmTY/0f6N/zFm4yi1VRpOth886Ms3qHCD2vF0gj4tSb9G8ucKHtw9S3d2McaM&#10;0WbYlyHGAhOGGR+4IWUrgza69lH6NzlkeS1cA7+B6O4f6pV3bnf18GNJUOAckTdzaNXZDLbf2gZ3&#10;08nxPL1+xZ/9HKYpy+aY5ZBQLintoVw4b+AN7THmaRPMBbhRjZvT+FMGHHP4MId9nIxzmE/o2Y0e&#10;HOc0k8yD5Aoq1k/fFGRrqqNcT+t6HZYukuOJxTE5A+XEh9C8sXaK8X56MkgHr8FX3KDBOT/mZXtQ&#10;Gx2jPA5RLsgD5tVnIB9+D+QnQTQ9K3sdU+jS+bNeBf0AX3ECgNqMP0NMcoPaeILFCcx2NuLmqFOM&#10;FcM0Q3s5Phqnw/1dBExkHBpjTjYaHaF89lFOaA0YY0b8Ji9vLKI/481qmRMsMCGQCcVmfVsfDb9e&#10;/crleWPLVe2vIwcl2kiMjyPAh2syX+aR6xkAcyuuW+Yok9mU/RHHmTH6KNqZa172d4u0c2eG+TPU&#10;kdZYNnRybq43f4ncK4G8Edz5SUlIeYnXCqi+HlVRN+/cJOBacd1i8dw56zjOI0Z5PpjMdS2HQG+W&#10;hguO5Vwn8sEBH7MhHGMNN6fNUce5VjxGW8JferU/T4eYM3OD2tZ4F/PkYdrZgZXPjtPW9jjt3Zkg&#10;Db6lE21vOEbb0c3sPGPZOEC4+t1JCuaQwXIUn5sDXos15/q6DOZvm9J1g9oGYJ2GrvzcDd8oMJxg&#10;Db+b9vcx9p9y8yBnXwibLNLuHr8MxZ/55oM6lAXKh/dk+IBPfoJN2s441w18MMbYBjW1uuoobk4p&#10;mG3L8Y2zzhTMFoSmKD/FPeda3W1Qm++jC0N/hzY0wjyLc19+mWM4vpemqPoslxMIfCC3hfF/jLnB&#10;9o5uJNjj/RkMPhxfFpi76QabUdK3R7xN/j9QiEFI1k3OgWgn2F7GlOxf7ptClvEDlM3p+mVb3ivj&#10;/deTYz6kRnmBfLMqN0I9eIByQ3pjjPEDmRcjGbQ7SrpBTf2QqJxCxpXslQ/Sd8mxkmvc7LLldTcu&#10;wC5YAJl/MhbDcrn/kvswQjhzEgzi/S72Yy9eTdLhEdoB+jl+gWN3d5wePkTZTV/LPQNunBpjLs2f&#10;2J0eTfUc8iUbTVcT7RLn2e1fV375eMPAXEvOzW566GPjitXXy7OEdMbnEBgvdna3kBR80R9xU+ez&#10;l1vp6Ggb5TRHu5mm7e1RevxokibyRVvOJdAOZVxhOfAeGdIqG9T4pm7doEZSn/ejqyzcamjdxH+r&#10;m7AlN6gRuukF9uIb6WhX6aVGKItxOjreS6/3+cWAhYwz3Gh7994c6/8TzMHO0s4WXxiAsQltZHpC&#10;m6N/xPyNZ9FZ+uVBU2Neb2LRZvtnSfOPupzbE+us6eiaXI/cNMu+jffteX95iHkxN9zwJQ4vnvOe&#10;JNeNWyiXSdpG3/XwLsd4vtSB82Km14ecAelpv2n5AKyz7KH2k9ibdwHXEP2uOV+IXBAoc1K7OD1q&#10;d6/XXa6fG9dlbkBZ75Wwrp+iD+IvDL084jwNa5nDY8ylE8aYrfTZpw8wjuhbVMfyLCanzbLgZvVe&#10;xhDAtWfJC5HbqLRV0QhU4Pg8RhvhOpM/3817mryXyZ/05H0Zrvv5qxD7+2fp+OQw8ZcwHz5Bb4e5&#10;8vbWTDZ5si7IOgb92GTAX7GxDWocc3i/mutc1hPikkuhVAGmmx1yCsq5T3DgnFN/4hOheT7Je1I7&#10;27vSXx8fM+/AGd8O/x2u8XV68vCXuLajNBm/w5/4fPCAP/W0mx49epTu8oe7qZRtx0jWGRWUBufh&#10;/EpDzYkEAoFA4L3DJof8/fnB2WdpNHiUnn6PSdGLlD795H9KDx/8Hfr7SRpP+O1+DKZYRCwwuOob&#10;1KxP5wY1G2Rzn8/JcJY56RXJBpHLAidXMhbhOMJEgA9l4D5eDOVGztdfH6cffjjBQvU0nRzP0r27&#10;W+mnX95Ljx5uY8LNSTfyCP3yevycPR45bSP5IXDZuMqrgZ4duGTzvAtky8l/loeKXHTohNuuSe3J&#10;HR7D9P130/Ts2Wnaf30kE5+t7Un66KM9zDd2087OIO1MmAjKBvWF0XXzE1MJeJhJuB6hfWlsW6Ca&#10;xU0WyjxNF0CyyYwPdqDPtz/wJ4pOeHMa/Otfn6Wnz47S1tZO+ujJTnryeCfd2RuCmjYf3kjZcC7I&#10;h0RSPlxcMUxUNgAVNX+X3S28S+gVKLy8CnqtdsEaw9dt7VP1qA8dUSYon5PTM5TL6/T1Xw4RYZQe&#10;P56AY8zVJ+nePfa/KG/tuGRjZ+mr2A55g0LC2P64UDVAKgtZy1OgB5qHtqV5OPZBnp8t9AbPYDt9&#10;8+1J+uor/kzeFDxJd+9P0hdf3pe+jJsExmhj/EwGW7JRjYtW/jyI/HTO4DSPOfiXH4h2ZRMgrBfT&#10;/k1vdYoP/qzq6o1p7dnkTSrQevr8LD17fppePD/AWLOf9nbH6adf3E2ffrwjN952uAFK0kF5SJdI&#10;lxTGGmh40RLhvDhEzuhNRcm+XX9nqTLeiI4qykhAb7QXvk0tDdHvjLgBIKXXLxfp4GCRfvj+MH3z&#10;9X7aRjn8+PNdzDV35VvuW/yiQX54ynTkZ9zmmGuiLfGb1XrvQcceBY8me1imc56gYlm9SbCrKNfR&#10;vFaPHN5FhJfF0flUARrQYASinKYnfLvdIn3zzVH68x8PJPghxv2PUS7cQHD/PucMnC/bpgGkhXl2&#10;KX854KQYa5hHtlTLq7QzEXymAgrUcnRAvO8m86rhSGy5GKLeD7hxjfOzYXr2w2n64x8O0/HRPN29&#10;u50ePtpLd++l9NEnA7QZzqr1JqjcFMWEkGMPb1QzbaZnc4kapWo0wpp+rSK80eXKvGtN1f9gWcty&#10;I4yMKvlIHYTBziyX+ekAa5hF+tMfX2GseZW2d8bpDtaY9x9O0mc/1g1R/IyRHlse24p0XwIT2Mv1&#10;7SdWb5h+GYynijexb9MHmTJM4ErydeDIEV5+vtFdlPQoGEvkzVqcV7F+c+xGXJsrL+B3Co8TrGWO&#10;sN7/05+fp6+/fok52BbG/B2Zk32Judn2NocjfgGH4wnOhqLl2CIbOmVuhvNKw8jlkuu3lpPlSY/8&#10;3/e5WchXWI41zN9GDtpg8+uELscYsd8I8+Nheo328uIl5szfHGIOPUd7GafPf3wv7WwP0727WJOi&#10;9CeYF8s8j2OMjTU46jwPOSCZei4XzZ212ZuD2ua1+2JYji39zdzW6hhX0H74M19oNbJ5hm2A1f0E&#10;/dhsNk4vX6Fcvj7APIBvhF6kxx/dwVgzTh99tCUP3bYmC3lgl/hmG/R/8mGZ2LlvYgO4SpQioWHo&#10;UA9aTEH/THhJfQa5SY1d3ynGcn5pYH9/kb799jQdHp2m/cOTdOc+N6dtpy++uCcPrHc4N9bhCclo&#10;2oxfykXOoYcs1SECa07ez8D0bjRaF9DzynYzw4i7byUZEgAJwb/Dw3n6/R+P0tffnGDetsD8eJYe&#10;Pd5Nf/d3DzHm8P4458wgv6iW+NZo3hNVOzMpHbfEq0ucyJ5du7J83Dz4nLevwl13C1Ukc7INyb1/&#10;jt9phv4Jc1/aE23h6Pgs/emvU6xlpvJF+pOTA7SX3fQvf/GxbrhBfN4F0/GFpkfj4boF8234onfk&#10;Q3reK9Pz8KxyPCertwlaDqyhKulmP1R2yuLHfoxfstH1IO/JzDBmfPsDyubPh1jTnKbXB4dpb28r&#10;/exnD9Mnn/BNn2dy758jOfuz+SltjnRZtpoikxeU8/pCuWD5qLqlcxOhedf/CluPd9cGlv6jKy+5&#10;j8I5r7zVjmPMSfrLn1/IRrX9g1m6e+dOun9vkv7mp/dRLvyFG+hbMg1j6X0ZF+T7s7VAjjZVvYbo&#10;d83Z6uYnF9a/ODFL8aIiS4SDtw7gZkfp1dAHHR7N0l+/w7ofc7LvvnuFedtZevhwL/3rv/8MafHF&#10;AWfydk5Jlv8QvbdBTY4I4PzZDC1+2qdZVuwY6EPGaJTJmX3Rb6i/4jCdnqUXz2fyqzZ/+fMByulA&#10;7v3/7b98IJvSH2COJm1RTM17l1izctQ5042e7BGZnr4x/Iqsn6uAlq7VBz3kjKloQH54vQSGVQHv&#10;SXHTmr5BDXMa+J2c7GM++k+4zv304N5vcG18o+83CKnSe0tYXuR/vEEtEAgEbgty35z7bi7IBotP&#10;0EM/SE+/T+nl84QF3f8Ni4f/BZOibc5lhbJyGHH0YjzrzxEgfbyDpJtHOVlyXFHfn7PSzQXmaYrR&#10;9RQe//Q/fki//92LdHg4lbeoffRkL/27f/d5+vyz+2mSN6jx29t80Cb5k4UqJ8ycNPrpG6+AS6Er&#10;uoYbDRaAFQLrAecHnHjBLYt+2pKg7WjnYfrTHw7T1389Sl9//X2anhynu/d20k9/9jh9/uOHaXeP&#10;r5RlYcL6ec7Bhwdh+2WoXWl9LnHMyrST2kprsFLBsvB6iIsy49sGOaV7/XqeDvbn6Ve//lP685+f&#10;yga1n/30cfryi4fp4YMtTLr1G3KXDZuIBvrIrSqdYGHATWr/9E/fok97lvit+B//5A7ay5308cd7&#10;6aOPtqW9sJ1IW2FnaJCNopaStj/t16yOBDYDN6bxAQ8XqrAxH1LDrL/81bfpN7/5Nh0cHKX9g8P0&#10;8Sf307/9n3+KMeaRbrThxml8xiiTEftFxCHtZwztRpEOrkSUSAvab+X+TETYyeYcHGMwL2EtZz84&#10;R9ifvz5Jf/3qMH3z1Yv01V+eY027m/7hHz5Bf4a17fYIHKOtsM0gGd9eNsBt669o7g5dObCu2jii&#10;5ZFFHKU0Bvy5tIV8N1QfzYzT6xe8sTNNf/jd0/TrX30nG9J/8YtH6W/+5lHa29tJd+7syphPcm+N&#10;JIpyMj8zvR070MN55rx4r9uEpXs0K2DFdnzCm22z9NvfPkv/7b9/IxtwP/v8QfrZz5+khw930icf&#10;b6OtzBO3EJD6cAftr9hZy0nmfDA6H0jw6EvllhbFGqjx+KCNkrQqFgj+5rD1PJ3KQx2+EeKvf36V&#10;/s//8tf08sVh+ujjBxj7P8LYv4t5817iz7Bzg4Zs0kCboeW5AYEN0dcDpk/4/ktF/uv8NgKTvWCU&#10;6we1eod8QTYeSF1mJ0QdnWHz4SV/bp33qxezlL777ij9l//yp/SXv3yd7t3fS08+vp8+xfryX/5P&#10;H6Nv4/Y03pjm/w/AXJcOtb08aBbjyOguFjerE6zDDOE7uO3LZKJOEZR6jQp/BvIN6ujK0uv9o/R/&#10;/Y8/pt/8+iu0D92g9uPPH6Z//MefYC7ANwnzDHrDnRtu7eFqOSkF689kDk0fBkoMSPoAW+4fSGZu&#10;NuzKCDMB3V4mWnrEclxKtBhbEGwIGx8czuVtw19//Tr98pffo2+bpccf7aa///vP0p297fT40V4a&#10;Yb6wzTfbs3w4vvAtYJI6iD82Tb2ngPQ5L8hheryhaBlyI6iNVwJBfFuTiLme0nZ807NsUBtp73Y0&#10;PZM3DX777av0q19+m44OpwgfpS9/+kl6/Hg3ffmzB7JWGcub7fnhw7ctSZ/DDOfQghtcBJcPKxtt&#10;AWocWgv2YyWubUVV8eM4w3XmWZrO0Yrmk/TDD8fpn3/zKr18eZSePn+ZHn+ylT755C7azcfo24bp&#10;zvak9IvnIe61XBy9OVSW2fO8ejVN//W/fo/1/3Ms39GmxieYM99P//E//RTrGG6EghbGD84CRmgv&#10;fLAttSCXgbzNiGOMFL6dg2F5LAr0bE/UbumP4DWnP+x6NhpgnJmlf/r1M5TLU3nzzf7BS7SXB+n/&#10;/p9+kX708Z70V1DT4V2So4A2Km/J5cgzhk/ebCXhOGqRBQrUMDIOi5D7NQet3+zP2BL0lyB+94fX&#10;6b//9+/ky5zPXrxIDx7eTf/+3/8s/fznebPtRGZz8piJb/Fhf8XNhwTP1RW/Cv21zG0sJNqBzNfu&#10;y0Aqr5H/aT8di7jxhJaezYbpeJrSC6wrf4W58v7+cfrh+32M+w/ledk//rvPZJMt79NY2rWd1d33&#10;OxeapQtHuwlojRd2wbRVZz4rF/c/q3O+NsOa5NXr4/Sb334vGwj/8IenmB/P5B7zf/7P/wLzsQHm&#10;zdz2pJtu2RdKMtIXspx5pAf9uTkKR7pzGHs6rk4lXBjowNbClQttROugD5My4Vp+kI6PZukbrGM4&#10;B/gf/+17zJ8PsJbZS//hP/8kbW8PUUY7aTzgmziREocWJDKi7aWAM+kp9/2v2PY8naGcyvJBdAqc&#10;dxKljec2T2/5riOcr18/Qx/+/06j8UHa2/sd/E5QF3+gluheFiwPtFAgEAgEbi04uBg5gTHqoMOh&#10;oiMHbd5E1BuJshBf0jEybF34ZZP5Mfo8Wj4tLzyan8U1P/XXKbyFBdv0NvP29P5WBj6O0Yd7P6P5&#10;WdzgMs1G6+xk4bW9V+nWZdDSC75b+nKhrP11598qJ/r5frAOD25O2lB/Urrzo2z29XbuxtO6XBQ6&#10;znb6XXhwFbWe25ykg9nY25rHriyMhn6a3h1cRYPasVUOHdSutD/bi1HrucLSoJ8vo/45l7mpXnBT&#10;ykPm4qZt/dzf7E03N2poWbXhyzTKaFMSai9vM9qQ7cf8tAw6mj5Z93OWBmUfp47ndYPLNPtZP2Z2&#10;XqXXsWs7tW5QafWv35c0dfFPKLrWN9m2Z9rb0upD/RjOcqvLjut7/pwU/TXuMn38WdZdp39z2fX/&#10;/fGgPza09Vp+5lZbdbbXNkFZ25O+EdfrE91YY+3IoOm12E/jdnO1TdSW2oa0HEy2OFZWRkuHx/48&#10;TtPrpx+sSbt5W5o919H0OztLvLPMpbDgu6eVpdHKRGW+IV3ekp77OfXvp0Esx+/rBM+nh/rVNrVy&#10;WR1P+0SWWTdWBc+j2XnZtiTRDzfZl4u3t4Urbfz3aXbh3i+4nmYzs7cf42sd0yMpt8I9LTy4zJa9&#10;yDrMbG1y2/acKxt9WH++3fkru/bVzc39eep4wT6tLIzm723o25O1L65t6rWQxfNxfZrvg5afOl+W&#10;N9Lr2lF1/NrsqkAbBgKBQCAQCAQCgUAgELjFsNsPPF79rYhVeL9nDwQCtwh2R/YclF7Jfys6cIVw&#10;dpY3Abwfe7tc9F5YEWihZy16BAKBQCAQCAQCgUAg0ERsUAsEAoFAIBAIBAKBQCAQCAQCgUAgEAgE&#10;AoFAIBAIBAKBwJUgNqgFAoFAIBAIBAKBQCAQeM+IN68EAi1Iy4imEbh1iDHh5iHKKxAIBAKBQCAQ&#10;CAQC6xEb1AKBQCAQCAQCgUAgEAgEAoFrCPklyviJwfePKINAIBAIBAKBDwcyyVYxEAgEAoHAu0Ns&#10;UAsEAoFAIBAIBAKBQCAQCAQCgUAgEAgEAoFAIBAIBAKBwJUgNqgFAoFA4M1h3zSKbxwFAoFAIBAI&#10;BAKBQODawn4y8mI/QxhL3UAgEAgEAoFAIBAIBAKBy0FsUAsEAoFAIBAIBAKBQCAQCAQCgUAgEAgE&#10;AoFAIBAIBAKBwJUgNqgFAoFAIBAIBAKBQCAQCAQCgUAgEAgEApeGi7+5MxAIBAKBwG1GzB0CHz6W&#10;NqgNBgOhl7MzEAgEAh8gZLpzdlaRfn3elDmRH8c8lrJvv9VCXdHXOHKpuOCaHueFB5aBUskfs3HH&#10;m1K3AoH3DuuuAoFA4BqgG8sxF3KDeTc/qnQoZD3zN+h0TOdwcQ/iakD7LxaLXA7Z3mmYZ2e+TOij&#10;vsZA4DaC/ZD0RQP2cGw7dGuLkLa0OMttJFrJ+4SUAfuzzH5x2HjEzk37vsBVQEeNYv9VpmZwXUSB&#10;dwra3spJx3x6ZD9A+jkJZD9n7sCbg0Y2Qys4osgHYwvNTrno5LLQMhqUkH4KgcuAzYttbuznxywI&#10;OrNXA1pG1m4CgUAgELCxZBUvjhj9rw9yOa4qE5kzWFlTzv7XFpbXfp6V6kcd5dUh3qAWCAQCtx15&#10;0PGkX2BzFLsFAoFAIBAIBALXFDpnzQ55CprFDAbFjDYQWAbbDduPPYzWB9p590bgmmD1hoHo2wKB&#10;DDYPaSPL7cQaCVoR5EHZoBZ4x2D55DIK818d7D6ucQn0igIIBAKBwAVQxpX8CXwgQFGunC8YGPYh&#10;FLlcx7u5kKUNat7IJr+jvAQCgUAg8Nbw41ggEAh8UHh3a4RAIBAIBAKBQCAQCAQCb4wVmwEDNxz2&#10;zDRuzgQCgUDgqhDzh8CHjXiDWiAQCAQCgUAgEAgEAoFAIBAIBAKBQCBwaYhNaoFAIBAIBC6CmDsE&#10;PnzEBrVAIBAIvDn4ZTHPQCAQCAQCgUAgEAgErh3sRn/c7A8EAoHANcEZ/sjsDAQCgUAgEAgEPnTE&#10;BrVAIBAIBAKBQCAQCAQCgUAgEAgEAoFAIBAIBAKBQCAQCFwJYoNaIBAIBAKBQCAQCAQCgUAgcA0h&#10;L6uOV6sEAoFAIPDhIl6jFgi8e8gkW8VAIBAIBALvDrFBLRAIBAKBQCAQCAQCgUAgELiGkB+ljF+l&#10;DAQCgUDgg4SO8/gfY30gEAgErhQy4qgYCAQC7xGxQS0QCAQCgUAgEAgEAoFAIBAIBAKBQCAQCAQC&#10;gUAgEAgEAleC2KAWCAQCgUAgEAgEAoFAIBAIBAKBQCAQCLwrxMtsAoFAIPDOEL9rGwgErgdig1og&#10;EAgEAoFAIBAIBAKBQCAQCAQCgUAgEAgEAoFAIBAIBK4EsUEtEAgEAoFAIBAIBAKBW47r8fKGeIXE&#10;VcG+K+2/M20v7RjAQ+j8CNH1nhaQscI7EAgELgHoWdgBWYe1ElfRC1XpnZuH242uBDpJxg/HHjq1&#10;tdhAJRAIBAKBQCAQCAQuBN7/8osUcTcgy9FqUdJc3wQujKUNaoPBQOjl7AwEAoFA4NrDj2OBQCDw&#10;QQFdW3RvgUDgqsFu5v10NXbmmoHLAG+gLWBO2+9BeivXJExv001qjeBA4PrCKvjGiBr+buB7k01s&#10;3tD3HV2BeWxW6JISVG3zbuA8DGAro9rNQFGKpC4aMbIjYYGisBwceEvArlGvA4G3hd53jnvPgUAg&#10;EAjcXPh1ho3osgyBw468h1buo5k/FSsgqKQR2AzxBrVAIBAIBAKBQCAQCAQCBdfj5krc4nkXMCu3&#10;rN268dZCK24gEAhcH6x6lLAe0bddBGqp8+z1ZiURCAQCgUAgEAgEAu8Ofs1ia5hYx1weljaonZ2d&#10;Cb2cnYFAIBAIXHtwzIpxKxAIfJCI/i0QCAQCb4oBxhAyO4nyFpWKHpUTCpkGKhgDgQ8edQMIXB9Y&#10;2WxQPl51Sb0OXFIINCDjB4/qLOC44z3t7QPnoYoWCAQC1wj2zDQmv4FAIBAI3DS07nstgWuWLBL+&#10;XhqPq6JvlHZAEG9QCwQCgUAgEAgEAoFAIBD4gLHuJtp5iPtrgUDgZuCytjTF9qhAIBAIBAKBQCAQ&#10;CASuArFBLRAIBAIfGN7m8VsgEAgEAoFA4HrMpmJOFwgErhBvtAcp+qWrh9n4/du5futkYA3iVQE3&#10;A6zTxuwVCAQCgUAgEAgEAu8SsUEtEAgEAoFAIBAIBAKBgOCabAtwDAQCgeuA6JNuE6K0L4qwWCAQ&#10;CAQCgUAgEAgEzkdsUAsEAoFAIBAIBAKBQOCW4/0/VraH2/GAOxDwkFYRzSJwG8G3cr3nN3PFm6Yu&#10;irBWIHAhoMlwjD+Tf9kvEAgEAoFAIBD4gBEb1AKBQCAQCAQCgUAgEAhcA8STuUCgxoDkv0DgVoHj&#10;QYwJNwtRZoHAG4MDfYz1gcC7hUyyVQwEAoFAIPDuEBvUAoFAIBAIBAKBQCAQCAQCgUAgEAgEAoFA&#10;IBAIBAKBQCBwJYgNaoFAIBB4c9g3jeIbR4FAIBAIBAKBQCAQuLawtzvFG55uJeSeBco+7lsEAoHr&#10;BPRJ8fK0QCAQCAQCgcBtQmxQCwQCgUAgEAgEAoFAIBAIBAKBQCAQCAQCgUAgEAgEAoHAlSA2qAUC&#10;gUAgEAgEAoFAIBAIBAKBQOADRbxBLxAIvA9EvxMIBAKBQOAiiLlD4MPH0ga1wWAg9HJ2BgKBQCBw&#10;7eHHsUAgEPjQEL1bIBAIBAKBQCAQCAQC1x3xgPnDhD0zjbszgUAgELgqxPwh8GEj3qAWCAQCgUAg&#10;EAgEAoFAIBAIBAKBQCAQCAQCgUAgEAgEAoErwdIGtbOzM6GXszMQCAQCgWsPjlkxbgUCgQ8V0b0F&#10;AoFAIBAIBAKBQCBw3cE3bMVbtj482DPTuDsTCAQCgatCzB8CHzbiDWqBQCAQCAQCgUAgEAgEAoFA&#10;IBAIBAKBwKUhNqkFAoFAIBAIBAIesUEtEAgEAm8OflnM81rgWmUmEAgEAoFAIBAIBALvHbZJIDYK&#10;3EqcodyNgUAgEAgEAoFAIHAtEWvWwIeP2KAWCAQCgUAgEAgEAoFAIBAIXEPI12/i+zeBwCUgHvQE&#10;AoFrBozvHOPl5yJjrA8E3i3Y5qLdBQKBQCDwzhEb1AKBQCAQCAQCgUAgEAgEAoFAIBAIBAKBQCAQ&#10;CAQCgUAgcCWIDWqBQCAQCAQCgUAgEAgEAoHANUT8wEcgEAgEAh86YqQPBAKBQCAQCNwOxAa1QCAQ&#10;CAQCgUAgEAgEAoFAIBAIBAKBQCAQCAQCgUAgEAhcCWKDWiAQCAQCgUAgEAgEAoFAIHBdES9WCQQC&#10;gUDgwwPG90FmjPWBQCAQCAQCgduA2KAWCAQCgUAgEAgEAoFAIBAIBAKBQCAQCAQCgUAgEAgEAoEr&#10;QWxQCwQCgUAgEAgEAoFA4Jbjery0IV4dEQgEAgEC48EZmZ2BGwCO4TGOBwKBQCAQCAQCgcCVY+Xy&#10;ywIsMMuyvjZ/4/vB0ga1wWAg9HJ2BgKBQCBwA/B+B9bAh4ezs7MLMxC4KtyE3q3VJtYxELjtaLWL&#10;dbxqvL+ZlJ255vVBqzzWMXD5aNl5HQOBlWD1uFAVuX590ocJ3/+/P5vLmVE/hOp1pWj1X6t4LdF7&#10;0HEz0bL1Kt5YWJ2+wZcQCLx/2DPT69/ftfqvTRi4PLTse1kMBAKBwO0FRoLm2NCRYxA5EKYzbgkz&#10;6rqt7AMzn3c4v4k3qAUCgUAgEAgEAoFAIBAIBAKBQCAQCAQCgUAgEAgEAoHAtQQ3Kbe4AiXItqKt&#10;ADenva8NarazzsvZGQgEAoFAIHBr0c2LNmMgcBvRagubMBC4jWi1hfP4rnDOLYt3hOuRC0OrPDZh&#10;4HLQsu15DAQuH9erXwpcLd5Vabf6r014vXBz20XLtuv4oSB6skDgLcCu4Jp3B63+6zwGLhctG18W&#10;A4FAIHBbYZOQVTToalbfoIYQsHtDWrcS6Jz2NjXz6HSuAvEGtUAgEAgEAoFAIBAIBAKBQCAQCAQC&#10;gUAgEAgEAoFAIBC4Vqg3odXum4PYoBYIBAKBDww3d1AOBAKB8xC9WyAQeBe4HrOpmNMFAoErxBt9&#10;KTj6pauH2fj92/kM9SNKe0MMwlI3ClG3A4G3wFn5BAKBQCAQCLx7cA4CrrynYQHNwGuB2KAWCAQC&#10;gUAgsAb26tuLMhC4jWi1hU0YCNxGtNrCebxK2COWfJvjPcDOXPN6oFUemzBwOWjZ9jx+ULg+TeEW&#10;43r1SbcC3PT0njY+WWm/i01qrf5rE14vFIuJ6yahZdt1vNFgfX4HdTpwAaAw7GeXomACl4lW/7Up&#10;A5eDlm0vi4FAIBAI3GTEBrVAIBAIBAKBQCAQCAQC1wDxZC4QCAQCROzWuHmIMgsEAoFAIBAIBAKB&#10;wHrEBrVAIBAIBAKBQCAQCAQCgUDgGiK2fAQCgUAg8KEjRvpAIBAIBAKBwO1AbFALBAKBQCAQCAQC&#10;gUAgEAgEAoFAIBAIBAKBQCAQCAQCgcCVIDaoBQKBQCAQCGyAwWCwMQOB24xWm1jHQOC2o9Uu1jHw&#10;/tAqj3UMXD5adl7HDwG8ig/kUgKBwAq0+q9VDFwNWrZexUDg0oDqxCol9SqqVuCSUfdd5/HWgZd8&#10;xZfdsvNlMRAIBAKBm4rYoBYIBAKBQCAQCAQCgUAgEAgEAoFAIBAIBAKBQCAQCAQCgStBbFALBAKB&#10;wJvDvmn0Dr5xFAgEAoFAIBAIBAKBwJvhzDFw6yD3LFD2cd8iEAgEAoFAIBAIXFvEmjXw4WPtBrXu&#10;daHZIxAIBAKBa4/YLRcIBD5cRO8WCAQCgUAgEAhcFPagJx72BAKBd4nodz48DMonEAgEAoGrQcwd&#10;AuuAOciGm7fO+2noszJVPYMMvqO6F29QCwQCgUAgEAgEAoFAIBAIBAKBQCAQCAQuBeWJXyAQCAQC&#10;gUAgEMhY2qC2bhddIBAIBAKBQCAQCAQCgUAgEAgEAoFAIBBYBT5ji+dsHySiaAOBQCBwpYhBJrAe&#10;OhXJH/eWtFUk5A1p8so0c2c/yuK2cOPVId6gFggEAoFAIBAIBAKBQCAQCAQCgUAgEAgEAoFAIBAI&#10;BAK3CbpjLTuuFksb1LrdcZ38jvISCAQCgZsKjhPXZqy4VpkJBAKBS0X0boFAIBAIBAJvg/g2+q3E&#10;GcrdGAgEAu8M7HOi3/mwYM9M4+5MIBAIBK4CMXcIfPiIN6gFAoFA4M0Re8ECgUAgEAgEAoFA4GoR&#10;a65LQNzoD0T5BwKBawaM79znFMN8IPAewIYXjS8QCAQCgXeO2KAWCAQCgUAgEAgEAoFAIBAIBAKB&#10;QCAQCAQCgUAgEAgEAoErQWxQCwQCgUAgEAgEAoFAIBAIBK4h4uUOgUAgEAh84IjXqAUCgUAgEAgE&#10;bglig1ogEAgEAoFAIBAIBAKBQCAQCAQCgUAgEAgEAoFAIBAIBK4EsUEtEAgEAoFAIBAIBAKBQCAQ&#10;uIYYkPwXCAQCgUDgwwLGd47xA/mX/QKBQCAQCAQCgQ8YsUEtEAgEAoFAIBAIBAKBQCAQCAQCgUAg&#10;EAgEAoFAIBAIBAJXgtigFggEAoFAIBAIBAKBQCAQCAQCgUAgEAgEAoFAIBAIBAKBK0HeoLbp+4PP&#10;OtUBZZB+S6BSzUAgEAhcH2j/LZ9ef56Z/RimXAhLHOoUtlD1/V7doniZqOVaz3MJPk+Koo5sNKNY&#10;FnvZtHSIASRGNmZvOeaIFlbcDHOg2/vVsrlNbvkZarnWa/kZarnWa/kZalncvF4ie+T64mEahq4u&#10;edJfaWlRRJA6Dd5tcsvPUMveTXi/OryWvZvYVN/klp+hlmu9ll+BWCrTQfRYd5ejdH59XymLHKJ0&#10;UimgzFo2t8ktP69fZBz0VJ3c8jPUsncT3q8Or+VWuLlbYQYLa/kRm4S1/AxePhd1ZA8Ls/BKzwcR&#10;tWxuk1t+hlr2bmKdfo1W2EXiGg3e3QozWJj3Oweq7j/96OLOVV6qfQ8uQJi9CZ+Ql4lWWMvPUMu1&#10;XsvPUMveTXi/OryWW+HmboVVEOtyUPAU/w5eJmp3HyyQilJITjYWPxwsUS8TtdwKN3crzGBhLT+i&#10;FVajDje3lwlzN/yyeRugLSqIeRgJ80OJSI8h0jHS7RIWHZ1LLvOS0EpynR/RCjNYWMuPaIXVqMPN&#10;7WXCy4Y63NxLMutpZqm3lSyE00cu5bIJ16CXhkPtVcutcHO3wgwW1vIjWmEGC2v5Ea2wGnW4ub1M&#10;mFv8clnwkFGrG0pxkeZX0dDJTFh5Jrf5yM6v4wrUJ/Ak1vkZ6nCiFW5ohbX8iFZYjTrc3CKvuP6i&#10;xzBvsxagaG2m1HnC4lTxvAph7trP4MNaei0/gw9r6bX8DD6spdfyM/iwWo8QP2cfZ6I6WjenwqfY&#10;WVQA1fZtwmOVn3IIjiCRkAe2xvdKPBHLX/Wor+2oy7BXL2h51rK5W3otP4MPa+m1/Aw+rKXX8jP4&#10;sFqPqP18+S61M1OuE6mBcGlTq+DOYfDq/hQmt/wMtdxy134GH9bS28SP8P41DUX21+/p+/qLoj4Z&#10;AXfp21rhGT6oVqvlWq/lZ6jlWq/lZ6jlWq/lZ6jlWq/lZ/D1f4lvgpx4rxw8ctrSGTbkEo6Dj1rL&#10;5ja55Weo5Vqv5Weo5Vqv5Weo5Vqv5Weo5Vqv+KH92LpllS2FBucnuja26PiyGi6esJeJZfhgU/Ey&#10;Ucu1XsvPUMu1XsvPUMu1XsvPUMvZPcifnv2zPJCj6i3DEvFcASYrOEevDq7lVri5W2EGC2v5Ea0w&#10;g4W1/IhNwlp+hlouerkcxHigEztYhIplHkc30IorqrWnU/TnrvVysgJJJ9Pg3a0wg4W1/IhWmMHC&#10;Wn5EK8xgYS0/og7zqExxHro5tZ9fOz/qiCL7sBYbtt+Ehlo29yZ6LT+iFWawsJYf0QozWJjz814d&#10;dS2ha4yL0uJ2NlU3jiwPKRO6MlD3VTfri9jPjZHNhJKCilZ+Dp1CB+9nyRFeJsxd+xl8WEtvlR/R&#10;CjNYWMuPaIUZLGzJTwyZuQo+cs0WGnpyngzzJrxMeNlQh5tbZJ//Vns11qjCLa2aJdzkqwNzDWx6&#10;Im8VonZ7XH3mA4FAIHAZkNFIRaBzqaQToy78fLyv/v8ieTwPdg2bXsf7uN73jdX1YpX1tDbZp5XC&#10;6jQDLayydBt964adby6i7AKBVbB+rt1KNu8vAxeBt7jZuL4Z5kvGdAPvHpvaP8rp/aJt/81Kxdrg&#10;Ot5WrLv+TezjS8Dk80skQKyza21Jb1vv260fPVp+NeyhUDsfvuypo5vT7CFSYBN4G76pzc4rydte&#10;FrWNawbeH6IsbjbWld268kRY2dxmDFwOfJkYV2GTWYDHRfUDq1HbspY9L4JNyz6wCfrWXy4TlWhn&#10;35dFGWwOs5G33yp6m5LL6JcXkTevqcOh7duHP2dgM9Q2NTt7nodN9d4Wvi6to0fLz+D9TW+V7uWB&#10;tRT26k44GCgJHpQwqJHGXbFLs4febrtAIBAIXD/kvht9uu7Sz29JMya6LYw3hBuf3NWXLl9AwTwh&#10;VsODwPw3YQMS5JIXNTkl85TZ+/R1Tb8eopZ0ao+rpqEVdh4NrbBVrNHSWUE98IN6kt+IIt/rOMvM&#10;btXM+lJGqFlCxHLlZfodLVJFQyvsOtLQCjuPhqa/t5YL5lsByM6KS7By6NiVA1yZiuKDf8JaNrfJ&#10;LT/K5jZZHJkG73fVJFr+m5Bo+a9jjZZOzQLnifLK0/QMF9aD9/d0aAV7Glph15VEy38TEl5egRKl&#10;14ayX00Xrs1xRdtsRl5DQyvsPBpaYVdFouVfs4jdZ0kB6OztdNh/VcT/JdCvEP+W+qZV4eZuhXkZ&#10;FJhjUxpaYVdFouUHlCpbJHUVRbEx54tzJeYBqsHbCyMEj0G91dDpzkRX5w1IBRE2Zu9Dd8VKXwmk&#10;2aQAAP/0SURBVGCBHr1IG9DQCrtCrqtflDuHY4ZrAm32IvCY5/21YtFzpG3NvqvQiNakRyt8HQ2t&#10;sPNoaIVdBQ3OLXMuFQUWZH6du6vv62F6Nr6g7dWNQihKV0ei5b8JDa2wS6V3ONA+0n95Elm3tAuu&#10;eTJlvWzpML5DjrZEQytsHT1a4evo0QpfR6Ll/0bM9VDqaT+o79KaX2q/9E8kfIymmZMs/hLmwoU4&#10;H8ajs7ORHnvxMns6I3jY23AkUEl0iXZ+hjrsPHq0wteRaPlvQqLlfxkskHfhbAhqeu1eQnCyDFw5&#10;nMcaLZ119GiFr6NHK/wqWaAeOhoo+4rrwitI0cCfJGo1c1+EhlbYKtZo6axijZbOKhpaYUu0ekxu&#10;ikb5FHvX1ENrTtiTjbVfLZs7ywUlcAPWaOmsYo2WzioaWmHn0dD0Yz9DUnYUQLAxn+sb0RuiqLjm&#10;4ZgxBjluEDpedWVp6YKljpAMc6CzpqEVdh4NrbBVrNHSWcElL+9HuThW05utRwQr4BC2YGFduFm6&#10;H9ZiRiuoRaLlvwmJlv86erTC17FGS2cVBWbFrhT6UGU/pgz8XLnMl8llSMr1ed+URMt/ExIt/3X0&#10;aIWvo0crvKIe+h8x3hqU6DCwkeWgz/7m+Ui/jBLhGpFo+W9CouW/jg7Wb/ngtcS/vj5aA/r9Pu0L&#10;MMO0GKCloAzZMro4/j/IOGVN2ulY2Ql7fixX3m8zf8bXeEV4WxpaYZuQaPmvo0crfB09lsKsb7PG&#10;BE+2ieJt7tyPkV3kBuhPnUrfolwRS90j2yobkvXFaPdDvH2uBrmGF6tXNLSz3HEVfBqBQCAQuN5g&#10;f54H0mqKpLApziZ4j/1/axgD/NVsehWBVagN3Leun9Ks1EJAN6GmT+BNYPb02NSa/bitlAI3A3W5&#10;WVnWDFwFVlm59vcMrMcmtup0/AiyLoahmhwEVqIb6U3ytvPzRd2gprAbGfVP3TBcN6jpXeiLwko8&#10;cC68qSqzLc/NGOjLMvA+UBWTQPs2+yyHd7BQ0rdVY2BzmM2sH2vZz9qKtzsR9t4MZif2RJ31Oni7&#10;rqL976P2KzFk0YnyzA+FVoP5srK38icDgZuK0gocDevCAu8PUS7XE74s/BjB9Q43p4EiE+vm1DGu&#10;LKFV1b3cQ614EVhcz8DbY5VdV/kH3hxvbkMtASsH66Pqvir6phpmsTdnd/elo21So6x660A9PXbU&#10;cuvHtJdHdPcO9HyB87BqXPYWt7bSt3kbpmu8mbB6+i7mLTyLQuyNiovjGf/Bo/t4aJhyBXgDIBpA&#10;IBAIXHNYX90iBiJ5TU+f/ruwq0cBhtjAvYa2E927V4X1uAK646nPnGeVDH2XwiZuPiyfz/Ji+fH5&#10;8mFGC/Ph3t0Kq/VafrVs7lqv5VfLtb7nJnGLn0Ht1rN2sb+GGsTOjbpFSGxJHv/yXETYO2fDrw6v&#10;Ze+u/erwWvbult8q/Vqv5VfL5q71vF/xh+hI1G6F1u3lhYlz57LqM8Of9ypo10d6vzq8lr279qvD&#10;a9m7a786vJa9u/arw2t3zYZ+Zf0MVy6lb/Noufu0j8KdM5+3J3t37VeH17J3t/zqcM9W2EXi1uHe&#10;rw6vZe8WKtRmjqIKX2P+dG3IULszxFsS6ejP6/3q8Npd+9XhtezdtV8dXsveXfvV4bXs3bVfK1zI&#10;/2pD67/6fVi2eyHAMijfaFf6sir+qqy0818F63PUsrlNbvl5fS/Xei0/r+/llnvJr4bamx+1I/1M&#10;18fRBzZ8c5raHU5QkobIt7KzJA2+fCQ8szsH/fVjaTutc5BPvor+er1sbpNbfl7fy7Vey8/re9m7&#10;L0IXz1pKSa+m6EF09ussrJ+u3WQFwMIkliVXQN+apgTmvPXcPrym198kbh1ubi/Xei0/r+/lWq/l&#10;5/W9XOsV8kA7dXAWFqglzZ6eRMvfaOfAOmzpW77n0PK+KX2cVjrevUlYy8/re7nWa/l5fZO9Xz54&#10;qBU7e3aSsRqJpBy9D2EJg/585vbhtZ/X9/Iqvqu4tV8tm7vWa/p1aFmvh54CrF/Wjw4uWe3/WO9n&#10;OHLjdAkAIQvZJjKtjZQw6nv29QYk/Nf2s6RPx6fbPEfFi8St/WrZ3LVey6+WzV3rtfzMLX4GLSfp&#10;2fK40kxC9DKrftGjaXNJwMneXbMOv0hccpX+pnEvSh/Xp7WWFcTb7KrUjyXbhXUf0+zQ8yuCO++6&#10;PPuwWq/lV8u1vue7jOv96nAne0t6FaEH3JKM6CnpEpZysXlv9xBbYOe/KpbMZdncXvbumu8yrver&#10;w2vZu52frE1y/971951et3YxElZOEDO7cmRoHYfMZZo3S6tb9ft6mTl/a/1q2dy1Xsuvlmt9z03i&#10;XoTr4uYws3tte7FzsZtBbSmfXA7euh3M1+mbC/9kisHzVHlZkr279qvDa9m7a786vNateV5c767Z&#10;0l8V1mMLYrgMs2gHsTPbhhAeuQz50VD8t3Pm82q77NxCL9fuWrf2q8Nr2btrvzq81q15VXGFLagd&#10;11GtnCFiHW6oz+fKwvtb3i7COm4tm7ul1/Krw2vZu2u/OrzWzbRr931R+cDfXrZQPt7P5EK+3axP&#10;XWe0kEvEZYeHZfhyJCwC0fnbrxyVcOSn0234UTa3l2u9lp/X93LLXfvV4bVuzcuKW6A2M8up9Tx8&#10;iLJIveTM12ABWckUe5EqueXn9b3s3d5PaPXMkXWv1D9z57i9dEyHMnl14KzoHNQZuPpMBQKBQOCq&#10;UIbPjuW15B314aI9YMzM+gMMHYUSBt9MTZPgAJd/9kl+0ukyOcdZOMGCaCwfLvh5TcyXXkPn9nrq&#10;p0NaDpePXRt1ORnFuXBO0ufB/DqeytHrfNDkW1DEeLQUpxK0mdk027y4SbiE0Cp+1HO6Unaalrgl&#10;QnXeICzD+s8HJJwowstRYLbOn05yH5aDhFAX/+mG7Ut7MchEtTp/5b4I+22mrRPkDVIcSjFomWn7&#10;YDllP5E1jB9tUwgSZn1rSy5c4osXHdZPt/JxG0lb0CawjWyShZ1gw87K9oGK/GeZKLsw+1BHkxLm&#10;OHpkwnxwinPKG6WCHWkX9m28CWRWo33zGJOpNrWPhdHPdDOlncA/l4HqsI1xbL9A3beyAgeZ3q8Z&#10;1krnRtA/gFfQftqHdGWgsrn00/U9WQY1HJRyYHmQ6pZTLJHhLDstvy4dV67l49POFD8KN7Rvs/rT&#10;oNUvqWNVvI3HVNqGNhVL0Ylj7sekL6Otxd7LnxKHQDJdOkzDwqwgYnxZJu3BPg6HUo8pZ2bbC0Rm&#10;eVR6NG39sbITHbZf9m9clyyznS9jzp+U3TqaXiuNa05pS7iGbC2B1OU+nXW7MgGcLz7s63z5aL+p&#10;fafZqTr/raXVK9oGoI3Fzgq13/JH+6eOpX8Sdmkobd3Oun6Sj/RDmBw59rOv9O1hCppb+9GO8Evk&#10;FER6YIK7fX3Brm0BLGYpn1xWbCdVuXkdHX+0jDsyPMsCKrMOkdW5bz21fUkbKDal3fqUj/O3D3W7&#10;8lE3IVo5PfEXR/RtbeY+ziq22FDtaF7LpF11HNE1JfSFem+2o7UfqDnbW1/Vz4ejtMk2/XrFy8JW&#10;WreErbFAw2h3KzgetLyKF9jJVva5/A0+XGhlboHWtm5o+/J1yNHqV6lnrbgraWNubl9iUrWfdEdy&#10;9OScjO0po9iczHaXRPimO9LcpC+DOh+3mblOyvgOG/VsaoT9pD7T9igHfqw8Sj03NzQYR/o81Vcw&#10;QM/l+zWbry23ydtErf9aU/ufVhmY3XWtqVT7ky5cmP0lbc6Vl23eztMtoe+7MvV5jCPLpkmGkd6m&#10;ZLeuUDftDkoZgLmNSDsh6cd/2V30eh8tZ++jH+oxUm7H9fUFYSGUFU0kbYjPw629qF/XRnKfZW3H&#10;bC56WjYdTZdpwv0ubO/qaEeMoQ1KHcxr4G6c9bR6TV26bX57dYC1AoFAIHD70E1rOnJIyJSBtA6v&#10;eR44gHEguwrWuGjeAJs8COo4Fohz2WTOn9/8SpjR6XzwLMYDavt7GtaFEbVf65zBjr0KvALenmbf&#10;2s4Zpc175DZQ6vdlsr6eoPK8MjWsKUuBD691rO60zh9cLoPaht6u68JaMNuH/VfT29/b09u09l/F&#10;Frz9W31Ti3UeP2R6+6/CpraucVF94qL6hC/jW0I/F63nqMZSlz1oW877eYNNb2QqzO7Gi+AW2n9j&#10;mm0uG1ZGZneW9azPUgesHlyEH1J5XsT+rbrv24XRYOXL87yJnT9kbmr3ln0dm+sVwtdR2J430+WJ&#10;AVGFlXaxrj1YmNc/L05wNawMV8HCV+n4Mgwuk/Yxeqyzucc623u0zh1U1rbfBLXdzV3T4NuB76Na&#10;9HkLrqazWW+eZDS9dwGfr1tKv2YxuTwcr9sD4dtJHdZCS9/6Tt++gn2afWrU9jSbrvInWn5Etr9v&#10;h636sJS320CzfW0zD29Xe7bn9deFETyHs/OttvcFKWuOikt6tKVfT5D0f1PU5UdYGXvmdhVcwdy2&#10;eJD1pbGGD/Os0Qprnfeqyfq2in49C1p9lbpLN/19GmIc8OrAHikQCAQCtw158LVvTpRd4PaAqqLe&#10;DEZY9Smw8UrGLO+4IpZt6h7Mo/zPucsfuYYuioZ7ZB/qicRvLyj1HME2aa28uJH6YUFqS7Enj6Jn&#10;yO7s39Wxrv5ZWBfPnzPoWeoqnHX9VjfDnV/5AJW+otPo4rjzXCLrawl68oAyqImPlBFkKx1ra/0k&#10;sp8PF30PU+bCoxc5KMzI9uu1laxS2pwLk3D778JLkuKONrCaar0le0o5QOzU4Os/WVfKytGHSlz8&#10;o/2N8Lwoc0Jrw242OxS7roKoezuvh7SFgvP1q+wsYznLDhZ4M3nh+sW63fLvkWWAkqrah8y/ejer&#10;lUufflIKpNNzF4V8o6u4g4UNr65MuhIQf8oSrm766Mf7ddC4FpBZEogyUTqx8vawcujZOuuZSYs/&#10;/Qo3aK+3nfng7ai2w3/pUyBJe+isqqH2UZ8+kIgf20XuYks4/V0bWFdWFlYz2tA6KsTmcC6Xr4Ua&#10;Ol+FlwEmaRR4j+AqdnXV7Nu1GSGCzNc+6qPQMnOhJekiBFdyDZbUcimU+2Cd7bUPzPfGRE9hb9FX&#10;9vumi9Ay4uXbS5sb5b69Kwil6PRhLUZKxlQb/jaeCWv4ZEVX/t1o1vXsYvXLlUFxZ5m2EcKJVEn9&#10;n23tXdJ2IFHXaChur29+JgSXSZjNgDrI/IlS31lG9adLxWi6Cp9wVR96BXpb6eC9vIoQ9uTYIWMI&#10;7C5UE+r4omF8i6C9dUuKQNhLKLNum7eTrf5tibL2qPwKV43bNL3/uOIgcfpC54+o8IM+yzSjS8M+&#10;WZfKwQYNnaVkDMkuYbaxbzvdvM3pIjlpPnSJrhFe72B8b9etFazrqcnmD1qa7wrskQKBQCBw6yBD&#10;6DkEbLyr/S8MS+gyeXG82RW0zn3bSayzpoW1wn2Yhqu07N8+d5DUyWQf3nLnwifXQ52CTUyXqXlo&#10;h5HnhQdbbGFVqa4rbasNxhZa57/tfFdonTuo9Kjq75LKeXV8HbpzRj9l/JDQur6gwrepVW3I+9dh&#10;m6J1/uC7Qeu8q1hjlZ/X9+6byKtC61zBPq8arXN5v/NItPyI2j+4zKtG65xB5eWhPeq3zhm8LHQ2&#10;t3lX3kQg8zSFSq08BK+e7wqtc992viu0zh1Uvg2sT9sUrfPfVr4Jlu297CK5JaTWbeUh2NHDu+tw&#10;c7f4ZrCSqktsc7TyEmyjtnBtfc8WWjqtc18mPWo3Uet6d813j9igFggEArcSeeDB39JufHcThCj+&#10;TlI6FC+m62EBHG4uk+WERbLNMG1WYDY9HXrXKTvecT7Sn9/8anqdD57OToWGzrD6bQMRM7Q8Sr0T&#10;G2tcTSW7b509L0K1lEINOTCDFtsr7dsPIgu72IUIFkIWmFuI84HlW7yV7N0163BzC5vXFXSl4ICC&#10;EGqoapjU0m+gSwJHxIkyWMG+TaXNyDeKupCO1qY0vIMZGsjKEl686WqdO6jszzbWwewvxsWfdIEN&#10;dOn5lPt9k8ktLufxQ6W3D9kAx5QyrhAmZ7cPArqxhC78k/hZPg+SBerVzFib1db1faBkHW3VU/P3&#10;lLBsNDOlhHWGVKn7rIcrD4GlQ9r5gn0S/XGlBR8uxD+Z6zmb079Agky7cd6zEY5kI0y4Jm6Pm+hc&#10;ZzL/fTuuRt/WwuLVzQG60Nb5gkrYR+afEB3MckqzKUFdUhwKyEtzMvHLFJ/unLYG1aON6fbGCJc3&#10;6x+LTmbW6/TPa0O3nFZeUhaAFZIgBwgzrOBaYU7s0C/foNEM3TM40LDrktz1Y3UKdWpyrtxOlvNw&#10;m1lbjqjtXqEE5XjZrbOu/GG/VWRLnbL2T80+y7Gd1+ASaat1FD2WAtuIf4Md3yhk5dKHjlMstMx1&#10;daEg14U6fx8yezau/Ho022STiqTwsjdzrddHI0TGL5zL5yVYmHsi2NXZrmFGeglLWWic8snl0osq&#10;tvd05+7Vg0yXrw+ftJSxAVfn+6ji0O5LRLhQw5U45yo283c72K0F/Me3C8ik6Znb072xrnxgfyXL&#10;A+OGjR3CXE48kvjHo6HTYzy4NUqRlSxfS6F9bUFvI/0vtjRmaIl14aKzEkUzs3Xe903UR66JhVVd&#10;lXoDHSHzf/VgjgKBQCBwa5BH2W7GIm4/uVFm2HgqcP5LulnO6QlkMBuB40sm02TachKh3iBQ6s0D&#10;+mc/f62ghBc3VHiUeJ5AGZQnma28WNg6nQ+QaQwb+cl1htmzYjeZpq2Xw4UF1KTdyca5bzvLwxHC&#10;fhPefiOedrR2oOTvyHdtwsLpdpByU7GHUga+bteyuU1u+Xl9k4Nt9vs2K8/OXftbmIOUZ6Xvy7j0&#10;bVfRP99k0h55fCnGgn3RhniU9iS2JOmvMscTu6FgG3eszWUVRSfoOZp5uO3M9ncL4U5yUDMr9Z/o&#10;FbsLu75PaWD6df2v+6m677pN9BYvRtb6W6htohyN0i5I6jCO0cXr6Xg29Hya5TwI9/ky2LkEdfne&#10;BrbqbUOW2z8kjFXs1bKpybW/B/ytzChLH0jxNtp/E9r4QlhdVnRfMuggYwt0SNXVcN+vqZ+1DQKF&#10;KudheW9lWr3wrPO1CX2cm0yUgfQXsJ1QzdaHs2vpr+CUo/l1YVoWBO0f9X+ZuQ6Vvod2NJv1oXXb&#10;1jHZttK3wNZWHlI2kpKuMUl+MH7xxrrWcZ6T5QEl8ecNeObF2sWq9kEdHmu9WtdfX1Bo61MpGDG8&#10;smovSioSVp45XOQcXuoJKGWZ61Hr3LeerPfZqMW+PHq7mm2zTYvfAi6l+vfDSrlFGawhbUKjZ/uJ&#10;jTPobTQUOesXmLsmD4jUs73vi3zfZH7BzbhJH0+7sxzYJuYoP5LtAn+Z2u5IazPUJa0MM0WXpOzd&#10;+Her25e3vSfDaBPee8acAHbt5lzZprmvsjCaU/+tgsWzdGh79qExf1tmrpM2f2uh1OWKZmMvL8H8&#10;6vrfqgdevk2kTWh/2qruU1pw4Y0i6xeP1XvKLAOer7bzbbX7MrmO6Db1ZPcC8oLHRljhBOFbOPap&#10;6eayKIKtgdinsc+DV68cTQ+0wsyU+9HmLnp12wp2zHZZ178VOJuavcW/BdMlzP6t818mrYz9uazt&#10;kn6us26+o366nqab6fFKz7PP24ElEAgEAoFbCRs0a67DOr06jAMYh5kVtMmwd68K85QwiAX+vKto&#10;OM/PhzH/GIxb57dNQiWfWW9Vno0+vMSt5Fa4uVeF1bzquOLXmqCssqXHujAPmwT5c65gHV7Llxn3&#10;ovqelxG36Jj9vT1rGlb5nweco5zT1flV9b/HOjy7vSzuFazDa/lN47bo9S87rnfXbOk321UNK0e7&#10;QfGmcO1rVZ5q1uEXiUuuC2+F1en7sPNIfYvjZXOb3GNtf7Ozp/ezsmhxFbLdWzwvz95ds6W/Kqzm&#10;VcVt0es349I+m7QDomV3pT3YttS6VPnfztnom0pYFW759LK5i36D1zFui0VHrQRHJuFt62F+dVto&#10;wYev0iFqvVU8D+7aWvQ28bK5TW7xOsb1fnZzSvyy3NO1Mr4MtMrEtbE6n718NOj1P4S4S6RtWjYj&#10;vN8qHaKlZ22QwDmkzP3NRnCpfwMtv0tkGquYdXz8Ol1PH17rbxLXdC4tLq5hLcymNQ2t8d+D6bfO&#10;u4I+3Ot/cHHN7i2bteDta/T1vAWew+o+63tGqbcMa5FhFSXPCEtsO0a6LWwNS/wsm7uX9gre6Li+&#10;bVk5bVJuDDOuA9Mn6/NmeV0+6/CLxCVX6V+ruAZvy7qvMn9DK6z2MxLO/sY6L7W8lE/HDy1ugbfZ&#10;KtS2rdEIk3OxH3L9VrNf8uGZtezdNW9bXLMp+3kbE8xPZOvbrExW9WkWXnMV6nCfpwbr66hl7655&#10;HeOu8pM4tH2m+NdlYDA3yXIhz4OP75H7t03y7On1r1Nc767Z0l8VJnYx1jDb1zB/z3XIti/tzsre&#10;sZcnsHbX9NfhZXOb3OK1i2u2P8+Wm9q7BZ6jYXefvxZ7+WzI3l371eG1bs33FbdFS0MI2y2x1qFt&#10;OcY4SlqElZn1YRcdY0ii5Ye8tPJe+3lanmt5FX34m8Rdpf9O4m4Cb0+Plh9R67fOW8nmNrnFVlzP&#10;Wl9Yt2dXD3t+0C3M9beEsw5dLXi2QCAQCNw62ICJiU/9DS+R/WBKmP55tLgkYZOzBmWQq9yrwjw9&#10;6m8HiDtfj/d3LN8QtbieRS9DnPX5K7l2m9ziqrheboWbe1VYzauOC3TW0o+6iC5E6xdCJXrnLx/x&#10;97qguB3q85q7Zh1ey5cZ96L6npcR13QElf2W6jXcvTbpWJIzP6+bDyK6c1o+6jyZu+Z1jNui17/s&#10;uN5ds6nvIF4ohNKnoe+CW9pN8aOcWUA5s4SRFfx5e3lw7pp1+EXikuvCW2F1+j7sPFLf4njZ3Ca3&#10;KPC2W0W2ma58hMUP4UzK2ItH5IDeeZ1fHV67a7b0V4XVvKq4LXr9pbg1vL0cxLbZxhYuSTn7Cy2c&#10;+pnyJhZ3Tjlv5a7p8+llc5vc4nWM26LpCLPNhN7Ojj1b06+yd2b/NPAz9vSI2g9snbewPr/Rif2T&#10;9+lt4mVzm9ziVcat2fJvxd2YiOYBr9rO/HjZPnbKdrkAFl68SwSVzV3y0qDX/xDieloYYe2gN24U&#10;w2Wavw/zfqDFL+mRCFqVh5olT56Anc7gZYOPX6fr6cNr/U3ims5lxC1wtuox+xcDdNSPzsP6fvw0&#10;UOdhFX241/9Q43r7mr2lDVR+gtrPyUiqT+/gbW67wQ7RKHB6lieRcSg6gIVZeB1nHeu0zb1JGjc1&#10;rpAHGBG08b6sW8zART2Hi5/R9WemX8Ldefx56zyYu+bbxCVX6V+XuIR4VXbLcvkUP7Y5Gzs6u3en&#10;yvHEjzokvAymqMpK714VVvNDiSsk1G7CYrOGX4li/hxbIAk7u4vtRcehPm8Xsc86vJYjbputdMhe&#10;ubC8fJtxfr25WYOl7fHoytfOt46tvK0Kq3nVcb3furCW3nnMacDKcKqdu7IwG3ZupYtqEHen34Q7&#10;Xy8Rk1v0+tcprnfXbOmvCStWc8GFXWj3oZ2FVl4gPrV+E3bemoy8zl3TMljL5ja5xesUt5DwtlvB&#10;Ynu6G2iF0SnM5/J5Oo+WP+9eFVb71eG1bs13Hdf0ako4xMqMnR09s36Jx/WJkr9KJJBgKJeysXGC&#10;gRlLYfkozP4Snln06bRzZ5a8rKBmaFleRR/+JnFX6b+zuBklGdpO5TKmmI3BbpxR+/J/dzmM60mN&#10;HFjn08vmNrnFVlzPWn+VnrGlV/zgrMOuBJp2bgmBQCAQuJ2QUWcFa7R01vFdoj63n6gZCR9Wh9cM&#10;vB3UjjaVU3j7Gg0tv8B6eJvVtjP3unpeY11Y4P2AZVH3VwZzg1e1Xrj1cDYu8H7rGLg60L7WJgze&#10;9p6G2h1ow9vOeN58aRU9Vvl7eJ2aBu9X5yvQw0YmWWe/dWGED1+lE1gN2mzV+E6Y3yb0uMqbiB8C&#10;WjYjvD1reqwLC6xHbbtVJLxsqN2rcF79tzayaVu5iO5tx6py837mXsfA28PsqDbVOzItEk6Wau7D&#10;s39gA6yz15v4rwoLvB+wPPy8zeD9fXiLdXigYAOT6JfNOyWVLGLfFXhX8Pb3lq/9V4UFNoO32aZc&#10;h/PCA1eH1rqiLrtV5dPS8yRqd2BTrLZaZ9NuPt1Cp3fz4eupr6uXj6UNaoPBQMgTy39xS1AgEAgE&#10;PhCcLbC0W8zT2RkWeJns64cj9v0YSAdnaYARgjqnp6c42iK6WlDXu8ORTkIcoQ3IOqRcHg08JQ78&#10;XXaeewjHiJk+02ujP6+HYbqQ7a5V8+nyupjBfybx5iCvV/QkbZ5kPXlaGVEbYR8sBfnn08zP7DDU&#10;MhHmeqDlAXm4SAvYeg6bL85g6/INONQ8EipnLBv5/XxGDLYodrIPHFa3l2h1Hx/afDY/xfFU/Fhu&#10;jKt9AShlgWPWZ8nJeSgQdm4czN/CvHsTCnJ6t4G85B7xz4juuMc5yC+qsF+xPoxthWUEDTmiNMWf&#10;ZXp6OkUZzsq59AxoQ0LKpKL3BZhgm7DXmbQJtBG4hhxcYOsZ2w8KiL2e9PnUg47YF+Ekx0+S/lJm&#10;9Ed/OKQ+x5i5L6cMcweVBVZ3zb4Qe3ouvOihzGBvknZnTzZHI5vn8rC+zsrrylDn9SZRoPa0T9/G&#10;mcWNA4l2InMB+InlrW3QjTJYsAxo/9wv+Q9C5CjtCmmLT9YvaWz8gbbl6SYyw76w2GIrHq+75V/m&#10;ZdnNMpL+CEe2jQWZP9Z+eJyzvaAMWHaaerZuTme5HpgMFJ1gjwTsyfFlMc/MY422C6WOIywPbRMy&#10;FyCRRi8pxkL8+QzrNBLji6QF6toISmCv/ki8Pkuit4ltS+RjR/uwncwwOWPJjEbDNODcDGUi65fy&#10;0X5sXTsN0q6o2xyHOUcq1HqrhA1JaNKO7IfmM67REcZGAIo/3LpeV322G7mPwbGIseGHf6D+5/xa&#10;vHJeGGfONMSz8zfQl0FKPYf4ml6wTwHLjTZVu1o70LkB/XifRduT2NJT+ixPHZN6FF3Azhl0xL/c&#10;Njh+z7Hm4P0u9le023Q2TXOuQQjYl32XjfO8F6NzLrS1fH/G+jZRz4OPuORcwZXMoK3UXvi/RAYw&#10;nK0FZQBSYhFy7B5IXacf72da/YcXyKaDYhJiCiGUvk3SUx2i18Q2RT7HrSJAE9GGSo4LZHbncIPd&#10;i5E5FkLQbHR+ludo2tq0PYmuUcrUqHFZSDrmsR1qHWjm8aaQyDL7oZo93U1IYzq32Ar9E+/LsK3Y&#10;/IHzYN4H036LBbLAXKAft0dBLgNhRks3qBSsshnc0h66Os66LONH7u9kDEF52pvvFqR8tAytPRm6&#10;9tgn/nrs5fE20ENsa6S772c2tXUm/bRcMD/AXIBthrLNr3SelmStY/0f0+Sh2N8T/mR37g+UFVb1&#10;abZeb9HrdfFRHlIm+IghqYv1JUl/lhnCRGZLkX5Oy24m87lT6OT4+FBXwTVQ/yOFi79gmzIfzvZV&#10;u7NNqEXFurmAuPaXMpNyhWWl0ei826enRByjlU9T75JIuFP14P0zrUos0LB5fdb+CZtjEhxvOb/p&#10;Il8d5DSBQCAQuF3gwCsDMAffTE6e9MZuHrBA6sz40APHblDyJGoZ6XFgt5nWVSMPpnxBrmxQA3iD&#10;jSgL2HyNOinXj+aR1BsHdnNAbihkfcbsDfoG8/O87WjawtUB+OsEHdZl/aOtpSSkNArELZPtwHqo&#10;5fRT1e0VZLuXG8+g1H2B+nd1Ptf7wsBVwFuYXaWx3ACgEtuMkGVk/TVLGOUl5QcJffMp+mg+ZOuD&#10;KRgDFwMLAPbMNubik30S2858TttruTBM2w496CbU5uJPRSL3fSwrGUupW/QD50NtKlyynYUZqIMy&#10;s7EGH92EwzGHZcLxvm4rgT5qm9awcMdSLp2f9FMiw4UyUGqbom4OUUpbUX8N0zIrbUiQdXokaneg&#10;wMqlos6L83gDyT6EzZl505pHaizbt3YHNgcsjfFaNqllarvQsD4BlhfXZSRl9QK0zGRDATfvcHNa&#10;SauLm5UDS6jsvIQujP/loTW/PQCUTVDZvrwxrVa3T2A9tF/RfkblvvUcaV/UadugVhoBQzmmeF3e&#10;REfZ+Bvp/C+AwOGkuAGG2ga39WC48jzNAAE7cfxmubKsMqWdwNayca1nSHN0dhaWhzpdHQmcA9oZ&#10;H7nHwvEAnxHaBX1P+UCT6/8MaVdyL4a2pYXh5of3CThXBqTGI7puUONaSLwDF4bVZaOBFmYZ5PkW&#10;i0pIHfZNXDNCpp8Dy4HdobFMIQIXhpWI0e7DlPsx9CSkCWh5aVlJ6xCdMj9zZWfrTsodGVZR+kOS&#10;5U2dWw6xYZu0u2xmkv6INuOcF5Q+i1/QYL8FmzJY5gGBy4Ovty3Qv1HHWRZGuHVTDkJw5JhT2gn8&#10;hBrrXAZaaFgHfUtZZ4p9ta/pxnmW2ULKRvovHLVMckq5XMzteeuRbXNhCmBBjhVsD3Th3xkaBu85&#10;cw3D/kv6Oykfhdw7kLKZ5xcOcD4nsSU88BZgO4Fde2M2yyfDpKE2EoGMMXmcKaXgy7jIJfR6AXnr&#10;1mXZj4Cs9RGy1Eetl+8CS8O2To6YE2sodEtQIBAIBD4QcGHHb1SOx8M0mmDgGdPdfSt8MIKOkG4I&#10;mCnx22SzOSe0St7UVWJQE3LC1NEW2nojsk/v192s7Mu1XiHyT395KwrzMsckDRNvTLN1Ggd/TxnC&#10;OKiCsiCSD47iJodCXvBgOMKl8psLUARFn2n49CrZ3LVey6+WzV3rtfxq2dwmt/y8vpdrvZaf1/dy&#10;cdPWLAvakjYWo1IwQLd8AM5rhPnBDu3McoEnkkOarFc6MWTa/LTOa3LLz+t72btrvzq8lr275bdK&#10;3+SWn9f3cq3X8jP9BU0n2zJZd3MdFtnqdWY2vHzgpt1l5cM6jj/amm8XkjaNttQtfnAOti+UiVD8&#10;wNzW5dvZFsY4csOhon2828v5Wuza/DV62dxe9u7arw6v5Va4uVthtV7Lr5Z7+vjYItRob3nyHAq1&#10;eBAN/S0otjb7wl/KlUXK8tPyHI3Rd6H8ubhQdnlYIhpsrdfKs5dbfl7fy97t/WrW+nXYm8Y1v1U6&#10;PqzWq3V0LGM7o8EVana2JY4TwzTk+Ag324WMR6WdKJGMPDjgg239RrYPMy7npZZXhbX8vL6Xvbv2&#10;q8Nr2btrvzq8llvh5m6FdfUz19HcV5D4JxQ9+Cvxcf2R2ZfloGWm7cSofR/SIdHmyhs/vVyF9z75&#10;/OXjZfswf5mmX8vmrvVafrVsbpNbfl7fyy13zw/5L/6UvRs0PfvQj/V6JnMxtgGOKUrGZfPhmM+5&#10;1XA0hjyCbx6bcjtipyfzCajLnEIbmhzFX6jpednnGYfshgsUHYZlnaJb+dWyuWu9ll8tm9vklp/X&#10;93KtV9i4Dh9e3E7PhxWKjaiHMpIHovRB2+CHbQLkN0J1nIGNhdAnmTbJ8hGiXITSHB3zuTJ9Hnye&#10;Wvmr/WrZ3LVey6+WzV3rtfxq2dwmt/y8vpe9W5mtjrUVx46REG2CCy7R135Lmd1sU0bzZxthuaF9&#10;MJ3xZIJ1HNKBLO2JZScPUZWUxc34+WPthKl1edbyhQh/pffrhYvcXVvrer1fHb4urOVXy+Y2ueXn&#10;9VX2121+3fX4uNkySnEjPLcN2r740dgg07OyK+UFY9kaWcf/zt2jO+9ynpfDar86vJa9u/arw2vZ&#10;u2u/OryW63CzPf6JHcV0AEwPW+qYIESgkYqcbw25Pud4IeEaR9PAv7yeYdryFpX84E3qOfov0WOz&#10;wFhOcmyXt6zgyDd7D4bUY0nnD9MSql6PmqoSGelfX9+vDq9l76796vBa9u7arw6vZe+u/epwc59P&#10;1n3YXI5ws0xhak/8aXlxbJdwjVs+9NRCpWaOoAeGaZ5geTuHuO38Kpvb5Jaf1/dyy1371eG17N21&#10;Xx1ey95d+9Xhtaxu2sXodGBPloes9TN1rkbbsjw4HqFtsX2Bdu/ARo8ZylXmd3NLN5dnTr+cJ8vm&#10;9nKt1/Lz+l6u9Vp+Xt/LtV7Lz+t7udZr+Xn9YnvYjVQds1Xut7KukejsruGSZv6IlNO19aX2X4gr&#10;hBv9lzD7ySfrLH14Xi97Nz/Zb/U1LoeZ3PLz+l6u9Vp+Xt/LtV7Lz+t7udbjx+y2fD/G+TE82zQ3&#10;GVDnziTLjqV1inZCsr3oebSNkRqxT72nU/nlvPXy2fCjbG4v13otP6/v5Vqv5ef1vVzcuNoe6/BM&#10;8yt1lVz3kbqPvxHtiQ9kZbYbDlyv2L0AvgXK+qq6z/IfpNqxoevzu5T3hl8tm7vWa/nVsrlrvZZf&#10;La8Ka/l5fS8XPbET5a4/KnowHA4gNLKfUZ/VdPdn2IfBS8qRZLrS9uTZk7Wl7Neg9y91xp3P57nl&#10;V4fXcivc3K2wWq/lV8vmrvVafnV4R1eXRTY37JrJtQWfkenbtpRcl8B6sCPXjjruG/XNUIjKYN6W&#10;kbkx0oSNaXdze1oZ1Hk2t5e9u/arw2u5FW7uVlit1/KrZXPXet6v1H3YcWkdh3awTNZ/I9eEJMYG&#10;W6c4mh5/qUPfYMcZWClOIcuNa3yuh8ZjrPtx7M5v+bLz9ClhSEXbsbJ/bct+/vq97N21Xx1ey97d&#10;8lulX+u1/GrZ3LVey4/NYsTn4mPYWMaUPBeGKPfDoNP1Z7QpxpiZ8pQyykypbyBcCGFzfrGdZYl5&#10;dL12sXx42dwmt/y8vsnCXL7lI/0tyfmIkr8YJhzwyw+opKC1Z7ZzoWvjDOfaV3SRZq6JlwwYOHNE&#10;5//2v335/7QBZXtnO00m47S7u5u2tiYMlgKSMmKcJizAH1cqBwKBQOB9QwYaDFzo2BdnOxhkx+no&#10;KKWTk5QePvosPXr04zTExEf68sFIJ65yA5h9O4cOrsz5YF4fzvNDPxnQCZnZUp/naNHOr3Ln9nKt&#10;pxS3ngRuO2JA5kQCefv224P09Nlxmk4X4Dzt7E7Sj370IN27t4uJHLPFMW2M3I4RldfBfOLIa5Jr&#10;4zWZP9O3c2+WTxvsdUDvwq86rvFt4tbhnbuOC8L4mLrAPDRSJvwVemSZzM8weYZtn788SS9fT9Pz&#10;V/vpFLO37e1t1LO76cH9O5h3YKLNhRHS6jYRIIHqvOZWWl42y7PZtbbP28RdpV/L6n6TuMp+3Eyx&#10;vdZZ1vvSLqUseDSyXFSWB8pwn0m75UaBQTo+nqfjk0V6+vRF2t8/wdxvG33AnfTg4R7azgjzQkbV&#10;ySvzxZ+asDwP8uTWT2I9qSs/TSE3TvuyXYfKRrs+6nRy5/by6nLZJK7Kbxq3O/f5cdWNpQzKCf6O&#10;0rfwmG2CFgO3th4uUE/h9cPT1+mH7w9QdkOUya5w984k7e6x3BENZcsFqjzgln6LfkyP52UbpZ5u&#10;YJSbeExfwnj0+fSyXp/5qb7qtK9xOe6yfWr20+rkLn6nW3N1XHXX8fv6nbufb5KyQPp/jhV6NBsu&#10;YM8fnh1ijDlAuzlNR8dTlMV2+uRHj9Lde3soC97ogc1RXlxmsWykrQq0rXA8pZeWQStf6m7n2crG&#10;wjqdtv5y3De1z9vEVXmTuGYXmCvbH8HwFg9Q+zSGQ1tsqzcOhunV/gycptfox169OsYYM06ffHpP&#10;+rLJZCjkOeRRHROV9sZPzpe4VS55zX52Y1TiO5k6eqPU4liY+ql/526FlXMVXjxul8bmcelejkvS&#10;/rQx672SfYtu5CfpBgWdDlID2RdNcIS+yEO0k7N0eDRPz18coD97JfX/8eM76eHDu2mytZW2MBfQ&#10;dFAiyAqPeg6WtbYfzQOPTLej5avLI3Qglmtl+bnrLf49v75s7s4uxovH7dLYPK7JHV04rqhz8zzL&#10;5yJ1DMh1NY/ddq4ZbDLDeHQ65xtVBmgrJ+nZDwfy4ODeg5306DHH/rGMM1rMLINxtjc9tDzE5rlc&#10;tKy0PNS7y6eXO7eXW+HqbsW1a+zi9cM3i2u8eNwujc3jellIcJ6LcVvmb7AbNwKcnvEBDr8QNEK5&#10;TNPXX+9jjJnJfbm79+6kPZTJg0dbam62L5QLx36ZA0h67Avt/P68yr7bwjVPy3nu0/t1cb1uK673&#10;W61f56+d3vq4XRrr4uIIO0svI3VZ5802P+r6Pu2HuHYhpb9BuVA+PJqlr756nl48fy0PCLZ3t2Xs&#10;//jj+/KlL6n++XxyLpEtP6u4Ls+tsNrvauJa/lSnC+90zo+r8b0fjzCN/NM2wAqt6xK6Odrr2C86&#10;MtjzSCfnVqM0x9JD+iPOr6gHHk9n6dvvnqdnz55L0xqPB+k++rPPPnuEdcwEOj4/U7STU6TBtw9w&#10;HYPeLJ/O55838M+G0JG1jrG7VvyXY+eX/Yufl9Xdi99z135XE7ezAdmFdzrtuEqNq1Q/r2/jjoSh&#10;bU1nHP8XMif7TsaYQdq7u5s++uQB1pp83oC+DDZnC0MkFCrqAMmyNUKBVYDh2j7Jft58Hvr+nv3w&#10;zr0ct++u/dad683jml1VpwvvdM6PKybUSow/3kvhHGwMM7Lv4ip0Br8xpEmanqa0fzDFnOxAHqjR&#10;/979uxj7tzHG3GHTQjSkT7vzftkZy4pfNGDadn60j3zui+bZ+DZx6/DOfXlx+/kztuLqUfzEZuzT&#10;SJUJKRtWePZz1IHImq9pDXTsn4/SweGp3Mc8PpmloynWmPfQVu5upScf3ZEvE6PpIBnM7+TejLLb&#10;oKZ5EXL8sfsLmX690l7XdH7+ejVOLau7k1t+1y8ur938PLV/x3FkdrU0NfwYjearb16mb79/CTdM&#10;Ox6lO/d20o+/eCL9GbTkwTViybn0C6Rsg9anVX0bqHUj1xc50qn51HN3cpeX2q+W1d3JLb+ri8tN&#10;YktxcWV1XLF1kTNpARx93ez0lLQ9/outFmg3p7Oz9PT5CXgk65iT02m6c2c3ffHFJ+nO3hYtivTk&#10;IBBZ0mcqel9H75Wpv+azGuvl3LWs7i5f3q+TO3cdV/PwpnGX/VbFrcNafuvOVcelAXMdNsPCX/oW&#10;iKzHvP8/Q7TnL0/Td0/3ZQPH4fGJ7DX40WeP06NHe6rJc9EMKFTeP0NUdz6E5b6t6+O6o+rhyE9x&#10;U+7sqnrq58P7+v24Pv6bxF32u5y40jaEnCFn+wtzebAstHL3KOWxYBocjziHHqQTjC28vzw9naej&#10;o6mM+7u7k/TpZ/cQBa1ixLkCz82xQcsEvZvLj+VTqffOujwv62mY6Uscp79JXJXfNO7llKkPK+VB&#10;uZjb3B0Z386ttLWEEWkyJczVprMZ2sxROsF65vmL17KWuXN3L335xacoD75YhPdl9GTyQg0ZW7he&#10;oqzlq/cV9J5NR843EE/yw/O56yj5Ui7bQ91e7twmv0lcZT+u6qw/l4W1/N48Lo9S2UE0F1hI2w7t&#10;dorOjOuY6ekiff/9IcaYudz7//yLB7Lu37uzlYYDfW6OqCyRNGJ6BOLreIawsgGX5+7y0cqz2aVv&#10;n/o6OrnW77Orb/rsjs+klHKldp8Qx278hv/oLE2nh+nbb3+PsJM02Xoh8YfDQ722S0Ne8zML2ScQ&#10;CAQCtwi665pvvJhh4JkKT09P9dsV+VtfhGx+IPHRt4thYjTkxhZ9KFIoD0dUHiJMN0zoRMgPipdF&#10;3RCDQUzylPODxaXsu0YeyMVigOvBdWJc5gRDhzxO5M6jHxr7g3owk3YBZOJWWLs7f2rzWwf6Bj5M&#10;eqR6sUx0IqhknbGHbZxoMzjsv0SxprbPi9RpvQkD8s7OGePRwDzkhQ3bEt/mMR7LWz3021QIxuR0&#10;WG7WKekWP36bSriinIaZ3u3DbwltEcBtATVtu0BH6sGe6ONQJLC3dHQduQBF2bEWaE3I7Uzai5H/&#10;WMbUhyzujKLDvnlFud1q0vY0tW78YyOQxT0HHD7oYRuCCh+Qcnwh0a2hT0N7QVvjhgFuftaxkm0P&#10;0WBvPtTRtsWbC0yLAbR/lMEyaRPr42ioXJdFNnh/jh1aXjo3Md1M/DE1JW/LYIFf2LXPVdQH2LeI&#10;uGrrV8y+fizxdlfb57Fb6jw3ArAMbB7I/gp9Ff6xnZD6zVBfJkqOTfTnkW1OzoHGI2/Rkbwsn18f&#10;Kmg+pJ2WMOqzHjWu7xpTNkRkSr2rWMIa9GO03MAXLutJvZdJGCimxb8lsj9TWy7b1UCZfr5u0I/x&#10;ebh59r96wiawplgf/ziWCCGXsVyMB1vKOOFt29HrFn36o61wbSdnKGO8ZytP57FO403TuQ5k3mkX&#10;mKvYUxwCtSft2+9brAy0P9N+SvoxlqHEIawcOKfmAZquTS63TcdmXj9E8lppra7OKq2Omz/duq6X&#10;jYFSr2FnyKzjfCMt243qq71J1nv58BxiWytrUQPRNpCPxYI/jXOSqZvVlut1djf64cKe/m1nLlux&#10;M8oQc2hrL0YpW44tmA93X3q0NqfU8l+mpgHIOchWHm4zs/1pIth4NJ4IOScWu/LeCtYfXJtwjWL3&#10;79jW2K7mi9zGrJzgL/fUrC3KHA9+DJJz1e3lthP20BoKdPUWAfTIR7Ot1mWr0xZziXkuxnYimwPl&#10;iADp3zjnm3f3Y27VOHJ5LGu9Ad8o4qlzbcrl3ox8gQAuTAD0reg6d+uQyzevieT+NORN+jeNS/Jw&#10;w8vSxkfHdWuXnm4rnOsYIe0is1uxe2k3bBQcb+x5gPRTJNoXgjylAWkjAiu7MzUZW6ItLVHKhxY3&#10;mM0AEbM9pb/SOs01JO9h6pvT7aUAFq5gijKPZkECOoPL92Ya+ZB6xDDHWufDpdZ/rbc1rR7ncgD1&#10;eYr2Q3zpBN+yLW8hzmpMiZS3QfFNaziqH3u7KcoF82T5IofauX+vWnn7ygAWsj7C1m9cZxS5JkZ5&#10;HPW5JYmoDY4wzVLyXjHmb/wiM8uRgVKmhBZad89A/eTe26Amx55M6w+l4BkLbF7b7ab0PGeozTAu&#10;KW+lUyMruGbh2gX9Gfs0T5lP5+ISoiz1Tfk5nEQZaN1pn/9qiMpSuOx3lti+u/Vvac+lTdOfdkBb&#10;B0v9uUKwxgcCgUDgtoBzE1AXDLxZNS43sWTyOtKHi7wBzIcnMgRBH8MTBmrevOKN4syFPqhXIgzk&#10;t/80fATqzS7ZFINE+mz5tdjW4400bhCwSZqcM+tyMjYabeNa+JaBrXwcYVGjN97sBrdcn5CyUvPM&#10;t36R/XNq+pvk2/Q20a35NnGN7you7G6UMjAiTOpAZtblbI1lIeUBJkyo+U0PhnNxKhs+QB5L2fbO&#10;RzI9o/fzOqvYirsp31dcYyNuqa/O9rSZtcVCxAVZ7+VGM9s37M62wDjSHniDGpS6L3G4YNWJuaaF&#10;NKQ8GUfbhrQP8fNhHVWna0vmtrDuWuC3ZB8vr2Mr7qZ8m7jk5nH14YDeLPBkm5BvO+WHAPrNJ9UV&#10;O88RX2zPsjFaefGhA2/4aFo8R6kHtC9tLX6k2R/lWnTARl475vhC7+d1VrEV9yK8jLhvGh8U+4Go&#10;+8XesD3JspFxE2OMjjPb8OIboMZZN5N2Z3y2Sdgaf4CmVcbJ3nkvkueW3kXiXuRcnu8orti/q6c6&#10;bhvduE3/TKnj0m/xiHPkdsN2xYd1pLQtuGn7rk/SNtG52yx1ouQvy+bO1+bzZHWh6K2kxu3o/Wrd&#10;mj7eJvo1z4kr19qVRbl2q8OwMd+SqnVabctwqMLeWu9ZXtJuhmw3O9JmMOFEf6f20jKmDuLlcrLy&#10;knyVcxlb+WoROs1ra/m1aHpe38vr6ONtou+5edx5xaVw2KuEZfupfbnZluWltpI6Lv0V9bIu+z1h&#10;LifEEH0eTS5lYaz8cz6W2bq2ll+LlxHX63t5HX28TfQ9XRxZi+QxBX7WX8gcmWsWfguXdZ/taoEy&#10;KoQfqHM5LT+LS1vrXI7la+naOfv0/ir7fL4NLd3z/Fo0Pa/v5XX08TbRz5T2wKPVWU/qZPtYXQY5&#10;J2O5sZxG4x3tzzj+o8yY5gxxsXwRWduMpnM+TXcVW3rvMq7XfZu4tJ/WVeuPxK5L9ldyLNd511jb&#10;Bh/EoN5r/Wc70PHFxv4uzSp9hPNoc29dAzE+3HxoALlbMzE/SonfuIb+ta0K834tvu+4Pn7tXkXT&#10;a+uq3RCG/upM5mBGuM/QRs50ntwbaxCPZVH3hzbf07pAXcRbc+7zuWm81jk2Pe9lxPW6F4mb7Z/t&#10;KvYT2dlP7I+xhPpwcxzifTKhjDt8AwTbFm8WMjyXF+Lb/RlJr3deo/ldlJvGbeldt7j0B8VmJPyE&#10;Vo9hw0xZx8DKWt9Z9/OcDP8lLZYfyPFEfvILtLgyzjBMyPWMrmnsfF0/xnNmf8tjLXt3j6uucRNu&#10;Grel967iZpayImF/6avYH7H+52MO1/bCe+Z6j5ntRduIlW8uD/R95EzKQP1W1QeylF0zr0bEL2yF&#10;b8JN47b0Ljdut25hmLGvo4R/sZ/qsRzMLeMGjmZjLTcdS2jTbgzxzOlKeyPphj+PG5WFp+ZJ2Qo/&#10;j5vGbeltGpds6b1N3NqmJPxzORQ9ym79ovdm6A99hHO9YvdC9Q1fFm7xldbf0c/6vHKOJhlubIWf&#10;x3cRt6W3Jm62RU9eKoM8tmRZ5gOe4qfkedhO/MZOeVYm5WBlAma9vptHtp01+W3S9C8Sx/g2cclN&#10;47b0zK+jzlE7HZEvSku/54/0pd3wmOdsKDuWKTdI6Zwhr/XBom9xpKxdnaBc3Pkcdl4h4vRYh6/j&#10;28Q1bhq3pXd5ccWuuQ+yMV/tZbbLfrCxjPHipv1zOzA7ZyJKLivQ9BinmZcWve4m+ko/F/S0PtT6&#10;T9HDdeiYmellIeNqXRPCrbw66Mo+EAgEArcKfJuLvS1JN6Zxh3feoMYJJ0ZVmQiRPIg7D7KZGHtF&#10;z6iTYR3IugGYesvU+J1sbi/Xej3iXDK55gRAzk1/PR9vso2G25jDbUPON7Qx2VAwTcjQNyD66vM4&#10;+rx52dwmt3hT4tbh5vZyR9jfM5d/N1nvyp825sJHNqi5G6EysaYO4vBV4PK77TjK4onpId7yefv0&#10;4T6fXl7Ft427Sv9dxFU9s/sqQkfKo5tssn1z+mc6TEemg1zosO3LApas0gDLuVeE98j8ednymmWI&#10;kpZdl6f3t3PW8ipet7jmVruvIsvFykbdtLE9VJOy46Ih25NyPz4oYa5M5Ny+D6btO6r9lZZHn+cW&#10;62sy9yZxa9Zp+bDzeNG4tb65vdwnbaiU8aWUD8nXqnO81M1pfDg9xDjDhzraxrp0pbyQmIylBBe9&#10;KCsrH39+L5vby97d4ir9mxyXZqtpgsgiWjyOGzgapb1oW2KZYdDJ9rd2lMsYoZIHKZPstrAc3uVn&#10;M7auydyrwmq+r7ik6XiqHbJ9xE1/syfHE7Dc6NA4/GMckaHHBztD2aC2gzDdYKC6qqegLuMqtaw0&#10;fUu3TztHR8uj17M8e3/vXhVW86rjvgktDc86zOtLWeQbTWIv/JP670i7a1nazejavn1b6zm6MA3X&#10;89V5qOVWuLlXhdW8WXFpT2/bXOfh5ppF20aO69uVUMtPx33KHj6MaXd56MjzKS0/9PeyuvvlamXr&#10;5dVx2351eO2u2dJfFVZzXVwlbdDp2XX12Q9nO9F1J2zMtaVsTrfNHWNJ1zYE+Lh2Tu+3jl6/jmvu&#10;2q8Or2Xvrv3q8Fq35pvGNV1f94S5z+mNuyRsbfVd3kwra3ndxKFkXadOXjOybMT2VschMyyTYRpH&#10;SR3OCfQhD8cYd24jNHt5ZZoNtsJr2dwtvZZfHV7L3l371eG1bs3LiiuUsrQxW8tQxxL9Uo0+qKGu&#10;b2dWZiT1UVYI7MKN/X6LbOXByy0/r+/llrv2q8Nr2btrvzq81q35JnGtvrPusw5r3SdZJuynSLUz&#10;2xHHHB13uI7Re4A2lqi99UGW3JthOgjBQdg6v8+nl81tcosXjVuHm9vLtV7Lz+t7eRXPi6tUW9H2&#10;UhbmBulmuDKXQ+7TOvvmdFBuOu5oWlK+CNcyxXmFmm7PLX4+P+fTrsniedncta6XW35e38u1XsvP&#10;63u51mv5eX0v17QwDdf63u+PrB0gHOOErmN07Je5Gu9jmr2F0APLJkFZjzbI8upxOZ9ebtHrbxK3&#10;Dje3l2u9lp/X97J3b0KL04rb8iN1/O7CrJ/ScJXZnkRGeeBvmfinbdLKm3G9jqZd56GWV/Fdxa39&#10;anlVWMvP63u5r1fX2UzaU2TqqE17cfN8oKOmxTAdb0C5B019S7fLh6SR6WXPWq/FOh1zX3bc2q+W&#10;zV3rtfzqcPGjvWvSnvIPzKDb903ihr/K+Vzs02B7fbsT204G5G5DGnUZtkzLr8+nd9dhLd6EuOa3&#10;nmr+HvHPl4HQhVs70HFBw1k2dOuXNrQvE3/oKthucl+I9sQ5Qq9tFeb0cBLLB9NQap79NXrW4bV8&#10;VXHJVfqtuLVfLZu71lvl19VrNy7QblIeJG2c1zCUUT5C8VcbF7tL/EyEa5qWbnfOWvbumuviCq3s&#10;e/45T7WO5JNH35557OqX5pvOqn+4QvDM6X//P/4fZ/P5DBPfRbr/4F7a3d1Jjx8/kt+7FdMO+MAf&#10;yoMzZFKyWEGS6Y640M4vEAgEAtcHuQ/Pr53loDqff4wR6n569XwrHbwep598/j+nL3/y79PW1h7G&#10;Inb+OZbeO+lAz5yc9fj64m2F/MSGHOWwBhaHil5uAyNSOuO32OfIDvI0RJ70RcOMPUy//tWr9Kc/&#10;HKRXr4/TwcFJ+vjjvfQP//BR+vTTvbQ1OktjxkGmIAosf3zRKQduelveOe61c1Lnk+7Vee7r3/y4&#10;dMkr1YEBDEhzCbO91H6wJ3T4DTn6/uWvJ+mbb6bp62+epqOTk3T37m764osH6bMf3Ut7O4O0O0JM&#10;VEsepNqhfp5JIZF6rvNBXUJyoeLauD7tN4lLtPR9ui28TVwNE0tT1WjwsgCtAm2ExcVXF9ukmZNS&#10;qr5+PU8H+4v0u99/lb7+6kXammxJuXz++b304P4k3bs7kTTlJ1mQBouWPyHF9iI/N8EPjtL2mWAG&#10;2xXrhsoaIG7I2SX/XZQVMA3qe3kVqGPh1yHumlhmH6fPsqHrcLpIR9Oz9Pvf/ZB++5tnaX46TJ99&#10;fjd99tnd9PjJdnryhG+SYLc8xAdxGCknw3YodqaC/MvhGXoGChZJFOkDaJ7Oh9e/aFzCzkt4eRNc&#10;NG6tT9DtZQUl7dOyn7ySHf0YN8+CbD+///0L8GV6tb+PcWY/ffzJvfSv/82P0yef3pfxZTKGhdGX&#10;8c3Y7MLY/uRt7QDLmu1HT6TnsFz0QV/L13I+18PrbxJ31bneV9zsl8uApstVWqsssEAQ19Q8LuB5&#10;irL5y1dHGF+O0vff7qdvv3qVHj7YTf/mX3+E/uxe2tkapJ1ttgPYHtRX3ZdTSHl3sh4J+tGbbUzd&#10;qA9Z0fdrJS5IX5eEkyllxd71boKLxK3DL3pe9hA53NQBi9E/au/F+wNyhK/ZlocZJmbPX8zSq1ez&#10;9Ne/Pk9//MNTzC1T+vnP7qef/vRR2tnZSnt73Oyp+mxnbC8kT8Di6vldALyKXmGuBHU0zyoT5j4P&#10;F4lbh7fjmtRHP65qLcc1nxKS1eimKWDOhOmzzM2Ojhfp4Gievvrz6/SbX36fZqez9CnmY198+Sjd&#10;f7CFMYZfKOCsmDew1fhiznw6M20ubnFnrxJobURhsuXuPFDfdK9r3Dp8fVyTBtKBaSlKGcG8C4w1&#10;/Cl8GWtmZ+kvfz5I//X//C69enmEsriHOdmj9PgjzM++3E2TCW9bc76MNFiooLYPtkMkqMmrvBG6&#10;PF4MTH/TuJYX06/d58Gf67y4rXOpbD7Sj+eO27R5tL68q8OMM0jT05SOj1N69uwk/f/+x9fp66+/&#10;S3fu7qQHD++i3dxNf/eLJ2lrh/Ox7h1Eq1pzDep2ZWUZoNvk83D949K3EEa1mBwzchUufhRoft6q&#10;GKBNcE0o60KQD/xPT+EHIw8nkKFzjHHm9f5J+uWv/5L+/KevMQ8bpq3xGOv+R+lf/f2XMsaMUTAT&#10;FgwSP1ucYj53ijYzhD9aEs7FG/GaOx54Mh6hK/WAZA7prTftFVl/JRiPMD26z4tjuEZxrZNvwulD&#10;PMMkecEdNbDTEdrLS4z9331/mP75dy9g81l68Ggr/S3ayt7eJD16pOWyg75viHLmWXh/hia3OsL2&#10;J4TMuV7XTuzIWF4m6Da5hXVxz8NFz+VxxXHhxbemsbhkbIAbw4mocd0xO5sjjBueMP5j7P8B5fK7&#10;3z5PhwdTlNkgff7jx+nR4+30xU/vpBHvl43RsGhzvhFvNpb7M1zjSAEJ7Ohhfsyblwm6TW5hXdzz&#10;cB3i5iMrLFBCTCAQxFD6ab3mvUcpJSmXY6z1nz+bpj/8fj/tv56mF6/2073HKX300Z30C7SbCfq2&#10;vckQ47/MtuU+DCH9VD6PPa+T81jbtQPbVc6QjIEA3UyLvjkJQSebRH0vE3Sb3MK6uOfhiuPCu6xd&#10;eKQAFZqM9pB7W9mfXdr+wWn6p1/9kH7726cYO/hTbIP0ySd307//dz/Re2U5nSHsOaKNecNAzsnU&#10;ujQF+UCNAvFjfszX4q+C6VHHy8TbxD0P6+OaTwtay1QyTbWOT6FClSDvZZ4u0GbQl3FjDdcxv/nd&#10;S7k3c3o6TYeHr9Be7qX/9R9/nj75aFfKk30XiwRDjYIO+Ykzjuwc030e0B4YXlAigV5eBepY+GXF&#10;3QRvG5egfjsufdVMKDEI8utvdOXTyl4BEk6uMafTs/SHPx+lX/7qaTo+OUnPnr9M9+7zmcxP0s9+&#10;dk/ui23zJhn+RkhvgkJibC0VQucEKilYllZWzhf08ipQ5zrF3QRdXK2S2faWTAVqWsqchek9f8oa&#10;gWPMCcrl5avD9Ot//hbzAIwxzw/Twwf3sM7cS//2Hz6VchyN2Y9xAzvH/Dw25HP6nGcvgJKFmC/d&#10;Xl6F6xZ3NUyLQhdTJf5vp1JiCc7QcLiuUVlj843Dp4sxxphp+v2fXqX9/aP0pz9+C9ufpY+w/v8P&#10;6MvGmCzv7Uygq+shLHE0jV5e8tGfkjIU2Gy0X2MEU7CYNerwnIjgKuMSF9X3ePO4Mh8CaTsh/GwI&#10;P8Yi8xvMl/f3Z+nXv3yRXmFe9gjt5R//44/T1vYwffR4S/owjaTls83yoRuJyZwMfmh+Ug4EgxT5&#10;JALzNXeNOryLW8ZWHGyaUYBKU8/7+CRvMeP9cKyDx/qsj1+EYHLMLn/ilGPzwcHz9Jvf/H+wJthP&#10;u7u/gf4J6uV3UMznuxTgTLzPyLzTGRvUAoFA4LZA+3BZQIDy00zzT+DxID3/YZRevRimRw/+Lj28&#10;/wsMrvwZJnb+GKQ4sMmdYvzJmKADid6KR/Q8NvAoD98B2wBzFeMBF0WcAPDmAO8tTxenaYGVzmA0&#10;Sd/89Sz98H1KB4enMqG4f2+cvvhiku7fH2AxNMMidZY3qOkjZxuwOXTNcV3iyoO3/x/oIDYT8sDp&#10;S3ZKwVDQAtINavrtj5cvMfHeH6cfnr5Kx9Np2sYk+8mT7fTo4VbaGi/S9mAuafBmG0uGiyk4AxXM&#10;JnKTy+pp9pRmqP+y9ZS6kRN1O1dlTkDtW52z01GazUbpm29fpOfPj9J4iHJ5jHJ5tJX2dodpewsp&#10;cIYuhaznstT5cEc2qbHd4Lz1HLHki1k1d5Z5g6lS/2AhpoOtpMwy9NrVAGYHWjW3oDRD34yeKn33&#10;3T76tOO0OB2mh4/G6cHDkfRld+9CC33taKBb1Li4zcnhPLzZzcUI02YfzfKRXCh5wqwbqIF1D+wj&#10;D0VhuiHGGK6ZpqdncrONP+3x9NkZyuUoHR4dg0eymePHX9xNd+9P0B54U0c3dYy5fRD25zDKm6NS&#10;JugR+fO5XPaRCjsGCBuTtWFw9GB5wEocs9EuJAg2Xgzn8sBygbkJ3wrx8hX48iy9fH6SXjw9SXt7&#10;o/TTL3bSRx/xrapzLKh1G7vehJCnbEhH5zAsAWsSvjSKH/LSyerPZKgrbhdJwlS8kSj2J6QMCI7z&#10;/atSN+2Cj+nRnhzDh/w5z3E6nQ3S4eEYbWeYnj07xNzsAP7z9Mkno/TxR7syNo3QOHjjjd3jjLtA&#10;aVfkgf5MdnbKGyicG/TPr3CG78l09d03BVaX/NW2rqSYA4EMl3m5+nRxXSJWh+eYby3GZ7DrUMvl&#10;h2n65i+HWAvMMb7spCcol93dlO7dx/jCtoVBiW8l1JviKN+cQbvBamC4fXEBDj0GKmivz96Hc6cy&#10;DuBvhrUJNxDwJz75Zs7vv5+l3//zUTo6nKEsttPjx7tpD+P+oydYx6ANjdHWJmhA8xlGFbSRETdT&#10;sw5gwOH8ipvd9Gzn4Nyi8mnc9HJl/vUapP+SupzLIEP7PxBjjGhKl8ZN6qN0ejpJhwdn6au/HqYX&#10;L16n7e1x2r2zle4/nKRPfsQNnZy1cX2pbTGaQR+0NOdD42wY/tefvOXsSNckBIPFfvpaNInDNQy7&#10;F3Y7p6jzw/EojbcwtkA+Qv3n8dvv99PTH16hDDjvGmF9eSd9/tlDxNUvp3FjJ882n01RlrzJPkpb&#10;k4mkKX2cnJUnxlEykDPCHFqeRVdEOLL+BwwxBf9tBMzHYJwFNw+gDGbz7XRyMk6vXs9QNicoo9O0&#10;jbHlsx/fQdsZYI7GmfI8bQ2mukEN9uScWcwOWUoLDiFS5OZq2l9QbP/hl8HmoMVgQ5QX50/6pTS0&#10;Fcr4YPUh9mNfNp+P0/7refr+u9N0fDRDm0jp8Ud30p27g/TkY45QU4wlx0iH60vdoNY1Ay2EsHwf&#10;/bULrZMtRLtlm1k/woPoc5zB2E9Vfmn4dDZJBxhjnn5/lk6Oz9LB8Una2jtODx9upy++vKf9Icd7&#10;1H+2S25E1NPgDLlx5DOpd+VHgU2HYSW7dHiZRz184FAbGpbuYeUwevM2GDd2fP3tSfr+hxP6QmGR&#10;HjzYST//+f004WZOlCC/Pc17Bxzj5ljP2JtXxN6cHeQ0S9ru/ATP1eWjH3YTwPpjuTe0rsLqHlFM&#10;UEck4CdrDaaLSKI7mKfp/DQN0DcNMX6foDi+/naRfniKOTTG9qPD/XT//m76258/TnyczbYnGzol&#10;LcangLJCu2OPuTjjHIBvMaSuwo4BhfZVRo7uqNO87who+bBs2JfpWM153Ww+RJmM0ldfn2C+dZr2&#10;Dw+xttxKX/70QXryhLM06fGYUhrDxS8LsO7zHpmi3z4NdT/XCR8+pI7iesllqKeNNbxPJraCDQe8&#10;nwI/+elhjP9HR6eYkx2k6ZRfUj9Ne1j03707SV9+eZcGRhrczM57Obw/o+XCDSuElgnK2ZdVLpMP&#10;HlYdc58uYj7Sp5PF7GorU7RykXHC5HzEvHeOfuj45Cz98GyGPu0Ua5kXmMvN0717O+jLPpZxZTJe&#10;pNMp1pkiMx7in/EembYVLRtCxx0BxyA5aJkF2qCVaDHacMh5L2zFLz9zjOaa8zXmZZyTffXXGdrM&#10;IebKo/Tl325jXTnAPGCUhjMUCs2LtSTLRzffcg6AEsdaVlrVQO5oy/lcxbgUsOgl76ClbKUt9/9y&#10;p1HCmD2s1/g8n7+oxvY9wwVre+f92AXSQr2cH6Xvv/+ntLV1kB4/+T2u7Rh172umoAldCphnrjty&#10;/mKDWiAQCNwWaB8u30JFNz1b8OHGx/B+kL7/5iw9f5rSnZ0vMfB8icGUP8GoMeYYYOUdZYg3xAKC&#10;my1483c4GKO35ySIWhwjoJcHY9kAA+bhnqe9FEhqXFfilLJBDZwujmWmNprspFfPd9L+6y1M7hay&#10;qWB3d5AePpym7a0p4hwhmydpiIUoPzKEy4CNvA8xgcBgx/yWzRxiAMqBHlgAtmGRN5P5gRl1Ywwf&#10;MLOucPMAJmNc+PMnJRYPYNe76dmLg3R4fIIJ3RCLoWG6s8cbbKdptGD5cNGr6XGixAdsgRpaHzlp&#10;pLVoIanCgLRD2SDKiXB3HKONjGQDAAsMvpyEznlThu14B/7b6fkL/WYIN6jd2Rulvb2hLIRYNpzA&#10;loktT4E06BpJP4B0sYCVCXh5aqMo+dIs9+LqQwy0Ow36oEG780EYf1YZhhI/Kap89Ta3FhuyfCAP&#10;J1tpMJ6kFy9O0vPv0ZZmKJM7C5TLIu3uzdP29gnKhRtueVtnhP4aCwq5WcR5+ylOinJDYevPHHKx&#10;ofUFAdDjydlfwxnogSMAKqaQ48tkC70RzHZyukgn0wXsfh/H3fTy5SmO5DTtoA+7//AMutrmuCAd&#10;DcdpC+2KYw2rPzfX8IbP4uwUYyNvGmn7I3SMDBRIx2HMPxYhTsw3Fvlb6sMZOEV7QT+CsWg43k3T&#10;2b10fDxJB6/m6fXLmWyu/ejJWbp/nxY+QRog4nLMWiz41Tb2n1oG9OcpCF8a4idtRUP5X/JCOSvS&#10;bbIhqwi8fCOAC9K+yagXZxuS1AWZ8wBq8gsMHHfQzw1Q7zErk42cY5APQmfzXahhXrY/Ta9fY66W&#10;punePd50+/+z96dbkiRLeiAmvsaee2VV3aq69/a9vaC7gUYPtjMgD4eHh29AvhCfhQfzg39mMMMz&#10;ROOgMQQIoNELer/dd6l9zco9M/bwlfKJqJiJqat7uGdGRKZnymfxhYmKiqqpiZouZq5ujn4J88Ux&#10;zwf0m7p4iC15yrilDyuGQ3zww8crdljmeO3bPGQh4jqCi40zrYoPVyfRw65DGdb5HxaMV9em7po+&#10;w3WMrcc+575qirnZpE+Hz3nu/4j7Jh4Xtne6tHetS93eiOfO+HCaZ/6jKQ0HnA8XqIV2k/ot6Sur&#10;PQptdcBhKwijlt52yIjMYwHfrvA/1Jd4jwcY+GhEQxpOB9wWtqnf36Xnz4juf4eF0cRjPtfLXo/H&#10;GL6X2drntAOeq/EY0+7LA8UxtxG8sUPedMv5jsd4sIp5W+nKSXAVU18mJXuvM8N1rVX2Ueq3hDYv&#10;srGY43Sui/4M9zPcXuT0Ed9nP23JvfHRYVve0N3h5tDttWiT7zO3dgbc152wJRan4z6GUy3ZB2F8&#10;WVePLg+9/vHWjJ4spsQ58zxIrn/es8/8AjWxH4+5z8FDcvYl2gxfz7hWcW13eH7c3djgcX8iC9Tw&#10;UefRyZQO9k85PfrCNu3tbtKN65vch6Ev4zlaV+t2PDyls7NTHmO6PE+wBWqos1Rfqd3gTd6qwh5p&#10;2Y6N0ScKlqzfdQZ8rn3VedD6xdjNHuIwfvZmR4i3dT4/wDOZId/bTOj2HZ4fdMbcz7HdhHWTI24r&#10;mOdx68E9C8YaaZPoH3FfhDxRc5y/+BzXgfn+za+DZeHbCRaW6QI1vZeZyvK0kXygjMVprRbPmc+4&#10;HzvsyvgOf+JLNv2NCe3swu6E0+7LveuUx/3paIP3XAd87SM3he0DAukj9EqVa5TbgF7LXDFpPDGf&#10;iQ/ZvsX3L60O7tk5pt3juuE+7awjzzGHQ75zGfH95MahjP/vvbdFo7MRDQ547EFbQT2jbUoTQJvQ&#10;vPW/Qp7fYJ/iUERrOqlL07CXE5LqjQX6tQ6ey7DvxAWV/3CN85bGAWgRhQU3B0cYZ+BrHnOmI9rZ&#10;6cmXoCbjI9bx3Hpyxvmi9+PWJvczsNWxBR/AyltCJG/tU0sL1NBuNdCMWwegyFWx02mUzgLXnukb&#10;LrBT150ItgAK8zPMH9pdLFDj+3muuw7PAYbDNj3f36DDoy6Pzfhy+iHtbPfpvbtb3EZw78/1yXWD&#10;dqjHxXNqriueR+MZwHTKfdu0L+WxNhHIII5jP/K4DUfJFS3PURCE07DQYch1pK0Hz/+x8O/4hO9l&#10;9rEoaszzgFMeXzp0550+1w+P/dx+aHyMnIhnc/L8GfehQ57PIVddg1BdJfIfuVfttNrL7o1H5Qmt&#10;igbMOw3iGuc2I88HsOiErfB5DH7OG28hPjjCgs6pLPDEr6dsbLTp5g0e6yecbowF6pj7YYEafpqd&#10;5xL4wkhVJxzmuhqNRhJndfEmA6ftr0d7xqS7FLZouB9+78BfScHU65f9KP7SMICfjZy2+F5l3OI2&#10;05H7+sNDjClD2trisf/d65wP2/L4Mjjj+0zuB+XXOjgv1BeOJceTuTpk9Gs4MGxSC8WYhTpk6FED&#10;NfBsRr8Ya9c8xuHhGDWkP+E5GPFcmceaZ0/adHJ8Rr2NMV2/g/tIot0d9vlI30KGD3JQDbJAbcJj&#10;DPsda63Q/kZTtCV9tonwRUFqmv/hGsCcPUdpgRpg1w2e3eJzOSx+7KUvbckCtTaPse0Rz0c/pe3t&#10;U/roh9+x7oTv3b7j1Bd5FXEZMF8WiSEL1CZYoDama9eu1QvUdrBAjY3YwXrCaFCiYvgC2Wm6000N&#10;IhAIBAKvH/DcD930GA+dJu9y4AbdvzehJ48m1O++xxPTd3lyhMkSJjV8K8djxGiKGzl8M6yTyLcT&#10;bdzQYTKEMQFjBD6At8kq582DDW7+MOx4wNo0Npog7GXA29XgHDkCekz8uCh0OuRJHM8Quv1tOj3Z&#10;48nbtixOw89LdflGdnPjgCcdeGh9ysnPuFRt6mJxnQzMOAqXlyckQuScHIRJnT4khYVi+XLWKKVd&#10;a+BhMU9YcDb2EBkT8zYWxhDXf1qghutnzDf9ekN0g+Ou0cHhKZ3xBAiLpjZ4ctfv883T5JQ6fN3g&#10;SpE3QjFx48PzwsAc6MMtvTbTnDO1OzwExQNJ3IQo8fYAm8vhIhzxDQp+rggfBvX7e3xjuiM/XXB2&#10;xhNbbtf93kQ+yEF9TvGQesx1ma5cfw3jwV5H+gKUA8c+v8LMAqaQz0/xusJKbi0fYS8DGtY5NF/d&#10;EJKP7IYeIfUbwlwnbIJa6/T71OGbhOOTKR0fcF867nJdYWHngPobeAB6xPUylAVq4HTS4+tAHxZR&#10;64w5kAOjH8bbovSGqG6rwEXeHL06mK9LsPODjZcBhGfTYgRgx8oNP/oofPiMAef0bEQnp3hQcIuN&#10;bnK9TOSB23A0loVpvc0T7u900eCE2ev0aLO9xf0a6gTHgbfRZw7lplcWDaJflCO+CfVwUWDfSIfG&#10;rQAP1niPh8lyzU75Gq8WqHHf1GZ/s618eNnqsdUN9v0OnR636PQIN+ljvpc94fGf2wL3Y+jL5AOd&#10;Vp9zAPHB+OyNfAmNvs1Ef0llVeisG/LrDy6t+BOlNurJ1QvUTK91pA/IIKO/weI/9nGH+6/uBs/B&#10;EMbPRfHc7GxMJycjNhvSztZQ3p4yTG+ywQI15DkY6sMcEDqMLXizl3yQJONMDnM8x6V+rdJJ2HRr&#10;BF98EdKe0TibpJfxRfYuNsXJCGPpuf7wsHrYOqUBs8t10u3u0uC0R6eHPE/jOVeX+zJ8QN3i+E4X&#10;82b0hdxOsPhZ5sUYZ+whEjJG74U9H1vmglZHdlAvve0wX024D8IHbeovLFDDl4BORyc0GJ9yf7XH&#10;beMWnRx3af/ZJg9HHR5jSN44RK1Dtn/I9XNC/c4Gbfa2aDzCghueP3ObRTvBQng8g5Y3dfprIkdV&#10;MWi3SWzA0vo8zHBdaxXXNmZYxnTNVg+MtY3IYoK0oABWuvgfY8YmBzZoMNigU54PYAETfga3tzHl&#10;OcAp93fHcn/Zky9vcRbciKv5ubkR4bxaWGceLZn5OJNnM3ndodc/3jCLB966QA0fomAcxijvFqgJ&#10;ORYfvPBYgMuYb88FGA+GeHDe7cmX0mSB2oBTd/tcV5t0dsr2nCf6qa3NPrcnotOTA64n7t86Wu9j&#10;rqfB2SmPMT1uV2yA47J91YfanqtdnxEw0l5y4LYlpawq9c0FznC5s2SfsI8m+PnUCd+DoA7a17he&#10;bsnCjrMhPtzh+S/fm+zuoT0NON9jdjHPl3m8qReo4Z4F7QZzZL4K+HoR4ghwuYwz6LOwB978OlgW&#10;aDNCdgmGF/kiGLesDs+lZIHadMDtBwvU+jz278l+NNySZ2W4pje28AHdkO97TrjOjrk97tMG34u2&#10;sHhjuoXv3hDf3tRtIuCg17/s2dd6XeIaZeLCTeOJ9iB8ffN/zJ+hb3X4HoXBPSOP2xvcP2GR2i7X&#10;Cd4QyfXWfsr3nm26ebNDo8GIRod878/tQxci8tjFe2yN+xQckmm6Kgp7OTjDdAgn2XdpFr2e0NKL&#10;X5wMIAxJnwFj/GEdFvJhjlzF6yaGADsGvzpyOsSiaNyHwn5Mm5sd2tmd8H3nUw7j+fcZ1wl+rpCv&#10;Ap6XIX/7MndLnjtjrgE5ZWz7BNSTDC84sK+MNYH00VZsdbsgP5NqWAV9ZNK7pBxAiIm2ImPBCZ2N&#10;z2SuiwVq4wneonadhuNt7svwE5+HPK536OY1vm+sFqhhfGnp5wd4cxrnhWcIaJ+T6SYfYgO1IjaC&#10;RgHedsBpIPu+evaPoD6P0XEHfRnfv0v9sEbaVZ/r6QbPlfk+htvXgAeabq9NOzvc03UOuM0NaTzg&#10;uRnbbnT6ck+Dn6jGz00jVwxi1k7sEpE2KteDyrKvYt9swM+2r4dg8w8URowxvMfiZ6kovq65T0K/&#10;MsIXMdp9bjP4CVY8XyFZoIbP8vAmqL0drjeed0/4XhT1Iot1elhUw/MGnmtrn4ljaj3YYlrIaD8i&#10;SxmQJ0pVy4CG1hM4g6rf1pCKgjysEI1UlvpLNkyk8Jwr6QBdoLbB+zb3Y1gwy/4ech8lX1rryJs6&#10;kW48OOJ7nCOplz7XF8YtfBaAe3+UDb9cIPWNzwW4L6soR0GUlrEKp32OPB5hLwOltBa3fsD1C3/j&#10;7XTcFvq6YAtfEJDPT9if1NpmX3fp5ITvM8/Yjudt3e0n7PMp32tyep5PiwO4/0L9bOB+k++FZIHa&#10;CF9C4LbV4nqk9Bx7rvdfDMgN7ay+RgGtEW2JJteorwc+e3w2OBhSv4/rD/faE75n7vI9NF+Tw69p&#10;e/uEfvSjb/ncTtg/30qqiwNKrvd0UqLVFqjZKaFAVijT2Z4hdi4cCAQCgdcGWIiFLlpfa/0+izfp&#10;++/G9PjhmG/ebtPg9Abhm5V6g8GDFt9EDMYnfHM+ok4bPz/DN4V8M9HjmwksJrIxAQO7LVDDW5mo&#10;hbdn8aQpDToGWNsI4UeSfFTxdjWQo+pt4c3RGd/o8CDa28ADnZt8/D0eWDHYYmKGhWlP2PqY93h7&#10;hy5Q6+FNHzKJQ1k5V/bJFKvdkDMefMqkjsueHoKuXs4apbTrDLmxJ7yhSR8o4wZfbvyxKAZ6v0AN&#10;bx3gyVi7c5Pr6zodn+AbO7g5Rf0NhFO+tjrTofxkERZI4RrDxFAXqC3y7NsLXLv2gL66DnHDIzc+&#10;mIbiYSgeGOCGUh8oiCFzyDc9+KmCMdfZ9tZNnvddlzDeDNHldt3iG6IW6nFySqPhIbcjbdM58A0T&#10;WaTG1PIsf3XrB6frXLd2rpX3mV62MFjHmY+w1/qCrA8TMMfGLStC3Y0+dZijUY9vSHk+PuH+qs19&#10;WOuY/X3Mts/4hmcgbQUL1FrycA0foDJa3M/JIjXkjW/04AMf9G3av/EtrPyXjm/tof4sw87P/I+9&#10;yRZugq9ivu55HONrHj87iIUB6O+OTwbMM743eof6G+/SAAtvODk+1Gl3Rnw/+pSGI7SVodyI9rt9&#10;2u7ucL8G/2tdY2GOfMMUld7idiYLpXDEN6EeLgrwDVoA9194GI0xhuV6gZpe4xOMG+1Trhv2LRMP&#10;3ah9m3q9mzQcdGl4xrbE7aPzlNvIMdcnc3TE4wvG/i32PR4S4EM7tIkV4C8bqzaEvQyguElcL8D/&#10;GLu1T6pPjnsM6btwtZoedYQ+bCLjNYCHnvipqDaPI22eH46GSLvL9bJLIzaXn2bj8WhzY0gb/Qmd&#10;nZ3QyQnXi3yAiocjWOSJ/LDwk+d08mBUH5JgvGlCy6XQOZsi6SVsuvVDdToO8pxzDhrmUldaS9W4&#10;jB3X7clkn45HB1wHeOZziytth+dgeykeHzCccj0ecronXIdYNtLlOkM/xuOGfFCtbaa+DlD3ODrr&#10;05wkUELyF98jYbGyX6A24kZzdLZPp8Nj2t6+Sdeu3dWFA2fX2ZZ93sYizTGPO8/obPgV182xLE7b&#10;3tiRDw0m3Lh0gRrmY/jmLz6M4BpaNMajOFJvbGfXSAOWNs8jncdagq9VbgPouzC2SL+BcSBd04iv&#10;F6jxvJc33IdMxrDjeqBN9vEWK/AlKOQDW67LHu95XjbEGMP3xH37QJrrwNps1Z4RzlyKoHm0ZObj&#10;6vmC7dcFOnbIeM79jH7QzNc/+x7nh57G3iqrdhzLfb8sXGIdrm9cp3ijJr4Y0OrwfWVaoHZ8xvO1&#10;/hZtbN3gKsF8GPekXerz+NGanNHBwWOuN3xZB3nxvSXPB4ZYoNbv0+bmJnKXfk2/+MOwdsNB/YAP&#10;OqsFqwNmqZN+08A+L/cPOeAn+PaM2wbuUfB2optcJ++yH9GHbXG96bMkfDENdTAaPud+cEybnSFq&#10;X+qtLW9l0fqQqwDXiVwrmOvB32irXDFVmw1U4LaCZwDSfvh6HfM8Cs8Cun34Uheo4Y0po/EGz79u&#10;sg33Z61rXBeYu02o0+Xxn3hePT2QvgwL1La32IY22Ou73A+iL2TvvxH3jhcNvf5lTGBfa6eB/gTX&#10;KjoS6NCONA4b7i0xfrTkTU74sL/N9YAFs7jnv8X10KMB32OejR9ym8EbbvEBNfOI+zvMy3gOMW+B&#10;GqrIf1BZxUAwtSkR9jKjzmldoWegp6YnjQ1AuHIBR8Fv0lbY17apNVuJISQ8D+/SqMXzZW43qGe0&#10;tV4fdXBKB88fcBjPyvBGlTbPz7guR/iwu0M9vh/CdYB5tCxQQ31VdWN7BUqqn7cy13B8kfKnYmsN&#10;6BnOnEmKlDh3nVaJakHqp25X+ML8Ic+DT6iNZ5AbG2zJbYbu8v3KDZ4fDOjo+IDrgNvLBt4szHMN&#10;Tq8LoLkWmfqmL66rNj4TwLxji4+BOuW4NK644T4gdcGtgvs3LDCXumCf1gvUQPRl+NIgxmr0bejz&#10;NtjyHW5be5IDFjO1O9yKujz/Gj7msYTnCqc8B2Dbbb6f2WCir8QbOyVXbjt2bdgVgmvB+rmqv/PX&#10;zxsLrQNQxnfR4Xo1qY7XdsLAnBdvcWITmOFLS3ghfauD9oJ+CIs7iXgqLPMCvLR+u885TfCT3/hC&#10;J74k2JKf0pc+UhaocbKGv5MMvcjaf2oIpYJscVq69YWeUw2T830Nfc6PvkuvW6XOy1RGHNoGz9Hk&#10;c1P2dWtbxnb5qUUsxMVipw3up7hesBD67OQw6Tiex60x93n6OQzSYCEVlzJ9/oomgkWf2OMD0+o5&#10;WirqbIkVVk8WL8lVnInzsLj1A+oCz+9Puc20qb/R5bYxodNTfK6NdtCj3sZ1tuvzfPk6t5cx920n&#10;PBp9y/YTeZ7Z4nm1OGDE4wzqBwvUeD6AZ5pYOM0Nj/92eI/2B8zz/gsCxzZWWXuloZbRlnFt4Fzx&#10;5a+z0wFfVxgP+Zrk/qLX7dG1vQ22u8/zTyxQ+5rPDQvUvuHUPs+XBVoW5sup6P/qX/0f0098+gVq&#10;t+oFarBiyg26JAEhW6EkmwxJZzOUQCAQCLw24LlKmqzyBCa9Qe3BvTE9eTyhrY33ecL7Hg+meKCV&#10;evvWmEZYrDLBB+w6CcKNdid7gxomxbhBFxEfaPHNPCZINuhAbbDRwXQIWy6QLWwwe2gx5UUYEwDc&#10;A52NzqjV3+EJxS4dHuG39ds8Cdc3qOENEFubZ9Tv8oRdFqjxRI5H3g5noBNtPgrv8eBzggcHKCuc&#10;kygfMMhRFbkMWJmBUpnztN7Gy6890gnJEpr0sE1u5vmGUm780wI1/YlPnlewT22B2gQ3qFOun0O+&#10;IeWKwU98YkKHB9X4Gck+vt3OlSnrqzh73OLqlH4dYTUPeHk+lrMC1CNyg4hrVEP6n69ruxGCB4Ut&#10;njTzTSpM8G1DTLzHeKU3VxPfa/IN6bbw+f6JfIuq192gjR7XS4/bSJvrc3rCeaJSZmtCvrHD1J8b&#10;hcn5tWW31bZAbR3rN52B/LeQhr1sYbA+y9pFqKskJnv5lhP7BaFOf5Pa/Q062B/SySG+Kb1Bm5sj&#10;vnEYUaeLOnnO9TiQ+sLDzzH31/ohKh8xLVCT7G2Bmn2ow+Wp+mMr7hphtsiVEwuo66Pqxe1eRk7e&#10;0tZ2usOD6jGPHXxtd7FQFh+I4sEOfjL6No+b1+TnCvnejWVuJ72xvEGt3RlyHWBxG95s16GN9hb3&#10;aXgzEfdmyA9vDYGNVDzGRn0IV3/5J6B1hL4LH2LrIgIhfOQWqMnPe6Y3qMlb1HiMGU2v8w32lrxB&#10;7eSwxWPMhK5fw1vvuP/Cz4DLz6/B43jYlh7eSLtYBnptpCvkXHCplrZ9vZD8L3WQwuwxnQfpGdlC&#10;NdQR7DDm4KcDxA7fMmSf4hu6WKQ25j5pPMI3P/t0dHzG87NTbgcT2tvDK/Hxcyz4wHQgC9QwFxvx&#10;3ADPI9CO0P7w09QYV+SDOGYNazO257iZdoQSr1/b0r4KwmzZpfuq0AhIOqsji5P/zgwfHuANaiPM&#10;g7s7hLeooK0c7WOM4TnZJsnPFVL7hOvwOafAHAC+RTvhOkIbFBmZgqh3rXsZY2DbgDt4QOoHY0GL&#10;xxRc03Ldst/x4ejp8FDeoLa1dYN2d+/Q6UmH9p/hDTd40y3qBrbHXIcPuL0d8T2NvkENTW865jZS&#10;tVm97vULRueB643bTXnuNnv9Gda1d8O1qm9Qw/gCx6EOcN3aOIDxhPVp4QDOU95GN0bfhoe08HeP&#10;To54jDlBG+KRvNeSutncwRvEzwhv6MBnQnCR9Ju8l2Byp4ahqYEo0+Qy4K2rOfSC+nk9IVclc8LX&#10;qi6iSaHGHkhXcLVADRc55lESh/sN3KvjS2bcBvDz61ighvBwzPf/R1js1OE5WJe2tzdpd7tDg7Mj&#10;TomFoXjTACqA52H4uUncv/A4gzkx5gVoi4rkY7l3St6vOl+OS33zes7dfJmXLH+xf8jBdcZtRxZp&#10;4A1qGC9a1+UNamfDqfz8Kt46jMWc12/iTSmnPNYfsud5vkw8N+M6rheood3gAztcE5yntFmWuLiY&#10;t0m/KWQsU7TXBrm/l79+lrGEjfT60l7wwZouSpMOCdcvE18imNAu3+NjMUdLxhm8VQ1xWzz241cH&#10;Nvheczg8osHwGY8zPDegPren9KGV9IV6PA4GKuj1r17h8QO1IeMLiPEFOvgZfR+ub+7h2F7uc3Bf&#10;yP3bEG+3aWHR+QYNTvGlDvysFNv0DmRudu06192Qx5kTnh9jbOGK0HlEQqoQG18Q31xMMB9Wl0gL&#10;OR+j1gHNM7XRRM9FfJ40/tygQ1i+ZJPUuKeEHnNiyFaX+Pm1w9MunQzhc07F7Qs/v3b9epfOTp5L&#10;3zeZnMjCgo0e92yDAefRkS/e6pHqMaYqC2evx2CkfTWurOn4Yl+MSGclZzpzJm5MKV6ijTEHMog2&#10;hMUdeMbFYVz7vR73aTwnO9mj0zN8qRO/BnHE9zFdun2ry+2k+ROf+ga1eoGaPAewBWrwt/e5L8Jb&#10;DTgNzsBYrP0Yrt/ZBWr40iDbcEjH7j6P/Tfp5BQLofQNanhLF9442Gkf8hiFBSEHXAM8f+5syD2N&#10;PAfldia5oq2ki8NqRS8LrRi7b9H/y+JF0rwOEK/qnutCuwrppSCksMZXz29YKfNdjANdHjsmU64D&#10;1E2Xx3zi9oI5GevO+B6mj2fJLdrdQnvgSGk3nA7VwHq4Ggt4NV/dCZIKOpQGfSk2yBbWaCt9nWSd&#10;gPLrf/W3wjsCyMLsNFmgZmcs1ytCdl/BFJ3WCbW3ZH52OsCvCHF7wcpBvlfZ2OjRndvXWTeis9Nn&#10;skANY8z29gbPx8byZRv8HKvMB2R8gYxnzDyHRnuq+jSOx4efkPSCkRKrVMPrchkoxRkQznXrAbQp&#10;XPd4NoN5MN5miz6L5194syPfj0ym+qsQR/jFAfZpuzug/s5TwhvUNja4ntPP4E8HaHfE/RnuafQN&#10;apiPoz+bch3jFz/0kObRi4HmxnWPdisyYDUyWzM6f8T1waMqt220byxC7fXxzBbPY8fy5WC8Qe3k&#10;9At5g9pHP8Qb1E7p4n/iE7AzYPyP/+pfpgVqk7RAbUsWqG1vuwVqaa+TXDAVKF3cTTidON4YCAQC&#10;gVcJ6531DWo8WZ32eVR6jxXX6OmjFu0/J3rnzm/QjRu/zlZYWKQpOhhL23jYxQNsNYBgEoSHLhy2&#10;IQGTYplsYcfxPAbYNFV08l9ho4LpEPYyULKHFuOVfWgJjmDY2aROt09ffvOcvr9/yBPvAd8YjWh3&#10;d4N+9OF1unmd4/kc8GC8jbTpQZLND2SBGh9FyovBnfMEZW4vlop55fSyIddJWv6HsOns+OsEKbtN&#10;blM9i6/kwRtuUkGuIz638VQXYjx9SvR8n+jx4wMacL1sb/fp1s1NunG9T5t9vmHd4Akh24+GExoz&#10;8XmRvPhJjnIOkg9fH1dySaqCL1eq1GzOBa5Q2XO2aIGCdBHJf8tH6kdp11gHD5q7bb6h4RvTAd5m&#10;QzQYtOQh9Xf3HtPTJyfU723yjdAG3b61QdtbRNublk8BMidkSPQCOwe0L6OEUxZrBT5Nq4fkdfW3&#10;nUxqG/XJcR3k5u6/7STLNM8ecQMYc//69VdP6btvTqjT2qTbt3vC7d0p3zCMaMpz9x73efiGC4tc&#10;r3oQeWNe+nBVGxIWG2u+wnQ8eSia5HWBFLdRbHGaigL1gcL00qurOFM3s8DYghs1uXHjvmzEN5YY&#10;z/Atqg6PMw8ejujevQMeX4Z0NhjS7l6PPvzhDt3Eh25Iiw/aOJ8u1x/epoK8JvKq7Cm3QV3MgxLZ&#10;20Ka5Q9oHcKHNiIzub7wgWVrgjkHx7bZhzyey+I0Hmswzjx53qHnz8b07MmAnj4e0M52l378ox26&#10;c2eDemzf63DHl/LTDwlYWqIDQmnsQeiyQLmWyPo1RfIRozoF+D+JukAN0Ids8I18uMMWeCiGNwbI&#10;gxi+9ieTNh0dEx2fjOnhQ56b3Xsii20++GCX3n13V+ZvWHiGn9PFYg88QJUFb5yfjHE4aDqcDTdy&#10;nCRBrpAcbqVDcN3qAMXFtS7yuYU3x6R08t/OvgxclyMmWsKY29J43KEH907o26+O2dctusF92J27&#10;W7TJY//WzpBzw9tUdQEHZhzSBqVcOE4i5yclED1Y79QmUAHuwLXNbQbjiziK/Y4H1sPxUNjlMabX&#10;26bHj4b0+aeHdHSIn8TbpJu3dmh7h+j6Dbxx5Yz7M7whCgvQOQ80RbRFjDVMNBz5UEEOeg44/cr9&#10;W9rX9bwuSOMJiOvWrtlqLIaK9XL/oveIWFCOny3Gz63hLcNHByP65qvn9OTJc24nPdrZ3eQ62aIf&#10;fLhLG7J+mvOWp9ScTSL/CQUiVCEFbJIvYQ8gXMm6E9iXGCrdGtWBfFCc9gD+V6N8Oi9AbDiEmSs+&#10;5pRF/vhEjbWdNs+s+LqXD0CZp1j8dKofJNx/8Izuf/+UuvLWGp4v39qlX/vRLXyGrXnwXA7DE+Zi&#10;XLGpvaAEGLswt1Bn1r5lG6uEtE9noLLu1guNQi93Ast1D1KLSsxxuU0Nh/iAukNPn53St98d8lx6&#10;Qrt8z//Rj27wmD+VL6nhzZD99kCey2BsacszBWSH+kX5tA6gmsjeyryOzk9lrvx5cf5HTriCO/AZ&#10;J0B7QR82aQ25jeGZDOt5rqVv6cIHUJv0/PkZffftIZ2e4kO0Id29e13uZ+7yHGA8HtB4iDd2Y+TH&#10;gk98qQNF53yqNqG7gEJ7MHgI/T/qQe8z6rkZU3zHGo7XvgWD91g+DB2O+fpvbdHhwZTu35/SyfGY&#10;Do/5XuYGXiLRo/d/sC3PyTba3C+mi0LzRs4cVpXtBMsuUAOQztqa/F8+6WsBuNOKrHUBnflZZUDP&#10;UAH/IQSdxMNEdqgLCMkfHHd8OqLPvzmkew/wNntuF9w2btzYpp/8+DaPKRhf8OWaIY83bb7P6dAQ&#10;PwPGhh0YIluURQ5QA9Vo5UE55ZBNk/VC4RyBWQ2fc1I2+reqrmQnnlEzSOwpGa/x5Waej7E0ZGed&#10;DYi++35E339/wv0WnssccXvZpt/46V26toPS8FwiPZdBvvacGj/xiRnGhPDsxhYN6G62vG871DF2&#10;reKu0J7HqK/Yv3jumNoLvqCOxRwPHrd57D+j4WhExyf4Ak6PPvhoj+dm+FLUhPszfKGgRRs8l5O3&#10;QXLi6no4ryHAFrvGBbQY1hekrmCtUM2fcQ5yGuil0onICSU/2DmyPRaeYPGSftmPZIEaxpmTkzOZ&#10;L5+eDXm8OaNre9dob7dPP/rwBk8TptTn+Zn2V7wl/xbdnHSws7L4/tZkc7h+ySAhFX0twOW3DbDT&#10;WgSYiO/Mcel8fR9vLsDzsjFhoe2I7t0/ojPu1B4/xi9AYH3ONv3Wb34IK7mHGZ3x/T+PMbt7+gXo&#10;0YA7wEZbYTnNPcDqOSfvbGEa8gIQYxqD16WUEvYykKeFjEPZ4dYNbW4raT2nPJ/Bvf+Qp2ftbo/v&#10;ZSb07Bl+PnpMX355zH3blP3fpZ/8Fs/J8NO4e9y+8GIX3FOmBWo9bkNt+dxcWhHvOU8sHJTnzxcP&#10;VK1coXKt5pDaUTHBFqgB8twI4LToh/myosEA92foN065r/gFn+chn+fHrMNbYu/BWNNcEBrN5H/8&#10;V/8938PwhIpLsniBGp9s4+JnyEWeF87pXOMIBAKBwKuF9dYtfGMYo2drk28w3ueIa7T/tENHBx36&#10;wfu/Q++9/7t8441vi8OYqNsn6vSy/l5mIM2+HVNZQ/VK2UsAfhcb1AVqfKvJxxqmo//qk8f01dfP&#10;6IhvhE54gnfr5i797m+/R+++s0s9vvfpMjEy4edCAJlMYc/EDRX2MkFhYq+3XxcHm7jhOMKmC9cC&#10;KLfBpgHiL/4np4MAE+eGh6HQfv3tKX3/Pd8Q3X/CEzssHNym99/bo3fu7NL2Zot2mXjwhsVTIL5M&#10;gi9SL+Mfu06XML06eCctAX8Pswh2jphT2hRX6mAe2A7zTjCtG+C2Q9w2ePI55P3JhE6ZX339gB4+&#10;OOSbng364Ae7XDfbdP1aj67tciUsgfqmZzHSFSLuEb5WlbYkuOAzxYbCXGCRziVV3aa4Rnpvn+QT&#10;vjE45ZucTz5+RJ99vM913Od+eZPee2+TbtzaoBvX0UDwSvaOLPCQz1IN0v4g8B4OZrqiqM9VXR97&#10;TSDFTad3WUXHjZn0QXwAfMAzwkNndhYW2wBffHnAN6j7dHR8Irz9zg797j/kMebdXYkHUDb0Z75P&#10;w9iDt6tP+ARQH9YWAmXgqoWHZM/+l8saT7cYqIopD9B4+IUPLc9kke2AHj08pcePTujh/WMeY/r0&#10;G79+g95/f5s2ey3a6utNOxZCddK3CH27mAe0XVwTSwNZo3x6iLWDdeUofnUKXlc5jQVWqH+wkENl&#10;vOEGJnAZrvvnByM6OBzSve+e0FdfPZQH1D/56S366KPr3B56ssAW7ULahvOzjHEpf6AaY3AtqFQE&#10;rIRIu8jwNQROsfK/7XU3H8kgf0QzD2fs47Mxvh2Jn1Sd0LdfH9Pnnxyws6Z0+w6PMT/Yop3dHl2/&#10;1eH5At78iDFGZ8LyoUQqVwU7rtevmd+vDPARE29xtgeD8BXUQ24seAiqzmtzezmlv/vbJ7T//Jiu&#10;39ihd+5e432P3n2f2wze2sn3cRv4aVwk5n5RxiuW0Yaw1gZVhqgZWN24SGtjq2Id+zgUWcknbeft&#10;T4RF7TsQqQYYiUY8X8abBp4+PqWf//139ODBI9re2aS96zt0h+8vf/3Xb9POTjfdX6Zj4BB2jIQX&#10;9TUgJULZkizAgdYE5lKbryJoH1iloV0gvmPykCC+xOCCB/960nyt88QKWWBehi/bHJ1OeT/g+5iH&#10;9M3Xj2WBWp8HlPfu7tJv//Zd2t7GCjUk4Py4gvA5KMoicz3OF23H/2yhHCahujR4D72Ek0EVt07w&#10;J7cEcL0ue82KO1AxPL7At8d8b3l0MqSHj07pc5434w1q12/1efy/QRsbXR5n8AUbop0NfZct6gRz&#10;PXV0KiqCSWXXytpjhZNY1v/wvTyzYkH9mJRdvuPgAPowLPjDGyFPB+jPWjxfPqFPP31OR0dHNB6f&#10;0gcf3KEbNzfpww/35KB4u1eXM8S4L1+24exQF7KWE0D+gQpwh5I9Zc5CGLLBfJbqBzUzZl/jw1C8&#10;zQbfzHzyZEhffH5KB/sDesbj/7XbLbp1a5N+/JPr8mau69s8J9NcmkjH8YdbBUhnfZrsraxrArnu&#10;sU/yMrC25dsYhgIjIH7hfweHZ/SzXz2kz756JvM3vPn59q0dHmPeo62NHttwbXIfh7dEbWGB2pDn&#10;eZyH3W/6Mpnojytti5mm2+sJdz7nwvy7ZBqY48t+GF967F++vaQBpz05HfP4ckRfYowZDejk7IBu&#10;XN+l3/vdD3gOsCFzMjyLgf/RR+qFggVq+BIO5hKoO3W61XnaBTJYXYkLMdZD1h3fL+KZjF4CiBpw&#10;5Xz59Sn96pN9bgsjOjw65jF/g376G+/QD/g+s8sVs8lTM9TPBjsez8gEKzp/2esHZo3+bc0gPsde&#10;g4KqT/E+SAZYnDbgPggL1NrcAOAn+WI68/DwhL786j4dH5/So0cHtLe7I33Z7/+jH8iYv9XH7Fth&#10;/l3WzyVY0sYcbp3qgAstvk+Fr/yeIzsn+Mz8Zn0LUPUzaY/bm8G4JWPMp58/lTd0P3zwVJ6L3by5&#10;Q//oH30kn3n2+eZlzO0Ki6J2dzkx8kfiHO4C97GVto6+EOAYQhTpgvO+KqA/k+/3c/lxnwi3jliH&#10;5Uz4qc8HDw/p4GBIv/j5c1ngeev2Fv2T//4D+dLtzRv4hQ+25TRYk4ZxH/c21ZexsGedfM7sL4QL&#10;hFyTOIweainMFAVpUU4+F6x7xHkMh4f0zbe/5Mhn7JO/5vhT6nQv/g1qVTvBv1igFggEAm8HrLfG&#10;ZBWdO96gNhnf5ZFojw6e9en4sEs//Oj36KMf/kPq9NICNYZ80ME3c/i5gKo/l/7d+niFPJRJR8HD&#10;3pkx44Kgb9nAwzM9Bp7p8Bxcboh+/ov79PkXT/hG6ISOT0/p7jvX6R/zxO69u9fk5gcPpqXkcmeF&#10;R0MKuUlNH6ziBhYll4d9EntxqG6OjJfjokuFlR2QiVCiLVCTNw+wDBv92ZY2T25OZIHaN9/cp9Oz&#10;M55v7PC1dpN+8N512tps0zZPtuFrmaAwcXnhy1nL+AeX2SVdai8OnMcKwHnb5GwZoAnjOgbg+7lg&#10;O0yyYYLFafATJp7yBjVuzsdHY75BndDnn3/H9fOcJ9qb9NGH1+iD9/fo+rU+Xd9L3yo8B8vWgRUV&#10;e+ESaV43yPWe5ApQ2MlZpIUZTlwIs8PPFp3xndEvfn6ffvH3T4jGXfrBBzvMbbpzh3kbP0eAh59t&#10;7WvRnRmqAvIeDmb644vPVV2XdU0gxU2nt0rR/fmfC7gNXRgfQBZAydsgMF6CRJ98+pQ+ZR4cHtH+&#10;wSG98+41+se//xG9/4PrklzaAu/RchoL1PhmtdPF2IXKwk2qtuCVyvYWAT5U8rgCJzFtgRrGByFv&#10;WKCGvuybb0/p3r1jenD/kL7/7oDHmE36nd++Qx99tEdbGzzGMJEa3w6VORDykf+LIX1zal9L1RVn&#10;jaqV9rWGEF8n2Ck0dN4JyUA+mGE92gfmZDABMdY8fz6i5wcD+vrrh/T5Z9/TxmaHfv3X79CPfnSb&#10;x5s+bWxsyNwM80zYo/3I+MaUNph0oADHSGIJdmz4f+3qAOeWzq/h50VI51j55xzgA50BT5qH3GgG&#10;gzF9/cUB/ZLHGDwHeufdHfrgQx77b2zQnXf4HqA95nwxxuhMuFguO67XL1mWtw7wERM+TF1Q5asR&#10;X+j44g3aAD6D++brQ/rLP78nC9Ru3b7O48tt3m9wf7ZFPfw0PmfQa+PbrZwYeXI+0ldBxlxP+scl&#10;saRhbraOfZwWGfcqcFY6AX8i8CO2alKFuLZ8sQOL1B4/Oqa/+euveax5QDu7W9xW9uju3T36jd+6&#10;Wy9QS6lQzzOuLejc0RcC6aRfS7Jg2cSvGOYPOf/kWgTtA6s0tAvElsnTpbqdyMUNgee77GBkgXei&#10;4MO2E+7UTvim5pPPvqPPPv1evrTR4wHlB+/foN//vQ/lQ1EkwCMMpJV7Vc4P2WHswhwaH/6UkF8i&#10;spdy1Lq1Qir7srA+ZRnAHahjEP3Y0TEWpw/o/oMj+tUnT3mehgVqG/Sbv3VHFg3euLElY/8Wz419&#10;m9GKSUVlpfm58eHmOmOFk1jF//KLtGgYsOfJWKvD7GGBml74eEvHiMWjY/ysF9HDh0fyJajj42OO&#10;H9EPf3iXbt7a4v0NGU+6PFfucMVwi6MOE9lKXaT6qPYBgblG3CLOgsBh7HNfJZ3cw8h/LFDjaht3&#10;eIzhvuyTQ3nD3ZNnh3TrnS7Px7bpN3/zFvXx5hSeQ+MlkA0g/wW6PGoeGv1cktcF0vdgn+RlIO0r&#10;7Q2Snv/JnIpla4P7h6f0Nz+/R598/ojvV3iM6XXpHR77/zHGmK0+93npJ7L4xn+zr3MG5GUjC+S8&#10;PhpjSDomxqi1hZ3YMsC5J98uCyzGQB+HBRro6nhKRsenY/r40+fcZp7pArXTA7p1a4/+6e//mN67&#10;uyn+lwVqvMdzfb1QUDkLFqilfaCJqq54j/EGsP5N2gsHEMTc7IznZZ9/fUS/+OUT+bWB588PaHdv&#10;i373d9/n+/+9tEANC6C5fphpHWezTSwDK9M5gFmjf1szWJ/mi171c94HyQDPY/CmJ+lTsECNdeiT&#10;MGfe3z+mTz//ThaqPbj/jK7t7coLA/7J7/+I52Rt2u7j128SklA4xNKwtI053KqZvEpwoVHcor89&#10;8nNiOzNtRKWA6VBXQ3bO/gEWqD3iOdopffftQ3lufPv2Hv2T/+4nUi+b/b4sUMMXbfGT7JJ5qSxO&#10;56OrMjQK8/JAe7KirGXbAm3+DDmdDzcXOZ/T0yF9//0Bt5sB/exvH9PR0QndurNN/+xf/pD6G22u&#10;o02+X+WejBPh/hb3rbi30QVq3CemB5n65u/LcZBcm4nLHgHFQ3HsPluewab9kAdXxJ2c7NPnX2Bh&#10;2j5fj3/P8xO8Qe17tsLBLg42tkhRYoFaIBAIvB2oemv05fw3Hnd5ALpN0/EuHe5v0MlRn37y439C&#10;v/aT36Oe/laJADcc+JmzMX5D2/p0GYhxS1H37zr91dG9y3ce9q2xC0c1imn+OOIQDwZY/bO/+44+&#10;+ewhHRwcydtt3n/vFv1Tnti9/94NWZyGh20YmXSBmpYVwE3qGBMH3tvIdRUL1NYRKLd5DtMAY3OB&#10;Gh65wU5/pOVbLFC7f0qff/4t18sx3bixSz/9NSweuCUPcrb4epFk7HxUK25iln0YLZczDrzGwGSw&#10;uvFfAphM2oQSvhf49M4fUEsUdEyZeHJTxjdDDg7GPNEe0yef4AM3/PzaJv3oo5v04QfX6ca1Dbq+&#10;V/cD82D+X6YO3oTrH6ewxKkuxLy65ioRvwxGYxqOJ/R3P7tHf/vX92kyanNbuUYffoQPQ3fp3bs7&#10;XAa0Ny2N3VQJpEFC4L3cNWrPbJA6MK4pVi3+Km0LkDbFB8Bbm3RTb+Mb7r/45SP61ceP5GHbs+f7&#10;9C6PLf/kn/2EPvjwZmoHWitoOX6Bmry5C28zkE9n0dFhpJFaChRg9Sueh5NADAoAu65aoMbE2P/V&#10;N8f0NX5+5bvn9O3Xz+jG9W36x7/3Hv3aj2/Q9mabdraaD6CBZXyPa8eun6WuI85fqtYdZ52B0/Bj&#10;TCUDdo5pX/kJZB0u9efPh/T02YC++OI+ffzxt9TfaNFv/MY79Gu/9i5tbm7Icwf5EJSJsQnrBOSL&#10;BJwe2UKHOrP1A43jFyDHBlOZ1g5ceJzjwvMsnNsy4y+AD3QGPF8eDsY0OBvRF589o7/jMWY0GtF7&#10;71+jj350U74Z+t57W+zz1FcJFTPl8se1uHX1/VUALk3XtAB7JvoxLIbGBwp488aXXzylP/uTr+j5&#10;syN65+4t+uiH7/F+i9vNLvV4cLFasTZn80EJpzwvEsg2r/r1BUZzrgSbDPnOAkHURjWpQpz+5AV+&#10;Rv3hg2P6y7/4kr755h7t7m3TjVvXeA5wjX7rH7wni25QJ3bfOK8N5+PIsm1X6iDZrltdoNggxgSZ&#10;AkFm2n2eDe2A2foFapWPYMyypGHiPoa7MTo6OaOf/+Ir+uUvvuE0eOMTz5k/vE3/7J/+lPb2NuWY&#10;9ggD9//yM6wJ8lPTGISQKWDHYsDfUPtL5G0CrlVc++cB7gHt3hTuPTzksR8/I/n9Af38lw/4vmZE&#10;N3ls+e3feZ/bzoZ82QaPiTbY9Wg3gLQZI4C8kDHD6uJtwrL+B7DmAp+o6ZucptTuTKnTH3Hb4gtf&#10;XqvZ4zqY8n3/lM5Op/TgwT59/Kvv6eTkhK//Kf34J+/TrVvb9OMf39QF0HwDg7qE+/E8zKrlbW0L&#10;ywCuqdyTLla5pnOfVTquKzZAUH4NQt5sd0q/+uU+PX16Qo+f7NOd9zbo3Xd36Hd+9x2uE108IAtt&#10;HEpjCFQ21mTmZXCCqm4L+b3uQJGr4i91wuofowf8CVocFhDsH5zQX/3sa/oVFkHzTUp/o8dj/3X6&#10;Z//sx7S3s0FjbnPDwYTwBiI815Q8QbRLhtQRwgbkDx2YYMd9W1Dy/UKwLcYK+UIT7+Ha45MR/eJX&#10;T3n8f6QL1E4OeGy5Tv/in/86vf8u38ewzTIL1BBvvn+b6mAZWBVVdYV6SOOS9W/yvEz6Mn1ehgVq&#10;n351SH//8wfyM9KPnzwj/Fzh7/93P6Rf/+kN6vLgggVqcDUW3JrL7RAXDeT7Joxdvm+rZO+0dI6o&#10;Kzwbkz4l3ZTgy09YoPbs+RH96uNveC5wTN9994huXLtGd9+5Rv/8n+pCqG15I6SmKeFF2geyW+s5&#10;HHxphfcncQHXlCwm5LrZPzilTz5/KAsHv/rynixQewd92b/4LRn7d7Y2iLs4eR7W39C0/nqo4HTF&#10;ol5AmT2sXktFWQfAHfBj7kucF+5NT06G9N29fdrn+5m//qvvuZ6O6fadHfrn/4cfy5du797dpi6W&#10;2aY80D7wBY96gRrGG1bKT3ziaJcEHI6vo2WOgKLZG8S7WMAqYURoHJ5DAUdHT+lXv/oznvMc0tbW&#10;x9Rqn7H9fTW8QFh/I13V//3/9uH/Q7/5PJVvMfd6PXlYjD1gPpxZnCZATnnhnO5NGAUCgUDgDYH1&#10;1vIBOt8Y4EcVJpMtmk56NDjt8KSnQzduvkc3brzLN388iHICeSjPAm488Epz/VlNsJP2OlECZfGX&#10;kPPnY9hocJHEfx3w9YN+EA8FxjzeYJh6/OSIJ9ynNBoO+EZ1SLs7m/Tuu7dkj/LpB594r9eYB3B8&#10;xwe3UbipQt46ZsnkIu0BO/ZF0AScgpzGsvC2KY+lccFpcfuJLQX0PMSBEDC7wSODkdjIT3wyD49G&#10;PMEb803RcxoMz3hC15PXFl+7rt+g5iuRr8Mx23Iq++CA6wuw+kjVI5D6UVH3OLTBy+dByq6iYJW0&#10;QJ52lfSZrZwT/1vIys5qgTPRP6kHvZqxlxj5jzcfTti3sheyFvXFGQ7wFhXmo8f4KakD+ZDmxvVN&#10;un5tizY3OvIzLArkBuDoXgYQzts7tqwsdo3gL3EuJIGKgkW2OS49rZ7RsttshqyVk0+ybXzd4yYV&#10;UVgIhdezP3p4QE8eH3Of1ZG32ly7vkHbO5inc+8ln7ZZNtaTIYiPutH+0J40P4XG10ghr4TcNGoi&#10;j19kW8Kq9h5VWi3EKps6wWvKm+SNesDAJ+OLLsyechh1g5u5x0+P6enTIxry+DLCzxVf26T33r8h&#10;H4LiCteFujy6cgAflFq2rTaPO/igKPVvsMJ/RFdItgIvA3k4R8l+WbyGaVVMBnIhsw9VqR9qpz5w&#10;wuM5fPl8H9/QPZPxf//5CW1tdun99/d4nNmUD9rwk3g6Z8CDAmS33CaWMgiprAPSAkoaB6/KozPT&#10;GSxKex5eIm3Vl1g6n972Ag2gP0Ob0TdAsb9YLXnwHuP+MfPp03169Ogpt4Ex3by9zdylfr/LY0xP&#10;FqdJ/8fjFMY2W+Qp8zus7ky+lfrgTHFUDdmGsBIQ2QLzMJNARcHLpD0Pi9ImWcoufbqZNM/R06Tm&#10;hjZR3vCTxaPxUOoKc+enT47p/vfPaIz58m6f28sWbW13eZzBlwu479ODsAyk/kxggh5fRdQa9hwu&#10;RAu8XIK3f13Snodl06Y4Gf9lj/sr3dtbqjXcov19/CT+Pg0GqJctHvu35Q1d127gp1cxjiAxz7a5&#10;DmW8Qtaskzd+IvMV+rhlNssNe9sJvDwPPj63Xyat2eRpz8NMWvyDr3huhDbCQe2nrK3ZOcKHuI/B&#10;uA//ghzPA8/R4Rndu/eYx5vn1Of58fZ2n3Z57L/F/RkWeSBT9F5yKOSrqiblWDXxr2iXUez0H/4U&#10;lcCAbGEvz8NlpJ0DjTZDpvXp6DJwraY9qPc7HM9zrwn3VVPMwXguhj3ayFjmY/AE38nDjJMNhiO6&#10;/+AJz5l5jOHxBF+Su85t5gfv35JxBm1kMka9o14xzqT7/+p46eAZUmmZ+M9AuawyloU3Xyapj3/V&#10;aZNLaj+VqTZIgIai9/JnQ+ZgRAdHp3yPecB1NaJNHlvuvLPH436Hx5g+1yBqETWYKBc75yU7zRi+&#10;1w3tUsMVnJgil8eqaefZX2baFFf5GrIPe7Je3gYI4lkc90etDhan4XpXI2SHKx84O+M58/6JtCn0&#10;XTdv7fAYgzfbbbIt6kP7QNQlUuj4wjlo8sXw5wTZh8/DKmnz+FeWFoE09to+xev4ojHVvhobEOY+&#10;jsdt3PdPxm158+CTJ6c89o+4XxvQzrUO7ez15C1q8tOSTNxHWo51roDToRFVZNV5dEAOM/BKyEWj&#10;OVglbR6/dFqOUKeytNwmadg/0jKSryo9JOQlnEh7+f7BM+7LnnNT4lbEbQxz5g8/uE0beOMQjzFY&#10;IIVnAHjejH4Qz6vVvcgPAofwp7uGjL1AziHJy8DbarGXxypp8/i5ae1EDBzRiGeIXPu2NjC6MSFR&#10;fAh7DooF/8NzMrwN+uHjE3r4gMcYni8MB6c8L9ugH310m/a4P0NVoMmgerFATXzNOeAnjBVioWIF&#10;HEt3Fbx8Hl6ntIvSl+wNxbSqhA/xTvr62mW9zKlQV5B1rHi+P6DHjw/l/vLo6FDG/fffu063b29J&#10;OwHl+drInlciLWfBeVz0JnnqroaXz8NVpvX2layCthf1s/is2msvI2HZJzuuF77bF9+ivWCRGn6i&#10;8OGjp9ynnfF4c0bXdne4L9uk997FF21b0n/VfV9ilTOgRzAus4kd7yDNwLIyFI3m4CrSml5uVHjH&#10;YUu6iPbfQ72h47dt0pdx/Z0N8YXOQ543D3gO8JTrbkRb2z364Ad3eezHWzs7NMZPRnB6PFNGQVKJ&#10;Eg2sTUGvNSs9qg+/HH1AwoDpAC8vg9z+MtNyPOoTPp2MMN/VtoX+S58U6Gdlh4en3F5G8ubh0Wgk&#10;n8W898GOzJ3x5TSememx0vEwB5d7IWl7+EwGETLySLwEk21DXgaFtOiCAZ3rQ4GAEWH0BclQjHEf&#10;PdLPJuSFMnrOliHywULw4ZDH1odfcfiUur0nHDficztKdhcJlGF2JA4EAoHA24A0YOmNRT0YKXVg&#10;lj8W8VAelAkrz1hrIqwLvmqyrqtE/jKBuwxKGTGJGHPZRvJKdXxbFKeFb67hFfjYywMCttbJNWQp&#10;VjpnzWOWyZABqXHcCyYOYHuTfZzX5bKFc7uSLpctbHJJ5+29XNP8qlMuVWmdyESsInS4fnjSwddI&#10;C98okAef3t86SUJdSn3iQwSZIC6JVAAcB8xlH851eXwu+3BJN88+tyvpvGxzSUCv0ZpArlPf60Ra&#10;iXqwrc4XenzoP54MhfhgGj7G2yHwcE0/UEA7GnD8gOsB3yjEzY/kwvTwuma8hPjfKkSiPGw6L1u4&#10;ZFfS5fG57MO5Lo9vyipU1/0qLG5cb2Bej+l46HdxWPSr+LBNF/6ygtNIfWKRQfrATn+G0ooIGTdD&#10;IG6OsGleoKCynZV9ONfl8bnsw16XM7fP4+an5X/MGf+eS+/jxZTFnGN8MIq+CH4+S+0H/ZKOM3io&#10;hjGml8YaGVM4TgvJbYvjta4cOG/crKK9ab2jXNBr0ip5QS6Fc10en8s+nOvy+Fz24VyXx+eyD+e6&#10;PL5p6+vOlFm8taEUAVuJRDjVgZA1gC6i0vFFuOQm+YHSUS9BpOKdFQXMZQubXNJ5ey/ndiWdt/dy&#10;KTxPtxz5XPGAmf0K38rCp2pBh9rgoYcfh3RxrbYTPMRBHaEeZR7g64XlSbKv6yzthbAxWnlmz8XC&#10;Jd08e5NLOm/v5dyupPP2XvZhoA4WNjZWJn+IT5xuETFmjAfcFWGREw4APeZe+JAU9WJH5Xrk+cAk&#10;jSOix5+xKhunR8jFQbawly2c25V0uWxhk0s6b+/l3K6k8/Zezu1KOm/v5bKdCqgr+Ukodi0+MNCF&#10;nagTDjDwwBDfasW9FebNaC/wNdoH6gVjPxbqjDgx3romX9RBO5Q5OOpUj3GR5H/pHJQIetmHc10e&#10;X4or6by9l3O7ks7bq4wAO3zGRylKyGHxNcZpzK103ozxHx8iIFbvbUC0C9SXphlj3pDmCc08L458&#10;oLlhyBb2sg/nujw+l0vxFi7F5Xa1Dj4R79VGBgzQNkgDMo7ytUzw/ZlQ5mFCfPmM71e44Wh9wB57&#10;rgGuD7uHkfsbPAOQOIvH+GL9GVPeosL1J/eks9B0mlY3XDN23bA+kSMqel0en8s+nOvy+Fz24VyX&#10;x+dyKd7Cpbi8eoBcV300yv7Re3ltB5qR+Vhp3gRUQlvT9oT0OKiUA/Eiq1XT/0oYyU6MlV4u6by9&#10;l0vhXJfH57IP57o8PpdL8RCbfq7DuYxFGHjO0sbbmnu6r+ek6nvMt3r9NpPvXzbassi21+/Kczub&#10;iwHws8zVUj+n/mbfy8QOBql8ibkuly1scknn7b2c25V03t7LuV1J5+297MO5Lo/XMHyTrmXh7PVa&#10;Eeb8D+M5+iydF3P/JfMAxOr8GPf/+uxMDyFzaamPRBzDjmOybZLP6tS0tQqyhb1sYZNLOm/v5dyu&#10;pPP2Xs7tlHq+q7LKwLURsPaj96vOv7R/0zkz6qz+yJlt8BxNyPUPch1pnsh/FkhnFLgi+eJBNua6&#10;XLawySWdt/dyblfSeXsv53YlXW2f/C9tRolrWMZlx2qshg9hgzkutxG8zdZzyvNge26DOoGt3fvP&#10;+LgCClJGucxN2YdzXR6fy6V4C5ficruSLpfnxZV03t7LtR0E1A8IRQkWX1PGJG5bWLg25X6OQJa1&#10;LnANoM8b8ZyO+0A8P+D61XZ3GZscUujP0cs+nOvy+FwuxVu4FJfblXS1nALSTlz/zzpRV0kQBtn/&#10;Ul+w0S/ayvNi+DfF2zNkvLSh1+/wHEB/RQj56biE+XRNHctQP4U6kjyXJRetLvCMbOGSXUmXx+dy&#10;Kd7CpbjczrOgquyLbNimjSMqXzZ8qnZoH6hb3Osoud44jS0esvsY3JOOUS+SFrTNHzMj/7sq2kFz&#10;2YdLunn2uV1Jl8sWzu1mdexBHlfga723xDijzzNlygtbMeRxhOdiMl/usEbmxzrOq41SgRSoS9Ds&#10;ICNdbQzRyxY2uaTz9iZXbAAK7Qf0frdJ+XIEz1XrxLDlPfpt+Vwfe5wHl93GYeHlAbftgUAgEHjb&#10;wCOaTYpwUy43cXgwZQ+nEhG2AQoPSixNPcBKVo466Eq+PIDJN8x4ALxI6qDKx8e+Pa3Kh58jQNnl&#10;GznQO+piAZl28+kaOT+QB1yhhZPObo5LZbhQ2vGZeKub0euF3vaC0xqXTiu0+k2+hZ+FrHM+lxtT&#10;tsNkGh8yYJKDyQ4o9Qh/sw0+iOv22nKDpA9KOZ0vB+jryOjLZXZeTpzrn5dJC+Zps/Qvk9bYSNsa&#10;JUJObBvhe9DrOH1nwm1EH3TKws2qzaB94JsTINtWedb1V9cz6PUvS81zrn+sLD7s45lXn5bLPEMf&#10;X6b0WdgLfd+YUeqj7rM4sezrOO7fElGP9uH1TD8n+eHYvJdjsSyEbPEpDmX055hsX8w/yrlpwYJ9&#10;zsVprdyu/MvQznkJwpfiV+db1SUZdsjT90GOMgZhrOGaZpH3tc+l7heV3/vXyy48178lex/PXI+0&#10;5ht2npEdiS8uypcX0S7Ev8w0nssEhOcAbSye5zGk2+1wG8FbXjEvkASSB65/1GFd3+mYy9KXfVn6&#10;tHk+LHvfLPRPnpb5MmnBclrzP/yjPgP1YvbE/FEp/ZOMK2kMx4dq3E9xJqkG+X+aT4KwtxjLv567&#10;pXrhsqDvzMtez8tg52l6x5SmSG+T27PsfdP0j8bPTct84bQWBqsxnM9thi6ucf7Z3KBAmQ/gA2yQ&#10;6wR9Hd5i6ylzA+SJa4Dn80pOX10TKc7HS1zGeedoconevpD2ZXz7wmmZF5FW9FJ/aC/MLo8rIMuI&#10;qz/Y1mvfxh5pE4kyZwNlTkeEHzzo9fDFINQl6s3aVKqDZZjKuTT9OSa56Bej2ZqchS1tMQ9vn6dl&#10;rpy2dP7Ov3mcvLEmfSkLdWH3LfIBNN/XWB+FtiR2MubM5lPRH2vOMZeiP8dF52txJZ6Tdq5fwXlp&#10;E2fTosyp3NV9TCJf8425lMytuJ/i8UPuDTHXNaJ/wnUOpvYh4wn7RD4k4LzwDW+UB2MFnknIswHU&#10;D6fHz+RgjwWg+sxDxzA8U6g/6FHK+MZ5CDlvoZyD8/8y9P7x8jz6+ELauXUCLpm2mH5e2sSl0uIY&#10;qU6kn5MxBvWm9aj3oGhLmJRhDlD7UvwtdZF872hjDd621jj+OWU2vsj5znCe/QWkXcq3Jvsw09LI&#10;/SX7iLDQSRZrDIWjERZ56hfQhPigmu30AzhdUCPjDrdFebbGIWsz1sZ03EntzR33RctsfJm0wjz+&#10;gtPOPcdSWlyncq1Cx/UAmk5odmbL+eIZDfu02adxnJD7JLbRBZzoy9BG1L6qi0b+xvo48vxhBVbn&#10;U6KPhzzH/irqdPYYfN5gwQeLWPXvyKPhQ8ujqav8LuN2ygdjDNcQ5l6oxy7I8R17tlacrxtZj/FK&#10;xsC0t3yrc9PzLV6HoLctpDVeRb1UYWE6n0a8O0fRw6fKDtoCwo6dPJzGcRlT0v29vOmF5Q53WCBk&#10;IfdhcvsPcg0r6ntPblBV3TXJ9dIos5XVyYlz62WJtODLpC2ylHZR+pJ9FleXj/2Cez1QfKT+YgX7&#10;E/1d3Y9oGLZ1XrivlHsWrkR90yePL2gzvPfPNO24S7Mq3xLM0xTSW528aL28TNqK3n4mLfvV7vOs&#10;L5pLxNtYrkS6am7FdVTPt1KewjqPRWNNVc9WxmVo5+GZxxXsXmm9VOcMmdnwsSfiHM3eU+KSvfOl&#10;1Au3J3lexrLe66S+DrLUndcxWefHsAY5T6tXJY6RleUyyMdWn7lwHuf4yurUKPY6vkgf1OV2IvMx&#10;3cv9JdcV/CfzsbTYDD62Z2l1G1HC3/pZuOYv8RLHddA4bkFOtHM79xxNTsRb92aZXRuJVmbcMwtd&#10;Glyndv3Ys9vG+Hnh0HzlMKv8xCdsmigV0OnSaxADgUAg8OphXbI+fJ2SfGt/vEnyE5+DNg2Hbfl5&#10;zxs33uOBqGs9eRqc64FKyMNiRdthL5NVxPMxZHC+BGJiMMENLiYFuDnVH4nAEPXw4TN68uQ5nZ6d&#10;8PkMaG93i37w3m26xnv90A1lw8CMb/FgX+erZ5Umh2C6CfM2l8FljuFt5snzeBlp5YZGdAq9BHSy&#10;JNeJ2LELUTdcUc+eH9Hz58f0fH+fRuMRbWx26fr1TXk9fp8ndxsbfMPKsxKdKKEulJLPOdeR3CA3&#10;wmW5xDx+lbTgPHvxg8jYl6k2i+Wc+g0Gm4Ry/sxmOb0vUjqZbLIdbm6M8o/k51cGwyE9fvKUDg6O&#10;eO7X4fa/TdeubctPfG5yvWieRsCOA9jxvE2uK8nYz2fu+3l+LvGy01bX5dLkG4A5+llqi5JvS/H+&#10;0aPn3KftE94QubuHn5Lq085Oh3a223INSJ/L/1pT1BPAebTQt1n/pkDOCkjNcpTOcR7z+FXS5nzR&#10;tFX/XIibS+lXzmezL4GsbQ6vVu/gCQEPoo8fHUq9nJ6d0unpCW1vd+nd967R3t5Getim+cjPH7C9&#10;fPuQx6uq3UreBjuOHnORT87z0SL79Ulb1wX+177hPSYwMolJozT3aTZOTNjb+wdj7sPO6OhwQIeH&#10;Z7TJY8y7d3fo+rUNffjJ1IcHnB8oaa0+luRSc5r6HBBe5I9V/HN1aQEtf93WAN5jkiXPApjOjzru&#10;Q6dzMumYmLA8OxvLOHN4eCjjPxbT3L69w+NM+onPfi+lRV3UD0yknjisi9iRNXKzMkIGAdObzmi2&#10;5fN9cf9cUdrk2ybtevXX7Ty5FOZrnn2LOsLPFU5GLXr+9JgePnjGLhvznGyLbt7cpa0t/MQnnI5v&#10;V3OdcrvjHUP/1/5F/qD1nQDk+niLzjGPy3WL0pa4Dmlt/lA3E/xDSxvwtY7FAxzL3N8/oe+/fyY/&#10;xbK1vUF7PCfDT3zevIlvunM74XQdnjRjL1lwu0FbwTfiZb6HNuWOu5Ar3as129d5vgFX8U/Oi06r&#10;/tc+RoFrGmyelz6wVZsWPtVhmynPs46PT+n7e4+4fvZ5jOlxO9mgnd1NunNnT/o2tANZNJ2OU+eX&#10;KMfNmdksZNN+nn9y3+ThXLcobYkvk9b6DRu/jXpuiLP5Eh6Sc564d8e4IER9pHGG6wUpeXosP4nz&#10;4OFjevL4sXxwg8WCe3tb9B7f//fxM9Ls9w7nJR88sKz9FR8Vb1vhPdqQjm1WDi0L5ghGxOmHs4DZ&#10;ls95Wf+8TNoSl0+rdeD5IvekRs0fdcb+ZR8Dg8GE62VCh0enfI95wHNh/MQnfqrwmrzFa2urI3l3&#10;uO/TY3A6meMp5CcKOV/zPfZWb8blz3eWi+xL6efZr55Wz0f9VvtwHr3NPFny5esX9xzqG84fc4i2&#10;LkrTdsNx/DcataVu9vme//79JzxHO+EUI/kZacybr1/fkbYmC2zQVlCnnCPyxXM9rYP6fEpc1lcl&#10;rpI2111G2hJLae061fpgH8FNFSwOBKyOWC9zX8wBOJdJh8eYAd9nHsnYf3xyTJs7JD8ndeedHflA&#10;uo8+rMrLsThnNOIYS1DmAihbs22BPjxPnsdV0ua68+xrnn9dzlLPtRyn45KSZ2jDET16vE/Pnh1y&#10;29AFA3jG/MEP7tDmRpfbBt5QdCb6nnzKijbq8/PHsr35Xo+DvW9fi89XOc8/F502152fVs9LdXae&#10;Sg2nOMxXxWYR1XfSF7V43OB+DHWCZ2Wj0YSePj2lp0+OJT+82Q5j/w8/vE07W+nzbPxL7te8cHy8&#10;PQbg/KYYi5JBisdxrYxSzjlyiVeZdlH8KmnzcNne+gVGNdaAiNO316JexIM8MXv2fEAPH+3TeDTi&#10;ceaUtrc2uL3cpFs39Sc+u7KIB3WqC29wLchCXM6v7k/P4Ur3L0Yrc60rna9nHn+ZaUvx2j+gDWDv&#10;UddBvVf/4fmjhNnHiEPtjbneTs94jHnyjIbcpx0dol62aIvvZ95794bWi8zhlM12wUx5gat/zmdp&#10;F/tgUVzOq0irVzTrqjEW4dL1aTrsc9nT0tv9BTQ8E+b6ePb8mOtlKPeYeG65y2PMhx++y+0DP/HJ&#10;Iz/3b5jPYWGU5C+Lpez4RgC5+v/Q45i57eVwUT3k4ZyL7C86remwl/mu3G/yZc57DDS4/x+PxnRw&#10;eMJ92JAe3H8mnzFv8v3LBz+8Tl2+78dP47dbqBBOk+4jsRC7emOktBnA+kzE696ObXIpnNPHN239&#10;NWb0em8Loj8BIemXVqw/lWuer/fB4JgePcJPfPLcpoOf+MRz2hNJe5GQZ2EMdn0gEAgE3h5gMMGQ&#10;U2/6Gl8MSjowgVN5xTxbOs4A44jRI+lS7ml/cZvkzOWdVoNomjzjj4MjvgkaDM5kXz14xkSDy6RF&#10;RR6aDvSb6Twve5PjVE52zHW5bOHMTvLMdDOyDzsundbrKho0H7+JjtPYq6WR3upQrjnIlZ3qZS92&#10;ag+ajdB0iRL2cZldFc51eXwu+3BJt9BeJ3k60avlVfkyaUH4Ul7PzZNKu+G3tmllRfuQCbk2Eob6&#10;2/yr9WH04TzewovIdun42Cp/cZwwly1csivp8vhc9uFcl8fnchU2/1r4Yin1kfostBss6pSfmEI/&#10;zWXg/6nvNp96T2IzHydW9VMoc3VOSZa8ZnUzsoVLdvN0ebxnKW5u2nRtL7nV6ZYgH0d+xsZY+SyN&#10;ISnefgIU+7l+hYjxtJGPKBMtnChpCrILN87H23jZwiW7ki6Pz2UfznV5fC77cK7L48VHBVZ2CvVC&#10;urbFxvJIOs6nntewbZVWF3PM5H8O5c0srg+dxzqNlYfpz9HLKWyb1zVkC3s5tyvpvL2XS+GGLp1z&#10;Rd4kjtUVkh3qi1n1Lyltwxj9WKJ+6xMy4u3MU16yBzTOo7a0dKlc52x1XgV6H3g5hWfyyOKrsJdz&#10;u5LO23s5t6toPr0YYr4si5q0N+OQ1p0cyw6ZYBZ1ejNgVmXXOPFV0jV8V9m5sMklevtC2kbeYBZf&#10;hb2cwi+TtpJLOm/v5dxOwvB3oSwVWJvak86Zc983obmYPd6Iw+MRxpvK/pKZztc2rxPZwgviGmnB&#10;efZezu1KOm8ve/Nl7h+D19XUfg0ygAfWLcLbOmXBhwAWvKHeeF+fkT/eYmq6ZenKt+h8fVyJ56S1&#10;zetEtnApLreb0a14vjb2Cs1flpfmK3rkn8YZHeMRPw+I07zlmUfKW49pG+LrELaZYy9idb5JtrCX&#10;5/GctHV5ap3IFi7FJVk38+NlEcBx9bByzyJzMfg0+TWVBXbqd6TTsCTyNH2JPn6BvRwrj18ybcV5&#10;9iulzX2lrH3wMqyPp+2g7qvwJRt8aQbEH/yP+sC9JYifaNc2gPRAnRcotcTx9rxG7eq4GR/ksoUz&#10;u5XSlnjJaaV8mW5GrsJcB6Do6npp9iOprsWPs0RaxMnPd03SPSbLyBfdmnRtsCncf9R5vCjd+YCl&#10;c5wX54jtRdMKl0grxyjoVt0sD9mQhyfieO+JdqVv57I3QHFygeZjb9pEfdhPsfnxy+Tazte91oFt&#10;kNlYmcKiz3QzsoUzu5XSlrh0Wn9NLSLumfXa1nYzh3m8hP3xuF74v5FvM6vnZ1a8MlKk5GXBFK70&#10;Sbawl1PYtoa9ly3s5RReOW2J56X14Zwl+yxOypdT4rzKdIlST5yyCusitLq9GFCniAfUrqrnJTnb&#10;D5ZZp7HjMFPZKjmFbfO6hmxhkx1fJm3FRWkbzM7Hk9PoZyxG+ApxTUAjP2so87NUdjAdN980RZOr&#10;bFW6lP+MbOGCXZWHt/eyhb2cwiunbTC/dizsmfqzxrWWM12P6Pul/zfb+lg6d2NRBN6LVonyWZ2a&#10;1o8hFVHXFdnGeAVbVVr4EszlLFyl8zZetrDJji+TtqLYp/rBvrJX9xsFHKfPlrX+1K62FyRRS5by&#10;FSXoZDluQbawySWdt0+y1b0eY1UiL5UtH7nOcJ4pXNuBl4dYoBYIBAJvIeTGmu8SjDYZAiWMb7Fg&#10;LyvIOUFLh9nzt3oiBMjDsUsk/8NR0p6HTIydHMbbodpCvPGG/8ZcLnxgw+XiWIk36kMGpeZrcRa+&#10;HOIhobHS+y2zy2ULm2xbHm9hL1s43/J4C3vZaNCpSotdW1O+VQWynvBmJ2aL66IjX/do8YSHrxEm&#10;piFtvAECK6PsuknE8TpcD6A8WGWKbGzoliiz35y9l1dNO8++vpbKOn+9eTm3W6QT31awsNdpzeTg&#10;1LKHr+UDg3TzYiml/aYNwKGUdmwfxr6+marDpvOyhbHnc+IjVn6zjfUW52ULe1noN2fv5UtJK2TN&#10;suSt2DYSq83ljzaCb4Wi20I/hrYjb0vhax6ptJmk9O441VYdH3LGtCGFpGKdly1cbV7nZAt7Wei3&#10;XJdksU9bJedpseVpK3KqFej9fS6RP/wsvuZwVW8czYQOpa77ItQL3mQDar8k9STHVmu81UDOVHRK&#10;/l+deyWn88vlmTjbvM7JFvay0G/O3suvOm1NqYpzmNunPeYuzk6BCkR/V89TUpWey+ZxlmN+TvPO&#10;t5Jty+It7OUqnG95fAp72Ycbm9dVvrM+vEQXjzfb8N4ebsibHBp2mid8D4/K9Z/aF/oytC/VYfVa&#10;Bxaql7Jo3CwtrhRfnyvot0qX0uayhSvZtizewl6uwvmWx6ewl/O01cUnaAQYHJ/BLJS2zeoA+1lc&#10;+TIKqop9Bt9LnydlgI14XzcpJ+KspEn2rHT1+YCathmuZLf5eLNZKm0Wb2EvW7iSbcviLezlKpxv&#10;eXwKe7mYln2EccL8xv/UJo0b9ViCV3D49qFppXPjMPT14luNR3q86VPsZMxajlaW5VifG6jlcuGS&#10;LpPnxtk2x97LVTjf8vgUVluLgX/YbQbvD46V/icjblnyexf4AzLuWMSPvGl62DAx1mSb6BOr3Ku+&#10;8nzqEcH6vLzcOF8f5zZv7+WFaXNdJlvY5MaW6yy8NPmEzWe8E13aoNV2ABs0Dy6Fu1aR1pLbFzrE&#10;juNRh5hbt9tMhBPr9CXWx+aQnrPbKh3bednCXpaw27y9lxemzXWZbOFKTrRwrsvjc9ucuT38PMa9&#10;C15rh3LIcyZrL9qngZqWS+bSVhvyKdDb+nP0soXzLY+3sJcbYbd5Gy9beLW0/D+dd+7n3Ndel8fn&#10;tjOUjasD1z23D2kj0lrYldjYRsYLrhf8HH6na/cxUlpOqL0TrCUF7IVyBnpOaRM5HbeKy2QLm2xb&#10;Hm9hL1s43/J4C3v5QtN6nZPrMEvVNW2y1+V69S38jJqx+xLoMI53uW/qdntpTMdzAb13sfqQ9EYA&#10;cSkPIXQp3uyXJZeuIVvYy5VdtuXxFvbyhaZNuobc8PMievtCWown0n8ppV1M2Kc23mPOIJWHWuFx&#10;OdkDdr9TPW/nvGfaMVsgnSfnMHO+tnmdt8ntvWxbHm9hL1s43/J4C3u5SpvkSteQ2Y/J11Va+K4i&#10;xvg0zhvZh0LWy0SM/Wp5yU96soxn/ELMucDUVsSn/K+eQ1m4zKqOUC7eN8qZycIU9rpctnBuhy3X&#10;5bKFK9ltPn5R2iou2+bZe3kmbdI1yRYVvY4diupCvfEfe5hlVJ/1c6gP5I4xBUExtp0kWYb1MZeh&#10;lkuPqjovC1PY63LZwpXsNh9/cWlZMp+yDld2urqVrh/ysLTa7uD/9BkM2/EoI8S9JuZmSj3GIlbH&#10;ZNZ6K995XHSOzbjcDluuy2UL53bYcl0uW7iS3Wa6Gpmj56Aaix0lrXZsFfmwQh4mqvECETBvHEnK&#10;m5VwxsdMjEOVzDZG0WF/OeTcK3pdHm9hbMvaV7LbfPzLpU2h5B+pFPi+qjdo1E7mzF39TEbqRyrI&#10;8mGa76sjgLrZ2CKaZJ/LVTjf8vgUNnlVAvLlITm/9GyWzwnzTZnH8KbXIB8HYTmvOu1lQWdPgUAg&#10;EHi7kAYYDJQ2zGC8UULvw4iEBUbgnCVonCa7+E0L46nHEVTFYg1PDjAhl4UhmIzLTa3lgvjE2F5w&#10;Ow++jjC50Q8CUC/NCZ09nmFYBP/hCPYg4zxaiV6fzc768rbKZyuhLhncrJNSiRBovjV8H3DhRP7C&#10;N3/TMy1h1gOmQ3c1GuPGATesuCHCh2h6cyA2qDdmnq5BszWZWVu/ARvOZ0muBEnD/RLSFdOaB10/&#10;ZJuE03HVuAFoYztvMw8rmwGFVU3Fkk6UxtRgQN/pLYuUYX5d5bQDrvWmp+qIh8jVqRXZiDc/C73a&#10;PejhBFUbS5A5G/dxaD9NWLmUGsa4/zqO/S+/XRm4HqQpoD54034slUCqzkqkPvfh2F58Ex/jWuat&#10;hobRBozmc0OykE0g9ZfmcFZf0ob0w+xloUd527ZVwSnkXhI+V3+hvaA2LW4WVjHL0OphFa7vBuAS&#10;Fdr5WNgHBKJQMUGub4tn99kHnjZGNKlmAOpO2gsDcRhvqofxVduzdF52XPsN3ry8Df6dyJcCdd5g&#10;H7bJog08XEoQ6+RzhJrMofrYFm0eTV/KOCGbNBeBeVTmXHg+kxZpan0kiLHL6424/i9zY//x1vAZ&#10;NCW/OR0w2zdxv4QvpqUPQmFnXyo8D1U9W4ZLIZX1LdtwTdt1bXKla9DVbeVghD1Se0J6seE+kPfo&#10;9oyIEor1LFT/pm2Lz2k1sENxXXMydFUddir8qnPhNEFLFSRzApZyVuCA1YXBbHz5Yltuy71Wedaq&#10;JAH1orrMNrNbBpJS2uf5zMu3rls6a+Y5YJP6/LmxpLFdmglTxqsWFqjh5QGFeRh8lvzWpIfq3oZt&#10;9tyXgV3U51/c6m4+UuK84zXiRUY91ukWMra5m/lTmMLSVYEcAmDXli908HyZ975aq5ySry0PpUlX&#10;sXn4Mhhr6LhpxBwlzWFwv5aAU7HPNq4C9ZGXROMCDwaDweB6MW0YheybRnKD18FwgG9YjjmW4ziE&#10;b1jIaMWEjpMjZZn8r0kcTx901d/KuARiGEsfDOAM9AGAHlPf3MUKiUd5mkwpmPhGrxHfhFd7icuP&#10;F0xkH7N/2JP1xi6r6z3Z4ds5yd+4lMbyNlxMclJcqgPJCzeqcrPK+jbfLLFNXUeL2Szba0A5N890&#10;jhfBql2VfVEibNXnCKMu9PrW8qqNfKuKOUW7YRtpIxVFdcG0468r63pYjkvkgTpJm4TQdnhDneAb&#10;u0KpO9ZmefG/2rmcl/hX6vg8NvN57WltCmVXLy3HUl6ZL6r2ktlb21GanzVN1a5QR9J+Uhuq2hGq&#10;Ajd7mpekRR0iHmGkD2ZU3+rYIV5MsjHp3GbQOAYGHBnNjQa2Lh7zHDb68wUUeyu/0fRrwnSdNzb4&#10;VRaqGZOvk14/CMBPeGi8AfEA4u1nvnQxgVURG0hbqccg0HQNn0p4nj+h9yzZrCNXOB/zj/hoUTr1&#10;LQv8ByIN90Xsc+vDODLFN9PJtaCxHHbphS4s5fBpg2DV58PfqAOw8jfqBLrUa0k7gL/VTupG4mBn&#10;Y0fytfhfiTFJxiWnu1jW5/PmsL52tW14HzO5baAm2ETqZ8JzsZpcTdyX1fVgec0j2yZyImHZrkQr&#10;mx0L9OexRkT/kPoIve5niTi9lkF8wQntBt9aZ6dJu6ntsLf+S+M5DjLXkYL9l+yFEl/7UfWwhZ1u&#10;krcRNuvsb6E7n8sg568fZOjx4Esd661OrF7kT/oz8THsU/qZMppuhv681oWp7P78Lph6bad2wBr1&#10;L7cdArX9SB1wSPsUbTvoy6StSHvRdNI+0l7ieW/3MsEFlL4Nfk/E1rhm1a8WrsbsRhom+7u+7/dj&#10;+3KUMYzTzZDzL48heVwzv9ef/pyWJPsDFL+gXQhdG6jiUpuSeLQhHocmkJE+3bewHd7GibLU/SDS&#10;p/zQ3mSrjyv05WmczzoyndN5rM7V5KQvku2wr2zRV+kqG7sfrRZCs2wfuIvX1e21ADlDFcX//Fxr&#10;9tzeXtp8WPsH2yfHqReTLtWR1Bvr0GbS2OL7MpsPVPUq4xLizPfzWCifXB9LUOzn5LEOnDkXC2c+&#10;Et9D5n5IFp6D9RhjfZo8WxbC9yD0gNaR9YdVfkY5NvYvwlTuNaPeC5bOp0lrA56zdj4vlfmfzNe4&#10;V5O3D0/G7Pqqfjie44z2iypWH43jISxk29Q+680fM1hi7T+l+ku9B5+ijuq+zOKdzxGf7m9sHGnW&#10;y2X535dFr9e6n55P+SKEzOndeeB6a5xbi8YTPL9lMZ2jXlrYXxwNOGIgEAgE3hbouMIDJz4sxM/H&#10;8c0dq2SBGo+o+A16DKq4SdCfBBA1EpSR8mtClTqw6QOxi2V60Nbqcbm6PJPjARiDKQ4r4ygflyfa&#10;oE24URZb/a2DIOs5jxmmdHYsncxfDrUM60p9AFNPitivvKmP7WaolwiZJ9jjNo2H7Huus1arz+T6&#10;Q16oO6k4zRuL09qdnuzr460h+bxr8rleEOE3IRlTe5hHPn6rzfXQ7nO5utye8eGO+rzN5TQ7aSsT&#10;rkvWIaZuL3zY1G4uhJy3MvPXGrHy65KUNoDr2tP0yaamtil8e6XL/TLiJ9zHTbhuQNwUST/FZUD7&#10;0vpDGD7luhJiQz6g5qn1ibZas3Rurz2rfsf77Hx6fxur+NQGVIYvTZfaGrcdtCHESxnkIRrKonHS&#10;Ntn/Qmlf1sZQD6yF77nOtU9LefA5aN/Ae4SDFavrudB/mJtx+SIoFC97AnhCgJkO77FgKj3Elnzk&#10;hpyvgUY7tPFqHu2aSdfEXCYbqWdX32vEakyfR3wIIB8EgHqdC3inHxCAqtIqSfUgT21Ywk4/W2AZ&#10;lZIqlduMfuBTt2/1PeYLOmcAodN42CWi3LhmHEvntg6szl2uUX8NlqnXW6KFE5u2fSGx3RTHYeoY&#10;z8fleVn9kBqVxn0WX7vNtoFy1fWufmadzUOkHpLvkSfoziuIujXq9d4k24Biy2Em6gn1JfXD8wAQ&#10;tvC31A3GFfgZbUaI/sbq3upvMe16W4pS31bGdSTKj+vVtw+tD72mWRabmpYW8ejf0Kmhn7JxfsL3&#10;NjbeV3Nrnr/Jz2HI4nQjt4yqf1zEVJYZ2cIoy7qOL1xe9nndRzV9XaTYpTGA0H+lOZbkp/6wB+y4&#10;h9FnAnyc1Gb0Q1DUDvyH/KwsiWhzaDvIK9HaX32tq6+1PDiWspHPWtCuGa2HC6e1K+mXUAd8TPa/&#10;fqCD8R1lgG+5RjDO8FwAclXP2IusftZ7VEd3vZTPb00I33i/XRjhc+2PpC/Cdc16mUfgHgbtZ8rj&#10;v8Sjv4JfOR23FV1sy/2ZjP8A6gXxWo+TsdahXj+Fc3rrademjSupf6v6C8ie8C2ucR6HkUbaTq23&#10;ORnGF9QL6gBvueuwjY7dOp+r52dujmz5oTycj8wLHGsd6h52yVb2Kq9jPYv/5DyY4svlOZOX5VPl&#10;h/yZ3HYQlvqZYA97bTuoL6sTLQ/7cibvFOa8QF9fVmdN+3Ujyp+Icxda/+TI5ypxcs7LMtUV5mFY&#10;waGfmAswP5J5F++xOE11TG46sk/kTIqs45GgdF5vN31b0T4KY4EHnIf6TJRrG6zHo+r+HnnKOIM8&#10;kD/sbb6G/LmuwcI1oH0f9srKdgnK/Q6uIXde60T1fTofOQ9P+DXtk+/1Hj75qfIh26APQ7+F/iux&#10;hXFAxgUe96WPs+N5so3kl+tXIB+/dG6vO9WnNvY2af4WwtZT4o3qvyZTHGzZ77iHGfNcC+OJ3dPr&#10;noshxGcD+Nlv9KHwpcVjj3xSXlz7Ws/SqQnt/kYJm4tnyXfrQ/Yn+7BB8TH6qdqPcv+Jvoqp/laf&#10;V5B6wv0m+znVr/ZxNvZZvv7YL0srBxPXgXC2fpRqJ31DesZYXY+stzxRbrm+WcYLRsZugZryoqH5&#10;5iNLIBAIBN42pHEGcxib/1wMUsaXQgxfntB5NO3lvwUFEEp55OHgizH3o0K/MaUTpPl+nqdfJ9o5&#10;vG5M5ZN6sLKC82wvC/7Y68qSz+bTbgpLcU0ib/7PO+mz0rH0W4ceTfsmoPOsbdU6j19X2nldNOcd&#10;A2GgFG9xgMU5VAOQMc832GSNZujlYB/018fx9XDR9MdZV5awyK6kK2FevKVNPpT6WtR3mv2byNL5&#10;zrLkGz/emGwPp6DDW7j0/QKAP6ZHXobcxsI+PofZBGeZAzrvZ/Orp8Up090N0+DjS+kviv4468i6&#10;fWjYo7Zp0rydx82mr7ZqrPEwXU5gngxY+E2g99+LEHkoJMfGuF62K8flaSzsschuHWnncHmsxx8c&#10;D8jL4IFwnoe3M9nbed060Z/jZRDHAOrjWV9UHz/ZVA/8UtzMPSZgaSxdcDnmPgN8XEmn1LpKYXtW&#10;k57X6Aee1rbMvp7X1e2ujjN5deox14+lc1mVq+SLOMM8u2Xy8fT268jSOV0Q+frnRsDy7KcVUEvU&#10;ebBiLoQZBZu0uoDs4eNym1wPGiA38z6v37J+zvd9q9OOuY5cdB4+Lucytobz8npR5mVYN5bOaTXW&#10;124eh/wZ1dws0yfU8zmjtyvRoxQfFGbzLaXB6zzLdaSwuJx5HhfF0rEWU/vP8/pQzrvyy+UDRwwE&#10;AoHAWwkb0DwdlhmIqklUAYviXhooWz548k7Y4p1RP4RTZkWqBlul2PCdrRDRYGUcmEXtuwriU64P&#10;59cqvopzbNiUuMaoLiI+j8uibwPm9zyu4W9P2DDEPsVX6aFPDJThfXSBTC97YjnVBepJ6oZvIKo6&#10;cnVlbQVpGnBxFm82Xl43WNkvovwzPnSyUZ52Kv1YIjq217cQQMd1kuwamClvspnRB2qYH40vgkXp&#10;WVf1eUuy0W+ew7Wv18I5eaKdzJxfZmMUX2Cf6T2rvCDPYSMNw3xsfJOQn1vJH2DlD3ddzly7Fg86&#10;e7mmtT+TfcsWrfk5c4mapWQLWJYWNljZA01UdSqhApwzxc47OCejkJcsR+B0q7DK5zy+ETD/pTbh&#10;z7+C2SAO7cXsjKkNNehsffpL4RrD/CT+97Rzc7rKr04vujQfNkj9Jbu8DqxuKzqbiqwHctsG2C7P&#10;b50h5+B9cIEUX2VYaIO6NGZxVTmzOltnVNeQO58LoeSewGEQ+sqnOZPPxbdG6AEX720CC+B9y7Q6&#10;mccKlsYDYed7kc2uRLN5EVoea46GTxO8bsbvjErH52/tKJeZ9b0+qG/wVKYve0g+2LM/U33ZvLle&#10;OTVLsxE74RsE8+Fc+msPtOsx1zcp/rLn9UJkJ+/pViIsMmw17JJngYyWSaAJ88s8/8B98q+uP/F/&#10;w/kaJ1lwsLruq7bh65731pZyNuxWYH1hrCes7OeWPzvvBgHskw/Fn7ZAJbOdbTiz8OXJy5bLPrxu&#10;sPJX5+H8ItcVmPxZXaNJ722FztdVWoSBpPf1I/nBhndFWBrHKj9Go9yBxTAfJkjdYG8yaHXi6dMk&#10;CqBPtPSXBSujHC+Vy8rq2SjTorgCJe5ygVIEAoFA4K3G1Qw4Fw8rd6nszbjGXEEwL01uF5iP2r9N&#10;mB60yQ6Q632cwdsEyjD/mA/Nj7nfFtlYGPB60wVeJZo1AWlePdZWTSxjEyhjGZ953y5jb3iRNG8r&#10;LttPyHdRu3pZrjv8OeTnZpyHRXYlnUcef5792wzzTYnzruv8mgfqeJsrK9MHDCwHrgpWJ4Y8bLA6&#10;C7wYlvGf2XgaSnrs83ZnsHCu98jtDT6d168zcB65r/y5eZ3R7H26HHmaZW3AZbGK7duGRT49Tz+v&#10;Tj3Oiw/MwvxrzJHHexurk1wfWAzvs/P8dp4tdKW24dMYrW9clqU83mYs4wfEmf9sYYfHIt+CJSxj&#10;86YhP2fjIt/VzO9N/L2LIQ8ryvkFLgol33oqlqsba0s5c7tl+TZhmfO2eO9bw6J0gSbMj96XXreI&#10;i+DzmQef1yK7wMUAPrY69pzn+1dRL3ZMXzYLmzxPl4evHihBIBAIBAJ8p8AD0dwV0l5fiPdpjZcK&#10;5N88RuPQORPshkhuilKcL24jPrAQi/2UnCsO5l1laPocpjPj+TkHHMRV8HHBpw03Jr+brdiDOUzv&#10;eUm45OzfGPg6btSbyRaeh3QhLGMaqJH8JQ9B8Q1d1dZVYXp88zN9+zOvqpyWZ2BZeKe9qONK6V8m&#10;v7cB3meLWHiwId/CY9kajMdMQwADL4zUtauvc7/Oo8JXkWaB/stYxxmKupRHKS47XCDHKr5Z1bkz&#10;9oGVIBc0+7fqr85DqT5Mx6zyycJe90J8G1A635Iu8HphifqxgUP6q6jLC8GF9f1cH9I/BV495tSD&#10;bz+XwUARMkfm+xwl5HrObMO60NWbza1Rl9Vbv0TfREn35kP90iTfR8pPeRYo8bWvlCldeh4j/hY/&#10;p3hvDGgWDfjowHxUriz4sARrC8paNvj8rL4qZeBi4f0qsjndcRGiTpaH97Vc754eTl+lcTrhMmgc&#10;MHDlOK+elq3Hl4dcBXOvJWajvWe0dPPSVrw8YJQPBAKBQOACcTUDWOB1R17/cU1cPFbxqdmel+a8&#10;+MCrQdTJOqBxbxcIrC1sHCgRKOlzBq4WpToocTVEfxZ4O7F6W1H4djavzZneE5gnv42w8y/54W32&#10;y+uOUn0FAoHAmwD8RKGy1NfNzpfNJvrE+fA+WoaBdYK1idm20cSiuMBlI9rV5WFe/zVPHwhcJPLr&#10;bB5fD8QCtUAgEHgbUd0l8IA091sTNmAtwwIWRL00Wlx45rRifRrKKU0SSzY+LWuE3uZKIOVYY9Ik&#10;sfahxmFvOoQTvd1cZnla2mDNi4DUz5LwDecimJ+EqdaJVwk5JtpCorQL0NpKai+NMvp4pMnQsF1j&#10;viy8T2eYUMW7WD52Pa44NuKbVKiF2RfPKZhYVDI9SnqvY1aVAiIM/SXDHX5tKWgEZiG+xKMEprw5&#10;LfvApuF7KADLzykbh2CdbxvNxDUsvrIrILdZNy6Lhq35a47fKnCc9VvCiSOH5218rBlqbg3dzLkE&#10;m5wLV2diq/WUPJyRUcqvsge8fa4zeHlJ2HHXkRXmnHdly/ELfZkzB2fiG0OpcSzVYFIfK0Q4ITdb&#10;Jy6FRf4t+TtHSlc8NvQZPRq2BtiYPYvBOUx+ylH5OcX5NObbBhO8Xfj+fFZIfqx8bsyR9FY/Zi97&#10;u4dMYcs/P2ZQWcH7LPmtREGyrWhwOquTioxSfsGahlz2YaDSJT+br72+ikOYYW/qMrLKhvKK2DiN&#10;3OunPLxsyNNVx11nGkpx55J9I35ahCxRVQ+JEk7RAO8r/zagRlIjzkbsgjNs+AdI+ibTdW8b66wd&#10;NJny4iSuNVRpJK+LhuW77pyHKh4e5bG78RyYyX5fmL4Bb2vpNdRAdcy09za5/CZxJST/VTRk+ipv&#10;0wG2nwdLm9gIs5jzslE65joxR8mP5uMZJlR2gIu3OvJ5XQbnAuXIUdK9WuBJRyAQCATeFtgdgY1i&#10;XvYUPcPsS3bVh5EeeZjhklwMcfOCD9HGjhOacJwSC9MQBscStlOwqTqn5g3/51DSXPIkYq2BCQ08&#10;OU775CvR+zgQYYacN+xAjue60X1mL/oUF5hFun70+jQmvUdDBx87+6qeSvBxlslF8k0A+6fh/4sk&#10;Zy9MYWkb1j6svSRKG4Gcw9k3ZPfgZ12rwnyDc5FzvwBKP6RsLtRQ31XjDPsQ7U7GljbGFk+NE1ab&#10;OwqXW3SWL87BGDgH/qJdhqUP9E1vNgm+Dnyd5FwV7hDrjcxfcEVF1svCtA4HQMjG3AEIw/8gy0Xf&#10;WhhE27N2kuQGzS5R7Fj0fJOQn1PxPDOfzKH1QfxfPSnhei5d92OwcGNHJVU5NTZYyyXhGJgD+CYn&#10;+2/2+mYZ139F1mHv6kVY5WPpTJ/T8jDZh1fg2gLlxznreF77iEWpAwPi3JzL2wi93stM5Fk1AOvz&#10;lqUdwMs+nHZJXD8k/zRYQskuEf6urn2PFDdD6DlafOZsJA8j8vJ2CRKGPsVXdqYLzAK+4bYjTP4S&#10;H6M9Qcey+c/qJI8zVHUBXaKlDczCrt/Kv9n1PeP/FF/ZgbADEJ/qxTN8PwfJn0zMm/zcqQmEk87q&#10;q+F70MKg+R7yIljaVVhAVaZ1ROkcV6H3uzGPQwhz3eZ8155B2zMAfSaAayGjpPOs8zCudx0wVi2/&#10;P+eK7PMi2Uf8b9pqKyGzOThhGawWqrk4UOCPkdkEFqDyGa5uXN/1tVvFoX64BkC93sWSbUC7x7T7&#10;TKRVC9lSe5mt70S2qeUXg6S0sq4jxGfqt9o3qle/pD5K/AgZ48YoEWHxgMLS5HkJYJfyqtJ5nYVf&#10;lGuI5OfiGcz40VGsvS8z/9k1X+Xq4mDr80llaNYT9C5vmXfbfMGY7ACfx2VwrZF86dkAfAi9+dgz&#10;twWSfZUGe6sL8JLQqA87Fo6daLpGWZxuJm2Jlwc87QgEAoHAW4dq9HEwXa7PcZ7NeekvAridqQfZ&#10;5lDpB1BjCdC7gboKG00XKMP7zcPrfVyuXxDXmMQF5sP57FysYhs4H96fF80ceZ+0yNaAOEuXp3+T&#10;YOd0mcx9D/iwUkcicBF8msDV4yrmJ28jbF7oWcI8vcHaRt7mSv0YGCjD+2iW+ay5jmta+ZCyhDpu&#10;nkXgRQBvlq57wMs5LO6yuO5Y9nxyu9x2URzg+zrfL3p65Lo8/m1Eya/APJ8D0Ps2k8PS5lyEZe0C&#10;ipK/SjoA4Xn9HGBhrwucD/OZ+TT3scHHWRrA5Dw+MB/eZ56GPAx4Ox9n4bxeVkEpv7cFdr7L0q5x&#10;7++cZfgYnV2rfXkODSpKMeBbDZsGLaJD7bOmUb44rbYLvDjmeFLqxMdZK0gtoMV7oS1CY2UFSwPU&#10;6WtdYAYN/3nAZ+f1Y/OQx0NelM+L8k1H6ZwXcRFexC6vr8DyMP+VfOjDZuPtIOfwaTyvGvOOb3Ku&#10;f7WIBWqBQCDwVkNv5LDl0BiDhWbt5sMGvHygz+kHeS9b2OQCZaW3kVWJ9c2QI0fNpGfqt3yM9TZr&#10;+xLlLKXlMim9XCLizcbLFja5xEtKW51PTXxvDTZy8zlz/oY67czjA0mLvdepvjpukT5eyzArz+PL&#10;pl1kz6dwGazAx8jpjyu6VC7xefP7hHWWKW2RQG15oZQdH6NI78t0DjPyPF5mWkfz0fRiaR6qUJUn&#10;UXRJL2VAWVJ5qsQWl9OVG6zOJ5fn0cevmjZnnpePW8DqfI3QXRa1P9Pxo94szs5bbBplUVk2ro/6&#10;W6YW37TTc7P8fHheXInz7NcwbeUfwC5q0EGiS3EpXDm9hubq83dsHPeCOOODOedb5KtKyywB6jlR&#10;nIjjzN/O5w17xLcr2qxTrN2x5fvvXD5ho03lRJxnwcbl2yTbN3yQyz6c8yrT8mlUTkpohNnmPCKf&#10;Gb0ey+bF2k9ZX1eXodnvoY+zzeeGzeI8kkXjnPw5erkUb+F5cTnXLG3pmpU47+ekw95Rxxql2Agt&#10;PxzPsTDHeCmWjuHPa4beJrfPwzlL9vPici5IW/nMM8FsvT8rml2utzijBzfWSp0ab8PU6QxVXNrn&#10;caaszg3kMsw73yK9/VWlNdtE59PkhQToEn167+tKl1AnZkCfE+B9owwIn8Ni/ZoOeRiT/Qzz+FzO&#10;03pdHp/b5lw1LZ/ChdKOg35JCX/pfb2Vpy6H3o8aWDfjV+h4J9S5wawN6PPXvJtyieel9eFcl8fn&#10;tjlze7A6sYslUMl8HCOOmeTmPT+XS+jDLh7lFl9DThT9IsLe0njZwiaXeJVp83gLe3ke56StfGhE&#10;mCFxXs+s7H1csgeq/EFvb7DwJXHm+KkMDdnCJpe4ato83sJeXsCGL1dgKS/PZCfzYtDSCRl5mwNY&#10;J7dGSaOp0tbI11BbCs89X+8TL1vY5BIvKy3IxT+X3t4x90GJSM+OnYI+hvVGoBEHIo73FrBRqNEr&#10;Iq2QQxXPO9+cPv51SJvHlXTe3suJqV3ZuC5Ivqp93hz7a2paC+v1zxLnq7aJdqzG/UailOECed75&#10;ztDHX2baXOdk76uZc1psp+8WTGGpK0DjGrQ8FrGUbhUuOsdGXG5X4hWlLZ3HDDlN5vcGF+VV1Qmj&#10;snP5+HhB0gv9cROrc8g4Y+vz8czjc3lOWik7xwl9eF5cifPsLzptKT6Fq3PisD8/Y56Ht+O6aiXW&#10;8SkOdlVao9cl+0a8Zx5fsLXjyLFcfFU+FzbZ63K7mfjLRSxQCwQCgbceMoKquBDL2OSwweyiacjC&#10;cioluxw+Xm+Wal3wxWhYVr+IQEm/brxsLDqe6TBJ9Taey8D6h4uioVSeoPI85PZWxx65TXA+DeU4&#10;lWycAHx8YnVpI5xuDA3VpW9xLl1wAZeBOdfzPJSO5emxKOztvQxYeN34MljG93kd+eP6chjfxr5t&#10;VZTyWJZAkqsHUAbV+20WalMTyHXBxTTYuLHMGFFqF4CPC5Z5HkppjIZ5cV6+bPhjryuXQSkdeB5y&#10;G4RXaWNvKi8Ti45X0gFenxPw4Teh7l4lcHzzoSEvHwiUdIY8Lthkfo0CPjxPt0gPGnLdovhlaSjF&#10;BcsoxS2bZhWbdeIqyNP4fEqcDx97vvV5sByCi+lRivf08OHcbtk4wOtK8TnM5k2kRykeXAWl9MEm&#10;gZI+Zw6vm2c3Tz8P3n4e133u/KqYYxkbQ8n2VXAelrW7OsgCNVnBjL3JFvZyHr8kl3pWHQgEAoGr&#10;h/TRze8PCaeg+5wq9eUaXwV1dbgPM/G/xRHg+WimVOSyDxugwxs4OjzQgHgjB/7SJgMQx3Nca9qV&#10;fTMfPbFWykMJuZ3+mzXyMorCIVnguIkKf5x58DaQl0ljWDatxeX2hjzOw+Jye4PGYVN/KXG9qC/y&#10;K8qgaSQd27QcETflXHy65jGBPJwjTzNPLuFl0gK5vfESwdlPuZ156mHZ446iQpREp/qCEpDKgTbF&#10;sBE26KQe68q7QGj+NRcht5knl7AobQ6zNRsvA7nesXLuxbDZZlgF5mZpg2Rs2iDWt070asY6jdIw&#10;Ty7hZdO+KOy4ypfZiunhN2Pa6r4IrGE1VZEbSx2uUwhTc0So7vNy+BSAl4E8PkfJ3mBxXueRx+Vy&#10;Hu+Rx82z8zCbUlrPAuDH1EDmWNRwBpKskG09DuWyUcMGDkkWSttyGaitTNOUgTycw8fntnk4h48/&#10;z7aMRioJmFNSGIBvxD+s4P10qm8/w7f27O2D2iepzVTmbJibcb+U+Vt6KjbEHnpUmMRnmxxraZaQ&#10;x+e2eTiHj89t83AOH5/b5uFlwV6xfiuxyov9Z3NUHdNdnBBQu5y+qjmUNq8z+r7P+j+1ra0MFs71&#10;QK7PbfKwh8VZfG6bh3P4+Nw2D+fw8efZAuxY7yv+Zyn07RyNWP7jcVvIOle3apNMRLIU+I8Q8vJE&#10;JIyXYMpJWNIVWUIed144h4/PbfNwDh9vcs3mZlr2IftK6PzZgv9FY3WD+xW9Z7GUXqwAtVGDddjp&#10;9F9CpUz7PG4uSgnnJcjjfNhkH++Rx/mwyT7eUI6bZy2oOy84vmI1bnBQKLJtNu/Ve3u1UCN9Mycy&#10;gQ5xGId0PNIGgjiMX+NE/UBHr4V0NG1IicvA2/q0Xm/IdT5sso/3yON82GQff4ngi7seixKsvkSv&#10;KtVZuZjS+XnCiPczNOSyD5dwXlpPj1znwyb7eA8fP89mFcApc8jXODaVcSz0UR1uPngOVrcFaQNo&#10;NNintqVzMqXZ1R9o4r+2lzouh9fn8rw0hstMa8yR63M5j/fI4+aFE8WFmS5nai/q7QRRWzvSOKX2&#10;SEJW1PM6haWZR7XNwwYfzvUGbzMP56U15sj1uZzHe/j4l+BMP8RMqNqJbKkWMK40CD3s9Bl0/ZwZ&#10;G45Q1V7G2mIxfHwuv2xaYwm5veG8dPOQp6nzsfuVegpQ63S8LxD6jA00dLnvS/DaskUTZiOlUVHw&#10;KtN65sj1uezjm2HTAuprH29XMrbUXqTeEmWrLVXiTGwsamzJTo6hZumCsJjqf8O+SJMMXp4Hs7no&#10;tJ4eub5po6EX3fLcLKyOtdnDfPgcXoY5cn3JJofZXHRaTw/VNbekSdc1xgm7Tq1NYIOVWFZ2HExU&#10;XbLgf9jrmIN7ElA0ycAlFIhS7Uz2uiq9T1dIPxc+/jzbHC+Sdp79y6b19MjjrCV41HF1/ZlvQY5i&#10;1lZM/ieEPqWReTUoc2jArAEvA3k4h483ubbXZxjYQ+s3zEFsHqLhKq2cF58/l1m6VoEKqmtEXAqQ&#10;OygekoCVy4fzOK9bgYFAIBB4TaCjpVBuyGQQS0SPLYOP0kQ1RzzvK+bhRBin9Iqi1UtTb3b4xp9v&#10;+kmI4435/4RFHtomPd5vsM0ms8fEQIyUKPeEwyzLgwOOoy4PhmBbHiHIYwTYY9BjuUS7SZ4XftOp&#10;0xr4C/91YZ95GMivAgA2sO9I3RmTn1meTDuJ9UK1/LjrxcuB921FnoXmi9RscqpFUUssTJMFAC2t&#10;Mai1LWj9yWJOocZjuzxY4YJNWm15WG1ojaiVT2P1ZRqEuyyB1kfajZG7IXmLqRv8VFN7NB0FzFfW&#10;R9Wb5iD/JY4lMOlrO84xxWHfljU7sLAH1VEP5xNg54Fyc6yapcDJJSX2PjuBKZanbaW4N4tN1Fp8&#10;UGkfViZW5hAwbkM3plZ7yMEh+33AxIf87DkZjDo0nXCfxMT8C61ANmlfyIVbRSvNwuRDndQGq/ao&#10;VjU1voprVPabwPNQSuN9kvySER9Y6yJB9Tt8Vs/JqlopboiV/gzkpE0ijq3eqDq4TCZU/vLe1LAs&#10;LgC5XYC5jbRE/PP5GVg/c6+CvU0Oq4VvmleDjbgSM/u1pgth7ixeMkJfXflSV1Pco3D/RULUj/kj&#10;7RLFxZluLldCKYM1Y7omM21icxNbx+acLIGvdZ2LoW/D/X+fucERuMdXO9Sn/dyJ6KQP9PNkyw0N&#10;isctGiVi3NO8Jf9qPFr3dnAZ4Hy5z8CCzlab/cR7mboJUQOI45bE1DmBQusolSvVs1RDotW3xL8J&#10;dOe2GnzCeWRU/bu2h+kExDMz7cckGs/1hJBZl/ozva4V9nNtqL8Jx+MZDVsHF9L6BuMcvVRVPdKA&#10;agfw3tpBNQabXUpaCQZL76ntTQnZwiqX07yl5DZQsRjPxD08sz1p6z09vpDDjQMztTYNE0fMCc+F&#10;+R6HxyFlLxHPGGQmoTZC6RUT9WiN464ll0EpHV/f7OfGnDWFdQxhlbvuKysON+5JklznUlOQ0gNl&#10;m5I2CNYbh9iPYFUnGEd4ftQkruskpzmUjjcpveQKmf8n+q3qByGbzsk+/LbQb6V4awkyXrCPpd2k&#10;OGzWTqARsIEtQKnqE3B10mDKa5aW8yJ6uzz9erNUH9Kzs8/k+q5gsreb1em9RiImbeI2DDwpGv9k&#10;zOJ42VsECB3Smp8B3Mt4m+AsPTgsvmVRfCsVwHJaeG4+R/36je2VLE/YDjT7qj4umvNg8XbsjFJ+&#10;C9d5Wb8BVoq6o4fm4pEOj5IEAoFA4C2FjgX5oDNv4JmnPw824OX08Lo83sKe+WDqyi47TAgxGdBF&#10;bJgwKMwO0HzssYBStyYsjL1xEbxdiYCXAR+/iICXAR+fxwFel8db2NPD65rxGqo3H2deNk8bvL2/&#10;GRWyzuq1flDnCZT0RoMPl+QSDT5ckucR8PI6oC6rltzKb+3qqmDHLdHgwyW5RIMP+3hPDx/28SZf&#10;Bc9DKQ1ogGx9pKe3Mfi0JblEgw+X5BKBkn4ZAiX95bJuG8YmylpF42FPI4+cHj48Lz6nwYfzOMB0&#10;ngYfzuMA03kafNjHlwjYHvD6NxWLztfCOQ25XArnNOTyMpyH0qjehHxJQD7cN+qH+wJJjvxtrmVH&#10;9JvGNctj9Dgv3nCenQ/n8RbOacjlUjinIZd9+CJgeXp65LqSnYZ1q2NMLrEJr8ktLOzp4cN5vIU9&#10;PXw4j7dwTkMul8I5Dblc4nkopVnEZeFt8zxehh6L4pcN5zTkcimc0+BlQ27ThMWqRTOk+3xeZXFX&#10;CTtufvy8LLmdjy+FPSze01AKe1h8btfE/Bjg/PSzQJ3gg5l84VkOn3duk491ue0qNHjZI7f3NHgZ&#10;yO18fCl81dAy6MjhgfDssxa1ViqaoVn4+NzWwiUC8+QcFleiwctAbpfHXxZKczM7PreHxgdQikbp&#10;JOmsTY2UD+/1KJbaE5gnAxYuEZgnAxYuEZgnG0znafDhPA4wnadhXtjrPBbFAfPysrp5Efh8jMvA&#10;7HyaPL2FSwTmyR4+jRGYJxu8vREo6S+SgMna7tAq5MvPlYxY7ufkOTQ+4Oa6K3wIDFjIU1GKMQLz&#10;ZMDCJQLzZA/TewLz5MvCy+VvJXzxkvqUPqcSAdsDuX4RAdsDuX4RAdsDXu9hek9gnmzQsMXksQof&#10;W9N/xtKIKw1ZFczusuDzN3keAdsDuX4RAdsDXu9hek/A9kAel8PHezYxqwHqyiin8jCLi6TBh318&#10;iYDtgVy/iIDtAa/3MH0pbh4uyh46azMe7plaBcvDbH3YdB653tt6GnJ5GRpyeREB2wO5fhEB2wNe&#10;72F6z2UB26wfc+kXa8rj/6xcCuc0eHkV5Pl5vnrAS4FAIBAIFDE7XC28o0jwNssMeN4mt18lbem4&#10;TPlAVKEafXjQXBxlUAujf4Ba6w1ePg8+7ar5vI5pAacz15v7GU4U2DdI6q2ZYzMLi82tSvDx3v4q&#10;0q5if/mo/VeCj/FltbK/HuegKJUPWKaMV5HWwhfPxXWoOC9+Fsi7BDsu4OV58PGrps2R57UK7HhX&#10;QY9aNy/WYPEluxqlFIZFcSXMs1/HtKvDUpbaT7lNvdzxlkN+jFxedPxXlbYJ9Z15MHlxbhbeztlX&#10;sIQucSmJzMkKtkXdi6CUr+G8/F9V2heF5ZvT4zz9kkDdzcCnPy+/PP5NTcu6xn3HLGpXzstjFVge&#10;Ph+vK3FZnGfr88vzzsM5SvaGl0lbQMNcvb84xQp5XwkaJ8A4r0ze/irTGixdbT+rAapBQUKGWTtF&#10;fWc5zwKwvBbFzx4XTbYOGRYdB8jjc/lF05bg7VdNe8GYOZyVp1lDs5gfMwtvm6c7L4/z0vpwjpL9&#10;IpyX3+XCL5mxbQat2ubc8s42jQw+fZ7XgnwFl5W2BB9/kWnPg7c3LNCdM1e4GvjyeRk4r3yXlbYE&#10;s3kRepTilbLhWSZf/0LWArhPmrlXqmJfFOelt3IBXgZeVdqLwnLHmB9Txy2ymUFVfT6Fz2GZ3F63&#10;tMAyac0mT1uATYjsUhf4NE4WW4STrpHG4NNeBVx5GvI8+PhXmXZZnJe3VV6xMhiW3tPjvPgMiw7V&#10;SOvzWiLfV5Z2FSyRV9E/Vg7mQv8BZjsPloHLc6F9Hp/Ll5UWmGd/2WmXheVV0+ds2hq1nSK3yGUf&#10;zrEo7TKw9J4eefjqEQvUAoFAIBAIBAKBQCAQCLwE7CGYZyAQCAQCgUAgEAi8SYj7nUAgEAgEAoGX&#10;QSxQCwQCgUAgEAgEAoFA4C2HfcTy6j5usSPnDAQC0RReB0SfdOWwV9a8Alht20tDAueh8piEAq8p&#10;cD3HNf16gStjCqZgIBAIBAKBQCDwpiMWqAUCgUAgEAgEAoFAIBB4DRAfzwUCgUAAwHgQY8J6Ieos&#10;EAgEAoFAIBAIBAKLEQvUAoFAIBAIBAKBQCAQCAQCgdcQseQjEAgEAoE3HPEatUAgEAgEAoHAW4JY&#10;oBYIBAKBQCAQCAQCgUAgEAi8hmiB+BcIBAKBQODNAo/vGONb8i/pAoHA1QBtLtpdIBAIBAJXjlig&#10;FggEAoFAIBAIBAKBQCAQCAQCgUAgEAgEAoFAIBAIBAKBS0EsUAsEAoHAi8O+aRTfOAoEAoFAIBAI&#10;BAKBwGsL+7HU+A21txLyzILrPp5bBAKBQCAQCAQCgdcWcc8aePMRC9QCgUAgEAgEAoFAIBAIBAKB&#10;QCDwhsI+6IkPewKBQCAQCAQCgUAgEHhViAVqgUAgEHjDEK9zCwQCgUAgEAgEAoFAIBAIBAKvErEw&#10;9s1Dq9oCgUAgELgcxNwhcPlo8VRGmMISuKL5TSxQCwQCgUAgEAgE1gRXc4sQCAQCgUAgEAgEAoFA&#10;IBCYwdV9fhsIBAKBQCCQYUrTKdM2yOcQaLVaQr8AUsL6l2SREi8PsUAtEAgEAoFAIBAIBAKBQCAQ&#10;CAQCgUAgEAgEAoFAIBAIBNYc+SK1+dDFa7qA7fIRC9QCgUAg8PLA2PbavHX2tSpMIBAIXCiidwsE&#10;AoFAIBAIBFbEtFUzEAgErgzoc6LfebOw7Ae9gUAgEAi8KGLuEHizEQvUAoFAIBAIBAKBQCAQCAQC&#10;gUAgEAgEAoFAIBAIBAKBV4JY3B548xEL1AKBQCDw4oiXlQUCgUAgEAgEAoHA5SLuuS4A9qA/Hva/&#10;vYi6DwQCrxl4fMeLuGKYDwQCgUAgEAi8LYgFaoFAIBAIBAKBQCAQCAQCgcBrCHxoHR9cBwKBQCDw&#10;BiNWqQUCV4+YZAcCgUAg8EoQC9QCgUAgEAgEAoFAIBAIBAKBQCAQCAQCgUAgEAgEAoFAIHApiAVq&#10;gUAgEAgEAoFAIBAIBAKBwGsI+VHK+GXCQCAQCATePPD4jjG+Jf+SLhAIBAKBQCAQeIMRC9QCgUAg&#10;EAgEAoFAIBAIBAKBQCAQCAQCgUAgEAgEAoFAIHApiAVqgUAgEAgEAoFAIBAIBAKBQCAQCAQCgUAg&#10;EAgEAoFAIBC4FMQCtUAgEAgEAoFAIBAIBAKBQCAQCAQCgUAgEAgEAoFAIBAIXArSArVlf+B+mvaM&#10;Fsug11VAfjkDgUAgEAjYyGmcyN62iZBo7KgW+CuT/4FiZ2lHiZYH8nZJmPJ/yvZCyKD8CevcrFR1&#10;KV8MlrPRozRvAAOBQCAQCFwVXo+RN8b/QCAQCAA8HkzBFHxVeNXHXytgDI9xPBAIBAKBQCAQCAQC&#10;86EL1KbYgXYj6W8m0wfJsiBtkph08tG1yaAD8pR8W/o8IRgMBoOvnuiepZN+c9FqtYSvM1AHY/43&#10;4mF0NJ3SYDKhwXjE4QFNpqfMExqPj2g8PKLJ6IymHEdjGHPCoSPCE86I05PYnLF8wvsD5jOW95mH&#10;NGH9mA84GnOQzXH8KRakTTiT8SnvB0yOnE4kHtmyhjiGOaUT1pzyAYe8nzCnWPQmmaQLa+YhtEQ6&#10;AtjbvKEEy6eUXyAQEHDTeM27t0Ag8Abg1Y3EduScgUAgcAnwtypLIfqkq4Hv/1+dz+XIfH28uhKs&#10;GarnAuGt1xq4po1JFQgEVoU+d37dnz0HAoFAIBB4U5HmIralecl5xGfCoIUB+ZwY4BsEi6/WE1wG&#10;cUymLlDjwjeZw8zncR74ZPl/MBgMBl8PBl49rC5kIdhE9+PphIaTMe+xAGzAPKPJ5JTGo1Oajods&#10;ZIacEMQKMlmcZuS4CStkoRkWqR2z3SHvj/hgJzypGNKYbbDGDab8x4RgaXif3qSGOGSJ7LFIbcAa&#10;Ti3EZu9SOx96lCaWSRcIBAKBQOBVY96TgavF61GKQCAQqBH90tuEqO1VEJ4KBAKBQCAQCAQCgdcJ&#10;fjHasrBPdi+DhrRAjSExWQHnfqUmzyaD5BM3poFAIBC4etgq79cVNkIK+R/2bS5vh8fV1nRCU3lT&#10;GsujLrXHfRqftGjwfERHj07o2Xf79PSb5/Tkm6f0+Jsn9Ojrx/T420f0+LtH9PT7x/Ts/hPaf/CE&#10;Th49prPHj2m0/5Qmx8+Izp5TZ3pE3dYpD/wDPs6QfYTFcESTFh+51cbRpVQY9tvMDrOb2GE92OLU&#10;UyFsHdjmXGj2DBiXEpgB05bTBwKBJrjpvMbdWyAQeIMwb7S+WrwepQgEAoEa0S+9TYjaDgQCgcAs&#10;9Lnz6/zsORAIBAKBQOB1Rr1AbWnE7XkgEAgEAi8DtxSLWlMs90rLvvR1avL6svaoTe1xDy9Ao+H+&#10;mE4en9L+vQN6/t0+PfvuOT397inzCT2597henPbwKR08ekInT5/QgDnaf0aT431qDQ6oMzmhDp3x&#10;sfBeNPw+6JgmHJrI0jj9SW7AygVNx9EmDLaQbTmsOmewvJfNPxAIBAKBQCAQCAQCgUAgEAgEAoFA&#10;IBAIBAKvO15ggVogEAgEAoEXBRajyYK01oS6rTG1pyPqjsfUnbBu1KbWsEfDgyk9/uI53fv59/TZ&#10;X3xBP//jX9Df/Kef0Z//+7+k//aHf0F/9u/+lP703/4x/ckf/BH96b/5z/Rnf/Cf6M//8I/oL//3&#10;P6G/+f/9N/r0v/0dffOzj+nBLz6mp7/6mA6+/JgGjz+j8f6XRKf3qTV+xiU5oUm7ReN2j9lltmmC&#10;V7pNeXIwISlPbzJJJGaLOlMuH5OY9aK2WEwWCAQCgcCbhFWXl18c7Mg5A4FA4BKw8q1M9ElXA9//&#10;vzqfy5H19vgVlWDNgFexh7def+CaNiZV4BWDKwIv4or6CAQCgUAgEAi8LYgFaoFAIBAIXCnw2GlC&#10;7emQOtNT6kxOqTUaEQ2mdHD/iO7/6jF9/Cdf0n/6n/6Y/uD/+Yf0b//Vv6N/x/wP/69/T//1X/9H&#10;+tP/93+iP//f/oj+6t/8V/ob8P/zR/TX/9t/ob/4X/8L/dn/8p/pT/5n5r/+L/Sn/+sf0d/+wR/T&#10;x//+T+ir//Rf6P6f/wd6+Nf/O+1/+sd0eu+vabL/BbXGJzSdTmgymRJ+WRQvcMPitPaYqDOaUnc0&#10;oR5HKKdcVo7D4jRZoIZPc8BAIBAIBAJvAl6PD8bi47lAIAdaRfyKVODtA1/0WPT0qm8545Z3SUhP&#10;lRgIBFZGrFILBAKBQCAQCLwliAVqgUAgEAhcOfDUacS7AbVoTNMJ0XhIdPDokB58+YC++uXX9PO/&#10;/CX97L/9PX36s0/pm4+/okdf36fTZ89peHBA0+MTap8NqTsYU2cwofbphCaHQxo8O6Xjh0f06KvH&#10;dO/TB3T/84f08KtH9ITTPv/qS3r2xad0+N0XdPLwKxofPKTW+JhakyEfH2XgMnE56ufK/E/IyooI&#10;c1wgEAgEAoFAIBAIBAKBQCAQCAQCgUAgEAgEAksiFqgFAoFAIHClkNVfNJmMaTwa0XQ8obOjMzp8&#10;ckTffXmfPv77z+jLT7+lw6dHNDkbUb/Vor2tPu1sEG11B7TZPaV++5h60yNqjw6Jzo6Zp9Qejqk7&#10;alFv3KXpoM/qLh0+I3r6cERP7p3S82/26eCbp3Tw1T06/PJLOvz6Mxo+/oamxw847SF1piNqyyK0&#10;VER5QRoLLda1R8IWh/EroOmfYyAQCAQCgUAgELgMVNPvQCAQCAQCbxx0nOf/MdYHAlcLaXwqBgKB&#10;QCAQuDrEArVAIBAIBF4BppMJTcYj2Q+Oh3T07Ji+//oBffbLL+mbL76nQw5PBmPqt1u0u9mjnX6L&#10;NrtD2uyc0UbrlHp0TO3xEdHZCfOM2oMRdUdEvQkWqPU4zw4dPp/Ss8cjevbglJ7f26fDe8/o8Nv7&#10;dPjN13T07Rc0fPoN0fFDaqUFai1boOaBBWqtcSLLgUAgEAgEAoFAIBAIBAKBQCAQCAQCgUAgEAis&#10;gFigFggEAoEXh33TKL5xtALgqDa1Oj1q9zZpQj16/HCfvvj0O/ru28f0kOXDgxOa4uc/WwMajfbp&#10;9PQBTekxbW4+p+3tfdrdPaJr106ZA9rbHdPO1pQ2+1Pqd6YysE9pgyadXToebtKTgx49etyhw4c9&#10;GjzZoPGTKU0fn9Dw3j06++5XNLr/C5o+/5paZ4+oNTyS1AIpJv9rc1jeoDakaWvMxII12HgGAoFA&#10;IBAIBAKBwOuMuH95qyHPLLju47lFIBB4nSB9k4qBQCAQCAQCgcDbgFigFggEAoHAlUKfPrXaPWp3&#10;N2lKXXr8+IC++uIefX/vMT1+tE9HR6fydjWioSxQOzt7SNPpU9rY2Kft7QPa2T2mvb1TurY3pN2d&#10;Ce1sEW31SRaodTjHaatP0/YunQw26dlBj5487tLBoy4NnvVp/HRC9OSUht8/oMG9j2n08Fc0PfiW&#10;WmdPiEbHRHiLGoBiYpYgC9K4LEJdoNbiY8Tzs0AgEAgEAoFAIBAIrAdigWIgEAgEAoFAIBAIBAKv&#10;GrFALRAIBAKBq4Q8E29Ra9pmdmgybNHTx4f07dcP6OTgjLrUpx7/77bG1KEz6nVOaKN3TDf2RvSD&#10;9zr00Qdd+vFHffrJj7aY2/TDH2zTD97doNs32rS3PaGN7oCmkwGNJyM+VIdanS2aTHY47w3af9Sm&#10;kydEg2cTosMRTZ4+pJN7n9LJg8/o5NEXNDp+xGUbcgEnqZgtmrTaNObpwphYZu1U/mMRWzzcDwQC&#10;gUAgEAgEAoFAIBAIBMqIZ2eBQCAQCARWQcwdAm8y9AUusUAtEAgEAm8UWq2W8PWFDsA05SF42qHh&#10;6YQefP2YPv/F17T/4JDaZ23qj1q0NRnQ1vSQ7u4O6Ed3p/QbH03ot3/tjH7zR8f06x8d0k8+2Kef&#10;fnhIv/XjIf32T4j+wa+16B/8uE0//ahFt66dUr+zT73OgLqdFnXau3S0f50e3tui7z5v0de/HNDB&#10;N2Oa3H9E428/pf1f/Ck9+It/S88//WMaHd/j8p3QtDWiSbtFQ54qDKY93vdpMJnS2ehMFr/Zz6PY&#10;dHnK/6b8r6Jtos/iKl2ipPfxTNYFAoEM3OZe6+4tEAgEAoFAIBAIBAKBAEOedqkYeIOgz51f72fP&#10;gUAgEFhvxPwhcHmQz2SLxOeyLFzBHDYWqAUCgUAg8EqABxktmgzHNDw+o7PDUxqfjIgGE2qPp9Sb&#10;jqk/HdL1rTa9d3OD3rnRoWtbZ7TdO6B+6ym1Jw+pM31E2/1Dur57Ru/cnND7dzv0wbs9urk3pq3e&#10;EfU6p/IWtm67TZPpJp2dbdDz50QPH4zo4DlPMAZ8nPGYRk8f0MHXv6Lj7z+jEV6xxmn0LWotGk6x&#10;SK1LXBoaTYiGoyFNJ3ifWhkykUmbhB3nY3FsIBAIBAKBQCAQCAQCgUAgEAgEAoFAIBAIBC4a53+S&#10;e1GIBWqBQCAQeKNgb+B6fYGyTXg3IhoPaDo4pdZgSN3RhHrjKfUnLd4TbbDZVotot0O012/RTmdE&#10;m61T1p0o2ye0CXaOhNv9E9rbPKGbuwP66G6bfvrBBt3dG9B25xl16Dm1OH1nsy9vQ9s/7dKz4y4d&#10;nfRpOOjTeMgHGw5oePCYhs+/p/HxYy7XIbVGWJrGBZiy3bhLLerTRneT2q2O+njGzelbhH7jcxAm&#10;CwUS+sTzlrsFAoEG0Oxm2l0gEAgEAoFAIBAIBAKB1wt41hXPu9486HPn1/vZcyAQCATWGzF/CFw2&#10;CvMYqK5oehML1AKBQCAQuFJghE8L1CZD/jsjGgyoM55Ql9X9aYv6WKA2mdImW253WrTXa9FWe8Lh&#10;U1mkJgvThMe0wdxsH9F275h2N0/pxu6QPninQ7/2/gbd2RvSdvs5dafPqdUeU2ejTwPq0cFZl54f&#10;d+n4tEfDYY/LwGUaDWh89ISGBw9ofPKUpoNjao2H1JGfIu3RaNyhdqtP/e4G79vxICYQCAQCgUAg&#10;EAgEAoFAIBCYi1ikFggEAoFAYBXE3CHw5iMWqAUCgUDgxWErqo2BJcCOmk6IJligNqDp2RG1ByfU&#10;Gw1pYzyhDY7qjXg/btH2tEO77R7tdfsst0QvZLs+szcaUWtwxHns03TwlLN7TK3RI9rrPKW7W/v0&#10;o1tn9JvvT+j92yfU2XxKZ+3HNOxNaLi5S09HW3R/f4Me7m/RyXCLWu0tOjs5pqMHX9LxvU9p9Pwh&#10;EZerPRxRd9TmY3WoM2lTm8vh61umy/yvJt6aVr0/LW0K+YZhkudB7CV9IBAIBAKBQCAQCFwUcIdh&#10;DLx1kPvYxEAgEAgEAoFAIBAIBAKvAK1YoBYIBAKBwJUCbx7DAjUa8jh8RtPBc2qf7lN/dEYb4yFt&#10;jse0MRjR1mRMe+0WXe+06Ua3y+Epdc9G1GF2BywPsWCtRd3RiNqctj0+pvbkgHr0nG70HtLdjfv0&#10;W+8d07/4zRb93m8N6M4Hj6l383uaXh/Q4Nom3R/26ZP7W/T5vT16dnCNpuPrNDo8of3P/pIe/vX/&#10;l44+/yuaPPyMWs+ecHmmsliuN2kRjdP0oc3Es/30fB+L09r8D7StjPISNVvYNjdZIBAIBAKBQCDw&#10;FkK+G3LetzwCgcASiJvNQCDwmgGPCIX4l3SBQOBqgDYX7S4QCAQCgStHLFALBAKBQOBKke5+W8z2&#10;lKb4qU9miyasUtJ0zAP0hDps02mRsIW3j40nNBlNmS2WeQifdqnd3qBOB+wze9Tt4qc4x9SanNJ2&#10;f0w3r7XondtEN2+NaOf6GXW2hzTpjemUj3Nw0qb9ox6dnfW5CH1qc1GG+4/p6P6XNHjyLU2ef0/T&#10;433qTCbUS+vR9MOxtJjMA8FMFQgEAoFAIBAIBAKBQCAQCAQCgUAgEAgEAoFALFALBAKBQOAqYQu5&#10;jF0einsd2Y87Uxq1RjTpjFk3FU46E5q0Jxzfomm3x3KPhtMenY37dDbZpCHt0rB1zXGPbfbY/hrv&#10;+zSetqjTm9CNm1O6e7dFt29N6fq1Me1scr7DCZ0cjun0QNkatmlzPKL+2QFNn3xDZ9/+gsbPviUa&#10;HctPkk6Z48mY8P43Wad2DmAjP+vJgu49bbGbouEWEwKBQCAQCAQCgbcc1fw4EAgEAoHAm4n4RYFA&#10;IBAIBAKBwFuCWKAWCAQCgcBVQz5lUrY6bWp1O/KatGlrQmPesCBt2pkSdYn3xGHIbZq2ezRp9WhE&#10;fRpMwE0aTnc5fI2GIBaoUVqg1tmjKW3oArXuhK7dGNOdd4hu3pjS9b0JbckCtTGdYoGaLFKbUGvQ&#10;po3RkHqDQ5o8/Y7OvvuYRs+/IxqfcEFGNJly+ZgTv7JsCcB6tRSBQCAQCAQCgUAgEAgEAoFAIBAI&#10;BAKBQCAQeFMQC9QCgUAgELhKyLci8XuZys7mFnV3d6i9s0XjjQ6ddcY06I5o2AOHwkF3SKftEZ20&#10;JswWnbX7NOxu03TzJnWvfUj9Gz+mjVs/pY3bv0Ebd36Lujd/gzrXfkrd6z+m3vWPqLd9kzb7RDv9&#10;Ad29PqUfvdulD262aKc1pNbJMY0PTmnw/IzoeEIb0zbtYHZw8pROnnxJo/0vaXp2n2j8lFp0TK3O&#10;iKZtvEVtOrPoDJrGlhazTSaQk1EFXbZWq92qvUAgEAgEAoFAIBAIBAKBQOBNBh4RgikYCAQCgUAg&#10;EAi8mbDPf1uxQC0QCATeTtjioOZW6Vu8Z2JvssXNkmHjygxK9kaDD8+L8/So9VX58/LOK3s1Fhbi&#10;HPPsQNNVZLWA5fMBayxO6/Fug/o379Dm+3epf/c6jXY7dNg7oyPmcf+UjnunLINndNgd0FG/Q8cb&#10;WzTcfYcmN35Enbu/Q5sf/Uva+uH/QNsf/Q+08yHvmZsf/l+o99H/lfof/Z9p46P/E21/8I/p9u13&#10;6O6NTfrRO236zffG9DsftOjDvTFdo1OaPj+g/W+e0uDxkLZGXbrW7lD3lMPPPqXj7/+Chvt/w+f2&#10;FbXaT6jdPaMJDWg8hcdbTJz0RH4CtDUeME+pNTphHjEPqT08oM7wkDZY3hqDx8wT5iltjM+ox+xM&#10;zqg9HbBXmFg01+K8aKz5NohjNYn/BtMuj3mp85wsXNIBpTiDxZV0wLy4nIY8DHg7i1O5aheVRrU1&#10;1Ka2y2nw4XlxOQ0+nMfnYSCXLVyyK+kMPq5kV9IZfJzJJRpyuRTOacjDOWbjLIVnjbJ2Ft4mt7dw&#10;ToMPz4vzuhy5vcdFpJ1n4+NMLlGhfXsdVrB2WvX6FXKr8+GPZzTkcimc0+DD8+JyncHHlexKOoOP&#10;K9mVdIY6rtgf2WBbhVWysNi7QblO7+F1Ji/SGT182MebXKIhly1scomGXLawySWdIZdLYa/LQ4bZ&#10;a15UQk4h9YO0PC9A+5jyPEfaScq/slG7GhbPO5fPrN05sLI0kPIu0pDLFja5REMuW9jkks6Qy7ld&#10;SWfI5dyupDNk8Vm9zEqe/B9VW9k7mv8bdYA4g9kCJpdoyGULm1yiIZctbHJJZ8jl3K6kM+RyyY73&#10;Jf9lUE0pznRe73VKaXqNugUNJd05aNSrYV6eOQEvA6W4Eg25bGGTSzqDlw25DVBfxOjHyuA05lfx&#10;7SL4eMjzCHgZyOV5BLwM5PI8Al4GcnkeAS8DuZzHJ7hr0sZqL1VxlZ85KKj1apeQqq22VzvAJL1f&#10;TYbJtjCNYyQbviOdCptG0v9hr6EFBLwM5PI8Al4GcnkeAS8DuTyPgJeBXC7FW1hl+Z/8pDCbVHeJ&#10;s2Ad9MaFQLzZeBmwcE6DD8+LKxHwMpDL8+hgl1jz0irAp83yOBeWFtRnKBYCRK4UJngCqYBSVqs3&#10;jk2ctQd8eF5cToMPz4vLafDheXE5DT48Ly6noQ6zdxox56G2babSHFNe0g5MY5a1rkYuzyPgZcDH&#10;exp8eF5cToMPz4vLafDheXE5DT48L87Tw+ucLNc914NvB4itGkRNX1tNNO2uHFmxIJaetFZ2ngml&#10;KCNQ0i9Lc0vlX6H6XC2YsEmyaas4sLKdA0kPqF3DGnFV/gZv0bBmWDjXGXycySUactnCJpdoyOVS&#10;OKfBh0txptVNx2hWVL4E1GIGYpsoYceEqhYatmAOr/M2ub2Fc53Bx5lcoiGXLWxyiYZctrDJJRrm&#10;ycvCO5v7JdlxPryvuiyH/OizMIvzLRtoHCtPm8sWLtmVdAYfZ3KJhly2sMmerwLu+FWbyEojfk02&#10;wqxCBZYCcd7W9It0hlzO7Uo6Qy7PoyGXLWxyiYZctrDJJSpsvFGIY1V8afAxXP3lx52Vc7uSzuBl&#10;wOLnMR/pF9GhUf7LQH3cWKAWCAQCAUY96DQlz1XxouleFMscz2yWsb0spElPq8PsUWdzm7q729TZ&#10;7dNko0XDzljZSuRJhJAnBpNuj6b9LWptX2f7O9S79gPmD6kL7n5I3e0fUHfzPWrvfEDtaz+iTuLG&#10;9Y9oZ+8O7W7v0VavTRvtM7q+PaWbux3a22xRezyks4MjGp2MiMZt6vD0oMXHbNGABscPaXDygMt8&#10;wOU9o1ZrwjHYzH/mS57sTAZMtpmccJ7HzCPqjMBD6ssCtSNZoLY5PmWeUZ9te8wOp8Ox+OyZfnGa&#10;5V1i4OUQPgwEXhwve/Ma/VgZ5pcX9Y1PNy8f08+LD6wG70drF54G73OzPw/L2gUuFqvWU+DFMc/X&#10;q/r+su3fJLzsub/NvrsowIeeXlqEspVqLc4zRz4uBa4Opfp4Ecyr20AZdcuYj/DnyyOuyzcLVp95&#10;nZZ0pXue1xv+7EpnJMgivK3n1WDZoy1boqst/ZuEi/eazzHq5eJwWX1S1M/lwtrAbFuY1ayCl0sd&#10;eFlctf/tePOYo6S7Wlz+AjVbbRcMBoPB14d+cKr0E5oysa8WB7G+/rYYHnBlG895hSm3WTjbpTcs&#10;fdIfkCxtWi7eCSGnMidiARVYnwdoJQR92NvYcVmWfM0mZwGsnjF3Ys0UIYXv8q5P7W6frt/Zpfd+&#10;eJN2bvRo2h3StM2lGLVodNqi1qhPvek2tceb1O1eo+3dd2hr7wPauv5j6mx/yPbvsv0dmkyv02Sy&#10;Q1O2bbV2qNXZ41H+Oh/jBoffod7uT2nz7j+krVs/pu1rd6m/s0u71/t0+50tzrNLnW6Lxnzqp8MW&#10;nY66NOTyjdo9OhkO6Gx4xPmeUWs8ovZwQl2p9CmNJiOajM+IRsdER49oeu+XNPn8r2n4iz+m07/9&#10;j3T8V39Ih3/5b+jor/6Axp/8Z+p++5e0++iXdP3pV7Tz+EvqP/qc2g8/pdazL6l1ep9aw8dE433O&#10;m/PDm90mA5qOBzQendFoeMbnN+TzHHM5+bi8n8hPiGKxnPdxkyXUV1O++WvPy8tsq9r77WXSLt68&#10;N6oNbRlVWJHjG6z1TXIZhbm8DLO0K22wtzReXmZb1d5vryIt+904p25a2M9aMz1qm6ZdLSn9tmqZ&#10;vf0qac025zLbqvZ+Oz9d7h0l3J7ev8H9nri/QhWTqJCUVTtSasK6DMmqsPkynl/m5ubtX1XaVbdm&#10;WvOJLoNWVuN0agNmUcerbyv/pv7GfFyll3jeOJ+VKFtKW8k+fN62bmlrz9m1LY6XcLJgv9Rzr7Hs&#10;1R5vnekwuyrL9c8ppE5GiZChAxGPdI6mq9LiiH6Dnd8QzrnM5v0B2YfP216ntP5ab/ZInlUbMP9z&#10;SDwl4VqPuhXZ5a/UNMp8m2fv45bd1j1teTPPaT34cJmyzVz7uZ3Wqcip7oQcrtqO59Jb8yhNYlvV&#10;N94+D5+3XVRabJq+UQdux87jfc0qEmT/6b2l0zH1f93K6uO86HZVadUXzfCy2+pp1V/me0tfc6Ee&#10;fk/9U30tpxrw44SMRcqqn5N41A3GJYxPCCMONkaXn9jYOIY9roO6fGa12oZzWXbT826Gl91eVdp8&#10;g48dRaMwP9dIIbiZ66EZ5pDUzbwtL/Mq28ukxfYyaVfZrJyLj9dE8mNqCyRf/Es2qBBzrhA7f20D&#10;cDw+KrKPi1KcmGvei7fzyzt/u8q03v5l0qpPin6BK/Mtud3SeAsJox3YdY993gbyvnAeZ7ZVz9Fv&#10;V5nW219B2spnbFvR65m8ST1JmEVrPxhbWvVYUY0X1vbYXvs11svFgHhtW5qjlVEp9S+8YFi2iXiD&#10;4ojFIRN76yWkCKApxny+owmNR2OajPHcdSq/olGlRT4T1jFH4zENRgPmkIbjEevxrFY9x9Fqwxxy&#10;nkPIHGeH84fUsPp6ktHXkViKrqlX6nGNWl0sGZH/zJZrOR8tyQts65LW289PW3syJ4A96iOPAw3n&#10;6WrK5upK6zfjEmUub6va++1Vp23S5sV2PSvno7ay/7xZWxGyFhT9HF7aZuf1IttVpTX/OZrPGn7K&#10;dSw30njbFJ9sKlRzN67fOqEJqhdChr5mlW9l25RW89WL+hXby6Z90fQvmlZfz2Gs6kXI8Uzf1iTI&#10;m/pdYbH4X9VDGpNE19h8GVctc8nWjl/aLH9Hvr7q8TInpzGmTXLn8KVQ8p9UdxxXADtoMBgMBl8d&#10;PUr6ZrgekvzWTDEfZumtve5lCWBvk7N5NOR6P7FblS8LTGQ6zB61O326dnuH7n50g7aud3WBGk8M&#10;xqMWjc+wQK1H3ekW33/0qdfdo+2dO7S19z5t4q1pWx8Qdd8hat/mLK/J4rQp21Jrm3W7oqMWFqnd&#10;od7uT2jzzu/Q5o0fcvo7tLG1Qzt7fbp5e4u2trvU7uIBA9HpoE2now4Npl0aY4GaPGjAgrEzovGQ&#10;WsMJdcaYqeFBA09ssEBtzPHHj2j6/cc0/fJvafTxf6Ozv/8vdPy3/4GO/uYP6ehv/5DGn/4xdb/7&#10;a9p5/DHtPfuatp98Rb3HX1Lr0RfUev41H/gBF+AJV8k+H0sXqNF0IIvUJmmR2mQy4vMb8145nfIE&#10;KquT1WvIUrxONJTimmy2Sq/TkNfnNEnRjKuR68+joRS37jSU4s6joRSX8yKxKE9/zEU0lOLeBBoW&#10;xQG5zm5K7YG0cRHOy3tVGkpx681mTwZ6IAb9f83aLrG66TW4uEsnUNIvQ6Ckvyo2oZrS9W328L19&#10;pACNfaiJOQ7ahiHZ2QO3lWHH88jDBrPNCZT0yxAo6S+Hs9f/RdODwzzv1A+paxvdoDNqiWrUtrWN&#10;2q1GoKRfhkBJv24swerAx5fSzEufw6ddxEUo2ec0lOKWIVDSXwY9lhnDgfPyKcUbgZL+KmgoxZ1H&#10;QyluGXrU+vr69lzQj/CY7jVNIM7mA5begLHIFhBAn2yqfg8EUP82hvnrwR/1daKhFHceDaW4lyf+&#10;n4/cqpyqztUsck1OQynuKmgoxV005wFxac7VGNvtup53bRusDQC5zYvSUIq7ChpKcefRUIoDy1qw&#10;RjOkqK1KEva61Zo6fhE9SvGehlLceTSU4q6ChlLceQRK+nkEvAygjeB+R+95BHL/ibEF+1qtgo0v&#10;1r4sP8+rAe7GsNDMFqhZL2HDo5AjsEBtAmKBWlJbuhGnwMIz4XRMw/GQRkJ8oRjjcX1WY/6HL0Nj&#10;kRoWtiFs+XmavV35slX39GBmKfOC5rMA3SoLoSLX1jE1SjYXRUMpbh04D4vilkV+rKukoRR3Hg2l&#10;uKvicqitfdpaW2NeXK5/nWkoxa3KRVgUv0z6HLBHX2a9MmADieWX52vxIHYcJ/1lCT79q6ChFHce&#10;DaW4l6VC7xO9xjBrq0g+d7ARyLZm2stkCT7exk5m4/7X6G2VWn6PWZuLImZFVwAcLBAIBAKvHn4Q&#10;UNSaWi+SjLXZZMcN2Go5Hzq4+7RAnh+wKGxyiR56JJHwTS2mlLC6kfUsoUqtRHpjnjbtPPLSAN7M&#10;51DppzwJmPDEczKk7Z0Nun33Jl2/eY129nap29/k6C5Nx10aDzo0PGnTdNinTmuPup3r1GG2u9dp&#10;2t7hG/weDadtnsK2adJiuzZW/Y9pPB7IN9ew6GxMnB9d4znIHvV6N2lj5x3aun6Tdm9s0c61Dm3v&#10;dWhrBw/uh3Q2GNBgyDf5nGe73afJaErj01OiM7xBbYwvClJ7OqbO4JBaJ0/o9P4X9PyTv6Wnv/wr&#10;OvrsZzT85pdEDz6jHhagPfmC2o8+odaDX1L/2We0c/w13RjeE+4cf0OOBZBRAAD/9ElEQVTtB7+i&#10;sy//ho4/+UtO+7d08vUvaPjoK5oePCQ6PWQnTajF59Pm2YqQSwhft7gQIDwvbpxMq2/ozaDh9POg&#10;eSpKsoWBReGSvqQz+HBJ39TVV3uO3BZQ+1kXODsWKzc1DGfzqnUl2cKAlwEfn9v5OMDLgI8vyRYG&#10;vAx4m9yupPPwNrldSefh43M7HwfkYcaMqq4Yk8ykfEXUsU165DofNjmP9/DxJdnCOXy8pyEPe+T2&#10;uV0eD3jbXF8Ke50P+Xj2Og+SRm/VtPPgmiupBT7CG5QSmC63s31JNpjO6032+twGMJ3Xm1zSl8K5&#10;zva1Htf3zHwENDOmzk8MalfBPZSpYyQHFRvwGbkDNGjI5VLY63PZ4PWAhb0+lw1eD1jY63PZ4PUG&#10;0+X6JnQMsZ7GbNPDjPSAQz8cQFz64AVv30BFiduT/+VBSKke5iGla6Qp6ebBymsEctng9YCFvT6X&#10;DV4PWNjrc9ng9Tir2tfKWqcopfVx83QGzVG3Wqo86k0zSLzs81QWMw95GSzs9bls8HrAwl6fywav&#10;Byzs9bls8HrAwl6fyx7z7IBctrDzpagtzuIh1br6qrD4rC6q9meo09ZpPBbF5chtSmm9rqQ3eBvT&#10;57LB6wELe30uG8w/ORU6bMCvfmvmIMjuLet4b52nyuM8gVz2sLgSgVz2sDiv97pc7zHPZp7eI7ep&#10;e4wmzMb7tIZcwpYFo5RDjToPS1PfziOjNDZVZYIlxi02qFQQ3BhWla8EiysRyGUPi1tEg5eBeTbz&#10;9B7zbObpPebZWNiPW0xW5xRXNwhlAoeFJiCNVzdg6bB3eQh82OLn6bweyOM8gVz2sDivz8OrwOf3&#10;IgRy72mc+L4KAVB4W9b69lJ9kDWbl9LgdV4PzLMzeJ3XA3mc0TBPD5T0Jnt9bgOYzutNnqdXH5k3&#10;PXOoHu2F95Lc8szzzfU+HvBhb2cw3bw4Q8nG67wemGdn8DqvB/I4IzBPNpjO6032+twGMJ23Mfg4&#10;x7STRVKoLfxxhcnoL52bHytAmOgmxoCqFZLGFGaT7C4L2SH8UUG0bmnhjQj846K329TudIg6bRqx&#10;D4bgFE+bYYbntMY2dTpdsW139PktprE4U6E9v2VbeaspKHkorMdp83Fz1pY+hYMdBHFST4uR59IM&#10;S0ZpbzIwL5zrbJ/rS+FcZ/tcP48Gk3M9YLqcwDzZ4MN5nIdPKy2jYJ173QBL01vK5rUxC8vd7D3q&#10;PGqYXNKXwrnO9rm+FM51ts/182jwsod6Rf3j05jcpLYe9WcN826traVyPk2+KPL0Jpf0pXCus32u&#10;L4Vzne1zfc7zUEozjwzr/xvjQA6uDfRjNuYI/T1p0kl80kp+UKU4IVCnUuSyJ5DLHiW7kg6wvcHH&#10;ARbOdbbP9aVwrrN9rp9HQGUbk3xcHfKtyPsWUFvR8j+hjG3KJnw4l0thr89lg+l9nI/3sLLbfN7T&#10;w3SL8rpApGsd438gEAgEAjPQYWn+oGTD1mKsOqBd0SD4itDwF2YvE54cTMa0vb1Bt+5cp2vVArUN&#10;t0CtTcNTnuCM+tRtc1z7mixQazEnrV0aUo/ZphETL0aVCRHeMjYeyFvG5NtprU0+4B6P+3vU6d+k&#10;/s4d2t67STvXN3WB2m6bNreRdkRngyENhxNO2yFZoMYZTM7OiAZpgRrnhAVq7bMjap08pbMHX9Lz&#10;z/+Onn38N3T8+c9p+N0n1Hr4OfWefk3dp19R58ln1Hr0CW3sf0E7J9/Q9dH3dG34PcvfUuvxJzT4&#10;+u84Haf94u/p9JuPafzoG6KDR0SnB3wsXaCGhxm808/qCsivxTy8HPy15+VlsKq9x8ukfVG8yPF8&#10;OVctcyntsulLaZfFqvYeryrtclj+CMuWY9Uye/tV0wLe/mXSrooXKStg6V7m2KvAH2fV43r7V5V2&#10;VWjaF+u7XxRW3lXK7G3fhrQ1yvNBqzFfa2a3yP51gi9jqcyLcPlpyx57mTLXuPzaeJlyrnvaZWD5&#10;r5ouT7VKekvZzKGsOw+r2nr7lznWy6QFzrvy8SHAvPznpS2VaZUy5riqtHm5ryrt6nj5viovr9Wl&#10;r1PEVx+Tp/BFYZW88rKuQ1qFfYSjcu1ZwHJfPVePPJeXyfFl0gIvk3YVWDkXMYd5P6+FEnKbPN9l&#10;8/GYV65lcJVpvf3LpH0xrOLRGi9z3HVJ6+1f57QcXy00MFvfXowl+LwX2V0OfOmKR05K+bJwh8dD&#10;3mNRGt6aNmTK+334FJoL1DpChGVBGtKD/E+e43I2fmGaP3ZlWxEfWCtNd/V4mSOvS1pvv2rai8ai&#10;43u9t1uUpoRV7T1eVdplMZu/zslWOa6V09NQ0l0UXibfV5XWYHnk+czTn4dS73heLv44Pi1gerOx&#10;8DJYxTbHy6Z90fSrprU24lmC9+lFwB9n0XFLyNOeB7sm/LWRh18VtAy46w4EAoHAWwcbAD3tYSzI&#10;N5R8o23Um+42azNKPFsnKnxelvdFM0HKxscRprLasZ1e4+py1+VrsnFuiTPHLqySapy6UaCDLVh/&#10;iw4r1vmWvj0i6gxlv7WzSzdvv0e377xP77zzAW1v3+A8elzsHo0mXRqO+NZ8usmH3mXucZptTrsh&#10;32ibtk9p3D6kceeIxt0TmnROadQ5pmGXdf1jmmyeEm1NOb5Dg3GL4zmfzT3q7l6j/k6fehy3s9eh&#10;m7d6tLdLtNkZ00ZrQjuc9167TzuTNnXPuLwnA6LTE6KzQ5o8+oqOf/6f6fmf/wGd/uKPafrVz6n7&#10;6FvqHO0THR/Q5JTLMjii9nRAmxst2tnuUJfLNR09oc70MfWm31Nv8h11zr4jOvqOJk+/o+F3X9HZ&#10;V5/R0Wef0P7Hv6ST71l/xses6qLD7mPHoi45jDe86Tfitd6xGRpVYKirgmEW68zSNZt8kV3rXhbC&#10;b6ypIH6E3uKTTWUXvFoy/LVa1Y/JsMnor28Xb9t81LZBx8rP2h6sj5HY5GNtazl9+4Gdo6TmuAYl&#10;x2DFWf9Um/gUZC18ndlVclUHqDf0fWpb29uxgmXWKMXatd7Umm+9fz1UJ/UhdcNBIeuNArWrdcuw&#10;hJLdevCFNvaVZ8OvjuZ/JYftiJley8LyDF2aYrxy9loIKr1vmL5usGFfyexLCzt9Iz+2qSj5GTO7&#10;pbgsSmnXhclPFU1v8LY5DSzDv8YUZ9JMHQUTc98rZ/uMLI6vZxDXte3rPHOgnVgayLVl07rWVpvP&#10;t6pbIOmCS7P2qafWSbPtGDSdEPVgdVHVn24a8vUfnKWhFJfYqAf42zxce1npNthIHYb/FxP+UR9V&#10;m1zHfuMw5r8Clwb1UcHygT71aRxSC5OCV8aqvTidUKFvTXF6lq3vszZW3/cwE/Q6cOmElwxXBrvK&#10;GiWQf2wAtpUTlvHmNHtjGsbmTovJYZhM8fOe4zENh0MaT0Y0YbamEyFH0FTIYbaTN6JxXv6YUg4c&#10;is3bfBD5VWJP6Cd8XKyGEz9byVPpKz/XRClhOQto9RzquYfqFCYHyzQfsyx1YdB42yRsNlY/Ka1d&#10;XrV1sg/OYfJdptdrmOWGnzOKRe3hKr3VRyNfwORgk3NQ8rmxmE+BYs9iA1wv0s5S/bj8Ghvrq7Gm&#10;qk+0MWV1DGEeDnrqeA3Z4OQqLu2Zle9la1jXtlfKuv5rLoqfl4Zp197MeVwucPRAIBAIvDVoDjL+&#10;4a+y42QddHUATjrY8+2oEjLDT6hkENOBTQdrO05z87q6LE3ZwvlW3VgLWSPlQnm6HO5yGOeQMZWJ&#10;5FYaC52MGHgTU1x1bpXeE2UqAMXS4lZFA+qi5v/5Trs14iwH1Oa78WvXb9Ld939Ev/aT36Hf+Z1/&#10;Su+8+0M+lU0atjo04IxP2XRCm3xDf50PcY1a7S0uap9aHdyxH9C4/ZjG3X0a9Y9o2DumAe/PNvZp&#10;sH1Eo71jGu9MaNTboEFri8a9azTdukXdvdu0dXOHtm506OZ7PXr3ow26816H9th2qzOmHT7fvUmP&#10;rg17tPHslOj+E5p89SlNPv5LOv2LP6TT//o/0fjP/jX1fvFHtPP1L2jn4X3qHRzT5PCIpmcnNB0P&#10;qNOeUrfHRe3hfA9pNHnIZ/899Tpf00bnC9qcfEvbg+9p+/A+db/5jKa/+hkd/fWf0KM/+Y/0+Gd/&#10;RSePn9J0yGnHqOcOTfFgAg8oUHeTtoRla+G/Q+34JpLOboz5f7VBtrCXfbiky2UL51seb2EvWzjf&#10;Srq8LdY20Nv1qte0ktuGs68eDkgbAqHjOFDySJvoOa/EXLawySWdtzfZyou90bZctnDJrqTzsoVL&#10;diWdly2c22HLdbk8L862+fYWYlb1U/uyGUZ9qSwpcE3LdQ2kXNhe+0mQVZKn0mywednC+ZbHW9jL&#10;Pux1+Zbb++1l0mLL0+eyhXM7bKJLPvPXsG8Tkgb+lK2dthQjvk3xztfib58np7BxJaUU2pbL8+Js&#10;m2fvZR/OdV62cMmupPOyhUt2JZ2X67D6R+n7sHSdM9WH1p+lvk18i70ndGpvY76Ps/4ol41VOG3z&#10;yuxl23JdLlvY5JLOtlzO7Uo623K5FPY63VQLeKsaTit+Sr62Lbv2rU3YNW91KTlI22jamo3mOcs6&#10;3vKt0xtUr/RbrstlC+d22HJdLlvY5JLOtlyeZ2eb6eez9otdyzOU+Lo9ac5Jl9qHjhfwrfnb7LmO&#10;ZcPR/DEtHmmVameWtWxhL9uW63LZwrkdtlyXyxY2uaSzLZdzu5LOtlzO7ZTmJ9c/QZ90Wi/JmsNt&#10;IeyMsK77MND8Lr7P5Dxs5bCtKSvqtpgUjLxtWfuq0zbD2Lwuj18Uhy3X5bKFTS7pbKtl9oFcx/Bz&#10;ssN5GRlmaX2NkOMarDb1qfrVo1wGH8bmdXl8LvswNq/L43PZh7F5XR6fyz6Mzevy+FzO482f2tek&#10;a9h8LPWS9inO7LRdKDUePuf8GvWCcMpfjqEs26EsLMt/Kw9sS/aWJsWnlJ5+87o8Ppd9GJvX5fG5&#10;7MPYvC6Pz+VSvIVLcV4uxWtY/V7XJ/zKevMfdOJDhB0ldV1fNTmG43Wvx9J8dbOUuWzhfMvjLezl&#10;Uhib1+XxuezD2Lwuj89lH8bmdXl8Lgsz36r/Has6QBg22JvOM8VV+ZreHUtiaxsvW3iRnW15vIW9&#10;bOF8y+Mt7GUL51seb2EvWzjf8ngN8zUr1yeY+qnqemULVyd2bdd+1v7OfIy9+hw6PNe05zdpk/Rm&#10;o/Sy16Fsnti8bOF8y+Mt7GUL51seb2EvWzjf8ngLe9nC+ZbHW9jLPuzjZ/xWkLVu2LoKG12OYoNc&#10;4XtjipX6z8j6+jrRTe0vHziKjazdRMjybjOcFFaMydA4pVF7TKc0pAGNaMzx2Dr43Y7piNqTIbWH&#10;IMvjEXUm4ITJWYyn1Boxh1Nqj1g3rtli29ZkXHtqynawNyLdiIvSWKjGHhKfp/aCzXxe1Yd9FoBY&#10;PRVj3f5wRD17yQN2iQrV+phcti3X5bKFcztsuS6XLZzbYct1uTwvzrZ59l62sF6jnqwXfxoRZp+a&#10;f8UibRxu1o+lVTtLa/F2fK+r4ryc7LB52YdznZctnNthy3W5bOHcDluuy2UL53bYcl1TxjnzucuG&#10;vfOVwGS19X6zPHxb0DAIG5M5qbBOq/XqwpzOaFsuW7hkV9J52cK5HbZcl8sWzu2w5bpctnBuh63S&#10;Jd8Bla8MIpvdIv81Za1TUPPM24rVi4/L206VT2Wf4qUsibLpsaq4tPf0OttyObcr6WzLZR/Gtqx9&#10;boct1+WyhXM7bLmuqiMNKSu/GzlObBItDVPbTW7v4+t60jqvj+RlC5tc0tmWyxpuHkfHOBvpIWM+&#10;qSO+jaOVrStvNYdN56zlt+NcHnCUQCAQCLyVwACDAaim6NJEpjkAqa3u87hXCS1LPTBjIFXKQDoz&#10;mKpNHQbmxXv9ZUBnMnhterfbo35/k65dv0F37r5LO3vXaNrpyCvU8SBgIraujkD+a7c5fWvI4QFX&#10;G1u3JjTmGdGozfvOmCZdTt3j1J0px3XZHRucrs/2WDXWp3a/R93NLvW2OrSx06HNHZY32pwvsudj&#10;jqfUnfAU5ZSP8fyApve/p8lXn9HZ159Q69k92hke0M5kQLtsuwm/p0Vj1OJJTYcnPnxeE5RuPKTR&#10;dMgyyjikdmdAne6ANrh8W1yU7U6LNkcD6p8e0vT5Yzp7dI+OHj2gs+Mjmo7GRBMuC/5kl84f4DC+&#10;6ccu9No3Hqufp3qnbuuaw6zPZjWBV4tSjWjYYvJYYFFc4GWhnp3v3/Nj5lu87ag94/2Uj9kGHft1&#10;S8A4lPVzNSw/z0AJy3um6cfFXl0cW4alyRl4ccB/vk35sPethX18Dm9Tig8UgXus4n2W9lqqNanW&#10;YM7bCHtU+eXxJd3bjOX9YWOLt55N2QwFlgF81uxTzK+q8SGj66Pk/t6P+4kCs69iZ9CcGyyym2Vg&#10;EZbxUh3ftLZQ0lT1aagtA+dDPVn71LamtmYZy1sGAPWR9/UyPitaNOYI5+cReFl4Xy/nb29Zy167&#10;LCxNzsuFHQUjq1Ge/YKuGLgMRzShIY1lr8vTbNAdU2s6pvZ4TJ3phHqtFvVY3WXKG9GYePtZRbw9&#10;DZxwYIJvX0+qQ1VZysNeR0D0ib5wFVj2bUbkKqZhGXhRLOPJ/z97/8EkS5alB2IntEr58ql679Ur&#10;0dXVenokZhZiIXYXWBixBhKk2RrN1mj8KftXyAFptjQjuSSABTGzwMjumcFM6y6tntapI0N7BL/v&#10;nHvcb3h6ZOZTNVVdcSJP3nuPuOJc7X7d/bhMNiLabx5c/nS+4RLObotiu51Nu1h3CU8LsR1PwhiO&#10;04ukzg7H41vCIshGoUUWm+fOSxVxiBnMh14+5HOSw7k1Zp6WQWaVlw9chyxhCUtYwhK+chBNQnPo&#10;W1RwsbFzzCarMsKYogLObRgXoOkvpmVpzPvzcicj8zOft/Sn4Sxux2L943FktgmyCrQFcTHE0c8D&#10;9WDjaQU7fj6aVkMY7nQm7ZWWnLu8KRsXNqTaqsq4NJbhdCCDpCdj6UsyO5JkciDTpCsCGg+m2QEt&#10;1lkVadUhU9fPgiaIP5mWJElmMhpPZQp+tdZWmfGkiuTqUmqtSHltQya1uvSnUxnCMEkFvCrigPwY&#10;cZSqLakkSKTbl+Hujhw8vi/9w33pDycgTWX3MJFH+xPZ6ZfkaNaSQXlF+qUOsC19pNGHbh/pT0pV&#10;KdVbiLspw3JDBqW6DJDGcFaRCYxUlkTqpYk0y4m0gZVkJMkYmNjxPH7OtKTltMsndO3NaVE9gKH1&#10;C6+jCjvmIG4HcbuI/XG4iLZI3v1FtFg+9uflimgur+WLw8cQlslhDJSZSyP86LP+QPS4Xg7OlSeE&#10;nRb7PVwkV0TL8/P+OJyn5fl5fxHfw2fhFdFi+cyf1YW6iv6/AKhTCEE3ij/2H0/3uFwRLZaP/XE4&#10;puUxL5/nPauu0xbJxLy8XIpzMNczgryF5vtX4ANPhDidCPN5yfsX8YposXzsj8N5Wp6f98fhPC3P&#10;z/vjcJ6W58/5M6uD7mgypPE3J+OYykZ1kyLpcfh0TNPMhWP+ItmYlvd72P1FtFg+9uflimixfOwv&#10;CudphGBNw0CP5dTGeSAdMKdjJIW5/hLxU4zpAbP6pN/Q5R1MzjDVA2RxZJin5f0ezssV0fJ+D7u/&#10;iBbLx/68XBG6/PNgWgf6i8J55Ho/Rf4gq/KOJheoC9Ka93s49hfxPVzEy8sV0fJ+D7u/iBbLx/68&#10;XBEtlo/9i+SOQSqDNa5iqINjaLLW94h5MLr+jukC9Rc0Q1xxvtJ8RpDSCvhOn+MtoOX5J/GKaHm/&#10;h91fRIvl3Z8iATYB1/yEPF/B+W4//NSejNf8Vl+WjqJKm9/jc16cRkzL8/P+OJyn5fl5fxzO0/L8&#10;vD8O52l5ft6f5xfhHD+A2c/tbPY15B6dqNxINmCQN36O56jxZKh5BP2sYPHTzTBfHqfl+Xl/HM7T&#10;8vy8Pw7naXl+3l/E93ARLy9XRFM/nBSLwpSLQfXAJZ4BCuMLrvs97P4iWiwf+4vCeVqen/fH4Twt&#10;z8/743Celufn/XE4xQDKpxswg4y6uN+En/MZV0BPJ+/38ElyRbRYPvbn5YposXzsz8sV0WL52J+X&#10;K6LF8m4z9zkvls9jZteAICvm6YohPuU/G1qamd/D7i+ixfKxPy9XRIvlY39erogWy8f+vFwRLZaP&#10;/XE4z19ob2L6iwEh8LI4GNbaMe5spugyheC8RfwXCZ41zZ4lWgZW5hBsleGDzfy051Q/7ymlspRL&#10;4IKXzPgZz5HIeCgVvjVtwk93QgfutDeU5KAnyd6hTB7tKE6f7MkMtFl3IDKc8KllPaRmb2zjY8f2&#10;KdD0cBxRD6YxXTgEz7eG8U9tDa+ihdP9ivqtrqxeMkx1FFwOv0gmLxuH87wiWt7v4bxcES3v93Be&#10;roiW9y/iFdFi+difl0MoYBFYPRzXMcjqg/ZOLa8/r0PX8TycBWP5Iv2Ylufn/UV8Dxfx8nJFtLzf&#10;w3m5ItqcH05qK4eIfwwjUF3QMk2LR8cs4xqVMk+Bnlbe7+EiuSJanp/3F/E9XMTLyxXR8n4P5+WK&#10;aHnZYwi2Yt4fbJ6h0zP0NBRdW/0xkBYjSHN6jGs+rZgfpxWnnafF8rE/L1dEi+Vjfxwuoi2Sz8sV&#10;0fJ+D+flimhz4ZMgkoVVFQnun4uHqBC4gRfz834Pu7+IFsvH/rxcRkMbCD9vM1nb8H01MdYzvsUf&#10;9D4H4J3eJSxhCUtYwlcaOOHkMYMsVMz/4kCYSEMe/acQJludZI9B0El1CbH/RUOIm28aSzgN15C2&#10;HVBrdlqycXFDNs6vSa3JN6iNZTwbynDal8lsINNpT6aTQ5lN7IBaaWYH1LghtwNqNT14lsyqwLIk&#10;U4hFB9QqtRaSbcg4AV/qggSltLouk3pdBrOpjJmtakVmfPNZuYo0sVipNOyA2tFAhnt7cvjkofQP&#10;D6Q/SOSoP5W9o0SeHExkt5cdUBuU2kD4kcaAB9QmMz2gJvWmzGr8dGldhuCNkKcR84kSVDRHE2mU&#10;EmmVp1JORjIZTzT/fIEaL47oATW9cpJacQ6clqd/FeBYmefa+1ktc1a5JbxMOF4Dy/r4IsHxulnW&#10;z8uHYONTx7V8uAhO4y/B4eksdRbbL+GLAHbhKQQA8Yo5q0H6uLaMuUWwrPMXAcesnF4QdHTIh/MQ&#10;65wkt4TngSLLLq3+OQDHLv0tgrNYf1lTnwcUWXdp8b9dON7qj1NiyLiLZZbwvHDamDYPL1puCc8K&#10;tHDeykW0LxrYRpoHwvxgGg+qEf0RYAMeUpsqEsr4sWT8GsZ0NpbZZCSVCd+exrehgTGG7NFApjyg&#10;ttuVyeM9SYDTnQMR0HgdmYfTeJCN+w8ehrOb0ZafDBfAnGnzdqafsdmepRCORb1AbgnPAfl6OQ4u&#10;YRjLx/7Yt4SXC273+dpYwsuCYisvpi6CYo15OIvMEp4W8lb9cljZc3kaAs4wHb8ssDXBEpawhCUs&#10;4SsL3IzOoT/tFYHz5mesnJDDCawXDfNTKvPocIYMeD5j0dOedPN5G24h6o+uoV9yyv84/c6mVZkl&#10;VWzqKzIrQ688lXq7Kp0NHlJbl/ZGR8r1qkywix9MRjKaDWU0OZTBcEcmwz2ZDfZFxgOpTEWqiKMC&#10;LCPO8qwqlVlNqkSEq9MyUEDjE2v2KvYZcIqyzspNkdqqzGrrMq1virQuSm3jNWmef0saW4at829L&#10;bf11KbWvSnXlmjRWr0tr62syblySJ8O23Nidyrv3j+SX97vy/uORfLwncrdXl+1xR45KKzKttVGO&#10;llSqTanyE6PTmkzGdRmNGjKeNlA+YKUm42pZhhWREWwxKk2l0qxLs9mUSgXl4jdH+R1PvkVN7Yq6&#10;hl3srFqoLGOkdfSrDry4c1JRU3OoeaxFej9OeRGaGU0uwwxSueC6nxD7HfJ8D8f+JZwEqCf00azO&#10;QjjQTqqr47wcf1kJZ4ZF9s7qhVdliRm4ea3vGVj4eDyGS5iDYEBzfM7MQTCdjYPBhhqO6yboY3JW&#10;NKk5MBmD2O9QRPsqgNo1mHUxQGDO3rHdI9tF9cJIde6mX/tDDoKSx0Xl2J8idfP6aYK/IuDlifGs&#10;UKRLVIDdeMMpruBgy3lx0nI2dlJMLhBbwhkBdtO+FoLzUGBUCGb9wUDrisEcqkyo51TH+02+75wF&#10;ijP5JQSW3W3gWATz/MzuAWnXGFXKAEGrkyWcCbwNz6PZVOdw9TnQsMA52YAxfw4NLD7Ga29rmavP&#10;CE0uIEgWdyy/hEJIx5YMM1ua/QydZnSVdV1FkCJQuRP4S1gENBSQDdj9wXhZnbAvhPWAyjnE8uTl&#10;1gxLOA6hbc637wUwxwg2BqR6weN9Jm33JpbKOcT+JTwrmIFTmwMyO2fGz/aZPo+QqIxA4zWBqE9p&#10;vwGauoH7le99y/ElQcjjXJ4iUpo82xoIfINaMpsq8se3nPHTnDVgAyKNWVkqY+S925fx/YcyuHlb&#10;dn/2rjz+m5/L47/+mTz8y5/I47/6mRz+9F0ZvvexjD+6IcntBzJ98ERKg5Hwiq4eJ0O8Zq/IZvp9&#10;UGQFOK3M9KMjfKabz3bzersWJY+sF60bCxcCojXMNL0OY1xCMXjfIKaQ2pT/WJfGy+ROQqv7OVln&#10;KXjA8CtdN7Rv6Jtmj0Xg/ByqnrXv2N4+ZlnYIK0L5ZvOEgCxMYLfSfbCiKgdu/3CuJSFw3h3jGfg&#10;cRh638jS8XhsvCS6fhaHefkvk5nP1xKOgRo42B0mCt0ltXuGsR0dQYfjOg6xjun9LQLbWdQOU9Q2&#10;WJx/AvOfyb984JpgCUtYwhKW8JUDn2i4QMphvEHMZtbjfAebuTJIdV8iHgPSQv40jwxHmJbDw44R&#10;DZgtIBwLwHWAeiiNqAweTst+Kpai/cq8Sc7dNt9MJlVgA+uCqsVXm0itXZLWWk0uXDsvG5cvSqWz&#10;KsNyWfZHI+lPB9IbPZH9wzsy2L8jyd4dmfV3pTqeSn1clvqkLLWkxPeiSQs2aE8TaU+G0hr1pZ0c&#10;IPoHIqPbUp4+lGp5V8qVIylVKsC21NevSuvyt6R19del9drfk9Yb/6U0XwO++g+B/0jKl/6uJJu/&#10;LeXzvyuNy/+FrF7/R5D7h1K5+vfkYP3bcqd2TX521JI/vDmQf//RQP7iflV+ub8q9yf8fOi6CNKo&#10;zOqax+qoJpXxqlSSLVhpQ5LKqvSrDdlv1mW/3ZL+xrokFy5I+9o16Wydk2q9hjyiVni4Tt+1ZnWs&#10;N4R4sI+H7VDWmS66AswZ3+pqDpGyYhHvy4gxHONzc2O2s/5BeWIONJ6oD6U2gv+lIONe4nGE2WPU&#10;egh15zJKYxh02lLriTSHwI/rMo5b+U5b4hzO2cZtHPUdtSHdQPf2PGdn0lwWfwEznqPLL3EOYUeb&#10;iwkWNsxDzIM8dEtRXVgcYa4ggqpxajpxPZwBPR3V/epgtiaKQHm0iduGc4zNM5mtAMHgaftXeuhL&#10;Ggf5dAMq0A3xOjKcp8V6v6qotsjhIr7S8jYCuu0itLoiWp+Yi6cQXZf9CI6j89P8ABbxlmjodpmz&#10;D7yEvKxisL3WJ8IUU/S+aeHU4zrpvBUwna+IIa6vJEa2cdtqXcTAsPMCRvaf5yMeYNafDI+nu8SF&#10;6KANOUDasMkPto4vrqf6CMao9rfxzeotyMwBaeSFduBzkqZVgBoH5WN0+hIzjOyjtqcLumJG46GH&#10;OT3lh/44h84LGNOXuBhToJ8Im4Vx6nhbz3h2jQCoNoYXYH2JNMel/RcjbRMwta8jIB6nfExSP3Uj&#10;TIF+jy83vxDj9E7CVH6JJ2PczoHaN3KY2nVeNtt3op5UN+Y7D2koBvA2oLSg4+kEWdd4cYgfypph&#10;TsCTt4ZpqBs4/M0mUpmOpT5NpDMtSXs0lerjPem/96kc/uQdefQf/0we/sGfyoN/90fy8N/9sTz+&#10;X/5Udv/DD2T/D34oB//hh7L77xH+/wH/8M/k4M//RsY370ppMJTSaIS4w/hDW9lT18JL41PgBDio&#10;lGRQhgscpXevPdMO8HtdxryoKPNIvheYek53JG2JGcJO3rYVY57bizIBvQ7y9IDWrKL1Wtxf0njn&#10;dRRV1v1xGr/q6OV2+7P8MUImj6lOLEMwPsctHbvmbA8WkfKuewwZ9xKPodrcschubuciJD/YPtbP&#10;1W+6t0n7ITHjz6Wfygb0OFOZJc7hMRv6eiuAytCWvuePbAqa3xO2OnQkL8KXaX/P/xwEWpF8jHNy&#10;8Co6jxD4nwMsD6gtYQlLWMJXFnyyWYQxFPGJJ0GR/IvAIiiSczwLPIvO2SFeq2RJYAou8QXnoHLB&#10;Ug4LTWzU64261FttKdWaoFRlCPIESpNkIMNRV8bA6bArs3EfqomUoV6ZTaUK3Rok67OR1KdDqU0H&#10;Ukt6CHcR/ROZje5LebYt1cq+VMo9bEwmSH2GtFals3lZWhtXpLp2VUqrwJVritK5JtPmFUkar4i0&#10;ruib1Mqgr17+ppx//fuy/uq3pHPlLRmtXJDbPZEPnwzl5sFU7vcqcjCpI/8V+0RngsXcGKVJeCyv&#10;Jc3yilTLLZS7LmPYoV+tSb/ZkunqulTOnZfGuS2ptVt6OE0NhrKJPnXiBjScgsa3wS2E1PCEed0v&#10;N54GRTqORVDEj2lL/PwwBqd52yd4OKbFkOcXyRCct8STMbbjSUjIh/OQr5clFmMMRfQiGiGm53mE&#10;PH+JxXgWcNlFbToPsWwR5PVPw9OgSGeJGcZwEi3GIlhEJ+T1l2i4CPK8Ip18OA+xzrPiaVCk82VA&#10;H3/i8SqGWLYIHRbR85CXW2KGZ4EiPcciOIsMIS8Xt4k85GWXeDoW2TLmx+C0fL90uTi8xJMxD3l+&#10;UTvPyziviL7Ep8PngdPiK+Iv8fNB70dxXyrixTIuF4PTY/xigT5ejWzxLT96nRl5rINWnUxl8mRP&#10;up/dksOPb8jeex/JwYefyuD2A0nub8vs0a7UdrpS3TmEf0f6N+7K0ae35eCDT6T7yQ0ZP94WGY5E&#10;xhMUGwkQ45vjvEsN5FvTxggrgsQr5YuB9nM8CyySjeNZ4mLMwyK+h+P+4OC8JT47xlDEjzGGRfwi&#10;+hINi6BILsZ4LvD2X4SEIjqRUERf4ovHIsjL5OuyCPLycfhl4ElQJF+Ef/uwPKC2hCUsYQlfKQgT&#10;UDgVrW+gKvFzj9ggYvK0JyngVsCrUDKRJBlj35jAPzU3RYahH6EeIFK0g1a2lXzxqGlPw2SPckyV&#10;PuUXIC3MtFmOUEa6lLU8W/7zeWVZtYwpernABvIQlOLUcZoh4tFPZhKn/kYvpG/ZQwQZzhLoji1e&#10;nYUhMBr2pXe4L3dv3ZL3f/mufPz+J/Lk0aEMBky7KdXaujRXLkq1tY5wTQa9kRzs7ckQOjLponw9&#10;lL0rleoBonws5eSmlCefSnn8gZTG70pp8kvQfyHlErDyrpSrHwA/BN4C3pNqY1tq7S5wIOUG2kIV&#10;NqmVROpVSWDUEcw0TGDlcgn8qraNaqUkzUZNNtbX5dKlS3Lu/HnotKQ3Kcne0Uge7R3JYX+EAkyl&#10;irqoEMuJVHlwLhlKfTpBvsYyGY9lPEO8a+eldfl1ab/6tqy88W2pn39FSrUqbARDEd2YrM+IVoIN&#10;/e0s2S+uR0N7aoHIthEwalNfFrR2yvZlbawYnW/I9pjA3lMgw7pQps2AtA37C2U4DpCvT4aovQOP&#10;dE3fbDifh2fDlzk+fNHQykzbmn21/Eo3GuvF6oZ2pn3xg/mJJTTusrZ5H59BBN/fCkU7qi7GoRnG&#10;JUNrAzquzSHpiIP1mOJ8Xn9Vcd4Oi1HbJTGykdoarsnQZf1Y39B+RTr5roN6SutH+xg4OicwbuMX&#10;5XGJhm7LGK0uaM8MZxyLdDwiqpUVdV4gH37OzQn6RII6Q8j4msYzoraB0zFfpi8Xuk0jdFtr2w0Y&#10;/ORbH4Au+wX6BPtFkrBvUAZkXfCwXrK+of0DNB2TgNa3zH42HzHOkBbTCbzFOB9Hcdm++HjmtpaT&#10;TceukxCytGVqe/y8DjUOrIvKYa5J6z5F/7kmf1n9LEZPd4mKsLPZ2uyjc4nO31m9gKh0RcjYHgN9&#10;Avqp7ZVmyH2Hzi1ExgHM6s3SMwxxpmHDVPdMGMrxZUctt2NWvkIbaR3gP+YSCKX7SqKuz2jvyOZa&#10;V+ma73QszN+vKqq9M8zsTNv5z+yoftiV9kySEdyxzUGgGSJK3f8RKEfbc94Ja2r2C4LKRPHG6XKs&#10;0ziB4GmfLMLQLrSdFJXrVxjdVhktslVqS7O57WVA1zUvbRd+sK/2C87tYa/COjHM4ktR7WyodZTy&#10;4nx8NTCz8emo/YI2ox5cG6PQAeBOkrGuzebHK9OxaylWH/Eeh8g8cJwrp30ky9sSHd021lYzpK1B&#10;hpu1dboEo/lbUVSetmcYtrZ5xvykJbouNlkdr5TOep5vAymN+foSX+/63DC2Xc6GameuifU6DLzs&#10;J+wLivCjblljWk+Q5zVzjoHeFhTTOvM2AAx7Ik0nl6b1P9Q41oSTCeMM7SLQxuMx6BxnjeZAr1+j&#10;jv1+rVppkJuANhyNEQ/nSNOnmyA8TZg++z7lgdBDQF9sVpmWpDxMpLR3JMN7j2Tn3Q+l/9kdGdy6&#10;L+MH2yI7B9IZzWRtVlFcBa5My9IcTaUxnEjlaCCjnX3pP3oi+zdvy+HNO+pHw1acAZl+gjT5WVHk&#10;RmBNGcM2E2QetaD5h5TWi88ptJnuWTzP4Jvf7MASOmY+i4n+mM+QUcjLtZMlpkgbz0NsU2CoH601&#10;uNY/GLa1sc4tGk9AhFWOuvBrnwTdxzlH3rNKdQIW5e9XD81+GQa6j+85O6mt0Ae0f9CesJTXkfUN&#10;pxONRpdrAFsfZDK+pvZwEWb5/NXGrMxuxwhT28YY6ZAPtL1LqKNA4zirYzXHOY5b+Pl1Z6sXOPQh&#10;bPdzUC9hjZ3lD36GqaPp5TDEFZdnifPodWV2AoZ+xL5j92OIDIV6C/IWJh2Ifzbv8Eee84+n9+Iw&#10;5DfO0xyS7lhA1/xxvHAZovG5f65WK1Kp8OtfbJcs5csDmHcJS1jCEpbw1QObRm29w0kIC09OcLpo&#10;IuIvTMDZDXhHm8QM+YuBoWySfDloafgEyrC7toAj3fKpF92URh3HEEe6gmDYJncvl8kRM58i/hlC&#10;CugXB8wKhhrmhh5uRE6RycHcFmbegOPhQA+oPbh9Rz569wP59MPPZHvbDqhNZ02p1NalsXJeao01&#10;qFVlOBjK4f6+jLv7UgoH1ErlrpQrB4juCfYqt6U8uQHeJ8APpDx9T8qzd8B7F3I8nPaRlCqfQv4O&#10;8IFUGrtSa/kBNdiiikyGA2pTLEhGvJjBCwdcmNX5WVCwq+GA2saaXLx4QTbPbYHYlB7Kttcby5P9&#10;nnQHPNw4kwpyzQNqZWyi+Ir4ajKWGupIsLjmRRYeUKusbEnr4mvSufqWdF77ptS2LnNFpHXobbLI&#10;z/pNL6pGPzOwI+v0Vx3ny5m1Zbq2wfT+m8njv7ZhyOhCNOvjbjunWz/J6B4v0ehLPAndxsUbCW78&#10;bfNvdnYbo23rxdDQxkM7d11uEhivXYAATcccR08jn6bHQXTaVwHdDmfBWA92whiT3sxhfwm2y2zP&#10;fhDJp2iQ1j0xlVvi0+G8Tc1fxI/DttlO5+rwy2SeBuP2cRYsiuPLinnb5tHmAe0fcO0mtV0803GI&#10;/QdS2fzt8RE9DvNbHN5f5nmFtqVMEcYyS8wh7RlDZntdU+mNuLyOYx7iOiQy7BjTl3gcw7gEtHHK&#10;aIbKhZT3K/YJoo9h5upvrr0/je3j/uR6sX6e5vRfZVxURiu/zyW6r9S9h6GPcVZXYU1wRixO71cc&#10;Q5tN2zZ+bsFjsrr24nzC/SQ2mHpjB3I6j2SAagHammx+XeZyWdyaJvtTys94S3wWjNp0oNG1MY3g&#10;NgY13IhjP8ogjouYyRvm+V819LH6FPR+oX3DdW28YnvnATX2DQOzrdYX+hT3mRzHFAOP+uRTyse5&#10;LN4lno5uRwcP5zHToa3587DaXenWn2y+P65nMux/rN95+hJPRrdbHv0QgR3agFeRfgv7ATUI6z+d&#10;f7D/0XmqIJ2s3orrb14G/zFGZgfUGIYExk4eLEv0IJnJxeAkl6eMjbfwkw7kAbAhHw7mIbc0Law2&#10;EeYBMUr5QQkqloG8LMxDauUR+Ps9Gd5/IjvvfSz9m3dlcOeBjB/uyGznUDrj+IBaWT8H2pxMpT6a&#10;SLk/lPHuvvQfb8v+7bvSBQ6ebDNDKBjSQr70YDP3j7Ql0mVukCtFsxBzHOwEftYfCCZhUjF9EZAf&#10;y3iYmMW1xEWYh9husS0dQdc+wrbLNs16ivsaZOimcSzx6TGyNdDWZTGd/Sf8Qh3EPAO6Vi+K6drO&#10;UHmBNp/2rzjSVkVYJKs2tHHI2rnTjD4vRy77BVyQwrA7L8N5Bv2Dcek1tnDPYHEdWD3NY5HcEjOM&#10;2zVtbnXjP18f2wtcvE4NlT8Hpjsf/98iFrVXtss0jBJowwtlBy0bHzD3V8pS4YLnc4DPJ5UlLGEJ&#10;S1jCFwo4CfnEo5tATk7ccJc5KfENSvYWpbBkMt5CBBv/iL6AMtSkAIzzLEiI/YSYHzCNnwgSUMsS&#10;8kkZK5stMvSCDn9zepluKEBwjvMDG2hldCznwjG9zOkVc7w+scYF5wSITftkiDzBDxFdA0xHItsP&#10;duWdn74jP/qLv5af/+hn8t7P35Wbn3wmB7sHMhyMZTJFXOWGVNcuSufaW7J+/W1pb16QRr0hk0FX&#10;ets3ZLTziUz2PgJ+KIOdd+XoyTvS23lH+orvymD3PRkffiDJ0Qcy7b0PfE9k8CH2gbelXH6IRccj&#10;LD6ewL+N/O5KkuwBD4E9hAcozUiqpZHUykOpVQbQO5RJf1vG3ScyOYJs/1CmgyOpow5WGlVZadZk&#10;pVXTQ2xqxlJZpslExsO+JHwCHou7Kd/C1mpLa31L1i+/LquvfVta174tta3XpbJyGUVeQ7kh5LbX&#10;J4Aj1JiNB6Nb/bJ9BPRfFuYiizgvl0EcjvmnISH2E2L+SUiI/YSYfxzTkgdPZg7vizFaH/U2rf2Z&#10;fYJ2II9Nq4L2GiEXoXTN3kwopO3xRP44/uK0Y7+HM5007kJ0iMMx/yR0iMMx/yR0iMMx/yR0WBQ2&#10;1PJH/tQe6odDDoL65ifezNFx2lozmXZYyvS9HrQtoD5TZCSkBb6hhT0tz4NB7CfE/Bgd4nDMPwlj&#10;iMN5uSKMIQ7n5YrRyh7bI+83NLtw3MZYzQvN2leMTr/NI1nY5xejISWlh5/GFdFVN5ON85ehQ95f&#10;FM6jQxyO+SehQxyO+SehQxyO+SehQxxOLah+Rbebw5z9/LAmakTnftYJ6k3HNxvP+MZNe9ra3uw1&#10;H6+1AfcXI/n4gz9rL3H7if2Q9fgVHfL+s6BD3n8WdMj7nwYJ5k+fnEM5FQPd7a4yLLsj7D8j5uXZ&#10;b/DT+oUcn0hUu/EAPP0pgga69x23bYakOeZ4SMkgS/c4OuT9HnZ/ETrk/WdBh7zf0O08X74i9PJa&#10;WAudIsOLEH/BSKwDq4eAIaxvMNAbbVxHh7pyDGmk6ab0AmQ/TIFhIsH9ReiQ93vY/UXokPefBR3y&#10;/rOgQ96fQ9pcxyjYlbahHUNbd7saQDbtU3xzjfUT6ytEiAZkPzNd1hMP8rDOqOey8/JebxlSl3k7&#10;C4a0UgAtBfoXISH2E4p4ReiQ958FHfJ+YFyeCI/bieSgj4DWVyrjYQQAoTdF/CCjGIczfpqfFB3y&#10;/rOgQ96/CAmxn5D3L0JC7CfE/CIMwHJHNphvjxly/LADz+GNnLx7kxrOaoWYrX2tj+DP9BUtLerE&#10;daE8anOxTUzlVDTCvB4whRDHqeiQ9y9CQuwn5P2LkBD7CTH/JCTEfkJcH8fReG4r92f2SjGqo8yP&#10;OIjgZ8g6JpIesCDdDAmxnxDzT0JC7CfE/JPQIe9fhITYT8j7i9FsuMjWsR/yMVJX9c2fzuUqy3+g&#10;6nxkmOmCoZ0IaoGmP8jogweM41QkxH5CzD8JCbGfEPNPQkLsJ8T8GB3i8CJeHh2KeDZ3m+3gTe16&#10;HDln+4PAVn+QB9XrRA8U6kMDXAOUrf9QTtOBOOoqawPH+12Wp0xn3k+I+SchIfYTYv5JSIj9hJgf&#10;o0McXsTLo0McXsQzpJ1sfYX9oqLZ0SCrC2v/tjbOHt4GPbJ1AhpRr7WFg1ZF9W6IP7gpIgaNBpFR&#10;j4fTLC+IGXMUkVCpVCikB9X29vbll7/8pfzgBz+QP/3TP5E//MM/hPtn8sknH0u3ywedB2kcXNeP&#10;Jsg74ilXq8CKxjkejSVBWmxbljZaMJNCwcpoePobY5/dHch050D6t+5J//Z9mTzckdpBX1q9kayX&#10;KrIqFWlAsZIg38BSwArSqCMefhq0Bn55OJbBk105uIN4HjwWOTgS6Q20TCVt40iP6SIvJeYhRdhI&#10;bQDX5xAWDEB7qd3x03VAuKaZGnUOLY7T0SEOx/yT0CEOx/yT0CEOx/yT0GFROI8OcbiIZ8ARi7+F&#10;dg2Y/lBf7Dfcz3g7t75mbTIF+kP78zjUewxjusVnQPcs6BCHY/5J6BCHY/5J6BCHY/5JSCiiEwME&#10;mx1DlcEYlSJlaXv2tRiVvADd5kEvpWU4lxf1e9j9p6FDHI75J6FDHI75J6FDHI75EX3OJjHGdimg&#10;a1vP8z1s9tN7h5AjVvReDJjw+/UvRf60Pxl6XKlH/chroKXpp8hC5Mt1Gjrk/WdBh7z/LOgQh2P+&#10;SegQh2N+HjPweSW2td2LQe8hIqzXmcMvszV01J/Fof0ij9RJ0SHvPws6uB9uSIN5OY5Ot/bmefN1&#10;DcP2tR6URfNPNyDlwu/zACS/hCUsYQlL+MoB5xhOvLpYDT+drFKmovHDhZYUMr5PfCnE/jNDFp9B&#10;7C+CiMf0gNyQ6gZI02d+DTX/upAIEOSLEVKF9OOYTfghXPDTT+0lQHWR64lIMkROJ7yZDiBtLLL7&#10;eFfe//m78tP//GN596e/kA/feV9uf3pLDvcOZYRN/HQK6XJdP4HZvvKmrF/7mrQ3zku91pDxoCuD&#10;3Vsy3vsM+KlM9j+Wwc6H0tt5T3q770t/7wMZAIf7H8q4+7EkvY9l2vtIZr0PRQafSGl6DwuSR8Bt&#10;4A7Kswt77cs0AU67wOyAWkXGUuUBtTLC4CX9XZkcbSPOPZn2D2U2OJJ6KZFOoyKdZhVYkzoX2DQR&#10;DMUn8/imON5oQGR6SK3abktz/ZysXn5VVl/9prSufkPqW9elsnJRSvVVKIZlSmpwC86BVoKDtR3/&#10;7z+nL0aHOBzTi8BlY/nTdByeR9ch0qEJTsIga7/Qp9He1aRciKKeiL4p0gsHND37RAqeXowB8umd&#10;BZ8K4vSidM8ET6MbyxJelC7hLPoZMIThQzdDVmekAGG71J+Hs9j2RP6CeBdCLP8sejGeBi6T13P6&#10;SXAWmQy0n4RNm84rgWrzSogr1IPNLxE9hdPSJH+RTEw/Sa4IYnn3n1X/i6DrcFocMT+T0zoJP45v&#10;fpHaphLUFG8qHLvB9nlAnM7Tpv23oZuXWayj1tZxCuBjkKNDFLba8TEN5Gh+T72Yg9SjcJb8PivE&#10;cdP/NGkV6Z5V/2l1F/ED/cT1awH/GFg89uO8g7UqFq7FY1seTDcDDxfRzgovWves+i9fV22M/qK8&#10;UC/e7mMINWEyXKfphcJMzv0apkyQTw+/kZzyIzwGrhvjWeCscoR8vE+TDqFI96z6Z5A70T4ExJHW&#10;FecTekDmvEK/hj1PZ0ivEGK9p43jWXUp+yJ1z6BPuxEdPBzTAmhf4YHLJNGHnHQ9lpPXNq79gxjq&#10;xuvHkUBSHE4hyrfzY3wuyNvnrBDlSeF5dc+qf1Zdp+cw7QMBCuyZ1VWgzUGII/S143yHOJ3Yf1Z4&#10;EbqEp9HNp/W06Z4R1G6I2zGQmJ7NKaQ70Wj+OwZBxvNqN+xsblkMHk+mZ5APF8Ei3bPAs+rG8s+j&#10;6+C0k+jOM7vbWov7kgw4hyudFxBDfekNbB3ECHE8ACcvhCzNOb1j4SJYpHsWeFbdWP7l6+o8wrld&#10;XUMD09e2r4fTsgOF8T6G9ud1dD8kxX5iDwuw/iCjfZGuyZ5WX7wZzrek6f4IYH2P+1pep6uoywNs&#10;BweH8u6778lf/uVfyQ9+8EP5oz/6I/nhD38gn376qXS7XRkOByEOHjybyRhx6gE1xlEua5yT8Vjf&#10;nJalpTnVPKYHxSbo90cDSXYPpX/nAfChjB/tSPVwII3BRNaFB9TKUodiJZlKGVgKyINlNcRRQ5R6&#10;QG00luH2jhzevW+f+Dw8EukPkRztX84Q8dl/IrOD8iMuLQ3+hWLpwQDrR1Yfvg7QtUAMQT5FyGbo&#10;kKcV+T18Grwo3aeFp9WN5Z9WF5Dak1CkG8UJOa07XwMoBL7GQzfgqeAydB3PArHs8+g+LTyP7kng&#10;8RbFn+cFvtZB6CehPrSTFYHWi3lPhyiNfJqnwovSfVp4Ht158HGpCIvAeKwDjHGwv6PKxxjA5pts&#10;DEx57i/CQniaMsdyrneSbl7e4Sy6MTyNbB6eQRe2UpumYDO83ofJI386ThWYmf1ojhBDPl95f55/&#10;EuTlzqrnEMpBvTDm6jjgBVpYhpcLzMISlrCEJSzhKwacjDjh2lsS+JQXNp5hXnO603zDyvAEm/IJ&#10;5FNMEF6AlE8nccSjiHhSxI6SyONavNxFPl33H5fPkLOmPmXFvOGPJF1EKOoWFnnARhyb9wk348RQ&#10;Jl9ohFgNA81uygV0+YB6kVwvFiHsP76xgE/60o8y8xAWD6Qhd5jnkTG+qGWMyRYi3GBXyhWZ9BI5&#10;2u7Lp+/dkr/+wc/kp3/1jtz68K7s3NmT0f5AaqOZ1JHWSrMsG2sNuXz5nLz+xjXZOLcp1WZHqp11&#10;uC2pNLDVLyPN0RNJBndldHhT+rufStK9K7P+nkx7XUmOejI5GsikO5TJ/lDGe0MZ7QC3gbs9mXUP&#10;pdQHjg4RFfFAKsTxoVSTnlSnyA8KUJ8BpyOpQE76TxDfAxkePZHRYF/G/QOkcSiDvW2ZHjyWWn9b&#10;VuRIzjUn0mT+ShUZV5syaq7KsL0pR60NOehsSndtSyaXXpfqa9+R2tXvoFyvoj7PwW6rMGcLdVKH&#10;rXnxhO1Eq8j8au24volFtLOgx+v6x/2K9DvmafiXl38eXafPySnN+4vlPf7Nl2meTz9X3HwqlKC0&#10;0A80XaUCGI4RTEX1c0zghTfyVDTI0Q31wygsmiys/nwfz/xenykqjX784DF5w7z/+XQpF2FMC/45&#10;+SK5lGb1wl5fqEtU2SDD8qc08jM91Q2IPx3f6Nprv4Pt0zgYtnJSRuVIV35GmzEOjSfCkKbl0+xV&#10;nOeAKe0stmUalA2oNA+bLv0qHzD1B94cxrTgX6hLjHipbY+V2ekuF1DDnO8CQodAuvcD6xOUD3Hg&#10;X6ZLv9WL9RVi0AVShvFmdRH08G/OD9RyRf44jL9j8rE/ljc/8xqQdEf8O1034+Hvc9FVumL0A0NR&#10;f5CNdFSPLiqHc/2Eh6H18yVjW9+oHgD9gOsGupoO44jQaSdhZkv6o3BhnVq6me68P9OlbIT493J1&#10;szD+Mgw0l4nnE0Uw1ZZBTnWAaX/R8keI/LEPYcmEesFyCGuyScLPTIX1GONSdcjhj+suX496WuxH&#10;tnZjuhZnnLajlin8PP9FcnM0+oGpbPCfrMtf8AOP64Y8uo4j/p2u6/55e2cInmIxD38ZMhwC7ifq&#10;+AXhRG3NujBdXpUqY33q/UP7CMrCH9lF7cBx7sdwhIvKyDjnMKbRD3w6Xf6CH3hc93nq5Xl0Q5hu&#10;xDNP6B/qMH7aE21df+BrPeSvFnKOt/pz25PMm3n0WP8AldGDkiHjJy+XL8hb+ULY5REoQqvzIAuM&#10;y4u/SD9Hw7/5dHNhujEqjb/gBx7XDeV1HUf8O0k3tYUiw6Rb+fQHexIZvyFlzL6sEtYOP401HI9k&#10;hDnGxzONDwL0ZftkzklhXgo03Y8qbX4stDIxL4aZP+SLv8BT1HyZf7Eu0OWKaPj39Lr8mf+4Lmyg&#10;bTCybcSfs7P/lJbFpfGlaHwaPruhzvkEtnSkjaEER3nWbwKy/sgD3doua8fi85vg2seAVKV+mkeV&#10;Z71kdTOPmjv7UQ+0OcQ/l1V+CLsff3OyczT8e3pd/sx/XPeUetGf+YvSNftRLkKGgc7LkPO894mc&#10;vPYhu3ZD+7IP6PUVjywVNgWth/CzejheF1SL/amO+oGkO6oNTtINco55Gv7l5V+uLn/mN12vx9gP&#10;pN+RvBRpB3hA93but39IZZxcY7EPpWMRFM2GkGE9QV6Rfo5/xKCrMo74pxiFU7mYF/sdT60Xs4T5&#10;gaQ7nqob5BxjWvC/OF1ro/5Lw2Da+BNocJ2Wlo1x+P+wPuM4x7mGexlef+XcwwNQDBsd419AHjxK&#10;x8RAS+cWTYMxn1DG2O/4K1MvJ+hqvwGfdDDjuqJf68GRNMhyXcz/qutdS+eUML7xii9cXVPDVRt5&#10;epoO/eGncdqPbYPpcP9Kt4Q5z/pdWKfBHYG3u7cnN2/dkh/88C/kj//kT+R//Y//Sf7yP/9n+au/&#10;/mv56x/9SP78Bz+Uf/tv/538P//f/7P8hz/8j/KLd96VG5Bn2+DhNh509DKyKNV6TSrAUrXK17Pp&#10;UUnv+3o0jNdih2hPOwcyerwr3dsPZPRoV+qDiVT6I6mPE2lXqtKgDtsf2i9b67hsOCmhHYab+RXY&#10;g58KnR0NZLi9L/1H23J45770H++IjPjGNaSKDPCNaby8XoG/MeWb2SpST6CbIA1WluYP4xf8fn2S&#10;VlVQXknpWvcgE9Xuisft7vVt/Pn2onGEcOxXpN8xpgX/nHyRXEpDnuGJ4850PadZ/vCX4Ym6AV02&#10;Twv+WP5EXf+B4RgbOKNrEGT2G+s7Wh+ko37SOkrHOtQC9TQN450NQzpwF+Y5pgX/nHyRXEpDGk6j&#10;C8x0md/wCzyVczytXlzOMaadpKsYyh9488j8WL70kCZsrf0dxvcxjKjjDcI+Z+i+BGGijQ+eHuIg&#10;pvVm+hoHZYAapssw6SEc+xXpd4xpwX923VD2iJ/JW9n1F3gq53hivZyiG5C285+OH+oDDyZyVPui&#10;bad7v4DZvpA8rr1CH4AhfRzy+5BZHkJ946d1wxDnGq2P+EfZgKmuoa0ZjZaVN+OnqLQQF/3AYlsB&#10;6cYY0+gHxrpKLwor7Tnq5UTdIBNjTKNfw2zftk52e2sd4Mf/1icsD2lfcKRuAI9b0w86qudIGZcD&#10;Hs8zy8I4g5wj/oXU5+TndOGxNjaPGW2+7fn+S+PUuJjHkItwgJXltOuytILJvUzg+2HlX/2r6/8j&#10;M8IMNZoNqdWq0mq1pIaFCoH2j93j4IzYdSVzlrCEJSxhCV8g0PmXG2lunlekXGrJeFTHhFWTc+eu&#10;yPrGVSlX6hDCIA45fiaLp6xsCoMfg7tuWvkh7rBAUlmO+YrU80meF7YC0h/Q5G1St7DFm/qVF+mE&#10;OCw9IOPnxAmdhN9iV3pdnjzpy/7+SEajKRCb5pWGXL6yLiurDZQDqRERX1mwEdf4PM9hUaABS59I&#10;x0goe9hgu+ssFaVpVAQ6cG1zjTxN4WJDXcImu7/Xk/d/8oH88kfvyt/8+U/kr//sJ3LjnY/l4NYd&#10;GT/Zl+rRRFrjqVzZWJfvffOafPMbr8i3vvOqvPnWFWm2yzIZHslkMJQxNvbT8QTpDaQyewB8LKMe&#10;D6ndxgZ/V2oT0LHZqCCu8hilHSNfg0RmPSxSuligHE4k6U2QN+B4gPzChVBJgMhreTJE/hND8JPD&#10;Peg8ktHBLRnu35S9xzfk8eN7stc9lIcP9+Xxoz15eO+BHozbaiXytattefPqiqx3SlJv1yRprMqk&#10;84qMN16T7eZF2Vl/XXpbr0nta78lrbd+R2pXviPl9msym65jZbIKbCM/jbQNObKOp7p0sTaB0ila&#10;GyrCDMyf5zNetuE4DIz8+Xbr7TCWn9P1uFK5DI0/L392XTaywE8RdLjzSHCXAL+yKGvpaJyh7w5H&#10;PMg5Q7/Zk/2DvlSqdfT/tqyvtaXeqGAtSHnGYbrse4yHdqftbINkdeLxexrOhycNZ36i+VOknup6&#10;elE55+J5Pt28bU/TdX8mlyFlXb4wXYYpk4YNlR90PF7j8YJkGWMaNwoiO9tH8uRxHxuDMuqlpdju&#10;1KTdqmo6Jb0Aaqj6uqHA5kIHJKaBcY59JvAtn55n9ouQ73ye4U+Reqmu8yP5M+lSLuYjLpdxf5Cb&#10;w6fRzelT3vJn7db5PndlcgGDnLs2R5LHizusE7oV2d0bYY4ZoN/wRnUiq2sdeeXKlqyuctwyPcbH&#10;dDg36kUhVgnqhK/QzvIc8gDZLC8oo+bB4jAe5UNZUhsEjGVy8i9Gl3qGT6tLuYwXYSwf+yNd9QdX&#10;/yPvmheNE+02IOds20pX5KA7kYPDkRx2R3JwMMT4VZOLF1ZlDWNZtYqxrIZ+wvUM0mB/8XxoXWu+&#10;ECH8RWjtAAg5+i2fpqdhzaXxLY9GU3qQhyf1e9lMLoeB/7J0KZeFI8zJ5DGNT9toyIMigX2F9uW1&#10;A+9bHHNKMhjMpNdP0GeOZHf3EHNMWba2VmVzcw11VJdmkx8Hl/SmGuuUaVk/tfrVOgpjmCJ5QK8L&#10;lQ9+zyMxXwYrn6HyKRvSM14oUySXYuCfZNvn0aWc6YZ8Oy+0VfJYRrqqS/mA3g5TmpafcWXxUUf7&#10;C/oA62+MNekIy0j2ld2dPsTLsrbewh6ggzqpSQfzDG9k2VgJ24e49WIckwfqE6QAi5/petqUsTQ1&#10;H5qXoJTmK8KI9my6LGMm/0XRpVysy7LpDzTevDRbkS6SwJb67g3sG6bTinQxjj161MMabYq6aKFu&#10;OtjP1DDfVCA1xvoASnwVMePCHs1GygC6P8rqLMWQl3TcCmHLh5VF0XkxQo5uKks/0ww0L6PLpToe&#10;1vyZ/LFwrBvJq0yQfxG6qqYh/miDsHbSsSroaVkI/E8/+VXrO8Cjo7Hcu7uDdcCBjl8t1M0K5pjz&#10;F9b15i/t7HWsN6wRtrQNj4XDuJYvo/s1DH9aNkeGnUbZQt2gF8uqfBR+al3SgcH/NLrkuV1cxzCT&#10;1zgCagg8Hk7TG+vVmrZ7ftqM67EE6zLWyQzj1BCD2aMnBzrPVCs1zPcNWVvtyMXLm6gnrJd580fv&#10;pCHXGj1jD/WhyHqI6sLzlvKpZK7ZwP2Z3BwqLZQlxOX+RfZ5Pt2Qr+B/UboahqvhIl3GSb7S0Edg&#10;Yh6WoS2TWU1G46l0j0byBHsZxtXqNOQC+kqtXpUG6gUqUsXYx1TTepirC8Yf542uIQQiepzPQFd/&#10;hlr+SP64LmiR/LE4cvIMv1xdypNvayq2VR+3qUu/xhXkbCwL8SpyjkYP0fitvFyj8VrfCHt/1ss2&#10;6oU3SPkW9XWsyVrtBvaZHY3G3tgV6kPR0rc0mY656o/y4mlZvoAxj676M0Skc/IvVhe0SD6O49l1&#10;jT+vS1nOGu6S57Lksy5Ip3iIF67u1bWOKFvFXrGq6+XdnYEMhhPpDobSaJdRL3XZ3Oog2ZLUeE1W&#10;02UeDZmO180x9LxrPs0FI+WndPVnaPk2PuVfrC5okXwcx+epqzLq581d7iXNtRvEmF+CPG3IPvPo&#10;cV+2sV62dGbSWWli/39O95eTyQQyfehi1aDXL1knmLdKti/S6zEhDxlqi0Aalg4fGuFcxnAZ8xgP&#10;j0AIc1oZbWOqB9N4AO2Hf/GX8j/9T/8P+dM//3P5wQ9/IJ988ol8+ukNuXnzlty6dVs+/Ohj+clP&#10;firvvPOu0oib585h37XOwjF2IOLFOrFaxTiM+XUG5P4g3XPB5dvQhNc67m1L9xcfydFn92T3Fx/K&#10;bPtAVg4G0hqMpQGRFuLh4bR+MpYEYwnvGExQNh5O47vm2Pa5xtVrJPjx5vh4MJISNiK83jXFv5Vr&#10;V2Ei2EhNAgVUBK9JNwTzOeZ6IlZsajf2HeqNEc9oMpO9gzH2MogPbB7mbLWbchlzf6fDexn4414G&#10;wJpkmInMSrQz6x7rgxIxi9uU6M/aj/u1PdCv4Qytbk0m43tc5lfZlJehp5XKBvkXoav8SD6OY1EZ&#10;j+vSBYZ+wQfIBWMVFAwB3MGYnMWN7bzsHkzk8ZOezjFH/YGeNbhy7byc22wzaiTBwxvQxb8y6oA1&#10;5PMY47Aai5Gtx3hpWiHPKk+/hiNMaVamfBnn4tFwhiGTKvMsuqSlskE+081hRDuuy3SoG2jup0yK&#10;lOWYY675YUvqQ17jn6Gdo+6GozHGsS7WZwn2mkM9+9FqNeXSpQ3Io99XGb/FMdOxjPfNvF4YF3lZ&#10;mpo3xh/SQiD1W3mcF2EsH/vPoGvpmkxe1+nzaWSo+QUtlQ3yJ+tmeXHUOTugjpf0azyM2+LXMOgm&#10;H/yg6ZrM5ZXG6zwVrY/d/T7mkYnsYI9ZrZVlZaUjr756CfOBzQOTyVjjKFei/uJxp8hwQM1Hlpa1&#10;JaZpssaLUGlZ3hlmHO433tPrmnzIS+DFusxrLO9xpeHn0s1hRDNdi9vXucbjfgZ1hbmNhwePemPU&#10;y1SePBmgDqbYy2Duv4Z9f7WCeaYZxi+MZZy/EB/+GArpk4b4y7x3w/V8lk94Uv/peWY+i3SNnunT&#10;sXI5yfwZqjzXAujfZeYLmUwPEYNXQnnYToejAcbw25AbY3reBY2fHu8h0pcDLNUSlrCEJSzhKwb6&#10;rXNe8K3VMNkEpB/IDbHdZDe0J8BskcsJLEUsjAxBD8gLyBXQiLbBcOR0swhjmbPIE8NsG9Auypgu&#10;88Ry0eWiQi9qA1kWCAYd+nMIXYuHCBmWGRvaFI2Ef/p3HKFnb6nCphcbZhJNDx7u9rGe7O315ON3&#10;P5Yf/+WP5SNs8O9+cluOnmABOpxKHYuexngiTWzuL6+35HvfuC6/+f2vy2vXL8j6ZlOS/oHs3r0n&#10;+w8fS++oJyOueeq86Y7SlLApn/WxKz+ScjLEVr4ijVJT6qU2sCN1aUllCptMkL8hFiQQnR5hEXI4&#10;BPZkNsBCYwKc9pDtQ8S1B8QiZLoD+Scy3r8nve2byOtN6T4G7t2XvaM92TnqyvbBgTze3ZPRYCQb&#10;7Ya8srUqFzdX5PxGRzc7k+qKDOubMly9IqOtN2V/5arsti7K4epl0F6R2dpVkeYFbIBWsLVtw22i&#10;QA0Uzi/oWN1kyPA8HlvEAfP8OFyMcfyL03K0BSaR4bz8ybrkP49uJhO3wLycY8RDH2G/tENN6N/k&#10;hn+6cCWFboxpPJ4ukH1N+5vzcvwU87y8vxgz2xC/GLrkxbLHcZHuGVDtyY0NdWhzjM+wPYYtjF0c&#10;h8Fzm7PedIzysNWp0eEQESe0Q3yOTMviNmQ45sX+RRjzn1Y33w/zccW84/isutQ7rus67s8hbQqb&#10;K9K2IQ5tHzrOY16p1hWrtYa63Mgdj0crw9yQvm0IbfPntGK0dDN/HC7CRfJfRl1HNV6EMRzncVzj&#10;DexKQNYTLy7w+jpdxsl+YQdDAnq67FNpHorQ85T3e9j9RbRYPvbH4Xm08ebz112MJ+iE/mL2ZJhj&#10;URiXNIw/9AGuw6rsM0CuIdXm2jd4oQR1hHrivRh9K2eIZy6dFL0Mp2GRbhHGsqfp5vln1z17vbi/&#10;iBbkaVu1n/tz/Ly8o9oUdQPkjWedX7g+Dutl9g3SylXWaazv/SyPzl+EZ8jTQnwa3Tz/7Lqfe1/T&#10;uQV0nR8yW+rcQD/qSNdnkCvzxiFkbT9m+wntK446lwRgXCrnfS/GXB4UT6Iv4uXxrHLEfLwnp/Py&#10;6iWmBXral5yXx6yevG58jONYZvYOfMiXy5x/AqJvKabheczGzig/inl/HM7jSbqn4dPqxvJPqxsj&#10;7UU3jsNphmrfYCeus2hru4jOp7ntsL9O7QHTulEdrMs4rmkfs36i64GA9nBTllaGnp8Y83zzs51Z&#10;W4v5Meb1T5LN49PqxvJPpzvfX55Od04e9ZXdRGH9kaYVo7y0j2mdEKkfMOVRztH5jN/RaTFmPF+r&#10;H5eJMY4r9p8F8/IvUzcvu0jX/ZFd52zIsYpzSTZW6byBerC+5Wvm+bEsv08hz/Y6GS3GzPZE0jL/&#10;89fL8+iehk+rG/OL5L0e8piXMT/XYtpXlIb/Wi/cZ1YV/fqlPrgGGR4yTMfFFLEnDX7npfUNfBn1&#10;8vn2tZera2VBm+fcEFDbP+uG62Ii6kSv86KuyNOzW9iz6NuhsRjjwVwe/BiNJ3pwym/2ZukwvoAp&#10;zTHLo81trOypHnrjp0L1rWeI/8GDB/LjH/9EfvQ3P5L//Fd/Je+9847s7e7Jwd6+HB0eymgwkPFo&#10;JIfw37pxQ/l/8id/Ij/84Q/l008+1Wu1Ez6ZAuBqhWVhfngNkGtKvRbIi0+kMwssIMoz6fak+2hH&#10;+tt7khz2pDwYSxP5rSCvJc7HyJu+HRax6NklYEJEdGPQRjMeRENrQfw12LCJctbH0O2NpPd4V0Z7&#10;hzxZZmk6Isi3qPGBb0X8KqgPPmRGu+qbaaiAdGq1mtTqDanUeCDN6sdsXwS0f1wHHo7RecS4/cT+&#10;48h2NM83ee8rZ+svsf/5dOf5J2EsX6xr+ciQQBM7ZnLed7gW5j0hrt14TR98tiuVI5/raVtHH0/7&#10;ePoZP/Z7+CQdx+O6Z7GtlfXZdA2P687zT8KnkSXG7Re2DejrgWwvCb7XBfsU5wruS1NdR9IcT6Pl&#10;+Xn/Inw23ZdXL7F/EbrMIoRMsGu690uRNMcQ1rmF9WL9hsj5W9dl2MewXjgCsq9wHUDUMRCc43mL&#10;sSBfx8LH0WwX8/P+p9d9nnr5fPoacV5H7ylzLRbmfl0HaH1ZvWV6x8HqK+zvQ51aGVzHMc7jfPp5&#10;tPLn5TM++3WaR8XYH9MMbW3JeG3MZpviuiaZWljHcYDurTWNlw8s0fINaktYwhKW8BUDLk6xw8NE&#10;hIVO0sbmty7DQUVGo4qsrl2WtdUrmLjqOlHpJhE//ZwldH3Css8vYqLlJp57yrBQsk0jEJNbusnP&#10;odPy/Lw/Dsf0GXa8U+yvufknTmb8lCSfpK7qG9T2dkfSH0xkOEr0VPulS2twG5jHkHM+rca3DnAH&#10;zbj4IwloCz6buOBVoARD2Y92IOKnc6cVXt+cxsUBgvrWNMbDnTnCe4/35PHdx/LhOx/KOz95R3Ye&#10;8rOcY6lStX8oncmerNcm8vrlTfn69UvyxqvnZX2dT0kcSH+0K4f9HTnsHWiWq/W6tJodlGdd6lWk&#10;N9qRZNRDmhM+m2dpT+BDnc6mVSDm8ikWIihGCeUugVaa2UUrrpm0nA146oiL0z6yPJsOYAe+oWEg&#10;w/6+7O08loPDRzJO9mQy7Qq48nhclW3gnUc94CHoFXnl0jl55cp5uQQ8d3FTWpubsvHaW7J+/RuS&#10;rF6Tfu2iPJmuyEHtgkzal6S+eVVqK1syq/KQBxJHm+TFba1jWh11ZXWDMArPp+UTZNDbhiH5jpRz&#10;NJq1x4ym/inbLsPmelyuG/sX4SL5fFwxvYif98fhmJ7na1/T1klEWYmBZxhsojz+IK+LUNrXbMm4&#10;+oOpDICP0Eb5ViheSFhf78jaGtaBWA9W0cY0PujZojpLQ/uP89zPRS1czZuPAa7DcPDzMEJcnhjT&#10;Mkb+mJ73x3gW3UX4NLqxzCJ/UTimp7aiH3ahPe0tXXy6FGMbKvDx4yN5cP9I+MDU6mpTsdmqAXmj&#10;zsYcDgzZeMv6tjW9tX2r75hvbpBVtHCctzgc04v4i/xFGMeRp52GZ9UlbVGcbH/Ki9qi1wPrQO3E&#10;tonJgC7Mg2rhhWggxnPK7u4NZXd3iL4zBo6wZ2rI+Ysb+iQ15blhYnzczqFWbbPHuUCBN1atXtL5&#10;E5jPc97v4bxcLBP7i+RjmRhjel4+9rtMjDH9LPIxnqSrCGul45jWC2xGV+1HS9L1GbksB92pHHYn&#10;+oabI7itZlMuXlyTjfUWxjXUB7oKX3PO+LiRt7SzscvTT8e1iOZtxMc19yufeXJ/wKLxLe/3cF6u&#10;iJb35+VjPE3X/YvQx6AYfZwguv1JUz/bNzzG56UFOxioYxqg30+AU8wvPdnZORIegNrcbMvmxord&#10;VAAyDt4HYf+zAzmIRy882NhlcVn6loeQr7Qu2EZCnugP+cryX6AbhYt4ebkiWt6fl4/xNN0if4xO&#10;pxtjkYzZAmG2zZQWdHihCag31fjmgd2B3L9/IKPhCGMY36Daknq9KvVmBTIT1WFd6IGOMJdYeyDa&#10;6sLSJo/zDf0hfaCmHfwejv1FfA8X8fJyRbS838N5uSJa3p+Xj/E0XffnadqWQ334hUC+e0A/3Uk6&#10;7Li/P5Q7d/b16Xa+ZXBltY25piqr67zgyQrm3I85BPIcs7jnsLd1Ig7Gn45xlo6l7fVj9JQX9RWv&#10;u2O6Ib/GNxmlBzeVizCm5fkn8YpoeX9ePsZFuka3vFsdhDat/GADHT/Ypi2sB5owNrGeWC9HR4k8&#10;fHCAuaYvjWZL2u02+k1LNjZXYHPoIl7O/p62o+ehkFYwVrnf6TEvpuf9Ho7pMS+m5/0ejukxL6bn&#10;/R6O3TxmdJSX9g801omi2s9sqK4ZBr5QX8AE49Z4DG1eaMe+kTTG1R8k8uDhvuxsHyDEMa4qK1iT&#10;XbyEvXKjavGzryFx/1wJ273XMy/8Z3mJ8jQXpgtZ1WNcxzGVyfk9HNNjXkzP+z0c02NeTM/7PRzT&#10;Y15Mz/s97P4idD7HI603tQ18sP9kUg5vTx3Kw0eHWm+NZk22ttakiv1lu82HO3Q1BiXq2ZimcXl8&#10;jD/vkhfmGs/DaXnO8z1c5PfwafIejukxL6bn/R6O6TEv5qsfZdewtmEL+5jsdrG5g3YkksbZGYMX&#10;Fr+qr5bGvD4uy3A4wzp5LNvbfRmPIANYXV/VuYb7f42Dv9Du9doBuyM6gufJcS6fUTj25+WKaLH8&#10;In+MMW2RfOyPMaYtko/9Mca0TAa2gQ1t7jAb2T4PPNZZsKWNP3C1/QYbQ5P1MwEtSao6x2xvc4+J&#10;tfMQe5mVmu4vz59fkQrWxjWMfbZPsf2/1j/Qx8i5vGl7iPM57/ew+4tosXzsz8sV0WL5Rf4YY9oi&#10;+dgfY0xbJB/7Fdmu6QY72boJdoXLi6QaZl2Bzy8OPNkeyN7+CHtKPgxd0etl165tShNzDGtzOkuw&#10;p6lLo9ZEXXGtxms1YU/k7UH7VEBoaTsAnftZ1qHfRGYeeGCByDnr0aPH8p/+0x/LD37wA7n/4IE8&#10;efIE7cUOhvEtaDzMyAfNeTNdbzwzNriMdTgaSQ38Rr0hg/5ALmxtCR+EZKvp88sciD9BmCOBfvYP&#10;BpklaJX6quVEhneQ3jsfymS/K7KzL7XJVJrjiVRoGETCFqxvAeZ1XD3gBlev6QKZAy0bSsT9B38o&#10;Hyk8mDHBXNBod2Tj7Tdl1m7YNZcwZtEuPJim19bDdZQposfWRe2meUUWd3fH8ujxkYxGY8w5fYxj&#10;Dbl6ZUs6iE8zyMTU2JYV5nfKD5Gq3bk+YB2Bp2OqyVhdWXvxNuNujDHfw0W8mF7E93ARL6YX8T1c&#10;xMvLxTKxv0g+85u9va3OWAlRe7Yxj3zKs+64x+T1skl4E3SCNXNPDxFevrIpW5stbSN64BM6vHfB&#10;dq/9MdS756EIs3wBUacnyTrGMrF+kW7M93ARL6YX8T1cxMvLFdHyfm+bauOUFvNy8aDJ27hjyDUC&#10;+0u/P5bHT7qol6n0jsbS6axIu2XXzPSANPsu5y3qoU4YJ/tRGrf2Iws7LfZ7OKYvwqfRjfkeLuLF&#10;9CK+h4t4eTmnzYVp13QsCf2C7RA2MtnMPnldnwc0Hdo02JV7TfaT3V17e+rOTlfrgS97uPLKea2X&#10;SoVv8hxrnfA+HtuBzTEhbq2zLO64zyoNc1nqB6Z6OczzF/mL8Gl1T5P3cEwv4nu4iJeXK6K5rVif&#10;aVtXH9/aPZXDw5EMuM+835Veb6T7yktX1nUM416GexftF0TEg+qCCw/jwn/tf9xnRnsXz0fsj8N5&#10;zPML/aG/qrym7X7kQf3Mi4WnuvS3g8SkcX9N1/JMxNph2Mf+7TZII6nWd1Cul/sGNa58lgfUlrCE&#10;JSzhKwZ6QA2DOhc2ydQOqA2GVT2gtrZ2SdbXLmPyCQfUIM8bwPxMAOcsm7A4wXEC9BvsnOxM1v02&#10;Ubo7j0rzRZTGZeHYP8eLETzeLPADaty0J9xkchOORRo/h8cDaoOiA2pl5JyH1JB3IguU5ZkXFixv&#10;Dtze64E2kwqywRY2tQdl23TbJto2WmosXQ2U5OGth3Lvs7vy7k/fkQ9/8YH0sMGvQqdVhc33nshK&#10;si/nsVf75htX5DtvX5er2CDMSkfYzD2Wg8G27B09kf54ILVWW+rNtqx0NmR1/Zx+FmNy+FAm/UPE&#10;N5U66xWLqOkE0/sUm/IZ5vEZF03c4KMsqC89nAY6F1yzcoLyIpNN0Bug1JGpCp/W4yvqx3AH2Ljs&#10;y5MnPKD2BPbmJzoGMqpU5OGkJY9GVbl170Bu3tuVeq0lX3/jmlx79YKcv7QpG+fXpb11Xjbf+p5s&#10;vP4dOapckL3Zhjwat2W3vClJ64I01i5IbWVDyrUa9CvC1xfrgppmDSa0urG6Vx4RNG2bdLVmFmGo&#10;39QN/hCftyeP28OxX91Y5wzyGs7pPlWbP1EXZUBBEDR/jKrj4dBe0x/94OshNdvU0IZ6AXQwlceP&#10;9+TgYCBVHlDbaOkF6jrf0Fe1Pm69wVDTURrTMzctR8A4XOxHfuLyEwtskPJj2cBbWC+fg67WSURb&#10;pOvyviH19pzqK591YjzSWS+86EZ89OhIHtzrYnMksrrWVGy1a8DogFpIz/uEjlH4sX2wnrO0gwz7&#10;F9MCX+kFZUzDeVpBGYvLu4DGMPxx+edsGevmaafp0o35EU1dYFyuuTISPQwj2QE1WJFjEOdKxKUH&#10;1GDvvfiAWn8kzbbdBO2sNjlhaH0QMKqqT28aQdfmEozPjJdzJyQsvSgvIc8ajv15HsN5WoF8Xje2&#10;xRdZl22T+2ZaTNuz61I2tF2bhYGwK+vlsDuVbhfj2dEE89ZEDw5evMhPfDaxnsHIhfk/SaABfV78&#10;1zwFZEWnfqc7LU47Ci/ya5h59PAZyqt+x5h2im4+f0+lSzfWj2SyPkb7BwzjhunQz3oJY5W2adiO&#10;p97ZrvGfdqQdOL/YAbU++s0RbF+Szc0WsKNv760Bsxur6CeoG33KFz+C5QOo6Vralj/nWXuwcPCz&#10;LPCk5XVkOk6Lyjvnz8s5PoXu89RL6i/CIF+IkR7tnvHMzzauccP+3APYAbWpXgy9e2cfa+aRrKw0&#10;tF74edx6izcY7FMSeqNubi4xW/tcozRe+NT8ZWk/TRk/j/7yPLrPU6dx21VQP2TYRpUPEjR4QM3k&#10;MM+gXm7f2pfu4UCaLR5OX5FWpyZrG1i/+wE1vdCpyhgBMUchwANqmp6u9ZSFmOmGNEPajtrv8nmG&#10;krvWlgw1HtKp4/LHdAtoCM/ZYxHPcZF8ge7T1QvyrWXAPy8L+YHH8pmutWv6/S0pZrey9HqJPHrY&#10;tQNqDa7H7IDaOsY0jRZyvPFraVi/03QYr4eD3/NOG5+p/UcYy6f803TztJeo62WL+TSJ1gHLq37o&#10;KLrtQYswTAr0oc1zPkB9TGb6GRzOE9w76voMInwo7f7DfdnZOYQUeOGA2iuvrOunJJkW13B2iBN7&#10;X/YTzZPlLdvbeF3QNdQ8U05lGTadInymegn4ZazTufjUT1vBhzljPClpfznYH8iDh4c63zSadTl/&#10;fk33/B0eUDPLs4qhyGsovPHtcTMuoscNmqfleMY8q14+z4t0GY7wb71e8vx82P3sLm40ddDGec2L&#10;C2DKqFwZ+8myDAcz6R6N0V96COtdKllbX8FcU9dPfVuf1JoMafB6IWgU5dziaQOfyrbB/8Lq5fPU&#10;jWnH+LQXbA7XdibgwdapLn/kKZLGm5UEEMrYF8KZJKCh/fd6E9neHujN0MFoop/25rXM8xd4QK0s&#10;Va6zQzxer773zOrLXBu/6Ab6ojIG/zPVy/PoMhzhC6+X03RzPB170L45Kjlq3aKy9PNeuyM5OJjY&#10;m1WqvGbekqtX1qWJNTOBNV+r1jG+NXQO4n5IH0Lw9BQhF+pF24X+WKXIDeq2WuED1ZYuD5uRMx6P&#10;5c6du/Jv/s2/kb/4i79Av91BfkZhvSd2MK1a1Qd+eMOcaxi2CfIod3BwIP1eX9qtNkpUkm98/etS&#10;0XKKHGAtM4H8DGMy2yTPgY35MBc6fIVzLdpg/8Y9efCzd2XKQ0aHfalh/9ACv8w1K34T/BLssWe8&#10;Zqj3GJBrdxk35PSABfJmyMNIyB1khhijmisd2fzWWzJbbWNPj7kaMto/YKMq5wUWhxnDnx5QA5N8&#10;HurjPYGdvaE8fHiEtQEPqPWk1WzItWsX0G/4WXBGBKALpKMH1EoT/Gd7sANqlDO0OjpLW2L7iftW&#10;Kv+ydCM8q+5cOMKn62vWZr3d6kVoHd+CTYn6M37+gBrfKnjYPdK95eVXNrEGsANq+ilcyJewl/Hr&#10;Mjyoo+kzXcdAmytH8LNv5vMc68yVY65MFi7S/WLWabCzYpBTRDjIeJjxqG6oD7/ObPMMD6jx06td&#10;GQ0TjAtTPaDWwtx/AXOM91OrU9RzhF6+dPwqzKe5DMd+dT0c0Z5G92+3XtzubG/0Gxb7gy7jCpja&#10;jzKKEZ/pQn6I+uBD0EPsZ/SAGsY6PaB25bxeO+MnPodDXpfBmKjjN68tRwfUAmp+mUbIV0qL+USW&#10;n+lHvDkbxPaJ/c57Hl26CM/lxWUK5FN/hC9a1x/A4Lxk9qN9+RLRqXQPR6iXRO7d5QG1odSbNXnl&#10;qh1Q46fx0wNqVARo9QS/xoU6s4PQx9MtyvOz2tbbmSHTBQ2ZMj//GY/tkOW1t65xDuQeWUU1Hrve&#10;ZwfUHj26hfKMpFZffuJzCUtYwhKW8ELBJi69QBtuTvENCnrRlhOR3jAnUg6TRAWL1Co2kvo0FDcO&#10;OdQJzCY8Q58QuXDipG4Te0g2RdJijOl5GQ/HdGaHL9yq1rBYQ/6qfJW93kADH5NsRd/IBcQmfzbj&#10;zU9e9EFekGdeMNC3h2l8zDWBEWNKBOprTAPSDLbh8h+m8xKXANQIP0TEuOxQA9/OAjksbKbYuO8+&#10;2JbbH96UT9/9WD74xfty/9Z9SQZDqUGmPOrJrL8rW52ZvHW1BazJZv1Ayke3ZLTzmSRH29iUj6RV&#10;q8lqZ022zl+S9a3L0lzdkkrnnMyam8AtGGMDaa4g/abMkhrKV8fGgk8l15FfHjLk5twukrDsFdCr&#10;ZV44oXxTknFdkqHoG91m44GUqn0pt4FrA6lsDqV5oSSb19bl/GsXZOvVK7J19bo0Ni7J9qgsN3aw&#10;QFnfkmvf/p5857/4e/Ldf/iP5Y3f+wdy6ft/R9be/g1ZeePXpHzudRk3L0nSviLTzjUZ1y5KIuuw&#10;0ZqUai2p1pHnGmxdQzskIqt6vk7X3Vm90K/BAgwVcgyN73VEDAt6YwTMvLFekd/DRZjnxzoxPc/P&#10;++Nwnm4YPGAc+4HumNpN+yovBFkb4AUFBLS98ga13bChHPsF5diP2F9AQpwcA/STX3DtteBMngta&#10;Iv0qZuD+QI8xpuf5zotliviL/B4uwiL52O/hWD72e9j9MS2PMT2W4z+vjriO1J6KJqefXg463CSM&#10;RhyX+UQsHxpp63jGOuKhND1kq8t4UzB9R7Zzq09r85SZz5NjTMvzPZyn5/mL/B7OY8yPMc+PdfK8&#10;k7BIPu8vkkl5MCLbvL7Wm4dlOF/wZijC3Ija/ME3d/DCM/sK64F0s7Uifpxd0M0QtjnL+hHGYH01&#10;OOdUJhalGzAOF/Fjep4fh/O8mBZjnpf35/l5eszL+/P8WCbPm5czO2rnYB3wImboHEYPPB3TMLZx&#10;/YI5nuMZL4oSeaOHdaV1yXWCIu1PepZWGl3ALA8Zzel5mZh/Gj32n6Sb58XhPN/DeXrMj/15Gafl&#10;6XkslrM2z3UFP1PAzw5pnUQyXJNxLHO0eqGMrcMoxH5CNa7nanXWFeqYVQt9hSzBFONgnJ7n0WiZ&#10;3Dw9wzhcxI/peV4czvM9HKPznJ+XzfjWxmO0uQF+9IFjCDr+ATnYeFxGdz1FyBIJPFSoF6cgPNM+&#10;wjGJ9ceLVLyIRh27UaZ1i35mcTLuLH5rA+T52Od8z0fmj8N5ep4Xh4v4MT3Pi8NF/Jie58XhPN/D&#10;eXrMj/3FYdsjcX3F/sD+wXqz9RRtaOs0yti4Z3XCfZm+xRN63HeVMf/YDVIb2yqhHXB+4ps9svnF&#10;0Osmy4dhPpzR6TlJ1jzOi9HlFuseD+fpeV4czvM9nKfH/CzMPNu4pYdp1S0qh/F1/oAtq5z7QWN9&#10;cS+ZYG6xC828IG1rZj7ZXsNehm/rZLUq4p/qLEDlQ84S9bTzec7Qy5iXzYfdH6PL5WXzYffH6HJ5&#10;2XzY/TE/RrN/hkaHBXzsMjGg9gDIeD0BOdcDeSG9qvt7ziFmv8yelLV9DNdmRK8DAtdhVdSRvbmT&#10;n5vm22asv1iemOYi9H6KiAI6z8NFtDjs/hhdLi+bD7s/RpfLy+bD7o/R5fKy+bD6w1yTMmIv/qXz&#10;E5FrZIxbnFc4ZumhG+wvy5xLtN54vcbmC4LZnfbH2AdX37hD1lwahpY/J8S0QIrQ6Xl+HM7zYnRe&#10;zC8Kuz9Gl8vL5sPuj9Hl8rL5sPtjPpFNnfYzns0pvAak14GAqCm0d17b809I8uFNXifjOGZzDZVZ&#10;39z/GNoco28ixjgXIgfO5yUO53l5mTw/Dud5eZk8Pw7neXmZPD8O53l5mTw/DhvRxyubt9N2rjKh&#10;f6Q01BQcO0jOeT+WJzIeQ9vLw/VfKhPyAPBxbg7JjmTpuI6T0zhymOcX6eZl8vw4nOflZfL8OJzn&#10;5WXy/Dic5+VlaCMiBjC07YD0EyGoshDkvM+DHYPBWN+eQpcH1kZjXkvjmhpzkCbEawPZmo1raa9X&#10;T3seSbe1hq3/OGfNFJkzyvT7fbl7967cuHFDbt26hbQHeuiMh6ypzz0t36I2GSNPw6F+4nMymRgN&#10;LunEx48eyX/+y7+Sv/qLv5Qf/tkP5Z1fvAt+Iu1OUw8O69vWgCyHXfPAuI05Uj8Vi7KUJlMpT1A6&#10;rHf4VQ4ejuNDFTzmNSzBZfOH3cDQCRkaum5i/uwhbvCRpzLSrI6BI+AQ4eFEZn3ke9BHTDM9IDdB&#10;PSRcS2F9i+R0TNOvalhtaTpEW+vaNUs7CMjxzeb1athLKkKf1aMetbmNjWZ3hlPWHJrOcX/MXxQu&#10;ko/peV4cLuLH9DwvDhfxY3qeH4fzvEyGNnK7AXWej2S0Png9wNH7D+Vsf1nlWwUx33Cs076h+xmr&#10;TwiHurU2T/S8FOfnOC7ix/SYl5eLMS8f+/P8mJ7nxeEifkzP8+Kw8SP7q/844l+Qy6OxaG7uPXUv&#10;yTU1+wDXa1wf6Po6jH2K7EtUBEsh1I/2KcQZY4g/Lkfsz/Pz9JiXl4sxLx/78/yYnufF4SJ+TM/z&#10;4nARP6YTzGpA/LN9Cscpmxv8sBLpnEd4jWyMgZR7zFKZnyvG2gx1Mx5j/pkwcu5f+EKpuu5jqtwH&#10;IW7UgP0oMoekZYTMn5LUH2MqErBINh/OY8w/q+wi+Zgf0/O8OFzEj+l5HsNWTxyH5sGmMwqiv4R7&#10;zGX9pHqGdm/A4rJ4DLNEfI6PSMA4H/l8eThPj/mxnx5/YMsxa2u8rse1RYTo75zbmTcfh3kdo4q9&#10;ATEdO9C/7b4F1rU6ixNfHrAo8vv/+u/PEn7CAbPE2vqqntI8d24Ti5UWuDZJELgpL4Yg4C4r0P2q&#10;s0hvCUs4Gbxl5WHZopawhGcF61V2AZCbbWxqJxdBXZfufkN6RzW5dOFtuXjhm5iMmpiHMTFxg4iN&#10;Z4Kf3dIKYzwmN76Ri2N+2lejMd9OoadbSf0fg34CE0CHMqoa+clVEYsgBZIqyDuRm1UKTMuJjODl&#10;Zwvv3hnKo4djOTzk279Gsrpak7e+tiYXzjelXk2kBrS3nHnEFofmA5Mw3TIPoSFuPSUOdBmCTtbq&#10;Y17Mx7KUYUsql+DyCeCDJwfy8x/8XO58ckfu3bwnj+49kslgLJVRH1uziaw1h7JSH8u1zan8+tWh&#10;XFiZSA36fLPadNqWZO2azFY3pbSxxcdapbK+IdPWJuqsLPVZW2rSktrgSGZ3fiLjnc9k2ruDDf4D&#10;Kc96KADL09CnkFjMculQapUD2Axl1wuUyAHoA9htAqyeA25MpXEenEsoBtYgs+qKzCodlAeEydsy&#10;m25IadwRGbfkvdv78n//wUfy89uP5ZtvfU/eeO1t+dYbX5PvfP1NqbdqkiAdYrlZk1GlJaNpVZ7s&#10;TGVnbyoP7u3IuDeWtZW2vHptVS5f7kitiXZVS2SM9gJLwqLYFGFFWE0YBrBS1EF5gvF9Eam14hUS&#10;6ohgXIK5FNHmQgjxkRq3NbJVxv34rzygg2s6jXXv0Xn8Gk4FgguY4wMYjtNVtVN1zaMXaniFCOA8&#10;QqbiRPQPvi1gNkWf5uaTC1HbAHEzNBzwaZyS3Lr9EP0G7QQL7yuvrMili21ZXalKu8WFLOIKEbPN&#10;W79m/wg9gH2RMlE+CJ6XuIwkpn6g20KBNAJoXqZFulSLdWP5l6GrEHhpGBDLk69OpOthbvJT24FO&#10;+6UXP/UfBW0TxD47GJUEw4Xcv9eVe7cHMkV9nb/ANw/UZH2jLGurjGSKOOxikL8RUqE8QZwcr5kW&#10;aaxDuEC26CCFICUsnyS6n3yPSoEMAmhxeV3+JF2XVwYB4VTXKKk/joug/JzgIt15JYM4bZIZpD79&#10;5KX5dDkASbCm1o0yylPI2WFOIm+O3r/PJ5mP5ODwSPYPurK51ZZvfOuCXLy4Ak0bmahdoTpDvBAE&#10;3UoF9QW0z1KynkMGPFMAzZd6Mn+cZ0Kab0KgFckz8LJ0Y9qL18U/oI11PO4Oe1KAaw7MrZTUt5jy&#10;DaDg2RvUqvJ4eyoPHw9l+3FPnjzs6ZvTvvn2ply50sLcP5NGjf0BiP2ujleMx1LV/6QsAs8nBd0f&#10;lzEtnwoZuPfMug4UCLSn1Y1pp+kSYv2YFrypS/u7qLngoA5SCRDZrmlWXjxlyyfyYtvBwUw/WfTg&#10;wa7cuf1EGo2SvPnGurx2fQPzDZ/45wVSSAPZ7bR/MCIgayhNOPOkoPOvejK/lolqzI+rqFCAQDvN&#10;PqmuAwXOoks/eQvgrOn6tEAgfRGkYmZ89WpcilEk8DPuEdbyo9lE+Pm18aQiD+/35MbHe3rDi0+1&#10;X7myIp2Viqyfq+iYpUqaKcSm637WreZaMbs+RDnyAKEQ5JgvJc2VsQjcJlR0P+WpUqhLgUD7PHVj&#10;2ll1tYWyXSaYnzHR6w0drMt4AXCCehlORnoRsFJuoL8M5J1fbutbBzc3VzC/bMjGZkVeuVLWfUyl&#10;hPrhDU3WO+LiOElA7LpTIx4H6yOaLyD92mxCBtMyph5ASjMyg9q3SGNYPfMqxgQU6hp7LuxyDhQI&#10;NJf3tOg/STem5XU1BA+tYFM8/6HNhnbLUtn8A+vp+EYaZ3HeAOYBaL7ZbiwffvhEHj3alna7Kavr&#10;HazN2vL6m6tSq6uCpsWY1QUSjpXRAXxfUxMor740z5FuCCtENPIZfGm6BNd/Dl3dVyPgYwZDelMf&#10;wLemBDGTAfLtLGxr6B56QIYCfKhuNMF+BvNGrVHn18ewVp5JtzeRz25sYzzbgS761ayCfcyqfOtb&#10;F1FP1k8497PeK9g7lT2jAJ1zuPBOM20uJbJyZPJOLGKlxBAdgyfa53l0Ca7/EnSVpGET8DZKWyoN&#10;fy7PNTP9fFMOP3PHftPvl+XwsCR7ewO5e/8A64FEVler8tprG9Jsch9ThdRU6qUJXMSJCGwsQlzo&#10;k3atim2D6XJcYw7IZzDkakGeSZ8DylAWXpdfqKueIGNeBYad73F5vIRUlxAr0aH8SbrmzAP5wUtb&#10;0O+6mu+8EnnoD+wrVV67w5wyEX4OygQZB8e7ZFKX8aiib0+9c+cQ67MjrAWGcvXqFvaXDbl6bUXr&#10;cYZ1AvsJ9/qcb1Dt2k90fQbwvBHScqQZNj+Dc7zgj5XnykTCaboOlPk8dB08DsrkdRHivkSp6oKq&#10;yuayNggmSyCFtgWGfSGvy8isKft7E7mNfX+3O5bD3kA2tsqY+xty/fqK1FC3rRrXYR6LpmhxBVqW&#10;CqioL+cHUprnwjKmwL6o4qn8Qt3gT4Eyn4eug8dBGdhxoS7DABcnhFEkYwLId3mNC9XJQx1HRxP5&#10;6NNDuXP3EGs27Omxrzx/vi3f+x7nGB5W56GwoR5ob1T4psIx4mBd2b7V1hmWkOUBeeU1Zi1UQPYt&#10;Jghgd2Xfe/z4ibz73nvyHvBf//7vp5/2HI9HytfDQhRm2VnfHIMx1+lDdey7cHXPm2DexGbrwtZ5&#10;+dY3vimvv/6G/O//+/9evvatt2WK/Cb1ql7pHyOqKvT4Gc/OAGvNo6GM/uqXcu9//XOp9UfS2T2U&#10;KtJvjIaIdyyT8lT6lYmWu12qSxk6HGv4uU87yIS2PhzrNZEailvFuhWztxxhsBo2q3Kw2ZLqlQvS&#10;/hf/QCrff0tGyEu3zrxXpDmrSqMPW6MSa1iD8Tr9BO0/gYz2GZSTn169fXcoN24eYo4Zy3B4JOfO&#10;deTXvveKrK3wLZ3U51oCtYE88PqYXiMrc2wklwd0ePM9VAVdcuBnsLAtBTmGHWJaXlfDLhvkLFID&#10;lyftTLqEQDtNl6D6wZ9CgTwDhbquHIjcB3KNlcnhX2jLtCnfoMY3qN5/mGBdxk98jmTvYB97y4Z8&#10;/e0Lcu1qE/XLL79MoAoNXl9jGybyYgBjpD9AlhfWC2vH/JpftnmqguYaQVwh06XfdYM89fNKHgbM&#10;65rIibqEQHN5hl+MrrVWKwFBYzIfI0vJwUN5FbF+yCXuEJ17NEL/Qp++c2cXa7Sx7O+PZH1tVTY2&#10;6vLNt/lGKPRRdFabO/Bj/Vg0/G9jDf2Iz66lWdJZPo2t/OD3LKVlBsS0RboElzOGwUm6Go5k80BW&#10;GuVJui5EcD5+Smb4JF1wKJvaykgmTx49oLsu17uc/3mt7Pbdvr7R/smTbegPZW2tLW9//arU62VZ&#10;X63IiGMpxsFGw8b1KW/opYk4WN0pMB2lwMtDvPSHdOfzbBDTvIwU1jwD5njPqGsMQKSfl6ef8hSJ&#10;4011CYH2InR1fwF78n5NA3Mhm/ZYX+ICd8yvQIylh/r57NMj7Gt6srZel29/dxP1UsL6DPOHPuSB&#10;uDCkaR/C+qDEAOPVFGy/a72J6Z61LRnENJd3XYLqKlIoEFNADiBIjsvr/VQOCgDr2wQ+jGLl4Fvj&#10;aIvxqCs3b/wU5elKp/0haAP4H0A2n8aLAc3K8oDaEr6o4C0rD8sWtYQlPCtYr5qFJ46SKTZl00ug&#10;bsj+blW6BxXZWH9dVjtvgtbQN1vZATVu5HjogdO3jfF2OI0XfSGjsRK4qcZMDphgI8y3tFma+d6M&#10;cJhl5ybbyG8eYEGHr2LmtwNqdjFoWh4JHyzgUwZPHk9lb3emh9P4mc9WqyyvYiO0scEnDYbQHWMj&#10;BF1mU7NHD+LhfggbXk565XICh4c/eHFuovNgNhfagpNBc2mLklSSqtqkNIZdsMh8cOuh/Om//4F8&#10;+v6n0t3tSv+gJ+16A5vtPmb9rlzZmsrFjZlc2xzJ9145lHPtoZShV+bTxsm6zDa+LbJ+WUrngOvn&#10;ZdLqSJeHvcYo/7gJrEt7OpH6zkeSHNyV4d4HMj64IRU50ItdUuEBNV7QRdFK+yj7LmyGOgyf/pxg&#10;ITVAO+D1MD+g1rw4k+qVsSQ1rAnKTSxe+LTzdak3fg+LkSuSHK1I0mvLj969I/+3P/mZvPfgifz2&#10;b/2ufPc7vybXL19FmS6pjYZYU/D18JV2XUbIxwAbov2diRzuJXK4fSTVQSIrzbpcvtKWC5eaUmpM&#10;pFcdSQ8LJXuqF3YcwP5AW0aoteGExRzA/doe0wZjFEKoLkAqFYlZfESnFbbDENeJQOEgn4ozHPsd&#10;8rQ4rTPr0sOFJvqiHp4hydojZdI8Bzm27STh51pRx3xbAJBPdvLGtL49LamDV5P797dlh3VTqcv5&#10;La4Dm9JslqTOQx080KGRIlraHe1KN6xRP1A+V7QB6PPsx2V0vwrEQgRXJy34i3TnbOXwEnVT2RN0&#10;Ke9xF6VlT9fATtzw03748WKM2hCIf0rnU7rcwIwT1NG0jDoZyPbDCTY8FazRy8CSdFZn0mqOMIaN&#10;EW8V8aC/8OCpXvwElIeID3zExLo2JE9vAWXFCRmk8zz2ObMugWH4g6OQ+mOiQ4HgQl1CrB/RUvng&#10;Kcx3AD0Azd0lR0/Ofehr3KRys1artWR3tyQPH/al1x/KUX8gq2t1efX1NdlEn0EFGiLOCuqPcfFz&#10;ofwsVaU6wXiKvsh6Rl3waSbNGTOSZjA4JEV+wqn2LZD/curiH8c3nZvRT8KFZc5b/Dw1FW1NMtIb&#10;l1OuAzBX7R1WZW9vLHs7Q9ndHspKpy5vvL4iFy80MO9PMbaxXhJ90yk/hafxhIxpuuorBs8+s+Fl&#10;Oqm8Hq9CJF+kG4sqxLSXqaue4BIimnvNxZgBxUyUVOsbdO1wGQ9vcK4BWd8CwBsyVYTLWIdV9C0D&#10;29sH8ujhntTrIq9e68grr6xAhvFybIQP8fBaA69H8Ml8DFrgMX5PeT4HqhsKZGXM/CrA+chVTMEg&#10;RzPdzE94LtvSb94UYlosf1K6tEkKQS4mOYTZ14oblPhfUcOBBj/TGcywNk54Y4lzfxP9ZSSP7h9h&#10;jEpkba0mm5sNqTensrKKNUMN9cCrWHolC6jzDOuWaYKn7YAugXsC8qJ60ZCBl3GOGMBKYFBsH1Mw&#10;+8TSAKWZ1yOa1zXXdM2fwueqSw9Q73ZyTYZZoMI3OtaxZi/LaIp6GR2hf7Sx9lpDfxnLJx915eCg&#10;r5+ROre1Kp2OyAb2DBXsZSqlmtTKDX1bM/5hHWAJc22hNaNBy4RxGPLW4hzwmNE0s+akYUJKi8TY&#10;2AAMe3lTOcKxRGJdc+fCsS4hpkXyz6+Lf2ivHFfUXjoHs91yzCIXP51POJDxwjJ1ub6ydfN0in1y&#10;N5Hbt/kpyX3UU106K01ZR5/hfqZaZdyWVupquozH3DzogQ/UIdNWiORdN18ehYg2Zw/AC9clFMT3&#10;dLr4ByZbIG9MMgwfawJ+1EgYnwiU0TqaYf+N/qI32TkPIIrJOJEhsFZvSqPdkRHWVr3hDLSpPHpy&#10;hLm/C6MiBuC5c215/brdQOA+hnM/P/XNtQAPqRH4n32RB9+sPRCyzHueTNJ0uJYmzLEcnMjogv9E&#10;+zyPLqEgvhepS57P/lkbpauMlG9v2kBb5hprOtb+Mho3ZTisyxE/Jbk7wL5movvKS5c6WEvPpNFg&#10;C0ikXhpoS9Cb3voQAvcqVSDbRVjjMXX4qaEQMsp8FuXZs5pCRIvlC3UJCEfeDHJE6h/TJaS0QGQ4&#10;1TXmnG4RBHk6c3MgQPOd09Wbjxi6+KYzfkJ1OhvLeNaDZXVhFuLAWDftQK6OsQxz/yPsZXp91M1Q&#10;Ll5al9XVOtwW1m4TGY9RL0iQe0z9JB/Ssy8wcO2XZs/A8+JEhAttm5cjBFosf6KuQ0R7qboOBfGl&#10;8rCy7Vk4f3DuAEPXQ2ivaNfkG1CRShZJCXuTMvaGXPOOJ3yb45ocdWfy5FEi/X6CfeZI2usJ1mM1&#10;uXi5qQfU2nx42NsQHPr0mkzIU9bmWFd2/YZ8o+HP85zKB3cOQHSVSL5Q1/0OEe2l6jrMxWeBQl1z&#10;5sDXzAS3Ef+TynmHfpK5bBsMRQ/cbGOPyWvdMxljPdaUt95a18PpM4x7SdKTWrWCesLep0851L1e&#10;K0eMus7wOYYkjmljJMZ2w5TgIrEZ13OoZ/vM3kweP34s77z7rnz88cfy//3//M9ycHigb0Qb9PvK&#10;50G0RrOpfmLCt6ZNxsgT3+4CXqOO8ESGRz2ZYe6sV2uy0urIq69el//j//B/kr/7T/6RgCillVb6&#10;NrRauSJ1zKkrPcRzhHHgxx/I7l/+TGooU2vnUGowSGMykgT7iTEPqKEN89OzKyhjfWBrUO0FvJ6L&#10;9a0eUAORB9Rq2CPWsX7t6QG1mhxgnp6cX5PRP/6+VH7zGzJA2XfRxvkWtPasIc0u9u+wXzOpoCvx&#10;gFpVpigX9/EjjEU82PF4R+TR4yHsP5bhqIdxrCFvvnFO2g2kj9yUkRb3JWp9tfkEtsc+CBTMRLAb&#10;3+wFsjUBQNaf0vbDdhD5zRNcQkwr0E1lT9ClfFG6x3QJOdpCXfUAY11CRIvlC3UpCALvjZDAfWA5&#10;PdRHAdBDW6ZNscJCXZRlZ68qDx6OsBYYy+HRkbTaNbl+fV22ttDe0ELKvCeCeixhnNLa4bVS1C3B&#10;5zxCVi7Wi9H1WhH/oJ/m2Zx5iMuR6qpj8bpSLOcwp2veE3UJORrls/yb+/S6LCM9KL/2LgKFObdQ&#10;Bv81csgEOfPjD3YsV9FnoDYc88HBqr4Bkp/4HA4ncng4lpWVjqyu1OSN1zqQ55yf6DUBpIrqCfsa&#10;i0zj03EzjDcE/W/euTLOlVc9wSXEtJela45CPhqGPe65tGIBhzQ+81C+SNf9tA1txC83+BxDW6pL&#10;mxFJZjz4cb08SWrSH/BBW669xnKwvw+5vj4Ide3aeazpyoJqkv5RX/jmdH6SlW1/wqd0Qr48z0zL&#10;2gsguPqfXzCgP4jPldchpoUo4vLO8Z5HlxDrF8gX5tN1CTna8+hih4h6sJc5tFsNXesOsbfkyxx4&#10;P3uAeY2fxr9/j29RHUq7U5ZXX+eb7ERW1jA3TVgfiAd7Sd5CqFURwPyoCehBNe5nuK8Ja4CQwVPz&#10;7BDTInnXJY9NjV+hSAViNwimaQG591W/0tgS+fY0rvWxusH8zzeqYfKWh/d/iXJ2ZX39Y5SNB9Tu&#10;U4tKLxy0iMsDakv4okHaoji455sPmE5KWREthsKW55E7FAoB0t5rCrZFORukSfgocyzRBRCJnT21&#10;JSzh7ODtihfceTdwMq3JlG/IknXZflySg92StBpXsCl+BZtZbB4wMenGEhsSPmnE6dsmVkxiWEyV&#10;ptxs+3KNwEUSJ2Fb0OoWlcx0XnDkhMcNCHtWoGnm6CekOcVf8KeDARfOiEFVsMHkRQJuiirIByb+&#10;o649tTvCopsXspuNmVw4V5JOmyID4BAbIsShkzLnOB5GA/KJar2WxAutnsYMtrBcsZT6w6SoN1KZ&#10;FW7UNF+g6cEvpL+HjfrhTO58/ER+/ucfyPb9HUl6A0mwqV9tleR8uy/NykCunBe5uCFyDuFrKzvS&#10;rg6wfoE9sQEvVy9K9fJvSHnjipRWIdjZlCFWQP1KGxatSmVcl/K4Js1pIrXuA5kNdmS895lMDu9I&#10;MtqW0eSA1+clmY1hHR6y25dayQ6o6RtoYHt++jOpwyj81Mm5qtTWK9LYwqbyHC82jPSJ9BGqsizn&#10;pVn7DsQuSGnIN6i15eefPpZ//ae/lF/ceSTf+tZ35c03vy5vXr0mr11G24Fx+oOhDPj6eSygR9UW&#10;8lCX3lFFBr2KjLEXLWGDVIMdV9fL0llBG6thsVeGTsJ6gHFh/AoWhlUUgq3Nx1JfQCkEh4soqthN&#10;bArYhsneHMUgXdYcN3GMzcKKjNAipZb+51rH/ASjOYQYFRijQjrOE2K/QczOTSsajv0EDXuShbr0&#10;IIdwtV9ChhtTFQUrVdGLCJTljZeRPlVoB9S48ORGiK9Y5+dx22jjLdnePpRud4INUAMbINRLm6/l&#10;R9sR3shmX7aYuSY0+1paiiCG7BXCXBmpr34nmqPgkZAW/LHuXDzqCS7hJeqmsifoUt7jLkor3aBq&#10;m+Mf2xrqLaDz9A1qDJQxnpTr2KBik7qLMMbqVmsizRbGtBbrsivJZIi6q6G7VDGmYUzQQyGIXA+o&#10;8cIb64mH01jnbPu8EMd+ENKL8lmU5xRiWvA/ky6BYfiDo5D6Y6JDgWBGYgkjXUKsH9OC/8R8K7Cl&#10;c/wnkf2LB8owimJzSmw217FB7cju3ljD42QqjaYIX3TZQp/hQQFDWBtjLd86wJvPUz6JhP7EA2pM&#10;gRfv+HkwzRwzEvIS59PzdWb7Fsh/+XRRp1TSuZU9wQ4TaDywl17oB8XGPuxdoUeUUl36o6bO/XzC&#10;rXvIG6F8Urwiayts8WPojtAPsGbA3M9XrRt4xqLMpDRCnsbaM7+1PnKy8c/GNW1B6ioEJllujzn7&#10;BH8KMe1l6qonuISUFuoA4D0snWMIyuL4xbUebKlrppLeAOFBTrMtxh22fT5ROG2BVpfDw77s7R/p&#10;xZyt8zV9I4TeSOFbBhB5mQeuMdfoGz+5FkAsjFfHSI5bXHgpxPNNXIAIWFAtuIeDS8iphOLMAUVy&#10;YgCLj0M4D5lSxZIIkjqW06GQRckxPXC1bEonDWXRQ8tKt/UygcsYvdEPQb8IzXg0UYDHFQOtQbbF&#10;GySCy7wZzVzmtz/jWgtr4UpT5/8j9JXDXYxL6BfNBvYAWKdOJkfQOdSDHbVqXRq1JvQ5l3A8Q2xa&#10;57wJgR/viGv9hE+BatcN6TPbIS9MWyHkgyzvQ/rf85wKxv7Ao6RG6kiHNPOmJIS9jXsUlhfzpxDT&#10;XrouPUQYaGoPDegB8wo6BPij6QBjWBfj1irWX5voLyIPH8xk0E+k3a7L6hrqqzZEnewhjj4vI2J+&#10;qaM+UO9oP3xjDoEtx1oPwyETqVsAmq3AD3WgNAdXBW2uTIC4vHNJ5GkLdAmZfSKIaZH88+tq4wTb&#10;9n1nOaDGsxh8mKOMNVm53JYx9i/72Od1u339XGS9UdG5v7PKvoD9JWKvon8zC9r/PA/mFAL7rvPj&#10;MubLOxdJVFdz9gDEupoRwpxucM+qSyiI7+l1rWXygBpJnCcNOSbYuEBq2oKnPKCGfgJqGBb1QQFi&#10;td6UWrODNZi9QY0H/o+wv+x1R6hmxABcXWnIuQ0exMX+GnHx4JQfUNP4wzjMIYQPh3AcM8gyn97k&#10;YeKKBOOzfhWcTHBV0M5kn+fRJRTE96y6lCnUNa/aySD1gGlW4D6ctuJbhKZT7kGqsPAq/CsyHE7l&#10;qId6S7AGriayvl6HGud9jGPoa3Vel2F98ICarosZGW/koJYYp/ZJ9k3mwdaAfpjQUrf8eJ6tIO63&#10;3Gsf87lCaUC2OS8UXB5I4RupqavXoI2TyqgtPL4UIZcazRwVD7R0TkbYvNRwzSwNJSmA6nnSAlHP&#10;+wZLaxoeVnBduDQV66IKM8LiGOl6kOWNZoRVjg96rCPOjgwGCeaZiYxG3OdM9I0QfMPtympZrxuM&#10;R0d2DQw20bd1Ir2ZfjbXEkzzTvA8OBHh1CwxLy9HCLRY/kRdh4j2UnUdCuJL5UGYP6AGUCZqjHuX&#10;OWUDyvOAWgn7wgnGNF53rVQ3ZTSsyFG3hnoRGaJu6u2R7jNX13kdcyZ1zl/eJj0f9GgA8Yc2x/8p&#10;P80w/kIW8u1WPSHP5ldiJD/vNw/Q/Q4R7aXqOqQ02D4EfNye0zVnDrx/8j4obUgtuqT6Q4TUJGUy&#10;qWDer2Msw7iEcW6c9GVlpSYXX6lDh4fFeEAN64KKHVAb9jGuod/wjbg6XvnYFUDHS7YVbTdMmXOd&#10;rqKZCSDnKJH9g325fee23Ljxmfz7/+XfyuMnj1WeP+Y7QV50HvMfaMwfacRqDWMpOn+CyZJvquIb&#10;UhpY16+vbcjf+e3fk+/95m/IyuaGvPLWG8giRuImD7NMpQ7Z1WEijf5YVt6/I+Offyj1wUhW944E&#10;w4R0kMYQY8SkinVqA/Ei9x3s+RpDrrBmwsckOYDovYRRom9Qq2MtVcNeoob9whBlHNQrstepyWCj&#10;LTt/5+sy+d4b0kfcOzAX18fNaV3q3QSr3TK/G6IH1BIMbnw7G8ezMfKYwK69QRN1wwelmKce+ktV&#10;ts5Bl2+xQT54EJpjJ3YxsCntzXsHvE7GuuQDCHz9bTa+st69rRW2wyAXQzpux5DXpYjLIZzODwgY&#10;i4LOt1RUwsUCSyFHY/zep+M8mwcY6xIiWixfqEtBXxuTpNdjuOdzOfI477Pm0Ya4/we/3+/I/iEf&#10;ip7oQWiul89frMlKB/Ggv8ySnk5MjFatj/ZafEDN/Owz5kc718wqUcMGruNhi5fAuna++Rkv/6n3&#10;eBSEmBb8c/bJ6xJyNMqbjZ5Hl+W18c3aLwFMCFDFbEKEcJDD6KDtSdtyBX0aLN73K5Waevjk8IgH&#10;oaaooyn2/S3d/5/f4OhD/RH6EusSv9AeGTv/a3wWSHkKwRuXca686gkEQkoDnkk3uIQTdEk8TcXA&#10;2xJ1jRvLp/2QEMVNoJrnqyjP1GVR52wVcpD2cdLJV08NVm+hn5TksMvDnQn2/keQ456/KpsYH9kt&#10;alX0o8MDPTjUbHFeQay6sEsTCQ5s4BkMLKWmfIOUtQCcf2p5HVTQ/cGJdPO8uQwUyMdpHdMl5GjP&#10;rsvegvaOdTAPhjca/Ow9esGYwxPnCM7/VZlg/3+wX8EcM5FaYyobWyOs2WboP6gHPaCGeHhADXHz&#10;gNoM9ce4uY/lvmZWggwfEiGEDJ6aZ4eCcsS6zrMzW050P9D5gcf/bP909Z69evgJWa5nZrom5WE1&#10;Pkx0sPcRytiXV165jXl5ILX6vRDDiwfN5vKA2hK+aOAtyg6RhEAANi/vvN6ylBb8MRS2Po/coUCR&#10;Ijaoc0BhiFNHUWwFygBPwt5mYvonQRpLJFYc8xKW8Hzg7WpW4iTJpyhqQH7TcV0e3Z/KzjY3mOdl&#10;MNgQfvavxBNb3PRisWuHwdghrV3PH1CzmLkl5Zt7dKPCzktkX/K+oC4R8epGHf7AswNF1glsEUc9&#10;umEQ8DkIrqYD+ow3nJmvEg9s8LvZPHDHGzbYjHNhjXmtUZvKamuATSoP2/SAA6TOze4E8UxRPLhl&#10;e6q6gt0zr03ySW17YhtxlviUD3+8bIAf6CBrPvhWOb3wB9pshjkTG9xH90ay82gsN97bkRs/3ZYJ&#10;NtY1zLFV4Hp7LK9f7Mt6ZyJXz5fl4kZJWpVD6ZQew1R9SSbIPxZA9ZVXpXn996SyeVWktSHSWMOG&#10;vSTjWhubjIaUxrAdsJZMpT4+wsauL5P9O5IcPpTB0QPpHt2VMWwzmSFOlLcsdkCNZS5jkaULEiyS&#10;Kq1NqTTa0jjXltp6U6obVRl3RjKcDrBx6ctRf4i4O9KqvQo7bqAMHalOW/LuvQP5/T9/X35644Fc&#10;v/6GvHLlmnz9+nX5+quvSq3MNwwcyRE2orz4MKl2pFRtY6FD5Cu9O1jENfRCSaU6lnIFqz+4A+R1&#10;iA0sWxprvIbFdx11ajclQrvgIhx/WhsgKWuKeNCc+DSJtRFbrMM08EGCF7v1gjc3XXzaC/XoCxtd&#10;kDFFxstUGTnR2pzlxOIkMF0H2tBCTMN95qp0EDVNg0BKaQzHfkIsH0PK9zLix4v2DFleTELZ6vG8&#10;82bOEDjShSafSOSNHL49kYdkmmhbzfqqHB5SpiKNOm9ao72ybaNNThNukLhJDfHD4cKVXdPzpPb0&#10;QAGkWQqu5lnr4ASlX1GIN/Nut7TdgMdaI1brbWBLer2pDLpotxhbKtU+6g9jWX0A2V0Zj/uoJ9D5&#10;STC+8VI3PdCeO6DGw2lE9gEOXI6/CrbPbHkaRGY/AdjKKYj5hW/uQB+achzlU9EwKw+kdToXMP6f&#10;13rhBR++AUfK2KDWejqeYQBHd5loNXB+rPCCKuYifXMH5qlyhXMkLyTz4p3Nn963lkCA/XUQUwOq&#10;y/le6wXjFtcdBP2sJ+sHfWjKSbtUgxRvhjbQLzA9jviJI3vTYB31Mp1gLJv0MKaxXtG/sFYwoO3d&#10;/t5I4vogzWXSUVD9czxtYMGP/sX6tbXNlxA4r6Tzh5XL90IEm2NgC71Iivrhegk4noxlxNMCWn6u&#10;G2kDrFOq69JorMpgOJY+P3NeRT9aEWm2+HnpnvT7R2E+55zDdRv7C+vJ1mB6iABx8WaF5iHKS5h6&#10;A2jGDLStHB/nIomMBWJ+fND85Gg6TuOPb6adhLGaaz/90Q2oB8w0TshgDarjfPDb3AnrYG3Nm1jM&#10;Id+cwYuRFOObT/RNQbSrXtBiVMyIZWY+T1nA49VICO4iBU0/5JHrh8FsIP1kgDppo3+symgwkzHG&#10;M7MW1oiliRwcPJHu4SOsDyrSaa/I6go/+8GbXBUZTbh2441Uvok3UcRgiHzXoYv1MoO854bs8CVF&#10;epMBf7HLemPu7dNt5k9tGSrV25z+TysakmFcMCRYHF98YN6ZV+SbN2ZQvzz0Z+0a9YK1Fg+otdsb&#10;srp6XoaDmhx1m+gLFcz5WKs1OWccyji5h/aCPoP5vjLjnoe9DavbWmjvsJX1v7j9u7sAUvueIvel&#10;B9geDZTtnGhjtI1TBNvrmgwPQBPGGNN4wKZW60i9gX5QYp20ZDTiGIVxEPvcchVjVukQtK6+RYT7&#10;oNCarcoB3kpjC5Om3YL/Asf5yjNvqkvI/M79EgHtBfvyMJKVI8wVpIZxgSVkC6YcD6hxTUUypQh8&#10;mp0XzsvVhlQbHYw/fGs3+AiXSthnhksQiFA/08L9TL+/h/7GQ7jYD6PKK9jzs//xRj0/M2229DUy&#10;IbNtepNH0+e6g8Vwfib3ZYOinJPmpXW+hxVCgHNSxkcbR4APdeiaTA/fDtAvalKubcLem5jj+Pmi&#10;qh5Q45q60UIvS3oyGe9rXTTKWBuzvtEfy9ongdy3IG7aX/e6Gj/pto+3fT3zyT4W5xJ+1lkgWd9C&#10;c8A8q5+mtA6HP8QBl3QC508+YMc3B1G9NLUypnMr/VTF/ExXkckoj5IZZG+l1NwpzX20Xba+srQJ&#10;2YEjT08lwfC8kot/mn96QTOi5sM9vHbOcYlvCJzqB717mJ6t7PbmYN6gPod+sYF5hJ/7QnlUZ4J5&#10;Bi7qgw/SjCcDGQ8Pscdkvm0NRhcra8Rh6S4hBtYVFz+oU10bk0R7w35cj6Y2c5dtmvKYj/SAWoK5&#10;pia1+hbGKT68sYK2iX6D+b2E/WUZ+5ga9v76RsnpCMmEtqNp0PF2w/ZiabDduL8YYh79QF83q/sl&#10;A7X98b61CGgbIu3GcUAPZAQ70hp+wAtC+ON4wxvQ65BrYh4aYU/TlQbWZZ21Cfw76GP8xGd0QK1n&#10;DxE2sHZQe+rYZTbXIQJ5nOp1ZMsz97pcPzSgM0V7SMYjKWNPMBgOZG9/V+7cuS1/8Af/Xu7ev431&#10;N+SadaSHtEd9dS1elp2ItsVyMO/sw3D5UAMfHuEPJdOx9vz6BXn9za/JpWtX5df/7u9KpdWQ8lpb&#10;+uOhNJCt1clM2qNELt3akdqHd6SJfdzGQV9aKN8a1lBH/X1JUKxhi/GXpDXBWnVU4W5OBsjDLBxQ&#10;q/BtLCh0A2MOy1hHGcfIZh/l26mXpNupy+3vXJGjb12TPnK/jXLQ5rUJ+sRRoofaWpWG1gU/7zkG&#10;nwcHEhpSb/qvo7isFx5Q4zw/w5qNaz1+ZpVjO/1IW6uT/RN54xE6xqEPUvGwFe3EeqarIfiLgXwH&#10;Wltd7X/qMRdwTC60L4KmEfh0vR0qP/DIjeM4HZ5G9ilA2xX7l7UzNuD0gJqWjPuZgbZltmR7EQK/&#10;5HJeRuO29q3BYCjVWknaq4nUKz2UdYw23p0bMnlAjW/7IlgvdHA/06Kfrvk1ayk9ljMwK5Jia02V&#10;Ybv5UgHK42Ob1oGVN94vWznJpzHZzqYy0X0mOFjXsK1P0VdqdV4r4zUbvuWee5wy5v669pFGhQto&#10;9A2s4WxtlLVXh6drj3l4iXZH1Nr2zpBGKqX2o83my6iQK7eCpmEubU4/x1zGYuFYR7kZDY5SEK9q&#10;qpL+w49vUl8Fr4o9TVtlphNeJxjqnqVRpyhomF+6mAv0gFoTex6Ngv8d3I8UYjJA96v5ugTOUzIa&#10;XY/awwSXL9I9i+2/mMBa4nkozLmYL3k9haYaY76y+yc82txCv+AhtRXUEUpaHmEPuo05eoo+Bd2R&#10;HeyahQNqVd1nDjRu7md1j1lCHLoOILx4W2n66PfWMpWSIv+T7me6mCv9dD9+vA6ph+tQ3nrd3sbK&#10;L6HVqjXpdKoyGt6SlZWhfO2tR7DPQOqN5QG1JXzFwJsaN9l8HTBbkw+y2qIiv7oIY541vzmqpLIW&#10;yiDIpTAnYAGKWDem3xSso+djy4cNPAndkCJztnjIJ5yBlycG0opjX8ISnh28TdmF4BIm2Como8ug&#10;bMjjByXZ2xFsqi9hsXoBGwpsEirYfHBRi06Z8KIjb5iFixd2QC1s5BCztXIuhHlaHFtTbroxOWuH&#10;1kbOzTnlgxsuMnLDoP3DZTQ25tSRkzrABwYs0PnqYR4e0MNpQB4m4GejeKGZkyuzqd/9BrbqU1lt&#10;DKRW4QXQPnCAzTHk+UkJxFNBPnlITf0VxsuFBcuEHyZuHjCwvswLTOFij+6mkD4WJywnb5APkpZM&#10;JnX59IOu3L3Zl7sfDeTJ+xMpDbDwT5D+dCiXNofyjetHcm5tIudWEllr8WJEH5v2HgrGp8BaKG1T&#10;mhuvSfvV35bK2kWYaRWrnLaMUQ/8XCZvxJcS2C8pC98eW5si7yjntLcv08GhjPvb0u3dllFyhDo7&#10;RJxHUp4eQHYHZYENeHELafGgW7WzJZXGilRXOvC3pdzGZrKBTQvi6/X70h8OJRlggdVHQvirSxXW&#10;qMjdXln+Xz99ID/+7LGsr2/Kyuq6/Ma3vyG//Z23Ye8aFjJDGY/4GampdJMGaqiB/HRkhEX3ZNqS&#10;wYSbVR4oLAGxZKuibkt88pCfOUBZUIFl0Cq6IIdlQtXPEB+bAVsKP53HBSBbCw+ocUGpCzP87BMU&#10;Zb14oU9ba7urIi7YD/mnPkEPpyEtbW/w2+YbfrZbpTLhDEOrgJ9i5tPxXfsE82I8lQ6J0L8IKOL8&#10;IL5QPuUjfxY/yhn8lhf7pcZiOZQbbhignHZAja/F51Mh7P/8DMgKsCMHBwO034o0Gi30lURRuLCe&#10;sm3aBQeC5lntnOXJ+kQIFEDIUSqiYeqcpPSrBsEIZjmDY5t8sLiWoUQFG4RKrSFH3Yn0u7wIhP5a&#10;HaCvDKTR5FO5/MQDxjJ0El4ALU0xnup4jMpdeECNyLZK91fB9pktTwUX9WIXqrKVk8H+z7edwSnF&#10;B9QEe6Qt9Kd1OeyOdW60Q9zYpOoBNc454WAJ+mSVhwp54ZQbPx5AkRHk4UKHb09bHlBbBKwDjsVA&#10;uPbkM/0ghYHVDqYZl0/q8gL1BPMnD9mOx/Zqch5QazcTafCbIjPYnk+yad2gjvQiNECjyzeKENag&#10;0Xxst7D5ra2Yz7ykEznD8olsmxe+dIC1kL0JgoWy8nL9Y2XDf60DtlpeBEENVDAXA/mE9FgPWrE+&#10;YAO4yYSWa6F/tO2TuEd88q4kK+s1abWxphn1ZTDooa544wBzFW+yhENqenMIccx4AKfETx+FG6NR&#10;XrJ5lu3F64Ne9E0d84Kc/s9chaBLYjptmqOjpEfnNG0DbHfwY5mpcbEdOqRypDFCzpO8iIWwfiqI&#10;4YBG4y0iiiH3uv5AukhULyKqbVkHTAdxKY1OSAWOp0ePzcmUU6ngUjcbX1xmIEN9CIFvRuMbUycj&#10;2H3I4+ost62vHz64K3dvfYq5RbDG25CtcxdkZWVVmu01/bxeuVoD8j0esAXiRQPAmrKO/KFMqEJF&#10;klGs7GAa80ObBT8wf0CNgl7GbN2t6gZMK4wL5qomOV8SYF5ZtzAQ8m83kGn5GerkSAbjrh7mbLc3&#10;ZdjnW1SamG94iIYXDWGF0hHs9AQu3zhkb05l02FLqtXQV3iBEWg3YlB53l4yC54CZ5X7sgJtzvmE&#10;h8s4X7MHwv46F9NcXOuiVXP8CzfiOO/zIAffOFipdNAE69jj1GU4xH4K6mXMM/wUbqWONXTCPSZq&#10;RtuttWUfR9KqiJtroNnYEvyRfJGu9RN6nfhlAhuRsgNqCHGugMteYWXzUYtjEsYa5aik/Ud758MC&#10;HG/KNcz58A/45k6sg5ME9YI9K+uAv2ajhr7DG6MHGNcwtul+H7KoW9784Z6oXuMb1tAydDhheyAE&#10;28LxG/46vhI1i4Hvcl8i8DZVlHMtmnlTvoXz0i5Fn7Ze2BR1qmMy+80Q9cHN/Qb6yyrWBiL9EXod&#10;74Zib9nusB55A/QQtZT7xKfO2xy7eOOE6wjMT9ovQUJb4cM6Wk+hz+r0kmZHpYwQaL7PsnnWiJpn&#10;dF67aYuaDTxeHeDRUs5dvP4MRpAPLq8zIG6G4uvOJoY4wxzG/AWrBJdZgo9poZzJ3PqKuVGtABld&#10;U0KcnCcyqoH3G/UHl623oplhn+H1MT4A2MfYxEMYCGEw436wVNrUA2pcK/OzRZwz9IBag64dUOPn&#10;Ckuoxzov0iBKLp3TevFMRLleAoyi7Z9uqF81FFsA2kMYW7w92Dqb+0iuoXn9izcEOcds6sOqo1FT&#10;550R1tWlGuqwhvppjhAT9jasm7Bm1HT435wAXi9sO4vqiPSYF8KaT7rsh18yoP3TvuX2ORnMPuwD&#10;GGN07URbhj6pfY8+0tD30XeScUcm4xrGC3uDWrNVlc4G1m8jvtmW1xMxr2DhXMXYMu7zunNVKrz2&#10;qGOWX/eGlybm2IY5yfdbnPN4eKsJeV7vnPHt0qgGfq6zP+zJw4cP5D/98R/I+x+8q9dKR2N+0nKC&#10;NfkR1uG8tsB1CuJH2yBdr5mCVuYnvzRRjksc5fi+fbgw0Uq1g/X9lpy/fFm+/eu/Lqvnz8m1735D&#10;Sk3MndBvY73fwThx8da2lN75TBr9kaztHCKPIqvJCPPtoR5QG7W1lUszqUptXBZs/WTAQ7K8UAus&#10;Iw5/gxofzWH6E9h2CN4B8txbbci9X7su/W+9ClpZDmocpyCFvlDt85OjVWlVG7DQFKNSorpqy5J9&#10;fn2S8OE0Xt+cos/YQ+t8i7qt92hbdzk20t4oPO8TKJWjPgqhdcx4Db2vFvYhJ6FMNC0hldJ2E/wE&#10;yqBNUY50xscwCR6305h/eDRc1rqEHmXPDHHCLxKYWfYvWxfbfBbmYC0Z9/7+tk5QdF9Tl8l0C32D&#10;n4yeymDIhzlL0lnhZ2b7iBJx8TA74qrwzZwaGXS5sD4GXi5KRX4GVVH/AYI90zBA65QSTCOMb2kc&#10;XxZAedL5BXbTNhG1UZLVT4+PgWg7ygBd2xdriV9S6djcgjUZ550hXL41qYr+2tJDnewjPLzJOABu&#10;qhAkWGt+FniJdkfU2vY0jaJ0sjy7lLUN0LNFZAZF/S7IUY3tliHaWFPUcKyj3JRCVaekuVMP/2Ec&#10;K3UwD5UxfmH8514+wfyBOueDi40GxzLozUbSPzrUcb7ZsANRfFumgebCvHB9r+g0xpVfN7hEHsiN&#10;Y7PyZn7zAHMRsGRB7EsGyDn6lSH9VjjMyCgv3yjKtwrTraLftLGW5rptJPXWHlw7oDYbsz4QE6qD&#10;056/6EHbmsaHMZEv6eAeRiFnvBcBTAaZyGohc9N2GmhsH1W9rmpSeu8Ue+l6nZ+85nX0BGuZKuZR&#10;jhW3sG/ry2uv38Ueuo/y3g1aLx7UKssDakv4ooJf3GZrSgdDgLcqp9FN/eacudXNN2sLWFyBkQ7u&#10;saD7o2nIxQCMk0E+mWILOKLxPJ+LIF+OJSzhxYK1rJl2LixUpxWM/XZAbW+7Lof7VVlbeQPzwJuQ&#10;bGDS5RtiKmiXM2wyOE9g4aqNlG2aFxJtE8GLbkbF4qc0ho8XXnhxjBsVpmlcTZSoety8OB3TpWYt&#10;hOkQ6Boj6hu8yMx0MJliocWNeAWLrjrm2Co3tfs7ctQ9QBaw+UmGstau6JvKmnVsS2ZYKMz4mc8B&#10;loK8MMrFH2/08Ob1CJGHDVPYBPCiIN9QwIN4iqG89tQj0i6PtZwTbJAf7tRl76Akv/jxrnz8/qEc&#10;PqjL9EFb6ljQbNRHslqdyGuvjOTbr2/LavtI6pWu1Co9vagwLvFgGjZwlXPYzK9J+8LXZOXab0u1&#10;tSUJn9ZHXUyxiJiUuTmH3YJN+IQvalCtykWnPhkxGchk+BibjiNwjlAKlDnpSrn3QGQMd8aLjhMp&#10;N9tSWb8k5cYqqqQNbMms0tS3nQnKPWE8/DRkb1uOHr4no+5jKY1h10lXjuob8qf3y/LL+305OOpK&#10;t9eTv/s735F/9o9/Xc5vdvRgAJ/eHU9LstebSW+IpEtrwBU5GqGdjdbQMprSbq1g4cO3eDSl1eAF&#10;gikWRwOZToYyq8H+PFjANhRuWCdYrI+H4CcJ6g3tD42ANxeazRW0UzsQoBtQLCSThG8K4zKM7Yx0&#10;Lgy5KGT7g0OAvdierI1andtmzjZ3RkfQXTbN0BCzTWEJ85S1C+fRiS9ev0jQ/KlraTCkc4xS3SWQ&#10;A4S8l4NPXHJToxcKRnyzGqxLOwEfP97TT3w2G21ZX63K6kpVD3bo4Y5TAelmCZ8IlhO6JyiQFQSD&#10;SVmMOf9CWKCbJvd566oHGPqsQ1G0KoZ/DCdor8THj3qy84R9vCmdzlRxdW0m7fYY9TbBWIYxuoQx&#10;2k9MEDgG8wIGIG3/Onax7TMVHTHgtRw8r23PrEugDPzBUUj9i/QX6kYKi3QJEPa8FeU7Bu3rHBcw&#10;nvK+TKmKMUkPzaJO0OGqGB93dkQePjrSmz1jdKJWpyQXLvIpI3sjEj/Bwp5YxdxRwdygda93Pzm3&#10;YA7VA2plRUvxeEaYt6I8LwTKFMj/bemmRXoGXRuvDGkdO6AWwiEz7BG8hKYu2n8CW+93S3JwOJZe&#10;f6DYaFTkwrkmxrMa1gdY0dRsjOedNl78IXi6cWZSkgU1nNIiKLYLJTnf8O0frF9AkGNarnOqbT3B&#10;z1uXSlzbhDWQ1QVaMxSPzX3KQ53wBkiFN5/RV7gewxzDNQTXT5MJViCY/yeTsn5G+tGjfanVUS+X&#10;V2RzC2sNzruoj3qtrOuGKW/Gob9wPcObPFxj8oIJ49JPbzHttN/A6wXRPAc/HL1VojfYLK+WU8pr&#10;UCFIKziZUdCvGPkJXn6lIC8Wp1mIoD6OHeFGV6rL8Jg3fKd6rYXrFyI/b8pxRkFVOdZwzQyaKlvM&#10;uu4g8qd2RQvjzXV4FGF/zu3Veh1+0IH21gfkUdfvjAz5Qt642hlijTUcD2R/f192trdlijGsBl6r&#10;UZeVTkfW19bkxiefyF/82Z9j/nmE8LqcO7cl1197Q37tt35bOhsbiJPxYoDkDRQg++AE9ubFbt6E&#10;4psSWEtaA0yeBWQe3Ke0zM2AhJjJWCLgWBraZmofpalXyeognDaHwPPwMXhJunmeAQOwA8ugfK1V&#10;VUpkKCPsWcp8K2qloZ+RfHhvIuMRPy1dlXYHa91WImsbY6lhLNMbjbA5mgz87D9c2yEe3pT0tuEF&#10;iCGXr7k8nwaprnmeRtez4vL58DFI0wpOlNaz69I2NnPQNUG0MR1TKO51E1CBfY1tm1gVbHfk4cOB&#10;HB4e6VjWbNVkBWvmrQtVrA8QL1W1ToCe0RcIVqTcusG9x8p7OuRteapulNZT64Zc+9zBkD4wFzjp&#10;mtRCaOHc8YZE0M/ZV3gD2Q6oYe1bq9kBtfFMRpgntrf7srvT1cMBtXJN1tZacgHzDN9CwPVcrcZ+&#10;gXSxdh5jTOZDbY16LYzL3h48l3SBaYHMtbDn0/NmzjEIbOefbp8Mntq2UVon6brYWfNBcJ0i8GhY&#10;X+w7euBGL95WMM/UpXtUBY7lye5Qb743sbc8f7GFukiw38R8j5GvyrdEsH6RUbuuxBQ5x2qsiJf/&#10;SQ7zOmV0ficNf5wDFKJCujctMEiQI1nFGRfaiT/cxjagUy/nMLBrkCFd42Ik+OOem3Mo1elqnPhn&#10;8YUxFz8ev9C2QTqND5cHvDS+MvTDQ3BWCdbaqKugkWVoc7yvN5Au+OpHvN5f6NKHEmHuBZfrCq5z&#10;ud+oTrA2wFoMaxK+/ZSlm+kbOlrY84/kyaM+9jLcL05kfb2JdTM/8Yl4eLO6XsLaGeMe+tZ4yHET&#10;P02TOSCEPBdCkZyHF4HJafmCStpO4+iKIErimO4pEMufSTfKy7wuiWzHHEvMT8jWowAl4Z/2EU4U&#10;cHkjExElU765oo05ZqZftOBnpHrDgdQx7/Mz0ue2MMewXnT+ZxqWrnmAnpk5yNEgn+U55tEfI/tY&#10;4AdnXtdc5bm/CE7SPQ2eSpcM2tRs7+M2nRPzHKWh6dABLSbrP/YfrMUePxrL7i4PFqKeK4msrDXk&#10;8qsrUBihb2DXBxqvRfNNjAnkaeOSXp+BywM9cD0N5jGBvD+owYQ4/vHage6DkKaWA8j1Sq93JL98&#10;56fy45/8SB4/fiTvvfdLGQz6sr3zCG2lr+t+PqigYwjmM4437K5EfYMi6xRzJjPAPHEYaox5hK4s&#10;rc6KnLt4WS6/9qr8V/+Hfylv/dq3pIkyrEMezU/Wb23L5Cfvy2xnT5IPb0gTeVsfYXOXDCRBWx5W&#10;+Gk0zLulhsaNLZ8MUFy9Ton8NzHE8NBvg0MfrYty8uHuCXSGSGO43pbDv/MNKf3WNyXBXma0Cpsi&#10;X+VpTWpjbjXK0sCcD2vJoDSxg2/sVyWsAcZTeYK5f3v7COM4xirsr9rtllx+ZUtaLY6KZj8tOK/D&#10;hP5p8wbHNF5/pt3wBxqppPMas3nN5X/jAYKH0s7VsZF/cPmjiI75QHtwxHh8g7bROV9SknST5UFi&#10;rXLGwf0V82OLfANGsggow4aVORrXWSCWL9ZlpohageYN62aV07l/CF3OMWpxlKUiewdN1M1M+IbI&#10;3mCkn/i8eLGJuQYzERTraP82b7Gs1GM7tYQ9HzHM5wmg+cgTQQtuDHp/QDlIhwanT/OuXo1rIVAm&#10;8Ofs8zy6Z4FUF5ZRJbVsIKKNhAg9G0p3ORDZvjQEP83EN0LxCyrDYSI7WJOx7/CLEHyDWrtVkcsX&#10;Gmj3otfMNE7qxbYCWB/xgDkq7CQTV/nj5Q2EGBbopqKpbgEU6JJYpJKyI25Gi8H4Re0qTUMLZ96T&#10;85xaao6VF9NDtrM6xvGpzi+8ttzt9nTP0mrW5fIlvo2Y97wwpk5GOjZVsTazw8h8650DYwaGOkvD&#10;/M8+qmMfKZayS+Uhzf5TAltNaqMQCcNp/ed4hUCZSJfwPO0hTftEYH+BfSDM9s1Df3ptjQbH/DBC&#10;P9nb4/WYkjx5ItLt97EmK8nV65DBPIfpBkMj53f8IWH2Ic5W/NIXs2FZ4XyFNR44CiGDsX1OzXPg&#10;x2WMZcme1w0B1ZuP1OYiHgTHOALUuRPtr8ZPgsMGHBt4zXGKOX7v4GOM3YeytfUhdPpSrS3foLaE&#10;ryjoor6g+TjJmxrdvNhZW11RJ/ZNDUHTWAjZpBPr0Eu1MpSJdsHFeCfHl/Gz2JawhBcJ1rJKvIOE&#10;RsnPLkynF0HZkMO9pvS6Dblw/pty/vx3sMluAe1GFy/E8cYjN//ehK1dW8jbPBc8vnC2G2820acT&#10;SZDScEoz0IuDCs6ngxhDGsy5IuJzVU6mRO7HaxX0NdDu3b0lTx49kGTUlem4L5trDXntcltWO5iE&#10;pz3kdYB8YyM/3UNkQ9B4KA2bqukQi74u4vfDHVyc8GZbBbJ2QE0viGp5kFfgTC8w8RXKDfnsTlke&#10;Pkzklz/hAbUDmeyvSHWvI3VEdXlV5HxH5M0rE+ADLPx3pFLhpy26uhEbl9bhrkpSuQDclM6Ft2X1&#10;6u9KtXUecTd10TrFJjypNJAm8sCLMNDTBRTyyxriYohYmSVS4WcZp1iwllGWMmQSlOvgtkgPZUY5&#10;+XmhcmdVSpuXsQvhZwSaMkUZZlg4lasd1DsWJ5DTT6gOHkvvwU9kuH9Xxkf3ZdJDuLYuf73fkY8Q&#10;3Z1H9+Th9mP53d/+pvyLf/6bcuXymjQb9rYHXvzdx8an2xvDdBvI+6p0B1XpjtZRnpasrKCsnXXp&#10;rKwA28g/2hnqjAfUSvxcEfLOvE6x+J4BJ6D3egcyGoFf4gVgPiEH3dWL+oYWPoFC1DdGYQNmC2W2&#10;CkM7MGBtim2J/9NRPIzhSknHc3cNLBb+N7+67AfhNJqrsckGUi6G54fQHebSSLOb5o4QiGDam+TQ&#10;NtCf+SQOL1QNRmh3MC+fnh4ORG7feSjbT46kUW/J5YttuXgefaZdQf3YBYjTIEv3ZPCs5t05QGSx&#10;LenVcORnekFEwdOn/CJdQsozR+GsunNKAU7TJT/mOeTlCQy77mBckiHq5/atfbl7m28XaGBtXpXN&#10;cxV1N9Z5MYebTV7awY/jokWDiGxcIhiVkZrLtu/jJ/sG09J8UCT4yab/GIAR59nlT9JlWME9YKa6&#10;Rkn9adzmnKpLdNnMk0GqBk+cb6WHuAguR6BF9D4VpjFuOnkGQw9Cg2dzUQV9pSe3bh3YQajeQM5t&#10;NeWtt8/J1jnMmZRAYirJuUNvSiDMDsj5U42kt8cVCVHNqU+zCg9FNV36SVJG4OehQJ6Bl6WrMgCV&#10;yelqOAg8ra6mS5cQ2jTnN2upkAkRGsXtWJZRUpYHjxN5sjOUg8Ou7B8cSLuNuf/aht6gbjUEaOMj&#10;NfxgkOczBs+zg+kch7xcBswb+mfoaF5GRpIvb8rLQ0jwaXVJ9zKdpksIjkJQg0w2L7ob78fMii4P&#10;IuPE4oOHBihS4dP6lCqVsW6cSfcokaNeIvfu7citm0/0UMfVVzfklSsbwtfo17GA4xuiMD1h7rea&#10;5WVkvlWNRz75BrUQIxMEx0JMK2QJjSSat9Vhfpkx1wloQYVUF+BkRmGxz/sJGj1pagtkFmVjO9I4&#10;gXT1wi2/OYdBhEnrRZ8x1i5HR3oQjIfSkslYJuMx5t2B8LMnljGOO1MZY02nbySDnj9FTtvywqQd&#10;TuOaHHaBsezikq3RG82GtLCO4gMlRH6CU2++17AOCvF4vfJzQf1+X27evCEffvAB1sojaSK+9dUV&#10;uXDxoly5elUPqP3Bv/l38sF776MfdfTtad/41rfkv/2X/1t59a2v8d4XEHmqIh+ozwkKP8B8NZ5g&#10;zYzkuM7gelSXcZY6bMaCalFZvDnbzoNR1SzwmxtDCIX6VidERL9SGX/ws17ITnl5eEZd0rXu6Xd+&#10;0CUc40XAGSWYAwA7wkh82GXMiUdv1JTl8aOhfPIh5pmjsayuNjH3d2RtoyKXr/CtT0EPiagK6oOf&#10;hrW3sKAOMO2wDrQPRHBqns0phOfRJVCX6q6bDx8DMuk4n/LBf5Iu6YvzyX/WqnQuUUGEggIdHUcc&#10;AdrPsN8Yc002LMve3lg++XhHtnf2pdWuy8pqSzaxBnjt9RVp8bUivMFIpK5F8ULBo7QUmPtQDPrB&#10;VD7CnvZpWaAu1c+sG9Ii82l1XdV7NcuQHVDLdDROIA8t8TqDjqtqU8hj3BljACpj7Kk2+Dkc0bVy&#10;rz/BmLYt9zHP8KnwerUm57dW5I3Xz+lNHj+gRkjGid4AqiEOfgZUO2NY5xFi123rYPOMEVOWK0RA&#10;3hexXhzy4ZPAoz4VGCnT0sRL2PuXZGd3Kjt7A7lz90DntrXNhrz62roeHFhf4/6FB9QmOudT3a4r&#10;GTKLip5ZxGk3xfNjW+BH4BTNi7r02Lir7YlxcD7FOEmit7Ep5zBI1iBPKcsK/uGPq0adnwHGowza&#10;JGiMX5HiKI36mBbHZ7iY2lWOb1ws8/QbIaoE6qm8xm+osTNOTqaalvHNRViVCOZhqrzerPtByjF+&#10;HgBAGTEtyAjlo+xE39BVkd2dge4xh8Mh6FO5eGkdc01NDxBUYYQ21sx8W/2EB0AHzAvnFSLjOQ2Y&#10;J5fzjJ6sxxITaOe4DRO0rAXqacypp0DXnGPgUbr8mXUpQ1l453SNpbY3cBd16Bl0kl4/5PUZPtiB&#10;xoHam87qWB/W5GB/InfvDjGmjeSw15P2WknW1+ty9doKxjWRlSZUoWtpaWyWj5CGJ0EIqWY0eLIy&#10;HpcPHPwxz0bxrM/rBhID8xEopCon6ZpzDJ5dlzYJ/QOCql6ky0Dws00TGCSfrvpJBAQx8GbY70/k&#10;k0/35fbtQ/QpkWpdZONcW772jYtS5/4SEfCTxTxMVechJPQbxqndhYnqRTuLmUHmMQFz7k3CkJny&#10;Cybgsz/b2GL9jtd87929KT/72c/lxo3P5I//6D9Kt3uIfdWnctg90L0BPy9KvaouKjVGdRnPhHsB&#10;7BU4ziV8yzjSao6xX2BThF6p3pBXrr8q/7v/8/8gf/+f/iNZaTTl8vqG1DGGtW89kfGP35XBvYey&#10;9zc/lybm4E3sHaoz7GfQfvtTvtEf826dn0A/+wG1KXQmjYaMNzoy+i+/L52//xsyQx6TjXXIwQ6z&#10;qtSgywMZ/GwqbTWpYq7GmMYxkA/68W22t27v6Pyv+yjM77yn/fY3rmOOqWu98M2prAz9vKfahbmg&#10;i3qb8qAH55VgLwKCHPsI3n7UlPREYmxtJsb6D/L0UxZ+HXKRHm2uuuTpDGORsB2RrJ/IBonjNHUZ&#10;qY77jM33mQTycpCy4PF0Pc8aF8PmHAPKxPIMFOuGQCDS4fiRyuEfvxDAQ+oMcifPL3XcfziVm7d6&#10;ut467A0w79fl9dc35fJlvrFLpMWXB0CW19FZftoz7Q+aoXkIrBQs/RwRUKCq4Nc96Xre03SOR5PG&#10;ozahrPvhPreucouhWJcti+0h0gwZcHkFKijAjcpLtRGaP9+cdtQbyd17B3pQ7fBgLJ12C32lJm+9&#10;uaZ7+Abv4VgkqkvwaFlHKThtLp8hPwwHf6abgcoAinQ1nAoEN4JFuoRY19NNFXJQTDalVDeGoDBn&#10;gxcAvE8zTiqYY8Zy935X+DlcvjiAe5a1tba8/dY1zAFlPUSYHTJjZtAewgPp8xCXLPhRIG87xeU+&#10;Dk9bSsrP1YN6zE9wXlHEKSvIU0T9cDX8PLrKLYZUF7bh/tJcPmiDebQJe2OeGgwSefi4L/3eFHNv&#10;X/YOD2V9oy7f/f6m1hFf7OAHdpkY46xqwjrhhTRQYyU+vBxCyKDmC8Gz5Jl0t0HKD7ox5MMKqnc8&#10;Rr2Xyjjwj9eS+EAkP8PMZsJ1P2X6/UO5/+Ad7KEPpL3yLuyCub66PKC2hK8cRG3qDM3HO+siWNh0&#10;AVTN2OaL43N/URTx5JTpZDQ7oGZp0CXM5dVF4/SCu4QlvBywFsYnXHlxhK8sTSbnMRGty9FBU/pH&#10;DbnyynfllSu/LpVqWzdHRG43+KYv/M96Jybiojeo8YIyQS/4KyKcTSTBJc0uzthBCm7MsovDKkdE&#10;/PZWLIvPXb5Jg2zejMHUpQfUeDGN8NnHH8q927dkMuxiA96TrY0WFtwXZHOzAx1ehBshyZ6UxjtY&#10;EQ6kxDetwZ3xzV3jA2wix0gHYf0cGz+fic1TOKBmT+5mebbyYFE5bct77yXYHPflg18eyM1PulLu&#10;r0irV5f6dCLXz1fllY2qXL80kWtb97A13cZCkxc4erp5H+sBtRUZl8/LpLQh7fNvy9q1vyvV1kVJ&#10;Sm3weEitKkmliXrDjj8MLPx04yzhJxjtNcC0Pw+o1fl0BQxj9QzZyYEkO5/ItPsEm0S++acvtdU1&#10;aV54XSrtDaTRgWYbC+SWlCqwE29ssvz8PMT4iYwe/1jGB3dldHhHxkcP5Ki6Ij/prstnhxX57N4t&#10;ufvonnzve6/Kf/cvvo+N5xYWawkWOAnyl2DBjeT5atxpS/h06HDckOF0E/lvS7u9Ls0W1h0d2Gp1&#10;RW848JXGMz14hwU36gSVqE+H8JDaBMjX3I8nKC8/71KuSwNxtFdeQXvtwA58QxpfsctDaryDhzaj&#10;bYm1ZT+Ctk0QeREZhTWa8/Bj7RL8YoNGEMA2BHBNXN34oCaBQdar+s0BsI8Y0dNiOPYTGM78DhEN&#10;iZDO+NN8poIuRR+JQMrDYYiLbaJthNh/RA8O9ICf3bgjD+7vSb3WlGtXNvSg4dpqXdY6eicU4Ikw&#10;hdhP8PDJYOUN0q6qMBfQMqYXTkPhdCEf+RfB56drNFD1/yJdgvHUmwKDcZ0TLC3jDSf2RoiPP97G&#10;mNaFZF0uXWrIxYsN2dpqyLlN1oulqbFQKaShT4oiQaZrF90YaUgLMt6slQS0dLM8GDDsfoNFZTyu&#10;WwC5aFnmuPzqt2iOQ6GuQSAt1gWoTOBneaVfvXPgcek8Q9MB+UkJcnQOAn762Z588uku+k5fjo76&#10;cuHiinz7u6/IhQsrwntdPKDGOPiZL8wa6reLAupBnIgHIY7YBCsNKYRAg1yRrQ0Ydr/BIvnjusfh&#10;89M1Gqj6f6GuEojgw7EWHHSDHG1Hn816JcwvJbn7cCQPHg5kZ3dXnuzsyOpKS95+86K8grGMh9Pa&#10;/NyHarNfWDxz2QsQkgiyBgVic3LBm4JeDAxKcRmLyptpBwVA3n6LdY/D8+gS2L88R+6jfFBNc5nG&#10;AA+nUR5a0huwaN8cZDh/8mL7/uFYDoG3bz+Szz69rwfUXn/tvFy/fl6azZpesOb6jSu9RA+oaRcB&#10;zQ6oTRGJ0fifeXLXUAHpe9kyIuRMVHVUXsMm4PGQ42NRENeyKtIf5DkM6Fo34GQ0lF6XF3jtoBmf&#10;ENfP7fT7egANCxn8QQm8GWT5mV97u5oh9fnpHn4SfdAf6AXJgyOszzgxa/thy6fXbOk2pR14CM3p&#10;DPNAWr3VULdaw7qz0YCdG9LBOq/e5OehqwjXoMfDbC1pgH///n25eeOmPHrwQJ48uK9vULty5Yq8&#10;8cbrcuOTT+XP//iP5d49rFcrfDNUXa6++qoeUPv+7/yOVBstqTY7XKLrmww4Qo5hXN5wUsNh3ak3&#10;64AsBe1opTF2bEdy1f6p8c0hh/VFN3vDBJmOwT4QOnubj+MxOLvucXgWXVL1bQrGRtjmGr5Vh/ss&#10;Vj8/v3L/blfe+cUj6R4OsX9Zwfy/KZtbqIfrLazToIx4dU5ic0E8+vCBNjf2QbuhGbIwB54d5zGc&#10;+s2JrDMPxboufVw7HT/wK7IVwcIFugXyxbrHYbEurU0Ez4IKtiewoHoVAxPAC9R8yRBv7GxvD+Xd&#10;dx/Ko0fb0llpyvrGipy/0JavvbUhLcwxjETbNtNR1+MOeVKOQ0zL/ASG87rkZrrGU9rC8moouB4m&#10;RPE9pW4sf7JuEbBMhtRUHyqCfp/TCSaDNgxXr5/BjhwzaQ/bv0x1DCzXsC8Gf4x23z0aygcf3Zdb&#10;Nx5KDWNWA+PgpYvr8s1vvIJ6qWqfqOrhaaSFyuRbo/jWwTri0ISZhqZqQXez4gSqlnm+jPNldm2W&#10;zfzF9snkMnh23Vj+LLoMZ5RAY7qRn6BhI50Oni5V8a/bE6zHJvL4SU8+u7mLNcJU1rea8sbXtqTT&#10;rsjmBuYk1Dzfgs/5n3XtD3yxLhibYsioHjQI+U7Lpv8N0vqD43RS/NCX38sgjfc9eN2J7cLnUT2g&#10;BiSfhxPY73lliuuaNB9hXiaQqg+wUBZhnZPhUkJ9UNJ8wvUxn3Wh85kqUCf1KhgL/4Duan1SMALj&#10;plqKXDGVElvn0pb6NkjMKyXMBewn2FKSI6NxBesN0YfSPvt0R9ce3De+cuWcrK835OqVFV1/8SY1&#10;7cDDdRO+DQoR6ydytVMS3F0E5FveDE6W9/LoodWgUtyGHTx+4xMoE/sNMrkMnl03zsucrhLoN1oM&#10;aXyBRRtSl1eceG2V9ZJMq8LPFO7ujuTWzR7GtIHsdbuytlGVc+da8vqbG1LHGLYSPvel8YT4GH2W&#10;5+PgOaK8i6W69JsXwIjMccGT7BPbIoMsxpN0Y7kMnl2X1sy4Ls941Kt+8wBjP0BjCzT1E/HPxejp&#10;Ho3k3fcfY//Pa7glqWFfuXV+Vb77a1el3eKbSJB+KdE+U9NOZ3HyTWUakWbE2gm9xCnaAVFpQBJ5&#10;SI1pU5pNSf0MoK0c7O/K3bt35QHW7z/7yU+wRr8rf/onf6Sf/+SbmcdDfgaW/ZajkMZoNoCbYLBL&#10;wgNEjJD5qo2AfJgOe4QK1vUrG+vyu//NP5J/+M/+K3nlwgX5zW9/RxrIz8rjriQf35HBnXuy+8O/&#10;lnJvILXHT6Q2RnqIs4o2yUR4doJHfLMDatbOWxhDeECNh900feSS/TzBPD7CXD3ZXJXSf/07svlP&#10;flcPqE0311SuNC1LlXaELO3KuHioL4Gf611su7AHG8mNm4/kk08eYv3LA2oT9Jd1+d6vvSXnNptm&#10;Px+z1BjWTrS++KPNtW4ILke+eclSeaqmYvSgbFpB/GOdGVNjpaz67R/lmHdLL8whDKsuEH7Kskx+&#10;fYIM44FGD/2BVQSaz8DP5INHY3e/Q0Y7va8ZuC9cZrT8kch/Zc6FvFeEugGOsA2+dWcoH3+yB/9Y&#10;9g97srLSkm9845Jcf7WtB9SaNbYEINNFFIxK2wxcJh+ykkK+BASVOUEuLQU8KkY3EIvLS/AIjaZ1&#10;F/gn24pwRt0gxzaRwQm6Lu/tgxB4cQw+N/B/ihCgy33MAPuYg8OBfHbjsQz6qJe9gayudrDPbMp3&#10;vnVB945NzP0cR1yXEKIFeE6YbsgbHOfH8sd1Y3DdF2Rb/Ogjzks55DMxz80gpKv/AwTV2LZng7NJ&#10;8qAt30LPfczN29tyhLn/7p2Humc5d25Nvo+xTA+oNe1TrIzWmgHLzAHS0/Fcx27wUyZtO+6eDCfW&#10;L/3mTYHhlO/1EtdRiOTMdRrJP49uXs4gR4Nt7Do/5mTuA8roAzVYAANwfzCR+w+OUC8T+ejDA9k7&#10;7Mrmuab8xm9dlnq9jL5TxxgWxnVEq9cw4fGHobUnIR4eCGONKS3KZ3Gej0OeH+tqwoAiXa7v0/Ej&#10;pM+Q9nLNF3LI+RSbBD7QwmbCa6+EXm9fbtz4KdrfgTTb70GWB9QehhhePGjulgfUlvDFA2s/1oFD&#10;W4og3xS1yQWaS8daC5suIFIFmI/xOc37eBxFnkfI/JmkPflpaTg7jifNV0EaS1jCywFrZXzKhbsL&#10;PuWUTM5hUlqTo25TBr2GXL/+G/La9d+WWp2fekTjxJ9dPhnD5cEha7DZATVOdSFeSNlDgaDrYS6i&#10;MgzoKjJ9vqmMwpYXm3QtHrsxxwmyjLzxkBr9TMVo5RIvNjPvvBmDzTU2wfwcAeH9X/5CbnzysYwH&#10;hzIZHcmFrVX51ndek/OXNlFue6OY8A1jw224fczGPeBAZnxz13BP+KYu+zTmAFkY6IGv+QNqYVdG&#10;YBgb8fFkVX78o6F8+MGB3PigK3dv9qSRrMjqpCT16VDeutqU6xcbcm1rIhdW7iKNJ1KpHmER0JcZ&#10;yjEurcOyKzIqnYOV16V9/huydvXvSbV9GRu1FWBbxtOqTCqYlyvYzTFZmGiKuJPJAWwyhE1QN4il&#10;Mk2kgSJWUbclLDL0CazxvowfvS+T/QdyNNiX/vBQmmsbsn7t61JfvSBJeQ3IN6m1YHu+qr6CBfBY&#10;sZTsSLL9Y5ke3pbBwU0Zde9Jt9yWX/Q35Ha/IR/d+kRu3L8tb319S/67f/ldefubl1G2AcrGm6+w&#10;HxbUtVpTRiN+t52flEUach75b0ujuSr1xoo02h1prq9Jqc63nlk7KA1RNz1+UtQOqBHHyVgG/Owo&#10;1iuVWhvpNKXe2ZTWyqtID/meNaAbDqmpi/bCuoIJbNOMxsIUtH3qJRw0cXu9rV48AJdLSaxLFXhx&#10;mn3ALjpQRqn8lzYBumyt7iewiwSv+g2yRWS8wDxpsblIl15eMGdpDIzH/54HxIz/QL+KQBrLohy+&#10;2Yb9SrBJHcnh0Vg+/OiG3Ln9SA+ovf7qBXn16pZsrPPzeA2NN17Yxn6Cho2UAmlzfICGaWv61aZK&#10;9H8pqG5UXkKRrebUQvrz9nvBusVKwSnWJWg4iM+Dx5fFRRWGRpOp3oR7792H8sF7fNtjXa5ebcuV&#10;K205f56fLWqqCmMg6h6ICNALcYwH6epFN48UQMdNr/mCf66MlDUP/5k/wPPUS0oL0ebbh/qPJzlP&#10;m9M1iOMx8AQBnlfSlAxfnG8jMhRc+sxvfUUJOv+ZDOYcDA7vf/AY/YUXEHgDoSeXL2/I93/july6&#10;vC4YcvWiG1WqqA+9Fkz1UDccejisGMnSt6cTzZ/mGfkssnXw8J/5A6gdCuRPrJsAz6RrLJU5u26q&#10;FJwFukowJJfmDLGkwHuYHL+02cPPffTte325fbcvj588kQcP+WnCjnz3m1fl1WvY0zZ5YQfjPeRp&#10;bh/jPXueNYKT3FUI/JiWyoGXxhOA4bwNFpVXI7BQcMEPCZ6uq94MwDpzuuoxR8FY6gRv6lItqB5L&#10;kgTaND2gxgD/UHGk7e6PZG9/KDdv3pePP7qN9UBZ3nrzsrz5xmXpdJr6BiIsEzBVTbGeSTQuPXRV&#10;5gHPcEAt0AieJ4IXQ93gdyAt7ePQpU/RCxIUyGFvn4sCIml5beJH/mhHFAhrwhLWWaNeV7Yf3JPD&#10;g32sbUYyHPBzGZhPEeYhNX6CWT9ZCt0yH00EehpclpE/Hg2le3AoB3v7mIsP5dGTbRny1aYotx9Q&#10;Uw0q0YdyEPmJGJ9D1cVfBQvharUm9WZTmq22tNptfSPayuoqwk0N12o1jFNX5MKFS/IEaT24/0De&#10;f+89+fmPfoRxqySvvXZdvvH21+WzTz+VH//N38gh8sQbPvx868bmOfln//Jfyj/+p/9MWusbsnLu&#10;gkxgG67HaKEp6rWEPPBAb8J1B1xeFGMpuNoypC1Apy0d+aNBQnnc8Bwr/UaFH1Dj2oWx6SJY199W&#10;c2fvL+annsPn0tdclzpwYALFQML6FSIVvkkFtubbakYzuX1zD3VwWw4OeqivDcz/F1GfLbn+xgrq&#10;EblGvNwfcRCk+fiGKDZPxsumowcJQtlSoM5Z8hz9txzSoa55g5iGXTclRoaKbVuULkHDp+gSCvOp&#10;uurNAKyitNxPm9Cn40lINnRxDapYQA2HIG/s8Nzp40d9+elP78j9+4/Qt9pybmsdfWoFe58tafkc&#10;gwgtHbT1gjwHEiCmZX5CnGfjwU85pQC8v5yiC4+5mjOHQHsG3dPqNNM1Zw4iu1DMQjyaxD5Ov4HJ&#10;8DY3kJWjyA4DTShyPOKDVCU0elJ58Gb/cCC/eOeGfPLxHaljn9ysNbBePiff/7XXZKVjny0iEvTh&#10;Kewt9VNs2nGYBJkm4Pmga8WBL7UFIUQUgGNQBkEOik9r2+fRPXO9uBx/IZpY/pguf0HOdQ0yPkHH&#10;YaZDP0moz25/Kjs7fHCgKx98vK0H1M5daMlbb19AnfANd1Yv9tZhXjPFvM8FHUCrHF5G5VnnW2b0&#10;U6D0h6woXynmunxgq4f3ODhv8zCatgO4PFSe8HAF48QCxD6XxLJaee3talXN8wTthWsblokHtgmc&#10;d/VAMed1RMgcOGoaHvbMM15Q+Aa2EdqvkiFI2eBNZzcrhbm8wTUNp5CZps/7Vuacf1oXfmaIdaE3&#10;/DkP8y36fEsTJOyAWgXzS1mOehN59KgrH334SA/Ic764du2CHoS6fn0D5SxJg3M640fyfGaQSdv+&#10;krExMsungeVlnkZ/yJtCzIvB+BYj+jhs72aba8NpPA7QiPiEojYcGqT5U3h2Xa3JIl0lBJUcpDR3&#10;UdEWBeLidVCkMUlYN6KHoD/5BOvCw77sHhzIxrk61gAdzDHnpY4NZqfBOjbweBnXfC4BUT7i4jjZ&#10;5Rme02VABY16kn0Y/sLUC0hOoZ/AcPAeSykGlYkEKcs+qcmBzvh4qONnv7wr733wUPim6HqjLJcu&#10;rctv/9YbsrrC648QQl2y19T5n8roKvqCG8Yd4ldviFuXcGwLgUYIXVzDodgKpHPfwL3G3s6ufPbJ&#10;p/LBBx/I7/9f/y9y87PPlH64v4/UeZiL62PWDeNgROhXKNAI+eOnI3m4GwObVIe8WlpDeWpSa3Ww&#10;rC7L9W9/Xf7JP/+n8vU33pD/zX/zX0sDi/H1w4nMHu1L/+Zt2f2TH8pk70DGH30mteFQms26bKx3&#10;9MEcPezKt6KhTH0kYYdxiw+o8ZAZD80NkZfk3JrU//nfk0v/7T/g6RiZba6ZuZD3ig1/ivyXIG6O&#10;Zbwew0+v8YDaZ5/dgy3u6n5lNBrL+Qub8ju/8205f573MvCnymZnjSvQ6Ocb7ry9WCJMlsTID9B2&#10;Hvj0+3xBQY7L6R4VeQ5iHoW6NgNA1yua4PHBpYweZCbqj3soq8u5PCh4zIAQn1ZzIHsSJ/UXjSPV&#10;DfEjXNjXSIc37Vds10T6lQAsJxDzA2qoV+xjPrt5JO+9/0jfcre7fyirax35/vevy1tvrtqbutCP&#10;4KR1wOgTxKVpwfXyOKTpxaDC5nWIZdzP+FSMblF557RChMEGlHF7/K3p6n/qBg8h8nss7vp1Mor4&#10;9UY+zMkvp+ztH8n7H96Tfm8ouztHsrGxhvVYR379+1cw9/OLAxgjEBO1jucTbdNI2j7Ng7+Tyhh4&#10;aRSEojIW6c4rBee4Lnn0Wa7zQJrTXT6OdzGolKoi/pCns4KND6cD90EJ1mYH3b58cuOBHB4eyaef&#10;3NEHBS5gLPu93/0u+ktF2q2GvkVV6xXjhOZJ14f0W+kVUS+WMqwX2crHK/4I87bNgHzy+EIQDUd2&#10;juvF49E0ARp7iDKWL9LNIMRxkjzCz6OLf+qndgbzugT6aCLeW2ZAp1G4vf5Y7t471Idt33t3G/vN&#10;I9naasvv/N6rWAdU9L4MewyjZFJcO/ANaun8oAsB5Jxr25CHOJ/FeVZvBmDN8QGxrgoozFuIdKZ/&#10;XBf/MB74voJZZZPSLk1/GN+73V358MO/xh7hUGoNHlAbYr/0yIReAtDk8q/+1fX/Ud9cg1zxExH8&#10;7mir1dInbQmaycg9Ds6IXVcyZwlLeCoIHYfdiwdg2JFi1Kfn4jDkKoGeuuhwdGOaYkQ3HgYRR00v&#10;YOrHcDMXNtS0Ixr+w83lVX/zMNeVo66yhCV8HuBNThFtVKaYBiYdbDKaMh5UgRXZXHtF1tewQC3X&#10;sPjB3EDkJgkbD17I48TBidefLrVNGeIDkq+tXhc0nKjhXwScKMnWyYVxEXnTDSnMeJHfXH6u0Z42&#10;Ig39DHymTcqMNwATXmTGVoib7tlYdh7dk/1dTJw8fDYbSrtdweJuVTptzGkI66cv+WaucRcyI5lN&#10;GOYnJMfCT0vOsNCblRAWXo3jVQVbpWi59D/DmLUVuEqsIo623Px4InewETvYnsnwoCz1aU065bE0&#10;q0O5vIUF5mZJVlt96VT3UZKhXpBFSZBnHqTqIJ4GNtv1/z97/9UsWZKkCWJ6nbtf5pcFj0iexZrO&#10;dA+BtAC7i1e8zD7gD868QyAQwcru22K2t8n0VFVW0ogMzi6/zjnD931qdvy4hwfJqsiqiurQ4+rG&#10;uZmamh09ZmAIMmAANqywuW/ZPPKcg588t+m5Qcr0UcdYFYrZ4bUYayO01RQI1har+Cz85VAvegnI&#10;so1Q5v6FjZqPbNQ7xSLxAgv6OppnZPlySRuza2jrTJYbxUCrAPOID3Wst2ao1+E54urZeNAEtmyA&#10;PJ+PNq07Wbez84ZdXDRtcyNvn326Z5f2NyyfG4OBRj2injOzPpi0EaqMV5GirZB3vgilXVan2aGd&#10;Jl30sy6apmk2bCC9ho3bpzZpndikDz2FDQcdXUXFvpXL8oQQ1FFp0/KlLcsWtlEnqEfex8f+E/qR&#10;Fk5IS2roa+pnfOSEJQGIv06cUpuizsRMunc/qY/U3x/2Z0WTRvwRZSBIzzhDvGwrIceG6xM7zgjB&#10;n7crzdQv+Uvc3c79uP80+rikmraHf/QJ9luOY/YjV338DYdjG41Gdn5+bs1GU+1e3a4AyzoNoqQv&#10;ddN5CXkMelc5/jxd5iGmv6h3Mze3qV8VR8R5+VLpyhzr58UwC3WW9rtsfoOwnudVcaXDuv3rwkaz&#10;KCL0EWWX0jMu6qHBD7HypQRWCsfHDTs9bqnvbW7kbGMzZ6XSmpBtqfzFbsdHdcz4uGBlHoJ9dBMy&#10;zdfVT1TnmHZ/ddgUhvqZm9Phl/TLfokpO73GhJqknehXpEuM+dH8MPfj/RJBYedtkG4bd3N3UATM&#10;B1PQ2bjJwJdUZ2dtOz9rYty4QMrGRkHCaRsbRYw/jEEERlTiLzlfwsqRlqQ3LsUNZH6iGjCpQ+Rl&#10;ubyJm7vP9cFPcKde5UXdrQ67iKJBPzRsaJcfFpZ6d4/mdBk9LM36Ab3Pyj7BGI9c5ZFsBkJZoz20&#10;ZnOgK0+azYYVC1m7dLBl1S2safkCkruhitfDM6yiANJFVtQvqURCul8sIB0TM+OmOdYBzC8pr+yU&#10;l4jR36r6e11/iHbpdH94WKreN/ETehuoSMTEfrEuvI2oR1qoTNcjFUTFKyQGg7G1mi2r1+rgD9Zs&#10;f3fD9oClYg7zDPgNxeF5YDNFhDWygzhDfIyX4PEH9wUz8868UA00MJTJVSDLKYRdosJ/MMud/qUG&#10;vzEscAQ+sQ9+pDvoWocnuoIOZwo5y1cKVtqs2ObOpm3vVW3n0p7tXgZe2Qfu2Q5Vmi/t2M4B8NKu&#10;7Vw/sJ2r+7Z//bJt72+DFUV8wCl4p0G7Bp6oY1PyPjwRGEjzJJh1SnDf7fkxBs3DXtOGnYb1WjXr&#10;NM6BZ1Y/O7Tz42d2fvTUTnkF/vOn9vzhA3t6/56dHcIeWD85tFGnCRa5i3Qb8PvMGufHiLuLIvuJ&#10;thnw16Uy+Czos/mM7aM8vFqC9CybRR2RrsEPmE6MSdBM4JQqeWrUUax38e9Ab080GhqXj4O3AyHp&#10;wwHZh90ObtIHP8DYzm5P/cv6fMRg94I79W8+Xtwdbm8aVno4qdjksaESVSgPRzkcYqvZs+OjOvoD&#10;5hhe8bmzAbVg29U8wnNt4vXG8JxzNF5inQQeIEk3lT7T4FiL+aT9C3kWpvJNXAjrfjWuVKaUv1S4&#10;JL4k7B+2XeZpeJ2r2vkHndSASZ6YHugP533yY9yw7XaGdnR4gfZpamO6XMZaDzzA3n5FQoJMX+tR&#10;pRN4NOjTeU70q+zS/hfCen5imEjTYtjFul3067hsBq4M6/aLfudmuRPfOOwc2W/mZvojIhhUjnuF&#10;BdKfkPSEkjHkwUiHEI60ZAK9hG8Q1tcyGdBkCkKd2QXWMlzX5dHA5MkuXapaAbyA6HhIH4t+hBop&#10;XeZfaYd8pNHHJPUMlx5P0e5lZqDytVg/9Of9MFWPbxhW/kPYOc7NSXwrwtI+puthgj7WR/ATw8o9&#10;+CfPyrGi+BbQ7eg3mnUq1BTtM0a7wW484cvQsU6DOLtoaS4oVbK2u7cuQfUSxg/T4b6A0xXECRu1&#10;RVSB3gYurKiPf5k3EEnlN/ijGgImoKD487yCTlKFnYdnnBRaQ7o8Igy8/AQ8/XDQUxkoZCHiyjQQ&#10;jttanK94pTbjZMpaFzA/qXgdOe6JyCP6rvTsx2EeZATxem6tGWhmHIqHYULZpHoZlDZMmjv58E0S&#10;UO5CusMH962TMGy/IVSOIaStvGAEqV0m1m517fy0prUMx8Qm5hcK2e5Uy/LHfFMghvuATAuRuzA1&#10;86g0Q/pMS2bqWa8r9NEc9YndXM/43UB1sQ8n/VJqCpkHqNE/85YOG91+SNi0m+NiWPl5IWyoH2Q/&#10;6cNpZLFSqu89eRz8wJRhJXw7XtM1XxcX4MV4HXu/g/W+WWU9Z/v760FwkPtbSIvxID6P1ONN0lA6&#10;83zQgv6pjXpi9Oz+5nkSsp0XyjjX/2Hahfq0/8WwKlooC0HllQX9ud7VaJ4jIuZvwU4CR/4TcL/s&#10;+UndTs7rsESamYnm/hvXd61MWgZ6Qh6Y49/nL4Zlnp1mJEhaQgx6khm1B/sE/IvRIGL8c7+UdqRJ&#10;RO5J6OMdMHzFYsE2N9bpKsHXUrlsjVZLgtsU4JpisArXsjbLAnM0oyBIS3w594nR57gPTHtSpxFo&#10;IYXKxkh7iP63ub6uD272t6oSYhvDrn9yIsHdYb2OkiHfiDuHwujUGUrFMMcwU0iNeioFFEd7ImxK&#10;ZiD44epgiLSmpYLlP7tpW59/oH1vXUUK/xTCUNNCz26goCDNohGwdN5sYrUa1i1nWDMh/+Px0CqV&#10;ol2/eUn7M7GOVd9A5sdzEABpRGGPuCfMdwC+dqHqetFQtjvbFkg16YMyIx74mejmjxGi9XAspadP&#10;/yxE2IuFO/ObVjU+YpzSMxzyFsIu93khYot65ksVRj3DBzcP//Kw0f98rM3dFE56IpxVh1hzUM+6&#10;lQo3rju09qAf7w+1et9OTppYNw+t1+uiz2bsytVtrP9LqhOuWxC1qhah/Ke6cqRz1MscMG1HWPa3&#10;CmO5qK4s70L9hPKyXYM5TfNeHTZgqv5+97COKj9ck3K9stzuP5qlZ8qIikKcFzV+gDaWgDpPsl+v&#10;5Oza1S0JqPGUbuVTGPKRMlM/N3vZFvuSm5MyJuVJ4QtlfJP6od7d02GjH+r9I4ZlRHSJmkL8vWAX&#10;kCA9s6Zn7vbGqPdGb/awZWO7DPpDrGXqsJ3aerlkt25chp5lBfnjwBFxRHkQTLSFCH16zne9Zh+o&#10;9LvYbq5nv5jbRzv3HzG0Besv6oWp9k35Iyoe+Hf3uX7Z/wKG+Jf9M64fPl7S+XizsEnZYfaTzxAP&#10;gHU4Gk31wQAFbU9P2jYEz1zGWubadZ42PAMfkAM95HqG4X2s8QN1j5vxYh5Q2sxbyENIdznPi24p&#10;TMoBt6Wwi35XhCVvEvXBv9bSXKtB5ZinHcscxxbnKdL18ahnp6ePYcdDR86hYp7K8PauHwf43uS9&#10;gNp7+CME7zhzQS+SbKr+uEDY/JGQGNWgXxBIW8K5G+JcQqUjPdxT+ji5xDgWn5CztHBafF7T/98P&#10;j/fw+4bY5zB3qa9GATWbFm3Yy9lokLXq9lXgNUw+eSwYsGiccFLFxI0B4YwMej1UMT7s/4nZ0TVk&#10;nqAS0yD3iGHQyQv+xF1x5HGCd9T30zOuRJMRjrSACopFKRY808kAE6ZP/hQ+uzh9bs36CRabfZkr&#10;YLj39zesUsacNh1gHg4Cajw5DQtICqdJUG3KBWUQUDMKQnEz3DfEmZo/1PkETp0Z58k88rFu974b&#10;2uN7bes1wMh0s5YHTdjIgunP9+3qXsYu7a5B37VypiXhLAraZWZ5lJAnIfHE0gIW/PxaFzEWK1bY&#10;2rMs5uG1PBAqF+Dcr0iYEqpa9EYBNTIMFFAbW3bEk8/QbiznsGfWO7Nhk1/XndlgWLPhuG6zzNDy&#10;pbJlczzavaITyTKZMvK1iXzxhDq0ha4TZTwXElAb9WqouroNphRQq1pvumEnpzU7P29gYZOxzz7b&#10;sSuXN7GwmVixwL7TAT/UBjON8mLhzbxJQA2lzaIO1thGaIfpuG2zcQfN1bK1YdMyo5aNWqfAMzQZ&#10;hdO6aKK+GKlsFnWDvObLW1YAZgsbtsbT0xgr6tT7EVTtorJfBURtxSf218j0si69TSOGtoYnnaLm&#10;pvDvGGHBnPbAfqN2im3FdnN0JtHtOA6S9gxuykNwdwz+gXopI7/wEuyi3sdntItI/1z5O5Ih9a+x&#10;FUiLIR6Hf3Z+5gJq2YztVFMCagWWO5Ql5HMhz8oL9IE+zPNCN9dr44J20SxknPTzImKgJv6kp33w&#10;m3ZLh1nwn9ZH828RNjHHsKkwsa+8NmzKzetnHmaVGRr8MLKnaCkMeL6gPjkJAmqbOWDeBdRIMjj+&#10;4VeClHwUllGQZnPDm3nmQ3cY+Z9KM+mfNKs86Ty73WKZ0+4M6/plt3SYF+ykD/UT7JbjWsClsPQ7&#10;D7uod6QfR/VLlXGxrql/0Rz1Xoe+Mc02wLwAJLB+uScgATXQPG64uYBa0S5fqUItKa4ooCYeUiEZ&#10;1tOLQjPMH2YwqbJP6YXRXn5DGYPbvMxzlN2y+5JemAoTcZ7uYlqvDBvsfpewid+FsNAC1Jfx6Cf/&#10;8BPDMYw7SFEuoDZbA2s0+9ZuNaHWMQfldMUXBW55TD4F1ODNp4gQlsA28v7wciRIT3UZ+Rf1wlAm&#10;4OvLq9wLZQ64sv5WhI3+E1R86bCpdJbDLocPdjAInZ74eEjKlrilMNgnqMqEJf8Q3YKAWr0hAbWD&#10;nQ3b29m0chBQ0xhUPshrgvvLztPVoIPO52K3S9INyD+3C+VcQIZPI+thbmYYzU2ydzevj6iP/qea&#10;f/vgqTq9lvVGfeuBZ+T1PLlywUobZVvf3rBdCp8Jd2338r4E1XaCgFr1oGo7++iTe8DLcL9x2Xav&#10;XbKDm1dtY6tirYsTa9XPwGs1rXNxDJ4I/JGE88kfReE0RwmoRTMF22DudxvWa9et0zy3duPMGoiv&#10;Bp74IgqoPX9ix0+e2JMgnNat16xTO7d+s2b9Vt2GnaY1z0+sDbtxn3wZPzIAb4m5ZgL9BDRvAHsK&#10;4X34k09UR2S1uD4QfwGeW8Jp4EenoHV8+NJFtBntwHrOgT/jyXgc38k4FwaQFvGF/pj0zUSd+5Zd&#10;aJvEPeX3hT4f/Kfxtw5LPwth5/qXhpU/OKMvz9dSjgzDetK+M4JLQO0QbTIY2tZm2XZ3NzDH5G1z&#10;m6f+UtiB9YeaRFi+HNQYCnFxw5ntoXpHusyL8rOUZ09zrne3YBf0i2FpH/0HM1QfK8TgHnAhrbQ+&#10;SSu6hbhSmHYXBv1L6zai4kuHXYpHSHrjfQ9axMm6pOpIvcfHXPElKGKcwgYTjQuonWO+aVhRAmoF&#10;vQTdO+DHOYwP6ZEHQ/3rJWbIg+cJKs1BnyDslvO8XLfpMqRp2nJYr5/o18PKnMLEbmVYz090WxU2&#10;8f+KsOkwCcJP2t0hqgTaM86IFKwZiYYQY9n48pd1QN+IDJjTyS1HRyd2gbUMXwzkc1iDgyZfvrQT&#10;BNRi+oyXPF2gSyHPzvuFvClalsnLFdvT/TPVl2NSZwwb/cd4UvrEXwpfFVZm6KPbqrCJ/6WwsYzL&#10;yDjUH1VGqDLP9dHe6YqHmeOineZQ2HGvYjzilZFIdZZBu4x0VeHZOQXUxlau5G13j6dAUsDC2yVP&#10;ITGkJV4sPTLxE0B1N/pBHvliTnwB02a70SP9ewC6RKAV3V0QLOQbPvxllKe7NkHfGvBqbl613VG4&#10;bLEIXgapyj/T8Mg8LYLng8Ra9cO8MF+qe2LoM+y36mvg/eFXwTFpks/h2o35Eu2mNfMV4mQcmgjo&#10;Bg/KN9PnIz9AECZGR3vNJ5hZ4765/yH9tQH0zAPnYq4ZoRuxXSbWaXfs/AxzPcpNISkJqJVztlPd&#10;QHDEj3xP+QILa1Hlj3kmb6byeRJC1usLejzQJPaJm+dv0c71yPwclQbcZA79n+YUyo7hl/2/pbAL&#10;5hS+NCwK4eVDH6Y+InwlGO1YoYqDcZGeoV2m4LTGa9brUUCtEwTU2lrvV3ji4MGmeGM/2Y558bik&#10;CYpjrOOo+t+CPpgFQS9knlhG7SOsKONCef9Q7fKSsCqHl1l6FNL1DOMuMtMqhQ6MAw8sPA0fU2kY&#10;jEYuoHZWgyfUD+gW1/83r+9bBbTMx9gQsUxdmFYxArQ3STUgyQoReqoa/0hT+xAIFz8O5/jnyY5U&#10;KaDt+8ATXUtdLOZte3vL9vb3rFguW7PdRlxZe3Z4xIGK9Qn8SjgNVBPpz7ifi34zA68unmbKedXL&#10;zOs9KVfG05BHoIW9Yd8anZY+jtje2GRV2ycffmSFSsXGw4H1Tk5sDH+DswtQHOQbBeCJ8WwCCtuq&#10;dRAfTzpjefGzPCypUkjNdWgx+OWuZB9lmoGPKnx+y7Y+/xAMbU7XfDJ/JIF898a4SfNUb9xEdguU&#10;A/zA2AXUzpAflosCt5X1kt3kugq8mdevkhSktIqGaUgQjv64llH/cuEySk6J95CehaCb03xYSE33&#10;V4YZcV0IHkXvE8I4olBJqBkg4gJOwdu4v8DfwD+nHPLzihN58bg9nNNdmIPqcUEf/MiN+SDKXzTH&#10;8MEu4Dxs0Ef/Kb2bo55l9TGyvH7x/hz90Q9yiTqt1bCOOWlIaLDb62jOv3ptx/Z2KwrP/TIUHtWB&#10;cHG+TfWbhTRWYPQnDHbCaAeM4HljXSC9dH2trJt0uYM9/abr8qVhPY23G5aoH5B9KepTiL+k7CGM&#10;qpQWsJWKP1Y39/7Pay20y9i63V4QUMvbtavbaBPwZDmmS+/IozDQpxXo5YrmdBkXyyukPmLaDuqb&#10;1Y/jcti0ebWAGlG1EB7q/S/ql5Hg6mIYIbObNv+OyH/kHOt9tksTc//QahJQm6FdSvbBravuC+kW&#10;wqnPsX6054zGimNTmHp8bUM7+I/1JEHSRfo1x5Qd643tsqBnWLZVsEuhMhjN1NNvSr+6TUNcTCNJ&#10;Z8k/zb9lWM9T8JfCF8Kq3PiDnQSWOf8wOAbRCHMMT7MfYj3jArcjrGVydvX6hvFblo31Aua++cm2&#10;om2Mj3lgHWgN6ekk+YjpRvul8kpNo8Km3BlvWi8M5nQ4llPpp/2zbGPt6TFOvvuL9eEq5zL3NwI/&#10;cHb6EPUwQFkvYPdeQO09/KuE2H9clZJGAtRoT1VajqkI0V4OKSRIT0KAH5B8b9pP5IMJunoJSCeZ&#10;9e8EPwaI+vi43p11nKJbLSCVZVhl9x7ew9sECaWhp3ED0J88cAsT6ToWnQWbjPK2u3vdqtUgoKbJ&#10;GQxMDmG4qtRkGABxJRthGjTUwY8GCfXpFUYKg3kW9WGMaQoNLwBmUuEnmOnRmQYyWsgPryzQhs4Q&#10;+RpiwoR5hsly2rNW49gG3QssBocSjKqU1myzws3JgY11GlfTcVBHmds2HnWAXTDpfZtM+lrc6gQI&#10;LB452WuzlCe6McPKNHNKoLkILNh0tGH3vhvYk4eIt4vl+jBv4O1tPQemPz+0S7sZ29les2K2a+Vs&#10;B/lCvIhrjZ+sTV0Qj2Xj9T76Og7zb76yqRd/PIod3Cf8oe5nlNAPontkHLCAzlofdjyNbIAc9S2D&#10;OsgOGrY2aNmke2aT9qkN28+s33mMcjZQn22Uq4c6RB6yvHITZQUjxtPoUAGoXzJY3MzsqT5ng5oN&#10;64+t3zpDvbLOejZCfzlsl+y0PgGjdmr1Ws32tgv26QcbtlnKoOwDy1MID4vvPNoqp0V3xoXhSE9Z&#10;dpRBm81oT24a8yjcHJilLPKTweJ+DW2RBUPFzbhsJoc64xH04E3KB5Yr71i2tGMZnZy2jqYgoi10&#10;ihr6LVG3v2u7V0iWx3urp030DQduvqK8U+iJ7HjyQ2QYhvWQJOcJeCeQnbpmGmCZMIJC9x4RiazU&#10;K08r/KfjiJmQPqgRPadRzzAhHPPDeo/Isq2xbFn0e7++q3bRtE67Z4V8wXZ3No3H9VNwgF+F+gLG&#10;wyqNYI56JsJYXevpEiITLH0we/mgurXChyi8LmUJP2l9dONf1FPFn9SUnfxLz7/fLWyIbmW6MhOD&#10;ndKSnn9p/+7BrfgXMPiPeqpU/LpHdEX0Qz+tq2X18576f7Vasu3tor6k3ljPalGaXQOFQpj5g+i0&#10;IYa+zDT4RHfPKFTaM93QR6lVHhQEdvImVZjYBb9RH934F/VU8Sd1lR3pFjVMl2Zqo15xBX8R03Yc&#10;m9QkYWFOxRORsGwXkf5jmGW94qMVwNOEXVjwSTAalvR1Uetao9HRl4eT8dg2Not2+fKmL1AxKPyK&#10;T/jU/Mgnps24fLMyJpS4wU56WEulOeRl2S0xL9stuIfw0ktxFX9SU3by8wcI+2IZY1j20VB3sPDT&#10;KNhXWX/eHpE3F3sAFwKvKm4Du90uaFnb1itFu3ZlF/TMT+vgC2sXtEc6SojIeENepa7G2D+UfvQb&#10;8kKI+sQ/zF4mKa7S7N4X3KjxOAPK7s3CLtRrsHN39y87mleFpYo/qSk7/6MS4iHKH9UUqj0YcdjA&#10;56Y7zHoC/eKQ5QkqvEaiUW/YxfmF6n9vZ8N2q3xJnRVqH0JfkPv4UBshfvGg5H2YviaiUJClgrP+&#10;53XOzRUCC0SzQ1S9Ld2cRofoBjXUh9dB8IM/9TkM9FyhYMVS2crlddBkzJe8qhzmQrFouTx4wBz4&#10;NfBYpNMSuqOZmAdvgvJenJ7as2dP7fGDB3b7m6/t7nff2t1vvrKLY55m1tLHBeDQxAdxDGRRPkfo&#10;0Y91Ci/M+jKTL1PAO/G0syhQRswxHMw6BS18kDGlUHq/bzPQLn7I0G+3rNuo2ajXAS8LPhjpUuWH&#10;G/qIg22L8KRrPJWQL1T2drft2tVLYKHA4/FlKVS+amJeOMbEtqLeyE3yRPMceD7qUXo81MED25Bq&#10;GvkiL+pV0VQDPxbMgfNQeNqoS4R2TtqM5tBVFtwYjPqIbyWs+5cdza8JC+9k56FCox9tOV5GsEf7&#10;gB+nOwXUjo4aGD9DXYW7tcU+lrXNLZafL0FRE+LjYpocLwhIDGMz9t2Yylwf7Wk316f9RVwZVukB&#10;mAb0clN6rn/Bjv6lXwrrCv70m2Pi3/VSaV4R9oe0i5cVGtInrnuIMsJWKs2kZ0D0Z55kC2v0adSz&#10;0lmzfo8b1HVrY44pgUdeXy/aJniAg4MN8M/kEzhnce3ItNAOSjfmSYqrxJSduwPT/l8SVgBNtHN3&#10;9y+g+SVhl+1c/5qwrl20e03YhXaJdqoTqAqXhhhB9BNQ9A31D6SZJ8ckJ1vrpT/ahW0D5Au3s7Ma&#10;5pkm5vocaFXetjbX7dKlPenVLiE+vTiQSp6AcYnbQD75z7QcPeOp/KTcFjApnxuiXRI2FO+lfZjq&#10;kp3rl/wHv+7m+hfsVoSd9/+X4Ty+ZIwn5rk9H28rd4/6RTP6PFTOfRS44YkDne4QfHNHEfHEIQra&#10;8EU1X4jyA8McP7ATzaIX/sX4AMo4zGw77iVgTLqAlhyBPh/MWw5OUUtkcChxXPJ6bs5bXP9z3qQA&#10;2bDTttbJkbUadavVa+pw69VduPt84/w/9RjRvE8+kFn2lxzs9fEzfbIfAb3PMs9MO5SF6Yk2h/yg&#10;DL47MedvVXecr+WXZZxiLh6CFehCHWnOlgBb4In4J4V1AXtUkfIGQ0DM3RRQy4A3Qzra80CYySRr&#10;o9HM+t2e1WsNRMcPHWe2A16Z9GwX/JnaBai5HG1JGihBOVa34k6DShhAOXLtgp6Q1keY283bEPGz&#10;/qCqbASaaU1twLSd9NF/Wk+g+QeFlZJyc/2C3QthYeLPFaiwi0iz7IjsI+7uLw2BEiDknITegLYh&#10;z9xo9G08HoGu9cFfYt7HHMNxwyu/eC1ees0xry8ozEtMN2WX5HNBH4D5CW5JnIyfityDG8wLegLN&#10;wV/EtJ30bzns3M31c7tghj+5swzSs65cT9Xd5ugR0D34C/Ycn97XHXmC2vF5085qLbUDed/trYrd&#10;urFvJQpBI6x4YGSCe7VsawcMmnQGg1aYAY+hPIXxj3ScdjgyHc/33J7xk9eLV//yav/NrS27ev2a&#10;Xb5yxS5fvWrnWGu1Wm2mBD/whHAqI9JjOn4iKT/cwtyYI7fOD/Lghsh9jYL+CHrT7/V0ktrHt27Z&#10;9uaGzUYDy6FfkjNqH58iSuQDfNSo04UNr2zMo0cjNsRDATXRQzhQQI2CZvEENV43OokIIpPBXF36&#10;+Se2/vkHtob010rcz1XmkSVQV/hTdSIyCn254A3tQNWxjqld8DYP0G7kjCeXbW5U7Pr1KxLkY1lI&#10;H6myjRGV/KkOKWjX66OcXetg3XV2foK4zu3k9MjOsEY7PzsDXwH13E9ndbyAnwukd251zBetVhNh&#10;+T6BwnFD1CnWteBBeDIdX/z73hHHN9NkHoisauc/dCIekX7pynzBL4UA2e8kxBXCpPFFO5jZCARY&#10;LJpdn/aftpM++pdeSsrN9Z53+kPdh7idb6J92AeAnp4nmCvrTd7Q0RYvPRyGk+2u79reTlltmEN7&#10;Ml7yZJxfGCnbj3MfdK6m8EXz4nhJkPl5wd7Hl+cPZvqhUXoprvKPKjGxC34J8v+SsIl7yo7mtxKW&#10;5mAfUWMg2oewioMRQAWynngVua9vMAJQbb3+wE7P6mqTTrurDzp5kMO1q1XVpwTUGAcR4agybqmK&#10;n+l5mg5zO9en/Cducz9CZpEq44vRKO5glj7tjx6CfilsErf00DE8IYSZM4WEoEKh3+XH3dM20S79&#10;/+PgEDSkVu+Ajkys2ehgjslpHXPr5mXQBt4EkbUC2op1oQ8GSBtV2FDgqAVqvz0xs35oicZPqXT3&#10;qx/nKGOwi/VKc8xlWp/0PdoxjMLyBzP18jPXJ2FhjuE9nbTdsv9glj7lL3FP2dH824Z1W/2TZose&#10;hTqmEDRPgma7nJ3xnfFI72KuXgdPBn5sc72AtYDLTnG4MA6+1/Q9f/IUVN2eQDVJl/6YRwL1riT+&#10;E6Qfubt/2dEc9bEeX8AQZiEs/9y/z0HcS8KDRMXLCunO0+MGoOFP4Y/v22vww/n3xxNQY57sP/+X&#10;v5vxJQsnwq3tTSuXS7a7u4NK5/EMLAx9wTNLsxKCh6imCYDCvCzce3gPqyH2GB82sX85yBQ8RBf5&#10;gt2iz1dDTGNVmHSP9ZfF7kvzs8Dt1NUTiAba0yMZaDBPZK5S4yDxlU4kQNpuIeoAiR39BcOKaN7D&#10;e3gpaNIBxOtoM7OS2ZgvmTasUctau5Wxjz7+a7vx4V9iEiraGAtYYp530Re55MSCVp0PSKGtKT9j&#10;CpMZgX0eExchjh2O48SZ4VzzApCR4hP13rsjElyvzZxJHWtLns7FazwpVDbBQpqno42tdnZizfoF&#10;Fp0DbUIW8mu2UQFDxy/HeL0nBdC0AdhHfCxP3CDyjQVtEpJxw4DUNQtIFjWl64Fdz7DMC1ZWU17N&#10;WbZxb8f+t//Pqf23//OpDdsFmHOWQzq7pZptlrv26c2s3byStfV807ZzF5ZHHNlJHgv1HPIIKoGV&#10;2Qz5HCBeXi66VgLDs/OhZUo7ltu4brnKJSzY94G3kG4FPljv3EDgFSUNZKoHuybsOqiHpo3qz2zS&#10;bdmoWdO1TaN+E0Wug1kiU4H8Z/jiBVnPYp7PlhDvNqLbkNBXYfOmZfPrcEd9oeH6WHSfHz60TquG&#10;OJAO6nmU27EvD3N2/7hn7c6FdXsN+8kn2/a3f1223erUdnbNthFluZq18n7WeNAcj5dH4uhPWRuM&#10;CzbhKW1WAObF1OWhd6YIdc/FFNpowtVrBoHXeELaumUKu5atfm6Z8p5ZAQkUNpHHLPpXwWZgrhKh&#10;BcQal6FJn2N/Z91Cy2tHUdtoZp7ehjrjSYG6TpabBUXLoC7WMsiPmE0KuiE446Aao3NF8QWrROO9&#10;3pn/NEQan4wHmNN6As3L/ghzO84tUNFXeAy/rOWRJU1KC5UujnzZJjUwdGz7CcqLxkf7YXHaHdmd&#10;Ow/t2dNTLHyK9uHNS/oidHuraNubecUZY4vxR310i/+JAoflctCc6Dl+8B/zREj7f2XYJTfCH2tY&#10;AluJwhqxbggv8z/DQoj9dzie2hD98puvn9jtb09gU7Rr17fs2rVN29sr2P4+X/JzYyYLN7QlT5rU&#10;aZOIR1/Mg/4pQtrR3ZH17X0DRmWAdI56Wb2QJ0Labtn9TcOqoxBohj4ogkSfciOk7QSJO8cXDd7/&#10;ozMhhiUkwVD3ROn1725p/RwQc/AvcgJa6XOaj5cJ6Ned70/t7t1Da7e71gLuX9qyP/+LW3blKugn&#10;6FyRm72YLyh8nOVcy3iUIDfvMP+w6+OP7ezAcRB0IVMvq2vCqvp9mf93Oaw3ENua83Sgp5ybWV+Y&#10;MXi6KmZtfSE+RhM9OWzZ86OmHR4e2dNnzzAXbdtf/fmn9sHNA+PJNgWgv2zztmX0HANMTnPPUmb8&#10;P9jJBL8yut6R+mieK0wg0rZ0tEtJyJyUN0Da7scMS0iHdzvOK+TjgodQRtLrxCqUNxmDmF/Ig+kF&#10;AuZsbYCyXdD3OWYaDb6c7trjR0/t3t2H2gj9/JPr9vFH1yVEuKH9Bs7YaESkjeZUXAIkobHE9OnA&#10;tEnLQt3KA/OgfkGM4GFi+WLW3feLQDt6dd4u6CMmkTAdpuJzL12dXeEf6ATqgJtaeqFEcsE6AfLE&#10;gdrpsdXBl9Zq53YGHrXXRD999MAuLs6s1WhY/eLchoOBTVoNy4/6uqY9RwEx5gzpcs4mBMXLFerA&#10;e3CgcbCjNTeZCPIWyuSBuTmNsQPalAOPX8j7qY98ScONal4zw9OJeGoDWTbtDyE8X1xRIC9TwroA&#10;iX/8+ef2i7/6S9u5dNkuXb8hwbuN6o6tb25ZvrxhhfUtsE48/XcdvBnmILSd2k8CVeRd2T/Ihyiz&#10;qrfY5EFRvud5DyrrXYWCVQwAiE0U+6iiTekJNEd9hLTd7yss24l16m3kdcJeNbYe+GOsZyYUAsyD&#10;H2vYr3/5GH2kZZcu7drNW1ds/6Bs12+AZ+fHOeBPM/woA5XB7s+XEIzST7Oj7YtAu5C9xJ3mtD7C&#10;st08LNILBRI/ETyky/iqOnhd/RBe5v93D8s/pxVuZN2jDaTSH9wSWqLXrLAj7cthLGAmmmTs7LRt&#10;v/rVXXv69NA2NitY72zZ5Ss79pOfXbP1Mtc1nNkZu9PIlXl2LQxBod1L85x2U4zSz+cXzjXSvjIs&#10;E020Kf9vFBawbPfbhIWtkKVwdy8PbX3NRkuYEICmrPo0/JIOjbHepZBMlnM/ZgvMCyPODbADAbIm&#10;eLEvv75n975/bHmYS/m8Xbm8b3/2i09sE+3kKYy5DLU8X4oyU/xpLJI+IR7NWbJ2YNrKfEQC8xgL&#10;52qIyiE4yS6lJ6ysH5gT7Q8NC1i2e13YNLxRWD6B/qajCN4SO29TRkBiBF53LWed/prV6gM7PG7Y&#10;d3eO9JJ0Z3/TPvvJdX3QsbdbNgpc5zOgZ2ofrMG1ZgljEplhnHF+p4CarrZkJvmBH8cAj9NB+zEf&#10;HBNUteJlBukVyKkiq7DgvylMzf0iRM+rsXv1Mzs/PrTHd76zCeIZYb669tGn9vO/+TuERa6QHj/k&#10;YrFIFthXKKyVy2E+RMQ8UQye3FEpQ+Vp/fz4LdaFVBeKG1PoQ3MtBV6GNhwNZcfTsqj2urzmm6f6&#10;T/VSjEihuEKxJOH39fUNy+YLViyvazywfDxxm6p4JdQf5xYKR3D9ki2Blyh4vXBUZbL8sHLb+v2C&#10;nZ837eHDQ+j7GEJr9uGHV20X9OzDD64gjhnK6MI2qqwZN3KQDorivBhAbm8f1I6hAyb9EGkleleU&#10;ftqdQHNaT5A56IPTYnyvCxsgbffysKhldRZA4on1B1TqRNKcMfzz9CReBcg9PL6cLqFPVKx20UW7&#10;XFiz1cH4ubCt3bwdXNq2n/z0pvYyN0uYZ8KYDMmrePN5WQogPVdLSeUz5SaTx+f/ADi9vIyLbone&#10;lR8UNgYKTovxvS5sALdz+hN5xqT/UC+d6wnRTIjuonFJWNQNVI4jdwOiSZvtgf3ym2f27Z1n4I+x&#10;psS4unJ51/7Dv/nMtjfA75LGzAYKS+Fnp2NE7iVybRT2KQFO14AZ0kpRLCXClMkP0xgFmgSeIWl8&#10;z5KnnfEjXo73vAROhqOxtXs9fTj8v/x//zf7h3/4R6w56nbv/kPRlH6nAb9Ii+mIRiM18uTiQUN/&#10;YBqggcoHaAgPLLl29ar9P//n/9n+73/3d7YL+vP5pWtWf/TE7v+//1ebPDm24mBiW62B5UGHKoie&#10;dJGkaIS1NnPPvloegy+CIQc/U6QxQv2N4I8CaoM86OmVPdv6T/+TVf+Hv8EEDZqOdSGLzg/XGVmk&#10;aXq3luHeN4qB/FIIutvt2+3bj+z77x86DQUtre5U7eNPPkLqfo3ZYAC6ClrbaJzpA7bRcGTtdkdq&#10;/aKuD9sodMBrKFW3Y9Bg1G/k1wlIMtTZmoTJSAfzoMV5fZCUtRLWR/wwaWtrG/PbOvpHwTa2trDm&#10;Ldj+3p5VNjasXCrZ7s6O/K3DD8NLQEDtqGSQpguoDZEfCg4UsJZ6of/zb9mOeQseX/BPc9AHJ9kt&#10;uANoXhkWgfUgbwKsIfXxPrTyJ965D7/km0m/MzbAEvbBo459891zPxGq1rSt7XX7y7/62D75aA9l&#10;m4FPY4IhOPLPNHx9LeskrxFintLAelv2l4akHByPwlgmd1tdXoe03bL7yrD8WxHfm4QlvBDfC2Ej&#10;jaOB6OWZVxbdWZmoSaDqFP7H4L3IJ01Bi4YY+vV62767/URCNyfHdfTZDTvY37K/+etPtPYvlxAh&#10;wjHaSIMUPVXSttBZgyKIWvft5rSewL4RTem+ulhGN6f1hGgmpO2iPnpQ/US7JEwq8Ap9EncMl4JI&#10;swnJnsSbwht6pzfurTTbPbv74Ej7y48eHeq01IP9qv27v/mZ2rKA9Y9OHkaWfA0T2lv8JyEkiLg8&#10;q8x7KCOFk7U/4H2DoCjmxRNEO80Boewye5DE/6qwnO9ifaX9rwpLSId/nf8XwvJvRXyvChurh8YX&#10;4kM9jrE+oEAa6TN7P79H4TvXXn9oz4/q1mz07cvfHFqr07WdvYr9m39/HXQ/Z1cvb1thbV18/Zhz&#10;HSItZMEPhI8PtL+pGmW8XOMwXc/Aa/McIG2X9h/1i5C2ZPrpNndV/8gvbNB7GLFaXLyOaAbmP+7p&#10;drtN+/bbv8f828G64z7sBqif0xjDWwdyI+9PUHsPf7yATscvLLTejgjrRL+EgYdNkF9uvA65v7HK&#10;LuKEeQjxvZAe3AnL9nHRAZ17gN2bQvS6KsiC2w+I8z28hwicegToqP4CPWe8nnI6KWACWrN+36xa&#10;vWrbVW5O5fT1DjcUdaQ/F5qcKxCHGEwyIVxsc/EtBhl+0OW95+MBEzTNTjGmfLEhYRqpSh7eEU8K&#10;yXg5wglhJJsEZmpNAlVcSA/hxlMDujYbnWDley5cG17YdNiwab8G+wYWlC3LYpFULkzAYE+tXJxi&#10;rcvNzwHy54JJmTUgJlgKa2WzwMzEcsgrvxjhF6PxiyaWkXWEpShLhwcLUi8p/rnhVIRaQB1W7P6d&#10;jj1/0kResAAY84UG0s4NrJAfW3U7g8UqGMv8EAxLF+F44hlPpkIc0zGSQbmyI9QNr0cawMyLkUB/&#10;sEDml7lZcEhra0Vby1dhy/wwH0wDi/RJEwu7ts3GLH/NpoNT6zXvW7/7DAttbjweY6F9oZPV+JUy&#10;N4PJHvHkDBsjrTEW5YOGjXrnNhqc22RSt+noFOGPrN85tkb9mR0dPrfz83MwzANrdybW7hfsyenI&#10;jk5blkdVbIJ3uHWpalc30Wb9jhWQ79yQp6ihzJtlVBHqibwzmDYKEgxAaKFNykERmxwI6hrLOUGb&#10;A3ky0Qhmbj7MrIK6qdhaAYv69Vu2VtxD9W8hMSRoZbgVUG88op7H2fPMkfk3yUl/JXjH83ozIOqE&#10;V2eNR0OUm5vA5Mr4YpYvbclAkk1i3w7gwRdgwSpo1FeScTHHZbu0eZU+1s+yO1Mgf+ljDYmGcklN&#10;UI4C8nf07/2WG+6oHyA3fnjNxwB4dtpAW3dV7u3NddvarFipmLcSv9SJ8TOGJb3MQG4ULaQf/QZ9&#10;4h71LFNSv66+rD5e57Zs98cYVqdBkvih1KwH1UEghknd0A/C0DzmIgfIkzrOjpsKy6sKeJ0ET1Hh&#10;lbrew/GQaCod1iNS4AakUKZF5E/5ovnFfC6XYdlu2f2HhBWm/afspV+Oe9lOei8Hn1iGdDxpjPas&#10;Ty64Fup6ST9HNMN0ClrA+sPo4maoiJfDFH7Ozzp6scMrpXqYNMvlvF26UrVN0Dp+6cqrHBiPxgfz&#10;gWjVRIoHKD39RBoTxwH8putnuT6WzMt2r/L/7oRl5aiCACRg7ONOzb1SY1t4nYm+r1Hw2aze6Fur&#10;1bVms6nTukrFgl052BE9gy/EzbgwOyAp7q8J2MZUgj4Nnotlu0XzHNzeeyZDMoFI11a37yrzst2r&#10;62rRvGz3W4fVTnF69vQa8vqIQPvQJgEjD8fOPlczNhrxy2kej9/Uy5J8NmN7O1u2C9RVNYU8/CG8&#10;eC8EwxgKSQoZh9O4AIl+njYyL5s5IKJkfCF8KKM3/AqMYzXUgfQJxvYjH+h8G4/yJw9HujIDqZiC&#10;oZmO0E9Bp7OZPMrBl1XIJ8yT/sieP3xkD7773r799Vf2T/+/v7dvv/jKvv/mOzt5dmQXJ2fWbrRs&#10;1B1YDnQnB/qzNh6Bv/UXJKRFoklLSN6cql4YYIJntaVRbQc/6vfcnCZNg3/mSV/d8kURePxiPmuV&#10;cglloj3qEQWiQCdPG+KpbCogkG48dWE06oNn7Frj4sw69QsbtjHeTo+VX+Y/g7oogCfLTBBHjlfH&#10;80MEbqh6/XHdQN5jDHd0C41wZViZZjuEh23C9zw5hgAA//RJREFU9lhAtgWQvPOKtkz36+U+vmxe&#10;tvv9hEUZ2V3xx5d47NdqC9YtX+xw3oY/ChC2Wn1d8d3vDXRV4XZ10zYqBawnUJ9Yr2TVD9kfGS+i&#10;RTszTq5dWH+sL8QuTPLyBvpV5mU7L5O3xQvlpfqKOnh1/bxo93bDso+54vUPeyLrDGb/ahpuaA9H&#10;+AWQf2afnWBt10a7HD4/tUajqZeShWJOp0LsH4Ce6SpJxKF5DHEu5UF2MMt+ye51+kVzGAeyc3XR&#10;/VVhV9u9Kuwqux8eNlQ8UP1zwQ9f3M/LwbHN+uE/24ckbop5hPsSFFCTf8Q5xVoSrYSwWMsMRnZ8&#10;XLMLrGWYXgb1UqlU/AQ18AI8Lc/XeEiBSXDc0KgNeqTENV+sS7pRVT7TGO2J6Tbw/P5ubbra7pVh&#10;qb4ivleFXWW30j9V9P0kHaqyc5X1L7+cOuCD/xTUIIfAF9TdLub+Vs9OT+sSHiiUsraDuZ+nD1Uq&#10;fCk/sxzmGsbkPSNd31QQK1HujFuWMALZTslcQLPnAc0qZ4WSf+Sccx+FHDkncj6E+6CDde/zx3b6&#10;/Knd//62+Hny+JvbO3b11ifoG5inMEn1OwMb9YeY9zC/oayc+ylY4DxPSFsJ44+IuVCI8rre53MK&#10;xw26bWvXTqzfrlv9jPO/X8F99OSBnTx9ZA/vfGuP7t2xpw/v2eN739vzJw/t/PTE6hcXVq+dg/40&#10;rFmvWa/T9RPfYMdrbWtAXtdZP69Zo3ZhLfhpNPgBYRNr/I6EMjrdrvV6Q2SHJ9sZ5piOXlTz1A6O&#10;iWp1A7wA5hhe8UkekO2CMnqfQD2LELK6yVvBXm5vG5nWHFf1yfRYS7svm5f16fG57L5sXnZbtnsx&#10;bMw//9kZgN5ZAbFcKT9ao/vVfuNJD/ML98d4qn0eY2aAdu1g7u+jzTqWLxrGCq+R3tIas4Sx42nE&#10;2Ahx7EibQKJNO73oLdF7LLFMgR4m5lfrf9/tkqSX2DH/i3W/qoxpmNuFcIJAa4Ke/Z77aP3h2J4f&#10;N+wEtIx0i0JqG5WSXb+yZyUKgZJXpgAs/MbceLRuQgiQUl85kaT63jgFFUkvZStfEjxgUEx8vEos&#10;vqdlfjgeaeYzQXrkWyhAxesTs7mMbW5ibbW7Z9WdXfjgu92SPT88RNipdVv8WBl0iLwi00A4fnzC&#10;dQD1uuoTbvwwhbSNJ7RRaKs/QP+E/83tTZthzfbRz35iPdidfn/fuhdY0yHcfnlTeR630V/5cp/l&#10;82KrLnSCGvVw4Hw9Rt3pnRvWgxPkO7sN2vNnn1rxgysspOnIZgCypXUOSY3zbNBHIQvmH3M6hZ94&#10;emrtoqZ10WA4FB/MsXV4+NSOjp/bA9DThw/u2X/753+0f/6nf7Rf/vKX9vf/9f+w//ZP/2T/+//+&#10;X+0f/uEf7Ne/+pV98/W3wtvf3bHvvgVSBd7G+u32t9+n9K7euX1X/r7+6huE/43wN1jfff0V4sEa&#10;78njZ/bo4WOM5SHGdd+6nR74xJINB3z/kNd6kXtRFHjm+kgnwkqAgTwOejd5HvImXntJ/0+PmfmY&#10;ID/+6jH72421OW1h/xCoCZgWVfYlthHmOfVht6KgRq0+tNOTBuYcCl/zlo6cXb60BR6AV3zOLB/f&#10;LYH+OQ+AFNHO7Oe+Pno14sfUQu5Wg7sp5pBnlsnV1eVdbbfsvsoNuXql+5u4Ldu5nvl3dBqXhmBW&#10;QVkXMIuGkJa4nexhoHAMWaEB+JmLiyZYojFoxxB0gld8luza5R3UK4YfxiUHsfZPgc5QBQTP4+Vk&#10;XlL5TOmXzXM96z3WfWwL6ud+l81vVj8RmSfkMaIqII1zfwv4gr8UUgmwEPcboPfM1yP5TgpD9UEX&#10;zi7aoGkja4A343xPodZrVw9UTgqycnykmhiIvwVElEvo1l43alPqoCZ8C9UUer65BnuzNkpQbRrb&#10;d27/srALfeQN/Kf1v23YF/qp3FFm0CCeFoZCaG3PSiNfxrrgFZ/tdt/63M879H2ZEtYy129s6aPU&#10;zU3uoWGdiXrmByWsQb5v5f4149OcDpNoexBY/7H2hheR7ejtHs3e5sEdYUl5WU5ve383SDI/xpqb&#10;drxh7Pj4McowtHyBvA/WQe+v+HwP/2oBg5ljxckkGB+pQPRVqcENowcaDCL5X8S03XRJUEZ2iCPq&#10;IxI0RlNungYUpimV+aAS8iKntOph5vmDAlAY174AHtZhlZ8Ft1Ue3sN7eA3M+xAedGS/znEd+gIW&#10;dPx6L2O7B9etunfZMnlMEeywmL9yBTApmFM15riRD+ZUV8swPOOBH+0TJoiej7A8iYMLZB8F/J93&#10;XOp8rISxjYUkhcd4dY2EyYCzWReTZAPYxIRft8m4hgnz3EadpzbqHtt0QOG0uq7uHA3gPmzZbNT2&#10;ay7XBljfYpFKYbRpH/EHwTQJuUVhNeinQH3ZGnCKhTonaq6xMFHzy3nWFxfVGr8qAgrJKXRWAOaR&#10;t6I9ut+2k2My+9yHdFpQxMKLPD6/FOZVMPnCGhZjAwn+cVHKY9l5UtgsO7JZDgvtLOorM7UJ6k2n&#10;qSEyMqyU6B+NoB/ATx9lBNqgDU4WZe+eAi9s0Dq1fuPMuvVT67WObQx3nnjGazYLZHDzGZ3sk0ch&#10;oghXDm3KLwApnJfNcaODp2VQWKuDuu5B7UtIjptk/PKs2+las9GyWrNr562+8rW3mbdL1ZLd2C/b&#10;1Y2JlVG3ZcRT4ClxSDtbydtasYi6Uy2i6nIoKxbiYLL95RrrFuwRXxxw49grHv7Qf+CHp29k8uuW&#10;LVQsV9m27OYlZLqE6meHZDsA2AGpnXcvaYm+4PV+luXX8xRMm3WQBE9OQzmHbZSRfY2MGDc+uAAo&#10;Il+IMEH8kE+1vfRzlUynq1EfkF5gKTVgBPldoSfQnEDQp61oYKyMm541FvlAT9XzCX1w8zzw8THr&#10;49aZYrqN0Ke4b35x3tIL0TzKvrO9IaGOsgTUnJH2scBKXtIH9HSpvoisQ6qxTqVnGDxeGv7PkfA6&#10;/Srzsh1hlX6VedmOsEq/yrxsR1h08xaIbUP09pnrEzPGKlVuOBJPT5t2doKxPs3Y1lbJtrAI2sCY&#10;Wt8g7UXMaAd4Q+ysT25sATLc+I48U7RnvdPV693z5flb1q8yL9sRVulXmVchYZV+lXkR+Q+VdZXY&#10;zJ9ls57Q52IfdIGARf0yaoMMxJtfeKqe8fhGTdYuLngtThs0cYJF6xhtUbIrV3Yk1OlXNbC++SAe&#10;/Cu/+g+0DfFz/vC28bgJro9+V+tXmZftCKv0q8zLdoRV+lXmZTvCKv0q87IdwfX495/Xu1AdPIXw&#10;pQ1b8iisS1qatbsj63SA7Y61mm0J3Vy7vGc71Q20CQUHEYIqBe4ZcQhH1XVul3aZ24UHRvU9YdDr&#10;cV/BEj/yB2k3h9fpX2ZHeJ3+ZXaEN3FzxH+o73new6NyUSdnoM917NN8WHSauNGhvQ51d8wx4IkG&#10;vLKo3rTz87rGCE/p2Nnh0fh80UuRecSndD0uF7yirRwcMV6ocny6Hd0icnOceYj55NiCP7WBe0kD&#10;zegKbs9kkrZafOhDRSSk1cAjKstUyb8AZ+OJdWp1qx8f2/MHD+3uV1/b7d/8xn79T/9o925/Z0dP&#10;n1rz/By83NDAelklX7Ay+CGqRfA62cnEsig7hcXYT3kN+5pOn52rQukxBuROoQ1HCmtqTKA8yjse&#10;n1+cLumaLvJOqBsvBttqAl5vCH4OjAAKxesK+NJqhvLw+lWng6opxVEuFW0dY6tSKnEE2gQN3G21&#10;rF1vWO301GpHJ9Y4OrXG4ZFNOz2wWuC1upjD+KIN9FIvYBAds6m4GQkRZq9yOro2gvRyiwYoUGWM&#10;5hQSXqd/mR3hdfqX2RFeqUdm1cN90paturnawV9Wz/hWb5oFr92zZ09r4LsHVqmU9YV7BXP/5jbn&#10;/gmqi/MXKo5h2V7gn9nryVd736XJH6azSs/nVW58Xu5OcNX1rqaRsEr/OrdVdoTX6V9mR0jM+GMr&#10;eMUHW46X0A58nHiJgMnd6TnGzHTNer2BBKE66NulEsYvT4HcLNvBwbbxClynPKHuwzhUHOFJ0gzm&#10;aJfWR/Nqfx733N5h7tthlf5N3Amr/K2yI7ypW8yr/gO9jS4OrrpNcJU/1jsM6OMZ0Lw1Cv+SeMBe&#10;PtGgRJ6EcnICGnTWwlyfw1omb9tb63bt6q6uLop8tq7Rwhyka1uTOOZ6gudBLsEc0omP8hXspc6R&#10;sEr/OrdlO8Kbui3bEV7mtmxPQNESc1pPYLlpqfJjHoj1nWCw0xoG9So9PzJEnY7HaxJOp8ANr/gk&#10;3SuXeQJ0VR9Aba4XQa9A/jGJeu376EkQcXkmPE++tuaYdDtH9A/40xAOdjpdk7+AfBHOa65nmON4&#10;xd1aDqMcNLR2+swef/+NnRw9s8OnD9E31myrumXVnR07uHJNp5p2Wg07Pzm2doN7TX2dzIdi+nsS&#10;xDkdDmwy7Nu417ZB49zaF6f27OH39hT47NF9e3j3O3t8/3t78P3X0j+69509eXDbnj++b4dACqWd&#10;Hz+zi9Mja9XOrNdq2hjxUZAkA5rOfZvt7W2s+ypYkxf1sjKHOZwvKgkonuZl2hUKZdRrWSf28DR0&#10;XgVFgcCCPgLIYo5hW/Hk4SLmez8VotnsQc+5Podyb4Oela1a3USszt9xvuYEzXWkXlQD2OZe9y/H&#10;2BbLqCZdwrlf/AHV7mjmxBpISJuX7Qir9KvMy3aEVfpV5mU7guvx7z+vN+qFdOHj/dkfAPuhmEci&#10;X/ixjkvAooRXGvW+1F6/hzbJ2cYGhW139IEH+0QSd0CYFvXxWbYT7Yx6R/wFfRx7sGNfkU+HVfpV&#10;5mU7wir9KvOyHWGVfpVZueVPGPVeLlpG/cvMBP4vuyeA/jgYTOzopG3nF23NI/y4Y2tj3W5d28fY&#10;5NyvV71oS4QlkeDYgcoPaEGEQJegl8rqRdxqCqdpSimk5yd2oSXYHrDTfAW9EG68VpNBNe6hy6EL&#10;UV/EnFfA3JdD21HcqbqxZdcvXbabwE9u3DQwL8Yv0TdAD0qIoMD8cJOZ4eGfHxVnET8P2pHKNJgH&#10;6KeGtU0Pa2vQpxJoRbfVti3MxcPzmuma495Q658C4uN6gWNalFrFxHoGccoA4KlpQ9QfT1GboC9P&#10;iwXL7WzZ+l9+bvlbV1gYSsio7IxDHxDzAT2kwF6r3bAzrKPOTs90MvejR4/tX/77r+2LL35j9+7e&#10;s6++/NLu3qVg2Tf21ddf2nfffmO3ob939649eHAf/NuR1Wo17RNofxu8A6s8jg0mOhfM8fHAcRE/&#10;IBWiPFrrAidjCvVRDzuoXA4OB1gXdftK4xx1dHxyYg8fPLI7d763r7/+Fnn90u7fe2AP7j1Evu7b&#10;EdZNh8+PVFbGzdM1E8Et9iXmAfnSPBse2aUewlynkoRGcP0yCla4ExbNqdihiftmsX8K1eeRcWRV&#10;dITzDdYyjeYY5ccaEJXTx3xKQagrV3Ztb8/3ZfLcj0Eg1TIjB6DUKDs5ccRHvcxsE2YWrkHv7kyP&#10;YalGfTDTzT0IE/pGS7Rh4h7Ul5mX7Qir9C+zI7xO/zI7guvx7z/kn/NLKGNU3YfQ/wgcM6wv1hWB&#10;fTcjwUEKTJ6dNXTqYrcztFKhJAG169d2RNu49p+3caA9S2avzxefmJtlPR+ZVffR5PA6/SrzC3b4&#10;IzqgxInDy5G0eMGOEPUpN5KCxP4HoMIRluwj0j0ihZeHY8z9TZ7mSBVrGUwd6+slu3HjANMJuAOs&#10;MblngqoHeBmlX0Baon6J1GtsUkV7EdluUV3Wp+zUxqES5q3l+mhe9bh99O2wSv8yO8Lr9C+zI7xO&#10;v9qO/xwlnL8wl2P+IXBm5nbfGHNbtzsEXZ/Y6WlbZl6Hf+1GVWNlc8MF1BgFaTb7oT5yUwwxDdYn&#10;/XC2ndcR4XX6l9kR0mYhuwXbXg/t4j8fb092FKeFodOgA87b3fUcHNyDHI8HmGt5auwYZQ1XfGY7&#10;CPfjgGr+vYDae/ijBfSfKBxGFpW4oFf/crs06tHodIxCZsIgpDa3Q4igJ9AcVdfP4+Vg50AIXgSe&#10;J1eFTDLahziDRaJ9GaS8rfS34LbKw3t4D6+B2G04LbE/RwE1ngLW73Mjcc12D65Zdf+KBNQ0LhAo&#10;m4dfMkQwJ8wLFh9iXsj4wI/mCP4FRsiF07TM4GgI4DmQV46XFPKYe6yeEUUQIDNewdnBRF8DNiSc&#10;Nhlf2GR4bqPWMxt2T2w64qlhTRsPeI0l/AzbGHZ9LJaHLpzGY8AljMarQKOAGtOhUBrToLASzEDq&#10;sbpGPvglGXIoRP0EAbVkbKsI/OPkjXlSAmoFe/KobacnLRv2Z8Ap/GckGMaJfr2Sx/yat0KJx8Zy&#10;M3CIuTYvlIAa8svVO4XTiCPMyT0wp4MRhdmmYA5GKCMWq2CMZgMwBcOuZUZdsz7K3rmwYadmPQqn&#10;Nc+tDXXYO0NRXDgtl5noiOAK5vYCFh3aPNGLrIkVwCcVi3xBOLFsjmXvY7HCu+87WCQPUO8UGJyK&#10;IePx8PV6Sy+Yz2pN6wz59deaXd6t2LX9TbtaLdpBaWQlxFFAXfKKU2TashtFy1YoBIn6AuPDa58s&#10;h4TJALL/8OFmCxbl+rKZvYWVjbxOs6hb9LNssSIBtez6tq2tHyA8T64jC4N2QBy83lPNoXaJ4KbY&#10;v1juLPIlAbUp6hA4G/P0tDbajy9mkSZ+Oj0vV4LKDo9IYx75eIT8uRpQFkLPuxuj5QpIWy97eZUb&#10;IDKdSpj1GfIXNy2csZyr0DGU/POFAVGLEdoB0axCfklFAbVcFFDbiieokRd0vy9FpsM4mZcUJvWX&#10;Mif6EDYdU4RlfTSv8rfKLkLabZW/VXYR0m6r/K2yi7DaLbTHGyG6J3hy4tlJ006O2+ibKQG19TyQ&#10;L6lJN+GZ3Y7t6mw9DBRQ8692NDASRNzKTcxR1C3qCdG8bBch7bbK37LdMiz7T8Prw8KVlSRd9D03&#10;x2fBbkX/fBn615uuxhcNjMc3JrNWq3VdQA00ml+FcvPg8uVttA1PUKMwB+saIdBmng/PiTeUGgv6&#10;eZsQ+O86h2X9KvOyXYS02yp/q+wipN1W+VtlFyHttsrfKrsIaTeNAWlkhMJ+HCBxYF8Pc0Dw2OmM&#10;rU1sUUCtJQGaq1f2rFpdl3Baju0akE3goeZqhFVm5sjt067u4hD1c5yHcVjWR3PUr7KLsKxf9rfK&#10;LsKyfpV5wS5YLNilfM11oT9D5UYxw4Fk+YboFHog6RKF9nlKZz0KqGFu39vZlIAa9xy034CwHGuM&#10;j/sRvqnKzWe2VxgnajTkBGNTZgIVacM4jZkP4yuaiARf1wU7/EV7guxW4AvAbBFD8ZUb5BdMk4S1&#10;6kdHdvb4iT28fce+/tUv7dsvfm2/+Zf/Zs8ePnThtD4/mpjaZrFoG8WShNPWC0V9Mz/j15tTfsCw&#10;Bl4R+Zcg2hz5gkt6vpzWSy/O5xFjvYRcM380oaDia/RSG/7QJmwn/DDHkL/kiSoU0ud1QTzwNm8j&#10;8Hw8bUiCHWHM8MoxflW9ue4vynny3ZRfxXc64DspnHZmZ88PUf4Taz4/tg7MRdRJji9aED95EnaK&#10;LMYlN70knMaTQJBtZ7mRhrKOP//FkriaNiw5po2EZX00R/0quwjL+mV/q+wiLOuX/al7oub5RLrG&#10;tnA78uB8OcWXYFlr1Hv29ElNwh3r62Xb2t60Cub+7SrnfvDwgZ/jMOEpexwvHBtZCi6q78/7Q3yW&#10;9dG8yt8qu7TezXOItmlI2y27r3JbZRdhWb/sb5VdhLkeOjUCB4DTF9YV+SsCm4It4Tof5OyXPmY4&#10;Btas1x1KEKrT6WqslMsUUKvY/n4UUPMnXU8/BkYdIa0nLOvTZkLabtl9Wb/KPZpXuUWIbmk7mXyw&#10;u57I+sWjYUCroLhtcMMg0aa/BNTY/51o6GF74jfAmpTtcnHe1hhwAbWK3bi2AzqWE/1x/s6RegkQ&#10;su2pV794EZwf8XT4LOZMSS9A2m7ZfVmfNhPSdsvuy/q0mZC2W3Zf9vsCvMozzCo7UbzTEkY7PqpH&#10;+NeHHRkeJoR2mVgHY+bioot5fWYlzCkcK1xf8kRoBLfsGj8eYw9gLJFuUeU4gj0mWu8hQaWzUIkF&#10;NZrZNVylwvgVhgJq/CCRJ7Vy6wb6kyf37O7XX2CddWgnz5/opL2Dy5dse6dqOwdXjAJqPK3s+NlT&#10;62CO4xy/hfmPJxUVMO5nKOCk35FA2ajdsN7FqTXOju3+na8kjMZT0O7f+UYCavfufO3CaQ/vGk9L&#10;o0DcyfNHdn70zGpnLpzWbdYk8IaJFTzFWDwrBcL3dvdsvVJR/nhtnOZx8gEArlUonMYricqlddRr&#10;JQin8eq5rOWLcAefxTrhVaCoAMz7LqDGl9Rc9/MUohzm8+rOlpUrJdve3kDMbEMK2zCd2C60hckr&#10;9bdCtskq+7SDP26KkNZHWHaP5rSekNZHWHaP5rSeEM3LdhHSbj4OqGEtpVTZxn4dfCfCaY4UHMys&#10;cW+rqA866rWeToZyAbW8bQYBtRzao0jeUGMhQqwxh5jKi3bx358IrnO3iHPXuS0hrSek9RGW3aM5&#10;rSek9RGW3aM5rSek9RG8C3mdUx9LIWvpHKI5urq/2FZzv2zPCOTTSMuOTimg1hEv7AJqFbt5jSeo&#10;ca/Y9xrVD+DutIm8Oz+2BYWDvQTUEG2cAvnxbLotyX+QL2ee2Na+FwFEWA07zoMYrxQck6AqzPyo&#10;pVgoBeG0jHHXbrtUsQ+u37QPr12zz299aNf3D+zi2TNrnp1YOZe1AtJgjrmHweVLFnHzRowooMZ0&#10;QGWUB/KX9VbDnp0e6STGddAh8vCf3/zQ2s+P4B95rndQ9TOrcF4mb4W4WEZWIXu+BNSgJ/B2pEGO&#10;QmooOfIyKxUst7dtm3/xueWuHyATCKH6Y82A7I5Ju3n9GvdcBhgbNTvCOotXmd67+8AePnxs//zP&#10;v7Tf/OZLu3vvrn3xxRd2584d++qb39jtO7ftzve37f79u/bw0UM7RjgXTuN+/cCGQ+79k7pxTCG9&#10;0DhiD1kWPmxH8gnMjNDdKYxGQQUKqFHPAk4n/Eh9DL69p72I87Ma8klBusd29/t79t13t+3Xv/6N&#10;Tlx7/OiJPX36TAJ2PPWdJ2BWyrwatKT9Ja6VyfvkwMsk++WsUKhC5jVlxydC8JGAvCzBsns0U11w&#10;C//yI2Rf9HSjmVXEjkPV+QDkHfxyvTm2s3O+U5jq1gF+1MEPOvf3NrWuxBIwxBNShOKntHEkzB/+&#10;EjsZ/aF/1s0cQjwLQDuiMkkLmPg4RNcI0bxsFyHttuyPsGy3rI/mZX+EZbsFPetJGtZPhOgj5ZNa&#10;GSksybWhW/LhqEbXQlsM7fycJ9tNsIYfgW+ggFrRrl+rit4UwE9wVLAdRYNCm84RsSk/8ycmnDan&#10;9XOzmyIs66N5lb9VdglEg+YA7xuvR/ylzYS0+XdEVX2SF/xJpdn18T2r5gZo2B7NFq8jHlmj0QKv&#10;uYZ1f8mugy7ynRuv90TzKA71f+ijWXGqizPugHKjHj/Y+weCUF9oz9WogD8Qoy7Csj5tJryp/2V/&#10;hGW7ZX00L/sjvGAHA81aH7IOaSKdB53lNf8SUAMPcHIKnh90v7JetKvXeRq0C6hl1riwwI9zNOPB&#10;n04qZUxSES9mZ40r2Tos66M56lfZRUjrFyBxiCHSqE7iyHamClod29z3yNmO/j5jOOrZ6dlz2I9Q&#10;VhdQW3svoPYe/lRAG0w+S74AHAgRnERz2HAaJUKPcBkEpSrmmQg3fUkiBFOU6Bme6USV4Ga+RHE9&#10;Ae5IKNLxNBlWvPQXVMapfAQ35Q3OXBjIjPSpMm/0T70eqDE9DnUf7mHgR0zs5+m/EuAhluA9vIcf&#10;BIERcj2Fx9jFi2CMctbpgUkdjG1n77JVdy7BHb2cmybcaMSig9dO8gsq9j4+DhwJiJADiPGSYVK8&#10;YIrhZcJFHHs8X6To8X7uY5cbkhOoFBIbIDtdWxtzA7CN1V3dZry6c8DTwZ7ZuH8snPRPbdo/s8zg&#10;3LLjNha8fYzBPsIOMT5HlsOkmVsbC2mWQBLilx5u2gTlix0bI82QPkolKXfkPyKW5HAHEwf0PLMU&#10;3DAA/RCTocLCli8J4TrL2enJwDrdgfW6Y+t0hpjseUIYBZ34Mo7XpaLk+BXLiCeHxWa2CDPsEdUI&#10;xGUMpnFERF2NYT/hDipfQgK5BuWXY2SIKDw26Les361jgX1q9fNja9R41VLNes22DTt9yyGLJcSf&#10;naLOp1nQJX5lh+TYJuOhTUaoMxCw3FbJslsVZBUlQ8G5STGFfz8Zj0wUN0d8g6QABqyAleT6ek6C&#10;MntYXF67tGk3L5XscjVn1dLQtrJtK631LL82QJoUbkPbohi8TlSMT76AfoTyob/whA71BVUL9exr&#10;QBJWZBRLKtQBHZELfrGMPHL3ZK2AykL8WF4JZxRAJLPEtNDW6ldTqOoXfagdIE/V49H2pzYbndkI&#10;fWnQO0U91rBoZjxTpZEHD5QtAHnCW2qsOFNPpAE/2gdVx80zfeWByKPx2UdUOmAKQrgElvXRvOyP&#10;EO1SyFQIqax696TqimuAcb4RwA+mLoUfDKboUzO7OG/qS2puhFSrFatul61UzulufS/nq3Ge4BtC&#10;DPOvBKVQfQ1G/xPwDhOMxzNuhp720JPyto022d4u2vpGQVfjEERbgRyrTl1pSTpFXoeRcrwE7oUd&#10;OCYSlHcWfwQQuxYgjhXyjC4oA/oFuswvn/g16Pk5aO1wrJeiXKTyi9CtzXUtbH0j0Wc86hQToyCE&#10;eFUItYdr3+MyOr3y7oqGCXZO9Fhv3Dxjv4Yd7EnPms2RNVtDa/MEtTbmItDzS5eqoGUV0LU1y+cw&#10;F6J9iJH3ZvjXPfITx45naBGjvdzgT0jz3Mu7heDqoHrZqXp/dkx7nCtsF7mHvu+bYJw7sphj/Jov&#10;CrhznuHLVZ2gBszzJWoR8y3nV8RFXicix4eErqBqZRX4SabEscqu4Bh1ITMeGCTQ/ckpKBzK0acL&#10;TLkDYxbEALJzd63jOH656cQIuOHLU20HfWvV/IX02eFTO3x43x7fu2O3v/iVrug6Pzm0frsBfnRq&#10;+9VNu371wG5evWw3r1+xq5f2bBt0gy8aMzzBbMDrxvvgSbrijcBVkCuxCepwlgXfBH5Oaq4EPgp8&#10;W2kd/MqG5fkyo7wJPWgPBf8xf3NskPcm3Wdb6MUKxwrMU+jpNkHZ/SQH+Ev4G9Y1a4IvyCjkTN4f&#10;euYHdcCX26Rt+roUfvPgTVmPfFGmE99gIu+Zh98sJRNGPfCjLaudH2EOO7SL0+fWBq8KbhdlRTmB&#10;FMqaUmiA6cNEZJZSTQODo5qVxeEjPf6oAug/8QdF7QxNEp5Kys8fDAnIiB6qqDsWSioZdNQ5dxt0&#10;xWdjYMeHTRuCR9vY4EcDm+C/ef0aeFR6Z42jrT1itAEs/RSWkJgqyWGuAywYfksISbybiD+q7B2s&#10;99AGtJe12oUK6SA1dMc4RH3yhRvXd4fPa8brpLlXyr1TXu99cGlbG9WMg1RQQOU9LmIE6Fm9aZUQ&#10;FKkaEtRThafIW0VfDMcxzv2GwWBsx8cNq120MN9nJaC2hfXt1ctVKxadXyaoSYlOHaCGdg//gpR2&#10;QQ+QkX/vOhLSesKyPm1+E5B/NhboGOYans7NU4fanQF45q7mEZ44yLHCNuG1hRxnPEHNk4rtG5Bz&#10;lzeWg9Y1wHQ6QO46Eblv4A9cgx/OpPrwkPsBGV+r84PFxvmxfffLf7CH339jvU7dpmMKnObAj4BP&#10;5CmimAMf3butU9a6rXMr5Wd2+dIO1sWgzxPObaAB58/t6b1v7dHdr+3w0R179ui2HT67Z8fP71m7&#10;cWz9bs2G/aZNRh100q4+nswakHtW05Ewh3R4phlPt5fKuRVlzkEt8p0M+KPd6q5tbmxaqbJu5e2q&#10;lTEfbO34NX7bcKvuHdgW1O3qnm1u7djG1jawCtywDfC/65ubVi5vIO/Ub1t5fddyuYqNURXN1kD1&#10;lctjvGwjDdCzra11zZ8+VrjHxbYI/DYU/7CbfEqoeQpW82H7AH0fkHwD7dlmdHX7xD20XfSr8HgI&#10;ortMKyjvDBISc9oi9mlCsJcf9k96Zb1kwAvl0bfy1uuN7eIC/CBoGk8dqmxw3V+2vf1trV8KPF1K&#10;VaXQr0GmC1WNGfORdk8jFahB+4LzHzsS0n1nwfElKELh6gsP6yupswzW/FM7OWlbrcZbOpzv3Vwv&#10;ga/fBS/v/LD42BBOPCji1SfBMIAKoaeTIkFlkurv3P+EDu7iu+GufVcMNF5TrdOGfNjAK/wPxzYb&#10;jmyKvjHp9oWjZsfGrZ6NGx2bYJ01abRtUgPdoQrzGtwKCLeO8Dc3tuzjg8u2VyzZHtYP495Ar8zX&#10;wc+XkOci9AX4KyI/FJfUqWpYA5Ae6kMI7ntgfd2+qNklrEmq4EELyFuWH7gy7IDCtf6ugG0R+VwK&#10;vLG0EpQFrzooYG2IaXlSAG+FOixcBu36q5/adKtsQ0wcvNq21Wrbs6fPdOrZw4cP7euvvrJvvv7a&#10;/v7//Hv7p3/+F/vNF1/aF7/+0u7cuWv37z+y09NzzDUdCXVq34YNgFSX53oJV+lBO4G26ao11LNG&#10;I1V4pzA124T5520nBJ1uxrhgpxMsodIogQbqEZ5hHBmCdvSGtII7kQ9VCm1RkK1Wq0vY7smTp/b0&#10;6VO7d++effvNN3b/Hsr94BHoQd/3NVAfXI9RcJVper9ETFwLAbRWAzJpfVQkO2RRedGfINaIkH8x&#10;a0Fx/3NQMdOWLI98Mv0QkLGRKMnoeZtM1lC2kR2ftHRFHk/sJL989eqe7e6sY/ygf3FpykCod/Vv&#10;mkJ9ObJuyRe4eVFQii3oek+YmNLDXZjYeb7cLVi9S0hYsEuVJ13uNKoOuWYHLYH/Kfo622XQH+nm&#10;FArc8OaBCniDDYzDq1eqGh88qTPVZd4urMjm20WMUxFNjEPyF0T1T7rFfko32jr/MSeyKffwiNOJ&#10;vEwIM2UaUN3V34/KX3wQF1F+lJ+YJs1E6mnvbkyZOBiNrNZsG68prtUvkO4IfF/Bbty4jPBoZY4X&#10;hgV904yCuMg/6PT1EBefeT49P7T3MUQ+7gfAQr3+aaMUqhoz7P+k56AvoLU8IbPVHoD2ggc47mBt&#10;M8GYKdr1m1XtLfM0NQmoIRbO2aTP/DCalJb1LhDNcj+y+rEwDavc04iuEkFllyUA9nSi3WDYw9r6&#10;CbLPKz4vYDe2H1NATTn4z//l72a8a5wTGhcm5XLJdnd3rLJehisnZvpiBlMlWIDgISkQ1RiIYV4W&#10;7j38a4MF5iYAicAyUBjMVbLxfOHPHhWHDPoknKn3+EikQdRjPGHDmt0Q869UfUkH0PWeUD2U25HR&#10;AbmQXl9SUuWT5NVVpQk7V91aBCjm1YMqbEzPFyJMH3+y8zIQQ1IOSVpzeNHmPbyHtwHes8S4kWGh&#10;MNL0AH1yy87O1qxeN/vJ5//OPvrob8EE8RpFeBPPC/YGTBKZIV8IYNSAyc3qEHHqYSUIDBP/sdDg&#10;prEWEJnw0knjGeN6NgT/2EG0IwTpAwc2GWBRPTh3M4XUJj2bjrHYHl0gnwNEyVOuKFg2tSwYRY49&#10;F0b1MTUfUswM7OcDNeVIOypQuXiNZoFGvmt1P7gLI/jYpV8uuKHCTIE0Vs6MV3xiaT8dl+3h90N7&#10;/rRj335xbg/uNJD9quVGl7C4L2IR1gcObWe3bzdvdG1zHYxNYWZlRMMT3bJZlC8TGNXA5I5Qf7wH&#10;fDrF4h04GeVs3CsgLSwuwCBNRqjjwcimYBwoFFUucjMzA4Ypa/s7/JKWLeOnxOXyU8vkvP5GqNPR&#10;pGvlrbJVbl21THVb11bwyqlBs2vdeg9+WEUsI0/cyCPvPJIWMQ3HNta1dqgH2Od4LRWqqIAukRn3&#10;rTjrory8JhT5Ao5Rngmv+AQTV7p2xYqXD2wG3mJcyquUPK6YyBe+EhaENrbBBGUfM91MTgJ9TE8v&#10;Z0s7yFYZjFIFbuBT1qjfQShuq8R2Qd1Nhqi3Eex4lSv7D68rrYPJHNhwPEMZMHegbQrlXSsWK5av&#10;bFu+tKn4bLoOZNuzfZkHIvuE930H7zs+q4S+EZA1r+tf1YegvE2IXZQpQ8/o510ctRfS8+0HaeYQ&#10;9PwahPXLvYBWa2zt9thu33lkT5+c6ivMDz/Ys1s3dq26zY1qluMtQsiWxlU6b+9BEHmTPsbZYDS1&#10;7749su++PrfZJGvXb2zY9evrtn9Qsb19tAtoWBQg1YucyFhkQFd1UiQrm0Sc/fDFvvunAW9altjZ&#10;kg4I7WLYxAgn5005ykDLSEcobEPBYQz17747tjvfHxmv+Gp3unZwacv+4q8+0lVSPPmIX7mRr8xq&#10;4xPRRNLA6s8iAm5Cs8240/AeXgHeBvMKjHraB1ofbDglPXnetWeHbTs6OrZnz57b9taG/cUvPrAP&#10;b+3r6/ZykScUoNpTQ8XjfAnAKfGW1sQg0W5VFJEQv6uQ5D9V2MWFC5D9GBXPjTK+kBBNZ5s4reEp&#10;UPRVr4/s4mJgjx4/t7t3H1uhkLXPPrtiH398Rad1rG9UPCg/guCLZLYo4hVHhjGkcQmkcAj5T6d3&#10;nhw34T0v3KSDDp75pb34iBCWPjieQzQKGMOKVwgvIpSGEoMbFI/D3SbcXG+1bNADj9RuWLtxgXmz&#10;acfPn1q3yRfQ4HeG4apw5CWL+ivk8zolhhFPh+A/KIDW61uv2wV27OKcL7A74OnGiJ80G72awmfg&#10;c3KFsuXAl+QK4J02NqHyxAL0X33cAM67VNRLE78ik3Vi1q5f2MXpqZ0ePrfnjx+KR85NwTOjbVgH&#10;fAnGL9O1WQkaxZImUwbsaUNj5Kv10QD0fnIDXFlPanKe6lLQdSA8taUAPpC4UUae+aJmgjTFf5HL&#10;Qyq8owLIq92L65tWvfmhVXb3rVzdsY39S1ap7treBx9bebMKVgv8crGMUEidwnnqS8gN2lz55dsW&#10;5EMvB/WCRq5qTwfmE16w+GC70Z7dRRuO6it/PKCehj+d2IDfNIN+wCv2xxn0pQz4sbr96r8/sUa9&#10;izm/irn/EtSy3foI/SKPOgb9y4BPRzHRTmgjVgcM3gcBLLwScW0CiT5q6CmtfxWkI3pXgWUM5WTd&#10;RwzgWnZ00iKaWbE5LlPQNjPMLy375S8fQD3V9d7b1Q27cm3Hfvbz61bmiYPw7ZTvPbwU0tXD6ofC&#10;XrtknazzHaBSKyNqWZM51okIOEBTNds9++qbh3bv+yc6/aGUL9q1a7v213/5kT6qUlDGx9Cat2K8&#10;anCYqQZ9UASJPvoHLAyodxRSxXlroGphS5InoDDn1JrNgR0et+y770+w9h5ZdbdsP/3Zdb3Q2d2r&#10;gJZPrQDax/nGhQU4ghBRVKlNGGlexebj0gHrWIxPzl5KNbYh7ETzYcu5DZMs5q0uePKRDbst69RP&#10;7NHd2/Zf/5f/l9VOnnkegHmeDLq+bmXMufnKpq4l39zcsksHl6yK+aq6ewnlaelE+yF4/26nDR7g&#10;OcrZ0Rw+HPY073HPStedoZJdeItz6Vh8Aft0ll8fQRWfIfrCfHOOY3mw1uC+C+bLHOZC8gDlrX0J&#10;pK9Bv1YmPwC6g7xsbGyDF6hYZWvH8rDb2NrDGn4dYXndJ/zytLgS0obqHzmiHjIFtMM68jyzk5M6&#10;1v5PdbJNJpfRS9CdnXW7eXNfwwtss/GkKI0NtQcVtK32qkLZOI44rljfAQVU3Mn9BCv/I7hG3oFs&#10;rXjqNNe1Ph7fUVDWWWb2AWphwf1E6V0R74x61NuCNfKOoGWTInjJkp2f9cAr16zRbNtFo2a7mPf3&#10;D7bs859cRZtkbKNEAaYYUQoSq1TdxfZI270RrIj/nQCWk3kP+X9dsUPfjH00DerLsKYThWspzPnF&#10;l4f2/b1T9NGZ5TGAr12t2n/4m0/A/xYRgHwDeHkOGSCF0kib+Jm0aBQ/7tB4dz6NbZgHXaBgKs18&#10;H8sxkJ3loTIq9BGsLSZD0Js2aAzUwcWFTaGf8eSzHj9sGdmo0YZf8PngjdcodYp0M+BVZNaDNFGW&#10;KejgaNCzFtYdz06Prd5p2bdPH1sN8fAD6N5gIBrRBW0b8yMc5KkLujEAno8H1oEd64T7tvugi//T&#10;z/7c/t2NT2x7mrMPJlgPDMdWaoDOohxIFHWAv1D/zI/6IujJCH24Uc5YG7SkuIk1wY1rlrm8a4M/&#10;/8ieT1oSMjs8PpZQFk9I4/WY/X5fglwD5PHk7MxayCOFBigowArneXASpAWQNjFdCX6KlyN9cpob&#10;aRbrxD/uhMq1KsZfpGlJHEB+UJXH+obCaUOs8Vh+fqSjG1BgxytHE5r3GlBbwC+ReeC7d+mVLtMj&#10;vc1bpcJTMAvgW7asVOL1ftft0uXLmIs27Sb06xsb9sknn9ilSwdy39vb0VqsVCrrAyfmuYi1J9ds&#10;rCMH1oHnk0lRKzOQtsFJoLUe1RB0/rEGDbRUSTAoQiD5wx/W8KJr8kiBzpnde9C0L78+lFBdrd4Q&#10;v/zXf/2xffRRVQIcpYIn4k3F8IiJ7wUAnotFUMrpzC7Di0FSwP7xirDvFLCgLEsozwvlhgUqVf2K&#10;bQy6Qy+j8ZqhKaxe79id208xxvp2etay3d2q7e+t27/5qxvaw+Q7pTeCheqMhpgZmtP6HxmQhMYS&#10;6SmQkPQhVUPMwzyfcdzNxwYjcTtqBbLymKP/OA7memmAIWz0B9BYcc1LgR8kTkH321jHPHx0JGHU&#10;e/ceIOoxxvm+/d3/5W+058G9F/KRTIe8MKMk9dO6P7QzgRRungWNGoTjHmjcd57n79UQM03/af0y&#10;vKJw7wqwWKRpLAqQ9ad2R732+iN7flTXeubLL0+0/7+7X7G/+Q83daod38vkeAIu48D0x6mP/IHP&#10;J8FS65IgoPZjQrp5FpJKOwTwYTL3J7P3He6Nclg0Wxf25Vd/jzmmY5X1eygG1gv5U/hbEd9bAPXQ&#10;9yeovYffF5D4R4yQ1keY22CUkOBiADhpZVgSYrKTNGFg8Ie+S1pNG51ewQ1yPPrFNIPZfS0/7j95&#10;4F9fV0jlFzKOnh7z4kAVXhLUXhn+lIdg6enH+D3MHH6cgf0e3sNrgUyrHvbIdZiL1u2uYQFoWOjc&#10;sJ2d65iAMAdocYmeT8R4ZChOsHEUYmSoZ8/7NTfhuAz3sUIkS8zNPy7PeXKZX7HYx2K6jvm6BW4Z&#10;6qhh0+6ZTdqHNuvXbDaoAxtmw6ZlRi0sbAfhS1Mu5CdQGR/iRYrKDbMFIsB0/eXaMsI9jeA6/fFy&#10;RAyxpRCQbCAFRHyqAxUaf0Ed9MmIzKx+0bNmvW+zCRaKg22QsDIWZjPr9Si0h4UxFnDDMY9MrUDd&#10;sN6obMNpyQbw38cCfwDsj4rW6eet2ytar1uybgfmVtFaNTCvjYw1L6bWuBhbC+kMeeLGeGicsrFO&#10;tY2NjG2t82vcIZilEdSJ5XUq2ch4nag/cN9ct8KVS7a2tQ1ugEJgXIDPdOUDv3SK7coXjgW0PzdQ&#10;+KVvHmoxO7VKfmrl3MiKYFQKxpPsevDDa5y4cQlEm3OhPEQs3JfIlSvaQOUpahm+bOVD+sjqI51H&#10;nOKbuUoV4qfq5WbCyKaTAfLXtynKOh11oaKOpfbQPENd1zkbtmDXtCn6z7R/DvUcdmdCG6B/9U9t&#10;TLcJr1JClWQLVixXrVAoWzZfRh1wg4m8D4Wy2P4UggAyY565gMuAyFLgfSn4j0FehxFWuaUxATLN&#10;THfevwmsMxrY793C/QiDJ5nwx5D8eopfhZ6f18B489qCrE5Q42ldpRI3OVgOQoyHkNa/DNLuKf8x&#10;syEv72EV8KUbRhHw7KxjZ6e8ophXfLrAIK/5mp+gBtolmpyqVI2fWP90W3JP4HVt+C7ADy1D9A9V&#10;jGMqfNSTLmkgEXx9xK/OiNy8YJvwig9ejTEcTUxXfF7Zsc3NimiajsfGw1lFsTBaIg2crJQ2DEka&#10;72ERYr1QXVVHtIv02KsWQwWL6JG12iNtanNzp1Qs2uXkBLWM5XMcKwi1MtpouYjegsBVgZaMCyA3&#10;5uwdhaRssdzLSGA/jtrYp9kukeY43en3J+B/JtZotO3ioqXN8729DavubBivnopXfHL8xU1Fj5d/&#10;/tJWLw9UnfIYhhBah0hfQaUn7mlo/vMA0itrCgSeFNnyDXcF0EsCbe6lwyo8eD+9zJhgrA+sfn5q&#10;tbMTO3r2yB7cu21PHz+Qenj4FLxa2/ilamV7wz7+/BO79dEtu3rjil25dtmKoA+Ndt3qzZodI46H&#10;T57Yk8Pn9vT5U6u16uD/wBcXclaolG33ylWrHly13cvX7NL1D+3StVt2/ZPP7dqHn9jVDz62ax99&#10;Jv1N2F3/6BO79sFHdv3Dj6H/2Da3quJpur2+HR0eowyRAqmGUBZwUyjWhHQOlaBSwolq4s0rJahA&#10;1iva1L++BhcPZm5IaRCEIq89m6DuMPi4Vl4vgWcQb4d6A7/ugr28eghzFV+Oow57PFGtdmFNYKdR&#10;t367aeN+zzZ4wgv88aVftsB1Becwpu/Z0KkLiGusNvK24+kVhNi+c3A/bE/RdCF+i57+wJDOCzPH&#10;MnKFxfrMoLrA5zeHaMcW1hY8pbOMuX9dc//2DoUVUWa1L8cYg7OdpAWoRWE5L3/Sp1dWQfAvSOv/&#10;VCFdRlZIxADSsq7oDwbxV5z7YYtu2cYcc3jYgNrF2iEPPplXfJbs4MCv+mBwbxXCv4b6/B0hdNzF&#10;mvI+SzogWiDXqAZgOCDnfsr76IrP0wurXdT1oQCvSN7cKttV8GZ8WethSSs83mhO4lR8VGXgn4P6&#10;ATCMpbTTOw2xrC/DCKvcXoYJoJ6wZuHp3H6C2tDOLvx0UF3xebCJsZPT1YWi+WoTQqRpNIVRlIob&#10;lN1pOy3UbzCPkefAGPXdpgDBOfYhCiRmZ5i3JkPrtRpWO3xmh48f2b3vvpIdr+iejbnPQGHxoXUx&#10;LzUb5zYadDAvZezS7jbimFjt/Nge3vnazg6f2Nlz4NFTq18caz9iPORVnx100yH6H4XR2Hc5V/Il&#10;IvdUKCSHuR5EhKs3ckqcw4iRf2HZKATL67XJl4yhUjDjvNa0o+NTOwUeHx7Z+fEJeFy/yr7ZaOqE&#10;nW63C94KcwPqnfMyhSjY1zPIP6uIdaO6W8uhHfJoGwoQDnQlLoVTWFtb4F9K5SLW/zwNOpw6zP2h&#10;uMbET23AuEJ8oouxTYB+QgdVhAnhSDelEsXLUR8AfnyfnHtCUc+43mFQ3yTEUsY+nQJVl2oRKisI&#10;8z4Fzqc53cTAjzoGg5GEhsrrXPcXbW9/Q7RNJ6gxDo/k1ai8EH8IhHy9c5AqtwBqUv6XISGtztF5&#10;RkfWBq/4PDnpoG14qr2PW17tdeP6jj5IcWB7wj/aia3qVABmxoWxEflQxihhVYxz0gO/uhN24P+y&#10;Y/jj9Rrg/Watnk5I6x6dWe+0Zo17j6z76Kn1D09s+OzYek8PrXXvoQ2g9p8dwe7IBs+P5TbEOmAI&#10;fyOaoR+f12yt2zPr9i2P9NaRn41i2fYrm3YJuFeo2H6xYuvI0XauaJugJ5QfKvNjOvDwGeSVp6rl&#10;QF8yvLof9GeC+dY6fftocx/5hnsQlFO948d6E8XgD+vwGdZ8Y8zN7eKadTEsClsbtv/BDRuXCvZ9&#10;p2Zf3P3W7t67Z7/85a/sm2++tX/6p3/WtZhPsG46Pj5G3WPtgPz3MTZ4tWYytgKtIZB+qJqT8YWf&#10;9DCBGOnFO54ooCaaJa9cD4b1TQaocEgBUbtgG+kqQsAiizHIckmoUMmGtF6B8/ioIe1E75Cdu9NM&#10;gbchBREHKGO/a2fnZ/bw0QN79oynqz2209MT8J/P4Z/r1on88Opnzhelclkq85tD/jxd53WoS+qD&#10;vTLkw9fDdAsokG/E7/7dr/tzDJ65gEyDrPnnbUF5s1p9qCvxKMznV3zyBLVd29nhlXjIJ7NJ3zFr&#10;SkwR0Tqoc/S2XbT7YfinAOmyvKxMsE+8sM68TdA91C79/sjOwwlq3S7mmHJJJ9pevbKltk7IGYGN&#10;I6R+CVcCGzJCWv8jQ+gXTJEj3DPIcrPzevlfhgmPA0hy7Eb1NyGeMJIEbsfu6jyLm16ExH61cwCm&#10;n9VBENwro0DnBek1wmysV+yDm9fAi2WsiDWnUlJZAVKZK6gsg8zIJ8amPthg3kjnSLPIEyoQ4Ye2&#10;S9r/Dw37rgBqR3XmWgc384rPVpun2vIUVV7BOsb6pWDXbmxrrVkBj5YI/2GMsRmCnG0A1BksvZ/9&#10;HmE5D8sQaHziL+WF9J/9bDDsosyPQBd4ghr7JOa8bDf4evugWnwvoPYefl+QEPjQmag68+OQtsef&#10;dx/pfdKQkIzGEScIJ74k6JoYtBDXcgEIe7lR535ojvr0w2+QeA4U9RJaAVKvARrMHleILeSNzJPy&#10;nyDoESZvCt4yj9xmph3DUCOhGcUJu6B6Tj0ePnJTOvFvERgswgrn9/Ae3hxCB+IJFzbbgK5s3U7G&#10;Bv2s7e/dsmr1BvolmCD29dA/1U8xxvjFPr/c9ysw41hh/6YGix5J9IP7XeOJWBP4HFpm3MFim198&#10;NWw6pPDQhU26Ry5EJEGiC9mtDWqWmXSA/NJ1gLQQVht6WMRzzGCACZFuHOt8NNioEjRQojm6OQ2Y&#10;25GmRORUuIy0B3DTiF/DSTgNZeIpZ7D2jQb34uqajXhIFxa9FFDrtAY2GeVt3KugSjiXot5Qn7w2&#10;gsJbWKNZt1ewdqdgzU7WWlilN1H/zfYa1DVrNIENYtaajby1AnaAvTYY2EFW8edzedvd4ZWMRdvZ&#10;zRllzSrrI6sUu5bP8NQ2x9nawMZrQyDKUUReygUr7FYtf+nA1irII+Kh4BiZ2X5vYEOsXkTHuFmC&#10;shZgz02UDOyJWbRJ3ngsPK+oQDvxa2Fe08QNWVa1qjYDerimq0unYNoyeQp/5aCWLFvmiSlzRlmC&#10;Vqp6MNSko+TusPDWyR/cVE4Q9mwS2nOFhYX8bDw0G6GMQTiNfWxGocchmKhxHfltACnk2EaYLsLy&#10;C2x+aVcAs79phfKB5QoblskhTzw1UNsvVNFuPEGNAmvI97xfMNfzxncTn9gf4YdMauwj6kMo3+uQ&#10;PWuV/UuRfRFxc8zBrK8DpQZ3VRT1qjBH9V7OTgollS91hmC0zy8ooNbWpstOlVdJUkANi6EiyxHj&#10;ivGl9S/DtPsq/9HuPS4i6xvjht0b1RQF1Phl6OZWEfgqAbUAMS6BBmPA4Ef9kn7e9bb4IXl/saw6&#10;SZR6jZWoJ0LLdhDAH+c30isg+c7Ts7YE1IbjsRapPEXl8pWqbWyWFY6blwTRgxCNpkfo/VQFoJrE&#10;8/Ee08h6YkVJAwTAOgHZz/sznYjcD2+0KaA21tfXElArFezyQRBQy7mAmtoAKHZAQE1iEDAbyxDb&#10;UfBikEVQOVJ96p1D1qvXb0SthVYBrBECyH/2d8x9OjmNcbhjTwJqU/AzfLGDOSabtd1EQA18zIKA&#10;GuNRVOGPL53lqIfrvflmIAADS+MT/Il/nBDmQ4YCDyG+jS+H2RZSXeBMgmfkU4OdTtSh6D54G76Y&#10;IL8xBl/RqF/Y8eEze/b0kT28f9dOTw6t2arZAG6ZfMZ2Dvbt6q2bduOjD+3Wxx/Z7pUDG4HH4Bf+&#10;z4+O7P6jB0CEffLYzht164FeUEC/Ut22ax/esluffGwffPa5ffCTn9itzz6zj3/6Z3bzk5/a9Y8p&#10;gPa5Xb75oV2+8ZHtXb1uO5covHbZtvf2bXNn19a3d6wCpq+ySdxSzY3BszUbLTs5PkbZURs8McVr&#10;SnUlLdtXCKtgFrpj4q66h+onroLbYHh2adjzFDe2gzZBYZfN5Gx7q6ov/tmeeQqEZDM6MWeEPIzh&#10;yd9Z8eqyHPh5GOA27vVt1ONHFuCL2y0bdrFOIP8JzJd4RT7HNj928JOFSTP57oIbfxRsUIZYcunR&#10;5rHto14Y+oS6dPD7B8OYB2m8DWhJI3Taj8Mah6cn6+Shw7b1JaBWwtwfBdSwlggCaiyU9kLwY135&#10;CGIjOTpfmDan8xLtl/Wvwjf19w6gKp2dgqAGcAha/wCEbeTrTfZfoq74PKxLQI19nXunnPv3L22C&#10;npFPYB+N9fQnUldvG9FLXa8qlp5rP9V5qu5Iz53ohL6cHu/s71xnwoYfQQ1GQ9Ddc8wxNYwPvqB1&#10;ATVev67TRBg/ab7iIu2P8Yb4OCZDXuYqxiPTTdDtfPjGcH+imLTRD0HWiyMp1JBXfA4n1qKA2vmi&#10;gFq+wCs+KaBGei4qCPCxNo8I8TAuafEna6qcm0j/tHEAq/k6SHrEQROncp0OioGb4bXTmEca5+f2&#10;9P73dnZybOeY2zkXuV/Pg07+BHJ+ySFzOVqCL2g1anZ+fCgh9fGgh1QpdE3BtL6/ZCdPgbmfY599&#10;lVdCUViAcxfBr5Zn3vCw06JQyF6CCKU6w+SKH09LxTwJ/oinp1Y2ttGXt2xja9O2tquYB7hfkdPc&#10;yhOF2t025v06sG31iwbGwDn0DavXz2044WlIA+R1pDyo7qyo61d5CsTZWQPrGD/BlYJplVJePDP3&#10;fnhSEnNFHotskwMrhPaxPETu53hbsA2J0T3xT79pTPzFMB6n+02Pt3cJlf0loEWshxQkfhmOHYJ8&#10;Fk/qzFq3N0EbDqwfrvh0AbVSEFDzKz4dUFcaHJynWH8x0hRSSQOSS+yoJ6T9JGV5F9tABVAx0Ikc&#10;xR/RLujlnkZCUJfqkg/HpMYloqew7fEx1zFduemKz42y3bi2o1M75/lAGO5nKkqo3DuAf45xOmdA&#10;j3Jw5HZAjrSJ/DB49zXEn8F6aa0xtBnWS70Hz61x96F1Hj+31t1H1nt2bP0nhzY5vbBprWnTi6bN&#10;Wl3LdQdWQF/JY31RAL3NjabQg4cGX03MjadAxA076w+RzlB62c8yVgFPTmG0rVzRqoWy7eQrtltc&#10;t73ypu1A3YdaKZRsPV+Aft12SxX4gV+s9XYtJ8G2T3evWpYbV/2B+HNWGYk7q5TCevzIZYaJeYK+&#10;O8BwOFsbW20ytNZoYMftht0/fm7//OC2/fL2N/b4yRN79vwQ9ewC5xTWIA2Keytck4hGIt/EuDfj&#10;7wUJqM8EWevIThiCalMychiTCkMb1IG/jySi/uGXN78oLPREf1eO8iVtDG5CcwXXjHGsOJJniDQs&#10;8g9u9jSYqk6z1tzgcWndGd1pph5hGD/TpcoT3HpYLzVA61uoMwqrPX/+1C5q56ivp6j6HvJEf33M&#10;r6gTxE+hFvGkiH8er/Naca1ANaLST/IyL4cPIdpDFZB2q0Id6CFxo973MV8QUCtSQG0nJaDGQD4u&#10;1ASMh/0GdjR6pHQPKtx9fy6Fwe21qPxHDO3xTmEsSqpMrwMEoz/VGfTs+hqmElBrBwG1oZUrZRdQ&#10;u0oBNdCnPNo89o+Q/nxeTqO7OS7bLeuX/b9NVM9VccnRUS/LiIE+LCCy40PQ3YnkQcT7BB5FZvzH&#10;hyAd/QSXZE/Ks5HKFtxAW/yJsUUMj+JhWPBQQAqo1etdqCOr11qWB83c3NiwWzeuKh3unzDfLKjS&#10;1IMYxF/6PrX24WDnnC1pI1USMg6t2A5v2hZpv68K9yq3dwQB6jf8aYzBTGtox5hT51d8zgXUrt7Y&#10;tizWmusrBNRI30hlHTh+YB9p64+JhMScbpOoj20FDGM8sWd+qVfOSfdnWMP1QMMfYs0xwLxSR8HA&#10;S2TeC6i9hz8RmDMVqyG6RR9+HQcQBDlOOgJOKjAnZBnufEigo3vaj+KgHU1hEolhXNCFC2uo8CNf&#10;Pi4XEaCwWtzDl9CjFdIb1Kn0zuapvB6zPOAfKjTShweWnJz4LMCScRle4/we3sOrQZ2c3RHTwGwT&#10;/akCBpUCahnbk4DadfRLLvrQ04gcK1ApzpmMFz6auRldHKFY2PGENKgUThPyes5RE7N722bDmp9u&#10;1Tu3SReLbKgSTgPy1LTMuAH/XYxLLHBnI6B/bcr5XBjn0ZA+dQ7pEZG2J1BP2hDtg5lll31KDUzd&#10;HLgYHQJTQmoqZ/Cj6GgGGz/2HNXPe9ZuDWzUwyK8zasieS85GJdMScF4rzyvvWh3KZyWt1YnZ+3e&#10;mrW6wI4B16zZ4supjLWaWWs38tZu5qzTzFsP2O9kbTrKId68VTBnX7lcQJsVbas6s42tiRWLPStm&#10;wdQGAbWM9VGKgQ2R/wkqMFMpWnajLAG13P6+WYknhxV0dQRcrdfuIo8jnZQx5cYGysSLXHlqXRRQ&#10;40l2+bUB3ChAyK+P0cY8LQONRLqtjWPQSp5zN0adMl6eyEcmOVdat/wG+hzfILDCAKKZkgHjcogP&#10;+xEW1ugDGQmmod65iuCbUKyueIWUcbNZSOE0np6GPhYE1GzYkHDa2qQp4TReJ5uZ8kpZ5BVxcXN2&#10;aiXL5rcsX7kiAbW1bBl5pnAaeR+0lQTTiMoYkG0eMkzQuEgj3QPKjcC+8YbIfrRy8lnGwEBCTTYT&#10;ArqeAP1CfDGMo+YsbsjA95ACasDz8wsXUEO77OgEtYqfoFaC54R5fYuYAPXvcY7ehyhowFPUXECt&#10;DyeeoMYj/5cF1EB3kr4YQO3FNifEfpnyo/qPuNg33h1kvn/XvIfwSZ+Mes1uMBMwXkD74ksVTnln&#10;QUCNC1QJqK0XJaC2uVkGrcdcyY0CPLHWk+RgiNf+yGGhHd6joyoGSIhqCmQV/USqh5bEX1MCavEE&#10;tZaVii8KqHGoLA+XZVjlpDBvCor/bfTPPxSyAOy9BBVmRZ0EGynzcHFjzMH9zE9QiwJqGdvdW9dV&#10;Utxz4ClE3i7kBBgPgObwRNBmH8YXT7QWcDCSJxD/yc1Uz4fiYt2Dd6Aggm+yknfD3A/VrwhzM9uI&#10;L6K5IesvAcBzIHq+aB4OenZ2cmRPHj2wJzwt7f5du6idWZ/XqufWrFgp2c2PPrQPPvvUbnx4y25+&#10;/KGtb2/Z4cmx3X/00B4/e2LffX/HHj59bEenJ9bu98FS5G29WrWdS5fs05//zD76/HO79emndgvq&#10;Dagffv4LCadd/eATu3rrU52gtnftBvxfse39S7a1d2Cb1T2rbFUTwbQK+Kny+iZLbhQkq9Vqdvjs&#10;mU0mUxsPeMU5AXXDemLdkUejFR3kGDXOSSSqOj34OMTJuPzUgUDfwiDiRintecrK7u4u2nXX8hh3&#10;+VJBvb/T7VivP9D4ZFvy5WqeeaDQGuqjj3Hab7dtRH27BZZuqFNcueFX3t7WC3K+yBnzJQ3pJcL7&#10;5jHjYwrME8ulEnmWoY8vYeZqcFPJ/5AYwevPgZmjyt4Pvi4RUKMgVDxBrZQ6QS0KqPFhZ/XgrJOE&#10;7gQ11pHmGtaD8vA2kbDK/o8ZCaqxgKr8OYS2SKzRcVjPJDfETntRQC05Qe3SZjhBzV+PeFqh/t/j&#10;Iob+6HXsFZ3QfqlOz+f0mzxYqi4ZRIMa60sYwS7bYETB4HOrSUANa1bMMzzV9sqVPaxjuK5jeMSn&#10;uJz2O21gfDFOYtRT9bSTcRXySOckL3+qGOtlldtLkUAVrYf5ejTky41wgpoE1GZWKueSE9QWBdQ8&#10;nGiawGtZStC6UFrAZPy6OdJDR9giOgmdkX/n3IU5nRPWxfGx3fv2a2tcnFsbmEM/UigObgpS86M3&#10;vthHtBQEmmHuGfQ68H9mp0eH1mnW0Y1GVirwQ8E+cAD+EimCr6DfyMe48AKv7WOf44l+/tGnHnZa&#10;5hKKlxyo/gw3zKW8ojMKqBVKvM5z17arPKV5y7YwLxZhN8Dao4N89YD1eh1YQ99vWL1GrFmbp6s1&#10;a4gzCN0jLwzHvT3ucVB4sNPu2/lZXcJrTJ7Xr5XLBT9BjXlm9aJeJKDG7k/Q5Ms6R14x/pzni3wf&#10;MZSRbaJ2Yl+AAnUR3b/8JO3HB8aF8fYuYQSWjbBc5hTIKoRTeTnvs79RQI0nqPG0jpH1B8PUCWrr&#10;6Jc8Qc37OCHUGH5J7ck+gSWjYNkuMTMvsSzvWv0TWJBQ9+zQEVbVQQJ0jB6CPtTlvD6BSIK07PiE&#10;J0FjDQA/lK3Z3CyGE9Qwrlh3QvR5tJPXILgBjREfBxmuY6Dm4Zglkj7Bgdd5roHXW+tifYL4pxct&#10;63z3wM5v37XOk0Nr3X9sg6NTGwGnGOeTesumwLXOwMoURhuOgRMrUPBMwmkulMZTzXKgQVnSIe7t&#10;dvuWGYxhhzwAS/mCrWfztpUtWrVYtp1ixfaK67ZbWLe9EtZpElDbsEqhYCXw5nsUTiuVbSsD3gfx&#10;bEzWbBf+Pju4hjLw2lEK7HJMo3JQB9pvhJ4CalNUGE9P62WmdmxDu5gMrAb6df/oud1//tT+8c7X&#10;9ut7d/Rxz3mtjjVj03rIL2kogXSRdUh6mUWedbJzhvSM65R5LxCo2WgD3yIxaE3mCeZZ8Mw5ih45&#10;A3hg/GEscg2YyZHukXZ7+DgetO8a4tWaEShhtqTtHed8RcqMMKgRmbmvxLVNdEdR5EfrHMaNfDBu&#10;pss0KXTW7/cknFarn9vp6bEdYT46BDZA+6lnPsvlIuqLH06WGYuvr5E/km0vn8dPXmjKtTDbR2lw&#10;bzzU1Qt+mU8owLj2Y537+EiBjPRPjxnkA+vRlSeoYQ38A09Qi2NRc2iShx+ISsTb8d3ECLFMbwhJ&#10;naH0iMYF1LjvnxZQWzxBLQcCkfThkL767ltBwir73wUJXi9858TcUq9+g3EehdKiHyHMUUBN/hCO&#10;+0vcZwpcoSPdkz4XQuPPRwB8sH5lC3AC5UMGKmKb+4vINKJ9COsHfmQSATWeVN+oty0PfnBjY91u&#10;Xr8Mv8wf6B27MMOQpjEW5le82FyN73gYpwTUVEbQ0LgHrf0vqj8GElbZ/zEjweuLShwv4l2h9RPU&#10;KKDGU1RfPEHNBdQQlsC2R5iE5grQGorX9T8qMo2lseudJrZ9VIN+wR8w5FHzAfSDQQ9lfgi6MLJ8&#10;oQE7znnvBdTew58IzAc7urxG/Byim4B64BQDfQJ0lWYyupweSXRJQMjNkRhkweyL5DOw1ETSnuoU&#10;KpHEOeh5hDLDZC0HfQgve3fnBjH5RleRNrKroQ3V2cU15Al6RQ89knakWIWSVE48Tei5OaJxjz/8&#10;PHeOCbBeokXKgcGWYSHce3gPbwyx1znyJCmbbUFfsV4na0OdoHbTdqqU1OdGu/vkyBKo72qEBXtO&#10;XhyNZGSJ3JzrwVMfszmv7qzZbHRm08GRTYdnNhmcAs9tAv0U+tmkgcHSBHYwBrsYj1g4Iw6iNpA1&#10;aJgSgFoOEKqc9Tn2MfaE9BP1MqbNsgjoNGK+yUn3lJ6MCUtHrwQNXgqnYY4MUYjhYzzwFKz0Px2T&#10;hph1mgMbgfHHutu6jalN+GXqbAQ6whefRG6OIxRWAF4c/8KWzM94PNNXrcTJEC4w8yQJbnzmMkNb&#10;Lw/ABA2suju03f2R7R8M7eCgD+a1Z4VSx3L5LqLtWR6Yy4xBr3it59CGBrWEdHlY2k7ZCjsVy+2u&#10;29omFrBchKM+efQ6yzEZkNKx7WFGBslC8yh4p7pTMMfEiVQ1g0JRwzrh5gF8BZzwaxD0I7AyoIlZ&#10;nQhVWN+wwjb6nATUGI7tgTyQI4GdFu1TxA3UqW2Knww3aDVP9ZsVmSMg6TZc0B8oxIbYYYf6RWmz&#10;a0To2Ze4eUCKzQ0JSsGhz0/XtpDmlmULe5ZfR18vbCL7FEqjgFoBfoIq8TxkjP1CHeBl4LXgEPQy&#10;srOm1bcBGgipZxliPtJpu95dUN/AWLMSUBtN7Oy8bk1+iZnLWbW6bttbFFDLWKlIfy+m8rtDzOeL&#10;wNSWS0FzWv8y+GMLS0i7RXi5fx9pyRWfpxRQw0IA/W9rK2+bwPWXCagFRcIYJEZJKnRzd/8ymPax&#10;9zhFW8zDaoixEdL+3yTsMizH9cPD8t9L8Lqwy2lFiKMncQsa1pDqFKha0iYi6RvpmmGsUECtrVMH&#10;hkC+OJgLqJG0iyJC72qSKKNguwhhlqND9BKtaE7rCSnvL8DL/L97YVnnTptC7UELlVoZYyj4C/a0&#10;YbtQQK3ZHlq73YLa1Evpy5e2dWUxNxB45YVCkq9gWIDaPGKEtB1QySzZLSDhBbNvKkur/5eVdzUs&#10;u/++whK8/onUB59UAnpdICbxZwSqNNMBc7jQRyghEVCrBwE1tMXeXmUuoJbHvE6PjA/rIE8mqPiT&#10;yuiBLpzkHKjC0A1+dUqKUozI+vcT0XhVSgd9gpv7k7FvyDPeDHgeqvzKfMLTWLlTiXjo9+6dO/bd&#10;t9/Ys6dPQH9PEN0E/Na+Xbl21a7duGE3bn5gV65ctY3yOni8qZ2fntu97+/bndt37Pa3txHmAnHy&#10;ZcGGXbp01X7y01/YZ5//3D797Gf2yac/tQ8/+sw+/Phzu3Ttpu0eXLPq/mXb3N63ysYueLktyxXW&#10;de04/oDgWcgvok2SUqoALIiIisrMl+UUwG/xRfUZ+O3x0HrNOryhLlk2YHxRwaVorMPkH4OBj+IO&#10;doybL4H4Yoh6bn7yRBeG5/VjHHc8zYA9nS/UeaJRcXPLDlA/G7v7sCxYHzwGhf25KZ7N5C2HOGZk&#10;BhFYfFkQfhsPwKn2+tZrd6zbalu+ULSCeEL4Q9zqleDFyCqqNpgf5VKFASyqckv+EuUFgG9BdKY5&#10;rSe8JOhvHZZt6fVMgIof+WDUhNfndM2aDZ6ghn6LeqlUeHpqBf0jZ9tV1AXfbHqNzNNhHHw0v8A2&#10;weBhCaI1w6f1hHSQtN2y++8alpD2n4ZV/t9G2AS8c7ieKn6cDxRW9Rbrkf0M9Qwt+3ubAmpH6RPU&#10;Cpj7KaC2AXpG2qTWRSQRfxyIMbMEaT2B5rSeEM2ENw27Cn6XsKuAlJ7hIj/mOrchZYkvyaQKAo0K&#10;PBmF08awo4Da6RlPXKmJtktADWPmKgXUijwNm+FBAxlv0raKThipyQIoTBrj/6K/tMnd3S6tJ9Cc&#10;1hN+32F/XIgpQ4fBxL2M/jCcoHbRBV2bWKmSt71wghqv+GS7+nWYyKPGGnRhbMbxSJUgM/7YM2J7&#10;Jf9oUn+fD1d0Cp2MRqRvpDsbIP1Bz86fP7MH331jvUbTuo0augTmJ0xOa5iHOAc6j5EVH8/9jynm&#10;qgnWyETOWxzhEqLGXMerOJlBZlf5xPzEOZI80HSKvgnkvDczXquZwXqBAmvo3fCMVI3XbfPa6jF8&#10;SIU995ThFSrmAyDnhQz4pAyFkjD5FUrgmUpZ8AxVu3z1wC5d3bfL1y9jDbJn25h7y8WyX6uNOEej&#10;rtWbp+C7ju387BRj49zOz8/BE/Gq7qm1Mc/yqlBebUohu2p1Qy+pqxg3EtxHu4h/YB2zXjTkWAOh&#10;/lF8FpzuPhsB4W/BnVXETXHULZ8Y2l/SQpfyrwdeOT5fxT9HSNtRT6A5rSf8LmFXwavDshSsiTTQ&#10;dSlGepE1y0nhEH5gAF5vmk2u+OQ1hj0JqGHNHwXUsmvgmREQ7ZJECTWOEY8zIvPiIHcglbSefzRL&#10;T2C8Kklo3OTf/aT1BJqTsAHSdr/fsBx/7KTUu6vCBo+Jf2oCxnhDLxfOeWAPSz+kO7xx4PgU6/+a&#10;C6hxPHDuv3G9qrUM607zFOxn4LVd5MdrkrFxzzJH2gTk6WU8SW0NdGUNfO+03rbxkyMbPD2x5jf3&#10;rP/4uQ3uP7Hh8amtNTuW7fSsgPQr8F9C+CLC8nQ0qgXGB1rEPVPGrXiRsATfgHrnJv2aPhAhD54H&#10;cv+UNHmKeNcQV4ZxgAhRcI355MfJJfiv5ND/iuBBSyVdB7pX2bC9YsV28yW7sr5tV7aqdnVrBzQU&#10;ZRmNRRsxwMHwOw0nWWY9DJFWA+uUi37X7oAuPW5e2BHWK4/PT+2wVbdH7bqdg0bzA00UAXlD3hFY&#10;H8UgPtY57Sbak0HcjFRFYxmRUPCnkx+ZPtc73GrWWINHYKQrjDMXhdzQYNx3lnBY8u4h0GrotEft&#10;OuSLbUwBOe9n6XESgVmJIH00Rz3Qc8L0gh1A5cDD7heRvAxPrOZHQu5Hitz47oAnLJIX5cmx9UYd&#10;PNCxPX3+1BqNBvSn8D/F+rund/vMN808ZY1p+RWfLMe8fEpA+fFyxrzJTUALp3Fz6gJwayDD+xji&#10;PmatRgE19G30DX6sVCwXsI6uWpUCakg6p49tCMhBTBsODO8phoiVl4DRLqDncwmX/AhEa0M9pmJP&#10;l+xlQD/RPe1/Vdhlu7cfFjYqJw1BJcicwgihThgeXRp9yU9QO9MVn+MgoFbEHOMnqHGfIMcjHgPE&#10;dF8HMcl5Pl8szyqgn7cRFh0HSBMQDtGe3Uokg3YBUUT3iT+NA2g8NB4Wne6kowwXHuctwSfKHvSb&#10;pAIVKrNUmDHgSecpcOYcTkTaRWTcEUM48UjgF8EvNxtdG/V5xWddtJy099qVy4qXgtDOoxI9vchf&#10;LSDcWTb8PG1qAFkWXLWGRH8kYOyEkORCGy27rYKX+V8Vdtnudwmr/pPUndvSD61GmK9bnYGE1Cmg&#10;xhtUuH6Zn6DGj23Yg+Cf7YkwFGBPUkEjqz2Ay+nSnNYTonkZXhV2NcQQbG/qo9nB94vwYyRAn188&#10;RtJj2vsJao8wD40sl2/A+b2A2nv4VwKREAioB3KRPsZgp3Aat5S4faHFh1QSZuiB8dEEACpCVdQE&#10;BJtmH49UYdYkgM7PiQOYszz02UQwjW4MJ6YY+gQRB6ORc0TmC0ktCKgxWY9CE4kjcusjXhHBSRBV&#10;Bzcxm4JFxxfgNc7v4T28AWAcBQE1nqDW62Z1xefe3o0goMbxBV/EEIIdlNMvzWKMNCo56WKEEm0I&#10;lw6wh9n8HKtR4JjXeB66YNrgzCawm1JwDfazaQtjroPx0UV8fSyaXaho/hKf4yaM54gEZsoz4Mi/&#10;qLomBdEuhWIikpK8oPeNcKAWqny5xrwEL0xbcZDWuF7qxBe5g/YI5ZvYqDe2xtnAhoM+yjkRkjHk&#10;FYo66hxB+DKKC20yPhROGw8poAa6B5yBCZ6R4Z1x631o+dzAtrZ6trk1kHDa3sEYbTW0nZ0umKSe&#10;hNPWMj34ZT0OkNYEi9ChcEABtXXkDljcW7cirwnYKtusnLcp8sSXijMu0ilgNmIdIH9cmCNPZMb1&#10;9Z1soUfd8DWpxM5YfAFqAHWqTVnQVdFrFJC+dIIa9GMQxSHiK25sWXm3ys9zYjWCXiItJcBNAtQV&#10;0pOAGmJgEmug1GsSSisAKaAGBl0PWgv1l2G/oXDa2hCqC6hFQUfmlTkRT87rVmcFlHkbuGXZ4q7l&#10;1q9ZhieoSUCNwmnc2KVwGnkgZir0jUDClaFlSOw8t66EPpTg2wKPLz6EkKrA+yQhpjlPO/ZXzkKo&#10;Een59RTxnAJqza7lsmkBtayVeMVnKo63BzGfq2HZNW1+dch3J+xq/97nFgXUQE8xrnh6Gq/4fKmA&#10;WoRIP93wArIHeJvSz5wnIaT1q2DZ/YeEXYbfLWwsw5uFXe1nVXjWj/OWngoeMoE0A9Ek+urQBdT8&#10;etzFE9QQGoSRcZIrVdwxqzAkJwPQIUnY80FIrABpPWHZvAyv8v/uhBVVly7U3hKEiiSq37sN28VP&#10;UBsC29ZstXSt1+WDbZ2glse8S1TI5I+qK2lYtkp7f2NQO3u7el91WBX3qyDt/vsJS5fYBgT3uTqu&#10;WC6qQFVSnDPnsHiCWgs80FoioMbNNn7hzUgj36X4oddIRJw004nrOd+U48hSEAD9zdHzwvHFFwng&#10;eyYj8LboD/WaBNQ4lnkNH+MhL8Ysk+cYDwdyYx5qFxf2q1/+0r784td2fnpq7XbT1itl+4wnpd26&#10;ZVev3bDrNz+0g70DJcVrtR4/emJf/OoLCac9vP/QBr0h+l/Z9g8u282bH9lf/5t/Z5//5Of20cef&#10;24cfM56P7OqtD23v8jXb3r1km9V9q2xWrVAMwmm5MsgN+BDwZfxIi+tMltB7FfRkvkhnWD8sBG2n&#10;Y8tn16zVqFv9/Azl7lj97AQtgjohDSMPCq98ccNaUjCaofh/tEjpgTwdLacr4GlcQx5LmptI+2jH&#10;/PDlA18oMJ/Vy1fto5/9mW3vX4b7mtXrbfgHZzoYIa68XpDNEJYbs3whNiUd7Q9t2OtJOK1db1qv&#10;07UKeMXNdfJmWcuVy96zkJ7KTD1VagDKGjGYaZI+hYnTSyDtvuz37Yd1GucAFT9/CQa+H3XF+qKA&#10;2hFPUEO9VSqpE9Sq8ys+nV56TM6PsyawbpGqnkJLgKfl/w4v0xOWzYS5Hes/bVqEV4d9M/9p+LHC&#10;vtAGaXCCE/QsLfosjOzv8QS1Vrsr2sWrpF1AbdUJaiGOHxFeVsbl8i6bCW8adhX8LmHnQN8eYl5T&#10;rnOXeR+exxvCiCfj+hI9HnSGJ3+fnrqAGl+QU4hoc3Pdrl7ZdwE1UU+uThFnbNsUeJ9OI/zIXxod&#10;0v2fsGhySNu9TE/4Q4X9sYHCWhRQS05Qk4Da1EpYuyyeoDbDvMR2Zh798dymchy0agW0tZ4Ugec/&#10;pzgKM/D6Np6axvlCrvjjqeuzXtum/a6dPntmd7/5yvqdjg07LeNpnnrZyHDwzL7jfAcepEUBNV63&#10;xD0Z5z/cD3OjFzh49GJdqXHt4AJqE+6FgI5jekMfzWGOzNiAAmqIk6THP3J2IRZS7DHyTDsEE0YB&#10;tSl4ySx5lnwGasZKWG+UKkW7du0q+IjrLqB24yrqdMfKhRKihj9MBsPBwLrdph0ePbLj42d2AZ6A&#10;V3826g0MnSJyWwCP0LN+bwTWYILxktHavwJ6trUF/gPjhadtSECNRSPfpbpx/ouNwTqnSjPnH3mL&#10;Kv/ljvpBPVCN9RrrUQ8DhDgICsu9NwWe2xPS+gjLdi/z/7uEXQUvhqWNI+eLRYhuKUisnC6xJ8UT&#10;1KKAmp+gxis+KaBWmAuoUViRQQGerjSJ3RwS18RRSlpPgGau1ygDhsZNQeIH8DJ9hGW730/YOU8U&#10;XfUfPCb+Xwy4CHCnF3mLflEVElBLTlDDagfoJ6iBd8dahnWnuQX2FDKdoA5Vm7RCgDwGtoTAJuAR&#10;eGIaqpgCagZeYnresOG9R9Z79NzOv/jOBk+PbPLsWKelZTp9CacVQYsqiIsCahJKG08sH9Qs6JcL&#10;p6EWSJc8G8q3yBOQ3ElRwmn+mS/5aZ6eOAZ9y0hADXEhHvmBvgh/FZ7gA/5/a71iVaCE04C65jNX&#10;tP3Klu3CvI11gYQtGA8rhwSBe8tIGisF9aYe6PB5v2NnoMVfXRzZo8a5HTdr9vjs1E6xzjoadK0N&#10;WjQJ9JS0XO/REA97Mm15TTTd/ZQglov0l0qgT0iXAmrqBijgGvTMDisg7uewLbgPn8vxdhPGA54b&#10;6aqS1Cj0j3RQB3pCeDogeYWXgJpsmTjdUgD/CkIIGimekWBgXtwq2CoFAs2yV1lAz9EGvM5Z5aQn&#10;uPH0tgHWrZ1uV/u3p2dn6Js8Ve2ZTlPrYH6jkFoFa1eeqMYTrvmRHk9to4AaU2PZJaAGUE9VBlBn&#10;SJeP2pFpyRb2UEWv3VX/Cbg1IGQQ/nSCWkpAzU9QoxCUn6DGqJAlwTwodCFPaZA7VbgvpAtYNL0C&#10;EtoWcTHs6+JZdn9d2Fe5//Cw/Hdk3c99pH2+BFinRACGFNrFBdTOlwXUkhPUXEDNR9wcXpfSsnva&#10;/OOH5b/Xi/fUAKnmVvMD6Kpuhj8Pwb4e7DHYk+07qgKPTwK/oMEiEaDjiXCakL7wMDzHhvgkHyPJ&#10;QzfmA/U/F0yDKnaHblkbDcbWavEEtZFdnNbkXi6V7dqVK8hjBjxeTsMj5p+p8oM2J1KeT4I3N+J0&#10;jYC6uYAaE/1xYZ7yop6wbF6GV/lfFfZV7m8eFhXLekSdxXpTl4F2+QQ1nmBMAbX5CWpzATX2Gwbn&#10;NBRigAXnHdoHM8BTcEjrCcvmZXh5WJqIMZ20Ok97Dm6XxKF+5OACalxb91HmR+h3I8vn35+g9h7+&#10;xMAX8IsgRiN0rgV3aMkEksNfA1KgjJgH8c5PgFjA5bHYzxH5tcfQLD8G8x8wNwIOMcECs0HNDbAo&#10;GFCNZjD4A/gbgEGi3YiI8IiT6RRnOcOIsJJBXcvpSxMy/jEvWT6YJXQcqCYhICcf+KHAG49P5oKB&#10;mx4o3CJGgN6t3E71IV2AlCGZe1J2C37fw3v4AaC+g368NtuAvmS97poNe2u2v3fDdqtXvF/DE4en&#10;D1FMVERNskRu9A6gYvDNehirPZuOW6ZT0oY1m/RObNI/t+mwbpNR3aYTbk72sODso78jHBEMki/m&#10;Ea8WRFgoIl0XbgIifzqalkwDEeONL6tSnGRQ4/hgPHM7YeA30nZ6uUdGIhaOdvjjKJRf6dxJ0uVy&#10;owNUhGM+5a4HKvNJ4Scs6ofdgc2w2J8AB20/ySuLSZ3lzcwowMd6I2PodUd7HbfGKzKx4OSJX/nM&#10;xMogIKU8sICFQ3GINpna1UsT26liobkzsu2tgW2s9+DeQXV0QXf6QF63iTgQP190cfMTpNJmxZwV&#10;dtatuL1h+Z2q5bY3bYZF4gTz/RR1wTLx5aLTH9BU2GuLFYXTl8dYBHPn16sLf6FjUMiJL095fL2E&#10;21APZJSp6ms2xKKXq4hVKsJVqltW3t8GwWZ7klhy8U81xM2VE4i/XjAgTsZL4TQJqUmgkuZQ70S2&#10;OYUaeTIdUX2TdiE++WJ+KO5WQlpFWyvsWobCaeV9y1YOLJMrwhsFflBq5ZvtS5UA1bsD4oee1ssY&#10;IfhbsJQ27fltIMqDf9Yrzd4f55iqnYCL7tw8n6I+WFbepz/E3Hd+3tRXO3yBvIN+4ld85tC/WC8v&#10;xvHbok4vXLBbzuu/bmTbgGuwMcYAv6jndZI8QY1ttbntAmqVdb7YIQvvG0zzfh6A4ynZ4I/xLvmB&#10;jUO0f9cw9p3l/vRDcDG86kiEI9oRuLFKmsJ69nGnE9R4NP44nKC2wauWq7axSaEShAz00V/AeE0T&#10;OTf5/ESM6aTb5j3O2yOaw39iVE3i5xaqW2jZ0xuYb3mCWqvThtrCmjY3P0ENkxk3EeLcIDJPFUqE&#10;EGWiRlRTyfDmoC+xBamI3hEkDYptEGpbGCHU+gLy8Yoi/YIPaH08mfUH/HI6CKjVWtqQ3t/1Kz6j&#10;gJoPGcbFWY1xkQoiFx4FkOOJPClUbeQpFSQSRg/fTINXceTVCDV79vwJxumZtZpN6/d6Ekjb3N62&#10;UrmiL9LjPNnrdnUl1snxsT148MCePnli3U7HqttVu3b9hn340cd28+ZNu3b5qm2ub0qYiiemPX38&#10;1L7477+2b77+1o6PTvSyd2tjy376s1/Yz3/xZ/bZ5z+zjz/93G5SGO3qddva2gHd3kS/RLmLFcsX&#10;yshHAWSAvCPnWfJQrHtgoDes0yiM9iKi+N45AagHntILtX5xpqtJG7Vzuzh+6qwWecvAbztHRjvW&#10;HeoTjeWbqrR1lJ5xBzNbhnMS55psjqeh8aOKiWXRfnmeqAb7EdwH4N/GKEd/An/5sh3c/MjWL121&#10;je0d8BJYTSMsr/Qcj4aik2x/vujhC3WmRN5vPB7bCDwnBYA7DbRdB3yJZ8DypYryoJfk5DuVT++r&#10;nk9HmYO983Q0B/UPiiFPQrfy/LItMdNg3ub6Z4L6azb7dnTYtEGfp3SWMPevY67xKz55EnOMk/Eo&#10;ZkVD+2hDYHqoq6Au6387VGpBfVeR/0GPfqE2iE7CqdqDdMjdMGpQrUQK2xwe1azV7lgea6tSuWAb&#10;WyUJ3eR0ghprmJF4VCHC95jCpO6Fzns5er/S2IBKEyeT+FCv9aVoI5GCQGvglf10m5OTC7vAWiab&#10;yVkOSAG1KxJQ4552mKcAIgWMj7EiLPMAiiXV8+P5IIjGBr+OcQwt279bqPr80RD1hnrl2pInaPLk&#10;gbPzDtqKJ6jljCeoFQpZq2DsxJO6YqvPowiaoKiZiP7HqV/IYElr4E/xzTAXToY2GfZs2G5Yr3Fh&#10;p0/u2dHj+/YceAgcD7q2Nu5bGXwi58TJsI+4MOYRqeKOaWjgY3bOZPWRA/1QqH0ooXakBV5CHzUj&#10;g/H0eMO8ntccX7FiedPKFfAd69tWKG9YsbJhOcxjefAB+fI69BuWhd8M5stsvoQujflUguno20iX&#10;yDpsg08Rb9tqYa2OMg161sZcyuvsOZ/OsB7ZrGzZ1mYVc0TVqgcHtnuJ125v2MHuFvgZP7WOPFS7&#10;PbDaBdaWZ+ARzuvW7bYxF/NK3JIVCxnb3kJe0Cb8jjC+DFX9EtUQDpyL3Y3lp3A16oYZRr2wf8U1&#10;kEY2NH5SCcOlUO6OrPXIozukXf/Ykb0wTRcI7EUwqUDRLkBiRdEQrtfRf6bsS+GKz9pA7e4nqGHN&#10;TwG1g/QVnx435yih9KsQf1QjLOujOa1/wfJdwFj/sQ0CpLSJ1xSEmnN12T2lp3sUUDuXgBr6NNbz&#10;m1j/84pPji1vC/R/ZYO7sM5r00KzBtYuWYwfCV2xyRHf9OjUBo+eWO/pobXu3LcB5rDJ6YVlewPL&#10;dQeWwbj2KzrHQKgwZ6Dy41ysGIxXFBNdsJbvpfgRNFKDGhFESirzQKEKFib2IMk2QI2CuTnMq0X4&#10;1UlrzDnGNJFCv1qlYHxnwJvzZg0KsK2Dpy9AXQPfPkXedKUyk0C8jBu14cK4SKUDOnXcbtpJt2Vf&#10;1o/s2aBjzdHAmgjXR311QINGFPLn+gxlYcYooMH5nP2YpFgVCn2yH8s/qsg/02St84NwXo85xZqI&#10;gly6ipN72cgbM0fWQWEQgCei6WNwxQlr5MPrj3w4xybqiX6YNpC03oH2spIfj/B1GBN2dAExtg3S&#10;C5niPKK0Uv48fvoFXwOizDZmfumX9ZRFfcke89NAgsmo02bbTrFOPT4+tSdPnmmeKmG+4bqtjDWw&#10;1k9Apg8Nfuk8QGE+kCbTjvZeQVRpB5QdnPwPCgIKZZCA2kV9EATUSMv6foLa1R0/QQ1+c1mf+xlE&#10;70KpQd0rC/qfA52SdAXu7uboN7jFfMgY7eYh3j1kG4R2ELgaTQ6LpuTkP1hrDsKPwx9LaX0wphPU&#10;MJa7oDXl8vyKTzZznteWK76Y7mpEL15p/2qMcb9NZF8lDw+9EwLZRlUpQyOyEVX2Nwmcof9B7/tK&#10;AP4lfRlIukGhTtCpGfiuGWjWGPzYsNsRdhrgoZoNa56fWf381BpnUE9PoJ5aM1wlT+zV6+BF6zbu&#10;8TTfvk2Aa5OR4mVNMpcUGObV6xQa5j4WyKFtrpcxx1zRHib5ZtE3IG8EkBCv6CWyyihCeVkFockT&#10;VeVnRchESLfJ20HSjJDqO4Yx/6AmqDCNFwDJPeuSB4mQb6aA2vEJ2h3txA8Hrt7cAt1ds3V9bMP+&#10;B/9sA4RhXXM+Uh+SCstIS380jGNy2Z6wbAdk1hgm5ovrl1AP2jtDnvmxy8nJY5QH836hDqsfV0CN&#10;ObP//F/+bkbJan7VtIXFCwnU7u4OGOEyXJE9+WL+VIIVEDxElYWJeoV5Wbj38K8N0gJoceBHlW46&#10;XpeTQ+BoC2tFK01LEgYTQ80JBIyVdYcg5mA0MbkavzwZgEBjcuUkMwOx1moe+in9cLEc4lX6IQ+6&#10;6xn9NDOjJHJgzvTFBdQ87Mo5W8NEoJ39LAYqiE9mA8QHC5AZj9bmFxmcJMoIizASBAHqCziMJy3U&#10;NXE448X4mbITPWlAAxA39Nz8Eg1APHM75tJVlCbRe+7hJWjoLXh9D+/hDcA7jiZMIE9QW5teQR+q&#10;2vlpxpq1NfvJZ//ePv7w36LbF/SejPMcBX9mFETjRRpBnU2HGGMNqAObjjrQ8/okLEJ0dWffZsMO&#10;xkAfwTFGZ/xaB0Amj3kQs0f7MC5hp5dU6sy0g3twEwMJ4LhxhF+eKoYFJ5aWQh8I8Bfc3b/H6278&#10;SwPGNMquCTjYMBn/yhPemS7s+ALPBT2QF72sYD0wTaZNI2gTackUcY3LCJ+z3mnT+rW21c/a9vxh&#10;27qtKep1ZliTQ1+0bnsTaeVBL1BvxutD+eKQ7ETWCjypAlgu5qy6lbFSYWbFwsgK+ZFtVKa2vdkF&#10;szq0Qm4EdWS5zMR46hzzywU2q4KL7UkOdA+YJcNUAlLo/GDPcutYlG6t29pGRbRqhDpi9vXSV+UF&#10;TkCjEM+kgTZtgwG/aNvgqGnT/hhuWCDTXemRb5igLZwdzYF2ZcboWaS7sbpBS/ugl+gpNuFpbSzX&#10;zau2+fE1sxLqTP2K7ewvTkkD+SUvT1CjoNTamgvKO4cIf2ERQVD7qhGoIsNsI6TDfy3wySgCo4Aj&#10;lsEwbgPLtrZ+09bK12ytdBnqFfjjtQoMF7olt2G4eM8gDNy0gQDmTfOVmDhCLCQhrSfQ7Pmcq28H&#10;ouADS4qakh4tIlU6WC3kJvh3oAs3ZNCD0ddZra3W2Dqdid2+/ciePjlDfyvZhx/s2a2bO1bdLqDP&#10;+YudtwZJVj0vbzHmPwlwmrRmA/A2A/Ax3357ZN99dY4BmbXrNzbsGnD/oGwHe2gXjGFdRcO+Gnga&#10;AWiL6TRLjgsScdI6Hwc+Ft51eDslIK1IQyAtqEXQQ/VP+hjaZAY6TfoBWsBxc/v2sd35/tA63Z61&#10;O107uLRlf/EXH9m1q7uYN9dAw0nR+boTVJ20iHQZqI3PLAmMDBjLTkvej4E0OF2IMDexlojs09Sx&#10;H/O1ottgqNiTo5Y9O2zZ0dGRPXv+XKdA/sXPP7QPb16yUjGreRXNI/TxQHUxrbQageY5jX0RVrl4&#10;bt/NlvU68VKxBHOTg1Nt+iJvhJkI/ZlfZYumY86m8LP7AsJrvT602sXQHj86trt3n4OvWbPPP9u3&#10;jz+6ZDwZan3DBTvBQCAseUXn6+I4VN2DvjmvJecF4CZf4+RIV1t2Om2deNbqdTC/F2zv0oEVi1hL&#10;ggeqrK9bdXfX8jDzGs9Wo4G8NZCvR9Zo1DF2MV65iV8q6frO3eoO9AhXqdgA4/zpw0d2gr51enpm&#10;h88Pla9yqSL3ytaWbVSrtoMwtz74wDY3Ny2bz1u2UFScFOpK1rssjzoiX2bH2vS+ku5nnLrJS/Ek&#10;Bq0TYUezA0N4SJ0Wg3rLjXrgQwd2+6sv7Nf/9H/a7d/82r6DWiJNQqXlwGf5G28mz1dNoY2A/qEC&#10;Y0N6IS2eXs50yVOyfa9euWKff/65PmI8fPbcHj54aKPRUJtXBFI8vgTLFvkCfst+9md/bv+P//Sf&#10;7OZHH1i/3bBu/cIazx7bg3/5e6udPMO6oW/TYU/5J01kOhzHREN95So7iGcT9bpj2/uXbP/GLfv0&#10;P/5fbfP6LbnP+GEB0puhfllZ7GsSJvDMzOsbVtQ6Tf9jAG87bz+uRZwWTdfGaBrMN+OsjYZZe/ak&#10;Yb/65VNr1LuY87ft2vUDO8Dcf+tDXlkMvt9nGIT3VuT6aR4vDfPypoue7mO/PbyNOP4w4L2b9IXA&#10;uodNaAP1IfHMGCRYm3ltssby+naGeIT10C9/eR/qqWjXdnXDrl7dsZ/9/DroDNZbCO2jC8gI3zLE&#10;Zn37Mf/4EHuNaFvQR9rGJSz1clGfZuugnRK9BxLNpD9OGkDSiwGw2e7ZV1/ft3vfP8EaOWcl0N9r&#10;1/bsr/7qE9va9D1tjhVxDmHNKIDCFvZVsOfQU3TdXNjcVdb/fAxF9d2BJOexWG8TFCnrlvR8Dfzx&#10;1BqtoR0eN+27Oyf6qKO6V7af/uy6Th7e290ABZtanqeea0xm9Ghc8iMq2GgMIl5/CByvcAat5/4u&#10;94IK7AoMBX8TzEndiyPr1M+s3ajZ+eET67WadvzkruyG/a712jX4G1hmMrCNSlFzWA+8g074xBqY&#10;vWQSaCtPmxljXtVHc5hqJPgA5F4vhbN55XWfJ6whzDQImm9Wr9iVazdBH7Zs9+CKZfJFy2BO1Ad9&#10;ilOTsPM9LBf3PfjyE/YUnBsjb4x/NMQcCbdupwW+poX5dqSTYAUMj3HAl5PkNUrFMuboW7a/f93K&#10;G5uo58vgdTJW3kKmCzPjVdGtTs/63ZGdHvWt1c74hwPNofH0QV5TdPXqvl25emA///knVgC/XF4v&#10;KG/s9DPud2XBQ+d42nzoRSwL89ft6CMACqeNx2PxPGXwRQXwWtQXUEfuP/mbA6NSfEBnBJEc16xL&#10;/t4hcPrA/HMsEMi/xjoLKseKxssYPrkfyNP2CuiXBTs/64NXbqBtOnbRaKIPYc1/sGGf//RAwmnr&#10;JY4StMsChHgXwNeii7DK3zIwX+9i/bNsb1K+OcRSclzOw7qt85DoiTByDd9s9e2LLw/t+7vnojX5&#10;7MyuXdmy//i3H9k66Ih/IMt9XYTCep/7rBo7XBNhgsvwEARyB3x/hbYdnV9Y7R/+xVp379kEa4wR&#10;1hY8BS0/ogAar9oEBSRPCz0/FuZcyNvdsxz3QO43MN981+RzFpEzHHl60iPSz3kvJAMz5cchDJvF&#10;WEP4cQ79DnFo7xj5Zc8qYPzlkG/GBq5e6euBf9Ku4QT8J8JniljjoD+OQbt4jSQ/bC9lQCOmSBdp&#10;TDH2ubYYwS9XdqegY18fPbUn3Zr9r6f37IR0FPZDJDFBPF3MCQMKqLGMCMB3frkh5odcQfvNIwpz&#10;MDuk8+L1mUMg6Qb3e6FXfXCtw7GF9qHwAOtnwqMsATxdjSfdahxyHxRep2iXTAa8G/JK/4ViwTY2&#10;N0TbOMeM+W4RQPpGGkw7ns7NtLh3HNcabwqsS9FutFEMS9XjQ1siTj0w0540VOVM/tkk7kfxaB8Q&#10;lijzELRcdpwXAu1dx9r3z//8F/bnWJPt7+/bL/7sF7azA571pz+VO/OhE8UZLx4Kljkwj0zf80ZX&#10;R3Yd9hTmCyCaBnveOCN3+IfbAG1370HLvvz6SCdB1rDO3q6u21//9Uf20UdY32GMlHL+PoXvH3g6&#10;ntqS67oQUwQVT8iH80T0ESmc6x35vxzageVz9V0F9vI4otPlnZfRgSXl/kyolzA+hhN+zDGzOtaV&#10;d+48B1/Rs7NTzDG7O+gbaJu/uq72Lr/h7Skvpvs6+KH+3xTY4iFujg3SAOnhAmuOD7myPjjGoJK3&#10;opvWGNyDgJkn7vd64MFA07ifRIExCooN2h2bDMErNWvi00agdxQi43gdgKZSHYHH4od8nr7Xnd4d&#10;IXEfxxgzGGuFQtGK4Nl4OiL3oyigmi9t2Fp5CzRuzdoDnjg/tDr4VvKne3t79m//7V9bsVSwnf0q&#10;ihQfcg0coxj/WPOw/LEOfI1Evaft2UEeZAdDyN/bhrieexeBUwarhfUV64wHBbBMvd7IDo9409DA&#10;vvzyxNrdnu3uV+zf/oebVixm7dJeBeuYosJw2md/yyvCSBP5/pz0Pp+00duGGCuTXQRaAFckGwWu&#10;1S0Aeg8OjyyHyDEcWs1z++qr/wNzRAdrggforwPL5U/pW2HeNmhWeX+C2nv4fUMc+MQ0kLgTQQ3E&#10;yG9Y0XanFducFKw0MCv1Mdg7GOi8+78Bi/OuzS6AUEfP6zY6btjg2YX1gcPnNRs+Ax4GpBnqCMRF&#10;eNhwRLjhc+phd9KwIeIYY6Ke1DApnTVtfNGy8XnLRlBLWJxXplkrguEqYHIvYhIpzTJSi8gW1QJ4&#10;5+wIzDTyz2tLpkFITRMVMI4OlV0TlgzRMqUHEqAmwz/aAVLOaev38B7eEMi4EbFgnvEo/zyYsqkN&#10;+1Pb37tmu9Vr6J45X/Opk4GJy/Y1Ken6TuK0ZVNe2zms2xjqaHgBPLNx/wwLwRawj/7PBRy8c0HO&#10;068kcMSNqhLsS2CtAkJvaxUMnjLWi0Ugr2EEwr+u+QXzNsZ4GSMvGGYALj69DDOqmI0pOKaNZK5s&#10;JWk1V3VqDdczCSISFkx6ugFRFxqmeDAyYeY/K4BTJRg/qc7gS5iKPjD+5YfqNC9zZtzHwn6IEFR7&#10;VilPrJCfWrEw1eJ9OvDTyTKzvrCQGdlGcQqc2fbGmlU3zParGbt2KW8HOzk7qGaBedtG9VRyQyug&#10;vHnM2VnQlRzyW0BKBW55zBx5ytgEC80p5vLc5pblt6uW39qzfPWKZcq7tlasgpBuYSGYR+2xDsDY&#10;ovxZfsXEqzLRxmt8+bU2hN0EeUY9gt6p7IybCD3IoG9qwIX1xrLxxEgKE3tNodZyaDtkcoI8Zyoo&#10;90beSjtg4nbQ/jm0VwbtRyTjpo0R1IuaDbW6xj7Blwpg5rT4ZTpMjcweEOF0DUSKE1P7wS9fkLMP&#10;zRCW3/zpuz9uPhTXgWXLrO8iPzu2VlhHRpEOfEwnvOZiiIU5r0XlBjSZSZQHdeOIpNhPvGsEpHnZ&#10;DihYtnxLyIyoprgIUI3J7Av2uZqgBnDajeGAqErW13DAa2Vndn7Gr7LRb7NFXYnHL6hLPB0CuBDf&#10;20QnLsoP1fcY6wKUDWNJV3yete3spIvGml/xyWu+1nWCGses81KiWaxPBSdtjIsiWrC+qUZ0OrZo&#10;9y7hUj/6LdHrIG3GGCEtV53CSvVH+sT6pD38wIonqPGqQm5U6gS1dT9Bza/4hE/ydnh8xMECYRjO&#10;6QlpGEAExdvh3W6LHwMdXrQhsE0I87FCG66xdXpae2B+qkRTtOvyQRX0bENzEb8IVRuQZv9AWMzD&#10;Iiy6RRNVx3ezfVdD2pUl89r3jTJ3jHPS3Cev+OynrvjkS979vYrt7mwkJ6iJdImn44Yba4wqxpJo&#10;W4hJSeGPqg9QAEZnr2snPPnswX17DPXOd99Zrd6wg6vX7ZNPf2I7O/u2s3eg08tyPKEkk7NGvWnH&#10;h8d2/94D+/KLL+3k+AzuG3bz5gd249aH9unHn1uVJ56BXyDH1mq07L//87/YP/3jP9u9u3ft4f37&#10;KEfW/vZv/9b+/b//9/bZz35qn/z853bt+nXMnVUJtnHjkS+vMxROy2Ie5UsG8Fv6Wh7IemK/BSek&#10;TTCVUnTBSybBMKja8AvlDayQgLXO0KRRfLmfmWIBCr7l/OTIjp89tovjQzuDmgcPRy4oT/5lBr5J&#10;PBqFm5hUqF/FGyOHil88WZcvrXhi2meff27/t//hf7SPPv5Em7An52fWHw7tol5XTnLcaM0WrIc1&#10;cL2FBTv49w8++sQ++OADK4IX3bzGE+jA03WwHh92Ee/YOt2GeK0ZTxemOsW6GbwYhityiF4wGFq3&#10;VrOzp89s2u3ZwZUbtnlwBf754ot8OT1SeJilIX1mGVwf0e049ml2/R8eWWOhzYWsb/YEzDd6aZax&#10;1ooT1HiNxHaVH02Qe4+t5/2AbRhj9bKTRwj1EOrn7WHM97uF6Tpz+pV2J8BO8wPpmUafbDmTi/Sg&#10;L/Er6sPDC80zvKYwueLzYAv0BX1RvtNpvWXUYJ3juzK/pOsjqmoFlMdbA3a01l/0HbkoIvkl9mm6&#10;hz6IsKShlLvVCWqnTZ0MpRPUsvlwgtqOFbmOIR0A+ksChJcgtWNMQ34Uf0DWdTJ2mEfSxGh2u3cF&#10;+axS3yqqbgikZX6Cml/x2RffzLV1qZK3fYwVjp1yuQBf3BshPfM5X+0gXVSpcBxGpB0HI9LgS8jp&#10;EC2I9bpx3wLr+GHbGseP7OTZPcyDD+zBHczvhw/s+OldazeObTJqWzEHOjuhQHcb8yLnnD6iG1g+&#10;n9G7EP9wGf2C/YsvI3liBuYl7g9wK4g8Pq8K53hHZ5PgHcsbT5Tf2buEue8zu3rjln3+sz+zy+Ar&#10;rnzyU7vywad25eYnsIfbrZ8Af2pXb34K86fgHWgPvAq/xGsf2qXLN6Wvbu+D9mONsbFj+WwJ/XkD&#10;a/eJdTDPNuttO3x2hDKe2vlpzfqdgU4dLfHDatTNzqUt27hUtfWtTdve25UQ/Valahsb21Yp88NK&#10;zPHjodXr56jToT7muHx5B3yL6VS12Qh1g/JNMdezHTIcS5h/jB9Ywv9k3AO/fQ7+7sy6mM/bbc7v&#10;HdTdGPwb91HGli+xLbkmRZiIulEAqvZx4EZ6qw7Av/hRlSzeKYwjy4H9lZC2DWoMwrlG60z2NdA4&#10;YPqKz97Ar/hcj1d8ou/xsC4P9zqY58QhSfQ1EP29i/jDIVIWDx9N0KsvBhv8cY45Sk5QIx2Y2dZG&#10;yW7yBDXSAvRh35dkcHLomtWgxT8mqTXQwyznHR6qcFG3/uGJnfy3X1r93kMbN5qW7fNEnTFJCuLB&#10;CEjtPZLu8CAFtj+FwvzqRzqiJ2ASjHxuzD0FhDk3+pIJblAlhMaPi5k3xCkVcfKdNPfPKVCnD474&#10;oTGFNxAPhb2RJGgJ1xiOvBJZp7YVKBhB3mgq4TEsazBqMZcyTcWJP+AUi74Z8toGHX3ebNjFqGe3&#10;O6AXzA+8jOFnAvcROjZVlkN1hnj4TR/nctalBHsR+RTjRaebKb8sO5H1EOaEIKCWAQ1kHhnRFOsS&#10;Amk6609p4KEwGOOSGZWdzxdBF9ft4NIV28C6hevCQqGEuWrd8gUKk2BFiDWHrv+cYeWloEyDcb4Z&#10;+gcRnF8YztU0uj/Umfaj3E5720gLTSN+R+8dSKThlzeXjMdov9EEdYP4gSyL/I+n1kN/42lqDx8+&#10;sedY9474ASxoyyeffKo4GDfL5HXAtDxt71PsZ8wT9URUNHXQ+lwtExD2KZ6ZduhCWIvPT1DrD/rg&#10;l/PJFZ86QY3vaOQbIdmIoc8sA9tqDvItpM5dYroOPhLSEH06rzkP+W6hP+l6dqDrHKKb15F08EAd&#10;T3hlu/R5Eryu+BzpxD3Kfsyv+AR/g3Hvsc777dvBeVnePkZgSX0PPN76xL7m/ROF514JcAoehAfY&#10;8+PItcjLXBzaxekza1wc2bPH4CGfP7LbX//Kvv/2C3tw9xu7/eW/QP3WHtz+yh7du22PH96xp4/u&#10;6mTeo+cP7fTosZ0dPbHz46d2Bjw9fAzeDPwo4jl69tAOnz5QvE8efm+PH9yxRw9uI57voML85JE9&#10;efxAeyunyEO31wC9H+swiv29LeRxZJtbGDfIcyaLMuVRPr5DA/+ayVGPcnCfR3tpLDt7OVUYgeo7&#10;4tFpsdwubwfjes7TeHfQHwd/B0CT78GxAklH2+2+TlA7AQ+gE9R0xSfW/Zhn1jF2svpABcAmQHBM&#10;rQDFINXjdZrNNN9mPcUn6hfdPT10jqCfo89FYf27hPooBc9QV3w+BV3gRzk1lGGC/teBnx8HONu8&#10;F1D7EwUydssPG1GkiiqMi8jRxICJQt5OXdTNikGQDKlA+DQShR4XHaNv5iNDJgpqPNY4BzOv6CwQ&#10;wZnmMQAo2JXvz6yA9WqxDwTvnr0Y2vRZy0ZHTes9P7fu4YV1oLYfn0Jfs8FR3YYnTZuct22t1rW1&#10;Jiaa9siy3Ynl+hPL9oD9qVDXeTLu4RrQ1VLAwggYrvzM6xpQMOV9EPnuyGZAayMf7YGNWl3rnTas&#10;d9Gy/nnTRo2uzXqY4Fp9uc9aiLg1sEkX/oE64Q2LGXGSGF8SvNCD2iEXj8mfxxjrpQUYcn6Zwi/l&#10;hag+1iVVr0lXiZp7ojk6EhgAtm/6pGJxhRDiSMzv4U8QMG4Dw8aGXrMy+mTRel0svjEG+fXlzs41&#10;TESYRNVpidw8omDaIJyU1rPRoG29zgWY3I5eNo3GcAPDxxfwGSx08nleb7BpOWChULV8cQtYtRyx&#10;tGO58q7lgbkyFvaVXSuUYc+rD8oIwxeJ1FcqMCOuMr9SxSIpj/FDJswwvsh8igkDoixcbIuOcYAE&#10;pJ2IWECfm0G1oPqc7IPJwyKO8Hj3Z92QdsXF4nxscHHgJp+8NW4mjJS2cMtzITmwYa8JFYwj8pWH&#10;XalYsfXStgSAdrdztlfN2361aJewUKO6D7udraxVN822KmMr54dWyA4stzZASjyNjioYA8THBQSy&#10;CsbUXx5yIYr1soT5ZvySb71k+R3UMzCzWbVMZQt0pmiGhTYqE/lkcNYf2gvl15VBZNrHoGvjPsqN&#10;emAa+YKt5UoIWkb4POoKC3OkMUT9T0Idc5NDJ0AyRvITqArSsQnK3APz3AdTnd0sWWGrbIXqOvJT&#10;slkWvtkHWe9Tfi2oqtVcwYenmE150pwaC46wkWABN0aRV2fCgVS4mYw+x5cX3BxWWG1wRjPaiYJ4&#10;KHuG5SmuA1EPpLvc0Ah9ejzqoy75JQwYfpQjfqHIulZ9J+D5cVwB8pr2D3iJ15WwFHRV2PQiID6E&#10;5aBuE/wFR+Ucf1SHmPtGuuKzpS9DuBHEK/G2tkumKz6L7P/zON4aUiEErRAZkjXtUnopzGxKTy3L&#10;IzVlx78/prDLbgmm7PzPzVE/F1BrrRBQC1d8IoBetikQ1NjAYVwT2PedfqUx9haHdLpJPvEnNWXH&#10;v7ReyhuGTexopob6gIS0W7R/we51YaniL7pFO/6l9QKY3eBjRzUSaI/ikD9RNCDrkvXLxdyariqi&#10;oA0XqESeBOECahXRCV//c3bwNlFSTB80ay4c5W0Rs5PkO5XP5TxHc+I3Zce/Vf7TemrfqbAJ0pIY&#10;gbbej6MLW6gJPtwF1LrWanZAu4pBQG09CKixPRBK8esvxE/k4xQ1wtzNcQ7R5HliSNfPfTKmmOPX&#10;lXehboLdgrs0i3opv2tYqnSjmrKLfgjRjbCsstZZSvJdYRsHjmgXROrrTPdJAbWeBNS6Eh7gdasH&#10;u+u2C16Aew46XQNeeaLqlPxA4AuSNSZfSnBHlTvzmK8Hrba1zs7sOYXRvvyN3f36a3t8/x7avQXe&#10;E/zT7q5dvfWBffj5T6wK/odfq/JqSc55Zwj35NFje/r4iT198hTz/tSu3bhhn8LvBwhz+eCybVfB&#10;N+Xz1u/17fnT5/bt19/Y3e/v2inCrq9v2K0PP7Q/+6u/tJ/+2S/sk88/s529PSuu87ou8El8mYM5&#10;VGs7JwRArxPXo5zIR5x/aU8aIUG8yGskdnT2MDFsBFo7BSGinih4Bp4zA564dnpoJ88eW+PsxC6e&#10;P7Es6o+n1JArIq/F6YEfFKRjZFvptIWAupI9YBbtUyhX7NOf/MT++j/+R9u+fs0K4M15XWoZ9UHh&#10;OvrpD8ahR/CjB/BfaKutTV4ttiFZkApUVUke6/Eq1gMUVmNBUGf9bk88LE8CKIA/5fV8ZEmNp7Eg&#10;Vp6Qw0MPMmiXXh9+YV9Z3/TaRdtGQUbWk+oMlSd2XOh2tE76fUBmJ+r5F/XLY0HmtHuwW3CXZlEv&#10;ZVVYtT6RBnfkGNJ8g4X/dJINV3w2Fq/4lIBaHnwpa9ofhuQ/60CgeQztC55h7sdR+uBtVZ6TfEbz&#10;kp00QS8t3V4R1v/cLq1fdluZ7o+AhDim5v/RhW7MKOs20CDZkgf2l3gcty6gVoPaAW3JS0BtA2sa&#10;nnJHoZU4LlUWRvfbAhOP4WMWGSeUaIz6t42EVfavQ/7FNvS/OchPKE/iJwVySllG/8l+JtpN/Td4&#10;dDsYYeY223A4sVMKqIE/8ys+KaBWsStXtl1ALYD3NQZUCkJ/QtSE4CQvAXyUOYYulEAsjxB/UhlZ&#10;8JeUl27RL/Upt2U7aYJeWroth11yl7IirPxHfwGkp19CdEiFXXBb9kdYFVYADedx6AZjXvHJFzvh&#10;ik8Q+WUBNc5fLqDGqEizON40qwV0HoPxziTEPEJZ+PGcY85GmCv6Nug1MOc91wvBO1/+d3v4/dd6&#10;UcgXjYMu6Gi3rn0r7nNQcMpVpKtxPuV2AOanjPZRdIU1+hTTplBIoZjHNIWxzRN5YOaWA0/iIa2g&#10;UATD6ZolzP2cj6oHV+3aR5/Y1v6B7V6/aTnMk1l+IIc+uZYt2loO+jz4hXwRPANPGSshPM1lzKVl&#10;XfuZL21avrIB3gL9d2Pb1ncObPvgmu1cuWGXbnxol67ctKtXb9qVa7fsAOldgj2vDafwAQXH6426&#10;nZwdW61xZo1mwzrNtuUxv3L+L5a2wa9saf7e3Kzazm7VNjDH8CUbXz6dnR7Z0fNnCFPHfMw9FMOc&#10;z/yjjDKh/tAG8aQingqSLxYwzgrgs9l+U7T3iT0/fAZa+cweP35gT548tJPDp1jPHtoF8tVpnFun&#10;XbPMjAKGfGE8dP4AgBpHtJzDqH8RCdJHww+A/z97/9VlWZLc+WIWR58TWmSkiNSVWZWlRetGAwMM&#10;MCQ4l1wk7yWfyAc+8YUf696HeeWsNYtcmLkgZiAawDRalcxKnZEZWh+t+f+Zbz9nR2RmVXUjq7pR&#10;CIuw475dC3Nzc9+23Z87JpJ0nMxS9lE4zJQbP8+LG8oTqNbHgSOOYS52e2I4yAzzPigqRDEEBbXk&#10;is+2ZKqgoJazySmu+Kw4/RX42MbTJonwF+wvxuO/AcZ+Y3tMzZE6yQw/4Tltj37RPsKUW/gJz2n7&#10;yXAjTLmFn/Cctp8MF5GfkT2Bk/ZnkcQBeiC4AW6PD4AmGuYYrvfa22siYoruTeOnaCsrWjOgNagC&#10;hfWLwisAIiyt6R/dgrxfqjasu7Nr1Tv3rab1xdHd+2aSJfjAt6AIhPNThRGIhfGQA5TCRCBejnh6&#10;JIpV4QQU1cIbhNqEGvH+yIPj5u7yVplQzuL0s7AHCzsIO8GAn4qmSuUIR7mpI2koH05y4/pP90cR&#10;X/aO1hNdoZ98pXE/IVl+KP43kNkTduTWFbbVNm2ZB72OrR7t2263aXfFj9viJ6wx2FP2k9bYT1Z+&#10;E0zozogHlpEJ32FfFiUneDJ/VDev9QCng83MzNiVq1fs+rXrdv36NXvz7TftzTffsB/88Af2g+9/&#10;z16R+9RkRXLapB0c7Gv9oPRpU/15vcUXqc/i0pK9/9779tbbb9uf/+/+XHG/Y++//5699/4H9t3v&#10;fNfek987b79jb735lr1y/RW7ePGSNeoNlwV93NB3pKnCpe36CX+4C1nn4OYnpSV96H1KJ9HeCfqh&#10;HQI/rYwyJmmEZ/oizJWkRTxOeCOeP8s/KJjFtNjrRTGtYw2tt1BYo94o4KGkVCyWPRyny8Vyko7v&#10;acke0g2AlyP788FFqADQvtugt4wv2fcPuR4OBTXNS66gVtC8NW/z83zQGRXU+AvlJOGgRBMglGIM&#10;J1c1/Kb90/Cs+3NcPM+xHavXDTPlxk/a7sbz4oL6cfMlx8UvOIV2TkPilQCJRwj20J8Mq6ig1rXd&#10;3SP1fW+soCZ5zBXUFJabIJJcn8Fjf3J6JkSqPuEn5aaf6Jeu4xfByfAvwlBi6EmyxFByouQUzm6c&#10;EIfDbtyG0e/YsNOQ+NeSvLhh9z7/2K98f3jnE3t49zP75Nf/ZJ9/+qE9vn/HVh/etc21VcmUT6x6&#10;sG2t2oF16odKQvE77EO0NeYCDnl3pOdh8ux+PA+C3zH/Hgd4jMNQFj4S6Pa64YRfjZNW48ia9QOr&#10;Hm7b0f62He5vuSIcSnBPHt2ztUf3bX9n3Q53N31/hPd4Q1cSVp8kcpm3BfJtIuPS+MfHrADySKwR&#10;cPoiOBH8uRD75EtRP1/Ur+Hn+eDx5O9hkzT4SdvdeE44x5QbgN1N3P0BySw4BAW1cMXnFld8imei&#10;oLaCgppksqig5tEUiVamT/xBGbg7fE1hkqdj5Uzb3eAZ98TJkeTS/m5J3IM1mMmzQ3R0y7MY5gjG&#10;ceKWzBkQAfwY545ofWtrVfXpao2RXPF5qqB2Cr8NMGm4CaElRBcE1MSUUxoDhCFzDOUZ7EmK+gnP&#10;CqsRgEm8gIKEUEb5xz+lEwX0nBZfRS3CCmKSKKgV+kFBrdDiZLJwUhoKasPNmrXv71l77cDqT/eC&#10;gtrTXQn0O9bc3Lfu1pGE/Kqkn4bljsSU6yinDSyvdDJNIUpq7YHlUD4T5pV2mfSjclo3UVCTW175&#10;5bTwyCpORgtDre79KtFhXSiG1K+3rL6riWJzzzoHKteehK1q0yYUhzDmqEqgnKa4w6Yw+cwBgdGF&#10;Peov5hS+ntfwQ8BPlNNAFhMofGAqaKpfkjZXEzvDSxiGe6fCJKGSPvvyv0gXjhgOJ59P4VsJmlx8&#10;0lRHTwwr+o0KapxssWLznKCWYbHNxAoSPiio9bt163Ub1m5y5QAKakE5DcUeTjPzL7tyBc0hM1ZA&#10;Ga0wK/ucUKYrqGkhX0IpbdEV1FBOA3NFTfJlFNJQTJv0Db3cpOaiEhtfOaXLwlpF0WKmz5evQ4TO&#10;IHT5hgCDwwcJAwT06gVEJnDUwwhj2BiOxaHSgrfFPzbIks3S0XhRuJAvT+FvpJFFU+U1zktZCYpN&#10;66h9+j3xJ7UJij4sBGemFmxuBgW1vC3OFFwx7cx8wRbnCjY/k7G5qQmbrgytLKaUVk4zTlwz8Tjl&#10;H15iKj/N270e10+Iz6gqXio2SWcrlpmqWH5B7Tq/YJnJWZsoTlE4+SeosEO/ug5BQ/ySc+MRpDtV&#10;yfDibRK4uO54Qn2SQdFQi9eB2oKv8ojV5mti9QXtxS9tS7t4G9IUKspAfdbM9Kw17FhBZSrxQlp1&#10;n5jihLyknxRXEnzoPueT2LSwHqCcxksh+iCZb7yfUUxMhG3PneCqs+rkCmmK6yeoETd5Zs6D1+aK&#10;JdUlbxOliiYcrodSynxNGJXTWDSoXmEhzkZ0+EIx8GzKFSEp9wighpMQKOQLgSReFPVFkPj5HBGs&#10;x3L6wqgxLqgfzOMKaq1EQa1ks66glk0U1L4G+KICyw1n90r8/TlldxhZUiA3D5vYo/E7ixstJ0Fu&#10;J/3T9i87Qa3sJ6iJupEp/E9mLKhvN4L0cBhPAfEPoWNIwF0ThxAi/pwAuZ309+eU3WFkSUE6zMnw&#10;gpE97RghHT5tT+BYlGMPASjfyDmxg6PxEy0C9yMMFoX4YgW1XkpBbd5fhjofdF5Ij4S+8YyEzyio&#10;wcMjeH4j44VldreRxxieF94hsUcce4zhi+KmjJRlDF933IBJA44gtG4EfOihYwpqVRTUCl+qoBYg&#10;5nQc0q7ejyPAHssU+jrAOAZSAjB2kSlLtGMZ+Y0cU5D2x0yeHRKLGyPHFCRho9cL4wIjSwqe44ZT&#10;xDEwD0cJgB4QeOMGZO4F2iMFtbrta9zkJVucmZcMhDxQyIX9BqJInkBBjQHJC2mSykg24Gob1lKs&#10;qVCcr+/t2/7Tp3b/00/sV//wD/b5Jx/b5taG5z09M2OXrlyxS6/csEvXb1ghl9ccLjlGMgIvc56s&#10;rtrnn35ma0/XHKempuyD73zX3nz7HTu7fFby2bT465TmxJ7VqjW78/kd++//+I92//4Djf2hX9/5&#10;2ltv2g//6Cd2/eYNW1o+Y6VySXJqybKqBx9n+GlpLnCqAk4iqTbRc0RkJOcV1FNmUEwLwfXobvB0&#10;kvAJH0M48pddHMlRQow8O1pKDm1PbYGC2tHetiuoSbhxSQjZkSssmBpy/mIDSNKFt5GXMJwCMxFe&#10;GslO3Spql1dff8O++2/+jU1fvGgzs3N2bnlZsn7Oao2Gn6i2d8hpaJQtqz4uWF1jkFPmFhfmrFgp&#10;2eI5hS/lrbTAiS5LksVyWk90rKsyHezt+VoZRcIyL+2pJCeQ9zp+8ltRY5frS7nerHp05EqHi2dX&#10;1H7isn6qwQleegJJLj4C0Z5Gfo49A4nFjZFjCuSGc/SK+TgkFjdS9oD0pPem/waTcYSCmtp9pKB2&#10;/AS1ZxXUQr2dFsg8AXyCawJ6jHkfs2Omn6NjGtJu6bCY6efomIbE3yGxP/c5cYzPXyeGn2gkDyMT&#10;PgaqV+BFcg9rQI0gOYG1WieloBZOUJuaLruCGi/3wrgMKcZUfytIR36OPab/dSDwPPcvQuB59B/h&#10;WLi0qR/GgI+D6CHAegyjXwzIvxCew7tsP0FtqzpWUBMf5lTbc+dmnqOgdhx4PuYWHxJzVL4ERmVJ&#10;4LlxAdl5jE4xb3+OjmlIu6XDYqafo2MaEn+HxH7yOQ3HntMPXxTwpB/wjL9aSmOH9up0B+qXr6Kg&#10;5rsXQmTm9OgBSS/0QFBQC4rYvNgmXnaiYxP9pjWOdjXv3bfNJw/s41/81B7e/dgO9zatXQ+KaYNu&#10;3bqtmpLhZK+gmJZXVq7wJhP5kFy6KnNPRNXzjxPDC3uuIucl1ARxNR8x3TB3c6IPmEvmfvZWUFCf&#10;O7diF2+8atNLZ2z+4mXLso+SLSs+exUlm8hNa+5EIU2YLcqv5M+ZPMppklcrKKdNW0GIgtrk7ILN&#10;nDln80r3zMoVOys8f/6irQjPnrtoi4tnbUHY5FQUlF9qVVvbeGrrG2tq901rcFWV/OamZjQ28jaz&#10;eM7KU6xZZjQ/Lyr+gl9RSNvUqof2yccfSj5atY7aa2lx0ef5qfkF7w2XNdgTlGwGr/S2KxbDlZ5q&#10;BxSoOp223b931+4/uGtPn6za/bt3bO3JY9vdXrcDledwf9vaDc1tzSMTOVjJPzztKx+1ObLORNJW&#10;yuF5yE80f1MYRYlpAM+xRxx7jOEYD0nsjiP3QK8BcEnWgifBnWhH1pmSvVTn55+gljtxghqphVVG&#10;Ot1nc8A3uh4vQYg7hnS4Z0BOI9fEfvL5GKTdnmOPOPZIQRLG4Tn2iGOPMRzrF8FJe8QXwTPhSTCx&#10;050oqG0kCmp4wQtcQe3ivK9l/GMdeJ8XhFj0kTiaaNo5W0tjh5PTNrZs75PPrL6+YY3Vp5bT3JWT&#10;cCHu4WscCYDidaILycYoqJkwsEClJ9OVmoRcQUlwlMY8T+URVgQaTXqEq0a5nuicdsZ+Ovu7fZWT&#10;NYifmhaiauzycUmUeBRebijGkZ/YreT6cG1kvsh+K6+8On7dJwGzJfEP8UAU0/r5XFBMUz5u5vPW&#10;ER896LRs9XDX9npNu984tJ7SGqrsfoKa8uIcSurjE7qjaiBenNV6hb1lrlv2jlAjUE6u4pydnbX5&#10;hXm7det14S27ceMVe++D9+ztt9+yP/rDn9gPfvA9W1m5IJ7esZwY/v379zUPwL/UM0qDfR1XGNPz&#10;xZUV+5M/+VN77/337f/yf/2f7Ec/QCntPXv3vQ/sg/c/sHffedfefPMtz+uS+DrXZT58+NDW1tZV&#10;rqQRhb6XHZ8Tuz8rL/LjumiAD6RYk7miGoKMVx4aCNaofOjKaGor4oa0gxkU1JRuDO/0EOLENVFM&#10;xxWXmy2rS27d2d6VDLsBWdnly1dER0Obm5unqD4v+/xGsrQR+bndk5OHLHp22lA5Ekch7vAygOeg&#10;COUnqH2hgloYI56CF538YrrPAiFVew8fkN80jJ+P+8QYYxg9JZaTz2mgDdL+J8OOnoETbi8jrmNi&#10;Z2SPIbg82w4RQtjQphpnw7SCGieopRTUjp2g9vw+8HKkUT/PuCXokFhOPh+D57mlIHpjfjnC9doi&#10;RcmFmlcjulK93FAQG7brkgebtr32yH75s7+ztcf37O5nH7qC2se//Lndvf2RPXmMLPnItiVHVQ92&#10;/Fr4dv3Ihiim+amyvC8K6Y0U1BK7P/eC21B5mnhkVEaLimpg3xXVAvb1jNzUadWt3mpYS/yxXt+X&#10;zLSmNc2Gn762+uiura/el/2x8JE1JfM2jvZsfk5yIidFij8ii9LnoV8w1f8+Lhln9GnCMxwTSFm/&#10;CnxZ8Jj6V0L9POOWoMPI8iy4V+Ifg43HiCCx+/PIMQWJ2yhMAp5G4uCjRw/PKKgdO0EtI/lZsm9y&#10;gpqzSMUfKajh5vyRhEP7k3ySRXBO7NHixsgxBUnY6BXjxmcgbT/+8CxEvk46DskzgB/uxxXUTk9Q&#10;O4V/Bvj0zYt9YRBWg/DKF9IIpChChQN/hv7sX6c5HUgI1XNACZwIRUrNBWZHhUFwRqpxxic3hAvH&#10;kDO04gQvRFkqP+Qu+6yVhnkrWcGKvawVawPL1UXguy2b2GnY8Omhde5tWffRrnUf7Dj2H+2brddt&#10;gis9j1p+OlpGizY/aQ3lsm7G0yr1lZ7MnCqUVWW4+x5BM2yyq/yZnG9WsW2Y1xyVlRQs8cuRytNW&#10;Xk+hX1PndqWnGAOOy22zcAhpZyWHl8SAiqqTiUl1613rHjatfdCw9l7degcta+7XrL5zqEmsZxnF&#10;z6mpJiuTNlUoW0FCel4CvJKzrkYgAnlHbdgVahqzjtqxF4rlSBtmyZuyy2TxQjlodtrW21t/biJI&#10;ps0v+SNOjB+foluw0omn8O0D9a93s6ZL+EN/UmbZms2sJqGcLS5esrnZFQXRIjYQmkZ6z7q9uhY4&#10;nDDV88UOJ1Nlc1xjNGOl8rxwUXPHkpUqy1Yon7Vc6awWrEuWKS5aprBoE4U5m8jP2kRuRvPzlJCX&#10;+WUhVy6Fa5c09JSn6JENQwlr1q5Zvyle0OKLBSFXh6ocEwPxDSZIlc15lVZTfM3Koptjz125CpQn&#10;qACRqSV117/7BbvTujDwMTZLgxg38tJAJL/4JUJwxDeE4o+x6u44kc9QvKPLcbtagCsjcc7AF8U/&#10;MxMNK4IZLdaE5WzbCpmA+Qwv5IJiGhuvCASOfPHLUb7C3lB8Z9ixjrArBtMvqARTBT+lLDc/aYWz&#10;c5ZbmLbczKRl+CI2p/JkKXNP8VngS2Aeqn2Vh1/DoNLxIpidfp83JvIqNy/9OGlN/SJ+5+0lISxb&#10;zltOeeVlFqeKVpgsWq5SlHvBhkXVVe6ckJaZKVt2fsryizNWXJixyvKCFedmFVaLUi2AQ/uFtmOO&#10;iRs4uLmf2oxtEqwZtTno/eAhEj8h5XNxRvGpgvcDKPAu9/5kgwM7ftBvV0bDuk2uwziwTuPAlS5Z&#10;ODBbFoqTouuycR1YJqt6iecOexoHXD8N83YB0zvax5AfD4KZlI6yQC++IPJChU0D6hrCBEiKGSB6&#10;CcO4c9cE9JAEjsGA8FU5z+OURyg/b0ZH7JQjAi0ZwBXUhLu7h1atNjSms4mCWjEoqAmfTfyfj7Fs&#10;QMrZ0f1T9mg8E14/I3uC/KTt0fidxU0s0T7ClFv4OW7nBUlQUKvbzlZTnZ21mZmiK6hxzVelIrpX&#10;JyId+KaVj4mYUBwIJBfHSaRZwiThBPHpZB35ifbnuYWf5DltB/Uzsj/HLfyknhPTUT8j+3Pcwk/q&#10;OTE9DBifT7pFx8QY+Qm9VaIdkz831YrIvDBujflw9UEmUVDTfCgZD5ycLNnZc2MFNVcsUareK+IF&#10;dIUnwThklxcHZRA2G/UoiPklj6Nnh5Sfu514dkzcHBK7P6fsz3t2TNwcErs/p+yOJ59Tbg6J3Z9T&#10;dseTzyk3h8Tuz2m72spNJ2fZnN8GX+eTAn7BquTxWhVsW/WwbaVCyc4tz9n8rOZE8TUwKAEl8Z/5&#10;O+EKH49/xDv2F8o3tgFj1wjHfGUZ+SR2f07Zn+cGvChudE8jPyM7ZvLskPJzPPks5OekmyNk6/ak&#10;1t7+CSaeYUObWVRrsIT2262Bb+qgoLa7y5VaE7Y0V3HFQfYciqW8r3daE11ra24e6I/0mKUyvPzQ&#10;vNyt17TOOrCdR4/sw7/5qX36s3+yddkPd/f8mqpX33jTbgpXrl2zM5cv2/TcnORQ5MqMtTsoLVZt&#10;e2vT1p4+kRzbtfn5Obty5bJdunxJY/es5rkiFRJpTaich/bxRx/axx9+aDvb2/4SaPn8OXvrvXfs&#10;2s1X7Mz5ZaUfrvPjRK/09Z0uG6j+Y1TFMJ2x0DZj02Wq8Bi9aUBVXY2WmI76g24J40jbKwisJJyc&#10;Jlmz17Ee8nK7YRuPH9rq3du2u7lu+xvriYSkVLybNBvwkolTDpSWv5xSogPWpbxcUri21vddhR0o&#10;TEZjaOXqNXvnO9+1m6+/YZduvipZb1IJKQ0/XRdl6UkrT8/YweGRVY+qKs/Qcpx8NuhZqZjxF0OT&#10;89N2+eY1NON4A2ITkq+yxYqVprV2mF6wdr1nrQYfKhQla8E91Y58TcxXM8h/yL6ij56w2a5LrOqJ&#10;LFTnbtNKs7zsV5NBO8h2SNtqL+Ru3nH59am0F+1IGyTtB+LOD3FGJzSoTfxKGwIKPDyon5E9QX5G&#10;dszk2SHl92xcz9ht8DP+KBC0HxTUMomCWlXjh9PiyikFNcn66nxmGP4A6uUKal6nQDNAyEtI8m4P&#10;luiWtvtzcDqO+ol2fkZ2zPRzyv48t2N2IP0c7ZjR/rVi+km/avuwxpPc7iZtiC8jhzWQ2pkBozHX&#10;bHRtfePADqtVfyld1BqrMlW2haUZjSuoTOuNpHt9nyZkMYbY9ccAxyRgOrycoc54Ykp4iRncvQ7Y&#10;vwyS8M8FxsZYXEzCKmWZPj4SONknAEsbf7Hq4VRrN0Mkfn2fwB3ZgUziKiGPH4K5I2tuMvMPzdyJ&#10;Z/8XwgsSuxeIdSB9xFpchvg7WVAWZLGdrXCCGgq4XFHE1aujE9SS+F4eT19/ST5AzMPzoSxugriH&#10;EB7GwyXm81A/0c7PyI6Zfk7ZR5hy42dkx0w/p+zPcztmx0w9uz0+ACMPf/py+4vcgKTtULQFNNVq&#10;7g8vdrY190PDKKWdOTPrL8IrJc0FHk3h1ZHO+XnJIxoUO9YaiLQE6men/15L815XodgTIEDHDjae&#10;2IPPPrLHdz+zux//Mihn76zZQPOEZoAkLJ/XaV4SX4cu/CNh+Th9+Yt/PWuM9zXGu33mDpXB96RU&#10;OgrIfo7mBiNvaE9ppasNDaKk3e7JTzLB8qVrtnL9phWnpq08M6f0VIpM3rhlbpjNa+4sagpV7kof&#10;8UBFSexK0QkeM/qrfJRX8/MEJ7B5uYSaeyfYoyhXLD85Y+W5BVciO3PuvJ27dNnOnL1gC2fO+Zxe&#10;1xxSrXdsY3NfuCuZSOXQPNPr9iSDqQ/Ub6z9S5WSzczO2uLyki2jgK6i1I/qfiX6nmStw719lx2K&#10;JU7bURnhifBIyuUv56gIH5QWFKZiS2eWbWpy2jhtgv2lw91tqx/uW+PwwJqHu3awvWkHm6u28/SR&#10;7a4/scbBntwPLZ+VfMBHh0P2q9Romu+5+pAZkmdvJ5lcWUgvwCM5vZ9neI5/wCk3R2Qc4ajP9BPG&#10;A38J+HPAtP15z46Jm0Ni9+eRI+UEgk+YB8CRU/hxk3IGOncFNaGfoDZSUOtYeeq4glpRfRWSSdL2&#10;tILd/7Cf+EtCP9eefh67jJGf59qB1PMIEzeHxO7PKfvznh0TN4fE7s8p+/OeHRO3CNEdiPZnn6MN&#10;Wgk0AoxaI/x7l3a0ltnebGiOYa9QvEPjhjnm/KV5ybM5DQfRofiDUxs8hXTUJ1n2DnuSLzd3rH7n&#10;njXW1qx2/4H1jo5sWK0rDHkg9WqNKj5U0NjkMAdMbhziHVoueZeW1TPvhfxPdJ7ReHPlWHgE86Ea&#10;QdE07gf+jsmXzLA3Z3GME8nOjAkqJFpi3HM6JB/jMqxYc2S05sm4UprsBFM9eA8FXSGCsDcFv0MF&#10;ZJisfbhyvy2/bdVzXeuRQ6XVKBetXsjbvuyPjg7skcb+Jxrnm62GbaLogeCuduLkNdaNyOvwft7j&#10;eTn0WNR6YXZm1ubmZn29dv36dfvxj35o3//ud+0H3/u+/Zs/+jf2g+9/3374wx/aW2++4Qpq169e&#10;tYsXztv582dtXmvBcqnkOCdeXD2UTN1sq855rS86dLk3EvLzuXPn7Lvf+Y6dO7tsr996zT9yC/TB&#10;Ek/9ks+6zFfWvDUpmRzFhAcP7vvVfMRHwQTWU9DakBOo4Dk9tUW4dlRUQUezXvN1Booz4ru0uxqe&#10;/Wnn9wrjJ12n+Bb9guIvdk8DfiE/T1Po/SZ3p3+lM0rP3UL8YAa7Ivp6h/Juap34WGvGZkN0vb9n&#10;Z5YWXNEYCPslITx8NfwF3qZSqzzKRMVhjxzwsG7lJyhC7R90bXu7LvvAmq222rSofllIFNQkXVNO&#10;D6/aKWnSDCd1hj/Sj3b+vEwQNTHkPfY5Ho4/XE4ivxGiKz/R7njyOeXmkNj9OWUfYcoNeBlxHdP2&#10;0V+QY3ygE2AE2J243R4V1OIVn3z4xH5Mt9O3Zr3r+yicAnXunNbTIhKuLfT5RMmMaGuE0V2Y5HQM&#10;9QP6Q2IEa0JHMBHZnS7dpr53OhJlQ15OB2PET0Vwe5jjgxtVC7XCoy9xsJm8xwmKYCiGDTst6zcb&#10;Vt1Ys437d2zz4T379Oc/s3uffGi//tnf21O5HW5tSGbclPyxb62jQzH6tvhfT3yoL17LWjuaQplq&#10;RdkpAHl76cdtgSkMYw7EP3FTuFBnmeLFcTyG+CE9ZE32UJBzs8KcsKD8cnwcwX4Yez3in+3akctR&#10;B1tbtruxaeurq7b26KHVJKMdyq0onupX0NPZgOrjJ1PCc2lgb8dkHgBiIfXvXUAbJ+5JybzNwzXR&#10;sQ8BAoRn/kIyTpEhuYghpOxJW7lJ+PicxhDfgedgPB/1E+1AfHZI+6XsIzzhFn4Cz8UPoIR49CS8&#10;83EaV+tvSQboab1ZiQpq4uFTk3nL8e40RPN+9X0AtQ1dG1JhDkUuSNpHCLyozCfLB/IzsmOmnkfu&#10;xx4SSLuNMPQZptcXBBKT4uPOLWlb2481zXeCglqGD3W+PgU1z/5//l9+MvT7yMURZma1kCqXbGFh&#10;3jfDvFuSQo4GzjNwsjaYMZL3TLCfwjcKfi2dS6UIq6CGXEKIA0mbfRGXf6Hu/cPgYUMNxqu4YjJ0&#10;HVdy5jSQ/IQOJin9OWMSw+ZLBl608dLbiRtUXlkNToSWTF9xJCFz3/5EXShzUG3boKnFvRZemb2m&#10;mRbMQ67J5KSyastsr6pRIAbaUboS5jOKjyAOS+9rpCP/UOKgeGeu+EV5c/JAgKYICOUgil4tFDcU&#10;MCcpjQXdhBhqgVPSROscU4ywzca1clI9JnwjhPpxtYvfqa+/Zqtl7W7Hciw8lEYfRpNXeDGjrtqg&#10;5+txpcWLCgn4eQnSwxLlVbtMqSBl5TtdsMLZGctKUB+ImQ2KWeuJkfXnKzZUup3cMCirsXCgy1RP&#10;vlhx4Vx9UVT9aFW+M0SpjlMEeKlAe1CmRC4UjCwOtNFJt+PgAcKQTQB74pokEJ5O4dsCSe/6QEdu&#10;Ef10l9TVs3a4l7P6UdZevfE9u3r5fZE1X3WKDjXDDoYt6/b2NUZ4WRTS8I37CTa2NJLYLHNT9O4v&#10;diTGaZwqtjJjSmbkEgcXxRcPGXYbLjxaX2nyVcOgqXG/p/B8mXAgrEmeOlC+G0pLQqcETr6vgudw&#10;zUJYpAj5w85kFTJxHM9d5BjpOCl7DC8Y+cALEoks09MYh4dhdjUolaB/GUfAxAQD/8RJaRFXfCgo&#10;HShOr2fdo6r1mi1rVhvWqjetI97XO1IdxA+Dgi08TnwWoVH5h7Ylff2pnm4nPyEbCj3V29m6Fqpi&#10;tnzOZrkpXvTlrchpc5WS+IwWzbOzfPYbwqlPvLRJemEuj/kkbt5osnlQ/ASxAfWYuIyApIYdxXel&#10;LRbbvCDV4kBI/PAVnuYBNj14GclCnVWor0RDfUg1tintGNsyFAI3MdchCnJJ+Z/BAGOb7HrwZ0zK&#10;z//IVBmcNiVoCl05mEXagGumSlYoaVFenFVbLlh++or4/LTqJL7fy4pM1f6qK5vK+fKUXxPq6VNq&#10;Z8Bhnhq1mQrgR0xz1hz18ToxWbDoH9VUztQ/xIFkQvTYFl4JHIIZ7YlBtsxvITyOwSO0ZTA9DWHs&#10;Zy+j0BeoSoD2qlb7Vq/17fbnj2x1ddcKhZJdvbJgly9x8lDRZmfCdbAvG+L4O4XjEHuqzVH8WhB9&#10;+umGffrxrjo7aysXp+zCyqQtnanY0hJfu3N6ADKaeHGkD2BCdIdypKcEbXKaIH0faeQUvhrAdzsa&#10;L2rLCea4nMaN2We3N+zOnQ2rc7WD8MzyjL3z7jW7cH5BcxMKIGHLyD9sUL+om3zTJVx/nSitqs9I&#10;M8BpjzwPwuwAP1N7uVU0DALwPrWnfIT004Strrfs6VrNNtYO7OmTffGusr399lm7cmXOypxgKnk7&#10;bAgp5fR4cfjiPhjzKwqStgPfvv6LNYvgU80xkIMrYUuWE2q1JWTTXPM+40R8p8+HPGrn6mHXDvc7&#10;9vDBtt35fMOmChl7/fqi5pklyS0FK2uNxFKvnetq1uS0WK0DOd0VxTKuqlzfsN3VNdu6L/vmju09&#10;3pTMMWEL587b8solO3v5sr32gx/Y7LmzNsELBZTNhn0/NaRe5+Xqoe1zQpcGIXscnLI2PT2t+W1O&#10;4zHrCmtszh9Vq7Z/eKCyHtju9pavCefnF8Rvz9jCwoJ47wW/xgelCGQabwUm7oS3xnmY0T+eu4Px&#10;fIietGVidyEm2kN6mFFOiGYQPwgHP5FcKXl6f/2+7W8+tc9+/Qv75d//re1tbtr+0ydWdHm0L3lW&#10;vULZfS0bXqL18ctybXte60q2YTnNIGNTM7N29dXXbfnCit249bq9/f4HNjk1ZdPzcwrPnMIYkkyq&#10;9XGv3bLtzQ3727/8S/vsV7+y6saGHayuivcNlZZZU231R3/+5/Z//L//36w8P2+TZ8+r/dRPWpNP&#10;9AbWUf+s/9OvbPPOHfX1U9t9eF99X7d+bVNidE31FC1MaB1e0lxXKVpvkLd8ac6K5XA6zat/8u9s&#10;CcU5PiooT7qy3SA3pW7RmlttB2+gxEgyYcNQycE4ACys1wMX8T5nLZPLiYZCgMR8WRD7lgIE+c8/&#10;clA2vYmeSqD2lMzZ7WTt6eqh/eLnT0S/DT+d68LKGTtzpmyXr1Ysr7FCrdjJUNFliq9Bhmpzf3Hl&#10;EOlGNJmSt8b237BuFP03jPJbQ9JMXyt4ffhReyW8TISXeNCYUI1kp774k/gNcz97/ds7DfunX96z&#10;VY2tKc0xc0vTtnxu3m6+dtG4Fj+ntWBe6CmorcOLIQF56d8VbegnOWHCT1gvxW6JYzwpoJuESyLQ&#10;m+78xTI04YO/x8XUX4wziute/HiCPLg1uGMENy9tko7H9f+whgi+Kb/EHvMFQny3eLxQXxIJbc/4&#10;C7/QrFNzCDdQ23gcyk4CzA1JHyE/ZQq+j9HTWvqo2rIPP3oi2WzTX8xw3eCFC7P23nsr/nFHmKsY&#10;N/Qu6YaXsKQegDQZO+ofpwcglMfpgX1VdxHGKKeQAvqH9gvtTLvVGxN2cNix9Y1D+/SzTT8tc2Fp&#10;0m69vmKcPLywUFEorWM036NgzHomNxHWnKy5u8xbyNN59YP8B92qSKBhjaMD2996aq36oT2+/aE9&#10;fXDPmrIf7W6E9Fh7+2k7AYKiF30oaVIDuY8Ctdw4QS0DnTIm5eZyuWhqIBOFsvACLbyUJN2cyhk+&#10;PgMC1Ysirav1NJdRt8QvJucW7d0//N/auz/+Yz8BbXJuOaSZKfuHR1w9W+Q0teTvuUDCgNO8IDWW&#10;xnDSTeXpd/yFLPNyu1W3ZrPh12weoPjVaMo80HhBMSIjXlWxUrnsJxBxTd4FzfVTs9OusIKCQrvd&#10;tq2Nddvf2bFeR5KZZCQ1opUmp8T3ZvzEtNm5Ocvm81ZwpfUgG7lyN6VRm9F2VfXVxvoTP9n1w3/8&#10;Gz/lbtht2aB5pL4eWkk8NysZhr2HyckZK00t2tLVD2z6zEWbnJ6xpbPnlH7ZpheWglI8ygu5cIJT&#10;+BAd1UMftZ6vCqK+RcEBG25qF7V74EdqccWB9/ipSS8dYkmgEUoA71CeyRx/DEJxPCyfqDNyen3J&#10;YL2C7e607O6dIzs8bNrewZEtnEWpc8peu3XGCrmMTWotg3z15UB9X0Bjp3AM4rwcgXaLbYczNFQ9&#10;6tiHv9rVHHMoOoQ3de3chWn74MeXrDBdVD/S93CEjCuT5TUGst2B5Zvib9W6NX72S9v72T9Z77Bq&#10;Ta1pECpcvM1qfoIAuuIPMkua0+BLyBKUwHFUNCzJgxz9T/mEjzLk426BC4Mhsn7wc3IcxwWCbKFy&#10;EFR2Zt54IIJHd3bniWi8weeG1la4geT6tubYrvhzXWu1rdqhHWgt8DEnWWr9xd5vUWsGBNNGr2Nb&#10;WoPVW03b3NsRtfetJh7d9zILlRal5taOongRJ1ujLDYzM21vvP668yYOT1nwkx7LdvHCBZuZntIc&#10;Xwo8SDynWFQbUk8vbqxjMHri7Q2UVLTG+5na/xe/+KUdaJ13794D8cimra1tyK9mV65csT/90z+1&#10;q1ev2P/+//A/+OmStA/K9oFnqJtoLwHPe3v79v/+j//R/sN/+A+2u7trn332mdYOqoPqjvIbvLbT&#10;bXv5UIhjrenpJPIPSNnwL7BXrmfya7XEH9UnxCcsp8FG2lQsrxdhAdyjnxuJ+1cF0mEOuHr1qnjM&#10;Gft3/+7P7N1333G3a9euJW1b8mSd1vwFgDLSvyjcy+Nl8Wx5Pyz5DJlX8wEfQN9/VLePP960luaT&#10;Pc0/s3OT9v7715T2rOZC8f98oHHed6LEBn/m1HOA6sS6RQjV85/EDmCJ4UaO31LwVglW6prI+Q5O&#10;9yDMBBs8LcxFrGtp6V4v55eEHRzU7fbna1artWxnuypZbM6WJJu9994Ftf+E5APFSdKO7RzmU0/N&#10;zWfhpPvxZ/oSPotyZHgmbY0HZAblxbO8PT/kMxfZ5DhWhoqmQHX18igtxkm/17V2Q/IhHzQebVlt&#10;f8daGvM7kmHakl3WHtyxXckgbfGgvZ0tl5HqNckgDGrSiTwj1Z7RGig0QggX2iKJO7JH9zQoduKU&#10;TmXkGMOL54YaITUlsokiPJuep5iYAjXWRK7gtxzlC0WNr3mXza7cuGVnL19x+1nxT/ymF89ZrjKr&#10;4al1aoF3X6QjWZcXSqSDkrNMZCrWu7EfHDys8kz6Axrwd77Ug4LQR6Th6EHH4GEIRBhMIJpAjICZ&#10;xjE8L/RLB40V/ygiqQf7xP2Bxo3sTc3hGxtHdoQM8Osta4imFhbL9sEPL4g/ZuzcckXybMULKtbt&#10;bcCbl/E6RHYcoXWXC79GeGFjRY+xyTxDIOfhuDjroO7jsVit7tpHH/611gZ1K08+EJ2g4L1DaAK/&#10;dHDqPz1B7dsKCAehL1z4w2nUH3qSgMHwiL3FBpAfskNYhPREUHfltERYCF+d8aw4+vGr5kiLTx6E&#10;HMxTHOSsoMFc7Of8ZLNcU0xst2l22Lbq4y07Erae7ln7sXDjwLqbR9bzazqbVqj1rdCWYJ6cisaX&#10;I1lQDML/ZCI4o5DmqGewgF1zHXWgNvyhfMBd9gjnUWhHqEQAor6khA22AU/Fr4tCSb8XFNScgaha&#10;8iRcRI8nN47lpV3yKCxoYigXK1YRFvMlm5LQPDM1owlm4EdAgjUJ7Vw51GTTgC/J1Jb56Ulf2PsM&#10;LOQLGE5/8i+/4Az69y/RPVfaWyZ1kR/lpU7UTV4JjCwO4em423MhHeRF9lP4dgF9K/QT1AaTspas&#10;3cxYt53RgmzF5mbPy1+UlxXVQ44aScZJWxJaOS3CrzFyBTZOjOGkrbLGQ0lhhJlgDqwoLARBS/k4&#10;FTs/IXPNej3xhX7Lhmw4cq1k68CsuW3WPrRB+0BYlQBZ0xiUH0f1upDNuNM4dsFVZUnoHzPao/AT&#10;8hmbQPBhYMkYOyeAbxJX5eXkm6B4lgQcCVWCUdyQEMEC0F6qIwIdZZKHXy8lu5/sxsKux5WdnMpI&#10;y6hN4UJsvLoihBa0EeXOyXX9CS34hN1h13pZcRWxDD/FrFzw6zLLZ2atNDdlBSHP2WkJSLygVX6+&#10;mvYiUmckDbUffUn705aUl2KHQEL4XsDRi1eVXc0R6phRPEf9QweSE1COyyE7VEpWmCxbgatFp8p+&#10;PWtWbv7CmBPTRDuxfUOm+vF/f0hg/BRs4LhfxiB3L1AS2vs42N2WPLqL91vk4MHO4sjRF8NcSZFX&#10;k01qQTbpV8xOFGcVL2f9ttq/zSkdMtlE4IsUFuqJEO85qBzMhNjTtOYnm9DONB7hvF2jPQG3hmei&#10;xuixnAFwjDg2qH5U9Bu3VQw5rmsaCRdD+ek2gvQJakdHDafXuTk2rcv+su3ruuIz3VanMAZ6Cjh2&#10;xec2J6gdv+JzsoJkoD51nipMetYhoYsA0Bx9GCgDOG35rw5BioR30s583c4VnzXb26sZ1wByzWc4&#10;QW3OuE4K3u9zk/7oFZCuQKTzl13wTxzgr85jgdMeeTFEXhbpN2krn9OQzwkR5PSjWk9ydsdPUKsd&#10;tf0F9dmzU34iJNc3Hb/iM/LiVJpfAGN+lQ771eJ+G+C5tRzxmdAD/BESfhRWh6GNO+2Bcc3nwUHD&#10;9jR2eMG2vDhp83OSH5FTkA0YN1zzhLKQ5D0UrjqNqj3+7BO78+tf22e//JX98qc/tY3VJ1YplPyF&#10;xfWbr9pb739gF6+/YguXLlqmLNlT6THCWCPxUpYXrLu7O34SGkppN2/dsvMXednBRpJKrKyrtSPb&#10;39m1J09W7c6d23Z4sG/LZ8/Z2++8Y6/cfMVeefWmzc+H6098Y5XxLTnPKdNfcobxzl+wM7bdGiCa&#10;z4WkDZHP3HTHxAwPbBj5phGyhhBXlo3ha3tCKd6gZ7vrj23t0X17/OC+X6lVr4lHNbgaXmVVsSk6&#10;G5NIJqxFB7zEZQ2qOb8reafFWj6HTFe2pXMX7Ht/8BN773vft6tq57OXrlhxUrKR4nDdjxdb6fDC&#10;uMB1/JKLJCRZiY+0lDZfJNOtjVbL9uo1pXfOzl++4lerlxeXNZ0lp/NOSI7NlmyyULb52QXVc2hH&#10;+7xE71q3daQ1NlIUfLapvNg0l7ypMgw6PWse1bVuqVtxesamFuZdxublFkUb8tGMKxjQXeoRTHn4&#10;PoHQSTdahN6OkKKvxdPzJfh1AunTmdCSaJ/5ZpBR/TNWFQ87ecUnp6fOja74DDOMV4M/KhFqT8LH&#10;wL0SCHZ+Uo5fFX6LKL/X4PURPfv4Y23ErhDth4falrVQnw9V5MoYUrBanRPU9jXfHFmRkzQ073N6&#10;6uLSjOYYPhYQPRFQ6ZDCaO7w+UrSRD9Zfwj54BPwk9cUDH4UYgZuGrspKNiA0Eri7iFiXyd2fxy7&#10;h/1drRvdTOg8QQeZvo6goAwS3FN+/CC7wE/DRnYCSiDIOtjJh7ShQbyO5+Nl8H1F6k4ajEfqSwA9&#10;+xtwaB+MoLT4S/idIz8K4x/+ENLji7cpzEBjJlzxeeSn28ILOBUmnKAWr/iM61+Vz//i2sYTDkBb&#10;0ANJmTwf9wepbPKUinIKEWirpP28nTOSkSes1e77CWqcBg0dlSuF1BWf+YQ3sx5nkIU+B5zuUKZy&#10;emIsqf+GKF9Jjth8avd+/QtbvXfH7n3yK6vub1uvWdOMonU6+xyJwpsnojKF/SKNY9IULbKHG04f&#10;ysrOy02Urbsip5zKVVaBFFY97SSmFCJ6GbyOAaCiUDLRktIfZjW/Tc7ayo03bOXaLc2Lk5YrTctP&#10;82Km6POS3+rBZOOxQ12fgZhhtHhBTiK8II3j1Fw5RHPhJFdxX7hkV6+9Yisrl215+bzNzi1onGzb&#10;6uqq5LFdzTFrkpmricJHUW039BOA8pIN5paWFJ84c1aUbMDJNlubW7a9vePrn3JlynkiJ82rq5R/&#10;RryMuT2Mb/q7WCrZ0jInqVWsdbhrjcM942SSTu3QFQTL7HG169ZpNuxA5dnfO9Aa68D2JLM1qwdW&#10;QgYYap01PxuuWfU+gMbELxQ/NE/oY6cl2sad6ZmkjVUO+n3cdfAuIr9MCLQWkPIBoYBehlCs4+Bu&#10;Ibz/ivaPX/EpOafFCWpZzf0aN6MrPlFOB0jgi1C/SXucwhcDc1gawnyWajt5h9NTJNPucvsENDfQ&#10;HFO085dmLKM5JpnhFZjZJSt+JJvk6ixXSlZr1vn0tjXv3jMJETZR1Twl3pORFzyHqQelXPo1qFdS&#10;BjdIziFhjeE5saM8xUEjlJ+5NtATcRmNBBP/xB1UJsyLMV3m5E67bd0O186pILzbUrCSxnqRd2EJ&#10;XwH5sLcjK9hUOt181tqVojU0iHc7Dft8a90eHuzYf3/60B5XD23j8MCe7u/Zk50te7y9aRtajx1I&#10;Xm8pA9SXUXTralzzsQyKy8gXKFNwpfDKhQt+ktm7775r/+P/9D/aH//JH7v99TdedyWyhbl5ycHz&#10;NiXZHyVb3tvF/goY6u/VVLsg05fEh7jS+NzZ8678dvHiRX9GKavZ1LzS69nU1KTvG8D7bt64oTzm&#10;PK0wfzA+g9IYbRzd+RBqXTyU9n2y+thlQE5Fa6iuvl4UkB6ndHNiGX4hD+aCCY3xlrtVKmV3w97r&#10;BUV6+pPn6OaylOiLvHHDpCz4kRd+vwlfIyx5oji3s7NjG3xcdHDg73tbrbadP3/B6Yq2G7cr5VJO&#10;rBdR2peD82W5e/uoLHLUv+ZWVT+eoMYVnxz6Mb7is+T8Ws3ldWXeZwiyfzC6uvQ5QDkiBHt8Ttv/&#10;NUC63gmMrIEHBBOkfwI3QFZmqB+/4lNzTLnkV3ye8xPU/DW1Qof4ocmRm5NnHhP7GE8CoVJlE4T+&#10;CnwKvsWYg5Z47+CHToRgzrf8OTpAGAniBvKhKXIAV2lyu1O/19FY4macmh08umdP79yxtYcP7cOf&#10;/aM9+JyrO39hTx8/lFyxZd1W3frdthUZQyrLeMdKqGycZzqmakG+6WeHsS3a0y4RotsxvxMB02HI&#10;e1ymE+WTf+jJUEZ0A5AneU/VceW7XduVfLalsXwokxPWSvCZesNK07PeVZzQyPs7HqCLvsY/iow+&#10;B4JyQ1YmF3iUgzc8hvpFbs4Tg8/YPTGPA+mN5yWf6BxOmmkgjZPpjOHFPv8coBwg8yR1CWUIHxCi&#10;2BlOgvYrPje5USxc8Xn+4rTGyoSfoJaZSHSnlAzR6SefdyO4Y+i9bwxGWcX6pZHfYPfqYg/ODk4K&#10;8vAT1LYequhc8XkgNxSnG0molw++Mj9VUPt2QjhZSzhiLCI+9THDgq9uClqo8YVnQE1EwtFCjl8x&#10;J17G+YkzyWCCUFlsoowGrwmKYhkrcMVmP2fFbtYKNTHLmiacnYb1t2rWfXJgba7sXDuwwfqRn5yW&#10;P+xY/qhrOS3Acs2+ZTsSwDidBkUQJlAhd9JTfr6u4PQ0rr0cnS7mRRwza76IxmSxEBarEtbl2M5K&#10;UMKu8Jx8BvIHq2ALsie/geo30CzsX4JoHHQII2mpqzhtFtAK01P+bTFurj3pKH5bKYBNCdZNubW0&#10;MKhrgjySkNnodx2PJITVB11Pp88sz3hi84KNdVWC5TX7dN0mX593XRGC43yUnS9WOHmDK0Z5sUB1&#10;qTcWmoh24LQ1Nb1vLPrmomMIM0LgpNsxTOKcgOjt8Bz/U/iXD0GQ0JiGoAYVdXPJ2q2MJqGxghqb&#10;eWE4QgQwCE1ILEJEwyweOCVjYqLo4fwEH+cZCe+AcCBaIUMyi3KbkNPRbNCQQHlog9a6DTo7Nmhv&#10;SzjaSZDrlA4lPFc1XtnMbCqlnqfLF5Gc0JjNoFBEGVjEUJekPml7Ch1E6gBPlI2/0ZPKGDZEMSm7&#10;0sWEmYC0kYcNcRNLYsqS5MMcymLfAT4pJHxQWNMCUwtUFn25bN4KWuzl2exjkwnlLVZoWuQPteAf&#10;YnJKR1EL7iJmQJS98lxVNq0F9Oy0FWemrDA7Zfm5KctOcs1DwTKKM4TfwLe9jLHcIOVJHiJQP3fA&#10;TPrN7V7y0V+AYHMXbx89eD3xS+odk/Mowc05rngrXC+A3MdJpmCUerDTL25Pwo+cY3zSV5tTBiDt&#10;R38k4UcooAX8i4iheD6afhMVyxWX1B9zlqvMW7Y8o36oiO7kL2G/22xqXGguE69H4Tivfsir70TM&#10;nmbkv9QsnZ/THuWHSbuoRX+g9Ie/4igGv/4lWoJhE17+BIkJxQZ1j5Pt4C4O4/DHgqQghIzhmDlP&#10;FdR+PyH26VdRUCN04Ltx7Cbgi8E43sLYDhQRwpy2/FcH9YKQMUo7o6BmJxTUusZJEKcKal8XONeW&#10;Gek3aSu1ZeCl3poeKq2gVj1qWVHz4dmzky9QUEvS+Yrwr41fUds0PhdG7R//sMdxIjkmOXHGFdTa&#10;KKhxxWfVJArZ/ELJZjTP5DW/lMrIdIrb4yqGujX3du1ofcPW7923j3/6D/bws8+tts+pugPNS3P2&#10;ymuv29XXXrOzr1y3pWtXrbQwLzlozib4Ap2NbSFfoNeqRy6ToYw2Nz9vC4uLGqPTLj/yUprTWWr1&#10;ur9w3Vf6zMqcEra8fNYuX77i4dmY5+t1wNfESjtcscWcHnhrkHLDmB+bCTidRntE3J6HHiq0pMtW&#10;QgDe43IkdvwH4j0df9nRknzSbNRsd3vTPvnVz+3Tjz+yR48e2drTNd94dllNMjpXR/Xpj2whnDRW&#10;kuxTlvxYnrTS1Kwtnb9k5y9ftSs3XrVX33zbXnvzLbv1zvuumDY1O2/FymSyHyBUfVmjM+a8UAkf&#10;oyUqk1P+YiuPcC7cPTzS+jpvU3OSrwplK1em7eLlV4IcrxhgbMGs5N6MZOBCqaDyFaxe27MOV/1r&#10;fY7szLpj2FfrcGJSV2t4rZURuSfyBd/o7rW4Fl/l0uK6oLplUQZQujStK6clDTziAVGOw9Hb2m2C&#10;sJ4JEOJ8fUD6STk0bzPf8ALhN1dQE3pR0/UAQvpp/hXsEX9D+C2i/L5CkMfBOMdExDHQeUDoQYbD&#10;0Br1jq1t7Nnh0YEVNMdUykVXUl9cnLY8LzySkB4JFJ25vC67jxkfGzI1nnxMCTkJCMmA15lReksk&#10;j7DvA+Im01dTSisipxTysjeY7G0JlX7cP/O0lWdE3KM5SjeNagL2yxhbsUUor+8FKI6XPQJhPKzG&#10;JYiDIgZ78PcXTcrP1+wqC/sF/hKVZBxD2LAqCm0UdisDL/XcRmFpEdVWdv+ISmmhcMvpj66gtn1k&#10;u3t1jY/nK6gFJCn6iT4OTyOAWVAazwfAj7KIr4x4glxTUU7hJCRtqDbje1wU1Kq1jp88CG2VUbQ5&#10;M+1KUJVS3lsXpTJH0VboeVE5Lw7hcxMo7Xas3Tyy9dW79vjOJ7b28J7wjh0d7Fr9YMd67Yb4fsdf&#10;VjKSUHzynktoL/BzmZpDmEeY0+GDfHiG8iT0yAk2KFeh2BxfCUb6i9NzIA/ZfA9EYTSnDjkZHQU0&#10;/yCzJHlm1lauvWkrV15TPmWlOaVIIQz5+7yn8nh6/vuygLSSEQSBhseA/iyK1zyKwtjkJKdwh2s8&#10;udKzMjlpXXVWo4480fD5tNXuaLrPuUI4afjJQCiDFIrieyWlw4lwfIjN/khoW89DcdLjH6A/eaB/&#10;6GeUOOrinxSxx8viHqfuTEg2LHie/Ym80tb6qtO0Wu3IDg/2FJt3VZwW21I9GLvKFf4pIJ3QW9hj&#10;v6kl1FcRcfe9S/iQ0wShvw4YNbowUDN//ngS3I2wcD/9UtZ+1hpfWUHty+Hrq+e3C0Z7iQnQbsfa&#10;Tt7xeq+93Zb8xJsyfZuaLtjKpVmNC/pEXENMQjO7ny3FO7YJzUtWa1tvd9+qv/rY6o9WzZodK7S7&#10;ltWaJqdJuJgtWUbMkXUJ43eYlV28j4+Sed/D7Rnhlh35yR0cYFde7CtAExE5EQilhbyKThmY+XIq&#10;O+/KGC3spTNHo5SLrMxeZQGZXXI6+9L40xbsP3FTUFfxusqjqWiN3ITVle/ehOhTPPlObd9u72/a&#10;3f0t+1Tm02bVNjo1a2tW9r9hX+O4a10h43mgNuMWJ/6Qb1Akh+9OTk366WjvffC+/fgnf2DvvPOO&#10;fe8H37Nr16/ZhQvn/f10UDpnHYDCVs55mcsRI0j3H/3GuFcbxX5Vm0Qr6UxNTfsJ2RcuXHC8efOm&#10;vfnmG3ZdeXKaGKeH8T4ciPwiYuQhYDzljFMoObEbk5PaUIhlrRnfVxDOlWQFsVzUndPiUJb70Y9+&#10;ZLdu3bIbN25YpVJx3oyCHGvWnvgxccl7VB9BTCeWyfvW6/7VgLikG9PAjuLF4eGhK6x1Oh03Z2eR&#10;oTiRWuHU5MrVuayvsfQMfwtliQrlYZ3MTR37B5r7v5KCWihPrMuLAP8Iafu/Poh1T7XByBppBBOE&#10;bmlT+vgrKqgl/QLEZg4GvY3txahelAlEM0CgkUQG934O44Oy4UdZ06nw7igcmCPadz/F73dduaxZ&#10;P7KGZIONp49t9f4dW3v80O5++pE9unvbPv/1L/1DvY31ddve2pJcUxfvbnq9/Epj8RJojDJAy56h&#10;gyy4UeETZlyTBMA9MZM4jqMwJzD6+2NiPxEmrGfwS7uOgfHhz4lj2i+WjTCk4e2pZ/gGJ31xOiTK&#10;pzs7e66AurO16W1S4zp13k16H8AX4VUhPiZzWQBaiRyTnufHu0ecPK73vP+Cn4/LEDwJ7I7h2SFa&#10;nmemcQyx/u563OslAnUQfaqsgbeoXyTn8/ybKKiRDNHpFWh4BO4YaeQbgi/JyulfMOKlkgdiJLoU&#10;96Cg9khFP1VQO4V/JoSNK5liMNAaXcFxwZIrLS+zIEE4KqaBCK7ex/w4agCJgWM6Y1Yi4kEaZ2JR&#10;mtgkYyp+Rpi10iDnWOxIODro2sRhx3rrR9bdOLT26p6172/r+dAyu03LoZxWFYHXev5FCcppGb4Y&#10;YfxG5qzBO1S5ffNMJfcNOXn5u36CBcMHPvVB4Q7hG/eoMNCTR1sBiOsbdy4OewA32YRjIw9lDhAF&#10;tQ4KaRoL2Pm6AwU139zTc7OvxbqEa3dX+m2ZTTH+ptxaErqOWk07bDYUpm/1noS7ZlMLCsVV2nyh&#10;PqEFvaRrxZKbCuBH1/Nys9G2QVel4a45lPSYrFVGrlbNy87mikZnQNoj1Rb0K6jfcaOkAbcEn+f9&#10;PEhFSVlO4VsHSd+ioDZMK6ilTlALCmqapIWuQKMx5aeAQZdCTp4KqHAajUxicUIPietZGK7U4msg&#10;vmbVhDao27C7b/3mU+t3UE4LCmo9FNR6wv6RFrU18Zum0ukqroYOwpIrpxWUd0ECbSgX2VGudLYR&#10;RpPtMQiB+BvZfRAFN68Hf2w+6o9NSGek2NMQH5M8+I3zKEKUM0sBm2cT4gF+8pZ4QE7zKhsABRbb&#10;CCmqQ0Zzrl/F6QpqcgMLiodiWkpRLTddseL8tOUxZ6esMDMprFhOZqZc9HBc+Wk5xU+E1VjQ8BvK&#10;NCq7Aw/psOnntHsQTeOzK1+pri69RHAv/XjAxN3DiOEJvT1jnyTGyEyBh0sw2JNHfpJHIOSAaCUb&#10;XjFvx5R9BAjQLILgwQUhfaB2rCxboTxv2cqMWWlKE4r8JIj2OxJE4elCz0XNkUdGKsVjkQNQjrCI&#10;kcUx+E2IbvyqbfFyb0sP46H1l3B1xhVuwpBESCSaY0jZE6vPdZ77OF6wj3EMx8OxmDlVUPv9hNBT&#10;khHEQ04V1H73oF4Qqi29ndm4PVVQ+2aBuYdREek3aauEb+IT8FRB7RuHUZPEOQ1IxolMXtMQiJc6&#10;4QS1oKCW1YJtLlFQK2iOqXCKiuS4QathvVrVqlvbtre6ao8++dR+/jd/Z0/uPdB83LPJcsWWzizb&#10;G++/Z1dv3bLFy5dt9uIly89MW6YkOVaylRLyDq4rHU4F4VoVlNqWz52zqWk2koKyWa+n9Z6Qzbqn&#10;T5/a0WHVv94/d+68Xbhw0S5cvOgvbZHXwocHqhcvGjQ/wm+dH3gDYEZ7aJBjvPgZiBQLwFdk9+DR&#10;LfoLkZ0A5G0EYc+CeUHt2W5ZS+vOVrNuDdV1c23N/um//9Q+/uhD21zfEH/ac1mnwNVBUUGNe1Ql&#10;3xRUr+KkZEmU1ISV6TlbuXbDrrzyqr3y6uv25rvv243X3rArss+eOevKaRIMVIZEnvH6h1HpArrs&#10;yLi8mJlfWLRivqB2y1q10bTHT9ctUyhZJle0ZqtrS0tn7dYb70iWRzEh4ZJKzz/gmCxJFiv6NWNy&#10;tu31Vaupbv5SvVBwHjpoax2h5XKfl3nqF049b6sfm3WtLfoDyStBobAyt+h95aB2CF9nh37xZoT1&#10;+uO4vQM3USj61gMAIc7XB14a/z9VUPsdgNcnzjHptqP/QdE9GOutIVlvdGxtbVfy8qHPMZVKyaZQ&#10;UFua8RcfIYkknfRYwSQh3HwtjSleqTHESGdfCvM4yk9RHEfPwY0XGuyThT0uKCfsa6Gg5mGUPqZ/&#10;8EkeQuKE+AGDgpriupmUQYX1lw6ye/sonMs0CTrI8BcS/p+EFTivjHETiMppwaQtx2kE/gfdhxmE&#10;nggetD0jlr8AIRqtoNq6nbYNH31GBbXNeIKa8nqZCmphPqNMwSVW4RROQux5TBTU4glqvOhuqK+G&#10;VprkusJEQc1PUBtaTu3NdV/0ip9A6HsGvOAnqZ4N+k1rVPft/me/srsf/dI2nzyy7aer1qwdWq9V&#10;tUGnqWBdV1IjvWJec7WiOq0JvVdF+8wJvBBFEYqytNtcF6thqHm+rLU9L9VdoSnp70h/EdlHD3tG&#10;8mNTwNf4khEmSgqPgloxUVB7y1au3lJ+SlNonBbKnMf+GX9OQGPafnkA7crwhCMN4xbmaJTKUIhY&#10;XFqy85J1mK/j6Tgb65t2sL/vpwkxjrlVBJmoVCz6vkBJ9srUpJ9YRHupMuKBvOAOV7rl/XR5jTvN&#10;5eOXldQx9Gde+bOfwJYCJ3jsbq6rX3vqw331Gzc0hFOOSLfdG1hLfVqvH2r9u2mHB7s4u0LwcBDK&#10;RROSF0Bf+6mMPKhffP6mHxPEPvqQ1nmYyuV98HWAU5uQ9J0K/c8fT4K7ETbIz66gJjntVEHtm4dI&#10;sxGcdtNtJ++goNYcnaCGgtr0dMEuuIJaoD/f85aNazJzklMnFGd41LTO1q4d/vzX1nyyZln1a0V+&#10;rqCmCbuU4wTigSvxwFZ6WiNx0EJXiCJaOJQgKKuFD1uZKymv0lcZUYz3W5BEG0gsOblxjiGjY6Sc&#10;JoQO4UFhfGu2l8lcWSxwG1DO1zukh18XZSW1CfJEV2Vq5idcQa020bedYde2e037cHfNPtp+ag+O&#10;du3O0Y5tdRtWlR+KaNwC0tdYBXsa//4n94HKjp1hCU8qiL9wneTZ5bP2R3/yx/Zv/+xP7c233rT3&#10;P3jfldPgN/RNmNORfTndEWVfxjnjm3YAQls4RFNuUSnMT4MjHfEZeCCnYq+sXLRLly7ZK6+8Yq+/&#10;HpTDUNw9f/68LSws+FzhcZO80ogb/vAsFMlQKkOxCzdOp4xl5hl7vN4TiGXiffvi4qLn/+d//uf2&#10;xhtveBnwpxysqQhDujF+OMGNqogCkrrjTj70rR8k8hWB+DE90uiJ57MmfvzokSum8aEXynYo7M3N&#10;zRJDfRbaEVrKK0+qFPis8hVfDwcZwGdzoueh7e0z958qqL18iHVPtcHIOh4TAaFZ2lRSldaXDP0v&#10;U1DLwzgSiM0cDHoe21fBZ8H1COQVxkZQMj1Gy44hB+QE/QihN6F4oJ+Y1m5Z7WDP6tVDe/zgjt37&#10;9GN7+vCBffbrX9nDu3fs848+tI21NdHdtu8FsVfitCZi4+MVTh90GlOWgY9GCLmTm5te8fAc3QLI&#10;9P/E352DPcDJNgLS5osxxjwJI7djnknZKOcIw9iBh7tymmS0ra0tW1d7bGxsSqZqjq5tb9ZrNjM3&#10;r36fVPto3hA/diqR3dd7So5u8RZSJd09ycZbTn3JtbxJCIeg4OYBUpB+Trc3kPbDnsYXwBd4/fOA&#10;sjG/xjqobZmQZT9VUDtVUDuFfwbEYR82rwIyFPxVgfoYDKemaeGPYIofBCgzfGlJXExi+IOPVXat&#10;/JhiPXMFZ7EvgbalCaylNA47NhR2No+s9nDHmusH1lo7kDBetSFKaQci6KaW7e0JK3YlNPc4dQ3l&#10;NgTqrGP4mkx5eaH1T9mUb0b5cdUe4L8sCAhwwoz2IMTztYkEbBTEVEGENTayEX4oP5sLCE1dMdWu&#10;6tqTsOWnpCmNrkxOTWtqUmwxLlD6KBaspUZoyI0wLRVEVbGOJriuhLOuTDWDwiDEa2GtNLA3JIzV&#10;2h3HaqstIa/pC81Ws2u9rioH0+sO/RQ6TqMrTEjoVnpZ2trbXHVRGb36DECEQtXJ6+h/ytQR/2C4&#10;eQxDu3i4xO5j+QUYrcGSpH0K3zoIY4axIZsrqBUlwPEiccKWFi5oIXJBk48EFd9EhzBECwxIJw6m&#10;DhZrvgxOzLB4g858c9GZBrTGc1cZVYV1G7T3rN/et26TI3afWL+7Jzo/UNCq4tSUSk35sfDvCDl1&#10;TTxHY8oFWeXDqW2+yaQxgKAavtQBVbQRHheOwmYiRWfsBz7j5Y1/Izf+EjtjMyI8UG5jKS0x3DlJ&#10;O5pqq2AllQCJj5osoC/cEAI112Y15+YqJctpYZDjWsypiiuicf0vJ6WhjMa1ncGcdGU0TkvLVoqW&#10;0SLPT2YsBL7gxVVbUN04csdliC5pwFeRQCL7M+VOtwd/AdIu0S3W3x1oH88nhUoWWZl2GStx4ZfA&#10;OKExRmvK7tkIQ1cqfjT9Nz4n/i/AoNCV1HeCjdSKZQuzlptctEyxrDYMLzOHHBMtob3d0MKt3ZSQ&#10;37ZsPmt5zQWcfMeVHbHdaKvwwocVNhmNN7X9ilinnQSoN8djcpIgr5Ewhf4VJpj8yVFBk0KPkDoy&#10;/sZI7UX5+iVEDBd+x08RQlvFcJTxVEHt9xNCT7FXGeSWUwW13y2oF4SMOdr5VEHtmwe4HKMi0m/S&#10;VvBT5+nemh7qVEHtawAa9wSE6Sm0R2j7dD/Qxjk3w3yrZY4rqLHxXbPdvSPLFYa2cKZkcwtlK0h+&#10;KWqO6Tbrtnbnc3vw0UfCj+3OL39l6/cfWm1nBynTN/HPr6zYxWvX7OZ779nipUtWnJ2TLKT5mJel&#10;WaHGk5+Wzdquiww5YVPTU/6CI++nq6lMKmSPtRybc5yQ2mn7y46lpTO2eGbJZufnNJ6njFNGPHxS&#10;L+jFZV0fs3Fke0OM/5QffyF8+B2ZCb3K+7g5CheAto2ubqedE/mCtSwvLnghfHCwb0cHB3Yo3N/d&#10;se3NDdtcfyp5niuHZlSfZTu7fMGWFs/Z3PwZWzq7YucuXLGVq9ft4iuv2tnLsl+/YVduvmbXXnvd&#10;Xn3zXbus5+WVy7Zw9oJNzS34yWqZHCfDIOdQL/E/eKCXCQw8LMghFJZH5HOtKNR+9MXG1rY1Wt2Q&#10;juawlZVL9vqb74hH5jVN0Vq0I7VlrSs6UjKcojYhbDerNuTlifJs8dJcVv+gTmuT8KKZ/LUmVgrw&#10;YtbL4Tr2vk3OzKtfw3VlLnMnjaopNVj49WIn/RVNyjPqZwJ83ZC0nf6/ioIac//sbF5yGjIjbady&#10;quBJVQTUItQkQEg/zb+CPeJvCL9FlN9HGLWSt0V8inMNEMY5iMIAtOfvSRSi0UQRat/qWieUygXx&#10;i5JNaf02vzjlcz/7qT5WlZSPG2Xh+2qiw7C/BrUHunXlMOXCS2BMXgjzYrjD/lGrabVmw6qNuu1X&#10;q46be7u2vrNtG8KnW1u2trNlT7Y2Zd+0tW09J2YM46b4A/F2jw5t5+jAdquHtl+v2mG9bk3xklav&#10;6+inpSjvsE4NPMfX/5AY9VB9XHqhXvzJEuz4B3QemMTzcSczKOMkQGCH6CYHxr1sUH+YMyIqjRjO&#10;08akBImCmvMeToakHTPWSiuo8cI+GxTUzr+kE9QcKQeuqSin8DwIfdnpTFirlZygtssJauGKT1dQ&#10;K2SDgpr6JMs+Ub+j7tGo8Bc6ogY9d1sNqx3u2NbaQ9t4+tAV1HbWV61dO7K+/DhNg5NXM4Oe5LsJ&#10;K6ufUdYQE/V5wCnLO4s1b0br+QFesvNCn/Vtyfe6oIdeDzVP2SRPYMZVNghfCHtbMb1IAMyNkj00&#10;n0GLvT4ngE7a+auv2blLrygovFrrAoVTRjLdNor90unI06PMoQcSiyApMxkKvSQ+h2ZdSaRUqrii&#10;CKfN+tyNDKX2YD71q6M4Ck/xGO85zas5yUxFxSmVJ9WfnK6KEryyIoDCwf/i6WYAax83B/Rxz18w&#10;H+5te1+3xYvY+/ZT7eCfChe2pJSGxiGjmy/jB2LCXJtXV9/3JN+1203PG+V2rx1188jeW7IEO27O&#10;SeTviJ/bQ5CXD14IIRmE3g55ynoS3I2wgdqOKajttlxubrZPFdS+CYgKEhEivYxA3ryc3txqaB3T&#10;VNdygl9PclnRLl6c1RoD1VO4np8n6O91MvCbRss62/vW2tyy6kefWGb/0AriQZW+eJDMrMwML6v6&#10;ykD/TLmk7VQs+ue9XThgQunKzLoJ6eCfoNzCu1zlN7Kzc5HsYChNuCrjwjmQV5V9ddlVR1dWlyO3&#10;BPEOrFvIWV98uit+2hKfrmr8Pazt233x4if1A3sk+1rj0O5XZdYlT/Tawo7iq9xKixOUqYbLCPqj&#10;HDSlywPMzeI5lZkprQEXbeXSin33e9/RuuAN++FPfmw3bt50hTUUvtj7h49EdPB0ZPc6JKDEg6wS&#10;6qMHD0cY8o/9GGSWENGDES8xUV7hRLNSosTrJ4YxWQhcmSUBnyeURjpN/MM1npyku+iKXYSjniiJ&#10;xHy9PkKUyVA+e/PNN+3HP/6xvf322/ad73zHzp4968jpaSiFcbIaCnSUZ2ZmxpXqyJeyuWKwgLTI&#10;B/eQjzt/JSBOLI+foiS3WDeQ/a1arebtQri6ZNFypez8vaR5gPcxNBEfDNHSfGjmSyelpCnED+M4&#10;OPqqV3yO8yavFwH+EdL2f30Q655qg5E1EkHoFzzimvarK6iF5ByhB5kplxdggJj784Aui90Wx4UI&#10;ynkbPA0C9g8UhHyc4AsvFF27bTvY3rCNx/dt8+mq3fvsI3vy8J7d+eTX9vTRPdvb2ZRMsePvbrpa&#10;OyFLUhLWHyDzpvNWMOGP8MkRuF8oXNzjoER4RBOINlok7ep/yBupZ0xPK7F/OQJj013VJO6SBDle&#10;mgA0obc5lsTH119eD5xDXfsarFxlHz/g3Ne6kOudXeFPa0PaqOd7YkFR2fPCJBn90H7P5O/uYcyC&#10;Mc9nITimf4N5EoGU3SuWQDrI1wJkJppQHbweyuxUQe2bV1Dz3P/n/+UnQ+4uZxKemZ12BrWwMG+V&#10;Sb74gTAJRQHTFJKGJEA0UxXzUZVU/BS+WfCTthwTAVjdkJcAweYuCmqcoIaAG8JI4NJ4aWY1AGWG&#10;awBgOEGJDKWuXDs56UyLpcJh108+60ng6B+1bXDUsmGza+2juoTwIxu2JZS1JUQrfL43YeVukoZo&#10;w1/agwlhMe4hGb6o4AhhhrFPVgKOPc4LCclXJH2FdeUsDQzoygV2mX4KHGnKdbTJJ4mnlc/6c6vd&#10;dU3i3IQW4cOcwmaspsVtS8Jjs6DJeqpo2ULeBS6yZlHe7nX9OR59zibhUV0ClsYJiiV8SY+SCYol&#10;PO8eHFhV/nDvHIKc8u8oj57GFpOCf1EjvyInKKlcBQn/lamCBrrsWnTmSxJsZ8o2eXZGaeYtN1Oy&#10;rMxhKWPdqYz1JSj0xfcGMlHAg+FNUBbSxo6TtykYwJ9CU45MIK2wcxJiOIIkwU5H8LcKQm/GU8d6&#10;GlSD7qL6fcYO9rQIPcraqze+Z9eufleLQU49EJWg/MTSdYLFEFvqkX6YZFkwQiyRSjQYESgZhb6j&#10;r3g98YnmhoTLqvXauzIPJWvyxeSaYja1QG5rfHRUho5oua24SivsTumPzctJNye4HkGTv29g5bj2&#10;R0tpyjTBuYZjKj2u3JM8J95j2heMCDwxk/AObBbgDjMRH/MiUUd4hAbJKMk4QQpGqfguXTD9lDHA&#10;84iRAqCE697y83DECQ7uPzKThP1KJW9u8pcj7hST/iHpiEqDzQ54LVeVRgVf+ZwwkwjRPoK0PcLJ&#10;MlF2Gof+xu05aQu8nEi0gkA3YAyT+I8gbZdfKl3fSMXfGdTxcGx8eFABfQMwvyROghheLuL/mi1E&#10;06L57JxlCvMmxuvk1h90JAeJ7wvZBOXL6qHGgGWLVplZttLUkuWLC5YrnlMaRaWGIMpVIJo3lQBz&#10;V1wAMt/m1Dz+jiMWjodsS6bodYKNcALgQRzqN/reUdWknCnwenWFtDl25kqutiEcLRPyBah5xBg2&#10;mVlH4ThNpScaoWjVal+Llb7d/vyRra7uaG4q2dUrC3b50rzNzRZtdoZyvXwYCcOncAxCT5m1u33h&#10;wD79dMM+/XhXXZ+1lYtTdmFl0pbOVOzMUlEBkS1Q3JU8MhrLgqgE6SnBNFAYwT/SyCl8NdAo1bw0&#10;YE6T/Mj8w6bbZ7fX7c6dDf8SrVZv2JnlGXvn3at24fyC5k1efDHSkHkl+6pf1E2+iYdyGhva7qA+&#10;I80Apz3yPIBzMSLEsfSgNoJRgwD8VO2pXyH9lLHV9ZY9XavZxtqhrT05sBnJ1G+/vWxXrsxauZi1&#10;ShEFd82PPn8l6XxF+FfHr2j6NFD9xC2yGvonvHqgH5KXwWpXNml40TZgcSmoHXXs8KBlDx5s2Oef&#10;r1qhPLRXXp2zq1eXtK7sWFZrpZ3VVfvVX/yv9uSTz6y2t2fV7S3NRXlbOLtk00vzdvHVG3b1rTds&#10;4fx5O//6G5afmlaOWhsJw+m6bHZrTtRaj2u7+lrD8colx3pNfcd6Fpmi3W67ctogCUeVSmzMlifD&#10;2OVDICrLuHXf9OiUm5zCi91AP0EucevIjO0SIKQR3ALE4GOXMeAS52vKCyfJIhOobsiMA63dO6oD&#10;G4tsMvopr42aNZvC2qFCc3qM1pNFzdt0lBbB7NMW8yW5cT1XwQqVotgPV5YXrFgu+pxfmeTqU160&#10;Kx+U9dVmvhdAGhRYawaXKtSnXi6cWUdgh59R3oF4mxidX7XWb9vOxob9r//p/2M///v/7ifU7e8c&#10;2J//+b+3/8f/8/9lxTnJXsiGKBPov5/p+dp+IDmsr7gmmqg+emD7jx/a5t27tvrhh9av1mzicNfy&#10;hNMcB/bUJh3JM4Ms14JOWq4ybTNLy/bq939i5195zcoLS1pXn1c+Oa2fi4qjFlLh/ToN1QfaoHqO&#10;dC4mblTwa4Gkzz2vpE3hRcquL9mwbx3r9bLW6WTt6eqh/eLnTzR2GprzZzX3n7EzZ8p25WrF8jno&#10;mxdKmkdghUrNSVJ9kd50J/1YzwjBHvE3AIr8G0b5rSFppq8Fkjp4F7g9mWPU+mO5icZEdhJt9SU/&#10;yYulHSeL8bLt57+8a0/WntjUTMXmF2ds+ey8Xb+5YvkCspbCKV1M1m1qcMXV2NXY6InnVOsaq62W&#10;b3C32sGs80KTlzD9vitb4nakcLzoZC+p2eJjmZ7VG01/5hRFnkkXe3yRmpCw7zfBp/zlI5jN+ktN&#10;zPhCE0QZt+QfJ8MzSq4oMl+Zslmu/hWvmCyX5V60+dk5P2XFX/QIobGBysoVYfE6TZqSX1oOe6Q5&#10;5xGyuhv8xBsmOkC8zB/MIKpHoGQFCamwhmX5oxyVNxFVZz4ZdTvyU8HXX91B1o6qLfv4oyd27/am&#10;FVQ3yn/hwqy9/96KZAHJy963rKNIXXLzMK5tKAhARoEOhi5Dkwc5iyc6BnmNLbhkWXsKx4D2gqcF&#10;mQC+VmsM7eCwbWsbVfv09rbviS4sle3118/b1GTBFhfKatmeFQZ1DZqW9wTtOxD9H26u2876E9ve&#10;WrN79z61mua3zbWH1q7VrCh+XlH/cjXkoF0zTmDjqt25mcnkBdyRxkzbx98wo37TvMZ6udMb+mkR&#10;c/MLNre4aAuaHw53dmxPuPrwgcYBp4yhTM18hnThHFplgkcE5RDvekgFGlaIgWSPYaboa+qW1mlT&#10;s0v23h/9e3v3J3/qV02XZ5YUjHIwnyotsZVsLiGgl01H7Ln53owKyDxAPXz8hYzcjHmKZ8A3eAeE&#10;YntHvAZFcBQfGpIr4EFtufH+h5OLUFwD5xeXZPKOiLQmXPGg3myLL/VcLkLhDd5SlHwhkcrHCqfj&#10;uaJZr2r9Tt3WH96zD//hb/wUtQ317axoAaWzDkqHKn9XckBX6QZZC3lEbcf8nSlYWbLK3NI5m51f&#10;stfe+Z6dvXRd5ZkUL16QXCNZMDep2jNW1eZh08zL6SepBWtAWMxLhUD/alj90gfKRNSN6R+98pgG&#10;gsqNsEPxJWKxJ9vvFmx3p2V37x7Z4WHT9g6qkoPzmvun7LVbZ8TbMjZZVD3Vr18FYt+fwhcDY4Gx&#10;EoF2i22HM3P/UbVjH/56W+v/fdF1X3NpR3PMjH3/B1dEl+xTM0/BI0S3kr0nmj1rb2k98/Edqz1e&#10;tcP/9a9tvtoQvxvadFdjgummY9bmZRVzqObivtJtZ9ua4zQ+MyjsehGgIich4oz2e6JxjBYSR0F0&#10;hSu7nXd6Q60nxIRQxO0r8abya4oGubEjO10OHz/PTWqW7dtho26PtzbsQLLIR4/u2+bRod8udCQZ&#10;v608d+DTHckuypLbhZj/p1T3sgQgLytZKmfkIRTMUCYtSKaYnp21d77zHbvx5puukPXee+/6u7Zz&#10;Fy+pHRm/tHmsOGOHsQwvU9uqT3zPK/jqObF48FjjsSO8zW2jNhrzwxHID6eQ77jfe5KxkKGQjwDS&#10;wA1/5KhQpoDIbqwvj46O7Be/+IV99tlntr+/r3F8191R9EKBDd6IibLZT37yE3v//fddWe3cuXOe&#10;blTyID14MXE5kW19fd1PUnv48KGfbvY3f/M3dv/+/YSHBxkwKBL/ZoyNmsb6RDk11h9AOe36tWv2&#10;xptv2Lnz5+wHP/qeK+G9/877Njs1p7qrj8XuVGzx3sD7aPKO1qo9Ecbq05Z99PGmZN22eNmBzYq2&#10;3n//ml27NuvzQinP3KD4ioNiNDwf5XEAqh33W4B02dL2fz3gVCpM6h55AeDMAkxo3uWwMBf5HoLM&#10;Xi9nLfEcTrS//fma6LJlO9tVyWJztrQ4qbF4Qe0/tHJpnEdoZySgYI5xDIT+IiC0jxWIBdkEtyQJ&#10;ih0U0vAXDUCHkgdazaqwITlhw0/7enD7Y1tblQyI2/aGdTttjbFtyQ18xA2tsCc+4e/7KZCX0gsG&#10;X04+foCeXE7CQzwLIQUIAbEkJr7BnvYZ7RO46zgsEMMfhxAyDXRZzG7cfcQOGOTNcV4Oo/IdB4J4&#10;aARLYsMrZfLhTkgllgu/QANBTtN6UHPA7NKyLZw5a5NT03bp6nWbnJ4WX37Xzpy/4HNEQetB7yjk&#10;MNIgPaXN2GRN7OnJ3/lWYg+5vghiPcbmOHy0yUzT9Un44gx+S6AyjBet/aiDkHpy8wB7Rs1m1zY2&#10;jsTfkQG2XPF4YbFsH/zwgmTdjJ1brojuKqFaIjNF8VUjypUBZHdH+umlC5/HITYtMGorHNMYAIV2&#10;IPJS9viI5HTl9ZiwanXHPvrwv4leGpqfH4p+2prHdgjtcV420EKnJ6h9S4Fx7WNbDC0qcvHSPOL4&#10;SsyAKLJxhC/TGHYGIycWla1gxQktTLsTVpSgkal1bLBZs8F+0+qPdqz+ZNc6m1XrbNesx1eL1a5l&#10;WxI4eqmrP7Vg55SwrBaKEollOgujcCPSdkUFIQOBUHzVkdcg4RpSypumpSG7F4IQm/p5VB/vI8W8&#10;rBazMAGlg9Yrd+2TblH10bLOmj0JkiyqFblVzPlJaB2tojlBjRPQOCmto3TyU1OWnaxYU22IrmhP&#10;gmVWgiRumcqklRYXrCwh80hCZFWCOv5DrvMUdlUgibYupPVVML7e8819tWOXU9RY0NeFMtsSEHot&#10;tR2b9QrPMct5CWgs9Aco0SlvFhKYtBULfq+yykU7YD85SHmKLmmfZ92eY8Mydj6FbxlAKqBv2Aw0&#10;oXKCWjN1xWdyghrKYP5VktNCHHdMrIxgzCAQjQEKZQOYCZlzBIWdA+vW1kTvu9bvgAeSDY8UWzjR&#10;EqKgJtQqnct1g0gVaDqjPxR3yMuvEmVRSsH9mMGI5DmGyFsChueTf4HxydMx9YzfyF/oAw73FCRB&#10;HE6MuQDKQe4hWCoysz3PSXz2zST3iBnrgY2J5NQIDXyh2pYXpdgxQf0H5bgU4uaonNxfGJIPfDGx&#10;H4fomsY0nHxOQxJeedM44UUY9uOxggvlkY16e90V5mR7HXs+4TcC0ULSnp4vFjDSpZB6O/hz5IfP&#10;QRpRc0ImNyXkq9+yr5OG3YZfE9JtHlq/y5cRQjbL1e4oGxfLU0Lx/RzXdUhYTxTJMJldealCrrF+&#10;yiW0f6h2AKfVoFA5ot3g4cjMl8RM7CnwhAgPYmdp4LM6nv4X0ompxacIoSAxnJc5abTTE9R+vyCS&#10;zOkJar8fEF4eqC29ndmQPD1B7ZsFOCujItJv0lY+F8AHvTU91OkJal8jpKt/rClC6/MbIBknsvlG&#10;v0xOUGu1enZ4cGR7uweaR3s2v5C3efVL43Df9jbW7PGnn9mnf/v3tvPwkXWPqpZpd2xS66iVi5fs&#10;7MUVu/zaq3b9vXds9tw5K2rNNcjnjVO/e+TAyxatU9mYJGPmdNZOfKnvL4Tlz7wGn2Qjv9fjy3a+&#10;di+Ll3IKCF/qh/AgAoWLLSo7/R6upWP9FviyHpRXGLtOF7E9oungLeB/46fjEJ6JNMZI7cC4VUP+&#10;+Ht2QpRCeAHMx4RTU5O2oLXoCifMXbpkFy5etgsrl2z5/AXhZVteuaI21LPcFpbP+QtmXs5Pzy1Y&#10;ZWbW5ZtMHmV8yTW8GFB92eTk9XxQUFO+yJjKX8vTkVtaCYbn8NEFvFKm/Ipq12a9aXvbe9aoNW3z&#10;6YZdv3LNPvjg+5aXX6iy4il6X2JGT0JTd8DL6a5f3VVRmMmpGRt0B9Y8qPqyol+rq+1pF6FkKPKE&#10;ylgvoyzTE92wps5ylan6GDqY5GoaGo2XTNRD1rDPQdtSh4DQTxjnmPh9ExDy4//0is9vCNJ1SOzB&#10;SLcd4y0g8jLO8ASGf63esafru3Z4dOAKaaVK0cfhwuKM6E1jRzzEUeOir/Hh+2uDgbX6Pau3W7bB&#10;SWdCTjhbXV+3x2vrdufBfXv4ZFX4xB6srtr91cf2udzuPnqk58d2//Eje/j0iXDVVjfXj52a5qZw&#10;nZPTtrcD7sRT1IIZkbDgk80Nx7Vt7Ou2urHh7qvixXt7+/4idL96ZM1O209X46Uxyq0+9KmXGgQF&#10;EpTkGFO83AytFmjN9/QEtKbbRu2cWDCxjubx+OeOI+SPXvAnflh3ihGEsYtPVi7wpXDF59bWke3v&#10;1oPSnMr00k9QE4zLcgpfDFzxOfQrPjlBbWeXKz4HfupA+gS1oDrWVrvy4h8KGFi/3bTd1Qe2eu+2&#10;rT+5b/fvfGzVg21rNY5s2OmI309YWfLBBC87NV/wXClrDIrXs4/a7vBhMgroyCLqN43DoeYETjub&#10;np238yuX7bzmoovXX7Gc/NqS5Z+ubfiY1aPPY6IqLws0E/el4AaY+uE/pMvLUMk8zIs9YV5yxfLF&#10;a3bmwkXxA8kZlWmfPwEUzH2uGb0UDcbLAh9DzMGCUD79qozO84U+mpx4xwhfIwwyEgpolckpm52b&#10;8xeWyE8oSaD4zws5lPrzaneQuK50oniFYjmg3F3eckQ2UBjl53vb3nZ8pGPWqGtdK77TbNRdBpyf&#10;n/PioCRH+XvduvJCYXGguOQTeEkHZZgeL67D9eY5ySwoUKAhwUcGXsN82evjoP4ITaB+IoEUxCAv&#10;H8jIG1VIJoGP+eNJcDfCwtf0q/Jyglrz9IrPbxyepwiTbju8252+bW5yglpQ3Mxkej7HXLw4JzoU&#10;vasXRz3OC6mu1hta99QfPrHW9q61Hjy2GfUx7+AKHPpAON4JScZF6cpPevb5sOucC4WK+N6OPcWw&#10;rxv/PCNK5vNh2AdW7i57iHvJLaDPmMkBDpJHeA+lMDmN1aHGb0vsq6mEJyolKy4vWGFx3goXzlhL&#10;9eFktE83Vm2jfmif76zbrvjyYb9je52mHUkuOFD9WmoY8mFPm/ZipnXlSbkx7n2cwQtEswWtWaZm&#10;pm357LL90b/9t/bHf/Zn9uqtV+3mq6/a3MK8K7ApEUf4iEf2PlB9ZTKOveZKHvcQNPiTZcQQHlPg&#10;z2kIaQHH9rBxU+SgoEWRw9omYowDPO85Kp5x8hvKZ1wTyposXCW64leG3rx5M7lO9HW/zvO73/2u&#10;n5I2PT3tcUmT/EkPmYr38aRHXE5Vu3DhgiMKYhuS2dbW1jwOSmxBUY2yf1XOkEBoMG8FVyASpuvX&#10;E8+v1ap+9edR9VB9EPLjhLcZzREAYWNXoRDFvMHHQyjJVGt9yWWnJ6i9fIh1T7XByBqJ3ntVCM3T&#10;ptDX809QqyQnqJ1PTlATOXt4//V2Po7M5r8JeGj1L9d6R17ra26ZIaWkzC57SQZoNax+uGeHu9t2&#10;/7OPbOPJI7v94c/tyYM7drC7ZfWjPT9lfdBpGNd+ogjEVeGULCfecTxd6BqltOS9VWrcI6M4JEbK&#10;Ikjbw9MxFH27qR9MfqPfGNJPia/Xe2wP7uE3YGjd4JrAsYdnwceMpyVQ+7JXNUA+Ji31vY81/XC4&#10;jYacZZln1F4tyXUH+3t25FemHllVaz8UiOdmZ7zNCiVkPaUBP6YQ3pyhHfuYegz+Ycw6L3Dbl8E4&#10;1LM2zC9I5Qu8/nlAbUQb1CHpl9MT1E6v+DyFlwliPKEnxKjVt+FY4HHv+BDUGGGD3zf5hShn9dXR&#10;CMn85YcStlpm+ZaEpQNZDpvW2zi05oMta2/s22CnbnbUsWxjYMmBRpbrypSkCk4gfGtc5jM5X6x6&#10;nioH7Aym5lex6MmRZ7njrx8fFeigoNjGCUAueKvgYPhyEsE+1NGvLpWJ2Ep8kvAv1TzPjAv+PZUl&#10;l8n7Pf/5LFd2ooCmOk+WrFkpWluCYFNMm2s8UTibXDxjxZlZO3Ppii2uXLTy3Ly1lV5XOHfunM2d&#10;v2Dl5bO2cP0VW7x6zYZamHPVzJLCgrPL52x26YzNnzmrShSs0WSzRGXXwoDrRQcqT7iyMCs3tYPK&#10;yAYAXxe2Gi0X/pr+pWzXMnzVwuSiOjHpKoImlb4mGWoXGGD4moZJIUwM9LsDbZW0V7AH5xAouEUn&#10;YGR3S/KUDnAK3wqAn4OuBT8oy4KCmsZDm6uULtjs3IqEjbxxehoEFiiIX4CRFnAMibDHlxrDpuxi&#10;CL0D4Z4NmlvWqT9R2uIZvSMFrYue2+ILbS1kxVsUh0W4L74V09PWSjfkwYs5UO7iAZzYAFMZZny5&#10;LUT4gqPEsgHJOFDdRqa8nYwZJwm6zODIc7D7UBm56yGaAIyFgCTkiYVoEZhDWSA6//GwBFONVHif&#10;+FV+4pE9JnwMHuxB8MOu9k7WEAETfxBlL6+pzFgNd/e48MfEXXn7F+sKG3gkZY4lpaWImGDKGlC+&#10;hE2jQ2J6pm4RshBWePolqWPoI4WJdXYraWIGd88n/ITnYEnSFrobZqhrLAO/MUgIpp8kv3H+cgfx&#10;83DUNwF3ck/9swkUFjB9lNM6hxLADq3bEX2KNofZcMoZ11hkCwUrVmYsX9KiLVtRvBkVpKi4OWEQ&#10;2F3RU2b49WL5nIvdv14ailYHnPiH6nPchKcodGDcQCc939qRqec0eBsEWlcEx9C7hCPfmHP4HT9F&#10;CK0QwxHvVEHt9xMivZ4qqP1+AHMMnBfGcqqg9rsAeCWjItJv0lbwxIS/BzxVUPtageoLmTZob2Dc&#10;9gnqhzmRdU0MSLReu+dXFR3uo6C2Z7lsz4oFrSn7Ddt4eN8effapPf38ju3eu28TrbZlxffgbjPT&#10;M/bKe+/YtQ/etzNXr2jddc4y5bINiiWtVVFM0Hj0DxdyGmchT655BNn4zNDfWjc5+nhTaXDXeg8F&#10;NV6A+NUxvlYMfrGe6fCIgPHEW9JCOS29ge9x0qbDmDaBYCfAGOP8/UL09BVG9SJvlytld97CejCf&#10;s0KeF7ScblK0Qolrt0TryC2qn588kilYhiu5JMf4VViqryLLVLoyUSQJIyw8w5PCepv8k6II4mzC&#10;s3sl7tSScpFGcGdrWVxTAjZtNdS6tqg1cLVatXt37tnNm6/ad3/wQ8tPoqCm+jCGlW0317eO5KQg&#10;44bE5ewvoOG7+WJF69+c1bfC19JDFLSybJJ5z9uE1tWYKBuwAYt802lzKm5ffa3+lcnV+UpEgb0Z&#10;lZPqxQ9lj7/+LHsowjcAIWfP+lRBbQzpIr5sjH0c282fomP8GcvXgRKhFUnvwlq9bU+3duyofmSF&#10;ctEqmvcr0xWbWZjxNV2t1bKdoyPbPTy0R+tP7cHjx3bv0UP77M4du33vrn10+zO7I76HQtqjp0/t&#10;KcphXNG7t2Nbe3u2Ldw52LedwwM7rNWs2my6YluTEwV64qX98IFlRzTd0TjriN65npOyReSq0JEp&#10;/578UZJrs8ckmaXV6Xh6jXY7XCXa4CrRhubQmp/0wcvI7b1d20SpjbLJXF17Klyzzd1t29nfs47S&#10;6grZy8vwMaWaKvJa5yuOaYokAO0ZxptDwgMIEcJA0zHMiMKDC9GdE/XcIfrCe3y8u4Ja9aspqMEn&#10;SHk0FhJIyhJkaAA/ShAxuHi0UzgBJxslKKg1233RVEdrTPFt0WFFaxdOgyoWMjZZ1twtvp8dtkQ7&#10;4n2cDtioWnVn0+5zddPDu3awt2W1w211XVfsexgUj9UB/W5ffLJnszNTduXyJaV5xl/iM18caOy1&#10;JHcgIyh1zRd5K0/P28LyBTt38Ypdu/WmLV64aLOLy5I1OFHcRPsNnx+5xgxFugyyun9MltCNaIMr&#10;944xDiH7zdC57+nIzGpenlo4Y1Nzs6rT0Mo+1ykd5lWNWa5BQzZxeMmEFFODx/v4kx2lOK528r1m&#10;5COZJ2UiHw9yC0r6yEWSqzwMN38U/Zr0ouSuguSLrOQJlyXkh5yhRlOlgwwV0si6YjhjMKyHkJdU&#10;EPGJCfWhOs4a4o/72xvWFs/hRfT5c2c9HKeo0dYopxXyyGnIZyqj+oM9csxQR2Q91mZ8hN51mQA5&#10;DnrghDX4kZ8+QtcplJeNelLliC+36VOQ8BAvKRWHk9HOsp4Ed/NeCr8iJE59azZPFdS+aYj7thGc&#10;XlJthy/9sbFV9ys+/fpNV1Ar2qWVOdErcwo97tQWaE80263WrLm2ae3DI2s9WTNJoc5CMk6/gOZO&#10;PggXzaIw5ienOd9JAgbLCHEZza0yycZVaUUXKMOD7BaGT8XDez0ObOBk5GGxYB2tFwaVkk3MTtvE&#10;3JSVrpy3wvXLVrl6ySZvXLX80rwdtGv22eMHtrq1abcfPrA9ye+7kgtQsu+Ih3DIQ1cZM1qH8LIk&#10;b8rHjUZl8QV/n6x1CfyAj4CWNcb5gOa9D75jt15/w773ox/Z5evXbWpq2sqVivMO5x8wCw1QWpEu&#10;8RZIBqz3SfxL8uM/IG4YiV+C/uHSKFCAGDd8ZEM+4/17ngPPGo8wX+MkGN3jM5AOC5AGJ9aiXMbp&#10;aMxNnBTHdZ3+IdHFi35iGvNVvMo0nX5U+OeDquiOHT/SRTnik08+sXv37rkCWVMyIuX3OnrdvhrE&#10;ugKcXBXrA+CH0h3t5/kjbyI7Ii+KFpYWlmxmal48W2s8zQ30lKhAEWlE+lI0J1o4PJRcdnrF59cA&#10;se6pNhhZYz9igtA5baoe0iKFqfTLFNQ4H0GR9IOBCYY06OkIMafnQQwVYwfg3ZGzDMcwT4uDSS7y&#10;E87gMc2Grd69bZ9++EtbfXDP7n76ke1srklmWLMW17t32zbsthSv6/IjJ+j6WQ9KEJP3fnAQPmbz&#10;rQ7MdJ4p9GeVavReRsVxk6K6W2jDUOskjHul7Ammw+Hg7kRXRsfDPd8enwPoKeWR9kvnrUHja1PX&#10;f/B9qqS8vr8V+NhIEVDti6SWoQ/U5rQ74559koHkMq775MS6np75eOBgf995ACfW8dFgDt2gpIFo&#10;O348fTVilBedQtT+Xjb/OQke0Vsp2iOOWwmI5nPAG/VlQ2g3R9orVFDtqRrJfqqgdqqgdgovA9T2&#10;kUn6CWoisjAkkk7RAxtpKKb5FxYye+pkln4oTrH0KShAuTGwfFNMbLduw/2GdZ7uWf3uurU29s0O&#10;uolymiaE7oTlFSwriTgjE+U0JGSxLU1y4StmNqxZGPsWLHb9HVNOE/pAYUQIub8/P1BJxBzgD4yZ&#10;sAHAiAl1ozahbjBFF42clv3LVTFnatzlCxYxlly2YOU8V2MU/TQ0Fdu605NWK+etqbrXJeSBC+cv&#10;2OKFC66gdvbyVVviyOH5Oat25S/B/Myly7a0csmKy2ftzM1X7cy1VyT8q458NXf5ii2eX/ErRubA&#10;M2etJSl+d3ffN0u4px1lOeaFvMrHMaSunCYBodvpivG1rFlr+FG4Tb5WU8DSdEULn4JPEnwlPlAZ&#10;WYSzT0INw8SjyoT/EQLOZ2jTBNJ+aYhuIz8f8MnT8yKcwr9ooHvB4wpqnKCGghonqK1o8gkKai7T&#10;OgQ6CiMNTBMGIw/k5LS6UIJjd1ur123rN7Uw5wS1jia1YV3YEu33rKCJjleMrtQmAYlsQqr604D3&#10;PKBtFjpJeUMgcQrFdwajQeBKTClIUvC/0VMMwoBwlN2Zhf6jPcEJdhgTv4D8AIkZkn0GWByGBeI4&#10;XFp5KlQieGEGfiaTOnk7Rwz+jik7/BGeGasQ/PUDKu1YLV/gic+6cO7BYvmJEM2Iz8I4/PMgieM8&#10;mMbCDM5e7nTZk6Ajf0DlVdsAAP/0SURBVO/ANLjj2D4K6A4yYx7+4E5uKA9v06TuIzNp33E21CNV&#10;F/fGk7CibSWEsN7tSNBsH2ieOBJWRfNdm+DzRtFZtlDyrwwL5VnLF2eUF2MlKKgl3Fft/myL0Qwu&#10;YOEz7KpPuDK6oye2c6Bbykk56CVenEDjUUEN2h9VIoATsOI5YQYIPRzmuFgvINqOpxBKGMMR91RB&#10;7fcTIi2dKqj9foB6QQgfop3ZcDtVUPtmIcj6oY0iYtCGYWkd8FRB7WuF51R/3PYBCQTF++liiSPR&#10;OEGt4yeoHdre7q7mGM6XrlqnuW9P7n5ud3/9a9t88MBamztWko+f8q2Ys3Pz9vof/Mhe/fGPbebs&#10;spXnNPcW8tbNaN3E5jfzpSuosWJV3yoeL2NdQU1jkOs6eWkZNmYDML+xluKjKdzZwPO+DRVwOYrn&#10;sEEeKG+0+Sf7aLMvTQ/RmnIaJZgAT9BoAMyxhPalqMiaCtzuG68qN1fOoJjG6SGcpFaUyZWd+VLy&#10;8tiV04Ram3I6Gi/NM0I2EeE7wSR9Ja80kWOCmxyQqcg2ZO0zScjfo4ZoIYgHkBjlQLvQ7uwpscHJ&#10;aVKVYtkWZudsY23DfvlPv7BXtWb+3g9+ZPnJSSWgyJqr2Itoq9PbWj+E9mdloN5VZqWS1r9c3zW3&#10;KGFlYDv372t876scks+yfd+Q9muUe8pP4QvEFV9uNFoKJ3lOKflVYyrL1Jkz4RQ1QZDb6Fdq4Vza&#10;f0d1UZm+GSBnKk2ZqPWpgto3CqP6JO02eo7tI3SiDxI4iizVetvWxKuqjZoVy5LHpitWmSrb9NyU&#10;76cd1Ou2vrtj2wf7dufhA7tz/4HdFX/7+Pan9vm9e/bJnc/9hLTH62t+ehknn20o/Nb+nm3v79uO&#10;cPfwwA5qVTtqNlw5rdXtuHJZR/TsimkJonSG8lnAsAJHLWekrJb4dzWACd/udV1BjZPRGsKa0q82&#10;6o6HKvdhjWvlxKdVFk54W9vY8FPenm5s2hOVl5Pa9pKywW+cVwg5UYn1LB9R+gtNlQM4bgY6VDDf&#10;t3NI5nFChF98CZP+8+ZP6JsxEhXUcPBXLTY+Qe03UVAL66eACSRlCTI0EPIYYxIjFeUU0pBumAlX&#10;UOMENRTU4glqQUFtWnNW1hXUJrQ+zg6bmotFA1x5exROVf3slz+z9ccPrFHdk/xwJJrpudISp3QN&#10;Nc+3mm3NNUM7t3zGbt16zZaWlhxRwlrb2LKm+GZffQZtoKA2vXDOLly6bucvX7NX3nrHPySenJ6z&#10;oubJqKDGvLW9u6Wic5OFHFEUifQgN67vCwSgf+h8hIHGUQbh5PXyzKx4wqRkjYz4QlBUQ+krKKgR&#10;JqG9l01IMblUsj21B+j77+IHjDSXY1wJIpTBXy4mbhMqJ2VFdorvhFBQK3BFcC6v9gx1cX/1hfNH&#10;xWXskgYyFvIVeVAMqgibYBE00euokcR/xD84GaWNYkWnZZcurnjYNld8ctVxp27lEvOc0lY8lNF4&#10;Iej8Q8+49TtckRxOU+txql6e2xaGNrdwxjKFUugQMSUPzngnrVBdh5fd9GMgY5AM4Bkqs2cs60lw&#10;Ny9o+EWWOT1B7XcC4cX+GJzWUm2HLy+nN7fq6puooNb3OeYiCmqFSO9J3zMhirH0juquoNY6PLLm&#10;k6c2RboaixNoiThdoJhWSJTTJLE6j2GO00j1tABP2ZFx5vzGMbz38t1BjwtywikKapzDJnfoXmse&#10;sF8qWVvrhuFk2TLzM5ZbmLWZW9etfOuGVa5ctPK1K5aZnrS19VX7p49/bU8km3z+6GGQQzR2XRle&#10;iIKayxcMKaXr5aC8Kow4g02KV/DxDEovrLHKU1N26eoVu3b9uv34D//QXr11y955/31bOndW/GWs&#10;nOYyrctb1DMZGUrTeSZNpZ/YJ24G6xh4TsL5Y7TrP7Skyqhyh3SCn/tTlx7Sk9woh7uHEUb4oLwW&#10;4oW1IeUKe/64s6YEYhjWZVOqM8gJaiinoZjGqWqcgIbJXIXyGnGJQ/6YKKeRB2nB8yKgoMa6j9PW&#10;ONXyV7/6lX366acery7ZDQhlU32+IsT8ANJXpu4GkJZfbUrZVA6um29ITtyVrFqv1eys5s9z5y4S&#10;xWY13wEoLoT2Z+3NfDdhB4edUwW1rwVi3VNtMLIGag8mGOlZ4/SrKqhB0kn7hnY+iV8OMdTxGMhR&#10;QSbwUQ7T0JzvxZN9AvmgemSf/uJn9ov//vf25NEDe3jnU9vf2bJ27cBP1x26HNERzQTltHjpEMpp&#10;pIusE/NgjyDafQ82msoO090pFgR4EtwjGM9ikkYKgZFdP8GOxX9HCLzIDqTTjvB8e+hf50UaO/wB&#10;+LPngSw2Uk4jTYULCnziW1oL8v7VFdS0tkSGQvGU020bjaZVj46sJpyZmbFuu21T0zNWqJQ9nSRB&#10;VSvySh7g3+M/h8Q4CaHUAcbhx+YLI0YYecdUXhYkJYt1UkanCmqnCmqn8BIhMLeAvmxUX3h36CcI&#10;kgH9BDUxFT/WXCTBNZyFvoSSvhh6XYv7tQPrbBxYc3VHAvae9WTP7jat2BpaoafFqRZSOYXPEF5j&#10;MCthhGUTilcoYIUv6TVZSDBB2YrNCfJ3xRdeDKDdKybqi3VXb4bZhTLKx8vEVyFd+XHCG8IwV4Eg&#10;91Mf5hNeZhTEQLIwEcaZkHuWuyh/KY2mmEq7rzZA0aCiibdYslYhZ13R+/T1q2bLizYola2teC1N&#10;ahdeu2Xnrr1ildl5m716zSZXLkmIX7Dtw6od1Bo2vSyBekGC5bnzNnvxshVn5pR2ycoKPyeBbVp+&#10;lbkFm5xfsqnFJRUSxbK8zS+esWmFrUzNeK8MJCHwYgChza8h1RjUNOGbK1yd0NbCu60Jo6cJpFXX&#10;Ir7bs2FXNVI5ixJoQ/sGhu5/co9ayxGB4Bufgz3A2CW6jvywCOmHU/j2QZwe/a7pPgJH0drHFNQu&#10;StZAQU3hfIYd0wEj0ymGseYDTgNfQiKKODaU0DisChvWb65bTzjo7MprX+Fb4gtdDfO+C5RZCUVi&#10;CMqfJEhVfMDHcFblwhRf8nldYZglPS8WPyALybFaa6Th8BdqF8ZCML38mNSX5JQvG5xedMrgmGRB&#10;XjzLZJ8gggthpMOYiIi7/8oUfwovO0EPmfJMkDGuSnnJ9Uw1MQEXLeXvSL3cjM8qj8J6up62F9Sr&#10;NMpLv/xRe17v8cUI7iGsQlNeMLr6c3xUGB7dVKWJ6/aQT4BoCggrRuTJCfBx4TiRJUIs/FUi5+lJ&#10;wJPgzvyAod+CG9ZxfiMb3p5mghBnkr4rqiX+I5CVcqRK7gBd+de3otvhkFPNtOCZaCutjuXQPZOw&#10;SR9wpSeYL87LXQvwYVkRp2UWFAgRijILlAG5+tfVzDqizwynCHJZ9EBpD1paQHB1Rdh0CjRCfC3g&#10;h3mhaN+3dUKaqo3MFHhbRAIF4sxOeEJ77onPGMcQ4sVwPv/4uDhVUPt9g9jDpwpqvx9wqqD2uwa1&#10;Ge3lbRQRgzaMc00Idaqg9pIgNuoJYMpIe0X7OKioXnzK1yVyhA1B4T1XUOva4f6+7e/uiLnVrbq3&#10;artPH7pi2vbjxzZotCzP+kZy4dT0lJ1ZPmOXX3/NXvvRD/zktFy5aBmt2Qaan/paT3HiAOPH50GX&#10;7ZSRy22hZ7lCK27yM/ZCpwspG/aRqSiJP8/EiTJchLE7gT0KNR35nQQ/zdZt0Q8KDrHS+Lw/IMQN&#10;JulTHlf+EnJyTCLqJAVXym4SNsTxEUMAldkkx3Odj6/55c4LdO8UD+OphDyQXQlPOCVCkphkFNKU&#10;Vd4Kdjx/oUsUihdfIuGJ6ekqEda/W5tbtrG2bq/dumVvvvuuFdTHQ8mQA2FfaXK9p6/7xWPhs9ST&#10;7wQmtB6mMlzZqUWy1TY3rHYoGtI6oNdnXhz6iQ1Uib0H9gNGBXcYikd3/EQVTj9HSc/Lp/VzAMo8&#10;blv9e0xMh2h+beC5+f+pgto3CLGZjjVXqFwYFwlvkZuPG7mArDxr7batbe/aQe3I6bcz6Fqt1bCn&#10;2xv2yd3P7dM7d+zjO7ft7sOH9vn9+/b4yRO/1nNrb8cOqlUPi6JYZ9Dzl70gJ6H5HpCy9o9GVQZf&#10;rsLDNK5Gp6OoRGGvKIQbhwnhwpgP459yEwd7wDDmj9uFTkIylSb8knbgNyi9iXf3e67QVmuixFa1&#10;/cMDP11tR+inqj19amsb645theNUtQ4vW3OsRJUaZVM+StbzARivbuMnOCUgWsWBQsnkBgU1sQcJ&#10;SIrJi2RScZlMrgrfafdsxxXUaq7Ywovf6ZkXKaiRC3n4U2IKmLiovcvQAH6EixhcqM4pfBmgoDbw&#10;FzrhBLW61sJ9q1SytuwKahM2WWJuE630qtZvHtnR9qatPbhn648f2uO7n1mrfmRDXkRaV+HC/oKW&#10;7mp/yXPFil91duvtt+zSa7fE4/PW0Pja3tmzR6trGl+Qkea/XMkmZxbs2q137Orrb9vi+Ys2f/a8&#10;5fNlyQnhhNEh8oT6N5ygVrVcQWvzfksZhXkpdjpDzDvfMdA1Y9PHqJwin+DmDFcKl8w569dXDlx5&#10;nD0C3//2t/KeGKFfGjB8fZ/dn0I5XX7QeEARwa/eRIEMpQTKn8QZAcxB8ycvPAHGritMEIeT6/J5&#10;jauCFYqlcMI8J6jBc3xshDHl7YWd7CkDufAhKhzJX4hyU0hd8/ie1es1q1cPbXkZxULN6eIfvCxt&#10;1A7c7Pd4eRoK6CezHdv3Rs4Sb1ZZ+1qHdfjIu9WyyelZV3qBVpj3KQK18VTUn0GW4+HrAm9VIZnE&#10;dvHGSCDUxx3cjefQZ6cKar87CHPfGHyOSLUdvlzxyQlqO4mCWsYV1Ip26eK8+oTwokifQxSPsSSy&#10;7zdb1t478NMCa0/XTNxGzqJd0S2HRAwlH0+UKlrXTFiL92TMPfAdz5VkoHRk+CDHh5uPOIQhY103&#10;s9bXuOyLZ/XFc3qOWetq/WuVsuWmJq28OG/FhTmbvHbFyq+9YpNXL/qJaeXLF6x0bcWyywuKm7G6&#10;ZJrNjTX7u7//O/vo89u2d3hoRxqrKKP5yatdTk3lHRUKEQmvUzVpJvhEQXxislD0E9TimqlUqdib&#10;b79jP/7JH9rNW6/brbfEg7W+40rPfJnreGl7/SQJ0Q0Bg7TABzmhH/BTu3jD0D6MGR7c4Rh4/MT0&#10;flBckvCRKDOdDuA8Re3KlaTpj5rgg+RNXWJ9olJafAZDeiGttBtAOGQRMNpR/KK9CBchnUeEmBaI&#10;H3FId3t72/7qr/7KPvroI1eUoEwxbsj1q0Pk9ZTrZJkA/Nnfx9nLoqbhOesKaKIZ0fXZ5WXn3wXR&#10;XL+PaqRAshl7mAdHXTu94vPrgFj3VBuMrJEKMEFoKMxFv42CWjDB2C9fTGcx9HMxvIBRsWQ6ih92&#10;21Y/3Ld9yX+3P/yVPbx72z76xc9sa+2JNcWTus2qmI3k/l5ba3zerwy0XudgC41DTmVFwU1poYxG&#10;evBWSko41TjJh9uaOGtSNAadURbVy59lV4DghjWxxOcRqtKObh+Hjwg8aw9P0f1FCPj8kdiD68nn&#10;WN5x63sd1Lfsv0ReGcaFQqmM1N35pEzKzLtX2oq2c7ULj4NJWsEkGnvbHJTTbDXt4GDPKpOTwoof&#10;ksPJtl7/JI4Dz6DJT3+A+2OmEEib45qMIfo/HxSDTnjpQJoJquDjNhQlyX6qoHaqoHYKLwUSgksh&#10;nQjdMVTiZheCrm9gaRhJNHHM9yYcJ440EO9vWWt9z5qr29Zc27WJ3bqVawMr9zKWH0jgEqKchjzN&#10;ezdesfPVs58OhpCnvPpiZj2h0xm5y5HFeVROQ8uXZ99c0z8lB2FykCnl68rqp71pXLMhSD3YtGKY&#10;85FbXgyE3JCzGFBc/9KWoNxTWVxBTUJSRkJzcWrGTzpri9Z7mozPvHnLhmcWrS3BrNbuWkML3Cvv&#10;vGuXbr5mlZk5m7p6zcorlyy/sGgbmzu2q0XG9NnzVtbz/OWrNofyWmXKSloQTy8uBeW02XmbnF2w&#10;Kdk55p0NkGK+aPNLyxpjFce2FpzNWk2CnCZmlc+/blPBB5o8OcYcxbSmFjUc29vtdaxVb3hb0sal&#10;XMHHKF+H4pYGJgXc3N0t6cktQAgRbOE3xoouAiw+6Ecup/AtAroW9JMTOEFNS+aTJ6gdV1CLMKYv&#10;pwyfeBl0KKdFBbVDuWkxUl+1bv2JBq4ms35VY7UjYYhTDhCMgoAUmJHSGrCtxZkZymyoTCkXTAB/&#10;/cA3NPpll3CJghoDQbQdroB0q9zDpB8V0tjYHpWWtBxTdpJL7L4okgnyPDJlhHEwNr3dsCbOEcLG&#10;Hw0WnkkiQCqgHBnnvjlBVUHScy/9yS/+0QD+h1X+1C8qYfGcuMo9IAUjJ1ohCOVwdcZ/CB18CJFg&#10;Up8xxLAB0/YxpOIm1gCUEwyyRAS8fdHsAllMK0YUehlOIAYQO8EhMaljGmmPiCl3IJYjpBLTkb9+&#10;XWFawiU0NTEhmkU5DVPCV66gELzQVfxsrqI5qmK5kYJaSZGnhQWFDy1NehFdedK0eGLDfYKrblFK&#10;Ew44fr3j7UP5fAPEX7CjoFYQsukaToIhJU8rDd4WDIZxPULvhj4NMUKsaDueRogXwxHvVEHt9xNi&#10;D58qqP1+QODWzDe086mC2jcPcS6K9Ju0FTxRiE/AUwW1rxWofqoJaPMxRI+E7mmr0D3u021rnLS6&#10;dnSwZ/u729bvVG179XNbu3/bdlef2P7autZwQ5vU3MOHOAuLi34VzLV33rYb3/uuFacnLcNpPXz5&#10;r3mzJ9l0wFhkHkvyZup1toddiIIaHc2XtLjE/sMcIXKDgHUjz77Bl7iF8KmwyTMfNOgp1HEULgG3&#10;iiZTThGIFQJE5Pc5ARMINB3CcDKY8xLlhel5xgBqNx8fOImduJN764c2QiaV/MXL85488PP6uH9I&#10;XwmHtpA78Wky0HlWTFNIEEfZAfwBOYWyhSRC+npA3kHpq6w19/7enu1ubduVK1ft+qs3rTgzpbKI&#10;s4KKz8dn/qGc81mt50GU03o9ySR5y2vdjJJabWvD9jaeWF9rjXa76jSWVx6shilXRgXn1Hjqz7UV&#10;nDRwWK36/tbytSuW17qfSk1oHR3qFfKjXUEg1MGtsiTm1wZkQIYqiwiY+eZUQe0bgthM3uHRDjIO&#10;gnwNHfFKAxoN0r1Zo9W2ta1d268eWnfQs3qnafu1Q/v80T379acf2e37d+3Tu3fsweoje/Bk1U8h&#10;297ftb2jQ79Gs4MihpgOpzX1lENQBAvjwPNRl0all6D4Aga/oAQzDutlZ+D5OotxpzITR2V2SiCe&#10;MPCDEN5feDum/MEkTTc1sMLJa31r9bp+whoKebywjld/rm9u2GPVj5PV1lVH3LJ5rWXyXPc5tKK/&#10;fNbY5EWmlyeUiWL4uy9hKBMW8g3jNjr6aZGO7p0EUwn9dBn+1VAuk6mPxPzGV3zWlGd4EfziE9SU&#10;vu8xxvwSgKFQyjiZuJ9zlgSTGKkop3ASxo2Dgtr4BLW68+RJV1CbsRIKamX1ovpz2Dmy7tGu7W6s&#10;2YPPPrGNp6u2ufrAhr22uqRnuUwYhbzklohguXzRKlOzfhLNu9/9ri3fvKmpom87T9dsa2fXHj9d&#10;1zhAOVtyQ17r2YVle+ODH9i1t9612aVl/6CY+YSTy3N+JWTRr7KEAx8e7iuvobUavIhJiC8Bn/fT&#10;qLHmyqGyQzHOI1RHrr9jTPHCHmV7lvvFSU4KIhHGKu9YFCChqZcJ7F04qEyMEfYb2IdxU/JA2H8g&#10;X/IXxPACxhx7J+yREB+FtLBPr3biJg8UK1BSkz1cAxrG0HjcYpBvaKsw12hcq03cDQ7a58r3pjWO&#10;DiSrH1lV7Y2Cg1/PrvmevZmjgx3JjXzYx54SSTKeeQHInBf5iHiU5nv2y7l9pFavuYLa/PySLc4v&#10;UAz/IJ2M47sByvNFyg8vByhdKGHoX0osO4/HILoRFsqj71SrUwW13wmk9y4BnyNSbYdvK1FQC1d8&#10;SkJITlALV3wSXiPBo+gHgbwvGpW80DmQHKc5tKr5Mqex4L0teufmIg0my05OWVdx66Jl5s5s1MpW&#10;OE7/Y3z5uzphT2OuJxp21DpnIFoYFAqunNaXvQdqHh5I5s1wiuPslE0uL1lpccFmXrthk++8YRUU&#10;0y6ft+LFs5Y7f8ayCzPWFZ/dW3+iOf2x/Zf/+pd27+FDl1eQTdiLCievdmUP8orTq8qFybiEN3D9&#10;8hRXAatsjFn8pmfn7A/+8A/tz/7d/8au3bhhV27esBm55VRmeEmUC0KFFUcPjhqzPnKQa2gnOUbe&#10;hnJgKEFE3IjvjRZc9QN6GnKO/RmSivFA5eqKaYE3hDWIyiQv+A/2qLhFPBSxolvkJVHJK6Qf0iEs&#10;9qicBqafsUfAnlYOwwRDeYJbjENem5ub9p//83/2az4pD+G8LPL3qn1FiLye+YCrQ/0dRuIezVC3&#10;UBeKwrqtLZquHtWt00aBuG+vvvqq+09NlzUPdzwu8wNLuIPDUwW1rwdi3VNtMLJGIsAE6TvaFPp5&#10;OQpqXwQxdETATf9R5lo3Be4RaKvXbtrB1qZtPX1iP/vp39jDu5/b7Y9/bc3qvnVadZvoi6aI029L&#10;aucQgKFkQueKcu9IXEdpDVrSrxgH79Y9K+iJMDCTEUJjIHzLA/Hj4f0RGFmOA85f1AIxDffTT7D7&#10;U2J/MTqMLAHgjCecnnGL4wXTMbhSTYXkJ9QPa0b1z2r+YY8kqzbwfRuPG9tCMRWmLV5fq9cln4XT&#10;tKtauy6e4YTiBbV33wrso3g5FInISs/HLvHZjcENSIyvAiFugC+N9huk+5sBbSWkHb0OtKN6XPZT&#10;BbVTBbVTeAkQ+hSlJw0MuI6YdvzCki8z+yJApga/Sk/2rCasYkeLHnRM9iWQ7tWt/XTPOve3rL9T&#10;tdxBywr1nlVaZpVOxvJ9paU4o41sZQHTdJnaUYxKGK4XFapMFMMX9xJ22F5zAchpZCjBeCDsa9qR&#10;4KtnNuhQLmup3C0J4A1NlM2sJrF8RuX3LVwrSJBCGM4Ps5ZTuSdQlJvgCwXRbqFoXO5Rk0B0oJm4&#10;KrO0fMbOvPeOTb3+mh2I+g/6XZu+dtValYpf35nlq4/pWbvCCWqXrlpxesaKWuhmJ6d9AdFutsWE&#10;JPBXJv20tdnlsza9eMYmssqPL2BYsOcKMkt+oho7EizeOS69WK7YlBbMmBx1nC0WJKSVbHZx0b+C&#10;5U5/lPS47pSrGNjgYLHOJhuL0YEEiAEveapNy3TDlSXqObUnX1SEqz/D1Qr0pzepI23MH5OI/9H+&#10;3kF4ewD+3e5/xEvAp5oXD/xT+JcM3q10PC9mJkU3JWs2JrToMFtYXLFZV1DToFP/M7bH0ysRIRLi&#10;wkHYjmMjiw1jjdyBeEdjw7qNHes31mzY2RG51Sw7bCkfTWiKF/iBaJdTozx//ly1Va5ycwyuLEyZ&#10;y51sE6ULRj9ydtiMh6YJmdC+Akae5qekCX2Dqyc7X2HiRvGVFGFAqiJbyM9x/OcZJ0DQCEkLPANh&#10;DAUfD+4FTx4SJJ1QdpmU1zHhjwoyxlCGY38sFFUH5616ps4uXHpdcI9x5a8HeLI7kjc+Xh/MYGez&#10;I2Qeww0UjwW57N7roOwkGsN6EomZPI+89MNCdyQse+cpXGiZxO41GZmjP+qgPwf3DnPYKK6QPGKQ&#10;EEb/biaOSTk9b7eGALGNA7NzzuZ0FTaBoN2O2sJfFckut2xBfLVg+fK8FUqzlivOabE9pbgoqMlE&#10;CPUEPVElhkIa10+IzoUTE1xTsadF0oHG1IE1mwcSbttKgy+O+YqaqyhQTNO8IXs4NcR71FMMPynw&#10;/nBLgt7DtIg/J7UVjkOEpwghfgxH3H8NCmqMfR//9HlCB3F8RhP4JsryVSGW6oUKarMFf0nNNTmE&#10;Dptp0E2qDgmvDMCg8IGRYPw9ha8CzDfIq/DMUwW13wXA5RgVkX6TtvL5Ks4MIdSpgtrXCFR/1AS0&#10;eDTlKMP5qf6hdz+JSnZHhWjXeRmpMbO9adsbT622t2k7D29bfWvdhi2tLcWjC1q/lLVu4lqsa7du&#10;2Vs/+J4t37hmM5dXLFMu2RDlNK3DBgrXR7F7JCdmPb+8xhIfR7HGZM3E2snHoZ6j4lmcA/Sf4NgN&#10;mSUdBsAIGN2D3eWuxM0rjZFCuaQceIaCA4YA0XTPEdJegSMkDmpTRBRq6RuJipPEVFjZiUNwfiI7&#10;cU/9JMipCy7nATKxsoerqso+rtPYHjD4y0zCguj8+Re3Siq40RaYyJsxbii7ny4h08MKD/b37eDg&#10;wM6tnLcLly4GRTEi8XbCC8TYpKYqB3+S/bKqP33q62ghsm+nemCDblMpd/3qN6c31s9qDygCOoBd&#10;8xLN9xmUhTe38uIEiaLoi32QXLGYyABh7UAcLbsdQt8Gu5L8moEMhPo/VVD77SAty0WIbrHePAce&#10;JdqMTcRUnEzHDvLza6pUSZAXwvHaTMYQezNt0dXu4ZH98rPP7Pb9O7axu2Wrm2u2sbPlJ6ht7G7b&#10;Qb1mNfG1pmSDdr/nil5BCUw/ovOhBhE0mayeA+pZ3e7h4otowrii2ugZTMZz8hw6XXb9RghVYxQJ&#10;YpgkHIC/jwm5Bfs4jNsFNAuST0/t4WXDjbIIQxmFai9OSwvKdgOrNer+MgOFtdW1Ndvc3rbNnR0f&#10;e9SZ/S1/Cau0WO3LOckzyU/+oR74ibZ5SD6ATYIKqBk9wrPCSCZjLdNXuE6nb9soqEk2g/+zLzYz&#10;XbJzpwpq3yiEphGdqF/a7XCCWr3eVr/UxWM7VilN2Nkz01YqmE1WRM/9lu2t3bf7tz+0p48e2Oq9&#10;u3YkOmrXj9RD7INy3Sa0ysk96sFM0RaWztrN19+2C1evCa9bUbLB7uaW3fnstu0diAaqDdFvzk9O&#10;u3DlFVu5fN1eefM9m1k6J95fsWxesrpoh4/EfA9X80s2X7RcqWjlyYrNzs2J9jqiV63RM3nR1kBz&#10;iniACtATafDinS0lFKR6cme2ww0lcPbXeV3qJyP2ulZvNVWmvTBOtGZotznxRmGojMqA7OEtxlhI&#10;+NSIXyWQ5t9fCArmtE145rXETuzoHvwCnnQfrSeZj33e5ZlACf0nYaLSW3hOMGQuHBkJUg/GLbxX&#10;pqL5VXGSB/clF9SPDm3lwnlfq3PNFErlXAN66eJFjduyNZt61vqXlFBS8xSZ8/lT+3HqUZn9dPpM&#10;ebTVxsz/KNfOnVmSGxxWsZK6UFZ/lpFqYofo988DEgVJK5Q7tI2sx/zSboH3nSqo/e4gPd6ASNcR&#10;8OUEtXUU1PYb8tOoz/Q1xxTt0sq8X1nsXcoc4vH0zDhGG6SjOUv02NzZtl675XMq9NkV7fZF0y3N&#10;iw09N0T3TIwlFIV8zCXv62T3U9NE7908CmjhpLRuIWcDybL96Yq1xVCz83M2d/WSVS6csxmtn6Zu&#10;XLWp65etcvOaFS6dt/yFs5ZdmLWM5MnMVFlrq6K1Bl3Nm+v24ME9++u/+Wv79O7ndufePVdC4wRC&#10;FFQ5tbXebLpyPe1A7TSafL8wr/IXcwXx9YqVZM+r7PjNzM7aK6/ctJuvvW5/9Kf/zq7dfNUmp2es&#10;XFG+8BaFdSVXTy2MEf9ongy8K4Kb9wOPbtevMO5TI0OEdUjw81AxvpAWZLzg5XGjKYxrvvG6D3dM&#10;+AQhw3MIF9yie9oNiH4nwz4PY5gY7svCA9Bmr9fzazZ3d3fVVw/sL/7iL2x1ddX94J2Ezak9kctO&#10;pgGSD5B2A4iPH7IZ6aB4gdLbM+OBxlajcpCGd5J4crvVs3qtbq1myw4PD+zKlYtW0Frdr4AWKhnx&#10;eE5PbbqCGqetFUSzy2dnbGlBdKDOynLsNVlpLsUSyops9nyI5QbS9n99EOueaoORNfZdaFM8oGvM&#10;L1RQ0xxz4XxQUIMFjVKRJZBDyEDDVM9JZqnsk0CjCD7f6xFzCDFAV5x2NhE+OGCebzdqdv/TT+1X&#10;P/tHeyjZ797tT1z+a1WPbNhtOd/MiubE/SyDIprs7ENw3TsyxaDX9oNwIIUCWnXkLVpi3I/2JhQO&#10;eubqXR97Cky5cCNe4AOB5rjtDQingQlkEq6Icj68Qsk7jcp3NIY0bghHXkGRNIy1mBd+no7C8ZxT&#10;OXm/FfIlrNZSkhX9wB4FD+/RlL4QWSZAKAdp5OHLCkP+Xga5u6l//8GkoJRVP/4o0+VpmZST/Rnc&#10;PENMxxA1rAnxCnm6XKY2brfbdnhwIFlk0q/95SRd/5gh9rP/ZNQn9DN7GfARpGPvAVIOYQDqkrh6&#10;PTDdQ6YHDeUJv8HPQ8sS06BszwNvJ2F8/5N2ixD77jjgTx6xb1VuZE/ZTxXUThXUTuElAATnXyaD&#10;4kQBxTTEgJ2N+E5YxgpaCIGTXS3yNOD660fWvbdt3Qfb1vl8wybu7lpus2GTR32bFC1OtTNW7GYs&#10;J1nbx1yga4EYnuw5TQqugAITduxbTs8QW16COIKrT1T6c5pinApdQY1iCTvya6vcB8OebcrcyQ5s&#10;N6PF2kRPbl0X4ptKs63FPV+zoM2W7efFiCREZ7kCpmTNbN62ld+R6rwvWj4qF2zlex/YpX//Z1Z5&#10;/y3bVto7mujmXn3NcgvLEvAnbXHlsp29et1Wbtyy+SvXrLi4LCF+WpUqutJZvjhlM3JriwHVugNb&#10;OH/RpvUcvtBDKa1sg1zJrFjx45o5Nn5CWJydt+kzZ23m7HmbXl62uQsrtnDxkl145RW7/MYbrug2&#10;d+68tdR+RxL0+pymk8lpIlS6vQnrVlvWRmlQ2N46stZO1bqttjUO6pZTuGKhZAWVachJbBI4uF61&#10;oMVCTgsZZ86aPEanO6ltXWlRwHQQxrV+MBM7E1PoH9zd8RS+ZTDqVVfmmtKkioIaAqvZ4tJFm5u/&#10;oEASoBTQRRv+NU6dJHDR+GMc21ARODVtoMjCQWvXWgf3rF19ahOdNY3LXY39mmn5LVN0qLgM+awS&#10;nhhIiIPWh5rUFWICZR2FmBiyYEXwlJ9nSglgNNBtQBf+hK6Y5mGph9KkwONgrpTm6ApquOFP3klY&#10;YtIGxPc0gom7I0aE59lTbm4d8UPBibHjXnILw0qmHskNk5HpqEDk7i8lqU+0y/Qn1Ym2p9ZeUrWB&#10;msdPjZhQPdF9cB9XglCFMX13n3GNwiEvNxBLg2jqnYqkSiIhIZkoadHGxBe6H2GUpEOwBz4RHbHT&#10;J1ipI2F4UIgYJAL+BDzpTnx8Ei8XJr3sIY2YDoajP6ts0GLi55AE8DZGgFf9gqAfvAGJ/ELq2VUe&#10;XMXJrMMCR/xS+eVyFS10hMU58f1ZxUcpray8xJNRUgN8kc6LkpaKKIFNaMM9mbsS2LckxD7SeHpi&#10;rfa2UO5qz2JpXrKVxptxrW5ZcyjpoaQWKUGQlN8hbXegEoFaaPvY/iFutD8nGu0kiOHoq39NCmpg&#10;hPQixWnkGyjHbwKhZCySX6CgNl2wihZFpyeofTNwqqD2u4bA6UIbRcSgDTWWZQ14qqD2tQLVp80d&#10;ogkEWucPZ+QWFMb4qKbb5PQTLWPaTWvXjmz98T27/8mvbO/xfdu/+6n1d3esJN48UypZuVS0i9ev&#10;2avvvm2v/+B79uZPfhyU0+ZnbaA13CAn1LpukFJO06rG/NRv2TlFy0/S0tjLZuOcn6Dcx5gUOwHc&#10;PGzi/0UwCuvDVhVz+STyWZ5pF9Ab6xkc/elRyQTZjjWzJ4MpKpZcDWqGVjhMKFsgP2fpkX3gOkoo&#10;2oPBT1Q6iXJafMZgcxcMTrhhIZNgxCTZR4t2pACqDRIGjJKkfwwhhzBOhchGbCQTlx/58zIuWyrY&#10;2Uta/3JiQ7HgH6LxwVxXa1QUXYhK+iiZwTf5bIXTl+C71JcXHsVSXuvwWd7rW6N6oHplrAed6c/j&#10;q538RADlWSywWS0e3W5ofVO1Nrxc7mzwlqcmiaE0JYOpuMT1NPilTWJFv3YIefJ/qqD2z4co36Vl&#10;vAjBjV5OOtfHkuhF9MDLM4YYH3LyMtgVTBS3qyCHzaZt7h/YnSdP7B8//tB+9tGH9t/+6R/s8ycP&#10;7MnOhj0WPtnbtI3DXTto1q3ablmTl4miafa2/KYCoV+1K9Ov6FL2x5CxIEyWqI7+MSlxZUYMYrt+&#10;ZAdj/RJxXhb/D0FS4RyD98g/QPBzmtcffILbCrpiTj15dVUmTjcM14oF5Bm/jsZ0q9+1Ki9NDw9t&#10;R7i+s2MP157anYcP7KPPP3N8uP7UHm6s2SO57x4cWrXWsMnSpHhDLgw9pQXlO6pwYI91u/rH5xMv&#10;YyxyWHfBa0L9xIHUWLCPTrvv8jKKUOx5ccsAp9ucKqh9s8AeIy/56D/Wlh1up6g17WCPEy+7NjuV&#10;tfPL0+LzHcsOanaw+dh+9dP/Yr/8x7/xqz0Ptjes06yp78NLrki1nIZamV2yS6+8YTfeeNfe//Gf&#10;2Pmrr9jU7IINxSMfPXhif/N3/2gHNa3Ji9M2NX/WLl59zd797k/s8o03bOXGm1aozFtGa/thpqTx&#10;VNB4LMhekFvZipOS4efP2PlLV+z8ylU7s3ROcv0VO3vhus0vrtjS2Ss2M7esMGdtSmZpct6KU/Oa&#10;y6YsW6hYrjRledF1oTJlOa6YFA0yrx1WRfNHR07THa0ZWDfkFZ71XTbHx3Ci8GQMpiG6nXT/YkjC&#10;p9Gdg33kF+nen0XXwrCWVFlU7hGeCMuzK5d4nODOn0MMmrKGR/WfiCGMWZniIdVq1dbX1lxxHYWd&#10;GzduOB+uV1lX9W1mctrefus9hS3Y5sau2LTyEz1xXbiTg+iC0Uia2JH7XL4XzfTEe3d2t/30j96g&#10;6yewTM9ySh4xmBv0q/LEF+zUKWIa4hwCnPT7YiAeSJxQSm8jTyKdTnQjLNyPsaManSqo/U4g3d/A&#10;SZrA1xXUtuu2sx9OUMtO9HyOubwyb/m85hOCu2Cv3kFIlQOHD+Qr4i9z01aqlKwoOa60vGAZ9gvm&#10;Z6xeLtqR1j/tsmTiSbkJOV1syE05k+rv2VnLzc1ZYXlJeMbKVy9bias6r1y0yo2rNnnzulXeedMq&#10;b71qc2/ctKXXb9rMrRs2+523bfrNm1Z57ZoVbly23KWzNiHZOTMt2bfC+6mstSSnf/jJR/af/tN/&#10;tL/7h5/af/ov/9nurD6yoWTnC8onq7LVNb+3NKYONTZpBOgO2bygtdiU+NhcZdom8yWrcAql5vSF&#10;+UW79cZb9s7737H/4f/0f7bv/ejH9sH3v2+VKebhkvMP5n6uZA5NTjvDe8I4oclZN7jiGc3oTap1&#10;hvMQ1kTMCezfso8b1kfOBzxcsHsc/ZCuK5Vg93C4xfySPPEcQQxFOJREQpgI2F3phIIlkHZLpxft&#10;aTwZ7quiy6jqAz7yuX37tn366af2l3/5l9ZoNFwhJp6uFpRrjud/slxAmtaJSxgg5uMKP3rmKtIQ&#10;L8hbxIofjrfbHdve3rONzQ27+/nndvfuHZvWOuXGq694OBS7UerY22vZ1rb4utLktMuS6PwcJ6jN&#10;sQ+ufvU9MYVXJBTjKD/70C+CdD3S9n99EOueaoORNfav95iQ/qePoaUXK6hNVhIFNaXjCmoJnWjW&#10;VFT1VpIGds9LSBDCcahKGHvwRZkg872/KxkjH5g1qvt2sLtl98R77n32if3V//c/2d//9V/Zo7u3&#10;bX9z3a92z7MW1todJbYJzePsNfA6YsAJfdCgeBdmuJY30Dj0S1n05Pnj35e8hemnq1GTZL2HnfJD&#10;l8Qbnc6otOIpiZwKSV2JEw69SOqoeP5+MrETNtAiaxHW8KEcNA7ufcmB+CLrMX5QbsprXqBcvS5X&#10;2A+twMEzNLrSlahIyl4m2pV0/R2+56H2FQ8lDxTGMD1d+RAO9F/90A7OB/1P8WgvmXHvxkGG14my&#10;4k678YyH+Akn2nL6J1c/P3700D8i4dTbHfXT3Pyc0w396rK60ifPED/wCU9bTeUmaUYzySe2vV9N&#10;LzMibRfNaI99EPWWgNDuwYz2kxD90v4xn5gOZQkoGIVVSZE9ZT9VUPvmFNS83U7hWwoQmpDNJl6v&#10;8SWEWLSLdXQ9ShkoieRkoqBWGWhQ7TattbprvbUDG24cWXanaYVq34oNMc6WWUFzAieVZYJc6MoU&#10;fOEcBEe5Q8hk7ZgwpQRhhNwNjZIam0ZMFEwqaWYRIlJeFNaGVhVD3+23bXsQsWPrrZptd9p2oAG/&#10;1Wza08ND25OQ1FQObQm8bQnMLS0KamJiTQk4PQn4A64S0SKgImG+dH7ZJmYlnC/M2gRHVU5pwTC7&#10;YLNnztncuRVbuHDJyvNLEt5nzCR0c5KOD1almy1NWl4CdgEhe2pWXmV5hZcl4XUCG5uy4yZ0xTYJ&#10;446Vik1MTVlhcdEq587b0vXrdvHNt+zS2+/YLQnu7/7BT2zu/Ior2HEcfa6osKUZMYeCdeqcnNa1&#10;frVnQ/VHXX2zeW/d1u4+ser2kfXqXRu2NMkpXKva8r4pqtx80eJLWD0zYTChPdve8nPhPWHGjjCs&#10;gKdwCi8GUQgCJ/e/98QgunUbdmsBe3UJlG3RHdv8YBghJ/kCJBgAG8i0dBKjXwydmBAo877v5kd7&#10;ggkBuxLaaLLFPvY7DvhHiOG/GL5aqBdBqDs44p1g4pbGNAS3464e7wS+oJKeK3iyJyK4oBITSTf/&#10;SZA3ggsoVuuIDHYM5RYglPo3hS+NFQsQ8QXg6ST8DfQXpqrAYKhFeL8j4Vj8EzqmUoTVH6++waDw&#10;GPOgUoTTRGgoZqI0JAFtWBWP3RfuCXcVZEcy/Y6E1x0txneUx5HybYn/hk3U8BWvFhrGy1M1sJId&#10;0ewXQmyRNJ7CVwEWIL4I8oVNekFyCqdwCqdwCl8O8MyIJ0BTkW8QpuakHpvRjaZ/Zcl+DB+29tp1&#10;O9zZsMbBjpnWb7le33Ka+1AwK2udtLxywV5543U7c/G8ZSe1bioXbchVNZo3/QQBhQvbX1rD+u8X&#10;iylfL6TbI40ngVYJLRPLyuwf0d00H/FBFyfkTvDiVXKG13RCzyhK+Oaf5i7fnFOEY/KCUk7WbS8b&#10;SPIkjuEL6swc2w9l9kjqv2KlbLNac08vzlthctIJgn7tqG6tXkeyUls001EcPmSZcJrIupyUANko&#10;fEHr+Znz5/2Dr9kzZ62ktTjXvrJxzqZuRzTF5nMuO2GVUsF4Jz3otqzfaVhjf9d2nzy22s6W9Rqs&#10;U1ijqF37YY3CfrGycHHvFP7lQFq+B79QxnN6PI5sjLPZ7EpqBBAthb0z+cmsttq2ur1jH925Y/+/&#10;v/1b++t/+KndfnjPqig+av0wyGuVK9pBeWuCq4hF265sBiq5L0NfZpBXgpTcEb/0s/CbAMo0Vp5T&#10;Ozgmz6qTK6ql3Joat3u1Q6t1tC4Sv85o3DX7XVvb2bTPHty1//rTv7X/8t/+q/3VT//O/u7nP7OP&#10;7961gzovvc3aqrBWYMneJOtRzRPiG5yChOKqkn+WvXljpFoFu/49bIKn8LsDxh4v+BhX3qN6Dh81&#10;9kUeE1YuZK3ABnJPNHC0Z7sbq/b4wR3b3Vq3hugI3o2yEXvEdC3XNbVReNf8NzO/aDdfe9MuXbth&#10;s2dXrDyzoBzZg81aszuwvaOGVZtdVxRbWL5giwqzdO6izSwsW6ageYcPfye43jmvOChI8umk5iIh&#10;+7bZfMnKlTmbP3PRXrn1gb357o/snQ9+Yt/5wb+xD77/R/bWez+ym69/YNduvmMrV16zC5du2uLy&#10;RZtGcU04M79sswtnbWERXLa5uQWbnJx2xYyB5pmW5B54TeRV3xSoGb8CpMtz0h6f0/bfHgKNhBeT&#10;WU5gqkz5R91djqfTvF8sz1h5kg8Ep1T2sbQEPYzGOnbRWV98hxfa++I3XPe1MDdlXcma+zvrdvvD&#10;n9v66n0F5AUx/ERyCfKUaDMoWvwu4OW04Sn8/kBClseQPubE0QnJA9mpipUk/y6/8Zpdef9tW3n7&#10;DVu6ed1mrl6yiaV5GyxMmy3NWu7cksx5a89MWnd2SvYFy5+XnHvxgs1cv2JzinPm7dft3Pvv2PkP&#10;3vODFy58/zu28gc/sMt//Ie2/J33rHjhrOKI351ZcAW4CaU1UcqbFcTvxFeHKg/lGmqN1qrX7M6d&#10;2/Zf/+5v7Z9+/St7Ktn4oFG3qYU5O3tJfG1hwVqaj0HmZajW3yfpl0MQyvmCTZfKVpGZ1XAC52bn&#10;7b33v2Pvf+d79p0f/shee/NN53/dtmR88T5fx3gDKTXWCGACsERXTANVxqColtqt1tj1fVg+DhYO&#10;Qca0MCyOkpZXOvBX3++l0OC/YIjzBevqw8NDV/BlHuEmJg6V4UQjTofCPw0xHpgG9kLjKWkoqIUD&#10;LGKbIRgH+9gvxCcZFIwBlOF6yZy2s7Njn332qf23v/5vxilvnILJ6Ulx35VysR4kLVeoy3LSm8rh&#10;KF5M3yrxuEd7Cv+ygD6j7xjYyHqQSBx6Pl4lYQXaYcruWO1g17bXnthHP/8n+1Brgtsff2g7m2t2&#10;JHfW4ihRoeTmcQc9reE5CKPnugMASlvNJnQmWU+8p1yuuAndhdPUlBllUriu3ALtZVyhK2BH4wfe&#10;wam44UPjlsLB41BKcwpUGuFqc5TUMtYQnbcUl9MkoVv8MUnDr04X4sw1tihiugzs9MxYg1cNXIkZ&#10;Wm80mt4+lItryTGnUEZGeVd58TEG8lFPSJqsRyc8jzAe/YRY1bOpMvmJs9TXwUM7KkaKhwpDbyS/&#10;aaASMQ48PsjtvgclvgrPRW7qddu2vbFmqw/v28//8e/t41/+3PY2N5Q+/a1+4vRPUGH9ymRhVvMN&#10;5nGIZQQC3dA+tBc8BXyeshrodCb0thU+DyIPA2krMCowOl0I0mkfQ/c9hd81+Gx0eoLatwtGQ15t&#10;71d6ijFwahqsBk7KSUL5Qcamh0Wb1AK9UBfTrvWst35ojc/XrLO2b5mdumUPWpY7bFtR/oXuhMdB&#10;oY2vGckj5BMYngurcuD0NFdYIzeZLkwmNEB5EB0lqlhXkwwKaLBdR9n5kkyGJ9x1pjy0o17fDgtZ&#10;P8K4JgZZIx67zRLCunw9JIE3W5HgzXWaLGzlXlN9q8pr4syiTb9+w+avXzME9cLZZS0I3rTZV67Z&#10;xGTFOCa5ND1j88vnrTw1p8XxpE3OzFl5ZtbKs7OWL7ORkfXJzbXCtYBGLOfLD5/SNGnNSnDnys7I&#10;zpmo2MxUINc7YFxRN7+uk0mKePJnkvGJRvXKFAsqf96ymphcRFecyZkZjT+5E05OE2LCnBRA2/t9&#10;Ewo4yElQVbn4grVarVuv3fMjzrkih+OWmZg4Ap08Yc5xsvaFgf7oO/7c1GTIxOqKE4kbX5almfkp&#10;fFsg6XNIAOCaTXGCCStJYBqfoDY7vyI6Fh25hBmoIgibomHRqJ+exoLQT06TcNU9smHnyHqtPes2&#10;1/VctZw1hN1EiZU0RF/JtZ7OEPTsCUOPvIR7AXqeCkUKHtfjafoSOrehLqRPmokZFIuCuyeveB7f&#10;/0Ja/AJpezCjPUQ/4RQg9exW/dCmI3vifhKBGI6aRPdR6dLlj77HCpEg4zKi11PWGE/jmCM5AncN&#10;o11LUGFBNjZiXfRXuyF+htYN4QhJYgh9SSG975We9xnOchQiLHsaxCVcCDyK4yZ+GPoljDs5kGZ8&#10;woyYtMgJrxA6iePFSuwJ+l9sC9w8U+yJmfKLYfnzNhfvC4g4xFjA5IuxskzxYM2T1ufNusqG3N1V&#10;+3AtB1dMQfPCQW9PMvmG9Tu7EuB3HLudfS2A9rXwaSRCsubawpQVi8t6rqiMKD6D4r2UJ6n6MQSi&#10;iSWpF23vpn5D+/I0jhRt4SlCCBnDMW6+zSeo9bRwY/MGSC9MYp7Iu9gxT26IfJ3l+ioQS/LCE9SE&#10;lcnTE9S+KWDjE17KID09Qe13AWGGCm0UEYM2jPNbCHV6gtrXCFR/1AS0OBDoHOKGj+LNLMppYH7S&#10;q9ZjvGyu7e3YztPH9vDzT+zupx9av3Zk+VbdSopQKhWtVC7b3NKS3fzud+zy22/Z1PIZK2kdZoWi&#10;9XJFX6/5x0A+TzOm+Atji/ycwwVyGMOx8r48CEkmmXmGmNEjWEKJQtvg4nssWqvBk33TT/HCqjF8&#10;7TUxwYaqkKvCHXFLkHCeRRgHsY5Oj47h2UGeoURhxCQx3CtAKE+Qdo5HPfkUIMnsGISUA0R78uzz&#10;qMqgug7ZqFSSQSE/48omrJ2LWn9ntW5GwSXIn2weZq2QKVghW7A8SgK0H0mJptioDQKkkLTYDGX9&#10;221L7uI6MI35nV21qVpW4XkBNiG6C9fM8EKn61dn+NWEea1IVI4M8pjKwNXq5alZN8P4TvoM/v28&#10;5vhaIOTL/+kJamNI1+Crgm8wJxj6UIXVP2TJXoy76w+Z28OJtnCXg++3oM3YFlVy+tl+vWYb4lsP&#10;nqza3/7sH+2//+oX9tn9u/bg6RPbrx5Zo9e2IXQ47FtbtN5hg11dwWkpoReVPnmfQC9PYqbtaf8R&#10;PgdwDtxFqKKngz7P/rznkwhEO2VwxTm1ia/zokcMmdDOiK/IoO3Ys/J9K8Vjz4uXJz1hGOO4qV1b&#10;LavW6ra/d2CtasMODrTmaBzZRJHrEMNLDWIQnpMTZfE+itkznsO+gHgpjs4PWIeynslIFuvb1lZV&#10;a5ma4mvuyeVefIIaY2cYuaDnEMAZLA0bwgU/WjxiEiMV5RSOQ1Ck7hsnqXKCfafd8RPU9nYONE/3&#10;bLI4sKni0OqHW7a7cd/WV+/Zo7sfJlc2h+u+gX5Pa1P1qa95RWOV6Tm7/sa7dvXN9216YdkmZ+ad&#10;l9frTdtYW7NHj1ft88/vih7zdm7lit249badXbls5y5f17wzY7nylOaBnOibXAJ9Y9Kv8IXAFxOe&#10;apzkL8xpvipOK+6sFacWrDy94KenzS6et4UzF2zp3CVbOq88Ll23lSs37IJw5arw2qt2AfPKK3bh&#10;8jU7f+maynTNFs9esJnZJck8U6JP8fFcuHIKIP/Ip6MZ4eTzbwOk8EWpPOsXXWLM5PkLyvK8GHAA&#10;mDAmLzx56Xy0v2/rjx+pz6suI1577VWr1Wq2troq/wlbXjpjFy9esaNqzR4+epSkpN6SAe/Wr7cJ&#10;+9vFYjHse4t/EKCkvj5/YcVfLnNaI+a80itVJn0u8P0sheMUJ2QT4Mva9zdr/4SHeJlJ36krPJ4E&#10;dyMsfE+/qvvpCWq/Gwh0NQbaLd12zAjc2nP8BLWBr/s5Qa2Qh64UyFE8RnJlUEBP0kHOIIjWpRNT&#10;kj+nJy2/tGAl0ebMxYs2d0l45bIrrU3duGKVm1eFV6x445Llr61Y/sp5y64sW2bljE2cmbeJhWmb&#10;mBMqHVN6Q9LlXQ7vbzUmRCjKlz3yIOt49dCaF401j6q2+eCx3b19x/7Lf/4Le/DwgWiuqfq1bfns&#10;sr32xhuiu7bqeWD3Hjy0huy8C+OACVco1dqsoDyKea3R/IQi9PKRTeftez/6oX3/J39gK5cuie9x&#10;TW/RxyBlI25Wcnh4t6AxTJvQXrxT8PcKSmi0f4Vb4BdhX1rrIc0fzrV9jQQ/EE8hio8eTP5kepvL&#10;oroGlxSceIxwPIVg/30A+o+1DfMEihlRyYZT1FBWww8lFeQtTm+in2McR8VxTJ7xi7QNjsKl/Mkr&#10;4hjgUcjMIQxtm52QzEcaog3yR1ml2+vY7t6erVy8JLeBaXq2bY0ZlGqQAUulgl1YWdS4QfGHGZg+&#10;1WzLmFEYaPb0BLWvAs+h05E1UHMwQfqavqS/v/gEtfPnnr3iM9AK/ESOyoP+cnf/xRRNiS7iR148&#10;+z6A1kl+khnPoh9Xcnr62O5/+pHP/3c++dj2d7eDcrnWUHzAUNC6yq91hzY09kkvnJ4I7YXTzsgY&#10;2vQrMSUv8nFaWnGM8rpMIJM1nr/jFnIluyz6lx9yptLAzt4SH0BMSCbI5QuykwfaDOZxQroaD0oz&#10;J5kNu0he8UlDc7HoFT7POsfDoUgGn6MRlQfRvVEFDB3KXeLkMcVhTMdyxuvJmTv46I69EU4xpK4+&#10;ptUOfkK8/tjzQCkVxbwY3/NxCG0ARnBfVYT2JF8NX4K56Ugg3ByChQ8N4TUo0KGoFxTozN+v9Htd&#10;m5yatFKxYK163fWG+AiD/T/y8YMfyB++Tv9RcXIhb7cRRhYFGfEb1YkyYw/0Rj3HdRk9qxAeRqYe&#10;HWkfaMzbSLQ3VnLDTGMsB/Fi/CR9LxllCs8EOj1B7fSKz1N4ieDKaRq4QzFBv9JNBDfoqp+FxWHe&#10;tMy2KStY9kCTx2HbGo+3rf7pU+tvHFlur2m5o44Van0rtiV09jlpTcyAQUqn6h9yFmtwDCepaTkv&#10;GoINgykqGDE/v25UtNYV02KjmiELH3OmC/9SIK7eiwpqh2Iwh8WcdSV0H/Y7diShZyD7UMywwwb0&#10;5LTlZ2aUloSaTMF6EoKPlO6h0uO0tAvffd/OvHrDMmeWLKdFwNJrN2zy4nmbKJUUd8qmF5e0kJ21&#10;YmXajx5GMQ2lNZTT2PTwCUizOIIXkxJ38SNks7mREaOuTE9rAiogKns9QOJIYgv1VV2ZMNgc9xaT&#10;m2tZa4z5xMUY0+SSrZStoHrwkiajyaAgk8UE2tP+1aGEB2/7ntpJiyPaiPbjPuhqo2H7WkAgzy8v&#10;L9vs9KyyUQ+o/ZjE2fBjEyS0sfrf/wLAihnYvEDwI9uhGdyEXhXwxQP/FP4FQ+hV/bqCWkVYfEZB&#10;jeOZvf+FCCQg8UTt+gUlfLiCWtOG7QMbtA+t19oVbsiLaz3bWnBoEoOqnOhEw9AxgwO7p8a4AJWe&#10;ByLdxC1tJjmHeMLRBI/wQDDRMenG4MDInri7zal+9Bvdoj2Y0S448TiCxG3knXqO9hdBjOPVlhlq&#10;kpQicRuV28F9AkZ3+MzITY40WwTvrNBHo/HOy11XUGMzH3vY1I8vIODGjr7gR/hVn8EbyMrzSPLz&#10;vsORXk3cCCTTeQdWIJpA8B5Z+Q21DfYxxvRkAGoMV+hI/bmz5+e2MXpZ4zMQ3MJzwPjrQq/+xPX8&#10;NzwjDoknY3L6pXFksfjzQPZ4n4347wSLf/FdPy2wp9mmd6h5FQW1TeGucHusoKYwnAiS46UrV0QX&#10;NF8VlpVfReminKbxRXtSzlC44whE0yHxSOpFv3rfCmLtgn2MYwghYzj67tusoMbCgUUVm9fx+PqY&#10;X1iwqAWY72SyOAQCvQf8XULs01MFtd8PCK+a1ZbezuKb6qBTBbVvEpgDGBWRfpO28skyzG8BTxXU&#10;vlag+t4EscWB4OiKHlqv8EIaiXKCNZPGQK7AnDqwvbXHtvHgrj2685ndv/2xBM2GTQ56VhZ/LrIe&#10;05pn6fx5e/0nf2CX3nnHirMzfhLRIKd1HdeEaJwE5bTA55i7seHi+SUlOQbPdfznQ0gy3QaCEW3E&#10;TCOGXz+xQ+tZ2sKv7XS5hs073NicFx5TUpO7+7G6VFhlNUoVuxNxwtNHHsoHlDVVMmInNiC0VWjJ&#10;NCQJHIOTKQHR7Xl+ETQm+eKZjUr4IBvIKiuzLB/M5bROH2pNioIacgg8lWu7yrmiFTJaGyssdWRB&#10;jXIac7QCqcBKC96aV99rXLMBSQqNet32njzx0vckn3U6WndofV1SGBLig7henzOaOK1pYI1my9fz&#10;hcqk5LGizS6d9fW+t4wakLZFNnimOb42ICOhZ48cfqqg9tsAM0H8A0b1lRk2rJnDISO1GGNHj05f&#10;+kOxgX0ZlLLqva7Vux3bOTyw1Y11++zeXfuL//pX9rNf/cKvqNw+2LNGuyUaFk/KTlhH9MUJYihY&#10;sZ5ib8dXU6LbOB5HTZ1guncSMTxA2v4CiMkAJ03gef4Rol/a/aSd8riCmtApKR0gxk65UWdeXLB/&#10;xUsXTtRAJgpXpoY24IULL75rGqu8uNza2rajvSOr1erWGXZtamHa8ypoLkDaYi+qoDHqpwiw56U8&#10;QBSeg2wL75RBP7pMhiyf8Rdtm1tHrqDGXtuXKqhpzRcgVSFnPkLPB8BP+YwwuKg4p/ACCPuNvMBg&#10;7GmN2epYvd6w3Z198fe+lfM9K2U7drS7ZuuPb9vm04e29ui2n7DK3FQSPdENKKihdOj9LNqaXThj&#10;r3/3R3b5zfesMj0rea6k7s/ZweGRPbx/356ubdjDR6sagyW7+spr9vb737NFbsY4f8lyJa27M5p7&#10;oBf1YJxdQ5/C/ZmLwnP4oBEF56icxq0Z81aeXrSpuSU/IW1+idPZLtrSuct2duWKnb98Q4gymhBF&#10;tauY1+3Cpat2/uJVO3fhki0un7c51aHC7RyqKS8xHZP1aeRZ0UzD89x+UyCFL0rl+X4xVgoxvgCi&#10;d2hZUJ0pHhzsPQ3Bvh3u7drThw+s1WxYsaz+uvWaK6w+unvPXwBfunDZFdT2D47srtwYlcTztOhB&#10;EQhNktcYr1TUT7zrkE+307Xy5LS98dbbLg+sbWwpXEbz/LLaftFL4FKj3DK+xxn7/YvhN2v/UMaQ&#10;V6Qv2Z+XhLsRlllDv2KYpwpqvxtwWTMF/3/2/vs7siS59wQNoQW0RiK1Ki26qyWbTT3ke5w3y7O7&#10;5+xP+7/tObNiZne55Dy+oXjUZJMtq0XpSi2QCa2BQOiI/X7MrwcCSGRVdrNUd8MCBvfrWpibm/u1&#10;60679bcdvvGKz41NTsAJCmrDyRWfxxXU4DWcMKpEwtwl5FpNKxctNTxo2bERK0xO2tDsrI2ePWcj&#10;587a8IVzNnTpnF/LWbp6wXKXz1nu4hnLnJ+zFMppZ4Jymo0Nm3HC2pD42mDRDHmX9S3vljSPwi85&#10;pAD6ZspjLmW/0d8l6XlvY8vuv/+Bvf/Ou/bXf/NXtrO3K15b93n//MUL9vLrr9mDR5J3Njbt5p17&#10;roAPzfkNSBpzxUIxKIaKf9X2D0SLKT8kYUZ1+Z0/+iP7yre+ZVOyD42N+jsompH3Z66opnLSRsgH&#10;8dpdV0KD6Tsy99LamEL83Ezs8h9Iw08iT/HR5baIPq6Tn2feD8cej0ISJ7F/EQC6BGn3+IxC2rvv&#10;vmuLi4u+h8mpZf6OT82GvOVxMIV+2pBMl8cIIOifc9gvjXkQDjf6qT+M/uQf+gV5Wg9y03qOOVV2&#10;ygP97O3vaB5+5DLg177xDaWn+b+ZDgpqKseB+H2xlLf5sxM2NBj2B5gToJ9MSuNFYUj3VEHtWeAE&#10;Ou1ZQz8HE6QPGWtq8Z9bQU2J0s6OpIFLX54O/lbB56bw3kYxxTM6Da234X2MX2GzVrVHdz60D3/2&#10;Y1t+tGB3bn5ou1pT1Q/2LKf1lN+0Rt5KIyM6Y1aXk9iCCqzncCJ/qEs4WEUhVC72ypE1QxkJL5aY&#10;450XMqjKozKgFyGW6HF4d09deJ+f4ZAbmSiHRQU1FM2ohe/DKz7+UV5DyRY/TntF/vT0WK+Iv/oH&#10;cIwdEBqmISONyvSyMH/nc5bL5b18rRanqzG3aB3JWNUDexTQtn+8Jz7LmgiFsKAbEG7jYYxyciJ8&#10;IaRBAwQgR+eBMW/6g1KTdnQKoYI12ntlBcmrKdo4kLXje3V+8qH6tVLZF93UfD4YlPzVlH14bEzl&#10;U/1pY+qpOK6gB7/wFkvKR5sAyWOop9qXNnYM/Yt7wMQegtMV3obBL7iJe4Wf8o38znWb3C3wQVGI&#10;2z1jxTtUfAtlcDNJjQfccDlVUDtVUDuFTwBi6/c2l3CUhJyWQ6GdtkJXi7lmyrJa+HQ3D6y2sG61&#10;RU0OD9et+3jHsvstK9TMCs0By7dTllP4zACCCgs6JgKYvBIXQfBjmPH1Agpq8dQ0h6TvofNwPYvs&#10;KG5pknBRE6YlYZeTyPweeqXvGsMy25ogNHtYTWF2sxoYyis7WLbi6IiNzM3agBhyQ+HOXLpsc1ev&#10;Wm5oxFJa8A+MjFqzPGitoUErS8gfffE5y89JqJ+csMLMtJWF6cFBlYfNLCY2Jpq8JqNw338aLWUm&#10;G69bBNWHZ8rK4oK4ek7p2ScNFgHUjZAyYZreKInBC5uYBlwVNuVa3p5DZAsCnzFUT6U5NDVlYxMT&#10;Nj07Z0MjI9auc6UcZdZkKaScAzmlTl8oGhMWMzOMvXYQNJ3Z5OcZf2fUpE49hJ6rPBAnyDOWzXsP&#10;L7li8RJ5+U/hVw0ChQv7TlCrVLtWq5tNTMzb6NgZkUQYC9CHyEP0BMWIgl1QZBQ3zVq7Qi08apui&#10;021r1Tet21wTL6j51w8ZBFXRWshPiUCQbiddDFEbi1HH43YoEeyL4zQbaNVpmPQcNTZ79ogkEeyx&#10;DHpyCLbw1G/vmTF/L8OTEGMciUnwxA4cCaN/bsZk+R0Jn9iOZOcxghVwv8TNx2UYr+4O0kmJX1dM&#10;OfwY54TlSgsJ4ca8ztcWPEvQVLu4UH8EeEUQE8VQWWHgzsTpQ0QHlg1gzFP8RrzxUGgM2AMlxWNw&#10;kV9iCy4Rk7QcQoieghrx3Vn/e+UN9lDWBLA6E4PuEjvQC+Kphp8XKDyHtgMZDyyMUSATnWkhx8YO&#10;L99ZHLS1AG81qzL3JKzuyBS2RPfNDevw3NqTKWzX1a4I1VqE5Ie1EBmWbDWiKW9C5dKiRPMqeZE3&#10;8wkQyuNOh3gSJO5evWCV02GEaEuCJRBCxnA+khkbgl9FBTUAeoynhzIHtrSAC5sfSd8L4oLOF0fQ&#10;b5/f5wWxT08V1L4YoF4QMifRzuJ56qBTBbXPEpgDGBWRfpO28knhcKYi1KmC2qcHTBddb+/wCxDa&#10;xPmoeFVUUAvzLnNwx5oH+3brrR/bWz/8ri09ume7GyuWlfw4lMtaqVi0wdFRG5mctDOXL9vlN75k&#10;g9PTWhvysiVrTaXXZJ4c0JpHpri0/4ItGWPKykvhRUrKFbuqr8+wRYzQ/3ySX4ToF9xC3Xrojv0h&#10;QB/1woR2fYOqJRmaF6ygZOduQ2J0Re3GRx7gvlDPXVD8vqOFeEcCOVfok04vef1zM/AO+oINTdx9&#10;/SmgXcL/w+fQXmEmCJJH8DsRqBr/GGPPAi5LJOklVp9LNacCrHd9zcuaO8vJDshAlEL+yJcyOaGd&#10;z6D5uMrfQeEKz3W5UuGEyEph9az2lEyWlX/9oGZrjx75Jiql5UVgmmsGFQaZraPEvKlIXv+gVb4C&#10;Zt3MZuvo1Jz5F9HehJQxKTf2zwTIR6i/Z1FQY+4fGcmqnrQDvUobJql4kWmF/n4L6ffzr2CP+HPC&#10;LxDl0wbnSOpX5DyA+kE7lBX3fjmPRvIXGorDh358e9LQ+Ky1NXfUa3b38SN7//Zte+/GDfvhWz/z&#10;qzzvPV6wnQOtc2E2OdFOWiNYfdVoN63F/qnSYyOefSFy8heB/lP+fe0VeKgsffhkTx1D/TvyrAiO&#10;fW5Avx04bu9/Bvrdjvv3yukQfCP/AHxdzbM7MKZUZ2Rsyde8FKcXvA+SsRvGL+0e95k0gltt/8By&#10;fXfTFteW7NHyovpDtK9wfHypBnX5l5cvXOtDd8LeXB7r8kKVdseRNqcsacljbVtd25NsVtEY5+PM&#10;j1NQi2ubWDOB8zwaOIQLfsqnh8El1P0UngTaL7QzY9CVzKpNO+DkvPUt67Zq/iFjs7puG6sLtvL4&#10;lu3vrFpjf8OVPbIaR+xfunKieGA3lbV8uWzD4xM2c+6CXXvtKzYyNS/aCnsY9P/25pbdv33X1tY3&#10;bWl5xUZGx+2l196wK9ee94+PcyiEiT46AyiP+uzh2xmAj6+I/nPXMADaPPf3fYJKixsGulwXmuAA&#10;c0gau2SXiP6xGx8EBtP3Fojr6YhfaP5hve18qQ8YOxEj9Ns/CmKo4yaA/aRUnub+kaAIMU5/3JhW&#10;P0IT/oJZJtdpNxt19f2q+uym+EDTxsdG7OzZedtaW7M7H96wUmnQLl99zsbPnPUTnO6KHwOE9VM5&#10;BGIJnjY8AeU03l+Ni0Y4TaRaRxGiLn7UtTOimfLgkERIXq7mRI9cs1VQe7LmDyePAHGOiCZwUj88&#10;GyQ8JJTQTX7+eBzcLYwZ/y+667bTkmdatrlR09zfUn1OFdQ+C+jve+B43+OLgtqin6BWU9dpZEum&#10;R0HtAgpq6hMPrY5BJvAT1LzfQxr+clw0LEL2Zz/xT3G4AaiLsoLWRN2ceFRW/C+tsUI6mP7uTJgJ&#10;KKahZ/HGBFGCQxZpNBvKr+PyL2s1sVBnYz5dM//K2NV4enjrtt29edN+8v0f2L1792xh8ZH4ZFlj&#10;8Kx96zd/087Oz9vm+oa9/dOf2fbGptXFu/PiUYMaW6V8wRU/OEGN5uIghUw+ZxOzM/byl163ay+9&#10;aF/9rW/btMZzRvVhTeLtSluqDslwcDfGMlM4tO+KqzJtABPkPUOfHVRbB1S4uI8C0L78KbFkpOHo&#10;/x16fZiYfV4BQtsEOEzhhICfG9BerUQJJZ4aybt6Dqa4rLXzpNbQc3NzrrACjoyMSPYZ1pph2AYH&#10;B2Ufcrfx8XFH4k1NTdnExISnBXIVon/Aob7m6lBoH8Uz8sQtKAapTURbPja0hkMhAztlCspJQQ6k&#10;YwvFkm1t76k807a7x4m6kvn2931fZm5uTHw/r/ikhbKD1m0aL54PsnQgjBOhf0z223/94AQ67Vkj&#10;RWOC9E0YfB+loFYqBgU1mpVzWjxB+hr0NOBxIRP+O9KHyoP9HmQ4TJTJ2fcI837HmvWq7a1zYu5j&#10;e+sH37Vb77/tJ6ftbW9oaDe0lu+KxyhPxffT11FGF5+EZUSlKuiPud7f00vug8Yw0SfgchvWA66w&#10;JiYT+AvvzJWU3LndjG8dNP1LLMtaoaw6ymzBZGVmCkUbn5qxgmSPusZZnQZSXdmvyBfLNjkza2MT&#10;Ux6PE9U4ibeuTBvKgLxbjE/lhQ4D5ZD063M57+xZxzRJT62UdWW4sLZhnYgZdQtUQcsVSqpf1uPB&#10;v9u0JabiM/5JIy++Gj7WwZ0P8BQGn9hPjoEXeqDox88f1VuyRCRINMEQJpjwA07GDifSq27kpb7x&#10;fRWVH2XVqtbGayvL6s91yfOPJd9rHtI8V5N7R+VrVA+sJT7Cms+V7Ki33FGkpV4oevmJ25INuc4f&#10;90C2/KNIoUBePJXHi5ogaUXwcO5OmGT9mdgdE/4V3X1/KfFTjyapJGbiToKnCmqfvYKa5/5//3/8&#10;Zpe7X9lcGB4Z0oRX0OQ1ZqUyV1wxcRCKAsbOOw5JgGj2VUzUq39Pi3cKnyYg7nnra1zkWinLoKDG&#10;aWjib931ilXfX7SGJqbO2r51eJFz0LXidtvSjY7ltXDWMPNNAk0Xng4beQwxzWsaXKFPs2JUaXFQ&#10;FNNwQiBuCyEBJgNCsQnQFlPw8sBQNTBh/OjLY/cNK2FDA5+LLMUBJYBrQa+wO5qobtd2bLNRs+nn&#10;rtjwmVmbe+0V21faG+vrNs8XaWOTVhjIW6ahdDQ7sJBrNFtWGh22qWtXrCRa7nL3PgK7suTLDQZb&#10;R0wQHggzSWvRCjN3DVvVBbJ1pS7qpvLAzHzjU/HcrkaNLwTCtJyQvcAFAP3h5gp7hNMTEyU2mDD3&#10;K3P0aLhL26fSMGIk1KU0Fl3zWJO5pEXb1wT++O23bH912VYfPrTttVU72Nmy6u6aylTXxIbGt1pX&#10;VczzEq6YtbGZMRscHXRz7Oy4pYsseFQGNW8nrQlVCwAWMSyH6VNvF5/sVEYqooK6QJqUK6naKfwK&#10;QdhgFnS0uOhOqo+HbG29Y9vbXbt+/at24dJXRBO8bIeetWDQoJBIpXAIjQ0RiBhJ58C61UdaGW9b&#10;Y3/RWlXRZGtNNLwi3qFJTDE0ehRWeflcAITxEJ6hPp6iXz+lRcrrw1hmAS9yPGZiSpQQ+Ub/w3AO&#10;jMFe3Cfzipvt/QAvi2av6B8DMVxfMXsQ3QjTSy/hDQGORfJH/gW+4eCW4BbBhbNe4sH0l8gSHgIq&#10;vpwHxCMHBlh0sIEqATmVE/9AaK6L7TTlrgWBcGBAC1RD6GiqD+EB8DH1f0vMg81aV6ziKGOuOhZF&#10;KHt/Kao/v4eel2bknyxK/OQQ32Rgs9qDOfToz82Ah9etJDVmoRL7N3Hy4NGeWPjvfe/JJCbg7ZHQ&#10;BX9uUiOAWEK1gb8QlTV8hU97scBQO6l+HZUJZWbHQ04tUAQ2ShgPajfNPLJjUlfxeLV3KzevyXfC&#10;CoMzli9NaqEzovaZUdSC5halr7HXVXt2hJTGv1hjs8rLGfNJgAAJxKYL/BsPSkW9ggcUEzFEpKXi&#10;OAnhqFdLkzn13ttrW2W/bTduPrCFhXUtRAp28cK4nT83ZqMjeRsZpi0+eTgcr588+PytysUvaeIz&#10;wEYK83h8phzR7dMs07NC6CnT4rftC+APPli2D95jEZ+2+bODdmZei+Wpkk1N8pKfcaWyC3tjCuht&#10;8pES4woawz/SyCk8G4iGulpYw8MGUNjOSn4z+/DGkt26texXC+1XDmxqethefe2inZkb1xiHnhhp&#10;A5YRT0HxAjncRUjJainJbO6gPgsvsIDTHjkJAo9n9aD2gr4RVkGAuUHtqf9C+illC0s1e7y4b8uL&#10;O7b4aNuGh4v2yivTduHCiBXzaSvlxWOZ13yOinPBs8EXgTd8ZkCzB/YYgKZXe4dVQ/hFD59T6B7W&#10;S/w0QLpag3X8Csa6Pbr1of31//p/cwU1Xk53m1UrZXM2OzajuWXMZs6ftzNXr9qs8PxXv+IfEfk1&#10;XOmM8WlOC0lS8grjKWB41ZssQ5Vxz6Li9Bda4H32Ef12WI2jdoDnE6PiAUJ5CTjvFfbyA2MYGkdy&#10;UAclYz4gErarwpraaEt8PcgOA/IL8gSti6wh+QA5RLJEKgtfKYl/SCaXaXL3k1g1j3sOyt8VY5M1&#10;JXjYR4KelXIlJezRc+LpdeiL04PoFsN/FBAWDPXmS9uwmYtyAC/SKC/X+LGmVooKSj9mlbQk1CBS&#10;6dmviJXbAC/jnLwY30rP5cGm+KrWyq2mpURfG48e2g//+i/sxk9/JLe6pZsHlm43LFffl79MyVR5&#10;rf/Z+KxKhm0yVxYHLVUesckLV+yVP/gvNnf9BUuXypYZHCZTTZm0O/Mm8Cz1/nmA9sHApJc0P8CL&#10;lE1bsmRbVN+SvN1opO3xwo799CePbGf7QHP+iOb+KZuaKtqFiyXLZkQzmttBmpueZ7nG3BK+Eg4Q&#10;5/1+/hXsEX8OoMg/Z5RfFJJWeiZAlkPGY28FiBvPbHjH0yGQ75DzUChrKFxduFOrW63RtL3Kvm3s&#10;bNv61pb9+L137f6jR7a1u2MrG+t+ckhV9MReFh8kpkRL0CNXwPipJKyP/WOusH7ghS1tFPdMP24N&#10;+VHN6fGOB+hP61PoC5Jn/w6MzwECJQGxPr7OcLv+JXw4fKgaihZpzvfBHPWgNkqJb2U6yKzIQyih&#10;dWywXLTrVy/ZxfnzNj0+bZfmL9r40KhdP3PeRouid/G3PItIyWO+96D+45T3VCavZFmrZWx3r27v&#10;vPPYbn647Ccr8SL9zJkRe/31eckCkpddJg4Kv6IGlSOubWLNVEDnMaydo/xMLVn/gUFeg2dRlFM4&#10;Dt7B3jcdV8IYsFpF68udmq0urdjtD29ZtbJtO6s3JAesy2/D9rYeiA5qlu7sBXrQXJ/WPNdsiQZT&#10;g5YfmrCJmRk7f+26TZ2Zt+tf+qrliiNKmzkS/md298MP7Xv/+i+2vrpqd+/csevPPW9/8n/+v9jZ&#10;i1cUTGESft4WvXByJ5GY7ogLhnLLntAwUg08lQ/zEhKWXzA9rMIFkg52PHl5SrTeuxIPE+yMCJLx&#10;7QdPUDTVG1+HvLmfR0foX6c+KyQl6EF89pz7PY8neTziE9AXoFf+Qzge3fPDlf0gp4eO1Wu7tr+D&#10;QuEN+/4//4NkwCF7/vplm52dckW0f//nf7XLV67ZH/6XP7Gx+Xm7+fZP7R/+7P9r9eq+VbaWJCPU&#10;OCjK8pmQLq+C2TspDQ7Z+OSMcXregXjL49UtG5mYsbNXnrdcadCGp89ZJh9uS5mYOmMZheMGFT+F&#10;RXUBaevY3kB/mz9b+xMXdIlFJnGQI5R+MscfAYLKjbCaUTxWqy05qZmz9fWa3b69a7s7Vdvc3rPx&#10;mazm/kF77vkpyTQpK+clF/eV9aPg2cp+Cv37RADtFtsOZw4X2N5rSEZYtRu3N105LT/QsPnZEfvN&#10;r16ywSJKqaIhlMo02JuSC6B6+plxxzV1OckSaf/oROBJsx8nvuTzS5x3KUNSDsgmTjb4JXEOeUug&#10;2XiNI3JORjIKHCdsn8of2UhyzN7urv3o375nP/qX79ja8oq9/7O3JROl7Nyl8/Zlrb2Gh4ft7Pmz&#10;dvvWTftf/uf/2e7fuac6piyvMYLCdxFFBa3dSNbrJbcpjdHnX33Zzl+8aL/5O79jw6Njdv7qNYnQ&#10;4WQt8va1ierR7rLHrGheB8qvOVxtAs/k1GiXXXm/gBxH/eAbHk5hMBSvt2yHmfoeCrIe8zLPzOco&#10;CJBBGHf+4ivusyR96d4JxFYEgx3vECCanzfQjnEvM9IkbnyUs76+btVq1U1ujVhbW/drkV0eTuJg&#10;Asi/XAnoJ+AVizIlD7fafgrbqubOn/7kJ35l6J27dz0e2GpptabOg05498naoi1eHk4iFt022Tsd&#10;ME5S8n0arV84tXpoeEQ0cdnOnb9qf/Sf/q9WLs/7x5y7+/vyK9lrr523565PqC7i3ynWv1rXq6+Q&#10;20IHhY6O9N0P/fys3/7rA4FeQzth7WsDHyggfYGNPgtzkX9gK7PVymjdY7a9XbEbNxdtf79m62t7&#10;NjE+apMTZfvS62fU313L52l90g405/n11sUC9QvzO+hrzrbW5IHpCDWnie5qu9tW2d7wE1NvvPOW&#10;bW2u21s/+nf/UBE5sd2oOy3l0hmX8eEX3DxDnw/IHk8NJC8VIuwleI6qIWsJ0Z0CWaWOwrCCKJzv&#10;nsBTFMjHjtZp8ImO+DGKX8MjI3ZVMiK6AtV608pDQzY6NmbPv/yKLS8t2d//7d/a5tamFfJ5V+Cc&#10;nJqyb377N8UfR2xfPPSe5JQtrRXfe+e9wBc1lmYlo3KK4fLSosbjvo+HUiE5XVDulf29cMLk9JSv&#10;Sff2dtU+YY1BH8FrilrnTExOW63ecMV8xi3X43MFOu2L0lfgw2oTjbHYVvRNRu60I8D/OG5oNge6&#10;LulDmgMIRuzDCMEVN3clDm1MPKQteYNch+oxxVs5FR8ZLK/yl8tD9sJLr9ulK9ctXyja5PSMSEbj&#10;WjJYWv7YM3n2soLyn/PvaArDWjq8k/HT9Pkl9aIy/EKxqBuYzNnuFsIRx8MJ3M8twQB64WT22wnk&#10;dOzp4Zes6SVPIq9Xq01bXpZMttuwd95edf47PlG0L3/jjMZKymanS5ov2ZdTUkqGJBlxQfYFQrqh&#10;PeNE9ilBX31pmwA49mMAPxFTENuiy2YHbaggIjF339tbt3ff+Vf184EVy/fVXXUNu3VCe5xPGpzL&#10;nJ6g9isKGlQw57TmJU5DK2jRUzjoWq4qhra4bTvvPrDKwpp11w4stVO3kU7Oypq0MhpHEl80yBA6&#10;NLTE9BiYYcNKxMoEgnSpZzZpyCP2OHMkCmyYUTECkw0Bj6vBDsLYxFLZkreaiL+m54qEpJoGbFN5&#10;tsXoOsKW8t44qNg+TEBC8JgmgMtf/aqNXLhgOS1G2UxuSFieOHvBpi5esfLsnBWmpq2kcLnxCcuN&#10;jlq6VHLtat+UUH58OY2WPgPQeZCeqSeA0pkPVMqqUYk9rYUgE2DY+BQ7DskkZmCC/OcZdMGbRsGN&#10;tBSPSQNGxyAnTTba/QsB8pW7/jmSvz8RlvEn5k49y+WSjag+bbUHL20OanUt8DV5qc1Sars0vEVZ&#10;NpsNqx7UhFUtaneVdEoL9BErMEkqCy+VzI46DnsSreeOGf5Rnliq+HQKv0rABO49qwVBOEEtXvHZ&#10;7TtBLXwZA2E7bbOYRJCKXzVxukNNE1Rj19r1Des0tuW2I8FQwpkWm2wA+8sTqLpH5wn4GEko0JnI&#10;MTwCh2PkEI8C9Tl0Perf73NS/F5b9EN8lHnM56nQC3dCBJyi88npxRAJ0uC9kMHurZL0RwTf5BTT&#10;iYqEIOE0o3s4NknCIj6nMGV5FyyVKWq9znUX4QoV/cnfk1MY4gWhmb4PP/EjzR/OxLu8GkZYC4I+&#10;72I8MmGFFCHQTHB2SDYZojNAqtEWkXwOQ3hte2Z0PQIxiMD99dxz6kU/jO9hKIQD7kQAg0sMBf+F&#10;XkN54e8sHlpCZqy6kIWQZquBqlqipvmkbuluQ3ZX2aN1VJO8hO5ZCeCTls1PWCY3pnbXOEuh+K/0&#10;PXs1HvOBOoAvRlBsCQpqsSxPgcQrqYFDaM/gEW1JsARCyBiOEv4qn6AWN1dY4MVNGqBfCS26BboN&#10;7p9mmZ4VYp8Gujg9Qe3zhvDyQG3p7azRrQ46PUHtswR4MKMi0m/SVomsgE/A0xPUPjWg6t7WtDQQ&#10;zUDneKMU4htkfKLaalmzdmCN/T27897b9uPv/J1trS2KJWmuHGj6F6Cj45M2ODZhM5cu2oUXX7DR&#10;s2etND1DQ7vc4utF+NYAXyVmemMJZEY62hsJFRyXHY8E6n84LH8weO63u+Wo/Qnozyvhrz0aiSZh&#10;4B28iKnpsWbdVsU6zV3JyzvWri5LdubU4S1hNHes09q3Nie1tlBm44MQ0gv5xS+YB1K8dKd98FOr&#10;wHPcHvDw575P/Pg7Ck84CKIb5s+DAfwLWRhfio8aQp/i76eECENfClVu3jfT3FTB6yFMgvva2OdD&#10;T1UjXc+ECR+QpW1rfcWWl5fk07Zmq6awkmGbktMke7Khm2cdT9oIu/oDW03xdZlDU7M2MjUlcThj&#10;mRLKf+RNuyaZO36akOShv2c5Qe30is+Tgb2VKNM5qAmarXDVOzJg3KiutTQ/1Gu216jZ0u6WrW5v&#10;28OVJfvw/l17/84de/Pdd+zRyort1TT+1LS+2oV4REMMQ/+8T2n5S7sMpx+BgSOxnvJsFK7X3NgT&#10;60nQ74f94xCqBLCHf588MJeSeMzz49CpUO0R9rpwwYMxnuw10Tey0zveQ4xb9vm05mmnOcWubQfq&#10;j83tLVtZX7O9Ch9JccpDxyY1R5T8NA91QZrVFWMk+WRWeZIWI6EjTsJ1kKure37FJy9UCX96gtrn&#10;APS7+pwlbqshnlxvW2VvTzLAqtUPdm175a4d7Cxbo7rt+0Z89Jjuam2NwpHmt3Q6Lx6udDJDNjQ+&#10;a9Nz5+zKC6/Y2NScDU1Mq/EzYs+ioWzO+2Jzbc0eLTzSWGcPtGoXLl6yL3/1636NM/Ml/eZrXuT3&#10;pK81XYZ+9CeByux7toB7EABZJHnukUBwwD3SNw9xPzfQvwI6GSWRcecX5xUPF9DTTqCfRx+Hj/L7&#10;OEhK4XAklZ8ryWRcOCjiCeXBpR8Jr5Zy04lBZrN+YPu7O95nD+/d0Zw2ZHOzM5J3Gra1ofG/vOK3&#10;hzz32pcsOzTsp3I8untbPLxlBxXRShflCNgxOaj9fX0f5vJOZ0DjfcSmZs/a1g4nXHRsZW3Lstmi&#10;nbv4nDXEzFGAzGTCC9FsPvkIV0D7Pq2NP8rvZIhtRRzS994Pj8fB3Qjru3bik2qxTnKC2ukVn58p&#10;9F5mJ3C83/GtHbvi009QG4xXfMIDiEdozW2irSCz0q/BHWUD/5AEuiOc6JBREnbXXWVLbEP5Otlg&#10;JglG9HBhFiQ88yruftIot+so7TZ7rgoa9rUI0zGuvudgh+/+27/Z97//fXu8uGiLS0t+a883v/Ub&#10;9p/++I8lV476CWv3bt227/zd31tOtFgUzxzK5Kwg/paH55K/xhxXdnNC2pVXXrLf/MPfs2svv2iv&#10;f/NrNjo9aWml6U1JkVV+r6/m0xbrGZUFpST2mlOSYbvtuvxUa98X0QBta42EG4pqkuUxBziMwT+M&#10;B8MJdCi30CO+FpAtQODBnnHPlbxxE3j7YQbjaeBjtc/8vMHnGSF9HOkRM6v+5nQ0lGjOnz9vFy9e&#10;tKtXr9q169ftxRdftBdeeKFnvvTSS44vv/yym6+88or8XrArV65KPpr1E9iQlTkt6f69e7a/v+95&#10;otDGGgrib2ld7/uqyXtNTqBucXxUUh6Klla/croSaz+ucOeUrqHhORsenhYPD8rEhXzOlW0nJ0qB&#10;lzNFQy8aJMhsoYOe3vb9Y7Lf/usHse59bdCz0qDRDIPR5Q2ZH3mCWt8Vn+oqDx/iBrM3lpJ0md97&#10;qH53LuYLefmKTg621m1t4b4tP16wt978oa0sPrKN5UeW03hPwws6TVfcHVBYZxOK74dEkoXogWyR&#10;suAn8FAOReDtIvNkm7KIBlFwqjVb/k6Kw24oTQ5eqLUZa4Oa1gXIful8yTqprA2PT9oLL7/m18QX&#10;h8fs/KWrduHKNfvKt77taf30Z29rDVKzfGlIssgZO3P+gv32H/6RXXruBRudnHb5gXD3Hz6yEaU1&#10;pTCvvv6GFQaHbHl1zd/RI1twpTjXh/KRHofn5Eslm5qZFY/O+lhz/q3ysYfM/sjg8IjNzJ2Rf3jP&#10;T39xqE3gnzQE7SHT2yO0SeiD0D/9CmoAc4OH068HCkOexIp6Gkk0h2jFdLv6puWnnqm/XG+B3JSi&#10;+iukQjiNedbaVW4XavqV60NqC8JAU66Ix1youL4WVwz4CO+aKHe+UBLfyYc5jMN7MD0vzTYwCM+F&#10;6vfVRU7Y4DW4HwH8Erd+M/78WT9vS/87pG/+e8p6jm6nJ6h99ieo+fg/VVD71YLY+mkNKE5vcMW0&#10;fTGCStOayztWX96yKtd5Ptq2bEXMo5G2Eld/Kly6qQGJEoKYot/VLMbA9QcBu5oMxAxIXAj9dhK3&#10;lsaaH7AjE3dXmogELpNfyocpAYQSclFEaymfiphVRQy4LoaUm5q0wtSE5SfGLD8+5ld7cu0CAlNW&#10;i1jCj509a8Nn5jURDGtyGdOibcQGRyY0GQwp3Zz+Cq6dm9HkkOWLaDG9pmib+6TZQOC+fBRnYI5g&#10;VOxggCLEYzo/9KkDARomhVXM2IVqWRXPmbPqH76WU9o9O6w3QaXnXwQqfkyHPOSliVgNBnpId/LJ&#10;BEbAxguBQzsqDaWbZoNOY7IwMmxpmc3KnmR6uQsHNPmiUMiY5WQ2xjMTCpv06XzGhUmfslUG+syV&#10;CJWfsk7ySZ77wMuBmeAp/KpA6FHvXSc8Xg+VZEFBresKauOTZ2wkXvEJ8UILohuW2i6AskDsaoHY&#10;PLDOwYp16jtaQ3J1w65G1p5ou2JpfyHHUlbERl4JOlsA/FEFkBlYhf65mSCA0wluxAtOwTE4BRfn&#10;NxGTXwiZ/BJ3/npwPO8jfk8iRoSkCkfdPgZ74A7610OKf/gchMej6NcT97vpGWGWzX5Je44u9CZp&#10;ha++4TN84TAkLImPDNpAXpjmy/OkXRQW3uY40PIi+AsY8SJeDltHadCfnKDGF2miDRTcMP3FhNAj&#10;BaLSHwivg6eB8qa6/v/QjK7BJbqRBlEpXejrXhjKmfyCq0wPnvjzX88gQDH6wWO5o8rmLyAwlUdC&#10;pl6FEEioFZzTOoppfKXC1ysNf8GeVhthpmSyuEorOHNcSu0DovSZyp8X/53THDSudh9RHhLUFYa5&#10;g2OO2axpa3HW0VjhJKCgDO2ZC5ICHSu/QxIEr55g6Y7BI9qSYAkcDUc5fpUV1HwxImQBwUKQzZaN&#10;jQ3/OpAj633uV/5s8ET6ddr6FMv0rBC7/FRB7YsBKAz4VrC386mC2mcPYR4IbRQRgzYMHDDgqYLa&#10;pwZU3ds6oV1HINB5pHU//l/IGFhffGz3PnjPbr//tt17/2fWru9bIStps5D1L0UntY6bEE5fumQz&#10;V69acXTUclrXsXnHZh0fETHeUpIzmFv7PneQzYsjOOx953kJTYQA+AvwfgKOO/Y/P80eIXHz9PnX&#10;z1sjEgakTEKXl/et06xYq7lrzfqWtRrbwlW12bb8OT1mV+a+UHJ1pyYMa7hwEg28XkkpSX/hzlyV&#10;DldF9PMR+iFC6JXExed6IWa0R8RwM7HHAeL03ucWLEftCSJrHsbDKZhBKUW0QZ+qndgYp73Yr6zX&#10;OlbVON3d2nfcXN2xLfHUne2Kxu6BVSoomrE3pSILU4xd1iNU13NNeKuguq82bYQ2295aV4SOZZDb&#10;1O68yOaENlb5rJm7LdbkKEFkvWzpoRE/YQXZuTA8nGQmaqNtHUIenx6E2vB3qqB2FPpr8VEASTut&#10;iV4AFMWgHeQ/Xszi7l+jS/bb3N21xfVVW1hbtp/dvmHv3b1tNx/es1sLD2xpfc3W5V+VfM61n6Cr&#10;QvEFu5Ou2jGQsFxVOt6YOIGqADLgU70xB7/EObYXZoJ91kNU/Ggni+jWs/ehQ9+Dgn2iEOoQ6xJ/&#10;h1nGMnkIVfDwJ1B70CQO0RS9BflaMTS24Bd88sPHkm3RcSelNZFon5cNTfVTU2O0VmtoPbKvsatx&#10;qASR4xn+8ESWu77m9LTS/mKqJazVW7aSKKjhz4uOoeGCzZ0qqH2GEOQ1l3X1QxG4UW3YHsqHjxbE&#10;q7dtd3PBWrVNdWbV0p0Dy2gdndV6mv3ScM1XTrQAP5626bNXbGr+vJ27+rwVh0ctX9ZaWrybgehD&#10;T2OQ04A49YcXdMODg3b+/AW7eu15y+TDVY6+pxr3KJwO9YhVpXWlNCEqIuzzUv5Athr3CsCpnb7X&#10;LboB+YVT6hXKSYLEFNoT058nHNDnRXgGTINnBQgKJYTlH0YcG+H5OHyU39PAkwdjVn145CFU9GOg&#10;L1C0enk8NbfGpyeQ8P5P6Ly5a7UDzfGb65rzN21jdcVPLhmfGLPdnS2rVWt0hc3On7WL15/zvW7C&#10;Li3ct0ZL6/jtdTU1e/nsodNPIV325OkEZAz2L0bGZmxictayuaLWBHXL5Us2MjFrQyOTsvN+qyDW&#10;kbFMLicz8ADnJ8eAPQTg5++DpM7eCqSr+NhPSsLdCMvcr/8iJE7sr1ZbkodOFdQ+S4j9HeF4v+Mb&#10;FdTWNzlSgTM1O0FB7Yx4k+YbQnsU+JNoChHBhwBOwqiMcZiVXNlPFd8L8i15EgduIVMPhxTEjyDB&#10;jTURUaBgThtCEQCTmQ2dek7YG2i17UAyzdLDBXt4565991/+1R7evedhpiYm7cqVK/aNb37DxsbH&#10;7fGjR/bP//gPzkuXZC/w7i2b1bpN8qbGCe/L/EpPjcuhUU5bO2+/84f/g736lS/b1PSUn0zkp9cq&#10;rFdPFfc1o0zen3GSU7hpg2eF4GN3lM5Q++dE6Tanbh84dlBma1bdrduqKkj4WKcDSj6LJ8a58oMa&#10;GUXV8M6BFgJCq3nrhA5JzAT6rDxQXjCEDJ6HaX2+EPczoYV++0kIH4MH0m8ol4HxCs+I8RS18IEP&#10;+6C899f6YmjIFdWqtZrLyoRF7vI8RVc9BRU1LbSA/JT207wpFzyYeRQ5DlNuBFSYXH5ceQ57WoUS&#10;/Dfj+2UT40WnX1dQI4Y6IPJhnzOfAuQXod/+6wex7n1t0LP6CEzMQNmhTdVDT1FQgwaOKqiRWEgw&#10;tDPjJMnA6ZC5F9pAdlL/azy3tQ7nxLA9zef7muMXbn1odz54z5YeL9jC/btWrexa42BX63PGPqpm&#10;4V06fDFDHjLDuA7zuvMdfqJVru8uSwYsDg77qV3ELmv9fv7yFZuZm5esPyr+3HBF3Vw2b9MzkgE0&#10;36OghqIYymhjUzOSL87Zi1/6ipWGkCeHbebsBRuV+8TsvO1Xanbv3gPlM2LjU9M2MT1jkzNzdvX5&#10;FxR20Hk1p69mCyWtVbo2p7TOXrhkz738ipVHxqxJO6isE4o7d2beldTKQ5zMnvJTXpE7eF/H6WLs&#10;76OjkJWcSpiLV67ZK2+8YYOjqke96fXY3t729StyypBk23yh4Aqe6DJw3an3iDor8oU4Vt3kJzPp&#10;LrczSsM1pGF8hr0bDxLMPvS0ZTLm4562u1FHmcx/nr6eOTkbRdYQRyth4UFl33UR9vb2/ApU3l+y&#10;JqfeHKjD6Y3sn8MtUP7CD7eWh4EOJHeLDljPh1vvoImE1mAWsXz657zP66ISKK/DegfT/SlfEg4z&#10;YoCQHjTtc5MgjpdTBbVTBbVT+AQgNjnKaVlhoS3hYKdpqb2GHSysW+XxutUWNiy7WrVifcDK7YyV&#10;ulnLNDTQm8QPQjVMi1PHmkqQ7XGGlw8xPUO7IEprKKcpi0RBLeYOEwu/lAL6j0WXD1WE14w1xCB5&#10;7b/TbNmuBnlTE2P53LyVZqctPzHuCmocc8kpYdBjQ8y5onAT587ZnCaKETF/NiqYXArFYTHvopLm&#10;Humy5YooB+Qtrckslcm6BjKItj8I0+k401ONlC7MImFN/t+ZV7QHvuR2Z1qyu2AsJsk1TvjB8jFD&#10;uMDcPD7pO7PDTxOJLEzmQNCIDkyKfD03D8vLcoYmkfQnt7Qmo8yQJqbBsg2qbZjcKqtr1q5yglXD&#10;usKM4uTyTMpZMfyG2q5ulWrFBnKIi0yCEljlz0YLOiZ0RTwJD3DFQ8CfqRdt4EVwPIVfFQi9GXpX&#10;cIKC2sTkmeQEtTBWoAnIwgVJ6NsFS2GzYp0KJ0DsaCG5LYFyT2OnYllNWhzz65u/KDN5Xkl+ycSP&#10;6XOg2xOzH8gw/PHg/wMk8aOPHrHBX3puwcXtwUjs/XDE6QT/CB8T9SNi/pyQpJTU2/mB28Uf8MJN&#10;9qB45lym58/JDwMa9wjFkhB9AzRsgsLXkj4YED/MjYgnlmQdcpSET0Ihs4RnsXkQXh0gbEoA9sWB&#10;EO1jXhh7f+qZDRWuRoZGXOiDl1FMeJ6X3pF0vJPcLyDQo7+eKy79IYAkPkBd3QzGExD9T4DDvLAn&#10;ZePlA+XiJZ+8PXo05c92tM98rqAWlNNSKKal+hTTWB4hpCk0V9bwciplUUFNC5HCZfHuebX5qA1k&#10;WKCgPMymioTvNsJ5Ta2lWZC2V7vzxX+4ootCxHFzAiTOoSahffrbLtqSYAkcDcdc/OugoMaGCMdu&#10;cxz3ysqKL/ZwJ282cPjSJy5agE+zTM8Koad4EcdL1lMFtc8b4AXIePDTUwW1zwPiPBDpN2kr+LcQ&#10;n4CnCmqfGlB1b2taGohmoPP462qdxcYia5SFWzft/R/+wO7feN+WH9z0l9DFfMaGSjnLl4o2ee6i&#10;TZ/n9GuZV65aTrw4zYkWKDOJ1/nyDBkERXjNVc7F6DvPNeARSOjhEJ4a8j8ISR69ZCNvBY7nRZlU&#10;EckR3RYfcuxZS/Jyo7bpCmqdxor8dpSCZGfbVfH3xLYlV3eC8jqbc74hx9U1agN+4QoEyWB+Cm6U&#10;0fV8jD57T8zzPUzcIhCoFzA+9BwEsh/xPzSOQJ8b4zCCbzLq2ZXBJD+2hfQhX91XK23b3z6wjdVt&#10;21rftfWVLdsWT0U5bX+vZlWtb/2kcWRQyUVZ0U54KSJQPVzegi7k3+bEBa1JKgf7trT4UG3RtZza&#10;j6+zkca4+IdXZtwi1GlpTa1240vduvh3M5v3j9myxaINT015XVKJbBsqdlifTweSPPR3qqD2iwNy&#10;nW9gy4Tu+DCPE9R40YYbm8nIgmvbm/Zg6bHdX1607994296+fcPuPV6w+4uLtrG3a9W2aILwXRTU&#10;NPf78BJvcwYkOwQMSDZzxYg4Lh2jrCw/50eyCo83WeLscJLZF/WoPUGGcu/hUwHVxet1mE0/0hRP&#10;uIum+CHnhH+HALm5PxtqQlaY7Ct2te5xBSCU1FgNqb/Yu6rW6razu287O7uW1QjOZ3MaDy1/McOa&#10;rah1Cftk/oJFpWFnIiiohRPUNjf4UC58kMoJaqcKap8l0HasS8JM0KpLRj6o+RVPSwsPrLa/bXsb&#10;C9aub6mJa5ILOFW1rV5mvU08+HxevZSx8sRZm7/0vE2joHbtectxNXO24HvIpO57uIqztrxsNz/8&#10;0Eri4XOzszZ3Jpx6MZCclOVIaWQ6HWIF3VVj1RXTSIu5NgQlfT7ADtJ/UE6L8k8cf/AFJwklhq+7&#10;JUJK3DsDnUfLJDZ7M2EsyC9E/Wzhk8jPC50k9HHp+XiibRlPXavuc5LeilV2d2xna9NGx0dteHTI&#10;+xA+XdZcPDV3xuYuXfR11C6KjYuPxLurtrOxLHqRfKk8fQudFmUvH5QVckAW4sS9a9dfklvKFpc3&#10;lI7WzaMzNnvmgmU03yNjIjeks+G0DvrjuIIaZQGBQDM/T8MRDySOE4j//PE4uBthnYJ8X4YT1Kqn&#10;J6h95hD7O8Lxfsf3CQU18a5+BTUHoiieK6gljwBmSjwGJbIwr8sFngQ/87lRz0LPEj7hcTyUlyO8&#10;m8IOVYUZzKPg5kodvFUzfx8U3dBE2dnctHs3btjdW7fs3//5XyRrr1ipULRrWnddv37dvv6Nr7vM&#10;dPvmTfvT/8//WzL0op9oWC4UwhX5kpX9UAUB79JQkpicmbYr167af/6TP7FrL73k19+F9krq0/sl&#10;Ciia6+GkzhZ9nxk+GD4A7gg5MbrTasjkhGnstURBjVOnaxrnxxTUkL98faQWTgZ/eM+mDOgo2fUv&#10;mLi5ndZJoM/aDziHVj40P2+IvKifFiNt9u9fYufazqCcFhTU8pKZDpXTgsIa7/kJG8Jrni2XbWRk&#10;xM5o3pyamrS9vX2/MpT9/03RDnkz15Km720pO89R/DWXCafb8gFI6NMwT9LDdEuzpbjdovIedhob&#10;n5iQPWtzc6M2niioKRsfDyILL5O3vPfZyXC8HX59Ida9rw16VgZBNMHYpshNz6qgRvyQYGjniKQI&#10;TYZ5vYOSqJ45wKJVO7B69UBr+lXbk8x374N37cZ7b9vaypKtas1V5720xjK3zcAdfV2u2P6hP0mL&#10;RkgPekPRkRP3nEdqPc5pj6OTU37yWSqTs2pTvJerOV961c6ev2SFYsnWNzZVdq3vhRcuXfJTdncq&#10;VUvnCn6Yzaxkydmz5+3lN77qim65wqDNnLvgp/mXRsetIll1aXHJRicmHYflNj41YxcvX3WlNJTT&#10;hkbGLV/ikIesn7A2f+GSXX3xJaUxFm6IazRtfHLaZiXH+E0BKm9TdcqJb9b8dLW8X4XMqWqcHIay&#10;2tDIqF1XGm/8xresWB7ytQ9tvfT4sbXFczl8ZgLdCMaxxi9jE4Uw9BHoG1fqS/hEj18oBcApQP8Y&#10;j3zME+Vnf4coM4YLEOL1UGFc8YywnmagJ+Ye7ORLn9GH6FfAk+uSV9i7Ojio+JquUtlTB4vncGCQ&#10;2gYZGNM/RtK63D8ycgW1lsdrkaayiXwnlD3wetdXwtPlSuTAwMcoX6BRwob6R8A58LsQxn9J2GiS&#10;pscRBifChPFyqqB2qqD2awOxhY6c8qMGjgwD2ujRB174QCR9cfs7JKYDw/ANW2G+qQVMa8Cyu01r&#10;Pdi02vK2NRa3rbVRscxO00p76m/CCLOaWzhxDUHOlSC08kPZrCknFNBcKUL5UCYvR8IYwslpGrQy&#10;0V+gTG4IvRyYXib917NfqykO6UxKkwsnou2I8e6JGWUnJ232tVdtQgJv6dxZK86fsQE/vl11kfA0&#10;fO6cjZ8/bzMSqIc4AjOT1wITJTSZKQnPxnWEEsqFvVL4CpYlBMKxmJPsfqcxdYTRKRTSEc+UmTHg&#10;SmK446tnFr5sjLEwQHlAhgtiuKFQQOAYh1wDUwwM3utP2rSZ/wIcMkQi92whDAxR/pqanck6o9Vz&#10;XLzw4gcN7LSki6HyoGXVrmmhv8xmM5W4SowNfd880dyONjJ5tMT8YeaZQvjiASbpmtdKlzhgUhCv&#10;J8JidALcrvJEN3cnYAJHfQKGWoP6H+OqQaDpfjhO3yDthwkc9+t5HFp+JSFuch9SD+3WbweevQ0C&#10;r1BMmR7PFY4GhYWgoFYPJ6iNjs2pn3i1E34onKVcmQbBIRy13W3sWquihWx9R4NiV0JnReNQgmCK&#10;axARXJFuk0Wi92ZiJVtMB1GC01BE4LC20FewRwIJdSaKo9v9f1I37D7y3M0Rf4/GcwLulaSZQGgS&#10;/XMzQRwxjwAOSfpYHUXT0R7B48Y+SsAz6SubQ2wDjUWZYbwzJiV8ghqjmPFrh4DwBeXpm2wl8YWS&#10;4uQc28pSbEvJKrz6ACW1gURBLZUrm6GchpJaWuEpT6i4m+RB38FL0/JPcZQxL0c5QU3Il51dTsFI&#10;yb2AElZZ/IjNPskLlKvDUcAIyiCFgDeCkTskP+aEnqn0FJdfgKTNEl4KuI8nEMMkj4nNeThldzOm&#10;FEMoDf25G/0BT/XytdzEk2QV3ZGAfE3tJ2a6iSCWmCD1gecnaVKHQOvCLi/TuXpr2AZKF22gOKu5&#10;qqhhgDzVEg/el2BekbBXdRSH9wVKRnOdH3cMn1eqrlgYUhfG/wkkD7QMcxsQanwY9vApwtFwLC9+&#10;HRTU/AVGAiwmmLs5TW11dVX13XAFthZKFQrLRg3waZbrWSD0VBjD4Pp6xdbXWAgMJApqWSuVc1bS&#10;wgiIdI9/r+T+ci3Wnf5Lxhs/Mvh8q/hLBacKap83MHdEoo2IQRsGDhjwVEHtUwFVm/b105eDSwLQ&#10;Nj+ZtClOnbZVtrdsa2XZ7r7/jt18+2e2sfzYWtVtGxsu+QZooZizTLFsU5eu2dyV6zY6O2fDU1zb&#10;JTlF8otfXUmqrOc0p4az045KTZ5XhJ5jMq6OQH/IPrvTjlv88QhTPOIX00v8gB4BJcj8H+1PAGlR&#10;LhTTD4TMN1XJASihNZRVxWULTgPJ+KkCxEBiktwmmU0ChGSrguSDEcvkSi7rpSXDDfBSIM2HJWGj&#10;Mc7l/TTqVQIwoz0CwRLWE2TPJL7/BxI3d+iz+zNxEnuC/ckHe5D42BD1rUzJqbu7VVte3hJu2Pvv&#10;37P337tnd24vCB/Z/ftL9uDekj1aXLVHj8FlW1hctpX1dVtZ27CtnT1/SVuvNy2XT66c8YyFlL/d&#10;8Das1w78y202BAfqFSvltFZGFhCPZj3LWpkCuuJbimvqtS7OFoyrmHKFvA2NhpdsfOgG/XkevTYN&#10;XOhpEEPFFjgKh749e88Ji1B/pwpqAUINonR7mGV/qeNa1v1Unxg6fjDjsjTuzMeS7RptzQ0HFVva&#10;WLNbD+/bg7Ul+3DxoW1V9q0q+miwr6P47Jb4jJ/EZZ/E12N9siR5+p6Qt7/KGghddjbByTepA55C&#10;jCOQOCTeDm73NA7RX9gdc4sWJ2V3CHkl1hMBf4e+eL34/ZgAtTrudbxsR1D/oCnsMTd/TtA9lBk8&#10;AV/atp1Ka20ruyoYTqPiRYhakHkAOaujMC21ubCyX7G9/T1rtsQDmnXJwYOay3Pik6yJOTXcPxeS&#10;X9vW1nZta3NPYxzF2LQNDueDgprWMoEpMm6SOroMxlMoOeBlARKTMuMfxlnob8fDKL+0QA2frEZS&#10;/yNwGOok3wihd9Wf7K+2UT4Qf63V7WBnxzZXl+zhnZtWq2xb82BVvFhrTY22VLemeOoTra3pD+a+&#10;Vlt8O1+2+csv2+UXXrPRyRkbHJ9Sp6kPfS2tvkgA+tpYW7W7d7guctjm5uZsbGLST76I8rXzA+rg&#10;/c0z6C4qI+8/kn0AD6v/dLX6vy10eggBe3F74BESN4WL6QLhJZlbe+FIAj7SC+fu/PvF4TB2zAxI&#10;XD39YD1if2Ygzb50e2k8Y2LeAEL2gqAJPVf2diQTLmlOq1pDODY2ZuVi0VYWF61QKPj1nmOSB0em&#10;1H+SJ/clT64rfPWAU1aXLCd+4WxZlOLpK12UVfyldDZcDZvKFjXuJ5wnlMemjBPTGiLHUnnI54Wh&#10;0VGFzQZZAllAfcCPOcQVX5KOcxoRRqWMJ+G4YxgBAbDFdgrpu/U4uBthwzuJUwW1zw9iv0eI/R8B&#10;X1dQWz2wja2a+FfXsuJb4YrPUVcc8P4UEs/3bImUIF7EgX5j2mEOwjXJR+FcVtWzyxgxnLyOzstx&#10;ZpIpmnWlN8IQX4MAtyaKwatr9ujefXvze9/zk9OWHz228dFxu3zlin3r279tFy6cd4Wv7/7rd+zD&#10;99+z9z94zxUi8qKvomRiHx+aq5GJ9OBj58z5c/bVb3zdrr/4or345S/7NZN+chrlRf5CZlLFvWxO&#10;pIrLaJR8y7We7KN2u01rNbQOateUX032sD7iik/keT6E5wMTPjxBpR2TNBgnNCrf7fhYha84EibJ&#10;C36usmAPNxLFkfLkiIntGf7F59DOPcePBc/4GPS7Jeng9KxJngCRZvohPod5Rf7In55JCHsUCRnj&#10;hzBukwfx2R91xZd0xhVhUFzjw16u26vVRe9p9o3hkeoD4unnH5NB5PS3kmN/i2p677uzZGKtVdNa&#10;x3Ia+JBkN7ZaL12ctfHxkuIQWnO//mechkJ/UaakeE+A+yXQb//1g1j3vjboWWnXaIL0f6CNpymo&#10;cR1juZSzM1FBzbf+6eU+bqP2Zp5kfPttMFpXNbXubks2r+3v2vriI1tbfmw333/HVh4v2PLCPT8F&#10;FaW1A839imADkg1dGY00PT2hkxSSoIIobdbo5cERV0hLS9bfq9ZdyWzu3CW7/PxLxmm6Va0NBkfG&#10;XOGM08ewl0bGbWJqVmuEYXvxlVdteHTCP3wcl9v0/Dl77sVXbU7h5y5cdIUzTk8fnpjS+r+oomR8&#10;TxdFpDHli3IaJ66Ojk0ozjnXN4BXI4fyjoYP74aU59DomA0Kg7tZsVSW/DlrI+KVgyOjfrLkiGTS&#10;yek5pTlqs2fOyj7j7/XK8s8XSzaqMlxVvc6qHqqw+qfrV37C82mLkfEJm5RchNLcxYuXbGZ21hXf&#10;9iuSo1kLwQtpQvE7f4+nNDjpEiV8dAZYJ+HnI82f6Ut1MuPH+0IgO4+95wguE8FjlQODWhD2uENQ&#10;etDnNB/w4kMQj+xc+Ymy674wK9mOUzrTyoD2YZ4I+1Zap7k+R5g7wweYXFmddb5DuHCTU5hbPF+Q&#10;/Pin/FpaEzbFn3Z3tm1/d9uWHz+ylaVHtu5KkUt+Uu/+9qbVDvbsoLKn6UF022woX5T8AnUHkJnI&#10;8UDkLUcU1PbYh+rY6ioKapLLXEFtROVVX5bV3omCWtIbYcbxNuslSiXlG54T108eSDjiExAdgxm6&#10;lHbojxQQP9rhVEHt1wQOW0o/DVB+CX04BrI+Ck80ZV+HBKKSqYhswIKFZsoV0NJa4BzcXrGDxU1r&#10;ru5ZZ7tqhUrHyqKrnGS/rDCDghoCMgxDSaF05td7amRFBbVYAAabZ+3hgj/Kaa6gJuCqM7ydqcoe&#10;FeZ4ZuGIXMNk0cjmrCHmuKUBvithuDA3a+e/9U2beuE5K509Y8X5OReSBpodnyDGr1y2yUuXbGR6&#10;2nKamNikyOSgU00qKAd0ebnhIr23KYUMghq8gCNvIffAeGB0UYTycI4M0jDpwmjdT3a/iq2pydQZ&#10;mQ8ZMSm5aVL2I3I9XtxwgI8niwQ9eBsERwWK+eAWFi1g6Gwi68+ZMM8hHYQ+Jmr/0g7G7BNO3u+x&#10;Lqr+wxwbqoWrSbioHlSt2qiSMVKeb8iysdJAaJAfAnxbK3Q2AErDZU1eahtXYmMyU/8prDNUykGJ&#10;KGd4dASieQSoXw+eDHGir1u84oLgGv0wjyPQb3foPRxx/dWDpHqinGBxOF7nZ2+Dw3QYG0w+GjtW&#10;FnKCWkcTb98JaiioIeg43Wpc+HfPkmq7nFbQkLFr7f2goDbQ4YqiqmVSWsQMcGQ3/UvajBnyShgE&#10;2Ud0kKVnj/DRtQVCiI9BNzCxHAOYJdgPHu6ksInZAxxC+x0KNifFlEvPsZ/eI/blj6Aot6iA5hv4&#10;csOMymnwgBBWMX1wwhvEl7JaTGQH5cbX5Tn2832hGQLS/mz458U7xhIFNfGNwpCcUTwjmT5+pDjh&#10;umLxIgm9fpIEAhcMnomAsJhpCZTlUUsV2fALvJf6+NduWrREJTU4radHyvqHCcN5ov/k6X79IB4Y&#10;mwgaDEGfCOUQ6TT2i2OoUA9C9OAWlNPY/GBTHHc5Op9VOQjjfBykDoTpQ19CgQKYJ8Krn9GBzATS&#10;ZmqXwcs2UJpVW8mN/tO4ada3rVHfs7p4db1ZlfOAFidlV1LzdiSc14GxQ6GAY22TPFCTKAQftmf4&#10;f/gU4Wg4RvOvg4Ia6HOZxg7KaJymgXLagwcP3IwbMnxxiNwbFkC0/+cHoac05CQ3HJ6gVpFHVFDj&#10;BDUU1KAR6pfw6KR3HY4oqEWaCn3v8Ok1/a8coDAgzqY2o50lL6mDThXUPktg/mBURPpN2go+LcQn&#10;4KmC2qcCSbV9+g/WpBcCbUeu4//FT7eXl235wT27+/67dvPdt2xvc80KqZZNjY9YvpDzk5zTmvOm&#10;r75o88+9ZEMTU341QvhoQmsqyR1sAg7IrhWsp+99Rh6J2QN3TND53XE6cY8E+uw9a2Jxo98O9CyC&#10;Pnu/sz9EPAmg0cCLu50DiRu8jAkKat0OH3JovkVBTQtnkPrBJ7jejFNvJWCJReQlH4xYJluS/KY5&#10;ChnOT/hKFNQkf3A6mbdNH40+rUQOeMYAfQE/Ms4zQKQPzDBqg6wBP1xf37H791fs0cKK/fjHH9q7&#10;79yxe3cf2/17S5qPl+3Bw2VbREFtUWEeL9nCoyVbXV+3tc0tq1S0hlWipDc2NmI5XgRSWmRJ1ZmN&#10;9KJoq35wYLvbG5Kxqtbc27bhYsE3I/mqG1rNid/6vkQis7ZkP5B7VWvjYqlooxMTkqWzEpHH5J/k&#10;8Yw8+hf3xY98qA47E6cKaschZnk068MnqtOrtR7Y+/GXpOq7blp9nsnYgeS/7d1dW1hZtvfv3rIH&#10;q0t2a/mxVSQTRuU0Zvrea1CS5y1KeJOiPonyFFmo1UH9nC7Z3JIZro4Neyr0pLM0YUjhKCRePb/+&#10;55Owfz8mputmAn3WpwLhvY2eAjENtaD/+oGniMeB9ve9rj6IaXg67hVMX+Oqb9q87KSN9OMUNeQm&#10;P/mFtaQK2m52/Cv7g92Kf0xS0djmCtCu6P7M7IyVNIfAW5gr/EMu2RuSx9bXd21L8hlKrPTF0RPU&#10;4CDJHp3+M7+EwnkBA/gakcaO/R394QOBF7hLX5RfZni2ajxrqKTt2ANA2UBtyXVPB1tbtrGyaPdu&#10;fWDN2q51G9uWHairNbUG76CgxtqaNk1bW3Nfo5W2QmnELr/4Vbv28pdcPsgUh9X3mu+gj6TxfYaR&#10;dd0V1G67stP58xf8JSDoxVGA3kt7eLlnFNwdNIDDXkXinHQzY4UPhQOQUIAYziGx9HgreekX1569&#10;/BN/HnmRyLOje/dS+4Xg5NgnuP7HsjkGXvJg/UhQjRlPtAX8U+b+7patLi76vjrtPjoiuVDz+aOF&#10;hzYk+8UrV2xwfNyKQ0PWbSHL79jm+qpV9ndtY/lRUFBTuml4BlkoXVdQS3OtXcFPJWm00zY6PmO5&#10;4pDNX3lOeXVsZXlNc+iw5XJ5m5qdlTyFrClMaMO7QeXzkzoothzw6/XVidX9qDagt/EP6L19UnB3&#10;IyzcUP9FeKcKap8P+Jjtg9j3EfBFQW35BAW1c8cU1CCYeIIaQNLOWjQewh5rkrbzJCjaKcSBuYnV&#10;j89RSVrhF5JW9/fsDC9XDJAMQ3pctTageRAFtfp+xdYXHtn927ft3/7xH21pYcHfB13iSrrnn7ff&#10;+0//2aanpuzhnTv253/6p5LP76luy57moORhTiwNsrLma/ZEs2mbmpm1S1cv2+/9we/bpWvX7NzV&#10;KxqLlFP1xaRwmtuZ1/XoZYW2TZIVaxxXUhvgSk+N0zrKAnWtiequrNaVGyelGYppHdWhy4lw8GaZ&#10;4hW+J0zKvjemmdzHvuaaBMnPs1N+YVwjV7D/Guf5vhETAh5C8owRWho4HuhZACqJcEI6v0iSgriX&#10;eRy83eUXFdQiPwt+bvTByZn3p8E+KKeooeDDvuiNGzc8zM7OjvoPeZdwgdagUNaeXjZ+0LUrqKkN&#10;9Kducv9OJyvyVDj1x+jYqOgqa9efuxAU1Dws75ZYx7F/rjLy92The9Dv91HhfvUh1r2vDXrWSIeY&#10;IP0TaOOjFNSOnKDGsFF4epex7XaZ6m4hMp7Wqq2mX9vNu/KDnQ1bfHDHVh4/svd++qatLy/atubu&#10;ZvXAFYgIp0gayxyWovT4I13SE+2RNiMcuklnsjYyNmGTM2ck36dtdXPbMvmiXbr+gr361W9YvlS2&#10;7f0DP21sambeXnrtdVcCG5+bt7HxCT91+eVXX7fB0XE/dRcFsKnZeXvxtS/bxOyZoJSmNURhaNjK&#10;Wu+j5NUUb6eNCuVBVwSLV3Nyutnk1IyXyXmJ5NCMwpc1RlAiKykcynPsHbAuGRkb948kCoWSK5Gh&#10;4DZz9qxNTE/b4OCQn7o2KhmHK0LJg+tHxyan7eoLL9jUuQtKK++nP4+MSu6VybWl2MdVL64OfV68&#10;e3Z2zk9eW1pZVXGyvhfN+wIvn9oRpTYU9jn8gL0MXwsLW6FxPUxQUPO/HkQ7pttj33inh9kM93Cq&#10;GnbcoRCBvzcLvIB3LdUD1m6bftVneXDYT2hkTebtqjC8q6T/Uyonh1zAT44qqIV30MTxcKIZ5pcw&#10;5uF3ii96atar/sHDxvqan7j76P5dW3r80NZXV/zUPuTHamXPaRBFyQxrz3bTCqJ3P6HPwWsgUPk9&#10;/cPxcvQENRTUOKm7X0Ft1BXUBiWfpQdieiFFUvABE4G0+3m0//98IRYv1NttCQY/3E8V1H5NICql&#10;obg1oIkCBQEUEWAWUTEsPIs4XJAN56lA0myEcaQizIH7mBnEPLfFnDgFjes6ixJt0xta9G9UrfNg&#10;x5r3Nq0rYXpgr2WpWtcKjQEr1hW/DYoRSIDgNYB/zag8KYPbkzHEPMJXyJQhI2LFzmaZn5Aj5N5o&#10;NN8zYnw5/ImkcoY74ZUExCPUclQiqlCzXk0MuaWyr8BUajUrzp+1c9/4ho1cuGCaDayrCWKACUOF&#10;6KDlPDdnOTHnwviUZfAX4+qKEbBUdWUK5Z9kIwamNqPsmF6A5FkQ/LFgV/urcvFlYvx5Wh4k+a+2&#10;7j/dBoBxhaPB5UY6xEkK0CsPZQudGOzeg9hDGoT1TU4QNzhBgsGdNN1HTjBJ9YnPD2yLqs01OTFh&#10;FjR5dsTAN7c3bU+Lj4ZapUm1VV5YZUqLc5QQrdpU/6Q0oZdEP2Gjp6t43TQ0J9GRtlJcfv4lq5dJ&#10;6Xj5Q6nD5BNNwvMQbP5CXf3ORgF5M1V5eiq4gugJehFNyC0qrQAxLRZWLGtApzee+zCGi+jEdQJ4&#10;eT2/X25g7B9+vSnAjM9ev8P69zmfgLHvhN6X9Epo6Y6fsMUJanmrJCeoTU6dtdHRM+o3RrwSpv21&#10;6OBkNDOO2d7TWnPPOrVN6xws2UB7X2OexTpfRWihwcYucbt5hU8EOu+QpF9i5zjyz5czAZJw0c/H&#10;KA8yPQz/QPfHoc9UfUR4eky4JelgCiKvcjc5+YsgLYL5osedRO+qJmzLhWPS0KhP2ivSW5K98ujA&#10;e2QityiI/PBBwA55UG5q5RsH7obJWJCfKwXSPiQGUla5pXJKN+2KaVqeuwJvG3deRnJihsYsm2ct&#10;CVZd+kGIWzp/RgLerJizhD5hS+lzDLtvdCUKajYg4Tkjnoqy2UBOdacM8C++CMmrHVC84PhuhUP5&#10;jC+eMmXFKasLB5VXWvOMeHgLpVeN7MKQpYdnbaA45uWj7HxJw/HsxvWXKYQXoca7mlbpiWfRDN4U&#10;lAn5grKoHKoz7ewLHrUhP0za2zvHkfbTs3y8L0D35w8L/Ywt+REkies0lIQNHgGTkP5LOrE/2RAn&#10;mkKnWy+n+t07PrShn1Ln4yj0o7/Y5NS0/KiKpfDtHa2/tyQcL2tBuGKN5q63TSabtpzmtnxBiyO1&#10;O1+4OE157qE+AZWV54vpjwEoTs96GDbawlOEEDKGC2M/hPgkFNR88ZKAt1NifhTGKP1x5ZFYDgEl&#10;sharaUoPMT0FSIekmIMAwgY3US+LNc3XyLaYfB0IPH782O7cuWOLi4u2sLBglUqld+0ncFjWkE7E&#10;6NcPlBO/GAfg1DYU4x49euRH5seXnGz8AP3pAb2XoIrv16OJGa2t7WvhtS+nrg2P5BxRUCsUs87S&#10;aBcHGZ4tZh9lBFqCXpNwQJ/104L+ej0LHG/PLwqcKqh93hB5Pm0UEYM21PiRNeAvv4LaF2bMRHmJ&#10;uVjzMiOgqbzgwrSbU7XmwJT400Bb2JGP5v+BVsMWbn1g7//sR/bwzoe2dP+OZvm2zU6O+YsQTsVG&#10;rskMjdnctVds5uI1Kw6NWnFQc6XLOpJBXEEtjpzQWT5UjlfVn/H3J6eBADgEJA2P6JH7EOPIM2Yy&#10;Fvv93MBM0N0Il9j9GTzqdMQN8Ee1E/KB5CU/FS0/ZNn8oGUL41rLTUqOm5IYpTbKzVhKMl2mMG/p&#10;AuaMYyo3pvYbVvvwUYDkC8kMQY6ijtC1aut8J8m2P38g2jGpQlKNGCx6Pwv0x4nx+uNDxsjRTMWP&#10;Hq/bO+/esXffu2dvvX3bbt95bLfvrtj6ZlXjtWn71bYd1DtWk9Db6AxYTfLlAR9dNdvWUAJV2bd2&#10;K7a0wklqBzY0PGqDvLxWjulkPPtqU3Vvif5SmjdrBwe2tbxoeV6uqRzsUfCBmbi3AhNBcpbcoOem&#10;2o6Xb/lcxrKSE9iwHJpUP8T5krCqkNdHpiNzs55DA8Sa40CpZPo4BgEP1Gug4Eo/Pen/66agdiK/&#10;U/qhBrEeQudH8BnaV0Hk1EOPElrTW191a0EL8gj7aSnbrVXtnZsf2o/fedtuLTywe0vhOs9t0Umb&#10;I6e9r5NBkSjA4MR6K+QgO3sbsvsp/NhYA4hew34DSDzoCmlBSOFksvbsvTxMNtqpi++7un+CxFE4&#10;bxPVkz2+nGRx9toc5YZJ2fjAECt8mfL19pGUv784kDMvcUnKw8sNU4UX/1A51S7+wok/4qhcJOUf&#10;NhEJP6qnMnKaCmUL1xnSzuzzKByPKgcg6zHAJeYRfMPLJ6EeMXvDK0H2DbPyTGmdOcDApF8YZEwt&#10;ml9a3ZZ4RN32aweWQ44vFK2p7snlS5TOU2nUW7a2umVbWzt6VEnVEOWhvM1KNkMW8DZnrhIQw6+n&#10;ITYFUFjK5OXyvgPCeowfMcL/kFv/ePo04MSx8RT4ecsSU+7PgXo5eL79KFDy1Dq6MCpC+ZJYnr1s&#10;al/nqq5gwEn7bdvdWLXl+7dsbfGeLT24YV2tfwda6p/OgfyDAoLTCC+nMwVrWc7q3byNTZ+zF974&#10;tk2fu6y5klPiOc1dtO1jSKVxDOXY29+1vcq+jU1M2Mj4uL9gHERBzccyCoy+++h0F8oss7/N3Jlx&#10;LT+Zoa6ESca60MeWEJOxhlIGNNsLoefoF1LSz92CGTDJLBmPcQzGdj0Jnw2OhvZsHBLbocNRwP0j&#10;kX/AEx7CY6XzR9yBxA8awco4Zs7UeNvQOnjxIddwp/xFZVF9RR/u71VsdGLaTzbJFUt+HRbtVBGf&#10;3lh8bAfw65XHmtMZlepN9u6UuO/dKS36ui0frtjqSMZiPwVa4dQRXp7XquHlJKxueHRYMduW1Zzf&#10;ldzq84uKDm8Dwl4/fM4pXTw11rcfBbG6iSX4hLCULbgH5OfW4+BuhGU+oKkU81RB7XOB4zw3jtse&#10;yLtRDwpqWxvseQdlqyHNMefOjomexDvCZB36VXTJ3h39BAnBCySyhmHlaQcz2MOzO4mGOZwBcGVu&#10;p/Ewd4Z5U3n42BJqXPmz3F3OIHvl22m1bfH+fXvrBz/0qz3fe/89qzcbNnvunH39m9905bKrL7xo&#10;u9s79i9//3f2kx+/6dfvtut1K+fEfzUu/cAJlYX5Hvl65swZe/WNL9vl567by195w4Ynxq00NhrG&#10;C7IAKDuiEWWiPin/8EZl7NQ01qqO7Yby4RRpmQN+YlpN8z7X/vEeE2wnbUtcjXFQKXobyRZalPds&#10;sqm9eT/BC/OO4nf4eB4kTz1zklD8gFqlEWL1RjwGfWOWgjs8GY72PQo0Eo4geSb94dgH7tSX3klF&#10;+Bjop8do70f2LQ/3Lj8GkzBYoHunfaHv1bNWksl+6AcffOD9v7a26u1NuJZkQuWoyKxTNH8ncX3v&#10;S3Iibl5d/fM5m/eNLntx0nXbctmuvf7a8zY5MaQ0Ne3rH+sz6hD3QGM9TgLCRei3f1pwnC8ch8+i&#10;DCdDzLcv/541ltl7QgiN+ChSG5+soFb2E9SyNjelflHIbFaJwUvEA1D85h0vfcn61z/4rmsss+bm&#10;RDSN2YPNFbv57s9se33FNpc1V4sWxsolP72qI97DiVoUxeWeDDtDKatJzm9qXPBOzbJ5Kw6N2fmr&#10;121s5oxNn73kCmlD41OWLY/Y4NikDRTKNjV/zjqprA3peWhswgqDIzZz9rwrorGfxPWbKI1NzZ21&#10;XGnIcvIfm5q1caU5OXvG8uJtOb/9J3wQ6TcAeY1F+3JjD4BDA7K5nL9jLw8OuaIZimDhQAaFVR2w&#10;+2nsyKQIFt7GomWF49TWrOrD6WgokhVUpnyhZIWiZNMRFPBH5DdoQ6OTfpLbiGSfydl5G5KpxlHa&#10;WdVj2HLlIb+KlLoMqx3Gp+ds7vwlG5yYskxxSG2XUr3mLZUv2uLKhg3kit4mnCQ3feashx9UHoXy&#10;sB8OtLN34DzRZSbaXf3BeGXc0c/OC6iHxiRrXuipNzaRkyJdYVccuDHjF97ZlZwVrmqVG3yEMEov&#10;K3vR618kZb+ONa+y0NcluRdVthJ9kkehTqg+4SriXKJj4WWioDI5LIgywWd558gpaTffe8ce3btr&#10;H779E1t8cNeWH9yyzcf3XV7cWnpoe2uLVtlYsa3VRa1DHviV8SuPHlq9prlHadVFx5ygT93CEGE+&#10;8VbgQdnyrk+zSRM5lXc6bVtd07gR7RdLeZs/N6EyB/mMuZd02AXw9NQGtKsDdA8yRwaXjwSv5keG&#10;DCFOgpN5Fm7H3akfxQpzB/0cPhYOtBxC8J6wqjlgQbTeVB+dKqj9ygJEz6ZWWouQVIcNKIliIgwW&#10;0X5qmXqGA2t8s1IIKadhBFCR+gqlBzRLXWkK37oGggZOqZuzUkWsba9l7Zvr1rq9bqkPNy39oGKZ&#10;bQl8VcVrhNPVSsokp3yzmqjYFBL76SmltSRQtiX0cfQ+lEu+GeWPAlpGWaVl+osJYVqTC0pruOPP&#10;BjDdzqIxJUmcrS3/UlKDty63hrCWzVpqesYKWjjuiSHVS2Ubee55O/PNb9nghcvW0gTTFMNKjY5b&#10;U5NLW2ZWTDbNRCTmnRbDd+Wq5GUhghRKaQiJAwjDSNXJs7u58CpTBYPpeg9oMPqAxHQWyy888wv+&#10;6h/lwzGe/lWn3EHcg8IajDI8++YkrUgcH1py18QR0sZdcVWA8MMqH1l8z6+XMiXzmF4vZ8iEJ30E&#10;PE9Ddi2+s2LquZExK0/P2ugFTVZqywMx24b8q5pU9qoN9c+ADYqgSk1NthXRz3bTWptVpah2Y/dW&#10;9XKtcWXWyclVi3U2I1sSJFgAsxkTShSACeg46p/bsHAkaUt5k6a4mAszSUSv60BH1MBLLGKweFCf&#10;BD54mB60HtEV1PrcCZrwzWAC0S5MWtb/h3+/nJC0WqgDbYRLYg9tBQR777nPfjKK3hQkPqHcqQGq&#10;VHISOvgSOWeVg7ZVa22bmpJQMzpLDPUbbc9CsaX4O2IOu5rNV8VzVrXeXJZ9SbxgX+KUFpceRumL&#10;r1mH+SOeKgXdkq3+YfJPf14v/qufQx1BD3DYqR7wmAn2WWM8H2NygL4R8DxfD0Aeoj2EJYrizny9&#10;2VDdmxpPGrMShMQltPBiMc64FH/lZSJjWII3m6hB+QyezIZnVogZeGZQJnRu51mGatAfxOmLyxWQ&#10;VpC/2kY8lZe68pRfQaGL1tS4aalfGipTO1tSEw5qrI8JJzRcB1W2cAy3pViAc0VkyTKFVyxdeFGC&#10;6ZwN5OdUHqWjdFsqmERDodoiU1b8YdUdAbGgPsup3mUbyI4LRxUGJUW+ApnQ0B2Vn9wzKJ+N2EBx&#10;Uvw27+nU2gN20NJcMDhpubF4QljBsSG+0W7uKA+NcVdQU3toQer0g0AfJxhooyNhUGUIiozeIfpT&#10;e0GkPMqZRUC4Yif4BaQdg92bGHCLIsV03C4+KTNwA4UlfIyvZ+fxoMK5Ep/K5criwVtJ8C+kFoQ0&#10;H0Ey1eeib1fsdGU/ta/ohGtJSBW+R7kHNN91URVurFu7vmDt2gNrHDywemND8auuIFXS4iKfH7NM&#10;blp5FJWW+knEGWZ8uJ6X3NN1gTEUqQf+SNHcCGUM9kM8hFif4OOj2sfTJ6OgRhsdRx/XxzCGjRDq&#10;KEjisEiCxuMmBRAXTYTBwB4XU5ghbUIm6eqBtMIXPuo1mSiEoXjGV4F8ZT87G44A5/h6lNQ+/PBD&#10;++53v2vvvvuuK5M9fPhQwvia7e3t+UKc/goK6Yd1azFXCiPEcsXFHiZKb3yB+E//9E/GqW2UgbJw&#10;JUKsb0yDZ6Cp8dVs4k56poXQrsqypXZqGtd7cmVRsZjXQpcxSXlCPX1MQOPwnOAjE5qN40KId2L9&#10;okGs/xcN4OnqCRWQdg4y56mC2mcJ0HI/4SZt5fxcY1/WgL9+J6h9OmVSa0rmiZfdscmvad8Vy7hs&#10;hXZLIRdpvkwpCApqvCzkZfPmyiP77t/9N/v+P/9321pasG51z66cO2vXL1/R9Cy5JpWzA2Fxct7O&#10;vvRVmzp/zQplNhRHNI+ybgjXEcCzgiJ40vPJMPHqHkP63cvsED2IwMiLdpk+3jBjmD434CS/aO+l&#10;EZ/78WkQ/YnLehHFf+SwEcvmJT8VZi1TnNd69oKlCpcku0meyl+V/arcr8n9iuS+S5LvzlkqP2up&#10;3KTkMq6RGFKynJ7GxwXMSeqHZK5ziNmehBSlv1qfEBxPjt6Ay1UqLfunf33b/vTP/t5+8tPb9u77&#10;D+zBw01b2WyZRA3brZrt1SRTNgesKVmqpTaqtVNawyquZJK9A4WrtG1xecduc9LawobVGpofNTei&#10;tD48onZQvVEsY5OZL5YnxqesxTVM9+9bvVr39smxn6VwfgqDeIZfVys7a4K2aLddlyxdq1pte9v3&#10;Wibm5i1TKoe6KJ7P7aphQI0KhgjutDnoVHiIkTcFONY6iTV48y/x15/v+WjM/bqdoEb79gNcnTWV&#10;tyXrNva91C/sfXn2dACb55Kxwj5JUmONA/bRquqlitZ8a3u7dm95yd67d9v++3e/Y9975y27s7Ro&#10;SxsbtrVXEX1wYofiKr24XSEB2NeEPFIu2jdwkrAnwm0D7uJvixVI+bnML6QrJJnKTR7y9nZO5GzG&#10;KC/4lKjCKi3kSbnhjclLDhTFXKHFMxc2VbiGuK6SFGe0LHmrDE3WgITTOoNycfJYkVOYaZIGp42I&#10;48jNv0BXMrxQ8jYlWWhZ7QmG+qmGrFvkR3kpB2suv3rT+QX5qH6+pgk/4qLoRj34ihw34pI+EMZF&#10;qEJ8dsUfN4MfqOjsjllWGfGhbJZbHzSV+JyiMU7fNjttzUQd21c+G5V9e7S2bo9XN+zR+oY9XF61&#10;7b0D29rdo1ltf1/2zW3b3N7SnCX5XGvv8lDOzsyN+2kwAG3j+36K4PtRcuClKv0Qu5RWCbuZsecD&#10;eNEV3p95cIjm5wf9Y/vjgPqJTByxBwg19kZkvPlC+BCCb+B9vueBSb3J1rNWWzJGNebYKwlm0+r7&#10;23b/3R/ahz/7d9tYum176/fFX/csn6pqHIlOIWynCXaQxPu7BUsVx2xo6rxduP6KvfbN37Xy2Izm&#10;TJTTGC++MeD5UWesUHZTeWcLWrNyagVKT4NDVhqUTMEel48xBfR46s+krbyqQh/f0EMc1zIJ6+sq&#10;0QD7uUd/uBBSpug2/EJIzPjzNQBlJL/YTl7mgDw7zVGWExA4bvZDTPLJWNH9MMR/CLz8x1H9zUBK&#10;Hp/IhoZ1MxhuqqJN8bLVpSV79HDBX/heunpdY08yYa1hQ6MTNjl71qbnz3tfBv6YtnrlwPY31qx+&#10;ULHNpUeW0phlnxGlcxqwIR7RkJktD9rYzBwaq7a5X5WMseF7UkXW7hrfQ6W8rS7ck6iKokxDZt0G&#10;x7jSmwKKilhswxOTvgecP8of/tCrjNdN6PH4J1SgxNUxjJZgi8jPrcfB3QgLJeu/6nKqoPb5wHE5&#10;pDd+E8AbBbXVlQPbRkFNfJKPTQeHCzZ/bgT9WvEb9aPc6Fd/F6Q49JN/JIGbEPLyZHtjiHzgHvLH&#10;Caag+Q/PdkaclHdy8mwpPPzXwwkdQjAZzJchXzLY2dy0f/+bv7W/+a9/YXfv3bW1nU3xx3H7g//D&#10;/2h/8Md/bKOTE7a1sWnv/uxn9uf/z/+X1m7LmnvbNp4r2LD4bVm8s8PeFGNCv4nJSfvdP/5P9of/&#10;pz+xq6+8ZHPXLlthRGsRjdMumFaJXHYQH1R9KF94f9BWnZpaHu6Ej9obu9aWaXyo29rTfHAgrFoG&#10;BTWFyyh8RnmmNR7EuUM6Qurl7aSn8J/WVRjeO6Qb8qvraV+yzp7MA8WsKVJNxctKnmNNqYZC0YD2&#10;csEmOAVIxmuc92jDHhx5OOZFHBIhntrezX4E5A+j95jCo8k9+XwCRDr8KHT5Uui5kE2S1VNR/8Dw&#10;DyPMWf5hhNZLQ4ODtrOzbW/+6EdWq1ZtaXHR5VOAceDzJfMxAF0ma6swv0UeqrSpvvgtp4bXqlu2&#10;vbUkkjqw1155zs6fPeNlQVYNFMOeaJjbqcvTAP8I/fZPA+AJx/kC8FmW4ekQ8+3Lv2eNZcYEoZPY&#10;xk9RUCsUrFzM2dzMsNOChrXvQbPUakgmd9ldfcW73Y7mYfifpiHLa3ldP9iz22/9wBZuvmvZTtOu&#10;zM/YUCErvrJkm6urWpM3VQxoQ/HTefG1gvhZ1pqpnOUGx2x05qztajk2ee6S/f5/+T/axRdfs8uv&#10;fcXmLj1nUxeu2vz1l23m0jUbQGlrGAWsST9dd1wyQx5Fp5EJyxQHxddmXZYYV3oFhSmOTkoumNea&#10;/pwrqBWHx/zkNP9QMIMCGusC0avKxbt+ThwroCAvPohCGYpVXA2O4tShglpAV3BTHD+UgDQ0JtK8&#10;n1c8MF8asoIQhbmCyg2iLFZW+cDRyTkbnphxRbPhiVkrj0xZWXUbyBYtXx61oso/NnPOZs5fEV61&#10;QYWfnL9kE/MXbXBq3krjszYqc/7ai1ZSOo9WtzwMbTJ74Yp99Vu/Y1deeM3m1H5cdV4enbJas+PX&#10;i5aHueY87yfQlVxeHnJFsYLaJqU2OKjWtLxmXAf+glzk61PxeeaDZqPu44I9VRTRWB3w9iqtCSyb&#10;IOsATsr1U840l3Aa/p7W5KXyiNVFD2PTc66oNjqmfkKBLY9SX87yKAYqr7i2hzeoFKIf9kaUZqNm&#10;+7ubtra8aN/527+07/3D39jNt39it372fXt86z3bvP++7T66bbuL92x/+a7tLd+3rUd3bfHeDVsS&#10;Prx70xbu3pBcVbXJmWlPc2R8TBlB42QYeTd1Vc38EApNWWq7/b2Wyt5xBbVms+YHBUzPqM9ED2XJ&#10;mP4xg/9pHeRzg9qOvUylpUBhDHl7hhz64bjT0efQFoeA7wmJeLinYT+E+OHwC/zgufBznvHvAwVF&#10;GXVtfUFhPhsFtadz/1P4jIAhd5zIRBz6f5w+cGEDAMGPgYsQwAvQZgNFJDavMlrei0lWUEKqWGtt&#10;35orezawVbfsQddydTZ/UhICxUwk4cJwXBlL6JNWUowwdpISKD8YgmaiMEslCzi8QQRprhP1Lz20&#10;iPJNpRDTUrmMpYt56+TS1pCA7ZhNW1PYymYsNzJsQ2IMk+fOaQK6bMNimANalLZTbFKHSaupCaIz&#10;PGzd0VHrlMvWFvPqaIJAsYZJkjqEliNHUOUQRsU+bxhnNIm/B04qegLGX3hmeIQJxzcs/DkJ520W&#10;3U7Co2m4nYZ1twDxKWAQjl0pDCETJqa2bomho8FMfhx7yeTJZIrdTy3S5JIeHLbs+KRNXLxk88+/&#10;YPPPPa8JedxfJDXqohf1uaZZK3ayVmyrbbfrYtg7VlnetdZO3QZqmoBqLCBY8LIFqmfPV32eMK2j&#10;ENv6OAYINZGpf45JDR3lAA2D0BGTXIwN/rzwi8b7ZYTQVrG9jtf8528FHzvQMROS06bAO4zxwsQq&#10;2tEAR9jICFkE8pWTtSpaaO77V7CcpDbQ5XoGrvQUvXg56GelyQldvghM0j4GoQaHdQKevRb9aYaU&#10;ni12f1hhZGQkFxhfwB7I3pMiiEPbBH4SUogjN6H5Pp+AgpiH+2hseVjxMJC0EcCctxJEfmozluYo&#10;P3GVU7owLJQgWRyzDGZ2UDygpH6TUAyfQMGKK1pT4+IJwsyEpfITSn5I3VBUF4gHo6SGMpXsXM05&#10;IN4KKgM9F4US1jmVIzMi5PpkXoJyosmICjUsuzAnf6FlS1rjF5Q2aaGYRny+dNWz0gubwYdt5uM9&#10;zh+Rn1BvNLDZcYFswGRO8oUtG2+aI0R8HvwIOoT2PMSnwRMR+wA36FO0Cp06ys1RzpGBOcSwcEeQ&#10;Nof/J6h+gG4Oo/NraIxsWre2ZJ36krXB5rqPF1/Uaf7Iqr0yajdXVnRlTtXZ0ySPQFO/TBB4Cm11&#10;CHFx348fBWxOoKDGUcoobwFsVKAcRj/gFjGGCwptIW2y9y8AUVrXA7ISCmG+sIK25IZy2NTUlF28&#10;eNFefvllR66+Xlpasu9///v2Z3/2Z/bf/tt/s+985zv29ttvG4plKKnF+sU6In9xjHWL+VLlIX3K&#10;wKlpuIPLy8v+BeJbb71l9+/ft/39fXePQPio0AaQBtZareWLIezeJrxE7/AFW8iL67/DVy6B9gJG&#10;2vtlo5xTOIVT+GIB/AgMEzSSS5BdIgr4Fyc9mI/+NjfXbeH+bVtfeWztxoGNDJbs3NysjY9NWOWg&#10;zjLROpIXBrJliQslsS/kEGQTzXsuizL/HeYR8ReHpGyO/XDc7bg9Ph8P9/MCcZEdqJfqOoAC66Cq&#10;iaw1JpyS14xwViLInPCMgs/r+YzCzAqnhGx+SRYbkPzlimmSt1xeIN1nLF8M1o+fIsQsqtWmPX68&#10;YbfvLNjSyqYdVNvW7mYtkxtUHYsS+/Jaq2pdKuwgB/GGTzLmgGTfruikqbCOWr82W1nb3KppPr1v&#10;P/3Zh3Z/YclPV2tq/g8yZ8pPU+Ir67GpOSsPjYneUHBhq5CPSXidBVWz6crcykcrKP+0LM2pxNWK&#10;1TY3rLa2as3d3dC8UB/yq8J7nfTPUfO0W+T6H6fRUzgKsUX7WhW5EfnOTT2zbpLc1JXs5SgacLcE&#10;eIFSl//qzpZ9IH703p2bdm/xse01G1aRfFZDduNKlLr6FkUo5M2m5DAhey/IeIf7Y6HT3S6ikASo&#10;MoDKyDHQARCcQjliaPZ0/OpKjyc/pc8+XhbFCf9CP/liP5O1fC5vuYzWBZJXCdeo1q1V11qiBQUr&#10;jtLB5MYEPhDNsi+kcnGDQTHLDmDKWjXJlwpPWN/TkR97OvH2hZbkT5TYOmoHnoPMDZ9X+gqPUpu/&#10;hFBxWYtlikq3wAdN0LrKL3c+PvUwqg/yLvFD3QMC/c/9SAL82MdniDl3VGZp1oDqxh56BOWotuLl&#10;Nx/xtmTfqdbUn3ftOz98077zozft39580966ccMW19ZtS+O21VJ5uqD613/MXUne9KPaxffUZGfP&#10;DfN4CSljnOuOQn+4GPaXF47W4Hjdjvo+AWqao6GgDlo66Ty1bV08dXPxoW2uLNjB7ppotyZabYjO&#10;OpbLhlMW1CG+b9DspO2goRYX75+cO+cvrwplzXnIBaD6zDNNIOQd+ogXbaVBXgAO+TVQnLbma3XF&#10;cYUjpR/wcP0WeIonohSSH2F9pPbjs/1OAlxP9vmkIKnAEfw8ob8MfXbaXAiF8NKTvuGEkVE+PpeJ&#10;ImE46WM87HHz0pg+V3TW7sVCUbyxIF6nOVy8GndO2RBTEh9vW11Iv8+cPWcjk1OSJ7q2J9pb396w&#10;hw/v2d7elg2X85ZPixfU921jacGvnu9q7o97Bc4LkSVEF76+VrHDngF092yQ1PYUfsXBxzWd3dfh&#10;KI5xVXVEfwelAJEHRHwmYLyI9uChZBG4qsaOo1JNxhM8kdNUfTIlL89AtCt59WBvzxbu3fOPJLe2&#10;tlze4Ar7y9ev29S81hdK/4O337Ib779r66urVkrnbFB8dDRftuJARnJE3eUIP4hCY5CrGZ9/+UW7&#10;+Nx1mz6rdYpkAD4g1pJOa7owP4fmCHMqRfLS+ztEhWqRXlUYTkyT8KV5vyGZBaU0yeCOvIuSfKTx&#10;139rTgAq5xV0ILcQlg/IOYmTD6q45UVpd2tqg6pQpr+foJTecgk+DaL/x4U7Dsfj9eMXG2jR0F9C&#10;9SHo7npmr5FT1Go12jPUBXc+Yo57qhxqw+lBDAjWVXwMgVIgYQL/hOeH23farYrt7azZ5vqSra0u&#10;iTSQS0XVR5rpaD+fwmcP6mJH+qWj+Rr5hqux6Ve6Chrgo+1yueQfXedLWqu3G34yVU7kMzk6bF//&#10;8ut2fm7GT0utHhy4rkIWBTAh832HvR+t9zOFIa3Zp2zq7AVrpfN+Utrcxat29uoLNn/9JcsOjlp5&#10;fNrmL18T73nRLj/3kqULZYUbSpS8ZmwCxXSl63tJzhOVT74kN24fUrllzwozuXgQAAjNCsVJIvYr&#10;n4HxJDWU1o6HPcRIrwm6vADdo8yl9ZfajNvgvGy8t+9hXn8cMKG6FJFbB9UevEejHvJnL0RIGBTL&#10;HMemrTAyYSm1GXIybYVi39jsObXfZTtz8ZpNnblo+aFxG56cs4vXX7QLasezl6/b5Jnz4vvn/fS1&#10;C2pLTjEbn5y2yalZm5XfzJlzNj03Lzls1k94a4hdwllbWpuhnIjJhyLIXeggcFUo8xJVbjGONfaz&#10;4gOclsaUhHKaFqpaZ2rcN+p2sL9ry6KPhfv37N233rI7WrNVdna0xj1Q+4Z1Kmtl0vDT15R0izW5&#10;8oaPcBARSpMoxnFC/s7mui0/emjv/vRNe3D7Q1t6eMfqO+uOzd0N61a2beBgx7JNpd+oWEf2xu5m&#10;wP1tq+5s2v7OlvLmdp2QNjQPDzsOh+zp6IyED7KiHyjQFJ9LojolJOSAJa49EgfhIZDWYXr/UTie&#10;2tNSP7ksXyRgtJ2eoPY5gC9m/Y/Fs4QA2XlXjxm/GuUQsHjFodZULgxDZgijfN2JVmuHLyw0ItRb&#10;Eihzlm10rPpoww5WtqzxeMtaGxXL7EngQwlJQX1jVmmwGZQTukAid8aNHq0lnt3unZ5GfioL/sSh&#10;tBCBkM2i3sk2Qk7eYqONr9iapCN/roNpyL7XallFjKcmpnOgQVqVnw0N28hLr9jg1auWPXfOhi6J&#10;UV68aCPnL4ixDjlTRMjxryMkvGSUjl+/oTQ4EYGvoeTEFBDqoDJQNEocTLfp/1E8yY3/nzjE5PkX&#10;M4huCdLe8SGWi/5FIMAEEAJcwKPNvI4gvUG5iaX/LKjZQNdoTuUGrDwxpk5ku19x6xL4D6qiH/U6&#10;BAAjpY9SHavVJcTTx2pfjszMlomhNBUmozxpUw/gKKBh/S9wYHwdvMFjGJgwk7IKQ3bKN9aOxQSv&#10;CSgDX6OxKcCCpq3wfPHsm5AJ9j9j76HCd1Su+NwfBwylSrD3/EsMXnyoIdYlIL8jbtQ1IuDOx9xx&#10;E3g76S98UYoj00BeThqj1YY16k2bRuAbnwkCgRZ2AyinaaHXrq1pbbmldeWmBI5dCR5c9bkjmuGU&#10;rOTLWacPUOVWfzmPIEMMuYVtH/5HbiQ7TAbsh/7HxH5Yb/1X2Z/4kYz7CvxB6Xu65BMWp+HLVUIp&#10;X08XWkdhKyjAhEWYaFTCJW3i6VH/FKg0BkD4Nu3HX/LiClRcv+6Fwe1lkcnQgJ/KrlSFvKAcFv1L&#10;+GTR1hH6F3cS2JUnvJMxMZAt+KlpOU7Y4grI3IjKJOGVYki49hZUfp3usGTa5yxbmJcwi1CLcCuh&#10;sLXnfIE6IFhnsmXLoeQmIRjBdiAr4R3kqiiE9S511diVoOhlpuxUg3aWLOAnU+rHVUiwklxeAnWB&#10;E9n4yq4mIbJmjdqONesbihs3BAJv8ibQj/Q9r8QFiDTgJyoyGXm24ecP2FQG7yoe3UZZkkcHbNBx&#10;dE0QA4iE4aanFPpIjqF9Qh4BiEcYlcej8RzdoQ/KkoSNvNhpIUnH6xXSaKsN2hobAaEb5slJyVaT&#10;ar8Z9Qkvn8MpdZzERhqRvwdaCXl6ujLCcffQdELPXh9ZPQaW8BBtiVcCSb0TH9L/JE9Q4wUVGxko&#10;YG1vbyutDVfOunv3ritmYd6+fdtu3brlClvg+++/b++9957MD+zmzRvud/PmLZm3PfyjR4/96k0U&#10;x5aXVzzdRoPjlRvqh6AQBqK8hgkwfsPLNtXS+4txHuoezQj4E29IMgeLbU5U42UbeZLXjhZPnLBG&#10;/tVq1d3wJyxx4wYNEJXMojvPKKL9+Mc/dkU3Ngk5ue3s2bNq1xG3txLFtljOWG7vJWiBtMWv1jf2&#10;1J67cuuqjCWJT0UrlgpWLGi8K56iE8z96dmQQsBDW4LB8dD8AgHt8EUERrLzKR+faZr89AS1zxQi&#10;XdNGETFoQ2ZCb00PdXqC2icE4q+hVcOMwfULLdE+z2FtGqZrzSJyQVG4ao3qnt29+b795HvfsZ31&#10;NZufnbOXn3vB5ufOiM8N2MrmttaXWevwMnlk3OYuXrPRiSk/yr8gnkqW9LN/gSgg9+PQq25ftYnz&#10;ZAxcwhg8EvhzhVgWlUoVCX0Xn+EDiel85hBjmJPxiwWxRPQEcmK12rIPbty3O3fui1ciI1R9M6/d&#10;DpQT52TiBZ4J6YW51OdGPWeQzSWrhPZIWzHPXsCAjWgunJkZ8Q3RckHyk8ID8N9mtWKr92/bxvKS&#10;JMOO6FWysAjMTRWML3NZn0I5HcnbrsggambTla+HRy9ctqE5ydQqnlMXfUU4l/9C/bwPlRd1oJxx&#10;LIYQEdwnwQQSazA8pYD6+1U/Qe24DPYkwM/7wyRtC9Le8CDGBOXnWX0igUtEol72tROvKTu2vL1l&#10;9xcf22PJoAuS37Ykuy08euQyaaNeV/t2XfGrpfmbk8DYlPZNdv3S2YyQD4BC/gBrO/aa3M3rkLh7&#10;OUKpcQ9lT+zQkjy57gRaYyT7Hpry4qR6FCLYf8EdBbQBlCzkj+IYSmbkyVVbw6WydSVL7q+tW90/&#10;cKiH1ZXGCVfXcbIceVCftpA9QT/9XnnUJZNz0oGfdqY4/EM+RWbmS3WU0URoWobWPT8U6bzsKqPT&#10;seyhnBpbjEc9ezqA8gx2UaDSDGtrf/R/3hK9557RC0NTkAL1D05hbmFa74ECcY1LS3Wmvr7mVVm8&#10;LxSuqXaq7O7ZwV7FqvsV297SGqHetP3KgcJrLCn8YKlkc9MTfsqi10XtQr3gQLSN95qePdsn+C3/&#10;D+sczVD3o+E+T+gf288CR5q4hzQ+LtH30Cf4umcSJkDSy/qD90LjomP2SPzlVMOvefrgze/ZyuKC&#10;v6RKoRAswSHtcjCSg8ahxgkxG10/O8emZ+fthVe+ZNNzZ/1lWyrLqe/IHj6CPMdQIuaDYAsny3cl&#10;72ldlA/KTDnJGT5vgCg/Uj3M5BfkF6GHkZ9XA1qQyT+FCf0cIOR0iEA0nwonBiDtWBuCQIvxOYyH&#10;4B6w3/6seAhHnz4JoPSht4/Zk6x6Y16YdI8j+3yVg4qtra6ICQ3Y8JjWS6MjVnN+1pEsyNWsJSsN&#10;lp2vB9nHrCaet7u2Yjtbm7b44J6/D2CckjcrZk4COXf5ip27dNkuv/CyKynu7lfFA6qSE/gIMONr&#10;dk4NYX8sLXmzJn7HNaITojVOa1O3O/34+NccA7uDtuCVka+R7RHo5xXHxl8YLZQw8Rc6JR0NFsDd&#10;Qkv6fzXg6Qlqnw8cl09ot/62w9uv91o9UN/U5Kc5MdXWur9g82cli+Y8lNzpf8YyJ68EHtJLxx9i&#10;PtGkJ5PexMmdFVBxmJnaSXjSgEf4LmovuWBxLiqabFRrtrW8andv3LB/+Jv/7uOtPDxkF69etqvX&#10;r9sbX/+65TUOHt2/b//+T/9sC/fu29KDh1aQLIDCe16yARVttpvW1BxaLJftzIVzdun6NfvG7/+e&#10;TZ+bDzITeSs/rrPzuUFFhH9SmijnSHDQX0MoqayxZ50W1zprbuhIvtHo5b2B72sqP9/aJM3eh+1C&#10;b7M+u/Pq0AZeb99XVR7sz8e9UYKmmBs4XZr3UUMa0pyGjAykOYEAvhctA3BT7axy+LsInkiHCvWg&#10;z045iEO53R08Hh4gUOzXpG9DZgGitc/p8wKXf4RRZorrr3v37tlf/dVf+b4u+6HhQ2FEzOCvoP4B&#10;cNyLhT7ZxwzvD2mPUDnS9O5L8iHs+fPn7PXXX/PnmC78ljhO50R4CvSPyX77ZwlfhDLQVkdNQc8a&#10;6REz9EXcT/ioKz5LpZzNzQ2pj+gPyWc+L2ouZL5Rv0L1dK8rhnbqkrt3bYm19tJjq6wt2/zUhIZG&#10;x25++IHxcffS0oqRBHywzodASouPD1587XWbmTtjYxNTkvn4oGzINja3bUb2L335DctxBeQgt/rk&#10;LF8s+olm7BVlJeMV9Dw0NGyDQmgGfRUU6NBfiXQT3+k9iU8C/XdSHwY31VfySKTxQ/dnhRDW4/TF&#10;Y/xwCjzjhVOoGQMFySJFySXuz1iR6dHIN4mLkiD1dLlEadOnuLXFY3lPMTQ87GNyfHLKLl657B/f&#10;E5cTywiHMiltPDI2biMjozY1M6f2P2Oz8/M2pji0e0ZtzXsWwvHhB/IRJ922VSb4Pf3Jla/sidA/&#10;vloUr3XZRXnRTrxHovx8POD8OFuQX+iThujAT7ctDbrC2eT0rESzsOb2vvA2U1rKDzfWozi5smvt&#10;QOu9bbt/811befTAPnzrTWtXd31tkemGq2ZReM4ntNDVM+Xn/WrXlSPTVu+KZoplu/rya/bCa19W&#10;OcpWGhpz2kYRz9vbeTZ1YFUDX9J6s9W1vX2tq5EB1ndVj7ri5u3suUnRX1o0mXPlPMrb4pRenw8Z&#10;L/BGqqAfZiAjPX00Buh/Ou4bzeNAywt7QY+H63k4hHYO/Rae3TgCfoLa2kOFOT1B7dcCuGbiUDEt&#10;uCEfcYWmX6WJPaEx6MUVcdhAYqNFDmxqcQUAV3WWU3nL1LtWW9ux3cfrdqDBU9+uWKvalAwnRqcI&#10;kehIJyj5yM64AxlUSTmSYE4gEb14xNHCsg3y9QQjUYhyWk5MsC1/vlfgKs+KIuzKvqOBuq1KbSvo&#10;jsLuijk2h8qWk8Bbeu66zX7lK3b5t75t519+yQZHRsTvgnDMJhIbb3kNeo5NLOT5uhTNWpVHabNI&#10;5d5j0Pl0aKEE+wHPfvxswUukbPtLd9wtlo3+YYnq05KcnFmAatcAIVxAeiUs0hGNU4Mlm37+ul35&#10;2ht26cUX7eLlqzY8NKJ1QMeanMaiCaEpGkCncW9r1zYWlm374bLtPlhRx9Qs05CHFsI5TSAlTVD+&#10;pRr9oLSP45MQfIL2M1/0qnxU5qQI8mJiZQLgq0lopi1u7ajnFij7yUjYgD0lNSV4Ev7qQOzvQzys&#10;Yz8eQmz2w/Y4qSt4klihhViKiYZjsoVcu6Alrk9C6TSbiU2FkSDSrVqrjrb7ljXru9bSYpOvYbod&#10;8RcJA7xUCcpbQqfIuGA7nnNC30/gzwsn1T+mRd6UIyLPCfSyRFRgwYrAxFg6FBzAkGR/uZJ0UVbz&#10;1wMx7RhG8WGmnGimtJGnEmdH+iEIcVnxTL6MKCrbsCjDt6t0JdJ4aghEqVRBQveY+OqE+Ou4DQgt&#10;Oy5hEOWmafWNnk3jm+tZB5SewsdTzNjQRRGNUypSWU5HKzmm8mUFG7QBmcbpJZyC5opREnYlfHJ/&#10;v28GC/lyoyN/TrXoosBHOoVhxR8OimnE7aj+EtC67bqE44a1Oi1vmdA6ob4dNaa3EPyABtb4Dgw7&#10;ac+kxg5upbECev/EDiHuLwzEjfgkkBO/6E9Re0WL4N76d3ISwcv9oG4W7xJO2wdayO+rber+ImSg&#10;m7FselSC86TmMfVpiiOFhxRHfWfqhx4e0uSRDBEOfOMEuos02F/Izw9YbLGJgWIaCl4opXG1JQpa&#10;3/ve91xJ6x//8R/t7/7u7+wv//Iv/YSy/+2//lf7sz/7c/vzP/9z+4u/+Av73//3v7S//uu/sb/9&#10;27+1v//7v7d//dd/tX//9+/aD37wQ/vJT37i13CiLEYelYraVgs7IH5ZA7Ag8BPV2GEWxA2R44Ab&#10;izgUxl566SX7xje+Yb//+79vV65c8a9Nb968aT/60Y/sH/7hH3yDhnJzBSgbNgcHB65cxsKYBTOC&#10;Pc8orwGkS/qcusYCnXS4RhSFNZT4MMPiNCioMc9j4o4b82MWpX8JOQyXcLJqsPeGgarUq5vX74tB&#10;B6dwCqfwqwJx/gl4dJbsAzm0mw2rV/ZsY3VF/Hnd+dnU5KS9+uqrNjd7xjeuYMlsYnE6hl+L4ILW&#10;R0Pkd87iToTI+37Z+B8Vo/5sXCHnHGJ0PyoD9OMXH+K0RBfnsimt3yVjSl6p1SpWre7JPNAczZUf&#10;KDRIOhZCM8zpfooJU3tHbeNX8ohmJKdmJHNqhWmV/YatrmzY+vqWbW3v2EGtpoxCu/Dx3kAub0Nj&#10;EzYqRAaF7jhljU1V2i9SS1zfAsRua/6uVvZtS/TL17l86OUnPwjZcD8RSCNJJ6zJTuGTg6RtISTa&#10;FmKKQhAmm0HZBNmLkju91BIdbexs213JoAuSu1bX1m13v+JXlqwn17b7aTmtoCBGH2JvI5eJBnrK&#10;ZKDSjKtoREzMKHPR2xQF2vWy6he/vma/jTR58ZomoNw9DVkJzolmjWrV83SFSeXbadS1fFaZmlpH&#10;oTAmmuXKnbERrbkUf3dl2baXFm1f8i/xWqpPY2/furwoaLbtYHfPmrW6rx7YQ2xpXFQly7YPqpZV&#10;2/l+ovyCchrX4Ra0lhQvVhnbKgtKcBqEoU2SNsBkXHBNC/Xph9gv/vW7v1j8ePA2UzuAHwmhYR3p&#10;q4bk5rrkbk7yaLZUHo3Nip5X1J83JKu/89679qM337T33n/f1jV+UeLjxAZOi0MJkY9weKnQqEtO&#10;lxsKgvQz/Aa7P8MoTuEXAKd8mUJfo9K3sotvVvb4yGfJ9nZ3rF6rhuFL+D5+SmgnJShOdMrVjxcu&#10;X7GpuTlL59nTkLtHhCJFE5IlCKsVkSMfE+YyeSsVylbKB8zr2RUd2OQ+gkohwZiCFxc2cBwPi/iJ&#10;gNcz+R/HAByLHZKA3gJPILU9CT9PSJrsCNJcNLF3T8SkEvGQ+mpDPEnjd3R6ygrDQ8buYYcXzKWS&#10;lcTn8mX2q9iPEj9xfi8TVCJtJd4SslfFi04ubmlLNhgam7RrL7xsV4WXn3/RLl1/3l+4prM5nwu2&#10;d3ZsRzy/qzQntd4vjYw4H+HaOvhsBPqGstMrfoWZKhkUXagElflo+PgQp3AKzwhx7GDCHIXwKedX&#10;+EfgIXHAh3mY+W19cdEe3Lljt27fdEWzQqlgV65esavXrtrM1LTV9/ZtY3nF3nvrLXt4755xgizK&#10;6bzDCXuuYQy0ND/migU7d+GCnb982eYunLN8CQUGjcFk/keZFBvImMEMEPg8ymndFlfqoqjGPCtu&#10;oXFJ4EM+eFiVpDoJHPU5+uQcJ2DCsEkLOY2mo82Y411uiQV8JvCaCPs529MS+KiEj5Y24BcX6M+4&#10;BvN1mOzsSaKYxr4lwF6l04eqjIyL3OQnBIvuUALm/V+Qq9gDD+0Sa+594X4tvzqUj5APJJvWJLPi&#10;7h9FKCB7uR+lnHYKnx3Qg/QNYynNwSLeN+ojIR8ZdDWXVyXjPbh105YfLUgOy9ilCxe15s/Zv/37&#10;v9k7777rVztq0k6UmpriR10bEw9646tft9e//BV7/sWX7dKVazY8Ou7KUCgtcaoqp5ZBU4Nj41Ye&#10;GXVFWXQEpmZmbGZm1sbHx13hCsW0kuKg2IWd8rK2/4+CK0oJ2eeH7qPyzicBFI/x4W0rCIpj3JAW&#10;3wmGMI4aPbEcfIAR3zkwquD3eclO8OhBtd2FK1dt/uJFm5iasdHxKcsPjkimUtsMDtmQ2nBsclK8&#10;/LKdv3TNLl59zp57+VV77qVX7PmXX7GXXn/Drr/0mp25cMVm5i/Y+NQZpfeczZ27aIUhbnEatKaE&#10;uK7kL06/47zLllabbcvqOWttyWRcte5hxCP84zGXnSIEPl+X7PXoodbm9+/afc1PSwsPrFmHv9AW&#10;h7yWKnKYDUlEfgR/51S2emXXFu+J5u7ftr31Za13G8KmSoQ8HWRq10VIy6ZGdFRC7D1yGAiKkpyy&#10;xwlyKDkWVTfeu4nKFftwVgqSuefaw37gmXJms5wkiVJe4q784jrVaTF0l4f1rguPR/Dj4XiMZ4v1&#10;ywrelKcnqH0O4FTqQ1ALOgYzboH8GQ6cnBYxfuXlM4LiMec7Y5MAkO9mrCBGUWprgd4asOrqtm3f&#10;fORmdqdp2Zr6tKFB0yZVpa7EWCQi5LJZBcShh7JcM92xlvw5pYq8YIJcHQBGBu1fqWY0iFFSU1SE&#10;WAY+inZ79ZrtalAeiJ52JNhsN+q2oQVge3DQ0lp8dsUobbBsQ2fmbfyVV60wO2sDYpxc7elCLi92&#10;lQe0SN4a78KuhJ+giIbiE22RFM8ZF+FCHQRyC/8CxlOODt1UU48IRifif0rQn88x9BL3/IMJI6M0&#10;sa1BvJy50vFJNTGdXBS21WlbS8J5U/Ma7zaYxLhqtaS2TjWaVltZ801LpeDpB+1m2lHto+emFukc&#10;cTk8NWpljXs2TtmM9NR5YUKLexlBp9gjzwHoFV6ia0JA6UbO/pJBZaZvQnDCIuzrmTKqbiixcCqD&#10;9xMhVLb+GNHNFdESM2yAECbEYROKNvOfBtJhzIDh3y8pfEzZo/eRYDwID1viENRs3nY4q+u9n2hQ&#10;XgLRik2+wG62bHJi0u8EVxepy6omIrEOymn7S9aqb0so5XpPCRTtA/GRisYjSm28aNLU7gknQAI+&#10;WENW/PevlKLpO4WH4X0sJxgBW6hLNJMwihaeEnSHBMmt/9ndZHhcagqPEQ0549WzeI+/GKTs4l2E&#10;F9f0cJ5nSuPBT1ALGOhT/k5v4RepUKM2VJZkoOtEw9ivF0IRLDNi6fyUDXCcL22rNuyK77Y1JjjJ&#10;AaUwrjZK54YtV56VOao4CpsqK10JpvTXAF9L8CJPC8TOoGUKly1X4ohj8lNJ1B+ceEc7cdoa14Fm&#10;lV+2OBbyTaOcxlcVEtZQiEKpjnIHBuL1p8w0D3Ud4AVEhr5UOOdDah0U2ZQG8xdfboCNRkX0sadm&#10;TEQ85Q+PUUxvGSXgiXp30Mf8iT5An5vkQXhOaeMLLe+rhAeGkhBRcXo0hgfpUdAk/cQtiRTA69OH&#10;OCVhvd/ppxhe3s5v1YGEjPQYy0Kc0DCET+Lgr/Q8iV78tpoVeiEd5aF2TqeH1Qfn1afT6tMJtR8n&#10;pxXll0/SEyRJe7v3fp6F+pI2Ubri96A7Uv7DUKTQs4WnCLHewYde+aRPUEOxi80MFMhWV1ft0aNH&#10;flIaymqcIPbw4UN3A13RbH1DcbZtbW3NwwdzpXdqGYpuxCP+nTt3XGmM9H72s5/ZO++8I/Mtme8m&#10;aS94vrx8RDEsXyi4LBv7L8ylwe4LWCH9FP2wsxjGTvlIizCkFRXHOEGNMlKP9fV1l5Pjl3+Y0U48&#10;NsCJy5WhKOixwcPVouQxMTFhc3NznjcvCuMCGJM00hpnbNAwXyPrra/v2XrfCWrDw0UtyPPKP5yg&#10;FpQWqQs0ctj3oXf7n4KLQ5/1iwK0xxcRfCw7Q4eGxAPV5KcnqH2WEHk/bRQRgzaE13preqjTE9Q+&#10;IYBYvVUxtNYT3YO0GRR7ePqI5L6OeOPGsi0u3LVbN963jcUFmxGPY9Prhde/pH6o2P17C1bhROei&#10;eODwqJ+gNnX2vA2PjfuGG3sP3pP0TR8TC32V9K4y9eGCn0NSvsTsOTuEBPgd9/kiAf0XMT6fZP5S&#10;ghd9wFbXNjWfbvlcVtk/UJ1SWnNqDiuWPYgrk0NvPQzyI2Tgew96CkNdrrBOQ7G75jLK1NSQf/U9&#10;PTHicWguR8mjW6LDzZUl/5iN03tQFMpprgy7IQEoi1/Dgfyt5xbrVq1hh2fP2uj0tAhcZWXfIpET&#10;fVgk4PnI3+3CoMwU7AGi7ahrtAaDBBN//T3LCWqlclayGXID7RRmGJLxVDxR0uwraPCRn3s6BHvE&#10;nxN+gSiAy8X9DSjop/PjSB1cRiNDnt0tyFcgL0/Zg2K/io/WGiKOGi+/qgd+nefS2qptSCZdlDy5&#10;vbMt+yYpOi3Vq1rTtvgwK9mLUDyuhuRk94x4EaeoeVljmX0vQ/nzrLwpCTJb70VaEi4oqMmUTNCu&#10;ag2m5/DBXseyCp+XvMf6xU9Ok+kcVen5MlFuzQNOoqxZU/IjV3Rmmm3bVflr+2zghz2wjuTRjso/&#10;wMtByYuEgwo4QS0nOi5JxpyXfDkxPu5yKtd0Ukc26zOqF2VVAyZKWVpHsFkvtywnqCh+eIHc1lzJ&#10;Gle5ClkNI5fyMtLrRx2ESsZBQcK6JSItpL8Twf1pUv4LMN3OnmeYX3p0oPyUk49N0kVZjrbllH9O&#10;UeAK0xInKiBHK2Evq/qUq//pn1Kp7Ap+Z2enFYZ9jrCvyp4iJy/SNYz9gDyHOe4oBqD/n3w6Gubz&#10;gjBenh2Slnc4rEWfq1vl6uk6Z1UXhRAxlMuywcfbNWA4Sb+6u+1Xey7ev2t3PnjLGrV99Zn4r5hx&#10;OPmvodCs9RVbbQ5XTuUHbXh82s5dvmbPv/4Vy5c5PWNQ4Z0ivG96dJGUy/dgWPtDHHrmVEBejkKr&#10;QUENGUU0RRxPA6Ts1CCBEDW48Q/ZnSw928OASbAeAoe+T4ETAoT4se3i8zGkXie565+b6gRMtyid&#10;J6EXw58+aWA8JkPfcz9egugW3eHVtUbN+fD+wb7NzoUTM1g7MeOVePk8NOSnc/Ciloi+z6Pi1yv7&#10;trexblubG/bw3h26R93NvC1eNzhsF59/wS6+/KoNT83Y4MSUcb3rwYHy2t4VHWTsQLwTBYpZzecz&#10;MzPOanhRni2UrIAsOjzi5eTEJa6uYr/MZ1bxg8DvQlkCffhjYkYHYUInsb6xf/vDeI+GYEfB3QhL&#10;S8AXFbOdVh1atrlR09zf8tNKTk9Q+/TB5/o+OOQ1AfBG0XnlqSeoJePWeSOyK3JEdEvS8YeYTzQj&#10;wzkO4pIKz41FzsNAnDXxIodQXh8niYlS++MHD+yf//ZvtRa7aQuyc0MACmZf+dZv2JmzZ33f6v23&#10;37HbN27Y2z/+qcsNKLRn4XvkyEt15cu13oWhkp29dMG++lu/aeevXLYL16+pmCqnskyxVyWZgZOK&#10;KAKxwzXosvtHHS0mbMlZfIxS9xPUupLbcR/ociUnXJ+3QEnZxVCSltIz6SR2/eTbs3vb8ujAPmhA&#10;XydSNPdEVmevRumkBjWPDMlfcwIfcXs7I8/LOIJUgkLIpIKeKyYQTYDAQChVgBgnumBSGPKS3U1B&#10;DNKPXwCIdB5ptCXZkD3dzc1N31+9IPr5+te/bt/+9rf91LPnnntOPHzO1jc2eh/swuMxoUk+fkD+&#10;ciDNJN2YB2FGR0bs4qVL/mHvmTNhPxRATqVdwtPJEMMC/fbPEr4IZThspb78e9Z+2g2E5++kZD7t&#10;BLVSKTlBbUbjRfwgk0WqEyUzFybyMsgbo1atYjsbK+GqxYf35NaxvMbjgzu3bEnrr03N2fAF8kCx&#10;HDkvrTk3Vxq0uYuX7fnXXrfC4JCNjk/4aV9Z0czy8qrsk3b+wkUtucP87voOSkiG2ykPCrK8t2tL&#10;lnT9FRWKU87IkLUh/eGH3fyc0M//SeM4Rui3fxyQ5vF0AcYXGIG9f94P5CQXEbq3PhJ4HD1iEBsv&#10;+sT9kvSRq3mfwJqnqLYc9RPSRjxdOBVt59dzql1z9EOxZEMTk36NfkZrqGH1QSqX95PWsvmiZI1B&#10;u/7Ci36qGieM4XZf84kYv7/PROktVyy7zMQHgP4eX33g/Fd94utqlVNLMXcnDh8N4I0Tpl/PXq/Z&#10;pGQ3TtRl7uE9iFeQMAh70Jr4CsCatbK3YWvLj+3H3/lbp7/a7oaVUA4T7bXqB54GVz/ncpLjRAvU&#10;B5nKD9zgalW1QW5w1CZnz9hXvv17rpDHFax10ShldbqhcOLfWvV6fToJ/261ura/zy0+LVtb2xXv&#10;qmkdmpNcOaF2GJAMy1WllJjyt30dguK3qEdNovVOU+0kk3qdRENPuvwHoZfg8ZR5PnSDfihP5NlJ&#10;8x+Bz/oENVbipwpqnwNorDhyHQEKYVypGe5SZ6OqazkNqgwMSMjGlQ8QEQ7KWzAZjqLOdjM21i3a&#10;UFcC12rFmss7tvXBglXff2wDei4fpKzUzFiuqUUMg8vjK1NZvVuUj3rdkeODmxLM6jJbLpyFMBkV&#10;Mqe4EkFDGeRWlf9eqmMSOa2poIiZNdxVrl2ZGyr0tiKviFmC2/mcTUigmXntVUvNz5nNztrUyy/b&#10;2AsvW3piwgbEJAc02WhlqjxEkkqHYmaVH2yVTQ3uB2ZzGVTlk8EkuyMiZCxzz1HIQAMP3ahDEClD&#10;SCD6fpJA35Ko5yczKFU9iV6JPjNYE8ZFv5OW/kVFGIR/kPCchAZyjWpTDL1JQ3mV1e9DIzY+d8ZG&#10;RyfMtFBPa+HN12csrFgssZVXQOtZAklr+8CaO6IXJraOmLEYKDI6k303mdi8rAn4IiChESC2Of9Z&#10;jsHSw7Wj9FdQcOS6iRCNZT/1guEzSYmeVTa2tRDg3QQVHjsTXlDgPETy8vwUXi3i6WLz9nG7kLwU&#10;jJD8c/OXFaiI1+BjMBCU/w7dj4KapQfeFyi5aCHpG7aaTNtc+6qF5LgWpUMSUgc63Nu9Zp3KmjX2&#10;Fq1ZWbBOfdMGWpqc2nuioor690A0CRdIForOJUJOrkHPhOdFYZTqJ+KKR2mHhaZKnEzWdK/3m4cP&#10;dTj83/fEeEjqm3gJ6HTyhngpiwSaZOEKIGi4coFq6gpZ3XhSFSiahSDhwT7pQn3QFolTKNJqCOtK&#10;QyhXpk/K6TSv9KDHlHgyp6h1Nda40oov/FHkRbRqpQri8yVLF+ctM3zJBspT1uUEOq5JdQU1tSCC&#10;UW5Y/JCvFeYsO3hFAuOUMhlTCiPCIZVBmJYg1y0or0GNownLlM5btjTt80PkOQhZmfyQBEIJn1lO&#10;PRvX4kD8QOm7gprKIxFO7SFkDAo7EjQVQQsD1YOjcHFP6dlPVtM8k0b5AqWcQaWtdDiFjS8SvMPS&#10;Ltz54iCVFzsvKinVN624SkcJKJzK5z/CqF+EA9xfzYs2f0MjVHPD353Hi6/59cZKP/6AHt0oveAG&#10;JsTTewYBmdHaA/oW8Yf4xBP2BfL89VOBQx5OmEKnZaHTBQFD2ADBzeOpfl3RTFfjoit66miO7nbV&#10;FpkZCfQvqk/Pql7jiqI+7WrucyBmWGxhJ7WA8EyhaDts5sifMKCXi3rEtgllOIzbD6GcMRwU/kkq&#10;qPkLQy0eEHBROCiXy35lJgukWeb8qSlHrrbEv1Qq+cbE7t6eK7Vx9dLq6toTymmcQMapZSio3fjw&#10;Q3vn7bftpz/9qZ+o9sMf/tDxzTd/7Ipgb775piN+t27esPfee9eV20hzd3fXF2/QzWGfqSWcZsw3&#10;VEZHR/1ENcJRRupCPDZgKBOKaSjJRQU5FNn4CpCXgCij0QbUizR5Bn/wgx84UlcU3QjLgpE8ANqI&#10;BVksE3k6qljIeRwpzUKI02K63ZYND2khKRws59XG4gGMA5GB04ziEI8ahVoB8emoa7/1iwKxL75o&#10;4OOScaeGPlVQ+zwAfsj4oI0iYtCGgeMGPFVQ+8TAG5S0me+SmUd58ZKE2YDpmi9oO7WKNSo7duP9&#10;t+z7//ZPtvDgjp2ZnrDf/a3ftkuXLvvm44N7D+3GjfvWkUxQGpuy0dlzNqi1ycTcWb9mIF/gS9nD&#10;eTBUiQIw78lEZqQEjJ0+v2D2Iz0af8HO/4BffHBefgx/WcElKMkojLcSCmTTmv8nx214sKS5q6gx&#10;WpHMUdNaMZyiBi3xhTZrEtCVZNjAFW9tNyWT65eTrMlakivlq9VtzZ0Fm5gcdKWt+bkZnzcBFH1Q&#10;3ElpbVNgQhRsat6FdpF4nSJkJzybqCio8VKcORhlOV60NCWv1hoqm2ShMa2lATi5Isqkb+AjwU66&#10;jh4GDLQYILg4RmsCwUrYQ/+f64rPXyIFNW9byUcRvO0+BlmTeRyeWUuqnszETdEVqzrWVX6lp/qi&#10;LreNyr49Wlt15bQ3333bbkk2eygZ7Z7kNq743OdFGn3Lh3v7B75xnNcarS05jRMgQWSznOjTN8ZV&#10;ZvrSWZDsvSWKkC1nlKSchpL2DjSv8JR7v2ItXtDUROPQEZv+ClVkg74l+lSYkuwp0VtHYcaGhmx2&#10;TGs5PUtQtNr2jpX5or5Wt/U7d62Yz9u5C5fCZrfk7AnJjaMjo/4yp5iTLJjXGNPzc5ev2Le+9jX7&#10;5le+am+89ppNTUzYtJDbFjhFjasyfcVAPkqHsSKp2MuSU9pptTf7AZSxw4trVa2gchCXtw3I+LQB&#10;ihv+YYW/JJGDmuukfS4HmerB0I6JE3FcyY24wujnY0j9jSDL2HTFOsnKGV54Kj//MIsPRtSXUcGO&#10;PqMXKJP7N1VO8Qy+oB8ZGrbx0SG7OD9jZfa3VV5exNN3KKmFq3uoB+t51qcqAfk7BPOwzP12r5Gb&#10;R0N8PuBt9guCt7kjfREhSc/TlY86M3zQp97ycUEXqbU07sSRZQ9r1E7zwJqSBxZu37Af/vPf28Ld&#10;m7azuiiaU3+I8DIaPHxc1VLf+cfN8kGhCKXgiTMX7dU3vm4Xr79kZ4WZXEn8OOMvhXxHhv0RZezk&#10;IUvcB+KHomk2lVOfh2trmS98T0fo4aGnUHwvP8tnf9lJGABP/GP3M/5lSarsgLUfgT7vk+FYgKNx&#10;k7xVHsZAQCCaEZ6Wy/F4CXgF+vGTBzj58VIGoK+Olgw8qFZtfXPDquJ1hWLJ5rXORsGlKv7G87jk&#10;xGKBl53JWliY4uVzS+vmClc6ab21tSNZ8r7oIGfl4XGbP3/Fzl193l755m/Z3KXrki2nLTM4avny&#10;iObKEc2TQ1pn52zx8aLziqLW9LOSE1DYLSs/E1+r1NtWHBxRdpIvClq7iw65BkoFUTNGulcFBJDE&#10;IRxv4z5PtzJGiHjoz8+txyEJT6v6f/LsJApqmw1/GXqqoPbZgNNeH9Bu/W2H96eqoBazknPkTcgi&#10;zG3O8+QBIgHFkebvxVSwzaVVe+9HP7Y3v/s9+9P/5X+1RwsLNjY+Zq98+Uv28uuv2e/+we/b2MiI&#10;3Xr3PfuLP/3/2e0PPrSVhwsuB5Ry7EkhGXStjvKwEp06O2evfe0r9qrw9//kf7L5SxesyEETyCDi&#10;sZlsXuUYcP7MniHvpqBIFO+7rboImY8Aqtau8VH7gXBPvjX5o0AQrvhEkU2M2Msfq856M2mkHjof&#10;Fh5xZW9f6YQ9fskltLkLNyEEMrTPWamyZbn1Q54DAyio4a+AGEC/6f0CIl3C5cAIIWAMHuDw6ahv&#10;7E8QN+Fh0GDvf/4cIe7dQvuuHNIH7IuinPatb33L/vN//s/227/92/b661+yq1ev+QlWb7/zjq2u&#10;rHgaYV6VLKA0ULThOaYLuL/QwwrZD11aXvabNzhpnesOuX6QMnjz9I2749Dv91HhPk34IpRBOR8z&#10;BT1raPdggvCyMLZOVlBruu5HqZS1udkhka84GO/emWdUP/8wR/3nV2x3mra3sWxLD25bfX/HMpxg&#10;Jbnu0d3b9t1/+47v53OKHlc5crLW4NikTc7N25e//i27/NyL9tKXv2ZXXnrVxqdmbObsOZuYnRPv&#10;LNna+qafpJbnRCutwcfkH96/iC6R/+A9mqPDdZAqk8qD6R+yqIpeS54V3hXWnhH6aTRC7FNf4yX2&#10;fn8gun8cxHihbIdpgaQf3zmAvTSTsH6gDPbg2kujF079AiBPlQcH/USw0bExG9Z60NtJMlC4flN9&#10;mePwC2G+ZAXJPWMz85YuDIoTZ2x0ek7rLMlgksfHpubs0vUX7PLLr9j0/AXjRLaBfNHefv+GzV24&#10;rLngmv3ef/of1ZcvWTdTsMdrW9ZJF/xdoXF6scrTkOzG/JDW+pR+80Mn5M47LMY5J2purq/Zzuaa&#10;aKVpI8ODVj/YUx3Kvi/kSst0vXqV94C0E1d73vvwLVu48779+B/+NzvYXLFsq6I1LHOJ5hTFYz0S&#10;acb3LXmXKZmxpfJ1+QhmYta+/Bu/46fFfUlmYXhS7ZO1A60Z0TfIUAdvW8YKa0LoLLQ/Hz7tVyST&#10;iXetrW1rnVnzgwLm5qbUhymtN7VmZx4SsjT2dbLSIiWmFtYd3qfsddGH3h6H+IlDL9HjqR/NETr0&#10;cqm84dmNI3CqoPZrAshM9H9btMAGG8oabAqxGSRx1pXTfDNMYWh3whPOT5BiUS2/ohbjw+28FVoS&#10;+R5vWnVpy/bur5gt7Vq+1rWyFvaFbsbSHG2mgYpyGnKfy34AiQj5+ZaoytBKye6ZhnxRUItfNLYU&#10;lvuHUUzbkYBZ1eIR7sHEwLGODSXXlIBbEdbEfPaFVTHMrgTay1/7mp1/+WVrl8UIy2WbvHjZhjVZ&#10;DeS5lg5BUZlJKAkKSHKS6Ru+mvDYBPGGkAGwARVeVFBIhcfsAfbjCCT2vrDHfD5Z6CUIaw3918uo&#10;H8O/nulLkKSMrjGebKC44K928pNVEgbSlD/Ho3Nsubh96Fc29tUvbOKzQZ/nZLr9A8uqABxnXtVC&#10;H+UxraEszwJDhaOPm9WakqCvRXuFrB/hjHKNX+Pq7exZJsVmkoFlB4DFBneh0lISysO3k3wzNV5P&#10;RgdG5Qt4DXXriAX5lbXKo5eG8Dg86RZyjaThCmm4RjMECRDNX0pQ4Z0ePh5jC0bz44DJn77gZZB/&#10;YaonrsPgqpERjdGhYt5Snbq1D3a1wOTqkG3rNDYlBFQVFmSjW0Ipp6exSCctxqXMQPDKA6ES7Ie+&#10;TgrDF0vynJiOCfhjTC/xjD/3DV4C0k0WlL5gBUMdQzg2N1UWDRRxWrlhD6bPfy7kxY1W6hDCwpGD&#10;glrzEL21mB81Xl05DZSbx2EMwFXJLuU83pe6WhhzFWe6MGuZ8lkbyA1at7Zh3fqW8mtaW1FREBvI&#10;jloqNyIZb1pCpHhkWgsF45Qt8UqUkUGu9BRf5+S7dperO/n6ZEzFVb4qO0pRAwhAKQmKAyjaqC8z&#10;KJMJ9RzKnhGP4ZsX+K5QbeSjGt7LeNW49NZTvdgYZtFJHNSGU37lZ1BaQ5iNwqDvp4j/uHKc/MCw&#10;cUGbBt4QTxgIbSq7yszJKMGkzEmfKjwLjKCgpmeH2OsKi4X8HILrUxED8EcikQ59KDMQYeIZwHsv&#10;hhO/dRr1cmEnngcK4agU/vjFNGTA3TrqB/1XEPoPZb0pyxSvqO0mFIa+SARhZ2CKobHY4etCTy5J&#10;LWmvUGfKRJYxX/WJjy/CEtpj9GzhKUKIG8PBoT9JBTXaiM0MvtbkK+Xz58/b1atXfePhjTfesJc1&#10;/4O4TU9P27lz57xtq5p7mNNQ5vJxI/SXTMmiK86HQHiJpBoICddqsag+kNC85ldoosjGtaLvv/++&#10;3UxMlNM4+YywbKhEJTU2QeJmDGlRBpCNFQAFu6rmTE5SQ7mME9AwSQcThTUU1FCAo+ykSdoo4bHI&#10;jAppKMu9/fbb/hKNfCgvSmw8Y6K8RzlIF6QMsVwop7U0l66t79ja6qbapOUKUCDKaSXN0z5enDYg&#10;UVG1TFwOWy0+HXXtt35RoL+vv0iAwgDjOYx/5otTBbXPFgL/C20UEYM2dC6c4KmC2icGTOY0Km0k&#10;0yUq0WpUxPEpSx5trmvc27JbH7xjP3vzB1pj7NmL167Zb3zjG67wUNvctsWHj+3x0qbEh4IVR8Zt&#10;eHLG8uUhG5+ZteHRkWRjLuw3eC/6PBcw2pHRDvsNt6dBf3tgj3gKnyUg5/F1M/3Fi+fJySkbLJd8&#10;bwlGeO8eJ55uer8yF/IRGqc3ubyjuZ8r0VEY4gouTrrCj6+C2fDrsi7pHDi/PX9+2iYmxmx+btqV&#10;TgbIU/OoGLCWAS1JzZpz93ZFgw+QdLUW5mKKQEfOeWVB+QmZ1eUP1tyK28jkrKK1cnl0zM5cvuIk&#10;F15wBRkk8m3s/XNuwH767PPB6IPwSNhD/19lBTUQIO9+fBogA/JVODJ3UFDzz6CsJRqhj9ijEEH4&#10;+orT0zZ2duzh8rItrq3Yu5L/7i8s2Nrmpq1vbrkyDPM0p/xy5aNytkI2Z3nlzynyfqqTMCtelB1E&#10;NucP/hPKh50e5xETPsg+C+Zhe4c6ustBxdrKG+U0XtSgIEZ4TvqSg9MqJ53hzv7L9PikXZw/6yeC&#10;dRRnV2OjJHrPKdmqyj8xMWkXLl1yRQvqfE40OaoxNToxobEhWVLlPjc7Z6+++KL97rd/y65evGQX&#10;zp23SxcuKJ2i7Wyr3pJHt7c3XXEr1EGo8mZUh6LKxcrYFb5oW5W5ur/vHxgWFZ96Ip8i6yLb8OID&#10;eZcT2fwUA9U6SOyHQDuAAO3ds8tCa3l42XGHig/NENLbXn+cZodcznqBPVDar7GjeUfl47R/yIq9&#10;sUHJ7Kxd8mmtefUrcCoAJzQMD9nFs0FBjZsYOMmOlwY+TsnK83GLXFR3twPB7H+KdmyhnEddPy/4&#10;qHH0UdBfg6N8KwFPF8oAA2A67Qh7+4HItfD82r7Vd7fs4e2b9uZ3/9X2RW+pdk10FF7YsBcQxgl8&#10;TvHZ8/CP3DI2PX/JXvnSV2x0atbKY9MKpv7mRWpHLc1YU98Csbw98HIkPxUqNoXzG/3185kej+8z&#10;e/4EYWBgxjQSE4jOfd4986lwQoDDuLRAxOPwrLmcENfr2o+fPMRSx9SDCRc4qS4oqB34Wpr17cjw&#10;iJWLpV77M07LpbKffEc6XOnrJYevSAbgRMnqXsW2xAcfar3NKSBczXTl+vM2e/6Snb36nLv5tfG8&#10;XBRNcVIHeTTES4lDtxYkYw6NcSNB1samZ7W27lil1rLy0IjTVsGveRKd+3zjJRD9qVaqEkpAgddH&#10;iPYQLj77f/077NtDf35uPQ7uRtgwJo4qqPGh26mC2mcFzjP6oJ93AHh/JieokRFI/v4yO0SLwI1H&#10;ngxzmZCx9PjOffu3v/t7u/nBB/be22+7/HTx0mV79Stfluxw0V584Xn/4OOtH/7IvvOP/2S7koUa&#10;B1UVRTKA0igkHwk1Evl57uy8ff03v2UXr121519/zXKS3f063hw3DYT99DbyS7NteblRSy+j0uPd&#10;gSuoife3G/sqX1Pj+cDfF7hiGkdbaA4IH6TEOcRrJOxnwp5i4MPCfldPp8uevMYN8wqOaqtwEAX7&#10;m6wnkO0H+xTUxB88ffkRHuiZtDfzExjeH4TeOcwx/I/lixDs/f+DGfsUe3RP4ASnzwugE/YqAVcO&#10;U/th9u9RcuMDHxeHD2u7VqlA/5v2/R/8wK/Ndzpk/eZ9CPmEjwXYB41zLEBe/g5X/oRlf5Y1IQpw&#10;hGPfFeUVb54kzknQ7/dR4T5N+CKUQTkfMwU9a+QtmCB8JNDjyQpqDSu5glpOfc6Jg9ADtOArAx/r&#10;AHIcJ+DucXra6pLkabPpsSGra83z5g++66enocDjvEGYKZZtau6szZ+/aL/527/v17dfuP6cjUxM&#10;WV5zdKbAx/ucelrVWnfZclpvsA7jVK+p2TOueMXeP++D/H2S7PA7RqO/F4dmhdAVwAcK0FfvXc3H&#10;AHQX+X406c/Ypyf17Uf5nQRxDPRjdI97/hEDHIZD7jiei6+JoyP8kwelE/KRX9JOpI1doo6v3Zyz&#10;EYY1EutftXWzxY0vDZfBqD4tWywP+olqOZnE58O93f2KfXjztl/Jevnac/ZH/+V/0hxx3j82fO/D&#10;W8qfgy2Ur+SrnOimJplPHWFcu0phkbeibOeKeMqJNSV7PchbU5MTrpg2MT0lRoHuByFDG3BiHuvO&#10;Pa0nbr/9pm0tL9ijD9+0ARShmwfWaWkeYP2utSLzIf1PnWkTTu2jbM0ByYeFIT857du/90d25uwF&#10;mzl/WcuMnNolZU1NMpHGwvzNL4yXIwpq+3w00BTfCwpqpWLezs6rrTQQhgfDCWrJDCQkhZAS9XAd&#10;Dp/PPdCnD708jmfG86FbpE/oJTy7cQROFdR+TcCFLQHXEnSSl9MZMdygpBYU1HAOygYhHAjRZCRw&#10;ZbWYL7YzllmvWWtz3/bvrVj18Ya1V3etuNOyUkuLrbbCtSUga6HDIGXUuL6F0nPlFN8gYASTv8a2&#10;/FCmQPB1pTQhSnKpjuIpWAMhRgwA5bRNCYWVTsuV1lCUsrwEVtHMntKql4qWGh6yRqFgTTG/4XPn&#10;7OJXvmJjFy5aK1e0riakkbl5K0xMWzdXUL7JppOYgkau6EzDmTIqLWcSsveITwZ0qoCygwhEMGX8&#10;qBwTaTQ9ohCIZrAFjCGI/AlDkl08zag/h8QryMLyDGUIJhvxbEDCxPlalTDO3BTOF/PiuF2OKZI7&#10;/UW78dIIlo9Il1dDoHDG169dpeN5ycyqb9iUpTAdxed6CD/uSOmlyEdpp7IoKTT8xCcoI6PFSqqY&#10;O8KoAtM+pJmQQaAV/0VTpc6ks75xGspPFMVVmWHQHpEkfMHAIi6k0Y8hlWDGrBgTh2Fom8RNiQU7&#10;5QsIePGAnuWXA2J9HdTHT/8lYWnLxH4UQjv0QwznbaaIvLRxRVS5tSWkQjeDGs9FCYWmyb9d37dO&#10;g+s8K5bu7Gn9V7fMQFBMSw+01J/QWUITvfzUG3Q2fc0Y4OeFDCaIt28m9qELU9Q31jkxI0R7qIMS&#10;ULkDyPT0EVBVFkzH4EUtJRIJ2SwAoTsJKyhwpTTPiW6igtpAmsWTnl3hjBwpKGlp/MR0lQ7XMqIg&#10;FpXTgoKaZyY+KxNBRAJgS+OgqTCd1JDWyoMS1s/46Wh+PWZtU+27q/HbtpaitFWWVG5CY2/cuAYy&#10;nZtTfhKuvOzMx+QLkqe8NA90ja8huDZUwiXlpggoQMhEmSwo4Smu1xWFqKwv3Pmawtsl2WgIvIr2&#10;Vz0ov0xGEiabd+EFUaivl0HpcboaZRMFhfaUyfjOZiU/FLTQzA9aGkU28ZSUwvLlaspR6ZpojU0A&#10;Nhe8zzDDL9gElMdHdkIHThs8UnkCYAf5F8K53f2oT7R7at42HleOId2Qvn9lJ+zxOuiTqPoHulNI&#10;CMdgAjE8xUnC4utBVB+UvuFMqdSw2mBYQva0n3Y3kOWaVbWj2oXrY7spCdky2+262LXsOPtYIPG4&#10;eYMzDpQXWsOf/qM/op9H6NnCU4RQ2BiOcn2SCmoA9afcUcgFYrvgxuYGsiWnhqGkxqbHlStX7PLl&#10;y775gRunmLEp4i+yBb74DA3hJvM/mxyMVx+zSfoxTJAP1GoSWjg6GsUyTi1DgQ2FMk5A4yQ0vvBi&#10;g6U/TYBn8qSMKJOBbN5wylvMg4UwSLyovEZ6KK3FzR7cWYTdvn3b826Jr/KlICbpkC5hyAcgXqyr&#10;96v6COU0XqxubOza+sYWoRS+5EpQKKeVS4XQm/oHOtshMdwSM9j6MYE+6xcFYvt+0QA+FXhUGHOQ&#10;2KmC2mcJzESMa9ooIgZtGOaKgKcKap8MKE3mht7XSmGNgZPzd7m6dMB6cH3ZVhcf2r27t+y+cHx8&#10;1F59/TU7e+mSrS6v2s33P7SlFa1NJXtMzp61/NCon7yaLw/a9NkzNqrw7DX4pjTZAbK4JKD0YxfB&#10;z6nryS8JI/AckVL2P5/CZwX0niv8cDoaz+KF4XrBlPPJ0dERze+DNjk5bjPTEzbIqWqDkhklF3KI&#10;Qz6XcizmJXuINvK5tG/+8UKKr1OHh3M2OTVk169fsJdevqzxPWnTE6M+/zFH8sILGuKLWj7B2Nna&#10;Eo0+cipINetOu5SS8IlNdtGLovEsIre65NUDrZGHhkeU1zSTvuRZ8Xbn156Sh/XwesYF0nTT3QAc&#10;EnR7cI3AXJDYAurvmRXUxrKStZENwwxDQTwVz+OwZAFC+v28Itgj/pzwC0RBVoqyGXn3IxD9gBiW&#10;PQ//SE8ZwnvYWG+oH6qiK/9AT37VZsOWtjbs/tKi3X20YDfv37WHjyXn3b1jq2vrVquhzIiiW8c/&#10;OKjzQYT6kL2JHOsazd8oOilD0WnKcvmC1mdamyk8LesymfKRQ9LSclN8ehz5k3CUk/b21tQ/pLeO&#10;ZMLW1rZIKR0+BlQ+xXzOBoe0BiSuaAvlS5TDhiTrPnf5qn3ra1+3y+cvuOJaff/ARgeHrKB1eDFX&#10;sPMXLth1Tq3glLTr1+1rX/+6xs+EaEDxS2W7euGin5p2/fIVOz8/byPir4OqC0p4KGP5XoxMrtDn&#10;JTXXirIPWMjkbGps3KbGx224NGjDxbLnMSa5dEhpcDobSmDha3at8KgLaamtqCt8mVPpqH8EbLSP&#10;t0cPjz57ZKVH/1Mub1GZ8A4HeTsN8JPp7ay8yNf3kJJ2p2/a6tem2pJrW1Fm4cNIWADp5rT+RtHv&#10;/NystytjHiU1LwSBlA4PoXQa04xvyubPAWOZeIoQYvSH+3whjqNfBE6sBen1tUN46a92SALRhC4D&#10;dOl7+JB4ltauO2tLtrxw3x5rHN6/+Z78m5YdaCtssk+kNo+p8gKJUdXSWjYrurv43Ct29aXXrTg8&#10;ZrnyiAKxO5V1kxeQ4VlwWIyeKRJxOnEHCoebfnBTZaHlsnKXM/vb7J1yQhBbGZhskft+akq0JH/Q&#10;w3kyoZeD7SgC0XwqnBDgMC616U8p4tPguF8SPvaVPyZuvbDR/OSB6UvN5jlgul0PMfeIuMND6rWq&#10;FTQGURrN84JSgRnL+SwnG2Y9Pe8u5y20O7QyYJX9iq1ofY1yce2gahcuXbH5C5fswrXnbGRq1gbH&#10;p8R0cxrYeTeT3WD/SBu+AZ/Nyd6qHoinlVzBZnzmjNNfE9orlHyPixPU4AbQJDSUFMcr4es5KhMe&#10;+yDWss/VrTH2ob9TUl+wHvTCO7X6vgx7lNVqy7aiglrtVEHtswDnIX3gdNjXdnh/FgpqxIYWcfJ4&#10;gcGJfeIa4njZ5MZcXtndtbe+/wP77j/9s62vrtqBZJqi5JirLzxnv/m7v+17a9xmsLay4mE+fPsd&#10;60om4Upw+DjvnZB1kJWakt2LGicvfel1+/pv/5ZNnpmz8TOzbMYJ2ftFqhbHVzEQfVAIQCagbCir&#10;+TxtVck4exYV1JSZ5JCawmolqfkgXvHpCmqYqmKQrb1mCR5a49zDqAzoJZAn+/J6BuH7KouPf43r&#10;TjfslacyQxrjIwrDGjMoS/gedi/tAPHdxCEQgDKp3kfMIP/1EnDk/3G3UI4AIYxDtPY5fd4ALdH/&#10;8F7GAHuTQebquqIafjyzb8k+53e/+z374IMP7Ec//KHL1X5SEO+MBC3RErQa40e6j2Mr5sW1y7xz&#10;RClqSvSJAg2ntUWgLE+DmCbQb/8s4YtQBuV8zBT0rD3KTlAUmqxfn6agxr57SevL2bkhBQvx/cpV&#10;AWMOpRsNaP1VrbK1ZvW9Lasf7Lu893jhod29dUO8hHX/gB3UG+rEjJ05f9le/+o3XEHt7KWrmseG&#10;rTQ6bmmtTzRoFSaR68RMUFibmJxSGQb9NDCulmQNxYj38eTBIh8kusak2h7a8g+PZIdefSz2+Mmz&#10;A/Gf1pfkEek5hnla2OMQ4wL9cXCDziPi5+Mm8Q+8LoSLEPLHTQ+9gCHNcCox7YGT0vRxy3huuVIp&#10;wbmqE0ShH1kD5J0Pax/eOdC+rmRWKGpM844PvqB25l2h0r7+/As2M3/Ops6cddl9azu8n5icnrWL&#10;ly9rrpkRd+3YxtqawqtOoh+4tfNnpc06G3kqrAW8tCTr/KB2UFGfF11WLGsd6ocS0I2KQ59vrC7Z&#10;T7//L7azvmJ7S3dVMpW1zcf9zCNa56IorbKy4qi32ElRuTPomWQkJ87a9Vdet/Naaz//6hv+8WFx&#10;eNz3Eby9lFdQbmNNStkoFuUMJkVG6bKyX9d6s6H6bfo4KBezNj83obnUbLAkXsk7YtZFHdEja0yV&#10;TwX0Z8+IepMYGXiPRDwJPNAzwAnxffzG+MfT4fnQLdJ15LkU8zicKqj9moD4gYMvlJ2ItAwXHfsJ&#10;auqHjOw4s0AmrCsiqTEJiXJaDgW1pgbs4q7VV3ascnfFDh5vWGqrZkPVlJUkmOXaEhjaQUQOp1Ql&#10;+YLKI3zBphSVUchDqGdQLMGVgDJy9LGm8tQktNbFILa7LVu3pu3LbCtMU35ZTSbgliam5rCEwfFx&#10;q2kh2tAENHn1ql144ys2LIbWZkIqlq08PWc5MR9RuYuYQaM3K2InZ36hTZx5+UCm0AEoCz7OtRwJ&#10;ldgxHQl/GCdCdO33eTLUJwBJoq4gcQyiC2ao66HJBAuirRzcks1QNQenkrGpCfokBtMXMxEP9jbk&#10;m1HOfkG5sOPXVTQtlWWS4dSCUf9Kl7hsfNa3trVeEHMRY+ZdKcf0N1s1X9T4GwKlXx4ZtsxQUWlD&#10;IxQSBka/KELoAYdYzmBT22vCosxsOLBocVpTPiTDhiGCqSvbkTc/hQ3ivsfW/4/ApCjey6TXb+Lv&#10;mJQttn1w/OWFE2joOPw81YthXTlNDyznoBkm+m6ioMZX3n41jmiiU98XrRwoTFVChxYinJyWKKil&#10;BhAI2XhUJxDf/3vqodzQbpKj8zlhNBnX4ZQvJkWZCu9CS2IHYtw4W8ZnzB61eFhM0pUAwGjQIjgo&#10;kgH4M9UxOoJyGkpqKKelUigTcE+5xhzCg+KlMuK0EBULS6EreZGWK6iB0D8CMF+MyXSFrYQCYaQU&#10;VQthhLmBbN5aA0FBzTKDjlkU1Aqznn+7ioLanrU6Db9amasFMoVpy+QnLZ2bUfxZpcWJE8zFjKXE&#10;FP/3xXYqJ7vKkS35aWZkT3uENqaFKBtCZVaPCsfpaYqHcprfqU45lVZYIISRg1Ab2h9/2pUxysI+&#10;pAWleJqeN5uBbDSi7McXDlyvwZf1JdWh7EpzqRzXECKQScgVz0JZjUHb6Yq2NIeEGUdImQVQEbZQ&#10;F9qV/CiH/lQed/I+AEKc0O7ucRS9HkASztvFLfoRPqHPxLs/nFc9+AYnLI6hXfqTJpaXzf31T3/U&#10;gnnbuVx6RHxPmJuyVHHe+0uSsLJXQAl7lhJv1nhqtUQHvECVO4v90A+kHstDW0C/ZEA/yU4aglDS&#10;aD/EQwh1i+Eo1yepoBbqzximXQOE8gcT5TROWEMhi1PGzpw544ppL7/8km9KFLUwRUmNMOFElYxv&#10;WADIpizaSBvTlcNYxCE3JPnGvOJCjriVyr7qtOGKaSiKcU3orVu3bHV11Te7USyjPCiSAXGRSDlQ&#10;nkOhDIxXkJI2ecfNm5Z4JRs2fAVI2iiikRZ1xUTZjmtKOeFtb2/PTeLGk9koI21BnZkXMamHLwZF&#10;Zy3NkUcV1NgILdnQYMnKKKiV+RqU9lVvqvpxBADRDLZ+TKDP+kWB2IdfNGCZC4+iT04V1D4PYGZi&#10;XNNGETFow2S+cDxVUPvEwOcYmd5YKX8ZgZNv4MjZqbbTtI2lh/b4/h1beHjPHi3cs/Pnz9obX/+a&#10;jYt/3r11x37y/R/6nDI8PmdzF674NQF1LXxL4rtz5+dtZEzzIi/afN6Aj5Ow8tKahBNFvX76e1JB&#10;DTPaI0S343gKnx2EkYg87Qpqan7m8lyOl6t5m5wcsRlXRJ/QPDsiGWPQRaGixilx0pINUUhDQa1U&#10;zFmRq4ckM7Jh2G7VTcPXpqdGbP7spF2/fs5efOmSjY8Na05EeUzZIRM4o1W+ipNX/O2NdVt++MC/&#10;zuVKWr+aTqVEFHWmrMC+CY4VJ/H4A4n8O1ozDyGvTE6F+Xl4RJGYm5GxeZFDTRP5g1TIH9NTObT1&#10;7PExgcDTgi36/1wnqP0KKagB0R+TFsX0zXoFoabwoGq7ZdWWZGXxAz6QPGjU7d7Sot14cN/uPVqw&#10;W/fu2KPFRbv34KFtcmoYioWSZ5HVqiiNNRp+Wkg+KzmNPq/Vrbq7q3KIXrKitULe0kJe2LI3Ae2q&#10;ICoAL2ckgSugn9SncvIhYfhqP5SXuoS9M5V7T7LBxqbHz7OuUz68MB4aFb9TmLbKUduv+Mlnk5I3&#10;X37+Bfuj3/sf7LkrVy0t8WBTsmIRxV2FHRnmpMDz9tzVqzY7Ne1XLH3zm9/wq3Mr+3s2Ojhor7z1&#10;/t3PAAD/9ElEQVTwov3et79t5yRXjw0N26D4bDmXt8FCya8HHRwsa23RsNt3b9uB8mWMsPYvF4o2&#10;PzNrM6JxFN2GJYePi85RUhsZGvIpdmd7R6XQKpJxrHbzEwzoKEELeVx82p/7+tLbw82AtFi0O7hj&#10;aLPjYfuBdKED2pmwyNbxRShtyDWkDZUPxZU9yeq88CygSKocmSvoY2TlS+fO+tXC7oYMQMriN67k&#10;xs/lMMZ1GN/9JYnjtN/1o0v92UP/OPp54em1OPShlWKfA2SXGmBXGkQ21lho1Gz98X17ePemrTy6&#10;b4v3bzsPLrJtwf6K+pEXNsjG7I36Bzhax3JyQWlo1J577at25SVO6hm0gQxrG1HogCIn+x0uK6sQ&#10;lIj1DpAYDkray4X8HXgGUjsRcKSUyg95UYzftwswhR2Fb7MnoWBcOBL2wgPEXg72owhE86lwQoDD&#10;uP0tChxPud/eb/aD3Ny5P0w/fvIQU6YJw6g5NL2po70P4b9N8WqUEVBQi7eCZDN8yMzpjUohGeP+&#10;QaTi0KG8zNwTf36sdfSueConN73w4suSHS/a2cvXrCw5IlsaVH+zJyVa4UNI0Qo8IiveRj45+l75&#10;ry8+Er/NWlHhZy9cUh9zNTQ0xolrWb9qlHmGa57Il96B9VMWZIWTaO5oLRNwq8dOHgI6JfUF60Ev&#10;vFOr78twglq1/wS1UwW1zwSiDBLB56e+tsP7MzlBTWHgQ5juqnkK7CmoiSA9OaLLbWd9w777d/9o&#10;//oP/2CVvT2XbwqSD1545SX7w//yx5Kzh5XOgC0uPLJ//Mu/sQdam7HNzZxPmuxFIeO2NeaYzQdH&#10;h+2Nb/2G/cYf/L4NT05YfoiTdNL+zgnZl+Lw3o4CIl+xLuS9VUO0CqfNsKfZ2AkKak3JGybZnvcG&#10;KKjx8r4bwjEvxFuSDhXUMKncoUFOHsaNMBsx96AI4O+lFMXfFVI+xo/GNbeDqKEsxb57T0GNvT7S&#10;F79I0u6BJ+45JRByI40QJ5j0a9KjR/Akt4BANAUnOH2eAF3S93HvFlmLj2xdDpcfp9fihxv7odwa&#10;8Vd/9de+l8qNFQrk/si6yOvIYFF2740fUBDHAPlhd+U22V2uUxpf/vIbikvTUKZQnpMgpgP02z9L&#10;+CKUgZY6agp61kjLmCB9QZtq5H2UghpXfM4NeT8QD8UhwE+/RdZvakzXq3awvWrNg10/1er9t39q&#10;y4uPbenxI6cX1gW7lQPNq3m79sKr9lta20zPzdvo1JwVNP/nBsNVwRq0wrD25jruGa1fRkZHndfk&#10;8wXlGWQEH13IdQoXbpGDDyIrUDbqo/Vgs+n9wOnOslBiiv0fhuN9y3N0e9Z+j+MBiOMsxuUZjM8o&#10;CfcgcYvzUsw7cZZD6FkcMMMHXYmb0kTBLJxk1/L1kRpMcoTaX2sk7PWG+KfMvOaKWr3pa2x/V6d4&#10;OfWjn1gnmQtlNU5bG9G68PzFy341K6erdRT2oFqzPclmM3NnXHmN075rlV17eO+u5gp4g/eej/Ow&#10;j6esVUJK7LeriaaYf7jlrV6t2JDWs5yqNjV/TuWATxMBGuk4jX3vn/7GKjsb1tlddrmMa6I50Sx8&#10;YEa9RNvi7weapzvw/Bzv23I2MX/Bvvqt37Izkh0vXn/RFSVN9FlHqVqlyYj+wvjg3Tgu/AKvDz/1&#10;TaujNXdN8xwKauuiuapk2qydneMk8wGtMdFjYV6SLOenhqp9ZQYFtdivSlv1OexEAHv/c4ST3J4V&#10;oIIY/3g6R/OLvD7SZkJuR+BUQe3XBRIhCAGUF/M0kyuoCdncQjkMRxbOYfEcBC7c8x0xCy1eBiQc&#10;V28s2sGjdeuu7Flmt2Gluhb6dQkKGgsZhckoDsPKX2KrA4MSgNCpT0jG0CN+EgZiOImbiHWWJb6Q&#10;gHX5NeW3J36xldUzX7xrcDPA25mc1eV3gAICVw6IieXFpAanZ2z2yjWbvnzdcnw5ny34cZ65soTl&#10;TFECJJOkJhYxVdeqpbShCP4PBRaYDfm7Kebh19E58sxGWRCYUasLLRmxD6i3nGCIxzEJkJifEBxP&#10;jryT5u4hi5Zk4RJ6SaB2qFf5ErRmu5vbtrW+aesrq35FztLCY1tdWrE14c72tlU16VQbTV8owETz&#10;0EZLrYHGGvWiPdVHDmLybTHhrCb8thh5Tel2NDFxvUQHRTVlztoeBsVGTU2TBSeo5UbLyWZBbCfa&#10;jCW8wP8ldeGn/FGIcYUz2fmwhRPhqpWq1TiFRgwdxbWMJjt1mNc5Kqf5SX1KhwUT7eRmL+3EL/EP&#10;46PfLZYpiSwTOqcIPdNT+eWDQBXeuk/5Rd/QTgFDbZ+0J5i0LaPFUe2H+JdVX/A1MhRTVt9z9YmI&#10;Rv1YtYFWTX2nSSlVV5/xJRTKaZp4WWA69glFSseVntxUCZQMvs57sLsplLcLLo7K24lQJuOeApKU&#10;l1R18D52B0c3nC+BiSO5Jwpk3RQmQkfkDZwEWJTJZoFQ5kC65AtXvrrsslGtBTPamgNinn6CWtAe&#10;VroIEqSt9DD//+z9WZSlR5LfiVnE3W/s+5oZuW9ILImsQlWhqrqW3sjuas70cIbSoY4kSqJESWce&#10;9Mg3nXnWo17J0ZkZ8pDsPuSQTRab3c1md+3YCzuQyH2LyNjXu98bof/P/PMbNwIJFKoaBaAKaRF2&#10;3T/fF3Nzc//scyenPS1yd9lAVT2VB9SsAG6HJ7G56ldg5nqs2Y2SpwSfjBbI6X4/PS2dHfW4u7Ut&#10;jcGaC/NNlXtXQlQ6PyEcU/gxJTeszMiDtPVLe1ImTRzYXWijfCkNXo1Tvvp1b7kSJ7wuYfyywat6&#10;IxTJDSHUBVGV1fspgre9EpAfLY7VFdaIF9vbTeLxjURATR6hTR3JQ/V1hpJBTrNmtWRNjX+/tomT&#10;NdTerVZFvIs2VXRhyIz+ElXJwTfplFZA2lXlgUYwvT8oYwQvsLsFCOGiQ0jfrYlJGqRJXWhT3GJq&#10;Sb09S8oQgPbwcOQvQdtp1v8CRLqN6GG71Q4pzXmZIcnHQ6KHYevOD6nrCcSR6ijpbUvI3bRGQ23E&#10;lVa8GFP6Gc2rQVj0nD192tnb2mlTiD9tIgglifZ93IdQkxiONv04FdTiAgrotEfA7WHu1It65iV7&#10;jo6O+peeMzMzjiiP4YbJqWpsYsSNE1JiY83j0x8yO/MI9sRf6fPMApGFEJsiKKhxshqKYyiscQ0o&#10;CmsonLHARsGMvMh3a2vLN2XoGyCmGfOM4ItkNsKVLqezgZzWRpqkzzNAPMJVq1roKA/Co+RGOVBc&#10;41oSvnYqleoK07IHiyu27qe97Vp/X9GRl9XFYqKg5mkmprtgxqfDmECH9bMCtMtnER4pqH3aEHhg&#10;aKOIGLRhwgscHymofWzgDZo0lP75qhILVz4gUSGTtRpVu3v9il1/722tWXYsl+m2E6dO2PG5o9al&#10;+f7e9Zt26/otyRopG5s+bsdOnfP1Yl3PXE03dWTKesTLOuuAnUfGGy9L/Jl5zt0Dz/UCHUDGUBht&#10;bTef24QYnxHonCseBr+0vvzEIRmNGpvwwbDOE9WI7e2y6aF/9pV7ezXnj/Tb5MSwHT06qTl/3I7J&#10;nDs6YUdmx+zoLKesoiw+ZNMzIzYzPWInT8zYE4+ftPPn5+z4iSn344qFbAa5KKwDvRk9MzYtu6yy&#10;vWWN0rbtSf4sbaw6/frHUsLYJ5TR7UJcaqK5pvx5ac1JyFwxMTQx5XK2c/QkPEha5Om06n8Av8Hm&#10;JgEOQeBpwRbCKHvWL5pvft0U1CJ4GyUYgTZEdjqMjXrTavWa1TTHstdRluy2US4Jd2y7WrHNStkW&#10;Vpftp++8ZW+++67dvX/f7j9YsE3JdCXJXLywYA8CmS8iV1jms5zi0+tr39rWjtVKO755npHcRz9b&#10;OuVyGZvnKGWh3NBU/kjBcBgQ5bSG5DdO7uJke9qbGkFT7Emg+LZbrlj/wICdOn5CdHvSjh0TDzx2&#10;zIo5rQmUysTIqJ2cO+bKaedOnfZT1PrzxZCuECWxqbExOy3382fO2IWz52x6YlLjZcI38SuSEbc2&#10;Nm1seERxT9okV+aIPnOqi2/cJ/Tp16SqbA3VgY8ouO6zJ593BbS52SP2lS99yR5XGTiF7czxk3Za&#10;5Z2dnLLhwSEfU8uLS9YrOZhr+U+fPGXT8psSciJLrYE8XT5IEvSv+C9uyVLN92yiHYA6fb2KTWWM&#10;5Lo/JgTQSBLB02rHFrBnyB+yPe4Ky8d1qixbAJKveUGw66fkcXLdkekJK+b5jHNX8xTrKAVSvp4m&#10;sryvjUlH6XXQZgTnK4kZnsOfx3H8dKFzPH1U2C99rFMn7PsG6PSF59Eeoiv2TZCNZefl0t1r79jV&#10;t9+wrbUVq5c2/HvXtPw0YBSeOOSVrPHV1r53kdY8MDljFy5/2UYmZ7Vmzvkeiq/92f/wfYokpooB&#10;x2uXKikidOSnR8AKFZxppqlyNUQM3AzCvmZD5Sjv1azcqlq5WbWtetl2GhXbaVasvCs63qtbTbEI&#10;R3wA1amYW5JVG4FofiC8L0BH2b3ZO1P6WXjQ6iB7pMwAnaX95QFjzMczdWAcYe8oSVDQSexCaAQa&#10;5eS0rNbxPmcmf8y9XupkTHsMeIL6jHFZ5QWo1uDpNPPeiB07edr6h0etZ2DIP8zkPQQfuKNoxnWw&#10;ngqEoTTCHgEv4sv24M5N34NK86Hc6LjvgaWyPaIbkSAvZOVOYK4A9UihJG4l1VDm4LYPB588ftIO&#10;9EzwD+ix28HxA6Ibz2Hn7pGC2qcHLgN2AO3W2XZ4/7IV1Fi6QAko4ROFD8idxRKUAsgRPsdeKnuG&#10;KN7fu3Xbfvif/tzuyyQcWYxKdvj6b37Lzj3+mNUlTyzeu2+3rl23l374I79CnGvzcxqLnFSNAgN5&#10;ctpNtqC6aK7/xt/6XTt+/qzLRSmNW99LF/K+jqIgA7MPxnudeOgA461bcmlqryzxGwW1mrWaJYVG&#10;QU0ylL+8BzllifoFheXQNgkqPa84jwm03xs4BubjCmo0jEcJaVA+bggJ+8bMHZK0Mn2qQ7ziM1FQ&#10;Y06JGWAIqVOY+xN3hQv72Qn63nen/yGbP4S+bvtgdGJ0BzqsnybEdQzgbZg8o3AW9qDVyupXPtTl&#10;Q18U037wgx/6XiUYwzdFQ/7BhtJAQdj3SEFv05D2Abv8SJd8sOfEfy9fflo8TmsuPaOw9kEQ0wE6&#10;7Z8kfBbKoJwPmYK2NfRpQtlC2j/Q8MMU1EquoFY0rvicmOS6a40A1kBaTPic1iW5qFWXXKf1dLVk&#10;m8vztnj/tq2vLNu92zf9gJOS1tooN3HVY67Qa0Nak5x//LKdeexJPyU3XejTkJQcnitoOCG7C5nv&#10;QPJTPJ899ZDWvI6SlH8k5O1LOLzgGYH3+MfcAniYPyfvAvbr+rMh9h1mJx4GaPxnhXkYEI640Hp8&#10;PmxGBLynOp75fV+YdnqaZVRv3GlD9um83np2uQp+SHiPJZlBa0+uakYh3/fViJ+0GSbvflgLM36x&#10;h/VVANInTG/fgK+TvS+EyN0tCVEjmm9GtTalz1AgW19dsZ7ePj8Jjytba1oT85ECwCnW4b2uSqd5&#10;jv5DeY21NmWqK9zEzIwrxZEJciAfjS3cuWMv/eivrFHZsd3t5eCnGJzk5jJgKusfvPARbJ1VdrZg&#10;nJLWOzRiF5/+sj321GUbkOxYlJsI1eOo+N5WYa9KZRNyBhvphnWOkLrreZe9iO2yNWtVW1taspbW&#10;EHnN+SMDBZW9KizZztaqbW+u2+b6suwbCr/pp/c26lVvW95LcXiQKqUUOyB0bQfgEMZFJxwM1u6d&#10;xOwE3GLow4mHtCNE2oaWwrMbB+CTVlDz0v0v/+xrey0J7RB7/0Cff+U3PDxkxR6uWKLQhFJgBIOH&#10;QqxkYqoj23aP80HxPr8QFR1YPIf3zJoEGhKpUDDSqikl4QlCacrdr/dUe6a0YElp0KW3JeRVWla/&#10;tmTlH1+z5tKW9VW6rFDvsp6mJoWa2l5p+Kk3GlKc4tLQBMM77aYERxbqEOMeygH8teWuwNwYrAUN&#10;7KyGaJrDXZQvQt+qBMwdlWQht2c700OWGugVjQz6sdjbWztWLVfNxEz6jx6zwtCQDR2Zs55RlNQm&#10;rTgxLUaRExMJdely5he+mmo2G75ozKi+QRUjMBzABRg90FowWmfC8vUjPuUYmXVwDxBtkfkRIrgJ&#10;3S34O5k6hEnylwKUT/98xUub7y/KvShef/5QSGPzcPnBkl27ctW2JAiuLC7b1saWH29e2tp2BbMw&#10;IXdboafHBmfFvPv7bVLm0OiIzY6M2pGREctp0bqXVeIZYVpCI9s0Yv57m9smCcQ2371m1/7Dn9n6&#10;zVtWW1u2xs6WJiv55yq2m9Iiok99U0hZYWbQJr581npnRqy7KEae5+uZluinrrZTeGgY5k2bskZQ&#10;g6YsIxTdtURzotGmyry4uGQb6+F6tKnZSRseGdbkJ+FTCyEWJ7taqDAx0R/0DEKLKumTqr8U03+c&#10;gP0q0qS3aE8akUUa5cGRryGZYVhosfngCXro2Oq/WsD4jZulB9lveGhTPX2Q2BnTgG9Ou20ffNGs&#10;hiZFxEBfxqnt88onLX7BXiOYT0kwlC87N668JUyrbVMplGoUgPYGaWl4mNvCaINXoKhE6ZzIsfk4&#10;SOpBdwj9JT6Cr/vhAeqHKMRzApAVIQyly+iu/y6YgviSJwTDwo9ypGrKv+GmX524l5OXBKndXq2J&#10;BxSIzYKA6cKocNh5TKs0b63qsuLyhea2sKl2gjEiTEjoUUyU31zvzuXhvNoGVJ13NR7UPpStW8IR&#10;illduUHr0qLYcgNW6+6xhu+A9QgLlinOSLjjjnVFKT8wq6yKd85bub5gLY2/Yu8pyxePaEyCk2Ss&#10;coW2doUy6q24bCQ4rStt55GMGfUvZSU8LwTCDBCQdGIfhK/eg5DvXorVppsYll+Fx+YKp0lfRhO6&#10;5GtjShZpkxczKbWHpDS5yWRst7a0oLklgW5D7pty21FfbNlufUntVlW4UDd4YzdCpkobr1f1jR3n&#10;+6qL5q5uVYrNj26uYYXpaOyDfiUyZOkTWUDs3l6CtmIhf15+xgt5US/ySdyoLEDjeRzCKx+VjyYA&#10;UE7rzooQaH9oU/TnfcBYIVoIJrvCpPtFM1psc3JaVgJxZth2M4M+J3NaCEqRTS34KlocNtWYGa53&#10;lX9WdJMvDImWoFXVDaQddnOy4xbaxjfiOW41qU/MXT5txA9kUdcZjk2cpoQCyry9zbHFLbvy3m27&#10;e3fFstm8HZsbtqNHhmxwIGcD/eGEsQ+D0Ibvh+iOfIkdmor83OsgP9o99kGNExE0F6JExlHybIqs&#10;aqGDchfPb7zxpm+KcBoZil1RyasTQl5hgeE07O0d8gfiPIrCG6ec9Wg+5cS0CS2uONHs0qVLNjs7&#10;64px4GuvvWb/5J/8E3vxxRfb6WBGe0wv2lmEkC4v8DgVDaTsvByMJ0EAxO/V4q2vr89NkPyPnzgp&#10;twErFoetUByyjc0t1bOifsnY5OSoyjmieXTQRkfDtWaZDAqNXIOWUV8FGZ6v00OZaFtvCf8DPP9g&#10;9TJHiOWKbtGMbfj5BGSJusYLDEZyUFfGX2i8e2XBrl59YKVSxXYkV42N99sTTx6z6alhn9eCIo9m&#10;QvEhNphhI+puDWP4F/MFDxrATCoOn9f2/XAI81KQLpwJ+9wADxMwB6g99QuHVj91292Fqt2f37EH&#10;85s2f29D47dgjz8+bnNzA1bIpayYS2vMaJwyV8Z0PiJ8rsYAJOpa7PpnHSpeQBv7CaiycxLK+soD&#10;+/FfftfefOV5m5ket2NHpmxa65GC2mnh+nW7eeOOXXn3huUKg/bUl37bnvjCV211u2xLmyWbIPyZ&#10;OcsWgnxFP0fFTp795YvWhZGfMofT+slULgjczDH2i+gDG2yLL0mRNUnvswLw019/Goq9yZoXGYd+&#10;Y37Mqk9ERwirAsas91OCLdEam+VNXnII2RdA9kfJiDkTOzJWJp3VvNqrNXDOurW+dYRuaFclxItb&#10;v8KvKZmgIflSslx56YFt37ttV199yV77y/9oXbWyVqq7lkNGEJ1xaj3zJeXhJVtLhLOTyVtFeaV7&#10;+y09MGJnn7hkX/79P7TCKKcaw7c1D1BupGzFDbQb+AlF2e9lBXJ4mAs8zSlfhuIqSEvrl5bxoQJK&#10;Uim7f3fTfvrKPdvcKNvo2IBNz4xJRijY3LGi2oJrkpDyw5qA3L0IGptBbg2QjJwDtBfsESkG/DDQ&#10;ZwwX538gWj3GoTHVSdedcTrdIkY5KSIyEEDYTjcZLgei/C1KsJrq0xBuohAl2tiulm2ttG0379y2&#10;//y979mdu3c9nsvhwlq54l9k09g0RatW881vTkfj6sqRwSErb2zayu07Vt3ZtnxfrxVHJHPnstbI&#10;prQeq/pX5YXeHpcxW5LRC5LjfJ1CvVRA6BJ6ZTPfFdvwg/5kDmRyNpYv2LBkwC8+dcnOnDnrdWfv&#10;gxN9l5dXxDNnbWRkxGbEM3tVJhTNuJJycfGB3bp10+oqM9dTzkzOSBYsSLbTekJ/7CfV1Aarkonv&#10;S64ckqx5bPaoh2WjnRd7akk/YY41Guu9hnjp8vqa/ecf/rU9//IL4uMpf0lx5swZ+93f/h3lPerL&#10;HtZ6pFGpVG1tY8NefOVl+/d/+l21Q689cfmyPSnZ2F9UK4/rd2/Zv/vLP7W3r17R0Av50ZvME/Di&#10;0FYiSLnTJ+HlNeVLeRh/JZ6QkoJ43Zx81WHYoQlkKF+pEYAwMpkDskojl874yWk7ko85SQ2FwF3R&#10;THcdJTROGu630aFRO3PyhP3h3/5tOzk3a4P9vTY1OmxcKc1emafL+EUpRfn42kwoV0eKF5QNgouP&#10;WUwVPKwvPYTwVwdi3SKEuu2b3hnteoW6eb/6UMUvyGPdXXW1Q0OPGqHNmq0s3LMf/Kf/1V5/8SeS&#10;eZuW3a3JT3O4TNL2/tT4QJaoaR7gpVKup996h8ftxPnH7Te+8/esZ2Bc/ZFVfxREU91CrXehIXJW&#10;1pQGedqv3dUDvMhpSYVzGUUyIfvclLKicm03SlbVWN4q7VhF88HKzrqVahUfD7WGaIZ4Cst+CuvB&#10;gsZsb6ZgI/l+GxKeGpz1kwgdlL7To+qBnbLw7HwLu2j7fRCaz/0jBqeEphJHDICkA2CJIRPgsf2w&#10;D9GJ9gFCWycpJAlSxsMQeS6AyXMM/6FAFBZBIOBRQtuzl+vPDA0gSRP3puZaPTlPaMtxMrGzp+dF&#10;4YeyqCm70nKTZ3l729YXFz1csdhrQ+JVBHClUurAnrf4GTRQV7+6YjF7RdBlS33cLNu9a+/Z9//d&#10;H9uDu7dtfOaInX3ysg2NT9vU6YtWqUsGyGQtm+9xPsDJ/+zzeL+KzpjuMglfp2rOM7wRKGvSXm5E&#10;e/AL3NBjOPr+lAeJ8fVAfAzkJc10TsutbslAWVtdqdq1q1u2uVkRL9624YmM5v5eO3tuzLKaR3py&#10;KquX5WfDR+rXR5DIHvtt2jkmcGZdsbVVt9ffWNb6f100KP6WrtnU9IA98+U56+mFRhjbLfEGzbF7&#10;XBcOlxB/iH0QCF4W8knGkA8Y0Zx+QXgZV22i8J6F3zUSH8aXyKiZ2rO66JsDDN554027/tY79if/&#10;v39m20srfo34xMyUPfbUk/a//3/+X613aMDuXr9hP/qz/2zzknde/Mu/tpbmd+rFWGTurkoWhvpG&#10;xsfszOMX7cxjj9nf+7/8n61/YlwkqhrB22SK6/t+dmgXDiQIu/27CMM0kLBLKXU3FpXHfbmjxL8h&#10;N05V4/TaZD+TucHnedJK5lHGB5WTdB7ag/aiNZGLNZ6SccXaE1eUCDwtlQF+QDk1+v3GEpRV97g1&#10;JJWzdHHKsj1jCpNR0J4kbXg6eQUgZd9Hx+7VoB4Bdn2fX22uPvD5QvVHxmKPJ59V34bslR+lDcVB&#10;hvE9SNz0AybNozAhYKQrf/gUIdQp7Euy1nY5WhiUKYKcyzOnpX33u9/12yL+7b/7E3dDRm9KBsaO&#10;yRzIRx20I/b2qWqS43kOPFX9J7s/y04+KKchi/7jf/yP7Tvf+f12O0boHJNAbNNOOPz8ccLh/IFf&#10;Zn4/GygPmJQB4ouQjBP1rD8yD/l7BIVlrEHZzWZacpHZxkbJrrw3bzs7Va1Jdmx4eFhrkqI98eSk&#10;z6NaDml8NxVP461LPKJSstLiPb/W873XX7JXJeuVJVstzt9zWtjZ0do6X7Rib59Nzh6z8alZ+/bv&#10;/zc2PXdKBKG804zJlKW5TS22nzet/7RpDlqifaGRzmaO/RB5KWGcpqBfyXBecz3z3qjbX9h5sF8I&#10;Yl7RJK9ftM9JI9apE0NZ99PluTO/wxDdGFOctMYzbdbpBiRJBCBOO13ZfVyGsciHPMxpxOW0eQ/u&#10;4ZB7krLh5kkEPsGJmf6BluRo/NEv4NAcZPtcLm110cj9996wW+++EconOW51adGe/6u/kCy36XSV&#10;z4R+RRmMcjQ0f6AfgnJjrnfAhkbH7Tf+1t+xxy590bKFHhuYnvN3Qy/+8If2P/5//z+W0rySKy86&#10;B2cHRJxH81iX1X3NoHaVDDc4PmW9/YN2UmuLwaFh+9JXf0M0OefzBFd+eluq7VzPwIF+kBPjh/eX&#10;uOiZsbWr8bIr/l8uVez+7ft+aMGbr76heq/5R9BjIyhAk07VavVtbxNvH7nkMmnr7+nx62vHNB44&#10;ue3o+Ses2DccMlB/AP6+EwtuTCiJWyiE7P6rxwSDS3QVxHoETwHP8aHt2AFJKgpG/3tfx7zIN0nb&#10;/fS3vb1qb771AzVZyfLFmypiTXS00g73cYNT9aMT1D4FSNqFE2TY72dDlesWWXTHTZwuLbo4Tpev&#10;zJhQMhK6sghe6xXb3ahY7fay7V5ftZSE5d56txWb3ZbfTVmmJaFRg9Rf7JOJOo5NKugNBQafvJyQ&#10;A1G5TOj+iHzBNdOdUZk0gBXRFS7SWdtRvIr8tsRYiqfmbPSY8PgJGzl2XMKyREVhdnDIBmZmrXd0&#10;zMaPnbCx2aPWMzgqAZET07ISurkqhjTTYlK8KBJrUb4sNGGyXgLKlgw0ZyQK4+Io7SBEQGabwAdw&#10;B9JGh4H0cPVNLbeDnhqe/HsocQi3fdwQBzwb7ups5aQ/sqZ6etYUqjboFtMuCXfs2rtX7eXnnrfr&#10;7121q++8ZzeuXrM7N2/Z/J274fQ0LUYcHyzZyvKahIJFa1RrVhfTLKo9R9X+/nWaJh+u04P5NjXK&#10;+RKcTUE2UdngLz9Y9Ti7fOXLxp4WS9WWaKrB9QgZK2RzYrJaTAwWLVvMWypLXPiB+ISEFO8dr0ho&#10;vWAVDYs+qRObDU0U1GpNezC/ZIsLS340cG9Pn/UWe0VbSk9lg/a19FB6IBOr2kjlduUbwDMKwoiP&#10;CTmwYGt/WaF+9ROZ/EWlysBsp7pD575e8kDe6v73qwZeamjI7R8NgUjr/B/095FDD/mikgmA14Oc&#10;lqbR7piR3TdjNCd0s8ACWWyr39GYpr+ggwOJ64eU47gM9tD+4miKxxyserg3pkrgSP1iGphYiLVv&#10;OLhdfonp46fNuLDrB6vTZqBRXlxzPQS4yyZBcoIaJ35hdheGLYWCmhawu42SBBC4GwIkGv6kB2+i&#10;hRLeosKHk9EKarg+BUGzn8VXOBHM6ynBjXvdu7J9iYLakHDU7ansgKVkdsu0rqLiKn3xwm7xVxa8&#10;dY5CVz6pzIgEOu5eHxD2er183OGLnR8vDj8B4ZNef4ICeqaPw29AD6D/CO5LGm4PgIl7+JNd6UR7&#10;9G1jki9tQzie+SM3KCsqiyFXtHbhMbSj6EZ0hUDY2kUxVdxY7RA2otXWKANyOp1vUNBvSsMrRZqA&#10;d7bKHWiqPU/4vImts7T680DCGL0DQsjEPwEP7pYEHUKe8dnpVrxLhUgc+Anzti8AAnESUP3HCZSi&#10;mXRRmPOwrd2K5oNNazY2tGhf16JuWwtF8fBG07LZfsvnhyT0FcW6ubKKPJKxpsiiDplgUkCah7dK&#10;/pS4Jb/7TxEOhmOM0v7Ax3GCWic43QjD4jLkQdt4+wii/+ES8owcwOllXEk0MjJsU1OTfh0oVxxx&#10;uhpfTKHIRVqciNHU3IoyG0B+YMwn0jfPnQI4iBtxUYBD2Q2lN5TIOMWMdDlhjXCcoEZ52JR56623&#10;PD2A+CBhYr7YyYd0O09mA8nHX3RqYRfjAmzcMDeibIcCG3FWVriWdN7mNb8vaK5/8GDBdra3FG5L&#10;Zav4iRWl0rZVyjsq56r7lZRGrVqxfCHnmz3UnTIFoL5uBJBJWSPEehx2oy6d0On/eQJ4r/Mu5gA2&#10;eNSWj05Q+ySBWSYScEQM2lBjSdaAn78T1H5ZEL+Ij3xhv+6xpfdsbWVJa5Y3ZC7a7Oy0nT1/xpUl&#10;tsTLbly5It60aeVS1Xr6h+zI6cdsfPqoZHWNH+aXkUEbGOqPHeFd4XkIGSfK2k0fHwlvJVDImTCx&#10;TInJXKbwbnXeFcoe54DPCoQyfx6AzgvzB3wwyDKh/rEJMOgexKm0MJvRfFtIWV9vxgYlewwJR0Z6&#10;bGy0T8jV4P02MtxjPcV02DhPq49R+FUapO7pObnIhkAohBf7hmg+Z1vra3b/vXck66NYIQkoCI2S&#10;qJCGiKMHuUNfLdEoJw7zdXBVa+Hevn6bPnXGClpje07Qm0zfl5Dp9SJfXGUEWyc8zIUMg81R/5/W&#10;CWpxvg/9sx/Ox6CbieV9/sG90y3C4XBglElifvHFWMQAwfQ4cvOPb3j5IEJppbXGymSt3Kjb6s6m&#10;3Zm/b6+//aZtbG15NJRM2G8pb0quLoeTvbg6Zk8ynQQzy/UUfX+Day9rfPy3tip6aPrVnvmeHifI&#10;pta8KEhCR+w1NBWX0/cyogkVGiHe9yHyyiur8uSUHuilFk1lFWduatq++MSTNjcza0+ev2CXnnjC&#10;RoeH/eQ2rp0c6O2zx86etxk+jBjjes2in37GnginonB9ZV5y59jQiB2dmbHeYsFf/JEv7caeLXs6&#10;hVw4Ca2PPVvfU1GZhT41qjjY06JRrsmhrJx4huIvH09w3d5RlY+T23qyklsUhy/ZPY5oit2c9dU1&#10;u3f3rvUrD5TsnrxIPUZtcnTC5eQ333tbstCqcoInh7015g2nR8rCmJCddTIvNYJbWE8w0vYBfi1D&#10;GF8Y8NxOA5C7vzxR+iin0Zbkyen80BWKgqTZLGuNVWu4cisvNXokE5+cO2KFfFZ1MyuKeZA27UF/&#10;+l4pTIjS+3hOgPwxEhOIY1Yt7PGSEO72qwr7deuEWK/gSq1Dt8DtIjaFokWUietlW1uat3defdFW&#10;Fu6Kt2o9yzqdF6MoqSmZIBez7uSFFLst3ZINBl0umDx63I6efcK6udrTXx6xM0VfqI2dMAKEFg/0&#10;LUNe7CGIY/oeoErU1bLqnmhcAXZaFVutbdjS1qrdeHDH7q6qfPeu2Y3FO3Zn5b7dWronc75tzq8t&#10;edj1rQ3/aJiXnlN9o84vqHzgdeTOI7ROloEiOnnbAdgvehuCU0gH01szkWfAECKkC0QziXAAQt4+&#10;JBxdbpODp8O/pxcglP/hbg/z+1Bw7ewwfyqSG+Fa77AXhjJJ25Q/yh+7rgFL2KTNPFrIlzTYW+EJ&#10;XkE49oFd4U3h4es9XF3cxz6aeG2yN6dGd3mS/SV6BOS9AnybYjFEedHa1Nr4wa1rNn//ruJz/WGP&#10;ZQtFmzhyzG8W4QQ1ApMu7yroS5oExXl6yt/RUEYvTSckT2502gFqw0NAj932AxI/d/Oah181zKMT&#10;1D4diOMgAu12cLx82Alqg5aNJ6ipJ5HLOHYhvnhup+MPMZ9o0pP7vel04GkkO34M7hhWjrzj2NXf&#10;4sKCPf/jH9udGzfs5pvviM5r1j/QbydPn7RT587apa98WWviTbt765b95K++Z0vzC7axsGg55mCl&#10;yUk18E+/rUnpTkxP2TNffdZOnDlt55++FARzxiwDSeX3K7CpmcaHI+0jF9oF/o7ig18F2NzWvLAp&#10;dz5SVjuprN1dzAOMZ5DdblLyiG4LgNnxHAI5HwltFjCG8mfaNUmDOaXFaRyUsztn3amcX+/ZnSnK&#10;nz199pYJyxuQJI8EAj8KsEdjhIwRG63R2NN45COaXauW+IiGMQpfCnyCIlAyB9nhW/DC2OVBoUa8&#10;0AOH8Pt0Fc1PByhTlP3jHNZJ9/gjp3MbxE9+8hObn5+3t99+293Yr0Wu8zSExEcOww87e6cxfkyb&#10;Z1L2vXTlQbvFdcCJEyfs2We/koQL84uHUZxO6CxfhMPPv2z4pPN7OMQydJSlbY1thgnSZmGc/Kwr&#10;PscnetVfzDGK2WK9zPgVx6lXrLa5arXytt268ra9/fqrtqO1V7Vc8r3sWkN0pPmz0NNvs8dO2czc&#10;cXv6a9+wVC6cRO5zq2jGP+rC9Dk3IPQRuAlFTNy9zLiFsns4je3O/vdfp6WEvoTBX8/ttvjF4UBe&#10;ifmLQkyrM53O504Ta/KYPO/HieOh0x03d/VnxlUwwzhDoTa0G2HCvliIS3Dicgq9rx8ldwV+BZIc&#10;YfbHrn90lHjTlyihcq0qN8+4XW68Murv67FxrYPHjxzx/n77tZ9aU/MNWafFy0nRT+fTM2Pdyy8+&#10;xJqNtVtOMtro6JjPFgPjE4pbt1vXrtpLz/1IDEPrcT6O8bJovZApiFVrfSuezEeDmZ4BO3LitE3O&#10;HNUc+DWbOXrMryaF/gLtKY63S6gKkqfTOPXzdQ2oAcL6RX58YNWsVsX7t21Z/G9nc01leddWF+9b&#10;aWvNNlYWbPnBPVu4e93m71y3xXt37MHdWwp7T2EWbGuNE+WWfU+iWilrnj3iSpwOKod3iuZjyuKQ&#10;tLeXzvtiH3g66HIIDnjGh4fF2Hej7Ttp6X1++qtr7C8t3VZx65/ICWpIGo8U1D4FiC0UBnsigLLg&#10;Y3FJAA1wkMWWC7fCTE2Mo6ZBsrhljZVta93bsOzCjuVrZsVGt+UkMGU06Tjz1gBU0o7k5CfrINBi&#10;MhA9l4D+p4Au/yaTBsofPPNVb1151/RQZeNPDGhFRFk8GRTUBo7MWd/MrOTAnOX7+iw7MGC9IxPW&#10;OzhivaPjlu+VYMjGVwohJaYpIUh5hKM5VTbRHi8TYIgsJIE4UJwpMnghPidA2oNSJy0Yw7k9cSIB&#10;rEorsGgYzr7dE8A/QRhBYJUfP3i7sqEpk8kXxk5OQUO5yyqlqib3Hbv+3jW7duU9e+fNt1wxbW15&#10;1bY3Nv3rUK7g5HSrTLcYv9oMO9M2SfBVb0vMfGd9y1osTPp7fWHerYkmrT5piYKqYrQ1r7tioRRI&#10;J2xu+2Zoq8aXwQ1rdWtSQHFCfVGQQMnixa/X0WIY5UYmH/iCT1quEEF6XgWvE5siKNlQO//bS1mz&#10;0rSGFtVLC0uqz5rVK3wNXJDAk/WNXhTpOD1ot7sR1hIstlVu1gX+OphNWDJo971A+fhCjSLg636y&#10;suuoSdW/FpYQxRZJWF/s04fTyK8YMBxiyYMdpFVC+0czXHPa6SZ6g+YUB3pjpEUzbmAHFSDMYPcw&#10;MTwmCxYXDZwLqR2FTNaiiwPAGPUxFHJhLEEJoTRKyIMw5lUPmfvowSmwMFQOw+O4Gw6x7jLb/ZiA&#10;3AgYNsMpn569CHJTBdBt4mw4zWoimx7RQ6+i8AVVVmGyliqMWCo/qGeNgzonFJaUHBOu6JG8EHo0&#10;Xlx5ik0GnrM9ioryGfF6PC2UjLUUdXqjDbwdUGDr5vrQYcUZVd17ReMoKxXkRlkoVxAau7WIRihr&#10;7VYVr1vz7qgWeP0KC7JZq3GghT0nw3EaBNVsd5TnGersDdNGRrv+3Oxos7aFIPBbzKRvHZOkHOVP&#10;uyfxDyM/7APQDYTn2Q09BORBAZSuH/kuwRXBl5MzU8kiJYUiltoDM602SqnNXKmrmyO+OcGVPlCZ&#10;ECShGRKlnGpxrzlMUAifdd6At//wrx+nkQSiFZPyJQ7JY4iXgLdp8htNrxN/lCPOSe6FqTLshkV6&#10;G5zA1beiH+Y8+Bmn7TVbO0Ku9NyyemPbeSCn/HV15SR3jVo+r/5X3bu71feeI/UN2TlR0/GUReg6&#10;fWoPgJD8Bvs+7sPBcD5Ok/b5OBTUYvvFOc/5t+zebokf0LlJQT28RB5mP43OOD5vCln45DV/cJIE&#10;134ODQ27whonlfGiLObHIhkT2u9Mz2moww1gwRbTx51Nkmazqfaou8JaOL0tHGPPsfa3b9/2eIQl&#10;P8KTFxjrHMsRFe1QcOOENkzKzQlpk5OTfmIbp7SxIQOePn3azp49a+fPnxdekNtJO378uM0dO+rh&#10;ufL0yOy04nC90riNjgzbyDAKUfEENl7cF62vv0/tFE7SUEG9rCpOgqGsh9shhEnoI3GPYTqfO83P&#10;E6AwoB5W5aGTRwpqnzzAA6FP2igiBm0ompY14CMFtY8LoF0HZyPwAdm9kcNcx4chy4sL9uDeLd9s&#10;mp2dsdkjs5YV3a/cu2f3btz0kwXLkvsHtBY8fu4JGxqbcqUfTfjW2yee6GNF6TuG/JgryTNO3fSp&#10;K6rLxM+fJWz5VZE8gxpOCfsK8qCDxp2CxHQ/C/D5oJ9QxzBeQ52Rc+Gbof6BloJNXa0f/1JX/NVf&#10;YHEiBYi8C+5q9RqxVd2373FycUMdzlVBvJZizgdDmqTnaxf4g28y7trWyrItXLti1dIOJObLRtbi&#10;rqCmSJQH5IdT1IhFYSldr+bYqWMnrX9oJATwRatScWUK1U/xPQ1PIEnHAdv+E7Dvsk+rjvr/tBTU&#10;ouwSgT2ZMF8F/9CPjLUg9wDITUCMF+ULIIbHj/AxTEwPiGE604lfczclh5WrNatIttsqlWx5fd02&#10;yzt2d3nR3rt1067dvmVXbl6zu/P3bXF5WXJ009Pgmkeus6qVKq5gwn6If/GNwpny4iQwXuyjtMXJ&#10;aTtr614nrnfjtDQV1k8uazTqrkjGlXStcsW6mryE7vd4omQbltx54tgxv+5yGvlsalpyck70umvD&#10;/QN2TvLbVy5dtpmJCTsqP05H8/0bIVdi9RQKNjYy6qeekQfpetoqIwp2rjSnsPmMZEiFpZfTWj95&#10;66mNvd30RJ1QZMtncr6vEqhBodr0kLR3iGh1pStH34uhLFzjOTU2br28QFII30phrMKAlc/6+po9&#10;ePBAa5OizUoGPTZ3zOOxf3f/wby98NMX/eMK1l/kycvKcNKh1ntkqzToAxTpeoo97k57e2D85RdK&#10;GGR2gLllH1RX6gLKmzBc25pPZ2xEa4Cs2iecbGd+RT9l3pNMxseXpEb9eWk+PjpsQwNaU8vRFTvU&#10;1r1cJaU2lbCucqi0Chs+utqHkKdM7I5wA/eRHy0WfX51IJb2g8xgS55oAP179zrd0R60kPqQ09LF&#10;q7juqbK5ZssL9+z6269ZZXvdMuJjGnWiKfW/KyWQAOkgSYvGRWO8SBocGbOjJ87YyNSsjR897Xse&#10;7L2w36JOURTRhzJ15E9m2F0KZWEvhP0Xrax9H5PzJzkJaKdesSuLN+3tO+/ZzYU7duX+Dbu79sBu&#10;r963B1srtrqzYavlTdus7tg213wq/HatLB4jnrCzY5WtHb8k4NjItA30hBdJnjeZqh7hhTptEXhX&#10;LOP74CFOEaI8Q0JJjdr2ZDg5ttPAPIwYiQl4GfQf1x9JCs5TI28GOsvbaUb7zwQvHD8hD/78/YKa&#10;Y095R4UXPrusiE7on7oatKa5uCpeXdsNV6k21X/s26rjFT7E8RMMxYg4NYlT0cjD+abGfLfmWwWm&#10;sGHMin/EW2a8SO4eeEpQIoT+9qxRq9rS3du2svjAFdK42onroyZm5yzf0+t7Hr43BQ+VGV7gUjP4&#10;YVCSleGQGAl0Oh4MEHqSh4Bud78kgEN0IyfmfsaIYj5SUPtUoHOMAIfHBN4fqqCWSXpcNAen+kUU&#10;1HBh+nXKVxze2XCzUidUxa+4WeD2jRv2wo9/bKsPFm1dyMmiR44esa//xtdt7sRxG5mc0Drtgd29&#10;ecteee55K21uWX1j23PyFJUPJifLjk1P2bFTp+xLX/+ajWs9N6p0+DjA50TkXWKJ33mZEtS/XEP9&#10;2vIvjHN3R0xSyP448wTuGvEa4cqPHKmdwNOgNGG0hNRCPviFvBUDJJ63m0LKnfx9vajwiRRvrb20&#10;I4poXSnJTZyglh+UmK61ps8pQREVpQbSJ0tPAjwElXLNrl69Z2+89p5defeWvfrTd+zKOzfs2rW7&#10;dv/eki0urvrYLClcsYiSa+A7JAvEesKHuCXK+VHSRrRYqDfwkMw/QYhyu7ep+ju68RyR+ePu3bv2&#10;yiuv+Me7N2/dOuDv+/kJAk3kTAHpHZh7otkRF2A+JS5X4D/99GWX55GnIxwuD9BpRvsvC2IenfjZ&#10;gFiOjvK0rUlbuwlSbvqX/nyIglpFc4zoGAW1yck+jS9EYz6EUVzGcb3sVxXWttb8Y6+3X3vZ5u/e&#10;8bUS++5k0av1xLFTZ21q9qgdP33Oxqdnber4aY2xIM9xQqnPz5pnVZiAFLijXX8W6kdxgMR0d7e0&#10;w/iavB3uF4P9tPbxF4WHpdOZ3kF7wNh/wW/f30FuMa12XMwOdPcO05OQyRCPvFu/7g/ncqV+f2as&#10;JUlSBg8bHKAJwgD8ejrJA2MdedjTUxpcFV3sG7CC1s1VrcfeefUVvwbWg/ueDIpqqqX4ImtC3vGQ&#10;VsNla8k3XAmbzbmy2sTUlDWrZT+s5+Xnf6JIoks/GET8RXOTn5op2TBT6LWegUE7deEJv85zZm7O&#10;5k6dsT6tyVEI88NvlAnr0jDjUD/xZVC82pF3ctB6VeuC9VXbFq3fvnbNbrz7tt25cdWuvv2WLdzj&#10;4KAbvtZpVLatVt6yamnLaqUNv360WasY13+26uhYVP25xjWftZrvLwyOTVn/4LCvl7tV72SBFcpH&#10;qfyRGcRb14G58CCo7Z1EvEIy/WEfPHiM8/64EWPfAvv2YMZyyMNqqs/S4m2N34Zlso8U1D4HEMUq&#10;gQjUCRIag3lrsg4LWA18rfoyFYWtaiE+rwGxtGl7C1vWsyLBiJPTGt2WlTzAFaAs4JgA1KUhPXUC&#10;Xy7xFxXUEqp2cHHRwwlYAGqwsCbky2FIpKbVYwXtUTGbvWLRHrQ0uM6ftqnTp2zg+AnrO3rUsrw4&#10;FhPqFkPJDwyLQQxZUWa2oEkuk/PJiXqRLians8ElyYEjKVFS8yuRnF5UYhGbDxQxu3i08EFiCs8x&#10;3GGfYAbmE0LGYU6OoKAdkHJ4D3zsEK9+g2m3tZJpAP3jtrW+aZtrG/bma6/b26+/ae+9c0UM8La7&#10;cUVFs9bwiYOvRbMsoEmHsqodOZ2sKYGipMXG+tKKNapVGxsf1djN+1fCeSFKZmKzVlWGtDkL/IzS&#10;yCtuTzZv1S0x1pKY5m7DqrUd9UPLCur/HJtHYpzNvCaL3ZbSUppKl2sR0GZyKvKGVctpQcRLoaak&#10;HYmn/pdRfzfKDatLcH9wf9FWVb6a7IVcwa+wgL9QzkarKmJQvIzqhfa2eA9TTlPlDvRH99ACCeAG&#10;0obe9zLYUeUoeJl8NcnmFCY9Dm3sK9m0U/mVAcocRIaDECZX/DvNYI/KasHET276hcJd4FSbRAU1&#10;jUJXUEurjfBn493DKS6nC4Q0mbyD6UwF00GJeQcohswwhlB6QWAIIZzQBR5M/eOLszbikWACHVYB&#10;kWKABOl3knTEDTO4ueCd5KHC+0bZLspprqDWqyCcRqZac30ECmo9o5bKDipV0XptS0LEjtzDyzGl&#10;InvYtA7kJrpX3O6ceJzQFdS6exVKi2FOAuOEMP+jlRSWqx1TKLKNWHd+UjxVYVkgp8RDhbtcO6oC&#10;prpz4gtFZ8etvYqXmSseu1HU6hbv5GtiCU5+bWlUUHN+qHo76qcDw5jkP9BNpB3QIbG0+aaH3aeT&#10;gDHe/t9DQc7+jjhYHUJ6+kvSV2FVD6WX0tyVCZt/KKfxBSsnaLqCmurPaWHd3T2iTxTTgnIaClqU&#10;jK1HBF+Sc6C/xSXIOZbdBSh1lOdNGEGwJUSGNXokEEPux+gAD08+HZAE87q156QElD8CtpejHZD5&#10;m2utNL9o3ISrciWotjYdUU4DeRkDLdEGhcKEcFztgHIeI1RpeTmEJAsdMkrb7SunpJyhHmD43X+K&#10;cDAc4/XjPkEtyC/hazkQCH0X8sHkOYbzssS6JNCum9uhHzY90q7sNTg44ApenKoWFL2mXPmLE9B4&#10;qdCo1/2UspBPSCcimx+YoY8C+Nc+LIrk3mw2XdGN+Jx4xmlqXCvKiWac0IaS2uLiosfrrGOsS3i5&#10;GnmjeXlRFKN8IFeFopQWldPiqXAopZ06daqtnIZ55vRZOzZ33ObmjirMjF89Oj09ZUcS5bSxsRFv&#10;C67z7OvlatAeKzLnsyDU3Ere1CkAplDVjnXHj344DLjvxzsI0f2D/H+d4ZGC2qcNgdeHNoqIQRtq&#10;/Mka8JGC2scOtFVsJ5Etsr6fGttq2uLCfcn2962vmLdJ8bOp2WnrFh9duHZd65ib4pvip/WmjU7N&#10;2skLl6x3cFTTl/iwZIFCr+aWYjhV1PNQ2zIfMTJ8SCSdxJWQuPNIH+OvJZWLokRlTHWw3bY9ie5j&#10;8RF8WkCPBT6YdKr6pE1NSR+Fsc3X2SikhVMWEgU1q6tDo1JaVWvpaK+r36NyGnIGcSVreHogPyHt&#10;UAahnkso21x913Y21lkq+OYohMTHOP4CWo/sxZNIUw/xFG5IKq95dVJz8vA4V3yqLr7RLlrWepbE&#10;nZWTbwL7tg8DUgcILdT/Z+UEtaigFl/UExwbH6I1NMYJE19GRRkoyhdATMf3ETpeVuEWIYaJMmF4&#10;kRXkKPLYKZetXKva2taWLaws2ValbDce3Lc3rrxj1+6goHbdltdWraIwiqiu1Nq/Vg+nyqNUpuL4&#10;yfEqZ0tzNMpIPZLD2Eehz6vbO6KJTS8Lp84WJUvtKhxfOXMFYDoTPopo7pQs1WzZwPCw0w3T9+T4&#10;uD1x4aJkslmX51BQo2aVUsnGhobt8bPn7JtfedYmR8dsbHDIeos9Xg4ULfLZnPX39dqgypLTWigo&#10;poFqC9qHflB9CMupaFztThsRPwLh6Bvq5x/8aT2FP2Xwdk1ooN3elFtp0Ab5XN7zZXOc605HBwat&#10;v9DDytXHEGpu7JuQxFZywjBlRg49NjeX9CNXld61515+wdbW1739ybWFcpjmBxTHPGfREWXsQwbu&#10;6/eCcOIZwNrFFcSUkdOOMpfN+z8C7oRIqNzbiL4sKP0J9QGKb8jAvMRY0/j2Fyaac+gz8qdMvBwe&#10;GhiwKYUnB5cD1LcDkqH95UBSH0I/TEHNEbtj9IV2Q5yAv7oQS3+wFskTlRfQPUkXCdXXvGAS/2V9&#10;Xi9vW2ll0Zbm79rNd9+w3ZrWkGonVNBcaVgc1Mc1fas0UFvb7crIN2WjE1N26tzjNjA6aQMTR8VP&#10;2S8mdlqozLyNQ2nI2/tCaTA+3FEobmk1zRlc7Rn2D/dsrbJpr9x8w169/qbdXLxj7y3ctPsbi3ZP&#10;uLS9amvlTduo7thWvWyVZt1KjYptVrZtdWtdPFf1Wd/yW0semzll44lScuRXNAQ8DTu0nRQj+B2G&#10;hzgBsT31n0ROUND203PbHyMxHwbRDzMglC8zOCu9g/wZOFxej3PI7QOBpECCJ+ae2p89rKCgFmbm&#10;imhkW/N2XU8oo9VkorCGghofEwdFNvJlNzLY2/FFM8wfrLk4obJbfC4ozgpFF/4xvcKjnEZe/gIv&#10;IRLGaZjP4KOyiz9wst/i/H2ft3kJms8X7cjxk9Yn/sxcRvooWogpKJ7S8crpUWWJ8sG+a4TkyY1O&#10;OxAbKKCn0PaL7tEgLCMElqnSP1JQ+1TgYWOks+3w/kgnqMEj1Tu/sIKakP1V4qTENH3LIILcd8o7&#10;tnB/3m5prfWj73/PtlbXNOeV/YCBU6dP2e995zv+Ur8rwzXxd1xB7eWfPOfve/ZES5FuSJ/rRLO9&#10;RZs7ddJPTnv2m9+0obExyw9x2weFVehkrmPOi23i1fA0FCJxC6DRuFuyvdaO6o4sy60kqsAee+tU&#10;hLbBJI0Ybx99pic/3B0VQ+3FX2gZnBNZibGi8GGWCQpqXAvNPj9Kaak0CmoDPq+wd+qKaaTv0g75&#10;fQAom63Nsr344rv2k5+8au++e0P2N+zKlZt2++a8LS6u2doqp/amrdFo2cTksOVyyVwQmsoTof4g&#10;HyLT57wHxDPUGzvwIeX4BCDODd6mMLvEzfs4cYMP37p1y1566SXb2Nj0K/UZC/g771QYTrnEdDlc&#10;/Fae4TlJvw1yj0B8/JqaTzHZF33mmWfks+en9kaIMiHhI0R7p9vnD2LdO9qgbY1tjglGmtPo0wT7&#10;PgW1jhPUJib7FJa5kysdFbvVsKbkvFa1bPXtdVvXeuynLz5na8uL1mo2fF3IvDo6OWOPPXnZJqeP&#10;+AlWQ6MTftUi4zOul/39CRiB8goTw4E+jagfR/46QiQI4J9YBe14nY6fAeisUyhfZ1k/DN5fF396&#10;WFye3S3Jx83EKQHn1TIj8sy6ar9Mbrif003iF9ILsP8c3NBnYKy7KUxn01bo75PM0m8FrTF5r/Lm&#10;i8/bptZopNmlNRmg6Um0CG1yxWhQSK3V2dsRz1A6yPKEPyE5rVWrSX5bsJdeeE6sVNwe3qowrBXq&#10;Yg+c3FfsH7LB4TF7+stftcef/oJNzczaxMxRX9tHedFB8ckDnnxAOY25q6X5qlqyemXH1hYXbHNl&#10;2d5543W78ubrmkev2fUr7/haZ1NrnmaNcNtW3dnQ3Lol+5afMohS2l6zqrVqzRoodZZLVquUrFxS&#10;ePmNaJygvMm6KKs1rJdFQBm9xvoJNae8QjdC2RMXh3aPtOWJDnCv/ZAHged9t8ifIw0c9sO9joKa&#10;n6D2SEHt1xqgJZrGmYJTYpjAIRFXLtOCjKHCGMIx3RJzlzDcksBUv79mjeUtS62UrWezabmmBINW&#10;l6U14UCsLPAQbH0zwDNDXMTOl0rBJNHwYlvPSd4wgroYRU2CSK3esqpmr93ujDUl4DXSGavm81YT&#10;TewUstZ/7rT1TU5afmzcMgOD4k5pS/FVEl9xZtF6zVs23+vCoaXYqNLEhJCeMC82pfRItb0M3hYw&#10;Nx71HIVdX2uilKGysoHtSHhFRBwlbJvRYPe0QnohTPKs+GCAJCyBAGdwHZPlxwBkFZIPeVFfRFfc&#10;91pqbwlbbNJxpSfXeb795pt288YN3wxsSmCgJfgLm5aofCk19c0u90VHpTdVmy9rWnUYoGhDAgTX&#10;cVbFEHv7e61PyGZBSzMASn4ohLiAQLsofkr92axVxWDC0Y11Mde02jwt/102GdXWTS226rvh+gsm&#10;HzZK03k2jpI2FPACyDeWVR5K6sqUXVkri1Z3NnZseWHZtta2xKjDSXCtxq71JKe9dGXUO3nVQZWp&#10;K4G6Jq06wi39qbL6hgT9o3pyxCZtkVH6YZNCmeOusGx+1EW3xG0oHa7GRbFBFESr+2Zr7O5fBYj0&#10;42OGtuhAnts07mZAmDlU7MpleqbmaUXxjUIFhteAXOHJsyumRVS4EDfBJE0vCOYBu0B9oo6RBdNj&#10;uqDgz+4mQz8E8aAgymNJFEfZ/XrCdmWFbkQLkRJ7km1oA8zwSFDC8+ebmupzysEXmc4H9wriEpxC&#10;xnWZYZGaEnLMq5+glukloDXrXLm4ozBqKzWGf6WptBRB8WkN8TGOC2ehyxWdKLZ198g/owVxXfnw&#10;LeieibR9gdydwr/fulFQy40pbsHDykHlyyrLwN9TWtyCXq+uurwl2GUGLJ3mJDEU6uTXJUGOl3X+&#10;0k7W2CYdQG9HG75gaOakNWN7RfC+jGbAQEch7vsgjrdOUNw4h0QabNOMu6uG4iHY/WrYhBg4TdOV&#10;BL0fUNxDEY+2ErrJFQ6qf6aoYOqvgrhKLqtntSvKRKpYOIJXtfYkVUeNd0+eYrbbJzEx2k6xfB1O&#10;Hb9t4NGd+KEuoQkcMMmz/ZD80ocJeBHEp1DWxHl3r2ktXqxaVbypopYRv94VzeyygZ+3XG7SCrlh&#10;yV8TmjtHFBeaYEQrIcqrcRIV0QBPX+3g3eKZExJLeIi2xCuBED+Gg2Y+bgU1wBctQl+sCOHPzA8+&#10;R8gORsAWHoM7SN1iGl5atwe3GAbezpUcKH5x3ScbIyisoQTGaQpsmLAgAsiXzRXMWK5OOFw2/KMy&#10;G/HKvCQVckoECmsxXFCYG7ThYa4hnXJlMxTNnn76aXvyySft0qVLbn/qqaf8+fHHH7cnnnjCLly4&#10;4EponJhGeJC4nKbGKWkosPEikNPWSHtA8hX5jIwM2dBgv5+Q1tNTtD7NoZyehp3ry5ibOZWUrw79&#10;mivVqZls+tDnnRuLtGtnmx9GYD8sfbTfZ0B0/7zAIwW1TxuSucXbKCIGbSialTXgIwW1jw2oatJQ&#10;Xmsa2DV2JG9rjVGplW15edGq5S0bGR220fEx8ashq2oNc+edd30jqanwLc0xM8dO2KmLT1uhT3KR&#10;5nA+lMkVMloaIgexBlXSGhKYnp+GBFmhnFZvdNl2SX26U7dN9ef6esn7l/lK7NkazWBSyHSauEJP&#10;IzEpu/88gk8HaPzABQOEzmA8B2Re5mU/LzR44VcTjQl3y1rzVbRe3BGWteYNiNtuE3/JU5zAzdeu&#10;WvuGfQAIgRfa5EC6ZCRTfl2Steo7W7Z446pvqnNlV5aFEDKY5kpOp/JSehxSIYUAlDKXy9vozJwN&#10;jIxLNBMN57kyCF4SZIWQFz+Efz8En8MQQyaZ6v/TUlADQj2CnBU2jbVGkSyEfIQsgRP+zG3ISfsv&#10;2AKEeEGWimkBIY6kdqXB6bSYUXENkw8DOP2KjwxKpbLtyL4t+xYnGSk8+wIt9RXruuvzd+31d9+2&#10;lY0121B/VhWXL/jZU+HUsT3NxVwFslut+34GjGVXYfgaGmUvFNR4M8O1nbXtkn+kx5oaGaoomYqr&#10;MLvSQYFhoH/AZTGuA0UZ6vTpMzbY1289+YKdPHbcnn7yKTsyPWMjQ0PujnJaTbLisdkjduroMTur&#10;MAU2zbWOiddJsnfDvg5KZSiU0YJtlDt7X+FjF/qWHtD6PIbDT2UlnK955AaQHmF4+elNTteps3yv&#10;wB32gVRdaQ85V9gjebmvIHmyyAdCKG2SLmUI8+rm1patrq36KW/j4xOukEc5yHxhYd5efvUVW1td&#10;URkoJ+tZaIZ5Nu1KYUfVFkePHJE8OxZOplPflLZ31A7IVKqTykCdoANPVEDOvmdGevKnHykV8i1t&#10;z8eWfLTJCw2U00gfWlqVfM4HJ+xfoajIHOBtLr7A+GaPjJfFo5qnoGuUBLNKw2nV1/vkHuoWEcP3&#10;I/FSuQLPCp6hbSP+akGox/vtDp31SjzoI2gCL3WJ81Tj6ra9hp8ysHj3pi0t3LOFm+9pDFYN5TRO&#10;TlOzexKsR5SETJiI6Dnbo3V9j41PH7ETFx63nsER6xmaUPpZhfZdq0Ot3YmkofIobdbFcExO5wJ3&#10;NFcs7aza7eX79uMrL9t792/4SWkbmkcqe3WrWMPq3S1rsffI9Wx83Kp0RCUWbhoxy3VnrLc7byO9&#10;g/b47FmbGB7zvg4nTCRtIXTaFI3GMXZ4rDk8xMkhuicmbcN4gPYBp0n5sV4gLy+ht2F8DuUIBQp2&#10;54FCH/tJur4O6ShfxMPQGebngaRk3nYNDSGwrHG2Wtm2NeHN1ft2Y+mu3Vt5YDce3BX/vmNX7ty0&#10;6/dv252leVtYW7EHmytW3W2qb4Sip13J6PB6ej5eG0c7t+uqKsL/UCZjv6dzriaM10Dx4CnO0+hf&#10;zSGbq0u2vrysON1WKpd8Tp86ctT6BoY8ku83K11oj6s9Pbmk/UiTtDDDE0CYxO5Gpx2I/gE9Xtuv&#10;A9wttKT/iggfKah9OhDHVgTv+462w/uDFdQGLAP7Ui/6Ol+9I8pVnEAx7XT8IeYTTXoy9KbTgJAP&#10;9eF1KKh1MT8qHvQJrC4t2RuvvWa3b9y0d99805Xqs4p/fG7OTp47a8984xuWlzyzubVh7771lt27&#10;ddveff0Nnxs5jY33KaTHzTXkNTgxbl/66rOupHbqicctq7jpQkHrMDiSZ6zf0BZe/E482GRyUIp7&#10;VVWiogfxZ+RzxWMflAb04B4ReQX5mXdKGndopcrN971pC8WJCuOUEd6Mm35kUB7aNhmv7LfK3O1K&#10;9urZ62cPOZXXPMPJOXJXXqjfEz+0NeY+xCcUzrYkd9+588D+4s9/bO++c119vSXZVOveCvsKFdkr&#10;CiMZdXNLa9IN3/fp7S+Kb4STgMIHHpwKFlJFBoEX+0cE1EEIfYRcD5bj0wDonnJFecznkQRwg5fy&#10;gS43SSCvz9+fD+4KhyxFHMK4HCd7RvIi7hF8fkryiAiQT0Tc2MflRgnk3yNHZj0M8YBYPgC3aI9p&#10;fT4h1r2jDdrWODAxwTBuMB+moFYp1f0D52IhKKjRvLn0nuRvBeQD+0bFyttbdvfaFVu4f9+uvPW6&#10;nwoFrTeUGNdmn734lF384pdtZHLaRiXbcYU7B9XwHs3He/JBVyiLjPZTwA+DA/7tCJ0xoz15/rWh&#10;i446dcD7XNXF0Y2qt9s3sYP7MkxE5+7yY2xi6iHSDYIWKIBbtWE/YAJxTMPP9/1YR4sBuztr4zvv&#10;vSuZpuTvbuq1ishB/FBIbqyxWHsz1Jsut8H7xddZL+yGtXhJtMfHI6+9+tOwziSMeD6HIA2Pjdvo&#10;+KRdePxJO3r8uJ2++KSNae3Oh2e8D6EeoWwUjIaiXuI79YpVtzessrVpK/P3bH3pgd1+7x3Nla/Y&#10;zatX7OqVt+3OTT64vS7Z8YHoX2F3Nq2lNY616n5SdEpya/duw1Ka39zu1B4wrJOY9+CL5CneqkoW&#10;h8Zs+uhx52N+1adM2pgTBr0NGJwU09elodyRz3kV3LZvHpiEvX5uSRBoh0yg04/sQ/x9XnrQD/dH&#10;CmqfE4jNwiaRuLvoloVJcHUNSg1oSDmMIy1EWhIalkrWXNtxBbXm8ralN+rWV1KfyY+rPVO+Wldy&#10;SsZRdkgOxsPikRzcFHpfJoUICmoaEIpQFmOoSoCtaHBUmyoBp5/li9bUAK/mslaT2ezvtf4zJ604&#10;OmoFMYXswKArEmSKWjRlOWofDemMpbMcrys7CgkIoQjpqpcv8oU+VCmkVzJsslFWgPKB/qWeEBE0&#10;DHhaCURwD4NdNQgDyGMqHHFlA5NcZA8YwifQJuyQ+scJScrKLuTrylJeVLW1M9w9q1aq9urLr9g7&#10;b7xpV9591+5oAdGUkJBRW9EWiN9sRLIEdXlfcXa1sGCDk7c3aT2zcGlUKlbX4qQkQaEl2bssxj/p&#10;p6yMulLHXlbCsre7PCmHygPDzvT1opngm7alzXWrri278tIex7VKAFUhrJ7atRphUBBRnxV7Cpbt&#10;4wtH1SNBGhz6Ab20osNsd9ZKqxLeJdSvLnFd6bYmAgmvzT0JNDUbGhp0ZYJMUWXLqw7WspqYeFUL&#10;GfSqUS5yhRQ2DPTninnCrGgpozx8biFD1V+/VuPlg+L76Wly4TS18GWj2lF053pQCverArGsmE43&#10;HeD0JHQ/efLsSod6DhjtagOZjmpP30BOkDUTyzTQr/NM2sdPXcOOqXQCJKYXJNoVuo3KjTGEGUoV&#10;DP24F3ZMZcokFzZ8YtCYx0Ggz5MAIcs26qfz2UFhvBzim6JxV+7Vo6MFBbWubvGoDApqfFUFZqw7&#10;Pyz66iGQNWsSOOpBQS2dEb2I7hB8QitQN5TctOjNDYnXDVpXZkhpKa7y42pOv7pRAnxdNNra0xhI&#10;cQragPihxmB2XOGIj4Ka0hVdalpXVegLNvTlrobqTvPFPgtYFgZaWFvR67XnL++Efu1RUl8HzICh&#10;xztdoHx+Q0u2IT64qQZs9+mBBv0AOJBSeDwU350iyq/Nz/1HJfL5ICfUPJHW/ODKaUL1jSuoca1p&#10;mq/a8RNKHknlVZec+kt8ipcWztM5eVGm0xLIQphMoI8EQs2FnnkClMcxGFja4TrhgFOSZvtZMaDj&#10;tgMmYZL6J84UxTcaZWnt1UQnFYXglDxMnoPSFCfIFQtHhGOaM8dUl2FFVH2Yz0nMNUZJ32fwkDj5&#10;+5gj11C+znpEW3iKcDAcNPNxK6h5uyQYNw86NyDeJwTTPjLCy9AAnWmEZzf8Ob40jcppQXFrxOcS&#10;rvtEaYx82UBZW1v1PNlAYdMEO35xM8X7JXGPzzEfwmCimMZx9lz1CaL0Rjj8kJFRJiNfFMzYVOEE&#10;tGeffdYuX77cVlBDOQ3FtMcee8zx3Llzrpx28uRJx7m5OTty5Ih/OdhWThsJymn9AwPGtVIjw0M2&#10;MhROTEMhjbw5NS1c66k5WfM5G/ic+MHcTvk5gaReb7jcgPxB3Sk3GOrr1W3Xu7MdYrj9sPttE/Hz&#10;BKIUocYePIx5Rs3xSEHtkwR4KzRIG0XEoA1Fn7IGfKSg9rEC1aWtsIuP+PX6gmqtaqXyjuaLJfGX&#10;hk3NTNmgZHoUZreXl+3mm2/aytIyyxTbFe85euqMnXniaUvntUYU7077h0yS7dN8vQ/vYVMq6WGf&#10;032JI97tSxRb11p3Y5OTLcu2urZt5RKKBshQvEikaPDsLstxekEybTqSnv9Q6kfw6UBofP+oKNgS&#10;k96GD6oD+QhDK7euroqwJjqryLmkNR9XJGjt2JQdxTShX/PJF66umBaU03gBFrmAqMJ5L9lAS54P&#10;m5PC3WrZlm9es4V7d31jNCd5ktOeurV2ZC8GWiEKaTnHd3ugy7Tm1aGpI35dLRuimd5+MlAEyQrQ&#10;LFnph7AAj51w+DlAZ2ih/j8tBbXOeT3KAjxzajpyErIEwLra5fBEngjpupfHIexhGSKGRTmN02gJ&#10;AzY7FNSQr7a3t11xAEW1bbBU8Q/PWmrf7kLOP2J74/oVe+HVV2yzJD5Qr2ruDcppXoSm8lY5W8qn&#10;VWtYRvm6wprkOJTUcrms9Q4NGSdwoUjGvkmdk7bUVJw+y4dznJTHeqMiWQ+FWz4c4KUNimjnz55z&#10;RS6Uo05J3nvm6S/Y3PSsDfUPWG+haNubW36FyZkTJ+2o5LljUzN+ogmnffmGu/gnilm8pERm8+lL&#10;xVYr+R97Yx4OQSEB6uYKUh3tGOU5j62gvr7HDzeiEj8mIT+COQpYR3Eamu8BpSUvSm4E+4q9ng5t&#10;Rvwoa9MXmxsbfiIasvas6kWajBFOGX75py/7xxvsWWXh7YqfQnFC5sT4hH+MceL4cRuQrL60uCg6&#10;rvqHmNAYZWKtgR06CAUMY4hy8qKXerGT432ktuzv6fX2Uw5QvY2Njtp5ydT01/z8vMfjuqEmp7RR&#10;D9lRYKwxZ+1sKY2MHTt6xGl4kGtf1J+MY38RkDRSbDrAm04/9E94Dr7+jIe7B79fTYDDHYaOOiWG&#10;k5SQKsMj/YULCmq7Grsri3b3xhVbXZy3lfu3/GUN63SuViSsz+eazNlrZp+Z650yxX7LFPr8isWT&#10;F5+yfN+A5Xu09u3KqERw8f3+4Hcf4S30QcC4D8kZ9rWulm1Ut+3uxoLdeHDLfvDGC3Z98Y5t1ktW&#10;6WpYFeW09K41+OCL4zOzykNyA1OTK9CRgQqMglpfqmDDxQG7OHPKpkcnfAyGMScgrOrCM/wQYFw+&#10;FD7AuRN8NUD7YuKgOKQXk4zvZ3zMhBCC4O9BPKLqlJQLbJ8I6p0V0zuIhMPs9P/IQGPpn7bXbOVz&#10;ZUPNg4LadqNqD3ZWbaW0YVcWbtrV+Vt2e2ne3rt/0xXU3r19zRXU7q48sKWtdVveXrc99UVLSD/y&#10;QSKKKVnRALerwO+4QUQFVEcF3kRZUa6h6nCORDRVhUObEC+86KSbqeuulTbX/DQM1saciJ5VPtOz&#10;R21obNzT42T/bvYPJVc2RK9k50q/Sg90Wk7s7wN3THzaAShUjKH2xWz7dYC7EVb9x6/a9pGC2qcD&#10;jIlOODwu8P5wBTXvZbnDV5mjUKKKbkk6/hDziSY9GXoTF8rRFI8lKB+QS3AIZYHfyG/h3j177kc/&#10;8ivPOEWtXqnagObGixcfs+Nnztilr33NUpovF+7esddeesnm796zG1feg9H5uGrxAhz+JTkAWXdS&#10;c+Jv/d7fsuljczZ1+rSlc3njYIOgUBzypRZeBhUnIhDNfYBPcaotH+Ui8yCf6xEll4TGQ1Mg74iG&#10;hc5PnKcwgOGpmPBmoZ6c83mckBv7n91dyA5dPl5cQY29me6ckshrfs9JDkFBLWfd2V658T6bdEHS&#10;2G/vw1Ctij+slO3a1Tv27/7tX9i1a7clm5bU7Ckrl2tah25Lhtm29fVNW1xc1vp0y0bGBtX/4yor&#10;e4Pc2gIv1roC7VhqLTtzSOAnYCwDZqjTpw2R1qG9MNcEN+Y5njlJ9+ZNTkav2j3RH4BMH/dUm+Kr&#10;hCNOochNKEGxDcA9ji3cCQNE9+jHXi77oMinFy6cdzf8YtliPCDOx51unz+Ide9og7Y1tGkwQdov&#10;0NxHOUFNpKq1Dgo4CpgoqG2tr9qV13/qp+ejwKPOUVp7fqhNj+Tpp7/ydXvyK1+zofFJGxibtJzk&#10;a/ZqWj6uNWYl06sQFCoaD6vBQ+HD/fE9hBi/FhDr9NGBtvUYiflwhFuB4Tn8AAndMCaTcfmBY6yz&#10;E92+H46PUeHlONeqNXtw95YrmTFudzZRcOrSetFD+tqT9Z7zkYRnoPQIr+HDMw60QRmS0rz5xuvO&#10;S+GjlB5dk5mjx2xKa/EvfOkrNnvsuM2dOSdZicMLuK0q7A/E6z29fsy/ml+b5R0rra1YaWPd5m/d&#10;sNUH8/buG6/aqy89b7euX7UbovH7t2/b0vw9K2+hnLalNaXmtmZN83JL62X0UoKCmqhcyfJ2N+iq&#10;eOlUn3B7EkpqrIGCXJrW2oIrcGmDgSGtewhLnbSGZjz5lbkC3kV7A/KPKfC6uG3f3JcnBPuOCQJt&#10;xwQ6/ejmw/180A/3RwpqnxOIzcIgo919kk4YeNgokV3yQVqLlLSEonRVRH1vzeorW9Z8oAGyUbZc&#10;SRNCFeW0sFkTBqvkT6XBcHS2o/QRlFsSojk9rZVSXlqcs6HqC1gvCAOdr5C6rCw6qAnrsoN7uYKl&#10;h0csrYlnS+G30GQ9dcJmLl+ygelpy/QNmAiGUSRqQqlDZeDTJ5munOb1SYuIEW7JKuTpsiilVZnC&#10;wl9IABdWVHGEHJmUqtsasjetSwMck4ahdn50vOripuIiq7idweS1D+gDn6z054DhVn5CmysWDh8b&#10;JDmprspVhUOpbI/NU9ULJkWx2Mx86YUX7eqVKxKGV61cKqv8KgeygBiYb+jwlkbAMid8XRuQDbqM&#10;2pTNQAQ5BOLubNoaYpY7lZJN8sJoeNBPVMsWCyoPAklgjGTOsp52Ny0c0hrnNTHdHQkczWrVmvWa&#10;NRt19adicWSxwnH9Jhv5eaVXGOSqQrWsGhUdCr8vWuVgA7ObL2C0YMhoUba1uGmbq5u2trTuJ6mh&#10;ebbXUBm02B4aHtLkoUV2T8b2erhOpaVoSlPpQDd+UpIS7xItobyPWlqe6xCbClPWYkdC1Z4WiVZX&#10;G0mwYiLbbapeYu5MSK6MB4jRBwW1du//SgBlDRjKHRQ1oaeExh2hi0C5YFA802Qtd9+wVsyM7Dyj&#10;5gfCWdwfU6QVldNSGjOkERTTyBe6iyjA0UEWaBQkd5n7JQgx2wZlToK2o+CXmNTFB6ZA2TrwGNz9&#10;P0BgFo5xEgV8ImXQe+ISocUntRx00YANMyh9l1POhGkUxTKDqiincKHshIJacgqa0m/WxVcbZQlI&#10;CpJRet0SaqgfhZUdBTNf9OZQxuXqzn49c4KC8mzywqXu4wBuhfIVp2Cl0oOuoJbiBLVESTdiFF9S&#10;KjNj26FbHFcdwvWOXSyyXSlO/Y8A1M3mBHyPsGDSSAmG3mYOOOwD6Pf9jvvgfRAdkwC0uUPy3Nkp&#10;B5woU0RoJ9gDjw5u3nEEVj8FCkSuEO6BfG7Isb5qX9W3q4vNBfiL5o60/ETAXamwCaSGDi+b6lVr&#10;1Lb1yAsI7+WQvGyOegBDa4SsvQzC+BeeCRfitMEJMDEfCtQoxHUj2JIfGSEzB1oDdCc/HYQrWlUH&#10;9aVmYTlqRIq2spkhK/Qcs0x+RHUVTXahNKm49AH/DFB1OfMimxwIuJ6fyhiGRqAfqCB4JN7tpwih&#10;wDEc8T5OBbXDYxPEDcTOJgYLk4gexu0hbETmqc6Xlly3iZIYG8pra+vCNUfcMFEiI21OUitqEYNi&#10;F8gLqaZoJn6xSJ5R1ooY3UEWR8ylAPmDMczQ0FD7xDOUzDgVjWPov/71r7sSWjwZjTDHjh1rn4BG&#10;vIGBAS8b8x1ydS7HaWea0ZQXefpLOJXxMLpCpsrFhhYvif3lpfMDkQPMHyqSTMRVe0Bs01gf+thl&#10;BaXv8pf8IkWETYoAvtGX9EGMG8LuQ/TDPOz3eQBewfiYhYeJf0PqjxTUPkkI3DS0UUQM2nCfoxPq&#10;kYLaxwN+vZLPr4F/08De3HIpV8u2XdpWG29bLtttU1MTfrJNXrxm/f6C3XjzTVsXb05lc1YQ7zty&#10;+owdPfd4kL1YD7ocJn6sMcJIcL7CeBGWyjVbWinZvXurdvXqfXv3yl177vnX7eWX37B3370ut9t2&#10;48Ydu3P7nt26JfPOXbuvPFlDwetyKgfQrTVKJBWMR/BJQmj4/fmiA2GC2JDpXEpn/mIzTujXAnFC&#10;WjmcmuZXJHBqGqeqSX7aDXsB3ewFMO/p2b9O1do0AGkHuTPIn/tuQLMh2rp905bv3/V1EKeqaRK1&#10;FCh/L6HzE/4CPQI8QbN9Y1PWM4xML1ofGJaHckKmRwYLkT08sG8LcPg5QGiLJLL/f2QFtQEU0alj&#10;mGFIylPxjEg3pg2E9Dv518F+CRD7KyKQdJfP/8x1C/MLdvPmDX9R9e6779qVK+/amxrv77zzjr+0&#10;Ql5DCQ1ZjPEYZcBOQPbplIGQdzCRj3ixVZSsxGlmRRTyORVXdeYKqgery/bcq6/Y0saq8w5eXqYU&#10;zxWjmEdVvla5Ys1y1faqNcuxJyUZ0K8bUl/3iBeNSjZroCQl+bGlMN1NrqPMWE9fr/UPDkp+O26X&#10;L3/BZo7M2hnxLZ5RTjt+dM4mJNPB53oKRZudmrETR4/aQI/Wg61drUnqVt4pWU5pnT952iZHRo2r&#10;M+O6O8qee5IrXb5Te7LPQysjAbjZ0e78Blto+4j4+4d7sjvQ77i5jBfdkvYmLQ8nM0kXJSGe+fN2&#10;V1q0XzHPx6XsHygPBWGTnDKjoLauPuWjkBHJ1SidEReAx7/x1puiz3kmDI3VsMc1o/a69NQlu3Dm&#10;nD157jHrK/Tavfv37broBrkeuZy60Oec+Et5aBvcSJq5B6BelAHFaBDlwImRMRtWu2ZV9qXFJX+h&#10;iRKhb/orPZRWNrRO8BKqHtww4KexyYGrVtj3zCgMbXRkdsYVEmkb2o9I0JRH7sBoJcEghwi8PTvx&#10;VxfeX3q5JO2Q1FYQej0gruy9laxe2rSVhft2++rbtrW2bNurD/zFjZ8cwL6tiIl+VPd528Iv+VAw&#10;16e1kfpyfOaoHTl1TuvfHssUBpRyVFAjpwBxfIR8kz6AT4tXhr2ePVdOQwHt9uI9+9Frz9uNhbt2&#10;c33eKinxeK1fd/OS2zMpa4nxt7SmZh2NIitjkP1CrorlSl1RkMlmxWbapofG7ctnnrKJodHQ3WRL&#10;efQQxqPGMWNOtETJ4tg9AA9xakOoVAKhbr7mlI2hwD4f7bwn3kWdod2o9Afi5i3FM3EoF3bCKQHS&#10;oWSR/1K+iBEO8+aH1uEwKAjtB4/wj96VOfu3pd2an5p2d3nBXrv2tt16cM/evnfNbi/P24ONFZtf&#10;X7a10pZtNapW3pWMXq/aennbVnc2reRuDSs3a35jB2n3p3tUX3gltBfax2c7eJTGtK+D9e8UQbGT&#10;olMF6uWn+8ieph1Fk5yUsSWehVLFyvKyn544OT1rY5PTzk9R6CEXTv71fW0lBI8kvdC+IQvwfeCO&#10;iU87AKnFGNRBZtuvA9yNsMz9tK3q00IZpmlrqzXN/U2raH55pKD2y4eHjYeD4+WTUVAjjKegON3w&#10;UtGyEnA65f3M7WvX7KXnnrN1rXuWHjxw/yPT0/bNb37DZufmbGaOU0XrduPqe/b8939gq5orVx8s&#10;+bsBl5VUEfLhhLSM5uDzl560r//mt21AMk6vEGKHEzET+x6RjwPqoT9F9Cok6JA8hHFIySVz+fpR&#10;tEz52TdxOV3xmQMoA+aeUBKSc7I9uBn25F2iPxM/jv6YCVyAOVz8fJfw4u9+2wjvjoqO3N6UyvRY&#10;l0xu49CP4tK+SGOkgx0TiGaAWq1hG+slW1hYsuef/6nWuSXxAWQVTkjbs7r8kTWI5u/qtB7p6c3a&#10;8MiQ2rxlw8P9LgdBA5mMykp7KCwY253I+/twB/P/NMDlLPrXC0lZ9+34gXygy0nH9Cfrbvz5qCTw&#10;SNFpMucgY9I+7KE22bfXc4R2ONLXc0v+7p645SWHsmfK+uHy00+3845AmAguLwo63T5/EOve0QZt&#10;a2y3MHrwCDSHvP1BCmp5rcEyNj7GByt7lk9rHtScvMtVhTsbtjx/3577/l/Z2sqSbW2sBRmA9DSu&#10;RkbH7IvP/oZNHz+t8ZdVn4ZTC/mgSwxEdhQdQ3/6HmlCAxGByFuiw2H/nwt+oUifRfjwFmj76oeh&#10;4MgzsD90OkByhsaw82VH9UccYx1jDSAdH19xjLnhromR2BmLztMZxwnfRuj3IN1+6M326or1aW2f&#10;1/p5dfGBzylcD0t8PoxC9nX6SOL4/KA/KBZ3TmGDn9zQ3IfuQ0Fr8f7+Abtw8XF7TLxi9tgxmz15&#10;0noHxT96+5S+YiO0SVZEf6GyuaH5ctE2lpfs7o1rtnD7pr33xqt27e037db1a65wuXDvji3ev+uK&#10;aI1a1eqVkmi/rrWC5nrWNUrH958w9RyVN0H8mfOYrcK7dGZPRse+nK4Hr1+2f8ROnrngbTDMmlqe&#10;roymtQjjw6/MVRuw7iaijxTihySitZ1mSDWB6HkwZGJG6PSj22NfvT+8j1e5f9IKal6C/+WffW2P&#10;l1wQR/9AnzMovhzktCQqHcvLJPtwOFShIKEEu8f5oHiPgMUTR0/7xhUM3CdpCYNNDUnRdrGVtqwE&#10;sNbilm28cNUqC2uWkmDcvVW33lq3Ddaz7s/pafzxtQNfqDEsXLCVyUZBrXvXmlqUN11BjQVbUFjh&#10;3TdMBB7FuS6LGlw7eqhokNRVnuHpIzb72FPWMzxi81vbtlau2ImvPGNHv/Yly/T3WUPpNFUHBhEv&#10;HrqayqOkyUyTHSdpIa50ozCURdlCGcMshK4sh13xIXyoxe+qR5hRW0i0UVwGKF9Tb6st6kiNvgFZ&#10;18DVek1tJkTopeYSQrNFrobL+pfOCJO+0ZTQYfgFOmkxuCasw+0fNzijklmvqh7KmnLFYbSkxcIf&#10;/4s/sldf+akty765vil6kD8yvPoEBS3GEl+35jn1CaZPXyl+lyqfUj/Rvyk/8anLtsQ8NlpV/zrw&#10;7/79/4199Rtft7kTJ2xsakqhuvwI9YaYKgt7vplJqb3T5R3rFhPefueKvfWv/qU9eOctMeZ1q1W2&#10;faGVZxM8n7KmWEErazZxetqOfPm0FcfU9zn1dWbPv2JGyS3PFzdV0XFDQnkjZbdeu2ELt+btwZ0H&#10;tr4kuoWV+3U8LTt24YRNHp200XPj1nem33aVVlR22uNTPPVtSnSdVzqplpYiSrdb6VZWN217fsWa&#10;ak++xPXrIhCs0prYVN7BGRZX/VYY7rMcinRqoPZpYB/Ivz57QFGhG8ZwoPB9oD644R8VyhjH8BLC&#10;BWoW4iZ/3Pz0Qkw57scJbsSNTePtdAD3DXwDb8foMIM1JOJB6Es4kJ7RE2QdKf5DX3jYJG7nfBJE&#10;EpKAZ4Xa+okLOEMPKL0qST+W3MeA6uB5w2FCJtUaCmqcvCXukRJPTUHrw6rggOV650wMS+yjKllF&#10;tK/ypfKTMgfZjbLq1k2rl+6Lj9UtK5rmi66WFvd8+eUvUrtyyjNtqcKoK6l15VAm6lW5FLd8T+N7&#10;SflvUlgtSAsas5OWTo1YOjdt6fyMyiB+pIYOSp2+dGc/X/2j/qUf5N6V2pTJ1/xs2Gc0xsUzvY4N&#10;xRPvUyxah8U7vSwPR5679rhGWW7tNqWxgv8+doCH68TDEMMnZjutTqA+zqwSpBfZYMPemQJlpcxy&#10;SXiaZ69+9KzVlwEoM4tV4nM0PEfEr9le/Zb6aNOa5Q2NewmNKBPWVuTP6Y9czaTxIOJ3xQPPQ16A&#10;041MPfspofy5mZTPNzkixtJ6gUJ12xASDCnIpLzyp2vaC23xVB+AAjYseAmFgMkGC/P5bpfmNbWV&#10;luuah5UGJ+dlBoUDlsnPWqbvknVx0l6rT9irNNReflS94mMVojbe3KvKRCgM6YZ2hV6oA8+hDGHe&#10;CRjKH+uNWwjHV8JNCQNUZ3u7ZaWdll1577bdvbtiWc3Xx+aG7eiRIRscyNlAP4qEHw5RwAWikBuV&#10;vADKDBKOr0Pw29jYtE3JFaXSjt2/f9+2trb8hdjOTslfcvKykxdafiJCstHRqTgGsqHBSWqY0Q1/&#10;rh9aXlr0Ux44mp6NFJTZYtkAl7uScrPJAvLCi5PNooIZaXNK2pkzZ9welc36+vr82V+KJXUjbUwg&#10;povZmUdsAwAztk8s14E0kjFC3QFXWpM/QbkygFP4SKNer/mm+4YWYCsry9aUnEQWIOUclvzGZjyI&#10;AjcvhvkQxdMUP4p5d5Yr2iN0li/aPx8gmvNrnNUHyGddXJ9q9u6VBbt69YFf9bBTKtvYeL898eQx&#10;m57iZE7xdSGjMi0eAI9HxqarXeFY85M7aJ7xwe3weWrTjw6B67LIV3vBmH0OCeNDk6QIWLKfh6Cf&#10;uu3uQtXuz+/Yg/lNm7+3ofFcsMcfH7e5uQEr5FJWzGm8agIC4c8/D3x+6F6yPfxF6M0vXoD8zgci&#10;fGyzwrVMKw/Em0s2LDl7bmbKurUOSNXKduXll+x7//5PbFl8aGx6xibn5uzUF56xs89+W/TPRnZO&#10;PCfv07+4lK9HxdId+TL9hZffdaW0xcU19eOy5oGGLa/uWElrT5SN/cWAytWlMYnifj7XbUWtUVAM&#10;/a1vP2tf+9pXXLF6eKhHsly3K9A9GlmfDsQZxKcSf5D8kTz4lZ7wVPWjn7TAScQNyXvNkmihKvlb&#10;MqDWrHu7WjtrdLuEE8cfZCkBmqR8vYh8ne61Pa7x4WMQTk/gtO1cOLFPmTnWdrbt7b/6z/bWX/8X&#10;q/E17OqKS08FNhclY/Dqik15n/uYFyXX1WXV8tP2sj02cv6yzT52ySZOnrWjj38h5JsqiB2JJj18&#10;kLgguA+juX0/EobDKR68SB4ttUsLWa+Z0pyesvt3N+2nr9yzzY2yjY4N2PTMmEyNubmi6Js1QXjB&#10;R1JwMxcdNLf45nMCpE/infwr2CMGoN7IV8hb2PkgYGlp2T8GePDggWSLVVdEW1W78bIKeYq9Q+QP&#10;4vFSKcgbw36CLMr6nAyLYn9USCNt5CDGMWWI8hDIM+2HvI7ozp5UXXj93h177b137K33rth/+tFf&#10;21p5W7KzZOhcViSikLWmZXhxyJWdaxtB8aza9Gsp2SeoaH5mf2lkcsJmT5+2rfUNW5VMODU0ao8f&#10;P2W9KjPXaXFC28UnnrCv/9Y31a8o5DWsqrr19/ZZLp219dVVp0FOCxuQnHhkasZ6CgUrVyt+4htX&#10;kyJPTU9MKXzaCqqvGKZjrCcb7dipK2sFWZK+kLVDFgOQDSkDJnH4WIF9IORA1t60E+kRw0/dZ00A&#10;Y01kStJWxMQuZ9pTZWm6IBLyYuMegQaFFjb9s9C0ghOuprZ9sLRkN27d0jhK2Yz6khN/SR2FlHuS&#10;sf/5H/8r++5/+lNX6KiqrFMz0/a7f+c7dvlLX7LeHtHCwLBdvXXD/tm/+Vf2oxefCwVRXF5MUjxO&#10;MKONtytqOxTHMilrqHzUifKxVkyrb1PC2ckpO3/qjB2dmdVYLtu///f/XuNh2k9pGx0bsyMq26uv&#10;vWb/8bvftd1aw2rbO1ZeXfeXCWk+xlR7caXpUE+vPX7xMfu//cN/aJcvXba0ZGKu+/OXpN3srhwE&#10;L4tc4UNgAFxp2+D7qwexlodrC+zXqR0KCz/wFfilRmhp7a6t3Llqd669Y68+99fWqGxbc2tJq9Kw&#10;jmfN6bQu9K0bybu7nJDWnbGxI6ft1MVLNn7kuJ164hnrzhQsVRhWHI1pxeY1D+A8Ta60P2YoUVj3&#10;oJzGtZ7IEYvVLbu3vWzPvfGS/bPv/rE1NPRKfeL5eYXuFt0LvUTwRsag6CndVPnEdwvKM9eVFX10&#10;WVYCyXC2z44URu3SiYv2v/uN/9pGewYVh5dnYZzk/ONrlS9pE8oCUNf3QUIaseQhJNFUfsoBjWvc&#10;MwugwBE+OBK9i/BRQsLOHzb/+JoBQWuQP6DH9l5ZUhYf3sk4ju1InKhIEHkMYcFOt2j+LEBRwz+i&#10;Vnl4r4CS4MLOqt1YuWvv3rpqfy56QOlssbFpTdigwvGBPHJlXfQTyku5wzqpN1e0oYEhjc0BOzI8&#10;ZcdHZ+07F37D5gYmFYb1bJ2dLuvRLx/tUx/+fFSq3X27R2ly8QtV4ON15iReIGrWUaiWbS7esdtX&#10;3rb7t2/Zay/8RPNn1h578pI9++3ftmyxz3pGJpRPl8onCkZxRu2F/ECL0BXt0U7ZQwWwdAC+GNEP&#10;Sg5lxPQ9/SRIGwgmt9CC3AGiNmppvDSymm+rdu3qpm1tVm1tc9uGJzRuxnrt7Lkxy6a7rSeX8T3e&#10;jwIftV8/79C5JwR0jg2cmW+3tur2+hvLWv9rbuFmi3TNpqYH7JkvH7ViT6DKbq1NNWOrf7TWEU8h&#10;hbb8Cn3EPXKnEcClT3cJroEi4Ld8jMEH5U7xos9NyWF//m/+rf3bP/oj3y9bXFhQvkX7nd/7W/YP&#10;/x//d8laGevr7bENyW3/4V//G/vn/+R/tFZd86HkE+QEbs1h3CEH1DQPHzt10v5P/6//3r75B9+x&#10;Lt6f9fQoZ8aqyqB8kSv8KmOVq03aneAeOAce6/OkZPquPU47rkuu58MTybS1TZmS6339hvyvuqtu&#10;fjK3p8uPWg++4E2lFJWh/6m9wnuFkFn4g8eFdjPxb7+5Kdcv2bDH+V9XBsU0jeN0QSb7LElBHcOs&#10;EmDfpAQo7ayvl+3GzXv2P/1P/6u98tKbksPYI+VDGdoi58oRyE4oWLA3NCKZ/KlL5+3EiaP2e7//&#10;Tck1ORsf7xPtBDnHPzT21FUXMSvel2bSmpza5fl0oZPmgTgvYMY9SvZklyQP3r592/7sz//C7t+f&#10;t//yl3/p6wOvWZJGe7woHjyY+Z+5kXTwwx7nSuRz7HxoQnzWENwo8ZUvf9n+h//h/+3rBvZkI8Qy&#10;gcxn0a3T/HxApKekzoyZCAfmH2zwNFZUGjP+zlxjv5mW3M2eS8muvDcvPlK1leVtGxke1PqtKPl4&#10;QvS5Z305rcIqW7axumzvvf6SX3X4H//NH3mutD5jNZXReOgfFh85Y//bf/jf2+Tx08qDN/gag8gc&#10;2bDfg8I4+9QuQ6lfIz880GsUG4iOHVX8/MHhxjgM0b8DEqfo40MyiQ7HDD6iC/cQJbiZQLR7vwgx&#10;45hKDLc4rSms01nynPjH1NgnrNfqLjdxgm1pa8Pmb74tGa/HFu7csr/QenBHbjffe0vrzi4rZjSu&#10;OXTCIYxt9EbKFaUheyYnKT3HB68DtrK66e8yhrR+Hxwati9+5Ss2rLUh1F5THeANrEebmtt4R1Lh&#10;HZJwbXFBPHzb9QY219f8w7Xt9RWrczIbvIpT4j0++x9hjcEhAFSNV3yU09+fCwknT82nseIy3Tnx&#10;Ezg/wtuDMArDW1wuAu2dPmPf/s7fteGxCbv8G98SDwx1JB2iuxzrfDGcJkyKIVVmrnZzJyY+Gt8x&#10;gPeLWxIEohmh04+qBF4ReajPwUowVDPw7e3tFXvzje+rTGUr9NxS+WqWTvMuNub38YJz90cnqH16&#10;QJuKBEL3MtkyaeshJQGGl1qFVsryLFY0cZSuPbDG6rZldlqWrqmvdlOW868PlIgS8g0rJYNA6Xu2&#10;ema/CmJFOY0XAbtiFLsMMmGIieAsVMCWwu/Iv8ambC5rDU0gw3NzNv3449Y/O2t7ff2WGdTkhYbq&#10;zIx1F4pa+KeUnlLqYsHOhmMqKL4oPS+XyuIKd2w8UTe4FeVwD/1TFuougCH4qWnyQnQM4iNHKa5r&#10;VO+Y7cgUVrdWbWt1xcrrq1be2nSsVytiYkGA9tNGyI/GdZcPR3IJ9o8fQqoS8sUoUZxJi8GGLwW6&#10;jWPG7929Z6VS2Xa2d8Q4VUfKo/o7kyO26gCj5m5mmDSTPG2H0MeVgqg8NMRM6xL+d6olq+7WJT/v&#10;2YUnLtrRE8f8irD+Hgns9Lb6RT3h/bArQR8lQV7SpbTQzacytn71mm1qodNsstksFqqg+WzaN1p5&#10;hpmncmkbmB62Ql+P7frRXN0qh/qNyYT2F+H5IryxZ6v3lm1rZdNPT6uVxMgQVlA0Eh/NFbgmtMuy&#10;AznLT/RYNy8NtbhI8ZVLU3Vs7BqnsBV2s5bTGGhpgd7YKNv2wpqtXZ93c/n2gi3dmrd71xdt/j5f&#10;B4lRiqtzSls+W7C+wX4t4qEJ2lL4y+niXwpQVEe1Ec3MsIGcQbWuT4q+US57MEM4Dd99lJ+fkkb4&#10;NqrPfYwxvkJa0EUcBVCXt1Un4OGe+oGhUIgI2JNHt2J3VHoyu1UoXtq4m2cWA8p8HxCHsgTPaPrE&#10;H4sVURDzckUdH08aH5YXPWvRp36X1Ky8B7U4HbB0YdL2Uj3+EiIJrrKFqzQpWKuxZVwjBItKEa8b&#10;hTRxICFfYHEq2p4WwN2ZXj0XhRwZztUgaZFcXTxX40PlSmeLli8MWjozrHKgMMu1ouEKEa+OY+Bu&#10;Kon/eZWoR7eEI1f4gmbpUeZfPJBUGPWEVDryD70ZEkx6P/jh5JA0UhKmwyNA+/GQexsOxzn8HCB2&#10;ZUCvifAwDTEXUL6kjDzDI0B/TqiTRvBFFHFR4RMjaJa1Kl42q+74lwy1WsX5Ey80me3oLzZsvUWh&#10;nc4C8ZMUw9uOiQWb81Z8O/8ihDAdDg8HT0uGEyEW1YnCKGIUUEM+yexCGamyysy2FQqI2eyA5XKi&#10;TU5Oy02qKdACVmjxMDbB/ERVn6tD2tRhV/TBJo1X07MmLdqPNvaccGzbwlOEpMyJj9MgbS74uK74&#10;jBDbhTaIgi+bELjzjNIZyKkKN27ctKuae773ve/bT37yE/vxj39iP/jBD9z+3HPP2auvvmpvvPGG&#10;vfXWW45vg2+/7ad3gLi98sor9sILL7j71atX/cohNuj40IJNFTbxMFkc82I0ImXhBSDzKXZwamrK&#10;vv3tb9tXv/pV+9rXvub2L3zhC/a45KDjx4/7C9exsTHfNGHzhHQ6TwJxHiaMdSftmL5vxCDnCdq0&#10;k0B8jvEdQpd5ufkyM7ahIzKcz7sp/6pxY2Pd7t69a6+//rpdv37dv3AE8UMprSl5gzKFMnT7JibZ&#10;HMgvAcIF+t23t/N9SPhfdwhbxfBh2l+zqJrm0QlqnyTAR6FH2igiBm0IZ/TW9FCPTlD7eIAXii56&#10;aU5uoqgvOoWO2XjaKe/Y1vaW5Jy0DUvOHhCv7a5qXhafXbpz225cedf57cj4hM1oDTkye0Trhhlf&#10;v/g6UXI+X+7zAoSxItZkRL97b8X+y1+9YM89/6pdu37Hbki+52pP68orr6L4WEH9x4uBLquUK1YG&#10;tX7a0hpwFZ7f1+sKC/A4ruzzUyYeKah9piD2BV9fhk01yXp8gMa6k+s8OTmtVZMoKILg2gTJ1kj2&#10;/sJe6LKe7xUEJQm/UoFEEz7KXMWLf0zWzGyG+2DH1Fp1e3HBtpcW/evYbc2ZGeZCpbvrX/KKHmEk&#10;AoLDw31jXWlx8k+mb9hyvQPWMzBkw5PTCqW5HIU4lSrIakntZMR6Pgz2/ZLM3CVE8hdxqteHnaBW&#10;jFd8fownqMV5HnkonHLV8hdQyFTIYH/5l39pP/rRj102Q75A1kDxH4V4rlPnxRUnqL333nttGQy5&#10;C7mIK9CRU5CXohwU5YhoPyjbeOOHK+PUIW+++7b9x7/4M7t5747Nry7bdrWstZjk0mLBN5ur2yXr&#10;Unkb4jlN8YMulE/EvFjntmqSncQnlLHlFD7fo3UgJ8SLFs6fPmPf+Z2/ZU89+aSNjHLqdcqOHJ21&#10;0+fPSg6ctJxkJJTIRgaGrZjN2fbmpiukjQwOWr/S6ZWdU5eYm1Du6u/ttZEhhc3l/YQvPgQlHyZ+&#10;XsAF2St8pOAtT72T+hKUcN4buB1Cv1ZVccN6VzmCIYrHaa9/oiOQhA328ON8V3XyNIWUP6Nw1JNS&#10;8QIbP1LgJLNKonzHyb9DQ+EDjZgfL5jvSsa8duVqeFYbnz51yn7zN39L7XjU95Hpp+XVFXvp1Z/a&#10;LfUfNEaZ/Mt5heeaUa5pJR9vh4zkKwahkiMfzwua0UAclMw9xZX6s7N+1ecVyf/4oyjJByVPX37a&#10;VkWLrAmIGXgBLxpUN5mF3qJVeckquqaOFx57zM6cOev5+glqikPfHIZYDloltAyw7xrw1wXeXx9q&#10;jJTldVef+3U14lE7G8u2ePemLS/cs/s3r4qVc+1Nzfmzg/rRyYRoJAI9au6Hlw5NzNjJs4/ZwPC4&#10;DYxOGR8ZG8q+4qkf3Mq4xv0FJHL1r/JAOl/cWbebSyhHXbPn3njFr5q0gbzV06J3hamz56lwoR58&#10;0JbROC264mm6Jj5f0tpQ1eL0tNHigJ2cOGonZubsiWMXVCdoIvDHOGZ8rMltv3JU7/204wV/CBCF&#10;F7Y0EHKK18/Tgl+opGpjlFyoM3ux7Hf4KaKqRWxX/NptQjyNqT1QY5kAlNdTYD4kfS8zrDWUMz4D&#10;0d7p9mEQq827Bm5locfXKlt2f/2B3X5wz15593XbrG5bqathqZ6sdRcylu0vupLaVq1kFRRWFK8r&#10;q3U47x1U3/WdLVtZX7P7mkca9YZdOHLapgbGVQf2u1V35cenmHDcUAh+ZHeeFR5RhMTO3E09mZKD&#10;rCC/es2qmjsq5ZJo9r4i7Fqv+DhKt/DnHNd2Uy/lEE77pZ1C2p5OyC3m/hBIfNoBKNF+LO/ltl8H&#10;uBthoWj9au7iik8/QS1e8fnoBLVPBHx+6gDarbPt8P5lnqC2n1Pw8Xezmrv4OIeIKHNtrq3ZT3/8&#10;nF15402raT7jZJn+gX575utftWe+8Rthb0dzKqcFviiZ7ZXnX5R823SZhHWcz7PiYXBSrlDnIIPf&#10;+2//ro1oHKCgFvgYHEf5MYZ8HIWSdZavDV6fYCVNgODUP4xWxhD7v/iSN3vb5KG2gXWJiXB9piP8&#10;n713+QcMiRPT2wM3V7LBT2ny7lHpdWnuYA5J5XqDglqyb+95kbfikE5A4LB930TO4lYi1rdLKxt2&#10;+/YdySg1uz9/XyJLSzyj3/J5PrSifegjjc/Ktu2UNt3t+Ik5N4dH+yVPay0D0ShpZDdOhGR94vZU&#10;eMe+n/+nB5E2O+k/zhO44Y/8zse5KPOz50kbIO8j6yPXs8dIHGR+1hC4AcSlTWM60Q30DxUUh/QA&#10;4oCjkse/+tVnPQwyZ4QYH4jlA2J6nz+Ide6oe9sa+zKMHDx8/SDzg05QK4rui4W0TYwzx0g+767a&#10;Xq1sq0sL9vyPvmfzkuHv3rruPIlTrxhXuULRRiTPTcwetce//HUr9A2pczTmeCeMXC30EkAjrD3o&#10;b+dFKo/cHwqdHh8Y6NcdqPgHVT726QcAm3fBEsaGbGGMYCZcNY6XaHYCTt6/HiFx6MRoJM+HwrBv&#10;0mgwg4QPnxqJ7DVxLHzgtDZ/z0t/9/YtD59CgVf0AY9g/PMOilON2UdkqmQfp16r+r5jQWvRvHjR&#10;4MCA9WlNNzoyaqWtTVtfWrQbV96xB3du2+1rV/xEtJvvvWtvvfqKvff2G/bW66/avVs3bf7ubVtb&#10;fuBKl9USB15Ubbde9zUiOijI3uWdbWs1JEu7257lsuhhMBey60ObqtT4JTX2UYWlo0u8fYVhDg12&#10;Wp53e92FARubmpW8kLMjJ066H/MNAizJxP0Cn2A84X3gKbrs+3RmnJgfEDJAp59iJ3x/n4ce9MP9&#10;0RWfnxPYJyUNRrURVxs65UOM8sy0xMAlpOVqEsFqu1ZbWLfKjQfW2ihbtqZFWkvEjHKaJhk/HUZx&#10;/boUdRKMgfRh/iD2JnSv3ub0FiWtbhHBEQ7PBJtKY1sLxSpFYBOqr8dGTp60sceftPzUlKWGhiw/&#10;OiYcse6+PtvTBOMnmCH4YSpVmBEiKQOLidAHphZRXSiMaZW9h7KK0vdjwak3CO3xJ6YEufiLELn5&#10;sca1DdtbvWm28cDKi/O2s7xg62IsK2JEW+srrg1bgZFoUZ7VJMnmH3TLKWoOSovqBUL01DvsnfjL&#10;AR8z+mGTzDfLxXS9PIl7rVLTWCu6wNfX1+9mS1ID7eYniikw49JPxhPjYnJnU4ONw+ZeQ9hUf2rx&#10;LkEi26MF0rEjdlQTwBe//IydOXdGzFuCtAR1fx8KPSQC9a4c2ARk48P7SvnUFx9YWsJio1qxmhbw&#10;LGZoRa6v8G0OypzpsuJEv2WKOb+hTxKK1hgo24h+VG4U4dISTHZFsyu3l2xrddMqWxVrVBpaSqQt&#10;tSemK7rm62faZGhqyPqmB4LyZEO5CLuaIhURR1YEu7euSW21ZGs31ec3F2z7zrLV5jdsl5dWO3XL&#10;aHxIVLaCmHxPOmuFTNa6m3uawApasPVqQoEuw5/DL6+rP1YI0xhjIUyGB6hWnRXGdqDmoIzGUo2l&#10;neyiF3dXlVFQYwQw9+MWlNPAMP4d5R5+9BBRzy7fOOrH/TED+tebmHLDSkKUi7huir5cCFLh/HQp&#10;z5xwBCZchGgPZlwEO4TkgtAiQdonUMfg6VcMuEdInC9CUtkByxT6rFsCTAplUL/Ws8/SuTHRaFbj&#10;pyH6V7koUrpPQgDKY1owNrZtly+7VGYWjal0QVmpLEqb60BRdvOFsMJ3pbXoRUENxTPRukam0qOe&#10;acvmeiyb71ecAWGvvLWw0iI5tGegQyZ6/Sb1EFBllaerm68H2PgVs/aeRFGNuilWIrih6NXFl2Ly&#10;h9vij93DB2YakBFJuuRFmzryHBBj3wGI9ojeWfvo6Rxy6nyIiAGvSCoXfnEMdaJNmZ8AD6off8QU&#10;P+CaVa5Mbao/GmB1wxrlFWtogcRC30+06+KUOl5s8CWbai/0sQDdyfR020DDdjqSW2ib0H7BK9iA&#10;zsI9HEKIJBZpY5MZ7fRV6AO5i7GRNnzXhU1otUu02V0QTQ6JRoesKxuUKPFr1huqa0X8XXSNoqTG&#10;jr/0hGBl0Achr5BupBM8wzMYfvefIsSSBx+4xMepoBbbILZDBOgW5HQ0NjJ4eflXf/VXiRLac/bS&#10;Sy/5CyU2Ojilg6/xeLGJUhYLlc70mN+ZG92tw92VwDR3gWyM8MLKX6xpMRPTxJ1y0A9RaYwNF075&#10;4HQ0ruz81re+Zd/4xjfsK1/5irtzVWc8nY2w5B/rQ9lIK8g6+2XpbANM/NsvJfVMXAAzho1+0R7D&#10;yKXtHuiAfCk711o37L4WedeuXbWfPPcT+8v/8pf2/PMv2GuvvWa3tAi7dfOW3WzjzWQjadXbhpfQ&#10;bPqwkRTrQnu08415JuWJGN0+bxBegcE3aANo4JGC2icLzH3QJm0UEYM2ZFb11vRQjxTU/uZAWwap&#10;nzWHeE2DLyFZl3GybMtKlbIrqfX0FGxkiHVLxmriteXlFXtw547dvXHdeczU7KzNnTppA+KjBa0d&#10;6R82LLu7tEZQJuRBF2xtV2x5eUNzwy178aW3ZN/UmFI5tMjgxDVeG3d35zT/d0k20GiUjM/4igrC&#10;yABQwdzcrJ07d9YGB4o2NtrnJ6ghI3w+eu2zA9BPNB2TH/rBN6UZt1q7chIPSmh+ykKLk9d3ZOfk&#10;BTYFm0goknBQTgsSKesYH/LIBQrD2kYSpWiBsRlkFD99CxEMP8nn0C0Z+9AVLZdXlq2ysaY1btk2&#10;11b9xV9GcTiJK/JqqIl0QypkSAG0gu0dtKzWF739QzY0PiU30XKuKH/JJaFyFCHkF2wPhcDLOoHQ&#10;IdJHUVDzKz6H+KALWTuU2otJKp4x6XfmEdLv5F/BHlHt1iED4IdiO7LZD3/4I1dIu3XrlstwKIUi&#10;fxA2nO4V4kTZIQIyT1PyGEhYTOQpXkR1ykMgcfEP6dHu6iqV/+7Sor329lv2yhuv24uv/tRWN9at&#10;rLz5QI7N4YrK00Czta41GIpo2yWrb2yZNTgxS/UQk+E6zvGxMRufGLe+oQGrKY+6+r6+vWPHjxy1&#10;3/zGt+zkiRNq136/5nNqekphJzweih0o5LJRzsduKJzlOJFPbjz3FTilUfURjbEJz2n3/kW11qbQ&#10;K3bayq/1VHggthXrBMJEtwhtO+m4IVMY2ssJ3flm7GEolTD+4jmJo0RCfJcZA28kXT9xjVh4IZ94&#10;PKHc99i/URr0DeDjSPVwebpS9T1hXggU8wVPlrrxt7S8ZAv3F/yFAbmfP3vOP+zo5+pTZYVstLC4&#10;oD581RaXlxWC/bDw5TnXivKSk48fOUUZ2T6V5yQUzTXyB0ijW+2N0mGv+mSwr98mR8aFY5rjtW5X&#10;Wvfu37Oh4SE7dfq05o5lu3EjXCXq7QCwttScxVUtKDSSP+vx4cEhGx4ZcfockJ22inwESIrg9YL3&#10;hNYO9Bk8O/HXBUJ9kpY7BHIVTfACh/G3vTJv87eu+bU5Kwt3jFsdMl0oEmmd7mvz0JYoRTLf+5oT&#10;qhcvHZ05ZkfPXbRC/6D1DozIjZPV+BAwjIqYP0+g82Sljw88B37hPaHwKEfdXhGNvfO63RWt3Vtf&#10;su5C1hrFlKm3PX8PLZMPMrlxxD+A7Q77hV2SGburLRvu6bfT03N2bvaEfenc03Zs/IhN9o9pDtof&#10;KymXXwLP4kMyPwVREPnZ++ADSANnxpHvW2iuY/9DhOrPSkrIvJbQWwthSHNlMmfuiadw5RYKgSD+&#10;uNE2JNwlXsMH0S5riSeh3ArviLylk990AuV/aB0OA9moHT0kP0mUkubu7XrZtio7Nr+2qHJ0W2mv&#10;Zo0UZ4O1rLpXt5orpmn8c/pXNiD7hJE30bZpjUFOcpztG7dZzbPs88FvUcpSaO8PgF9q4nt1+ofG&#10;mPsB1mDIDWG8gvC4cCtCtVKy1QfzTkcoqI+PT/r+XREeoBjdogueAdIEnE+GbJPcHwYHAwQuzUNA&#10;b7HE7wC4G2GdOytP6CtllUrT1tfUZiioVR8pqH0ScHhsHB4TeP+yr/iMgA9yAnTKCWbIEc1qVbz2&#10;gb3wvR/YjSvvGVeLs284OTVpv/FbkmVOn/TkeSe48OCB/eDP/sLu3bjpO4WufA6fEvIuCSXMouSe&#10;E1ozffMPft96hgZVxiRfIXNh3GsMv4lHLDLgdZGT6sMfFBy8aTfl6vFVL59XkzYRr+eWEv9YSbzY&#10;U+/ihRL72yDxoqlw4mO+x+48VuOSZ7mzJkyltDZEMS2TKKhlezWVFBVW6Wkce74RKWiCnVU4CIEX&#10;8T6LmnA71PDIqB07ftRvUjh6dNbZSdhTrFipvC35oW69vTkbGxuS/DhhFy+el6xesKGhPpf/mBuQ&#10;E/1KaK+D5Bxfm1CmkOdnAaD9zn1AygpAt3F+i3Z0BZAJOWWZ2yk4EYs1A3M+Mj5yGfa2okUHdKZP&#10;fpis4yPwzAcHfDhCfrR7zDvGxR4h+nW6fX4g1rmj7m1rpHJMkDaiL0TjH6agVszY9GS/+k8joLll&#10;K/fv2L07t+zFn/zQtjbXrSW6T2veRNmyT2vhUc2fjz152WbmjtucZDqua2eMIucx8zY0KYePa0Q7&#10;QtZKfCSNDPFzweexe38eSMYG4PMPc4zaLNjl6N7BLfzgiRHscGe385jYI71E9CQ8jAcK0GGPJcD0&#10;MSm+vau1W7VSs52tdRse6Ldd5qwqik1dduvGdY33lMRa1mvMpZJreI8vN2Ri3umwv5fNaP7jWWvF&#10;nPx9Tad5D0Wy9ZVle7Bw3xaF62srfvXs5vqqbayveJ4lYVM067fGSaYGUV0QCfo7cTEh0aLMiKpO&#10;JgMf4/ABDjMQ7cqdW7XQNWlyYjwfgqgMqiHBfV3gbcV85+0Tdqe8bRAc9c+7WGLsyq+70G8jE7OW&#10;Fw89duKEB0tz02BoOCXIu2Wk1465CneMBIFohogJtB0fHjJAp59iv4+vHvTD/ZNWUIPyHsGnCDBv&#10;V04T8w5XHAai4fQ0FNS66wpR0dJuu2K72xrA5YaltKDWlO80jwjFFQh8ZcrXplyb+T6er2fceDcO&#10;ogwUDrJiGzQIlQ4qB2XhuOxuCVfZwX7LT45Z7si0ZY7M2ODpUzZx4YIVJKyxycDkxjVhKG7wHAae&#10;EmZBDIPRwAaDchru5BHQy9IWaPk+ik0EmAMTWDLAAZjYyn3bW7hhpXtXbe3OFVu+9Y4t3XzXFm9d&#10;sZV7121t/qZtLt236s6GhPWSL0Bp2TCs46AlvcCAD+MnAl6fJC+3drlwd+LUSXvq6Uv21OWnhZft&#10;yLFjVuzrs6z8UOyj38LVCXWr1OtWb/BiuumnltX3tGjdrWvR37CaNS3fX7STZ0/Zk5eetOMnj9vk&#10;5ISEDTE8OorNR2WLxjvCAe3riisIhSii9vfY8NEjduTsGesfHhY5ijELuYnKtEhONcTQRTSNnYqV&#10;N7fV1mVrSaBRMyt6zutTRaFAjAxGrYa1ZmNXjFwUpuxRSkNZIyV6yeivXqrb9poEey30IMZd0Xmr&#10;qglH9M2dKqmWwjbEENcqtrOwYUvX7tvdN67b0pW7Vr23YbuLJctt7VpfNWXjXXmbTvfYZHeP5beV&#10;54MdR9vWWKkrb2Xxqwn7FHqYYpNh9HPgnm9CO+4GM3yt6RzoI6BAGTsfAdslAWIY0tK4Y8GOQEQI&#10;BXGEWX0gJOkfgMAbmBgDatnr/GG/PCiooXCGoiN0R45cE5HO91lGk3+mMKDFap/GEcd9F1SIjMJo&#10;TAnhV15+Foii8y4tQrs4ShWhiEWtwnd1gSiX8YKUhS5Kagov/uToimthQZzJD1quOGJZYSaP4lG/&#10;yqJ8/XSF99cdF3eNlgMPHRAZt8bOnsYE14wGhSSwk6HKOID8dPbtYYh5gUkaB7DTH/wAiOVzZNzH&#10;uAchoYZAISqOl6gzeZKRL1ew1uo7WjSJx5Q3rVLatnKJk1J4saB+hpd0iTdlc5bN8RUXSkNsZJAv&#10;EOvbUeckfeiwnZ9DZ9hDcT4i0MwB+cEhuANBcA1/bERQ7m7RUJrTYLqKmm5RdkTRUTRGy+xWJXxv&#10;Wb22JrrelAvXnEoI9llaSSsNNnFIgy3a/b767EKcx2mfzc1NP3WD087++I//2P7pP/2n9s//+T+3&#10;f/2v/7X96Z/+qf30pz+1a9eu+ZWcvAjlCilv1w5g48JfbiaLXYCNkKbmRBTa2CjhJJ07t2/76Qoo&#10;ZcX0ePnZGYdnToVAOQ2FtD/8wz+0f/SP/pH9g3/wD/zUtIsXL/rJHyioMVe3ZRIB5SINzE73Tohl&#10;ZeOFDZv4hSAbMmCMT7hO7GwzMWk9a95G6T5NX2ue3G3415zVasVu375lL738otrvP9r//D//z/ZH&#10;f/TH9ud//hf2/e9/3773ve/ZX//1X9uf/Mmf2L/4F//C/uW//Jf2F3/x5/7SmRfOnNwa60F5aMPD&#10;m1OHy/VBdX0Ej+AR/HoC/KGOnCVBHhmMZ2QvoJDP+xVtyEMc57+1sWnlnZLtNRMFBPHNkZFhhWGO&#10;i/wMDHIibvyVymVbXFqxm7fv2b37i3pGruPEJc2Pkr9au5Ld9nLi2by005q3Dm8tWKE4YDnkvWyP&#10;eJTkN+QRzYlsKBUK8N3P9vz46wwusxzCgyAX6Ej0xAYhymN7/qJddrmF9UqQcqO04x/WSIBkszB8&#10;xMa6lhPWmpKLgmJEW+GNzUTNk2wqcqoMwiPqEQWtiQf42K5YlEwluVQk01lGR34QVNmA1INvX4hu&#10;+cqWa0LrZa0xK1oDS4ZQqXxe/FWfG5n3mf8BZJVKpWrvvnvFfvzjH/uprHfu3LG1tTVCOg9AfkJG&#10;q1Y5bU19R9+oDZB58EdRCPmL09eQRzjtlnBRQe1wm5E36SHHYUeJ6MHioj3/4ov2+ptv2I3bN21+&#10;cUE9uGv9gwPqby3xJevVdnbUv031Rzg9rYnSkvjJHtecC/t6euzY8eN2+sxZm5iY9BNH6uUQNqf1&#10;3pGZGTsrGfDC+fP21BNP2vG5Y34CWk5rt0I274pqnPLFC7ix4RE/NQ1lLjFE0V2Xnz6W0xqkR3EK&#10;KMzKjfLsoSkhEnIlNycoAabQPzgStt2w4y6k7aIMBriyFi9zVGFvL/3j20aeE3w/BEfCuQJIkjZf&#10;o/OiCN92tHaWB1x9Pwc5GRk4rzriw1hkTBblPjU6bkenpmWO2XDfgM2OT9rRsUnrS+dcmaShPq1p&#10;rHANLHIk9fQbBWRHQY12RdliV/TE2Pf0Xd5MZGEcvKIhXk10SftPDI3axfMX/FS1+fv3bW1l1a+L&#10;4hS83v4+JcJ+QNqyGu9p5YGidbm0I9lZ/EDtuby6aq+8+lN74803NefMh+EubDfDI3goQD+O7EFq&#10;nG2tr/lHwvBbdaD3Ja0IffkpGepLp72INLL80tDTwKBlJT8ExYOPMlc7ISgd9gqaYs+SI9hbFEVu&#10;bpfs6vUbtiwelS0WLKU+h5txjR3ocosQOoq3SfDRbHdLtprKXdu1IckbZ6aP28Vj5+xLj122kzPH&#10;fYwDjJagnMbeEUOW9MJajvbo5GUfBQjOlUEopO2icKY5S4Ttz5wmwba5n6CG8pqfKMqpj8Km7HXN&#10;PdVta1WE5W3bq5bMGlydxxpXY8hvLlC9lAgKAkGJnxFL9emDpC3+BkBtkfEcaRthNpVxBda+nl4/&#10;vbyPcajJE6W0SqNq29UdqzSr1pXVurgnZ6li1rrz7EFrzpDB6Wq7vBRXUde3N+3mvVu2Vd+2quIf&#10;VOgIdOCo+rgcAbgT9ClTTpTRuRyNTTk19/T29Vtvb5+fBAR9lre3bHNtRXLrppJhw1tyhdoOOoaU&#10;w77j36ytHsEj+EUA+oWoNWvrLyh2M5/ubG7a6uKSv4dBQR/O2d/XZzMz0wolWhXh7or/bUvWWZif&#10;Fw+JYyHM3QAKahwUMDgyYsOTk9Y/PsHE6/kgs/hY0pg5LKe5e8Q2BIf9P57Ya2fPnJMxuXWE6/Z7&#10;E8QesDvNB30gp53llFfE7MOR09LEC8KpaTnF59aUgqW5Ilro+6nxqn+U1FBoa9e+ox4OByrRBngk&#10;bV0o5uypp8/bf/3f/L79V3/4+/YH/9Xftm9866s2Oj6oNeqW7ZQ2bHNT81+l5DJSv/gdfIUDMvwW&#10;J0+LX+aOqJSneUfyostCn0FgXmBOi/MDfR/ksUAHzCUDAwMuMz/x+OP2hS9+weVrPj4JSrwhHPMN&#10;GOX9mBZA+x6GmD5+rAFKOyXfuw1rjofDw9J5BH8TCCOXXgrzH0opVVt8cF8y9l1XJlpdXrJerZ3z&#10;WU4QTInmB2xc66rHHn/CTpw8bbk8H2wl8rv8UbZusF4S0L/QQ6cy4iP4ZcF+X0b7PgIJL8RgXHag&#10;zwHBtwM8YIIR9p87U3fOoXTSWfE58UGuq2wIxVbckte6+tiJ0zY1e9TyhV7L6Lmp9bT+BSjzak0o&#10;+kH5mhmJmSSNXCw5jA8yuncbtlur2Obqki3cvWUvPf9j++mLP7G3XnvZ5m9ft4U7N2zx3m3hTVuZ&#10;v2Pbq4tW3dK6QLJxLrUr3LOcSJBzF1Ch5GNHPvxAd8QPwRBfYe8S/Yl8LhuU41hzaA1br9WsWitb&#10;rc6Helqz+r5oWLfSfPBKV0R2WRUeH9YLbUzal+vxOR3O17NKd0/rUiWkEIKYmMCnYtCfPl/gs8aj&#10;E9Q+BVC7xE0lrtwMRAsxsinbbcVW2rIoJWxoEGxWrHpv1ep3VsxKdcvIPY2fBnxdRF7XIpnTzNh0&#10;oZP8PnchiyuaX0GtwTHnWig2tPDluHPfIGvwwl+mwhKloYFV1cJ+t5i33iOz1j8zYwNzc9Zz5Kh1&#10;ix7Ebdi5FNWwoOQUoWQDQGV2Nqg0fOGfjCbyDiNWdROluQ6DHhG2+ZoNk1BBnBWTUCE0rB05UnSv&#10;Wrbqg+tWuv2qVVfvW62kBaSYAtq0RS0yBwb6bGRk1IZHhm1EwtHQ9BH/GiSbz2uBGYRSP93NTVDp&#10;ykR7FdPLBsqfUnycQD2VaPKjPGmT5DmONa+9ysKpaUWuIxsdtUktMI4embMzZ8/aiRMnNeGftLlj&#10;c76xOjk17V/2joGT4zZ5dNKm5mbs2NnjdvzsSbvw5EW79IWn7eTp0zZz5IifyBY2VIJQ7AQBeN4w&#10;ZZgz9Kbegyk3KpYu5Kyyvma7bN4yy3A3c0OLdrU5m0jQ0d5A1o9m38spzYyYsV/JEBZPmS4Jo+ro&#10;ZqVhC9fnbW1x1RplMfEGkwt0q/JwnLMyZ5NpaHrYBqeGXIAtaGFRZJEhPt1V3bXSgw1beueObdxZ&#10;svqDTevarFtvrdtGWnkb7CpY715G4yRjPVrMcEx/TrVpVRvWLNVcw7pvfMCyhaztakJCr2e/Tz77&#10;EIvq6OMJakmQ/nJr4p5gVDrDDwwvePbdgGAXYk/QvfYDJCj3ZHyEscMz4yaMHVII/sSBUOSieEFj&#10;H1P0hR2lCviS/vfTxX4wLx6BsIAJT34tgaP6T5KLik02ARXOT1CDjrUQ7UplJARJYM6PWLrYL/6k&#10;BS7a6MbR0EUtXIfEp1CqraksKq/oN5UKC2SE6HjFJxtUKS2U0xnF84LySivhGSyKWUynlbYW3OZX&#10;dwZB2zdYWYAmi2wzFOIUzu3iQUl7gHy5rt/Qbfqj9YIfL7u4ikD5iGFGlK9ChbK4clJccHtbqWGd&#10;sYJ6DD8CpYp30p4hPvjzQWzumOph8K4P3S8M6TO2cYh04mVUnTCZs7wf5Ry72ltACe3u1cRD1A9d&#10;aORX5K++2q1ZV5MjfndVd9pOqahJurvqSofNYc0kyRfFEm8VjxZVBkmBXTFSGZGXv+AJzuEZd+xt&#10;1w7wwkUIoYLtYNi4qI7hPfeYt/qkW4ynKyoV0pe7bK70qA5szPSrPj0KL76lBRxfeDQaO9ZolVwX&#10;MpNjIwfFyBA/jkNKQbuGZoQ+Ao3E2gDRFp4ihIJFN9LYhW4EjdrBE9TSGk9Dg0UbHMhbIZ/WHEUe&#10;Pxv8xaKQL+lQSLt//75f0wn+8Ic/dOSFJScccEoap0/xwoI2DIJ92AjpBOZKNkt8zkzs7U0UIW7E&#10;i4pgnKrDeMS92Wz4ZgfhCYNcywYSV3o89thj9uyzz9rv/M7v2FNPPeXXd46MjBw4LQ2M5SI98qR8&#10;0b3d/w+Bw+UFee6Mc9gOxHigIskMg4a/ALRVly0vL/lJdD/58U/s+rXrtry05JuOLHzIizkf5U3q&#10;dOnSU6rjJb+q9EnVdW4unA4Xrvncb/tYJ+rJC2hOoeg81aSzvJ8ngLcEPkX7SN5RV6xwsquQ9vn5&#10;T1BL+lLpOYaHxHwE74d9jrePGDRoGBkBH52g9nGBOKyQP82rmp+zkm/SmmuQyeAzrGl6e4pWlIwN&#10;YW+L/6zdu2erCwt+1H632nnmxDGbO3fWsv0DlurtDT3o65GwZiiV67a2vmPXrt2x115/x969ct2u&#10;31gU3yYMV6wUFQclf8lVXZj0HQg1hI2hpn/VWPcTk79w+XE7f/6M1oZFjUPNA8RQ2M9Pr322II5L&#10;6CMONx9C8EA29xJlsj2u9xRyvScbha58hryn2JwIHYa5IkZkOoKZugW+jGzEHI1Mgws8VeGQ2WW0&#10;10DyrJdLfkJ4aWvLNpeXlb6CSU7gwx025fmAi9h+1o8i8YKfDyJ42dXKSl6T/F8cGLK+0Qk55Szb&#10;NyA/xfBIZJbU+RDIuQ2d9gCJC3GVJ3MN19jutrolj33ACWpc8al5JM4yZEoq3r5egs5SuI+PmwjB&#10;HlGhvT2pSlCsR3biis/V1VWXBzgxAoUM5rsoxxAWZVCgicJIh4wDRBmCDwRwO3nypA0PD7fDxDwj&#10;4EbeyG9rmxv2/Rd+Yj984TlbXF3yaz0zOcllhZxaZ8+qkh+rO9shYl15V+p+0lZedMD1fflM1pXL&#10;Ll54zH73d3/HLl58zCanuEow5QoU8IXLly7bb33zW74ZjQIT9eTFon9cKZPyMY/L4mtpTmpvSWbl&#10;9D0+9uMZ5TW4EemhlEYbuewofz+9j37xerHb4kmFVsdPYZj/8fdnmUEeDnyOZwBeS08T1tNwJNeA&#10;/MUTzdzTxTXSDPHJkzbDG7co53kY/bEno1qrzPDdIOs21B519WlddIAyEJv1XGHKSUaK7eMJMYYr&#10;M/mSvVdtitx8Sn184vQpLwKn1VVqVZtffGAvv/GaLa+seL7sMc9MTtlj58/7yWfUbmNj09L0r9DL&#10;5yVnWKl8PgXtWm+xx4Y0l8xMTtup4+Gr85XVFXv7nXdsbHzcpmamfdN/k7Gt9QenNPh6W/ykoTHP&#10;iwCUT+ILMtqsVmXDqVuy25TLzihch/6grTyY8w8a0VvbGYm7JgEi/ioCdYn1AX52fdxX8kCjXrGF&#10;O1ft7o0rVtpet/LWqqXlnkFJCh5OG6of2RdUs/qeLPux3LqRK/TYkVMX7MjJc5bNFfXcqwAZ2+3O&#10;0cIHSgTF71M6VCVqUX/C59m74aNCPoy+uTRvP33vDSs1xG+aFb82spqRlCDT184KD2fnA9nsnn7F&#10;W9Na8xb0fHr0iD158oJdVHkunX7MZkembLxnWD4pl3nitbdO9yqB00ME6AI/+JbM90GHU7SGGgpV&#10;Dz8hCSVqtRn1o215SVYpbdnO1obaVmtyToTYWLWlhXu2/GDelh4s2OL8fZnzel6wtZUlW9c42Nlc&#10;t21ho8a6N5xI6dfhqYy8NAt0TVvwHNZ7ESIvfmgdHgZ0hZAW8TjCRpfkQhTMNEb8Vg/x6pXyum1V&#10;thlilsoyH1NLzXC82GNd6XNGmLGhGedD4kddjV0b7Oqx4Z4BDzc6MOj8Rl3qcSilf8ye/HkGgNKg&#10;OEBUlqSdPbxkRhTNq6Udyajz1uRDr/KO5fKcaJ+zMb+2W+2ieV1RvJfM5VX1rxI4KEvu294HziM8&#10;toBwAUM53fEguJtXLPxKjuGKz0rnFZ+PTlD7RCCOgwi0W2fb4f3BJ6gNSlYMNEIUOIa4jOJEtyQd&#10;f4j5RNNHQLAmED8E8uAaq/Vq1bZX12z+7j178Xs/tOX7Cz6X8hHlcc25X/+db1nf0KDvJyIf3Xrv&#10;qn3/P/2ZNUsV52HMdyTWVJb15q6NjI3bU1/8op3UGu3805dcZgE0/DSGQZ7Jfb+4B0g7Ao5CnNsl&#10;3kOOkIGX1ztpA/66xAeQzfnIm/Ele3dK834aROks035G/k7xLAx2uWl8pjwcimlFH69dMv1dAB+j&#10;85G5OInvm1IO2rXNH9o/h6CjjP4T6sSHWfB2TuPuKWYlv/bb8OCIzR07Zo9dPG+nTp20xx47Z088&#10;cc4uX75oZ86ekNtR6+0tWCHPPmKQN1yxWY2BfOjyncrkMt5Dy/LJQyfdx7nhMM8I5UfGDSbPtM2A&#10;eDMnELPfmxUfRQZjPYB/jINJevEZO3Iy9phXO03xNq6sPXr0iO/Hnjt3rp1/TCeWDTPOY9Ht8wWx&#10;zh11f18z0Lcg7RZobv8EtabWeNxY0vKDAHok5/f4CWqSg61pW8t37I2XX7AH9+/ZnRvXPOksMpX6&#10;oae3346fOmOTs0ftzJOXrdg/aPneIfGPwPOQ9bj9C7k6rBOD7IapJPYhkt6Bcr+vEj8T4Fmd8POn&#10;8GnC/vj7+UuuuIwNxhWPzrsw8UGQ0bgS3wkfQoRTzbmRLY43H1ORR/oYEvoY63hOoLOUEXA7gPpB&#10;PsfOD+OSd3UVyV29xXyQ3TMpq9XrtnD7ps9hnHQmSdXXoJzGTZn4wLAtc5GokJP7fJ2t9JSo7xVx&#10;S0JGiBKbf6DIB4lahyDr8Y1qNi0eDMGpDfgIhHhuhxeTp/KATzP/uc6ETPKHz8X2YT+I/Rbn50LW&#10;/fB1n8fUTtA7rejv6+IY8+ozDhJT6DlqXBQHx+zEmQs2NDJsx0+e8vktnWPu0jghPcJR70T+9D+S&#10;95QDAtEkhza0HR8eMkCnn2LTvoKH8VD8cK9rzbe0dEft8+iKz08dvBYiusN/oSEOohPmR0CPL4SR&#10;Qg6cVtZSL0DAMHEwv5ey/mbWldRqt1escnfF6reWrXVv06wsgtDChZfdNQ2ebQ3SHS1sW7m0464G&#10;Dkfhw4wY2GBLg7SelqlJv6HnhvKvIcAqXFUFaWXy1swWrFoo2o6Egnpvn00++ZRNP/6k9Wvg5Can&#10;rJsvJ9mkzaDwo8nHv07gmpZk8HpeCOOqoQ9q0RN/1FNjlTJwQlp4zYe7hipELztfQfvCUfaUGKdW&#10;jVZeeWCllUVbv/uelZdv+WZIptCrCXDIBqaP2tjpCzZ27KSNzh230dk5G5JbcWTCskWu1VPZNKjB&#10;PX+5D5MNDMPtniv2AAefPiZIEgwbKWJTans/rthzo+/1q/qjTFfo7fGvWCamJu34ieN27sJ5e+zx&#10;x+3C4xft8UtP2sVLT9hjT8p++UnHJ77wpD35zCW79OwX7Olnv2hPf/UZu/QV2b/0BTt/8TG/4pON&#10;PFdQUr+wsPFqJxOVVi/O1GlvvvTdVXvzlV5GAnV2YsyPVh/oG7R6uWaVxRXrFq24QpkmM0iPU9u2&#10;N7a8itCaLyYk1HAkOief7Wn10yw17O47t2zx3gOthMRo9uSnyCkRO0ob0Du0Uxgo2sjUiPXli1bc&#10;ywuzVr6/btui+6U3btvGq3escXfDere7bLiZt+FWwca6+mywu8eyu2nLaIyg+KZZQ3VNWYnTlnYq&#10;fupcZlQLl0LGdnNqg5zKxeT1sXf0LwdCMUUraiP6jDFDe0XE3e1yj2OKSV9TLr0cUIlA2UyK3t6i&#10;hX3UdCu6cP7DBh9jWe2326X26spqrGqcd0mQMF4GyC5sqd9Q0mICjcoy5CwiECqnpH19qEHqovk9&#10;8R3soe2TcdbmqTjJ9Gc4h/gHfQn/EB9EKQ2VeldO84opfhLW66X0QUvnxZfEw/aKluqZtnTvmCSS&#10;Prn1q536FVFjITMQ4rBxylhUGukUV9zJX4tZjpflxWurKb/uvML3qpjwuLx4sngr99mqPVwxzTdR&#10;ESR4eYpwQpvgh8IapzJwTQVIfBRAqCgLsthG8ADVU1bVDENlQkiCD8rb06QBJZjIHhu0ffR5EiqY&#10;pOOtGsDzCkhTYqHeAcNzR+gD9iRAgOjhtBZiRe9Ie+HBgwhCpuQT7KFsbDc6inbCC0Y5C2IoHkPK&#10;Qk7ASFXVZBI41dzprIRAXgBli+peFI8H/aQ6TsXzPugqKBand4ouITKEbQZBMgCcVrzthJhCF/TU&#10;B7DExClpPvJXXdVPTqt6dkHN/YC2JVg9nc62VBwawmmUpERh6oCu3azsGZVLtCfa4tqG7lRBCA2J&#10;jsWnGtWSeNa6lUtril5RG0j4y2ctVxgRbxW9+SYLdQztC8ZxTznCrAsmfzh7mTrKHMepzNDepECR&#10;vTLWqO26ktrq6pZtb9YtrfZFQW2gv+DKaSDNEQEaiIIs8wIv9rg6Ml4l+eKLL/qpGX/+539uf/RH&#10;f+Tmj370Iz+9iys+NzY2/MVlVPg6DM73EpP0I4S8kheh9LWA6L5RTVuoY8NpjdAtuOtXWXJcPC9H&#10;f/M3f9NPR/u93/s9+zt/5+/Y7/7u7/p1RJyixjHyxaJoLYOiadhU8j4WspESwV8+Mt+QV1L2WF4g&#10;usW4nUAc4ka/znpGiPZ2XBm48Uzcre0tf9H33E+esz/6V3+kNn3Flf14KcsHB7wILWj+nzs6Zxcu&#10;PGbf/Oa37O///b9vv/Vbv21PX76c1HXC8jmUZ0OZYtoAfcJJdLyQXlpa8q8YOQ2FF364088Pq2+E&#10;+PxBYXA/XMeHuX2WIMywKp/4ry9GRZIrK1zxiYIaV3w2racnbxOTQ9bXx/US0KKPRh+fYjMkojpS&#10;PzDUNTy4Lw+J+QjeD4HzhTaKiEGD0jPxr8u2Sk3b3qlrTFQTBbW0TUz0diioMfYYTyGJAB+t7T+L&#10;tPnLAeYXTk1rmJaU/iJMXNHSyO+SQ9LZjBV7in6CGptAvJBeunPbbr/7tq0uLVqtWrHewUGbPXvO&#10;5h67aKki8pjmMhdKNJe5rNltt7S2/elr1+35F9+y7//gFbt7b83KVeWR7lEJstaUjL+XKOXzoptu&#10;4gMlNkZSbJKk98TfszYy0mtf/MJF+/3f/5qdOD7hG6wMUrqLzaRfyV5LWMQvBjEy5gdg5EEOH38L&#10;kTozd8gtjF8kl3Bynub93arW+ppLhK36ju1yAkxrR3ITX82yH4A8DG0phZiQL2pEQ3EcuoFH4LXt&#10;Wkie5vQZj9+SXMkat1n3vNkHIZlKuWJba+s+Z+5q3chpWmGDUrHIhvZR2GxBa9O+AdFkwWqtjFWq&#10;TV+353p6/IV7j9bue6LJECeUwMui6DyFemPBFuyBl0UIcRxkJV+fD5EZW12Sx2qag1FQq4uu85LJ&#10;goLawADjAnlOfz6HhHhuhqSSXw/RYev02wee4mYw6XD1aT5fsIlELiptq2/URlyb7ooFISu1V5CF&#10;XCaTE7/sOfBc4YWqZBPkiNWVVeuTLIZiPPFRaCIf5A1PinWl4m2LdyysrtiLb75u/+I//Im98u5b&#10;ti1ZMcWepHB3t2Gb4jH1LU4OqllaDZ9RW3XXG3Zkcsq+eOlpO3bkqM2MT9q0yv7Nb3zd/t5/99/a&#10;xYsX7PS5M3b6zGm7eOG8nT172p798pfs3MnTPleDfmWw+AXzPbweZUU2yzklDYU0lN6i6aelyR7b&#10;LLyADIQaZUeecefFangO9aW//AoTj6n4yjvIASEM7edzjcfRsKC9AdwwXKJI4pKW3OFy7qv2oD1J&#10;LqQRuiqC+zkqDoHIT89RLuWZjfm62pNT+8mf+nBqQh8nUymMsw7Gpf45OW5matKOzs7a0SNH7Pix&#10;Y9Y/MEDmLqtzfefS4pK99vrrtr62ZmPDw3b21Gl75qnL9q1nv24TY6MInXZ//r63ay6XtR6Nrx7J&#10;p31c6Sk66eGFhWSsob5+P8XuyNSMPX7uvMZCv62trto777yjMSG5S8Xn48ShoSGXU/n6Hbd0hvkD&#10;hWv1k9JiUoPWtkpas9y+axuiJU4CrAjnjsz5Na60ifMP1ZEWZU81tB4oUNt5e3lIMEAYgw+HEP6z&#10;ALEeEQ/X42A5efI9XX+hA19u2PbGil154wW7c+1tq5Y2bbdWkrvWH7visygfQUeK43wB3ppmzZ6x&#10;lnBwdNLOPfmMTR07ZdkcfJQrodjrSN45OAZ6htJByhmaO5ZNrho39Aq4uLFq9xYXnF5LlYq8JGNo&#10;LKQlueT3RFMp8c50n832jtux/ik7MThtFydP2qWj5+33n/6W/faTX7PLxx+z85PHbaJnWHHSkkAk&#10;9ygdV1DTH3WKrQXP83GnMoSP3/R3uH87Hr3obmO8KRW1JdcEeYH1zFjhlMHSzpZtrK/ZfclTfmWR&#10;eOHGxrpfZ9tgzcyerdo05KtyqW1Joyn3qmi+JH67tr5pK2sbtqE1247mNk6m5IQf3u1QA/qFopKG&#10;l0hFiHRLvT4SMJiEpOCto+i0QyFb0JgdFP+d8at4UfDgRpjejHh3rek3w6CkwdvxLvb5nFZISCUL&#10;g83B9/12Gn4yYlPy5ZEjs172fDeyneKrAvQLEcIf/cHQpiyhTeHlnhb7MoTnJaZ4WbNRF81uqQta&#10;tryg8a+1Lu6zMzMePpXvVZgwL4lwvUzUsd0ylFHonNPtmMGObBoaJ/Qz3sTGk7/E4SC4G7klcyg8&#10;/H0KajUr9HyYghqJxMSjfR+jz77lETwMDvNv6KZzXONbq7fswVLJVtfK6lrG4m5QUJsZtGxG82j7&#10;TzQpHkKS/hzT6ewDd4u435uUo+kb3yJB+I+edzY2xW9v2O3rN+zlH/7ENiW/Do+O2BNPP2Xnn7ho&#10;l7/xNUsX8ra+smJvvvCCvf3qq/aKwuUkH7mCmsY2e7e8B8xIFjutOH/3//h/sONnz9jw2JiXxWVY&#10;9oIwsTqf2y9hG6KDo1cwAVmcfjF5Qs6QXej714xfP+FMKJna0pq3uW0k12vduT6hTK7p1LwQsKhn&#10;0XtOsof8UgrjmFFYbkjJ9Yf4pMPpad18mK45nj1h8oNHkLdXgkJ2IrBv9z7C1A9skH15eGQ+lzFO&#10;5B4cLEp+HbZz507YF5953L74xYt26dJj9uUvP6nnx+zJp7TePT5rvf1Ff5fOKZZpP8DBrKF1CLzQ&#10;u1hp4rbPUUL+HwxQnbgfc7AjzwG8xMH7IEb4WUkLfF5L0vR5TQit+tx9yC/K+fBi5GU+gJ2amnL/&#10;5198wXk7e4X+3lHxmpqXiI8iW5xvcPe1FnIYvF/Au2/PhyDKm7mKa1GZt774xS96eTrLEsclGMv7&#10;eYOkJZLf2Lb8HGoLPbKmcYvGA/v+TWFLY7Raa/heJjfUVEsN6xX/6BWtT48XrF7asCuvfN9++Ff/&#10;2RXjK1r7qRc0tuF5aTt64ow9843fthmZR85etFyv5H7N84xxv40tjj1lCw/w9x2ScZSAry9DYWOf&#10;C8NPAoldRqinoG0RRO/Ie0CnDSgzzLt/M5rozKwTkjQ/yBt4SLYPCx5Kyh9jCgx/IXSMEeSIfbeH&#10;I/F3OUFecxH7dvVWxWqNim3srNn69rJtllZtefOBrW4tSVZetNXtVVsTbkh23ypvmVZqpCC6aPh4&#10;gqeztnxfVWBcHRBzj5UOZZWbDH+HK/A9OHlDd3wM0J3NWa6P2620rhN/KPT224P7dyWP8X4WeTsk&#10;0CVe4lfoM+4TmZdTvJFnmQ8zkn/8o0KJaL4PqZVAS3Xu2m34xzK8U83IFAvWs9Yte03JnELJk34l&#10;vq9nQslB530qqLMp0ahf+8nqQuHYEcUDPpbWGpNbt3a7s1rPSJ4UH68qObVc4uZn+ptWQtZSmv7e&#10;XGUlTlpr2rzWsXPnnrDLX/m6jU/P2Oj0EVe6dt2VlNpEZYDPMqb3PyzZLydw2HyoD5H8ObpFCL0W&#10;INj3+aobgv24eOHuCmrLd9QGDfFn8Xja9NEVn58e7HfRQfwgiN3+MHwYsNfKEHAUQTIYNZ60iNME&#10;LdzjarONsu1ti9SrGoDiP762U4I1YUUxy8KqBmA13RUU0VRA0vM8DxQ4PnT75FTRICpr4FQk+NV6&#10;eh3LWlzuoFTRP2SFsSnLj05aWpNOt8JwYlo4slOskEJo8EJATDNppZsWBbN55aySMJgJopzGMeth&#10;EMBIKAWv6ElDjET+bNeJu/hGNV+P8dVYSZNnszBoXQPTlh8/Yb0zZ6x37rwVj523/Nw5y06dsPT4&#10;EeseGHUlFRd+URjxkn0weR9oll8i0A7UnWVKfIke86WdOlpIbRMW6mymZYs5GxgdFOMas9mTR+ys&#10;BN+LX7hoT33pKXv6K5ft8rNfsEtfumxPfuFpO3fxgp04fdompqct54piqrfSQdEvLORhrFAEfQZT&#10;FoOWO0pqXKnCYp1y7onpWj5vfdOzNn7ugqWHx6yV4kuWRMFCC/ZuEdfeTt3qK9tWX5ZQA25VlS6b&#10;sLzwVm9qUmLTv8mL21pdeVB/6h16HRSl6Ddl9Yr6u64JRBTUXVf/l5pWXty09VuLVrq3aumtlvU1&#10;MjZgBRtK9VpPV0F0pjKpj6Ee1cYqqkdJ9WEc1JR8Xd2/3azZVqVkO9Wyf/0bqO5XDyhzmBol6LeR&#10;ifD9WFfzgrU2dgk1SWqC5HTEgJo4NeabqUOocdPsygkLwqKwR3n2Ou5aT4JBIciVPhE8BQdomO51&#10;lF8beVYtYGoK1UacFMGvZ+hAf3MkMtWg8ShE7YyWJBiQ9FUXJn8U7Pb4GosFKqg6oJjGyRthsar0&#10;FR6hGtoRd1V6qgenWqE8pfBd3UGZbW9XAgYnVHZJUFBae2oX2wu4h7KRKxyJzndVa8aN07TSUz68&#10;VIWaUZgK7oKOIkd0I5oKGZBxQdngqMRtB1DZ1FbqP4/0QfAhXr8wtNt9H7zPvd773vt9L/Sys0nj&#10;s0JAAiT9ia+3DCTRQRb0TUbzTy7XIyG2X7xsQILcqBWGpoWzlhs8Ytn+Oc1HR60rN6smnxZOWFdm&#10;TCx/SImrr1DkSk4XbaffzkdlgP/SjLEQCe51qz4qXPxrF+qhGKrpVY2AczufiCEUPeu0gqDt8yZH&#10;+XJNzbbt1tatWVnTwnDdKuUNV5TkpVda45T2aG+wJLnF8rGQ4A974KyHS3TwOdSJwvngcuTrKJWs&#10;HdLRx6H6rj02aBx8Qr07IQq0yC28dENJCuWzl19+2a+W/O53v2t/9md/Zq+99ppfDxVP0YibHPF0&#10;LuKyOeEbHy4jhEYMpQ+N6WMFTJzImzHBSzWQDXc/rUOLXxYvTfF8vnDhQws2UGZnZ+2JJ56wP/iD&#10;P3Blre985zv29a9/3U6dOuWbLADpdF4/FSHWs9M/Qlg4BAR8XCThozv1JQ4b4Ji+CBJG/xinM26E&#10;GNfDE092lMS4KvXKe1dscXHRw1FPTibJotCphc7Q4LCdlkzw5S9/yb71rW/as89+1U+Mm5yc9PqG&#10;jaH350sf0HZ+CsXmpq2srNjt27f9SlBOvUMB8d69e96X9B9hgcPl/jDozC8Cz97/P0c6nxzQt/v0&#10;8NHhF433CP7m0ElH2OPzB9kfwfsBPsz1iZJqNAdx0hTzePjCMe/XJOXEb9jEYSOpUa/aTnnHKjK7&#10;shnLyz9dkAyWDUr9Xa1kXtGEG2eita2y3byzaPcX1m1pRbJ6K2PF3iHL5Iq+uVmuxusDOd2Ijwhq&#10;GlEN8U02SLiusduV0+bmJuzChWN29vSUDQ9lVC6Urvn4hpx+jeAjkWwM9EFIm3zy7SKur7/Y83EV&#10;gyzESbmsIdW3e3wsBYY1ahDkknLH4jtPlVyCbOSycqAp/JBnurXeTXWJbkUjKaWZaokemxXbawh3&#10;5ZbVPN5TtLQw1SP6ZJNU6w7Wo/y6vCZEka2peXIXhfUcJ6wovPJqVSS3lEpW31qXHWUtriLnVDFW&#10;aUkRKUsn4tb2BR8Gwd1l5bbc9X7AFWSqdB2hjuSQYX1N4o4x5M8Awgopp79IlH1XYw45FKWjL3Lq&#10;6uNPaGydtpmpKVcA8vw1X3OamK/vxRPSakfkE3L2/R4hVUBO4zSylfVVe/fKFZcf+EDBwbOGLiK3&#10;MdtU295emLd3bkjmkFlTOZpKl48j97RWbVTqVl2R3LxVsq56y9JqqzwvsiRfzUxP2TNfesa+9OVn&#10;7KlLXDlzXDLPhJ/+xclfY6Mj9oVLl+w3vvpV+87f/tv22IULyjvIki4v5lFi1npFhUExUssCV07j&#10;ys8evm7Wc16y1tjYmA0MDvpejZefNiSdRN4DcHOZJnHvdAvrxlj3YG9DEvYAkH4b93uWnMD47BAf&#10;Ohw7rJ5GKK/c5NjOzk38ggzu5Wy2PH36PKO2Z4UaghM/ILLn5MSYHT0ya2fPnLapiXHjuzT2AzOi&#10;C9o9r7h5rWdyGrNjA0N24dQZO3vspM1NztgUtyD09VlBfZzXeOtR2AG191BPr40PDtmk/MeGhvw6&#10;0YIQhUHSTCs9rhni9DuuN6NsvLDfFU2OKvy45H6u/+QKURQtc7KnhwatS+OeU7V2Mymnq4ra4v7y&#10;sj3/0kv23tVrycsPtatowJFqihZQzvK2SWr+qw+xFvToYXw/sJL1/UT2EMW7G3VOodywWqVknEQF&#10;HQX6hobUZPCHVlCmcvoXLQTMWCbfY8W+Qc3hea1Fwv4MOXSWINL2Pn13+IqOwoubZB0j7sHYnRmd&#10;tLG+IeuxrPXsZqynIaylrb+Zt5GuPhtPDdrxvmm7MH7cLh+7aN9+6mv27Utfsy+ffdpOjx6zmb5x&#10;j1uQnOJ78ModxY423VMxIfagnBbWZKzNfl6aoF04pZK1K2koEf/QZX1j05ZXVm3hwaLMNVvf3LFq&#10;jRdBORufnLWjx0/ZybMX7LEnL9vFS8/YxaefsbMXn7SjJ8/YwOiEvyTeEQ0vae32YEmy1fw9W15e&#10;VBqa/7z/mH/htiCljvg3AE9iz2920UizoWy/HRuYtVNq0yeOnrcn587bieFZKzTEY5sa5wqXFd9G&#10;uTiOL05sbIi2GpIP/IaObLdVWnW7NX/X5leXbKtWtjJ71WSltk+ybJfc+0TIy02x8w66AaINZRHR&#10;jtbIhb4Byai9ZK35aM12Njc0r+9Yq1ZV36gMcV+CPGImbdh3gBoCRYSc9ts2tu8j+PUD+hU83Mei&#10;AfbNXC6N3OthEOklhonUug+eQ8zGCZ1bDuq2Jf6ws7XtJ5vyYUS+t2jTx47asOScoHyd8o8Crrz9&#10;jt2/c09Clfivontuzi9lYZ4dHLChiQmbkVw3LLkOLurKaQrjigmyx1K2ITp04iH4YC+5KN2wpwmy&#10;v5mRoCC5ihtLMn1aK0bUM0rLbib2GKaNvUpC7inF9z1/1d0VnGn7h5cgwGG/+HwwPLVPqZxZySN+&#10;FbPckIdY7xYKXTY40KW1Z8amZwZs9siQzRwZtt6+nOXyaT+dKHxQxcwU3gFyzbErHCohb+v2X9LF&#10;Pwv1A//2kyd9DZX4tAMcwp8T9mVC1Rw6EPjcKmSu6vRvz32JrMs8VhPfZG+yVC57ePY7mddi3Ni6&#10;nj4MuqO5Qx7ULYQFeXfI6c3sQzZ9D+BgpQ4/f96A2n9gC7gnDRxxH/AKs5NsB7xl0ZzcrXjhfc2u&#10;VbUWW7p317ZWV6yqvkWeRxpqNIidEg8ZtdGZOckdk+prrvzkgxDJQ4lMBBmhVJRBQ0jZIRvyvhkl&#10;+1CSh8GBQh0Ar1awPgSir1B0FGr5CUBHtj8LOoPuY/iTpOF/gWOADw/9foy9KZ6jFfRuV1Nm3WrN&#10;kpXrW7a8tWD31+7Y3dXbdmvlut1c1rp68ardXJR98YbdWrxpd5Zv29LWom3XtiRjlTwdST9J2jGf&#10;ALF3HOXcxg53uAIH5Ph7XCWDm384z56gZP90Tpgt6HnAJo7M2cjktB8uxMcAHKDC3AbP5ENY/7BI&#10;CC05X4qoOYxr/DntnNLFdgQIh+IaSmh+bScfJyoNTlJDkc13IPUMohRHHgGR9wLduFKb5FCU3ljz&#10;QLPwdb+KVCnwCWVTtN7QPFYXVjRmKho/VblV5Q/yqWVD4Vqq1x77CqxF1Qa9g8M2qXpPzqruE9OW&#10;ynEKKO+qaTlaS+tTtR+96vwycf1gOOwbY3TiwyC0XGf//mz4sPQ+XmAmf3SC2gcAg86Z9aG/dv3U&#10;IHFhEgS7ffMDsR0ekkCZDGIPTCAlg9OginsZK5TkVG7Yzq0lqyxsWNda1WxLAik8A0WidFaDost2&#10;tIiqalAhmO6p34B0TQlJKI1ftqIXi+IKUdHwZHB1sdnWM2BdPX3WMzVjRRjE7Kxt9/RaqTttI1oE&#10;92ixm9Eizl8yKA4Lu1j+MIw00LvYEJYvSI3UZqGqOChUgsQIX3pi9ye1LYKz4nOqkZgD28Jc9cFL&#10;+hL3upe3JYCmrHdkwoqjs5YfP2qZ4Rnr7p+wvTxfLfdoPk1OK9LiHQUFF1Bd8AUp736Z+QXCE0yK&#10;Hgj4cUPII9icwQgj6wGim7cTz+4W0APGwIEIZaFhO9DvJREmZY9BNYgd/SW/HP1EIPU4L3gimiYw&#10;jr/0I+XlDyOnlVzYZANJUTkxb3Vpybbu3BbR1ESnUJHS4fQJIV8sZxFCxLCzfZpshvvVH6K3hoom&#10;QuOazfvv3bH15TVLc2qQ6BrlB7/yTv2yq8Kii1Qc7rHJuUnfYCyvbNv24rqt3Ji3jbvLltpsWn8t&#10;7RtG+V1OYBMti67LmrxKEvY3dmu2qSlgM9W09VzTttJyz4nWe5TfSMF6j41Ybrho6d6M1i9sTKht&#10;lGdn28f2/8wB5Yplk+EbMgmyyMM8eCJawFaCzQSx87VUfG4qLhrdTaGfpijkBLXGXlaLp7Q1djNW&#10;F1p3r6UynBqgRaDGlSNHbos8+PJFuakcoi1JH3vQE20LE1B6HgiUHcUfJBSfap02CRpoIdCDaKjj&#10;mRcDaNTvsagmi0RYdj/98VUsyLHd1IGyt7Q4bUkw3uuS8NM7Y+nisCKKv5n4QgtlMsXh613KIJpX&#10;QwklqKR6VUzqxzyn1FFulR8CDYKKHymega+IZnnBKgG8S4thv2rKT0eTn9czDFjFUBl4FvLSTKYL&#10;6Xrih6ZpP/CrNvOXN6A8Qf8jHggTIFKM90EYoe2mn2h2BOp88jZ9n1uCHXa6jB9PSiaLzbDgjPyF&#10;JtMzG4pC7B6RNJKUw0liBA5psPAJ7K2jDF734O+nevkmD7w8KAjC57tEk13pvoBckZntlzybD4qx&#10;lFUCuc8niu/pJzTlhXQkA8oayuh5JjTroq3cgpIakcOPF9nRXR1CucPfw+SD9h95JnbGgJ92IeYI&#10;omm+u4diMNdPit7FgVFIy/cMWa5nxNKZIYUbUcY5+aPQJbqk/VV2eHqQ+lHqFh372CCnBL1MwU49&#10;Hegvf/0X4oXxix/tI17gV3yarcGDN1uW1pgaGizYQD/XXYrXcwqlEow8k7GMYllTY5XTtTja/Y03&#10;3nDFNEyUmTh5KyoyESduZsQ0QOcl9AHtqzTDyUbBj/DhRZkkFo0xD0sZfMyEtIjTafpXecLBgQE7&#10;f/6c8LxduhSutsRESYvrEPgqjw0UgLwOmxE7nzvtnW4RohtlO+z3MIhhDsfrxAiRdwK3b9+xq1ev&#10;2XtX3rONzS2bnp72urChA41wNTh1vXz5sj399CW/zpQT5PzEDvmDSv0D84rPfpqI0qWPiUM/slnE&#10;y2VORJmfD9d/8cw1qhzFjzJdUDhE5gh5ReyE+IwZ84avfNS2+6SB8c/84TxdSPH9is/DJ6hNDFlf&#10;Lyd5JP2puPw6tdKFwtC+1N8fhAkte+hH8HCAZmkz2igiBm0ontj+67atnYZtb9fCFZ/bVd8wnhiP&#10;V3yiiED7K5oncSi9nwGfRdr8ZUBoa+YslH3C+qCrJUqWPMWaiqnNUQS9Vy/bbnXHFu/csns3rlq5&#10;tO1X8Y1MTtnYkWM2euS40kFW0vqM02o1fpBBa80uu3J1yd5+e94Wl7ZteaUk/sVptWw4KYy/6N6z&#10;TAZZTeXRXNmlBUZXd018qWEzk7124tiEnT09Y49fPGGnTk7b9OSAyqtxihwg2khztL/wo/bvJwo0&#10;8YfBw/x/VhwHAsWAhyN0+qlNvFn4+fjaJ+YAInU40Cd6gp5QPNNKRI9lyeecoIby2I7caxq9VXpe&#10;JjIickpS1nY5k75MZO62qVg+Nh0VR7KoXxEq+klpXuGaUF/vS3Zgs5C10rbmsrXlVdutadG6VbK8&#10;CBp6Q6kC2m6J6JvIGjmtIQv9oul+lTlnpe2SeD1KMQUr9BWtd3rK9jJaZ6gs/qWsyudyIVVWerG9&#10;fbwkdlnDrzvyJHePgA25R2VB7pO4xglqXPFZqdSs+P9n77+fJEuS/E5QI5y7B+eRJJJnFq8sTprN&#10;YAe7OwJABAIRDH7BD3f3l+xfAuwvtyKHFTmByMkAI8CwnuY93cV5JWeRGZw6d4/7ftSeub+IjKzK&#10;6q7qzupK9dB479kzqqampmZPzaxcULoVXXM24juo9fUlyu3tkbT13NeR9Ec++EvaFEAQh/CIp33v&#10;GJcQD7sY8I7VytwvLd1VXqpB1/JximiqeJnYdR01FgnaZfRWV8LjNDFO/1ixUrFkx48fdxK4UZvS&#10;2ZUOsbGzY5duXLd/fv9d+/jaNfv87qJ1lOYAc16qt47iae5s++5p6LmkX1Zc7LJVkn5z6viCPXX+&#10;vE2PT9qR2VnXA0+ePOELFDjaEZoQxkcXeuaITgyeenoHmfQ8hSM8+CBDOZ3L9B4/QQ/Fr8qHXiq6&#10;YIDnOxlRVt4nfhz9OcStP79HF4tpRvT3qWdH/Cf3YYFjCBPz4vchy72rnMI/fx8cg19d5SnG1YtD&#10;XvqQcKjcuZIeO/NS73ld4QGPg18Sr/MtvKdbyuS7ZAgJS70DG+sbvniFXfhOL5ywF5+7aMdm5tzw&#10;jDmptZVlu6YxAzumTUg/H1V9jpTVZw8N+31eddas1mxseNjfz8/O2fnTZ33HtUXpoZ988onvyMBH&#10;hEnFeXT+qPRhFvuED6TwJbzFfIg6FFOBNERn92096+rHTyos895Pnj1nU2MafykM3I0Q84/CTL4S&#10;XryBxgEyF5FQw8v5IKBdhTr4Yn9/WIgNH4B7cEnyl37lTrxJ5Hanob9tW19ZtMsfvW1rS3fk1rLB&#10;rvpm/DHH4hEQRiheYAFhS+NMjn7CIGFses7OPPOSjU8fUdvJS61mTgUZLv5OkhRL+RUIZItvFI/o&#10;Sb26KzyncCxEhd8wJs0N5mxqeNzGh8bs6MSsnZictzOzC3Z2ZsGeP37enpw/bacmj9rC6JxNFUdt&#10;IluxomXd2JW985izYFwd2kmSp6T+enM1IVPBHR/84eaeEzwEEt/OE8E4TeWR/MQwcne3autqK4wp&#10;8irH5NSMTUxN29TMvI1NTtnI2KQVy8Nu4MdxQMxrhXkpPtSp3HLH8Crv7zV21ziXo4vZlXB0bNRK&#10;ZRbxBdqR1SDjQ74Az747pBwjpHkC8CpOKklhQrBQOlFNP/RGdLeM2vGIjRWHrTiQ8yM7W+2mtSXv&#10;ee9tQ9HQNumXaVOZTE79tnT1uqLs7NnU9LQ9cfa8G8mOsruS14v8wTP8VFch82Qs5J1y+G6Pyb3X&#10;WSL/OBK+06z5jnO3rl2yWnXXRkZGbG7+iLEQvzw5J3/iBOQH9U9cyO1IBOSdLj7vqquTAnc98UkS&#10;3Tm4eOpC2pfnNDwehJ6zYlMwdrZh4Wy12untoFat1Xs7qE1Pq36VH3ZQS0oYMyAIMR0EZfWrwVf1&#10;/ycCUQeKQN2DEXgbjvjcsrX1Xb1TPyB9c3iIHdTG1bVkvU7g/yA7kILicUXh8XhU/IsIHHhObuEv&#10;B+bA1A42V9bs6sef2b07i/aZ+jz63CMLx+3lN1+3maPzduTEguRv1+5cv2G//od/stW7S7Z2+26Q&#10;aYqL/hl+LUoWnHrySTslXem5l1+2rHSgfIm5VkUIn6OTka5oQTiHhCw9WnCJyMWvlJa0gjNczz26&#10;uGsUzEN6PHpS5sM3DbUqtWM/TpSrtzIChWfmW9DvQxhdfT6e/oL54QR5jz9HwoEEoe76V7+9D/u/&#10;tIsylNwlPzkhL9kNSH9e58FNXVo20Jd+ySWDv+clMj58/4AQrvPpGqSHnpNyBXwQ4JcQ0jjQQRL+&#10;JE+88scEfc4ZEnOvPHxp1AmkeTzN/2m+v++9Hhkr3Zb+9c6779jHn3xsv/zlL9V3SbZ2Oj53yPwt&#10;xmseP/QQeHghbtzH3YGDfO7ng4UFfBdk7vL111/3OVveQcMIaR36uwQJl3lb7lewrtR7v/oEcuO1&#10;dHS+3wL+7VAeW/hTv1mvt2x1eVv9cUc6dseGiwUr5wdsatRsc+m2vfuLv7XFmzeUWNfHABga0V4r&#10;Q6N24ZkX7amLr7qhUUG6FmO0PRZ8edsNaXMJstCbgPejHPfJIumQt8ST0OWPu6VQ4EXSvx5r+jsv&#10;QIJQAh2dK+0koYzLjt8FYrwPAH+dztxBkOOhr4NjdAtX8hrad7zvIxCuSXQp6PsjbFfjqJ36tq1u&#10;rdja1qrduHfd7izfso+ufmCXb39ut5Zv2M3l63Z75abe3bC7q3dtcfW23ZUef29t0bZ3t2y3um2b&#10;2xveDhuturdBH+8qFUcldz8G2R780K6FSRvHxsPnYah496C4+O6iug96r+RDU+MJ+bt+5XPbXFt2&#10;fxzV6Rwu+RJkJpsQKErnD75T6yJeyxX5Lp31b7W8J37CETfjAmSRpIP6N+wOgryJ4wbPi8fHeCI4&#10;eRq8gn/cXoK5qCCrWICXL1VcL88VpYNyatdA3r89y8FypWHLV0asPDqhtiBdV1geGbVhFkvNz9vs&#10;kaO6HrMTZ87ZsZNn7cLF12xu4YwVShrfFvhmIF71OYTQJ5BmkG9CdwkQ79NuPXBH/Yt4qE9KmBQ4&#10;Be5CMH8K6Tt9AL3knh3UlpduKV9tDZvX5Sb6PN5B7dGGWN33V/l+OMwPDSb+YENWbPnOaeo0Wtt1&#10;a23WrLlZ1TPbEqq6EgWNiVCMTTR+8xWANV25bwibiqtNQyRW8RfNMZwDTeNEicqECdeJKctMTlvx&#10;2IJVzpy14SeftpwaUEcdTStXsqYUP6kZSpN0QUUk9IGaOjxWOaNOSjfTVYJIjdmHazC5/CAgxL08&#10;6I8JORR3Shn+S3ezQQkLN06TIAorplklX7N2tyEh1LLM8LiVjj1t5ZMvWv7Y85Y58owNjJ+W9jIl&#10;UowpW6PCYZWzIsQIRcICwwblm+klqEqGaGYBozDt4zcJKF2+PXNs6ILY8PtuygO3ZNXRCaNyBfQJ&#10;QK4RsWTkXfILnYQigG907zzFo1jFDYjYrWeP1XNCuGSAVevCDh8D2P6SPJIP6krCfnzCMkePWfaI&#10;BuvDQ9b1CWS9I27xUE5MVmSLrvW6NRc3rbVR813QqD7ywuQ8BpKsrA4ZIu4EnBahThigMAGPrQVH&#10;g1ZXt2zl+qKt31iyrVsrNrjTsiEr2tCAhH9XfKhxf0vxbjTrttyo2nKnZkvi+KXBpt3L1O3uYM22&#10;hiREJzXQmiqbaSDfyWGA5SrLvmx8a0A84pMgolnEtAEaiJEZxqrsmFYX1uQn4IBVVRUBuZeb2mMP&#10;oz+1y7raek1tp9oVtvOKF0OgKY392J1qQkrAmHBEikBZ/ScTYqqPROkIxyKCCd+Jj7ztqcMNHIpi&#10;DIof9ATKm1A/yZWwYxNXryjpBQqjeo7agssKR/4zIRM6cOQYu5Uho1q0dybr4korjts0dlErCJVX&#10;0lSiTGohZU3lNI7t5H6PlT5Dli1MWi4/IfmT9903MIJjpWWWbcXZTlxxYqhnopMPlBOgNEx0MzUl&#10;aSgXPlYFJd4lDAmn0fOC4oZxqEKIjkykMVj1vHkcyHnayUMAUd6H6Qcg0jxA+l6vAlI9EaNbgrRr&#10;2rLvcBWRPkZl6EgWdQZZ9drx514w/6dUogPxSn6oM9L9/vz4nWgK7fc6ovEedad6HBBmJedzE6pK&#10;8WJx3gaLxy1bOa1qPis8abnKcRvMT8k/RonIf/oZeEpxwnZul0W6QtdEhSQMeYWQ2QfPZMHfHv6L&#10;b0GC78f+L13moLyHuuYYgAHRaG8AWbytsnLExIb8bVs207aCOtICO8hxjCk8LL6EZvG8fTdkQ2n2&#10;AsFxxJ3KV7w9FHgRKze2x9AmyV8/oErg7VE05KqfV6RX5n5gEgLDJIyVLl26ZL/+9a/t7//+7+0n&#10;P/mJffjhh27AxIo64GD/F3cUcwUcN38T0sBrRNKF13gX3Rgw8TGKvpWBaBiMhvcMhBj4jo2N2jPP&#10;POPHd3KsJ0d6crTn6dOnbXhYAwkNvODfwyDdNz/o/iDEdw96fxCiX8ofMR1HRP1zqoDho8yebWxs&#10;2s2bt3yV/ejomB/jOTU17axdKJT8CE/K/eabb9rrr7/hBms5PvACSV32adbPL/TgmbqJx6Jy7CkG&#10;fXy4w0CNHdvYTY0jXH/605/6ka0YJLIrCrwA+KCzzY5HrHwS76YwTXOXH4lbGh9dgFZpjHCY22P4&#10;4wJ8lMY0PMj9MaSB7jH0pJG79d/7toj4Untvt6xdr1qjtmPV2rY12AWUYyImJq1QGZHARmdC50K3&#10;kdzVPboSBmob2x1bXm3Y9i7dc9FaHely6t68m1YSYb6GCaeWsKH+k5EuxxnXbXauYk9cOGrPP3/G&#10;3nj9aTtzek79gmQKqyXVR2KHIFH2GBzSPJ/GPxSQVtA9+vtAM1sBakzK0ea6ZzkdO6Ax8dXXUZJ8&#10;ih966P+oXFVyaucEXMPow9e3WlbjXDAjHOwmKMbOlUuWLVcsq36OoyN9bqKrvlY6YrvdES9q1CKP&#10;TSmHrJBtD+YtVxqxcmHYrKkyVKvW2Vy1zu6GdDP2sW8pVcqWQCSvY8/1SyAECEWk9XlBA9A30leq&#10;YfT7SvSfgImn8N8vIRZHGlOCUXd3T/hzv0DyIHdCxYlRjM4nJsZ9JzJ2Y7148Xmbn5sNu1JpbATy&#10;EbbFimf01JC4olFaiogFhorI3TEguXd30d5/7z27dfOmcfQj+ozvHqT0as2WrW1v2dU7t+2fP3jf&#10;Prt5w6oKN6h6kmKjcS/pSLdoiCc0RvSFGBpjFbJ5GyuWfcetcdUnRkzspPbM00/Z0888ZUePHfGd&#10;zlzPUvb4WFuSPjQi/xXVPfpOomo5sjsXu3UVszlfhBdPBkDf5ONknGxnEjxTyFkmn3MDtT3coZvQ&#10;IyI94uY5Ae457pOwxBHmyfr6HniYPshiUzeU4z1uiotY05gGeXFMg8ctGhJPjAsvIQ1qn1/gBF7w&#10;IYodykAM+aBLD4jf8657ISGJE0MYPj7BR946le+S6mdIeul4edjGi0M2PzZl54+ftCOT03IvqM4q&#10;NoYxmupwamhE7ydsdnjM5kbGbW4UnLCpkVE3WKuwE5oEO/o/xnJDeh4qlW2Y43aV3s76hnXqDeeF&#10;I9MzNotxz8SUVcpDGk6J7uWyZcQfGfH0wKj6Jj7KC3fFv7fu3rWr16/bnVu33XjGd3lAZHnbCeMM&#10;RznR0sPC4u8KIBcYx6rtdRtqgzvWqG5aTfKv3ZT860iuwhOJzyjF/ImL7luSD8wQYwDEjgE58cNg&#10;Nix81D8Y6r7QEfsQGA4fQdaoTSoc8+aTlVG7cPy0PX3ivL1w+ml7fuEJe37+nL187El7beEZ+96p&#10;i/b9My/YD869ZN/T9UW5nxs/bscq06bc9E4twUhNnCJ+UhtR/KQY89Frf6FQfdDjfW5fCsQTysM4&#10;iCN1OWZ2e7tqzVbXRtVOji2cseMnztmJ0xfsyPEzNjo5b+XRaSsMTZgfbZcfFqoPK49ZUe5js8dt&#10;+ugpO3LqjM0ePWoj42NKhtYpjt0L8wZ99JbuQNYjPjQwKeQTQwFUmmDgJ2R3tIIoOJqr2IXp0/ba&#10;2RfsdeEbZ1+0i8eftLnyuFX2clbsSr6KpXzNXoyKPEg+Mm/b2Gv5LmoBW9YQnbqSMxKgQl2jAIpA&#10;HELqiHk1oqIOXd4JOSqehagY8I1KLvABkXj8yM9a1TY3Vq3KwngF9GOZlQ+av2fNaZMkkABUREPp&#10;U5R3uEBrrvv9/87QiybcfJVqegzfBMQK2d+OApOIH8X/4QNM5M2D/tJAmIhpQD7Qq0neSXYOoPvU&#10;Gra1um7bG5u+42BuqGSVybGwg9rsjHhb6SFHtrbtDkdXL69K992fAjikPvDE2TM2Iz2JXWo4qt6P&#10;5NM7z2XMypdluQfBIf2jP+gZpvUwQHhKvhNI2ob5chaOBNxnfBYXhO9FZE4/wWQ+3scBcd4c+vcE&#10;mh6T2/shefkASJcFX+iAhRw7wiJPlHuVjfGmVB7pIgQIpXLZkVH5qX792DWNDRl8EQN6nwAtAtxP&#10;lS+C4LOng3jfJ+S6XwBJv9f1dxA9QQ9kPEE6lCM8RwRCun1oS0daWrpn7733rl2+fEmyc1f9mMZx&#10;qnxHDxYzEvIfMhjuw45p4TnoweRDT3Ijbo5p52QOrul8AfSZ8f67Cn3KfjmkakGsEmi/H0R/tR1+&#10;fCvpqj+srq/ZEmM16K/xGmOBvMZ8bAxQKI/YxMwRG5uctaGRCTG92mPU5VJADcEHtB/0dnbdZ9HL&#10;w8JhZdx/H1pTaADJNxK1ucBX3yAcljGH9Is0Hg59H/GXLs+Dw6VD4pcyV+s7trhyx27evWEfX/vI&#10;Prjyvv3m41/Zrz/6uf3zx7+wtz7/tf32s1/bbz79lf0W/ORXcv+l/fNHv7S3Pvq1vf/5O/bptQ8V&#10;xy1b3bhn7S5z+giTlEBBBsRk/V5tMqIcI/J1lmM1fcGontG/8kV4RMLSvx9nfZHF2Mycjc/M28jE&#10;RE+UIQR8zqDTsVxeY0oJWPQwPh1iWNk7MUtjicE8xmEV3fNMvOI/ULnwHdHIi/iO9HvfG8ij0tgn&#10;2/QLi+zEO922zyNiIMfiRmxcCoWilcXzpfKoFSpjli9Jd5Tu3c1X1A0NW2F8xooTM1ZRWYaEw7NH&#10;bPzIMZs8tmAL5y7YmaeetfPPPm/PvPSqPfvya3bh2Ys2LP9l2g6bo4DedsiTWqFo5IveHhoox0H8&#10;KtCr1AQPg98l3t8dovb0GL4E0D1c/zgMUvX1RdXrccT7HupHi5TyySC7oEZXEKO2Nndte3HFGlu7&#10;1sVYAj8MxoTOvFzV4GjQLb1scrxVo6H2hDKkdiUFqaEEa2psmCUx0VdVC68pD2BTDbl8VI3niSdt&#10;ZGHBKrPqZI4ctfHjCzYt5ONCvlJRm0lWBifpxg/5evCGHcrQF0pecjlqnJ88hTdJoCDPlA8QeijG&#10;JF7u9KxrRsKoIgV6bHLSRiY1GB8et6yEwkCuJCU6HKHHKnuJP1dqadg9g5Akr46HsHeSC8c/JDyQ&#10;d3oQqNXbxedLEeUsoHcedMrdlnVZ3ehYt3bEdoL+XJPQrid+AhKmq7Ac9wm6NlHI2cjMlJVGh60r&#10;pZotW7PqAJjEH2h1LUMvwfGcOw2rrW1bZ7dpubYUELCjzqWBkGfSMkz+esVL6QnGFsqz4hnsMpGh&#10;97sda61LEb23YWu3l8Xz1XB0h9enWUOdxI7yv9mq2ka7apum+8GG7eTF29ikjOVt9Pi0zZ45Zscu&#10;nLSTT56xY2dP2Nj0mJU0gMN62iv+AZDupB5NIG99jG1qPzKRQqceOnZHkRlS91GDJTn2UXQXbdna&#10;lK1LW5IdtXrTdnbFI6q3rNo/uydm8iXpE1ISiiU1NY75Fb2CKBIqdfFjYHDVb/Lzjj4qAwmG3Kd+&#10;LiSEypsCOMIzPId3ibv+UJzDZJ7KihN8qHaPojyY4QNTQA0h9VIdfRzM+sAV5AMF/gvyTxkkMxjM&#10;Jul6PvYkV1G+i4pTShFyFPp0Ka8G8QOShQOsjpPszHCffHxQaEVBqQHyiCwDFUEP5e6TFmDf3T+y&#10;KGDfbwgf7pPLgzANPXf9E0ZqBwTI3UE8AKkg1Bf1586JzKdOO1LcSMJXv2CYZi0NwCUDWju2Xd+w&#10;jeqqrW4t2+rmsq1zvv3Omty35EfKHrOQvoOY5JYb2UpGCInH0WUZOSO9UF9ckfNMWgTjPxQ2oRsX&#10;MhgSsrU0fCAe9Qkdl/9JCZ1ZQO6T24TPApKmUlQZ+ZiEIusfrPQsCniZGehAD0DRBtSzrxI5BHrN&#10;QTH4x1jKrqvLa88EeQgIk2VUNgZ9BXagyiv/WcJJtra2rd3gA8CmY5ddRiSnWZWC0szEExrAgB+T&#10;hREyxt1JWvof8pnwmGgCbcKEF5NCoX+E1sEAlqyoxI7oEKDKzXOPDspXguyM9sEHH9jPfvYzN1TC&#10;KI2jPNlRi6M2AQzQ0hgHCQC8BWLE1G5DozCAie9jOsjl6B4R92j8xD3A6rqK5NXJkyd9tzSO7wRf&#10;eeUVP+oSQyuMrKL/tMyPaUV8lCCdJ8oLbTl+E/rz8ZjyYnTHcXvVas3L+eyzz/bKHHc1i3TkvmcY&#10;mNAgjaTVa/d6JjzHgp46dcqeeOIJu3jxou9CR9wY+WGc+M4779iPf/xjx7ffftsNE8kn8cR4gRg3&#10;V9KPbtQ/7jFP315QPXmjS5DnQwH3R4vP/jThMDpHt8f0/zJQy/UfvYwj+hftNsXj9GcdPu7t7Fir&#10;oT4IfUmYyxdseHTMCuWy60lhwkhh6ZiTwF2NBxrSN5Fn7TaGQ8GQe4CVKBgUDbQtK30BA6BWM+yw&#10;VSllbHpqxM6ePWYvvnBBsu6MnTwxZ2OjFSuXOGKiL2+SDjbcf1PwO7BTL4iyGTHCPrcvwLS//aj+&#10;wq+qmZR76OP3o/tRZF8h6w8FSs7RoUebUC/h51qH3IWsUAK5V18QcxRydQiiWDnq0f+B8GdMMfgj&#10;/ogh7hA/uhy6HZOehVLRSuzOVJDuKN5mVytlUqFD/BgcsaaBxX4YVzA2KMg//SfGKztbm1ZjVybx&#10;v3+IU5iYiz4oAoV33Ac8H3RLADroVaSB00ORx1XBLJzBKI1f6EfVBqWXt4WsRCYjGNgxucsELeXo&#10;o8IKAw9oTCiU9uVlbCs53FUb1lI4juhUa9Z9xyeWJ2em7fT5s/bK66/bi9Krjp844flhXoCPDq5X&#10;EC96NVmHhhBEfoJePeh6C7vr3r1713Z3d41jgcK4omvrmxt29dpVu3Hjeu8YcSZpGZ6ht+YZe5JH&#10;1UU2T51Jr2m1bXJk1C4+/7y9+upr0nvO2yirljlGgzmksTGrlDWGJQ/CnlEWtEMn7vFOdH24XzpM&#10;qCUg3gX0etMd+HXB/pTvx4eBdAm8oryyEpCjt1OhL/ZI0+0BiTivJu9jmRU0XIWEL0uPnJ2ctmPs&#10;qjk+YWXVXwG+Ec9wdGrAso2PjNmc/E2Njtuk+o8JPU8KJ4ZHbVR1Oqy6ZIesosbf1B5psAPe+Oio&#10;H//pR862O5YTv2F8OK76PzI/b1NTk8mpIOwCz5hSOU36Mx/LcdW7rWrVrl27bot3Fm1jbd3bObuE&#10;eH1SKNqQCgrFwpg/+XGfYKTfQXw0IfBqwMPB69dfI0MZr7XcmKchxJAvyNmEDkk8cazncpV2ltAA&#10;GVEslR1z4gHXC6gHp4/QBcZhEN7DXQmHKUjQKdxAV1jU+J+duuYmZ+zCwhl7+vQFe+H80/b8mSfs&#10;6RNn7ezccd9JbbI4bJXBvJUGcpZVXBwzmRH6zuvCuFgS2RDnoULqffz9gfaFXAzjYoyhODp4WLJr&#10;dnbecQIDqnLon6REBYzzH2mM71LIfMIobWdyyo4cPZKMfzkJQUEEaX4NqGCxDrwOIyaQuu2BmCLu&#10;nO+Wv6CCwyvcZoUYAxeVn5IoPVmW3nbkuD2xcMounn3KLp55yp46dsaOj83ZbHnCSu2c5eqqD8c9&#10;y7cHXCaMIc/V7vmoDa086V5eSTB175jAfU59h8yg6I2xq2jLXF4my/GqDVtZXrJt9ev+cRtdQb6R&#10;X6QHne6jiyDtuv/NHxj6xTscIxz27jB8DA8GpxG1LT5x7HOAs4k88Aseo9Tq+wmYwAOcgV4M7a41&#10;a3Vr7Nasur3tO/8xXzk+OWFjE+M2zO6IHF2t/m93c8t2NrZsa2PDatKxPCdJw2fejPZSGR6ymblZ&#10;G1P4nHQ7n89GXsProP8CRBnhc4BkMGbqICY3vZ/oE7FXOPeify7zE7mvPxezoPtKqMVcORqE+1O7&#10;ZxGJY0rW8b6HisDxq8BhYWJe0aUjJnlP/PfmVVPoIlCv2ezBc5ZEMdgRXTHE3QvIKUKDXWGyADjE&#10;+GVAnuRP9Aoko06Yl9X4GIOKmL/D8CtAvz8IGNK7H3nHglROT2D32o8++kh6+w1fdAKP4cfn+hRn&#10;1AVwc31Szzlkrq4xjdAXhrl3gLDoXaTBd+14CkdMG4h+v3tA+SM+AA57Jdo5hge/dVpSBwpAO/Vx&#10;rPipVd+15ds3bfXeomTNrhuW8S2Xtkj7Y4fTUqki+TFtvrs1xkF6F76993NHajHFPuCi9urfwkDq&#10;FNSt2gvzQiAb6jhK9vniJ/gp9d2GcaBj4kaCbhshXvIdqpEbMSPg1wKpCFms4ajxwUArwWaCYasg&#10;kPksFky6ngytHeVFGNQm5VfIjr1+Gg7yxGl0OPX67vvfQR/G0B998pF9/NnHdunKJbt+87ptbW9Z&#10;vdnwRWSeIB+OMqLbYCvBpnJXt83qmt2+d8Ou375qn1z60D6/9qktr9+zZlthO2x7RHtWBaVp4Jjc&#10;qVx9lL8URtaj/cYHeGVQfFRk4dHIiNt75DSGY3zWaLb8ezT+mBtwQzPFG5E65h3frb0f1JhydGxc&#10;Y342UeHbbNa/jEmxUzoZ5Z/5EPGSMhpGK6CyJi8IbeYmXDYpTkikJOSM9qqxYifjyLflcmnMhocm&#10;pU8ft9m5BenWp21+/pSdOHnBLr7wul188Q174eU37cXXfuj4gvDiK9+3J5971c4/+4qdfuIFmzt2&#10;1iZnFtRkSipDKMc+JN/7sA+Hu6Yh7SOilzTBL4LkfQwGQAjwjwSizmP4Y4LzAsKVSTepNRinFdSg&#10;2DVt++6qtbarttfkA674xBslVYYCGToDpk5aetlst9WJS9AoHiYiu9KSECk1CQffYU3hw9X30LK2&#10;BEP5yFGbuPCEDS8ct/LsjJ6P2NjxBZsSViakuEpw0NidTdINqce9AMx7EA9C2r8g8RZiSn5J/Kww&#10;wECtLAV6VHkYHp+0wvCYZTS4VYZUZgzUMFbgIzsdJsZHYPqjO3ggzW8lBELt+6lXc0x+wQ+dBhbj&#10;fBxCQWSLXbAhfgD7xmluoKb7bhejNAwahHQ+7M7TVRxSCln4Y/msDU9PWnF0xHkJgY9SEgzURHk3&#10;UFN6u02rre1YZ7fhhmlZDC6UnS48S+chRYH6DVnVP/UQrFJ3xV29Q47Equ1goLa0Yeu3V6wh3mcP&#10;T3aeowNpKm+76iS3WjXbatds03SvTrWa71pdMn5vtGAjx6ZtBgO18yfsxJOn7djZBRudGrdipaSO&#10;4NuuyIaWchiGjjaNgcwuUtIoh4jteFX9+EcMyQiwrfu6ZMhute4GahmM04ply+RZMaEBRb7oRlpR&#10;DvTEgUOfJ1FQoiLBL6l89xVz3oP4ChZWnvzqIF9UfgimdEgP2RfcfFJSCsRgpige4/hHkC2gkVdC&#10;N1JL7iUvXGZqcOtGTBg+ufET8QkgmKcjPyrroAbsg3mMXiUn+eDKqBM52MNgpOa7yMGjyhNZDzsZ&#10;HETgMPeIaTjM7Y8DXodSCiFMj+ziEY5bxC3sIiA/6mU6ao/19o7tNDZsc3fN1rZXfJthDNQ2d9Zt&#10;t7GtfkrKOoLBraqErqHruTf4F4ZKECAxMKqhjoKc91V2yPseUqe8Lyg+1Tu756l+PbPkVW/3QYxe&#10;6NUNb0bkvfpWNzgU+q4H1Gv0lw78lUBl89U8DFRQtlHUFQfOQv9CKJ5hIMXHtzBZqjK4uMJAbcfa&#10;jWCc1m6x29quwmiwo8B+dJV8+ZrHPQ2G9tiFhCvvQx05eLZFTwaCSYiD/WQsWd9ITTpERH5OCHlI&#10;ATujMSnx85//3I3UMFB77733bG1t7VADNSYT4iQF8flgM7kyocF9nIAAPE0Bz2HA2UeAcDEOAGOp&#10;aKDG0Zbf+973fBcxjNWisVa5LP0h8Q+k04r4KAL5inSDtqwm5OMtRnkc3xkM1Ibc0GN2dtYN1M6e&#10;Petlxk+cyCGOOAkU6XgQSCNN14MGas8//3zPQI1JJo53xTCR+v+nf/onN1DjuFfyGSeqIp2BGHfa&#10;PdblQb+P4TE8hj8uqEX6j7vQtybtM3ECMdBp7KqvqgcDNcYRGAIMjY5aoSQF3Sc2kUHyjFhx0TIg&#10;+YCBGh+7pW+2W+oHkQEg/VeY1MsMSj+Vzt9WX8huW6XSoE1NjdiZM0ftBTdQO20nFmZtdIRjA/OK&#10;Axmi2F2foJN9NGX67wyR7odAJC1q6INR/Yij7j3UHwaUnLDHSYKkflxXifV0GB6Ew9z6sQY4GEcf&#10;6XvQt7Lqu/jwX5LOgDFlMOAXejz0T4pR/8gZxl4s6GFskMfYSf0nhiu721tWq25LL0sM1DyN3xcO&#10;j8M/HrjOTSoBufd+XLfo5V30KOUToJyM58h7v87TqDCgYlIotTRd9cw7noOBmtyUHe6z0gMmMFCT&#10;LvXy66/Zi9KrjnOclPyj38XjwIMBndL0XChC/iuLwbhuwCfLr1y9Ynfv3XU9hg9QjBOZgN7Y2rRr&#10;16/Z9Zs37NbtW7Ypv+jjjK2omxxjN2WcIjIWDQZqHTdiev655+2VV1/tG6gND7vRPjvMlkplr/PA&#10;f30elDaZetoPaX+H+/gThqTA1C38FfWyQJEvB3nt+fU4hCW1tZnJKTs6O29TYxioFayo8XNeYzYM&#10;zqKRGoZoc1MzNomBWmKYxnUcA7VKMFAjLo4aQoMlFXbz4yhX3Ltql7QBjmf1o1/FC/Pz826oU9Az&#10;7d55SiF9PhUU/5FpFqFtV3ft+o3rtri46B9fMbbeUzvCT5oG8Hfg8YeDSMNvN1Bixmvs9FVV311V&#10;38+HOGROkOHhwxTtnTFGGEeHWgrIHGKhWHZE7jr9e36+CGIcke7QM2m/SWXkMVCrjNj8xLRdWDht&#10;T58+bxfPP2XPnblgTy2csbOzx+zkxKxN5IesPBDm2ZlFCKNiMNbvQfxmAH6gL6Ecvluh+HNE/Doz&#10;Oyect/GJKSthoJZnFS657Of0yzCXK3hck5OTduTIvE2z2BhdzCEhGOiyWlf0pd+luITzr6zcJ9Ek&#10;Tkz15IQFvcRAbaI0bGfmj9sTx07bxTNP2vPCJ9xAbdZmyuNW6qg+6mZZsVRGmGsPWkVyfmx4xIbc&#10;QC3rHxFDJg9k9ivmG7qzIJAjUMP8RDgOanVl2XbU77hMoM3Lb2/Rg5wOA5wjPobvEnzVmv/duYQ+&#10;qIWBmnSm6s6OGwgPZgdtbGLCRjk2vWeg1rLdzW3b2cRAbVP6abXXNNDL0LPEzFYZGrJpjkBX2Cxz&#10;RMm8vhunHeinXJ9L4dcGpBPxAISWdwAZQ/ocb5TaUR4e4vf3hlhXh5X38PT435fASc4gtxTrQSnb&#10;fN/1H0ZqGKh1JfuT30OBJ4Us4kpdMJcGxvner6duqOM4JwdE3SXyBVf8RAO1Tz/91D7++GO7iYGa&#10;9C/GIUCc6+vpkHLjHtmLzEVHSAPuIH4IB6+SBkdfg2lI5+cxfHU4jHKQk3EsHyeaki8YqK3dW/SF&#10;CPS7bvDl3Kp76SsFjatGpVezI+6A9DqP4CvVCX4TDJMT/l0EduYzUzRUc9QgMCx8iijegr8c9Qyr&#10;OvsTH/ymvHp+vwlQQt6wvXELo4FaNE4LhmkB+RaClYZQmewZp8klINS8H+PvqwDj6Gig9slnnwQD&#10;tVs3bGt3yxrS05u++Yw8gj0DNY2/EwO1req63Vm6aTcWr9onlz+yS9c/s5X1ZYVrWLtLOWKZIXTE&#10;PriL8qB/CcZKARUsFtpBN3JgV0kWsfqGROMTyQKijG+4xPwFfu6v+zAWAzBcZPd7+sARjfUrGvOH&#10;77JhjEd/gZ0MxmltobwrN+IzxwDQ2Y3TpOclUyxeVPZR5iShPclpcHAgLx161IaGMVA7ZrOzC9Kt&#10;T9nc/Ek7vnDenr/4muPFl960F177gePFV39oz72cGKg987KdfuJ5m5XOO6GxCJurkPr9+BgieA/x&#10;7/7dwv8ROro9Ke0FDW6yPpjJacAOJLzQu94P8UX6GgOFy7cRQimSsiQXb26pq0O8piDttE8gJffR&#10;hYY2qMaXkQJTVGPIdwetoMFZ/fKS1RbXbW9DHXOtbXutrrXrbWOHNDeO0OC/JUGzw8pZ1Z1cfEBY&#10;VmeRV+NUM7amhHddjbyhBu/H+ynF3NiYFcfHrCDFduTkSSupYefHpKTKbXB01PZyebdiHdbAtiCh&#10;kSmo80F5VQP27+mKA2MW4qf88EQoTwQcYsfAm/3o/ykzgz5ik4PzVcJcfHx34aPyYRyXyZeNs36J&#10;86CAQpGh04yTj+TJ40ji+lMGJ1lvUojOj8lpPgpjfMbuJep4dMVtT52kRLP8BmTXKzoPJrUDqUI8&#10;PLNqIdBWLg11Wpc+s8baqoS16kX81FE6GfgNUmO4Jo+dYtbKs5NWlsIC/+Y1gNhe3bQ71xetuq2B&#10;FCtI6Gv8KqVcjEO61NnYSNmK2QFrbO7Y5t1Va25VTcMlK2byVhBy3Eq907RddZK7ew2rsqPCWF78&#10;WrLKEfHwkUmbWJix6VNzNjo9apXxISsNF8W3SgfxJQk3oPhhScrlq2BTkOYVf596fhQgWtPv+3ke&#10;U8/6eQuApkJXcnTDlSEQ9/FKy4xIndNq2KkuHK8pTqk3rdlo2sj4pA1X1NkzQdusSf5wvBKTtdu2&#10;19Yzho17Tec9Pih62uKFMMBVfLRvT8grPrwPuXD0HHiang0hmgO8zNVVi/DCmzTxBqUj7h4gtcQG&#10;OHqzUFEdY7jKUS0jlivOSV4MK15VvgaBYWWGUkRmMiBSvlRMTzbjO2/l3S3sIocCp/xmmogfH7QT&#10;zo3aMM6kbIojYM72dPWPPIoQgz8mZNkNK9QI5QWVdlKHoSzxDTTQ1YnEVZevEUIO9oPnBbrxLlTI&#10;/YCbEHqAoR6hoeQDMkYdWPzYtFvftpv3rtmtu9ft1uJ1u3lH1zt8XLppi/fC2fZ3l+/YqpTcndqW&#10;bWyvWaMt+SR+6IrOg+ybi8I7qP4krfiSN8UPuAurSjzfIe/uDYXfBwfq1QbVYXZ3JK/uaTDDhIzq&#10;Eb5UaKirm15fHQyv+ATnkShuXitm+hCvC5J3CvlLzwo+3C2JxO/69wchuPCfVEhL+VTUgeTkSswF&#10;72Ocy2q6DPJKbS2HkR1uojWrxtQWW826ZK7kt2hPn4kCz2Qq8pnBpO+gprY4wM5p5Fexh7wi/JSg&#10;ykcZAaeByhiogkRHiQ+Gf43WnrBrK5LbW1t1Kc8ZGx3N2/BI3oqSpaVSmDhot8OqNo56/Pzzz90g&#10;Dd7A+AtDJgyjMGS6cOGCX8GnnnrKjZq4f/LJJ/0ISvxxxcDq+PHjfpxklL3xGicq0sZLaT/xHcZZ&#10;GE5hmPbiiy/ac88950ZbR44c8Q+nxJMO53pD4kYc0T3iowQxf1yjId+1a9fs5s2b/vHh2LFjXn7c&#10;2HWEHeP+7M/+zCZYYMDHuFSZYhwggPvB8sf7NM3wE/3hziQScZMG9Ua9j0p3XFlZsevXrztPwB98&#10;gB6XfomRWxoOxpdOJ6b9qEFox8go8ksb2lNb2bE1IcZ4DKgrlbzNzo3Z8HAJbyqHvCusQniLUxCV&#10;EfoSDT0QD3iK5Q10eAyHQZBtgUYRuUDDIM0DDtrWTtu2txu2I9yWLCsUcjY7M2RjY0XLqc8BvQ6c&#10;7w7E9yUQefVPH6AmcwLwKfQSj6q/4mhzrwlYVl3VgMaf9bV7tr28aKt3b9vqnVvWUt81NTdvp85f&#10;sPLYhBVHxxUevQgdLoTVMMFa7T27emXRbly/ZfXqjm1tqi9RPzagvjtD3y79kkU02UzX5jS+OHny&#10;qPqNE/bUk2fs/LnjduHcERvV+MF3c0V2kCX1kTxTTzz7Slr6VH/6huEhkoCqB8HdCCvc9955W38J&#10;jx+GYeV8vCdMCCqXUE9fgEilQKXw/+sGZJ2LeUWOOofUDJo7+r34ql3VuKIuVU36jR/LSusNeptD&#10;yFqA9L2D6twbcfJIGNcHkdF6gia68TLCcC5js+I78SCLbgpFjU13bGd90xobwjt3rajMomuxqIsx&#10;IwuzMM5inJDJlfx4tWJp2DZXlsTDLO6pWWl8zKbF54WRcaUhnWtAYwV+6PxeDPIlFAEw/gL4v+8u&#10;qb8wKgluPsaREwZm21sNW7yzabV6XXpWQX1txSpDORubwPg81B084uRQOZ3fcSQe/XdtV8/e43g+&#10;Ulf3Q0Dow1VjIbV5JocZ7zBZTBy445/4aVuVypANgeUhG1Hfv7G5adVa1f35UUYKi1T2ft4HXLrv&#10;UKDw4evEiZP21NPPiK7SMRV+t1aztz98337129/Y7Xt3bWVjw+ed9qS/0ZH6ymZloyV/jZ1txaP8&#10;tTuWUb97QXrkX/zZn9vCkaM2PTFlE5I3w8obR3/yASObSRbX6edGM+TNs4JeqTJ62QEV8Asw/dv/&#10;HH04JXsY/TyKEPWvg1fAZedBhERC3fYg3veuqf8xNuIFWxozsMMvhjhHpC8emZ/TuCJv+Rw75O3Z&#10;6vKq3b512yYnmPxPjpDFEE1XDM1g3p3tbfFcxUZGRmx6csqOq76zqs/VtVW7c/eO7e7s2t3FRTt6&#10;9Khd0FgDHmYOu1guOX9du3XTqhhRKz3S5GPRXlOyRzwED2QG1FeIT8dKFRsusRu72djoiPMxxgD1&#10;VsPnWsM8qEZNSptFlF7YPvm+EKDlowOpTNO4nVv5hVqMGEAVwEIryUfvqzWmX1u6ZzcufWyN3S1j&#10;V29Gkszd+L3kS2gPopTaW1u0bWusWyyP2MjErE3NHrET55+1fHlYidAeA4O5nuEtPZWDhGZpMvvi&#10;Rxf1yU9+whiepxCE8bL+EB+6qg4Vxke9upfY1D0j3yBXqEfmx6ADXYi8Kv6Qms8Z6u/rBudDySDA&#10;ZRB5pxzKMMZY/hE/0V1CucI1ZObLMKGW/ugbghEW+puc9T6m4/KwF3dfH+jjgyEslEaGkkbw63TT&#10;tefm18AHsf+H9hQXw9TxyohNVMZsfnzGxobUl45O2ZHRGZssy21s2k5NH7UF8crJ+QU7f+S0VbIF&#10;G8rkff6ZaWyOFAU83/o7iM7WB8D5ck/9h3SNrc11u/75R1bf3nL6kPmh0Qk7ce6Z3ncHnwxUwbwM&#10;KksSiUPQZPqJePmY7yEi5yyQ90k9cn9InoIbYfi2Qr8vB7WXarWt8TRzQW31/w0rDWV8nDk9PeS6&#10;bp6+1kMAMWKe70/Eq+h+58dwANJ9IeDtI+FvgLeNJkcbbqtudp2ug2LG4eGiHTs64X1aWFAgntE7&#10;eAJh5fc9WaJ/B5mTx8QpJuc1qfx0mA/c3rXle/fskw8+tHXpRzu7O3by9Ck7unDcnn7+Of9uRz97&#10;6/IVu3rpkv3m57/wHdUy0rvgbSRNS+M1vumdeOoJe+GNN6TTTtqk+uPQVveXE4AW0S3S4aCfLwS8&#10;4j9ek0Lyo235XXx9GHp6fpOg2lO87/n6OgGKB2TOp/8c0kKv93uceukn7/iPrNNNuCIzkACDfgy1&#10;9zH0Lx212Db9DjI4Cc2/GEeCByG4KV8ui/QTL4W6ECKXwJhf4kXkACHyL4TYF0XeT8/LAdzzjl2P&#10;WZTKItTf/va3fooGC1PZFRkjMp9blN+4WIbYPK4D8QGkh39/r2f8E5Zn5pjR20ssjJmYsDfffNPn&#10;c2M+uIb+K8Qb830wjT91oNTOC8k1+etDeCGkLgKNcPDuRX1nV7xYrzdtfWVLsqJjzWrTCpk9Xddt&#10;7e4ntrK8aEuLV1wP59tEU+M3DIAqI6M2O3/EXnz9+1ZRfxnaJX0R0YcchP/hGrEHZEWZQIdDMHkZ&#10;5Bb86ac4QlNXPcsRXvfvl7j7u+QqT713HgfInT8RkNQC7MvA7wOeecVHxrmH55O5B5eyIO5pIHHy&#10;ApIzz12C8T65449yJWVwt9S1jwE8NyJks9XUGOeaffjph9bQfa2h8bhgQGMXlCXXj9VeaHecnpXh&#10;+5tCs+AEPQ7j2a7G1NgBtJssDG3b5NiUzc3M6f2eFXIFj8/LIHqHbHBN+KnnFi/QgRvSJwypDfq3&#10;UmVYqPe6sjCVha3rS7dt8foV12uq2xvetovqS51ixO1REU8yhtczcXH8J7Lh6LGjllfftry84mly&#10;+hXfb0nbN26SG7u9M6cBL/tYQ/FShZ6GMPCY7p2PmPvgTfhG1mV+ZzDv85ZslNQQjQZzZStpDDOm&#10;NnD69DkbGhqx0bFJKw+PW6k0ZEWwUNZ4tmScRDag8OFbMlfmNoJe+ChAkA8qt9M6YgCqC+dmsya9&#10;56ZIKvmcW5cb8jvw2TcB3oU9NlA7HEIpUmVJgMbocPAqSPvuCdxUA9jnxr2URwzTymL4SjMYpw2u&#10;123n/RtWv7lse1sN26u1raXOQ7qmRKFypEaGkURHgqchF7qejBoqZ9Tn1Xkw+cjuaZtSRjckbGql&#10;orVGx6wzPGzDx47b0NGjNnrunFUWFmyQlUlSULMzMzYwNGSF0VGrTE5YcWzMsuWyiRn8iEfiRF1j&#10;whShoKwro/dTh4btjdod49s+RqUiPNMoFAfxICyiPyaKJAwzBTVqhKIas1NQDBg6rEQxUThyAt86&#10;6hchCrQ/VaDkfMhxC203FOKoTo7K2VUHE457cwvugaZowbUlesnvQFvXrnX5+EM4N9bA2INJ6aY6&#10;OVYqUNMayOTUma2vWrbd8gFSs1qzQRSU5BgFOoZcDoHdNrZfzyn6SrZolWLF1lY27Pa1O1bfqSuM&#10;6opVJFIcMuJ16to/V4lXxvIaVK1s2sqV29bdbFihk7Gy4iir7pt0WirP1l7dNjJ128w1bGC2bOPP&#10;HLfxC/M29+xJOyKcPnfERo5idFm07JA6tKL4QywzkBON1D+5lIOt4IlD2OJR5hVamHeWqV/iuu9H&#10;6/FJVt0xEHKUuyNtxv2kkUm5gOgpXh+6dqlb0X10ZNiKDGprO9Zt7theqyYFdlestqX3Necx5x8+&#10;KImflJzaZLICxlF14LOA8JIUEd32DNSYVEJO0FxRVpAnDGb8Cl+HOkF/YcwSIqdCs3qW2oNeo+dM&#10;ZVoyakpRjcjTsJSPScsW5yU+hhVQ/vfyyh9Khkon/tSIR/Fkrak0GpjSS1YOiochQkftQiqZ7WU0&#10;aMq0rJ1l58mW7apNbKtT3qxX/Vpj9bDkakeZTO+gxpUJa4z9nL4qg9cJ2Y9iyTuOBJ3nuPIi3H6T&#10;sJ9TUoml0nf5ybNQEkIKmepEBWEiEtpgSDYgWnGUULMtZfjOFfvpW39nb3/0K/v48nv26ZUP7PKN&#10;T+3q7Ut2bfGSrp/b5Vuf2hXd37h31a7c+dwW127ZvY07ttXYsHwR2hM/cZO6foksD23VpZwyRgMW&#10;VfUc2ioETWSZ5AIGhQN7VevW74pHdxRC7+DLWJykAoifvhKE91w/hr9ivbh/foQhPSH9TJJu4iv4&#10;6D84hrcJkEf+PF0mprpB6fUcwPu0NiaLEU7IQ5RmPmxK8jYkw6ubkrXChmS55F9mEPnalT424Ect&#10;8VEyozL6/qndqmQxbXJX5dUzE6+ed/hfabkFJTGTAfGq+NNR6fJJoaP7jtzrra7j8tq6bexs+7fW&#10;kTE+HhakgGOgRp5FVcl6DHKYjKCts2MXhmcvvPCCvfHGG/bnf/7nxtGa7GDGpALXeNwmz+Drr7/u&#10;V3Y4e/XVV92oil2/2AEtGjNh3BQnH8LEuiQNq/PU+KMbxzexkxfh/+N//I/2r/7Vv/J7jOEwmkKH&#10;dXmUrsME0xCfD14fFSA/lD9+zNjc3PQt78+cOeOGeOwWwo5q1AnGadCWsgc9KwBxxHIRV6QJ9xGi&#10;nzS9IkR36EkdYRzHh0B2VsPoEEND6mx9fd0nr9hJ7dKlS57PWG/kqde2BTG+WDaeY9qPFtBuDxio&#10;iWwrq0xQbycGak3xb8Fm59i9hd08KZ9oqNAK4agIPJxPXPYM1OSOZ4dHrdyPEtATwKvQKCIXaEj9&#10;ODWFjw3Uvi5gToAPwehdGJgxLuuqT0Gj8y5ZyJHTO7ev2crVS7Z+57ZtLN62drNhR06etPPPPWeF&#10;4RHpaBU1AoX3RQbS3+gCRUZaxe6OdMt2zYr5jlSAmo0MDdrocNYmx4s2OzVkR+fH7MkLJ+wv/sUr&#10;9qMfXLRXX37CXrp43s6dPmLTE0MKx4dX6lM1rzjjBCZXN1SLE1EPWb9fK6SShDcjpO+BPu/2Md4F&#10;DSiRFX4NiFtoDyTTD8U1hgohg356v5tkre6/SckD67g+r3sfg+jGc+BKl7hIYwoWvoRjYdkxT++k&#10;C8a8hKsHSooXy5gGuSUywGnj93L1yRXxArsUwHDoW4wfxIN7hbJlNb5saDzbqNatsb5htVt3rKB8&#10;dcTPLfGjjwnE375zmu+4nLepuQUbn5yz2ta69N+6rW2uWJ6dKM6dt/LEtNLDH5O4yH1+3JKvkJco&#10;53vvkv+hXCB0Eciv15MIyDBle6tmdxbXrFqrWWWoYOPjwUBtSMiYnXAaqjvPA9GwwuPBKabtDURX&#10;XTwld1de9I4246j3nhu9CrqTbtxreMeuRxgRHV847voHiwHOP3HB84thG4brGNIRikUVJAEjhLGd&#10;NG9FDoeOKw5272AHmyPHjtvVGzfs//vX/z/78c9+Yutbm76DuzIgOYMRkHiHsOie0jGaqq+u6q6c&#10;V51MTNjzz1+0f/W//aWdWThpk2MTNlIe8vkDPnCx61qWCWEViB3XMJAS4rlU5wAA//RJREFUEUI+&#10;hD6X5Jk8iF8MBHGfiqN3fx/Gu28H9HggQacL7ALqFnR/lNnvdAPwrvfDX3jLwi33K0JzRBALKaan&#10;puyodPPJ0RErsYBCcbQaGD0xv9C2uekZm5+ZtQnV4xALHlVfHNtY1Pi9KV1yQjr/tHTP2ckpm5ua&#10;1tho0I/k29xYd2OTa1ev2MLx4/bsM8+4TlmWzjmiPggd9OadOxrfrLiOmSuIL5hHFV/w8djvVVg+&#10;0DS2t90QoCWZNDU95RMkQ2OKQ/wM1toNLzPHKLoUhVaUXVcwrVMDPEe3SJs/PpCfiALy5VlL8odz&#10;L6s8SGJ0VW7Jvd3NNVtevGFLizftxucfWauusZp85FzfVc+isnLlRyNz2aDxKDg8Pm1HTpy12aML&#10;dvT0k1IJGBOI7oxVnZYoFiSc5KeXhwPgWQ8cF+eDM5L5hM6K6bK6zzl2La8+Ja8xeE59Ts6v8qer&#10;j4IVR5gnI30lpnhdZANkwfk/ycs3AHE85MZ0Xoawu0wYFyWeBJQReHj+0WhF8hj/wUCX8Xv4OIi8&#10;9w91Sg9wHY+3ado/BLiBmmPyDPGErpvI3VHPGGxx4FJGfeug2k5JeZqUjJ4fnrATo7N2Zvq4PTF3&#10;yp46es4uHnvSXjz+pD175Jy9cPIJe+70BXv25Hk7O3fC5oYmrSxZnlcyvhG/YncDUU9fnBCrMLn6&#10;Pa/Cbf/qNBefKpJ6bdfuXb9k2+srLi+qu7u+a93Jc89YcXjMaYWuFMqFjknP2Y+1q/doYhG4wxQI&#10;v+GJsBEDv7rzQXA3wjA7xXcWOTyUgRpUiPmJcPA5wP2sg0P0G1/yfJ/H7xQclN+0oYPtrtls272l&#10;rZSBmgUDtWPRQI0ah2d0hWfQefXg9e8Q+OGLgPZE+8IXu1Nvrq3bovqw9377ls/30Ie9/Nqrdvzk&#10;CTsjHcx3tNf7n/3DP9rlzz63Sx99LN0amaf2rnfMYNTbTSuPDNvz33vDXvmzH9mIdLCS+sdYYuQO&#10;QFuIdIhzMmn8qhAMkAknJHwvLt0qmSAr/K27hbtw9ZaXhAl0A0Lefpe8fDlAedoh39dcUxakZCP5&#10;dSv1NOqV5NtAtyZs2ECnJp21ITnVltxjxCWUP6a6B9q6toJUGcyqdJRdUegvQf6nIbhSHRh0IdcJ&#10;wDeW8Eo1y9yvroPMKw1K7/bs6qVHdTC++4G6jgtXqe+IQKxzeIJFqMzrXb582X7y05/aZ5995idp&#10;bG5seHgWfTjfCJ1vPIYEiCeJkz6H+PCXF29CPhZ5EjbyW+i3Mr4ggXldxhsAfngf/fHscQl4/u4A&#10;VAu1C8/Esvv/4CjEj9D7LaDfW3TFj1Jn1bc0bH1V9cfR7ZvbUvO2bX3lpn3+/k9tbfWuxl3bGm+O&#10;eJ2tbW6pDxq2808/bwunz9ozL78uHmbMq3rF2IY8pPKxLxsOvE+uakN+IldwCOCe9Zfk2x+5d6RN&#10;xnnY0GbcbwzkmhxX2gV8xkueE0jd/j4QcgVwDbIJt/CtMegLAXmOqOcBDJ24Kg7C+DXEFOLhnUrg&#10;bvyjDKEc6G4xvRBI6B7jvWm80rGl1Xt26/ZtMuk7kiMq+Lbm82Ck7WSVZ+k+g1noyJxHU+/J2YAf&#10;0Rt3Y683kWWDNjc7b5wkNVQRDxAx6SZ5jeVweifu8KGj++Ud/wASdwe/ZwMd5KsvGMGIbq/pi//y&#10;+Zyt3Ft0PTiPgRnh1NbDfEQog9NKN75hk3xMzc7YCy+/bKMaN5bEq8Nj46LFutWaHWsxZymBuDeo&#10;fjmbV7mZpyFeQipd5DO6suLjG7hTmjAd7pRmpiSHrDU7A7ZbbdnuTk20rUrmbcsP88kFq5SG7Kmn&#10;n5NuNmKjU3x7GnajtGy2aDmM0wplsTun/2kctCd559/8RKtkfuVRgKC/h7oLtOnnDZrj/Ic2UKMG&#10;HsM3COlqjvdpZAYyv5ex8mDeCt2M5Wmz2w3b266bVZu2V5fAaAixAM0oRJaGxsBI4dVY3SgFoSBZ&#10;wwpVdpxqIFzU4Kriql0xXQ3DjNFRy09PW2Zi3AZ0Xz5+3LJqxC3F0UUIsFKVQWuxaNlKxY+zUOtS&#10;WnovzmTIxbynKxZCZ2YvwFcFAkm4gJJsAWHDA4iG5R1eX+AhnCLGtF1ISaCCaaX6uwH0PiiVYho3&#10;UkPBA5m0Tow09D4cm5NGwrRVB31EuWWHpLiCvMXKdnVa5fFRG5ubtXxZAlaxBSVbPNBGqA9aToI+&#10;0+hae2XH6ovrfuQnkz10Tw5UR4J0kAz4mfgknoxwsLlnrbWqVe9u2kC1YyXL6UcMg/5xoKr8VAc1&#10;OM93raF+IjtTsbEzMzZxbs7GTs/Y6IkpK8+NmBqQtbIdaw60rLFXtzZbriaGUwhWz06SpW8fpAsg&#10;ylIHERNXIHnrtAu//vs+8j7cuzgRMnhiwo6TUAu5QSvlM5YV3bu1bWtVt6zTqEr+NDRI3rW2Oqiw&#10;Qx9GB+Ij14BChE5rR6US0VN6MNBcabNpBLyTFKbYRxiew/cXlU6Kw0BWsiojHCgrPSGGOYbycRBV&#10;OFByhYX8LUXSFL+rJFJeFDcGdSIARwy3RIua3my2q7Za37TFrRW7tX7Xbm/ctXscX7m7bluNXSk+&#10;KMvKiQrNxGLo2JVECt3DHxlCLXx5XQBBsivT1KPIxU4RopD6AJU1qVu2+623arayvmTX71wVXrE7&#10;Szdsae2Ore8sizZrtt1ct/Xasmh1z+6u37Krdy/Zpduf2odX3rO3P/6NfXrtI1vZXrJqe0d1gaEj&#10;Pz6IJ7I88lWEg3TsDVpAPStvYaCQ9hqf9ruGRwVKnJ3v1L/2jkiKPKg6ZSvr8JG7V6MHIInEMUL/&#10;ObaHg7CvRuCjtuRts2qd+pY1dzesVduQiN5VseqWHWxpEK/2Kfk2KFk4gGxz+S45360peFXIrobS&#10;GXqyH/ql85XkX5UYdsFJBk1ywwe+GXxglNhVGgGpc71RsFgC+l4GDuycdfHiRTc8w9AMQ7TXXnut&#10;dwQkRkvsogbGHdNAjtvEDT8YpREHO58RB5MQGLvF3dRAJt04ppJ024lxHP0871hZh4EUx3hi6EZY&#10;VtJgsEUeqVfCxbjAtIwBcHuUIZ33iOxWxq5zGOeldzHDDcMxaBYHc/hPy1Tc4/t0nBHSbhGJJ8YF&#10;cE94aIxRIXmgbuGBH/3oR264xnGjTFyxuvKtt95yozXqL9ZdzB8QJ5eIL7p9uyC2s8PwMTyGbyd4&#10;3+D9JO2edqln3ca5eQfJFo74bO7uWkdt3ppNG1Q/6lvm52jPeEz6Iu5jOAHD0rmpYXvi3FG7cPaI&#10;nT87b6ekzx8/MmYnjk3o+YhdfPasvfnqs/bD7120V186a0+eP2JHpO+PYgRKZB4tk0TIpCDr2Paf&#10;lvdHNU57CIgSIo33A66hd77fd+i9KV3ERw7IpiDkL/wCpHMdMJYmCfIAiGU/jCYPgpgGvsIPYCFN&#10;Np93Pk1e98AXbLouyD2TqRrryA8LODkWlDCttsaajbq16tLdou74QIh5OJDQffCg8jC3wQhc424m&#10;nBUNk8Z1pd9WPnqgYP4RK8lLr/9WO9g/IowQa0U/+eUNbZcFZz6mSdy9z9czc02spmcnq/n5OXv6&#10;2afsjTdftx/+6Ieuz81L/0ImMC70uEiXzAK6IA/o+zFm5xhPdgJhPml1fc2u3bhma2urbojnK58J&#10;J7q7wQuWetIfVDipuC3bq9asmM3b9Ny8jY6N+UR2dlDyRunFPGOYVsRQjQlpz02Cyt7BMdtjOARS&#10;JOthGg6yaBp4Bx/ohmAF6ZwTo2M2Nz1t4yMjVlB95fjAqnrtNFpelxincZQnxoVjug6XhqyUK1g5&#10;X7RKqewGa0PsbubHfGpMoLoj7qx4s6D2yFWM7z1V2EVT9cx7/We3pqFySdmh/Qw4DxcKeSuWy1bU&#10;eCHHgg5fwDZgG9vbdvn6Nbu1uGjrW1u2y2Icxc/iIOYH2J2ARZnfDQh12EPRt6sxGDsZNoXs2BPk&#10;ZGjvoUbwhvxkrKVXCVIbWdVzucLOAmXLJO0yyv37GeyLwFu580DkA9DrXrGx/Con5JNQIeLAniPu&#10;vMeQCHP7nomR51GgB3jHx+3cfIPgMveQJEKfI1pDx0C8rwTeyyXhggEylCEh0oNmoU8A3KD5qyfh&#10;QLAeKnrfCV/0PIg+D91t20CzYVm1nYqoPjqYt/Fs0aYL6kvKI3Zu4qg9P3/WXjr2hL15+nl75eTT&#10;9uSR03Z6+rjND09acSBjefKt1OK0Tw9C0fZhzNfhEDyxwDos5iLAnn+gbYivMVzrxUVant4Xx9iH&#10;Pq37+E1COk8H8xfzfFi+H+T+GH4f2F/jgb6/OxeE8DTlVrtjzVbbF/1x0k2pFHaXYr4rk8ydcKTn&#10;7VvSq1Y59SbISI9BbZ4rIyP6sqGRYT9aDf0XOXFQxqSfg4wK+PuCy3ni2RdX7AH6vcCD3wYI+duf&#10;568XYvxhtJBOuwd9L0L94xSLdtXnba3NLr87jgMsHu5obCz5hz6LiHSdtleGNAa4PzWVXwIWA+P4&#10;DTYA+ZNOzDe85Duebwrgcnh/nF8Gh/HBQWhLdjO311C/D6BbD0uf4wQNdKo49uDbNEaRjLG+sB8T&#10;H/iORrrynvCkEeYoMRIRzysteP6LePBh8v6nCbGOv3rZ+60KDH003/nqtW2r7mza+tqKrtteF9Sl&#10;BIzGm6p3jZsYd42xQER69WFALUW8H1JvDnrYVwwekFjwN9+E4K22rm3VNd+wI48DMc6Dfe83ASEd&#10;tEy0yT1pmdIsEywmiFtE/IAKA587KuepbO573gfR8SBGiM/Mf0muV0ZsanLGRkbGnDzdNguAkDvy&#10;A3bUhroa3/NdS4+gmp/GwkQDrWm7zHPk/LqxvaEx0Lpt724bp6f5KUqpX0g+ieggolMRL4jfxD/D&#10;NNCfk3aLDKhoHD8+M23DE+PqoyQ74hyAArndAHLCA4ZwjgLGYts7krEa/4+MjtsLL71i55982jc4&#10;2q3zrVKEyGgEIH3TjdWUIR8l8oFT8XpJmO8R8i0utAWRKxm/EK+jfiySYu5idWXFd5K8d3fRlu/d&#10;tY311eCfkOSb7Ck6diXEdodyoGaD6saZxsDLY/gSUA093kHtQRDKG8qSLoYLEuDgNQU+oAHjPdfU&#10;fVQe+f5b3NPAq6uq2KhZd7NmtdtrVr+6bLatzqCpABIybSXKkJrOAUMyVpa2JQAa4nY+rLvhvLzS&#10;iK2g93kNwRl4VSpuiDZx4UmbPHPWRo8csaHpacuNSoAVS7anuDoSBuwoNMikT76oBqwyKm4EaVcZ&#10;xlrVieEFoDtDoIUJPsQFzj1wf/tcBMSVxEFgQVAoaKU4eMT+3oN6HDFNhFT40NBTUPQXFZKo/ODu&#10;E7HCBykxf0oQaqElQvDRl0kijBj5eI+xB0ZpEpVuOc1Hel15TjDQLnZGgebQjWdXfBP6YrzU3tiw&#10;thTEzaVl211dt2xbfvTsW4SKz5jUwzCSAf6ehHF5bNQKQ0O2trFpd24sWm0T5Vx1I/4Vx5gfgaj6&#10;dF5Vh5nTNScezqnjKKlDybMjm/i53mrabrthOwNSTjN6P1620tSwzZw55jumFcbKZiW1Ab1r6tdy&#10;gwrxsNiFnd9gH+VUZdLPWenBPPFI8kuirQQjtHAfkVfcBQhu/h+WcNQ/RzrceB8Qvgm8g7pEN40f&#10;1aUIxkpixjUcdVHMF3yVYrfdtKzomtVDt8PuenXpHfI0EAZDPf5yPoptlhT4if4MmNy//lQRcfe0&#10;gIrOhU0/f55HxYV1uRvC0qOLb9hlimtHPMPKj4FcyTKVORssjslNMmuvIL1AA/X8hEQGE9EoCcEI&#10;h1WOyqTEiNLUFd6V1HTeZftbVqm19hoStQ3brm/a9cUrdmPxml2/fcOu3wFvye2O3Vm6K75et7VN&#10;LPMbVipKtkp+MtHH5Dj094k/rw0BWQcPg8SLX+P9Nwx9PjocvMZcLijT8taTtS43QmhgbXPNllaX&#10;/Iz6y7c+tmpzWzQWP2TUQ6ntZYtq33nRnHMYxDd7oHgEIzdWpdfYJazTDm29xc4ZA05HGi3yAd5g&#10;Nz5W9DpP+XYt+Io5ID/wH8ZaYafIvdaOdXYXJaskbyQTfUJUb5Bq3NCXyTNPrqfTCkKZQpyxP+kB&#10;71IfsML//vUghHgOvNWjh3fZKvB/pCsOSeINjZb0UYglw1Bm6c/041gpdqzIqp/OFIs2qH7aj6ll&#10;tRyTIaJlB6M28SLtRNJUNEOZZrdBtQFX70gPVLCkT3eUO+jNT8h2xUx+ra6t29b2jnHE59hIyUaH&#10;S1bIZxzJMXHFfjZC7HMxMIpGRmA0YgLiBAXIO9x5jzuTEBgwYczElvHcsxMX0NbgIxqlxXinpb9g&#10;jIVhG7uFsYsHBlJMkgD4BUgrTphEt0CL/Rj9RYjujwKQLzDSLtKLSQNWFoIYiTGJQ55ZZYiRHrSN&#10;5YhlST8T12FuxB+vEWPaB/3H+gABrkyWghjPkcc7d+74caTs7kYeiYed72J6MV7SoZ4B8v6oQZgk&#10;oR+D19WelW0/4pMd1NrJEZ9DBZudjUd8Qh95108UUrsMdUA4XySAwk7Lwx0ZF1oXXh7DoRAkVp9O&#10;Ca2Qn0LeBHy8g9rXA4k88Pap9qi+2PsLlR9JCcsylhgU7+/cumbrN69rfLBqOytLvLA5yeOj5y5o&#10;LKp+CGTcKh0u1iI1xh09Y7mUs3Hp8zPTo3bi+KydOnlM8nzBzp45bqdPHrWFY7N6N2bFQjBq4Pgw&#10;dlXKSp9DpfPa03NA5FDIe5DpQU79USBhlcibEeL9wetBgD5eNveQRBZcDiD/daX89/32+0xjlDpA&#10;vH5dQHywDiWgXlQluOhPehn6i9+zexo7eTOHIdmvgrre5m2aPwqe5CxxCxDdew4C3MRV8heGF8EP&#10;xzSAPhkpPvYd1PJl6VYF37Wpvrtru8urtn31umU15mxLr2IXNTLMEZ8weobdbTMFm5k7ZpNTc1bd&#10;3bJafdc2N1etODpiM+fO28jsEXnNS2/iaEDPgGc55ssZExTwPtxFiH7oX3iGf8OEJh+k2EHt7t0N&#10;/yhUqZRtaLgi3x1bXb1jn3/+sV36/DN799237a2337Jf/eqX9vbb79hHH32sd5d8h4PFxUWfUGWX&#10;AyZYmxgJqI/1cQqJCH13M2EkM+2LPDG3hE7KE/ziRifoqGRZrox3XESIXpNTE8JJP7ITHWB9fS3o&#10;JR420CP0+WZjExM2PTtrE9Lljp08Ye9++L79zx//o8ZfNYkJjQXQG70D1fhNeRhQutRgG0NYYbFY&#10;sJOnTtlLL7xo58+cs6dUB8PS//BH/qCwG9Qhd0hX7uSVCW7S9zzF9sLD7wMPDM+L3zfybxai3Ezf&#10;p90Og/vfyCXl6LdJXbuMUVxuSCTaZyW/2WEm8l+r2TKO/oTHmFPkWE+O9OT4WJ4JhzEkdcfxUsND&#10;FRtF7x0atonhUefTdY3Jb9+5bWvqf9hh5szpM/b0U0/7h1Tf1V3IyQ/31lfslsbxypDPMTG2gOeL&#10;ebVbxc+clM9rilekkPrx9OwQXSwXg04tnkT3Y26C3dNykguhFKF8abrF+8PcHg1QGUMjTq7kK2Jy&#10;ia9dkEk+sHN+s2bb66u2dOe6bawt28rdm/6Zjr44pzBe36JdV+N7GprLcNpwtugfiEYnpm1u4ayN&#10;TMzY5PyCfBMaWSc6RvqksgGksxIheEn8+jyX9HP1JcyDMj72OQAhi3X3Og1lP3HH4NVTFJK1WB/M&#10;FfXKG+L1C68jfs0Qkw6RIxdDBiIdwDi+Ant5fUhQjPqvMIQT9nWi4MxrVVVPT/K5Fu4eIh1i9r7W&#10;n5LIBHH3PJ7DVQn4XIUQAzX1W+hnnK5AKJAWhBEpS5PzumMv+Zz6v5zKjL6XV/tldz74K6P4mZf0&#10;+WP588X5isPLpxtHPYJAvAL4c78OKrPyxaLb5VtX7N7tG/LMuHfPhkbG7NjZp2x0Zt55AhpRFo73&#10;FKeG4CFR6cN88OzHyh3Gj6Hs3hoSDPde6r73PrgbYdTO9P/hd1ALdNwP6VL37++v1sMykg4b4TB/&#10;f7oQ22GE2BbTEI74ZAe1HaerWFU6D0d8Tmp8ycdswokP4BkEDTIqOHr4/TRN7v19ghEUFs5pqY/c&#10;XF2zpcW79uE777heNTYxZi++8pKNSeeaOcrCgK7dkM738x//k2T0plXXN0IbUfLM57HDLYuqR6Wn&#10;vfC9N32H62xOfRibUQiinAGCnhboEMt+8PowkMSgdhkwlo2L35KG8qQOw/PvSChkURImzNfGoPiP&#10;eaNeQn6/TiDm8J+2SEumjalO5cT3GF6FvERAT25Zo7pqu1uLGlNsWG1n2Zq1Ddtrbps1q1SgDbqB&#10;mvoiZHlGvCH0OfJ9MkVAGkBC531p6cHnxtFr9YC8YvGM61egkyOR/D7mIfTD0yjW7cG6j8Azhmjj&#10;Y2O+MJYTHJh7ZQ724gsv+MJjFinjxqkKJ0+edN2JK7iwsOCLilmkTHh0OuYG4Tvi5Ura8Z4yoYdx&#10;6gZhYh5ivrjin/lD7iP/flfA67n384dwx0Ng2IDwqP8P3AFPw2cMxZsc8bm67t95N1bWrLa1Zjtb&#10;S7Z651P5altJ4oHv93wf2JXf6dk5e+n179n41IxNH5EO59/oRfcMc/39vKTxCyHxQN78+xO6HG2P&#10;TREYEw/qnvlSZKHQq17J+Rjfy5akpzw4XyS84ZC6/fKMPAx4Sk4/X7zp91zCfR/hQ5D3aJxR6wzl&#10;3IfynoiVBPkf0uDa/5+G5FnphrsQqtlu+Dc2FvVv7265PQ+nHXl8ImGbMQ9tW50CO6eFxSXQVTrW&#10;QEF6FeOlrF5n3bgqN1iw0yfOqE+TzjE56ynxXi3N7+/Pl6fkcSLXY1X4I1c9h7Yb6pLmyjdonJr1&#10;HdtY4hSkli3euObjti477DMeEzAGBLyLiJC45TRuZD6BDZWmFk74N7OtnV27t7wS+jeNN6EnR32S&#10;NlGSdyeF64KBDvRDIT3JHnZbk/5J3YXNe7p65puWZJXom+P7sd6zayQ7wE3PTFtL+R1XfzwgHQAb&#10;C3YlJIuD2FLp6otepPui/3LEaqTPowCR70L9RAwAabyO/sA7qNGDPTZQ+0KAjfn1weUScPCaApxC&#10;0wn3B70Ggx1d1S6KHQmHrhh9Zcfa67u2e3PZ2rc3LFPXQL+lemFnNPnv8pGAj3c0NjXErpidj2PR&#10;QM1ltdwHymqQBQ3zWFkhHBwZt9nnX7SZJ5+y4ZkZK09MBMM04YAUgYYaZK3RtMLQsGVLZTVElVFx&#10;u3JIZnXtUSC5hJWxYXAYyxRATz1GiW9xo7QxFgSEmgOSRlcaROxYwvtwH64qL8pYL84A8GoaCc+H&#10;ze+KguKdgO+UwyQbH375iA8y+S+Bj9GQdwBBaQ3kI0ygu9Ne9057vacukcuBnuHKpEC3VnPBvHVr&#10;0XaXViynTqvDqvFOu2eglhHD+PEbtYZVpiesMDZi69s7dvcmBmoawIl3wWCghhGF6gl+FWaaHSvr&#10;XUmdAUIfQ5Wq4t+t16yuMu1mW9bMdq0yN27DcxM2f/64jZ+ctexQ3poZdgpsWoNJKEWInkRHgZEM&#10;Cg6Ku3LmZfeO4QEQBPKjBiFPtIjYKnqQPKZd/Z6Ki9eIKn9wC+gDZrnjH8UAJYFOGeO0HAMf/bK6&#10;cm+SK13JF74V8FG3w656expMMOKNBmr+sZ14FWO4cVSV6hqUTK9opRgM1PTCMcmTXvfyDYjXiMsN&#10;1NTxu7KgeKOBGsZpYCZXkWybt4ECBmp5FUED7cyQZQvj8lZUmZR/pUdJUTCiYqACK0nM05SO0sAN&#10;Rbex1/Cd99Z2Vu3Tqx/alRuX7ert68Ibdu3ObbsuvIOl/NaWbW5tijRdm5iYcqMYVu7nOAZIAP2i&#10;IvWFAH3iNd5/wxD46MGJhcFBSi5Qj/o5rXh2X3u2uLxot+7eskvXP7WbS1ckgaRE+oB7z7LsvlcQ&#10;H+UVVjII971BKM4Rqm03Ttup7ehad0UXQ7VCvmjlUsXY8YBJfyXhNHQ6ghg1kntlAPT8KS6YJxqo&#10;WVt9Z1XKbcpAjVDO3x6Gf5RHoXHTvceHm/gv6j8RfLCT9DseEs/91/dB4is8RCB+F77wop6dl0kX&#10;fsZD4E74HxnLpH6gP+HUBosV6WBFKdtFNx534zQilVz0CV8NRFqNqq/6pU1lxIN8TFWnroJjoMYH&#10;FdID3UsPgVDTARoafDYl21fcQG3XJ7TGRys2Olz2XRXdQE3h6F8PGp7FNDBIArnHT0T8pI2sCIs/&#10;3uEOfvrpp/Y3f/M39uGHH9ramgbJ6ncA3jEZR7qEI24mOdiJjV3X/sW/+Bc+GcJkR0yrrb6Ie9KK&#10;xm0ggDtxROA+5oH7ND4KQL4oD/lJ0w+jNHR0rhydxHuO3mQnNXZYi3pQLEf6CkZ64C+6EXekFRif&#10;uQLRH2Eixmf8kBc+6EUDQurwJz/5iR/3ST1QDj5cU3+EAQgX+SAeGwtvPGqAQQCIPKL9QpKegZrK&#10;5gZqHPE5Kz2lZ6AmeunnfYK3W8oLHdXu/ehrHpAP0IL6eTR47tGERFb26JTQyuU7vZRTU/jYQO3r&#10;AtomGD4ChL6HjwVgoJ/eqR/auXnV1m9cs921FdtZXdaYIGvzks9zZ86Zqf/aK3DkbVY6HatJVYve&#10;/xLvnpWLOZscH7bpqTE7dnTaThw/YqdPHbMzp4/b6RNH9Dxns9NjVirmvT9HhXPUAx/FdRvy4rlD&#10;nqm9yQG51VKfhpxBpvxRgAwdgMinEQ4+RwjlgVrhGiCWMiLQv7p8DnfJr+/zMIxSB4jXrxWU7SDv&#10;QJWFByYt+SAFD7jxAJOk0nuky1BOji2/v9xc432E4CNAvMoP8eox8JikbjRQc/5VPyM+tELZJy1b&#10;tbof88m4duvyVRtsNqSitYKBmrx36aOQ94PBQG127rhNzxyxWr1qu1VWmN/zxVjT4vOx+ePi74LG&#10;JRjJewY8K728ByLgsC/nAfCj/tjHSYBKrvCoi8yn9g3UWlYqq88fqoi363b9+mf23vtvSWd63371&#10;61/YP//m1/azn//M3nv3Pfvs08/s2tVrfhwP+tT29rZVq7veNphPqpTRt1U+rxO1c/9ACP31kx8M&#10;dcgAk9QYfMErHpZMCeEu9HPaFh/LRsdG7dSZkzYxOWkj0j8o6udKe2d7h1pQfJQ46hd7vusZxmkT&#10;M9IVTp20X7/1lv3dP/1YA00RXrqn72gtRH9GvyU4BgttjgSu16w8MmJPXHjCfvjm92zh6DE7Pjtv&#10;FelD5I9jGskrepLrJqJhXETXM1BTfBSR6+8ND4yDF19HAt88pPu1L+vj7nt7WDFhaRE6vAr8RH1k&#10;VbfwHfoRv0a9ZdVdjvMfkIynf875wqUR5i4VBj9DGmNzx/F7GKthoDYk/h2uDHk9r62vuYHahsYu&#10;9+7eU99x2p586inbkX8fR4pH2TVmbXvLrly/5vzHfCf6KHxdSeL3+Sjau/oNPpKgq06Mj9uQrqcU&#10;Z9jJWXFRjox4S2mHHIZfBJfDBzBC+v6PC15B4dYh1FTANNBY8KdxQKemYWfNNtdX7O6ta7qu2sby&#10;HWMtGoaCSFinieR72NUxyAlVgNpzYqA2OWtHTl2w4bFJG5s+Kj96Jz+Yn/ZodSALB3PkQLR4dfnF&#10;RyXklNJEdjMvgK5OP9PFCBoDtbae1bfIzcMRBVfqmycWNLor/4MH3icO8dXXDiGNoGcFXSvQAER2&#10;gU6TrwyhfmNYv8qJcVbvOSkUp66E9KhB3tEqvhzoY8UVyROxKT1v88HNr9QB9G9jqMzHrCB3XU+T&#10;H9W6ULJB//OJgVrOn9VNS074zrjKT1b5g1OY0ePkjXg0WG8cqfdyDvfhcigEL0m+xCscMb5656rd&#10;vnbF6U//xBFRR08/YVNHFzwuOXlAukv1yh6DiOSOLH6F29xJGMrU1X3MRfAX3oQ8++NBcDdPzf9/&#10;tSM+Hw6+Oh9F/1813Lcb4IM0QLeDtMNA7dAjPjFQU1/j+i5z435VfCghePS2RVwRgeQaH9NAeF0a&#10;uzXJ2hW7t7hoH7zzjrfj2blZe+X1V6VLjdv4zIxEXNsuf/SR/ePf/b3VdnatK35x7sD4W/0unNVS&#10;Pibl95Uf/sBOPfmU3HP+MT20/76sSdMgtrH47iAtvgyCROi3iAhJSolsRl6LRuihuJEmtJKnpMUl&#10;/iNAV+ol5O3rB3LbT9kN1JK74LIf2BiiunXHttZuWH133arb9zS+2LTBlnSQdk3yr6YYFB9zt4U8&#10;HabKqGcXuUoLmvboup/eEWJ5g5wOc27M2fPND1nAe8jGbAi/Qf9mQhxfTqMQd8D0nF+se4B36EAs&#10;MGWOb+HEQjBOe/Y5e+nll/w0DE6xYCflY8eO+Vwgc31cMVYDcceojRM2WFx7/fp1H58wjmD+EGBX&#10;1gJz3koP0jCfiYEaYQDyEYH8kVcQ93R+vwtALcGT8QfEq0PvFo6Id4DaI2NMjYvCEZ/rTvf1pWXb&#10;Xl+y3a0VW7972TgqvVLOWFv+mtITapJ7s/PH7Ht/9r/YCMfwT0wrLvEj7ZCxtUedSv9hIHpXHfId&#10;hN0AXbPw74e0EWFPlibR675fIqXt7on8ivEBD7r/vSBGlLqGTKUQPkRbAaNboP2XYfgfwsRa3Ven&#10;PZBbj9aBNmwGkWUBUC5nG5vrPp7y3c/QjzXu6S8Cl0jitB1PEFkh/Suj8U03fANmlzXmzzLdrJ05&#10;ec7HZHMz807f7KD6DC/fwVzxRGlDSdCVPE88KW1PSg6MyXCPejj6OvXZbtVsV2M5+PDW1Sv+psFO&#10;ti6LSDfop8gnj1+R8J3MF9HqOjY5ZZliyU49f9GKQ0NSOdv26eeX3NCMXgWtLB4jTJCwCE9Bvd+h&#10;D9LVv8EpbsXHtzd4ijkYbAna6qOwiWIMWyoXdRWN1CbYxR6xMzY2qrAdO8L3jQK76HV9HMlYN1Pk&#10;m1xSaMl+DNT65X80INSQaOp0iRgAeuH82EDtEQOaYLoZUoW9x1TZuN2HtBkqNeXmq34St2ighv2G&#10;7bb9aMTW3Q1rr2xb7daKDazVrcCqLrZklF+OpKsprJqXddR42mJwPWrMrf/qPFxRk3tLkbdLeevm&#10;8zZ89JiNHjtuk2cv6Lrgq4ZzwyOO2VLF8kPDlqsM2YAaExO2xLuXHGlGXHQ6pEFOUXSpf1ca5Mp/&#10;RxqzrvvA/RzAJC66HxcA7hrcPe8K4wKn5zdRauXm8kNhgmAhlv1AOBST75Jy4rXPCnQG2cnKQQwc&#10;UFYRNHTmUR76bh106N75BxoG4Q726e+1ktQH79GhuxK+TP7s3l605vqm5VsI3aYfi4gNUFPvSgNZ&#10;X/G2pw4tPzlme5WibdWqtrK4bLWNHcvsqW74UOBcBF8pXbLEJIM6kZFCyYbFi0xKs9K12mpYrd20&#10;JsYtIznLjRRt+sScTR2bteGZMcuOFqybVTlYfSKdaCCneNQxh19HHQo0CJPUbpgEX+j+QRAE8qMG&#10;5En5J2/htoe+Eomb9Dv9C866+mO4ev3rHsr75KEc/Cr3zCA06qpuupYXjXwXMPcXOobQttk9TbUm&#10;BwZhNqBBL/w0iIGaunzdO3kVKNDaExT9gcCHzl7+qP+OulcUIG1bDNmTIygyGI4xqeyrg+TOkYTs&#10;vkGuulKcWG07WBixzNARya5R6RQ5x2x2SHJsVN5Y8qFEhSglIMmyw54fYUjC5Fdp7DR2bLO6Ybfu&#10;3bBrt6/apWuf28eXPtDzLduobosXpTSJH6tSNJptpK/kK8qebsaGx9yYIs9RMrmi8saHHP0ocCjx&#10;4cCrNP6BIHDEIQn2nJNag+bIC/18d4tkCo4d0PjdYFe5W9ft9t0btrq1qHYb/MRfS4PwlmRSU8hx&#10;oG3kTkISPhTk1DeRFH1bvdYQbzFBwoeLnA0V1Te5Aqy+SJXmsghulH+xlcfhkopjLtlBbY9jLRvW&#10;bW5Za/eesaMYxms+GaoycL59aN/EFcIHToMagSLu6P+jS+qOiu5BCEle7gMiD0F7GOJg0CZM+N3j&#10;cOEnHlIeKQNXaO0Re3nhIT7mVEQb0YKBHzyFfOeI3cauXzviTbY+7+7lLJNVH54r22CuFPjf2Hqb&#10;hqeMiNe9OejWs07+BEmKDs2G6q3JrhwbtrO1a2wBPTZSsZGhspWKOatIp0B2MDHGICf2w0ws8OGJ&#10;K0gbwE+6r47ylf45+sN4aWtry3dM++Uvf2m/+tWv7De/+Y2trKx4HPghHHGBpEFbY/XdX/7lX7px&#10;2lNPPeXHSbquqnfE77JO1zCIEeX9o1jAGCdAnO02Ro4hf7yLOgTP0d8fG2L5yV98Bsgnk0WUO/bn&#10;GMsyeYR7LD9wsCzpeiGeWFcxnkiHiGnagAA8AO8dDMeVPOJG3nZ2dpzO5Ifd1HjH7mrkET8xzphG&#10;rMdHB0Ir8dV8tFd6UrVFZFMwUNtxWjSlEwUDtbiDGnVEUxNdoA2NTlERW1g8QP3oCY+gN8pHg+ce&#10;TRDNAvVSyAUaqn50G/CggVpNvJZNDNQkJx4bqH0FCHSBe6E+f1K/vBvzPhhqt+u2c+OyG6hVN9Zt&#10;d23VCqWiHXniSZs+fTrsnlbk+HX6wZzrc5DQV0+q7xs06ZN7Td23JAPYGVK+8qymVs+pe3bupS/H&#10;6Bxtjv6cD4XxmMOAoeYZ3/jxngmb+A48Cf5RQHn4qhA4GSmj4LolCl/U4XdyTfTaPso9In6Sew8b&#10;w3sch2B8Jwz/vl7weiAdxe2jf++TgkbuGWCClLEa+jTGBfITFhcQMGYJ/gvP7oKjv+A+efZ/JBTQ&#10;SSDSIFcxTmPsuSf9EiMIDNT2CmXLqv9pYaQi/ZMd1DYuXbY9jVn3WFLOpAzzKy7ApTOwI61wau64&#10;Tc4ft5rGA9scgbK8aFnpHpMnz9jEsRPi34Jl8+xuFvIWshbzxTPuOPYuCVC+xJ+D0lYhNPwJBmrb&#10;NVtcXPcP1DXlcXnlnn32+Uf2i5//g334wdt2U21v8S67zmKItmO1at12d3Ztc2PTNtbXbX1lzW7f&#10;vGXXrlx1w7WPP/rIrl+5ZlcvXbEbV6/b8r1l4ZLo0ZCK2XWDMM+f0manK99VapCraKE80ZeFIxSV&#10;z6QOmEfgIyiIHsLHJ8YORdEZw6N6re46GIAOwC5r7KKWyUsmSK9857137f1PP7YBX2ksunv8pKv2&#10;qzBoP4MiSHN720aLJXvyqaftwtlz9oRwtDJkkyNjfowj+cOgwfNK/lQGnxwn34qLMSpUJtsO5J37&#10;g/iVIB0oufol7f7oQNTXHoQRoBm0ckgVy73Em94DkLpPAivGEK9+In0vfh/bM7nPLoZCdKSo+zH2&#10;yPPhXP6o/4LGi6z0h4eCgdqwldXHVFTfhGPntJu3bkjX3LatzU07d/asxgZPW13thbGm70JdyNvS&#10;xqpdunLZdVGO6SQrxE96fnSL2g6LffPkRXwfddS8wh4/fszHrhxzM5hFmoX+xhtpUlb8AlzjPXAY&#10;bf/4QP76eQy35C/Jo/cnfiNUOYWdVtV3OVhfvme3rl7SOHHD6jsbVsF4XGXb0/jUxS51K8HlZabS&#10;6fuzJcnTvI1Pz9mxMxesPDJuwxNzil3yWO0V+Uxg959A/457l6rJfUTclDfmoXRl3D84KF1hUPc+&#10;58m8hep5j/GqxiAssGxrvMw8jniA+vMFZPIVFqOFe2RvjzJKyJ2/IXDWcYw8Q8mCbPV5Wc9PfB9K&#10;Hfjoi9HD6y7800XP1BHX/WPdkJYbXso9Pt8H/ah74P1sch/uqI+ACGK/qr3sMWfRErab4ar+0+Sm&#10;RscXL1WT6kljxLiQeYB6UdyuM3gdSldUPAPwl+igXDqP+bhK/YTnA/rEXMg93gMx247+Qv8UHwZq&#10;YmpbX7xh1y5/5nHQNxXLQ3bszBM2e/wkkXlI9FWfy/S2gFNwZ9MAchiBO++rPPWQj+Ca8Bn3fe99&#10;cDd8M0evbHmhHtJAjUIR/kuQy8NDDAh8tZDfdgjtsA+0h4NtotFo29K9voEaTbVnoJaPBmog4cUz&#10;9BU8eCdIDPzzmxTEd9xSp0LlhQsGapsrq0rznn347nse1RH1SRdfeclKw0M2MjEu2Vy3D995137+&#10;459YR/3ZYIuP7gqstkL+4Vx2BZ6en7PX/vxHdly6k58i4vOv/TIeLH+E+P4gLb4QPCraycEwlIu8&#10;0a4lB9QO6T98503eSRZ5v+DZ76cbyeetSc9BRn6dENIi24EKxI/EcamTvE188S/O5XbrVtu9Y9XN&#10;29ZqbkkHX1aRdqSz7qpsVb/nutfZlo6scG50I/nDggyPI1UOaBUTSsoOkB+JJ4lM5JTo0vUMJPJc&#10;+aMvkxNjbPSrQRYqy+FhaQQ9owzkPvYTgc4hH+hO8Z78+L3+Yn+CDof+78b90u9ZMMsOahiqsWgV&#10;xFCNZ8K+8847dk88HcOSNvNpvHPDE/0xp/nqq6/6fC/u+CWf5IV7z4ue47vvGlAbaeyDiIfwCHeO&#10;AHLAfeIgPkH33Vhd9+vynTu+6KBR3bDG9l3VCcfnD9iO5A8aVqEybEdVf6/94M+sqHFXvjKqqBLd&#10;SfwSMrA/F4eBJ92hDsO9630Ew0CCzQ6oRv/OKL1zQONS9De+k6itdNTeQHp8vlM5f6vuVfuJvICH&#10;wzwQ3yx68OXZeihwHSV9PQzJ1wG34LIfKPtBDFpDCMXol1SSarwfUlFCD9oEBlR5tSVOjBoZGfXv&#10;ldCBjSBoJzn/piQ9Su99bsRtSJRqQ5F1REOJYD71Du4N2tHZBXv54is2pvH11Ni04pGeyJyI/2Ly&#10;6KZg0Kldt1aaLtvlATfGA36VP+YUKGOgEQWTX/xJP+zUa8auY3duXHN5tqPxnDOJgDJQp4DLBgIl&#10;so0+LKvyDWq8t/DEk+6PzW4qwyNukL25s+vvWyy4S/piD6kosuSD/AJJnklbOdZPtBNb8807nHpC&#10;OVqKhxNhahpHNuQHOdTV+BBDzoYdWThupbFh+Q1xoRD6F1Jlyjei8HgT/dU9PBpAniAIctQJ4xgA&#10;euL82EDtEYPQEA8UIl3M5BINzyLGZ5ez8Z2uYQtsXcXr6CidHQ0+bqszuLdhg3e2LLtSs9atdcts&#10;tX01UbslppYA4QjOTbH2riJpqCHUGZhIgGTbg4pHjWkwax010o1W0zYleKrCsXPnbfzMWTvywss2&#10;fvy0G6Vlh0ZsQApERveD5WEbKHJftqzc1KJtgG0NuapVutKjnwtJCQKf+KNEyguTS370ggqTbmRq&#10;dq5YBoi0k2BxPwgYBJnu5If4QShC5+f+CSs3FwXyF1C8qZsQloYdlCG3xCVcP3l/HxrYnzYg2FkZ&#10;yMQ+54azxTAKPshgyKtAdKATQIBCF4S601ChUT7jkQXQkA6dQD5JAW29XuRTA/lsIWfNtQ3bqzXd&#10;QK0rBVIjY9ttNmxrd9em8xUbMckKDdrq5ZxtSoA3xBubK2wzvSOeyXqnJn1EMSpjZI6K1R/tYHxo&#10;VB3pmO006rap+KqmDkCNplPK2MSZWZs7fdSOXThp82eOWWG8ZJ18x9pS7tmZifP2Ufh9u0yPti32&#10;FE28E4o0CFcHpekX0QGAVx5NfvFMe7thcOeTLnJy1Jt4jze/UlfqwOnEKQ9X2ogrIRld/V71KvQj&#10;kuSelbLHB7+8aJ3XlY4a+eRmXUzE6jmjChpEGRRdfbJPyuIeO/fJzYe88qNIhOIjpREGSXp2/tOF&#10;fFAxfDFyq0aVwxt3QCaaiIIigF4OBkZSLmBJdJOulKiupCHnuHf3WIeUs0xlwjIjGuTkx63dzFun&#10;Kbf8kGWLUgykgBlGbZQkJCkaiZtVFs8GP5V9c3fd3vnsLXv307fs7Y9+K3zLPr32iV1fum6r22u+&#10;O18r2/Wd/JrCtn5NtbNqo+a7qGFkzIC6Ihk6JkWINgmfBwO1CKFUDrGQKad9998w0M4PTzBpFAJ4&#10;J5w1T+VgjKdSM5EnUKv0XeY+ufSJffr5p7a0fs92W5vqM6Ct4qDN6tcU3Zq0QdHYjQIxHhVJuHc+&#10;kQJN89/drvmOXXXJla2tXb3K2/TEvBTpsr9HZ8RwjXx7c4WvAAb08KDSsm5dyATettV3l9RXNuSb&#10;gOJh+NmvBA3tQtyoB+UhiVcP8qOs61263lD0SRRl23152h5RIFciP74YiC8v/taAQN4Dn0NXDD1p&#10;Q8Hgk+NKaTYijRIOaQYDdoWV96769D2ORd0RrbbuaeC4FAaQtS0NKpW//JTlihNSzkeEQ4qzoCyG&#10;j4FeJLKs+uTnK5KUEUrjoHS4bymedrNra26gVvVBDDuojY2UrVTIuFGHH/ekvHkf7PKE/htahtji&#10;NT2JwXv8M/EQw7CtO7tq/eIXv7C//uu/tv/6X/+rG6dxtCe7pTntBVxZPccKPLaQf+ONN+zf/Jt/&#10;Y3/1V3/lExasxmMihIkNIC3TuScttooHYp5jfnkGuY9uaXyU4GAeo7EeH9B4hrZMCrEVfjROi5NM&#10;YIRY3rQbEOsUSNPooN94zzWGiW7cEy4aApKP+fl5n5BilSXv7t69a7du3fJ6xhARAzfGGQD+DxoR&#10;fhmk0//6IbZvriprsqqPNo3sgFyH76CGgRoGOdRZyBuSRlT1qAgXVlYnA2IaaGyk/Vb5GO4DZBZ1&#10;EemU0CoRrLwJiIFaKzFQq9vWZt2KxbiDWt9AjeCBd9L45fDN8dujB2r9/nPKo2Tqj0u4VVtAR2zW&#10;bOfqp7Z+9bLVNtattr5mw2PjdvyZZ21sYcGsWLIBjS/Z3nhPSgBGK+iXWSY2pE8O7m2rj9tW31e3&#10;bIbnmjqjHSkeO2o3clMf2eVZekcur9rN0I8k7UcKgh+L7Vfyo2QS2eVyjP7J+/qkQH9oeOh04dwI&#10;4Z6g0D78Rz4gP/SMIpW434excvqNIbzhehiGf/KBp3D5uoFoyTFKP5OWvQVtnjHVIe6g+isADTL4&#10;EJI3zx8uXAHlOUKvYpOrl0c+5B4+iIlyGi+AhiGEOMp3UCsNWa5Qtj0mK1kVvrJmq599Zk3p9ExC&#10;ZvMKx/yK8w+T7qzAzdvE3HGbOHVGYwJ2NVuz9bs3NczI2OiRBZs+fkphitLDhj190vZcRWLzJPf4&#10;CxD8BcBf0Htwo59AB+ZDNUa216/fVZ+5ZlevXbFfs1var34m/env7frNK3Zn8Y6tLC/b5vqm9GCN&#10;WVSurc1tW1lasVWFWbyz6AZpGKe9/+779u5b79hbv3nLfv3LX9uvf/Vr+80//8Z+9ctf2jty/2fd&#10;8+6D9z6wjz/62A3X2JWKuLY2t6Qb7ihfGgGKbr7rrjLZRLdUX8fCoqLa++TEpHSz43Ze/f6zTz/t&#10;uyosLBy3ubl5P3aDHdKZY6q328r/TXv7rbfss8uXbVvuLAKit+0OZqzNR1b5qaDfqX/lmKuWdMcX&#10;n33W/p//j/+XH+s5Mz5ho5URG68MWyHHLothpbXPLYneob9FHpA/oa7BLSDk9+tBOMzNee/QFwkc&#10;fMdz4vZFwf5AEHU84Mv6MXxSDwThPmm1gW5+l4JUvA6wsdygf0jGexD/cZWw9rFEs64+emvbr26I&#10;hk6rcT/GYaw8Z1f3Mruq6erjB8U0NjJsk2PBGDEvHsIN3r9+7arGLy0974nvztk54W417ATNR3h2&#10;50BPu3N3USKHY3PV7ygsdMCYEWPVmvyb+C2rvGeLBdupVe2m9NVas2GTMxpjFXK+KxuLa2ocRaty&#10;8pGKubP02OgweLT0hpjHdF6dGgkCXHkPUqFd1dOOVbfX7d6dm/b5R+9bbXfb8pKXk+OjXg9N0ctj&#10;iH1xotcOsOAsV5EILtrU/DE7/cRzVh4es+LIlGL1rz/ebxM4yM6QeriDZ0L68d4RozOfl2BeSshi&#10;NekLAyb9oVPTeHnLOg3p5tVV69Q3rVvflptkV3NXvFUXMneK8ZoySr/EDvik7QkrL2Q9ZN8x5OXr&#10;BU8aIS/weVilD+LeZ6MkA/xP3vfdvggBUUrxs5sd8bmRMX0atHY/4UqcccwXn78M3If+kU0PpRuu&#10;Yf6QexzQ0VrWqW76bkId0b9d2wh1IV4aUF1YY9cGGqqz+q7qpw4TqUrVP6hPoY4zGebUxCW0f5WD&#10;WT3GUyzWI5vsRAFvhDk+pQp6TkLeInieyBKOjuIn5Y3gG8uL9vnHH4gN2HW3pXZesvmTZ+3oyVNJ&#10;GoxJFat019BHE5Eu+pc2UCNaUc9nXpBDiafkmtCa++jcy2F04xmpG/p95jC/zECNHebQpx8Gesl+&#10;JSDU7xby2woHZXi/3QXgddN3UNu01X1HfJbsaHoHNR+nQL1Qr4GU+scj9dujLQjo6gwK6KqEmAvk&#10;2pTus7W2bstL9+zD995zw+tT58/Z8xiolctWLpdse2PD/vlnP7Nf/tNPJedapuGSotM/yQDfmUjM&#10;Pqix8JETC/b9/+1/tfmFE+Lt+A0ogI+jBH15QPIqi+7Tbl8OlCO0Fe5oI1y9/Ak432r8NtCSPGhW&#10;1RwbvkMnFhKDuYI8YLzMbC7tOoRh1xuicPp6XBG/Tohx0majxEnS1RPgV+oKGaexK/O4e+1l5X9Z&#10;zlXJuyXJMOkf3XXJtTWJtBVr7NxWf7Rogxrv7qmf2tNYd0BjEWRKOI4TCjmVAmish37ht8KN9W37&#10;zW8+sQ8+uGq3by3b1lbVdncbVhkaUj3ybYTxNTob9SRZn/Rp/L4q+PhZSN2D6fm+yAfo2PQnIDs1&#10;MYc3hLHkyIifaMHiYeZo4+5pzAXyjMEZ87zMAf74xz+2ZelvxN2W7oWeR55788AqOPFFAzWAecLo&#10;n7S5B2LevguQrtE+T6b4x3mTm/CsmushsiBxFPuih0u2rK6q692129cu2eL1z60lnSm3t2P5nOip&#10;9ri4vGpZ9YunLzxtJ86csxe//yPLlypql+IxxtSivetNgoeVEfRxnjt5Z+cvvhc11SZ2Gpu2o/Tv&#10;rd+xpY27dunmJ3b55md2ffGqXb991W7evW6rm6vSz3f9NB7i4ESvbFYyQ3mgdC7G1D/Go8QdHi5b&#10;XwKkBl+qzSK7+C7abQilS4J7uheq0Ut6MJ/FYi82rgjjl4BRRwLulyugWpj/uEb3Q8FfBL9+VZlL&#10;vuHLiM3NztuxIws2P3fEFo4t+E5oC8dO2KmF0xqjT9nE6LTGz0dsemzOJodnrZIfs9nxozal5/nJ&#10;Y3by6Gl77cU3Nc5+yjfjKOfLkr/oG/xITbSAl/heyEJDxu589+tI5+O+zcJTvITNAHDjuFG+Pfvp&#10;ZgrnixOF0JSdtcsapzHvsqJ+jm/AyxqvuezxdEmU8T2RwslBvwWg8E6t7pSdXzjlcyfHz16w808/&#10;Z8dPnZWMHLNp0WF9U+NNDLclLzm9if5FKhQxOd96XUmGkMcWuy9rXCHlUylQj8gmjTn2msbxqN2u&#10;xhFCTkNptXZtZfWezwtNTo3bzNyU+8uV8/7eN81xoiXpqH36bt29iu3dfMMAvQLNDkLoqclb4KV0&#10;nhCxODfVT/8hDdS8zh/DNwMPYjmvenhBbbtdb1ljc9fqG1J0NQgptAes0FWnz4gLC2Nf0YoACEPx&#10;poJJ/Jkbu3qDYiIurELjuSaPm62mbTQbVlXDxy9HrBQnp2xods4yumeVLBOLHO0JsnMahmllCbVi&#10;qeSKBxOz0QDM8+sYBCY/hEpHQscV6C+F+xuEKxMIHW+kUdztRzVlbxgBU3EoM6GRcxOcEGJRidrn&#10;908ZIm1Cf5nQKbgfRNdJuBdAtiCERf9Aeldsw7ukXvTCdeOceLGYt5yU4MLYqGU5GiRf9DOfWdnC&#10;SiKssAtShvPiw3ataTubO9aWu/M4QDyKl0eG3wGd/X2iGgszeLuqQdVmtSre1BsN8kh3dHLCZo/M&#10;2/jEuA0NVazI0bWKmM7NO0LxOpODTEBjOc5EJ2VACcO4JhjbxIx8e6HfLnpVGlC0jUgz8g/jDEQd&#10;VY89VHt2DM/UvRutiVbskMZWvqh2KFJhFwPVK0qVOlTfna+tQVgYKioxmA0kBwKv3/0Ij4EBUi8O&#10;gqI4xDUB3qDOxbKDPGtQ4opxXl50TT4+SbNJwiSXFDovu6zJSE5iYtey1Z0V++zqx/beR2/b59c+&#10;sZuL12xjd43oLKuB/GBBg/e84syLZsJMUelmxVcKu13dtJW1ZcdaHSUZIyPlznvUhC7fNhCNaDso&#10;Km4UzM+VT5TJ4EabYhLPd09S3xEHhC436DeETgSUSNqieI4PVxiwESPn49ebUiS9TiQ/FNf65pYt&#10;3rtnq+vrfowRbBVZTEG+EHiNf0RGB0Nt8QHoPJLwjoPXf8DQg6UceFJeIgJe3lSf4pAO8rDgBRU9&#10;AgMGN5d8KL20J6GUPAxB424xGB274XGrbt1G1boahHV2N625s2617VXhim8j36hu+eTzwEBBrI1R&#10;DAM02gRTpIBTR0gZwoAgpEnP6r2rUN7lBQw2hqJBgvT1YRtkcXesc9EC4ygmCaAV9GlLD4AneAc/&#10;gJGOQPTD5AN+OG7qo48+sp///Of23nvv2eXLl3s7pxEWv3wEYpICAzV2TXvzzTft3/7bf2t/8Rd/&#10;YSdPnuwZNOGfSYqYDmmAPmmifMY8kj+f/BDgxnuM14gDwA95i/ioQMxnpGk04gJxi8C7SPPD8h/d&#10;0v4OQrrs8R66pDG6kyeM4qAx+Yh0J27ceIfxGUexcgzrD37wA9+mn3DsmPd3f/d3zgNs788ua4SN&#10;8f/xgTxEfAyP4THcD7QNOmnJVCaYwEQnxMAAGSDBoD4JuSU5JZHjGgD9UNL3BWSEykeJquLYtU5j&#10;w42wa5t3rbW7atbaNnZH7Xb1PtNWnEImiaSDdTtN/9CMATdjAcYFTHKFcc3hMu7Rg7SsScsb8n8Y&#10;fkVIR5tOJu3+BwJEe1+8Uxb4gsntPvb1toi/a9lDmP3h6S8T1DiAVbcZ8Sk7I9Fvef/DW/FsGBuB&#10;6EEBnGT0uxqDDioMOi5jz7b0FAzdFEHw+FAQ83QYeErhNgF0oe3tLVteXrLr16/Zvbt33S3Lbh30&#10;v210NPXNXcZzKtOg3KGfN1HiCulB/0ajZXfv3vMjON95910/hvvv/vbv7L/83/+3/af/9J/sP/3n&#10;/2z/+f/8P+3//X/9X/bXf/3f7B//8cf2q1/92j788CO7cvWqra6u2cbGlm3v7NpuvSFs+g7TDelt&#10;HAPT6nTV/vNuJPSjH/7I/vJ//0v7q7/6D/ajP/szm56dsXypaM1O2+6tLNulS5/br3/2M7tz+5Yv&#10;iG1J72MnNyaPG7WqG6TBFVIKrVWveR3NHTlqr7/yip2RXljMF6yi+Aq6HiCZiht0HWRBhg/53xqZ&#10;8GgA5ISjwYdWy/DnnoXOcuHeV633+gjaivQ9jV3akt24MZ9IWyIIbY42xTNt0OcY9b6gNleU/lvE&#10;iI05S6L3JBS//NLvcOwnxmveZmM6fLxSnKOVYZsan7DhciV5T3shP5I0ep9jPKG8MKfEcoTdRt2W&#10;pJ/evnfXbi8u2vqGxvyrq77QYnVF47BqXe2OedCg+0YdNmLUlb+dkNRhCqlDxpsN1U2Vtql7+vmS&#10;2l8+WcwOLYH+OENXfmp74YN22EE9jrt6gNcHAnHChRHhI+kBXekOIDtxSh9w7NT1uCtVYt06Gis3&#10;N5etubVi7eqGXu/aQAcDNtUbBhGMrRu7tteSW1cy3PURxd9jrAS/QYA/goxCPomn0ZUOgTj++6oA&#10;f/fG3tEt9QMCv8a3XwWSuvWfgCj2RaMHb9ukL12tI7nerjmy45CB1Edzx/bqW7an+rLtFTPVnTW2&#10;bUD+0ADQCOgDclxdfnTV5iUraN/JM2k9VAn25VG5lszYEy/iRO8faEFbhr+EpCVvgfKkk8YvSvHL&#10;6mpfRh7DnySk6/hh6jr674cJfYhuYUL0lwQHcxnf2dMNsBEZauMY9Nerkmm6ZwOJuHMs4PO56otZ&#10;HMyutbkic4Zqt87cAUkr9ltRfkf83SBdnpCRJDuC6Bbkg58CxIYLbaHGcqFN931F/MMBZYaw4IHy&#10;8xgnTd1gtW2Dma4VygUbGhmyynDZyqW8lYpZyw7qPYYMrR3VzbLVd+5affOmtbfuWLcqeUc/Bj6E&#10;bFlf37Zf/uI9+6d//KX96hdv2ccfXrHrVxatVpMeJVEYkDlwjWuYCw4Z9bAPC9R1nFuM/AB6/6Fn&#10;3uHHx0i656hzjNPQA0COAvTjz/WePp57DKPjt2SABcqfffaZXblyRWWSrBcQf1W8yzwtYb3Pgo+T&#10;tKNuRR4ArvH+uwoPrl3oEvF+iG9C+DjSxoBK7VC6ULO+LX6tufEzxkDQvlbH+MdsbGLSKqNjJuFj&#10;vsW94MEpfQGQONP2UgM5CYvNI7qDHat3qrZRXbPlzSW7unjZPr/xqb394W/tl7/9uf3iNz+1n/7m&#10;n+yXb//MPvjkfbt647LdXLxh69trtl3bUgnUALxQ4rSMEFn5tQMlpX2iKzJ2QQcNc1fW3Ukhz8K9&#10;qsREXYjBWltFjl+nQvEjRkkTpE38JcURfjn0Q9Esshr/jw2N2+zErD174Vl7/aU37M1Xv2c/+t6f&#10;2Q/e+KG99Nyr9sTpZ+yps8/as0+8aE+fv2jnTj5pF04/7W4Xn37JXnzuFXvmyec0vh6yUr6kvKnd&#10;ewqkpkRc90IHEyLDu8l3qwQ7Qh/XOao9C9ttja2E6INhcSnh6Ku6/n26ODJqpZExGxobtxKbfrDZ&#10;iOvEoVwg3ZEvONOVcPRzyIZWs+X93+a9Jatublu2PGyl0XGbOXLMXnvzB/bsxZdsZHzSDSuzKk/8&#10;VshXb99hnzkhdHBknBD5zpjA9VYhRmnIe3mxQiFjhTzznKLJAGPMhm1vrtn62pLdE0+2dtatXdt2&#10;/75bnfjckW/t/r095P8xfDHQNh7voPYFoGGjyg0zBXQFMd7TWOQnXUS9CQ1Znaw3K/zijwGgsKNG&#10;xMfe5m7d6rsanFXbVqkP2tBAwTJrNeuuV21vq26DDTqNjLU6CqOgdSVSzWetW8hZQ/VUU6eRH8hb&#10;wT9IZ2xXA6pqq21TC8ftzKsv2sLTT9rcmfM2PD1r5Ylpy1VGlHc1PCkNGT7uFopurJZBoRCym5af&#10;R48ioTwzYRMhltFXYwgpD++ZxA2Dar3teVepe2F7IUUqKBNeOU0SP4rKwR+DkwPu0R9pQc/43A8b&#10;Qwe/aT9/6gBFvUPwdksngcGBqC/+9DrxekmUTCFVF2kjH45enV0Ev4eUBzg2cQf5Eb/ibKyxCrHh&#10;19qG7hWEiT+aQ1lh8gyUxJ87bAerjiknHquKv2vbVZ8sd8VW9eNHlzBwUkoMmJgURMFtKZ3tZtXq&#10;KlMnL6VIwnxoctSOnVuwiZkpy5eL5kcryF9XHb3zoOKiJEw+cqWNhQlHisJHhv2Ksbun+CN9/6gB&#10;xjtk21cEJvcBuT/k2W+dqsIwwIFW3PsVHvDOXPeuEHRsQPXEKoBB3Q863fBDS3Vu0BXaMVhlkgbi&#10;oZQJvdMNyXKlXrztORICUZekG0GO8JoKoyv3SqujeBIv++pC18CbPKjO6aYwwkHWDWKRnrOslK8s&#10;R3xmh/2kAOa5UTrYGUEV7/GjGFEQDPKIgl3TMFhcXr9rd5Zu2+dXP7VPr3xgG1ImWlIwOMKSo2IH&#10;2I1PYboqM+eO86NMABPmfha6hHIlp/TE23OSsdOcf653uQHJUKdgCng8gLFOefxDQcjXl6foAz/y&#10;5n2d6Kd6paFDH9osK9NVe9ZqN2yruq66DoYpHj91Bx+IFnBSlC2DyADQcnrSVXTaa0o5bA1YMVu2&#10;QqZo01KmTx456QpxlFHRgDnwB7xIBlUjGvSjNDYbu8Jw9MhAZ0eyJKwq5Xx4Jj5MeVQAz5fzZsJT&#10;YQc1d9YTxQx8717jT+mSC+fLyADJc39yB0rw4xXP+nO66T2h2cnPXyph2hBWYLSjpCweh+dAmLSN&#10;AMSPeqa4VV6QI3Z9J0Px8WAmL5SuVpi2fGXBBnNS5mkbbrBJe/EohKSrtuhpEpY2TCIgZYbGAyKT&#10;pGpzz9ZWNm1LOgi7Xo4OJ0d8SucolaQjSIY7LwhCfdyPceIgPgNxkoMjPVktx25p/+N//A+fpGB7&#10;dwzWGAQDhGFig8kOVuD9y3/5L+1HP/qR76B25swZX5mH8VOMP50OV/IHxomUCNHti/LPu3j/KEI6&#10;nxEBrrFsaT8H3SJGOPiO5+gGHHSP77hGSPs5mF7khejGbndcF/nYt77u9X7z5k03RmSXvHS9AjF8&#10;xDhJBXBN88zDwsE4D8for+8/tF/6QeSa+ga1VY734IhPdk/jo125UrC5ufFkBzXoqyAKyVbp7HYc&#10;44s7qIV48RHz//Dl+C4A1AH7d0K/iEdcl9A98hf5xk/3oqxtbrdsU2Modk/b3KhaPp+xmdkhGxst&#10;mdRUy2UIS+A0PBzt+/zwpw8sjGo2+PCrHgV9SMVuqxkwnugtYmAHtWuXbOPGDattbdvu5qZPLM1c&#10;uGDDkt8DTGxJJ4Nk9LFMzHC0p++A0t61dn3VOux24kc/CVlB32mqhYXFEUx8dTmWi4msNmGCzkpH&#10;6RNJamTody43aHDJeJT0vJpUrV9BPPx+QDppPADwaNSLHfULrsiEcB8RWnsZeBK/h95aqHgdk2cg&#10;xEC99N1CoXHARahHd0qQlsJ/pxmA+9cMvSh148l6HYF6cNmY5CFBcsoK3CAj6VNiX5CUAfBL4k5E&#10;/t4j66EfDeTCV7zgu9dm5cZHaGFWY4jikO/Q4Duotdq2dW/Jlj/+xPbYcUmyIZOFOupvfAyhtKRn&#10;ZfIVG58/ZpMLJ9QYpAOvL9vmvduKd8BGp+Zt7sgJy2o8wJEnoTTI/ZhvEJ4kcyknYZQloQ5Df+b1&#10;DnpbG/CdEj777Lrdun3H7t5bVJ+ptlbbtkZrS9GqT0wMEMh7sViwYqGkfLPDgCJQ/sIYUvHpSptB&#10;dPpRE8kzc0K8D266KidNxVmt12xzZ9vuSEe7rjQ/v3LZPv70E/tQ+PYH79lb779n73zwvr393nv2&#10;0ccf2YcffegLDt4XcnT7B++/b++9+669r+tHH35kH3/yiX126ZLks/Q99d8tPkApD4Mlje3ZabEo&#10;/TWv8UFeV+ULo6OMxojKoc+b8QVuYnTUvv/6m/bKiy+5Kg2y0xa7aXGcKKp3nLuijfkd/4KTSkY9&#10;BF7jKfxUbtojBO+5hUrg5+80lgwLdaCp/kgI30Tk/yB1LxE5HXBLLn9MIC8Rvwzch/sL/imuPyXX&#10;/RD8IYB8fkHg49sIIoViCW1f7hHRCzmGhd1fQBad5HPMB7EDb94XM3i/I7pjMOLz0oWi76oWYtc4&#10;SDerq6t2+/YtX8B4ZH7eFo4f992Ea9Va+EhKGqWy8/TK+qri6/oHNz86NPmF+tedkPusxh8dT7fj&#10;i3YvnD1rTz/5pA0PDdnk+IQfNVqWO7v2hXnQ/TpyxDREnvjjA/lII5eQV+Xar+GV/jmqTjX+bFY3&#10;rLq5Yqt379iNy5+p7XVtVDrvxNiIsTtCbXc30FBt1nedEi0YE7g8RjaWR21aMvTk+acsLxmcq4yp&#10;BrNqsNCMTkFpk7zTCYSXkInML4Qr+ZAg0KumkI+DurY5urMe9IjGjrEbz16LD4R8FGxI55AM4SOR&#10;0CUz9eJIKsqb7gfRU/xjmNzIr35xYSvyhGx9E3CQV9LPafzqQDjiE4q+HKvU401K4/HqWeX3eY4e&#10;34awXwi8Foa2IppCUsVDbNA3hMYx8M1eW3pdh53iRW3pfsqK0otzEUl9MqdL/RAGd+mXe6pb2iA6&#10;n5RRpRPqg/L0aSMH2q6/8Acyo/+J3wRD3nRPHPCz4pXCqeQlE+5ct6uffezlaUsfYAH23IkzduL8&#10;EyG0d56BF3uaGNHLvSMdw0+4cFf8qYzym3QPHmeA6CA+9zyEEMEtXLhhnsZPe1Dc3U6yg9pq3er1&#10;llVrdStVBn0HtcmpimjIh07K1JddEZFx6edeUtw/hkMhTa9Ip4P0io9hB7Ut30UdPqSfYge1Y8cm&#10;1W+x4AF5E/jNj42HbxQ2cKHAeYprRPnjhgQiCoJ+vmf13artbCq95WX7SLoV32fPaoz1xLPPGEdY&#10;F9Unrqsf/PXPfm6XpMvmlCdpQ9420V3a4pEM83ijQzZ//Ji98qMf2MTMbGhL+9pT6JfTz2m3rwKR&#10;joxLUEUpkesFKrvrCRrnIR/YXXFj8aa1m/Xw4V6EGywNq10lhqMujwMtaVu0xeCCY9JvfM1wMEae&#10;Hf0fLV3yg911HDFckGzYY+dHyTfRCjMxFmlwbB2LV0Iw+iHonZG0Y1fmrHWzI95WB3NFNyoMdZ+k&#10;rrFLh6P35ES6d24v2X//bz+1Tz65bEtLa3bv3qot3l2RrJH+q/DNZsdK5aICqt8lD0l9iaJ+fViI&#10;dR7vqfs0AlAf3SjdTkJdB106yp+oQ7Wle21sbNhljSE+/fRT+4d/+Af7/PPPHeM8HnAwXfLOImUW&#10;tz7//PPuhk4R/cR70gNi+O8CQPkgNcIPRgn1Ee7jM300PSTfswDv9yGT3Aekq3E08ObqilU11rtx&#10;6VPbXr1nucGOVQr013tWa1Rtt9Gy6dl5e+WN7/tOVHPHTykCtcJMsD/wOKmvEPEBBOTOK6GLPiHf&#10;4tqcTKR+uN5msdOOXb19yd79+G27elNjzUsf+ne65fV7wiXbqW7bbk3+NE7HyHF1bc2WVpZ9wRTf&#10;FtgVzNsc8iEp4z7drXdzP0T+DfRzlwQD9PgK/XNPbbornaaxotsN625et876Tets3bHGxi1rbt6x&#10;5tY967BIQjqzG95KJ3UaebTEoXxJMKLqMJfJOJac+jdt3WPXGiTbF2Q6DXhzRIdSqF5d6F4X6JGV&#10;PM0O5CyfKVopW5buPm5To7M2PTrnODs+b0dnFmxuUvU7OW/T49M2MTJpRckWdmPMKDz58e/stH21&#10;OWwA/B4dTW3dj2cXtwU9KQBtM8oDgPxw39OaXJ4m2dc/Fgg1dncUXdeufPqxy3qXO4qb8iFbg3/9&#10;d75TapKpmFhm1ReOTEwa1mBHT51VvjW+kDu6PZvqsEAmr3Hm2Ni4571QLJm1pFsSZ6wfT1HP6od8&#10;4ydki64ZxcF8TMg1fpQ+p3uh0xFW77G9GBodt4WTp/hEbBXdy4PKq1g1rvUq8TT415el3yzEFLhG&#10;PAQOOntD1V+CAEd8Li8/PuLzkQEaOY3bCx/xC0Bs6kVGMAbhqCcEERWsK+c8+3by27tW41xcteup&#10;bslGMyVrL25Yc3nLBjQoybQVXmHZ6QxGryl4rZi3biFvu0weNpsSMkUrKxwKz5bi3VG85y8+bxf/&#10;5Z/byWeftsr0rOWGRixbHJJyOuRbJmbVIHOqWzdQc8M0Naps1icUXAjQ0LyMoZzkIQhPMHApbr66&#10;GCHoIzFh8C7gPj4k7xJ0V2iSxE9sIcbgo+cHcC/Bb6iD/v1BiO4Pev+nCFAvGKjRUdDhIbRFJybY&#10;fWQUeNbP4uY9YZw+CEUJVwRtgsSGkhEGz8mzp8Cj0lEdt7aY+Gnbzt1lq62s6o18SF5k4QEpL0ws&#10;5ssl2+w2xYs1K1bK1hA/VjWwcsMU8SjtiEn/Np2VkgBZcUG+6h0NwNWRt9TNYJymsblNzE/biQun&#10;bHxqQgo8HQKCnrLQFVGKpJ15fpVb5ceFKe5Kz8/Kpsy8j4yWwKPPK0neyKNj4nQQEwheYiG5gupY&#10;E7kervCC3MQPXMMWtR3L6DkM/BI5pZj4Rbr24uZDMAMxPLlQ0Dvxhh+H47IADJkKCgmdPs+KzSvc&#10;o1Pa8G5Ajx8f8udKpX44+3tyoDrckxKwZ0XFjXFawEEpVxk3UBsSnyFX96SASLahcCgfwWpf5WLF&#10;GF+lxSwtDR7ZAezm4nW7duuqK8AoxI1WVcp7W36VEXll9QUfPTFO40hPsk6+oI8reeKtPY2483tS&#10;2ES2o1LYZ2dm3Dgtr7zhO0BydRpwDZdwDQ/R6Q8BXoaHSBHK483biGhJ25WKaZz7jxsDSj4mMGBY&#10;Wrvru6J5GT16ERo+EMF9ks2jIg71PUI+FkpCWYZjl5qqJ43vi7mylOaCTU/M2KmjZ2yorL5KftjF&#10;kzwHo1vFLQykZFVwVVhXve9Yo657KU7ZgYbyxaotjJyUT3YgY9V0wqfIvtAWkAvEHXiPeqXUAOn5&#10;j7InP39F2/AyysXlq4dMXkEx3flrvXd//IkOLlPxKUZxP7pq8BfucefCDQUUiGbhWblzWU3MTATQ&#10;ZjUYSNofxmlgvjxnmfJJBR+SO8aRqHS0Q49C/kmXUVCC3HuG6C/wyTE5g9JJJJebe7a6vGGba7s+&#10;GBlLDNRYDcikqLcjQqu8caLAJxFimZN3QHQD4RfkwdLSkh/x+I//+I/2N3/zN26cFI3T4gQD8WGc&#10;xoTb+fPn7d//+3/vRmocE8mRkRgxHUwT4B73iOl3PMe8HgYxroiPIhzMY8SDZYtu4EG/YISD9wf9&#10;HHRLYxqi22H0jbzAR0KM044cOeLPfLBmYgpe+PDDD/09BogYH6bTiOEB7uGTyHvcg2n/DwPpOL8Y&#10;8Ke2F/37hxN4lDIG2ba6umtr6zsatLUcOeJzv4Ga8qYf7YufAnl8vb7U4ybvkW4PX47vAvRrKtQF&#10;6PoJMhK56reiKbT0K7Jy0LZ6Bmo1N1Bjtdvs7LCNj5XdgJm+oQ/x/jHtD4KvSKw3vL2h3yOi2xqM&#10;ogswQc/HxnDE52XbwGhme8t2t7asqLaOgdrIMQzUiomBGjVjlkM27Ulf2GPnsx1rV5f8w7Ibpwn5&#10;KMmkB9NNUrLcOI0PGazM7DTrajYYxtGfq9Vo/OvjVmQAPxxd54/tSY+q1q8gHn4/+JJ0oAHG/K6H&#10;J/zsKL5N59Fd3a9LCkG4hvteqP3P+kcY7gMtYoSJL6cD/7iXG2MA+feVosn7rx1ickncQVbrhupx&#10;N/goyEPcoQv1HccNyM8QQIznBdStEJdQliQiv9ctoGswyOKdeGEvLIjQQEFBpbdnCzZQrIh3cv7h&#10;CKOnrbv3bPmTj91ATaquomVCtRPGqV31r35055CNzszbxIkTlmER1vqKbd67peBdGxqdsvkjCxp/&#10;VCw/POEfrCkjE6kx015K1WfMKP8pkt+7EwXDf3AHvf6FGKh98slVu379ut27xzHZN6zRrGosXVU5&#10;1UYY4wvZQbyEoU++pL6RFcV8PAtTxdE4jfEQuaFsGKOp43YDNTiSj5jkHcOxXYzTpJuxs/H1Wzft&#10;0tUr9tGnn9gHn3xkb3/4vr39/nuO7+r+vQ8+sE8++9Q+/vhj79sxTOMjKvjeu+/ZRx99bJcuXbJr&#10;yv/y2qrV2aFKdG821NbzecuPjapeNMZgZ4+K+k54UgTwY19bau/yS10x5DwqHfDPfvBDe+LcedGX&#10;xWkitMrCrluVaOBOeRk/Kg49Og2cX4Bem+J/qB+XaLQHd+N/8OH30ARa+TVpM4qqp+t4kODf0+hH&#10;uz/d5PJtAi+V8k0RvBhcw+VQcPlDnQGql3TRuQ/tOd6rVcKvpZL0prIbVmJI5ivMs4Nel+iUzFP4&#10;cTGiPTt1YbiGUZjLUCFzkGvrq3bnzm3pj5N2TuME9EjGEPVaw+PIqu/CaJMa3trZ9vrE+JJdv9gF&#10;jAUGXlplrKMysHMbu7F5vcNbGu+dP33GXn35ZRsdGbWZ6RkrcfSohAU7FVAW0HkvQS/3geujA9Ss&#10;124KaDf6xUp3L9GfGFq0bu5uSO4t2cq9O3bjyuccrmCTY0NuoMaOd7vq/5FF7ChHXTpdREc/yom5&#10;6pEJm547ZifPPWlZ6QSZ4ohiR+D2aUbS4aJ2pjRJG33ADZe8YaEXCDFO60QDNekNQo7y7DR31Idg&#10;5M6uFS3LDbRUR8gH4gn9TegbghwgRmXUDZAz6hti3wEv82GKbDHX/U3UYOSVg/zxIPffBdCFwtgM&#10;vYj4AoYfPBux/+5hAfagijwmpxE/KJrwDXWGzGxX1Y4a3q+y28RgRrqg6kU9jfypj5KeF+qYXlJh&#10;9BxObQi7KKozU1Tom8obDCreCguwPRf6qZ1yq3p0SBUh5EmvkqsbqKlenYeYtxKu3b1h1y596rzb&#10;Eh8PZvM2s3DKzjz5jMcBL1BQ8tYvH//1JL2CYz4DiHfkNxiiBBfyFm489eRK+IhccBOIXr6QUMBH&#10;z71uMFBbXWsEA7V63Y/4LLuB2pAXl8U2IU99cDl8AEnq6+CnP2VwOiXX9P39wBGEbbvrBmrb4kX1&#10;WarwcMTnhH8/patzdiQuDCFVAVA/cCGPusZ63wep9FRfvrhaugzfCjkOe3lpyfUqjkK78NSTdk7o&#10;O1dJj2Lx5y9//BO7efmqpKrGbKSm6OBrdDt2TRuaHLP5Y8fspe9/z8amppVGv/1zjf1YhOAe8KsD&#10;ZWEcIzUOsY2T0nA9WO15QO2bdt/YWbN7Vz5Ts29ZmcUKfI9MjJehWpDXAtGS7xTkBMMZB3/3u+Tt&#10;qwEpRATIdzBO46r69b6lKX0UlRpDEF0Hc+qadjWuxRAPGYT882JYU+OKttp4NzNMbJYvDfuOYfCb&#10;14d876kG2+2QIuGuX1+0//L/+R/SsT+1u4srduPmot29u6y6L9r01IzHOzk16mHdQI1AegoxfHVI&#10;132aL/yqxNjlGKAm9hn4S77GKxh3mGUxMgtYWMzC/O+NGzdsfW3NdYQQUahTwtJnec51zxGfr732&#10;ml28eNHz4e+SPIExLSDm8bsAUCv0L4Fu8RIhvA/oC4+cNP71JXGkX8VATWO91RXpb5t29dOPrLq1&#10;qn5lz4bL0r/VT+5Ud6wpNp8/etx+9L/8rzY+MW3DY1OKQG1Pel1ahiQRJ9eIgPxSnboLKP6RLtfc&#10;a1hrjx24t22rtmkffv6+/eK3P7OrN6/Yx5c+sKXVu7bT2LLVzRXbqW27sRz5YTfjxbt37d7yPVu6&#10;t+JH7p85fc7K5YrHzi7i8E+YG0qgd3M4wEdpSLNSn68QZOieGn/X7liXBZarn1ln+aq1txatvnbT&#10;WpuL1txeti67uqlMvtCSY8uZe0Beqa0wN4FgHFD7HpAsQJz5t2yu3jeE1OL31C8FeXOflLdXF7gh&#10;DVTnfLd047SClXJlG0mM06ZG5xzdOG06GKfNTs7b1PiMjSfGaXzz9G/p/JQvH3vxXdR1O13VtveQ&#10;BehULuOQYSH1IAPoA0KB/Nsx5UeOuwxnPp+YwzvPt/zyKRY7mffe/q0olcSHHqhLRmGDLgjCVz4b&#10;KT4S7SR7C5VhqYh5O/PUs84H6L65UtkqwyOSj1MKO2hDut/Z3vbdnOs7W66zQSnozrwLhrVZjQ+p&#10;irbkMmGy0guxX1CC5Cj8NP5T96os8J05r7LqXmmfPnPW8zausSLlIRRzToQNQOiQ3jcPMRGuEb8A&#10;nNjosrpAAC66x/kPbaAmCj2GL4MHVSeNydF/VGkfYsfMAItJljDRwmRieC6qYYyUh6w0mJcwq9n2&#10;8rpVN3akiNY02GcrSHbjkYImhufIBKk4EuZ7brDGVoQIu7auO4prS3E2dN+Rm9jG9iojlpXCUlTj&#10;KAvzw6M2qEajFqSyJApikut0GShoLAeM4Si3eI88cdT94RBDHwaBiqFpR3xQiC+K5zEEoN6koMEL&#10;wgHxCrXE+fM+uE1qzQfyEqJhN56IvRrtodd/6t5/it/DZzOW1cAhN6zOv1y0rk9y0/nDoxnrSkms&#10;izdrKDz6lcSDA9WW6+6FQljtyq6B/kFADO1KFdnIKa/S5JuDXfEvhmniipzKU8hrMMURomZrK2u2&#10;ePOO3b52y25dvmF3Lt+0lRv3bOO2lJKVbWtv1m2g1rF8J2P5PXXAlvNfUMKUsqPS+tbCIZlPOvb7&#10;kF4EgdFD1VIPw+RKQGoPTNd2Uvv6FxQFUPXpA7CIhA2QDhuf+hDzdBDSfmPotBtZDoMc/YW38Dj8&#10;K9kloafq5GNKmpfhffGMD1qIQeVGIYzIc5KXOor41oYtSam9feumbeueYzlzHOMpf2w9C91ciaTt&#10;CDUcEu2UD0Xhxx/ClCDPcbDUUyJJJ4UuLA/Bff4eBUjXgVMdR4e+Cx+Dsr5rJ+fRz83M2amFU3bi&#10;2ClXaEcrE1bMDkl5LNheU/JHONBWvXRUd23VW1OcJ71+oCWq4t7NWqU4bJOjkzY3NWfH5o/ZlAY+&#10;HNXjSqpoEz5UKkyCMIXvJCakWSObslKgC8UhK5bHrDA0aTnlIyvle1DPGbkj++ClwFMMnClPxPBL&#10;u/Txi6HXb4Lig8gDPf6lbr2+aTdMZMCPPMsfxnmSVbanPtkRxTXIY1YRs138YEZK8SCTuhytG7Gl&#10;gQKTYewywG4DLCKoCHXNFXxiJJRHae0xeRAmgQeSyeA9VUCnU5du0tB9S36Q11EOBP5WzXg9R0NM&#10;Jt4ompcI4uGXMjwAoh8Af2zZzo5Zn3zyif3iF7+w//7f/7u9++67vgIq7RfA6BFDJgzTOBLyhz/8&#10;oR/vGY+4RKc6GOYxPLoQ2weAnKR+T58+7fUKclQr79lJ76c//akbq3F8EkeXRaPFtnTmtGEa/nED&#10;MGyLbt8EhlYRMQDc56h/h2EExdD79cLHeFNpPMbfDSNZ/Ra33q/vFvtnJijQVT2c+wgQ/CrM74AP&#10;C4eF/bYgBgSFQk59gHoJ9Em1R0zV8+oQciKBjya9T6VP1lVhRHBHN4aB7qoD+o+M+j5Wl/NRuduq&#10;WrsedjvhAzNHHwRsHUDeger3HJvqRtUP8kEaYzaOh0Kp8A+cUaelEQq9rw118McGsgEyqcbH7siL&#10;TlPRM74PGMsQgLvgSygPTDKDfLfwHl4e2qB8gpKUGo8JVf792BWqnkCNt/ZUp/4V1enUT+8PA0pb&#10;tSom0UW6UCavMab0Pia7MxgJ5FXerLW7LGhiTCt/jG974wA9owC60I3xQc/E6T7kHVRljKA4kl1m&#10;0XZ8oUIyNg7+8K9/HqNkCG4iPgZf0BaaYeTlu0brHpbvSMdp1TnuL36IlD9e9DDe3t/G/GVEL5Mw&#10;vpcrQH7oE9GZ6hyByVhabmHMo3zQxtTIcMMordVqGwsPh8bHbWhiwsqT41YYG9b4vWxZjd+zFY3Q&#10;h3TPszDTw5INHoZDGsNXhOWCWYlFkqobjd2b4ql6q2G7zbqtbW3avaUlW15ZtpW1VTdEW15ZtRXh&#10;8vKKf5xi19RGk90QpRNDx5LilHzhPux4J6Ru/T7Ib8ZbnUZTYqIludGykUrF5memrZjLWUH9Pzoq&#10;C2j69EzqDzIqmkBEdFfxv7AjWSGtQnUZVu7zDP+HJOWPtqIfx5EEv2qfSdbiIiwiDQZw3Ma6UkLO&#10;NiSccvsOgZdZPAkZWJ2eEET1CU2oF/qKiOh09BvQ2KWWaAtPq1WyLZCeGZ/wPu4MiJE045Eg63kf&#10;ZOfI0JCdXDjhC8XY3YxjPhknMefBLoYZZYMWztGgI+WKDZdLGnsWbXZ6xuZm54KuKX80Pdo0qXPM&#10;LB/2+VjeVHtaWl6223fu2Nr6muuf1D3jLfSLgxjaYx8jbz6a2M+f/n0Bqo9RudmVDsNSPuAgf0ql&#10;ssZnBY3DE6OhpH30pkmcBRQ/7VT056QOl1uic4x3P4gHqF9Hxv/UsXiJ8So77vhuaTXJ3F3hTsA2&#10;RmnsmIZRGrumSWfQmDejcfeg+joMo3xLCvV9bgBEm+eTluL2HTPFn2TFec5Rmfb05X5/Br9FQN6/&#10;CH8/gDbiHm8v/dh4SmEi02lHviMFuonqguO8fEd+Xfcyak8Z9WmZhp5Vv4PS7XxJvu45sjXqe81d&#10;RwPdCFG6n3iDOUrYifoED5/nTOUx4ek95QtkjsgX6qs949v5lq+OkgswsC9udB7xF8LAJ0EO8SjZ&#10;ISfCwTPoePRBYGxbAcP7gLS7iMEtlcNDIIYTvQ/g/rgkc0Bovg8PpvPlGP1/1/Cg/I54mF/9E63E&#10;A2mETXCEju6HsOiwYNImHPvv70fciUsx6R75iqF1DgNt6U1FFiKUSuJb2pbilUzl4zkf9ZWaq/TO&#10;w3LzZ+UGHTHEw6YU5MUz+Y1Bv3hK39sPCfYTlZOepAv47pc73sbZW4yxICYHsf32wINDD9xS7l8z&#10;9HOYJJlgH2L6MQ9oFxqXDHB6C99aJ6RnH7H80DGrjJ2yIWFl9IQVyvOWLcyoSsrSKTSabWHoyIla&#10;Kq/qGUN4+iOfSxYLhHIG4I4dfIaGRm1kZNLKlTHpQiX1xWaXL920t377gX3y8RXbWN+13R3mir9Z&#10;oC5782/6Rb0H97rGQhzf+dFHH/Xwt7/9rf3Pv/2f9vd///f2m3/+jRtTsutVDOOyjHameIgLN/31&#10;IBi6BKRNpOeCPTxhk7i+U+itO8GUu/7tf3Y/oqvzKswllGyIBtsdjeM6TY0tOfpc7bGb7G6IERJ9&#10;CgY9GPiUh0YkeyoajjNug+fV1yn+PqdGwOUgBgi9JxqYxqp7dduubdjV25fts6uf2KdXPtZ4ctua&#10;ci8M5S1TxJCzbbmi5JbGnWxUwglHUuwlTklXY2PlHWSxiRs7CRlPgF8F0vSCZGk+i/d8x25Ud626&#10;sWYbN9Tebly29euXfRfW1cUbtrG8aBsr4F1bW9J44d4dW71909YXb1tDYfbqVdtrqH0yBkZpSKpC&#10;FbMPeDzg9BCgfO/7Rd4I9a4Wkvy45xu56OvX/ci7sHEB35NS/JLMT/S/KatOKYMQOe4GuCl0fckL&#10;Ir+HYOQEp6/u4CVVoGXUP5WHR608MmalyrDeoU8pBdE/1Aco3nRMnnEXNiUQ2VF7XeO0ZhXDKWWA&#10;ypQOBJbFwyfOnLVzTz5lr7zxPXvptTfswjMXfUfAqSMLVhmfdiwOTYi/WGheVvpF5bJgnb28il8U&#10;loRyd3lfEV+OWL6o/A5P2fDojI2PS87nNAbNlkQbtRGnJZtzqC4SGoYCkzXR8xvEJJXkCuged5we&#10;hAk8OL4/HMB5j+ELwNsgDSiFhwHtLaAHkJDvBMvxlJGarwSUMoLiWMoWgoFaJm+traobqO1ubPuR&#10;iO1G2zJdWFoDpi4rWrsS5HvWUNSNjvIwIIbP5q2tBucGau221dW423Kr05ixIJ2asYKwPDVt+eFh&#10;tZFcGJCJA5MsKh4xHJg0GtzCi1CO+zGUMTauNDzAWRDfJKh4QkISYAg2v+9jvOvBvofHsB8k8HoD&#10;H+o2I52DATZ1GdD9eCeToISkPPcRPxEPuHl4lD6Uz1LBJ7OtUugbqOmnob1qctBqqstqR4q2+pwS&#10;HxR2mzYgXmU7TaqQlWl7fFiOHQzZkLLBbmluoIa6Ireu3AYLOV/tw4BrbXnV7ty4bbev3LRbl27Y&#10;bSnjy9fv2vqtFasub1t7Q539rhQYN1DLWhakQyAPXgZdlNS3j41irmkT9//670Mn30PR9gsx8SfK&#10;xNoOKFp5+3Z3MPqVIgUOMGDkHjfSPRweJCM9t/q3r7k7kDoQXu6Xs3SK4j/JLSaR4HF4reNGmPAg&#10;TBTfq769A+2XsZ/XgKyy2NzcsKV79+zWrZsaIG2KvfcsJ56jjC0puchpOBsGjQpeiCrIP65x4K/c&#10;9QZF6XTux3R+DkP8PPpAm8L4c7QyarPTs3Zy4ZQtHDlhMxPzNlIat4KUtcFOzroNcY/QmpIbbSm5&#10;LfVJTXEP35J1Hw3XKsUhmxidtNmpWTs6d9SmOB8eQ2qB84DqAtr09CLxLwMmP+4Lkok32N0iX1A/&#10;ioEaxmnlCcuUxiSvRn1VNHzhHx+QO3FQ4HGl8GHhYBhlrK+4IXelQCfo+VfdhiMbmBCP9Sy/PQO1&#10;iDzDg0Qprh5k8l+yFAO1gZqQCYe6QmoAprRYtZ+T3pCTApzNlf1oW1aMMBEJIF+7bEMtxEgtYncP&#10;A7Vw3IYfpcX2dcqnt3tlL6B4WvWcQbJDX59Ywltsk+QxlDm6RfeDz/hpS+bfuXPHDdR+/vOf23/7&#10;b//N3nnnHd85rT/gCGEwRBsaGrJz587Z97//fTdSe2yg9u0H6ozJrGigRr2CJ06ccB7BQO0nP/mJ&#10;HwuGMSMf4+Eb6ptrNFYL7Sx8KAPipNhXgci7Xw6hTfch0SXgVf9501EbCrwb+PIgb4Y4HpxaTCPi&#10;Y0jDF1LlS15Sx0xWpScu0xDr8Esi+k4DE+Z56eJ8tI/9p+6ktqsPEsky4nlW4KIPuSxXGMaYcTLI&#10;jX/8l3x03mPsW7dOc9farC7lowQ7ndCv3YfROC1BPjwLB+IHy3a1/5HSdygg9dDHxrqVSvtIVS2U&#10;8I+HyCBkhtM0yg1Q+Uc/AWMZhK51qxzRQA3p1+vVFU9EUbdnwNYRvfdjV9hJUHWFqpBM8JLGNwKx&#10;AI76Bzoog6BoEQzPmOwumGWFbqCWk46fsbYKEo64Cf7cuAwjNca7Ch9lbx/C834kPLpZmDZlcR86&#10;oU96evrIBvhUz/hTnFHPiGMi7tvqgxiPspu4G6jxEUVyRa/Ezy1r1erW1jWm67lREXuoFMKPnKch&#10;7Wn/G0CxKe971mg0bHdnJzFQa7qOGeWao/JF3ltNjWOabeUvZ0NjYzY0MW7lyTHLj2KgVrEMBmrC&#10;XEXXoZJlhMEQrWyDQyAGaX0ccOO0gg2U845WUt0UMtbCQE0UrTWVr0bN1jY37e7SPbu3vGzLqyu2&#10;vNLHpeUlu6sxF0ey1FUONziHjhiocUoDfKiqwE2FEkngSy7QRLQnjHSCaKCGYVEhx2pwDNSko8of&#10;QfEO+JE21IPu+Y8ezqIWxg3ovRg9YYDWZldG9GC1MFhBLNDzi/Eau21jPCXB4+8DKm9iiv26aEg4&#10;XfeemSQ/fwoQS/qFoDK7gRr0R0dzWghFh8DH0Cx8WKAughGg7nFjfmFQPI04cLlEfxL8MQYpMiek&#10;dsfOIB4bcTEOVxoYpJ1cWPDjPSeS4zfVMsQIYX4RA7WssCgddKRctqFiycrSRWenpmx2dsZYOOw8&#10;qR9pkQLHHnGsKIszG+2m+HrJbt2+7Tzcln9ktxtHqrxpjPrGvraZwkcDyMfhiJw6rK5xY2fFWrUq&#10;WQRtWDk/6MefuoFaFgM1yoyGkMhRBYqIOwZ9UW46LdJJCzxd1ZdCB1Q/5QskMShjpzT19dFYqSsd&#10;gt3SwLYbqe2qTqQPsLuFMW5OFmYRPg5uacsJ/4GkqKw4evtXmhGdEqm8/WlAmuBfT+HE1SIjqIeI&#10;6fhFWAzT6DPdQE2ykx2POwOSrY6Sx4MB9waawrqoL9xTHas+9zpV1XfV67uLvlgXsrBBbuySp5dK&#10;hY/o1Fmco4zYr89U5pQn1a4qPRqo8aGd/jLoBfIlHvS5omRXEDeuifwBL8I7kj/+TQT/8LowiKPQ&#10;F/ncld4fCpE84d9+6GUzFdbjAdOyhGIk9wd/ymzQM/uIWyrhL4Ho72H8/ulAn7Z9PFyO4zlBATWj&#10;3iig6ipgcAcJ4PPYwrBD4+HYj1SIm+7QM4BMDiNK6TvoPcWCFdxAjSPLVL9ChBg7PnJCk1IK4wvJ&#10;aO8DPQZFKT98/B9UXHGu8JuFQAFKEmkXgOcwJvQFThio0a7VpjNqz76QKd1mnYgRErd9+A1BEj1j&#10;gD7ENKN84V7053uTlVRRozaQm7Rsad7ylaNWHsU47aSVho+rvuYsm5+y9l7ZGk3pz+rSmg2NHVpB&#10;V3Jec/TqT+IOF0QAC/UrlVEbGZ6wSnk0GKjV9+zy5zftt79JDNTWdoKBGgEInkTxdQN16f25y8yQ&#10;d8+/flXpCOyYzILTiG6g9j8xUPs7+81v/tl3AtzSmKHHEwl/EAd6VI9T4GOhzy8kmHbjCsR2+l0C&#10;aI22GrD/2wfQxGV/9Jf0A7CH84doyFioVde4UWPYRlXdHgZqfKwJehLzaENDw1YRloT5UgWB5P2m&#10;yy6iSaH/J/I0yi38D60GWYnhWbObGKjdumyfXQsGauyY1pB7vpK3wQKzQS3LFiX/NO4cCCsj1W9L&#10;htDsFFOj1bC6xqGMi4PBNvGTAql9NYCHAh+hwx7kOQzUmm6gVttYt43rl23j2mVbu37JVm5joHYz&#10;GKi5kVo0ULtlq7dv2MbiLWusr9peTXrLPgM16seTC8R5EH4ZJP4iD+z/9es+on/fscQobS/g4B7f&#10;zSOK1si0MDBXfiEqqHREjx66HgQG3cv19sQtZAqagsh8+qKkPyAi/Ah9LMe9Cz7JEY0lSkMjbkxW&#10;1NiOUMTWqwtH8eYhSP+3urIiObimepLu6LlQBiSnWNxIvCdOn7WzF560l19/01589Q07/8xFmz12&#10;yqbmjwcDtTEM1MbF32UVvaS0MU4riF9ZOImxWjBS6wptsGyZPKcUjiruSRsanbaxsVmNhyoaS+o9&#10;E21832NRZKRlMtdDvxJr6JGFQ7LmbSG5/6ZB1HoMXwxURqiQB1UKddgXbAG4wzANi1smLsGMyM0O&#10;MUUh7+rVmtW3dq2+uWuNraoNSgDwno7fB/YYoykmBlMdFEpW+eQ4uxyjNb2TslmZnrHx4wtWwSBt&#10;ZMwaagCg5QrCvOMgH3illPrRCYordCqpvOrWMSllX4ikfT0IYuBeJPcBTgEPxn0Q+3561D4kvscQ&#10;ICizErxM2nN83gC7Bal+EwFI83braSbgk49FEDSKxIdBX9mgToMdzQojQ5YZrkjeBqMPYskq3m5m&#10;wGrqoHY7LRe6ZeUj1+paSe+GS2UrMahSPnOKS15hQfoh8bXUC3VaTAS3ulJDUJTUyfAxgO2DOR50&#10;9e6q3bt515Zu3rOlG/ds5caSLV29a3cv3bY7n920W5/esHtXFm17SUrNphSrmlpHS4kIk3kE0UMF&#10;+ZZBug58IuQgJu1EtX0fRj8H3RlKsEYQZEcLrwvVSRg8c40pJhfvQVOocMFdf71wIew+8PfKQ89Z&#10;N86TugX13P/5W0fA401cYinh414pxN/xY1Ps7OFPBu/OUz4RibKjkCixSb6Js9PqWKMmZbZat/pu&#10;zT8s0ULCRw4Q/pTPriLq6E1HSlxXyhvYwahK7xLEUGuoOGQjGjCWciW1A8lm8Xu/NAlChPi4D3rE&#10;eGQgZhNa3ffz+lOfI8zoF3ZSm7AzJ5+wZy+8kOBFe+rcs3bm+Hk7OX/GFmZO2rGpE3ZcuDB90k7M&#10;nLKzx87bk6efsmfk7+KTL9gLz7xgT51/0s6eOmOz6sPYHt/ry/mHeot0ElKX7h4Gx1k30ioqTEVd&#10;IysWhlXnDJ7AsnTSomQNchH5l/A4AwJiUzlcMAgPK3OgxGFAXgTUK4LMZTCoZw/C+6AxOC8OtBOU&#10;MHLexBNlZOc09dF7xXAVTXnnZR6USj4oWTqoQSI7qLmBGruptX2CCYM0juzOFIdVRkZrTHAwqYNR&#10;W0A/QoMJXw30uh2OQ92VLoJxGh9R0SDUmqBHr11yJW+0CJD8hPYFmdyPILR7L2gPolucXAD5gMFK&#10;utu3b9svf/lL+9u//VtfScfqFgyQ8BsnFwCO9Dxz5oxv5f7SSy/5du7Hjh3zI4AwbMJ/HCg+hm8H&#10;RL5I8wv1ODc3Z88++6y9/vrr9hd/8Rd24cIF5xOOfn377bd99SV84rIm4SfCReA+Hec3C6RzP/p/&#10;ykZehCFP5JE3QNp/Aql2tM/9MXytAGsEvgt14vVygF+owVCLj+HBALMm+pQU6ahDDkoOY5jmiDc+&#10;kKiN+jhVdPaeSO/YdSqG44gma9Vtr5l8cGzr6jueqL9S/AFDfx+0O4zhQFbU9w3XBjC87qhPoy8j&#10;vjZ9HCnS1/bzGnTkRwfIi+eH/ivJG9ICtYGRGShODW5Cet+sdAGOJoMOTAAyoAkfY0UX3EF0hQyo&#10;OAmkaxhXJajIXJ1VOi09O4pGGLNBrW+0N42FTmMP9ECGewZqYRc1P7ZVOKDnuFsyGPR/L6Bj4JT9&#10;kUc35ybpLY7uJgIkaQ3wIZrJ9Z5soG8R9cW7IQ7RK9Ex4thXJAu6BzFp7MvRD2Aul3cjFXb3albD&#10;eMINDh+SqEFOgciq+BDzRZ4plyDhGYfEP2mwwxMLIXnnHypVBj6UNxpNNwSrCTlOs6t37JhWGBux&#10;8vSElSJOjgecGLPy1Li/K0yMWh6DNnBqzApyz8s9PzMZcFqI2+So5fQ+p3e58VErjA5bWfFUhMPs&#10;3DY64rt9hDIl5RP4RDTtU4wPDQelzyI7MATCgMH7Uvp8xnOiAUZprVrNOBp4SvFiVDQ2Ir1X5Wfc&#10;VlQcYBb5o3j7XC2k4kCRkukzArnRk7i/3eGjRtW2djbs9t2bdu3mFbty7XP7/PKndvnq53bz9g27&#10;t7Tox0fu1nasIVnjtFe+KYvr914W0kj4RrRHZ+EeNw/wnQO1QGik+ojgdHKK8YGhYy3JbI7qqdV3&#10;/drsNtwgkLrBWJCxEuMgjMVyOXbJRgeEv1WFjOnly+VmhvapsYP4bBxjzIrGgRoP0WapF8byOd1H&#10;Q0Z23Bsul62k8QRHw44NDdvR2Xk/Qorxhxs1Kowfc9vBOHFPaSs+lWV9Y8M+/uQT3+GXWg2yIWgQ&#10;385ajjlP4wFQ+QIfC8TUGOyxyI9dX+B16ALd4q5o8D30C3OSyFtkcGgP8AOLqPwYV/xTmUAq+TDe&#10;d+ntGIwAhOySmhild1scmSZEf+jITTqEv+docOkSfb2BvjLImojeNoVBkitB5SHsgsfcEf2LF9OR&#10;vMNHkkg8fcshEvnrhcgejjwHVyF9F/UfkP6W7xbsuuJ9r/p7dMXeN0/pMeDegLQSR4zVWgornY95&#10;DBYmqJ4xTmT33biTGrqkOgfxhvRIyQ80T/SjoD9GPgryQqkkmIaQV/KUL7LQT3rHYPj2sr21Zctq&#10;62tLS7a5vmY7W5vWborX0MPgyRhnwlc8w9HO1fCYL9pwTnpoIDdBFwjPByG8Q+bw07OiJ+mISQzc&#10;JNffBx/DYdCjtZBaQI752F+of0LRLmKKnoEL97v1MYF9Tvrnc2/IKvGW94VZy0nXYee0guQu975j&#10;EP7lj518m/WGG3HTN7nFpHjQsyMvuHOsNUeCulEbjuA3AoFIXmql4eRJ8tFDbyzq8xssWNqWGK9K&#10;RaO9J+O5A+Bh/B/ET/Abgn357GGsRdLFBR2HuVzJNNN4pVtUtssqdkUFHtPrSRsoHbFMZcFyQyes&#10;MHLKiqOnrDx60oZGjlm5MqP6GPKFxn3eUVQeP+VP6k6InjM8XLH5uVljx7W9jnSTQfWnmYL6ZfOj&#10;Pjn2887tNVtb2fYu75sEchjkHnlj3IG8S3pWZZi5X478f+u3b/lxnv/443+0q1evWk26PPO/tBf8&#10;uX5APEKegRgXicT5P7An/xIEvH0kYaPbdxMo+/7yB04NeP/78Ow0E/38OO02GzQ0VJ9hngGDH3ZC&#10;pn7HNPYakY5dHBqyvOSPD6gSHa+fThqcQwKm2mp0hT2bSm91c8mW1+/anaWbtrx21xr08Urfv50w&#10;yENGCMOnCf1D3sE7yDilXyyWbG521mamp6X/D5EdR9fNQQV7WOjxncDj8DQS+S4H2JSFYtvbO1at&#10;iVYDzFVU1J7nbXT2pI3Nn7aJExds8sQTwgs2ceyMjR85ZSPT8274lMlDN+Y7oJ0K5ah4RZs09hQJ&#10;8CsDZVa/1MP0DwuUiPqJqAH7VRRRGUmInlxBaCMMBmIJov8ksupQTKKAnoGmjN3ELSER//U2dlB8&#10;QWfC3kDjtKERGx2fiJIwqQsiSqLFq8Iw18f4H6SSdne2bWtzwzbYsU4ena7i5bBoQOFUB+h65ZFx&#10;G5uas7NPP2cXX/++XXzjB/bCmz+y59/4oT318vfsyRfesKeETz//uj31/Gt24elX7PzTL9vZJ1+0&#10;E2ees+Mnn7ap+bM2OXvGjhx/yp594Xv27IvftyeefcUmpo/Z8NisBJj6hEG+80nn7ahCu/16+B0r&#10;+A8OXlP6F1C0TPAPAVDJ/t2/W/g/nNGUaKFYcEWID4MoQACMlb7eD/FF+hoDhcu3FaLw7QG3Sd3E&#10;DpH/0QeGZ+yaRm0yCYIBD5NrTGQiCDoScBirtbbVUe/ULK8x1t6tHWut7lq2uWc5di/Zk/89DZrF&#10;wFuqFw3JbDM3aNuqj7YG0x1MTDTIO3LmvJ1/7Xt27NnnbfTIcQnEEzZ24oRNXDhvhakp66C8MCEr&#10;RWZwgCuCXTlNpEWvXhOkYN4HUGLlNXndh+hRuE926fa+FSDC9BO+oKTHHe89Df7FgWTf/0F8DPuh&#10;Rxs6ueQJZY8JQJcdSX14J63bWNcRwlv3Ea5JfYOxXnyArxekwK4JGApsrq7bxtWb1t7ZFa9KLReP&#10;V61tOwMta2jwXhZfDg2I39QGkB8lDaQGGi1/zss//MIWrW4JzwQjckfKUQcFqcsK5/DphM6EowR2&#10;t3ZsdwOL9ao1NtVmturW3KhZfZVdB7dtY3Hd1hc3rLrTcH+cfaNhnAQbK46k1CrvASAKuB9iG37U&#10;gFyFnCEFQruJn2n82Aq9CRjcs8gb0dKfk/cYouV0r64xhdSZ6lPI0AoKeVfpfKKadmZJLokyEBgC&#10;VSKA84z8Bnmi0Fi6OR0TH+43tuegJnnFIxbRNhJ9BuMYPzYz/jyASkg+9MwHJS+hZFeXLVXV0XfU&#10;0XclG7PFEcuWZqSwlPTMhKgG3X7sjuIhv56+MLYPRV6tiXc0ONrYWLVadVfj96aUZFbeMuBD0cFA&#10;DUUip8G+5HVXPNRRWl3JcCkXmXbGSoNlK2fKNjUyY0+ffdbOnjxvJ+ZP2eSwFFD4no9gPjEHLUmb&#10;qy7hXw+8qOE2Bfe7fJ0AjQ9NI1Zs8j4qH/hHnXK+cJIGdwzxMMgrSuGeHJu2ozMLdmzuhJ08esZO&#10;HTlrJ0WPc8fOuzHamaPn7Nzx8/bEwpP2xPEn7Nmzz9lz556zp08/ZU+fedrOL5yzhfnjNj81a6NS&#10;SFklj8zxVc6SZfAE7AXTBIMv6lR5oL4zeQ1cMeguCSVn8MyqDy+GytFQz1lflVtL7zFqcy7Ts3gM&#10;HkwK7tH3ieBAVMF3eAvg1ruiDMP/+HOHoGg77XgknyDM7sZpHpKAeoVBGgZqIC2SPDuBg9/BtpAP&#10;Nqwo5spP7R6DvOK0+H7cMuVJG6xMqImUFYZ2wqC/5mi2Kz1kUzJ121qNTWvUwW03GqMuM0xs8DFY&#10;/GpWkMxlQmHP6o09W1ndss2tmtLK2uhYyYZHC5YvIPupF1FDyEABYEDR45XkHW7tdttu3rxpn376&#10;qf3DP/yD/Zf/8l/sV7/6le+OxTFVMRxX4mJ3LYzT/sN/+A/2r//1v7aXX37ZjZbGNShm97T05EQc&#10;MD6Gbw/EugOo93K5bDMzM7awsGDPPPOMTU5O+g57GKdxDBjHgXGM2ZEjR9xvDAdEHojx/SGApFwn&#10;8TzAe5If6itW16rKL4afHV8FWxkq/f/Z+88ou5LtvhPcef296T28RwEFlK96Vc9TtE8SJUoipVbL&#10;T3fPUFIvSiNq1GpJPWv1zJdeSyPNmpk1Uq/RTKsdZShDqilRIqnH5/lseYNyKHgggQTSm+vN/H87&#10;Ttx7M5GoQj0CZIGv9s2dESdO2B07duyIs08cm50dt2FOo1Ed2RBOJKgjw5t05MfbZAFCfkBo4cdw&#10;G3hXJ/O5X0BLD5SjuQJM/KwkVtcatrZWsw3hmvTFfD5jM9NDNjqqNa10T9BzUUcEHxDd94fIy3eL&#10;kW8fSPB5KzzsQ08Puqe4FUOpZlVTTsVa0qMWL1+whetztlGt2nq5bNmREZs+9pCN7tpt6WzeX24Z&#10;kN7VKa9oPta81Fi1dnNFWVc0t/PWa0+vZb5MS1HsPWhOyvee1ZhJ9AI2TnlZQVRWHeVqvvI+lG7i&#10;JI994KF317ffF4QCAr4vRD5QG1XBOOr9YZL07KBio4OqzdBBbqBDU9d1+bWGQo/RdbojHOhhyl3F&#10;p6+SzV0MPVwLV71ADNTUm07F6CKZ+AH3lUa0nezVH71i8IMqH31Z64hwOhpeNnFZvST3grIW0niD&#10;3OfXvg5J2sDepnOQ+AJThQ5vAltBNMsrb6F0xBSffS8MKxvlC3s327Y+f8vmz7xp9dUV5cKJTk3n&#10;nTQbmVoxsYdSl747tm+/7Tl10gqlnNaji7Z+87r0Kx6oac07LF1lZNyGZvep7qpP/EyhwFU76qqf&#10;178fdEmbqXkQFfE+7RCqjsvLG3bmzHt27dp1W19fs6WlxbBm6XD6oPpc/ONrXdGC+M0mp7l0/MQj&#10;3i5vih94iQxDNdOavCNMD5YsCw4FzA0NWnZ4yDLRHU7ckR6mR3GHLc1Ja4OcsIZb8pPYBhV3eGzU&#10;SkNDbrSCIUpT6y1OfEPv5IWzVI51W17qt2Sw5vU8hmb5nA1IPnfQp73fQ/uhf1vr/wYnVq2v26F9&#10;++zTz33SPvH00/aJJ5+2HIYuao9/9lH6o++vxbQaTHQBGF5S0ngQNlp1W1zlRLfrdu36ZTt7/m3H&#10;l157wV5/81V78+037Mxbr9vb77xpFy6ds0tXLtqNW/O2trFuGxsbViqWvG10k48tfKona0x4jxdK&#10;6Tfqjut/sEGo1gMHzo4JxCYkLdsKSSB7yOx/4ocEnOiCJGIO4bS01fUVu7kwb3M3rtnZC2ftouh7&#10;/so5u3rjqhsEzs1d0f0b3k/xFLXwiWl0KY1y+rOvcB6cIT8xSivkC5rXsypa5Wkg8SY9D+vzWj8M&#10;5otW1H0MIqnb2uqaXbp02Q7sO2D7Dx2y1c0Nper4KWkUwtqzXtXcJL4iPUVW1zft2sWLNlQo2eOn&#10;H6FJXiY86PPMDhjho6oDJKJUGDQr0AmUYJBb0BPdt2WLN6/Z5XPv2vLSgi2qH8cnxu3gwX1u9LCx&#10;sWk3b9z0MYCRrp9GpaQtpW2poNzgmI1N77bJXXts39ETNsAL1MmDeUqjLtSAecxN3DXXSVlQBlWt&#10;46U3aB3brm9IJqy7gVpHa9sB6Q9+sqrVfH70ORLJrzzcQI1O8rrLETIv+J0B5gLJr6z0weKIuxJi&#10;qoO/uunos6PmCO9L/30MO4FzTT9xuPCAnosMxICROV49EeQle72aZ12K0keeFK0En1z5Mb73B5pu&#10;sNKQ6ochYk2udMkmiF/h8sOsvvfnaXHh5viTPzKBEL4mlLmGuWlh/rp495rX1z8/rXpuaF5fXlm1&#10;y5cvCS/bzevXpA5XrYA60pKOyjyqWvmzGPEN+6e85OonCyP1eFmbIhBalCV+CgOO621AOCDH5yp5&#10;2ZNpt9JWLjdsYbFqtWrDqpoPS4NprYlzNjk16GVmaTPt8jJ66Ht27vYjsqpfXm33x+vgerY/QECb&#10;AeR1/35Dvwtwr1Zvab5Yt8XlsvMze89DwwXbs2fcjZrpBroe/obXPcCxjx+6/j7wcsIoiLfc0VyK&#10;LNuslG3u+nUbQ/YeOWT7Dx5wHiPOFc1P3/iNL1ptdd1S7GeLZ/x0Wd1vSH4XpK9N7Jm12b177LHn&#10;nrXBkdEkd+oBJAXeE6AFtFvjSfn6SYWqC6G+1vP1CkeIbVr58ps2f/5Ny2cHbGp6XHOD4g5PKg26&#10;lsYBujq5aOBmkQvuj2sC7sX630tQySov7OFGN4QHoEzKBiULMEBo5+Syt4uhK0ZqfApx1AZyE9Jz&#10;pyxdmLFMiZPVdllhZLcVR/bIP2n50qgbZAT6g0kZarfPRQrSqJSuk7XV1aq9/tpZ0S8lHUdznTNZ&#10;yzbWVqT/sM8xpbABO3J4l64DX4R/9xqoI3QJV02tNYD4MimnqGHMv7q6ai+8+IK/gIocrXNgi2Qu&#10;cXxOEHCCLXvBgMsf+FVh5I1Oxz7wpz71KX9pmfwxsATiPjJpnA6Cj6qude8hEB6+8JO+kxAPdY/+&#10;CXmW5gfSgLrhXCwSOd3UD2nxTmVjzeYunrW15QXpd29aR3pWRnNvVlivVcTDWTv52FO259Bhe+jJ&#10;Zy0tfRrdjbzR1nz6EjKuQwn0JeM+8Aj3XAnwGOFOS3P6jZUr9uo737ULV96zV998wZbXFqzWqlhT&#10;uh8nK/MqEbMh+wKeVgUFMThgpeyw7dt1wPbt3m9PP/a0HTt41I7tP245ngupQL4ygxv3Nxyoxx0A&#10;eoTnIz1eAvr5CX6r1av+mXueP5VKY1Yc22OjswdtZO8JGxaOHDxtw3sekl84e0R4yAanDtjgpMb6&#10;8Ix/3cegX07jXbzcFl2aki28TOj7l2GDLZBLdfF5533qHWjbhw7BE4LCDzrwCz7JFOkhFOVxohsT&#10;3QaJjia9C/2Iz7+6/uY9xD5T0NeQkaSnyvAEunaU0pCUcJboXQM1aCsMdguif9K/ZJLJ5/32gvSu&#10;8++87elyysPns3aY13Tb07nhdbFo6SwvxJltqH9IPLV7rx1++GF5VX+MteXynNj1UOFAJif9f9DG&#10;p3fZ7gNHbPehY8ba5OBDp23/8dN2+OTjdvTUk3Zc7onHnrWHHn3Ojj/6CeX5pM3sPyF8yAYk14uj&#10;e2xW1088+/vswNFTdkzrw9LotLp4ROXwjI+XHmibKgf1XQ/u48v7AM43iYt3i+vhMayHAfrCVMcY&#10;7Gs6+ev1is3PXxYd65bNrSgMWV4Oke4D3F8q/R4CBkPECM74IKFyQYzTeLjGGzQ5TaQlDZyI9DWn&#10;Qq2vrVutwqdOGlbQQj0vTDOiNYYYcL4xy+SdCLCwZB+wOgIS4zdNGByzObl3v+175FHb9/gTduSZ&#10;T9hDzz5nB089IuVnXEI+fs09TiLKHwwSQv6k7glSd4USk5a9L/Z+vdAtF+8XSDleFtcSao7b4tyG&#10;H8OO4H2K5JcgQeD6xCpqipcCeiT/A52aXXImtCXAAyMyQ8R+ETJjCHlowOZyZlCTqxZgTEuUz2K2&#10;k4bPOuLPpvN/pyHFp9mxHJ/4lCt13YqqH9uHGaXJia9xOcXLWLyxmJcbUPyNwspbmnyqpKU0EvD5&#10;gZwVtGDJaQGQbeWUtwR/uWON1botXVu2q+9dsytnr9rK/KrV1mqSpBiqcYwp1so0Tfzaa/xHH5Lu&#10;4GHVduSTFW6Eth2VgKkPdY6tNozW2EbZivG+8hCisjAROd8II7MgjnoPf+OvD7zvA/o00sdzQZ6E&#10;aF3wcLmwF+72+wqI/UON+AEhqvwJj+MiH1FSpdF4fmwkpjHE5Z4UKRbyzrvwFzl4fcSD+ZKNDo3Z&#10;zOSsK7ZjQ6PiMcnUzZp4VvTSb6AlpUq8066rTRipNcVDwkwza5lW1g3UhnMjNjM2awf2HrKD+w7b&#10;2MikZTGQogcgnNMz0PR2/J2HXv9Bj22QkGgrivoR1Q5XaUVjFFu/l/wwAi2mSzaUH3GDvb1T++3I&#10;nqN2+sij9uixxwMeT9yjjwkftVOHTtmJAyfs6N6jtmt81ibUH0NS1nM8DBQvodL62ztapITPVHLi&#10;V5RJ4gSRMGygsXBnIwilNEEMvtoRxe2SGz4iPL5qHPk1MGmCSZuV+xaI4X4vAb/WP5AL71L9S+bU&#10;mEOX2ij1qndAfkkWamVH83McsX4dWpco6zwkRcKyAECyys8CQCzF8ce+uY8yzkI9JXnZ2RCuBzT5&#10;2+vi3zVrVlesjnFaZU247m9YMiQY82HznbIpU0mEDCeQEuPyI9RaoMb105CxyoKNRV0ct7joPrxl&#10;xIbE66+/7ke7X7p0ycOIy+KvPy15seHAaWmPPy4+efRRP2GLMO4RDyQdDyL7F48fw0cbuvJc/RiB&#10;viScjaapqSl76KGH/MQ8PvdJOHzzve99zw3W+AxsTANfbd9AiLxBuvuDtKEft4b70OjeUxtBBso2&#10;7EmGnaC/vI/xbnEr7RWW/Hpv4oGSYEL4ZjufBOhd3w1+v7BTXh99DIqan1ijScM3oDTsmKW0uJW+&#10;pHm5KpnuJ6rUrC4aM2/w+f+29DSfrX08hDRu1MYn1DmJyD/NVFN4/DQntA0YZkGh6hBQOZEW1IwU&#10;/cbDTR5OCq3Nw2zCmIvo56ADBvz+++1uoFfz23En6JcM/lIIfp+A1U7RlU1jR18L1S3Vrkm3F7ar&#10;CYbrjHQjMA0qXkQ270jbkduBRgk9Qp0idXv6xp3qee/g9hJCXWJ9qAvyPOhzqUze0tlCgkXjVLW2&#10;wlvtlFAcIFqx2efGidJf0GZc7iayN6xBEuTamRY9kVNypFOw2d3dIOxD4nXTKzshehIPnXEdpOOl&#10;pINguOIn2QrZbMQoh08CNjHCZGwosetxyU+jKWQYGr0jxjLD2Ou7TqJQv7j+8fjsE8n1db/TIcwz&#10;6Mb4WYfXK1WtbcpWXl2zzeVl2xCuLa/Y5vqGNVTn8PBC8ZlPhZyyzxo/XchZOp8LxmM50SzBYEwm&#10;vVrxfJyz7hdN2qJHdrBoJT4jWiqoK8lXeiQyARRvg+iu+cEhS7OZrHL8U1MY1kkXAKFUo9nwh13Q&#10;lM9EdkD5x0ZG7MRDx23P7l1ulOYGASo7o/Tss/FQ2OmMrFJzwilekEL9INnFAxHe2F9eWbTLVy/Z&#10;u+fesVdee8lefuVFe+mVF+zlV1+wV15/yV4786q9KnzltZcV9pK9fuY1e+fdt+3S5Yu2vrkWyhC6&#10;SgPbyYnQ7/d9PDroBwjgefobN/Q/Dx7FZ/q15K6ur9rVuat27sI5p+srr79s33vxu/bt733Lvv18&#10;wBdfed4uXb1gqxsrfsKds7M/SZF89GGo3JCTkmnqYr/uosLCnM+cId7Q2OBBFQ9ueYiR1XUJQzZ4&#10;rdH0bMdGRu3ggQM2MT4e9ATVfYB1hvgJHoIP0Tk5+ePyhQt2Y+6arWoMlTd4sY2568NBb3796GD3&#10;tElH6rgVI3mbGosVzfn+STIxP3uC6ZzWoqIn+8tBNhOVNZ7yUqyIrreLrr2TEpFWYQYgRXfO9tjK&#10;HwM1zWduoOanpZYlCwKacICTPhTHUXpBF+ETzyPkS33oJjf4UZ3i56JVGdVDck2IH2ERvj4R6u4M&#10;zAB3fMAhkOLO+P0CmwmgMgk/fP10g9bMWTnxSEH8wml7Rbma11M5xU1OSPV+UdpYFyVlrKN3pvxE&#10;eIy9xAsmlO7TO0FXKBnhn//kNF30QfQm5co+knpS/h6PeT27fKZwyQNpjZoLda16csIfnzHLF4q2&#10;qjmTE99ff+11e+nFF+y1V1+xq5cu2ObKstXK7LEoJWUpL+Yhn4uYRqm3GhJ0O9pFmRFV6hbsD0s8&#10;QPfe7eh6RYL8AkR630vswU71+L2Gdw/EDWn6+6LXJzGG2EPYUhjo9xXaRUXgviP+bajoiiUOQjeD&#10;l4ScmsYLeyO8CMDn2tGDJHu5zzzlX2sShpMfJWOVR98QJTffO+E+44swx/sCyrhPpvfGIRALFrJW&#10;qW1aS9iuV0SwmpBxzsiMFOqL75jkC5HuC/SV49hfFwDixb1b5o3EZQ5JMMi9ZH86XTIMoC0/YQPF&#10;acsO77HC6F4rjOyy4uCE5Qoj6g/F9XyF3q5QfniGEYIKhazt2jVqExOjNjhY0DzMnqr6GxZRfL6O&#10;wYv3Na3J0YF+p8DHghuAoPqnbbA0aMeOHbNnn33WHnvsMX8RdXp62uuEMRp6E/t/7OfiondFJC/C&#10;wrgM+cP7hOGC/RD2eTSiPP4PCvaxiHo+/rr849B/HTCm60cA+jXr4iX2Z5q8MEhfctBOXTof/JWy&#10;sbFxGxoSn2bgZ54kJiMiyWMrENiHKsjLS0IA9unWy+t+evWNm3Naly3YZmVd+gHGiRwcUbea1tPw&#10;BCfc8ryPKbfVwMaiY/lswfbvOWCH9h+yh44+ZAf2HbQiJ6CqUilQBYHdAj8AduItaO1rgoS/uJ/j&#10;5K0hjb+xGRvdc8JG9j5sg3sfs9Lu01acfdjyU8ccC5OHrTh1yLE0dcCKE/ssMzzlL8dZbtA6omFb&#10;emdLCkNLFXVkneqo8STk2etWqm2H/vsJdr1qyw4YnusFjrg76GaoPmN9lKD/VMf4S+q7Bft+vXyc&#10;a+QFdS0XnQx+aDY1h4HQW7TO5vM2NjHpfoRcPKmZbAgK3UW/YJKQduSkbPJEBi4u3PJ8fU2Y7CkQ&#10;mZkInbPRYr0KrZVvftBypVEbmdpjY7P7bffhE3bgxCN26ORjdvSRJx2PPfEJOy48+ujTfm/PkZM2&#10;OLlXon1KOGmZ0oRlh8YtNzSkPsxq1mDfSv2rskKZocld6uti67i+97gjJMXvBNyK2A89euPePlbu&#10;F6g3P4b3g25n0B936hNnvMAQ4a27vE++vklYqwWjtPV1Pz2EjUU2TIaHh21iclKCNifFTIpljSM2&#10;NUHrPmzFFkBdPi253N8gr3rLag25GlR1jW8W11ktqLKjY1aanrHhPXttaPceKUGD1tBCW6JdqZns&#10;GSDKlWb0oVc8Cgz5Q1gAJUlQKbv+O+P70af/NjVRCscwbMGt97eHfQx3gIRAvtkjwewb2AhoXyWH&#10;KH6/D7urlQTDw6dI87C542+nxDDxNA9QPL3yzhUL/vaY5K5QMVQWR636glxZ8qYsCoZmdrNyzdqr&#10;mzZQrlu6pgnCeZyHSuJoTRgmvk/LzamMgtLnlT+IsZVmDqHqoYLiJxetGYyHOkJrpCzTzll+oGh5&#10;k7K+0bT1hXW7dfWmXTt/zZZvLFqzwkMexXUGffCAWkNTDNIyjhjrgfFaqDj9iAFaQE3wjsl1f/zE&#10;j1GsuMZ/6twE8YOKuBMk94NcJHXIYXuCEC3c6cK2fuDu9pTx2FgH0osfUEqykqnZfNGPZs1goKO8&#10;wtu6iib+S2fUSuoPwD+CMImG3CkJpXa4NGL7dh+wk8dP2cMPnbbjh4/boX2HbN8uKSXTe2xiZMrG&#10;pUhOj+2yXRN7bPfUPts7vd8eOnjCHjvxuD156il7+tFn7FEpLnulyIwPT0oxHlRZUqJZqLIB6tNq&#10;LHs7vt+93wmANoE+d4LQL/qJxsFIjV4WjdVGED9h4bOoChNXpdX2VJvTP7OWG9CITBX9pLkhLcyH&#10;syM2khcWRjVe8/4J3oEmqL5GcZRMYDHEA1VkDwuktMiUSSNbVB8GgeosVbKLcIhve8BT0LwDZ4sv&#10;UgW5GKipPyQzEENiKceu0pbwVTB0oyU70b6/X3a6D5AXqD/l45s/5Is89mT8o78llx1j38d0MC8Y&#10;8vCm6G5QZJG+bLGGOdzT+6YH6QWiVdjM2RSuCBclTxfMqjetVb5ptc1bVisvWasu+duu+5u26CVZ&#10;jOH5nJYUaPJzKa8s/VNgnFrALquw468CC5Mqh/Ee0ItPaNkfzjWfZuQodzZ3X3rpJT9JjVML+zch&#10;gJiG07OOHz9up06d8hOzOLm3/9S0GPdjePAg8gR9Hvkl8kzcoAJnZ2fdOJGT84a0uLt69aq99957&#10;Njc3558KYIPAP0uhsUVeGKuRj4+1+8gbZE3+AaO8iGUKGaw+aMM1Y6kHyKvk5+O5hwraev0xfN/Q&#10;T3FAPRXkb6IT92Ry6LcteFvq94d+Hr5bfJCBtyTDJjiGN8HgqV2rWGNlxRavXrNzb71l77xxxi5e&#10;vGhLqytS96Xfp9l0Y5y2/VMkGAIEXT4YXYUHypz4pXk+pRHD/OL9sB0jQMOAPsI0V4b1Cnoim4cq&#10;g4ccSf1Ua4/rRlmgp/2oQKhLP/8x9auiAblGvvCTjBsob9jA6pIN3Jqz9o0r1rh2wWrCxvXL1r55&#10;zTpL85Yqr1mqUbWU+ggjwLTajKlOVvmj9+N3DULZo7WF1wzCz8vRbyu97yWoUNdtIipI9YqY9KgQ&#10;PUcofSTFae+ZYJyWQd8Xum4vHd8NqhIjgqALgc5AZCwkPNwLLzCwLuWkXaHySGWk92Ck5vcCnUO6&#10;hBL0ScT+XxLmskS6kZ9YBmoO4wQllEuM09gE7falso36XMStFwEoPbiUgYwKcqq/TpRTyOdtcHDQ&#10;SqVBKwpzuiZuKC7IGuIVS9K5h4alR/HJsryjf16NvQHlx6eB6Aq0eE74hy9YZ3eELY3VBqeWCTm9&#10;HGyoXT6OkwdQ1KkrT9HRMAwTTeriu0pDabS2xySpLp0+vJSg9b30uYmpKRsdH7PiEBvBJUsrjL0D&#10;0Pcr8KsqyA3KcuMf5n3pB3y6EWP2QwcP2tTEhO81RONOdAPA+yYxfGHMszGNURRv4m9WNv3krguX&#10;zttLbpD2ohud8WBkcWXBqtKRG9KR1YtqE41UW2plW15Zsvn563ZR6d47f9YuX71sq2sr/plDET+g&#10;1xrkkjD3/p4AmhLxbgAepP/Yw/RU+qMvCN8sb9rFyxftzbfftHfPvev+a9ev2s3Fm3bj1nWbm79m&#10;V65fsQtXLtjrb71uz7/0PXvp1Rft9Tdfs0uXL7gRdCR5wDA25KVkL4MLP5GSCArD5U1753PdjAZq&#10;BckBwpTISsWC7d+3z0/p6OYpnksVCj6PVVQun/sEaBaGK+fPnbOFhVse90EHl79qRuTiiLQsYgQe&#10;HnEySl3ywPf8RCcMWTm5gBNMozzHIIP9agzWgjxWLhqXjE/Gqf6FsG4Biqfx6nO35nCfyzmlQfNa&#10;RD89S8hpogF52QoDIYwVE/TSyZp+pAzJPDdIjqh5RGvfaASN6yccYETAzljfvOH1/hg+AOjfbUhY&#10;0rFhroaW7DWIximM1CT7hZm05vZ0wTKE6d4A2MkIxVeg6O/DS/3Kpz4HkpNiMVjD9Vf2EyPGcKJa&#10;Ytgi3tFE7OnCfnbgylAvsAeIDPiYh6CHjxyzYw89bKcef9IeffIpe+TRR+3QoUM2PTPt82pVfH/l&#10;wkW7dP68zV+7ZrWNdWtqbYou6tOXZyh02Ue+QU/4vkDJurJIdECmUYeQZ8AgewLGuPF6Z6A/Qpt7&#10;iNzs98fr4H4MW2ErvfqQe9AX3NINof/8JQL1mS4I3AFCgm4eugIdlMb9cjkBFP1penbGxqUHoQPG&#10;PHn4jiE//EcI/OinzXBTGXgJ+hd4hcDfKYjUCXXgn9fBvbqnubXD3O7jVuM3juNkHRfB43sGEUK+&#10;9x5ivpTPXiXyp78uSc3V0b3+Eqpy6LLhpGKhCA922EN11IXmSw4XMa1vBrIl6RlFzUGSf8xB6qmg&#10;+0dM+klls9+N+s31xPiwnThxzPbt32PZHLKhI/28quW16Ka4nK6IIdv3LXvuFkQOdG/Xv1VUNDbz&#10;WxoU6PwHDxy0kydP2uc+9znf2+PF4yjH0O/95DTxLHHBrJBnPU2FR/kJHUgDBhkXAP92edh//wcG&#10;RP6eLNouw/uvQ3QoBJmgrfMI970veAbDi37Mr8ybGAs11L98CSvnn/gcHBoKmQjIzrP0DLfhFujG&#10;3AL0e7VStvLmutaJZdWJeVSoYYJBGqci53hWIZ2t3VQdNaWjF+Q1ZkYGx+3I/qN27MBxO7j7kE2N&#10;TNtYaczXtLyvzzNfTgjz50IfAj6Ih7iVla5bGhyxojBbGrVMcdQGOBUtJ8yOqqUlYVHdUrD2QILS&#10;c9oa5x1hG8M0tY1n5/78nEw13rsoAvJ0K/4+DE1vh5h4J+yDnW67Pkf5ATkgIX6KPRrPbbENUaLb&#10;MUKobwgROjNG7IFy6wvRek20xjCSz7jmcprruhDyiC8CRF6OX0nKyM/LCusry75fidElOhTNcp6G&#10;53XFF4kGhKwJ+CJhW+iGZUJenvA1g/pKE68jhmxNYYt4Wju0tIbo5CXHi5zKXzLTWkhMay3kvZJF&#10;9C/GKSx83Yvai6be0q3tvx+wVQ58P+ik7iL90sP7Dx9uBP8gwg59QT85egduRb6Dy7HwuGzOsUm3&#10;ublh62tr3bfuuMeDuAkpmYWsBka9qcUOC3KUTOWjvKW2WU35aanuft5QrzaajjVpKzUponwWITPI&#10;ZxfGrDg9a0O7g4FaKhqoCTnWnAHZq7Wa0+UxymKw9GMv7m2/fsG0JWYPdwTdiG/Ex5h+HVMl93ZC&#10;j/IxvD+oQ8PkGiY5V5Z71O2DGAJu7XemxYjdsI5Q/OqoH9pDpiCFOjFQi5NTMMjgouNKZ6ORGKhV&#10;MFDbMNusWqqmiYENa94yV5yO4nTkH5Af9RwDNTdSE6Y1BkxjwRoqF0OWxECtI3+7Jo6VLt6pSzmP&#10;BmoDeWtuaEK6tW43r9yyq+eu2uL1JWtWGjbAt23UHGclR/EungT6/R9FoBfTqr+jqtpDHjpF1LXi&#10;bjda8wdUMcwxnKoW82DKDtO2aOsY+IZSQ8lbf6KWkFu9OAF7cBt9Qf0LmNzrux8h3ouLnpCH8hY/&#10;c+qBfyqKB1acrMDGohiwzYMVyUGppVJMePCkNng+8KtaQnLPXK6Q0yqHSxwNvM9OHnvYjdSOHT6W&#10;GKjts11uoDZpY0OTNjU6azPje2z35D7bO7XPjh88YY8+9Jg9cepJe+qRZ+y0/Htm9tvY8KTk/aAK&#10;kdIpPvW3QVUfV44ZHA64H4T3Fuiv9/uJSE6XncBrEwd3gmwYcopafLBJWqd78vNNRTdQ08LC8pZP&#10;Ff10tcHMoA1lh2w4H4zUgoGa0rKHqP7jATYne7WQB7wNpoVRMFATn7K/7BpKTyYxX4UfvkDrsBEK&#10;x7NhU1DGkiht9Qen4UmWcJqBv0khdN4QM3SNGJyX7w4gl5NtiydAXNw4JmEk6BmaOUcqEJdfaMFW&#10;1H/l6Qp0TAsfKX0PBdxkQ4eTaNoYqC1JYViQTLxlnQoGavNW31yw2uaStWrrul+zrJKil2SlaIex&#10;Ar04tSKhrKoWN1QwTmNfObIwuB3iGO2nH2FLS0tdAzVOT+NYd3SgpuT8dgM1AAM13rZ7+OGH3UCN&#10;TyhFY6R+mgJBJnwMDxLAE7HvY//Rt3HTCeTtSk7O4yQ1HsJj1BgN1Di5gjzYACMdeUWDx37euFsI&#10;88PdYsKnSTmuXyVj2PMC9a+HIQ3Ic4owloM/hkcksceP+Qg/hp0h9keXeJFg4NaLLkTe6G72JuFA&#10;vAf0so19/v4IL0bZd7f4YIJ0+bbGWqOquZkHxOj0Gscaj43lZVvEiPTNt+ztN96wixcu2uLKim3W&#10;qtbWeG6Jtg3RyE89RNdPMBqohU9UxtNOvKiAEZxmYG/ej+izKPM3Cl0nGKj55w6ZD3mY2U3L2Av9&#10;FK5/l6FbjW11oX48fVBd3e8yRk5Di5yy5u7VRTMM1OavWP3qBasJG3OXrTV/zToL8zawuWapekX6&#10;FA/voS9Gar69ptk9rBM4dRlyRX1fmpq7W0fFvQba2Y/9QC/2ejXEoC5qO7qJGxBgXMXLKDzUlj4n&#10;3VMaofpUOp3iuY7tGPIKJSR5QEMf9zwYFKaT03LcQA3KhLT9elkofxsqU3wBRC3NP66XePZsOHKt&#10;GO2Wv2Dop4eL1o5K0cNQu22B2wCZFHqlH7jiRZB8ntMzooFaqftw0ucY9FshbS0VpW8PDVtBLi/y&#10;pEVDjPOcftCOtbWIjhbvmjxs5wZqakO94Z9FdJTOFrDu4W585xMZlVKtQAzCsqJnJu0GamXNyzVk&#10;hCLVmnySrOrzNQ84eBlzdGzMCoOqOyeoKcz3KRL0tigdJ3BhWBblrO+Vqc3TE5N26MBBmxyfdBqR&#10;BDpHWdx94CJGD8apqodkAienbVY23EDt/MX3/LQ0N1A7+5Zdn5+zxeVbflJXQzoycfkkaEeyqVrF&#10;QG3R5m9ed8O2YKB2yVaigVoCoSvDf+8sfJDJ/4Vgxx8AgAcxYsIwiTVD2CdEDndso7wpOl60M2+d&#10;Ee3fsYvyX527ZjcX53sGapJrFy6ftzfefM2ef/G73k+ctIYxW028BHmdxC7/u+SG2N7nuG6cltA8&#10;GqjFB/W8XV/UuOEEPsIY9cVS0Q3UJsYnlCeZKlQ8N6B4nG6AgVpdPAzr066V1TU7d+6c3VpYUFTl&#10;uq1/u+P/DvhRgVhtcKsc7mE/UHfm8003UKu7LESupiRj/FRvyZ6YDjrxia4WssYpH+jqRhqg01nB&#10;SQr/+ZgFNfZb4YW1Vp2vjISTsjp8UlxjlJetMEzCoCEgeoXmfckBJSZTQSgvIIbNESWr3GCZOvOZ&#10;T+YVZGNvTuihV/DBhtgh9wVi3yG1+1BkC3c0jnThezOujWCEJrqnS0LJ/xSIcZrCTH2CcVpb464T&#10;Zybxl9ddeh0bRm6kBqq/3UBNfgzU0Et5uZHPffJiNCj+cSM11SfsZ0dCxDrDb/IJU9IHxjSnuIHa&#10;iZN26rEn7NEnngwGagcP2ozWphihVyplu3zxgl06f87mJbeq62vWUBh1jJwS8lTe4v+eQRJlhv/B&#10;J/CLGNIN7QKpwhpF9QOVVxeT8BCpGxtPH0D3UMRWpN0fHn8Q4IPa3H9v6x5dgsTZEekvaeLMFeLp&#10;LWki9sVnnnHE72GhL+liTuwtYaw/M2NjExOWzaNDEV/1kd7kOlMyDwLOKyTsK6TLLUmc+wNJYV4u&#10;2Aul9DjPsuZhz7cl+e7GaYxl1j2MX9oR89kCSVj3/v2AWC57lcgR1pUJXYNi4xjkW5AwjupiiTBH&#10;zlPgOkwnio+BmvSKYPBQEHI6NKdJ8jlQzUP9+7zOK0rjdUCuohdzNWDj48P20ENHbd8+vjKBzqt1&#10;tubGJvOj6losZrVW0LzsQuL+AeOAT7iDQJqTUdVODxcvsofLyWknJVOjgRovonZP/CNtwrOsDxyV&#10;Bt5oslcQeUSAPxqoeXgS5mux5PoHEZwdYUsJjH6M68EtSFzSCKFYwNBf2CRw8iIGauEEUtaxTfWD&#10;wrSeo1/GtHYbGuI5VwAvW0i+t0G8CXZLBQPgg2/KlU3b3FyzmtZavqejO9SJU/jcQI0XSTQ/Y6AG&#10;MqDy0h1GSmN2+MBRO3rgmB3cg4HalI0OjkprEI9onLCmxUCNwxX6iv1tAXSCYhhNYZxWUHmZkspU&#10;XSw/bp3sqMb9sEZrSevIorAgKgoxUJOeg5FaRzqnG6jRpqS1oI938THrYJ7DaAWl9BobLuP6gTq8&#10;H94BdooKRugxRIK62UWICao+qhdP3jBQw1ANozUncVJvahsxFNH3E/2choFh5UeuBXTglpyQPlQE&#10;Wo+OjvneB6fbhjz5p/8JQ7t+lGA4yVau/PDy2sqSf+EBOwPfG1ACbBMYD+TjLy6yL6T+6NAnwhYG&#10;aNJXW8zZSXg47S7rxmkN3WsQR2sIsJ0tmRWGhIPW0Xzc1toS2e/Pz/rQVYBooKa+dfRaRLy3EOl9&#10;O4rmGns739uKTqeIqiL4Ow0im9lP//SB/0tYHHYsX+CUjYyfZJHNYeIgwtK3fe7tEG/0uzFRcB5U&#10;CJMiCkP0394gxEy399SZrihq8vVNS3/4LmZstf0B8ejQiA0NDllJzJ0V+Zs3N6xyYcE6m3UrahDk&#10;GQzNtq1XarZeq1lVk3Bb/dDM562gCX5cWGTQDo/Y7J79NnvkhOWGR1W+6gVTKX4DAyLeGGZzVnVn&#10;wDI+veYIHdU3toLmeJsI6Lohu61+BGgvvOsmkfi5i5NAX3Y7YEwZYHt4D7ZefQwBnFbel/gl0hWA&#10;sOehksSJQsM0IXaQUJTf44YwaBy25kkbroM/Xkd/T/hruvcsaivrtvDOWdtcWHQDKAQI01bT314T&#10;j6NcqNAs2OpYGkMzjQlGELZizaxyQpklf+WX072CXE74ooywAMcV34qHM5rUMxoTnNSUATVGUD5Y&#10;GIRGK74mkabXQe1XPvV60wqlosbKmGULTDySbSndSJIA/eN4pzH9uw3Qi1pBKYzLuIY27hKum9zz&#10;sY2rMLaBcPuR91rZOgQhQTRmI++Agd7xIQF+vAEU2aEXOypT8a0w34iJGUZQx4Y8+JfUWP2E8S1Z&#10;Jmyru6E9/UldjKoMl7nq77DBmLNUcdxSUgTw+5uwnLSQU1hmUFHCZiNHz8KN3p9K5xsDbHihIXgl&#10;04G/qLJ4kLViLj8g5XvUZiZmbdfUbpud2mt7Zo/Yvt2H/VS1PbN7bd/Mbts/u8emJ2ZsfGTShqWc&#10;DhaGrZQbEj/mlae/u+E8Cd/6wkmlOfQ3zi9iQPRviXBfAXrzi/47l53chVbdKOo/dQ7obMG4U5tZ&#10;BNBuXGgQTlUDRd8ucsKa7iqOpyNMNApyRUH+QCo8aG61NWe2ectB1+pPr4f3HVIt+XmlCKNE6sFP&#10;8VB+dZ9PgIAYaTUr13WPNyg0Bnj4JHnjixfVAVnnCeXijzmF3PogXibEwGExHsKjC1HCvRg/SD3e&#10;Cg5vBsc6+/1E6Xc3pbYmflfYydI3/PlMqRTzDt/jF7+zqZtmkSheE83caKC5adZYc2zVhNU1a1TX&#10;/eQbRZD8zLqin82XhJwSwMkbPNzMSVamrS5tuqEiqw0eKnZsSfJ9rVzREONY76KNjhS0QOAEj7Dp&#10;EWUlOg7+/jfbME779re/7YZpb731lhsaYWDEg40YJ7oYomGkz8bFZz/7WT9Fbe/evSqr96YMcSmn&#10;mWxYxA2JmMfH8NEGZEU0TKPv+nklbk5FQzP89P3GxoafNkx8P4VY90HWIwCbJeQDxLT9m1f3Gh3k&#10;MC7DojrIOwyRlxbL4vlNfxjHZ48Ghwq2a9eYjQyXVP+EX/VD0iAJIihY4zvKC94ojfXv8ffHKKJv&#10;ufZLITSCmlzoz2nplNQf/ZKytY2mbWg9Vd5s2OaG1lXFrM3MDrs807Tv8wC6MPmGTx2HPHtl3Vvs&#10;l1sPDkJS5C6f44BOGm+Vus2fu2iX3nnXLl04Z5cunvM3YIeKOZuemrLJmVmtSffYjOT47iPHbWLX&#10;bsv7PkJBU53mKoyl2xWNoZqwqvzDnMt85sV1MWzfbQXd8UrR2WH10uZNR+kW6P+O9GW6oHjqZKLq&#10;H21BJ0sC7htQ2+0l3Fai6059MfH6NTqAwrx9mtK17t+8ftXWr160NT53d/5tW7l6yZYuX7KV63O2&#10;cXPe1m/dtI3FW9JxJH8kL5t8Drkimtak62i95Pqv61qirdwU+pd+Lou6YdKJ6GuVeVtd7xV4+wSB&#10;oYLfIWhcYAgPPe59n0TD9RjSBelxuMRj6gZvW3u0Lg3leAKlUPswSMAIP631QYaHQVlOLQifDO1k&#10;2OxUXMltNi9Xr9+wm2fOWHNtVenRv+D7wJXQrSk+a2p9MXHggO0+eVzyo21rt+Ztee6KVTcq1qwP&#10;WFFrguFde2zi0DGpfBhuwI90q/LwentuXj+Kxut1Dk5oRvLzT+WBCqSe6+tVu359RdVtS2/KW2mw&#10;aMPDg5p3NhUmPU+x3ICMctRuPmfnRkJkSlkqMxolooPz6UNOk8IorVGtWU36HjxXL5fFSxvW0jWG&#10;qG25vDzJyf4srF3/U57IMzLn85ypnNZjAl48Cy9ZNkTThtXEl82NsuWke87smrUjx475CSAYsbJW&#10;FxHdkDWeouab3KofbYZnKasjXh5VPffNzNhjjz5mzz33nJ+mxieE4GHmY/QGp54q5j9vdHhQu7K2&#10;bHPXr9nFSxfszbfPuKHT1WtXrMZb1YrDBjtGaU2tOcLakbQ0jbnevd5W/Ogag4PDbvyHXjI+PhEi&#10;iJ6ByMGvanvdCVMVhfIntx9ECC3pwfbrfnCeFfLZVT7Vw1jC2BBDxevz1+2lV18S/a/6QwLPRPOK&#10;7834mNM1Y5pxoTxq4stqtaL5ZdNPWshrDoG46FrogMR3vUk/7yrdi7IenuAlBt9zFf8VOElQfcbJ&#10;aPDa/M2bdvb8BZsWX+4/eliiMi0+uW5vvPWmYXTq+ioVUfq26sHYKWhcFZXPsPgvq3vjo2P26OnT&#10;4YGrl584ST3A7dcfFdS/21D/twSF6Yh/3GBkte3G3CV77+03JO/4HFTVJiYnbN++3b7HtLay4idL&#10;+VhxI0WNZmWCgSljOlcasdGpWeGM7T54RHmiiAXDYxIxXunJgY7GYgtjo5pkD5/0FK+0ypJbdd0P&#10;n/EMkoIHqWHsBw6Q63XlH5cwEnIl7H6xl9SRHMcYIJ0btnRWMkS6Qoq5gf0kXmzzHTTShbSeLb6E&#10;DL9n4ftuXNhviy+sQyjXN6C7AnyPlmAQhgJ0w7kNY2AfZxqzYhCfnXCRofy8H8lX8xp7I/KFcIph&#10;bld8R/wqz/cEGYuKgEtdvF+DjODawfd+AudgQMlYZx89k035JxTz2bQbf+eKJSsOj/ipMaw9i/mc&#10;5voV1RH5k7PRsXGVk7HiyJSyZI/GxZZK6vjLgGFvPpRLeaGuQT6Fa+oX7wV/GGfSSfRjDu+001ap&#10;tGx5uS551pJq15CekdE8lLfJSek1klV55mBK8rx7+elf8Hd/Him5H+LfLbKW3Sn8Bw0D0MN8/KVl&#10;NxcwYq+o78S9msuGhgu2e9e45j72rcUedIzHltzy/iWfrXwb0G95muBXmPMQF6QXj8Jb+uenwgrh&#10;y5FR1rRjXiPGzvWr1+x7X/261dY2NGTalpG+6HqU8mqI4wtDJRuZnbKJ2Rk7/czTNjgyGgp0DgLw&#10;3ytQhV2nYn5HH0e2UlPWICoRnZ5P9ZbXbPPqW1rPXLdBjblJrSONuX58j3XSgx6fdR5A+3mxydvL&#10;CHYicS/W/14BNEdCoFPjBxLZ0nV1R473Dq6Qz/O1VT/2cn0c+54u11HH0chm78H7P+TRzUvl0Rzv&#10;D4LcpX0eqD4PbWzxMomEjTjBbszflF7D58fXbGSkYIcO77XPf/4TNjU1arO7J7QOJL0nu08Q5BkQ&#10;9G5BUp4bGaFzqR24nJC2Ih1hdXU17PMle3z+2T65cZ+X5+ZkgY6HkRL6Ay8xs0fMaWyRbk6DBPvh&#10;wdxr+W0g7OT+6OIRISLvhBviF3go0MhVc8jWEH9Lj9tYXbYr5962zfU1u3n1vGQJBqKKwHMZORPT&#10;u+0Tn/khK42M2dDUbiXmmVz4zCe95aJNfjjBi5YuF8YPF8k/pfF0uuJOTeVevvGevXfxDc1rVdvk&#10;ZTzqyn0KVW4Yj/szQ82FxfygjQ6NukHa/l377fETT9rs+Kx08qKVsiWXKhySYA10CslW3wOhXGUV&#10;su25dwB4yennfv/v11266ho9NRgnCxUGXZ0ANN5dhURZL9efkeLnBw0QFIDypw+QJq4D6X5Asgh6&#10;EGMrjq+dgUwS7xbYMfB2cObBjUijI8Y+DLoXz+Ka4gv59CM8pCUmbe3moX+RLk4bIf81AyQhiZ5P&#10;VAf5nDcIdWr4XMnJ6YSsLS3Y26+/4nQpry7BHJZFd1Q+oWziS2cr8NIbz8k4F0f8KyhpjXbsoRMu&#10;V4ZGkxOyteYILzxK5ihXahNXFBHDPhJ/oY3en5KlvHzL6ZicEL0pXayqfOduLdumyssW87Zr34ym&#10;I/TIjNshQDkqTk39q3SEyMWomCJi3QN/3R+5BeCE6+iP1++PiuWR8eEnDEPohYVrmlsa0pmXFIZu&#10;U/YY9wO87F/4J5/VWl6Tgzp/ZITPAxRsYmLcN8Jgwa4hTKjpDhBvJK4PwsTfZfrfabhjZbdBUjeP&#10;HusZXToFBgqbVECYFMVs7obh6jddqMrR4hwLRfSQaBfkwkZulgUNJ5gov3wjZdnmgK2+csVWvn7W&#10;mgubVrKs5bRIrtWadqNcsXUNgA7HauYLtqHJeuKpp2zs4AHLaLBxStpQfsRmj522QS36B3hLVgOo&#10;oQVLJZexpgQjX+liYGc1RNLqX69n0jaEABan/RA2+wTq6ChCQgr8DFwP8uuQC+2LDBzAUyY3Y6zg&#10;xhQRQjzSxgUuecUywp1e2Q8qxNo7BZJmhNYmrUoCk1uCHm178XuhfqocLteJIuDjU4iRR63GprWW&#10;I+26bjeRq2KLRKBLsAejD1f7e/ngemFJXUKQhzHZ+yQZirKNuXl78V/8sl16+TUbarStKK0HhaaW&#10;GEVktMDngfFopmBT7awV0IFyKTdMW8l17FZOC20J6bjQSku4Z4SMlYb4jtq1VF5w09bssP2l8YeJ&#10;NvURcuqSK7KqKJjKp62WaVq907B6umUNZTY0M2xHnztqk/snbXC6aMVRTV7ET3g+CGA85BH8SbN9&#10;XPcgEiM4t0HspN8G7JSDr2OEWeWfVX18go9VlkszGNsEgf6wyamGcqM+IQ1h+Lkv+eR50p6kSSwc&#10;faJmgeB04QYdjcvICzzSbaMXFkplY9Y/8aJ0nXRYgLFoQnlhYUYdXTLwOpFWyH6SVV335NIuEIWM&#10;z4yGkkOZlBo2mOj7gO3UoOUmj1luZEb5qB/FV826Frzp3VJKxtT/Q5aSolqvb6jvquI/1Q8DtpSU&#10;aJUPhk8askg2q7fqrmxZqiY5ua6lJCc8iSeFfHrA0iNqhRZOST2lblhe7fTFjysUKBO0S7wJbULV&#10;FUYcYWhQAPzbYIegbRAT98NOYf05bc0VSnpfeLqQNlCa/gv+cC1Isna+d7/uxFuECWgbynmY/zzI&#10;2wpwHeRHcDECC8X6v0AvLzbUCR5jE7rZLCtKU8oc2yca05JN7QE2JJM0qms2XZCyWlKYRgDlgfRj&#10;sqGcklzwTU3qgLFWq2Ltypy1qzdtY/lda1besHymYrlMS/kof4ylWij+vNFLncFQz37opxtywyFx&#10;feEh3g+DUA3zOuke86fajGxCB/DptJVVCVK2E/qEPBKl35VWOL7nDz9FE3+1O5q5xbtt8Vlb4yDN&#10;m9/pYd0knMUj/MqR3JL1yrPV4tRWyVrFb6bGxMfSKArjlsmPWlruQH634hVVVklYtEYrY+Vmxg3U&#10;KtWWFPu2Xbg8Z9dvLlpWcvzA7jHbOzNqw8W0jQ1m3fA4jAEUVS1WVD7XvF2MIdqZM2fsf/qf/yd7&#10;8cUX/MRYjI14sMdGCZsUfrqCrknDZgNGaX/wD/4B+7Ef+zHfBOb0rH5jI3iN+OglpI8bHh/DgwHd&#10;TSe59GvcPKJPwdiXsZ9xX3nlFXv55ZftW9/6lr3xxhs2Ojrqp+uB8MtT0oH5PD5x2cjgOHgMMpIR&#10;+sGQRLzb+CpG9ZSr8YnRrAaVAhiPA3bu/KKdO3fTytLVwYnJITv1yD7bxSa1xojr10qf0diVpHK5&#10;yOfLwqcNkXfIOuSH8nT4mLf7oddHQUa6PkIgD5nQKwD0jpRkhLwtyVbefrtxq2435jfs5vy63Zhb&#10;9c3bUw/P2P59o5oHOkJisz2B6I4b5x9Me2J0eVZXMUWsJ9e9OifgDJT4HyhAlyyr/uGN9gHJ+9VL&#10;8/bCr3/V3nnzTak+4mXh7j2z9thTj9jUzJTFz7CjIxVGJy3PppBy8vVJZc06G1dE9jXpc2XhhvN9&#10;J8WmEptRiqdo6LmcAtY1No8UxRHtXRNGn1Q/13lblXmcDcrsoOa5IcsOzmiIFiQbxC3oBiqDz0Tc&#10;r05IaheqF7x3LklyEMPywENKAW+0WJcLJSs6zKmNuq3O37Ar3/2arV94x1JrC5ZavmF8Bh0jJH/g&#10;LpnHm7gdrfnTw5rfS8OW59SskXEbmpi26ZOnrTA1a1ZQXxT5LIfGinSH8BBXZUsOY3OEppFjk+C+&#10;gHJXP9JeCBL3UcId+pERiD+Ahyi+CKAqsmaBTglt6utaHFZ0q2btGqf5QQtOL+E+MiGscWhb+HSG&#10;1o/o6WkM8yel941ICEtfFI+EN2VFOxXXLosPN9bsyssv2ev/+hetcu2SKiJ+H+CELJXfEv+0xWf5&#10;QasWRu3wpz9rj/+hP2i5VMNuvHPGLr34HVubX7T6RsfGZw/a3seftaOf/4K1Rfd2SesI1kFUS2X5&#10;SxFtYaIHuuP/gj4FNVg3aZaxhvqaTyXyAJyH7HPXVuyVly/a0vKa5jppk1kMdTbsxs2zdvPmFauL&#10;JtXKptY/DStvcOIZD9yzPh55E5tPTPCyKS/lEJ7j5A11xfrmpt28dcuuXONFgrKtry5rftK6iOo4&#10;6l8hb1YsWG6wJP4aVj45y+ia9SKfsmhKt/OXTeqqO8Z6q2vWuLUkHbxmI9m8zc7sssNHj9ijTzxu&#10;7144Z98782pIp7FQZw9ARfgh58rPdym0Pkwzr6v9LeX18MSkfe6ZZ+y5Z5+zP/STf8gfdPGpeujD&#10;OIrreRFT9As8h268vrlmL7/2op156w3NBdftwsVzTgv6BH20qXayDmReH5AcQ07QaF+/OHOqTYwb&#10;+kh+Vddmp/fY0SPH7bFHHrff9/kf1n1+8BJ1CGmpTjQUgIY4vxegN077IAYmgJ7nhklEEtOzpuPr&#10;EXwq9a133rRf/fVfcUM1EY3lvciq+Gn6RP2mPveXh5QUfQnDUGZY3KLmlGOHjtuRQ0ds7959dvLE&#10;w/7Zl9Ehrf01RqhGNIahhoyDGp/fU1hWshIjNR4UcTIaj1heev11+/e/+UU7cfq0PfsjP2QV8cBX&#10;v/kN+5//+T/1k95W1tf9AQnGmtWFReMTuMOpnE0OjbrBWnO9bH/gC1+wv/03/7aNjGmd5cW+f0f3&#10;SLWNaL9LQC2C/EXyUvce/QjxPaTkLvtI7WbV3njxK/aV3/jX8iOHN+3goYP2zDNPqL9adunce/bS&#10;d78jmqsfRX8+ecw4y/L5X43V0tQeO3jiMTv40Cl78vM/Kh5g/tLcJP2LfUBkHrt+1tpQ3ut+alq7&#10;uqr86pbtbFoWo2HVmAcizBPsbYaBqno77eOY8xoLeRgqmeLraPYLxCe8TJiRjlKa0nQY1tF8dpIT&#10;vjopzZXJQ1enhzxMLT6efdqK/UZZ7wPbooX8ekDwTjkQ5wNydujPqx/Qne4KYiExPtf9/rsG9pYY&#10;TdJJdOVdIZqHT3WioymGugqAhmnejGW+5qQkpbHWmpwNBdWsU1133add21Ba5n31s8sF5Z/iwTXG&#10;bJK19CPCo6M5yf30MX2W1nxf9BMtOCU1lZM+qH5O8+ktXljwhimu5AGfHEUPwYC72RSn6JbvoSR6&#10;rjU19yMrNP6JzymiZcmBG1cv23e+/Bt248oFm5yetaPHT9r0ngN29PHPWCM15OvBhvLGwK2oqlUr&#10;GC5Jfunay9c9XIXITSDS22mncSP+7/hejqoivaPTLtnSUtXOn1+z9bWq5NKmTUxnbWpq0I4dnzI+&#10;ZVXU+Oo+EwiO5+SZuD+CuLoro4LL/3i/vyo9f3L3rpnrowr9rdze4h7sRIPgCVe+/ymZgGHjRrlh&#10;b7+3ZBcuL+u2Ukguzc6M2OOPH7B8XrqWuhk7ahJI23BZ6Ot/TgLy/ODjkG+Qv9tAefp8qvUBRjpZ&#10;6UwYbQejfPZPNO7kloqSW8y5Gj+vfPd79t//X/87W7501TIqq9igLEZoS3Ncy0ZmJm3v6eN2/NHT&#10;9if+8s/azN4Dug8/wpvADvX4voByNX7bVXk1rpHxA3lJDOlR8jNiB1pVS9eWrLl01Ra/87/Z/Huv&#10;24h0vQMaVwPjWruc+Ky18ruStOHlRJ5vZDUfQFM3otE99jh79b8XQN2ZGSWjLLz84XRB5nif0akh&#10;hlNXt9BfGSvqLSHGEQg+rZkVxkzE6yGkxQVT7SAjnW08EzyScRnSsQ6gbPIkDXtN6KsqV9Ea9bZV&#10;y3Xp/cv28svv2sKtRbuguXd6ZtQOHNhjP/zDn5RulLOJqVEtr+9Vf94Ovv+WyB1vu+t9km5hshR/&#10;tqzZkFzVNXt/fEXjzbfetO985zv+ZQT293gR9eKFC1aVrgaQp4Py4cfeHi8mHD16zH7+5/+a/f7f&#10;//vDfe5KhpNvTONrATW3J+OAu2t/UuoDBb6OBBPDRW+F5k2XG3L985Fqf3RbbfRizZZaCw4WxI+S&#10;YR2t/zrVJZufu2Tf+cq/t+VbN+ytl75m6Y7W2KIrLzChqD/8xKfsP/9rf0vz6ZAVpg+oWI3JtNa4&#10;KhJuR9ZRC2Zk19E42ZS5PgJ1kF6AnsW4Ic1GZc2+88qX7Ivf+CWr1ip2a/FG0NHVrxhi0/e5As8D&#10;MjY1ucsO7jtk4yPj9vCRUzakehzZfdhyypNnPxnfP0r0A61DnRE0f3v3M1zvgg28vQnCywCsDP9u&#10;vxf1zHAau0CXupPEYQyL4uoH50lq5vse+BRf9VU0n0eolmOsn+fDL0gXT929KYheZ1j6G0/ffQeu&#10;kzD4w93gOMQkLnxCXfsjUHr4H8NDXZhz6loD+J0+WxLa7CAXTnNvUgfXt4JPfcNeCBIN/kjSqG0e&#10;4np32NODT9lPKOV5Ptex6xfO2r/7X/8HW128ZW8//y3LS6aNSRQ3q2WlUXrxJwfZDI1PW2lk1Mq1&#10;ul1j/0H3Rnfts0//0I/Z9Oxu+8wP/7jHbWYG/YVD7telk5EH5YZn4V5Zd6hNul1z/ZAxg35X11iD&#10;vTBOX16t2tpGxc68fUVr3JqNTwzbk0+d0FydsqFBTv6j383ysKE6OyP9MqP5hBb73qbryBjKJTzk&#10;pd57gIdCXwLB9RDnHermjhdPXMD7T+FhGBCmFGo/+xrl8rK99da3Nbw2rTR0TmMAm495T3U/wGf2&#10;3glq4RSDnU9QU7X7B8sWiOH9buK/U5J7CP2k6Rbng/N9EEfQTes9Fa96fn9QvqXdhLM42+nHBo2U&#10;RxhQ/A4tOZGOzRToST4NDaCGBHBewjQn5qzNrdjm2ZvWWOMzHcq6Sdq0lTUQ6+LwpgQtxmYVzQaT&#10;J7QoOnLE9jx0wvadOGGDpRHL5Yc0QDWYyb+gxba04rqq21QdXDmSMOAROZ/6CJtAoQnBOhc60LaA&#10;LmC5qcvQelwfUsGf0CGEBYipI7jci/5t7nYIafU/idDv73lwu4EPHASjoADQDLYMrBkoGO/FjWsP&#10;SbweN3H7AeqzaaQOky8pgL7RtRuaEs4mDp2tYN/w9/JC54fsPGf37QSeJT82+sUrMWZLiubcW+/Y&#10;0vUblhU/+Wayyhmo86ajGFgSBZ0pL8ViWkrMaLrgn/UoCjMjJWsOwasZS0tJyuAqPgss3izxB4xC&#10;zVHe5obaUWvymaGGNaQsNXnYLZe3heBr0qEluaKsfPwhuBbsvL1bqUnpLSoTyf/CYF7ClAcGSSMU&#10;3XnNXaFo57fifYfY4uBu74MIIfgON+8SYuo4dhxpn1zWGAhpH6qqi9/TBZMf/qD6BNc/58M1aZWX&#10;W+LDAu4P196c6CaKk1u8UwBA5ASCNwkXQINuNFXAMRauyEF+RB4Lv5Be+dNVKMXed/EOG/zy+3XS&#10;NvWhf5JHdUMUcioeCkS6NCV+GVE4x2JrUdopKLKuxWPh0z1ZLYpQjNngUpV4uCOFJGxKKX/5Q3tR&#10;MHgjsSZ+SfnDHoztME5rSPEoZKWE84YtD7eUJuOIsa9clcGRw5wIxkITMvpb49RRbYtGv7SjC1su&#10;AuwQ5N0R//dcAP+dcDtszznEcRnRjU+cHvancLbgn9+CZoQm8WKY9xhzolBt9bc/PC73FIlimMe8&#10;r9WBcv2Or2K4Lw1PMopj3evVdS1i+XRLNNoQ+ga05IHmUQxuAcrzNiiLwHMYzfqsJp72UsVDitEo&#10;S2hsWqu6bM3ailU3b6n8JSmYklFpUFmz6GoEHvS8Ve+uAdqdIETtgrdVmFwEJFJ0yY76MBQwjlQ9&#10;uePgZbEw0E1fUKIqI5/9riDSl1HPpgSVVsO9vlKbIankbKO+KV1iQ+Tc1L0N8V9FCM10CW+mNTZS&#10;Gie8hYhBmhU1nga1yMg4NoS1eso2a2mrSnRXa5K1WsAuLm+44s3qrCR9gtMHqCb7y4wRNufAWq3h&#10;D4IwOltcWrZbtxbsjTNv2te+9lU7f55Nh5pvUoA8/MO4LGy4aTRrQfHYY4/bU089bY8//rg99NBD&#10;fqIaNI2Lw+hngUjaaLj2MTw4QH+FRXtvfBEGxn4FOWEPKJWkI+iat4IXFhZ8M4vPxS4uLtq1a9c8&#10;HZ8N4CG1P8DXSOEhQ83fLm9pTGgR3YeE4cbwEKeZxOeUjXBve7xeXHSOtuagjs9DDed/Hm5ovpCS&#10;srhUEfLJo5Aml8/a6NiQv4EfDJ45UlxuY0CoxW2SN/doMye9NiSL6ooT7rVvq0usR/Tf6V7EO8Xf&#10;KS3u9rD7nXb7/Xi9U1rciFzTdyCHanBwEJu1tUbQD2vqg5ro2GylbX2zY2trDdtYr8mtGevZiYlB&#10;P+EuPghvJjT3PBKM5dypzvQl6XDpM9z386NPxLT9+d2pvXcqtz/sg9JG3Cm/O6Xtv+6FQeeKeLhq&#10;TU7B3NywhUtX7cx3XrBL5875CcUze3fb4YeO26nnnrGJgwdscHrWihPTVhgatUwBozHmDq1DpG91&#10;apqnNC8P+MlpdekDDZ/L3UiNzXofzUG+uzrp/jjvhXCfVvkhU+T3F1nwyGXOc2PV3KAuw2Y+CwnW&#10;uaxhYh73C/pzv1NJsd4eATmIX/TxB6Pc05qlXd6w5bmrduWV52314ntm68uWl56UEdMXpFDklSjF&#10;wynpr80yRkVrtrG8YuW1VUcMuIaHR6zABh/FiPfJG4OAYCSmckV3DQHVBX2VSty5zr8doL3M4aGL&#10;kPuhZyM6LRI//506rCWTYFVV/5QGF16BH9SnxHDdQtF5eOOfQUdfEroBn3R0PtfAKctp6fOclmNa&#10;Ixinp2neSVZJ4suGdaSnrF6fs/k3X7fGBieoNVUueqdq47JCc0w6b41s0cb2HbKZYw+p0Lat37ql&#10;dNestlnWmrhjueKwDU7uspFdB3wjsyJ+dNkkuYKMATEccz9yAr9kf7MVHh4wv4B16VNV16042Yu5&#10;JmMrK1Wbn1/XGO34yV379x+wgxpvD586ZkePHbGTJx+WDnXSDh46qrlzyqYmdtnBA0fs6JFjtm/v&#10;fjuo+MePHBUes5PHT9iJ4w/Z3t17/TR/TtpY0fzaVDvWlxbUXvEjOjJredGYTuDBgX9yRfMuJ6/l&#10;slkfV5yUxAP8nMKGpSfmacfKuq1fnZNwbtm0ZMGBA4ds7/59dvDwYVtYWbJz4u2BAi+Lhf4HeSPZ&#10;tWBd+NpV5Q6o/e1K1Q5NTdszTz5lhw4dtiNHjpifniVg/eZvWusa3go6PHsBmm87TVteXbZXXnvZ&#10;zrz1us3fvCH9NGyiDg4V/QFyU+2sSL7BXrlCTmGsIdFX4Cn2QqXzqs1+2hxGDwn/stabnJwS3Y+r&#10;xmjqYR3oQP318zVgHN/+78EHH4rBe0eIeh1rnHiSP6egbWyuiX+v29lz74otMAoU70ueKZbWKerv&#10;NLyArGBd1PFNfr42QXnIDz7vWS1rHtJ6A8OxKfEEZZUKg6E8h1A7+sLXnbpm/5W1Bv0ID7NPhAEd&#10;J6idv3jRds3usgNHD1MLP0HtnffeU/2aVq5W3RCTvSZOFvQ1i3p6ZHDI1lfW7Prlq0q725577lMa&#10;C0Uf0z0d7u5wp7n4g/Bu5vHtYdvv356WejOeQOmijorjehX6lsYTMkt0uHXtnF0+/6Y6hT24lo2N&#10;jtvumd2+pF3WGvDatSuiuj+G870mxgHdwx5JVvJxbGrWxianeyeoMU9rTIW1PmsA9b/W7x2Qh2Fa&#10;42KglpHOkI5rZWF4VsEDrwBhrOmKvOQi39vKnx1w/1xPR/MBD8E4PVyyPFMYUdG89EZNkSfoB+wX&#10;sa+T5MqYVhuUtWMI6AHlROj6PE3wRkB9CVzdA+gV03ST9LLrQn9QjLcTAr24SQhOqPhW2B7Uf71D&#10;9DsDBTC3h/md8eu9AA0pV4E+DAWMUH/W4FXTPycqrpAwjS/GbTC6of+4zy1lkBJfeN+zV4hs0Q3P&#10;UUA0LoUt6QD+3IXUCnRZlC0oKnGTNDhyXQ/xOsgvWZNWPdAqPEw8ay4vgq6Ukh9Dbxozf/WKzV3R&#10;/OVtxAC8aBOzB61a5+G/xpP0gPiy5MrqpuZy1ouMJ+RDXOeF8eWYrA/iOOV0SF6cdf2gmdY6MWfr&#10;G02tfytWqTQkl+qWL6YtX2CdWdIwlDxjnUFadykHTMY4+SfYW5MIff2ZxO/z48brWDfc22VGuO73&#10;x3vRH/F3Py3r/aiHEY5/a77R7/TAj9yLNOijXUxbr7WsXGnZwnLDVjcw0kR36VixmLepyRFnaWSe&#10;rzPF28w58Dd1wLjI8/Cy+teelJfwSEL7WrVplXItjKOO1rXrGAikrVBEdqVVp1D3purV0tx4/co1&#10;e+kb37LNpRXf788hfBhX4u2mmDKvNdvI9IRNzkzb6WeesUG+vBTHhgP+u4C7iqaCMVQxjWmNIwzN&#10;XEKo3uyG+qeZG2Vrb65a/eoZqy3f9D3AwbEJ/1yaTR+ydmbY24mc9hWeZD6GDi6XGeuMY+aQbv3v&#10;FXgPCpHcAA2O5YSyiOEAiYWBJIkc8bthDRFkZPwpxBMy3ygfJerWnDx0QSyeeHg0z5f2S/JJHvnL&#10;75Jn7JENqi937ZoSTtrkxKSdPv2Q1gT7pJvySbyc5fKJHL5LoLy7jx0g7NUqpcpxWam6BWMc8brW&#10;/OUKRiSa+3OSldLDRkZHbGZmxiYmJsTfdV9PnDt/3k/JpXx0efLwscKmtGrE6evjat+zz35K7Tvk&#10;e2eMDXSyltZOjMuwn5bIrThG45hy/52R8Q/iD/Kh5++P0x/WLzN+t9IGWcV6MtWT5zwrlc5ac9R9&#10;6NFEprBHapIn0nTVZRi8+r5mpSLcsNXlJbv83ttW1vr31txFjS3JNJdfsF7G9hw8Zs/+0I9aOl+0&#10;VF5jMxl39BkcAN+APKsMszehYALE1zhGL4tpeEHoxq0rduHiu/5cYXOjLN7JiNuzVt1sSD5glFuw&#10;gtbuvJzyyMlHbf/uA3by8CkbH5mwfEp6nMsFzeHiA3+eozLQ88VEYkuvTBhquB8AUWcAfM9CTIie&#10;2Vtf9CC+bE05pGE9I45Uu5D1PH+HcLQ0gHL2Kvj+S6wMt4VE8xC/hnbEC3WJ9enCtktF4N82BLa7&#10;28CjUjAyKvYVIzX8gOiGilG13vrMGSOB/lLjVWgFMeV3gSefu9xVWrzUXeh7Mch45w3p7NJpoBEv&#10;FhG7ovnh6lmtG7Umu3LurBuvjUj/Yf/c9Xz0LfFoQWuzwaER0b+jOVnrBvFcWrIjI57FgO3Y8YeD&#10;LtYc8K8FMTYQMezB1MQ/9SbjiG0L/IQzxuq6di3Ux9Gm9LtNjaGqxh7+ivSAxRXNz1o7MCdPzozJ&#10;r3axHyWXJuPzZ8Ra74I8L/O9f5WvJZWPy9543jrGd5IPEfvDdpIPwa8xjgxANtAeLzv4u3qN4oQw&#10;6SrJ8wra6i73kDG6F/aqVN9axa5fvyTa1zVfr4rOTenIm2rl/QHnpH/yT/tPUBu5wwlquPqfMNpW&#10;CAzZdREOiR8WvB/guSZCINQOgLX76wB0Q7phPvjR4HTpm1GkVl7hAbmieZiEjQQnD8I5rjQZZ4EW&#10;CT1Ii2LqbqLMBMHGJCDhiaWOmDMvYY4w7ajDMw1/rG7F2oDl5F/+7jlb/+pZay9VrKB4WcXjJKkr&#10;YoRlNvZL4QS1VTHNnk9/xmZPnLB9px6xiX37rVXtWCY34g8DmoW8tbIqQ8oAb7WqWMuoIgwQ/3wi&#10;ygSTDm0T0s6GJomm+j1svvFmrtrqb/x0SaVW9noQf78LODkSP7D1OqSMqbaCcvEg5Z/Qk0mm223d&#10;VP25PzgQa+3GN2oebWyLv7T+VpvCjzgsaJ0Vabg3HhoEOiCC2eajs7pbL+pH3m7EGInYIRP9E7Jp&#10;U29UJYj5nnhV41k5oNQP1BHl7mcyYpIIqDw8E8qnGC5CffG5YY9PwkLnJAnv5TV78V/9ip1//mXL&#10;r6xbdrNi41nlXl6xcnnd0qMlS5XyVpCCsbuat+FmxnITo5YdLlljZsjWduesmpfwS2thlZIA3BCf&#10;X79p5fVNW1vbUB6qN5OC2JVjjVuaONRcKT/iTSZ4NSEtYRlOBAv8zb9WTi0S6zbE7M10x6rKf+jo&#10;iA3PDtm+43tsat+kDY5wykJG9GFDTGNW6LpWwv9OR/2Fcc20BIgY/Hce3Q7QKtAsYPy/FXZMugP0&#10;x/O+ob/1n3Ecr8O9nt4FDaKbVZ2hRwyDRzJK0h/mIL+DK47KVe1GVAXgXkD1godEoKlOJyGfdwkn&#10;qClcDOw/NpJIo4bEtnQ04RMEOdua9FB8fUzo558d0sI70DApl/ySqyabTorXTg9Zdvxhyw7t0lp1&#10;SoJNikCDN1/HVIeCUIsx1aXV5o2nGtVTvcImE29M+gNQyVV/Y5Z8W01HjJYGMpr3VIpvDiksnyko&#10;vKi8lUlSERbD/ikkxgGuftxHxkJKJ6cwLCC5++EhZMF/IMmwi0DPjT7VrA/pwFC3AMQL/YELhntB&#10;GQz+rXX1uV1/vbc/CPRbAl15PxGPfwoJRQZI4vmw0VwVrkOgx0uHurSaFSlqUupaklNNLUwlk3ze&#10;pd9VLtfUPL594YaGvAWrse/fixemU/QRn7rUPS1UfV7jVLyNeWvVVizVWtICZ8UalTnr1M6pxZvC&#10;hiOCJSxoRAPGO+V6O0JDEschDpPYjuAKoY3LCtIrsedDwhCvw4M933SnXqqjSu6O7ThGFLd7ghr3&#10;lDxEIR+yZg7XfK7K+UNYhbPA8be9VWmX7cJUiof90qhVl1Z72FqdQau3Bm21OiFFvGD1dsEanYLm&#10;naLk7bhK5k3GBBXeaA+K+3nLPCwgF1fWpOBviL5mY0M5Gy3x2fG2lo30GeWpKGE8yYPrq1cv29zc&#10;VXv1tVfsy1/+oj8MbGssBYM5pc2Fh5u8UdfUOJudnbU/9+f+nP3oj/6oHTp00A4c2Kfqh3bDg857&#10;wn5/vP8xPFgQF/ux/6Lb37fRQI2Nt7U18d/qqv3mb/6m/YN/8A/s7bff9lPUWJdgnPb000/7JtfU&#10;1KxwRgvDYenAQ5LdPkKUSy9/0F/EcKYN/ARP+v04zvr8twN11LJZ+jTzHfK+kSzeMtmirW10bHFx&#10;U9dsaDesqLEyOV2yklzmDD8NQLmw7cJWCsA1n6frdPiUcRi3/vaWQ5B5wRcgEQ0O73cvwp3i75Q2&#10;wk753a+0wE757ZS2PxWUkYQTTRUD2e1CW/ylKH66negIcnpkuZrTAj3VNVDL5wdsalKybIRekAwT&#10;7emD0A+hjK38sDNwL/AYZcqfREyy8Ovb0vq9ECGJ5nH6/QDX/f4I28M+KG2EnfK7U1qgPz1hoqR4&#10;VvMAp0lVNU+zkXnhmp3/3iu2tLhou44ftH2nj9n+40fsoaeftGwpvMnuj6eZkyGKxrNpHcKpFO3y&#10;snXKVzR3K690RcjmNf2X1bgKm/98Bhsa+qm6TlRd0N9y6Xv6WT0WfpoLmwMFayl9Ry4ngmZzw5Yb&#10;3msprYmD3qf8NLbur4FaP+W2ArWOd70VXZlEbeTSNq3X/NQONby5tGDNmzfs6nvv2vlvfdU6Kzet&#10;IPqVdJ+XgPy9TyVGgjVFHy2DrKL2t1I5LfLzNpAvWH5wyKYOHta6Z9aKs7tsaN9+Sw+Oal22RyQW&#10;nTKil+KSlvrlEI3K735QJxoSAEF33irnIgKhfPjGNX73h88iCDl1BVkp3cFPmZMfPZKT1OSR23Tp&#10;ipiHuBih8TkGdMVUnpdYODlN7ea0PsWk3bzkZDwY0Vxz8eUX7JVf/mdWmb+iDHhhYjPpI/FQW5qP&#10;+KlcGLeJE0/Y3mc+ZbmBhm1eO29r51636vKKNctNK43O2vDh0zZx6pNWzw1apSgeVP3hZ2QWa/x4&#10;WjTgbeef82foBPRgfvVWTev4mqUz8PSgra02bP66wuodzS1aU4+w6cqpw4tWqa6EzESmaqVqq1qf&#10;16vBkAedi1OJB7TOzmUx8k9p3kprjb1p7559xy5cvCBd7aZdkf5WKW/Y+uaq1kOiD/3GZjREKOTE&#10;Vznx1aAVx0b8IWdhaEhDXG1io15rL+bUOqenbVassrhsm3M3/NSrkydO2cmHH7bcYNHyWnufvXrJ&#10;Xr0sfXyoaK1q3Rp8QlREwEDNpCN2MFSqq383q9ZZ27RMs2U/9tyz9p/8zE/b0SNH7InHH/eHK1AR&#10;o2Q+JRkM1jSvs25QvaFbpVZW287br3/x37tRFA/K1jfWvO05zc2s0VgPhR/t5GQBlQ/7CXn4xUkn&#10;YadOKDkiNcamp3bZ4YNH7fSpR+wzn/68qpy3ovrI90n4JfytHg28CMQOf2AB5uo5amTPvw3Q9VhD&#10;E4FT1eHnldVlm785559Y/eKXfs1PtsNIrYrck1ge0NyMgZrnKYSO4WUwjT32gdQP7AcVtCYfGRyx&#10;3bt22/FjD9khybhnnvxk+PSnE5k1keImCEuh99En6IBR9rK39vpbb9mXvvY1O/7wSXv6c5+1ugbp&#10;1777Lftffulf2MLqil1fXpA4lYwsV622tm4tublKw8aka1ZXN2zz5qI9+/Sz9rP/+V+2ffsOe/+z&#10;RgPQZyknQtR3/WS5vmumt+C7Ezn7Q4O/P/72tPEa6A/bfj+mxQ2zKRfSiwZ4m193hO1OQ6OiqjCM&#10;AjRmmJ+1Vr9+9hv29qu/QUdLfrakh++xw0cfUvy6Ld66bpcuvGNpyYJ0DeOymvc/L55JXbbS1F7b&#10;c+y0n6D29Od/TLqB5ivp7ei+vIjGieoDyPnaorVrq8FArbamXmXdrrooH2rtOgCDVHVg75TWhHEn&#10;urPHzhpZiEEEu2FN07qT9qm8lMpLZzVHFscl53i2gV7AgzDmhGDADTDyVYj3YyBJpFrAUBP8vVAH&#10;5hTxagykev5ViKTP+c8LoxnFwWCLqMzDKh6bKByHEFslJHzE/3ASCn0W3AjEpQW8QBYEWJhvHWhP&#10;aEAScC+BAtmdZr8mXNGCAehIHRVAdTw0VkEBnJgfWiGdpyMZgMEqhiqayxuVdX+IR74DnF7UqamP&#10;15SW04iCNKbFkq6O+DHcYU5vqlw0VnW0iFFw47Ts0IxUnmHFo185wYW9FOYL0iRdpSz4bGC6expr&#10;WJM5wgPsYWh9t6x58ttf/pK9+sLzmkc4eGDIJsX/R04/Z53cqPLidI2sr2F59lOr18X/qo53jMAJ&#10;QJ4KdL6NYXKgCxvbPDDmBFfFa1tRLD5kHC60tjJg1VrTNnWRKzVseDhnu3aXVFXFpxznU9Enya9b&#10;d3mT0ilZEK66YfJ0q5IE3kkubQ/jut8PcB39EfrDfnfSQodwFdKG1OFqa1qX3fx8/gjx2JN0jmMN&#10;kRAMec+D7sXVlK1uBHmEzBweztuu2ZL0h0qQncyBuOpb3xMkOQtWzxGeBCmzV5cu0H/MZdJFMIjg&#10;9FtOFuIT1Nkc+gh8WRXfinflz2r8vHfmjP3KP/7Htjl/3Q8OyLMOEyc1VLeK5OjQxJjNHj9kJx57&#10;1P70X/k526051FufyD333wY7hO0UbQvQEuSQZLjmBh7gN5MT1Doaf7xkwwlqqdqytW9esLXf+kVb&#10;uvyWFcYmbOzQcUtP7bPsYz9hzfxu5aHxIlnue/DsdzoRha6faqy7HEcW3Cug7iC0Y18KPw1GbsiV&#10;vAFiLMeEHkEW0m5mVuRcjIG8ci4KftEgyDBdcVugnnY9PaQlD8Iin9BquYqLHoqYQketSc+vJDp/&#10;qaR5LZe1EenZ8Egmz9rXsxEkhXSve5CwuUPUTWI0v5dcbE8a9SmHvnRxDPGMjReY0cFyyUE3XIf9&#10;vRU7d+6c3bx507761a+6nz0/XPJsYkBRF09LtxsamZSOdcD+1H/6Z+zZZ5/1/CNCF+hAGchdxgvl&#10;BvDaBK9D9Ec31J3/1BfgTtKiLSm3h3G9NZff6bRqP0zHXMJJm/AqsimltsvlZGJmZvgH/SroRxzC&#10;gCzSki5Deo3K6rpZZUFz25ydeelrtrm2ZNcvvOKnPdG1yKqc1nHPfO7H7c/+lz8vfU3zKp+0RsfS&#10;Whp1h5na+4MS9I/eZzbeood4Pdi98NHrI4Pn1OcuvmkvvfZNW19f8xOu6XvyzGjdWiyWbGZ2l/h6&#10;0I4ePm57d+2zguoyPTZNiZZVfugDNHugX6ZSQASvVOLeJXgdGGRJRr53nEDk98B7tClkDP0ddd91&#10;U4HHcLpopCfxezoLeRFLV/31BUJUwfYbAg8X+C398+sY2A9J2A5Z9NLCK2HfPQTScwFjSABCtEqW&#10;jl7Tuprr8FSWGAFDv9Fu0vbRxefKkGt4/hzyCndDvBAKD8uVnq5AN0IraDxzZ/XmNXv161+yucsX&#10;7df+9T+3vGTbeEE1wDZGMdgHYx9icGTcxqentfav2RwnqCl8QOu12X2H/AS1z/3w71fWGaunhzUX&#10;SbdSK2o8X5Pb8DUCpUmuqnJefk68pTUITclISMOXdd3EiM1PU2thIN6xpRXJYMnhQjEtnazo65Qc&#10;aij1Un4ZdTBcn1EpA+2Kt4nnAtCm1WbvU5EBXTvIiTwRg7xiCU0D73k0Dwa2RAve7j0VlHiAxO/7&#10;asEfy2IPij0QcghrMgzU+AKfaKQ4UQ9JiWcWF9+2QqFss7uvqL3SSbPXla6/nHsASUPc+Sf/7DPS&#10;n8LDxPc3UAvMGAdqDyJZ+t3gJ2kMvZfgNUqoS0cmNVR5QSh0S+1eBz/hbkigvqCveduSwcXClzDu&#10;+YJZYfVaXfItZ1k+p5H0KfIqhdWHpxXNdKOpPDBzICxsNvJmZ14LLi26amJeCXMMz1JSagc7Bcth&#10;sLaqybvctKVvvmu1b5y31Grd8lpEs7ipKK9zm2u2UKtYenTCUhLSSxoE0088YzPHjtmxpz9hs0eO&#10;qk6Z5A3hvFU5Sl2DN62+y3DqCe3UqOoiqzH90TbeMESgrmtBWOMkISm/KDWDw0N+4htTWxwcga5b&#10;welMYwVxER0hMvwHAwMVlwERSqHvYrmEP8gQ6cDk6X79w3DKjdTUVpAW8glHlNQQTyFSOsInF6Xe&#10;w4NCeCp89kRKBZvx6j8/vYxFk+6xIc8uALk2W7xxI350QzUegmKUEU4pAnWhcoSaoCifMc04oI7h&#10;7YekvgL4gM+lsNLGUIRFWmujYi/90q/ahedfstTcTRtYWrH9Q0XrbC5KyVy03Oy4ZceHpfi0bGIl&#10;bcO1tI3umbVByZPMkWlrnZ6w5siA1Qoda+Q6Vl4v28V3ztnizUWbn5u3lcUVa0s5bTepp5Tslgal&#10;aFPQ2MgxDusSlNWW62Js+LP+pw0tKV0tVbXOXprIUsMqc1fGsqMZO3TqgM0enJFAnbHCUEHKUd03&#10;uJta4DPeOXENwc8YYLOUUxCbrmBBiEAMN55J/D2AVkoDJZ1x3XcbQM+dwrdDpDtAb1K2KzkIH42z&#10;bpicaKDoE78QN6drtu/RyehJ/LxFhZ9JMtSB/yEf73h8cjEyC9BzwwPBHoQm6p/+OLreP/MJXZSW&#10;eGxIxkawWKDOHSnFkNLHtmSQzx1kRL1Eu5QmaX/YHBsvvozyl08ZqRDp4COWGj5pqcKspYoHbCA/&#10;K+GLgdKQ7tO6RDjHTR73U0+V6Ytv+hdlJEzAPaDeoZ/54YbejHH63f50AL0RwuIdctge64MgaXVS&#10;erwK7QnXSdu693qxYvnevkQTD3XnP/FoW5Q25MO9yB1gjB2ANAHIOeTepQV9BLo/QW71BblLvyPL&#10;5Hf2clQ9OnUhb2RvWLNeVjD9xGZcqCM59OsVsQaBN9V36sdUqiAey2kxWpISOKy7kgf+gJLNmk2r&#10;rly0emVR82hZimxF/LVs7fJFN1obaNZUDU7NUz60g3o6v6osVlagICqA3IjV6W4Uu6t6KorH4w/+&#10;w++7sB5NNFCbJKN5UIIg9xGY5AWf+3gW9OY9/B7UB7Q/9GnsCSIFYxbKgm5qt7QFPnHHJk6zPSGd&#10;ZMw2a0N27daorWykba0yYBtVFOqMFHJOU+OhZTAKGBjQGOJToArLZKU3CHkDi08f0Sd8VgVMdxqi&#10;65J/Rioot21/UDo0zKkTZu+886ade+8de+vtN+zse2/6/Raf7KBv1FYeIrqBmuQteiaf9/w7f/tv&#10;20/91E+pL9lcoE0fw8eguVs8AvIJgL/7d/+uff3rX/fNJ8YtMDk56fjQQ6fs+PGHbXxilxWHZvwE&#10;LcZZlFesZZhD0KczGLZqfLKZ1UyM4cKY8pHU9YerCIxN8brGWSYrPUI6Nsaim+WabWxWtTYal648&#10;7gZrPor1z/ewU+hfvC3FZ+gwhJKUQsdQ3ix8efDKiOYlAt4iRHb4p4vfB+Jdyvl+ILTx+4PfvbRK&#10;3RWKXNFL0XhFIck912qhofqeOaLWUHhm1ArFUdFY/MSOA9tonU3FrGkKwkC6osX4gPhCaZHRgliU&#10;y+Lg3RniXKD4UWW5U1rX3RLcDjHkfcu6A/xOpGV+ztmaZtiySUmXfr9itWu3rHr1huvI+x47aYef&#10;fVTr0EO2R/LcF88+r2oQsNb0+VWltZS+uWktrQ86lUsay2VFSwzUNEZbPGDk4bhvTvEgAp1Qaw3X&#10;NaglSC8zVth21bhmDtLE004+W9nqaG5pc1oOn7o8YOnChNIovwEtBqB9nDPvOcT67QS9FVevFcGD&#10;qhFeMlJIoyLcUHSt9a5cstr5d+3i22fsysvfs5L0pZx04bzkCQ+ispqH4XRGAnoAD75r0of4ZAGn&#10;yXHSOlpBdnDQSqMjNnHkiM1gIDS9x/K7T6iMorWzRWvlhxgRykPrA+qiNPdnBu6nD/Tf2gfxzlbo&#10;o1qib/kCwnUm/MHFOB8DNf80GKdpKcxVMXhO6zhNGMJMaK/4C12KB2Wu4Su7FDraxoYNrK7a+Ze+&#10;Zy/+m39qlYWrylq6aXvDdZJ0piA2zllF64+N3KSlZo5Ycf/DVkiJeitzNrBwQevhNS2vG5YpjdvA&#10;9BFL7X3Eapkh28yPuVyirnF9Rn9TT4D/4eVGeVRnX+N7A9gIrVpVOnI2x36M5FhT9W+O6j6feFc+&#10;wkZzVXHmJL/KltPcVMiXfM3c4vVfymPOEfoLIOhw0EUUQB/jpKMv/eZv2JtvnTFOMuCtWF8rKN8U&#10;Dz/Rp0VXZ1RdS1BqXGGgNqq5dsiKw8M+j5byRRspDdvayprduBJOk8NIrbG6bqMjo/bMM8/ZI48+&#10;agsbqza3vGDXN1bsSn3NciND1tK6v7G87oRAr04Nqm15la30rZV1a8wvWUk648/81B+2/91f+LO2&#10;a3bWDh86GPY8lCa8YKT5NNELqD9tLUtHXVN5b5x53X7lP/wbPz2NfTrW9Oj7bXU+5eULOSuW2Auo&#10;SeetJfkwz0iuSH4165IzvmemMH97a8AOH+Tznk/YwYOH7ZFTj1kxV7Sh4ojHYZ6n/yTSfKDTlfSl&#10;s8CDCqKTE9v9wfEGdSe84ETgM418yom2pyVYmBIW1e/Xrl8Wr71hX/rKb1ilyslCwYjQNAenChqP&#10;4jN/kUDzd+gBhVGe6MhwB7FdYi9heGjEpiam7JmnnrU//kf+pBU4bSVJ5QZy7BspL4ySGV+xE9hg&#10;JyNOU33r7Xfsa7/1LTt8/Kg98elPaomWtq9895v2j3/pn9vN1WW7vHTLMpyCq7HUqEqfW5fusLRu&#10;ecnZjsZ6Z6NqRw4csT/4o3/Ujh49pXIld1nnOT0Yc5FYjEPGdDCodB5hLiIe2KVp4m6BeFP1Tvwx&#10;WrzzYWB7WmYR6klVWUenU3xhQHVTfRudqtU76/Ly0mPOCp2SpTRHbc59yxau/Jb3D+0YHpm2sal9&#10;VmuH09DLG7cUTzovhq6SycxpGBkzN5Wm99nMoZN2yA3UflxTs9byxWGfg9gXsDbr86p0jXnr1Jal&#10;N2Dktq668YKt9DblQ53Df4HIEgx+Q9+r4upHjJCF4iM3fJfMb1hBc53WDxqr2eKYG6jl8pwcxF5Q&#10;SNdDqBSRUnq0Dzwf4vkd1Rs3hnIxIP6UYPIA1BdUT/bkaX+ElOLkJFoz8ISiV1QE40QivLs75fsN&#10;jrqpAGZE5nrXgOUmKqsDOfPxOV5iZZ70T995ZZRwAB1IMZCZ9xyoBPQBw5VX1lc6uIK+egLMPT4f&#10;0aIBDWgekKrvO+p7DNTqtXWNOfW7z+0V54d0c0XTEHqPmqE2eQkSDrEMfwgqPy/ZoUvS58z3Kc3d&#10;+eFZywxNKhZ0KCiudCTxc3ggqrTKIuYXTNZA9Z8g5C9e01q0U6vb2vKyfe8bv2UvP/+CG0+Uy3Ub&#10;HB632QOnLTs0Lf0zGKhpxIs3cv5Mhbw0U3s+QaDhhTnCXBOQcPG/67YYnavd7FkODEqWDarNRY3N&#10;cckX6Xqtusbmqkk02dCwNHTJ2tramuJAm5RlmcOgkc/7oTwf3xSDX/KR0HjPS0/udasXHIe4brnT&#10;+iXGjXf7074f9Kf9sPDh0xIb7Pao+3eqNe2ENm78xV61/8J84gdOaJ5C1oS95Kz07THRb1Bp0C8a&#10;mltYU1Ztff2W4kjXE9/6KZLSOeqViuQpp7EyWsmH0R75IMiHUDf3JKj6JLoH8kYs4DfCvmGQblmV&#10;yyeWC62aXT33nn37V/83a60tu36bRodTvKbWvZu6z5pg8uBeO/nE4/YX/vrP2/4jxzzvnoGa4La+&#10;5np72A7QFyW0A97XWLbEQM1fiIX3s1agSNUn1Vixzo2ztvnV/8WWr75rmZEJKx44ZtmZg1Z4+g9b&#10;o7Dbs4UCKa2D0hiv+jqT7PXPBScvL99F/T4UOPGFQbYFCP3Qbahux7FDzOASf6e0gffi/9DvAZIs&#10;lETx4yBMckSuhRgJKrh/PCfRQmDipwy8jp5fgp5FTNiDrq6ie8GQJslDwbGsOyT90IB+FnQOxljb&#10;jdLY5/ve977nX0r41V/9VQ/3034aGmFa0wyP7rLpmVn7kR/5gp08cdL1KXQ4gP0d4rI/iM0C+3s8&#10;sw/gtQ7erl/ondZHE7lx3MU7dwOeVBDj/3bSfhgIafWfOUTjqdNCzxUh1NcDmcBDLQ7+QKdSvGig&#10;lknnnCX92a/kAhKs0NL6t7pgG6u37PK7L0rXXbeNxXPSq+rqI2TPgJUGR+zTP/aT9sf/s5+VzqY1&#10;msYoefonO9UAXg0LBnDKmzooX067DVwYgRmfGTaEMsMiY5eWb9qVK+/Z8vKSvfHG6/6Sb1OdOrNr&#10;l9uh8GlXvqqxf98BK2ZLSh30Z3f9f0LJ7kCELsEbb7kb/fcYei3E19/erdArfofK3DnZ7RCTehr9&#10;8+tt+fXDHfPmhuaG2wzUwv4IV0H2IPXwYVeAMSz6uGKpn9M8O5PfNXIxAutrT4Og8MWv7sJDikYa&#10;fxlTEDggQOAHv+su+39p9S9yKK+5El6tikfm3j1jF86+Y7/wj/57L3sooxSKg6EYhmWUmS/xwsC0&#10;G3EvrKypPsw8Wc15Uzam9eKjT31K7JG1RmZcQ2dI0wcGasFossZLiBobrBf5ahvyZWSwqHGi9Qj1&#10;RkdV/fykeyZh1qlprYlSPP8atnKFNa/GVE70Ee+nU5rzarRHqTRPsRfDIQ+u0yathTbNNqc7B1p1&#10;eZjsExLFIEVXvuL2BN8PuEtyR5UfThOPkGSsOkZ/zI1n+XwtCVrSvqb0Xoyf2Vtij5yxiQ40WOIl&#10;jAUbHKzYwUPX1LaK5bPXlEOS9z0C12H185nyp3+GT3xCtI4fDxo+8VkwTr6gYAQPcGfaxBv9bvD3&#10;fPcB+otzSDqQjuy7iTiL9xwTBd4fYqGMMnFC4KSd+EnNQjyLMRnGZeIWHookQ09/QjofF0AR1cD0&#10;YP2jw+MAzWVE00xWeShHVq10+FrV6htVq15etMxc2YqaaNgkQwCzTFnSJFLRAE2XtEjRiqQ4Om6j&#10;Bw9ZfnTUhnftkavFdp4ToXjIrG5Uv6V5Y1btazS0kOH8QE3eGgW2ubxhF989bxffu2BnXj9jb7z6&#10;ur155oy98MLz9vJLL/spFSBv1o6Pj6vv2azwvy7g72H8bQ//cBD6KrmQJwy+7yenjx50WxKljNqG&#10;cRqXcAzInbicJ16kqBtlCJu6dHmIQuCLpkbY6FZq+NA3u0iTxMcb+Fge8ZA7XlJcdAcgmS/2HXUh&#10;jGMkAK7y1H83iOA+iwHxGQu3G2fP28r8Leusb1qnXLERKYiZZtmN4rJjg5YeKvjYGW7lrKhJAnFY&#10;k+K40a5ZebCpZUvNGhLorZQWduJzHj4PjQzb8NiITcxM2dD4iJXGhi0zWNAiUC3Rwq8loVpnohAN&#10;01nVR8gaDz2tne4oXjiRzVFxOXK1ltbSTIv6dIFPvrRdnrEx7SRSndjgZiMhKlgEQj9kQ6BbHwSS&#10;bMPQZ/xiIP+3Q7y7HXqpevf7/YCPCZQB7x7lL2T+9/7zxW+QOyyE+RQlD8F5k45wSZOu339ye5n3&#10;/DGcy4gO7uleBa/KweVofMonaYjCPIHfLxLyya/O786HomvgqpBINRPfMwKYhkKYgxJ4vCSItzUs&#10;NyUFfFA4JhzRDRamoIgRk0akjl7P0GZvX/c2dYi/EOr16HMDeAMEIVXSAVsw+iL0++8W+vMI/jD3&#10;bMXeD9aMMbxtqlf4QUfV0TcBFE9zjM/bRPXY8T/tiBjyDOEgbe7HAB7HaQj2gS5dvPUHJ/KO6G6w&#10;6MUwT6IM86Y0JyRyyh2bcijJ9HVE1VlJPEvSUwfFa/vmXVNhBIpbpEClxRM+btnwdKyqvA3NiRrn&#10;+ZbmQoVJUbTWqu7xcCBQjRMfnE5ceUFgUk9dRF6J/v7rLnTDcWNe4drR5QdObA+/5C4BCZAk3vGy&#10;tv08TheTXvd2INvDRm9HbQuyn88WDQkHrVIv2vL6oJVrBas281ZvSclkg1ZK9YAWqijqCE8+U+Fj&#10;CN5J2sFJgmhDnJDGxq2TBf2oFeiPHpPN5ly/qVTL/kbchfPv2fnz5+zmrXlbX1v2uYoqIYsw+sWl&#10;7nv27PHPeX7+85+zH/nRH7GpqSndV28wVj+Gj0EQ1yE86GTTanlZ/KTrzc1Nw7iRzSjmu4oWhYuL&#10;y+K5FS3ypFvD14w1yQZGCDyaz2uRKb2FZ5Oc0oI+nuZUHckAjv32TwL6Nf7tyPgIfOkPTj1fFm7h&#10;GVSuMKQFackXyYwd/ySM6sWAd/0hEYw8UMcoDV2NfNik9vj6Uc9w0idlaQ5MyrkTftD998MHMW1A&#10;9bcQv+s6+kW/yywewjn9kGXINow4pINm8mEDU+sfHoyxaeZGGt43kmvKA70zfgKsnwd25oeAHt/T&#10;bPVvue4L99O7um25HT+q/QJ92VTJZzTLVCpWX1u15uqG5UXPMR507N9tEwf22KDWi4WJSennytN1&#10;ELnSQXyOxcCFjVIhRoGd5or4P3kw6ZtjaNuK42mZaUivtP5WYQiLczVzXZhMlcZditG6SDzgZj/S&#10;IzHgyWTHxA7Jw3byZQz7OAbvJagOXdwZaFu82x+T6nit2VjmgbJow0kim3OXbeW9t23z5g1rLM5b&#10;TvcxTAvbhmzxhjnfWyMa4Pr6TL4Qho/7iqd82URMifbIpdz4jBsFcIIap9eEB+ysGUgT8N5DzHW7&#10;GyCWux3D/9AuR68r/UkYfRooEnk4ldKY5TP/Gm9S/AIqTAtFP12uqfgtxQehDmopL/hwPEmnXLal&#10;a1fs+juvqRvYgBW9TGtG8S4vZ9W13q2nCtaQTMmMzNjg1H7LI+crG9ZeW7BWtaKuq6tKKn9wwjKj&#10;e6wl/mv454l4CSDKrrAWcz3PeVO8HeeC6Dq/8oC7o/lK/Z4rWC43KH0K434e8DEmVH/JMfThVmdD&#10;fM9LVprHMMxowwcqJ9G5/GUM163CXhe62o3r1+3q5ct27r13bXNjXbo4BuGcdMDcGOrH2sHfBCcp&#10;Y1h/yLasfzooZ6ViydeaVtf6WjKhurZulZU1P3FKrbVSLm+z07P28MnTtnfvPlvb2LCr16/ZWq1q&#10;G2wul9SWutb/mzyM56Gu6skniWhXra4+qVlnvWyDhYI99cTj9vTTT9nw8LCNjI4mdFI8dZ/PB0n7&#10;gvEDn82o+Ylp129cd6OotfU1v+96qL+ImRYtwkhkU91fzBVyCqqHM28LmWfELD5PMGfnpE8cOnjE&#10;Tj182mZndtns1C7pwtKDdd9fykn6lXp5ebqGbjgPLCBn1ZYASUO8QdEfHIc+f3jRj5RtK5c3xHcr&#10;vjY4f+Gs6Izhkvgpm3LD/8hfFAP9fS/W+4T+5Faga0Y8Hudq+md0dMwOHDjsYdSQzXP0O09BP6ie&#10;6j7dE68kfUGGTSlwtxYW7eqVazap9ce+g/t1L2Vzqt/Zyxes2qjb8uaGRIjyTepk4lVO9QtcIVkq&#10;uVLMD9ru2QM2u+uA0jN+GethnONSB2QYvANSD9cjXd/DJU6QDcjnkKYfdwoLGOXe94OkDXUM6Pyt&#10;uqf4/GWiS2EA3k41FFVjxnKW6WiNqPmkuX7FausXXY5xyl2xOGJDo7MSc9KLmb/KKxpUTf8cdUZj&#10;kaGJpOJ/pjRspbEpG5uasT0Hjypvtd2NC7gf5ixOQe9wImSjrCDpCf5iLWtJH4iKq9yQvU5b9EK1&#10;STQG0c0xUHIjJZDXNaUPWnbIUpKhfOaZk5ZZJ6TSbtLl/RMw8E3ACNSrH5L71EFO/9weU1JNZzr4&#10;DVkm17f7uXZQTZU4q2nf9VcVLTYQTwvZ11SGtATjdZ/H2RthnncahTLCw+FQBAG4zOG0olsr7uE6&#10;rYgU7t576FGg/5dUIDiJt+v6oNaFty2pMa4u3GCbW9Q76W90JHoYvg2tjC2NpeseeSQY/Iw5jBIH&#10;1fdxjxB+YP5nncA4cEqF9P4X84hlUKp+VE4ygPlh/tqczV27IRnSsWqlofVlyUYndkmODSo7xk4Y&#10;QxhHuv6h8sIeqfi0O8YZ88m4T1zfm0JXU7HwA+tT03jstAu6z3qm5HXjFMa2Sa/LcIqWqoWMlKzk&#10;lAvWmb635XIlqX/ihnqE8oM8Yg2doNJsud6CIT76VqjvVoSO73f9fvhh4m7Hu0sb6d2P0HV72NZ4&#10;0Er/PJy2Q09oAY3jOp182EPjpZhmS3ql+gFdAl0Eu8QmL8M6TyG74CL1VZP7zGHSE5Uemdvjg6Rc&#10;/OLdGEaZGLTxgl1KHT7A/MdnEPnSUUb3JDjywpywoLLL0sP8c2jl8MktfwFGhTcHOEBDowL9bZBP&#10;kc3ak5/6lI1OYrxJRakh0O+PwPX2sB1gSxQuGF2ax/VjPEbjB2R1VrcHWJdIvtvGorUuvmy1tZve&#10;rgHNEynNK9k9J62dlb7nuYn7mU943gqtklARVI1EjnN9LyHml5TTRSBx5WwPdXmx5Rfa28MYxi+m&#10;DVJoSx/choDcxOtRk0v8IT/9wkVyX/kmc4fLlyQ8osfzshP0ONwAYrggCerd++2B74krL5B9vPAM&#10;vu0vyrzxxhsezklryC3GSl5z9sjImJ04eco/rR/WNPCA0ko2h+mEupEXzRB9GbfdscQYi9gbWyD8&#10;425/WJ//bvBepf1wSFskB1wuYVQimiD7Wb9BG174dh08tNvlWLf9ThVFSZmkl6VaFWvUyrayOCcZ&#10;VbeG9C/2/RXRDXKy+aIdOv6wPfzUJ1z+cIoa91xeOQfJ73O1/zkml8lVQI+XhALuUzHo9YMa86ND&#10;Y7Zvz347uP+wHT5wxPbM7rUZrbE4NbmkeTb5MLDqpnb4L4wjz8nr08s7BnfxPkGviFiTnX/9MW+D&#10;7bffDyP4dQzov7ENYrodMSqrEQikT8U/XX+vBYwzPsHu+9jem4l8wA1/AsXc1hf4IgLB7Q8FE5kI&#10;f7obeJRCefmwurpiq8sr9tpLL7jM8FP/fb5EFxY/iL/Tmh8LpaIbOJY5wVnp/TP/kgfUHf2PFwuG&#10;Rqa1nAtlZtAPxX+ctsx+MZ9yL5YG3V6Hw1QYBiinTKPBlieOWcaSxkLY7ZAeBs8rfiqcnIpBOi/q&#10;QilOX2edwniDZr5mUb09D61DKDfsFfNSQ5jXMSaN/ngv6GPoL6QljzshdQt+lw+ePqKucXcIg4ZB&#10;nkJX9kgw/mXPXHosNdc99tmyWuu1WuuSzU0bH99Qe7TeS7PHcm8hyHRKFoQT1Nig4QS1YTdOw1Bp&#10;cCieoEYsEiUbQQk7OqjiSTbb3OB3Wee+ew8UnfBQX41i2UmpffULRkDh0jfgQmpCgsuGsdw4xngQ&#10;ntVC14/450EHVvsoXDCgGoYZjCtgiosRjXrLmsoXCvG5TD47xGetSpmib2qwJ5+uKn8lL19etNrC&#10;urVfvW6T72zaUIMTUMJkvd5u2Hv1si23GjYwIiWtWLLdJx+1fZ/6IctPz9jw3gP+UCBfGKFg80+R&#10;lrSYyWWt2mzYws2bVtnYsJuXb9ja4ordunrD3nvzrK2trtqKBvtmZVML/batVdatyptuyXcAn3n2&#10;GfvZv/QX7ZHHHlWbFAadnDbbQTcS8IdxH8NtEPk+GqjhtLQIZfM5jCDUdTYlNPCJC28SSQLCT1AT&#10;AzYUtykkvFJes7oUiWEtMopZCRXiiz/pOOKzwIdnedPQeRSDEPFzs123Zn1TQrShMC1TxJ9sfrBd&#10;7/WjoriO+FVevNIltcSPYQMKD+f1v/5rX7QLL75itffOWWPuuh0U3w011qxa27D8kV2W3TVh5aUN&#10;G7nRsbEqwk/5sYAqta16SCvrCY2q6ZJlRjkqvWT5IS1KNF7qakdT8dbFk2Xx8XqlYsvL61KaGtYs&#10;161VU/3lN/l56txusKklV5MS4yxsUlNpUVd0KGfrbqQ2tk+ybGrI9h7YY/sP7ncj3JSUODbgSINR&#10;hr9h3es053+6AwqAvWu/Ch5FxujUTwDzm4Fy2yFmux0I3w4xLL79wqJ3gJ0r+cmdfOgRTUHBVVuj&#10;65/ydVSYXJLF5RtvZXo95IYZ1wP1D1d9va0yoY0ye1gAAP/0SURBVL2xpcl/Mkr0Fz55xkY0/lhX&#10;72eYUP5wgpr++L4Db5byR5h7Ar0wTgsnqJFpAin1aXLaFi+Pga205FzphJ+clhk8YunCXkXk5Kfh&#10;kAaepw7eePgfwE3K47871A0ahnETrnETrwO0SdJ6W2KcvjreEwj18ool3rsB38Anvqrlk7j/xTqG&#10;7MjPxwG08GaGQDioG8/9YcTjCxDa7Zuj7id2yN3TeT/pKinDvQlGoFgXQQI23Vy+cCJeS3OO+rXZ&#10;2LRWgwdTvBXLCWoqq1tppWE86ccmOXzVHlAaxaVWAwO8RVO0bHpYSuSUxobv0ikdMoD8byof5d9c&#10;0vWqtflcyPoVs/qGpXkDL9nsTFM/0PlG5TidaAQlh8ZEtx/iXNc/59EH3g+kl/wC/LNWyCL4nSJ6&#10;0e8Z+JhTkX4CbLooGTEo0TwlnLD16rDNr85KTBatweky0mE4JaAtHQQFFwMbiU1lwkMYPlEk3aMl&#10;3UXIw8S69I98PqOFYdaKOSnGPHSQ0uIb6RIorIHX11bt+ee/ae+efcsuXDhrly+ft1qNzx1uOhmy&#10;kg98gqkgXfLo0aO2Z9due/LJp+yxxx6z48eP2eHDR7wd4WHq7bT+GH7wgHEVN6x40PylL33JvvnN&#10;b9rLL79sL730kocB+Xw4zYzFJwvOI8ces+mZ3VqzTDiOjY3Z/v37bXh4yOOTL4tCNvHjwqcHXMew&#10;6DJgJS81jv2Nf/Enm9NstNY1n9XrbektQ9IbMra2XvFFMciYGRzEUAnpkehZyjKrsYquR+7+YIqf&#10;ZEM4uVklJcXeBzHxAEOgk7tOIGjYlN8Fl/oRF/Ea+gXX39TWHFVpZNU30jfLFdsoc8JQyiZG8jbE&#10;p1eNT+LwAEH5Ifs9FyDphA+A2/nng+DDxv9oAOuDUrpixXTD5s+/a3PvvGHthWXbq7Xo0eNHbfjw&#10;Hht56KDlJyYsq7HXSmU1v2qMif50DfOs62PJCWrN8oK1Ns+rp9YVjjF5RWML+rN20bzE6WmJLjjQ&#10;zrsLBOoxiWLYIB2/i8pa6XjgyClXrU7BstkRyw8eshQnqA2wmcN8p4gR7ykEGREQkBu9Xha6lWSU&#10;fKCmXNVT/wQ8UE7z4kxLbeKh/OpNa68t2uUXv2tnv/5ly0o/KlTWNO+iryiueNVPUNNajofXDsqD&#10;/BuiOwZYrBc5qYXVpaSR70yki0Xpy4M2fvgh2/fDf9SKB05ah8+fij6YYbFu5AQ1ahs0l48W9OtZ&#10;t+teyNMgY0HdECZubJBoUpfM5xx8YrHi5RafPsprjmksLlntxg278MoL9tqv/yurr84rWU1yoSwd&#10;R7mKrjXeUB+ctvbwPhs/+qTtOvlJS0vH2bj6jq2cfcHq60tal1YtNzxpw4cet/GHP++fBK3kp5Se&#10;SoR6wgl8Rszr6pC0R8iDeWKBJGlZQzoYJ9uXxNNDHPRmS7cGrKFlUaGYzDFZ3c8uS88tW4aNQ3Rh&#10;Zca2KIZmADKOFzBvzl+363NzdvHCeTtz5nVbXrplc1cvSkZywqdIpTKZ5+AclmashZvo1YSTlyJl&#10;CnnL8qlOjf/i4JBILfptVkQzVU5RfUtMld89y2cwD9uRQ4ft0UceVX4pe/mtN+wr3/mmrWfatjqa&#10;E61Kov2qVa8tWEFzeakkHbSo9b/4uyoZ017ZsPbNFTuwb5/9H/73/4X9zJ/4Gc3lIzYhWUN9qVKY&#10;06kadJMc8blaa/5q+JznO+++bb/+xV+z6/Nzmpub/llJ2tPUOoCHYRIwojV5wC9qu9qDfsCGLCtr&#10;aMoD4pHhUZucnLbJcU7tes4/L1kqDNpwacz1ez9pRcIonI6quci7VyOTiurP8YEE50wInVzGhvQ3&#10;KnGToKi7OdvzwmCHTzqt2K2FG1onvG3/8cv/wRYWJOv8JxkOr2nt5fwvdGMwksrxzX1+bLQrQ+YD&#10;WBIaZ9N5e/jkKftjP/XHbd+eA/6WdzFfUnrVAUGryoT5IeTH3hhVqpc53Wbdrl+/bu+8c9YOHjls&#10;J59+3F8E/u5rL9svffE/2CWNlTcuX7S0+L2lhRL7Sn6i39wtG2h0bDBXtDFOzWuaPff4Z+xn/tif&#10;ckNFPj8U24COEPwa9+ILeAFdr0sowB3+UceExvGeQwzrv39vIJSCzKF/8fKgpSCii0rCxkBVcnPD&#10;x0amqfGqdSSGY4vv/ppdeeff+QOUvGTT+NRB2//QUzZQGLAbNy7a2XdekGysWam85id/ehnKgy2g&#10;zPhumzp4wg6ffMQ+8fu+YCnRcaDEp7gTyaw5vV1dt+YK6/U1daR0tDYPQKChxjc0JKaPd8lJyeaM&#10;GAjdMNUOEpaT0pDZGAd1tCbms55+smW2JJ7UuE7zcJU1AEaNcASUCNTop3yASPdIe2I4Y0M1nz+5&#10;E0J0VxecjiYBEwKkvrDfWxVK2ih2+GVV12JDPmcH4rJvKablpT1yjBnGshkbCsA8nZPk2xlOBMXg&#10;w0en0oQ9Pt/nU1w3epfrd+lPMvN94nsNsQa4QKQgbr9fQBR5u2NcxKK/ecmOyQNja2jQ4iQ1DPY1&#10;T/qJ+xj6lFclSvjkmOJJjrOn3QnHKSq9sgr/hJIPkhFhLZDV/K35amjG+9+N09zICwPGXKAl1XI6&#10;iUJen1BX/oO+XnNaqo0qt6Z1xJsvv2Qvfue7kiGbdvPGoq85H370OctxSpvm3052UN0/YFU+u+Zr&#10;TfWHt5FycMlb/eG6rUpBAFKOnyYHMv/CLRg9FTVPcSqQ1jIaf/VGyzaqm2pm1YqltI1PiJ+RLy0+&#10;gaukqj9yMkBPlsY2AkkTu+77Q6QEcFcJPmLQa/eHg0C7SDdnLf2LCC2Y7/0TnxJTq+vILvqwbUND&#10;eZuezvsepz9rQYdDd5IMaHGCpnjCTzJSHjzcdiHhEGSJlxirLdf3KgMnSpYM+LMRj0d58mU0VnKa&#10;YzOa9PLSb66eO2v/8Z/9gl3VXMuqOA8/iX/rilMTL6PD5UeH7dSTT9hf/Fv/tR195HRoIPv4yrGH&#10;fcD97tz/PnBbFOZ4PhXN3i3yC5krHhXPsx/C6YgDjSWzm+es8vX/1RbPvy7ldsgGxvdYcfdRG/vM&#10;n7Hm+FGXaQFbvofrG5Aigk+nkm88l9qh8AcIYof3ADq9H3Tv9ift+p1DhEG2ul/0dtiSbbiAz2OK&#10;8DyRi+QecdwPvwbZAjtEWflhgbJ6n+AM+aCPXbp0yb797W/bf/vf/rfGST0bG5Jzkqf5/KCNju2y&#10;I0eP25/6M3/e95BJwzjyOtM0/XD9UBjJP57Z+wsJQFL3Hm6F8NxKruf2IIFazT6J94naq8GALtfy&#10;fRH5OK1JMge6BMOakCYctCO5gSxgRNa0Blu5assLc/bmS1+1emXN1m6d0z2NW81j9WbKRsYm7Ef+&#10;0B+3n/rz/4X6RGVmpQuKzn5SrfJss+ZJ6B2pvPUEtUjjIMciepjmLwysqSC8Qd/Gl6qcL/uQe+E+&#10;cvN9IBZ7e3d/DF2ASIzDoKMHpF/CXmp/H4VekyzXHNOo81l29S2nG6Oj6Z5GtDDJBT7QX2/8xVwU&#10;TATPy6/8f0hHWUEfcuMq8SvrP04EJptOXev5q5fsvXfesn/8D/8f0nlalmtWNY+GempW8OxyxYJN&#10;zU75p9UXV1YlD8zK0rNr4mG+DMSLNCNjk/bYMz9iE7uOaN6QjlgYVctSVtd6oInuRIEZjQzxJSfI&#10;c8oxPIo/to8x4KfZ1lV2K23ljZxx+E4217KRyYr4s6O1oGI32dNUfAzVlG2e8Yje6rXW5EXefeuQ&#10;QBlKAaIfxL/9XoQdwlzmuceRsdONF+cBh36/rnQZP5fMF4/we7u0tgVEBr+XTrGmP2elUtn277uk&#10;sPt7gpq3BgO1ZhMDtZaNjoZPfGKgFj7xKYZM2hzcIAy74AQJk1ePULjBD01i6L0GioYsW0kTSoOZ&#10;PNz/xbok99Qb4ejdgAg+DF1QIqFBZBdfiOuHUhUN1JgMfGHJRJD8yDYYqMmFsHgzPMxq+Js3Rawz&#10;sVZsa7Bo/UXylbNztjm/YgNvzNvs+YaNNnPW0EKIt2TWNfjPNYKBWmdoWNxdtCOf+LQ98lM/Y6P7&#10;DtjA4IiH8f3pehUjODFWqWCpPHk07MrFS5p0luzF3/qenX/nPbt+8ZrdnJvXOkuLOrpKmC3wdrHS&#10;SumrqKx6s26nTj9s/8e/8fP23Kc/FUgm3Erb2wEm+qA4P4gQZYG4y10u2TBznsXVL3z2IyG1bnhc&#10;uWxsSwYqvrqYm4q3vrrkb6OODQ7aoBYaHIWJguLiDoWBa8XlO/a+6eoTkHhaQrFe2zAM1Fj8O38z&#10;yeg+WYe41AEFz72C4PHxInTrWd78wchSvPvGF79iF15+1TbeftsqV67agUzKxtplazQrNnTygBX2&#10;TduNS3NWvFSxiRob0CUrqM5rWlyvjlatWWpbfrJo2eGcjY5PWFGypq3xUiuKf/MZa8ptya2rQhUt&#10;zFsYotXUHrlrC8u2Nr/kYxV+RuHFbbLprDGc1hhNa3biQU41VbN6ummlmRHLj5VsZveM7dm/x/iM&#10;bXjLl42AlsZpTUlFjzBXBHnAhOJkgD746bEAUbEl8n03UEurDF830NMhf6rpJ6PhKlpwUTxpt64T&#10;l7Aefyk9fvqe2Ub+bmG0d1sFvb1guAr/iRN0iZ0N1JwBQaVTGYjKTkP3mqFsVzaJl9ALJbv7ic8I&#10;OxmopYasUzxuA7kZN1DLFPcq3oSQTzWE8gJhcENd4H3Q5TWlUjbBigjlnHp0uC/KFObpALkeUUhb&#10;PGPieCfcO4hl4DoSGMsDgegK/L6A5gD90YDoT+K5A1mF/fwaff1uLxuuwCAfALII98ko6XwYQdHc&#10;Cd5AKgFNQUYA8Q3gjuaYVlMyqK1x1ixrLq0qvM9ALZZLWsYTIWyuKH0nVZUc5MhpopT0r6B5ecRy&#10;mWkpR3mFwWRsKpHvDV2uW6O2IHmwZM2q3LKUp3bFcsoLdTCjCme9DAEVpX64NNRDQ0NCLRJIGheU&#10;PYqEr4I/Lpz8rV/f6CEedYL/xevQIkS9pxAXAX4yVHbUUtlh+afVa5NWqY/aSm2P1dqD1slwclpe&#10;40h9pzGLkMdwniOQeTDR1vjjEzWVasuqtbbdWlyyzeqmZGTWJkaGbWx40B+oF7NpKa5pS3MChrKZ&#10;v3HDfvEX/4l94xtfscXFeVtavqV289klyWDJrGighh75hS98wZ5+6mk3Tjt16rTuhbe6EEOuh/Um&#10;no/hBxiCjGYsh4USb1S+9tpr9tWvftW+8pWv+CcB2NBivPHWDyddjYxN29jEXvfv2rXbZmd32YED&#10;+53XxsfH3JgNzOWkH0ve13khIymrB5H/oss9zZ3iYwwoCWbzjk8HYdzJZz35/NvySt1u3Vp1w7mq&#10;cGi4pPLHbJDPlWku8hOMlBPLfn8IIr/Pw/pxkoJa6yXx0oLDx8OgD0QMJheo5S605IMCQaAG6hGF&#10;DToeSgkHpDO2Uray1raNctPWxCsrq2tWkj65d9eYTY6XJAJbWouFhwotrXlYo30YcB3nLsEX9Glk&#10;XZgXHiRg/i8O1KyQatiF11+xd178rhuoPTQ9a088/YTl9kxZ/uAuGxgaNBuZkI6m8ah5NcWGjDqG&#10;dbUzf6ssVW7TmpVFa21c0Hy4qrmSI/Erusk8yvjioQMGamxQYaCmtYbrGgD0Zn7mAV5Tfc4mrHRD&#10;hWKgxqd2eOjYNVAbOhQ+8UmejtQjjOF7C0FGBATkRq8XBoeGdRx1dfTo0kGoUqtmaT4hoDVZ6+Zl&#10;a964au9871v22pf/o43n0jaFbV2Lx+DQUvNkp2W5nQzUfHONB/OsA4ndwbxJ6/qG8cnPpubZyQNH&#10;7egX/hMbPfWMaSEkFWpS/aU1Y1pztJKQCvyoQb+Mjv5emGSAy9TgQteoC3YbJGwg85ENugwr3o4b&#10;qBXUGdWbN23z6lW79OqLWtP+svhzQbRW7AEMKNU1KT5NlLPUyG5LTR602ZPP2oHHPmNWXbOl86/b&#10;/Bvfkld6Zq1qhdFpmzrxrO19+ieskRvWWnay2x9eR9WAPvTNSQFhADwRDNRwNS9ozmmnmtZQX3N6&#10;ykBK88xS065oLV2ttDTH5G1Mcqw02JGfz6FVVN+M+pENUc01qrjPWbqAVpyO9vZbb9lrr75m72i9&#10;/sIL37MKp1qtLmqebVqxmLfhwZLVeFO5XvHyW6JjU3WF8TBQQ/wOsN7LaYxnVI74ptVo+glqA7WG&#10;uDBlQ8UhGxoctoeOP2TPPP2MHT96zPbv229X5ubsxTOv2xe//Q3bVNL1kYxlSwWr3Vq28pV5zZUl&#10;/5xLW+v9zVrZyvML1lnblKxZtRPK66/+3M/ZH/4jf1j1LNkQL7KpaeEkTCdf6FF0bXpXfMBavlqr&#10;2MVLF+2r0k2vzl2xTbV3ZW3F1/hV3W82NY9IvDC/e7oUOmt44INBFEZn2XQ4KW7Pnn12/PgJO7Dv&#10;gD3+yFNWLJSc3mnRmwfZxGV+cgM1yXofnqob/OOVAx9IcI6EuMllbEh/oxI3CUJvYz/F9fk0+6PN&#10;8MnV9WU7d+Gs/cZ//FW7ePmC9xGf+PQTH7LsXcX8QlbhLf2wAgt7A+JJXgyoNiwvPW5QvHb61CP2&#10;M3/0T9r+vQed7rmM1jjqC0438jlaYyDuX9AliIiy9IHlpWVbWVm1Gzfmbfe+vbb/4eP+QvB3X3nJ&#10;funX/71duXnD3rx2SXOI1k1qD/u+zbUNq1+9ae1y3UYHR2xmfNoq6xV79rFP2l/62Z8TTxRsRLzp&#10;DzbEE26QBm/omrqEfRJqono5HeV3h39AoHH4HyDeCen679wrSPJ1R4NBc6gPLuYMycBGWv2jstMN&#10;yZaq5tfysl165ZftzRd+0XLZgpXywzaz65g99MRnLD+cs4sX3rYXX/iqpZCFmyvBQE1t50FDXR2Q&#10;Hp21yf3Hg4HaD/9+S+U1jkoa9+Iv9gkw5GlVtXZfvmqd+pp0AAzUNhXOWkDjW3nRj025zHucqqtR&#10;6PyB3uFzbYpPfmvO11rAMv0GapyoqjZiqKR4PIjrUTi4XXp3IdI9IjHgxaCBMjMTGkJ0VxfBQA25&#10;qQAVxxczqqp7VSngZXg6q7V2sSHeFq+Si3WCkbo1OPVIaeEVPqsMIEzER7SNB3EDak8nP6q5mxUF&#10;fB1qnRTnV34yKDSllowDQl0Y3WsINQguEOoS3H6/gCjyMh8xLiCWnwAvDHnwkBMZzj4PDz51D1dz&#10;l1XEC82aSNHSWNR9uU1O49WYpXn+8hA/8QOnaYhj3eV0imxpWmwgfUe6qaUxIMVATTpjQo8o2qig&#10;7+HI53niivZdAzXVhf3li++8aa8+/7ytLK/a1StztnvPfnvquR+ywjBfd8hbOj+keXvAqlqDYJhN&#10;Xqz7Qv60E6/Kcd1WN122ca+hYJA9L+Z99Xe7aFWNu1p1wNbXBqxSrdva5oZlC00bHsnZ7t2D3u85&#10;xmjITen4rxwTOuP29CUg+vvDdganh+oR3QcbPri9/RBpBzg/OA0ibX1I+l7Zletlu3Gr7GIzo7ls&#10;dKxkhw5J3mBsKN6BR9FV8uqgsA9Nn4feksYgTOiqvCktFBnKxfF9RukqhKCvB9mncMaPfFnJ2KzK&#10;SStenud+7521X/kf/wd756UXwp6d5A/l1hVPI0dyUONC+t7pJ56wv/R3/radePJxGNR1O6+bY4TE&#10;T7u789T7QH+UpB3M/26Irnb6Ol2hDIeMxsKA9NaB5pLZrQtW/sYv2M13XxUzl2xgcNpKu4/Z1Of/&#10;vLWnT4a8hN1nVhgmwNfqBOfPB95A7XZw8t0BtrS0f2x3vQnBtAoMKL/LoO3QyymkgMejXAr3gnET&#10;PMp1CGMvI46FDwtRPwToQ/LhywhzWiN84xvfsL/5N/9meB5X55TIvHT+IZuc2msPnzptf/Ev/Zc2&#10;Mz3jadC1qQ+8gKEK+TY4oVD30AuiPhmf93sDk/pH4FaPrXeiz0cZqLxoQP/4tKLxwEjTPIVswEAN&#10;3dr71ftQYa0BPxnKtR9d++mK5UVbm79oCzeu2Evf+jWrlVdt+ca70qfqoikGahkbHZ+yH/9jf9p+&#10;8s/+Z2G8OX2Z38I8ykvvXXonGAzUkvmuS1vqEzHIPfZCVTn3h5SA19rrHHnF+1w6Pu4HzkXbs/sY&#10;dgCIFHWvQO/QP+hPvX4C4Bf6Muhd0lXFN3wNoY1f91g/A+FkY9LJn9DeR2m3f4GYa/gfSiYNcofY&#10;7P+FNBnJd9ZRA+LF2o05O/v2m/b/+3//31Vt6X3VTfEy8wk1C2XmB4u2Z+9uN1BbWFmWGs4BTA2r&#10;1gfcQG1wZMZKQ2P25HM/Zs98+kdVx7Q1U7yUI/mRKUhnk36pcmusX6WDF/OcHK28JVuayRxMu5A5&#10;nCy2uq45tdaxWze1xi3XrDSYsn2HtCbR0mJoSHO7xo4nkL7Ps/qc1sM8B3XKiobk11QbfRkQQvEI&#10;COj360o877RgHLC+6UKMC8rvTkjrYx65qLW2EzWEJu7tEMZW2uV7LpeVvMBALXyxJonh91qtss3P&#10;v6U46zY5/o7CKuqLOd2/c97fFyTD3FvzIBuoudstASIFPxvDt5Gsm4BNYi1vmWyT+nXY2FCnkEih&#10;HuYLX/Vvm82RCqe/wJQ132BxhdNHoIZVPmt5PmvIyVby42IAxiYfpzOxaeg/lZ+DYZXo5luXbW1u&#10;wTJvLdqu8w0bbvApIg1+1a0sxfK9+qYtakHWKg1aO5e3w08+a4/9sT9p44eOWGpo1AYKJXG4lNa6&#10;JgmqLabSbG1Xrl61737jt+zG1Tm7fPaiLd645Z/4rG3wQAC60H9qKxtIKM6qfzRQO3L8iP3Vv/Hz&#10;9unPfXZrx0V3ByAv6HwbrX/AIXAQdIkutA5UihRDLPEwhxhdEqtDmPBD/IAYYK0uLbqB2oTG59Bg&#10;SYqYmM+Vfh6ChGnEN+wj+hiFnzCSLEvgNCRcUDwkbDXOffGd1AHwunQHenDgVx44oQwNcMQ0D4VV&#10;1htf/qpdeOU1W3njDdu4dMn2qypTxrGaDRt65JAVD87a/OUbln53xUY2U1YqFC2fy1k5XbPKUMU6&#10;+ZYVxguWHcra0NSkZacmrJVNW7WQsXoubXW5DblNjaNmtJjnNcymFFyNw5YmBA0Wl1e0BUUGGjEQ&#10;UixcNIaYBOpstGmBlBnOW7qYs+HRYSlco2440d28JD2LSf18s8Nprx/jxOkQ6BPi9/wAfewP1GJH&#10;ecjtQPQ7hW+Hbph71CdSNNlMx+/lcUv+OKX7w0C50UCNZFtOUFMCT5PccxeBQVjSHvdtq6C3FwxX&#10;4T9x2FSWm1J/MZF7053XlC83HJVOZSAiO3X52atUuSE36qEaK+GdDNQMwyUlainYDdQGJAPzh02M&#10;Ip4JBmoD6Sk1jiPK6Us5XjQNDHXxt1LZ+IJH5GeyZtIG2BhwFC9zMg4beKHu5EFmEagX17jeCfcO&#10;vC7CrksgZfWjwMP7IEbdDrSdO0kyIPZHt2/70nbz6IvfC40LDPWVIwANEnp4pwfucS+hcolHc7wq&#10;HuYx1AcahY119QEGalJueXsuMVDzTYeQU0iDrCGkO0+hHDZ8U6jT4eSknObtQctmJ6QcYaDmyZR3&#10;VXPhovLekCsFtb5qLblW51SMqsYGb5o2xG+cpIahA/wa1Vu1lco7BI/XIvJC0jjnH/6ct6EPt8I9&#10;/4RCVNKd8YVUOpDxnoMvElUwxxgP5ESL7Ij8M8JJq7fH1eL9GjfD1uENCCFvnrdgYdWVqlM1HsZ1&#10;JN9ZxG5stmyz3LKrczdsUQp+TnrMrqkxm54c9VPUhgocMyyaJAbQb7xxxv7RP/r/2Le//Vual9as&#10;UuGN+7b6RQsCyddxyVl0yUOHDtkf/kM/ZadPn/ZPfO7etdvnkLgZEl4Q8CZ9DB+Dj7H4YO+qdNkr&#10;V664cdqXv/xlv758+bLHGRoascGhYTt67KQ9+sSz7ucTAJOTk7522b9vrw1q/cKDZ/+0l+Q8Rv1h&#10;XrjTkOxnROSDxoh43q+UlgCWCL5vIv69NrdhV68ta+xsCqWbTYza0aN75A5KRqGOB9nJsj+RnJJv&#10;ClPhyDj+qMfHBmp3gGTiihuNPBpE6gUIruvKmjN8xlIf8Wb7zcWmLa00bHFp2RYWl2ywVLCjB6ds&#10;9+yw9FBz5MGRn9pAh34Y+BB9RB+HT+s8eB3LvJjv1C070LR3X37B3vj2NzWVLtjJ3Xvt2c98ytIz&#10;45beI/0rn7f24LD0NK0PpKz5G4NK70Yk8nRafNpT64+q5uSNC7peVeaa91MVeiwZF+jQwjabOrj9&#10;BmqA+ijFm13o6dLlooGam5xn5ealw2s9kRuxwtDBcIIa+prW+GEQC+9LF8CDffwYvV4YFBTKSzD1&#10;Zc5FL8iI9wa0HsNIzRoV2zh/xtbee9uunHnVzr3wHRvPZ2wqJ96JG7RCN1BTf3QN1ARIFQzUWmqn&#10;G8I5n4mvnT7ibfEeBmqFiVnb+9mftOnHP2npoWlLj+62NhtPbFiTRJA4H0mIejvQ8zsxI5W50UMa&#10;kwjcYKCWyAch//OiKyeobV6/bqsXLtjl11+2d77yb61dXhY96uLdsKnX0toTo4f81AEr7X7Idp96&#10;zg488knx8ZLdPPuKXX35a1ZZW7J2o2GDk7tt1yOftkOf+klr5UvWLEj36o77UEdW617XJMz/i0F6&#10;BmqqttiWl6MaWrdwQmhb42l+vmrvvr1imxt1N06bmRmx0bG0TU+rPeprRhxzG6DR42MPMpDv+vqG&#10;fe2rX7dvfP2bdvHiBXvzzBvSxWt+GjtcyUsH+VzWGg2tlVuilCYuDNRAZaX2Ky+aoXBe6GKDlnUT&#10;G5i8CMYLYRgNPXziYTv18CnNf8fsicefsCk++ys6v/Xuu/a911+1X//GV7W+T1tlNC99VWv8hRWr&#10;Xp23oeFhG5vQ+l8LVU4+27xx04zPKa6U3cj8//Tzf91+/As/7qdkFQpFzceqCmtQb60AwkE/5nXp&#10;n3wJgpc0l5YW7e2zb9vC0oJtlDdseXXZ6mrj+sa6VWtVJWJ90bKm4rbb6nP0BPU3n7Dnc55TEzM2&#10;PjahuXzK9kjmjY2M2Z7ZfaKXZBMUd91Z5apYN6gCVTnI5g9PE5mTdMsDCM6RTttwGSmO2+9PHCF6&#10;m+tutF083GLvqVm3mnjt+o05+9Z3v2EXL51PDAaX/YXcSr0qPkWm0YehLNShLk1Z38jNYXCSztmw&#10;9L7JiWk7dvS4/fDnf8zGxibF+2k/8Y7knpXXB30gtIJ9DPJcX121hZu3rFqt+SlIE9NTNn1ov1XF&#10;N7/1/Hftn/7KL9v8ypJdXlmw7GDJGvWG1So1jfeK1a5xyuWmjaj86fEZq6yX7ZNPPGc/95f/io2O&#10;DNns9ITaHtrgBmoqj2uviq67fBDpSIW6NKWW8X+AeCd4+u/cS6AOOKoc820yV7Y0z9b5xKfqmGqk&#10;LFNLW3Nzxd759r+057/2P1pB8m2oNG679p2wxz714zY0OWTvvfu6fesbv24d9W1q6ZYbqKH7IE9q&#10;GHEOT9vE3mNdA7V0QWv44Qmnl+9Xqg/a9bK11q5bp74u4kkGNzfVfMY1D16R3AqCIM4XOekmGUk+&#10;fprLEJyZopqBcsdeuORMOitZM6TofAZLbUQfUOywe9alsMPWK8AJ04fEAJlLQj0IpVtBujPF06Zo&#10;oCb+x0Ct5gZqycnt+p8RU+Zrai+fjW1WrFVdkVuzTm1VtGi5sciA1tv0RUpztO9PucFdwduEgXlb&#10;YwHOikYfXjv9o3YSjV4zX2d055/o3kug1DBuA/SXta1cr6Acud0xjnGaG6hxjYs8xqAi+N1ATXOg&#10;cWoHBnzs43GShfjKDdQkt4HYRD99ww33RBP35/xFhXR+WH2BgVpBZavvxOfdB+qx6kA3n8T1TRKM&#10;5dAaNBervKvn3rXXX3jejVwvXbxi+w8esk//8BdsaHRG/SZdKqd5X/1bRQ9O5qiwB0b2sTCFx3Hv&#10;buD9sN+lckQDn187OcmpjG2scwIq81bVltZWbWgkrTmpYIcOj0nmDVhB48v5L0Eg0pkSI72BLjt0&#10;6/J+gG4REjyI65ffDjjtEhJ1+QGP01UcIdysNO29iyt2+eqa6yNZTunWuv/kyWn5Sc8eYct1Manz&#10;Ph6DsQgZwhvhl2Se9BUX/s+dsFcAX2gIKJ+ugZp+pMzqHsgzj4x0rcvStf7VP/yHktFf8X3/ghiD&#10;enAaboO0ksctyZeHH33U/uLf+pv2yKeeDTodzw776+PQq1vXHyGp4hboj9JtQuBpboZnWt4S8avk&#10;HAZqrSWzxcu2+c1ftBtvvqgxVNAwHbPSrqM2/bk/b51djyq+5LXkHOPQx6LqS//43KpxEh7Yb6vf&#10;Aw47kTdCr6XEgiZ45Xfmia7C/SV/zaFOdfrAvcFRX3hf4yb9i2F310DNJYriSV76Z+247+Hs14pf&#10;PM2Hh9Bvoc5hjHX8pVP29L71rW/Z3/k7f8fv8/I0dRmUrrVn70GtAx63n//rf0N630SoRVI+vJAV&#10;wgu8dE04+8mhrqElDt7urXV2asWgLRPBgwCqOJVPGsEc472MrJAfvQOd02+D+gfZ0ZNpcjjIQvG0&#10;jl28es7mr12073zlV6xaXrWlubd1jxPUpLc1MjY+OWM/8TN/xv7An/4LSqufz5/iC+lZtxuoBcr3&#10;DNRiDYAwSxEj9g+CFB4IkIQJyC7yRw8Cr358gtq9AIhE/4SxGK7pF/TJQLjoxh5jHmlLD/NnqY1K&#10;YqxGOA93FVH85h0niM/Hvce39GHIL/6PvOD6uHhJnKn48Bj7CprXNLZ5RbCp9YQbqP2//p7Krltr&#10;c9XyzANKkUg2G9Qa7PDRQ/6i+M3FBa31m7a4VrZmJ2N5rTUmZw5YVvrZ/iOP24lHP2GF0pDtOnBU&#10;ZWgNUSxaXWWyX9IUMnayGc0tqgs86J9SVxmc4sw9DLcWlqpWLrekB5ZtY6NsI6M5O/nIuOb+ARsf&#10;zWpOZvIVPYSQhs+S+iCkxcoTmvmeHRmH0ODxkvr9QOB9/yU03gpJGHSnTAHywMcQOvRdyTeNWFWI&#10;tSttR6Y2GuoH0TkCZdeqG5LXb1gms2ZDg2+qbVXFv18GaglVfuGffrrvE589A7XBIS2KiBTb74Iw&#10;Cp4EnCCxEUlEd4Mf2sTQ+wX9nZv0jzqfum6FGI/P6+RYwGhR628y0aQmBh4sIfmpo4QYrZVXqv6J&#10;wfL6pm9WbG5sOPJgI62OdGvLoaKNTo1ZliN0h0vuFhTW1uKUzwtAVx5oY/BTUJl8j/ba6+/Z8pV5&#10;K5xdtdlzdRuqSTioKtS5KmX3bGPTFuoqO1+0ZjZnBx992p78E3/aJo8dt/TwuAbVoFlNTNUKFs0o&#10;sDD888+/aL/8z/6FXXrvnNVWy9ZQnTMMUk0obMI1tOjCIIdPPw5oMHESUjRQ23tgn/2V/+rn7bO/&#10;74eSjksouFMHJmE+CHB3ivMDDYEgPDTo8l3CkUFoExowQHQV4vflY+DpryGhu7xwyw3UJicnbGR4&#10;WPckoH1BLmGS5OR5qs/AcGIHfdO0RrMqHuTEsZovtNviSRb6sQ5elvuTeuII4ddMPNUgGqiJh974&#10;+m/Zxddes4VXX7HV8+dtn/hpNt0Qf7Vt+ImjVjqy2+av3LDWG7estNKyUk7jgk94pjW5FLUwyTSt&#10;OJKz3GDWirNTNrBr0g3SKnkpReL9iqR5XW67qEU/xnhs1Pg47VhRdSgMqB5UVJMmyPhyYzUo4YOI&#10;NrHJX3cjUX8LXAky2YyQDU8Nd8V3g1Chf+pDcfztECEbpjzgCTwd6BOMtXp+IEymKH2K6JEjBbcC&#10;0e8Uvh26Ye5RP1Iv1gjyhxK41VMlVHWnhR/dK/pwrxumGDwMw+91cCROUEx6+Yk+ePrA2wuGq/Cf&#10;OGy8yN3JQM1veD5Kx8yrvzYGajxbTPoEDBs0Ce3iZ538vsC/v1hVNAzUlLMq3xwoWit7UB04Yblo&#10;oJab1gp9VnETBVkYNoNQWSRvld6VKfE7vM5nYH2yFjB26CkWQb6JyTygfg95gE4xYaQirnfCvYNI&#10;D++LpO1ephBmdb8g3kqAZNuCPNBPAet2sv5oh9c9ydPj9dJ286C45HYMDbIAWuHGmERK6uUb2uEO&#10;HIIb6KZrXXg3EJbEQPY0G2uaMyWHWhVd1xSXLd6qsGegRgnxjfmQKwpSyBCFqS1Z1NZclkoVNY5H&#10;5ca351CuJOfqKypHSml9TbguFlqXkrmoMVDTmJDc6VQVVhGLlX0RFSQnMiOMB8BlLq7QDXa7SNtU&#10;F/6QG/HhcYyfyA6ug4EaEYX93XsPIRglh4ViKj8jGTkq/4wqPaUxM2mdHAado/7WpDRIV7wbvhEK&#10;ZUOdwymcgfqray1bX2/Zexcu29yNeSnzWdu/Z9L27JqwUekyIyV0QZqkcST8yle+bn/v7/19e/6F&#10;7+qasdZUf5gVCnynPmP79++zvXt22+OPP2E//dM/bceOHrO85oGcML79yClqgT8/ho8hgOuTjBvB&#10;hvRsEOM0Pvf55ptv2uuvv+5vNE1Pz9jU1Iw996nP2E/+1B+Tf1qLxFFfv3BEdakkXtMcxeDzxbUv&#10;vlIaCgm/3SXbUZM4lJkWmNYc9e/suUV7T7iSfDp/dnbSnpD+s2uX1gIqmqEHIMKoCUW6bCQvEDGq&#10;S/R2oCeHPwYHiCNwugnRa7aTCJrRN4hZ6FiXWnv1Rt1u3Kzb/M1bdv36vA0Plez0id12YN+YlYop&#10;IQYGyPduEXcP2yvwfqDMnXeSywcJmIUzyHThm9/7rr38ta9aZW7eHt5/0D7zoz9iNjlsnWnmnLS1&#10;ciVr82CYB3MtyXXNgTy0gVadZM7v1FastX5Ja5AVhWseHqj4/Oufv1UnBl1QA0Yun57mugfoNmyE&#10;oZNrLMulv1ucACr9r+0GasVgoDaMgdq47pJe+dEQOvrD9NtdAz0be7e/oyksoPOnfM6fYgZ0Dd/A&#10;5QQQHrLWNu3WK9+266+8YIuXztmNd8+4gdq01kN8zgBgvvZPfHbqcskpAPN/MFBjNQD/U6ZCeYNa&#10;g4VPfrqRWn7IJp/6Idv39GctO77HctOHJJw4jaXgqg2QOB9JiPMB0PPLTfyuwThtkzAak/R5Q27d&#10;Y6Dpoe+E0yZyrbatXbliS2fftatnXrWz3/g1seWq5ghOvaiLlloBat3J6bMju4/a+OFHbe/pT9r+&#10;089adeWmzb31gl343m+6gRr6zOjsftv3xOft+A/9UdFVtC0Wtshzr1LibgFVl/lEf+6y1kMF5jCe&#10;RrPtn5O+enXDXnn5hq2tVjTvDdvefRNyC3bgQEnjLGFxzyzMNTSdvNREu3Vrwf7Fv/w39qv/9j/Y&#10;jevhM5/QiJOJSEt94AHf/xOPbTdQY20VDai9PUROJq6s3JwqjNHQT/z4T9gXfuILdvjQYXvkkUdE&#10;w5TmxvP2/Esv2Xdeedn+/Ve/ZM3BnNXGipIV0kUXVtzoZ2RszCZmpsXHHVtdXrKNuRuWqqoPNur2&#10;7LPP2X/9t/6Wfe7zn/UHkRmt1ZArnFZCNWJ3e2VcL2VsoN8q/2bDVtdXbKO8aeub67a0smyVasUN&#10;1jYV1hIPsMleb1RF46ry5dMWfKqx4J8TPX7kuO2a3S09YshGh8dEr2AEFdeGvmaGRHLRYz1MP3jB&#10;H56qE4gaDdwfPICwamAgcLiEIboIJG7iIN/CfgpyjwfjGJHQJ7xxvmJn3nrNLlw856fZ3bh53cqV&#10;svdLU/pc0NFYt9OX8GdYH3A6Gu7o0JiNjYzb5MSU7du73/bvO2iPPfKkZTIYDLJnG9YScT0WShXo&#10;kjUPLLy6tKwxcJ1QFTFgpZFhG5md1jhP2Ve+/Vv2j//FP7OV8oYt1CtW0L1KpWrra+v+UmRt7pY1&#10;F5dtZGjUjRfZD/70U8/ZX/u5v2rTU6N26MAu5wfIxDqIZqg5Dlw72wgiOT8KEHvRCUW9oJXqyZcb&#10;GtRZQdiFp7Gj3li1l7/8T+xr/+EfSn8attGRKdtz6LR94od/ysZ3T9hbb7xkX/3ir1hzfdWa89ck&#10;XxsuS9KSoRiodUpTNrb7sB0++agbqGVLw5ZXHtAj7ll22KcsL0hX0Nqdzzo2w6linU5DVRRvqUbR&#10;QC2dkn7PPqDGJacZDohPBjTPuREXRgtuqIZwZN2KIh47Ad4Mbj9sufI+omJ4gjwJEMZ4rAeh5OS5&#10;6aJroOYXqq+wlm5ZTbHhTszp0lJSsxWlrlTEV6tWX71unYb85WW1MxiopfJhTypdKFo6X7SBXMHS&#10;fFZWc5FJt+lgiMecj2G6ym4imFUkrJ+oXaFOQiC69xZofWScCJQUEUjcvihd/pd8QJ8LN3G9JYnL&#10;bK0wH0RiQM1NUiJ1O+zltUSvYKCm+zFD0YNTtGl5MFATb+TY/xjUPfiBlxvVd2JwyEXNoJEDWWyr&#10;MuXxSVHvbeqpvrlx+by98eLztri4aBfOX7DDR4/Zj/7BP2KjE7tUhMpUP2GgVhem4zozgS3ZJ1WO&#10;rs9loAQIRr3sI3Wk29ZqA7a8VLOLFzdseUV64tKKTWjen5kZtIcfnnbjjJIWmbEdsQzPNsm7R+9Q&#10;TuK9K4hJf+BADe+SrY9m0NJZUri+Wbczb9+0984vue6Qk84+Mz1ojz++SzpDMJbmRE/dspx4gXEZ&#10;wpL8dB37QcE9t+8C1UFTkwfx9Z2egVpIm5UHRNzwfOTyO+/aL/z9v29f/nf/1svLO2NhuMJaIOzo&#10;1uR/6PQp+9n/6m/YU7/vc0HeFMM+Kr9Yq/BfySUrQ3gfUIHt0B+l735XX1clkeCcFKjZRMNf6z8M&#10;1Jav2vq3f8nmXv+u5smcdLAhK80ctunP/jkb2Pe0j+UOJ2Py4+VYdAvlyTMadIRgdLOtfg847ETe&#10;CKGlxAATGSnZ5C5hKCHI0LbmT6278YdTKZMogHjB9Vhc5kj6GNnZNfYL+iwuBmpI455hpejt86cn&#10;/1BAv0V+8D6UgrSwsGAXLlyw73znO/6JzwCSuhpkI6NjdujIUXv66Wfsv/lv/s82OsoXc0LN3FU1&#10;2M/ztY5IQDhjptvMxO22WxDDfJbpZpS4DxLQJiFVd32zF+T7YLFNYV4RfYgLKszXiAqsry7b/MWz&#10;Nnf5nH3t1/6lVTdXbPHaW77ng4FapZG1ialZ+wN/4s/bT/ynf1bp1f9SDvl8dUd6VjBQw/4gFIZ0&#10;8vzZ34AnvYJQmkrAM9xVLOLrVnimw30g5OHPYLcxFnGIy70MJ3i/Hyhfh61ZfAy3QSInBIFkofdC&#10;D4br8D+EwkT+nEcTWKO+6Wtn9BW3I1DUsN4ljUtqT80TKk+7A4Q7MQYyiBTs+ykflcXLmawfOH3U&#10;1pft7Ftv2v/3//l/s1a9ZrWVBYWTLsxtFDY6NmonT5/UGr9qN27NW6VWs/mFFc1vRSsNDtveAw8p&#10;XsYKQ3u0bjkhvp6xZz79eV+f5IYHfc1DTeFaquJrttBsR8qAhblXqTZt7samra837K0zy7aqNeLE&#10;VMk+8ckDls+lbGoyrzEWMiQPyMIHFvE7JPnR7K4M+gDwOvS5dwPUddtQuiOQL2f8EF8qgV+7TO1L&#10;j3dzc9XeffdV0WdVes0baltVY5I19Yeo2AeC8kJcyHXnQQWmS35+0hOM7b9+UENRjCQkQT8xRRg2&#10;jRTOhgjWkU2FsXDsZC3HUedVqVDrTVu/uW7Xz89J8btsV89etblzczZ/Yd4WLi3a4uUldxcuLtjN&#10;8zft2rvX7eo71+zGuXm7efGWrd1Ys4GqBlinYIWBghXTRQ0/KQCSCWxitbSQ5XvbDuIC39wRMnEj&#10;oLuW6s4hWhDX626o1KxzElbLBbYrjxpgGPAs3Fq082cv2LtvvmMLc/NWWy+70prXQi0ehR4Gv5PE&#10;sigjut+o1X1Uoujtnt0lJWDMy3P00XM3+DFsB0gXEYUhGqrFn3rDf13Am/Cq86kYhUmehxTNihbk&#10;Esx+NCvRPG7iEaIwBqUxDGeEi6MiMcTZ4EvDB+mchEneMY3Bom+4amHtSj6KKBNGMmmo4vHzOykW&#10;+74ZRPxkM0iKAp9A4SEIm+koHbxdzemBbLCkizwAyVhDFW6wIZ1S3RVezOaspHTpWtPfSC0vLVsF&#10;g0+NBYw3x/JFmxBO5oo2rjoOKn/OceSsBD7UwiTZ7tQd/VOQLHZSTRvIilbCdq5pzXzTagW5JORh&#10;pGa5NIZpjPuEZvonxKu+UL3Dt8/DmAt3YozbIfRcL4/7Cj5e1SOgxnzEeIoTCgPGeRFdaejDfrni&#10;PxcAync73iV49D4avS+oqC24E9xWh15EuglDSx5kYuXWYdHVDp+14e0gNo440YnNQB9nSuvGhUI+&#10;58JDFx5EgFj/cywtn5d09AenIEabIKcLclKXaOg/r0Ef3mNIsmXcBMS/A2oIum7fxdCH3o/yB4QG&#10;EuIaB458LsAYGyxMoZ3i0CChd/921K2APc7+QIiJtnoD6IK+CzeUXx9y7fLFIybV6sbFn7TNA9CU&#10;NB+3CkI+ac1DcMK4m8hJRJTGLSckZTIjlstPWaG4S0rpfisNH3LkVJWcwrJ+0tiQP1SPLziEcvkX&#10;wWuUhPdj0oZEEQ+yhJjJL44xYaBpTHh/wU9yEGLmxwNJjjZ2pR26MFmAkUf8IX9DtMKYTCl8ngm1&#10;7PYKDyrZCGZTWOPIx5/Ss4/BA82lpQU7e/Zde+utN2xh8XqSD5osSH6Kqwwx4KtLZ+ETU/AftIM2&#10;6C4Y7SO77j91PoYHEeI4yuVyNjQ05CfvPfzww+4SxjwNb62vr9mtmzy4XxR/NbU4HLChwbwVC5yE&#10;IpYX3/rDL+XJRjELL3jTh26CiFTu74yk1bjxZStyNIT38oD3eeM9YpC38YGbxyMfH0N96frCXH55&#10;Xr37/dgf/n7xdsL++Pc7bf/9e5l2azh0hb79SFgvHTKKFyUGOI0BPRF9ocOJOdIRiQvthYHHiBeu&#10;I/T7d4IY/65Q/8DYhv629Pt3inMn/DBpt9//sGmd58X7PGwrlLRmkA6NbiXKhbnTIybxFA6Ge/wP&#10;qX0zUkzOA0M+g2SpnNZC4dQvHj4wQYV1aZwx6aOY2nPoQ4B4rJ4YWepsJjnWLwn6gNJdx/5k9x2S&#10;Mh17EEO8tvL4i0PQiopBp2bdKqsrtnRr3pq1io0MFrVG4qFjkB+hHyJsuXAgJGJCEU334mvpvylh&#10;mjWB1o4VjH9uzFltbUVFS54p3NcUSdqPMvTrj/2ofwkiRCNGngjXvZU2v0Aj1CEpIv42bqNS9k1P&#10;aOGxnRd1X8geS1N6Ci/jlIZKli/y1nj41EUTwyb1F5+M1qrDX35inPjLTj7v0Nc97FWXewFdt/L7&#10;vTAKRq6lNJew0c+8xefvXJb5OoV1UFjnuQ7sOn5v3efp+a96N7WmXl5asiuXL9r8/Jzmy1XPm/jU&#10;kRcJqBOnpxHfT7PVXWgEHzkvKYAXGXw/CgqJPlznMhmbnpqyU6dO2XPPPWuf/cxn7PSph233rlnF&#10;UztEz3K1bLeSE8wgqtNBuh/7GdCeuhLuujT115yuyni5hUJec/+g5vNBzeWiLZNlAtSxh6G9sX+D&#10;qzpKYeVznCPDozY1OWP79x6wI4eO2iOnHrXHH3uyi0889pQ9+fhT7j7x6JP22CNP2MMnTtueXfvc&#10;MK3kn/RMq+Wh/eEXygin/+oqoRvN8SZ5PQL+noG7aFCgSaBOL4GPOCvkik7T48dOOn0ff0S0f/Rp&#10;e+rxZxyffOxpp//jov9jp4VyH3/0CfXLk7pHHz3tSP8dO3LcZmd2SX/SukfrHd5w7xq3dcvtAf3E&#10;ni/jA16nv0qlkhXymo8EfBmj6sZoa24Qd3D/ATu4b79NT0xaVtd8RspfkpTu2daA5HRDSQ+r1Dbt&#10;5q04rlSqmrplfGuMdXVQ7m/BOPZB/Nsx3uul6b/uv/9++P5pQ1k71S/sBPbHRT5oTnGdC3044AAn&#10;DeSzltN4LRaLkinsESoPJXIZnYxPxndLa0E+q95UH7Sb6GNh/FAa6EZF2aKlc4PCIeGwdI5hhfUw&#10;kxuxTH7UsoVRSwtT8g8ITeGGMVKmJIFVVHYFVYL+5YGmS7I+9Bp9ABAnaiPB/74Qo3SjxpSiW4Ks&#10;0nn4O8DplWuL1ly4bpUr71nl6ntWvXZOeN6qV+US5njOKtcuWHXuklXnr1pjad461XUt46t++mpK&#10;8zgG67Qu1i5I94CMho8aRP4KMqK/T+KME1G6ofREG1A/ptSfafVrdkhjUDyh/uakpXQelN9R/CGe&#10;cRQfDDgfwAPkgZ4Z+p1SuximnztgwpthULtsaWjOr1bDw1mJBT/YLp3tyK/+xXhGczaI39d7oArq&#10;H2u96x4GmohXlI61S5q84JkkPPQm8zym9irDezmAoggir/Uwlo/+EHSI7eXd7u+/7g/rx/577xdv&#10;J3wQ027BhKbej/QBzyLQydoJYlyoeIHm9AE8EUakGwlpvAY5Cu7MC13spg/7a77WVZkBQx8HwKWM&#10;tuVyaRsaLhkvtVMP9sBZr8mrPNFe5Apb9YYfsoF+GD+jB5BTF5UI3BEI3447gTLqretC2dS/Az2g&#10;CwFsyuSlV2uOZailoaHkW6eyLl2Q0xM5BYyESqkIfPuCZ048+4QKdy789yioP2N/d9F5S7qzG6Xx&#10;EnZV+vWmtevrIh+4prVlwEaCTcLrPHdTPKEbsym955OsKcg77LGA3gWieVjbf1hAfgZDo4BAmP8H&#10;fC8vPgsnXni+rblNfDwywqf9C5bPp31Pj68SBPkaxlBX5uF3DPXsR8bTTmER+8N2ur8d++/fTfx+&#10;vFdpu2H0BmPcx7nkBAg/tFknhn181ov9a/1YLuONPXvGoz8j80NLlK8yDrqbwAtVRE8YpIN7FRae&#10;gSTxqIdjWIfGF9njM0rQ9x0c6X/6Ues0Cct+JDw8yySPwGno+WDQFT8AvHLB+zG8H8A5UTMFI+EC&#10;br0S6p+PV/W790WC4SHT1n7ppYNXdsI73Gf8wnuO8JfyxWU/TJjR2oJ1WOCygAB5URW+3JPh0CjN&#10;nWH+JV/xUqtu1fKaxkvLpiaHbHFhzm7euGwXzr1l166ct3plQxqn5I3uZyVXgoElFFEeqhNs6azu&#10;9YxuGGcdnkNjgxAR/U/pSQMGunkzvD5xXg9ze8zv7jHoDQGjzKNuXr8t/q3pbkfK7kNPG9d34Tqg&#10;4gpjvlC9lexDbe2F+wMiWwBkQUBNQC4YuAiO40cRvG5i5j4Mde1VnM3DaKDmShEdwJjiHpNlMyBH&#10;8mU7GTdS62iuxkBt7ea6zZ273jNQe++a3bhwwxYuL9ji5UU3ULt1ccFunMNAbS4xULthNy/ctLXr&#10;Wkh2DdSKVugaqKncVtg8bLAhlwjhrZN3whXOOqElxK1Xq+5i3OYCXHH8kwtuoLYUDNTOvGu35uat&#10;ula2gUbH8lqgsd2tcUHTu4iBGu3nk6W+Oanfrpnd/ikDaLoVk0pEiNf9YR/DbQB56M2I9Cf03MKv&#10;hAng1PBTv3rsMJkHAzWUTS2KxSuRI4Ihh7wJn8R8xF5b0MuT+MWAgzfM0hlO0uMhr4S9YzBQw/wr&#10;GKVpIdDuIRsFPeM0Ng3CyhwDNT8yWuVzOg9F+aTCpjcGaqW8tbMpq4vx6qprnXGXy1gxl7WSZpNU&#10;TYujtU3bXFyxyqYW/RoPedVjNFew8VzRJoRjGKip9rwDyTkJKk31Uzop0WCHh5BCNvP5FKBlpGhl&#10;W9bINa2GoZoSdooaHzkpPz5x0R5qCjhxXALywNtPU3Ra9kGMCmz391/fT0CZQyb0oSt9kiGgb86i&#10;0LtSn8gQpbkNVWH/qYldJPsE7yXE6cNRVVbxW8O6sEOgvElN/YJJkkw67fiARgswTuRgMcVCCmGW&#10;xMbnb/9rzPQbp7EpGrAaUHnchr7JEJR0N+jzXHt4r6Gbd9IXDLVe36j8ZHxvR29t977oIkUnoJQl&#10;jQPeUOsMMDYw4ESBSojfLTAgZL0NdQt8f1BERyD6+8P6YXuOUR3anvL2X0inwdnOqlM1kB3xa/J2&#10;uaR2IVPkDQqt5jkM1HKTli/stmJioFYcPtw1UMtgoJYZ9I0OToUIp6yqLKdPwKj/OMbqR0RbipiE&#10;kb7766bVvYj3GeIigTekeJjaRA7Q56pjWDvohncu9GIBGmSmb6Y6NyW3HVV3jRsM1FwBZf5J0rJ5&#10;mkp3bHFpwd7FQO3/z95/9kmWJPeZqGWGTC1L6+ruaj09PRoDMQBJgBwASyhySeAtvwg/yt4Xe8Xe&#10;V/wtuVxecgg1wGg93dO6tMpKLUJH5P0/ZscjTkRlVlX3VM10N8oiLY8f125ubm7ux46ft35uq1L0&#10;xzCM9HyFLD7VaPqE8cfDWx5G+AKZEMYm45L8WbD+qoj0FD4xwPhJ81hReu3U1NSQgVqlUvH5mk2t&#10;7e0tu7ty27Y2V8VfHStL38BAbXKCh4piffFuGqr9BWN2/yjovNnfVAHF2yDh+hcbQjzwBGNcifPl&#10;F2Mg1ImQeP1Fo6cLvu/f9/2f4hDq3xBd1J+DDVNk0zCtiRP9jGxBxjR9bueKfCKdCzpAsgg9yoU1&#10;mCC65uEoCJkZbsDdI9iv+ycOaYBoJL5n06c6oXGnq2YXhYA0jrWFAFoqHv5ZiK4JlZPmW3+pRfo8&#10;Bmr7mquVq8K0lnDFhjz0r4+D1IFEyMDjkoaSGd3S20FNdvFAMWof8YS/KkjlHYDOJ3I60jbmPm+j&#10;aKV1T21zw9ZWMFBr2OzkhFXZkFN4egQDjGQ5gIxmLpdAhbqBmuZZPmeOkdp+q2H1jTXbwUBtJz4l&#10;5nO78z95RFafLOhTVNXnCi/cjxEWVIxY4lnajR7SbFqrprUnn3yUX8QSZDThhO221lfw7uTUpJX5&#10;NrBoi3Fau1X3z2S2dIXrMd7kwWDopCoVp7LxMvXPl55JYHj4AGOeoqaB8Hw87GbDED+NKq1/Qpah&#10;T6FrpXGBji+kn0HnAYVID0T32thYt2vXrtqduzdtZ2dDIcQhbwzU0B0x2uHhakdyk/Ecc6ajsvfR&#10;pXGVNzzCVRZNwkDtxcxA7avuPn6CU61DEtTqdbu3tuqfv0YqkJrXdDs1jAIzAzUBtKLuPfxUZ079&#10;rlYxTp9yRA/gbeqIH2kC4t5r5ZkPAB2hOjHhp6EtZ6duYaD28ouvuOET+BkMol7FOO3zbqDG/auv&#10;vGYvPv+SnTx2yk/tmqxMqe3q26z93np/a4hSMMgKX9xJ/9e/VLUBfpoha5/zPPTwDsWfK7QZl942&#10;aSdE0+eeed5evPSyG6B9VrT/3GtftNdf+4L3AUZr4Ksvv+YYRmoYsoUh4Wdf+5x47FV7xg3UTqic&#10;cV/vgBiq8WmoPMmzamW9o1GlMcNnXrmZlJyt9MdzOwzUtrbdIO3c6bN29vQZ8c2iFbW+8r0hFMoS&#10;L2VK99T442T+emPPVlYwUNuk94WMW+SI3IxblwUxTiP8o+KgDb8s9sd2Pn+va0LiZf5D4ZqPXCbR&#10;PuYN9l40h3A6UKVkJY3X6gSf2dYaXWkUSf8H44HxjTxi/zr2sJWXR2NcqTbwCeOsNCEVYVKocdc3&#10;OBIWp91YDaO1IliZdcOkMFCbFc6YaW0/bJwGSseQFBu0WMC/hAnyfhlG1RPlAlNwguH77M4TQqOQ&#10;6/EIULJcsprPZ1lT8nB71TprN612/V2rCxs3MyM1DNSuyX0N//etfuMDq9+6Yo071621dtsMw41O&#10;GG7wgIy+oIwEcJujvJL74wuJrnmuBNmLLjp6PyYDNfGAFWdsrDzr/R6IW/0vnhjDgK0kvskwPu0K&#10;P6r/+/2o/6IN6GTrE2wEFTdJdsCNWzH0r2cGahhKsMYs6lrUOGD/2dcY6mOtP0YfIg6NJ8UcQo/D&#10;+BL6C3/RrxGuSqJbS+ZgcOAv3qgceAt9b6jSznPIHNUrocgKfti17ycf8/T+kJj1Xeq/uCrPoXtk&#10;GgZqgxedo394wA3tiUdfoGuHsQjXgbGZ8jiw3iD5p35lLZvxltzBF6RNDJywJ9nLZxEnxYsKVUZu&#10;oJbptWFMH/zMfLe3s+tGQezHDeeUfqP3/Abx7oPRwPy9Y3KgGYqf9Z86Ypi2nxl+o1YhH8f4hG99&#10;S7qg5FxnoCci6TgtsiuMPVxkxicc+vTJ4WEgGkK34IsR/mBdwCf4MO4T/TA6C+O0nTBOa4Bbjm25&#10;w1AtGantKn48U2GdAZ86ZmWM8tvgFz6PCmlvz3UCQdIV40Vm1jHK0+NoXAkxMpmdkQ4/XbFqZdyN&#10;09xAzccQYyHW0T4mfKxFPdM4jbFEOQcj3KPLJxJT3b0/RAOMzEI+SE64YRr8wFX9iFxibkg9Jtr4&#10;4k4044UrvrLVUfwu8ZyOiqY40cNAVpJuvY/ciwkljT98wOCXvnGaz1sJmb/oY+au2H8gDc9kE1Ju&#10;PCNAboXs4iUx9HzWc+BTeDyQjZo+ZiMnC81D6lv6IZtD/Fl54IAPvPOGMZ9W9wnz/gmDr+R23gMz&#10;B1deDhJy2pl/tUsho4euwD/sU2LUmsa/z7/MNeLt+t6WxkzbFhenbe3eTbt756pdfg8Dtfet1diV&#10;hsiOpFDjgc+KJt3a89FY8TmfggGq6TwsXkYP53lakplC1+OyqidwzTarUzJO84wy5DbyH3Y7co//&#10;h8SUdoDcD3nk4gatXKamMJcFXHPI+PRn6PFipvfZkwBlS1U/wSM+GDj+H4RqHb18AKaH9tyyAVHG&#10;cEe/xk7TdtZ27N7Ne3bryi278cFN27y7YfXNurW3NYnuiiGlMxVaBSu2laIpodkQ6+3tW3urbc2N&#10;pm3e2rJ7V++FIduNVdu8s2mt3ZaNtSWEe0ojLUz97rLcPwdAPcTJnOKEAE5CgLf2eBuNTxsgoAvF&#10;knS1jtWkWDYafJpAk7iyabfaWrPWNNBu2DtvvW337q7YfqtnRZXDMYN+uhzUUFv91DVdRQRRJwQN&#10;33Sen1+0kydP2ZkzZ216etbDH45P4aEgMkFu+snJLo/+T/0S6AEOuuW//CQoQE3SPMxo1TA2bFtF&#10;/MGGMfmQzJEy3Et5OcJDDGuhAryfs8kEYzROTcNIrVjKTlLrY1k8WHL009UwYsswHixpoQ9mpx6w&#10;mRTHzCN6oxL8sHIuV6s2rkVHBwM1LeA7Ui67ExL7XKmWcihPTNjk3LyyKdrO+qat3bprG9dv29bV&#10;W9a9u2lljbmJvY5N1ns2Ue/ahIbehNpUUhsxyOkWetYpJtQk5IYSopmQzSAmnJhEQtnpv02k9Exy&#10;jtBTYyCNOyY8V458kASdA/l/2O/JwFDpKGkg9RLmJ/tAxQNTmj4vqMuEXPtIfo8FyOkRc4Ocg9rp&#10;D8xu+5AaQeTAmBSJzj2KrRZPPGzu8QlQHjqziFLf+0QZirH3tRbdfMa2/ylb+EDxwkI8Ngrj5AHS&#10;S4mXUuGbDa5Ak19Mu+BIJR8zxPhENUjqgcsKFYnSFadSJVR9fYNYCpC1HHmj0k+SA7WwZGGSHkr6&#10;Q0rPMdqel0KjkLriILwfDg85HOBFySAUW9IOiNuHvlfK3otgTEq+9EqBbFi6BESehZyLNy3Im3my&#10;JFpIhllF/Tzp6Oat+2WxQEH8IPp21bfIgn5fwzsHQL4eCRlMjqlctcYHmML6LTgwtycGcGpHinJb&#10;fc9V3B+8o4W8GEF1U/syHkJBZvMsIVWnuqhDJFGLhDwcFw2djunBnFmjWbOt7Q17/4N37Hvf/5Zd&#10;vfq+NZs8MEXmKj/kqa68xYIR0fHjx+zSpefsmWcuSr+QnCcXZ2zIFzrNQB95Ck/hfvC5WuNsYWHB&#10;zp8/L156xpaXl8Vrmt01T9frdbt985Z977vfsb/562/Yj374ffvg/XdtbfWeeBr5Fzwu1lReMDrS&#10;NqH8vIwBEneAaUHJmOEa/h43S0u+/txSg4lPDXDvC9EMiRMDLCuPtO7QvWO+vKf4MAyagehx4ICO&#10;eYTmzKTed+NsaqqP1D98Gs77KI+K/xQPwqAhuhPGIguLC1adnPAH/Ht7PNzAKJN5Hcnu0j1A6aA/&#10;/5lZQ7yToeYVrTPG+UwVRmqaq/3zLZoHBhBpQ1cZQfJ11K0DZWtuytB1eNCZwIMFUfqTg1RQv8BD&#10;gVBaGvq6eDfbg+iKjq16zdoNHjq3rSwexUAnhfcnyGDs+yBfuiPxNSdjgLXPSaj0k9y85LR1b8VP&#10;a9tXWftN6c9daPvJgsRzTo/7UBRO6NRGd4kfrvARbaGP6NJr1q3N5x6zE9SUgwMU9zv0FK2HK9UJ&#10;P1l+YqKqpRifq2+IvLwwgw6JcVrZqlPTVqpW/OEgxTOG0LHA/LgaVFcl9DH8+uHO8+hVIcPCNmbM&#10;ysKSVGDukWuE+9ogjRHnq8ivK/220ajZxsaara/f89NfqLumTkd0X14ggL8w1CkpU/RiXh6g9X5q&#10;mUdUzh3WTGZVremPaf79ra9+1f78z/7M/ujrX7ff/Z2v2edf/5zm5SWNQeZr2q9Vh/Lazj6tuVOT&#10;vGA9hq7Ig6i61m+av8cw6uPFMVUYo0H4VZHcSAjDdE5Pq7KXoHHtJ4BkNOp3FJVjnHj71W7uM1rg&#10;ps4FpUuYOAKDO07KKqvfJioTNl2dscnKtE2Up6xSnNAYVJnsc7B/ouxYM4BkDy85MM4cw534x9vi&#10;skh3cn/qIN8k3Ln7PkmEjNHYW8nWa8JyqWpTEzM2OzNvS4tH7diRE3b21Hk7f/aiXTz3rD174XnH&#10;S8+8YM9dfN6eOf+cXTj3jJ07e8FOHDth83ML4olp7zd4kx4taXzGp19ZE8JWrO3o/2w8ZRWLh13o&#10;DDzIKPpYhu+b4sWbN2/Y7s62eKFiRxYX7dyp07akOs5UJyWL4RflAw9q8O0rU14EYinTbDXsrhuo&#10;bShf8g6+C95DZww34zkhfh8Oox2PFyNvlz39uuEedGlfj/X42djTP9zQEwNYUMLB7xlPk+qbin82&#10;OpuHBeyp6b+PD+Ql8qUjuRNyJviEEv3lWPEIugFGZnyaB2MjjI7G/dQsDNIy4zQhfhGO4RJGaULD&#10;4JBxCyovtcBbQxlZOXE/cB4I/XD9y6frJ4g23Qf9aNkgyOIFfdmLEa26avvuhjVW71hnc9XGG9tW&#10;bO1atdewSWs5TvSaVu02FLZjnZ11a26s2O7dG7YnbK7dtt7Wqu3vbZl1GhL/TbWS/c7orwSp9I8v&#10;IEnTL83O9Nkw8ok5Xk92xNjM+aMqVH/T7xmOce/+GbpxGvtFIfUB7xr98148jEB5/9Sf8sCgsi5d&#10;gc9Do9UuLEo+zE5bESPvbC6mj+PhZOpz+iSrgfI5FD0OcZU2jUflEeGxbmH9gg5QKjF3iWYK66PS&#10;RqXT3Ec+wQ99HcP94UH0hQdjitdvg9fjk4y04dHxfrk4glk4a6NkeOEPq3UPqEjRXmypf+q2LF/l&#10;lcdcfnkeGfQr5RA34ymVR38yzmOsRxrKcpCjJP1sZnbGT7MslllbiVMTUl/SKR5fY9rZ2nJD4Y74&#10;ug9klmHiqIPwQ4Mn1D+XidyqJWMaN4xnrQnHqpyMqHkDAwRkZIdPHq9rgt2ysfaexKnoKkWM1Khh&#10;UC8q+k8RnJjCGOuOGCT5iytNTceiHcjJaJ2a5tya2LImwg0jfnxCO05ay05RaytMaZmjMHjzZy5Z&#10;GcHz0X85NvlQvcBcnzDdo6/t7vJMm1PuYRH4nhcayjY9M+37yIuStezbqGKOjAsfTy53A/NjN9zk&#10;P8AkC0bvP9GY1oBa17lBjdBPVR3vSvb0BjhCjwFIKig+azXkQBx8I1mRWGxwuR88QxzIluynMep6&#10;Nms99HDHwXM4R9yZXxwgEevCKIn20K4BnyReeQqPH0Rt/c/j8F3MTwkGvjxvG5e+D8azN3S0XLj/&#10;8j4DjH8jkAXCd/FMTWstDXh/4c8nOv3ze5U5Lp2OuP7LJRaf+D4BiBveUQQOW2hrnba7s2nbm+vW&#10;btbtmecu2PLygt29dc1uXbts1z54x3a31tyILZ2Cxim2ji5rMplCicgnXQf6FfFin3mgMyAvo2Ze&#10;yaioPORwRIbF87gnjyErAwd+oVsMEP2CNsSpcyNt8Xsnsfom5M4gXmrckwE4y/78L878RwQLAoaH&#10;ixz978d1596GCsi7E3jVwzl0DXc+9PFCLGtEb2EMiICMYBEgZDMBvyCyh2Ps0VWanhR+PuspRam9&#10;27Gb7960mx/ctMu/uGLX3r1mK9dXrLHWsF5dg0FoTTFie9xKbaXplqzYKeheg7QlVm2qqxSnpXwa&#10;W03bXNu2vd2aba5uWUnKWBnDIOoJnTs9W7t+x7ZXN2x8vWlztYJNsPByDlA+WvTsFgvWFbaUtq2i&#10;F06fs4XnXrDx6RmzSlXrb5VrRauprJ3NHfuf3/hr+4dv/qOtr6xaRQmmCmUr8mFdvr+omCpaLddP&#10;tOBNhZYG7pQWWIvLS/bl3/qqffV3fss+/5Uv2omzp7TYUwSI1Uf9yyOe2aUf/hSGIH22Ly314L7x&#10;zGhQLOk869Dn00Bij7uxCYq6UBP42vVrNi73rBS2osalf2pAkqIr3kB8ZCNB3RCC2TeRBP72H90v&#10;iIc4bBiGkHdjNTb2uMKbuIucQjT4DGixVLVxX/xrsa97w1BNZa1cuya+XrWd27esvr5uM+22zRd4&#10;I3vcpi+etKlTR6zebtr63TXb29uz4tykFeenrLw0pThsbLWsUClaqVKysYmKNaTINPbqGmvbtnvr&#10;njXvbVnrzrp1N/Y01npWbrQ1TnkfUvRTkzBK62ny4AQprt1xKTmaVMIQAyOeTIml3ZpQOGmMN2xF&#10;Ik1yTKihGPOGPG7/vKd4viMa80k6qOcTpROOP3f5dfTnEfqY/g/DIHQYHuSX0vCteD7TM666ak7w&#10;9oxLfhXlxgYFAe4od2ymQiMQd7a5Ck8ot0GNxWeeV5Tm13AOICIOA9GS8ihFALduPCgWFtz7Xaxr&#10;dJHu7Gt3L9+jU3CKxz+f9h28OgwOEsDZiCEh4X7ihhyFEg851V+lsr81SQRxQuA+C24tzrTA8jfa&#10;xGfx9khb9EHpkAKv/Dn1CR5BURAHqe4YKvGDR2gbspgaw0F5yj1O8MZSojDkQ6JDSAyM6ODFurAh&#10;rDma7YkPpEj1NjUQNszaa7bfWpVA14K+vakm7Yg/tKgnjdMa5T/rDBc8FIDbC0r/Msj8vSZZmj5A&#10;CzjNRxUeAdGp+hv44fK7zBFB0Fy5+qKEzWnqki1MPBzIEgjE5eIHaC8dRHM0/jwcoF/ofwxsxyWv&#10;fMNS8ss/VbwPwpcgDyxURoej4rVQb2xo3b2phfu2FkrromFDyJgS9bMq0NrUDK7O684CuslhrqmR&#10;MLvve+fJ9oQgPp0mLlEFG1a2Ft8sLU76pn1xYla4oO7inRDe9pdshJ+QjcwvSodsYBMfwz32fzot&#10;NmH3bWN913a2JW8l8xfmZmxulk/hFOza9ffsRz/6vv33b/w3+x/f+P/p/oqU/p146KP6kOfc/Jx9&#10;8Yuft9/4ylfsa7/zO8Kv2auvvGonT5y2MgbRqo/PN77QiAdKLktwPIWnIIgHWsN8wUNqjNS4Xr58&#10;2a5fv+4bGxhIYixz+/ZNe+utN+361at29cpl29rcsOWlRX8ISQ4lFrfwmkaB8xwDVIN+IHUH7gFK&#10;dvjGKGMm5iIWvw7ZvLklvXtra1eLXj731rCpyaqdOL5kczPSd1QgyEM8ZrgSMklpWCBKCNJQ1znw&#10;S5tshyFpHnT/MMzHf5JpR8N/6bTQxukDL+DPnAHSf3F1HmGeiIg+a23vNIQ1q+3tiD+2bXKiZMeP&#10;zkme8bm4MSsXiZ8W7CSjrMBHrme+3xLPpPtHwAPb+4j4YdPmwx89LfNiKG8YS3Hy8dbamtasa1ad&#10;nLTxyQmbWtQcw8CQPI8+UD9l/bUvZbWr8UOP+DxLB8H3mi+Y9Vvwv/xKKoNN1URD71ug38+pr7N7&#10;j8MQVLlj0gE1/ztqviqwXqnMyo3OIH0OWcJ8zbilYk8CQmkNdwKqiR9tHgkaQ/cBXbZ0rbl+z27/&#10;7Ae2du2KTYgyU9KJigov8Aa0fj3lwVoP2sRLB9Ap6Ezm8tUl5AgFp/VjQXkjd1xj01zblG60rTVW&#10;dXLG5heOeg7jU9PqO8UgMXX9pIHq7OvsaIDYIzBrkPtDv6CY6AA9RMNCY9ekvNjOrRu29sH7Vltd&#10;sdraHacZeqn/RNNeaUKq57SdwmjmtS9adX7Zmloj7ty7YVt3rtv6jQ/8NIqZpaN26pkXbObYGZs+&#10;fi4etPnDtiiTMcbVSYw7Q2pGn4UMglVZu5OorRqo/xWs6trudt1W7m5qnmnZ9HTF5rSenp4q2sJ8&#10;UXNMps+pBMrztaAcnPSytbVhP3/jZ/Y///q/24afMqq4bCyqbDJOL2iQjmL9xQ21L95GLlilXLFT&#10;J0/Zpeees1deetm+8uWv2G999Tft3/z5X9i//qM/sq986Uv2mVdesQvnz/vDet9DVD40Ylflf+eH&#10;P7B//N53bGN3y2qtphWqJeXfEs9L/6aelYpNSJZMT0361wH21rTmr9U1f85KXh+zF198wU9mm5+b&#10;VZZRb+jjNFK9GT9+Monc/rkNubsaNx1OhPM1BmMgxgxpoDG0YU1clEwoad1QLpTdcKpSmnR3QesI&#10;XsxgHeEnp+nnYwVf9k+QO5ls8VW1MvXqCLhSBg72UnH7/ARkl08WqDez9gwaoKs3LHPnLgmgTYhe&#10;aAeNwHgZln2lSnlCc/K0zUxpTp5dEh8v2eLcki1pfC0tHrGlhWVbXuB6xBYVtjC3aDPTs25MWClX&#10;1XfZelBjvVQqa12hvkGXUr14wAb4vo6QvofPeSDWEG+1GK/TM65Pso68fOOafeu73/XT/paPHrXP&#10;fuY1e+7ZS1av1WxrfcNPH+y1u9ZuNH2/CFlL+xgj09IrxsRvPOz47GuvKAyeCH6DJ9MY97k0cyc+&#10;TvpHuA9CZde/hjsf/8Fp78cU3+uY3Iwhn425h34K9oFCWMwdIGY+Y13JoCs/sctvf9/HAeu4GfXd&#10;qWdesun5Bf8KQn1n29qi44b0ceYqz8WvarnGFjg9O29Hjp+0omTLlPobI2B4xUmrOvClhngZFmNf&#10;jBa0puVEteJUoMapn5BVmFKcZIiE0bvSuEESqDWt+I2+ClSbVAf+QOqFE8i8Apw+mRvwdE4dbobi&#10;Qjkg+TnSEP+D59iP1E2BmKHj+OfrJBfrH7xja2/91Lpbd63aWLVKp2aT3ZpVNG+XhMVu0xHjMwlG&#10;21ealmRoa2fTWqLvmOQbp6KWymprT/oZ62mvA/VnzHHDyIt6cX0yoPL64KVm17x7GCAREKTN4tJH&#10;ujqF2b+h/9wwLXFfht6nXBPyFQ+QPaDQA8OATajwfaUR5wtjRJJ9VqJjvzKE4uH9FzqA65tsuDI+&#10;1Cc10f/dt35u77zzpp8mfP7COTt24oQdP3NGvEj9MqAMtcdPsVe+7LPkxx8tZS7xq+IGEsb+DHpw&#10;S8jcrBj7JWs22ra1UfcTHuvSW2ZmK35K+JGlGX8xqiKSYKDIPEe9Q8bIT8l9nGetdxlEeN7vgRh1&#10;o5/iKr8cPg5ZNOp+FPyVpM3RMu4jvqfJaNNudezu3S1bXd1yWkvd8345eWLJqhqXrmuKf/zlNpMs&#10;YB3lecAiXEPXg76BKW+Qfoo+9dOi3I9S05gOrQQMf/mJVXlWsCbZ+/Of/Njz5sWX2K8XF0u3S3sr&#10;JFkS7z73mVcVPm7VGa0DUkBkl4NUq3CPwv0+AiKDPgTkYCz4uGI9o7qoQvx4TkEOrZ17tn33po/2&#10;cntbPtLRq1NWnl+Uj9o/MeeytK3x3lEGlMneStDgkDp8EoGG5BqT9ZYD3swrTg9kkxMXHVe8xRdl&#10;3CCt7iemudFZk2cBexJjda0Ha+KNeJGdKy+3j+3zjJET03hOwgmAGLgpL+nnLkuyeSVkM+WqBl43&#10;ZLAo77e5yj4Ekh7sejP9n+Hq6qr94Ac/kJ51zX784x9n4eZ2CGfOnLZ/+Qf/ws6dO2vPPnshKy3a&#10;Thy4MoybGCfIwcH4Iq7HYVwNYfJXhGwtlPCR5YNwNPxh8fP4ONL6ukYypd3clV67ZZ2WeED9T3+W&#10;CuhuoonHya4a5y5zoA001rXd0BpxfcU21+/Zuz//sfJoWFt5afWj+YtP2Re0PpuyZ176jD2r9Z+S&#10;OPn9+Yr0N4jMF4vQr1Hg6ItYQ8JTfIUFQ7S4+gsNhDkqrtKw9iRLrrQpdEX6RvVUR/rJxXIjQnhe&#10;G3o3/PgUflmAziGRBxCyFN5I1+idPPi4Ucx4voapNJ6sicQYzlcK1T/PA16l83D7f0HfAXgsyXbS&#10;U9q45lG+1oZRfjyT9+4Wz2yurdvPvv9dObtW29nysjyHqJDbK509e0bhPbc54Lq9ve1Gl15J+Eh8&#10;NzE5a+efeVbxK85LfDXr6uX37e6dG3bvzk2V2/NPfk5PTfTHTuzTKxPndV4q7Vhtjz3/tt27u+17&#10;QHy15eSpGX/BdGZKa1L0UyXhxTZqGIbqzOXidX+2K3/5+TXj/9DRsmty9++5HowD+YEcHA7r5+FI&#10;nswfPF+nLjlUXPZFSO+DHBS9Urr0tRG+HHDv3lXRTmuV4rrnNT7Oc+nHC2zjURMf7aG4gJ9cgK5O&#10;2z5Em2JSz9zOYBirIDgRmHSCwnRp1pu2cnvFbly9YXdv3rHV2/esudPQ5D6uhSUnnyWMz4A69kDd&#10;Z1j0+8D6Zt3uXLtjNy/ftI2VTatt1azbwOhI9WirDlJwO622FiB8hkaMoAHvo1HIgEU4lzRYYWJ/&#10;CFwqWXFq0kpTHGMeJ0hwepovXGoNTTKbdm/lnnWaLSnIFZusTojZtHTpqK20mw5X9v6QX9hoNmxC&#10;g/D4yeP2ymuv2m/89m/ZSSkCbKyOgqfNGMYx787wKdwPefow5ANEPHCUqPmYUjz6KEWx0+So444/&#10;5ER4eyz946SvhDGGlbPCWSDH0FZcL8M7PtDVj6LiCMcD3WCNN1H7hmnCcjUe+PCwR+GOCF3l65OJ&#10;iotJJWtDBiit/DiOsyuWbkgYtysS8xLahfkpG5uu+klqbSkoLSlEkxNVm5uetanyhPVqLdu9t2Gr&#10;V27Yzbfet3vvXbHmnTXb39i1wm7Tyho/5XZX40vClDGRxjPoP3+0oOqEYEXYusDO6gaNUJAYO/Fp&#10;CKz3Y2wQiWbcJwudflmEg6Af/pghqwYnp2GQNoSqI3snIL3pqH6/3zgtLeLokawF0XGBqZB8e38J&#10;gHaJDxN47vrXLy4H4aWf+sgx8/EwXQZ9wQ3jIU4Ms33etgF5y4dFWlsxMtzn0168USSlWMj4YXHs&#10;k7cI5ugTeTYxZ+OMDQQ+c4Pi7PIy+ylQ+CQh9UyMmwD4FyWGzSoM03bltyPcUjs2VaVVRVmRTLgt&#10;ctzUvHLDurUbGj83RZo7IofCumtZGpQHaCW6Ob3UXrWbMqJto+17WJtTHR8MQzmID1FikUuivjDk&#10;RsiPQYn3o37O5KoriNvFGvmxnQGGnAtQHPWtVuZC2omBIm+F7YoFeGusrv6ON45d8VQ/+2Itx2eJ&#10;hx2zn4dRREKKzBc7BCmvJw+UguxrS6Z14FnVZwzjC97qlbaJHOSkuE6Hz0O13J1OjoNWrg9Jnuji&#10;mYWs0FwwJr2DzV3NF5w6R8Z3bt+yH//oh3b5g/dtlQe6NS0CJDvjE8MqSVnOzs7a5z//OfuX//IP&#10;7Dd/8zft9c9+zs6cOWeVyoTmFQyfwcyYkNKcJw4k4lP4Jwqhv7BBwQATlzLP655TL06dOmWnT5+2&#10;chk+Qm8h7r5tbm7Y1StX7Efiz2984xv27W9/y27duindGmNlNoYjT/35mACd6eH/7Jrcw8hcEIiu&#10;EVIrDxo0xGPThU0YBkE/XsQlHX4el3L7ZZMWvxQ3F55DFod5d/7+YZiP/6TT5sMfT9oBDQcQ9Brg&#10;IF3cxyVktvoFFK1jUwykrxQ30T/F8fSBefeTwoPb+2j4YdKOhn+YtE5IDUFOhKpMSkdfnPdrTetG&#10;TkWq7Uon0fpTSrTySVNijpdFYzeAcd4HGH+sO7SesJJigPEAcQD0iZA5/LA6OWbgA0z5Sla4ERoY&#10;g05TFn2Z9JxfE6Tq9qssB3wHDzpqLdKWvqq1HZtDvIzEaV5s7nrfOJ9S/8gkZQXeD/LN8kZN4gEO&#10;68VyYdwqbPaxX8DnLHe3rbu9Yb2G9KKUv4+FTx4kUvLukQ9rmpEh7nQLJL50eczpPdBZvNzVHNFr&#10;s66ImH0ORlfF6AGjJQxjpma0Li5rqdD2PuLNXGQJyTh9vMxpS7w0Az/6L1fmffwLZrIm6wN00Nia&#10;6dfA6+pzEHob84vc+T5T1FjNq64YXLlBDp6k8zlJdW1jWNMOG1KphSHflFZxmT8Zn5yG6POkQqi/&#10;gtU+rbOlq108f8G++uWv2L/4vX9mf/4nf2p/+K++bl/83OftuWeesVMnT/hLcxPVipfJXhP5kTeG&#10;QNvitZ29HV9nV/j8X6mk9avKb/FwrGeFUlH1YuxSMoVSN+hZ8M8FVpQvn+xIcsTbBvq4xg9UmVrT&#10;+NoNAzXpunx2FcRQLfTeWA/6GtJ1f6QO62b9l26LMRqGafjs99RbkFn+bqA2zufCeYEP2ZWXVQHU&#10;fADUjbSSPGoze4y66ft/2gHWcfbx9ktesSARhZL+5VyNn+jt6wx6ABq7O7vPfr4+GP1l+SQeJcd4&#10;0J9DHwMK8/AMVB/WOeiUvOSAUZsbkciPhxi3b90Srxft86+/bi9eet5mJ6c1xhk76kONA9cZlCkS&#10;mL0B1luss9iz2JQs3atrfZnxpPOoxljMr2pxNpclvSL8I4z7UUzhD/IbDX8QPkraUd2Wa6D3mMYn&#10;tAu3f/UjofM2gH5esonJGSuVJzwVn1sFB3uTsRYNmdTSUGQ8pvQ4lTuofg9jJPYdeSk2Oy1L131w&#10;rKI4ksPEwYjJkTQg+wFCxilMoHoAlJLHg2E0VmD8DoPR+AmyNnv7RA3o67Jbbe40NQdv2d7GPevs&#10;bVlFPFMWlhRW4NOR7YaNtRo2LhqVlaaqsIrkW7knmtW2bXflptVXb1t7c8WstmXW2BHbYXCQnZ6i&#10;8qAC1Ej9+XGBRJI+aYaA2qZ+zPWl3D4Xg7hB9TkP0Ecxhac8gvrZ774yI3R0LLBXGJjda6xz4ku7&#10;2fRTFnd3dyTbujYzO+uf/cYwVoztMiL6XMl0jedL6MajYy6Vm+IKszjsR/rc5vzCKCI88mJu5UFo&#10;nFooHU9BCRk1g8yG0cfvqJ9k1KNjvu6pnve7HwV/tWlTe3+ZtMLEB0KnZZ8uwbF5jOJIw030i9Ne&#10;efjeQI4fog5EzOJ4PNxRzgizOoyW52XmgK/XTE5Pua5V5PPV6HeKJMmb6SOxR8ELdbvSzdD70M0G&#10;wEjxmjwQ83CQXx9oQ0LmUKeN6uQym2dJ1FHyvTQl5CRE1oTsJ0pva25KT+QlbMk33/OXzk5yZXMA&#10;aT4VQLNS05L7/qbiM+DJkBeijeYH5oFepyEMQyVecOezdoWEY6wzA/GPT9Ox9uGFDq2F2py+RnrW&#10;oPgjj1I5w7VJdwOfhwPy0feM4YXsns97bm1pPtzb8/sB9qxcLtnRI0dsXrKWgiJthOufI3wdxksD&#10;HevD4mA8DrsPw3z4o8TP4+NKC7Iv2W7WrC59orG3bc3ajhud8RKcf0mHfQRHuTXuB89DA51mGSlD&#10;p1O2CAyFJlCQx/PAiNDHSB+IXhx7bOoPkH5B39Pay1H3fZR/rMcG+aV9Vl/jZn6uwgnod/o48c1T&#10;+OVg0IPDyP/gDdGZvknMkYsBb8QarCA1G2RdjDxHrkes0XlpCDybfH7pLhvXgOev9R96fAJnS/0T&#10;ei0VNSFsQVrWIAl5KdPX34rNvsiE1n1ksb52z/a2t3y/7cVXXrLTZ07Zyp0b9p1v/b396Affsavv&#10;v2N3bl4NOeovuvEMlrGHnNW1j6qFCo59lsBYR4HUkCoPKuljyFH3+Dvq/pfAKCt/P8gz9eFgjMbY&#10;Shg67vA9eo0akQuPdGEzwTiO/R3a7PqMt+XJgnNAfuE/hPpB5o87pFrm8WGQ4jBB1mt1W11ZtZW7&#10;q7a2umGtZkuCfNw3NLzLxYhutACjZRMkCH3YTCmwyaIFEiey7XckbNs9KQRaNLW61txr2PrKmt2+&#10;fst2N3elcGnZxWkn9C9HoylNu9uzuhYfvJ3bAuVmcHKUPVgpl33zBavyaSZruetsropJ2orP8agN&#10;LaBA1VJ+bX8DkEb6Jl+JR/KKq4miI2WGE1WOnDhqr33+s/al3/iynb5wzqYX5vxEq74RQB5VHhin&#10;goGqe0IFP4XDAfqIW5xXQuiKaHQMoMAwEJAwESLg/AhUAiRUd9bXbOXKB9ba27VCVTwwKSW+xOZN&#10;iCXkA/nncuzzJpDGMfFTrNgEwk8d65OMJhghG7HJHdbRhIv/5Qb9TX7lwEaB56Ob4H82BhVPHigl&#10;LOR5y4+3WsfEd1pq2K4WHJudmtUKWlgvzdjEqSPWnSrZrpTjuvh3YnrOlk+eseNnz9nJ8xdsYn7e&#10;umrnrvJauX3X7ly5YXfe+sBu/+xdW3/rqtUv37HmtXvWvLNuzdUta+/UtNDqWUc06xTHrVOWOl7U&#10;uFJVO8J9uf1TImwmqOnQ1y30qSP3oj0KEBAn+0QbAwPi7v7f44C+vAVVr/TwoMBDB9Ulv4XrDyPU&#10;b3ya+D70uEqr7s/mmvsx+yFP8r9Hhqyeo5BvA6CinD9Vkhvb0g6CDi8pS4tQydwe1+UsyOJeY4O3&#10;hFq71mtq4drZUzgnjLXUbjboJFylUOzz5ilvqzJRq9F9pN/xc07OhyHbUapjEo54WflPCKKV4jdV&#10;ha/TFjQPDOywkAXUo6F2aJHeu6eJ6ppZ/T1rbvzEdu78o23f+Qddv2m7d//e9sCVvxP+rdx/Y3t3&#10;/tr2bv+tNdd+at2dy7bfuCta8daB6DUm2oxp8anFqaMv/NmkgP+hCz2Xh1TThAOAQt6noN8P4wCI&#10;h4zJFEjNaRi+umKrnnNkzDmPBAazShEaq1tvfMdxf1wL73H1L6cnqociLVdQ8cfVtqLmvXG1dXxV&#10;Xret07xqzcYV67RvSYlcFW13rSSlqyi+8q9gUgy8NoJAkqUuj0eRKkrL5bRR9ATS5GUvoFD//2Qg&#10;8kaeQ9dSaULz96SVq1OiL59FCpnOyZg8aOQBG+MQOcHYV0JX0sOQVVe1R80IIE/9XPYosN6o2Y3r&#10;1+3dd9+VjrRijVrT5f/MzIwtLS3aK6+8bP/8n/2eff1ffd2+/KWv2IXzF2156YhVK6pTUfqH1yVo&#10;5FTR1fGJ0eYpfBog8QnAuJqcnLRz587ZCy+8IL5bhoUlrzXmkJniVdfj763aW794y/7mb/7GvvE/&#10;vmE//+nPnGf5jAAjM8mX4D7yz+SN3OTX18c8LmMrN74VRiRNzSFxXG9g0YZfzKk+rwr1z/PglI6k&#10;Z7iP8vAyycQL9Fo5Pv3lf0HCPDp4QDjTTf+XxXNfOfI/j5eFA5lPdk3uh/9i0QMq0SNgPu0n7efE&#10;Eu/zsgmf7Z+em7OeePn2yl3b2NzwNWabtarayUsTrGH8xQDXJ0LP8rGif7oINfcwHxSrmhf4FFhJ&#10;cSknm3wcuYd4jMG0gZLpJZFJn7w8pvP1CHMbOoXmOR9XrtORLf9IQ+wnDV5QDg8BD9a/LAq6BfXk&#10;1Hp/2Ck6htH8SE5DN8DQjUA0Vr7IQedxZBVyrMfGWYZy97SmavKQtYUeGCk/FaC2uBgHaVdqW9b1&#10;3EbQvp+SXWvs2e7etu1srmu9uhc6kGQ1ez21ekNxuuKpihWlU41PzNjYzLzW3mWnX2evZi3NNbwc&#10;2OlgaFW1yuSM4k6oDmzYUtIoRKXyP/VU/NRhw/JqEBs9LPo0Yg9APOIYcWH1/NzDXtH8/JzrZv/m&#10;3/yF/ft/9+/sz/7kT+xf/sHv2+/93tfsy1/+kr9M8MUvfN6+9KUvOn7ta1+zP/7j/8X+/M/+3P7y&#10;L//K/uqv/sr+RGnwJ+4zFy/YmVMnbYYH88yLlOzzl+qhMuFfxjqVaYrGu/W6NTU/8vIEfr5f1WJ9&#10;lq21mReJD2BlKOSuXCq54dsUL2RqLT8ufd9R6zTWgf4SktZ4/lBN2GnXJYdq6gsM0lkzxbqm21Nf&#10;dSI8sKGyY73DeOBhDZvXGEk5pXVFV+Wk3yI6q+49LMN+r6gvfJ8AeZXR2zGTX3S/t43xjL+n+4RD&#10;asZDmhJkgBdE0SCHEBqDwcsJE0+nkw/99Ot9+iLoHpiLR/5ZGeTfN8h0+Q4PDvwpN8V3kIMXG2a1&#10;ZqlWKz6n8EBscXHRXv/sZ+3lF1+0i+fO25HFJd+D40RcjId5QXA/M8JG/8TIkg17PJDdnLzWbHJy&#10;O59J6ornWJt6baLQuJGLezmze14u3tnelr56z65cvuJ6q8vsLLzv9pRP6Of9EHwc8keleflR92gD&#10;9xqbCuel1UqZ04HLxmnbnWbb2g3Gs0RjoWKzs4tupMbaHqNd9hExUGOM0zfQtFGv2Z7mn2ZTa3kl&#10;xDgbvdp1bGcYHzwZsteZGavx0hToJ2VlewceJ6URuhAXZuWB0agMD4SM4BkP9d39+zwMMov/UCgf&#10;JwuHpv5iLyeBRRxH0bGttXQLw7TxfSupDD9dNqFSg9EEhYnPeNBcEJasY5UxTlcVDTfv2d7qbdu+&#10;dcXq63fFK+x3YVDQMk704+sbPLnIavOxgdQn/b65D+i3YfSIxHVM98KMR9KeNW4oKKpF5BRPPszp&#10;bX9Jj4fjWrOhB4lGiWb+8maPeQOdSPMDLzeCGDxrvmi2W7a+sW6ra2s2Mztns/MLtrB8xKZm5lSS&#10;6uFjKOqif8qPPU/pc/j7T94Jk2MIwtPnIP/lIjkbRgj5xb2HBChDl6fi/z7Kb7SYqMc/pV+0P+/z&#10;6L+UdjgPh0R/7wPRnn4X/RGR+DHvDEPqn4xH5I75DD7JoJ+fYtN3jimO+jxDeM3nRv+lWsUPnkPm&#10;lKdnbGZhwSY1zxX4ApZ0EGRwucK+K+l7mqda/rmzNa3jtjc2/KAMDLFjDlZWwrSXGWuvjwguR5k7&#10;dPUJmVrzFEPyG+M048UGnk9O29zyCZuYXTAejfJ8stXYtE5jTeuUTemFnATWUMt7kplBDeYcqpYn&#10;96DOA/w0AbLD20vDvV8wFJCM4mWMVs2NKgqaI+Lle80BGKL5fejOPPsIxJB5GP2UP56ddJr+UgtG&#10;avpHYZQY4HwRmPf+MNCX6xmwf7Amubqzs9MPQ4ahZ/GZ/+PHj9u8+BlwHcHTBvJLX+NIforwyPjJ&#10;/WXNVV9iNP3eO2/b2794w372ox/aB++847qVh2vM+SlUrEVor/QshqI/i1OwG1U70pkKlz/zFjYJ&#10;6OKsg+hsPoPvgF5VFK2VXxpfzKkYucbcyrzKs6vQd3w2VkE+9FVwegZHnp5W/MXLU2Da42HtEHPY&#10;QD5Sd//KlfyfwuMBkV99laG7pSexBlcfYHzEoTjdFsaqmhs0RvsvlNB39A26jbD/5TWN13jGxP4H&#10;vKROZx3BFXSOG8YsO5UHys/TwatC+trTCeBf9T9lwMtheJbqQHms1XnOxVd6NOepXN9XVJwSX1pS&#10;nbDpKSlsaX7Rbl+/Yesr93zPcm52xj77udft4oULtjg/b9evXLV333rbvv/d79iNa9fs7q3bVt/d&#10;tZbGAPwXp0ezLg0+xe3Tm9oD8kuAm7VoWo/2QfEDIv6T+g3W3aMY4yuP0Jy+oG7Jz+0PEiJHdM3n&#10;T/2fNPiIHxL6uvjtJxRgFmeAPhMcALk4GKjVajXfKOBB1trqum84uFBk4mMAa+D6ABbGA6xA0qu7&#10;A1HuMFAjbluTvty9ViczUFvVoLhpu5sYVbDwFIHbyq/F5KA6aMDVtQhqShC02lLOeMNUUZik2VTB&#10;QI0uKVeqNjU768fk1hoNN8phgq836m6w5gZqqhMKZ32v5nlgoDauSaUjja6liQBs77dt+fiyG6h9&#10;8Te+bGfOn7XphVkrVVhgKQM3UgvUPEUj+8i4p3yFOj6FhwEbVrHx2se+ZNaNGCCsUZnYxQya6Jms&#10;ofv2+qrdxUBtd8eKGCnyec8ifeTTfOxheTaeUeQlj4FizngO/sTtxmkJ5Qe6uo+Q94klJp0QC6qp&#10;yvFPnYBK4+VlZcP/tMNj6p8/rNVk5p+70nhCKGu2cAO1nW7TNto12y1IEXYDtWXrTJZsp9dyvq9O&#10;z9nSiTN27AwGaufDQE3t3Gs0beXWit2+fMNuvXXZbmGg9osrVnMDtRVr3s4M1Lb3rKPyMUZrF8et&#10;XS5YqzRuLe7Fzyx6fLNYdaLu/uanqpc21H3Tom+gFsL6PoDx78Ms7ENA6h/HzC9BmthB6uGourCs&#10;TMjyzg3RhLw1HwZruDECy6QRzVP+aW0YD7wS0vT0w/3LgvJUJoFRd/cVfyAvKcUnwOwXoEqoLo6j&#10;MOrvbsYPDxVQlKQ4NXesW9+y/bbkKUdY7zdFGwzSFC6e8jeAfAOKPmWxJkJ4HhkyzhTmRm9awGEI&#10;hbLMgyvffFaRw/V9AkCzKEdVcQM1oRuriWZsTI5JTmN8Z/sbqvo9229dt/3ae9Zc/4ltu4HaN237&#10;7t/bDrjy97a78reBd//adu/8T9u79TfWWv2Jdbc/EIk4VW3LF/oDA7Vsc85x1EgNzPWB0+FhtIgG&#10;DcXK2shYcdkiGRMnNZZdmUXBVIsHKD4ZoMaH+qU33rDu+HbgmBbhqj9vq1NSvImnuD4WIZ4WUgW1&#10;cXxT6VfVnNvilStaYF2WXLol+XRP2W5bSXxS1JiH1mmMjAKjM8apIiTs00Y8pCLZeE8Lqj7fe5oB&#10;evufGCC7oC005ZPsk9IRptwAgM19NsTigVtaPKBsqh+oltqPNPTNcM9JyD/qrCYiSVBmEZuN+p5d&#10;v37N3tXid+XOijX22LzAQG3aDdRefvkl+2eZgdqXvvgVO3/+on+qh0/5FAucVqAy6dOsr7wsodPm&#10;idLnKXySIT+fMEfzgPDs2bP2/PPPi++WnFX9pI5snqlJ50WPx0Dtb//6b91A7Wc/+7nr9Xu7GDPD&#10;d/r1+c7v/Me9z1mZrp/C06IuwsX0KhTVhrFDnTo8YJNsoJ7E8zqTlPhCX+xp3DnIw9cNlOjjgUj4&#10;Z+gpn+IAHwXuj5v4Rn856BM5g+inwEf/DfXXoyLpPnEI6CoictJRSevIqblZn2pv373jD+xqe3ua&#10;V9EfNP58jowHf5xmxBwdE4nGRsb+8Pw4J1L5Sc0YqMVn272jQAYWCNGUX2yeZnpcKK4x1SuGco51&#10;KP2MESibV7y8k9Lrkh6M/+qAwvKYB2oNZpBu1U4eRpe0VkJ+DPSGXNyDwAkxXIZzKPQgKbIKXXYE&#10;O+wT7Oz4i0RewkOK+bgC1b6v6nnSQx78cpF89Se68gLfnnQaTpHY3lyTfrgnbQddZ9w4WXuvXreW&#10;5oHxUsVPTxufmLaxaQzUKn7iWlt8zxoXA7V2W2ta8XJlYsZ4SSDpOl5WH4GRyjmm/yPgyVzD9XrF&#10;L/kPMJ8TGPMPg21MeiCfAp2zlzFQ+4s/t3/37/5X+5M//RP7gz/4ffvd3/td+9KXv2if+/zr9nkM&#10;1L74Rfui8HcyA7U/w0Dt3/+l/ZXwT/71v5b/79jnPvc538Q9dfKkTfGJX2+jwMd96MOuBzPX6YaH&#10;+juiKwZqbcaywv0UGMkLN/hR+zw+ucjt+2byp13lYslmpjFQm7Cy1vK8QBQY6zUeyvkpG2CHPqhZ&#10;qyVZ1K67P+sZN2LTOhCjNDdga9X82s2tDZ2+qmtan/paO9OZ/YGyU38YY8zJTRoafQD6ukCKs4f/&#10;E4RkoNYnifxAOHOgI2U/0TMZp7E+iE+rZui/oLyD830wP/l4GazFIkD5YnDI8wz5UzD+8BZphGXN&#10;D6xZKpWyxKPmKo31xYV5e/2zr7mB2oWz5+zI4qL4o5sZqGlukxzFiAqZ6gZq5aLvFZA3+0h7yAHF&#10;7cDbys8N1LyOgGqmtnFLTfm5fFcI+7bbW9uum17+4LLdu7ca+2ugHP0Hh0RWuieB/hOd+mMZ8PLi&#10;4nMsFWIuoU/LFatIxvEwqNPuiUbJQI3TCyo2M7toVYx5NceP5wzUEhMMGahJjkJn9gy5wjMxnsbF&#10;BmDsSzpyWprK7Bup+T3hyBqhyxxQ6XVxpEEJM6BNWfMySD6gtzaHg7B8LAB+Szx3H7iXCtV620/9&#10;Qj66p/hUMqeDgdrullUkz0qZH7oT+aWq+ylo+IkucfpJx4rSqdxArVO3+obWM6u3BgZqkoHse/Fy&#10;pgSs7x3lSfBxAu/i0UoNkTKrtf4QtY7yGcKMT4IHAkUx8VqSBoH8kQKdtN3GWJn9vXipiFNd+vtf&#10;GKf12GvjQbz8HTXGRVNO4Gwo7Zr0XcbozMyszc7N2/zSsk1Ozyge9Yi6pL1zWN5f+Pb7AKri1TkQ&#10;Uigjkp4DE6gtEEFlsBMc7KQCMoyWkko/4og2/OR9H0bIo/4SDOr2ycFROCjOA/AA2uUxSO8clslO&#10;9YJkNX2BLj+IF5EJT3NazGZZ//bjZe7455BkIdIA+YfMkwTO0g/3UNRbcSVzSlPTNjM/bxOa58bL&#10;fP52zLqSMWXNW0VOq9UIwQAJw7S1u2GgxksD6GYOWZ2pO2MF/GigfKBF2mBVPRj47NmOuYGa5Dkn&#10;Ye6zdzllc0vHbXJm3td0GKxgoNbGQI2T1DqcCsU+fw/J7/vkaVmYwOfVXL3z9+CnBehp5st0yg3G&#10;9BincZIWurAbpWGcpvnCr44YoOVQ6Qb3Ec7+P6cFxSfypfu4gRpykP4XPbOfn5QFjanMLwGpT9CD&#10;+MwnJ9kCro9oPudF9snJMFBbmMdATRzP+GFMpIlBfmEsgp9uPcvwPxzzcFD4JwWDhrs7W/beO2/Z&#10;22++YT/94Q/dWK3ZYB6T3FE0f/lAY88ljsaFr7uYI0QrvtzGuksd6vT0GUb6ls8xKgPaotvVtR6m&#10;790XBdvHMbKBlzLajv0TluQHv8S8FDLS0auccZHSEo/0pEvGbWkfNWRfxI52oOtrXSbsQwQFPoUP&#10;DZCNrlf3xnhG1vMMnL5hzd5kzYyBWktigGeq7HMnLoAH1BfZ8zx/IQVMY9E7j96nnAEn9FEBeXTb&#10;GhwK6//gA/18nMPD4rv4aoqkFXxLmOrhBmrMi7ryrInDGjB287lB15LWIdSppXUKBpdLC5mB2r3M&#10;QE363Gdf/5xdOH/B5qXXXb9yxd596y37/re/Y9evXrU7t25ZbWfXjTQpmz2imMfTeEH2REOyGgu4&#10;d4c/kwdhaffL4jo6EPDkMI2nIfQfbYh2xI8qRZ18TwSZQVuzNgdGvEGKJw8utwDVyXEUfjXVePwQ&#10;hAQHLaBzYK6KFtpxDGA0309Hk8QuFHlLTJ2CIlfAfIEH5BKcHLWCbORpruKMOSo/+TlmYxKpH5sz&#10;0bFsvCD897Z2pAyu2sqtO1bb5PQfLU7HyzbJw2QNbFfKiCpEoeSNU4zVmnxKwoUGlWQiicXsxOSE&#10;zS3MW3Vqwg3P6hIkCHki0qSiFNNytWxtCf/d+q7tNfesV+haoVqwk+dO2ouvvmivf/nzdu7SRZs/&#10;tmQlxWVyaUkYddj8o93+QxHhUUP4iBJ+79VJ9RU+hcMB8gSXiWrwmfMaAfonDJ5EVGRxcasvOea9&#10;tbdte9sbxhfb6E8FKn4mWDQZxJuP3D+sE1It8jjsx/ZImkDyYfiHkRrjQX0upCm+9tCP+iLYulqI&#10;dOXpJ8CJd33IFFVHVb5XGo8TzXS1maqNL05b+cicTRxdtF0tlu7dvGkb12/6Qqk0NWnLZ8/a2Vdf&#10;sZOXnrP548dscmHBpubmbFqTCZNCr6lxIHavFis2O6EF2dSsFmAVpwkTbos3WXVlMKS3lqB1tCsg&#10;CetROMjvVwvD9YS+/jZeQgkcZBj+8ctS0F4xVvygUvDF/T/i6n8wYYZPFgYl+w0VcHmbMVEOxEvQ&#10;3/tgEIAr40TffNOqVesp3hiqaUjxqaKG4vDpxpaQzTlOH+MBRF5RRm5FuXz+KRbOYNQj3u4IGNQ3&#10;j08IGFCIbg2uVJ0k603yv7uz4Z9zaKzftt3Vm9bYWrFefUNN3rSx5raNtXesoAU8b9Y68hZVuy7/&#10;mjV3N21n857tbN2zbWF9b916rT3ljZGa6OgWcSowLBpVcMLD4Jegg/cr82J6AJQ28NhcZFMvQ9wZ&#10;enkQpSACFbWQLsqXBz9aqKCQ+qTsk6f6lDHPIr2xZZ36unVq96xVX5GivSE+0eJXfBL8waJ8MELA&#10;aFfW54NbYcYz+g1ok+ijKzTrY+adwYCHngwER6v2firdlJXK05K3U6LNpArXXMER+n6MvmjlmFqd&#10;ahV1dtGYxKP7MsOHgUEc271va2ubtrKyaru7e/4QBrkOICsxot/Z3rWrV6/b9773A/vWt75jb7zx&#10;lt25c8+aTR4+qBzJGtSTNg81WsqX/sJb+BSeQh5cH3K9ZjB2kh/IiRcXLlyw5eVlf3mDE4Z5c6pc&#10;4lQmTusrSRfetxs3btlPfvIz+7u/+3v7P//P/2x//dd/Y9evXfc3qTjpAp5E9sKfaRPWZZMWscyt&#10;vsnpvKsA51PF78+vfpeJzLx//pfF8V8my7I72hPtexQE8m4gHz6KQN4NjLoPQyDvBkbdhyGQdwOj&#10;7sMQyLuB0Xsg+R2GeRj2C5pnNwLcgz7IQ/J7GAJ5N5APz2OC/P1hYaOYIH9/WNgoJsjfHxZ2P7IR&#10;1JROjnpiWn9Mzs9ZdXrKGtLv1zc2fANnc21Nc6/mC8aU4sfpr7yl3ZOuGjM5R+GzMRoyX/NWGjOa&#10;/8c03oYmoYRa6yR02wVVgU2s9HINC+90Smg6nWCQB9VXigPm5V8LeH1A6paQAPRO6IDuE3V1ozpv&#10;d4QfBpAw8kgOvzkAyGOAbAS30St9v0BwWLKPOXiL9S+PQ6RITXYIbSlQOg0Pq+t16/CSHy/1+cO5&#10;0PPYBOdFQH+Zoly1mYVlq07OKE/01DGfO1pK09WVfuPUvkJl0saFY5qLojJR6v2Qr2CGBzQg/Q67&#10;z+NhYbFuLNiE2nLs6DE7f+6cPa/19GuvvWZf/MIX7Gu/8zv2z//5P7d//i/+hf3z3/99+2e6funL&#10;X7ZLly7ZxYsX/VPax44ds6lprdXVLjZ308ZsgKghPh2XP2ROL3g5qGz0RD4HXGs1rM0DsZL0fc3f&#10;vjBng1lzK2s9Zl6Menyfix1z+TPPlyua28vs0VEesRIyd7NZnqFLJ9Z7GWZGbH6KBJsEhCvefUg+&#10;jjwU0SWDNDcP2nkYBJ0PhiwPMn5QtI81pIp/tAYcRr+DcnW3/uVp36dfP5b4TfI8ncLQP43BMc8f&#10;wowHfP2v9aOLU/3jJFDWKzzoADm1sspXKaambLI6YRUesojHMbpu7nGCQMdKGkNFHoypPL5WAcfw&#10;4N+K49aQHN3e3rFareHrJOrNyXsDfU+1EW8zj3JPnA55SHZcv37D/vt//x/293//TfvRD39k165e&#10;MzfSBDO9M1qf2g+ET0ByH4QJRt3pnvqlOg7Qf3KGK8Z6SuG+yDvmbEWiilFNEkhvLpatOiFZgRwU&#10;DWIoRxrPFL1Asf3hV0PrdMkF9jjSaj9qEBA9K1S6hFGxFCvDvn/mlYeD/DKIoCgl+GcU6S+uozCI&#10;E+lHQT7e3qzNGXp5rDHYG+20JZI6adejn4e7UppIkdGGr7H0rCj6gXwKtLTfskK3YfuN3fjEZ3tP&#10;sbM9L/G7S1Wn95OEQT0Df10wKJ+di/hFz0IDPykNGhZET3VLr9eyluiGQQcGzX7iJnthvCHqKNqN&#10;K6du2/hE9Mb6PfvFGz/T2vGKeLxkR4+dsIXFZatUpyQ/qsqbvZBsL0rjgKu/OKmeA2Mc4X4YrVJY&#10;lo6xo0Y4Zj/nK1eGiZNgkN+grLg7HBOMutN9ch8WDhwWltwHYYJR96NgglH3o2CCUfejYIJRd2C/&#10;b4YwIB+Wdwcm3hj43c8nYMZL6vOBMbdCMnRGBx3GbGJyys6eP29LR470NRxODHR9HxmieYuxgKHw&#10;TR7Ur67JX2NGYVzj2UI8eKd2bpSQQ+I8Enj1lafm4bgqL5dtqY1cmUvKVihPW2lqwcarM9bV3KFK&#10;ah3Ztub6bWtvr1ivtS25WXODAn+ZW1XgUZKa4jkBfd0hw081ePPoC/pMBHFrPU4y5yV99J6c/sNc&#10;kDFJzFlg+DO3BDIPD5D05Nt/OSybSwL5Dej+YSDt4aX+gZ+aWkthnMYhMYnH0NHm5+dtdnbWqtLL&#10;/NmeapZq0K+J6yIgeQYOwvMwnG4QnncDo+7DEMi7gVH3YQjk3cCo+zAEBm7+cxp1o7Znu1ubdufm&#10;Dbt99YrdvX5VOlasb8c47KYt3UB0TfswPka8LzTOsINgDYuhUaa7JhkQz3Z7Pg/6Bj684MXDexmP&#10;wIPOY/BI8BfgXRzVHMB9fsGXeUxRRpMe5PMUfjmgj/r01j/0TXRy+pAXJkvwiPiFUZVGVkA/lWQ6&#10;Qjj23/qYjcUYs6NIumE/4oZsiLRURsU6R/SBe3niTxa+F0E86kA+Xgf2GMij4PsSHIQRc6zCNX9y&#10;YMKx4yf86ysYrl1+7327pTkQ3r/w3CV74ZVX7Ku/8zX76m//jr366qv+fIF1ohsECzWJUglhtk4T&#10;YsAZMnH0Fy0FA/I+Hycc9MMAIszlxH3xcP/qAO3H/vwvzv5HN5wR8fk0AAv3iYkJnyicM7I6wcT3&#10;1y/vmb+GOx/6eCGIF/nHlX89f9iuWoP4OaS4QWBnqp4GhH6VUjnaKobG+GN2bkZKXlUL7ZK1sChn&#10;ci4pjZLGgS0aJBLQPSldPRYy0pi6uuJOyCfI2lpIckUZZEOzvrcnRattkyVNtpL1Oyub1t5t2v52&#10;y0qskVS2ImucFaymBexWu2U1jNQk+xEZU/OLduy5521Sk3ZxctKqszNWVF57e3V/I/jytau2tbOt&#10;gau2KS0PCVq9pjUxWpip2HOfed6ef+V5+83f+037ja991b7wW1+yM8+cteoM337vqZ0tb0usraJ9&#10;ySgNVKvcAIlrEhJycXFI16cQAP9BlOC64M+CCJdXECJcvQuP0W+O6rete9bQwvjO++/b6q0bduzU&#10;STty/qIUeC2IEcTCfX+jEPcgf/B+ICyFjmLUQZnc7y/sKf+uFt9dXeOtCU0F6vvVDz6wrdu3rbGi&#10;BcTWuhW10C8XxHNls8ryrBYbZT+5b31z27a2d6w3VbJOtWATx+dt+fwRm1ietvFK0Sozk9autWz7&#10;xqrt3F0Tv3ZNXGiVpXlbOH3Cpo8t2cSxRZs6ccQmjy5Z9ciCG7VNHNV1Yc4qfJZ2ZsoKE1XbL2cP&#10;ulR//6kDChq0476gE4W4qmmDpmZyTTiQEwMYCGeiHPzrZ5CD4buA+2MFpFzyQLlAiLF9LcLGrSw/&#10;TkmLSZlrmnaVPjGap8nzQrpm7n483Lq4Owcjt1nUYdC9P0CDNlzZ+c3Ho+76c0VCcot16XhPyoJk&#10;LVGSYZgbiUUCYbYAzxCfWEBxCxGEjBXCaENPVPFNX/mjgCg/fyAxLiWcNyEl+1jc8nAUe2LeUE0K&#10;dCyW4WM4mXvqFCViHMW1UChbuSieGmfuC2qm35MA6OS0kpu26E5/dVW3Yd3GptXWLltt/a7trq3Y&#10;7vqqP1grSDEq9opWMs1TY1NWGZ+zibFlq4C2bOX9I+L9I1Zvz9puY0xXs5oWKmyWo3T5SzD0HQ7v&#10;QzyoADVKkDwSKo7z0DBEl9ObKez+OA7uDRUlQ9SfpPO3ZuSLgukPrf3KBp+uisDsEqeoqb9cgZ2U&#10;4jnphliFwoyqXg655PzQ0IJM9GluWbu+aq29e9asrYiGK5pA65JibSuJvmwlKjvnpTDcgv9UtsqL&#10;2ukHf+bQyZOh82MCJSM+EDwfbpc38I7zVi7+Y4T9saKGghTykmTg9HkrT56wQuW47pcVOqO6TAl5&#10;eEilveKhG5CWugrd2JW3GVXPFsZjwpV796RHbPI1K+lBkjvFffvxj79n//d//S925YPLWqx2RHuV&#10;LR7sKj4niOzt1uzevTVbXVmzhYVlLQCO2vTUjM3OzDodehr/6PeJFjwswkit3WI86p6B+hSeQgY+&#10;v/jYCcCdNrZYkxw9etQ/C3Dt2nXx8Zj4iAfT0lE0/rpCeGtnZ8+NKq9cuWY//enP/VS1lZV7ur9q&#10;N2/cso2NTT8pmbc0efgecphxwfhwtgykHiAySXOZL7zFv4yf1dVt1WNHY4A39Dv+SYJjx5dtRjqJ&#10;z9GKRx5IA3f5/OUtcl+/T/m7X87t8pB7XfLuobDsOuSny0Hx824Py65Dfrp8nNL6jXtk1yRLkx9C&#10;OekPkQQRvL3TUv+33aB2Z2fXqpWyHZPOOD9HX0vi8eKE4gaPhWwMpE/IU07+5etAXO7dDy/cUW7E&#10;H0mbYZ9/uE/5ccm7U1iKl9D9cuFcuTzutH6fXXN+vE3d7jT9ha2i1sMlTQq7G+L51XWrN9t2+84d&#10;jb22LSwu+mfTmB/9U/qskVn/krbbtnEeyvKAlu7z8cUgQMcTYiyvsJinXDvwurhexjhjbtCV6aMr&#10;+vJBEtYl+5zEVp6xQkk6geOEWIGXeCqKKZ5QZWLzjJEXeT8RCFIFHOTu32cO3+SFCNBDNKrt2sb7&#10;b9vqzetWVusmRDtmbU54hZdpAy8IOWWU1j+l6kB+aqPammhHERGPDWn0bKXXrztesLrWiw3Rr8Sn&#10;KCfmrDy/aNOnz4pmrJtISB6fQKDqCeNWLc4hOo+Qh/ysZvkEWu3Oddu88r6tXbti93TdbzetkE4L&#10;4AEeL+wVSjZ36qI9+8oXbfnMRZs9esoNS1avX9G6/C2NgzXb09q3MjlrJ174rB2/9BkrzixIF5sd&#10;VKjfVwLdJ53Wb7Pa+h20984KP3Re/7St5puedLjt7YbdvrVtDSnynF4Wn78s2/w8ujw5wh+hNyOD&#10;slwc+cT05MSEZN+sLS8t2YkTJ9z47OKFZ+zZZ561Z8CLz9rFi8/YKYzSjh+3I8eO2sLSos3Mzvrp&#10;/fFwP+MvR/7FlX0M17+FbApjMtYS7127ddP+5z9+037xwXtu0DMxO+OJW9uaL7e2rTBZteKcxq/q&#10;x8PQxtaONSRXxjR3nzh+wp699Jydv3DOXnn5kpV5GukSQLlrbYeuz+c7e+xZcXKQP5zjqwPoAaD6&#10;mbUe/Z0ZbrCLxT2fOvKFaUzEAtGLjQsa9MsC45ps+lf/R8gnHFI7srZk/T+4HowHePVRHRKQGyIB&#10;8JRfBASCmid8HQ8iNzOkX1lYKIx+dsND4hFGH5DW+wLe5cF8wR84cGVc8LIThlWVStX3gTFGwzjt&#10;vcuX7b3339O6ZtcfnDKOOVXRXximLiXlIR2Cz/3ubWzZxfMX7Ktf+orGCAZvE1mT1ACVi3Ea44NT&#10;rJP/nTt37f/4P/6/9r/9b/8P6aVv2+3bd7RemrbXX/8crVd5UV8IEYbXGdUy+cDfwJ1dR8PTfd6d&#10;wtzNLddE7LwfUVQHxWMLBqNzTlNZv/me3Xr/F2qTWaPRtgnJu1PPvmyLx06rnkUrl6u2s7llV99+&#10;05r1XXLx8eYPOnXHjF+psrc+YVXJsaOnzzv9kSM+h3l1mNMC6GHcWc0cvHp5jxykdMMw8E0yMT2g&#10;jxJSKQDXwPifCgs6uEv8FK0Bw4///oOuieaqKFrNvuRRAZkkHWissWettVVrXX7Pqs26n4pWdKMC&#10;MgeT3uIZkNr/+6knukrSemm+jhefdzst3+eqLi7buNbalOsv7nl65BpXbuP65CDqGwiMXPPBeUww&#10;ei94UHBQPiD1RGCEuBt6Ih9EJ01dGveaIcVi7eae7W6u2u72qq3euWZ7uvIFhpLCOVmq3ar7qarv&#10;vPO2vfvuO/azn/3Uvvn3fyedd1Xz0UV7/XNfsKMnTtv88lErlqrKW/rmOIbp0J39KObsGLPQHd4f&#10;1F5Xn6PzfoKh2+h1z0Nzf63WsfX1pjU13uqNpk1MljX3V2x5WXOnxkqZtYy3mHEMJkiZHoQAcfPu&#10;lBa/LKxfd2GqM5d0n3ensH7bkp/wkdLm3Ak/TFr3PMgvwUHtTfcpbob9egS4nuOTkt95/zRbXbu7&#10;squ+qeku+npmesJOnVr0kzpJjSbmaSOh5+HP+frlRx0if+Ippq74BZJDFs/rNALB9DkIPXd+ZsqN&#10;0n7ykx+5XoYxcEjVfTc6IKe2/DdrdT95+pXPvu6yq8zn0DRIslp53qSnbsyB/oKQwngOkSDVql+7&#10;fp30jwedzMukZ82mnFnDEUz+qSQ3jCpKQ5OM3Fu94QYz+9269OtN/zJOcfYIxWvtckRrSc6S0/qI&#10;+ZtiKLhf+P3gdc8g7/7YgMt9rofXzYPdBecxX6Dvoufwyfp4TsAeNy/mF8YI05rbvyrDPAe1QSDc&#10;YcRMXrjjGjAoBb/xguQbsg3geaP7Z89FFDXRM/4/HJzHM2T/DOO0n/zkJ/af/tN/so2NDf/MJ8BL&#10;qF/4whfspZdett/+7a+5foaxSXq5DV6gDm5Q5fysGjA+fHwFTx2KPo6EXPLuFJZ3e1h2HfLT5VHS&#10;gin9Y03Lrcaixvjq7Rv2xg+/b5vSKy6//ZZtr6/ZuHTYKY3r5s6u1otTmkfUo+yNSH0gS9Zp9C8v&#10;qtV2dzQXbtmVt94UD0mnqO26Aag/YxZtSbBw9JifoA3hx7PP4/McAKPXjm/sBz8xz1Iv16/gscRb&#10;7q/k1BugEtzn/NjfjavqlvUhkiF4LN17T98PB3qmnA8M/CcPTnsh1OG5MX3uuqjW1cgW9vAwfMXQ&#10;0Q+aUT+MSS6HfopkgcL0bmTi+dDf6kfvrf445Bp6Lf3u8bl3PyEGZeOcvlZyexYMx3zOg2dVBdfT&#10;tfbYWL1nP/nOt6wlvXl3c93Xa+Qdz235ms+MPfPMM74Pv765SXJrtfiELFlpdSg2XZLO9pXf/j2b&#10;Xj7mc8wPv/dDW9/YtLmlZXvmxRcUfsTOX7xgZ86ctSNLR21yZs7m5uZtaprT8XlJL06F7nR6klVN&#10;1aUrvbChehZsenrSTpyaF62KvjdT8AMiVDHGHDX1auLBHQ2DHkkXwO9JIHmn/B9Wjmrl9OZHvfBL&#10;9Qs606fQf2XlmtrTVn9tyg9e0Rr5cUNUyUv/xALd/SBMxPeH0UI/LUEcW5Nixmc0EbSTU5O2uLRo&#10;Z86dsWeff8aeER49ddRml2etMFGwblHLzJLSoUDJ3RnvWCv9xgI76qxuoeunlHWllHU00Fscu43i&#10;lW3usVBp1Bq2s75tO2vb1thWHfZa/nCtrZjSu6wnLt6X4tVh8lb9Gg0+X5AdgalrT/ddLM11j9xm&#10;s6QqpXh+ed6OHF+2Y6eOScrw+c89a2ih1WXDRpJnZn7aXvzMi/bl3/qSfe7Ln7fXvvhZO35ag1Ty&#10;xj+FoHhdlBsp1nwOtCfJEMZpQtEoYRzvSqmZsurohH4KB4FoE8Nc/S+6JSNQJ5mzplwQcASbu1pE&#10;a0HckPLAJ1nGK3xqRAI5C/cHqeSh4Ys4CcAnjwMY+MYEcTiOxhmkZUJyYxC1waW+MDZO5NSvLYWk&#10;K3nmn0rEal/hRfheCx4/Zlpt7WjS61bFXxLgpYUZNzRbOH7EjbD2tralbN2xm1eu2s7Gure7MFG2&#10;mbMnbP7ZszZ58aSVzx+3+Rcu2tLzF2z2wmkrLsxaRzzb0iJmv6PFmRb1muJscqxiFU0QGqpaH6n2&#10;zFZZSwa/QdsOhCwwyY4DUb/HDqmPM4wKqhwGfEIvdwRVnyG3pxO4O4ce53EBhQzq2q9zHiLKA2AQ&#10;mPhuuB0gd4SI7ySr9jEcbtfFIztafG+bf+qzuyflSsqUFmgFTZqoUGzoRZr82Iuf7hwDUiUD+zVQ&#10;fMd+vCcAGkBu+BwFCn2kyUPjSQuGZqNn9XpPc0FBCzot0rqzGi/HrVQ4ZeXiOSlqF61afs4myi8L&#10;X7Vq8TNWKbwmfFn1PqE8pq3dkWLR5mGz5io/iplP4MTCIrX5fgQSJUYgH2UozVDACEReLHz8zR1f&#10;XKL4hhKEJEEJik8Ji+K+kaFedIM1FqdaGPlmYMUXW75xz3ypPJORGopjpy1ZpDm11dS82tJcJaHE&#10;ohpjNnAMxZFv/oIot0F4KngoRKsGv8Pb+CsG1b2gNhWLnJ42K5poMTo2EfTqipbIP45mRbnsK5vc&#10;g56BbkXBrPkxPjS+xluKyifHa7a7t203b92yO5LNGKJBY07A4xjl7c1du3trRWGBnJh2RMr/hXMX&#10;bdk/8Vn1stG5KMo3VMucoBcPbnwBQdhTeAoHQH4+SZtavFnJCS8nT57yN6F44NVqtSUftWDUlRNu&#10;OOkCYzXeyELX54HgG2+86Sep/e//+//T/ut//b/t29/+jn3wwWVPw8KL+GFoxql/mjvEq2EUx9jJ&#10;xk2SE1QpqjUCuTiHwkiclFfKbzRvl08Z+Lh9QFrgsPifxLT3Af6jmIN+vg+J55D5p/IcI+TAfFJY&#10;Pl3ene77eSWUd3InGHWn+1RuQuBXkRYYTSvwzSY2M32OHrPJOT7Ff9LmF5ek5+/7g3XeQNxaX1c6&#10;NiQl491ATWMVXaNZs16zbsZpKRpXrt4oEic7cdKMzyNasHY1J3c1z3c0V3RVJx5ixKnNrB24yk/l&#10;g6HRaTxinC09wD8lhpEV+oDiU88B4M7f/xoh0RYiqU1+FWAswUtpzIMu6mgD7VZwJEkJ83gIKFGc&#10;MAfqVv9Chmb6b0+rfPVDg7erpQ96hE84pB4Oah4MGTWE6CGiQb1mzc11a+9ua60an7GAPuiR8HxJ&#10;6+2xYtEqE1N29Pgpm5mZ8+TMEXymrr6365v79CGfvStPzvgJavBivzZB/Ayz4rNL9E++5mAOvPMz&#10;vC/egzBBxgcqm5PJ2D+KeTQbexovGOowP/qb8vJnbJaKJZuYmlK7J6xYks7ME/1sLeJI7UeLEng5&#10;CsKwoit3S2uMervpp6e1VDYrjXHlR55+GpUAOeD5K684qberrgmqFItax09gyMInO9DxWal1FY95&#10;PSHzdFuFSskFM6O0IcykRpyiFvFJx6eMeqyDhBjSOkTHDPBDwS+V+NMLH5Ucnk7/nGcT/4Uxmhuk&#10;sbAR+mn96stA+jfjBcfB+jaJ3DCyzFA/eB9+LGocxIkxJO343hNXbKMxbuckPxiTNbQ/kFNAHNwt&#10;rkRvVNy679WqPoo4hEmey82aFyMADLx/8IMf2jvvvGvXb2j+3NqxXa2t0EWRMd50rw2ogvqyIIMh&#10;dw4T5OMfmjbzz4floZ+n/vnErdqIViU3Yiiqnmq/5ixOSnRdW23E8KxSnbSiZCLyAIT4zGGMYR5Y&#10;YlRVq+2IXntKj+4dYT361/uZ++i56L1cVQ6Bw8MjJGkNeRykyuMjwCFRR72ddVVSH/HAUJ95V9fY&#10;nxq0tSv6deWDxEq1jLRA1gbRB6O28pjW4Mgx9Kv6rmOfWvSV3P6J2CSzP6GQo959QKuGkEjMFeI3&#10;PmkIiqtgPx/7bqBWEL17PHOp2c7Wmt26+r7dufaB7dy7bV3RsFPbtuYOnz68ZT/72U/su9/9rhtQ&#10;fPCB4uzs+ukbRzP9l4epnLwRY5Q5TegbeQWVIZ4X6Z38jwL5hqQWHzgus7A8RUbTeLoR90Hh6f6g&#10;sOTOY4L8/UFho+D1y+CBabNrHj5M2oQJUhyPl+GoO38/6neYO3/vqP7vI+ECr0suDB7px8mHZ5jy&#10;HYLsPt+uftoDMIOpqWk7d/GiHTnBy6paI/H5Hc177I8iE4iMRK7Xav45s3u8ZNRoWpd9kCS0Q3jF&#10;Vff+vCnDfFkPBiJSnlDyKjWVLDwoIeOmNGU2MWdjk/NWnFyQLs2eNS++blpd2Nxbt05jS6Kt6YZX&#10;GGBFHT2DB0Ksfx4e79cDqQ2P1paAFFd0zfQgdJ28nouxvr+IkcCJn7n7kOWRYaatCJk3mNOF0q/8&#10;5Cws0iXM/FlIpjvdz68fDsiHvTZeNMU4bW9vz/3pq2q1aufOnbdjx467vsHnw0O+ZkyUkDrk3fn7&#10;ISTjDBPgnyDFG3UDv0xa4Iml5Z96S/RqN5vWqmtdqjlq896qffDWW3b9F2/ZvWvXrCud1E8Id70Z&#10;nhlk6nubmhwd0VOVH0Ml9TDx4INms25dYa/TlA9+PGeJzz4O+CblGzj8SyWOQi6+CnaE/zL86HB4&#10;iU/BR0kffXYSqaL3RXPGO7yi8Y7BcEN6kZ/AmZSZjLQD6kYu7JHDQ76fwL6C78eBylnoz/c0hgO9&#10;VMVn/yHiguwHOk+yZnBeoBzl77wRz0MxmHZf5JCQW/Y6KMOfJzrGJ4I5Cd+fI4KKy3pNipudevY5&#10;mzt6TLJn3e7cum3XPrjiz644bCGdHFoql+34yVO2LBk0OTNr1ckpzzfKzdaNRU7hLvtzLjesU1t8&#10;HI2O0z7SlhF0+j1B9HKoU9A89fTB8dI9kNw5pA0Oye/JA7X9ZAN0y2Ei3vAPloPx2Igo2qQW0WzG&#10;wa+8Fbdb27Vmt2nV2arNH52zUxdP2sUXL9hLr79kp585bXPH5m3myIxNLU1Zea4iRWrcelUttstd&#10;a5c61i6KuQtt6witrOE3IbIW2ahrKX+Of0eB0GDSANjd0CSysuEnRxU4xU31QT3grdMOC3gpk+J+&#10;tYXJJzbueHOXzx+yOdJjk6UQbwNi/DY1O2WLRxbt/HMX7aXPvmJnnjlnSyeWbfHYop177ry98OqL&#10;9vmvfN5e/uxLduHSBZtfmrFiGVGkBS6K3jif7JKOKEV2zI+WiUXdgdinbhpxfhP4FIYAGg2L5GwS&#10;z8kIf2iA4IcR/SrUBLG3sW5rt2+rK3o2Oztj5cmq9DMSIbTJJXAAqT+yPnkopE4DcxU6EIGsRN2i&#10;pLqxJAaeUlCof0c806uKf6bK4k/xMJsw8HzWLhTdruJ2hG3dt8TnLfFge1IC/sSiTZ47bhOnlq1d&#10;GbdNTYi3796xq1cu2+rdu8YnWPw7zlps8WZ7tzxudc17YIu33viEqCYKpwfKFwZpbdFb8+x4T6Ne&#10;QiG17klAnkqPA/I9iLur/3zyF/QNUXmyFIklicaxaIOs4EGey4wRRCaymdq/VxqPL+wP7F8ZUFbC&#10;nNMxHCGr1bmO8lN72XODlxhDkry++GKR2m3tWru+6W8Q9Zqb6vddydSW8R5/UXGK4kU2mRGpAPQM&#10;zOjgGH4UhfLR/164A46EjxlStjAnNlOZ3RQndPqOmoTyeFGKjxbs1ZljNr14xuaOPGMzxy7Z9PGX&#10;bfL4K1Y9/qqVj79mpeOftfHjrws/Z2OOch97zSaPXlKa8za3eMLm5pdsampWU4sUKWjrSosqMIRe&#10;gaxSVO4QIGgouE/Fh4ASocC5IsdbE5zOkOE4J3mx4Rd9v7+PERTfk5/Q+ntaxJlWn08qh6qQBwbk&#10;pR5Udv7Wn+hVKmt+rswJF61SPaKF7gmbmDpl1anTVqoct/HSEWU9r5ryljuLXhEdJXq4MTlQm4L5&#10;RJ5AosY1wxy48uq/XwVQCojSrDakBYH3ndD7U05BxOTH2NJPHgMeT5Foj8aVdIAxztEXbm6u2ZWr&#10;l+3OndvWaLbkL1mrKQpFnvwr1QmbZEPs3Hn73Oc+b7/7td+1V199xebn5/wkXsR/LBaEJZXOQMyK&#10;4zPo5QqnGVDfp/AU7gfG0yiwKIS3jh8/bi+++KIdOXLEH3zzKQA++3levHj+7Hm7cP6Cnwrz3HOX&#10;7KWXXrIXXngh3ow6ctQXw5ubm3bjxg27du2arfIyQKPhefun/zNdawh80GTup/DxBPpnFB8Z8gkO&#10;Shx+ITsHMjTcB90HuucnFJDdfNZIDn8YLRXUlo4etxc++7qdPHvWJrSO3tvdsytvv2NXOKHw2lWt&#10;Xdassbct2d9xNYaNRl5awSBo9+pV271+I05Q0nxdKPKwW2ubcYzPtXbQvO4nNmv+d2RtLIzTokEM&#10;0XSV3jBWUFrpR2NCkztOsVAYuoPmOVAe3o5fCeSLwp0wQd9P//oovQWjHckz1nfo534CJBOnIjsP&#10;+Y+7YexDLr/Q60Vzms5cC/25VwpyBNn69ZfN/O7TAWriEF3crX9OAqHfZxRgs5W3xnkjl2tsyIqx&#10;M8DFElLMZdXZOZvRfFGZmdG9eAo+ru9ZbW/Hmk1O8RK3qv8mpAMVy1UlgUezAocgyh6meG7tAUQl&#10;s7T5mwyV75BsyfyH8kgQ0T1enBrFJ1wwCGVDGH0xIXo4+z7oz7h9wKqd4kHRBD70vCMzzzdKG0aM&#10;yDAqIwJyAl2xoXU769VitWKFsnR7jM6qVZuYmHJDPk5OKpYwQOMlFJWjrNBO2SBmHi5rTLD5m96s&#10;9w1r1Sswe9iCQALVa1Cij9Jlh9DrGfHoQzdUSwZq5PVRAFo4PbJrcj+FATyILiksF57YrL+20nok&#10;9RvGTHxqqNPi5WKMuWrGaUcdPtPXwcgUozJOFGmqT1tKo3Gd+EKZDsbM/ZCqAWLMyRJ8fmY2cHbW&#10;picnrUh68ZznAE9KXsPT8DY1rEl/bLRa/gAFg62EPs7E4612x+7cXXHDNF6OeEdzJif9IqDhcR6+&#10;8Pn5qKV+fWL8iiARIIN+8TksljgdQGtsN0DbV5vaVq/XtR6MdmMojnHr5PSU3LQb6utHX9IPolQH&#10;A7W9XavX9tSHTfkrncJdTgtzy1aHSHkQHOSbYg+nyqrfxwGMhoA+eWbI/SAkD8kvjwl4YBYv2eVC&#10;EXA86Bd/jUnm+H6w2u3tVcMHe3dhmB97dfn8FV+yjnQlEauotGPsq4qGbc1Fnj+YUiDLQb//mEJq&#10;3APA2y0MjS7cB0EaN0Aihc9/zG0wl/gsDFx5ub/n8/jd2zfs6uX37fvf/Y797V9/w/7ub/7avvn3&#10;f2/f+973fF3Ip+dYa778yqv2kvDs+YtWnZqxUmVC+eX5JGGAiu3jIwHx+gnyCIz6JcxD/n403mEI&#10;5N1A3v1pgQe1F0h+eUxwUBiYh8PD+8M/AaybEMgnccxHziCFAXl3guSXIeuJytycTS8s2pFjx2xu&#10;fkGyWLqdEBnDC3zoaBiu7GHQsrpuNy5fsbWVe6qWfgrnU9PUkfEU4yfQ3cojX+RDQZEGsk3uwTAJ&#10;IBP2pMvSoacWbfLIGSvMHLF2r2ClgvTGTsdaa3ettbkSe/zjvBjCJwf5ygjzfCKmvKlbhh9/yDPD&#10;oA3A8N0oZPE1F7iBvmQaJx75V5gcwx2EBUdlVPIPSHceU//SPEP+/tKI5vUwdI5IkNYxfD4SpD5C&#10;d7hz547WUtLr1M/+TFs8Nj09bZcuXbJTp07FukR+WUrHtH5JELNCrkYRbQDpPu/3qYBsblS7OAyk&#10;Wi66brC9vm6/+PnP7b233rKVq1ds8/Zt25ee4C9oONmChzQiM57RfaajuRFrxmL4w2NN6Wp7u5zg&#10;XctoSDxeKGDt1I+coy9+98N9/eQQ6aUtB7oO84hAVqPZeX5P4aFAd4FypnHf92SNzMsPjT1rq+9j&#10;vS3M4o+S3P2yMZnWO2AcRCEZ3kcOpQi/ccn2AcpPyDgf8EiU4rypdRQPvntpbsoAromfphDJCU4v&#10;c5SbfRn2GzzUs1PeQsphTjxx8rR98Su/Yc88d8lu3Lxh3/7mP9hPf/Rj21jb8JeFePFQjUnVEFDK&#10;oGyAvQjWbHypo17Hzgcdk3hBTYdBUw6AFPikcBQOivNhEUjXJw8DKf+JA1hgwKL+AFm/8AdERF/9&#10;acDoCmKtGQZqU75pxyK7rsXdjhbMjU7TKjMVmzsyZyfPn7QLL5y3lz77op28eNpmj83b1PK0TS5O&#10;WWVWjDspVq1qsV3qunFaq4CBWsuxV5bAr0r0F3vG51EwUGPzgWp1Wh3b3dgJA7W9to13NWCs4Ken&#10;NSXsef9OXpptpEzq6ieXYTWKksYkLiGBEUNsKKpdhTGbnpl0A7ULz12wl1572c5ioHZ82RaOLdrZ&#10;Z8/Z86++YJ/70ucU9pKdv3Te5pKBmpQ7PpPA5yQkS0QPBjCTBGYvSUwIRdfkTrQNOicY+D+FAbjw&#10;F3/xSRZ/ZILiiIAjwCnIBpborf51pSDD/U5bPLLhBmpsZvA5DwzU4IcwaGMaD5nNdcDzefwQ4EkQ&#10;OAmHc4qaxs99qG8b46Cm5qyO6iE+F990K6ogBmpqHyeoebu8vlJ05eZIWJTQlujQVHw3UJvQIuT4&#10;gk2ePWrVU0vyM9us79jtu7ftyuXL/nYPBmr+uazMQK1TlGI73rN6QZODeLZT4pRDKCwOZcPPDdQ0&#10;BrG9zAzUGPtPAryPM/dHAvVlXiHzTfiEGcXZ+MM4DcO+tvw5XdHlBGGOrmaqC3UFs/s+qoJDSDnE&#10;7+OHhKx+XD3xARnk29EH+iDFz7zzt+GlOFIieMjoU1M/TdQU47RoFYswjCTDQK3TCCM1TlIb228o&#10;dXaK2rjSCNEzAKozGDdgXy32cKKJW4JfIsIAHzP0s86a64adQq49yfZ9KVKGgdrEgualoza1cMZm&#10;j1zUXHTJpo6/ZBPHX7HK8c9Y+dhrVjwWBmoYpjkee90KeQO1pRM2O79kE1N8UodTHlQgbcwIEW98&#10;CuXnm6rgI0G/FSOYwZB3yjcazKcoXFHNo/w4wD3eQuUtbc3RXcm+7pQYHSO1CYVXhFJ2XXlU3yo7&#10;P6UU45LShJUqs26gVq4sW7V6zKoTp6w6eUqk5MTQZdF7Ts2uCuOBONI56jRoc+LvqPqDf3lIekY+&#10;rycLWVlBhLj6RCH+cXrLC+zHTD8gWjdogphBY8aN1PzasQ0M1K5ctjt8zrnBxtDAQI3RyNHrfCIx&#10;Gah97Wu/a6+88rLNz88qjFPvGH98JpSHjipXlQm5QHU5TY3FBLR/Ck/h0YDF55CB2vIR38isiheX&#10;Fpft3NnzdvbsOTuPgdqFi3bpuec83vPPh4HasuKzCcZbm9evX7erV6/avXv3fLMsLXAJT/NX4tc0&#10;VPrDZQQOCjso7oPyeAofATJiJrp+WPzoEFI0IEnYTxf4epmHBPp1O9KSpDwtHj1qz3/2s3ZCY2mi&#10;OuEPOS67gdov7O61q/4Z8sbOluZsrW+dJBioaY28uW57bqB23drbO8qXsVZ2A7P98Yp0Uz5wWdKa&#10;N05Tw0CNjzJioJaM1PisdVylw/hJqtVAPuuZGagxLwWiMX7c+kWyRL+AqBsGgIUy7aG+6PvSAyVw&#10;XCfNV5/bEYblNjDaimac3IP1QKh5marnewq+j6Drpw4GBHGAdIkTUgBrVjbb1zFQ29kWQTqia+x5&#10;AKwPOvzTPFPFOAUDtekZZYbxoNau9V2r7W1bs1nTUphT5zX3uIFanCw0DOQZ1E89H6V8WEiMkJgh&#10;IPIbzjVc+q+o6MjMZZyY5sZpcg80QPQxNpMHSBthC8a5G6iBzH/kOFQF+UREnx/Jl/wBTlTCQK0u&#10;ZK2K8SX8zQNSjM4wUBvTuMeYz41flTaMepSf/nxHbJyXTTBg441qClR5qhOb0+wlgGFsACKXoDGr&#10;Ya5pFMQ6MfkpsS7JOI0T1FrqP7mVh+f/FD4e4AsW57hA9Zuf6KG+arcb1gL7Bmq1MFBzxEitqeha&#10;p/DZaF6+9b6HF2Bb+F2OlK/jCIhfeXDPvt3czIwjRmpTE5Px4hq8At8zsQn9RWHxKKuhWr3hfJ9O&#10;FHM5Dl+STuMMYy5O8v3+98NA7a233hH/wfcaPwrHcKDZos5eyV8D5OlyAG1UrZLaynqvrLHp+34d&#10;PjsYXyPhU2zIzFK1Knmo9brGNTJDLdQvST/pAm6gtuOIgSH09IekWbn5GhyEAQf5jvodhAcB9D4I&#10;A4bvBLls7gvLgCguznwNznocD/3rSP4I2UNlXkpxPVg5hRFHIPO3567AGBL6B+8pY4wlx0mk+Yd9&#10;2FajEQUSx2sUsjzc4CcVaM8AQ64fDNFyhcrBnAQtiBunJnLLPCH6S44wNzTqe3bn1g27goHa9zBQ&#10;+x/2d3+Lgdrf6f67bqC2tb2teahiL738iuOZcxesOjltJa01ncb0YpoYB9V0yHVf8noIZAkc4prP&#10;cpBPipOAQjJMMOTOYYJ8/Ael/bTAA9ubwwSjtEo0H03r/qMYyQ/K1qEfcF/IYwCek5StPDtnU5mB&#10;2uz8vNhUuplkMyOCvTvWch3NNXtah22srg4M1BAhOQM1gPGTx9DHPhyQlXLsYzY8M4eu0vesPG2F&#10;yQU3UCtOL7uBGp/FdgO11bvWXr9nvcaWmogxruaNbk0ot+f4cHCZ8LEBb/yBmGZK8HBQHOSZ5P+w&#10;kRr6ieYXdyuHPr+GrEp7w/0CMvT5RQ5H0vnkBR9E3jG3ZPF/CRjsp6kc8VEyUEtfCmMdAWIE/9xz&#10;z/lXEnzNkvGcFy93MoTBneAxVO8TCrHbwTZ6tcRpwOYn2v/iZz+z99980+5euWzrt29aT3oC5Ao9&#10;K0aiNNSMZ2IN5L+kR2R8wClpzJW7WiuHgVqkd+NFBAZpsj7FPcBhGA2NGPzP6gI/O1KLjwrDuT+F&#10;w4GRk5ZafJoTTLRjzPcaWlvxEonQTyx3PlG493PAIIUgjUvGqyNGamGQdigWApOBmm5yRXgNI3PN&#10;R9gTYAeDkRoR/Mc140EMWfPI3kGlGi/SgCkv9h35bOeJkyftC1/5il2QnLlx/aZ9++//wX76wx/Z&#10;+tq6G5yNsyfnA4Z6AFQsygo3dOq5gdqO4vOllv5+iWRuFquPh0KS0U8K8+CVwS+PB0EWdmAjHpb2&#10;8YLE2ScY+rQSU/hoi/u48NNA0YTMN2Ide3ILex2YSHEYVAwmSfXxshi7IndFqSsKr4gZJ8yOnT9i&#10;z77yjD3zyrP2zKvP2sVXn7HzL523cy+es1OXTtmJZ0/Y0QtHbPH0gs2fxJBtyqpzFVs8vmhHTx61&#10;5WPLNjc/a9PT8i9V/OS0vY1da+w2NPjbYuhxY1uiIaHAla1SNj15e5QNPJ+cVVk+zcFnJfxoTRZa&#10;PsFkxitKu3h02S5eumi/+bXfsj/80z+2rwt/+/d/z77wO79h55+/YJUJNk8pD2xJJ2RjUV4qsdvl&#10;829YgPIZllBUCErIKUR+ihV1494p2ye341MYhgFtUPp6Ni7h5feiI2Od3nOjSin9WUe4QtDRoqG+&#10;vmG1rW2bmJjwo5onOEENhhX4SVkS/v7pgFSKX/oS5ADI4h2E8BeYd2e3AcqX+ssFDzB5tVtSKKVU&#10;djpt8+PUyxo/81NWXprVQqNobSm2vvHm2LOCJpgiqHuOkXbBrvrWCvu2qbHWPjNr5RdP2KzG05Fn&#10;T9u08iopvL2+aRvvXbXVt963+q0V29/c1fokPk3j8leMue/GPKqdT4gaw6KL/quuoEuAaIbA6Z2h&#10;t6uPD4dEkjw+SYhRGJtVHWFbBfZR4W2F5rElmmDAhhvpwPvDCVE/+6j0XeWX3wiLzbAnB0jiuI7Q&#10;zh15X6EvPDC2yQxu8FMXhVwKWYQSzuloY1qg7jd3pExtCzlFbUcN5s0qNqhpeYy5eOsr6Nmna4aR&#10;ayBjE36J+mb/H409PhKQNXKADW4+gYuBWvSNxjcPXMtTVpw6YuWZE1aaPWWlubNWmDqllcgxzVFH&#10;Fb4sXLL90oLtF2d0nbae0vQq4KSNTcxaYXpBeSxYWYv/UnXOxkvyL0yItJIpfDKT08g0YgaGWgkT&#10;XXJwgFe0Iof3hY+AD1zyR5Fkjqs4FotVvw4M1uQeq6qfZ600vmjFsQX1/Yz8VHd/EM1PHD2meRpe&#10;QDFV+8dL81aoHLFi9aQVJs/a+ORFzeMXbax6Vs09ZWNl0U5xrDSjKmiCV1nOaznwnve2Zu05DAV9&#10;efIkGeVQQPnmM5k8nKlLrorvJQEwNBuXbGVfyodTVtcAWid57WMrm4f0oz3O/5qPeBDbaDbs7spd&#10;e/fdd+3u3btaIOxbRfrLzPSMLS8t24svvGh/9Ed/bH/5l39lX//61+03v/pVO3P6tLMAsj8UdWgS&#10;eQPc+wNG5e8jTzQbrttT+KcOziPSD4J3gicBf4AtcP1JYZyc9vLLL9tp8RyfAoPHTp7SovMLnxc/&#10;/kv7y7/6d/Zv/9d/Y3/xb/7c/uzP/9T+5E//tf3xH/+R/eEffd2+/odC8ezXfvdrdun55+zI0SP+&#10;qX9GA7Mki16KHSA8nFB1FCaeDsiF4x6FFN8xxR31Fz6FB8NBNMtjHnTvU01CeR3QMzlIMR6ClPNh&#10;8BMMtJgR4bqS5ot9Nn7KFatUJuzY8ZP+0O7s2XPWqtftsuYJNkV/+N3v2I++J/zut+3H3/1He/MH&#10;37X3fvJje+cnP7Fr779n6ysrVuNzHsqP05sKxUkrVqSnlJm7MV6ZtJ50k550E4zWMCLvab7vSR/a&#10;R2fRnD2uOGMFjddx5m+h9AQpQkJ0GU5Tzuszv8JO6I/tDN0v0Gmpf4gxdE7XuVn3aZ1fmpy0yZkZ&#10;6S2VeAFFSBzf8PNfZDMEuXyH+Nwx8nf09aI8me+lEHBqVVXrylIJWn1yQS0SOiXlgqhw6oDmIbcz&#10;dC+FsVZt1a22vWnbW+tuZMbSMeS7IqH7KJ9muy2erGodumhjk+Kv7BN/nWY9PjnU3JOOxB7KmFUm&#10;KzahuaNQRJ8lsyg/eEB1GuEH/ucxYOByUProx+HY+TZ5GQfCSF6eNHSxQL91HMBwhq4H5jZ7OQnJ&#10;52GPBm8mrZH8+I+/E9KRez/tm3R+ehob0RiWc4Kaxi95er5Ko0wx5KH7fM0uHvWTFNi8HmfTWvwr&#10;YgQO6g5GweQwivCFrvoH6+eRhIOHIfDNoZk8GBPk3Z86GG10wgSpE/KYYNSdvx+BoTGSkL5BFxPy&#10;gKTX1jUhD06F+7hbGXJyWhiouZFal1P8tRbiwUqWJz//KkWG9D8c6FwoHvQXKTttK4lfjy4fseXF&#10;JZufnfMvbjifdDoetySe5gEIstVPvMzQWWloHGjelP/Kyj378U9+at/5znftG9/4n/b22+/4GPBw&#10;ssVQTVf/1I3zPXNXns5PCPJd6vTP3XPRFUSOceoUc4afoKZ5ijjtbtvqkqFNTrbrdnyA8WneqZlp&#10;31Nns6a/Dsz6FqPeFmnqu9IbpAfQR9K5E9keDpHPAL0qwvQbveeOXhvFQczAfBg73GA2/6qYUfbs&#10;y5gMHXIeaf6lYZ6PC3TdCiXR+iVF/Ih7MJJXVqjoKIoO5Bn/5NfDoISMnIhC5Cqo9J7/EwMyPwgT&#10;ZPUewgSj7oPCRzFyh26jJYLEQGfy0zSYX/RLa0knhbCn8Y2BOgaSPHDn82jsaywfOeaf8DwjffaZ&#10;Z56z11573T73+S/aq7o+9/yLdvL0Gem+rDMpPauBMuwbdgsZw17LrCz95SBrgzOSnHl0yMIdDohz&#10;GPbzfAL4aYGD2vZLI/lG9vfBfWGRxvcKs18/Tj6e3M437qc4Hg8dEhxJcxAmkHt6dsYuvfiiHT99&#10;WhKDcUCp7O9pjkHH0tqrpGttZ9fe/NnP7erly9bmM59JXikbPxgAfkd+k63uo26PAorowov0SC2h&#10;EuNFHu6zHy+HRHTNe6wB505ZYfakFaoL8tT6r7NvLY3V1taqtddv2H5rTVM6J6lp7hivK06WPgdR&#10;z8AEeffHC5DdWV873g8RMhKO3O+hG2FkxPwcc0PoO+yLE4l/YJJZCZO/R+rDkE8qjr7PFfs4AJmM&#10;UTsnVGKg1pFexUEs9BHG73wJ4cSJE7awsOD6g+sQJKQP6Vef/LhPSLjkPLH6DRCkcAdvzMAvH+8T&#10;CdGekvSs2elJm6pWRJLY+eB01XHxxPbmhhtf/+zHP7K7t25I7+K0W+nHziPSI0RHDrkZVx6cgM0J&#10;iZGtwhMf6dpq1P2Frh2tm8OftOoC0RA8jJyelQLAfITk139ugnzLxoHrip4yD7nET+HxQUbroK7c&#10;WlOBnFK9vbZie1uSteKXOGUvL6dGgRyEzBU5HMPAuFDWmqaUIe7cvdb3Cf0kdzFFVCknvxn7mpd6&#10;QmxgMFJzI1rqkfEPj+8KJdZO4mUhezGsz0plvk44kAvs7TTEy/vtlpUK47YsGXPq/Hl75vnnXbfj&#10;FOwf/PjH9uOf/tSufPCB7W5tWn1nx1+qwebG5Q9le/nIIQ5ZKPueBsZwbmBLnIMA74S/djioIh+r&#10;CvZBnPTJBRhv9MdfoBiojywQhW6gNiaGi0nP+4KHuEUxNUY2eQO1sgbkxL4dPXvUnsFA7dWcgdrL&#10;5+3si2ft5KWTdvyZ43bk3LItnJy3+RNzNrUkZp0r28LxeQ2AI7Z0dMnmOHJXC3sWQq1ayz/z2djJ&#10;DNRUH0wpGpqgMTLBPVbirWoe3GOgxgZdGKhxilp86rPjA8/fhpaS19b9osq58FzeQO2P7Ld+/2v2&#10;hd/5ip29dN4N1Nx8ZZ/B1tJkxANsCNVVfi1rdbAA5chcHh6jTsYiOm3zJ7ffQ7ocOr2fwsHgAk30&#10;lFIGTV3G6een4yUezDYasBQeGKhtudBbPs4pQDyACSIznWCcFr2TgLCDMAO/pYyEmdejoOqVHtgi&#10;fLFk5lQzlJa2BDef7+mWNX7mJ6y8NKNxM+4bV26EoDaPq01gMlLzjUAhp6jVCj3brHatfWrGyi+c&#10;sNnnTtryM6dscm7KmFpaosPGe1f6Bmq9zR2zOsZHmTpKU7BY0mTjhqaiS/ppusp+Gv/elvt/WQsz&#10;fAiMRn+EJB8JnN6D2qEWsIXHyGzJJ6FGcqD6hs8Dt1D6lS6M1CINsoQD5UZPXYMTM250DCb8KHAA&#10;EUa9Es+lMjycf4HxP9UFUDxXcJLkIb1ChMTA0t+7HMHTlcxqbvvR3xio7Te31FjerkpvUNPaaCEQ&#10;arAv4wKjcCE8kn5ZTfthGT5mSNlSDwzU+ExuMiyMT1txuojGweSylaePW3n2tBuojU+dtP3KMeFR&#10;jbUjtl9asv2iFnKlWWEyUJsMA7XJGStMzVtpUjix4A+Cx5UnBmqcQJIe6mpJI4yHusiVfH8Mmp9q&#10;m/dNfqP+h0N62OQKrBTT+MSn5joQozQ+3zWmeU9147S0cZtWX89nOKV7PvFJPZEAKI0qW+hvWhWn&#10;NXfO27joUsBAbeKsjU1cNKsKK+eEp9TkvIFaVV1P++G1YXhQK0J6jP4OgAeT4pcEMufBBkq7xkG7&#10;JtkcfI9G4RsWDKPE/EMAn6uf/dS8rPaJ8ZWm3ePBQ90/tfzOu+/6m/9sgpdLZTdQW1pcsuel1P/h&#10;H/6h/eVf/qX9YTJQO5MZqCmun2xB3ozdjBDIfTYiPByeeao8PIURgF/SQ4UEyS/vZhOLT3eeOnVS&#10;i8Qwtjh58oR9/guft3+Fgdpf/nv7t//2L+wv/uLP7c/+7E/tT//kX9sf/y9/JJ79uvj1X9nXhb/7&#10;ta/5J0CPHFm2qakJ5Y1uEgZqfUjjIpNzaawHDn73+wzqH2HpmvcfhRT+FANHYTQsrnnfwEEPPAgP&#10;9n2KCZ3j5XSdSRNJj4cbbqBWtWPHjtuLL71sZ8+ctWYtGaj91H7wnW8Lv2U/+u4/2o+/84/2xg++&#10;Z+/+5Ef29k9+bFffe8/W7t61vd1dzbsaVDwoKVatWJaeovkY3UQKj3GiWlfzfyCf/WSOLisNJ6Xx&#10;KUWM1CYyPSYZ2iddJq/HJPQB/ERgQK2BKzAAV0gO6XXILqGH0n4maK3xi5NTNql5lU2ytmQbJ3i5&#10;bupxdHVZOMgTSD5gyj9U7dDdQr9X21WG63JOb62LSiX/DBvXTzbkWi55zbzgZDoAoARx2FzvNBu2&#10;t7Vp25vr1qqHgRrLb89PV4ylOMkIQ8zJhQUz0QoDNWjbxkBtZ9OajT3jU3Vshpa1Rq9ioOYGV4rk&#10;eQFUZrDi4h6f+zF/F4DfYbEdKCPTnUZ/qax+XIHThgeU8FWG0KqPxPGYTinnFV9PO9KmaJeXQF5O&#10;71jHx1ztiQPIT+gGauQjPnMDNY31suQGn+Ie5M2Z2GGgg77oWqn4NQx1eJCqOKwXpKcqOFf3DKPE&#10;AN34S0yOyguU5wAjktc9qzdz/Uc9SZCyD8NPE+QpmKdkwEGtf0RUP4H5X1rLpXF9sHFaQozSEibj&#10;ND7xmZB74mmNmMpyno0XZJKel1qFG+MpTvLgxMGjS8u2tLBoc7OzNlnVHAOPdlhbabVcipN2GRT+&#10;uTQQ3qRlmfx1VLGE3cVA7cc/sW9/5zv2P77xDXvr7bedxxXs80GbNZGujIcwCJVQItCrnTmeCCY4&#10;zB/QPX0yrnaXC/4iR7mCPNTqW/StSYY2eXEaAzWxBsZrk9PTvicHLWK+S/mK/krTbNSssbdrrZr0&#10;AO8jyUjkWZ61DoTIIzDlCT4MyPhBKHrfh7nwflH6l0N6eRR8Dubqd7k8ANKJT3hJ1x+yCVNcMLXs&#10;4BZGjHhRUzO7svT9WN3HF1oomHKi/vtj8Ffw4ZMF8h/FBPkWfEREPjviDq/RUgAP4p9CfP5gf0l3&#10;Mdahpge5AerezpZ/3rteE+82mn5KWhionbTTZ87ZxWeedQO11z/3BXv1M6/Zs5desBOnzmjMo2Pm&#10;+AP9jbHK/Kj7mKPkHIKs0gdiHobDkCajMYD8aEo4cFH448J8CZ8WPKidB+HD0qSwfMx8z9wPEUqf&#10;JhykHEaAayor0yF9XszHOQhSHcxmZmfsuRfg21ORA/OTgtwQQPzL85Gi3LtbO/bmT39u196/It04&#10;fWJaQFzJE79LMiv7PTJkMon9XmZan23lNTCmYm5mx5s6az4tTbmB2vjsCStUFpROa7/OvjV3t625&#10;uWqt9eu231rVIF5XJrtKU1NSWvdJBNqc+jghfmBAuoteHfQtgNyP04TFS67HZHm4vpNoQl8leTWK&#10;hNE/uiTMgXupjNCzc4Ej8R4V+nlRbwlJPuu5tbVlt2/fdgM1/JKB2tLSkn8hYX5+3v0dlS5VuV99&#10;QdSOfNV24uT9DvhFAz4dyOxelp41Mz1pE9Vyf83DszG+2MUal89X//THP7Q7N29Yi1OxWtKN4Q/F&#10;9YMbpEhgqMaXTApaz8JH6GOuk2X6d7NRt7V792xb62b8iONfJgJVkz44/cEB5GsM5O8D9XO+CD4e&#10;yMf7x8N98MDgh6T9pw7QHGWFcSc6uQEaskP6eEd8srW6Yrsb69ZrN4KvCO/3yWGQDU50L+lg8VlP&#10;8aUw/6WkdIJa30BtLNA5mnpRRqZTubxIBmpCDNR8IoPXQOYS+LekMgu6LYqfMbjEQE3rFEkO/7Fe&#10;wVahUa8rL+xfxm3p+Ak7eS4M1NgP21PYD370Y3+Z6PL7H9ju5ob0xC2VydfieJ6c0czLpnZj/rIS&#10;9hm8JO8GdV5vBR4I+Ef7Dovx5CHqcDAEzT9OgKj/lMEokdP9AP3nwpnNW4yFuv5QttlrWKNXt+Z+&#10;01r69UqaSMdbttetWWtMi/Bix8Ynx216edrmT8zbkbNH7PiF43by2ZN25tJpO3vpjJ2/dM4uPH/e&#10;Lj5/wc5eOGOnzpy0xcV5N1CravFe0gAtajAWUBH3x30hxbDHiMQ39aiRqpksSJlEGEwoIxincYoa&#10;n6lwAa5Bx+DDSM1PsuJOfsra9T0bJ2dNNGpbr0u6phazGBWNYPa5A//kAcgGkPIEmZCg0gAz/UDF&#10;gE/hcHBuS4I0Q0iWpuCw9POo1tPioLu7Z7tr68YnNCfFK+WpSSnrGF3QocRXZNAX3/z6yZ8IkLf3&#10;uertqHtO8EPINzlBTXwIv41VxdML026gNl4tav5wLlZ8PtgXpibJ3KQk5sYu0nnIKy9KyGNf/Fqe&#10;qdrk8owtnFq2I+dPaowt+0MAjOF2Vtds/fpN27khhfauFiir2za+XbfiXstKza4Vxeo5ckbmfcz8&#10;PmGg5kgWjPlG/wBjyaoRmjNSA9NnQIeRniB+wjg5jSuUz8oQfjwAhYTOGkH3G9SUOz+WFkOcfS2q&#10;uw0xZk2Kx54W2cKW3FIqULZisZZa6KrYCKaQwc89B8U9WVAf9ZV+3frI9rfONCD2GTUT8uUNbl17&#10;Qq7uh9FqPJjFwIx+9VPYxjQfjHUdfT5QG/b5LnSP/HgoySZbeqDLJIFsyeg8hKOQCJLnmrwbfDRA&#10;FNKnGJqBfErMFdUCWNJCCaO1shULmi+LXDFkIw4Pr5TOqxecDYcHuhoqJGtJLeXnp6P5qSuiX2la&#10;TZ4V2ebUfF11v+8GaooXGd4HyLD0+/gBdaJ/m9bubFurtS7ZvCG+3xJ9a2q3xoYLRCd2hgGhW9Dv&#10;8JnanlD3++K9mmTq+vq27e7UJOtbVi5V7fyFC/bqq6/YV7/6G/b7v//79lu/9Vt2QX4L8/O+qcDD&#10;nUaTT5qjY8Smk9YoTFUZxH2hxAKCO9XdHxIN6vUUnsLDAH7hgQyf+VxYmPc3LWdnZ60lvWTdP9t5&#10;Q9dNj5MHuCxtdgXPJb5jDMGHIcuS3h3hh2Ee8vejYcBBfkDK6yk+HIGD/BMeBA+Kd1DYUxxG/sd6&#10;FN3CN5UQ5owNzcPlyUmbWVyy46fP2PMvvmgvvPCCnT510maneRGr4J9c48SpZm3XattbVt/Zsubu&#10;rrX29qxdq1mHjaK2xhyf6CxpnVOeskIZI61pXXVfmjA+/9n/jGdhwgrFwDhBDcO0MEpLegwaYV6n&#10;+7jBgLI5KIxbdXrGFpeXbWJKOgprfbUBaeS0figMx0llOBJEHlmf+WcWJyZsWnM2RmojST+hQEuh&#10;Vsjv+0F+yHZ0jU5HfLhtO5vr4s+WZH43M1BLFBNJ0DGLRZvSnDIzJz1RNGJu4A3aen3X9va2fX+k&#10;JB6f0dp8UlisSp/2jOC/lBP/B/Ua+I/CaEi6H6Tpu6ino24dMv8hPADcm0TiAfYOsv2DPmRJD0pN&#10;2aM/IM2TMVeqlZpTwabouqMxDjZarWg98USfYomTpxizSpPxJFemY5+S8+D5ojyCuIU5PTX5RztA&#10;AXnkMIWM4jCMJOrjR4fHk8snFfKtf1QcBfxiNeefl8kQP07y4uFYPCCL+8E4k87np6pl+5gduaUH&#10;ppdlHgTohbwETPyJcsUWJSNnJY8r4tei5KbLEIX5wxrWoGkvTmxITTHW4gEI4GHUXjJna2vT3vzF&#10;G/b973/Xrly5rDGCvqm6aBynsUPcGA6RbhiBUb/HjQke7FcsF21C8ztGuezLoTdzCmW9UZP+3VSM&#10;iDM1M2mVKp/oZQFI2ugf2kifss+MkVptd1s0Hzz8CXwQDOry8LgPAuicx18WRvI4MFt5IHfVx3Rz&#10;PsphrRn1C1knf+dnaBqAzpNyxJ30B/CXodKTgdTagxA4yC/BwG/Q4gzk7fOInOEX80qs94JWGDfv&#10;al66e+eubaxvWKvRsqL02tOnz9rzL70iPfYVu/T8y/bscy/amXPn7diJUza3wB60dMyxgvjds8kK&#10;1r+E/XoxjnWVV9wN/IfxQfAocUbho6R5GKQ8P034qDCaJn+fx4Ph/tDB3eE8MYrwLHsYzCmg794L&#10;83FGwPkynFWtz06ePWvHTp2y6elZzU1KsY8RCvurcXoNvN9utu3u7Tt268YNW9X1PsjPmz7ADij3&#10;UKAy/gQpJ48YI5pHx2hTU8gXcQiRdBtTvUqzVp46YhPzp1RPrQnHqv5cp9dqWGPjlnXWr1l365ZZ&#10;Y11Jd5SW55TK9UPV6+MA1HcUHwVSPLU5k20h9YXQ0THFSQyR9OU8ZoxyAKQUI9r1YwOM0/gqx8rK&#10;ip+iloeZmRk7f/58dkote9SH0wZeSj8q6csD3A/AfvxPATLXcErUjHSyyQle3I8dEJ7V8ulvTopi&#10;V2RPa95fvMEpie/brZvXbXdnS2vZPdQRKxQlE4oFrWclD3T1ZwYaqaFFiA/0j1PX7q3csa0NjTnp&#10;1Bgy4e/qKvXQf3c+IlBCHrw1/TE8GvoUnhQkuRGSWbJE/NLe27Xmzo7trq+5YXABfVUYa5r7YdBj&#10;iQvyKAbzPUOQtYD4K4fuf58sytJ6GnGhJq5mveEvEmD/0m13FDqQS6hf1JH9GJKwpeAnqWGoxp4M&#10;tct0sr1azddgXHlWRRiGZWclb159/XW79NJLtnzkiH9h4Nq1q/bTn/7E3vj5z+z9d97W2PnANrc2&#10;/FAe1npReKzx3K8T81DI3qDIwAWku1H8dcGvs+xHB2YA+/O/OPsfmeggMA9+EFYcWxefgVBD6AyB&#10;6+KZewB5z/w13PnQJwYZA+bYto/xiw05f/CvK5zM0ZZsmmFZiZFNV0pTm99+W+qgEAWqNG4dCeym&#10;fLrjPevxWcwKG8plq85UbHKOzd4p4bR/xnN+cc6mZ6ZtZnbKKrwNvaeUWgQ1tut+clq31rb9moR7&#10;F4MdTQj7TApSEsXgrXbbKkWUxzg6vq6JoMWDXvmNC/ns25wGUnVhwcoL81bSpMQTX8wanNUQIuog&#10;BmhhTJML9cXIrscD45owPksRxmicwRSbPt2e2qp7NgmCB2IDge+Pu0WteEJDvy9GnJrSBCA5fg4E&#10;PCYYHTaPMesPBdHWw8vP13M0jqcT3Vz4u8DSBCBBxgkEoBsjeg77VlQ/j6v/G3dvW/32Lbv73ts2&#10;1tqzpcV5W372GZs8eVL9X7YxHtiUqv6pmx5GFcod+oehTrYlcWBlUyvygXL7bboOg+8BO6iftSpH&#10;Z3Ee0HV39Z69/4Pv2srVD7TA3xTv1Kx8vGonXzlli2eO+EOohia4uflFa2zVbXdt0xWgosbc0vKi&#10;LZ1csnK1qPZj3MZCBTqhVHd8kilPV21S42n22IJV5zjtacwKZYkpKeNdTVTt3T3rbO1qobJtvd2a&#10;7e/VRa92TKROU1FdbtqAwQ5j2xXXkXbmb+HpAwmRg0GcHCIQceZg5NYhi30fHOSXfIM71GyVwadS&#10;/NOPuk8GaoFs98FLcJjcjF3u4S9hvL0a6eLN3rgiJ/yqe110TYpKDjwwnH0grssZuXXFEep+qq3A&#10;08iHQoXjvXFHD1d/8yZYvz88fTxc9KPA1YNp3HgZbD4jaPBzf34oN8hzgcbUuOQ18o4PJfMAqtPu&#10;WUeKjCfXT8m8rU47HiCp3lE1xXAliAevmFEGFgtVyWAMwKiTl9Jv6+OFjF4Y0PGgTM6iaOBGyz21&#10;sSvU/MBMgUHZWK+iSpfVnopS4pcM0zSW1C43SBMdmLe6Y235swFAK9XG/ZLykgxR2jBsU1o3WNPy&#10;ReVB2aBWtNM3zoeaGzG4Onp0rlknu797CqMf3StBzg1fYIRIGcFLxKdPA8NQLYzTiv7pz/jUdbzh&#10;oxIQQmprnCMYhtrO+97HnLtInyqi8qFvvY9FH+SIBIyIXNDYkEKpNP52vuY+jS5h9oaEt0su5IaX&#10;pbZTT+cBRQET4HZm5qpbBqcnH/yeFPh4VvbqbWuJf9rdujzV35KjdJ9/ypU6K0ba4OJhToytoPW+&#10;+KsHH8i32RZFW/t25+66/fyNd+z69Vt2/eo1u3vnlnSZop09fdJOai7ik4pcJ6oV29netps3b7jS&#10;/84779iN69e9n6oT8QADPdI3bBMdhegnhKFnoNwHH8ADT45Wn2SAtUbh00qp/Cajy6AMnEcyTBsZ&#10;nJo2MVG1eq1uP//5G3b16lX3a7Uabrj27HPP+iYXxIpxGHmTreetP+WkX+i8uDwuKH51OYBfhh4T&#10;p88Zkplyr65v2Nr6ZujvnaZNTk3Y8WNLNjMzGXzuMgPZKb6XM4Sf0MvQPXn7+CBf3FxHMe+fxR8K&#10;fxDm4z/ptPnwx5lWVMrcyOnBfBMY1AW50xwgx5bWXdu7TduVLrqzu2NV6ZvHjs7b/Ny05hPN8kLX&#10;O8kfSO5Hwoj/0ZC0KX3enb9/GP5q0kLzMP2GNpo/tW5Blygwd3PVvFyZmLKZuXn/RO6Zs6ftmOaI&#10;xeNLduTYEVtcnrejR5ZtRvNERZ3S3t6x2uqGGwaVND9UZli/Fq0yu6RpWuNFehdGaX46GgbqnKwm&#10;/zBK4zOgGK/NaC3A50BnlIa1gdBPT2OeR4PSSihb4/tPbcg16bGCKJfBwDVchngSeSVXQjgXmvtn&#10;ALK5mkSFTsOmVO1es2k7a6seNq65EaN8520lRv+NdR450bZoVQ/Nkf7xvP1PGAb7/nlP5dEulKxe&#10;mrKO6Lt04Vk7/errVl1atuLMokgH7UjoAunXBrQK8HY8EiSqOoWydNHvfuP0UTgv23GaUqtuvcae&#10;3XznF/b2P/6ttTbWrCw6c2A+6eH3HvtBmjPGp6bs7Isv2aUv/6aVJmelI0rLajXt1uV37J0f/oPV&#10;d9a0vp2x02dO2fGLz9nxFz9nxel5p+U+VvhefqZTyu1503vSR6P3okyXQfRpNg4JA6TFCzXylLCn&#10;tdP2dt3u3OHToi2bmqrarNbFk1NFm53nQSNcFTzPPEYurk6RG3MlLh+zwTN+soyPZ6eUI+Dx+ClO&#10;qkeWWhj5xr3SOL+AKggeUy5SH/30vxsrd+2N996xn7/ztv3gFz+3vXbTDVo4VWlhRmO32bEbV69b&#10;eXZaPDivvpEW31J79xpmm3tax4/biVMn7eKl5+zE8eN28cJ5nzuZ8+O0CNVCenuqe7zFL1TbfS73&#10;OkZdIw7/45rqjfwKHZh1hdYYGhuRWx6irXnI+9wfCkSJAwTimu4eH0Q7A+kfMOn6IGeus6aJs9cH&#10;92CaRxOOtubRajuIdRA18n4HhJNYSJckiPmYPmQvMl6U7Uiv8j3LTl3RGVMaSZlh2ngfQzZ6u7L1&#10;dJy255yhjDmROwpz/vGfF8h/xetZS2OrxoOLRkN6Y9l5sC55fFv8vL65Ye998J7V97bjk7UTmpPE&#10;pyWV0d2r2zmtiV558UXXR5eWFpXtmNXqe3ZvdUW66c/t//P//n/ZP/z939ndu3f801bUz8eq0s9o&#10;HlxeXrRnLl60L3/5K77v7vRSONVDnFD1YVT4I6PKOdBf6FQAgw8GPtAt5hSns/qDU7m77W2NQelV&#10;atvtWzd8L2psasamFhY1hoo2t7gguvSssbtmayu3lKZnzdq28lKuisupc+xJtdo84ByzheXjtnj0&#10;mMJESz6jSrkuIyl5AIizkDJgxrvKJ8m91I/uTleEbv7+UdDzyXgGpIgM8EnUieC4+v4K+xcphrw9&#10;WVRavrFHJeLZGEb7OzvWvnXd931dWo11hFzpJ6WRm2rE3JCQIPzJkP1jyVvxNo+fe7zEd+y8TZ9+&#10;RnMPJ9tx+qzmfDfcjyx97ZG5fz3gFBmBvN8h4Xj3g4IKICc79X30j6tHFfGdrT0t7pAF3hUKaGn+&#10;v/z2m/azH/wgToTZ2LCFxSX78m/8tr302uft6AnpsCfO2tKR4za7sGwT07PScTkdtaz0MRCT3pV1&#10;kvdJqiajKCssorgT3+jHgIwxgFR5d6cc0LjlYl+uV5JMatv6et0fqNYaddWpZFPTZTuyPO173mW2&#10;bzxdKuMxInWjXn5NyH0+bDT8QfirTJsL9/Z8GCB+lh7o5zPIqSmd5e7Krq1u7HkYQ3N6pmqnTi24&#10;LGT8wnMxjulT5w5dyUFSQ/NHsFJWTpZ/gOKyf+s6JHN5JvM8bqSPNFkiLrCUh6ks6Uc8V5ydn1PQ&#10;mF15+x27e+OW8Qn1EnuiisyJNWOForUli3mhj9PTTpw86S8bedPRhTUvskcX5VBz8uc25oY89O9z&#10;Ac6R4mNGYFtpnAIaD2WfT9qSizV50DYSQTP0WfE16z6ePTbrmv8q0tsVT/Kz01i3/b271t2+J9I0&#10;bF+6wfjMCcm8sgojdzCjubLsk8evaex+HAA6Rl0HV+qW6jd6zVy0kblE68Z9jCIaO0ouWvbqoh40&#10;VXivlbVd8spfSEduRZ+LULqClBd9GRnzL/+Cl/pCa/MCL42hG3PqkdbjwWTkmcmvDB6FrMRBPtPe&#10;e/dW7Nvf/ra98cYb9s1v/p10LvWjxgPr3ecuXbL/8B/+g507d877y3lOxaUX070sR4W4zh/tGITx&#10;L2tbH/L3uANd3xxCeQ+5D8N8+KPEB1O8R8WD8kiocOcb6bnNHetIH+MzhDc/eN/4sromOv+cJ/F4&#10;UYA90Vv37trd9TU3NOPLXISzT9nWnNjY2bJbH7zjY6y+cc+v3sWSAZTHYRbNTjyfffnlVxUu3dRP&#10;E5VkE73jOY5uE21Vrt/2gTvxliKBLiz78WlHgjEVWVRfh77uPJyljVChpxuBfl4JgXSNtMOQwvIw&#10;yPjRQ8P3oPjAQVV9dHhwLYDDYxxWozwojq8xGPWSwcjX7VXbuX3NdsQrd94XP0gGL585a1NLx3yu&#10;GCtW1H+S4+ojpDalpJKgckgP6oAvfRz7crHWZr5j3uGKrFffOh8oVbZnB3h6dXLske1bZ3fbNu/e&#10;sju3b9j3vvVN44Ccccm8MjYBigJvcqLz8VPH7cy509aWXr0jfsbmAJ69feeO8xz7ZLShMjWr+6Kv&#10;9RaXj7rcWVg+Yid4riVcWl6yo8ePuwHnxoboofK3tP5bW1uzeqOltAXb05qv1erpvilZtuu6WXWy&#10;YCfOzKvcMZuUjhYnwnkT1B6GErKKuRRfrvrzvSIcqeUA4Xk3wH1yJ8j7HZT2AKBsDybeSH7yR5YS&#10;3NdxQXcrjKRytlo1W7l3TXRrScfYkJ9m93Hm8ccMUexBozerWIoxCt42hSU8LN6vACCo/0T4AVKt&#10;EeI7MGyEiuCGGwwUTYhjWA1nuC9+6Y1rUCg9n1zrcdQTDzNKIpOwJ3dXfoMTamILHyHLmgTkrb22&#10;GHdjZdVuXrlmN4Srd1Zsa23D9rZ3JQekdFJJdI2e6oF8ZpRRL89J+Usw+IlmbMQpCMtmJmMGZwfL&#10;aH+Tj84b04RUcGW0pMHHN+Wpg0aw2sYGjeK369bpNORm06ejtsfGT+SPW4ogSiiIX7upMhp+Bfcx&#10;ZvOFnvIU3RLyzDlQ9KE9zgeBfjSwo+4OwTyQ/EH4pOHAMg6p82jd8tgH3ThNQBdAoG4VFH0sUsOD&#10;IIaA6tfW9pbVVu9ZfXPdqhK4fHZqYpKHMBLyhVJsPoBMA0qnfyoj+iRABeRgUG/CM8w8fZwM/fJA&#10;RQOJrilFPCVO86TiTU7xa9acr3pSijm6bHyiaMXpqhWmJ2xfGlJH9SILbEJQMQri80I3cIxNZhQc&#10;LX7G5V+iDC2Sug3xHOOprMlptmLFpSkrH5uz2dNHbOnscZs/umCzczO+Kdha27TGiiYMYe3uqjVW&#10;tcCqcSIDPC7qqlzGeHxGVeX1aTSA1D2OmV8eMlL1MUCR85gyyPkeCLmoD8WRH0tblqiO4qOEcRJa&#10;hhr0jooTxmnRbjC9seuYclWD+ui/AaR6xI2qng90UHzoKQxZMGg3V4+fhTt/8wtPogwDaR2Vj4eT&#10;Jt9fyjEpMkxVQSChWiqZVBB1SpJ1RS3mC74JKB5q7WqxvaPrnvihpqgNxWVzHllKOdQylKJ9BH4f&#10;szJEz2hEGqkJHz/QZhQxjDfBME5T+V2FuCWixh3GaqmOcoPUuweKAj2lI0lPdOiNS747Sq4LMbBi&#10;ngtFMTNq60lx6qntSuRiH1KCanL0QMJsvuzfD4cGAtAzjxnknENuBzwyegtDeVU7VU8+8eknqGGU&#10;pnktPnmiFER1Zhn0CRyd//lsrPAwTFUMv2Z8L0UUOWpaaPfGK5JRJSHGaqJfnuFzgG/CPngd8m0f&#10;wPDYuS/lAUA+D8KAlG9a4MUijz/JUfF1r7snebwllBxsbeh+S6lQGsX7pjk84386OsYW9RJdnf7K&#10;T16Byk0yene3JoV8w7YxKkCuSt9oa47ibbfr16/ZG2/83L71rW/Zf/tv/83+63/9v+z/+i//xf7z&#10;f/7P9s1/+KYf2c6nyDv+RknWV/5AJmH0W5+OTsuEnzTI1z2PD4BHjDoa7TC8Hw6KlcePL/jCVOMU&#10;BHz+cH6VlJBfCkffhW/5fNLc3LwtLC66/15tz+6u3LH1jTVrSodNfBbyQ2kLcfQ3BpGDz4VFuQwp&#10;buDP+OwXAaNIfpGnz2mOEqIgZQmH5tYMk8xySdTPI4dZ2kEfPcXDMU+vQO9nDwugK/szVwi2cCek&#10;X7J09MeHwYPKPxhHyvwEIrqSP5jT4PD1CoMkTcYZFqsTtsBR+Rcu2vlLz9vzr7xqL33mM/aZ11+3&#10;z3zhC/6ZmZOnTmqMzvsm6tb6mm2trtrW3RVr7NRUAmMZQ9KKVL04HY1T1DBGi6uwMmOFDDlpLYzY&#10;KkrDJpB0GTCbJNO61IddQpXwuGGIx/qYgdclc2fgtxn9fA7HL6NpWeu8maVlq8zM2lip4us810vU&#10;Lmb4SJs0sig3dG/W4YoljLVgFtvzRztAN0RH5EG29Eb0KV48nJuzgvrNM/sVgrf5UEy/UfcI9BPA&#10;ndlP7XXSBnFyoIi+r8EaW/owD3k3N622tc0jGNFN6TwvSQKi4lcqW2Vqyiqzs1aaFI3YHxHf7rPp&#10;r/mlrnUq8cqi39ziks3MzrlBCw/02HzJ2DDq4ZXKnDnsA2U74JDMSHJGsRJfB4gWfRmkuMJgsehn&#10;b0L2PxqUySCPK2eOOFmsIUzDmTgixQCzcNKBic6U5etL+cb6Q3qjErSkJ27t7Nj1Wzf98/D+KV/F&#10;8xw056LPo9ez78YpdZymxsuX3GsCj/KUD2X395QSQaMiDqpFVpeoD+g08Z9o5GVmCTwsi+SY1hvC&#10;7BdxAx/0OyhO+AUM+iMwCn9SQLm0U73g+3Po9+j56Px1Ifr/npBPYeURP8JjbRAGa7E2iDzj/3DL&#10;DobhOPlUyTfvBkbDM8h4uh+muoQephWd2sU+JXuhuOE63+gX+vpHYyKPifcxOutq7PcRGglSj3jv&#10;idGI5waoPKCRjGAYTE1O+hcveOHBT3mmHI1tkPj+9QCtb1Sg50P+rI84OZq41LMmWbGyctfef/89&#10;e/ftt/1lHj4pGPkFh6QXdOKlcI0DVc753+ukthOXfmFA5FFpD8ZB+w9DHx+PgJFfBhAN/bmsemqO&#10;Koo+PAAiXqO+Y7s7G1bXFRoyjitT0zY1M+fGPekhDO3CoMYpJjrxgLS2x8nf7E+LD9U/sZ4d9NH9&#10;oDr16ZB5Abj7CBHzOXCvy8MQOMhPMMgN10jeI4CPmhkYXgLdIGB9L7do/pKyaOLvsyXeF0Ibl/rq&#10;8z7qnjyRh0gs8up0xNtap/veTcpbdOcauYiSynKUTL9eoCZ5BPJuYDQccCJlqDb6FXoMo9Obf/rr&#10;+NgXH8Nz2f4Rew88O/HPe2+sW30POThu1eqUzc0vW6lY8X0nTUjKI150hM4MP/9kqPzZo0LPDIza&#10;MZZZLzIWwjBG/UdXpIp5W0bQw+TsI7nwIzT6L3AQHsi4HECkkR/+woGO8DgwavPpQiDvBvLhgUN3&#10;/b7Sv6y/MhZ07HsO4SDc0b2jt8IvuQ6CoZTCmOuGUP0TqPB8seJ/T6G5g/pyWvLC0qKdPHlK6yX4&#10;WjzN3CLmRRL3n+FJWOxubtnNK1ekQkjX7UhX1twTcxC8kNVG6RLfJ/AqjPhFfbxCis88wV518LT/&#10;H0PWp/bQDsVlntC6x1gDVmatPH/cKosnNN8sqtrsDStmbct2b1+2vTtXrLly1Tqbd22s2xQp2qqD&#10;5h7XgcBB3jEmowhvwwj24aDAhPwb9XtcGP+ya99zCKBkQu8A74cBBk09VPfqL4SWZyNB5H0QOJzT&#10;CHLxvLlVPwl9zy3DIKLCAOII+31/EA5B8kQv67pudOP6NVvRGoHT1FKdKWJ+bta/zEG7AGQ6z0iS&#10;bHW5qnwG7Yy8vf2g3KO/QfnQCk5UuhH/Xw9Sjwy9LaD8RzEPPhhpJ2OJTwxWbGZxwabn52xS61X/&#10;mol0ZZ71M854GRMj6a3NNXvjZz+2d9960z/3uXFvRcNE+q6ygsYlzZPYEkDHRDMMbHmGi368sb5m&#10;O1tb1lV/8Zw1aqC0ql/0Dx5KJ/QfV/n1UcGpzn37AHeTRP8y5OJZefxHhFz6+zGL0wc8cpjigNll&#10;FANyPilvuePXDxnBj/7r59LnC91mkAsdwoC8j9KNIPpCoMaChH8aT8jLnnTxxtaGNbc3/SS1ruaC&#10;ou9toEOhx4ccSLkPwRA9QtYnpDdDexUqD64umzLmSDoVbvjPeUkpaXdXcxGfmG01WXNx4FLwLHGo&#10;DhMYW5QFP0FNOYtheWaIzkap/bwFrLHQB9995x27fu2ayx5OZcNvbn7Bjh0/bq985jV79bXX7KWX&#10;XvIXb2clj5rtpu3u7did27fs3r17tr4u/VFrwCYvG2lsYZRGuU4bx2iais8w0SWjfTC9AnKY/B47&#10;pjoI41927Xs6JJbW3wAVzNUhyy/8+D1JGNSLLtbtcGUfDCnuh0nzJEHEEiP7ZgYDLVPcXMnWfVeC&#10;On3+kk8JWgkjM7OWwiVq471CNYNTitgYNl+ksGFekqCXYpU+i7YfOK77QrdohY4GAIeW7HateW/P&#10;Nj5YsdW3xcBv3rB7P79u2+/fM1ttWWl734p7EvQ1LXla0a3oCl0NLE5lgyvKGmETKhNFkQHpmzHj&#10;UrBA3rDKNpGaGqR7HMGohVYb5VFpGe5sthblLooOBU0mYz21al8Tf08tFPobiUlhk8snJcUdk7LA&#10;BixvGqXtcN724rN5vtkl7HUbigKSH/WgTtCYliTgJid0/D7howGUQUwehE9qMJBvHoGhmmcBeT+8&#10;Ur2gaMKoZz+lbnR1zDIR0dnMhdLRaxKiUt7HJSSNPl2/Z7t3b4rke1admbQqbyNOTIkfMaiYsO5Y&#10;VWk5QUl5qt8K6hstN5QPpSMwUtngMIRvVo8+Btzvk+LzP+rKAsMFfVecVK9psti2TlcTmAZAt9iy&#10;8lTBSpPiQo2t/bK4qKz4sILaHqIsEMGM8Sfc2JYg70iox7hTWQWlUxrCm+KvOuOzLJrNVc2Wpqx4&#10;bM7KpxZt4twRmxJOnlm26rF5/6xocXZCQ1RlKj8neVbixwUGFDgY+xCEz1D/mOx0k41ad3ugKwrZ&#10;eHPEP/4nxLeg9EVHt7P1R4EsFdPmlx8JndXivrocAOR7WCQPS+CZpRzB/ChWTHUSp1m6QZa8o2W0&#10;MjYpByNM4Fnk2yqQnz+ck0OiXGOB9jAm2rpvyH9PQ2TTOu1V67bXJbs2FH9XYdno83Ilb7NPaDqO&#10;V6XU8NCTHJFxknXZW2yDuj9eoNXe8kwu8KDHHwJ752WIG+Lm/bgPMmY1Y7SqTQrM/8bV4/6mHG1y&#10;VCZZWtBvuWaY/N24S87A6JnEg4N+OAhTJoeDl5Wi+j9uUsNYIFHf2CSMvhjNj/vAaHP8cCc9Blnl&#10;G7TcqUCUYicWDVLfuyyTGxZNC+EBcJ+hR3DPHKT6DOoxwIPgUeLkYVD+sPRMGDxDXvw40Qaj3VJH&#10;/N9q2Fhzx6yxKQVnQ2y8pQR7iiV/n89pdMpoUB9u2Yjik82cVtBUHrW9DavXtvwBxKYWt9euXpFi&#10;/7a99Ytf2Jtv/Nx+8Ys3Hd988w27oQXv1vaWP9CZ10I5nb6bHgTqX5Tlbvo7/H0R4feDuvw6AV7w&#10;DbkcTyQ/Nv0SRhxnJtc73dBfeqYb8geTkTRoqn7BEKpP91E4yC8HBJNrS3nFJ5uHdY5BaQNwQ0A2&#10;KTKk39OGjn8WQKibLPbHE2LcDnAU8MJ/bp4TnJZtanrSTzLj1Iq7K7f9zSdYiv7r0G/eZ/RJSp/l&#10;rR/GumAIVPgRuZPkhMagElID1BQoTn97X0tX8RdB1BsdXgYRxkNV0hCX8lmbZL1EeopQCjaA3e8p&#10;PASgEQgN89yfEP+MvgInMaTmlpchNP7QWz1Y/S0f66iPOr4uZG01ms+jIhk+Cn6SIWPY/PzKZjWb&#10;VX3UPF3W2rg6YcXpGZuYW7TKzILWMAs2KffskWO2dOq0zRw9auMTFVGu55/8XL16zXburvjLXOom&#10;jRHmNR5msN6uqqukkwn9c+Zjk+Ee4w3OstYdWptLP0iPOeiNBPn+Z5n6ZLsg0Qc8AEbK5hb+w0Qh&#10;VvWSBEo6Njlh44vLVlk6atPLx604NW+t/aJkPoY/kcZlirc0tDHW6v6ChnTekuROUVjgRAE/EZYN&#10;szhpu6FFlUKtMrtgy6fP2vTiko1XpPf6q9Z5yv3qADokjBblMbSe9LuPiH3I+fczkkN0Qt76S37I&#10;WI31McmA+vqGrbzznu1ev22FWtMqom1JPOe6o/RMdHB2N8rT07Z05rRNLy3ENCAad+t71tS80tjE&#10;+F/rqeqslWa0/lw6baXZI4onvs7miQSJlwNZeVES/wcIx2si8Dki0qb0hDIOWK3gS5sGc0y0DZ1E&#10;6+WOuAEmIg2TIvONwmMeinyZ1kZpHHSOElPRnov+gbhdhkJPldVH8vPosVrjUQWmTtviu/VmzW6s&#10;rdhb775td+7cFuk73gJvJ1c2jytql/RETppj3KMPYrTmD1B5GKYUrFzk4+hvUveBfKg5I2gUGVEh&#10;z0HXyzJE5lCUz+Lom/31EBg9cT8c5BfgtMkwDwf5fVjw/sow2gsC4Q5eURs1d3FahvECVm9PKH2n&#10;fcesdsV6O+9Ye+Mn1lz7gTVW/tGa9/7BWqvfss76d627+UMtCd4xa15T/NtKp3UCabU+8IfS3sfy&#10;EqaSHw6HUeQwGIkfTRuBaCv9CLe68ZkL9MF8nbh48BvOymOkPHTVPy+RHu8/VCOcgaQG41+tVGxy&#10;akpjRlwrxIiIUj3TYCIBHA0Ol0p+8Hyjtme3tSb6wfe+Z2+98YZtba4ToPQalzz8F4rQUR5rptlZ&#10;m52ZcUO1WDNlD1jgzUH2Gepf6hxkjuruSP5ewcAYA2lMiFfSuJC7qxkB5AVT7sM/4ShdAQQhhqSa&#10;p9xgfMqNz1jjtZu7trNx2+q7a5JFGOC1rTo5Z0dOnLeZhWMuG/0EFigvWjNvFdWPvXbdalur1tha&#10;szanrPEidFfSRHShW8D7wAVZhr8sHFrIQ8DT8M+5KMMB0D2M3TAWZ44OnvO+hA6iXXtyxtYVbxf+&#10;yvY92YPHyAJji3EeHIuPCvCI8gLjoa4i8nKhMyV8UjJOmS9zmgkGkxq/8CCcCZ0Tl/76wSmQ4aMC&#10;Dcmny6WlSXnMgfOsJi54mZPyu+kZiLCJgcvqHevsblpBNJ6fm/cTgEtTvBjAJ+XRL9VjPgZjf4Jy&#10;QyZqXN1Xn1ydBE578EDap/ip0vmxGuOMFEmzc2nkSRTCeNE4xbjDxwCY5RfpYswOZOMvi8P1+mTC&#10;gEaPjoxlXRONRzDGtigj8sTegPpKY9FP6mQQZ3LJ2USAfuNrG+XpHIEMSHpH2ofM5T+MxIH/EmZ1&#10;czwEghkUg7kNLNjE5LQdPXHC5hbmbGKa50gaGfCT5gae/6FlzmKEoDnp+vWrdvm9d+2udDcvLqrZ&#10;r1Iq3muQlXUQeFBKI2USeqABB1K7mOP8pWlHhWR08VEjXXB8Zs7KR05aeem4VeaXNEZnRGPNVY0d&#10;qTsb1tGc07x3zWq33pOuc926O9J9OtJjujsqBQN8jO8xfuIQjtCZGUX8YiY8gLfxYM+grXK0ZoiO&#10;9s7OAnPo/hkmhWkIFQ2U81B0cGp+SBCVlAwDMtCzc1pDQtHWN6r6BRwORHOMkZ76LKRJSBR08rRn&#10;6zxLk/NtANVeDp1grywBc2BHc5Ib7WtuY03SbNZtV7J3Y+Oe3bx51e7du+PPuzGSmZ6e8q8enD57&#10;RrpFVbI7eirkkRB9N0PXEZS/i8YR1P8c5oHAUXxyQPuZN9K1yz6wL3gygIjwF7obczf37pche1bO&#10;P6lTNC601mPuj71KBicv/FRtQmt79lp4yW1iblaqmviigiH8vu1Kt2pJ1yppzLd3t2xn7a5de/sX&#10;duPdd2x75Z5VCqUMy0rGC38cCiB5wL6OdzbjoG3dVsOae7u2rjQ7W9vqM/FZorPqrVo5T/qtOqJv&#10;6Jz95NvvI14MC4x7RxXlSFtTvhkM3UFP0axZq9ne1pbVd3as22xoKaS1kHjN0K0d5U70Vv6OyaE2&#10;ub7Ji2eK64fERAQHUoE57stSkjaFxAjBL8Ufxgj9KBg5qIw+z+OWH8WDgxh99DK9ev5PiC/tYldD&#10;7WR9J1mYUrgE9P7RPWEcZLS5Zq07N21/fdWmNDdMKpQvGLlcFqKb8JySHAD6hJkptBVqEBDcwDXV&#10;FMQ9gOjT+CFdBr2tVIx99thVUlv9tLaxalsYzXFoEnqx5BvjyseWEmJAV65obqMYzSWTEzNWlj7X&#10;FkvACszRvHwwoznl/IWLmgenlW7Mrly94i/SddRWvmDYUQbsRZQrVVs+clTy6JLjcy+8aM9cet5O&#10;nD7jX4abVj7jJY2Pwpi1tP7u+HqK/WT6D4AqgNrcZ2xRbcDkEdanyWH3CfLuBKPh6T7vPgiC8gdj&#10;6CT5vazEb33gPqP9k4bEGy4U7sdU7dz9fXEeASngSYETCmbWBCAmYyOCwRBv0mkA6h5jL38YoR8H&#10;0Oy7gdq+L8+bSttSw9xYhkHICSsYqIF8ShEDtR4qHJ8RkZ9/Jq2sxSMGamLQuhhyp2uNlT3beP+u&#10;rb51y+69cdNWfn7ddt5bNbvXsNK2mH5XWFO9WtRLdZZk5sQbN1DTfUVlT6psjEawEu1IYHASzn5B&#10;deZzbZlwaTYllPd2wvLTN1UwTss280SLkmhQZJHflXKWLcp6GkBxggq0kXhRewsq3xewog3oxh26&#10;54qB2rgUujGl9Tw4lagTmE5hg8ZqRfZTD7sWG8gi+n4+gHcy9BSZCCMp6FTArcExgvg/MUjlU06G&#10;ePbrLfoGRt2pDDWnXhxtmrBfV2FKn2VMKfISvSRUu+pniVfRUGq6EAO1MY6N3N2xxpom/rs3pFPX&#10;JECnrLq4aAUJWt4o6RUmxZ9VpcVAjezCGIdHD+Jc1QlBrTr4cM7q7hj1Tm/bO3oLIiAUiRwqJJ/e&#10;+1QchtISc56UnPqeterb4tNd8W/duqWmlac1QUyWMgO1gnUxFiO5+Ck2VOEXoejAyYRtrpxEmBmo&#10;+adVNMngbqsebqA2LiWkorD5qtnylBVOaMFyetEm3UDtmE2dOWITx+etsjxjRYzYpJBxepuzofKg&#10;fUDWon6bDkSPNQzyHsH76aXExPRLHyO5Q4T6MH0IBu84srhgAnaMbSaOe6dvGbWxcREYm5lR//Sj&#10;x0JpyBaEyg4sqXIJi4x3xnrk7hVP7cwDt0OYbycNG/JX6X0+k6eu+X53enlsFFsp0GpTKKlqkeI5&#10;unyKx46+4So/J2C/VTGB+uRIOnzVfqcKbWJ0jdWEu+JVTpPCQG1NsosN4j3lHQ9M/BGIG6hVhROq&#10;74T8hOPiIyk41FfCWsVJu3EjYd1HRR4bxCgU9dWHnHDR1dVlCf2ucYHyAx84yYJsg47Fnfm7zFHa&#10;eKzDbKC5ybGkLNRGtceNvlhwsOHm8T3JfRj5RUtp8QCpa+I/5eGDLEOvUKpUlon+DkW1Kb2NPkhD&#10;+qyefWSDnvoqvJ8+HMHn9/8iDXUUB6kR1J00no/qCktFvTXbsdBTpDDWiRZmpNE9iYPHHAURpp8T&#10;KOrhPp6/h4Sf3NG3iiaMhLQBjPDskiHlDpDBMypnUnW8Sp6vEnqJGKhp7le73EBNi4zxphaPzU2t&#10;S8Tz3U2x7q5iYaDGm4bM+UrLZhr08LEUefLAEwM1PvfdaO5Iz1i3WmagxttXV6XMv4OB2ltv+glq&#10;b74Zxmm4OVVta2vT+KTnwsKCTUxO+ptc/gae2n0YDhuo/frB9UjpVVwT+CJI92BHi15wYKSmvtFc&#10;zMkB+YfCQVHyY5NGfqycouMeHbMLix4/nYRFFHWQH+janCJ4/4G6D+BGdVN9+pjJ0vhkg1D1iYVs&#10;luRjCmlsAflFUfLnzT8+53nkiHQC6UzJQO3OXQzUtjTkmH3ga/oFt+SC+B9jmJQHb5byGTUw3jJF&#10;joov5dbQc5ox8KiFiyzREiNO+tvfQCswt2lxK10Z44E46UN+Kk01Vh+pBkrDPfMIaehBf2hIAXIl&#10;iLvsR9mgSs6PU8d+2EGYTws+Qtq831BZHybtaD0fR9r4qQMydK53hH4DxI/eDUkCWZ3M4vNeW3RW&#10;/yMrkTX0Slt9BCYDNe8r+uxR0HN4VBy0wFH/Dm5v8j8Is/T9+I+Y1v0eMW3+PucHQDeNBPG+/rNZ&#10;jQ6RnQTSx5LWx9VJK07N2sTcklVnF4Vsmi7Z7HIYqE0fPWLjE2VRu+cbi6tXr9r23btaTzBuGCeq&#10;l2usGDZnBmrp5YGxSZUzoSmrKl2pIj2ppHVEUciaSj2fzZPUHv2TF73AMTA17olBcB0/VWIIqVIa&#10;4nFRO+UBx/GQiHUQ95owbXzpiFWWjtn08gnRccFa0k9b3XHJLsQPMiQQHuThNy9loMeXtCYvSR6V&#10;Ok0rtptW6PCGqfqrGHSqS641dC2rL5ZPn7PppeUwUOPEL/WFV/8JQtb8A3F0tIxi/ndfar+o8pLn&#10;ycA45jTFFm38gRR7FdJpxjRn11fXbeXt92z3xi0r7rWsKsYpS8ZzQiD6YRioyW9mxpYzAzXURjaI&#10;u7Vda967a831DWU3ZqXqnFWmtf5cOmPl2aNaMpQ1p6rOTLNRBVUPPTQZqLGHxJwScikhywo3GKdf&#10;1WJSBWgNov5nn4AxS2hX6/1OV2NFfd2RvsHpoR21oa36dMUn6HOMVPJgE9d1FOXrOYtMsVcRktMl&#10;nio5il5rhrgw6aN9nUHY13tUEusOpCo7EJxVuq25d725ZzdW79ovMgM1dofduELhjE+MIgtV8Z74&#10;z9f79JfyKZa0ThGa/JDR/ikqtYVTpVnfUa/4BZ0Cc/KfPTL1XrrvaZ0H+sup6GfUXyGss71TfR2U&#10;odOMMgJ/uV8+p2F8FEg6TuiWYNzTfqcB/an2uKGCxv3AQG1XHbtl1hTNa1esu/OOtdZ/Ys3VH1jj&#10;Xs5Abe071t34oVnfQO2O0vEiy476mb0+0Q9aqThKzMNwe4Z/o6EfBmM+gkNSK72l3lZ/sOn7jRje&#10;SO5lmONiR//JP+YB8vJdjYyv2RsO3ZycXTaKwR2JC0293ew9SBRPVKVLTvs6nGGl4eVjR0mVoS5e&#10;16y+3j/u6fOMjz6NkXptz27dvGHf/+53/WWerY01hVOG6qFx0uPhmehMeRWtk+Zn59xArVqZcHnE&#10;ugiDTV/TxgSXoQrwha2QP139lBth0vP7CJ+oTFYM+bHCOOlqLejGO5IpEUdxhzDoSj94P0kO8bmw&#10;sfEJP8W0VJ2xyuSUFcsYqO3Y9sYt29td1XDfk4zIGajNIxsr8cDTacgej+YtTnvXWnVva9XqW2vW&#10;2ssM1CQvxtQWl41glO5t9XV3nw5C7iN0EPExIVXNY/inCuFJTyPfwRzv6h8Y9U17WvAGCZWmIBpW&#10;k4HamO0obScZqKlv3DgNFA0xoOIz3+PwifrZ98rU7jHWKS7vkZUlKxaqYaAmPRfahdymXPb3qF1W&#10;beGvDvKlfhQM+jpCa6e3/KGjo259gMs3Q/fLgpED6Fc8R+lKPoI8BwkDtdvWxkBNfD8/v2Azc4tW&#10;xkCtPKFpt6K0BU2loq2wwFX9zbzHWE9rxsCsTu72ixB6sw4JPg/OALKKJXR/RtdgnEWTSMneeSDJ&#10;nO/GVb74I07GQWYlVC7isaFx/zixXz/KydBrnpXdd6f7aMd9qH8fLa1+hIH9+Hl3hkNpMkxhjhoJ&#10;jwM1/jBGc6M0jUH/kgXXhAxkFQ4vAGz7IK5Z2/gLOMK0r+kvMOTy7aP7EYbul8XLRvIAR9oK6p8/&#10;WEZW+C/mkcmpaTt+8oTNLc7bxPRkjAtkPM+PNO9VxF9z0sfGNS/duHbFLr/7jq3cuSWeU4Y0p6Dy&#10;nA/BjNdVGGwJDlUiORXHkQlOyF5vPINAsyWdZywHz1ml9/mBIOy7hx6OgVphej4M1LR+rCws+ctP&#10;6OK9xo519zasvX7LGitXhwzUxtrb0vWlC+1zcgjGaTw3RQa03NAhviqT0xzk9vr226B7xjqnLbvh&#10;itw+9tWRB6Dr7kLm8mFUZiAZ9/M+CEWQIOwIBgx8sl9Gf0+sK18E8H10/fn6F1oXRVddfexETIEn&#10;GvQLtxmSLn1pxLsFt9rma03iSCf3BUHGgzTPm0XGcoNOjo7+5fY54cOO75WqzzSPcW1pfcBpq5tu&#10;oHbFVu/dVpyWsudT55P23KXn7MzZs1aZmND6TX0lZF7kII5x9X08r9YcJ3+fF1WOo8aNY9a4/BgJ&#10;SCNH+amygVTSg7KLYgy8Dkb9izjEzcdP7vQL//7aSnUNWsBLRMxQbXHjKPao/D5DFxqipdqU0GWD&#10;lNEeRmqdbPzwDLkwYZOzizY1v+QGalXpkr2Sxk81DNR2OKW23bCy3O0dzX9ax1596xd2/Z23bQsD&#10;NekOjtLRitInyLeAzqYx2edt1b3TbFh9b9fWVlb8JDV/poIcU1Xpa3gg8WfwFPo4PKQIokZeZqT+&#10;KmTX/nN20ZQ+DH0ph0rkcgfaKh/03UZmoNbYzQzU2tgriI7iJ0eNYepNR3gdvUcCfW5THMdkxeRx&#10;AtUUyQh5Z1fu8Y+MyDPp0y5FPDxcD8ODfgfHE2ME+jqPMvGLGkZ5UbdUv7iXbHO5k0JoATpDyEGs&#10;XtI6YN/XyErBIRyEderW0bhs3r5hvfV7bqDG66Gccp7WytgvoFWSs9NDoBBH9B188Q89Bhy0qF9L&#10;+jbD1N9p5yLNcsTrZc9U2pLda6rX5va6tVtNkULzluSR70nAC/CFZF6lUtX4Iu24TUq/LpcnFV8t&#10;FTJmMFCbnpm38xefsUmt74h5ORmoiZ8wUEPeFDQWMHZbPnrcnr10yZ59/nm79MKLcj9vJ0+ftbmF&#10;RZuenZUqz37FmDWlV3asKWR+UVnKOObrrJnobtBZVBusYRXq40LhxHcM3n48mM/3IBSV+6i6Ivjp&#10;BfpZV+jotCTcx7bcGfj4ThlFK93/cYO4I/gju38EUM0+ZsDkzHF+HDfOZ3+ooTOukM0HPo1Z0QAr&#10;+saXhqwYsY3g8rQMOpqfhpgUOgn8ghbixV4O28q/pc6rqSP2utZcq9nqlbt26+3rdv2Ny3b1p+/Z&#10;7Tev2s4H96x+fcPG1ptWlY403SjaTK9qM/tVm+gVrSwFFoFMJZN+xrqfelFzNuQQ4rEwUFkIZU0q&#10;3GMYxiTPMYc1TRItDdSuhC/tTLzuD5/VPhCBFqedJRELhgAZoFfFh9IAlX4EQ8CxkYFxWhioMdjI&#10;I3LJAzmCD4dHi/WrhUepU56CeXwgaKDFCQEqQ//oKzGj+qpj9a1129Kk0NpeM2vu2kR53N/iHpuc&#10;9M+9cJJfzze5Ue0R5fyY7JXeJyL6NV+Hg/og1fIgzENKez+6gqF6d+o135Tq9mri4baNVfatMlWy&#10;UhlmVo4oxxp3bmijlI74e5hqK9RQ0MQimoBKlAyzCGOI+EY6qPumsm1oLmhUxqxR1YQwWbTuTNl6&#10;sxXbnxF9poUTmkQxjmNMMWaUK/+VheOThFTGw8rKU/wwTHCQ36El5CJDcZGM9QlzZ6DuweFxjnLv&#10;lM8SD+B+n0HJ4KNDlpMY3pVU0CEmnj66D31FfTIlRpN48PUgDS0ITLXI8s9B5MFjpqby3hMD7Ujx&#10;2pYSuiWFdVsL8qYb5nHaJPJ2XAw3xsarYUzDEf+cosZmqsqBJxUyXMKTgdGWOE1GiR2EGsa+k5/m&#10;OGH8wkiNTYrwh24ZjOTRV5b6fZRHYCTBECS/fN+MxnkYpDQpn/z9QZDiIQvB1EbwoHQH53W/z8Mg&#10;n2LUne7z7oPgQeFB81Awg/dTbHiBxR+AXgjGA1HJOZ5g8/YQn/5u7lmvuW29xobcG+L5TUWUMsIb&#10;hRhcMq7Ux7Fg7gqRk6KkyFksad6p8GCEjYWGNRp70jF4/BgF+iYTmx+672iRwMbC4uKCXbr0nH35&#10;y1+2P/iDP7DPfe7zNr8wr3GkviDTqDgljGDeL9r1cQfonx5sDfoi5hmaAB1xx+YOd3grjWQJ18zr&#10;kSHyy/JE31K/8eNtHxZUyejKF1fqf/RB6pM2hKhTH6lnv07CrP6fZIjNEEnuStnm5ufEi0viz5LV&#10;ajVb31j3z3zW6rv+6SVvNGk8Xbh8oxllQ27/jEC+b51UhIV8STMo6Is6DSOuxKV/00PFAg8Vs4ca&#10;WWkeDwPzNPMO8/1BeFj4o6QF8+HJ/ahpE+bjfhzSjuJwfMZX/MKXTxWUCxWrFKvCCSsLi+MYa0df&#10;sRD3PsMQemj+eDjmNaph96NgqmHCB4UlzIeNup9c2qBmCofGWXzXjYTI9z5KSS9ojSIac2oXL3eN&#10;cRotOkhZtJ+ZtZmjx6w8O2t7WsPu7mzbzuqav8Hb2NkZVj8oLy0UMOxRPj0tlDu67yk/HuAFMp7y&#10;+hkuIXLOByhzaMyjHzcZ6GwhAAD/9ElEQVSgRr728TWP2suLcaJTaXreZpaOW3VuWU2f0MpbbUYm&#10;MZ/yoEB091apjXHqjyghomnJaCXlU5LCz9uloQWPSwset7oWRR3GwfyyzZ44bdWFRa3Z1DfKL7fv&#10;9GsGKpLHBAf55SCTxa4LsZGWeUf8bG3MxvXuttXu3bWVDz6wxuq6lUU/TlXzhwCK6ppWsWLFiWmb&#10;XFiypVNnbEpX3yPSXNpQ+o1bN2xvc8OK6qtJTgecXbJJ9VN5cjb4n35UPzBawKg1/Bk+oyMKYJpw&#10;X+qg+mN0Fm+v4qeYXD2eYoEqgzkK/YqHU6FbIJciVy/T+T/yjXUMYVwpbICR57A3YyeMXeAg+YEq&#10;L82NMT8GD2bUdWSX6dqdO/a33/5Hu377ln9y20+EKpZdFlNPgHoXq1pnZfyH7sKGetBKeTkN5Nfu&#10;WLfZMj4l4w9JBF6XVE8XFvLPrxPx86dVoLwcIwH7C/2YThPRjHppvvY+HrQ2hx8dPmoO/X6ORnpf&#10;pvVA6G/iJgV58D4PLrTG5aTk2m3rbl+z+srbtnPnTavd/YX4/G1rr79jva13hVzfts7mW/Ij7E1r&#10;3PuFtdbese7mFWVzy8a6vMjC2pmHgSrL1xeU+aiQWv0omIfD/KO9fUwTRA7TL+IExF2MOx9G4Z1B&#10;ijtAaF0QX/OJozJvz3OaX3HcOqJ5W2O/KX0ands36f2hIVyUJVcZ/XlRyLjd2ty2D977wK5euWq3&#10;bt60TemirNN6PMDNxlVRY7cqvbVSLtnM9HT/UzKMb9iTNvkJiS4LvCCBrn33QTCoB/UiJtGprsuT&#10;zD9qLN7PMF//fPpAgCtjBN120krlWatMzNn0zKJNVKesp3XnrnTt+taGtfd2/LNAlYlZW1w+bdOz&#10;R6xQ5DOfZdUnyo7ylavoW5dcXfv/s/ffz7Yl2X0nto5319vnbb2qrqqutkQbmG44EmiABuIEORSH&#10;YDAmJkK/SEFNyPysP0CKkEKK0A8KaRSkNBySiBmQGBo0ATTaVndVl3fP1fPven+8u1ffz8qd55x7&#10;3yvXuAX2G3Gdu27mzp125cqVK+1eXbLq9ob1Wk2Pi0yPph7kO5bwHBpAYv/Uwal4GAeZG1gG4FlT&#10;4XyjkjIeMbwUDUUH+vmD8rj1uElN8rGlOu4SbcKHvoES7yBBIzoNeJPoP+hZmbylc+q3fJ6YxPVa&#10;b537eYxOPxdATj4ujsAHOB8F2gzzGjBM2KSn0ZbIxYF8dSjizT3135vitU1j418hm/UNahNC78NF&#10;S/TXwThNFemft8OEkIcychjD7+O5fjBQt6F+wwYl5Im/COUQotv5+IU8whNq1+GHHgDy7jgxxBvy&#10;FfMf7Y9zH31+HH7SsEf9RPNxfj8OAqN24NH3sQ8OGHlAb2T6GJJ2Khnu9YFdOoTrZM4vhPFoHIPU&#10;SCqSuOOP+NzlcYCPUJ/wA7I3IPY47gkyfhQ8bWgzeJH2G3CmZ+fs3IULNrewoCiUItHIcE4Xk2VA&#10;yaG9zU179ZWX7Mb196xRq/p6o4oricIvlGQk8gAf4uSYlDOWJG4i8jpEhnm5Yp0qR6IhOtoBsq0y&#10;ZTnp2KWF01aaXdSQqKIyKhb6RuZ29jasuXLd2ivSa1av28HmbTvYuW/Wkk7Ua0inUf4lOJEB1Bs0&#10;c3GqjKHaYILkM4L3wb7xi/zhIKQhRoyBYkBwFD68YocQ4/sIeDSaELnzh8oEkuYwK49LPL4dxce7&#10;gqEMIHEnOIh3JG7Pf8KN6No8MSftclj1nbQJgLeddts/k8enPbc3N3weIHCy2eTkpH3h81+0y5cu&#10;K1zSxpI4HbCOPIYH4h7NW4T4/HExxhHjG43zw3DU76NhQxumjqCD5KnoCG36yUYbADJ7R9/vCNt2&#10;0Gk6b9e5NWp92XbXlm1nFXNFetaWdaRj9VrS+9l8pbjYUFPUuJXNNwsnT9nU7KyrCXwlAD12cnLc&#10;isWc9TotKyKz0Gn3dm1vfd3W794zqzcs0+laSXpJnkNtyorvNYx1S9vBVFrdVss2Vldtb3sn5F1+&#10;2DwfATkXZN3QLdhDHTuV9Bjx0DqgP+M/+nwUeB14S/JK/JGVLGMj097WptOGz1IGXxHCvIA3V8qk&#10;MT/oujx8SZ2IR318yEbBBAZ5TfDxuQE+OK+jrtHXR+FjwQud4EcAcVBXrhyMYvKSKOKt4uzh8C+w&#10;ccipLbrVd623wSG8DeuLjsVy2QrCdB7dXfQTQiEQe8zzUKoOM4jL6NMngxA6iiAuTdjb2/HPAkc3&#10;0o158hFVOmsZ6cDUMVc2FQtjlssWfS8hz+HCC43rpH/TTs5fvmzzJ09aR22w3mzY9s7uoH0SgvbK&#10;TWop6YMZ5pGLY2pjE1YZm5RZtjxfi8jl3U+Qjwrm/2If7Q6ex4jBLcFBH/hp4c8Gkb5x3iEc7mL/&#10;kfhF9jgWxc9fIJlPBFDT/rO/ff7/EDuVYrHgN2HwmaY8n2mSY1B8qDjy9TF+CJzkx9+nAyJiQlHf&#10;4OLCX88ayHmbjIJPTcgXI/TzWxHkB5Of3z5ykLU82MtatiFebyreva7j/nbHane3be/upu3cUqd6&#10;a9nWr96x1bfet83rD6z2/qo17m3Y/vKe5Te7lt/rW7mRtbFO3iatbBUrWfEgZ/1WV2MkLgFUhZfE&#10;0EU1gJKYvyg6qwpK7QPLKt89/bpqVWlmnDNhoMmgyzfWKb/98Qm2XtiUOqKxqRkpnxqcSpFz4a4O&#10;Ky1MqaPb7zfEWOoE2Rmbkps6QKrBMZBMdldl9R+BEN9BuL5MCa80m/xgysCYbJTDE3b4wSdloTtK&#10;BM8OZAQmjnGOxH0Ij7jrX3QHDrsN8bghxstFdo5KPp74VUFVtoCDjVMyOfEefqGUhOcza66KeHjF&#10;CfqblBQFJrtUdy4k2TwiV2666UrgVqWEvPkT27r6prU3V+ygVbOpMydt6vnnLTu/aAeFCdvPFFX3&#10;bJphhzv8q/pUnfjmQeUn8D6dLDkgD/xPUvd8CPUPk3+Y8uJlwqQcAXgzRI9B+fZrrImn1RQ2bOnd&#10;N+zmG9+z3d1lK02J12eKdu6ZczZ3Zt6V1MZuzdrNjk1p0F/fqNr2hpSZnEqdS9vYiRkrnZ22g1LG&#10;uhl1kU6MwAtk0vOTIPR2mstPDxS7dXOip9pGv5CxfW5MExqYlweO6AzKFAru5dY/GQk+/vcXgQGN&#10;EwTIwyHQs7thJs/Rc8hjfNa/pEJctgHkX3V7aOJKnnyDGbwqMwwy+XSC5Ij8+UklmVnVBzemhc1q&#10;DNICfzuPCz16Ycib/vHn9uAeIXEKbtQX7/XP5YBcQ9DEHT/KC4st9CmhZQQqB/PoLwkbTQjqREgI&#10;kbwZYgB/8jwo/oT3VTCFogMA2aTLrVHSUiQT2bibsYLLfFqhpL3s/C+LNpKjWUliYVoKiU9Uqb36&#10;7QdJuw2TBZ8GBCpQgkdxBGLREzI4rb38XvLEf9Kvjfw8FtHHAxA0ho12Ehm+HkCskZCTR38eQ2Rq&#10;DxxxBEadE4zpH3J8HCZxRy4AhuGGuUOFcSVUGDbxyi1pgAxw4XvnK/WF4b4H9Y/NTd/Ile7VLK2+&#10;MpOSOxu45C+e+HEZ4sJcxsjkU8hEQgXSGaD+PGjyDMjv4CenYBsBHqJDYve+Fl1MD9RlaGPDOiCN&#10;gPonwezf3Jfsy6TVb6fF64OTg1IsVTa/ZcEXs9Rv+OdWMj45E9ZaFKPKxTf0O10NQBX83r0H9uMf&#10;v2T37923Rq1m3XYzmTgnk8kCovDixYv2d/7O37Hf+73f881p3/zmN+0zn3nGb1Dzk32U/QOQso3a&#10;f57gcD4DnaPOc9QdBZ7sQ0OveiEDYvlyN16GCZpQbyG8HgHMiAMgBoF4MP7CKSfJUumOng/iITLq&#10;nsg0eGBzGsnA79Q7zp6u/A3yT0I0dtxl4hITH+Tp5wiO0vsoxHeUc2V1zfaqVb/F7979expEluzp&#10;Z67YwsK8T5KVNKCUZ/2Jj0Ujkcz802gyoRETzf4jLZoetKXNqa8IE/WS/UymHkjvQB+SIojb9k7d&#10;trbq1m7vCw9sfGzaTmngOzE+prqhzag++oqXPkf6cmjRQadiEYJ+hYUIv81RbZFqhaUcscdnyZMP&#10;fPc4PPqe8B/07qjb0ff/McOKzv45I64xEX3iLXeuk2Lfl8zfVx/dz4Z6gYaq03r1QJgSth3LxTFb&#10;WJy1ycmK8wuTEUwm+CZuTglxssGv1wZ5pu1Ee3QPbgdSSA/k1+twYEaM70bdlSenA6aiGJQ3eR6U&#10;d8T+OPykYY++/7Cwo8+JGzo/3RAmz/Rp9HeceI3Keez/fIJPfM0Nj62e+h1vL6IB/jM5yxbLlitW&#10;bGd901bvP/RIe3VugzKrzC7Y+MSUd7Vs/uHWs8FnLGgz2bz1ZGcM5ZvgaD9RafEWxX+eokTzzMqS&#10;mLjSedG2P0UY6AKkR7IjEJ2R4lBnkD+KpLyhq6dUNjZMFkUnZEN1bc1azZqyjZwP8l1UFV3od4Qu&#10;vBQFsgv6C7mFtyesSm+tivc6uZL1K1Mad523M1/6us0/81n/jGhmfEqszO0FGlfGSTan3vFDUvRD&#10;ENxC/xZh1F+0D5/Dz73HIAlR4c+wyQk6QA/eoe90RN6+VZfv28o7b9jtN1+1qy//2Pq1XStKF9r3&#10;jcsKoP6hrbgOxqdt7ORpO/nM83bpi1+xytS8xk9q/82mLd+4bu+99KJtbKxbbnzCzl552k5dvGyn&#10;L1+xonjXChqjM4mXZC7epOr1lCDzKH4wbYDqp8k1xSB98bjUKvmDk5E3ciOcftW9li2vbFu71bax&#10;sTG/NXSsUrCpCcYu9C3of8Qh38SrcHEDlrdN4iIZz10Abx5HwfOp/CojPekU6Hnow67fQH7PrPKp&#10;B6a31eVZXYrk/bV1+/ff/a792fe/K11k3y6eu+DzXWtrGz6hnS8WLF8u2cLcgi+ELC2tWCqXtS6l&#10;o9DKd7fWsO7mjqquq357zi6cPe3996WnLgV90lMOKN9CZp/VohL9yMeNqvuwiU+84BPOlB9kDiPQ&#10;lfEdtwtmckXL5UQ/5s+4yYPAh1L5cDz8e5yPgIeJnpgfAUG3wZbUB/ySQHgn/mqvWXfvjnV3b1l7&#10;7Q3fkFZffstam+9br/rArLFi6daG5drrbqaaW3ZQX7P9+rq199assf3Q2rsr1q1uWL+5rTEAB7QU&#10;t9qO84YfcBVvJbR/fOZx+wug8zjIE22BhEEOwaqNagzP4VxlRqh8MT+Jn8R0rvaojsSrZ9/MzNhd&#10;7TvIVvX2roORrGjqYzvqDnfKGTao5QoF64p/9totu7v00N669p5tbm7Z8p171trdFTNrDFUu+2GI&#10;IjpEc98unb1kX37+i5bPFezunTv27//tH9trr7xub7z2hu3u7Fq3xQES8SkiW8miG+YKnNTP2wuf&#10;/5z9zd/7m3buwjmbnp1R29q3Rqthu9VdW91Ys/duXLXrt27Ye9ev2mtvKs6333J899pVu/H++/bg&#10;4ZL8bSlSlY0N4pIj9KNBnogO0o38pg3oId0FTPMlEOlNHM7jHX721efwxZA+Oo7cgp4lCqN/uR6m&#10;cL1wP3uv3VOZmtSYbW+tW7PRtGK+bFNjs3Ip2vTMeauUp/3z3bsqA710u76nfCHXRHYqXH/Iikat&#10;6e9nZubllrJ8ZUblIH3EZCITVd0EhT9CuwCIKNY3bfdDIPF2CCMcfR6A4ncESEuGo/5FU5aEC4ev&#10;nC+R9chh5r9A8q2XKhc3BLVFu3an7TI73a657lNUG4etoYGzuPg1fGoLnUf1onpgDrmVLlmdOitU&#10;LMWn1EW3yvmnLDU1q6pU/YtQLqcJr7RIN7bgv3xwqvxMCBWDfcRwmj8KuNJPspgG/SWyVGa00I7l&#10;Muo/N9ft9ttv2B21mdvvvmM5tfe5hZN2+bkv2MKZ83bi4jOqmqL4TfoT31RXyDBeCzqsog31oljh&#10;xSCzEjz0jF2IW4J+0lp87GMT9wtfB4x+4q3e6Lau5anteX3rXbPZ1bi2ofFlx1qtrvr/cbWtgs1M&#10;V9T3q73QMAjHGEXjIR+zEEe04z7Ao25H7fE5mIfHMHIaLdtR++jzUTzWsAkdH/duFPUirF2Bkr0D&#10;+8fBROgIqRW3YyaIW9f1m5ptbFbVTg/UH6RsfLxgJ09NSa+QLFX63FDpeorMcBMoa2qBWwPEOIFh&#10;3Jjuqn8hG4F/juKAb9yfhwjxyw1ks1DcUJfLZi2bz9vDBw9cL+xJNqe6Kp8Cs36FjrHbqNn7925Z&#10;rVazyZkZyamWL+SLIoqHuJEkagWMxUhjFHhMnJQtB/ciJEsiEa1HYVVG2b0tOyKvRvQ0uSG/WFfM&#10;SG9MM3YcH7NsZdxSkpXclIRM7GlsdNBtSbdZN9u9Z/s7d21/b9n6Ow9d/wPZmMoNnrIpDHNA4ms9&#10;QTNMNHCaNujjCOVtX08+34YMUX4AH9sdZgEvnP8G5RAGIoX8q5DQwT+p6rEKsQv9tjKomgQjL8gW&#10;KIQ9mtiGGJ9Z/4OnlE+NcZxfe3XZxWvQ1m/rEagAyK+QWUBm6GCCSR48n2CQln36fGjEQX3RLVfU&#10;uDxfkV/GiNCROAMNQ7yinOIJXxJQWKXf7cDrqmduS0YH189voRN/LS8t2Q+/93279t41e+UnP7Xq&#10;bpVi2Mzkgn3+hS/af/Vf/S/s3NmLVipNih+VAlnNhM2RpIZ8pIVAH0y/iS+hFc/Uq8tWefY2I9Pt&#10;ioi4gnt0AxUOlF9vZ24Pfh6LMdxRe3xO7LRNj0t5Y9xB/px28JPGnp1G3T1mNAbi5tvG9po9vHXN&#10;lu7ctLdeedFuvveGvfPqi/buGz+xa2//1K699bJdf+cVu3XjDbt36x27c/Nte3jvpi3de983kbLx&#10;TBqBzU6PW0lt5sHdG7a3s+Fj4bGi6lIkQ/9Ev4Uj0MtaauN8XWBmYtL2tres1ZabdJL7D+76lyjQ&#10;Q53XFJb1D/oBytGhf1Q5nn72BUXKGFd0huf5ia+CGfhC3gfgX0yCBlDCeZOfQIQLNrmjo+fy4h32&#10;ncjN299IJPLrB/Pk5GNeOKPfs9rOlnWa6iMb3AStltbrSr8uOm/30bkIQAX5rlTqWHlWXpzvVTaX&#10;ObjAx+6bt0LqSOHCngBA/uTXb3lU6uhouCEfRn+UjpwHExf39ZG/6N/DKE4lJiQmpZPILiD4HnJ+&#10;SAsaK5/Kc7hESEEd9UbtkC8EUiqfR1MZsuqTMj3J0OqWdW+9a+2Hd2zrrVettrZi2ULOZq5csdLc&#10;vJXOXbIDPp+p8F0Oi5KywjNiFlc4fahqEdbdyQnpACFvgXaHy4TLEDyYgyJKZFP4kta+ba7ct5e/&#10;/+e2u7lhe8obultB0cuX56Wrso2NTdiVK89aSbIqLVlVylXULvbt5s17tr0r/ZpNZqUJW1g8Zb/y&#10;m3/Npk+dsbL4vqs2wQbPvVrDCpRR/FFUf0M7ZV+N3+OusDkO2Uo/zGYr6tspeZZpIaVxYCurVesp&#10;XKlUsdPqK7PqW8fGGG+G4niRiE/o6wnSrVKJjuW6lWgBaw7N40JkHlRSe8H8CKSumDshHHOL1Am6&#10;dLjsgHdCmZ1uwzY27qn9dUSPbbmxV6ihdI4Xoq5PCwsb1JRJMlcY2aCGqdzLN74IFMxHIb4YNWOg&#10;YBw3wPZ+Zat6JCYoweFGNLF2V25SIvclUFmIYLE+p0aeY8CHmwbbOTFMQcwC5ntqQHV1/I2udTUg&#10;6O41rLOtynh/2bburgiXbOvesm3fW7LO6pb1d+tW6piVNHifUHOdtJJVUnn9z/vERZGJMKVJ421K&#10;kepIWeqoMvvlrKVLOcvnc35FelHh8y2VRvlvS7Coe7dMgYkVGrQ587PZoysG741NWU+K5vz5izYl&#10;4ZHNF32CDY7029PU23NNeG+/KUEkIZU0dme2hG6xbsIvgDMnpv65Mk/Tlx23wOyh8QQxiD+VgcUE&#10;CQtkTVzU9wyz02vwjGf8E+pRSF4fwSDUIhLVMKfHC0wMUCIX7KJ/3LRDcshx+mRQVZQom16q6MWR&#10;BgR6XOQV1LN3rtSZCNRFMIleDJylBlq6K6GJUrm9Yrvvvm6NB3cs1Wu7UJs8d87GrnzG0pNTSrcg&#10;HieEOBjeRciJ38kndeuKgXg+XAeud+SDpCN6RqJFmJihkw21ntS8Y6BzMKOdU7Q++Gkqv626LV9/&#10;226995LV6ls2OVexydlxDfBP2/iclEq1x+ZOTQpYyyZL49ZY27WdTQmxvNqlBm0TJ2asfGbaUsWs&#10;aCm+VhmcZZIcPALDrCnPQxx1H+B/JHgkaTl4HkcheXYj4Q/HUfsRN/fonlUTqudhbQU+5ZOWvjlN&#10;z35CSCYb0pi0CBvSpOgIfd+e24kqiQc+90RCSu6uTPM0wJG8hX8JuF1xEEZ4yJPzPCnIh48w9Ajv&#10;K3fEHlI4JiBtNHD43k2lK4RVPf3BP71DJO2LB9NSYNSWUDwy9BVqU5l0WYgigjyTLPX2JOWBzWko&#10;EfKPKkxyxwlEF9FliLI6lEdy9/yPYAKDcPqHif9IWf57eDcHPoUjMBJXgBDaY1CkA3tihvhH8iXz&#10;UBwx+mgeF4QsBEjsgbMATFWqvwglhorUlbsl+XS5jIyhHzQWJBnYt63f3LD9TlU8URM25KfjCNCX&#10;8fP0FK23PfGXb4KMRNe/SCNv7I4KJV3O3w3aEu0O2xHwyh0BfwwhPGkh9Rd+4Z2bxOtxh2eizmgw&#10;kS1lNbCTm+dXepzcGVD4Z22I29uB8pKpKEBOdspCn0GbEMrabO5bo9G3O7cf2Msv/dSWllat02r5&#10;tcp56YHIGG6fZSILPfErX/mK/aN/9I/s137t1+zMmTM2MTHhOmPYkPVkAvVL/r2eE4jlHUXcHGVn&#10;IZSJmMgHvPeNUKDzDm7Eg1/qR/6IPkGCeYUPTK8wITwrMxk8cDMaZk5KBBLJOZ78JkHjacUwORfK&#10;4Hlkllv2VHJbiHLh+fGyKuBIUX8uINIYGK2HCLhFBFREW15Zs93dXZnLdufuHfHiuL3w2ef9cwHF&#10;YsnGKmNOStoO9GGOgwNzrts4LSLP6jmpb6Ug/7TCAbX1WrTzzUeipcJsS9fZ2GhYq9V3HK9M2amT&#10;izYxVvZ2DzII5dAAfXP4qadWHK5Y6onxX1/jEcrhp/3+EwaUsg1tfLMSyKSS6Bgm58PEn5vJoqu7&#10;E0b1ure378jCzu5OXWOtos3PT9n4BJPUqlNvrzIVn38y6RCGOhvaI5IWmOQh2h1H3h3CJ7tOGQky&#10;aR/apNoFokT09flHtR0QhSssxhz4icRmpyPJRaOi7BrriN6cNMzk8ra7vGab9x9qdCy9qsf4JWcT&#10;84u+GJJOZy1fLCoN0vYYJLPU9jTeZWwvkkvG0e5iO6IlDVunt2D5canAP0f9i0IO/BThsbEHMgSQ&#10;RVQMtPFH9HakSjLJpxIgJzLqn3vNlu3ev2P13S3xaFd0ZrNVkPcA9eGbnkIsqifGmCnrgKJ3VW41&#10;6qg87gvY06fP2snnPm+lhZOWLlYslSuqDUgPyBREljjxOcjp8UIobkhB/2JKMbXh84f/ko5Sfwm6&#10;XYbApbXcEOOOBz1LcyhF1N64f8tuv/GqLd+7Zav3b1tOHWZJA6RetyMRIM/isbb4Oj0xY5Mnz9jc&#10;uYu2cOkZn5BMs4OSQ1m337frb7/pvD2xsGhnLl+ymcUFmz1xwj+Xyqdm29z2pTohT8PNaZgJBgEv&#10;ZLEmoBdBsij0CZIfYnLnAwpBuRQd7XCXDWpL29Zqtq1SHrPJiUlfpJ6aKDpP+EYHxUX7ZG4Lsri+&#10;qvKRJJ/LcX5JkIh9M9uIG0g4dIder+eLk5xehuwsPsG3jvKHRsImkrZ0i1qnZzdv37Ef/OQntra2&#10;ZrNTM3bp/EXb3dqxW3fuWluZyhYKVlCfuDi3YGXx3oP7D3zuouPzVYpN2K83rLez6/NYJ04s2IUL&#10;5+zEST6z8ZTkBzzq5HLgNn8vrOcHEzoq/84DQb4H/ZZwQdaz4QY3JqTDZiy+rMCnhCVTJI+GsX+K&#10;8BFJeN0IvByJ31g3AO6u26nF9+rL1t65Ze29+9bcum6d2pr1autm3YbfklBQ+Lz852X6546R1Sg9&#10;qrO2+LjZFL27bb99l0WefHHK5TSDGN8c46bGxGofSeLB/DSAuPlLdF8WxpRRlZt2gx3Ow0x4O5Aj&#10;ISdtJvyCS8Cw4I1OzFyl6lw84ZtOFBaepj/BH+Mf/5Qs79W/pMVrTbX7aqtp95ce2tvXrvoms7UH&#10;D62zpzGjeDlVKftin/5bunVgl85etC9/9gtqgxm7dfN9++6ff188/tAePlj2TVjKtnTOvngV3qUK&#10;9E/1yAa1z33x8/a3/md/K9ygpnZGm6s367a9t2MPlh/YT1592d66+o69+e7b9tIrL9trb75hr7z+&#10;ur137ZrdvnvP1jY35XdPus20FYpllSltBek7UTdi8z6LIuSt31Nf0ZVsYfMKOiibUOSnj+6SbE5j&#10;kTroWKKhdJgB8pkclSWjtspNGq1m1W8n3txYEw/1rVyelN49pzJN2Mz8edEz559fqm+vKc2O7cp0&#10;fVhFd8qr/AxNmq2ulSTTTpw4Y2nJhuL0Cb3Ly5+4QFXuzVuVxiEqzDCWVyRUpPMk7l6ZwX6skGTW&#10;0yMd7PyLOISBq/75GwqKnQK4o+juQprN+VXbbzcsTz/V3PO5n6x0J8YB6JoekPli1SMmmwe6ioYN&#10;ak3oinwrlHyjeX5y2sriPxuflJhjsTUsRB5wY4TsITb+e6xPGED/pA5Ew1iOAYTCObqcFG8irdhw&#10;Gj6v2lObTtnGyoq98+ortqr2vK0+qlyu2PTCKTt/5TmbmFmwyfkzSoUxRNh4RN+JrKDfYIzom0vF&#10;j6Dfhih/H40KDqqbxwzPR/woz5i0Axkev/OJCgT7ME5lg9qOxjH0/c1GV3kfE+ZtbobN6czvJv2b&#10;j1cYm4a+7vAhmQSRB4P3yfOoPb5zeyIDPO9H8v1EIPKWDc4R9fyRSN0m+pkq7ujGNhFa72QXtiW3&#10;llf3bH2Dz92J19SIK5WcdJZpy+aySXzcCIkQUx/LZg/9RwSIolR2Em/gceXY3YJ7QPLj/YaXJ/DQ&#10;UQxjY5nyA9+Ew6TIeIVpt52XSZRDjBxwuPP++ySnsUVV2aJ8hFIcyldL5V3f2VZZsjY+Fb6EcOXZ&#10;zzhP+jhO8gVz0NcmxiM4NAZOgatBZRbZDbgn/VOcjGPQK/XWUUohXaTrH6wdsUkm1di1nvRx/HfV&#10;/3DvQSXdtIPmlspatU6zZvsdjfdLk5Ypjoe4c+P6r7DpcjD1Y50AeSLSebsDeyIEt6b6l6KkexA2&#10;zLTppzbhBJJ9gFGmY8bC4c29Upug+krxHrdZqRbRaHzdS81sEAZqDgIPIgJHbdFURuEn8odg6cNf&#10;irkbNqjxHt0Q36oxmSKQAsJ38KibiR338A+E9ur7yZj6GA5vcHNQtjAp+qsPQsZwiIO6d7to4v2v&#10;4kHvZhJSQbmZqdNRPvQ+x+U2MuHLHjciS44uS4f6yQ9ftJWlFbtx/aZ12j3J6qKdOnHWPvPMs/Y3&#10;/sbfsmKhLB1IklvMjXxEDDtre5tQXt2ueKOJjJLdZbOy04Pv9extRi9C2wky28c8/pyYYoDYjoK/&#10;48IQpx/kSewiSkDRCB5mHjhbEC17HdteumvX3n7N7r5/zX7yo+/YrRvv2o2rr9vtm+/Y3dvv2Z1b&#10;79k9mffvXXe8d/uqPdB4dmXpHltobKKk8Yxq8MTCrBLr222FX196IL6lVSlJZSB83YFxjoYI0uO6&#10;kgfMCU9OT7u+icdGq273799VH9iSL4VJi2eQJ2p71Al9JGvR5cq4vfDFL4vmoqPeh0tqaDUUVMSH&#10;J7yiYqn5RbnBM3zmVukrCuOe9FZxMQZhLc4daV/hJVwbql5t1P2RpsrFM58fZX68Ud0TPcM4vDgx&#10;oXYmPspJl3S+Fb3VOPnRz6GWM2/Sl17pm2FVFRku81EZwmdk+xo3yU56pJ60dd/oJTtxxstgEvYf&#10;IDkeXhTzs/ySmLytReQ5vo/pUL+hjuMz9QYPQi80IN4wz+Z6PVzi4132vnQs1d61/d1Na15/x1ob&#10;q7ajuoeOfOlg8srTfhgvv3DSDgpl0Ug84OujoSbZpuVldN5OgDySC/kJEFfkkly7e4Ij1ohhv4ro&#10;LV7yy5EkO9cf3LVXf/QDa9Vr1t7dlb6juoLvZFLGrnh6TPl8+ulnrSC5hc6b03ivXm/atRvv2161&#10;7vxUrHBT9Qn7+jd+1dLJASM+C8rcwurahsy863rMrZBXxi+sGdNnuBx1HckzKRY7sFpt31qtfVte&#10;YRy0b2WNvc6cWrBcNmOVMcZbKor8Eo4fBwnDxjTiQqgx1pOhNA/LjuNAeCC0DVrlUJf5ENTPN3XT&#10;hhVOTSf0v9SFTPauUL2dTtM2Nu7LrSsabuk9G9SaCne8QHsFlOSTC4HtaS5SYExMITPDTVPpghVz&#10;ZasUxmxcWEoVLC+mYDLhoK5OsS3mrrats1Gz7bsrtnLtrt1945rdfOktxzuvqEN4/ZotvXXTaneW&#10;rbu0ZdmtlpVrfZvp5Ww+VXSclCI/xiY1xVtoSyjKXlT/XJAOkRPjpeidGGWIaZIMWzovBaCkPGqQ&#10;kSsXpHyJWUNdDEHeOdVA5+P7vRLG4+RVs1qTItZUv9YWHyluMZDeKhDoItyf+WGjjYTUSeRoQkch&#10;hI8hHJL4YWKU7j7KvitJMT1MMbgY1XdOJ+5xoT/8jsZ6JC96Ie9CNYYjGITupwWKW2k4er6H6DRU&#10;poItIL+YcxqOiy4FDadDhiVyuSR0BVitmoky51ROdXNjT79mmV7VelsPrb+3Jo2hbrl82srjFe8U&#10;mHwQYyhNdaAJDZwOnk9AT4qTzoYJiWGH8NFADDGWo3DUnVhD2gzI6lbd25Hgr4oPehL6KQniis3M&#10;TluRhSXljcliFC8+uUtgxJ6LPogjd9/s4b8Y9xD//w0OlVuEh/+9AkbQ24Ss8XOuTBr7xAt0Fr1d&#10;OZGnsCHNSZygeM2RwAk6EPGjMHj9ieBQxB8AP1vMHxe8RdJGQWmJ2H2hQhg37TnNNHjjum/ralDe&#10;3pG5K+asilAa4OUls3Jq82mZGpwyIeCbguXk1Po4xfyLAIlEsYN9FD8BxGweV1a9yQqPO97jA3IU&#10;cxlwIFv0z0WiZzohcKL8IpXip2yQax9E6BCP4gP96WeE0fr8IAQGdqWGRigTca+mPuAPz4n6E9+I&#10;z4BTyIQpE0/ttrDT8YXSjga9vX7Avp+yY/KCgZt0hj7KpAYn4vdMhkjVdmT4BJz6dSY4fDJL8dEW&#10;SK+n50pFCviZM35T2j/8h//QvvWtb9np06elnIbBHxCU4ligJxd84J2Ug7KFjV9DZOKOT8qHDROh&#10;rjCZvIkL/uhrwzjEncGbADcwqdTHYvAThphhkMcn3JD73Pyyu71pD+/fs1s3b9jNG9fs9q33/Xlt&#10;Zdnqe5Jrib4ZJxciPyUZGOTgfyrAoPLc2XM2NTmlEqb8Roft7W3b3dmxlnRlv9FGuiufpmUCDV02&#10;l5Poz6dUjwlNRBCvL+pKnalvJIRs/lJ/dA9J1TglcfMJfCGTxNzIJrW4r6amZNSGVA2JOhxSSEDh&#10;cCM+NTXFw2CYCZfDPPafkHYHhrbj1UFbdPnHgJ+xXpgwj/qPo/yCVF3wyyZ0jaR8cl31rYiY2EZF&#10;DXH+jBjz9aH4qOx4UjDyZFjYD7RmkoV3Lk9GkA0hvtCf5bNlJb9eP61xOCNYThuqRlQfWRsfn7FT&#10;Zy5aZXxafZRZrdqw9YdLtnbnjlU31q3faYUT8uhuWcZNLBpoBOHJ6F8CIr/XL3IRkzYfXIUjVsdP&#10;EWjK4EfBMDshpwHQV5IJMNFWRBSpcpYqla0wNW2V2XkrSZ7lymNyz/sk475ozC0pB3zSi00I+YJ/&#10;Jgzsya2vcWMnW/DbVfKTMzaxeNoWL16xmXOXFee8pfjsgdpDT/KKzQie7kiO/rJhSJdHMcDhp8dB&#10;6J/lR39hjK7/CGe5dWpV27hz2x7cuWm1vU0rlkTvbN+6Bx0fLyAwWADLavw6tXDSTl24YlNzp0Xu&#10;CQ2/x6xabdn9m7dt5eGKbatfbff6NqY6mZlftPLktN+cJqZXUmonisc/TTOK4tnDbWnoRntx3cFX&#10;tKiHwAsqjZfL+6Oknwh9T/BLX9PrcFOB2gZ9jPyA9ClMOgwWm1lQ8GmaIDP9prUEg1x8FEkbDuUU&#10;MAdVCwU+H8dCE3kNeXSUHe1kfWPT3nzjTbt29Zp/zvNrX/maLYo2a6vrtr21I72U2/xVI44Kqvxz&#10;Atm/zpCXTFadDcaqoknYvC+/KnhXHSifAI2L9sicAXpeIu0Ooy+wO0ILOUFH5TVICsKqvtLUGXHg&#10;Dv58APoHOvRRiOMQAD/o4812yxqtluRoT1UszlHbH5s5YRML521s4YIV5y5ZfuaSZSeFU09ZbvqK&#10;5aeftsL0U1aeumCVybNWHDsh3hcfZys+5u1x+wVMBcMlbegvFw7Xhz9R7qTsh+Fxbh8Ah+LAHEUg&#10;sbsfNkb1rFFvWKNWt3qV+da2+4oQ5Dh1In4ST3Havlgc81P7Dx6s2tLSmvRP5smk4tF25cdvJFEd&#10;lcfGrVSp2MTUpJ3Q+Gl2ft7K42Maje7bm++8ZX/4R//a/vkf/IH9N//0n7j5nT//jv34xz+21157&#10;za5du2Y3pevfuXfXbt58395+5137yU9etu9+7/v2Z9/9vr32xjt2++59a6keObjNYZac9NtkOk7y&#10;Rz2yED3JWwNVjLuej6K3Tb0cIM2FiNTnZNRHlcamZK24nttqakyys2dLD5Zse3Pb27tisbGxSTt/&#10;/pItLJ6UHCmIxySOaM8J7WicrWbD9na2bfnhfdvZ3lCb7ciTFGgp04xFWagi/SDZ96UP9Bih+vPP&#10;ExzOjcpI+RxH5YzKLdnKYtnE1IwVSqr3/YzKlFF/VLBUviIsa7BXtr70p5bGFC3J+y432Ii/+tKt&#10;uuK1VLGiJjthJcWR9xs8FSaRz/Aa88ZIEfL080WlTwIx90cQuTQkZ0AB/OqLl0JJfnmTPFO73Vvb&#10;sK2VNefNne09karih/unpF9NzqjtiY4KLb5TBOo3fKwgWgaZq+hdJoR+2fvJRNf9WIj/BEPfG/Xo&#10;gD6P4/bwnrEg40fvKwEVlT6McSVuPqeQVGzIWyi3uCzg6HO0j7jJiOT6GED5QzsN5X7SkH6ecV/+&#10;YyN1H3DE3Td6xk3soY05Um9qy3nJQ5DF7nyeOPRWyGec89KJ8mqvuYz8ZIoaeyo+xUNcQ4x63xDF&#10;DQPMKH0wlAeUm6PeqmJJS1Zh4FfXeUDkrM9FcTNo0WanZm1+bkHjL27q5Gs3SotdGQrnG0sUOC/d&#10;rKxxRbfRsuvqW+7evGX1vVqSE9pVwj2RkUZxBEYfH/NakLTlAQbABuuHyxO4+Yg1MDaYSM+WTp6d&#10;O2+VU09b+cQlK82esdzYrNqF8t7r2IHGjv1m1Tp7W7b78LZtv/+O7d16x5r33rPO0k2z6opvyEh3&#10;q5bdb1n2oK2Yu5ZP9Syf7lkBzPRVTxwCpQ4lQ+Kc8ePQJSwKthqsH5joiu7Mr7aEbBzjgExXMqln&#10;uQF2hR2Vqit6qm9THIE+j6fS4wF/tGbViHgw6sLouI7Ue9LHhjw+Dkch+iXOoFt7u2GTkPgtug8A&#10;rxFkpx/uqb/u9qXrS2/Msr6dC/7RvfEE9/Q04F9f3bCH95ZtY3XLL5BhgXROMvirv/B136DGmKBQ&#10;yFqpkHEsUBHwsKPyAypvni/xL4zva4oJ78d2EOddosyl/dJ2OJQFBrkAUtbHyY7jwJCPIEMhFITD&#10;rjyJtnRj/UbTdtY37I3XXrXXfvoTu/rum7a9vmx7W6vWaeyIvWqW6tUtzaf8WS+ub1hzZ8lqWw9s&#10;e+W2rd6/YVfffs1ee+nH9vZrr9i9m9f9ttCTszM2x+er1dcdSJflAIrfLMZ4SnphyJv0No0hHi49&#10;0DhuzdpqPxyOoP5S6HkIliS//AjX63atqnFwdW/Part71mo0JEMoFxUdRlngxwVnj0GoBKHVEQj+&#10;EuC9e1UZlM+cxqljU1NWmeAT+WnbVd52trdti0+i7myqnatM4ku+MDWISEVLZcU7lFHlI+fDVhHK&#10;EtoJ0ig+H34TXATR8SgCo3bgqP0j/GGglrhqMiALruSLcZrkDvLHEVmUKA7ideZ52B+gFim9gQjQ&#10;L5JdMkSmurOl+9Z/eM9q929bY4UvG+xbaXLSSqJlUWOSXKXow+pQXs+NY+CMgO7s+cU1YnjLb+gz&#10;4scH1qFqu7tW3dm1lsZj3MBMv+cXrOgP3sypj82pz8qWxyQapENzoEPvOATUY8ChNJmb4VBCoVTy&#10;MQzhszLHVdbpmRmbEv/sKR3WCzY3N/xAEhdbxb40lhE74zmQza3ojEE3oHdUvjy1Ef9JmKMYCEqI&#10;KCuOG5FrYNSBPgYiY6lscFCPlEvl8411elZ50UO9DJRxWOJPDcjFEwqwP51P0gGp82JCPCszp8Fe&#10;OVe2Md+gpoGcFJxCX+9bonFdikJbRN3tWGe9atu3V2zl6l27+7oG/y+/ZTd/wga1d+3ea9fs4Zs3&#10;bO/2shQcCbrthpVrPZvuZ20hXbL5VMmm4gY1Nqf5BrUDK6jjZYNaXgyehpM5faOGz8QSE6fpfMay&#10;JTanFV0AZOgQko4M8EUy/SFIUGfZ/OSfPVEc7WbLGtVkg1qbDWqccFXH45vDAuf7RrIEESpBsEVG&#10;EuLgiPvjgBcJ+mCQWPZDnEqPHbZsUiMtFhLYQWmO5CXkx6/6dAxljvkIqH9e1ujgSTj6hIm4/xDi&#10;wfFTAI9a/0TbKDli3vfT+9KfwLDJKqGmByL3Pr+tsGGDmupV6CqiF0QxCfuq174EBpvI6Agz+x3L&#10;9BqW6daEe9aTotHfXbVUpyZlLK1Odkx6+KSlOAmJoFWY+C1w70bdDkhQ0AFJsGAGQRK6g0dgxNFj&#10;GpA9UWhH8CiEOqEe+uK9ulV3t8V/u+KBrvTDlFXG2aA2o0F/Ecr5pBh1y65k0uJECrcckl78rr9I&#10;4rQKeCh7TzQM6JoUKNbUB0JS9gHyrHZ+FDn9HOsgbLYKZjjLsC8FXLUPzUXYoyhyO729nXoNk6th&#10;zjxNZdhNnoPzh4NH4ZE+gqM08B3u8d2nAC5XxEAsNPXVCMEDNtyo3cbPE9Nm0pJVbAxNsTFHA9SD&#10;1rbGjjKl8KfUIaRyfSF8K5mmgRZKEdf8c306FIty+dghqQpl8xFUtQ7eH4JRt5F35DC0/2CLOFrj&#10;7n309SgkHgI/uPh6BHEfRvSXCEfzOoBHcigM/x355/nVP7UXJ6oTNyj0bFCThJab3sNLeNM/738F&#10;cWA5ioeAYIk1gqd71D1EfARxP4r6J/S0GHwzcFJ2meyPJ78ogus7UjyZHEPOhg1qLb+ie7hBLUwY&#10;sEFt3zeocYKTk4Ft+Q8b1NJpDdyybECLCrfkNP06MlttgDi5uRWZjaKPgn/27Fn71V/9Vb857Xd+&#10;53ce2aAG7R63wPakQKz/4QkUyQ+VLyw+D5HNaY6qA+oD5R1FHj2Uk9dMEkE7JpQByEN/CZv64rn4&#10;EJ0KdB508zAyZAbDBuSDsLBEvlTHu9tb9vD+Xd+gdoObFG69bw/u37PVlWWrVbnmHF6CZ9XfKr+Y&#10;ZAJ5HFNQSfGi/z9/EOsBBD6wDQrwMjExZefOnrdJNqiprE3pydtbYYMaN4WEE9ShTbQ54SkK5POs&#10;tanW+B6210lIjzT8k2KiNz+I5BvQVE2+iIGr/CBbwy1Z0u96IIsLbB6Q3iP0hQZEjKKGO0giEt/j&#10;8jhxp68WjzkyAP9PGBB6RF1GOg4oug8XetTWvL0Ff2w8y8qPz61Rh6K5JKXsYYKfdonfrNqhb1CT&#10;37iJ/+PiIB+fCJ/s+s0O7EG2MfERN4rowQuJbo+cyWYLVsiXLZ8ryTks7vgmNa61lzkxMWunzl7U&#10;OGfG2mobtVrDNh48sNXbt21vfc1PwvoGNclE36Cm6Hs0Iuiv+AFZvbd3pG0lGPRYvVWdDist8Uig&#10;Ywaa81F0eMQhAFlAnsCZwSaaiUNFPJVTbuLrVE40Uz9bnJq28bl5K8vMV8bkXpBum/XPVRxkXXD5&#10;Iab9XNG6CtPR+26+aP1iSc8F29f4MT81axMnTtuJi1ds9vwlK8zMKx6FSeXVn4vC3LBB2soJeOzw&#10;GBoM3BIk1VhFj2KgFj/vqI5CIChkG/atPkoPOh3yu1Pds/W7t+z+nZtW3duyYonJ9wPr+AY19b+Q&#10;XwIjK7pNLZyw06LV9MIZvzkgnR9XmKbduxE2qG3t7g03qC0sWoW+plBUeCb4JHsUDwezjuoKh1E1&#10;HlHtyOtfmfAbNWUGHUIlF23Q/egnXCXzvkIFlL++6q7b2bdue1/9jDQI70uif/xpVAgmfRKNKMhK&#10;pf8BGObQ0CuVttoPuk2hWHRkApjb0lTQwC/KN6fH0SU2NjbtjTfetKvvXbWC2v7Xv/J1W5w/Yaur&#10;67a5xeZw9E3yKNSYinpkMbdUFn+qA46LOGBG7Z1P1TOm66uT9A1qLKp4n0y+kDsJyu50G6DyE5EN&#10;ekJukOJGiDA5Ly4iDpdf1Jf4gPgSLvt5AfSPqHei17guojqJKAenB/p4S/p5g08FStfnpoCs5MH4&#10;7EmbWLxglfmLgw1qmamnLDt1xXLTT+v5acmBp6zEBrWpc1YcP2m50rTkQsXHvL5Bje/8w1QCX8D5&#10;ywCXB6Ge3E6VOFJvCSb1dNhrcHssJOGHOHAcRiB7iBfawmOBH1iIa9TrVgelT3MwOCQcYkBvcD0E&#10;DUP8xwaEUnHcP/ny4MHaYIOaf6ZPyOczubWPG84q4xNWlkyfnJqyk2dO2+zCgpXHx8XrB/b6W2/Z&#10;f/+v/9D+2R/8C/t//pP/t/13f/DP7c/+/M/sxz9+0V579RW7du2qvf/++3b7zh27cfOmvf32O/bj&#10;n7xk3/nz79uffud79tobb9vtuw80FmQeo692zCYJdB7xj/LMBh4+keO6EmUQDeiZh3rWKB7VY1Ru&#10;KU7cIJctVazE7V3FMWeVVqNje1t7tnR/ybY2tpQ2hOJmgyk7f+GyLagfyqqvGh78oy3Sbg9cP9/Z&#10;2bKlh/f8c6H70tF9gxqHpSTYhhvUwhw0i+F9vQvjqFCdfymQ1P+HQfCS9KfiD/r20DHp2flN9ZDJ&#10;WakyYZPTs1Yoj0vOZVQm5nKL6nPGzHJjdpArWy9dsKbkN5vUfIMam9nYPCI+SsmeHQsb1HJslGa+&#10;GNmsNJkzZoMHLZjhxkdk+ecUIhUj0SmJMNa5SDpAniE3vAxPu3M41LXfChvUNlfWNF5+aDvbOyJV&#10;xabn5web1Mrjk/Ip2qmfIDSbTcPBMz07IhNCnwNGPfijEb8gff0IPiYOPj3MTWgsIHO4yVVeL7L6&#10;ASHtyW/XYy4oqVg10RFUP+E4+nz4XSiL4gVFK0dFdcgenzH1L4Z9Mscu0JYNY58Ave7BwsAtblSL&#10;N62C8EvgFelJvjmtYEU2qEkXD/pdskFNunhOyAYxNqjRT4S1yogsDAvR+4g74TEQfSzwRtw0F8ew&#10;YCijf5palRwRTkUeh8Vz+jPiVB4le+em52xButnpM+dtZm5R6pPGZgyWFY6br1TxVpROVlE5WF+8&#10;9s67dufm+9bYq3pf53pp8vOWKf54BEUZQNbH4Gh7HsUA2Ji24otDPnMvuvQP8rIPN6jl5s9b5fQz&#10;VjnxlJVnz1p+bM77OSnEdtBpWq8hHX1v0/Yevm/b779tu7ffsebdd629dD3ZoLZj6U7Vsv2W5fpt&#10;Kxx0rZBKMJNsUFP15jSeYH6Atc2BJKVBOkIrkEYa5pLD5jQOY0jf7bFBrSWvbcsI2YyWS7Mxjc1w&#10;HZWGDWod1XZPHET8kS6RUh8AkVzegOk/QdWv41AH9pvlnX7E5UJkiJ5/IgF4H4Wo+CDRpX3lGX4H&#10;xSP+/lDlkn4wuXmKywEGG9QUf44vevilK3rvySJDsqqivq2vsEFtyTbXRjeoLdhXNW74zDPP+Zig&#10;oPClUkb6VFbDXPGo+B48EA43p8VyQwNx5AhyY+awTSQyV/QJmzWEKpPjY9rT8WGSrmiA3IVgfmBG&#10;SCvlE+zcPtVrSPdZX7M3X3vFXmWD2jtv2Nbaku1srli7vi22qqlB1Czdr4vdqvK/4Z/mr20+sC02&#10;qN27YVfffM1e/cmLgw1qexvrdmJ2Tu192sYrFfFjT6hxVL8vXZTLZcQdkk3Qqtlu2oOlB7amPLTV&#10;fljX54ssyAXfvOp1DTKO0pis07GqxsFsTmPjUKvRDHJBepyjl1QYeeUR4IX6sEM/uB9+FZ8l9TmI&#10;aOB7CF7PTlfYIOuf8hxTWcuT6sdVlzvKG4eTt1ZXrLa9NbJBTW0tJK+wSocyIv8kZ0mfDU0hLySc&#10;tJfY2TrGvPOEjAoZ9KwS5xFMvP9siKECguwh4LbxJDmBPJAvL093gINNatCGdivclwzdV3tmLMwm&#10;I3GkZA89jbxxa97Sfev5BrVb1lx9qDh70iknhRNWnBi3XKXs66t+AYgwkcxCkVrZCOVUxiRziD98&#10;cYS38Hnoj/iFzI9iAsmjR+H2WAOBCKxDVcVnezu71mSDmuqbeRRfG5cX4vcNaurfchqTpNUXS/j4&#10;GIOxht+GK1+0t4raAgfjOCDCmnpO7XQi2aA2PTmlNHZ8Y+PmBhvUdtRmNA5n7sDnD/QnpG9VExKK&#10;EhwA3FdbR15yQzWmaO+lh3USDP1x8uzzM8JkTuLT1auibEPOBV3mwxA9hD5gFJVDsROynDWtTJhT&#10;8ekByq9yqAyhpj49UE6ezE98hohhUQjJRLgqA0ahMYp4pg5wv71v7SqDlB0J7l3bXtm0ndUtW727&#10;ZKu3Htr2w3WrLm9Za1PCf7th6V0pDgqT1xi5wMazTsoqnbSVemkbOxCTiyHHJNAmlE5Z6YAlVVxF&#10;6Y+lClZKqbI9feVMzKco1HnvW52FMTX+VkYNfFZ0HZfCWuIKVfmvq1OocsPPgfxzHaxEirSkvIRo&#10;VgzQUUNh8qItZmvlStaT+6nzl9SwZq3EFYx8vkjF5Vp/NrKwc79rbfX9ZMJJ5JSKA4/kKfyCQ+JO&#10;PSOAFYf+xwEaDMipNxooHRXAzS3+rWiVkWXW+PM4RsGTGqYXnUbNUVsIfiQO3idxHDcg5DxWL1zy&#10;IJScRXcSIpID8IrSsyFtYBIkCQaITI6EpZ4I74qikIs6uDUtJYWDm9PAxp2r1ly5r8betfKJU1Zc&#10;PGH50+csO39GMkF1LUGG0s6Amc/TKgo9q4bkxrezw8JGoOwH4SiQNxxDPuPb4PjYn9KRVJLA3bc9&#10;dWZ7Kw9t+dZVKVC3pSv27eT5RZs5MWOFybKlChJg4r9urWW9lsqjAdmu2tbO5o5lSxKSUnwmF6at&#10;cnJSfsU3aTYB+lSVfo/m9UmBQb5HyXkU5IbzqBfHhHeiCV+B7qZ/wQyKAeibIIVsWkAyI7yZlHGU&#10;EsNaO2s1uMe4sHs8CQJerw7BNSrRo3DoafQh8Ro2HGJJ3IDEPphoV+Px782L4eLv2ECFYEC0n5by&#10;HTfG+oBPcs/NRI2M9ItJM/HpxJG/nPLG6VOeAfnxGw/V3oKyLCe58foYc34YBnXxGCDRAUZm0b9Y&#10;gTwLRqNInBwo+VF41OUvCDHCY4/4UTisDpEgGGsH1TlkIr7BPxvRwmY0rq1uq/pr1q+vJJ/4bIhI&#10;LYVkwxoKvh4TOjuZGQxFdAd5APUv8nQiTIUK511n4h58JbYj8FjHBJxRiU9GyIqn7eq+v1N5SQpU&#10;elzbfCBZy1XsAQvKQkEtIG/cksLp7G6Pz6+xWZjPpbFxCnvPOp22tfz2taY1mlWZdbt795a9/PJP&#10;bGX5oeUlUJgouHTpvP32b/01+8Y3vmEvvPCC36Q2Pj7uOmJcfPUFtCSv0f6kQvisQtCHnfZOd6qY&#10;SglmuCGN+gnvQh0loBcxLI7RPVy5HGRR0Jfc9QgGiLzuhxuE3U7Xrr13zV55+af2ox/+yL733e/a&#10;O2+9be+++6698867br791lu2tblpU1PTVmQwpoTY2IHOIPWSlBVryBDlIwkv2mjefw5glO5Ow8fC&#10;0J2FxEajKRq848iC9+TkuAZeKQ02NejcXLfbt2/Z8vKyn5Cq7mnA26hbh09gIDdUl+F0IRvZ2KDc&#10;8bbBQjALAwx0aUPMhfpCLoNUEXRnt27VWiPUkX7jY2M2MzNt+YLaIPwhEjOgQy4wSPVwQq4EJ042&#10;MRIPvEQ6vjH6P2FAiWMw0izSvAfNkGVMuDE2crpKwif07WrQtbvbs1qta81m05qthhUlw6anyzJz&#10;zveE7XR61u+o3hTOB91JOh+FP1sdkefHuf98Yxd6e96F4tn9AUY/oonXifzyDB8jZ4Q9VYZ/2oO2&#10;0+5ar6HR7V7dx+U1mdsb2zR0b6N8drFcLtrU5Jh0W+mslYpPHtJXhUMv6k807iZeWj1+vJtOnh3c&#10;wniL5hakK4hbkG4Dn8cMLlEHqTwCchwVYUz08cO3enR6c40lJZkpnIPKAH/ubFm/WZddo/lG1emK&#10;j3SWyUfppzLRWupqD02RqJNWP58Wf0ufHT99webOX7bpsxdt4swFy03NWWZiTjQtSl/OauyYCzqu&#10;6Ooy1lP9tCCW63EQUz6CkWBU5kcAsYuNEuiLniIGQkDtfv32+3bj5R/Y7uayxkv7GiOJztJ70iA7&#10;LnwMnfFb62YuPG2zZ85brjhm+fy4j2FXb92xu9ev2d5e1Q8ATM0u2qVnP2cnzl5QFYTPQ9IuuA0w&#10;fhqPDSm0GW83ehfafmw/kllCJj9pRy6v2NSMnFO74Jl+oqtnJedutLNarWc7OxxITNtYZdw/WV1k&#10;o1eRfibILuSYb45W2LCorT6G/kuM4zffK3IW8x6Lns++b95utdT3qd3yGRg2ujTl1lGemYOCa+v1&#10;lt25e9+uXrtub739rr3x9jtio7Sduyiem5u1B/fu2TtvvmWbG5tWVx3kK2XjE5/pXM7mZ2ZtvFyx&#10;1dUV60h4NDvSvVV54H6zZV0mhlXwudkZO3nyhC2eOGGfeTYsXNHYnRvwqzbBQUxqH53K2554IOgK&#10;qlfxDZPAcdGOUbDfnCC+z2bRWfPylZX/OFKOo+RPGT4iCfQecKhLu+Ewqgex0NTt1l0sFsoTVuLz&#10;jlOnLD952lKVE2YltfXCnF6CC2Zl3E7JPCPztPCM/J23zFiC4+csNaZ3xTk7yE/avvh/X2MJS7Og&#10;ntBmNDOfBngS3pplSTaaIsl9MQYd2Bk7eHV/HiQh6dAWQCN+Fp6YM/N6ZwKeSXvmiekjeO/eFFda&#10;HDAMC5ft1Kq2tL5m9x48sHfU/tvNtlW3tq1drVlKbS5+4jOvSLq7NTt36rR9Tny6tPTQXnzxR/b+&#10;+zddzwjjRtKQnM9KAinbXTVu0qe9vPD5L9jk9IzkR9/eePNN+5M/+VO/JW1ra0ttXuNU5Wdf7eYg&#10;J/5XG9KAS+mXfCGGDQbeD3gh0r75jc01OeVrdmZO6exbTuPAdrNr3Zbab1vyoC3ZI5kSZIXkFu4i&#10;K4fx/AY9R+RSkEXKluSC8oAfqkEOKTaIaZzYa+9Jh9611ZW7Erdt36iRyxZsanzGzp6SHIWXuw35&#10;b9vO9qbdvnVVsoXPs4X5K+hC346c9JvA1Wa54eCM+q0cZaVYcvemIP3ADyT6ArvoqsC+yEgDkMfQ&#10;iwLDejweCHwWIImbjLv9w9OKb5l7EhMnD3LlheSxuFD0EWHrVV9A62scTj/iGzTUJ6mHso7kfVvP&#10;HfFuW7zcEabV1kuz81aYnbPC4in/zCefpz5Q3cPzfmNGItP8Vi7ZIn/HPD2ZcDT3R8rkNBYiI+gI&#10;pQNsPLxv7735hi0/fGDr6nOg+fjEmN9cOD49bzMLZ8VTedGsIO+hnyZ4RNoL7YTNFfGg4KA//1CU&#10;P1WtjxXcHGIYQyQm7WrkPezQUdZJGz2ADa+tBmOZjsfZk65QUf/P572nJyWf1W6Zhwq6+IdjaNNJ&#10;3lSWj8Tob9R8ojDQNqCeB/YPwceEGdRRNBM/LSndG5ttH2v6JjPp1QXpKZPjZdWf2i5rjy0Oegqb&#10;PX9GLeXwAPXIYbaQzofhsM6CTjlSNncb8k7kKz6b2Gq0vP/J5TjQoPGX+i9WSbnRFl2WuFbUtx0o&#10;gM/hi+G4jUgdpPQ+uSFf9WM+45nnnrMTiyeVcbUtl7fyrvdJa0O6PQK0ydHWeviZEEkod9Q/xctK&#10;EK4qwsAz81Y0a/1Xmmzak6P6BA7s+IGKXNn1xoMDjXvSZevuczECi+nqX9TvcPtUqrtnB811y3S3&#10;LdNcNavet1RtWeZDEUtjUL6m0uG2qqbszAdLNtMA6X29zxlFuQ/6IN6TW+GBKtbnj4VyYw0izDkL&#10;uU3Nv97SslS7JsVefSLjunZH0SienNqxF3hUBw0m/w+7RIrTGcuU4o/+u698ox8FHZG+NeXrQMqy&#10;Q6gtLIkJuF90ITbogHmh+Fh9eLYwprGi9JzcuPxIz6A/Ud/j9SRTIifQQ3lhDUZSMrCH3qNjEW+U&#10;TdQFPMiB0R9//4f2ysuv+O20tXpNbSZjly5fsV/79V+XXJ5w2Ya8ZSzFLbAd6TAcq3adxPWSYRuI&#10;9sD/wQwydWiPiB4T/Agly3yuYtCuZKetu9vxYMyTug3pOMHeZb4pZMS4ZILDIPU96U/Ly/bKiz/0&#10;G79YTy6qHXKIIC+S58XwrBv72rGoykUoOdE4J1kTbmZEn5XuIP2rI55q7m3bnnSt/Y7oq7glBFQ2&#10;LhPhk5ZUkDQBdFK1ITiBtS7aPfXIXg/mUXd2tpXFtmsQfrmD8gJSF8zBsPFpbGLSTp+/SBXb5MKC&#10;h6fKo74b2kjgNX/Uz9cBR378AfCSB/K8iX+kv/oBfXlAJgRIwjgk40APh4WmILoK+HISt2yxOXhv&#10;c0NtrGkVjfVztNV+R2MbNjqKJnrvnyUVkBJ0T6kwbPgN2pJcKavnK9rDM7KPkHry3A2yES0fhsBH&#10;2YWhfVFSZRs3QUgLF1AMFuXAoJHzFm2TcU+gWxgZJ7wjCwfcU+KVVKtu+/euWevdl6y7sWK99YeW&#10;pqGUKlaUrM9PTVv5wkU/+NCvTPncEocekAEe34FoHDOYJO8vEuQV1kgf/oecJBitAo9C9hBVKBPz&#10;6fudpjVqe3b9zVft7VdeVmH6VlQe/LOrHKJSnpgLy3LYZ3LSLl16SuVTDGpfrXrTqtWq3b1735pt&#10;jU1KRZtbXLTpuVl79oXPSgawviN02cRcB/MJkoD5rB/8Yn6Y8QwbsHwNQGTmxno1WbfTnputII/2&#10;qmFMU6kUbX6eA/JqkXnRK/HXU7vxG6WFPeZRXO4gz6KsOCw7jg+VZDQH+sSHY1ddlZdTeic6Sjho&#10;Lzu39cuODtSUbrGzvar+VyONHJ/4lO6QrlOVxwqhL0vY5L/9//zKge+uVeVPTLLwWLRpdqWW6TyD&#10;8AHixMCjkHgYcB1mDBRY7/hBLH+QF0rY9tR59iWEmx1rbO1ZT4pYa7fmillTZn19RwPqrrCjzlwM&#10;LKY6aHRcMGXFSFy8k5ckKPckpJR3vujMnkimscbSGnhLOGXlF/85Ea4kpKnm5BfFL01n3FNz1HNX&#10;dvhxv5i3rXTf6lIc1vYbticlZrfQs8JnFq2yOCXall2h7d3ctNz7u74xripFoymFJl/M2oQai1QE&#10;21Ke68rzloTquhSHjjqmL/zKr9n5zzxn5774BZu5ckWF0GBUI5u0Gluvo47KatZT2l5fqgYmADOu&#10;MIhsSd34ArtXURBroY7UmFwlkBDwzgaBzMSrGpzCcxKQHfo5KYbF8qTxSReEYAwNIpagTqj/RESR&#10;lk8UJuliU57IV4AkdFQMAc8bptIX/ekYjhvY0Ec+SDd2shpbOInECuoGQpcQulYEs0gtOsQOLRRY&#10;Ji/xr7CE7yqvqg29hp/YtyxeUvvKrl8123torfdfte7KLas/vCMBKnoXx2zqc1+3yoXP+CmR9Jw6&#10;h0zRuAmHU8R+MkdKCek5f5G2hLMkgxKGjqEWvJ49T8pOQmcAJ9CzLKSzGWQ/8cV/wmJSPi+j4uUU&#10;erfVsOsvftcevPeWPbj+moTeAxubztm558/awvl5y82qIytp4CXpXXu4Y62Nmk0cFO3eK9fs/s07&#10;Nj43aeWJip19/oItfv6spSoZ62YkrIUwYeCN/2kA9IWugbaPAh0hMKB3RHcLvAUMWhWDIW8TiWIm&#10;YKc2m9LQscKtItjhteAHPoBzvR7VaYe4g5syoPSiGd7Qxtx0CBkInB/sDEbc5JfY/TStlMGQCbnJ&#10;8OgEbFSkM2YhJiO5zKZh/1559HAMwGCxk1H7SA9vbUQJpr2RRd+o7GlislChwboGsmzaSeX4bFLZ&#10;0pU5P2GezkuxyEyrHBOi+piUwim1D5T/AHHT37FCIKOIJcQen4GYcGSMaHdPqpmkDiI8LmiobZ6i&#10;S7DFoAPX0cCHow0wDD6E6G80+sf5OwYgqWFyCQ8PXLCFTPgbOfNGTcFdGbikrS47V67vyYXNaWvW&#10;2XxPusKmf2o5rb45c8BGFTawib+D4PP+z8faPhJRbMJBqgkv83NBKjzQSNQPskQhSzT6hT5uEDKB&#10;6JZg8O6AfMDu8VMQYmFwRF+qF34zF4NsFkLFO61+1pqStZw4ZMGVPgGJ0dNgwieqWchQ38HGtUxx&#10;Wo8luYfJiI46rFZbbUJttCMllAnS11572/70T39gG+tbUvov2Plz5+yZZ67Yr3zjl+2ElPyoODJo&#10;zeVyvjkNvTHKNdyjnycVWESiTJQlbr7rSbcKnzwN9QL67XVtNjQN3dkclZPuFk6pKTKRQs6OXKEO&#10;FzGIDrUMYEb7kG7YQKetkI2Ef/of/sR+9IMf+ud+Xn/9Dc9PW/ohgx7fKKh8nj5zxv7+f/EP7Bvf&#10;/KadPX/ezqr+fFNikolYP+QdtmZQTt8xTPk/PkReAsjrUfA2Ii+Y9UbTrl69bvfuPbB/9+/+jSM3&#10;vI6NF22Kk2DFnJAT0AxAOXxT9olXcGFu0T7zzPO+oFcsFjTuKSh2Jsg6Tttw85Z0XLWzA40zmDjB&#10;zkacTC5rexoIb21rvKH6ZzMAGza5Lpy4XGSo/qlvhXJtEHApQuapV3eiXmCUDwYogNcQQ3j+JBDD&#10;/yzwScLGfI3m85OExS+I3XUF0CF5qzENfT115JPFuKs/h8J6KXoiIzPWbEmutfat0WAiNHw+f2q2&#10;JJ5QvWiwl+HmSMURbqmF9/UjLDHGDDwO9C7yZvSGGVw+IBhleAwPR5cY9pPAX1bYeHIyQNAns4ku&#10;5zHJ5K1f7qRH/PbT4nWOn4u++75QqPFNt2NF8XhZ49hUs2UP+UzZ1fesU9ux/caWxsFpW5ScOvXU&#10;JZu//JSd/YWvWG58Ulqv5C7165PiasN6pqbRfUl4kLVhdtTvKQ9KOwLjc8bqxy3hSBoZzs+TV+KB&#10;ZwcvA/pLYUIjSRbrHqhksoeb/sS9PXYjdVzWIYtZyWrcfd8a92/Z3tJd27pz3Zq1qtV2txSV+BZ/&#10;9EmS4X3RNSVZlK+MW3F8ysZn5u30c1+w8RNnLKvn7OSsCFaw/fyYxqYsYqu+FB42ppb8AsmQveMF&#10;yj4gwtAYAqmCj4HoHMOMeI1OHjOF4M8n32nLLUv127b34L5t37xu9999067+6D9Iltfkl0lIJt73&#10;nX+4ySRs2M9baf6Unf4r37S5809bLjuufmLKmtW6XXvzp/b+tddFb3SBfZs7cdKe/dIv2NypUxqH&#10;swAh+itjfW4Z0xjd5yFFYM+b53KY9TjfEec8QnGo/ZzyFXoH9Dbqlpu/WNzgYBqf2KxW27amMXVX&#10;7Ye+pVLmE5lqT0X6bskzNcysEHowZqff8dvuuTladibuhzkaQkJSQZJneEnobKx8MPfQUT8IeX0z&#10;iZ53dvfs3feu2v2lh/6urb721NkztnjmtO3s7dn9+/ftuvrjXfnbazWtNDMp/lOrzefsmaeu2OmF&#10;ebtx/art1HZtfXvD6cHCS3e3ao07D6yzs2tPXb5sX/zCF+wXv/5L9vt///dtZmZGuaNNS6aoXMxx&#10;9fsswnZloturX+Dg0UAgyKesfnJc9czGtIzfbpIT3SqiRzI/xdgQCYHuPEKNY4VRsn9EElGPpm0D&#10;lCe6DfQgGb6Bvr0n96ZIy+KSaCOBEm6Xkwc9evdIRbLAyOIivCZZmlS05AA8p3qXf7yy2RX+UwSK&#10;B2mZsrxox9wnsfB83KBi+ZRfKBplJHP08Sw6o4ODLetLPnY7VXnpyTP+yDHWIXFd9g6AOUM+T6Mx&#10;fqZo2SwbnznkiR7IO2Qgkhufae/TAgRaXLt/z15863V747137dvf+3PxW9e2l1Ztd2XZUhPjllqY&#10;VRus2Jjo2VresC8+/4L97q/9Vbtx44b90R/9kXTR+66Pc5MIdUcdUi9Oev3GxsfthS983p777HN+&#10;gGJlZck2Nzft1p1bvliCbplVOxez2r7aOjcohPhy3j+kJXeYz1YH4Is1LMqkewdWkhz67HPP21/9&#10;9d+wxfkFu3TmvO2zQKlyZWnbykBebbFYKLgsYewA38AWfmAUfkOOQIeEP6Crz9/oKXfQUl/aFPEa&#10;SnvbdrdX7fo7P7X15WVFoH56Pyud+qx9/oVfttnZeZVDYUoHtvTwjr384z+1rY0l8aXaKXIppCLa&#10;kJbGquqbzlx4yn71d/6unX3qeUvzGcvxWflSUvoHKhOeX6iIDsLNkOQsaAXAcfIoCQY+c0aNcTuz&#10;htzjCoyaeMVHoB4OPYknJgZCKBxT3BLXadh+ddt6qw9Eyk3buf6O3+BA08+wIi0IfKq4spJfxZIV&#10;KmM2de6i+qtFS5fHLDM1J9kqHslPyB83ZmR83B9S1vjc/8tLyEny/0kAp+QAh7ZQAszwU/m8boRq&#10;Y+oMxCgdO2g1rL67ba98/zv24x99T22qba1OzVKZA5s/vWBXnn3WSpVZm5q7qBrOqy+veFCf81E7&#10;o60SN3MtDore3WgrIzLng8BDuzyKJhDMsLEjxhFMvARvxM98gx6UXrcrHUOKQK3Rlcnm8Z5EQsnK&#10;pazGrEX5Vt+fCjcOJ6Hd/CCIWY/pIw9i9rAD/ux2LKP4KOBt9G0SxceCv2hY4PG5AvTGx3OJj6SQ&#10;/P9Y6chj4IAheLt2J72RbGS+bH2rZ7t7MI7+xFvlSs4WF8tqv6Kw2v0+n3xUB8fBNw7iEI5+iABx&#10;fjpAMEMd8I/EMBWWzQiyh4Mt+IuIL2o8xoGrftLRut2W9NiMVUqSDeob2PVYlv5Vq+7Z8vJDW5KO&#10;9p1/+z/a8u1bkpyugXp4b0LIYz2i387Mz9u3/s7fsd8VltRnzUjHQ0Dts/HNQ4TckgMXzYl9mKP4&#10;XrmM7ZTysEMacI+SlJJdfA9Gb6yNF4G3EoVBX+f2I+ZQ8ib9XTq8Oj+NIzV2bO5Z5/5V620uW7dV&#10;s8bWisorvbC+5hdB0C7ShFE6hXzGSiW+TCRpmJMpuWmVeTsoTMlekjkTNmWVJVP5zLLkADdVs5Gl&#10;TxjF5OWMhUNx8bpVPtGRRTz6buaNKKbfdqj8c/BR/5RvRUl5xES5QtlSpSnLjE1Z8eRTiowxrvLj&#10;lPLgDiQV22VIlgfoh86rPkX9MJ8T7TfXRZJd5zO+kMGYgFvaMj4hDe2ht8fmyHxJQHQh+gtM5SlT&#10;Ul9TsGxZOntGulJhQsHpRehfOSSiulI/LQ1NtcHYhy9zoJ8qHfENmwb5ehllt47KKX2bQ6DcSHTz&#10;2nX7v/+f/y/2ox/9wOdBm+2GTUxM2G/+9m/b3/17f883JuVL6OaqaaXT6GgsxxxqMfbtlMM53Pt+&#10;6DK6puQm5BFiAHHNGCmeeEvMwI/UB4/E5aa/+XgQ/YJHwxIrdsbmfhO8eAM9jLFZId23sXzKOuqj&#10;9jZX7P7dW/btP/qX/nlaFdeKkh0+hmOsqnoLLZz6g3eUDmWiHpL+vqXxK59PRd/gM7LFQs5mJ8rW&#10;67adJ/2QoHi0RZ3kpPepT6ujO6LXiw/z3JQtfXB6Zlrjiq7fJNWu77kcSXebPkfBWLnekg6r+kyX&#10;xmx6bt6e/cIv2MmzZ+0bv/O7lkbPlb8Dyqpfjz0ECeMG2iLvlB71xQ+FU8ChBHQcBCv1zoZFPoPP&#10;JkdK7eMRR9qe4lZ9cWAluIb258jOGdJXnnuNujX2dm355lVLi4cq7R2raAyKvpQ7dd7SfA5y6qT4&#10;uOT5IV9sRCJ8Oqc4ZHX0X8wBecaGt2DiI9Sy3JSvRyH6++RAqj5HI3tsuVDEP1Pq5Zb+OHibSF3V&#10;Ee24h0/xR3gNLx1ofCN9WzITvai3tmw96Z3N179jqesv+hxdr7ZjPS4/uvSCzXzp65admLLSM8/b&#10;vtpkS/UtjV8xZ6ygMRXadv4gL7pJLpAGWQLIJMnKTKZS5QSNjoDTOgQNGH7+lMzR8CWF2taqba2t&#10;2rf/4J/Zi9/+YyuoccwyJpI8PWhJxovn0gXV5dyCzczO2pe+/BXx7IGPaTbXt6xardl7V6/Z9u6u&#10;TU5P23Of/7zNzM3Z5772FWvLH5sh0+J7qo4DeRxwZwNpo05pJbuyRRuXfGb+gMOI0NZMvCn5iFrY&#10;QoVXu1vf3LWOaMjNj3Nz4+o2Uupn8Bs2DyOTkflsOB1spKS4UEftwHnvCEQX9/YJIYQlbmziW3hh&#10;EOOjkDRTWYJf6IHeG9pamEsK8YT3/f2mbWxetUKxZQsnNR5OtzUuXZOfnyW3HwykRx4850/kBjWl&#10;kT5Qg2H3fFOE7aastr1na3eXrFmr266YtLknpUVu3e26N9a8BCAD9ZykYk4yjc0bWY1807yT2/hB&#10;1jellcWEeQnjonCyWFbjyFqfzW1S9jj1lBedUFl845r8H3Q5jca16hIt6gTYobxfKth6ums1CYe1&#10;g6ZJlbLdYs8qL5yx8VNhgoOOofnusmVv7FhBOsdeu2ZNCZJsLm1TUihLyu+O0qur4Wyqd1qVUsVJ&#10;qqfVGE9cvGxP/9Iv2qnPvWAp+U13EUJMOtSkkjUlXKA50kPlk5WNVaETD/XinUVSny7svY7EmNxG&#10;JNPfuXcpL2wClNRhwo8Nalk12IIULDaoecfkIYMZlBmQdDCTBpIMGIadFPkKQn6gvLoADp0xQRxI&#10;X3R4jKj7CwOKgOcaQcKkl5KgwwR94jnxF7pHddTyyobGweRfQksvorArZEJBuplqm3cSTNBLmJcQ&#10;y9z6iR2s37LW9Zes8/CGn0DsTUgxnpyzic//spUvPmfpyqJZmQ5UiodP0KnLYWKKgYHy2lUdMIjw&#10;a3jFZ9AqKDIoNaGugUDnAJQHZxapybJvUNMzbtFPUKDDM3aPRwK1JqW/Vd21t/78P9idN1+1zYfX&#10;bWqmbfOnJm3h8rxNnpy07GzZ9ovZwQa15kbNyr2s3f7pe/bg5l2b4uY0yZWzz1+0E587rTKmfYNa&#10;nwXHkKIw5uTJBMjlpooR7aMQS4fQBWheTm9h3CBAnUVKBPVML71u2dhAmwyx4B85hsIaN6cRbqhw&#10;q3YTXgCDW2hrQFSoklSTOgCB6Cf+C+oD4JMr7qZ4uX0MjdozIQcZPiDQny9mMHGqjo4Nar5JDX6E&#10;OMcEnNxpZ1rWS6mN+MI1/C95vJ9MWjKpqnbnG9T07LvhaTsy9xlEaUCY1uA0P3nZMkW1weKiFHaZ&#10;6Sm1+1lRm4UjJ6Ox3somtWOFAVFHMEljQHFnjmAdevpwiNkMtc1TNANE28AcjTLaR5MaBh3CaCSP&#10;e38M8PisxFLhkiSe8BQu6s7dDAM52TlVZlVhSw+7wqqU82Vrb1y1XmtbcpnNadzigLSWAk/cSYPh&#10;s1EMWEIXFiLkPfGT5qAfSzoMeJ0DdC5sE4HrSl3SFg9BQvRBPQsoBk/DBSnxr/o9TJRkVx5VwC4b&#10;olhcUFqcuN6RarPTYiKl4AsbfPbTN45y64T6DPoInhlcmgYh7LrjJIiiUBxc8y39SYO0fk+odvre&#10;ezftzp0VPw3/1a9+1b785S/b/Pyszc5Oez5j/nxDFOkImJTBnT4quj2JEGVz3IgWN3MBnKzpSb/y&#10;haLkqmluNdvdlY7ZEA8ldcSnqsYnylaulFwmIS8Dv2rIooE00bFBLdT2USCtkF60eZ7012617fvf&#10;+5799KWX7ZVXfmqvvvqqb8CpVuu+USHmicHWX/ut37Zvfetb9sUvfdm+8MUvBv5FVgMhejklfcjQ&#10;6YkA6BGRm8fW1zftxz952T99xM1/L730E9VfR3qwBuMa04SJ4q7os+8Dr1brQPpUxvLCEwun7Gtf&#10;+UW7cP6CTU1PacwzpRTQsjrqw5hUzkn20z5IV21Z7ZHJHuid1+BYHG+NphR32jl1L/qjqwWeIY8E&#10;FCouPy0rZ26PCDSXzOCV6tY/QwbAErEyInvoGXHBIzLCnUbeDfxFGHUb8R/DHnr3FwkbYcQt5ms0&#10;n4+EBR4Tn/uVFf+8dl1hEBhTxNJ4KmxQE21dCcfK2ID2xGCfNlBQXVdE64y3V06Eo7Bncj2Nq5Dv&#10;attpToYqRrUVbvcinaAnJPmIyR4F3iUyAtk9mmfAyx/DuqOQyTjnB9yCgbP7FQzSOhQ2MYGjbh8V&#10;NsLj4vugsBGOuCG7AmvKQXZfFJZDrBtMvPoGNckYNl51xetZjUcZmuwzcShkg9pEsWizGelcyMy1&#10;VdtaXrJuddu6Gw/toNe0ktpeZXbWLn3+C/b5b/11K80tSFBqjKOxJpux9zXO55M65N/HJhHJX4Jk&#10;qysPjGAjSCpLkwv68XFCSD78QvKRLnqANWP+ADwoA7xuS7uERq6ziwnJV5rTvRr3+2QwjCmZ0dta&#10;s97mqtWW7tnenRu2vbluD+/elvxqenyuW0geFbnJdHzMKlMzNi6aTS+csMVnXrCMxpWWV39fKCsb&#10;GptxqyqLEQrrm5UFfjpbJk/HTZ8AIkDSXg6BO5Gq8DGv/VWEEW8RAe8DXOELyKIMn/E/6LXs4Ruv&#10;260ffN+2H9y1zbvvSFZrrNCpW6O1K5aS7Bd/Mh/Rk97T7Wdt7MQZm3v+q5afOqE6LEhclGxve9du&#10;XXvH1lfv+MblsbGSzcwv2OnLT1m2WPabxept1ZvqgNuNfINan4MDcAT5DDlNsq94kwUR8qt3rseq&#10;z5Ciqez7k3hcPuXG51e7EnP5QsmKpYr6Mm6DZDFIfbb6ec+/mCwlvTVMgCrutJhO7U+hJQNTygsb&#10;5+NEtt6RiQ8A4gWy+YL3a33xX1dj/77y2paM7EiGshF8t1q13b09u/vggdsXFhft3IVzNjYxYVty&#10;f+PttxULcaVtY3PL1nf3rKBxP7JhX3m6cP68LaqN37tzS+F3bX1r3SU3ana/1rDWgxVr7ey6Pzba&#10;/NIv/rL9l//wv7SF+Xn5CuWgvL1eQ/p2R/0mfTs00PhPZvCj/4ov9Nno0OjEbFCTfiwdmM+B0AM7&#10;zSXL/CaOuGHt04CQpQAfkUTsW0b1B/RqMOijQWZwAKzP4rckHX1b2LBFWHjKJZF+LlmEecWj8okW&#10;vkFNUVPfYlMPEVUPxtNhbM9bf+NznHn/T2zHT5+kKSjP4Tk4MJbXeI1xvc9/cZMtG9T2lCXKSxkp&#10;L1b8HwaXwZQgLf07UxluUBOnMbtLm6PM+4hZfEqGZDmNSvl4J9ubt27Yd6RLcnvad178gZLtW3V1&#10;w3ZXV80ka1Nz01aplG1CvNOW+8UzZ+3Lz71gt27fth/+4EdWq9YUVeA9TJ976LLxTH2Y+kFunz51&#10;+rSVFdfaypLdunHN51Jy5ZK/z5eKkut87jFr/SJyO4wZ8grv8z3whOKDyVOcxm+3lb81q29t2Wee&#10;eca++cu/It12wS6rHfEOLmCuCWWzqLZQVjpseOGGWW4R6Irm4SZ69feSI+5VZXNNFb1IfKMWbNl+&#10;Q2nXLZfpWSnXsW6rahsPb9rGyoqftO9Kty4Xp+38medtcfG05Yr0T3nb2d2wmzfe8JssD2i33Kwm&#10;HmajcFb5Qda1e2yIOGlf/ebv2vNf/JrlxqasMHeSIlpHyBIsm4fCTXRy8PBhrgczAPV4XOBUSKzO&#10;KcHuzJrI6+AygNgduQ/9g+7c2LkvWUx8PgenNuwzy8hm8bW167a/sWabr79ky0tLCi/6sxGTts5B&#10;JzYrSiYXKuNWlpydvXzFsrOShxqfW7GiBNjYUfB5YfqifelY5MDpIpvXvRA4Tup8+gDNA0abuH1g&#10;DzWA5q8n6MpGEBYvpWuyELv+4J5979/8ob399usigmjKoRR1NDOnF+zMxYsiW1m0ndFYLmOtdui7&#10;XXYyTiZK2pjiRU/jk0mh3sPcwCHAmQwBCYFdjDrIAZkb7fLocwKDAMFEZIFh/oTxo/IgZIMapfSF&#10;fDEXN2JQo3y6t+A6DH0f81vMc5HuML5BEtgjJG4xffLpfhM7EMJ6bELnYJE30MQhxpeEdZ+Hwgb7&#10;AEbdjjEsMKDzI2FxIM/QHnsIMFreR+IVjPa//MJDMAB3F6IzcFlDuyddqc/WAfGK2nShkLHxCVpd&#10;W+850Ch9FD5SPwYfIcu8DpUJLtaIGzViIqE8/BN6H8f6iGSE/vvcu/sLnA+wNkffEsEPR0rPQh/C&#10;FZmPblhQlgpZ5qs6Vq9LZmv89aM/+1O7+dY7cs/apPob5hS5NZiFeQ7bNVtt/xzuV3791+33/sHv&#10;2/Si+pPPf06Rqo9MNqglOfW04JRI7Viq+J7/gTdpwZJt0lMdPOsqA5ttJK1wRYuj5JCJJke8UJT+&#10;InegPlSI/OQKCG5Fst0VO9jQWLK2Y/WVW9ZXn9TZuG7WXPfDKunOjkjZ07iVzTZEqv4MfU94kJ+S&#10;XJgQSldgDUBlT43NW6rAAXb5kd7PBrUDDuMTjh+ZEoQbelUnQg4MIxeYB+y0aJMqg9y8zfYps2SI&#10;998F32RemZm3zOSi5SfmbPz8c4pNUizZoOZx+/8AgSfiGwF9AxvUnI4aC6IjtTZVd3vOZz1u1hUF&#10;c9b0DeWB5lBWMTi/oeP4dhdhtIvK0pGy+XHJP43Ri+Pyxnyx6BB7EQ5xwG++mRCO71vH49dbRa2e&#10;WSkELYvbofutfStKl+FT6atLy/aexgb/1//T/9GuXXtX+eTgS8fm5ufsr/7Ob9tXf/Fr6tuz0heK&#10;TrO6xjpVyXB0p5T6QAA2R7eDDsxDAFwMM1zf0j8w6ZRpI0c3qLkXd4Mf2fh4uEURx6A54TnCUTc9&#10;u19ZPV84HQobdAM2qDEnD0McoAOI7wuqv3HWSttNq0svWll6YD/94XdsnEaKfqvxK/7ZUJRSmJA3&#10;PStuxnVZ74uoB9FZZgc+VjnkonGU/ClsWroF6dGfsEbvgTW2S+VLGgO3bEVjs4zcC+OTyl/ecupL&#10;uMGOeLp8daAWNqhllQefp1B5mlI30wqTq0xYqTJm82fO2/lLl+xv/L2/b/mxMS87YzykFF+Bi+uE&#10;Kozyr5/rkZjBnpQqvFUa4bZctRGNebmZnNC8DwBvwbsQOXEVLZlfwo6McwvtUXpxj9vkVh9Ye2fD&#10;dq791MfGfBK9cu6y53/i/LOh3ZOPHjq60lc9hQ12qgLFFdIPQNRw4cBUOu7DZXRifwQoWwRCfhgc&#10;Ds+8MiP5ELPyJhOKhNEJdazK8LfQeSh18cENumSPPLKvxfmhU1eXtGf96p61bl9zutRf+45Nbr3v&#10;ummHuXLa/PO/ZCd+5a+alTXGOX1RYwHpRuKbtuhL+9bIRP/Vx7BptS/9M2QwAIKabAjhBSAxDgPv&#10;ZSS5H/xw8fkM9ZntRt3WH97VuGLZ/vhf/Ld29eWXLC9enlEbSfk6W8f6ks9pyYvs/Lx/qvPpZ55V&#10;ng6s1WzZ6sqar9fcf/DQD83xGc/P/5W/ov6sbDNnTlmjp7YhecxYC1q19cz6CmOscrGssG3b3tr1&#10;Gx19Xh9dW3TOZMbVVsYVhvFz2O9QV3p9tRX6Xg4NKptqUyqZbyKWmfT9vkHNdUfqU7yhOPhMqM/5&#10;AJGOeoxNJ77yd0eJOer2SFh4L1SIJEZ48QEQ0/Lxp2iKDOCrj5jcLjfQeVw3Fc0yGgvX79rYeN8u&#10;P9OSe0c02VAMMRPHA6RJHlyXeFI/8XnQUQVLR6ltNKy6WbP1+2u2dmfZqus7aoQN69e76sOl1Kiz&#10;zGiUn9cgLiuTCYmSGEzqgpWlGJTTBRvLFGxCJvZSWsJbQpLmSCfoVxyLufw7xTT4RHIhbGFwIE6E&#10;qRbFWGI+KYRViYumOqRaqmutVN9ahQMrnZ2xytyElccrGl+WrL2uzmBDypPi4sYsZ3bFV1Q8fCe3&#10;qwSYUO6oATTkR1nxT3uy6MyJhunTJ3yXNnf0MXnH6Qk+75lSZxEAEaf8KSy/WCH+lHiBnQODUdeh&#10;cP7OBb8sAyEYkM7EP5MgpvXYg+cRPOw/NBbcMEPDAUKwYCctz0cMlkDY9DIMc5ww3IQnGisJrzdh&#10;oBjqVkDqhikap6H4wSfBwAS8M9ajXrkzE0qocK7+SUCxgzld27SDG69b//5Na6/cs646CU77p8+c&#10;s/ypc1Y8c9mys6rLnIRiOiiGdC7kJiPhgV+poh4r+ZS49Lz5pAeKySDXAfRmYA9KmXw4LYOpHDsM&#10;/QdhwHOkNvy0t/rQ9taW7N7Vt2z13vvWb+/a/GLZ5k5M2/j8uJWmSjCr9RSYAX2n2rJeQ21ORNh8&#10;uCZBv2OFsbJ/0paNamMnxLvsVJdmGZSYkLeATx5EOg7gA4pxyFmBRlsCHRg/5zfZwbjxDLUDxXNw&#10;1a+bkmGgwro/TNE+bFAM6CxJOtGueEgLDP9HOWT4JoI/HXY65A35gmLn7TeaCdKPxI0stJkoe4bp&#10;/cXBB+y+MY3CKWbJCJYi2bTMtHpK6pSlxJucpHYsWJ+NaZJbfBKRibwDdsbnpagyqZeRYqz3Kfmz&#10;VFkpQN0AFA/81EBxB5FCmxiafnsJducyEK/RLgxOh2A0m65cuMuoa4AYS4RHfSTwuBfky03wA0Me&#10;EwxzOeTh8D/AMH33qX8JG+oNExkNOXKSUUr6vnSC1rb1+MRnr6F2w+ly/CA/w6SJF4ewqvAUDc4b&#10;aRLhAAJd/RcqzHld0bjdEV8KE+oLJzKG49CLy2GhbxhO7I7eryLn1YPomf4vyGz5UzTE6KfOUzkN&#10;BksqxYT4d8wXY1LSXcIkgkqmRBylNHByCt2BCRNufPJrjvXMRBuFDBs0Mra2tmFbWzUponlbXFz0&#10;2ytYEGVBhv4+KquYwKh51O1JBOoRHC0PMFwkTPvnd7jx4Pbtu36T2bVr1+32nTvC2/bw4QMrFPI2&#10;Oak6UfDROKi3IN+j5D+KoVdAooMJ87npi1yqu3Kl4gvJDLbGNTBjgMOiMgN7PrsOPnXlGbt4+Sk7&#10;ceKELSwshPqCnxUTJ9DCBKb6ezl4Of3NkwOhfwl9zIbqAZp3NWgtiu4L87N25alLdv78CTt1ek40&#10;mLL5+TGbmxuzsbGcjY9Lty+I56lnxQGduxwekFOplNNgK2UV+SsUUqboNAaSDpfry31fYyO1yqxk&#10;RoZrww8sr+dcvqdwhJUaVJSfQl/101UY6X05Bm9dy2NGu/zn5Sev+LLEW2Czm+I6ZI6gxzm0Yw6e&#10;PwpH/Sf2j42fNKz8PDafP0NY7IPnAYpmRdGuKDM+u3mYdrk8tMVOnakeCqJ5oWPZQkv0blkmwWxG&#10;9aG6pG6pC0evF+qEuD8aqWu3e56S50H+IpKXI/X6GFp9bPwkYY++/6Tpyk9uxF9BdC0MyhMQ/s26&#10;vwPRWCb+1BY8rNOW6/L3rVJOW0lmJtOzrOheJHy2Z/ut8HkVn/DW2JWDD5Pzc1Yqhk+fpCXPEJz0&#10;TchNJNUheRUcHOlT48nT6CtKU+yfFoTkw88hZGAIwYMjr1AVJHgDOqB/KK8a74e+QUgfJKHkk8Kl&#10;smUrk3aQK/jNcuWZBSvNzNn44klbuHDZFs5ftKmzF2xSWFk4YfkpFlnCLQF8Co5JTPQFn/QkDy7z&#10;Q+/iqrtM8NMFL3SwOnxIqtE5MT3PmAkCrhP7QhfYk9Gx5taa7T68b2vXr9vSu+9aa2fbDhp70m14&#10;z2R/mEjkMx8anVimqH50YtwmFuds6tRp8TGTrn157Vq9tm21vXXn56mZcZtdmLKp2Ukbn5n08Wsq&#10;q75AfUW+lBWqjgppyRdITrtgPUDv9L4QUW5FsTJ9Sngf2k4O2ZRvCyWPZEde0X9kcm0rldVuWCtD&#10;XslPqdxX/99T399VfMizhmRcS3EFxF9OZqEYwmcyuCOXlKco4xKkPwt28hHackbt1dId8R3hg73W&#10;2rW9+qZVm9syt0W3tk1ozH9SfeviyRmbnR23Tqduq2tL1mo3lN+STc9MWbvTtq3arrdn1rdhtPHx&#10;MT/hzye2WyzQ8Jkf6kH1m5JO2m+0jJuhxsZUJ+MTdlp18sUvfMlvOwW83TgE/SzooWlFzeyMfpji&#10;cxYgfT7ONysXfDEGxC1sRkv0KsXn48aBPvYpw8dIwscRwRb+J8+upw3C4yYOThZI/AZxdxO6H/4F&#10;DLNQ4HDs4GOJaMdk7jfFogcHdZhQ5/7/ns8HseTotNXv04JhuQBliE9nMe71OWkOvwjVvp0WXqyQ&#10;mxAs2gIO3nBbmuo/nc6JD4ouV/n5e/eS+FOUzE/EZw7X3VtetnevX7OVtVW7++C+0lbf1Ghau16X&#10;XFW85ZLascZE+YzllK+S9Emk69rasi2vLInO0q8Z7zF/57wv+mNn84tkPPNkjMEa7bbVm02XYIVy&#10;xcbZpC15VJC8z0kWZZQGG7LIWZgPUg6JB1kmmZZTBRWVh4zqn4X5fqdhJxZn7PLlMzY5UbD5OY0V&#10;1NcW1AcXJQcyWfRc5IPyl24qP23JAXQqUHoSZkHx6n3o95EL6Az0+8gRbnAUlvYVH4d1Otbv7liv&#10;y2013Gwo+aPGPKk+ampqXDJEbVtyUCNOa3f3rMtCGXntsbBBu4d/Aw/7YrSwVJmQDJlwHi3JdD5X&#10;HfqtEHLzTRlypVcP7R4TCgHRPC4gpQhJ3AmfgKNvAdjIAVMvQ7bgY5yQM+I+EGfxmUfgkchF7rny&#10;uBWnpi0joZ+bmLTc5LT386XZBRtbPOX2/PScpdiYJnmmDkjhsqIQy5diBugh/gqtAI3JY1bKATzd&#10;JwpijjGhdzCHLpQt4R+1CdZAOtUd6QD3bPX+bbv+zuvqY3bUhqSbSp2sjJds7syclacq4ks2/oWD&#10;FBn15/SDjO9cdxXPe9+oNlCUWzFxy9JWcOf94zDRlYOOHcYEoW2BnSNIe4sYnun7c+rncwVQbVX9&#10;Oe+KpZ736e5P7kXZiyXGk0nfz7iStBj7yPTxS2I/hKPvEzw61gnPSXlcl8Ee9IPRMkY7ZR2MKT4K&#10;jzEs5keHpSyR/qLhiH3UffDsY0VoHRD3nLsLfSwZ7MhP7K7rMd4rIkebXieFUkMivipUX5GRfpNt&#10;SgY3Pe4wL5DEN6B5SDOYoX4dqe/BO9KgPLE+jtrDs+t08gu/ZpWOpSSPGX9JXmdy6tfVF8DDWbm1&#10;W3vWkm5cZLNMh5tr1CdIJvkGGPUxfP2EPpP5Jjaqsf45e2LR51yyJTb5B4imd3PC0CYDRPE2bLW0&#10;4NBeHdxR/yS3CIUrOgqAzAQ8bAgsO+F5CKm5zONZ4yIpx5ZWwTPqP1xv0NgpU6j4LV5uqm9hxcx1&#10;QP2Qx8ypxcMNfDaejdP9rsaiGpPu19ctVV221O6ypbcfWmrroZnwYFv9+/ay9XbXhOvW392wrsYK&#10;bJDrtdiQ2PU+mtuP2ZyUk+5akCwvCiszs1bk4peFU5bTGI3NMtkifZzK4zRICjoC0WX4JvaZQDDZ&#10;0Bxu5xF1mdsTwcLcNmMed9X/SDOQ/iJi2KxmmbLGQ6wrc8GKhCV6Mpvm1L/opUyQfIZ6Qt+UViab&#10;nDw99TuiJ5cCUInq5mU3293asuvvvWO3b96wF1/8nlUbu64TjE0VbPHUrH3hK8/Zwin1eeLblHg0&#10;JZ0iLd5l/IEsLigrzDswZvL5B0fxudDdXaZhH7oV9cz8wsBv0j68jSR2ZAc6UZRBEQ/JmQ/CRHaN&#10;2g+HDW0zzp2gf5XQmfRcVBnzaoepVFt11rCWxlerS3fEp6IZRKPOpDsyJuIrHL4p3+cBxLe+eVl1&#10;pjbqawRSCLkJmM2wrAGzAdPbiBoPOlEY1wQucb1Jbj0243SZm2QzGDdIqZ3LG/osHMi6Yld8TN35&#10;JyHhIEXAZji/5YxBrtzYQMrta0995lkrSWcFfAzCnzNd0EEi3w6fAoachjzBU663CGk3Md/4CUBI&#10;uRG3yuY/2rjQ30ZvPicMDZmnVVmkl6d7NdtvS++U326VL+iwtgFN5a3PLX34VvsRrdE/HTzvCd3c&#10;YQhwPzn3N15f+Ar5CL4DRtvHg0d9hhIHmpErMBRzSBPabbgBMWxOA6EBF9b4pTWSayk2PO4s2/7K&#10;bf+UZ/POe9bdXLL++m0r9evK+YE10UXHJKOe/QUrX3pesnTC9svT4q2cdVUX6NlITT4vGyQnREM+&#10;DLLyKA6NQwBvHKbQEH3jXZ/P1TZsY/mBba+v2dXXXrHm7rZfEpKjzlW/fDEOB/S3ypzGTGPS6+Zn&#10;lV6YQ1zfWLGW6rwqmcxcz8TUmF35zFMaTxRUtLLly5LLBZVEeiFjFN+2k6UNpyUTVFZ3C3KF/pP+&#10;0ufq89LR1bazzO3Lzef4vb/dV/umjw79dUH9dzbX9Dn/bLYtuYSb4mC+2cMRFzpEmAcKMiPBI7Ll&#10;0LujePT9aNgE0XkGOkyCh9wGeg55Yy4KDHYw6kC8Rx9BD01nq9IL+jYx2ZbsYLNf2Kh8nECfAtBM&#10;n8gNajTcfdGFndo7yzu2s7prK3eWbPX2ktU296RgiNnbYuaOOqWOBmt9NTAhm9MwK+p8S2qAY5mS&#10;VTR6GVOnPJ4qyi1vRXXa+QMxKjfu9Lm6lcVcKW20I9JGSDqKOnTGknY53x2fV4NnyVv5yqX91rSm&#10;FBbfoJYOG9TGLs7Z2Lwa1eSYlcfKVl/etv2NumXUsfdQkqQIEj8nGxCkrmJIMHCyoK70/PNCUsR6&#10;8rNw8ZzNnz+jdCWoeoTtqvNp2b46O79aFPEjf75JxCk2rBfvF1wwRFPIpAqbnWRGAeKMIgGFGToM&#10;xaJnP+kjgR4m+HCPIhQTtsI/dvKh56jg4O7+iTeiUkucHKKdNBVm4P+YwYWlkM1pbC7zjQKe39At&#10;RLpRN6BvtIm70EDyhKHwbLjienw/hagY6LQ4Z5KTwM3yDfrtFeu99ZL1bt+w9taKdWq71pOALTz9&#10;nBXPX7L84nnLTs6LRBWRoyxU21PdOdWliHQyEr6qG2gKPfgONBvngjIS6oxckx0g2r0WoaOe3Izo&#10;vvAXbEktqYxy80DC/Z5t3n/fth/etXvX37aV+7fUUbXs7IVZKZWzVp6tSPkuWl9ZJW/wZqfatl5T&#10;XKvmt8EGte0dK7JBrVywycVpG18clwJKHlQWoedA+QmEfAJB2Y6sEIsw+jji7ABtvc7k6qiyj9oz&#10;KAFuJs/io9ENanTUKJGoidTX0Y1p3ArJBlrSoS6H72LawuSHzVHx+cmGgSv/w6vkX4Dw0lnDlTna&#10;Pgs+YadDQPek9oyw1N/gU5vJ79hABfHPMZINl0FMzHFXhkY1kuNhc5owrcG0cF9yfV+DLzajsTmN&#10;T0r0hfvZit6zcMHJDWkMQjaIsv0v0EpRxKIdJxCfEFq6iQzBpFzCII+QwrR595WAWrLqk3Yb8jdi&#10;x1uCIfqE4sk/NwQj3vxdrLb4/hCMOib+AiaJOIx6Oi7w3CVmwFge/x8bXfSGVXZ0V2SZ15l6T/Wa&#10;cmyLmHU7kELea2xZlw1qnAbXeyb3UWyR1w5E66ytdqgGN9iEiXvy2vORpB9NT5wo4HUQV4XzuqMe&#10;E3qFepa729XfyO6o9NyddoVd4ePCksvHBEMSmEza81mpsnSBKYUZEzKhwGlE6Q1qfxw2wWRjU1d6&#10;BScj2ADP5jRMB/kP5dGgTTy/srRuW5saxEknmpubs6nJSSm0eRsbq0jHCTd5gr5YlADl9LImbkEf&#10;ePKA/MeNtUfLBPBM2Tc2Nmxpacnee++q/fCHL9p7775nt2/ftlu3b9ny8rItLMzbmTOn3T+by0MM&#10;+u9V670ssSUYpH80IwY/CaI3CYulss0vLMos+SJuQXogC1wcjED35OAAm9cuXnrKzl+45JvTOKWY&#10;yaKvoX9RPk72MkGi/l785xMZ+oW8/PwD9RGQk8l9W15ZsRUhdF5YnLcrVy7bMxqMnj03b4uLk6LB&#10;uM3MFIUlY8/L2BhjGukr7Z5f512vNa3daYmmOQ24Khp4FWx2rqJnFi3U7/rGsjAp7RO9GnCysOeL&#10;dGUm0Jh8OmB+1N3YFOVhEvSJbTYgZIlHgzzi0uCUiWQmkX0RoBgmz0YHq6OTXo+z+/MH4Kj/+Dxq&#10;P86wo/4H7x4T9nF4NOyo/4HdkcE/A2nRD7tPLIbJxaNhWQDwyQX3pwF1iYE4iz1qJ8LBJjXVIxvU&#10;fKNUjEumY5LGAKmvo25C54nR/Az8xHwfrtew0DvM88Cfv0uePwB5/4nDjrz/sLBHw0c3n2CljLF8&#10;I+8GccnkM15sUGNh2+NN0BdH5Aca0/YKWW53YnON2fh4znKyd/c2rMepd41ba/Wqxth9m5qdt6mJ&#10;CeNUNbdVue7qU2SSjXScklkDcZWILu9PZUVvwmEoPdGhg4T7tCBkIcrREYhdR+KM4cPH5AmNxkO6&#10;oZy6Pi05TR/LJGqhaLlyxUqT05YfnzQR2E8Cl0Sf4sycTZw4bSefumKLFy/b5JlzNn76nBWmZgcL&#10;2L6wL90W5PY0NqsDIV3GD+oDXP4Psnj84JF7BQr1LyYUCp24u8sQopsw1mvEoTbMPAn6HaeoNdjs&#10;tfzTnuvv37S1Gzdt6epVO2jWLccEbZ8NNyprMsDtSufryeTg1Pj8tE0tzmlsuihVSPqW/DJBX93b&#10;tGZr18amijY1N2HzJ2ZtfFp97rjGExlpZkxWFjOSL+LjMovdepb6BfrmtAK3nGCGzWmHN6hJHrhs&#10;YLFQMqnQtLA5jYVp9Rcur9pWqhz4BjX6D2RY3JwWF6cHG9SEbExDtrFgXSwyMSoZx0Zq2l+RPCSy&#10;5wgy4Ro2qElZzHSkSzZ9gYjJUzaj7VQ3bHNnxWqNbdsTsi/i7IVTdvmps745bWwsrzH+qt29f0fv&#10;MjY5OW4LJxbkv2bLG6uKUxWI+qL+uVIJG3u4xYPbm+rVaqgXeUn1pZs0lX5b5VRnWilV7PTpM/ZX&#10;vvRl36wGI0RVzG8SS9pLvGUY8DEgYznxut9+ypxc3KCmMZ9vTpMfPzlPfB5GcTA39ZcB8PSHAPoi&#10;EHTOgNEtmGBCBG9TYQ6FBSrGiTy7O6DyMVYIYwg2SKkZ+CviCM8kw0Z/D6u6TqdAtRWZzF1Ja5TP&#10;sEEqSNRPB5IiOpAblj59g5ds3uKl63EboLd8PA9o8Rj098qrxkJpjWHSqnc2qIUbHOgNEj+M63gS&#10;nehXcCM15ntv379nb777jq2ur9sD6fN8sqrballbPMsGtXS56Hw8UcxakYVg9Vntxp5tbK7b5vaW&#10;L35BU18sVjpsNPY6VRqM57rdbvj8uOJjfFaULl8cG7PJmWkbm5yQbCgo7+HAM+2GnEJ9Fr6VQSGL&#10;z+pbs2kbK6l8yLP2nvHp2xMnZuypp05Ll+WwRlnyISyOsBjrm9LSDddTOGSBTur9e7K4EjbBgJJL&#10;9OEup+jnJTtksjmNhZii6wSSUzkW9Xc9XW5yaTdrflvFhPoobtwW6S0lGZjOMe5oW1v9vB3IX7um&#10;tsj4QzRivluF43ZUTuzLs29Q4ybwyenZUEdqx74oK48+HsZNbZa5MtqF159T6bgBjoiQxA/vuD08&#10;P5Jq4hBlFQ7e3zpPylTfDmsfMDiXO/lPST7Rz1cmpyw/MaX+u6R+ftKybGqYW7CycPzkactPzli6&#10;IlkoPQDicosKvTibCERNxQU9grbjU2MkKx+fFnU+XSDHQhSAhOZRXwJCSwrSjXpKqU2IEa2xtS4d&#10;4Jot371l719/S+9YLFSfW87YxEzFFi4sWraivoHNpb4YGfrrwOMBvW9Ed5U9bFDDLSwqjvadEelX&#10;oy4cnvHHuIMxC21MqD472gtsZBq0tfDs79T/hz5c/b3eMV4pyN37/RJjGXQDxqrq190/n5YCFY+n&#10;GRA9PORBiE4+8m4UB36O2IdlS2jh+kuiPwzKeMT+IfgofY7YPwQ/KGx09+fHIvXHuJ06CDi6QQ37&#10;6LuwGSzUyTBcUkeum1FHw/e+aAu/lEWvIgcIkKvSw4qSbWxQy9YdM9mG3rEpWP41/vc8OELnaAdD&#10;OoFH8Mdz9KfyJOU/iqM0QNaTr3IlrXQ76u9rCtd3PTKVIY8ql3i5UKZddazOAQKJj+qO5DJtSf0L&#10;l2Jwq+gBX4OiZUmmsGmbfuzMxQve/MqTk8klDAEB/EZE9gD+HgdAJs140K97mw4Q9Dd0MuUihh0E&#10;jMBz4g+ZlyA3H6Uq4+qTx/3wTqY8Idnac+mQ9Y1pauP5sklahrURyUrKR8Z8zVQyA+z3mhom1DSM&#10;2LV+fdMOqquW3n5gqe2Hltm8FzanbS1Zf3vZN6j5uBWUfuxreXWFo79XNpG73HqZKeQ0Tpu10vSM&#10;FSXbx+bm3V5ig9rErGWl47Le4H3DiJR21W7wFGBgh0joAUDU9dhgIx0ECDc8qgfgtjnf6M8f/qFb&#10;RKjBxjT6DezqR7IVy5bV96hfYZOab0yLG9TQj11HlgxWAZ18evIqosCy+ChbZlh70nPCQxurq/b6&#10;yz+x27dv2Kuv/8S6+2oLpYzNnhi3k2fn7Etfe07jKuk7bKiUToLpB96cr9lsxpgJ2SO7bziLMknv&#10;fUMasivamWsQYsfEXegHSaNcH8iOoBMF+7AtfVA7Awd+R+RP9H80LPqSP6vNkY9y+cBKhMtSL21V&#10;ObfgNaUTsUHtrngG3lHdsdlMrJCV3ueb0rJspso5MqZhgxoe+mIy1q25jKbPF2BYI9RAivblLUR6&#10;BnXP4XRqP/SSgT9YB+C2pJz4k696MAdc4HZfpZmXOzdYOackSgz7l8INZ9Iv1J78tsA2fVDBnvrs&#10;Z216Dj1Nfr3xChVf/JGJYAYb7wB4J6yDwFvJOE5IOXmmrw+p45+2Qcz6KU/+I1OJD/x4ymp/fmOh&#10;8lmoFNTnqkxWt/bmmu13WlZfUvvV2JMbSPNlpSOdNCMdnvazr/JB3xBbSC/O1YAxNVpBuLENF+Yf&#10;MOPbkDcgPAWI9sfjoy5B0wlUQ/vHBON/ZDLtMRw6pA0n7VrBfXPsfk91J1T5Ut2GHazdtv7dq9Zb&#10;f2D1O+9Khq1Yam/FyhnxgvJeU0HTfMXti9+0/Lln7KA4br38uI8AuypaXuNmdO2ckvd8+aUG8KFn&#10;J5gRR638o0hA8g5zWNJoQ1rL5Aa1Xstajaqt3LtjW+urdvWN1+yg3Qp0F6/CjKyDk5lcMW8Ti7Ma&#10;LxRtdm5a4Rlb1G1p6b6bDY03soW0HzB89oXPWFF1nq9krTJRVJ+gqDTWzWaRCxwuRMaoHTCvo3ds&#10;8k6nwwbvsKmb/pu5mLBBLWx0TQ7rCBlTMU8T+m3GVmGDWi7H3I386X1YA1A8yeY35oT+QnPDI+8f&#10;DYtegg4UdJZRHHWLdjajZbLoCOiVcktM14NkRv0HPRRdp6hxYLncUnPmpkZk2fHCYN6Dfz9vn/gM&#10;EzSkp8aQZJS8gSy0+QKpBO/OfT7h2bb1W1tWXa/b3vquNTf2JDeklKlR5dWoMvKX7ajBS3gW5MYu&#10;UNxLatx84qighs7Ut/o0K/Wk1Hgnq+YOKp2Wyt9R598T+ik40SkvIUiD4ZY1dR2Wl3DLMwGmuPh2&#10;O5MOHQnB5f26Vftt25RyWEt3rTWZtpO/9IzNXjhpk1Ly2AS49KNr1n51yQpNZVtCv9/tSVFqW0kd&#10;E51GT3lg9/KW0n2oDr8h0uTm5y07PmG/+Df/hn3xt37DCuMVpRnqr9FuSNhKtOQ0oJcbgpyNVZTL&#10;J/e9bkLtDLuARMj6BBdKjTo1lZV68I0oLHyrxH31iHzmk5uG8oVxNTgpM6Ipg2Ju8giTfqobOp1E&#10;aIZU9OxupC8Dm0yq1nPjyhVCKijJ7uSm0lfZ6bASn8cKvhlEZl/lDuodqYR0MH0DmOwo3M7GqldX&#10;vmTl81HQ2ydL6deURU4UMIHOFaFsjmASKbWzblbfs9799639o+/YvoRnt1tXR9qygwUJ11/5DStd&#10;uGLpmfOWGp9XmmPi2TFljuUDJuUklCWMm5menqAPGwoy4te8ZfehqTKWVu6lGXreyKcg5tOzjSKg&#10;JzflyKc7/HYmuYYFavmX0sFXYX3BgskTlZXTJG//4Nt29703ha/b2r33bWY8Y1/6+iU7dWnRcrNS&#10;widyyhs3BdI+zVqrNetsi5mrPbvx8jv28O59mz+9YJOzk3bu2fN28rkTUgpEGYXhcwLwDVfhQrEn&#10;EaBnQvKPB6IrmgSKB1NJlDwoIbKL9mw+czt1I8zsq3NQzWOP8je8DxQb1rfe03wPuRE3D4FvB44x&#10;tNICUBRjmCHIwR1HlS795EZUPnHqqAd2zXmUIT5kB1eGMwmXVmNIazTrmztjHo4ByEcP/iGPUmwD&#10;lpSfKeWDm9DYpCYNwCU12/yUL5+xox2IKqDkWio3pUFAWZ3ztJBFUWF6Tr4ZuAVwEXR8WXeIcXOa&#10;mrx5vlx6BJoDyEAUzbAJlYUUaEg9h/ZJPyehLKVOZohE40mVl5U4R5RItXlkuBcieCP2IBPc6RAv&#10;OcqeZGEII+X3zVZ4kBu8eOjlMcEhnkvspBVS0//IS0k+eYQsdBsM9PxWSQaCtiXHhvXb6xqkbFm3&#10;umydnfdFu5ramhRPyWlkdcpvEBBADKGfXmJ87sRR5CQp2jvAy74SnphCeN1vXiZ9MoMfpzF1KnSa&#10;ubOeCDusg4DBHgG+OGAEKncfGMqvl5sy6l1vX4MTyf92v2j13rh6GiYcAv94+9OPZ/90Dz+Cwgek&#10;k0w6HBzkFUdFdMtZv1ewfeF3v/uSfe+7r2vgmrILly7YuXNn7dSpk/a5z73gG9b4PE2lUpECy01U&#10;tLNQzqinjdqfNIg6JhBpPupWr9cdX3/9dXvzzTft1vu37Z13rlqz0Qxl1h+3lv3+P/wH9hu/+esa&#10;EBWlyHPaNNQwv9COqYcE4JPEGm2jcpKUCc1CYoerraV3rK2v2XqC165f903g9XrDN1zxqdkXPvuC&#10;fVZ47twZOyt0nRk5rZj66k/4FAATGHy+Mt5C4Jl/AgDej3XCAiA3qK2trfmkCRMsXIOfzuxbtbZs&#10;OzurVm9sijYbvii2vbXmC4ObGzXb2Kja8sM9W3pYU5wZe/qZS/bMM5d94f3Z5876QNQHzGxuVRvK&#10;cOhDfQyfjOSTZ3yaiIVv2qnTLqlT8hfkBOHps6nPeGud+EoOQecSb7k/hYv8MFLv0YZTIjoGrwfP&#10;wXgERsMC+P+0wo76H7x/TNjHJfhRYYOPiDhwY2psESFACAv90HSEcjhAR0YfSPyFs76qSyYABxOB&#10;QV92/pcZ4vhoSLLnMY/agZjLADwlmBQqtu+QZ7fGV/48DPsoJN4+WdiR98AHhQVGwyev5Ee0cw8B&#10;A50CBggm+jt9mfd0HiaE9dtexOOMpZkGLCiajOQTmJXO0t7aspU337OthyvWaHWt3uxafnzKLn3+&#10;K3b+6edt5vQFmz9/RWpcxdLFadUb/RZ6G3WrNGhridwFyWVYOIn59WXbsJBNgGOEkEL4heQTuoQX&#10;AUO3McgfyIlnxl/+Gjec0VWgk+yMvwic6nUdpUj7Jw267ZbVd7clx5p6G37ZXNbKk+Pex6Qkj9J8&#10;1htZwoBU43JK7yge74l2g88JKA0l529z0omTrH0KEPIZiAEkqfjjKB8NIfjWf72KeoTzFYqdwOvb&#10;LR2JZbDrn0ht7+7Z7ZdesrtvvmW1lVXbvXdPPNaxXLeq0C3RR/SVTO9Iz2vm1QcWMjY5P2+zp07J&#10;XLTxE+eNT57vbtdtc33XqntV1VPPb06rjFVsfGrcctJ3MoWyz++gU7s+5WZmUKexpNDYmw5WvUO7&#10;Y8I/aHkqi8sx6WipllzQ1SgbnpljYRFAdZNnnqXkfVuXBUP4GLqozpjXYX7HN60oPniIeRQOW9C3&#10;owf0u32Xb+nkEMKh/AkiLX2hQO859MhNu/5JePFTs92x5fVN2xZteU8bZ1P81PSsFWXu7eyJVhu2&#10;urZhu9WWzZ84bZl8ybKFcXvv2k178dW3bJ+DjCy05PJ28sRJm52esfU11c/Oji9eMd/DSX0+Hdzb&#10;rll1Y9tmJqfspOrkG9/4pv3j/+X/yi5fuBAyDtOSE+Q3XJH0q8HkFpBh6eAdNrh6P4CMF8oS6Jvw&#10;Hf6DPhbkyacCowQPyX4oDPUHfxqYoS3Ed0LRIPAN5WehBKB8+IP36A+pV2SmZIHKzHiCeOCjmIan&#10;Rxy0EbWNMG7SuFO/jEmu+Bga+Xn8NBoUJdLF86J6TbHgprKpXGxs6qsdt9t7sksW0q+A8km7IgL/&#10;n5QHPqeOM1n1GdlxNc+i22ke6T7lV9nlhbmAGCJL368HDtU1Wy37kx/9wP77f/9v7OHair17S2NF&#10;hW2oDVQ3Nyw9XrHMHJ/4LNliWWOgVk39m/oz6eUbmzt2//6qp+Gf/eqJv9SOWPDtq/2SLzYL035z&#10;hbyxEQ3kE824ZfxAFLIu6LgsJLYl//vib/+8E++V47x0UW5PK+hfuZjzvqG6uWbNWtWee/Zp+/Vf&#10;/UVbXJi1py6eEY2kq6p4ecXf7TK/3NK4Tf0EtGYOASBN+ElE4lZ6cYD6C3oHem0l5HOOsqmtcjML&#10;x6Zz3EreU7rrD217dc12N/ds5d6a6JyzuYnzdubsJatMT6oPP+H539xcstWHd626u2UbKw/kT6mw&#10;IY2mTBp+sCprlcnTtnj6sp08d8me/eJXrTgxY5XFC+o3uSmMfKkwtG2ZzN8HzgwMFP4HGPCD/EZ7&#10;hNivfDgQBtmKFXsSxsM69yX8E3xG01H/EMt4pRWSvofSP0w2NB6Ip/HN2EDMYtZu2IHqhwXjjvp4&#10;+jwOfmbVp7NZj8+fIcv4lDTt2WNGbsFT0I75YsoKfQDlgSGfpxdcnkyAlsHw2nA7MkqMg8YJL0Ls&#10;jnSj+vqKdMn7dueNV2xDbff9m2+LXgdWmijZJF/8mJu0E8+ctQNflEYWBJPbQGhZQTYGfvE6S56j&#10;W5gHgKKHIbpEdSbKJUdXAoYm8i2803/3HzjJ35IG6ar/ZqwZPjsqu/pj3pM8C/DO+8ztkQ7jSk/v&#10;uEGZ8zGRTGgQ+8xBGQ/bgQ/KReLtLzksPBLexLk3gkW/g3gTE4D+gIqr98GHu8jd3+Hu/KD6EG32&#10;mSP2tsfGCG4TQd7Tb7FgG/QTYiCmUF/Kkc/pJTznC/0APuTPhUaSB/8/AvDgIE/RRLpEu9DzqL4h&#10;mxFbSGfsdJQn9TX0G8pLiEE8xsahB1t26927tvZww9566T3b7/SsX1W/Kx3Y+35ff5L8qUzahPS2&#10;808/bd/8m3/DZk4s2jO/8GVLl0qeJmMYcsBBeeQwpYvyGE5nPBbTBVkTC+t9nmMhHpi7ZA1RQx1o&#10;JFdmZZO3SX0Qr3x5HQlFK2//zPGiD0oX5pDKfqdp3a2H1qttqCxNy9Q2FWnLbHfZDmpb7u+gx+1V&#10;fcla+WfdVPH5mpgwft6MdFjnZe2PdTFfLwClz/qnlDUm3c+VXL/t58rKnOTy+KxvkEvnNE5gs5dk&#10;dUZuaY0Z/BOW8u9fnyqNyT9r66ydlryUlD+UUkARj0DyRvmHfvQd8AoTzupL+jWVu6GidVVU5rMY&#10;E21b7oCbTSmDdGN4xesUnmFOUnodfMwBfsnBVGHKcmMz8o9cjONImb72SwUQVqmqMqgnJBbrpnEu&#10;Lk/fJHfWTMlat9q0qsb379+8Zv/qf/gXtrT80H740netn+7Y1OyYXXnurJ0+e9J+7bd+2crj4iXV&#10;Z7h5ljk82kaQOXzBjPRdBnsOqAtM8ZPqKLxVNuWEM3U1HFcmvCR56jeryxkzgHjH20T0FcIPggan&#10;QzB4JYtnIbEDjwvrfbjy6Ot66ox5nVG7POBzunxut7praysr9tIPfmi9JodD1FZFZ+YrChyskZ0w&#10;oTxC0ZV1NTaMtqQ/9MQLDfE7tIMWWVUMZk4ypsjcpJ57atcingijMYDihc87jPFEE/izxzgzx5cl&#10;JjSmK1pZY9zVh0tKi8TUVmRyuJ3NUIx1CUM8PemxJ8+ctb/1D37fXviFr4T8OY3DODHwSEDqzm8u&#10;T+gSCIW/sEmSOs8yRlT8HChyHV0+kB8eLzypH7QMG9NwSeT7wA1eoO16zGpNaiOSyd3te9aU3tmr&#10;16328KHTSgxmhelpy5bKVlo8LRYvWm7+rNrltALTJgoeW5gzQaIB8KDIqIomd6ThB+M8p+TDPfkb&#10;/LovAuA2YJLBvwHg08sxAjx7GI9apuJxmsjECb4CQkji03/nAbX1flOo/kf8karv2H6jap1rr1r7&#10;9jXrN+vWXr0r+ceXBbcVp+pXZd/nc8PzZ2z6N/+B5c88q7FR1ro5yTcRk8+15plTV7mzDKKUno8F&#10;DxgXyohZJ5uJlfwEQ/kLFSJ+C29pzt4u9GOVyvPutJRrv2G9xq5tb6zb6y/+0D/x+eK3/52lGnUf&#10;L2Q7kvWKL5dW/VYKVp6asFPPX/H5mVNnzlijxhz/tr35+hvWUfvaq9esPDFuJ06etN/87d9y/rVS&#10;XrKOPlvtgD5DKUcdj2z75mXyJpnZ6zXJcmBXr3UuL0Fuih8TuUi9KFOyUyrWEYlEbVzjVo+Q9VvF&#10;zWfiWSOEej7X7GkiUwNdRvUrjy6xAzwnTodh5D0wDCvquiVwyNGwBItuSRROD+R4bKsAded0GbGz&#10;rNztcoFF3yq+QY35pkCn4wTS8jR5+HnaoOZCSAggsOJCIQzHRB0LowizXqdv997S4Hhpx9ZvbFp1&#10;te6f9PTPeSr9igR0QR1dVtnPq0+nAyvLLWwmSz7fKTc2bvGt9oyUtqK0KYlL9fvquFBOJLirasQN&#10;MRkdQhflRvko0Fjkj/jY9FbI5pSWx6gGLbkobKncK1IcahIWW9mW1dNd68/l7ew3n7c5NqhNTPgG&#10;tfs/umr1F+9btqaKJk01kJYaGgqS31iiDoNJji01zoecvFPcvbEx68v9G7/3t+yrf/1b3lB74vm+&#10;sNGR0iVBksmqQalO6WgoZ9hspTrxugm1E8QdJoKHehaDstlJeec0gDMs9PdGmWxQU+OicRbyE6Ez&#10;SXZ1y6saJYyumEUTvXC/zmI0aDo41SMNgeqlTvXn+QiKPI0XsY5JPHQ2yrs8QVfP+zFDEJaiJ+UN&#10;TqJVoBOqgW/qk5sPAMk3CoAcAj+q85Ogz4nOnMRCTrmyS749z2wq6ln34fvW21q21o13rfXyj21f&#10;StsB31XPZSx97qxN/vrvWPnCFeuW561XmJByURa/SpH1gQyKaNf2pXU1Mn1rK7dZDWyYOsz3c4MN&#10;apzofmSDmuect6I5mU5MXqPYxC15WdqY3PfF1yh33NoH/6uxWbddsx/8m39u7736ou0s3bba1oqd&#10;OTFpX/3VZ+3kxUU7GFcey2mrSWFuiAH4Ln93o2m93bZ1tpp27eV3bOXBki2eXbSp+Wk788wZO/nM&#10;onRzpac8c/0mp/oZjAROePIAdk9I/rEgnN6RKYTHKLXfliabK7LqyLDTddF6Mvsdy4u+A4WMOAjv&#10;tmAPpmp6wK/hbfCHB6G7CT1AtIO8itwyCkk4Ie1Q/4OrwhNV+FyFwqF45xJ7Ep9vkOkxcFIZ0I+F&#10;x79BLU5RKe5sUfmQwpAbNyssiKAaMKaF/mlPtTVJa1fu6HjdVH49r6qBDKeYJLu5NU2DxXSqIpz0&#10;MAOiYNIcjxEidVkUYtAA7ZDb/EgOZAEqzWlp0RMFxxdakUVMdquvsLbkQ0fyocXJA4XjfVEymYVK&#10;9R3mk5mKCK0CJA2lCs0YqCEPSJeieREVdUw78tUA5BidovIDKAb/HTcEfuN/+AExLeejx/CSNy1H&#10;BuRswlG7SW3pTd269WUpv+saqKzZfvWu2mFTbUy0denTV/2LKorSN1zCzs7XChqJAxC5IMhZveCR&#10;GRgFRflk/QQ715yTT6e3FDjq1LMrJEiUw7FFezSJGRJTOKW1TwclR69X6kkID4T3bLpU7lMF64hv&#10;GZLR7rx+3ZSuwpN4yimoOvNb1RRfWv03/bZvTOuPydRAtVu0frdgf/Sv/tT+2T/7Y9vebtjs3JzN&#10;zM7auXPn7Jvf/KadP3/eN2DN891/6S8g+YqHBqKu9qQC+k5UxGM5ehqkg+icbIRaXV21b3/72/Zn&#10;f/Zndu/efbt7+57rpe5fePmpy/aP/9f/2H7nd75llfGKD54GHKy4acfQKQ5aAy+51WveTT0nrCZe&#10;SRAHyS9EGJvj0dfb7ZbfIMYGtepezarVmusoZ06fFp7x20xAgsZFPQZeLPyR3YxkIz1NYHLw5x/i&#10;+IA+yesrcLy/izfCHai/3N17IHqsSURuW6u95YcCdnfXrVGvaxBbta3NPbt2dcX+/DtXbXl5x556&#10;6pw9deW8ffFLn7Gv/dKzxg1qKWlcvslVOnHWN6ipvaEXifbhxB8TGKHdxvqKtch/aO5djnyg47qb&#10;/4BQDoeE1/4TjIJogow9xJvUMwhDB9rxP1AUbSn49Rty3C3SWDyiOkwh49EamEAQ/3g08j+Q5x8D&#10;nmT59slB9HM6Rwx0OqrHseF/0Kfplfc4oi+kirXHBFNOfSRL3YzJc8LuTs1W3rhuq7cfWr3esVqt&#10;5cvfkycu2cmzT9m5K8/Zpee/ZNmJGctNnVQWpMcx0aPxu6dFOqGBjdRLUucJ0l/6aeJjBtJXSv4j&#10;ZW/X0CW8GGKEJHvepQvhRM8/ji4nAhcHRG+WjJas8XIwuPYXssO30Y6J+HZ3/AlxFH0Yg9PHxDE4&#10;E8w+mZZAiJLJPiIJUR0vhLLF/8FlNK2EXkeAuqOvozpjnfpo1RcvFCZxS+23HNmclmajxOqavfZv&#10;v23vvfiSZaQXZ1oty2h8nulWlU7bT9LmNFZtSqbXyxqQVHI2e+qEnbh03iamZ6w8OWeNZtdWV9bt&#10;/r0l9Rc9m5ybsrMXz1ihVLBiRWNy+m3xHzqUOgDxIaM08bH+cXs4wt4P9JE/8h+KLTPhEdpEpAeT&#10;vZJDKTaoyQQCOZg3kS6n1yxqZaTHsygdNrgkZXdTcSo+P83tceq99zFsSlN9K5NsUkO+MV8Ad0Wf&#10;AfScxOdsK7tC+lhECTsP1ZstW93asYbGF4VSycpj45bPF8Va0jk7Hbt/555dffuq2m7TpmZO2nOf&#10;/aK1RNpGN2Vvv3vD/vzFV0Ubpc/pf41FTp48abMzs7axvm57Ozu2qTo76IbxSyGbt4N613ZXN228&#10;XLHp8Sn75je+af/b//q/tmeefsrzGfiFtgJ/iLNUXhYavU1gd1+BTM4rPuaJEgiEBsLEIwZ0gV6f&#10;GgwJTmIfCUG3CYFitqIZ3qmslALeSaRIQMo1nPAeLIpQ9z4G5n2MENmcpKEQQZdiMz6D9UBb55s0&#10;i0XJAqXT75hBWaCoMafBglTUuNb7aBbIOp63dqcqPTyZ9E9KyZcDIr1YjAOod3SzbH5MLMwGNT7z&#10;WVF0CqOxGu0TajFsIwT1n2O+UuGZr9ir1exf/8m/t3/5R//KNnZ37O7qsrNXY48NapuWmRiz3Pys&#10;lcsFW6xkrcwXK9QW9psN296pSh/fVB6UhuLqSTCgI1qmkIhmUVvvuBmjrHFBWXKlUC7Z2NS49Mqu&#10;5E/VN5Gh1/pnRTW250AFc3W5HDcoc8tDykrc3JaXPMum/fOi3XbbmnzORvLu+eeett/89V+0E4tz&#10;duXyGZWr64uj+WxK+WEDVMs3MADOAtBO8R+wWAU9kw1qbAgLG9ToR8QD4h2/iV/jSklAy7M4Ltnb&#10;3F6zvY1N21C57167xx4BK2XmbPHEWZs/c8ouffZZlb1vW9urtr7ywBefHt593xfTafcc8GLThm/c&#10;0IA7lWVhf9zOX3rGvvS1b0gXOGuLz3xReeK2CJYEVXHQUHRl9BJaduCH2DdEnhh9juByIXH/cCAM&#10;nIJV9kEYT8nRyZdgBH/Wv5gkwQbyP4nDD6xoDBHc8Kx0aHty17/wTMGYYyNMjNAjU925rkr6iXxj&#10;Q7r38zKEDtG7rEmyTx4kBfLiyxrbLP2l39wgjsgkdKutPrCVG1dt7d4du/bTF61W3dG4eNmKY3mb&#10;nJ+yU1fO+ga1uSunrCsFNMgMOEr0EW9Hvoh1NMo/wFGe+mggpxFkT+Rt4KlgD+IY3lDc/MgTaUhG&#10;sSkNGeI1qDSxoRPgJ2xQo84VBrkWoz5mQDYmlicQIp2FAwJ9OKFETofRKg5uoW4CwCO0NVB1gJwU&#10;//UPwq306Qz9aNy4QB7UPCWzs+jjeuzDxArLF3KGG9SAxH+S12BEfqT+gwkEu0zni+gGhv++wCwr&#10;coe+nX4Up+Abfklba/fANh/U7PaN+/adf/Oi5Lb6mtWq9es918XGSxWfYm4qv13Jl9OXL9nXfuu3&#10;7PTFC/bLv/s7Vpqe9tJx4EYJ+Bpq3DDMIXsAaUZxeYpp02aD3kJeMcmrCzvxvvodIeViPJl06Q5E&#10;yc05+PR24nNuzKdRtig3E12w35RSro4I5LP07aZ1N+5bfy9sUDM2HrBW196T2FX/KntfugVmt8Mh&#10;T/Vxygdf0aI8Ga9n1RVzPqKNj6+4qa04piFpzvZlcstnZnLBcmNTvkEtq/dSQixVnvT+P1Ag6Gfh&#10;Ag90clBx638oWQIj5Y6ADweEgPQhpx0LKzIPDhoquvQQ9am9Vl0kEP91pavs7yoc67/iScUfN6jt&#10;J1+Z8ctFfK0k5wfA2FQXeJP8QWzljXUV7M7zIi08leQG+RUOz3StyEEUufk6s7JW39y2h7fft/fe&#10;e8v+6T/9f9jO3rbdfnjDl2YWT83YL/zyc3by9IJ97RtfUiDKEPgUfuezrGzUIp5MDylE+qRH2qp7&#10;bxzkAk3FXw3WLljDZK3JAV6SETaoMUeh/NIQHKALvBj48rjB86m6CvKa9p+0DV5KZqOzVXd3bX1t&#10;zV764Y+tvlv1cleKFcn2rMwxhQm8EecVGAO2pDNxSLYufbPd7dhufc/jZf3nQG0Y0hQlk8YVvt+T&#10;DomOpbKbdE6fQ6YhKX7sXSGbZHyDWmXcKhp3TY6Pa1x3VzwkHTTZDNeWHuob+xjbEo/sHGCYXVy0&#10;3/7bf9d+6Td+0/ssbvyFmlDVD3E5HQjGO8a0PMnNs6G4+KIRclDvOfCLGzddwwMxbFK7UMFp6fNK&#10;uFAMIc9+8y4p40bbRA6giGJ2dzWu3LFedddqfL2stmebd24o2gPLj43Z1LkLarPjNnn5eUtNLMpd&#10;4fmqEu2E9UPljzxQrkHCCgvv+eZ43iBzQmYFePJWJ/YLbXo47tIfmRyB4HsQWBDi8013lBcdwOtP&#10;ckY0x6d3IQl4ePkPF1lIFjLf0auHAw+by5J521Z77YfWvHNdtGhbqralPNCG+rajdpubmLGJpz5v&#10;+fmzNvWN/9wOxk56Oj2vG6WmuMPNafAxcpYEKVu4wCPmfFAOeIpwPKHb86wypyS8caXt+h4JUYj7&#10;23DlU/9QbL9Ts3Z1S+OEZfvhn37bttQ23vrh960k/yl0Nclx5F9Wjb04XbHx2Sm7/OXnrVwp2/zJ&#10;Bdvd2rZNjdFeefmn1ul2/bDR7OK85Mwp+63f/Za6GfGmxlFcIESV+FxcklduxGYNr9cO/TgL1/0D&#10;Dg8GnqMO+/uMiegLxI+MVSiX9DT3D08k/VA4XBV0AJ/zkT90Nq9LpcUPgBVwOX4g1oj0Ex+dCnTw&#10;2weVKb5GEyHyq+8Fcjv+2ExLPYif9JyOl3scI5AWeXIN6ef1E59kMiIdIURioZAFUXYSr95es53V&#10;bWuuSQHZ61ha/XZO3MdpzLyK5pvPZGdCnLUJ1AHqCkbkprKemBhBQLkxYRyxlKfFJp6O8r4jZquq&#10;4dfVmBqqlI7oxJ77jiJCUHeFfhpPeepKYsLSbCRqqPnt7LetIUb126+UifRUyWavnNRAacInPbli&#10;s766a80H29ZX55KXoC5Qtk5beQg7+5mg5AQVu5ib5Ft0oZNl+Xnh1Ek7feWyFSoV5UHlUn656Y3e&#10;2ie8VS5vO9Ay+cUKGdowYWA80rhCgNi5unBEkaGBKQHo451apijlkM5ALISCKYzTBUHx4hc6FtxY&#10;OPXTriQo8PSTDEg0eVnDz3OiZ5nuIXTsiddjBejlaSFwPBXSCukNbUnKMlzBEQ9QM0yYk1vmcl1w&#10;M1EKovSorg6kDB/sbFrz9rvWvHfd+qtSkDfXJYQllMcmhVNWOHfZilc+b+nJRetlx9QpFFV1ed+E&#10;5koJGprqAxKziQ4ORWUmV5z6FFWT+gL5G9Jp1BboGE1lE34nrOwIAI9HeQ8TUPIpHgf2NlbsnZ/+&#10;wB6oc+t39uS/45/MOvvUCatMl21fuiub57rKGRszIWiqpTjUb7f2mra+tO63yzDRPzY1YRPi+8pM&#10;GXYSu4R8O/09JzG/Txh8wmxTVW4KI3eFxSn9ZNKRYfd6EHJqlam5MLT5sB/+D/+CS4TwHBxG7I6j&#10;/h4HSaaBQRh/ctMXZYgD/tKfc5c3YD3CwmDyOzYgLSkMYJqT3kJuP0sV+VTPtHDGUvnZYPdJT7W5&#10;XGJmQfn1G9OYxK4kWPZ4UkzIjuYV6zFmfRQSMnnbjIvBse59Y5qQ9plGeZAivl+tW+PBslUfLtvO&#10;nXu2deuu7d59YNX7D21PbvV1yZyNTduv1cOgyGU4EfIvtHsJ8iALhMiCiPiLdeRB3JbA6IPs5DRY&#10;j7lePwRiWiG9R9P0sjmi+DLYpX/f1cBdvXdzW2OWHTvo1kTLqtoTfpA8DKdkKjpOeRxGRfWYpEif&#10;n8OgE1HqKKDIwPieOpWc83pNvLlX3DHlSP17n+7PmEM3JmxciXb/2MMz73xTtRpWP923fqZj+5mW&#10;dABpH0JLNxVGyrzbE0zpPdpJSsplRrKeSVrRQGwlUP3LpM2+++5Ve/PNaxoIS+lUWpzo5nNMLJSw&#10;Oevhw4d2//59u3fvnj/zqcuWBgIA7Z8DBE8quL6TgOuEtItED6JslP3WrVv22muv2RtvvOG3gLSl&#10;qzH4npqe8k97Pv/Z5+2bv/qrdu78ecuJFn76Gdp61OIKxeMmxE1skc2cKQSxjwBgL3/pnngBlytC&#10;2eFP0uaTWOMT436oZGFuzhbm5/0ARFG6fFbvPQr9C1HB60GmoNOFfAxy8HMPgX4BvExCFqzVXP1d&#10;KKf08+6un/Tp98Gq6M9Jw7rGDnyiKG8TLDRq0L+xtmu1ak3jHiZt+jYt/eTchZmwQU0DMK75TnGj&#10;B4Mx5InsnFxNSclhIKpRv7s/HhWOTbCE8UXX4TsfrKgtOnr7TOz/CROEPoFmyPPBcxq5dBi9HgbP&#10;geZuJnEN6y+xu4kf+gBJU8wkjuD+wfhR7wfo+STPQfY+Wr4nAZVvTsfJzkaaAT250t37Fcy2t4kD&#10;7Lx3Ood3gc7DsOG0O/RPkHpqY3JSs2+NZiPIOw14OPm739M4nAkj6TFjM/OKEzkVQVJQjT72pS67&#10;HZUNZBsmqPef6gYUAbEjR12Wjial9AcQ3YPn8IiZWA5nMYkNR4S8IwNNUHY3pfsKwy0qjOIS0/3p&#10;XQyXJMIvjDNwSUz9i7QJ/z89gBToMEMIOs1RQB0Jful/9yWT6X/ps+ivgpxnjM3nOVh46dZ3rbG5&#10;apt379i9197w29My/Z7Gx/CA9BzfCCC7SEG/KY3HMlN5G1+YtMmFKb9ZpVDO6Y30nPqO1erbwk0r&#10;VdI2d2rCJmfVhxYVT168mhGvgwnfO4q343OKvsL7ixHT7UEXi+5RHwNDm0JWIH+CLHL9FZnkp3vY&#10;UK73vgA6iqH9eBtK5B1+ueFo2C/1xC7ExfvQ9uh3Ugl6H+Qov2BW5cyJ1hk2qzCq1zvpicVKzsrj&#10;edGE0/Nd29xet9W1B7a8dM+WHtxl7tzOnj9jp06dUBwuUW1rb9vuLa2yFuNts6exCwdfS+WitaRP&#10;tqVPsumnr/bf03Muo3HcQdpa9abkRJjlOHX6tH31K191nUYFUP6P8MugfSXvWEBU2DAeDXY9+Hu9&#10;TMwhDtsB//8S4GMmQ35G8xStj5jxvwtNldcXU7JyUbmT+bgwF4cZ/HpbkP7n6K0Nk7bCO/wyniYO&#10;5vzCvF9IKcTwacAgZrdQqUG/dbt4x8X6ft9lQaSL15zs7kt5B12fFfrmpRy3lmgs7wsJYT4tbERx&#10;zTeMq4hHz37oJ0muWq/ZT9943V56/VWrtZrW6qsdKN12o2XdFp8EKlhmrOybvCbLeZss5H2+dmdr&#10;S+OktnibNqk0VATGVL5BTXzI/DJjgVw+Z/lCzkpjBSuUROuspNKBwrW4nXnHOu268sQn3vhUZs4u&#10;nJmxc8LzZ2bt4rk5O3d6xi6enXXzzMkpO31iUvr+mM1M5m1mqmAXzi/YpYuL0v8LQum0+w3Fp/ae&#10;oRwaA7LoomffBCgZQXsOfXnos0O/j7yIOhGyBB5Bjmp0KnmS9nfIHb3jM0J6z5x5pyl5Jhp325LZ&#10;om9WOnVlmo0OyJsgi9ggV6tue5y9ttJETssvmwpZyNwXD3NbpN+iwgKt3GcWz1gmz2F56l71Sx0L&#10;nUWoNBhEwFsgjtuAo237aNv62DAIgxnx8RC9YroV0+3hxSB9+M5fYOrZ+3aQPjzpyx+D3r7dfrif&#10;91hFCkxHdxiaTxyoLOwnEWthDcWUzTd00x/Sv4uHe+2Grdy5bnfee8M2Vu/b5so9jf0aal9mswvj&#10;4RPdp2etNF6w3ETGb/HxcZz32RxijH0jz7EN0FcndgvPh9w+FtLGaEOhPQXEfvg59M+Yoc3RvkK7&#10;C+0suAd/wz6d93oWxjhdH8D+mDGSY/SbvPewI/bDYdVmYzlcXxkt1xOGgzpTfXwMdN3oMW4DvYln&#10;d4dmmPAFn09Gn0vMhJc8jPyERVz5Tejs9ZfQOSA8mIThmTy7Peb9MTiolyC7Q7oBeYe+6XlL+HaA&#10;pCsZmUZfkNnv7ls+n7GttS1fG+VwLpvBkKNsGOtKlqJTwXFcXMEmtfHJSb0Pcp5eGI3Bv74jP/Sw&#10;/iOOI8InSKqjgIsweRHmcvDLmCU8S9oFd5kD1L9wWEEPHjOykJUSxkXSVbkdLFuyg/y4HRQmzMqz&#10;vtaWmVhwMz02bemJOcvgxu1nuE9MW5aNZtOnLDt91jLT6ntmzgvPWnoGu9yE2fnglp2SP7lnJ0+4&#10;PTM2Z+nilKUKk77RxTe7pLiRic07CfrJZy8RJZQZS/TBMHhLX4dyAbCwohh9DdCBuPRMH7IvHvMx&#10;A27UQ6QLGyzUl6IbZaTLSE9KZQsa34z7c8hTyJvfrEY/ROpJPYaUgj1WLeLY1yNV4ayz80WX1Xt3&#10;7aUffc/ev/Gevf32T/1zez3x6uRs2U6cmrbPfuGczc6N2dyJivitY1mNOQo5buNRnvstK3AoVPkv&#10;qgOQRqB6pg0FpH3QLg5Muo2pvUk+BxnOp+ll99uAMYPbgbfZ2GaCSRtJM0eetI/B++NC5QEzrfJ4&#10;nulD5Mah+SwbEvRuf585yZa1OzUbmyja7PykLZ6aU581afMn52xG49Op+QmbVv81pXcTM+M2Nl22&#10;8dkxK0/KnBmzfJlbtvOuU7Jp0w8/811G1QUbwlyvkt7pG55dIaXSqMVQk4z/abd5dFM1MD6JW9O4&#10;TIqY66zwm4/BIwuEf+KVtOuy8ydP2elz510WcLu2x+6e4SP08hAGnTzyUlhr0tuomyvPGTY4EsaR&#10;WCIk6fGLzoTVD3ngj/6ONEL44Ki04Xkp+q5HsvEtq3SKRdtv1TTmrCujfb9VrFeryp/4jkM6zT3R&#10;gzV8ZKZ0LWSfeJCLRXy0kSTKf//aG0VJykObOYTuFtBDiy4RIaibQPLMD7/u6oRLTOJRXojDnRI/&#10;Pu+NDsTGtL7agfJsXMCwcc96m8vWvPOuddbuWef+Db9NjZvVMnwKXTF0slnrz8xafv6ETT79ecvN&#10;n7bsyWds3+WV0krqj/0zwZbky+kKkp+wFpXk1EsN6G1w9DLiQP6TvMtgFwtzMepd3C8b1KiLXrtq&#10;e5trg097Vne2bWd1We2fVFizkIm8Z4OaxjflibKdunzKiqWceDHlX0ip1nZsafmB9Ti4qH7s1NkF&#10;m1H7OXfpjPKg+pbutK++lwM5of8d6lYcbPeb+ZFBtGHvS8M7+uvhFziC/oU7ulg66eMJM9AHXPbg&#10;FsIG/SqECXof6YT++ZDcOBaM8SZxJzrLh2HQaySvNE6MOo67J3GybujlS95RFjaphXmEyAHHB1EG&#10;+P+fx098gmQyCp5ulyv3+JZr0Xf8Vndr9s533rG1W+vWW1bed/uW389arqMwUrIk7tRZ+TSL5bzx&#10;hzaC6fEjfJWvUj7vk2P4kwgLjbGvtCWQmlLGNjP71pRcbasilIp4q2c5dQScGODzoHwytCQBWMkV&#10;jduPemwiU9wtCbztfkNs2rN2ad+6+X2burxgV379szZ9ek4dCouHOdt8+6E9/A/vWXN5x+YzJRtP&#10;562+s2u1WkPK4YGNjbHQWLJOV51+p21V5akqQdtU4zv3mWftm7//X9iZ55+TAiaBkVPXzIhOwDRT&#10;2DRFOZXvWAVeN4EOkbHCRJXsMJsaMZ6htX9THaEvxYWOhE+KcSKbU4ml4qTyLwVwXwqX3MNNasqD&#10;ohks6nrsAtEIceQdk1eCUqZuE6HlGyR478h/8hQgJ3955TkKv+OE2LTCKXNq3oseUPawYUTvZTKh&#10;Rd46B22JSeqfEAeWF83yPQlDOjHxKKPplHiz9t6b1lpfsu7Ku9bbua82XVcdcmdPwSoXnrPC4lkr&#10;PfOCpZ/+gvWKY9ZTvfdFQ3GFlZQY/BV25IoeMrtKh6eQU9WvdxyBKnGRxje1DSgX7NRC2OAQyuGm&#10;Olaf7McH+eYZ5cbLpHAdCSHV/6s//I59+w//G1t5eNOmx9M2VkrbM8+cs898+YKVporWLaqLUd/P&#10;p0fbKjrslq4qjsaB3bt21268cc0Xfy8+e8kWz56wmTPTNnFSinFWHRSarLAv2rP9ipI9iZA0J6fr&#10;x4GEpWSKTpBA9rhBDZNTSNgzSf3k1XEXpTixUSlCqNmQcJK8x+ubkYDYxt3ETTjgjcSP7IONM0o3&#10;RhQ4Rm6KK3ALD0E+uJtvLCRMeOUbeXK0fzkk6CHZ+UIwdi7yqQsFCPk5LlBL6CN/mJTnmmwNrvJT&#10;lp6+bKnyjFlxVk587jO8YxOqf7bCyxrKRU4DtWlL9BaiODt941HNmF0qAhY9RiB6MMg+JUndqY37&#10;gFvy0zcXq0GlJfONzdRb29bb3bO9ew9t9c13rbm1Y529unXVT4RbQEOZ0ho0pNQ/lmdnbPa5Z6y0&#10;OG+lUyesuDAnUogWGsiQ8r76vQP54xRNh8GIXOm/wkkfBpyh+JEEVF1IgWoNspp3UC38jhdCjvgf&#10;ewTyQm0JnZfcaQjKQLjBMiiBrhAe1K1dv2udxobtt8Et6QVNy/d3RNuW+EcDEibPobvq13lZ/apY&#10;xdFvplRCkW1jGUMe8KA/vzIVU365SkNyOeaTExvcFOkKOfEoLH0OnynxOk9Q5Jc56IUTjC0RCCYx&#10;8wNCfPpJiPhtlHKOA57QdsMG6lBTvA96CfyWUb+dyRSt19XQvzMm/9IvWpLn7YL9wb/8tv2z//bP&#10;ra7xmxNB5SDyfKHom8/Qv/i0J8hNanzyk9vVvv71r9vZs2ftzJkzrq89iQDdgKi/AE5LIQsw3/ve&#10;9+zHP/6xmz/60Y+sIHqcPXvGN6ZdvnzZLl66ZE8/84x99Wu/aNOzs+KrUFuhLkVOfw608VszQdxD&#10;UjAHnt135Dnf4CgMtys6tySoWBV+OOANdeU3LR4RVvKmOCN3oR+C2PE3ik8SkH94G5oEnXcIXekd&#10;9/wzn83WiuP+fk26+Z5opbGBBuH5XMV2trv2J3/8pr388ru2vlG1tfWqfemvXLH/7D//JdXlgvhY&#10;A3oGkT64RJ6EVGPdQNUIuAdwYgdbwkMBQmse1LXqM9ZlvEEHD4PXSSK081E7cOid24aAj8f5/1nC&#10;uu1QWDdkSUwgcSPYh4b1/wEG0XxI2HCKF9kj0+2KK3kPRNoeDuuGYGAReCihaO1hhU57QP683QiS&#10;wPwPMT8aCxDdeB61A4fCelqkg+wP6R0q44gd4PnDaZW4JmFxH4bln1sPwccO65ZR/4kpCz+3D9/K&#10;FhMLpo+jEDKCmNRItCGEHFx1TEw/RNaX9rCrsfFux7ZWt21jadOqOw1bW6pZp3lglbFZG59csLNX&#10;nrPP//pft+lT56TjafxQLKvashozcaqU+gsymrSIN+pCCD4fv9IfJfk6boj0AQZ0BnCOGCEQw9Ff&#10;JWbkxlHvLs2Th1E5MpoEEOoxvg9mqKFoHw0Q7dFETzkS4TFB5JxgBntMd2h/NHXvdx3pgyUXGZuq&#10;/fhlMnoPm3HDQa+5ZfutXVu/c9Meaqy9dee+rb9+zTJc4ZVEAQ1Y5GBs3tcotXvQsvR41ua+cNLm&#10;nzml4ULRinMV0Xnfmrvbticdu6O42xrPj01OiN8WLCN9GRrvJ5XBiCFSd2CGDtYh+AowWjbPu9dj&#10;4sMNXCXbvO0IY9v02j8cOnD3YYi+hxh9Js9Kz5+hY/J+yD96o7bjPj3/KQ17NBYnD+inoPLRs7zK&#10;nrVOr2+tTs82+YTGW1ft/v1ly4kuzH+g833+C1+18YlF2633bX2va+/cuGN/9oO3rFbnVoq+tVUv&#10;c9KTFk+c8NsDdlbXbe3uA9Vj28cwE5PTls9UbHN1k3lky2gM9vWvfc3+9/+7/4197Su/oD47q6EL&#10;c0zKquqLxRfs4XMUSZmdjoLEcIhuiSM+j8KjLscIgewBPlFCXjPB+ggk75yfkkdFzg0Zg0QOvxLK&#10;5rICacMiRdInuQ/GMxoX+phGniOTuBBK7IlxrEDSnsEEPA3yydiFti9zv+v2Xr9p3KDmi+JMNAm4&#10;AYlDBSEe6dKMXbMaw2aylsuPKe/MX6M/iG+YL2OeEj5XALZfYkdfZvzMfAVjuDv379n/7Z/8v+y/&#10;+9d/qOB5y46VNIZsOL+2my3JjAkrnpizvNI5NzNpF6dnbPn+fbv21tvWUftggxr6OGM6pl5Z5OKQ&#10;MXzKgeRCReOogvJX0gi1R5loHx2NyQ5saiZvs7NjagsljSkkf8bLduHUvI2Vw6HxosJ7PDkW9JCd&#10;cPO+4uCmtarSVjuaGLPFhRmN1dReChl/l+UrDwoPvXqSbRCMag3zTthZNAk8EXVRX8zmE3YaMe/7&#10;53wY6XPTvAJCc42bWRzLKn4Oz9V36ra1vGU70qHvXkPn7tqU8nHq8lmNhabt1JkFv2lua2PdHty9&#10;bbW9qq0/WLa+5EJG/Xg+W5Jcl7zpcNtcWDjPFaZs8exF+9pf+9t25pnP+c00fC7N5VZK+YnyFDmn&#10;slAez7ueGcO5G/1/4h7h6PMHwzD+wJsAloC8BaIJjLpFn4+Dgb+kDTNGj66x+Y2GjXZqLPyC3YEA&#10;BI0IBA9DfNJA5YDNYFcnv5pxuDSM26rYVNCxfrtunbp4bmPFXv3+v7Prr7+sNtySe9VKpZydv7ho&#10;J88tWmGsaGPzE9bPHFirKH0zwyKj+F4dTWhDMhO6DWhP+iN2gOejpOTVo2FjDSFPmW8TJC+DEQLE&#10;/+Qh6uOH4WhqQHRLzIR/ePI846SHoyFxfzSfh+1ACOuxyIIsIG+Po498JY5R7+U5eT0AfIy+B/5y&#10;wg5ah9sB/oeQwQ54GsE6gFG3o3YgPEMl+hY6SQQ9tMKU/pnQbRgCPvDOVGboo9lMPsxX8OtzNF42&#10;EHkAxDiCLyCGi2MuICFFAkOfwHD8gKnQykOmP2aZ3qS1aj3bXm6pD1uxP/tX37d715c1fkpZwXUB&#10;6YP9nLWli3Frdb+gfun0afvd//nft1/91resWCnbJPPKygc3xHFxSLj8g0VulTOfl04Zyxgwo3KF&#10;2U/ykpTRsxcLEMxQtug2hFjnSSAZMkeCQhu2AzDPGUobIN62C43ZuMWmjkyvoapqKxtyZy4YP2zy&#10;kI7hAsc3ktF/5GUP+aGsvomGzVyiyUAwyc1vShMd8AeG9DFDBoem3sqaxOhu4f+jkLD6EAb6j/Ko&#10;MuDB12zRapi39Dlt6SCdbUf/tCs3qNFunAdVRxk+NVoWcrMxelJWRZXJu+iPDMqdW5yBUA79Erp6&#10;zqkLnjuiKShXUthaW7X/8V/+f+0P/4d/bo3Wnq1v3fHx08SJsn3mC3zac9Z++Teed/KVx9PSa+jL&#10;FR59TuOMlMYLU/lx6RXSz9rh5i0+x9dROYmnn1OaKnfYaCL/ZJV6UcYy8hvG/yF/2PrSAeIXYzDJ&#10;ttRB+YjtNPDhIdni/wMEF94Hk/CjsgeIYXGNdAH4SoVHwLP+uM29WCiEDf2ttt9EXd2tEpFvyvcb&#10;qtV2ctJ1/IAN8XpamMm6fF/0EL17vQOFbVu72rFOgzHVjnTVlq3dWbWG9DHS870M0Ea/bqL7eUFw&#10;U3slfmjHLcKuN6fzfqmIp5WE1QvRTfSWWwfeYz6Fi4Jyebv03Ofsm7/9uzYxPWtPPfuCF3MfPTur&#10;caMeuqpPss/mMA5ss6eAMtOGMtL5skK3e1tSnmhHlDXk1O38jgI+Akbfh8HDixf4nDEbaWgrqX7d&#10;DtoNa95/16r3b1ivUbPa8j2fT9hXu6lMjFuuWLLK7IJly2NWufgZ38iqzAv50pIkV7pkB3w5jp/n&#10;FWeZQk+T+pLp42gvuNyg4ci7kOcI0Di6hZIiH33MjhzyNo4HDlCHULRAl2PcIt9VPUuGpVrbtt+s&#10;WvvW6yrfNes36tZeDp/zlLKttkQ6Gh+xj0O07p08Z+XPftFyE7M2+cyXpaaMWW/8kvWke4c8KC/K&#10;bC5JPvAMqPRFDm4lpNXotfuX5LAcbVh1zvql8634wL8OpTEDB9fwyM1tvQPl18uAPNZIQ+14v9+1&#10;raXbduPN121tecm+/x/+2A+wNDbXNBLhIILiV/rIuGw+ZfNnZmxmcca+9M0vi/Qpqzdr9s7b79je&#10;Xt1uXL8j3wc2tzhlv/zNr/pt1WcunVN+xY+SHz0h9TBs68oL+dRjkB1CyZoD5As/ZK7Kw/6XeKMe&#10;FIIwPr7wuSEwkSe+/sgzgEm9yp/LX4Dwilf+SMNdkrolEy5LZB3KFuxu9ZARYgofGtZDhPcD/8JR&#10;O8DzqB2Iz8CoG1EHM4k9pn+MgNxBBklC/XzdoOYCMQHvDJ1hhhA/J9WsN2399ro1txuWaUhB6mas&#10;IIUixwS1EmWzBpvM4B2vYD0jHPk8ErejcWK7ixDIiPU12OdGEp47Egh0guJFq6rh7zCoYeOXzLb4&#10;i70LdG58UpMT3G4qPPau7GxqawsbUhLqYsBOWh1JScQupm3y1IwtXjll5en/H3v//STZkqyJYV9q&#10;UVlaV+vuq++dO+qpXeNiAVsQNNrSADOu0WjEX4M/BUYSPxAGAgZiF8CKh6fV7LyZO3NV667uLq1T&#10;60x+n/uJzJPZ1feOqJ6dfhjP8oo4cUJ6eLh7xIkTZwZpfeKR6boVlvGc7ajWUKSSyGngd6iMtSGP&#10;tNdmPGszhUub7emzn7osyxQs3WsffIjFzU0qDDKL8jODhAKfRqjt+o3IN6aq+4y5zOtMFsAerDBA&#10;ysX6XgNQAtpEEBsoISdlRsUiV9LKjivWBjWiBu6QyldIgjMjChfmZ4tHGtCWixupCveFZ9WFF/zT&#10;JkC1UeULFUeb7egYXimEgUVi6vh/3zMlvvH2ayOXhJoEWl88wQgdCpSujKIUhTHD9F1mWwSXAqTB&#10;kWi1MDw6RvXzz1B99hjJiz1kmjq5p4k2adbNlVC49T4K199B5to99KgA2zaJJf3YUvskjTVW/eB9&#10;IZAjKmjABhpaoN13j/ekBRBI2OCPHAkt9Sq7gvVmXkQZheCY0HgZCWe92dhq4vO//1t8/cXfot0u&#10;Y24ug9m5HLZurGJpcw6DNGnDaqvq4kUZTTqSPN1hvv0kTvaOcXJ0apsiVrfWsbi2jMJCEekZjgXS&#10;T4uOTEG/BKpaFer9doFqHWpubqwZomaAUfAogaksOrEEBqIHU6ov1CcT1IkS21jRuAzjZuza/RDH&#10;XDniDA20cD32G/0VNgKLYGHOLR7iwLGhvEI+Bu4ftdU8LncsCtnUWdV/VwWmFLXwrIVUGQ491lkn&#10;n2UWKFfzdDnhIg71tlAixypkKOM1YdYRxURbgJVcc9kWaQ3mGaujvMLYULpKsOxJS1tYVV/T0bhM&#10;cswktWFUstNkShet/QM0d/Zw9NUDHP7k56jrM0SHpxicXiCtUwc4MRlSh3QvymifnqF9fkH5RT3X&#10;btOgyyCb18ZQvbHNdnK8a8Igv/rfNrhG9bD+tXo5CsyJ/OregILQr9HtK4dQjpekjhCOqjMGBmhz&#10;mk6b0BuoWnzEsIlWdR/N2inlr75j30KWMjyb6DAXGZOU4UTJQ1uPUNupcAJ6UWJkr0VopbkRETQJ&#10;En/LvtBDEDfaIoZhfvbZFMMoCcNkltuwYBpzGaZNazaJZmW8T3Ste1EtzR9cmcKSoMEeYRrqfDvC&#10;3VB+3pCrekQYiRR7IKCJik0g+n7MdreTRKedwBefP8YXX7xAr8v4LEjxtUDQ48S4TV6q1Wool8t2&#10;lPLFxQXOzs7s003anKbNaktLS6br30YIsi3YnGazRKj2379/Hw8fPsT29jZ2d3dQ4sTnO9/5GJ98&#10;8jF++Hs/xB/+4R/g3Xffxer6Oiff+hyPpx1tkrAJivjDx5rG+6h3WGSYJIlTLMz+OY+qx+2NHfE2&#10;9afQFlhoozi6rSw7USeQjPKUS4wyJhjHEXWtO6pTwLcJVH9haI+A7bFm0rbvXKDTqdimtF7/gmFN&#10;YoP9oc+1puwEjHQqi0pZJwS2UObEdn//FAtLBbz/4SbW1kuMS3rrjSLSnJY1XZYTob059DpkfQzV&#10;R5fdM1f3HD0/9bm3SW5A7/9X/ZddW1jc/4bShrqO/MZb47BvTKuw6etYfq8ti+HO0Lwf4oTr0f3o&#10;3ggDjaPrUb/IZRqNN7kW5nnI/2o+sbAoDy835o+up+PZGLXrUNZkG1/nH4VNXXveHj4RP0bDgL9Q&#10;Wmu33381/tS1oYP8lo+Q8TQGrf2xeO6Oww00ybL4lFXUsWnqIa0zpLXmQBtFc/SzwzO0anV7yKyT&#10;zvVm8OLyCuYXdRouZWpBDwyYh3S0/ohmu1Dnaf5mczjKQZO9umnoxV81uDT33wTEL+UP15HfLkMY&#10;IeY1v1GIHkdSMsJgq42QsTUbFHpKr4kw+N0X+oVofM8wuzmO8SbBe9/LCH6vhV8HVL86T3r3ikf0&#10;UEvoKeiSR7q1c7QvTnD49BGeff4TXOzuYXBexmw6Qz04gD47I5LoOZny69I27PTbnBJksf7+Flbv&#10;bCA7q0/wqA5ddBq0m1tl5IspzC/NYHaxiBzv96lzB/ZgZPwGrVA6wf3u+tux8rt7KerRmfkZX+1g&#10;0Zq/+NyDP3U2XaH/Jq/G11H/jdxwL+66X1T1Meg0VaCVa37GiVCgU/pb7Q7tUl7IXqEdoVMU9KBC&#10;n/E849zi8PAYX339GC9eHNrGmXt31mn7bWJr6xrpnkSj00G50cLR2Tm2d45pR3IM20PLPjK5LOlb&#10;sH7VeldVJz13SF994jNXoD7Ood3sQCcR99o9rK6s4vd++ENcv37NxrfWwryqWmuQ3c7xniLtLJAo&#10;+snPsW/XhpE/xLkELg99A3BlBUUZqZ2y/ck/5lrb/bZMTb1rFb6sYGs/lPkBNc7G7KZ/5EOfBE1i&#10;RL43BRRFnr3+jTziVZMGBta/UUR7KBTazSBxt+qtrznoE0PpdBb6TFCKvCTe1YYAzYk0J9O6qMaY&#10;ctbLQ7LJUxbOazK9eOrg+Ah/8ld/ic++/hIJ6qT8bIm82EGzQjuSKdPk39y8Tl1PYWFmFpsLK6hV&#10;tKn6mHwOzpG0eVJ109ghsmQ9+BPfZ/Pkf+qufF583EGlcopOq2Wns+XywPsfreE7n97kHGIT3/nk&#10;Jm7fXMbdG3O4tj6D9ZUi1ogrSzksL+bstLSlebl5LNCdn81giTJrSZ++mc2xTI07vf3eJy3YuxlK&#10;Aa1tE21oE5O2OC5ekG2rTWpBjkle8JK0si4R3fgzGtvnX9RGzbUHoDpGNqPPMtGe1gN9tv3s5ALl&#10;aoXeAee1XRSKGaxvLjM+y9dLZEpLGV4tV2wzg+ZJeklc/Ukf8tmirSU2tKbBfllY3sDy2pZqhLSd&#10;pEYfG+Av+SiU6eiPy7Lgvyzsl4OoAPsX0sb946v43eBehgLjQSHr4/N6H7+2OZhUGOv0seuoHNzV&#10;jwlimUU4DaHQtwWidmhaS2KYDvd+1hyXg0wv7JJPO40Kyie7HHsv8OVP/wYHu0/J801kskOU5vO4&#10;/c4WNm6scgznkJnhWEz10NIpgtTn4vGk2aKitvSxRioLpTC4zH/ZtYXF/RP3dckeMtkjN+qvV/77&#10;L+7/xX5RORqrAUUsum7bRxjdG4UFf3Qd90/Es2u3UzzMy4u3MR5+2bWFxf0T+bzJtALSaERzl1/u&#10;Dz7/TV/rFw+73K/8fDyGMvyu0Mv3OPqp/4kmQ+VG9h75wusV4oVfKCXkE7mke6DHyI33ReQaXkLL&#10;OPIfZXUOuXQBOkW+mJ+hm8TxwQlevjhy9cp+p6VAWc3IlEt6ZqpPvmszdWlhEbdu31Y2WFpatGes&#10;Gp9J6gZtgu60pXfYStprkmmKJ5DrOP5vIeZRG4Kreip4uu7Rbf9HYEhER6HLTM642QD/pKO7Qq2v&#10;9ihI+tRh2qAxSGWgT9UnMkUk9DnwHHV6fo44T2SbCgtEXhvOMKxom6MT2YIh0tRD9rlPzUWJevYp&#10;154nqD7q94hHpn4TIaH5r4Hpe0YdKUqB0oq+JhyZK1HK3ea+tr5EPmBbZaskktTR+mS7Tktjmw3Z&#10;hoQ2CGmDHe8Z/ZjW9I3ys8mT2hDVgsXaOrdC5CdviP9tqZ32uiYO4oX9nZf4l//9f4sf/+hv0eC8&#10;KpOjzcGsVjZn8ekPbmHr2hLe0wtCWVGghdk87QrK9WGrwby6KHKsLNEGyDH/dIt8RFtA6wA6RMcm&#10;J2yX1ZI2jWwbs2dYITtRivwnDRrnGwe5ShvC6IZ5WCz+t8khu46Pu1j86bTqZ/vsLQnmfU6X//Ry&#10;gfLUeLG9FsU8ZnUw0AzHI2khTGaZwh5PMd8U88swPtkrXUghU0jbiw55pisW52kPrmBhYQHzpQXa&#10;fnPo1Dq0KXWqXBJd2q5m2w44mqU7VU+VzYqkZLwxXJsD9bxeY7vdaBqNZQvr2a14K6tTg/XciNXW&#10;p+i9rdLFA/ZtHkvLy2xTCuvXdZIas2fF09pgp14if6j1kgN6DqX7kiWaWyZpo8te9zV2jRfGjfjN&#10;qTX+7+4Yw/9Jd4yivnDAfGWHiwGT+uRuJo8U7W/NRVMc0zrJu08+q+zvoH18iPb5GQZVYu0CxTnO&#10;VYlkbqZnxbURjPNZjS7bUKk6qziOsVBvsadQh9gJtanMX/hixDCUJpD3SeOIgwz1z/K327qja7oK&#10;Yx8m7bS3LpKdKhKtMyTaFaB6iP7FPupf/R1qz75C7/wQg8ox0Glauo7m1KyAvtLWz84ge/sDLH33&#10;D5BbuYbUyk0MKf86Kc51tPGFJeqAHJPrUv+qk9eCf6wno9izKoZwRFqdWU2mYYjVUyEC9QH7Tsms&#10;7eQZyiX/HDbnDrzW5kHtnRj29JLqDp589YVtcN1+dB+9TguJnjYQa+1EPMv0xCz5f2FtDnOLs7j9&#10;3g2Sn/3H/tp+vo16o47TswrLG2Btcw7f+8HHKGo+xHEzTFKGaB2HqHlOWKvRJ9983sO5SDQXEmrz&#10;mGSEniewEtZ2a4v6xFA8QDQ5omcyHt/zCn7dj/rSUBQRKj/VQWlDWJQnXWcC99u1yov8o7Cp68m0&#10;+uPP7M8gfSzkFb9+33RPv4kwG9Oxa15dNYR5mrjxt26D2vQkUtdBKUsQ6rrdauPsxRma5SaGNTJu&#10;a+DHEZoMZlxJCbq+iMUOolLwk7DYkRTMqULGBFUyxzZmkrYxrd3vmJvWG2tUAD0yfpUDgjoSXaLt&#10;vo4YwPtIeTKMfgkhDVZ734/XDQ6sJpm8TwWT4OQowUG1zMnSyr11ZEs5o4sWigaNHs6fHaN+UUWB&#10;3aG3+TiCoe9Ma6OWJu8qSg8dObQszD/3qFoksHn3Dubn5zkAOQiLBauPvy2oAlxgOHMHcJ8xVhTo&#10;TC0Qkyu+yCd+YBDbNd6gJnbRtRaCtEFNG0S02ELFI2HEuruy8wWIbruFTqvpgoZttdOBNJAZxx7Q&#10;Udj6271E1TWqhxYb1Gq5tpGKflV13Iargihf0ko/L5PXIgz/onFoPGM7UtkG1VViN03Boh7PENOt&#10;OpVEA4OTY/Sp5DovX6L97AkVxBmNrDpy5IOODID5NSSXNlC6+xEK1+4iMb+KXnaeOUYLbOxjW3Sx&#10;qoU+USX80upoNFQ/BWpZr/G/tyHEdzfyR461x0Ap1AdRP+hafaI+YJwzGphHL57j/hc/xd7OfaZr&#10;Y2V1Dksrs9jYWsbsahFDfZpA61HUZKKK2RziO81NusDhywOcnZyTfVJYu76BpfVl5KgokgWNIItM&#10;VKNUuivFfxDwmmZMB+v61TCG8M/6NZJ3oo7Gi67CCLGFLLszjd6zRlMxiMKU38gfrscoCG4cvPRQ&#10;hxjoIqCAeTrfjUE18Yk7Qd1sbPVqvF8HLK9oN7tvxlE7yEeUSyazNPm0N5sYh67kc5/3rUWjaoRa&#10;hZ/lxv/G0byg3wcecZToasEq5OAmNYvSxICoDb46Oa17coqLJ89wRtTnPZMnFyhRR5Q4jEocc/ke&#10;Jwq9PrKMzyknihxzGeoN6aJGve76j/ykBflMaYb0YCmccJiwI4g2ap99NsN+qkvU7Aj938ghhHie&#10;Yhx+tSDyjEk0LuuV8tRPNHxlMvvn92gId6toVPbQalxQwrRJE8pqyqs0OqSvtLV0D2nNzEQC42XS&#10;xDHKU6VHhXnJkRsqNkLSV3rE+F7xlKnGm9ILo2gMk9T1ZDZSTGe7FPb74Z7H032Fh/hugdhEyOKL&#10;p7W4P0ZftAmohrg/5Cu9rc3lA8br97NUvWnfk9wa4osvnuKrL3fQ77EVsj1ICH1WXZPIONhmKLuf&#10;wHe/+118+umnWOZEVRPlafvtbQFN4sPpaWrDdJv1KVOdIre4uICtrS384Ic/wD/6R3+Ijz/+CHfv&#10;3rWNenOzs5zQRzKIP+v4gOwA6w163cZhqOS8xrr1pvhRulEY8aeUaYSjI6O1WcpQ9pO4JNLh5DPb&#10;nGb22hisO4yXBcY17rUaxPFtAudmR7VJEGg9QLdzjg4n8P1+Gb1emdE4UU+0yMseRQsweqHw7KSF&#10;Wq2No6MKdnZO7Tjwjz7Zwup6ifF1ukMkIww9d/0Lfh+h8evXoyC4Vm+7CHe9D8QVEWcYTvtfvTeJ&#10;r4sf9/+iaT1M1+He6/GXSavreNjlacdhjk5n/TM3/A+B5g99IXcaPZZKGLvBPw4XKM/gDxDiBfBy&#10;HeLxX00byplu49gfrsf+McbvO+raf2M6XY6/bNpx/PF1SDd2Y2hKUhhy9WvPZxwWXL/Hn3ZP0K/p&#10;hhbBNMeVjtFJ4RrNrao+2+EbUiSL+5wjpnnP7BhWozBTZJFMnNKmCsVkKhtOsp+ishhPNbZ/r3bK&#10;bwZCmVaHCAUxNx4cYPo6DqJPHOJx3a/2T/rdNw0MEV2+IcavC9M5vlqbV8vUeoCddCD7gre9T3mt&#10;Caa1nvzQauDs+RPsPb6Pw6eP7RS1Ie3cXJv2nfiFcXtiLpo9OmFWC6KaryZyCcyuzdkGtdmNOQwz&#10;Q/TStBUl27XgS57Kz+RRnC0glU3BPyGrSjGfUVWjAIPJFpmf/4I/joLgjkM1DqSQ5ApCfuM+vByD&#10;PIvLNUdBcB1CXvwvm0T2gZWnMTLp6iFWOuvrOtpko7lTu5tArd7B8fEZtrd3ccw5vT7/vjC/gLu3&#10;t/D+uzexZF9bmGUWWVxw7O4enmPv8BTbuyfUw7RX2RUa8/pqgDbpaK2xXa2hdVHBsN1Fv9lBJpsj&#10;FuyNd61/9Ts9LC7M43vf/Q5tq1u021N2Yq2xrEDjnXJD63vhWqaUYNL+jPyxoDCGQlA89huFKy3I&#10;e9/R2zTpd/DZQoSj8uWJ+t7mBWGewPQWh//kyrHrNwihWlF5DgoMrQn3dU3fSOeEhx9J6g+9xCv0&#10;TWo69UO8PB5bvoLoG9ScGjoRwnSHGih+kz3Y6+Hl7i7+9K//Ak9fPkcmn0OuVLR1zEaVtiQZLDOj&#10;DWpzxncZTcI4FspnF6iVa2bGd7uaP3i99BBO5eZyWZRmS6yf6sJyuh2029qA3cb8fBG3b6/hnXc2&#10;8Xu//w7eubeBtZVZLM4zTTGJucIQxaxO/R0gm+6zrXpBpUMML6tIfmmuEM1t2WQVM9QmMJaljd8q&#10;VzrWTlhhnaVrVT+b5zKlzZk15xBFKQMVps/t+qYKZaZNFWqPp/NnBWws46sXMlqTp09rmKJB5byO&#10;JudKesrV7jfs8/krq4usq/pS5XPeyYjl8zLnmZq7MBczs9VH1PnyE8JnnzLFOcqXkrVHp1woD384&#10;6LX/Jlf2Q3h2ECDc/9VB6S/PY/rO60oKNZIbcBrieQW/OEi9Fr93KYQI3xrxtxgiwnAYuUc2AJlj&#10;QJ7qdmo4Pz3Aiydf4WB3Gy+efWnzveJMlrw2i6XVOWzdWkNhThtJmJTzOP164nMancZD+mms2s9l&#10;oPtF5UhmRP5wz3tgjNP3x2nj8WKdEOuLWCh5cnz9zei1GGE05xGEsFGAIPJPBPEiXMf9gomhYf5Q&#10;ordF7fK2eVuDP1yP2+w4fT9cx/1vJi37JJpn+BOk4A9px9fBf1lYPN1l91xGxn9eI7tnyLLtIbFk&#10;KNFkqermdfL8olQj4tM1f8BxmaNyze8l6Rf3h/ujeFLq0keWRqht2V4XewmINhc1oJ2+1GzWaYel&#10;USm3bIS4QcB8qEPSOixDL/bZ6U60yjtdXNOLCdQpSeoUnYwrHaOXM+1FaNu4ofp4KwR+5deTdwRx&#10;/7dBSEsMySI3rKFeBiFVoI5tyrf+kK6gLcT+1LqorakyhiOvGc+eLyhc62vajG0u22nrbaSraBzv&#10;wwBRZULZimIYAr8BLr090mfsIctLscwzdqXHpd+1gY562V3az3R9Uxrlop7f2gY7tU1tIUWsDZEb&#10;re/GQTpY/SYbx/S05LOqQ6zTRnp2/2s8+voL/Pkf/684Pdk3u6VQTNim/Jt31/GDH97jfKFEuydH&#10;odyzE5hn0zmku2xLo4tMj6OkQZ190UX3ooPOGW2lShu1ShPVWh0tfUaddppOD0tzLiG+U5/1+pw3&#10;sk7qIfWr/xeve3v8GYf3Jz2G4b//PHw0ZmI4HRbiTsYPeYzj6hO6KTt4RGPda2bPqnglO8kO9aBr&#10;3Ulau0XlqBE5Rv8v/eUhjCF7Tgn7OvVMZTBfmoEai5WTCmoXdfN3Wh2PT5QdqO5Ufopuz/qtcNlI&#10;XhHVPsu5mPKXjaYXgPQJUR2oI35S+crDXgAjpPM6EZj8RHts84ZvUMvlZphLNKbES8xLicIXXFS2&#10;9nFkMpxn08az505C/YzfhA5+Nb6ehvH9EEd1FFrxaqlfM1+Z68Gf4DwhkS3SZuW8sjRnJwEPabPq&#10;ZRJtcuzTRm826qiWz9A8PUKi27YTyrShzooaqP3KkIPAeIuX49KsHbb3hGgHwdgd0VlpFGcM8jvH&#10;BImjPRLMf0i73MrRQJPtww4edDjnqNmnSDv7T1B78QCN/eeo0P5p7D5Da+chB+IFEn2OJWasZxhd&#10;yqwWeXHI9maXNpFZXkfpwx8gf/M9oLCAfmEJfcqGHvTyh9dVEk3soeXvUV1VSV5QPEZ7YbzFof6S&#10;mvL7BjX6bLwxP7U/pDUe1rxFzypEC+bQ76DbamD/2WM8/vJzzqdOcLTzguGMZ/RlHG1Os+cirPJ8&#10;gby2gfmleVy7vcF+HeD45AjPt3eovzqoVJucc2Rw994W7r1723k3rfqSe5McP8rPxoDy0/wjQobb&#10;KDSBpnhyHawNNo7Fq1GbWBfbjyFUSyVzzVV+CrPqGopCLhcEHqL05lp4iBmNg5Ff99wN/oDjsOm0&#10;4/vxDdzj+JP+UdyYP349HRbq5+SR7+pB9BWo9r9VG9TCQ09BmFzGw4K/2+7i7OUZWpUWBlVOWpqc&#10;vHOCq6MMjekpjZRWQjmdobJIa9iTQcVMOQrHmTzSehOb94Zk3qY2lPVatkGtOD+D/NwMekxTprBq&#10;cJD0KGjCrlH1jISfCT26hgzW59IUp8+4dZ2YlexiQCmRnKWAn8lgjYNp+fYqJ9wycqQmKIgof86e&#10;HaJyVkaemerz1FI3mrhrM5q6X2+UZikYLW+WoXI0KNsUouvXb2B+bg65xQXk9F14xtFnx/wzpVZV&#10;/+fcFEHEYIzrV+FeLF4IMsUhY0zMKXahcUuFONqgJqOHrt60kLI1LSBhT4OhTQHfatTQazVtP0Qm&#10;JRbXxi62S4KHCWzhWf2ltrI+2kntG7XYZ4Y+LFRTr+3VgdFA7WQVUjRy9BttUBAdbfsw+1quBCTr&#10;rUVsPWDWxzqT6CAz7NCgqiChb1nv7aK3v4f28+fo7r6gwVVBIdlBLj1EXUbV6nVk1m9g9t7HKF6/&#10;i0F+EV0dGUohoiOStanEukRlWsV4wQD9fEezbkrw+X3f/GAJDPWTAAnXju7YVeT6TvpoYd7axFSs&#10;n+8yA3Yf3scO8enDL3BWfoFUpo/1zUWsri9gjW5hgcosxTGnTWpGFyYakHpaYNIXsTpD7D7fRfmi&#10;YsfArt/cxPLGCscc+SjLdIme8b9SjvlKNXt7QbW3FkTNUO99IzDeZS0WTezHMS5UX0vhK7/oahLF&#10;p3E3+CNUp8fdILcMLU9dqx/GFQp19xjmGd3TuAhyYwTGqyGVQLWI+FFDyIZRLJMrgJC/lWHFi0as&#10;sb0JxNBUjsY15ZNNyLLkuRSHuU5OC20fp9cvgBkbkeFi7TK0G/pnca4CQm6stqHGYBgF+tyubVLr&#10;9miEHqJFPHnwCMfE3tEZ5hodzDN2ielmSddMmzKI+jBH2VukgV3SQgIzLVP+Xpyd0QinDKV81Slq&#10;+ZUlzq1FF7ba7A3RzCenkvQBpqVI6HJ3nGbjOHEKXi2wiSP0cvhjYaPyvAJExYg27kRvRHTbZU7U&#10;dqmDyshSXuUyQ8pY2gT6rKdOkTMuUH8zuWR+DKO1LbtnfcTLAKrDqFKuusw1+Reown6xcRIfG5ZM&#10;NoOkLpPIJeo4aJm0I96MwoXut+wsjbjci+M9BvpCih766WG+UBN2cRL7VH5x1chIZT2YRpvTtKii&#10;eNqgpiO5m01wQjbAl19s46uvdhgu3StdrwUpPfxRHg5BNgX/D3/4Q/ze7/2efRZ+jrbI2wq2WMex&#10;J5CdKQxtld83py3aaSHvvvsOfvCD7xO/Z/7NrU27J7vZaMv+sUk3+886Xkjaa7KaJn+FscPMWbBW&#10;FlSukH7JHvKwveFDA9E2pqFNVxg2pwldh5s9pfz4z99E4/hmWUF0TUCcH60WAV+J+VsOoR0+KjTy&#10;xj8dI3+ObqfC/ixHJ6i1OAdo21ub2pzW6XRlpqJaGaLdHtrmtGe0wxeXZ2yD2vpGifyvB4KibTRx&#10;jehmtA5IeprLW+PrCENYDMcQQiR19ZP724dev18Nf720TptJqkW0vhTHdNeyiIwO74MoPPSTUGPj&#10;lV/I56ow/ru8jb8qOl0uv/dt+MukHccLP+kAX6QJ+fyieQUMS3AUbBybHFPsC60z6NPR2tyrfmrV&#10;9Nanxhrnuh3OyxsN9GjbSL5p4WlxmTYM/UnZMdLXjKmx5iXwv+Quw0y2WkSiBbwBUDVfB6FMuXGM&#10;YCKY/4J/GkIR31SUQ+incV6TeU7loEIviXUVEOoRwP1eThiJqk1AgUK0OU2f3PAFTPUpY9taAfVh&#10;JIN79Rr2vv4czz7/DKcvt3G++xxp2spF9T31t52Or7g0gfpJ+mXvaalnJo0Fzl83P9xCYWWGc9gB&#10;tap06gAZ+nWKhDanFeeKKthOwve3m1W5eGscLpPvr8fgEwS/xo/sNLnh3vjuGEUDuvw3ph5Rso2e&#10;cTxHB5YY5Jzyd2OfV9H4ja7jmM5wflDQRpAUOvpcfSKDRovziEoDu3tHePjwGc7OKsjnirh18zru&#10;3r6GD9+/jdJMkdnRpkxmcXxewbOXh9g/PsfOwQX6to6v047SSGmzDFFrjZ1aHZ1KzU5e6NValAFZ&#10;ZPLMh3H1mZ9us42Zok6o/QjvvfeObWopFPKsk7dJ7dPiv9lXbKeGug13/QJfx4kTAaN4f0YwdfvN&#10;whUWFDhBGOYJJMMUiiC+0G7X9hMonR4nuDwP8lj0Uj6qp+LLDRDzXhlYX8Q6Y1SGla26Rz3Nf46R&#10;bI+QIXRT9pBrjDqRQfMbrVl6+4LOcnJo/qR1Wo0dZqqG9tzu7/Q62H7+HH/6l3+OncN936A2WyIv&#10;NtGoVEz6ZMjrhcV5q9dAD0svqmhQXw06/oC00+5DJzKobDuBhGHSbQtMoxZ3e5Q4zK/V0sOuATbW&#10;F/Dpd27jgw9u4A9+/33cvLmCxYU8ZgpDlMjupVwXhUwP2XSP8X1zGkuh6xvUUnoYIpfz2oxOFBFZ&#10;aP/qlDLVUZvjdGKHVKDmNyK6PrVkY8dkG396GKZ82ELZuSYNWG+XH6Ib9azxiOgqiaxOU14eVxve&#10;tDkwp9PNOH7L5zU7yaA7aKNSOzOdvb62Qttb68YpFIsF2wx4fnJG/d61+XOXckDrvWn+dNqiNtRl&#10;c3l/UXuQpFwqWjkra2usC/tOmxDFH0TNzQKEMOtbQnjpSDB971cHpWc+I5+jYNof3OAXBH9ExZhr&#10;LaPPMfzifv1Ca+N5TlyMsxjj2wShvhqvdDSMxCR6pqC53aBfQ6t5gZODl3j45U9wsP8ch3uPyYNd&#10;zM7nsXltGcurC9i4sYJ0kRzNOZxsAD1vAfW8BIGThT/yOLUTfZGMGGH8evreNL56P65XDaJ+iJzX&#10;omLLFUzfm0BrQxzH8ErcXwnjv8m2vR3IPhmqX76t734xVM+8Gq4y5PIXZKVoZ7KTfsMUZan0AOXV&#10;CEO9Jus2huneuLz8eNjE/VHZEcbujfSh1YljgzZunzJWtm+aA63TaRg3vXx5bqpRNrjaoxcE9AKR&#10;FHat3kS1WrPToT768CPKbd6nrmzUaoycQE6n5EomS85K3rLEgA7xEL8fv+vAwW/GQRzjEKWP7AAb&#10;BSzLXYswgnj+nkqU8PXNYCP4vJTuIAXboEb0c5uFWs/Ts3DFp5+ozV3yj5H0jeri6GA2h1D+aeQ/&#10;Q/pfB7o/kSiQwRIpY3qIptPM9XqoKjqIRS/pO+YYpmchdDO+QU3h2rzmtqDapPYpPfnD3FCoSvKf&#10;+sR6TF5NyegypvX32fExPvubv8LDr77A3/3ln6DXbdAmAWbnMtT5ebz34XX8wR++h9lSjvMtPa8f&#10;oMAy5lgXim4k6l1kexwV1T6ah5wfXNBWOu2gXW2jWmvggvzVanbQ0hyRYjw/V0I6p2fPQ7RpR6iu&#10;4knVL4xB1c7sW/XdyO/9NPmzVlwJGkXIP0naTWGDmr5YIlcsrfrqhFitadiGLd7RPFN26RhpT5Jx&#10;BrTf5RfqRStdib+1cYzRaM9mkBP9WKY+Ya9NaeWjMqrnVds30Gxo0yj7jHlp46mq12fH2dyAeamL&#10;NR/TKfVytc5foK2lcH2eUy8F5go52m56SZ2BTKdfgzasrYuzg9UOPSO4cedd3k9hZm5JhdBPutq8&#10;kGOI/lZHn5plT2geSN7Lkg/dVie9In5z+o2BJRL138GvA3jPje+Hu5EcINpzFLlE2ZF6DqiTE9Ns&#10;Yyo/YzKtMLuAdLeF9tmZybJBs4ZOo0F+3kXl+IB8eIKcnnO3G8jPzpGGrGPYoKZ1CdqlTOglkj4i&#10;k21MI+3s2Zu1i30pGgdbVCj6MXwSZVPTzunTzrd1D33jXGkYxv5P9FpINC4wrF2gtf0lzh9/jvre&#10;M1w8+tw2qvVPdpDtt6ATCfUpWY3pJnmwDo794ixmNm4jt3oNc5/+EdJrtzDMzaGdnuV8yJ+R2n4L&#10;Vi7DphknR2PcKqwAuvpiIIepBXtrdEsSRFRWuxRCn8lWuRYhAn/G4es7TM166rPsnWYdLx58ifs/&#10;/4y8e4bzo31rv/aN+ByWI0B8y3zmluZw894NO0Ft/foK+7WHvZ0dbG/voN3uoF7vYKaYw4cf38bN&#10;O9fY37Ia/YWdIe0/39ch1DMW8rjNfYgMG7uRvFPx6j/rw2iM27XC1SxRIHCb8vG0ooearX9yna/d&#10;N0YPdxzn78QK4b8cvpLWbI3Y9ZVg9CN55EYdfqXgusel9m/VBrU4qD6CUNnwoFDXeshU3i+jQ2bs&#10;6DvMdMVzRr4YL2hCnMoygEyqz0cam3Iir081tigEmv224TCbwPzKAuZXF7GwuoSZxTnUum2c1Zro&#10;Utg6u6l7+J/1iDfL2JNVJQVNIErZKO82GV8nJs6szmFmeRarN9cxtzWHBOujz69J2aT6KZw9P0bt&#10;vIKMNpbpJBwKFSkVKTKTUWxrVp+uYMNEgx5RroZDfnmJE7AEihtrmFmhYpCgl7JXXqyb0HaMjpjI&#10;Q+0XNSLeFh+4TmtLYYrDDTAtptIEYB+MN6gNEzQQyEZSUv1IEZqgpdvrNCnH2xQ+VbQqF2hWzqm0&#10;KXQo7G2CxSw1oIf9LoUUK03DQ4smtjBNFHNqeKl+Aa8WPMfwUMMIIjpZMOslAUY37KzVYlAa2o9M&#10;VxvTKDCT9Qo6z5+hufsSjefbaO7von92jEyrap+T06dFmlpkoXIovv9dlG6/izyVRGp+BQMdsatj&#10;Ttnf2pAyZDyV7980VjX8J8r7iXjj+tkGL6unx4m7DjG/0pjrjh+TroUhVxSitR0DWi6jReXw+Gef&#10;4cnXX+H4aJf8XEN+JoVrN1axurGI+YUZZEtURWmOJabVmJKItrcFZNQ32NZGF3sv9sw4yheLdoLa&#10;gt6gzLOgrJiT5Vs7VC+1LlJk/xDgkmZE1H8FLGqIH7mKG+K71PEQqXVXn1Tx5FNzFSZZaPcYi1HN&#10;rzBD+SO0cM97FD+gyhbvxyB+NeG3uO4fg3IZg0eJ+DEqaJI3f31QTi6hxEv8IwtJ7urb6D0ZMjQO&#10;zRCJNierjTKhrFb0S0/YuIrycgNDKKka51HdjMe8WrA3t7XwxkpJbhqxzCCly/D6y13U9vZRebFD&#10;A/QQqXoDhXoLmXYXGU7KstIXlLtUX2qq5aFx3e3rcwY+6VB7O02dHsTJw+YGUrOzHHKKTB4xPcI0&#10;jGR9yzbGWxvQYORx8HseOHXrykAUEd97Sabdo6sIgkd6SyejScPrMw6DJiez52jWjqhfWjTWgQL1&#10;rpYbkryGZG1gTukja7DTwOhg6P2h/4JRUfJFSc0lGqtwgI1rF6FkecRHClHm9hCIIG7zbJzrlJ0t&#10;snhEC3d0sPsjVE8rU8nODDFadFLPRYtS414UqB3W02wr77Pv9UDFv6uf4ISzR+ziy6+28eD+ni0A&#10;2JiRUCHYZ5psEhtqwxI5mRX+4Ac/sBPUZmZmUCrp5KlQ5tsJsjGDndkjn3S7XdJDPUX1lc2abTw3&#10;p8+Z0lZcmLMHp5qgK436ZKBZFIlnP3VRQKYPms5OK5UepqwS35rRprcVEvRDx1o3eI/Yq/J2hUFl&#10;DFqnxHMM2hXOWyv22VrlYRNZ5S87gvyQ0KeOre8jsAIjT8TTDgqc5pO3BUI7vC3G70Z3tYW2TFcn&#10;qIVPfJZNJiSSnLinOAr0QFKfHusmQbPUNmZubx/h8ZMDe/v+k083sb4xa3E1QZ4chYGYEb1GTvwX&#10;Yrg/XE1ioLvqLK4Qar4V/P97R9EmopXxrCBOv2nwsNGdyBNiayyPHiKYfGSoCX3BKNYVY7xvhW9X&#10;/2pB1RY4JvjzsjaIju56fMpP0TikncjD0d9c14MP/8yF3q7tdNomZ6Wlc7kcdHKaPimteXWf+ekT&#10;09I/WkTTKVm52Xnos+W8oBiVNcxe1YInf4pnMpt6zt/g5e3fNLDMwLkBXlsN3gj34nGmw2KjwjB+&#10;PX1PdNBvEsJdOeOYo7A3AF6HeF3cjdNmHKIX2IacS5IPtB6gFwnoWgTyBxkC55xrP/rJj+z0tG75&#10;3F4O04JqKtpoMtSGjBx5ivZ/R/o0PUR+oYD5jQXMb1Jn31pEaob3Ob/vJVkeCWe2t2SEnqik0pxD&#10;UPVKl2jtw3jW3cDThrqewsDrcfT006jeEqpc8qnNN16PbiFGqOso7LK4hszXaSqqqxwv0+o4Ktv9&#10;fnKE1nASaHdEQ8ZL5tCkTfj4yQ4ePHyGo8NzlCtNFItzuHfvPdy5fRdLi7R9cm4/6iWHXj+N/aMy&#10;Hm0f4KzawllZazqkJ/PtM1+9MJTOpmmy0Obp9JBmfw3otmtNJCkD0rk8pyUpO5mj02zTZs/iow/f&#10;x0cffWCfEZwpFllfAklmD0vk1RoZx3rgLZPzxte6iDAGTDqCcHsqypuDKy1oXPNgkqvZHur2iqPk&#10;qWYL3vuO4cfYMTs15Of/Q14Owb1yEPtH3tBtHDRTBfqFPcQyP9H6mW3g+BRf2UkMlP16QcP4mvol&#10;tNpbziBrq7GjofS/0YPF6USIZquJh48e4Y///M9wUilThmSRKuTIi5xLmh6i/T9TQH6Jeofpuwxr&#10;HB2jWa2iVa9Dn0jqUeewGG8L/+kU0DznB7puM/9mo4oe5xP6FOe779zEe+/exvc+/RCbGytYX/Xx&#10;pE/f2Foj5UJWNqvmBhzrWrcbfSKTfs3ttVZgfi+OYDM8o6tooY2fFhrpQ/FKOOlM67XOO77GaVWW&#10;nw1wSvO/yTDpVHGRHmYrljJXOUosWSMNLb2cND2uz/TqU6KJ1ACtTh3pdNI2ny8tLVmd9HC12+3h&#10;4qyMeq1OecC60R63bmfHaOOASvfm8V86o9bbVFcnqOnl7FxxhuWqbwVJa1t8fjo9Bw1zOsH0vW8H&#10;p8wYXw/OYZPwTSm8tpO5C1XT6bB4uCC4I4jfCCh4JeLbA9IVg74ebJM/jOe6qJUPcPTyMY7s5LSv&#10;UKtyXjyoRienzWP92jJmOb5mFotmA+jhZFebMEm8pB4uEDTyTVdTVtgL+OTxCVtd13F//N40vpJW&#10;biC6xkdML1+GJlk0/oTRtY3H16PZDAbxTr5KdPp4m2K0eGvwG0fKFUGglf5TPtml+selpMDlgdDr&#10;EySrhwklASIc8QJBt+xf1J44P8YwbmPG7dBpHMUP19qsIX3An29WVg0Tpqtko+nzy1nqonZdL0IS&#10;+E/1tueSrGaj0aReSmJhft7Wx1a3tmxeZid2pqV7lUb6Wbk6TLtjUM4KffWOh12CLMvXStkOXkrn&#10;BlA/iNqGrIi1nHpBqBOWVTunhiwEH0/uqg+FykAEIa2kdOTKrpBfhIrccCqXFWgYFR5d2rUoYYpN&#10;qHEbcwUWJ8DEhcErIZYsSmt50zEceYiCqB0au1ZfyjihNtYFZLhTQ62P2jXOkH/BTy4xvSq+5o/h&#10;9jM7gXYNbZ+jly/x7MHX+NN//T9j9/kznB29RC5L+yWn+X0C83Mz+O737+He3U3kSNsM88iQb/M9&#10;2gO1AXoXHbQP6uifU1YftNDcb6JzwbnBRZ+2F2V+s4u25vkcB8lCwV6mKczPAuQ3HY7S4z17WYHo&#10;tYr4XO2jjWibCq2tUZjF8XhXj7SXWE+hZKi/MC4MZYqmsqeicPFSdM+fQwvdDvJDWhzVA+7XgSa0&#10;edWudgKnB2ek9xmeP3qOw91DHDw/oI6s086kvUi6KI34Tespet6TzKgcSRraS8aPrEU6jRzH/uLi&#10;EnKch+nERL3Eay8AEu3lAtK6xH5U2nK17Pdsg5q6IYu1dZ2mCCysbLIl3l6dOqj1lyGx0+2Y/ecv&#10;SFBOaMMk7wvETw7uxq/CPfdP3hu7Gr1xl8C2yjZ2fhX36q77JavE7zpcR5/9FCS0V6Q0Zwf/6DPA&#10;OlgnL15V+3q0Q6oV9Bvk0Qbd2rmtUYD2rbLSpisM9PkwukNtLqOrTWZ2GIJc0pLyXS88y7YX2gvQ&#10;TKeXTfTMMWnpFL9JbDE982tz3qH9EwfPUX3xGHXaPJWnX6O28xTNlw/QO9ujMC4j0yojyzKytHN0&#10;Cpz2ZDT7CbQ4L+8Wl1HauoeZjZuYe/dTZNevI7N5Fygs2slpnWDXk08Cl0pW2gY6NtEaaIHyG0tD&#10;XwkU2G2mVg4aVQqWXLCI4lmjs18KfDOYz0ll62jvR4/0bFQu8OSLn+Hpg6/sYKN2rWKPKLUPU/JS&#10;eqqj/QqcS6xsLOPeB2wPeXFusWRftnn2jLbg832bA+gQoYWFGXzw0V0sLi+yDqyn1YE1ZX4jXRHJ&#10;4FC9OAYwbtH4MR/5RTxjHe6c5HGjdpvul+vXDh7XiSdkXiYPAkGDe9WofIWCcW2uAkxPRq4HjEbc&#10;lYHT2FvyW7VBzRabWFAcw8RSEMK0kNWtkmFpaLW0Qa2hSQzTcgKSoEJksOEwNUSP2CHz1DnoGxQi&#10;7XSfyIl0ipbWDBVeKYP1O1t493sf4voHd5DhxGZYTOPl8SHOzmqWkU5nS/XpkhxuYvpPXUObzTYM&#10;a/ObBq5t3CFl+znWgwr62vs3ce2dG/aJz9xyzjf3cHDql0vl0DiqotPSEZJqRxOFbB45Kh8tC2jX&#10;rd5w0BtqEjw6ZUsFplQoR/Bpt2Vv+y1srGNuYQE6gjINKgBWJNI9rDCHt4wiq633jf1CFylY4dG1&#10;wFmQZZkCoTHDQaW3ErVZLZXMsT461tM+cCkRa4JK2ah6aVv0pXDTJi5KuF79AmcvH+GcwrVdPkbj&#10;7BDDVs2Ml6TeaNJihhQJedBOGGFOSQkaWsLMjmU6xa8anAb2n3WQCNQEgci6qDclQLWbWUpErcxQ&#10;+GeaZaTZntT5MZKnx2g9eYizH/8NKg++QPPFI3QOXwCVY/YPFQzb3soW0MzNYeb972PxH/0zzNz7&#10;CImFdfKGPrWXpaGm3iKPU1Ane13SNuJhVonUIU34Xw97JGHJh6qlBKx95lX8bZ0o+gQaCdUXY787&#10;6h2heoqKQd+3Ynl2RKXCKfy3P/sJHv77v8PnP/o7PP7yC3TaZSxfn8HK9UXcureJDfJvZoZ8UGCa&#10;rFQqjUnbSS5jM4ss+aN2VEHl6AIHO4dIZXJYXlvF6o11zK7MY5BlndMcpzo3VO00vlQjxGNRXd8y&#10;GI2xUP3LmsGwoLPjKCf4/T7pw/y8p+gnajOqzBeaLTHUWVGUaeba9gbDHnlBJz125RryfkC7P4mS&#10;VeJ0lSewcsVP/DMGnAIP9jEzuiZaetbTM2C/0nV+VN96eJw3rwKsXI7HwbBNw5IGDydDCcr1Dsdd&#10;u1ch3Zro9qqUQ3q7mGOZ8i+lN01Yd3EbTf+JEWNyhmgU0UMtGprWTDXG7r4ZHu3Suu/aJEJ1YY9T&#10;1o82QHd7OLv/AKePHqG5s4fu0Qlm2l3MN9rINVrItTvIdjrQh7H0pWptnB3QIO71dIyhToVIokiB&#10;3C5XUN7dR69SRUkbanKSOGyXrD+WpQd63qXet6KL9Nyo+cLIb9fy86ZqbHE86A2AKKLivZTxLyrT&#10;/oUKiZMbxDYnVmW0mmdo1E8w6F4gyxnGTC5FvUpdr8X9VsPpbDm7HJKaM95WV0eo792PCaC4sZYq&#10;SKpLFSQqmuS0V4quEVRpooUP3VF2urJ7AWXEa5FFFXCDXilkwttmd2GUU7gnWaEJredDlxNhXfvm&#10;HJUQjT3zeylKYXKXlVAyly7Mj0pEk1Z95rBaa9npaQ8fHig2xw5z0SSUqcMGNX/IoXtJ20Qg/MM/&#10;/EM7RU2b07RJLciHtw3UroBBzsWv1Va1T6fE6WGLNqnlctqsr4dkso9IS5K4R+GqRRORwegnVyRh&#10;PkKNb9k8ksomzRNVYp18VCahzzHoHKNXe8lJ8C76Fy/QP9tGl9g+fYL2uWyol2hf7NDuPUCPk9de&#10;s4Yh7UAdiW08ltKDXI3teD/Qr4pYkP6JP5xHxvi2gkksumqz2qQNaheUA/6Jz36vTG5uoj/QiWqk&#10;E5WsLf4gh3otjUajjydPD/Do0T5WVmdsg9rG5ixtV1q+ko1WgkaLqDT+janHH2ntYU5Hvwq/8fXY&#10;53WWtesPAOm3RS25v8OwicwpFib+vDY6T9LXYyrM0fsq6q+oXyyW5cl+V/6ja89LEGJezc/LCguV&#10;3qa3t399bGk9wBd642g01Y/xpAMDpgZKG+gwGV/6ymQmDY0+5aDmEe1+2zYW6XNoM/MzyBY5pyBm&#10;qLsvzk9xcrSPity9XbSrFczPLyGnDUXUS0Fe60GCxJ60m/SaFlFt/cC7+OpASjnuCkIZdL0OxMhv&#10;94gSwSOIpY1FGSP/uYwx7W4oCrpfHBb8kxg4MPhCaIhhdgN1leegcEFwrwiitpk+Mgy1YqkqfhzF&#10;/AY0prSSoBctzAbWBjXisF5Dv3yB8+fPsfv5z/H0s5/iMeep9YM9pJpN6MyvdJ98RP2nT3gNMtTZ&#10;WaClzzrPJbBwYwkrd9dw/eNbmL+xiPRKBu1kh/Mi2oKco1tf6QFUJs/5Uwadvmqht4/z5CHxu9Y/&#10;MqxTGMuvx+QgQ96nX3Kdfjt9KErr+dA1v3pSbdc8QygeDm6fNArhEcpWeCUspBF6OtnB5o9R18rX&#10;wiqpq7FnPEDfgA33zWXuttt91BsdnJ9Xsbd3hOfP9/DoyUuOvTrtnBK2tm7j9u138MlHn9qnnUqF&#10;AnNiWRzjx8c1PH68j0fP9vFw+xC1Ni2bQRGDHmclbX3Ssw2dpp7JZ9Frt1FMZbAxO09aaUML7Xb2&#10;gcapTpvSBp52s4Vev4P19VXcvXvb1iL1aXVtTBU/6WUbvcCpLw0osT2EkU+8FQbZiLEIkT9QJQ7x&#10;aG8UrrQgZibGFbBRPrKJDFLvioMDeo+TRpLP4ce0dkqWwu0/E/rfCFyHekg8/KrA8mTdTT5YSAS6&#10;sD4keofyj7U0HibKdrPNaFnygdYidUqYHnpx7EUPIvWSiD79ZC2XDpI9Tn4Rb0j+6WU24xOi9qyU&#10;y2W8eP4CP/77n+Df/uWf29czEtkMZYlOlWnbm/l66S1D3VTQBjWmH7ZrtNNpr3POPey10aMO6+nU&#10;iUjAqXsyerCXSqPZaNoarzZfDjj3LFDPLc6VkKUOzFIH6pS2EsPmdLID65klYbRBLaVPEiS0zqG5&#10;1xjtc51as9ePsjI8xPQTEEQrVYHXqoviaaOX0Zl6meNMc7l2RyvWpJBs3KgP1Ofii5Txh9tKLs9c&#10;XmgDGgnp+3YpZ3rDFjq9JrmM45CylN2CQjGP2fkiXa0z+Okcol+pNGd55PI6DU2nfmvTuWQX3Wab&#10;9WP/UI6nrT7+8Eoyrtvr4PT0EA3Sul6/YNwyFjj/ymQoowXkB9FAL/r1SFuBXpwayQGCZIswHvbt&#10;4BR5FQWi3CTYnSjYH1I5ql264X1C1GXwE0djN0KX1K4hfOw6hvgBR1UYdx55Tv5wzX/+9xaCaCf+&#10;7tIbrXwOG6iXD/HVT/4CP/ubP8HO9tc43n9i4TfvLOPdj25j7doyFjfmkZvPkxG1HsrxIh2fJF+T&#10;r7T+57LP+Vpn9kEr8KajI/kifp/wRzh9PYHTaUV3jhPaGa6bpb8j3TxC3qdrOtT8fj3yK/0ozNEe&#10;8Ap1TzRiWeIOjU9xjeMv+ovHjaeN/KM2RbR5q1DtEA9pGPg4vFoU1YNfenbaHw0/4zXWxfxC0dZh&#10;lNeor4MdR78NYY162ozsA9mM0200STHlF1/bszr5bf41GS/wq8CeLHBspNIsMz1AvpjD8uoiFldm&#10;sbw2j9mFGezvHqMnPUGdNKR9qBOKadihW2+ifnaOZw8f4WB3Bxs3rmPj5nWOMbWelVe76Pd17Yge&#10;VqquHCIOpk/EcQw62SD4R0h6xFDrpvZVK0WPUNG0du0b0thH5up56QBp6s0025GmXzpW485tJOlP&#10;R2VNRREhJxG2MY30oo4xPWOoFNI5Sj3qRS/c6qHOE0pX+ngNfkfXocJAizhYFhGOwa9GYfSM0tJj&#10;dSCfGVos9nWC+lFHR8vlXMYxR1moa+pftsu2lrBNkijeLrlC7x/Noa0cuiYZGMftC/nJCu0mvvjx&#10;v8e/+u/+P/jx3/wF/vpP/x1OD3eRpdyzU2ALaSwvFHDv9ib+2X/8+1iZn0OePJ3rppFpptDbbaFy&#10;/xyN7RqaD2robNPuf0y+PGLvnAzROu+hU9EGY9oNtB8KhTksrK3TtpgFM0eXMl09mOD8QC+nOYW8&#10;f8xVf7GNsoKtz6L2qq0+vuJj46pQ9SDS9fV19UtUJ9Fa13Rtc5SQfrIjQXVXXKItHOhKtVRdRe8I&#10;5We+3WYHu0/28dVnX+H542189dOvsPdiF+Xjui0vD3qkjMphGr3U0Om3jb+zMzota4i2NjQVMyjO&#10;FrF5fRPrWxu4duMG6q2mSGcvEehlAJ1ir1NwizMF3L5zg3ZXCheVM9pwtNu6mjO2bJNql3Kh1epQ&#10;F3+ILPvJxg3bYaekZTJsN6mfzthL3npJwutGjP2czyJKsN5R6DjcwhxCvDAOPIaD+zi+KFPtE5sW&#10;2flWjVO5GgNJzmuRm0VqdgGFrevIbd1CamUNhTX6O32kqg0kWl009/bQPOK89mAbtcNtVHeeoHr0&#10;AuWXj1A/fonW8Qs0D56if76LHq+TtVOkm2dI1E9ovleQbJ8j2asj1akg1b5AqnWGFO8n64dIVg6Q&#10;IPZPX2JwvoM2bZrm3mM0dx+j8uQL1Le/QvXLH6F2/8doPv0crcc/RWfnPnD4FLnaMbK0h2doI2X1&#10;bIt8100XOX+ZQauwguHcOuY+/EOs/uCfonTvExTf/z4y67eQKK2jr5PTaPtovUMUSyd7nHN0SB3Z&#10;XL7Zzr7IQjkeDSdbXte+g7BBzakpLeXzTOsvRVIoaS05wgBeSr+ph2TDUPapb/o6Oa2G870XONnb&#10;wU//+s+x8/g+uo0a89MLOurZDsvmHIJyk5IBGeqoux++g4+//wkKpaLNR8rlKr784gF2Xx7busD1&#10;66vY2FzD+x++a1+NUl2GetZJmT6gUvDTAwmRaxvxIv4KrvQ2/9tP6c1HfjaeHf08rdqi0a1WO58x&#10;D6af/EkeKC3zMpc4ITOuElWGUOWyLkb3q8Mw0txvnisHH6fOdr91J6ipcraoHEGobHhQKNQnEbuV&#10;LvRiTOOCArLlE1NTnhScrliHtmtYb8/oJKtGp4lWj2xOJk2VckhzAj23soDZ5XncuHsTN9+5baen&#10;1doNVFt1vHi5SyOswcGS4RjxTWr2zJrVkXIOYN3GQKGOjtenOZMU4skCMZvCjXdv0njbRGGhSMFA&#10;ZaEBpwFKzNGAaB5V7ZMGvUqDhl8LM5kCSH0bFnowrMUFCQotdOi0LbVNAluLJye9Ns7qVWzevmWT&#10;9myhRAUww3qKfhQEimuLsDSMrC9ZcfvTz2HUFHpGgzcaoBqcEno2SG2DGtuktxXTHPj06812GTfa&#10;JS3j1E6oscVUCiwSK6PV5k4d5YOX7KdTtCrnqJ4eI0PlWJqnYsgyTz3gpZtk+0wZq209TixtsUF5&#10;s3zV+4ohUED/pYjtDcWoX0Q73+U8NmRtwbxMpcM29NmGwekJatvPUHn6AJ2zYyqdGtK9JlIUvD0q&#10;C30ihAyG9CKVxPufovDBp0jML6GfyhrNpKT9s7TaBEcqk6nsDS8znvibEjYCW1AnXaUk7EGD6BWh&#10;t8jjeavEk34l0BjXT4LFdnSzfhpmJsD6Xdz/9z/C/Z/+BEcvX6B2TgMkM8TarQUsby5gdXMJ88tU&#10;5io/wzwyCRtT+pyKCqHZQYWSRnn/3I6YPT85pxFZwtLKMubXF+2zuX19FjTVtjZYmRpMqifbqXa8&#10;fWzTsgAA//RJREFUjTBJbQfRPPgNJi4cXKYpYgwJob9EGckVcaKdmEYcnYymcMaTX6PaUPJO99ih&#10;GsO6LyPC44mbY/7ofihD8Iqy4aV5mecYGFv9Rp+CrQ32x8hRcoHumxyWT5a35aVQ4RWB2kCDRShe&#10;1DfGZXN2OZa6OpGRUbSom85o8ZoGshawU/psG8cUR5vkjLNfGDGhftIaSi+K6VrtEH8Kr67+gVza&#10;2KySJDsp8KDPG4meMpRo9eP88WMawS9p+F4A1RrmWP85ysYMURNufZpXhpzkrdqr8SgplspyApgv&#10;IM/2txpNNGs1C59bWcKcjv7NUe4WdNw3acNrP2XEucBbTLroImAMAqWMGldHkinwEiaL97BR2QZR&#10;DBrTw2GTurKFdruCdquCbruKFMNy1EE58og2m0DHTEcb1HyRIOJpE0HM28VohKF0r8GIUzhItWCj&#10;jqNINdeMQRu8sQwsmSJFY0aX/D9QIUZrxZWf2sXGEscu0yi2uDCS1IaW2jOIXF2rRvzJ9UteMQNz&#10;BfKrcgG1TVW2gCqme7KTOImmfqnVeqgTv76/h8ePDi21xk2GE0pNMGV72Ymu5soeSZqNKPyjP/oj&#10;/P7v/75tUNP12wp6aNMjX6h9oqnaqAcd2oBmm9B4HWjt8RVXfMeeJANpw4VopGemzIL6nXaqPWwJ&#10;8UlyxtVQDwvOdmoa6sQmx7tOSyuj37xAV5vPaie0CY/QJ/bqp2g3Tjih471mla54vIZuhzq4Q3ml&#10;NwhZtuRcKrvA/DQhUqlRZeUQXb/4hX7uDzz7toJawjaocdbAAUXnOdE/8dnvXZAUTfYLZUJHJ1Lo&#10;ePk85cEsKuUUzs+bePr0AE+e7mNtfQbf/d41bG0tkPcpM6RXJB+cmCMwymkIBX8sTJ7JcP6c8B5g&#10;EO4KRoG/gxGIuMIgu6JggzHtzBf6YdRPdM2vMKHT3+xo8om7Ib3im+eKwUonvr1jy1oQNSPQyyB4&#10;I1czROuDCNXi0Oo4huFpPcSIKY4tvWbR4nxbEfTpB3srV/nwpzd6FxbmKV8HOD2U/OO8ivq7Xq6Z&#10;fbK2dh3F0izTUD7r84DSU9JpFL7W+3pAIpRt85sANZIQ2kiu9bYqkKDbAb8NPJ7zc+Bro7OFi0be&#10;I9+GoQNDypBTiDHO5Q1AvPGhPDrCV+mimmmRk7YF20s2YL95/H6ljO7hIQ6fPcXjLz7H4YsXqO7v&#10;IUs7X8uPRUWW3qU+HdLO63F+2R52Of/uoLA6g427m1jaWsbyjRVk57LoZfpo9X1ThebDmjvZCwKa&#10;l1M2dDlx0uYXbXqhWiU4vcIv1Nj7IP4LskXxNXcXl8o/RotjfuXB/7RbTb4ZOEVCL41R9kjMGjR+&#10;UNoQl26cmAbyeDlalQl2i8adoa13+HqArX3wZy/L0Hg5IK3vP3iI/YNDzicS2NjYwvXrN/Due+/T&#10;v2kb89VHWt/Jkt4q58WLQ/z880fYO77A0QVpm8yRujPotdgv7R46tRZynI/kZvLodzuY5ZxjfXaW&#10;fvZTXSfBqk7Ut9kcOu2ObVCTfXVtax3vvHMXMzNFrK+tjWwz2WNaF7MTAmSn2RhnXaJ2GsiNcMSG&#10;UxCi/EbgSgvymluW/Kc2W4i5GuHiF/ljfGm8yTDxLQli6MlNZplnBBFfRYETt64QVIeooBjELswb&#10;IhAp3609msfL5tYDlBBGFC+Kj2zTJUOs9SIK+cvaa4KFl5ItkXxRqtOTUzx98gyff/UV/u7nnyFF&#10;PqWBiGE6iV6X/NujjU1dkimRh+fJ/0yUTfZRJP/r80cZrcmRH1sNfTI4VDeUTdOeekt1yWb0SaoB&#10;51plXJyd4vjwAHsvtnF2fILVxTmsLa+YLNPLEdaPKeVHucY2sQlRr+im6k7dJjrw2k+kcJrIVdxw&#10;oth4cxqlEtugub5OHOmwXcrHwiL5ok8DaV3EH+6zDOMbrf9KCiVNVipCIi05os9OtSkz/IU4ySWt&#10;X+Y5hnPZjNTvaIw2qbvT2lDG8maos1OaV1IuddrasDdArVJlOawL+0096a1kfuwjrZE027Tfex00&#10;OXdXORvXbqIwo5Ps2GZ9voz5qq09zt8kDyQfBNZ+oss/5fqGQUVYMax0zDEIxdMN0abRuVhovTy+&#10;x3yCfxJ0Q31Bn7kBPaaneTXVbzeoTbL5yVMp9qeYkbp80Krg4ngPn//7v8Djr39GnjmlPVglP2Vx&#10;9z3O2W6uI1/KI5Un5ajO+ymm19ogeXK0YZHMZBvUROUE7U1RmeMoIlT496o/8l4Ko/shvveJt0HP&#10;MCL/JRCSurRivAjG4eHeZJhA48XWzq2v43cE8bBpFARXMB1+Gb5lEPGP9YPR9WrRqEKvU8f7zvrP&#10;+llxwj39kxyVXz+N7ggm+EQoXtFqvu4J9U8Lk4JXR3H8Wv4gLwQmQ8QfFuIlj38MoQxPpSWzZf/1&#10;bP1T61d9jo9sLouVlTXGGnKcbaN20YFOuRx2aSfqPjKYK87aKbfPt5+jQfvt2r27+OD732MmzF1/&#10;lMHxeVdov9ok6gSchFA7jU25iuHX5to4dZSFI4qPqT2KxXYzVHpKMST7zWVbtUYmV2ipFd9dqyDB&#10;5SjztnpKj9L1QMeQyrM3jNSrV423oxhRBNUwjiFcEPKbhMtDotDgxCKpLiFXb62iScL5c1tH8ZGe&#10;MhK1cYgdbjQMbR0hoxGstpaxcmMOvBd0qEdhOGlWr1bwo7/4M/yr/+G/w97L56henPBWj3bRAOlE&#10;F8VCGpsb87h5fQM//OGndsBKuk87Si8BNQcoPztD5dk52idt9I866J/3kbpIogTaWD2dyqyasC1z&#10;OcxvrKC0MIvFa6vIFvPo5Ydoa02b8j2T12Yv2X28dmazeo67ztvmqDZJD0R9/wbA8iVtwz6E8BP9&#10;tCdBEXTSoOwl2Tiai/E27SW9fMCY9ixIfobzWv1g/M0G6GWLYZe0L9fx+MunePl0B+WzMs4OL2wf&#10;RJr2WoZzV+spxWXaPumiz4XqBCrRyuw/llGaK2CW9uzNW7ewvLqM2dl57O7ume2ojamag+kFjXw+&#10;axvUrt+6zur0US5fsHlJ2mVdtket1V4FP7H3g09+iLw+8yn+0po04yXs1DTYHgbZm6KNWiT71Yih&#10;LjGY5DPhZTac/3eI+yeA/Wzr7CEnlqnkElFmlxN9nLMMVi5TKhHnMbO6Sj5bRpZyrX54ZC9B1U9P&#10;bO2p2/XP8+vEr/OTI1RPDtA4P0Hn/Aitk30MZJOcHyPTob3b7+h4QRZDud6l3cq0iVaNSFu3UXGs&#10;cLww7YDjpsP0Xfrr+89R29mm+wJnTx+gcfgSvdM9JOunSLbKyHcqyPWaKBBzHGsZ8o72DqghTdoD&#10;rVQRw1wJ2dUbKC5vYOUj9sftD5BmmxKlRdpEBba7QCLohTna9H3aR0yeTmpzmo464VxHB3+QX+zZ&#10;KecTznwiHDUUUaOSV4a65ZJFlFY9LDJR8Yy6jOSunljbU2vy0KDfstPSzvZeGC3vf/b3OD/cJ3/3&#10;kU0r/YB8qxeD2P/sS52GWyAP3vvgXdx99y7rleC8ooFKuYpHD57g9LRMeVPAnTs3sLi4yDnCFlLU&#10;ZWI822TH+vuzb9WFELmhHbq0akYho7tqN93oqWgIJao9ihXpE2YQcVOEIR7/2xyKdDQBJPq8SWDZ&#10;aoyh7IlQn6vCqF2Wv11eOYRxLunwW7lBLVRQcJlfGyD6VHCJQQrtqgwoDpxun5NlbVrQaR892ySk&#10;RUh9UjORoUCUXs6mUFwo0aC6ic2b13CdzCx3mcpvQO6s6Vu4uy+xr7e1LypAfUhBQ4HPctIDKX0N&#10;SFcWJujYQAtVtaxu3oGpfBrzawtYXF3E1t3rWFxbsg1r/TyVjjb5sGYadJlBBn0agJJhHSqcDify&#10;xTSVAY1AbdeyYUHDUYaEnaImYUGhr/Jb/HfBPNrsu1kKVb0FXJyZo9KhIEpJ+EgQqByWKQPYwCoa&#10;/RyCax4xnbXB46mF9rBTddGETrtI9aaiLQqwPUQ9XLc+048CM6mjLkl7vR1shjeFjARznlKwVS2j&#10;dn6KfpvCmnXr1imwO12kKPy1GmzCUCBlQr+MZmpyXo9qeXWgPPlnYkXtZlN18huLNmVqp7ppk5l2&#10;lFMQDqtV9HdeoHdwgObOSzR3d9Hae4lE+YSKosseo3GQZBqd2EQDKjE7g8KdjzBz+0Pkb76H1Oo1&#10;IJOLuEe0Ylk9f/tSprYPeNVJHKUJBv/LIDEDwJIYj452MAeaW+zxz8EiuBOBm0hqLQ0Vtk2LzDpF&#10;TaevVA4P8cXf/g1ePH5EnUoF2u+iMJvF1rurWLm2hLmlInJFfdK1x3FEfqLS0GZMyVotYqU4RrSr&#10;//jlMU73TlCr1LGwuGwnqM0szSI7Q4MyxfGYJi9EG9SMz5TBP4ANaiNgQOiuEbwSiUHqO4YHVJxx&#10;3xll3CUvhMmDIgb/GBWHruKSaYNfoz2isCTNKCySPOYPoBQj6jO9OREKxi55hxd2bZ6pGkcXCg2b&#10;OahUolu6OY59FTDiZwli/qlNesCktvqbKZKZObZNi1N00wu8QYNFikA8p7GlnxIIourpUqPEdr0b&#10;ZWSYiEevuv6sL9E2J7ENHFEk1/gBHajLKs9pqB4dolsuo0f5k6VeK3b6lDWUyoxjG2CI2nQtw7HH&#10;KvczHOG8ybmJyVRt9rU3onX0Og28Nse2NqjpNANkmVMh73xk7WM81sclyreAR3+jEPpCBflvuliP&#10;IUOs36+SZA20OQHocGIwpB7KpbrIUf+nGUcncg442Rq2W0xCOa2Ol36SK8s0yljd4f4ob0MFeanm&#10;2mBiuIispOIlEdETRihQRE8vUFs0Tt2OEbLT6NfGUnOVpaLTr7EcsrHYlib4A5KDZDzE3tBVmzS5&#10;MO7SdXBtAczromEp/h4McsQMarUhGrR1Htzfx+NHR4whvtfDfqa2iTKvVEdLS1rSr4UsbWDTJz6/&#10;853vmM2oEzDeZgg0joPCwuY1uSHMaemofrUFHbraKKGNEeITPSgb9ClvtTDOa3020iYyUZ/pTaVB&#10;V5/tLKPbPKPuPUVLWDtEr3WBZKdK+7OB1KDJ3mpzzOuNMI5n9bU6hfaXyvE30jJIZWdoe2pxQBLC&#10;OGXkBHQOEIRRHvBtgnh91QrypgkxhWuD2gU60Qa1np2gpgfeNfZHH+l0nnxL+2xYxO5OA9vP9rG9&#10;vY/9/VNcuz6P7//wFjY3FxlP/aXc1XccU9bLfi0qWg1MRozBw8z7CoR7ch2Na8gLPm5t8h78v0Oi&#10;5hBy47Sf5lhde394X8T9guBKdo1TjEBjMYofz/fXx9C3qvt0u94OlM5QG8b6I9IhE372kcXz+V5S&#10;roU5juNz3sB5keYPIcxfBNBb/EPbYCKdIt0i5ST5qU9KaD1C0Klz3sBbGdl1zE6vGGQzRVaNsrc3&#10;sIVRU1acK6rGLFwKy20ZTeh+E8AixW0mhuRaoIPzaJwLY2AyawrUWNPhkvFssHhplGsM5Ywgyiee&#10;XawucdQNRZsYC28SrI1RWZHj9fBLQ/5LDMgbnJOCNmqCbr9Ww9Gjh3jx9dfYffYM+8R2pYJ0p4U8&#10;+YQzUjsRQRlwCoq+2cGamw7sTfG1O2tYu72OwtIMMgu0dbLkuGTH3iZXlaTHTbpznjBMZqnDZRNp&#10;7kB+Yqb24MB9Mddxuj9CO+zaPQT5ozgWFt0wh2lM7sR/ziH6ObcEjiFqrjwKexU9rVkZkZ9pjI/I&#10;Pxx7Pu6IHHPUkCxdyDFp1z3UGjWca6G82+RcIYG5hRLWNjewvrHKufysPaDQplI7+VynV5OGg14H&#10;5YsqHj9+iZ1d2i29FGk5w+lVAc12Ct3WAP1WF716C1nOM7RBTQ9f5vMFrM/OscNIX85P1IVNrQNl&#10;s7bhvtvWhp4BlpfmiYuYnSnh5o2bRsZMWg85xvM3e3imtgrU5MhrQcF/KYQ++8ZIVwdXWox4Srzp&#10;aLpGYVEZ3ibygI27iBfCTYHxxRht/Su6TZ+Bp/DAWMqrhVBYHLxg/xfcCQgRWDvrbOG4jWEzlxjB&#10;fopjzdR44z1e2txYwZofdwd4rtPTfvxjPHz8CI9ebiNTKpIXaU9T/2gDp07nSmY4Zy4WkOE40BiY&#10;pWpaKaWxOF/E+socdZVO49WLENSHqo4VQNr6hM5+Klwbsob6eoGC+7QOukO0GwpLoNPooEUUv6uK&#10;9vUhq6vWIiSXaNdr/dVeFvb1WN3TmB9xs9rIcrUxzAkc5Iz0LFWk1hp4XxpYOpd/vOe63l83lkQU&#10;RaM625XlEokgpox0+SDRYV5a01NeQr08Lj3uZWc4P9FnTrukcYfjXC8368VVrR2n9dKgySq2u9lC&#10;hrp72KXdwLSWj8Y4wTbFqRqsX1vzd96fmV9BKlcy8ZGhq1YaMK7WjG3NXLSPUDQJ89erh1HpMQhh&#10;VnGHmDcOIXjk2ph9bfRXwJcg9PNSJ2sT+vBtA/GPHmI20GtXUTk/xM6zh9h58QRPvv4p6uVj6gFg&#10;di6LZY69G3c3MKMDAMgy2piml7i1Rq21MXY+KcC+J111Qp9tvFQR+mdyj2VRR07bv78WSh7L9jf7&#10;X0V5HRxdP8u1UfYtel3WbkBrxyjM82MhdFVGHEOYRu102OuuhSG+jXai2iBb/pI2/raj6j5qx9Wi&#10;wKknCGERLxnvRtcjCBRW3zkEmew8IjqP6zxKH/jTwn3eFNDbOTnXUtjovmT56Np5fMTrekalLyqY&#10;FhByzGhcJKVPnDd1OMbFcRW18yqyaeoJRjd5Dtpf1Dm9fg/trjYEJZCdnaFtV0SjXsPiyjKrrnaN&#10;KcRI9j88n/h2EG3iNGM6SxvSe37hrscIGJXgUaJAhllEXkgP2KYLIf1sk5+05W4YZ0qmpwla+xkh&#10;6RfcFPP0tXrpVbnMSuUQQtEOntPY9TL8Oo4OY9+rIF02AkYUjSzEsgj5MFQGiD0LiZXLMF0bHRmk&#10;dOPaCmN5R+AUZ2rjCQKjaONUq9nAyeEBXmw/w5/+2/8V97/4OdrtBlmra7xSzCbIK0OsrizhB9//&#10;BNevbeH61jp6rTba1RYu9s9RPaqgul1G4px2QjuL+f48Ct0C8vUsUl3Wk5OCQaaHdDaJwnoRc5vz&#10;yJWySC/SJkv1UU830E402RbaIinOR2iHaD1Vp1XaWNDcJuJ5Pf+25+CyXSzM79tYuGL08eVlDFUX&#10;+hOsr1D+vp6Ps2w9B9X4k6tNorKf9EJsmqwhG82+JkaDTS/Wy5VdZTYs7clBu4/y6QW++uwhqqc1&#10;ewlIe4u0PpJFgTqOmZgYEi+Qm5kv0kzLvLT/QK9m5TkXu377OpZXV3H95k3kCkVUqnU8335h+yj0&#10;7U6tl+pEa6VPZ1KYnS9x3HftZGB9qrPaaLM9rBfHTX+g5/VZXLv5LhaX11m+ynN5In5T2X4QghhJ&#10;oPUZjYNJMDaOQ8So4nW15TK4PFQg/uVdswNJfz33tvGrcI1lurI3VVeNLZWlriP9JANSeqaxtIps&#10;Lofc3CLDe9CnPbNs0wx5qsjIRc6DM60aUo0KULvA8OIUvfI5umfHaB/tonNygNb+CzR3hc+J2457&#10;22gJD16gdbSD1uEOuid7jL+H3sUxhrUzJBoXSHdryHerKPTryPVbdJvIkofSA86XWV2b/6Z9/UKf&#10;88yssi9XrmP23U9R2LyF3I33kJhZ5Bjh3JryXa8BJpN5ax+bYNtE9GJgWi/DoEXUuNDzJMk0PfPX&#10;i5+Mx3LcdTKJ5pIuQklPlxBRhAjCPEvzA/eS35m/PtveqZdRvzjHi8cPcHZ0iO37X6JZubC+0RjQ&#10;Q6c+6a09D+IdO1BqcR7vf/IheXYF3U4X5fMyLsoV41nNdxZ4Xy+0zc7NYXFp0V56tRpyPKla2pzm&#10;1VOlvEbhv35qyzhUoHiRjwk9POIT+zfW19LjFsYy/J7nJPScA4X0Ez1cXzvG/VeFXrc3gdZe/n9T&#10;EMa5SYfftg1qPmmm6DChImI4xIWTvTnW5SSXA6hbpyLgRL9N5ddsNcnUepjYQZcGlM6TSee10MBJ&#10;fJYDU58QWZnHvY/f56TmFq7fuYWtW9c54Z3FWfkMpxdnePbiGXb3dzHo9pFt0hyjssz2fNc3xwrr&#10;4WrfF7/JbDIGVDf+2eDl/Wwxh/VbG1jdXMX6jTXMR5847GapSDWBMoVJw2aQRrKhhdY0GlQ4LSqI&#10;PIXI7DBrn/m0k9PSGXSorGUk5HhP/C/x2eDgOGFbWxKwxSKaVCTLS2tY2byBZLbAsUOm1yY9U8oa&#10;PKKfo/8cgusen+iqPd4uiXATg7z2RZGUFkh0ghrr1ifqRBgzRkWDoRaWmyw7emDOSaKMt/ygg1Im&#10;iVPS9YTYqlVBiwa9Wg059nHWFpmZT0aCkz8qNp2oZruvrR6jWkYwff3LgwkqVdk701BFSYeaAtMO&#10;aCrqoerKeg4vLtDZforu7h4az5+jsfMSneMD5Hp1FDlU7IhMo3UHCZ0ONz+P2Q9+H7PvfR+p9TsY&#10;lpZYnmjpddfmt0GnSVJRKYh+Kp+utlNIlPkbr/5THaUgbPey6uxZ2D1yZRRLvwDyERXXA7xnSWsp&#10;6DT7RotVg1YDfRqbxy+28bO//iu8fPqENpQbmTNzedz8cAtrN1aQL3EM5ZRHl4qONGGf2luoysRs&#10;MdaCFTt4uoejnUN0mz2sb26S/9eRmy9Q0XOcJsn7aSpB8r/VinyrhvgbmsznLYQxvSMQvacDQ9gE&#10;8t808sa4ryIkM2rjqW0+k5IlDuQy/mjCFvzMQmkoWYhyec3+jl+b38Lspv5FrO91cA7y/6FH5DfX&#10;oxB5f4S8wWxCHF3IrzFrubAgySuPMY7164K3lT9z2Xa1iagNfd4Wrz2lNscZx0gqj2RmheHamCAZ&#10;KlQN+VP9oqopvat1pXcMC0pXWn+i9Qfrav2qMOlghtpUWZWi7Km+eIH68RG6lD3dSgWZTg+zNMRy&#10;NmHRqWCq74Bja2Cb1AaczA2JdpInJxjoUjewnbkUxx/zr9LgqzZo8JaKKJZmaLgWkJiNFniNmNJp&#10;0nNG2DFOQwgLJLk60kzAuPhxDwQ0kF6zDuzZiUndbt1OltIGNZ3kWcxyIka9n7IHnx0MtcDdobyV&#10;7LG0AaMGxQtguPEYvRpfAr/F/3owzkmNslEEhduk0PjO4xqECCNgatku5pK3FF8850rHeLivfD1H&#10;ix/9Ma7SyCXKaGedfaGJMpWyNW6cWnusXfKPXaVh9oZ6sDEcFDgJzaJWHaIebVB78uiIyanXmaTX&#10;01vpnNSJ1/Q5NYLGmnSVrvWm+vd/8H188skntjmtSDvkbQXTveoHgjaixU9S03Wno8/naiKhME3y&#10;FNM5RH2mBT2dXpDO+ltiTMJJlPLSCxMc05zky6S2iUySN/Qp4SH1f/MY/dY52vUTNKtHaDZO0K4d&#10;2Aa1NG2L/KCFjJBpsin1BVGLH7LtzDAQ6/hDq1S+hHRhlfWa3KAWONBkmxjI7jl/6fd2QmgHWxDJ&#10;LkPyuG1Q61QoAyvsszLDxxvUtDktk6HcQxHPnpbx4MFz7B+c4uy8ghs3F/D9H97G+gYnt2a7imJa&#10;yHCt8CrGa+EomLiOXYy9Sqs8x2P2rX0Q8EYw0MLp7zQLP/ol3iI6+oU4XBjF5/Woj+x2lHbkt8Sj&#10;dB4/CroSVH6qR7wtbxmOaCndIaQO1UYX6ZzIL9c2pdliC/3W1vG1pVFaxtVCsi3ayk/sc64onaRj&#10;+e0zY9Qp+oSfulG6RWsRM9QnelDda0iQel/2m110OdfnlJIKSraSXsyaZZn85fLQ5+1NODOd69io&#10;v980RIWYGJJrqP8Cd4034pUJMmsags4OPEQ32OuGwS/Hc40wgsgb6sLUhlEqQ6MXXUEs5dVCKMxK&#10;iEqZKjTcMW3EuadeIrBNalrDKV/gxc9+hvuffYYDzrmPX760dYM58ookeIZ00Ankmsx2swl007Rv&#10;bAG+h5mFGVz/8CZWb68jM8/J6wxtGtqDXX2WTnNu+2n9Io1+inYQJ7iDYYZ6lXMGzRtU8aFoH43l&#10;Eer69WgNDo1ygeP+OETX1mbN822uH8MQFr83EYe8LXuTfl/Gi9ZoonDTh5Jp5J0hbUNDe3Dj7niD&#10;WodtJtItV89xdLxvazbanKbPPW3duIHllUXMlPJIZ5i/aKu38dlPffZPjwbO8fEZ7t9/jsPDCmmv&#10;DTwrpH4WFdqT3Sbj2wa15miDmmi6WJzB5gJ1LEmjmrdpW51Xa7YpqE8bq9+VfaNP8+dQoBxYXlrC&#10;+++9ZzIiq1OxOb59mMt1Ysoxn1+6G/yvgPeT88BrI10tXFkxqrvksTCSE9bX3hL7H3iDPOPIMKOT&#10;XKZnP7pLpBtEkHKWnFC8OGWC+0YgqtYIVYkRRIH8M5E3isSRpnYZ/7Oe0bzLTjuJwizc7hFpnwtF&#10;A5OJ5CORQw819HDv4cNH+LM/+zM8f/kC++enyM2X7O37dCHaoEZeDBvWknmdxg4szaZxbbmAleVZ&#10;XN9ctvFxcnqBRkvreSyeDRlqHkG1l7IXhvlH4ipMmzK1Oa7X0ea0PqrlNmoX+oQh563su2ubmywj&#10;hQLLsPrKnk8SZefr00SJLMeCrqXj1NfSnSIQpQPbZmvnLFhrCpJJ/kBOupISgrpWfa47pifpt41p&#10;5CPX5dr066yh/JyerIMaRa8e8vb0NJQ6HCnJE3/pVHwoumT4Tw/7Mqx/MVNELptDo97Gydk550D6&#10;VNQci82gVJxDIVdghqRBs2ljWp86HXa75tdpc3qoKJtAp410e21Uq5rjd5EtLSJfWmK5aRRn6apd&#10;KpwguoV5nJ2myvx1P4T9suBUfR2oU41Qk6CxZa47rwPdfgXZ4XKjjneMg910V1HCKoVHdVcwjua+&#10;cP3bD2qBpBD7Xms6zQv7bNzDr36GnReP8fLJlxj2GigUUlhZmcXK6gKu39kgT2Tt3VN9uttOyqBy&#10;CSdnSC8qy4TsxYi+voZC6kU2qtlZV4bBTtBPejlg0M9jHOvvV+8ZKjygbACGaSAqP4G1ZQJV7mX+&#10;y8Km74druqEtU2tLbwd+u53266ETbEQrkzHkWys3XnaI4z9GsgALY3yLq/oqblRvZkaUG9D1vM+n&#10;4m2M5lpxlF1A+WzrCpFMD/mE/M1VHG2Yod82qFFP6OVubTpxmyptLwi1az0c7x7a5hi09dwoZYcR&#10;MBG0JqaNxy3a4zXa7PpqlE5XuvfB+7yv9jjHKy4L0j93RQMCa2VgtyM3oNNKY9fHrz3fYFhAgf5r&#10;BMiGlKtrv8OAcBFQEagXHXlhSN1KnWHIsWWb1Gxsaayp7r7ukyJdbWOacBRGnUn5YRvVzA06VsUF&#10;V+g5jTGMZfkV41W4PJStIk1dl0UB8hjynsJIK2lytwPZloGeoVvDLdxcxtHhFqK90TKiqzKRReAQ&#10;esFD/Tk36aK4Wsuk/q1Vy9jZfoqnjx7g3/0v/xN2nz/DgHOBAm0gnX40o5fCme21rQ38J//xP8b6&#10;6ipmiwU0K3U0aOccbR+gyvlC/UUN+XoO+W4Ba8k1FLpFZCqsu30RbYBBoYtMPoXZm3OY21zg3ILz&#10;sjm2gTKpmqyihQbbQBtEG9Rkk9jGmmiDGlFjQbwfNqfpWbjZLbz2tQofI1eJvk7i5ahudgpoWraR&#10;3+vRjrE4GquMn9RptNr4RBLrNF59OlMb0myDGvl0vEGNEUh/oT7veXJ4gp/96At0amw/9VpWZxvS&#10;rsoMOcdi1iyc/5I2ntM59j/LERt0dSoVf/Mrc3jng3c5z1vBtZs3kOL43dvTy7rPbWynyCtm+7Jf&#10;9SJTivUqlQpmP64wjQ7MOT0r0y5jT7Fa9abalMTWtbu4dv0O/SyS9p3xGW3TNO1n8f3oRW7+KE34&#10;n+DspmC/joPii+/pFW8bvBLpVQhRJNssD85b7WAWcopGhPE27xvytmyDhDbb6dPIqRxSc7RPl5eQ&#10;X1pBnrJQn5jtk+9T7Zad3D7P+fMM8yy0KkjULpAk9s5P0Ce2To/QPtlHi3ZL92gPrb0XqO9uo7Hz&#10;zDantWyD2nO09p+jeajNadrIJtxH7+wQg+opEnVf/8906yj2aiyridyAZfeatM87lMN6WV3PO8U4&#10;RVu/6M9vobD1LgrrNzH/0e8jTze5dtPXNsgbbfKF1jvSafbjgD1A0ohl05Jt6QZpoq8ZaHxoHNHh&#10;PENzDzNFyUfmsu2irTDQT1LT5VmETKx9CtIups9sMiG6c8wNu5QhbTTLpyifneLJV5/j7PgIO48f&#10;ot/SczvWRxkyvjao9SRfGaCvsC2yPz749BMUSyXqHY0B5nFRxe6LHeRzGSwtLeL9Dz6wU5qLszNM&#10;Zw9crC6q18QGtQhVPUdyp9zoZwQwcN6LEsrDuGqPt2lka0SuMvOcA8hHvpLtFl1ZfMqHsW31JmRR&#10;VK83goJxC68awjg3Nvht3KCmCobJpSBU2K8YRwOzTyFOI0Mnp9kEloOW4hSZIgcgUcqsuDiDpWvL&#10;WNhYMlzcXMbmnWtYub5BgVNAkgrBTDSWVSmXOZFu4HDvEOenOr0igUwrg1SP5Wh3MBnUBqi4mKPI&#10;PrXIay2I2mc7tfEmS9Ym5uZyuP7udazd0AlSRaR1ehqVaC9NYc/4vhmBA49JUm09CEugdnSGTrWG&#10;AoXkXC+DvMqkUNGnJhp6GMl2iw6ihIyGWp+GAjOw0zpIh06rg/W1TazfvIN0Pk9F4GmYndNNxoqQ&#10;lSb1mEfoHjd8tGHO2mOowSyUKNciCYU262Ib1PSJz2SWfhoKzFgKR/moborNlno9Q/7qQ/4lsv4p&#10;udLsHBVxDs1GHfVKBa1GDbULtr1WQUrHYFIw+5GYviNfmdib1UQ71Yy0s0Fi5UZoBQlGHkJUL2GI&#10;q7QjVF5ElpHos1wK/kRXJ7rVMGxcYECFMTzbR3f/GTpUJK3dZ2g/f4ju6T6GVCBJbYLo6ZNRpDLJ&#10;KsOvx/YlKRzzdz9A/uY7yF3/CKml6+jl5gA9FKUVYn0R6iSaaUGFaGKRNGUkompNv9XaIsvL/vB+&#10;Eh96DEsV+wWQL4o0ApUnOlBJkzfU9sb5qeGz+1/iyZefoVkv20P0dIYKeL2EGx9u0J1l35FfaXTJ&#10;iLXymZvGXpo8MeyykBaxl8Des10c7x9Zl6/fuIaljRWkOQ6TNJB6etsyTVpHykq5hEm4t/Xtgwny&#10;Chgw0mMBLgnzcez9FW5NJzMQH3CgGjvE0BxzdS8KIIiy6mFHv/bREvwhTuAuVwLOfVF+Ubjn4q7A&#10;/PznbuTRP7st1+7wJ650jJIS/J7jFYBlxfrRdd0lfmIQjXjXHypfpPPJdEIb1LKLJsNCiz2TiO9G&#10;1XLeFoz7KGrLFcKILKqbLrS4bPKANYtQvdXQ6WnVKrrnZXQuysj1BpilKMyQ1m5kK6k/buLwo/zh&#10;6GZiTRUYzLwpjylbtJFIU7gm7/d4Y3Z5EcW5WaRmSkjqJAOBaEb6xXnTYOSJQNdxFIzijFoWA2tg&#10;5AqCO0r0LeB1GWOMu2mImRk8bKPTviBW0adRr+/b6xMshcyAEzxGoUGMbosEalNmE404lP2ql/jI&#10;LVOjv9D+xbo8UMR+KlrFRk3S9YhHmE61G7fWZfX4JEROjyK/u2O0tOwvX4RQReyP6DmZX3Xl9Uh3&#10;S/dYabrmzwIJSmL+eCVDjbyOerAxHHICMkyjXu8Te3j4YBdPHusTn1aa14OxtYkgm9UJI5o0qPG8&#10;q0oQvvvd7+Ljjz9GcaZon2KahFChtwdEf8mQgKJBsEM1loQeJrljlOS1Nu77CwX+wMhB3arJFpPQ&#10;VTyOTG3i12IKUQvt7fox2s0y7SDaQs0KeuLTPnmUMTLMQNvVNZXWm0x9yq8eJ416ANxL5DHMLiCV&#10;m0duZpm4RLt3Ccn8MgvWwyvSXhUQeHeOMeaNLh1eUVTqfcfwXzxlC6F0XVrKKiA/M61zomgSwYgh&#10;3zSoFwSqTw+dLu3JThn6rGevV2Wozw208SCVLLJaBdqfKfz8Z7v48sunqFbrnAP0cPfeKr77/Ruc&#10;CBc5xmTHuowIYzAOl7Xs0ta+lgROuzAu/Xoa4mFR/F8Y4vHfdNr4/atMG0BEFC/LDRjBBH1duk2G&#10;6UJpPf3oljxGe8WPl3UVEM93Ou/49WX3vwl+mbTT93+ZtATW3WgVb4P8gVaRa2TkfXfHOAEMcD3o&#10;fqE51CH2YFmygzaQNvNqbit7JchdfWJBn7TI5fzhid7gllxpd3poNBu22ajT0ec/m5SBnNMzOy3O&#10;SD1Zj0e6VeD/CVETJuCyMEIQiZJ1ijJudSw/QbiYCPTLaXwVpkJHdA6uYDqXy9CdUZ3ll+uXE/Ca&#10;0XRp3NflIYinnYRwh/1ohfCfuU5HuS5btXBJl3PSYbuBQatun804e/kCB8+e4PnPP0NZLww26kh1&#10;O8gxXY7xU0Q9XBtQp3Zo6zXTfXQzQzs5bXZ5FitbK1i9u4HMHO0WhvfT1AAso2+6VzaNHsLpExBp&#10;aga9Ac5aUYGFDQKqkwy9UEelieuB0LoJsPYFTwTmjVOP/qhvR9EFo3QqP36HrvFvhBP+6V50NF5V&#10;GaK1FiqtPIGH249jK7gWTkfraPlCjnTJcM7EOTvnG3oA2SDtq7WabRA5O9Nm7lMcHx1gb28HO7v7&#10;qDWHWF69gcIc5/v5RbR7SZyV22aeDlpN9KplpHMpPwGBVZ4v5LFcko4Fctk0qo0Gjk7P2ScZ28Bj&#10;m3hIc21y0cOZ9fU1fPDB+7Sjkqxf3khg9Y9Q4LaqPO6MyBEDv4zLqkDrNw9jOeIwUWoIHEE0ZuQS&#10;xYGT3KeeC9ZW1H7+HKI2KdjZlsh/mvNE8x51jNKpDEVxDvf8A0U0oxnn+BuEeGGjClxWE/lfDQ9R&#10;1T7zivfVfjWUAT738kjNVgsX5xf44ssv8Cd/+qc4Im/XaXvn50vIcBwUZoskmT6H2bUHbPZGPseI&#10;HkoXc33k0m3qpTQWFmaQIGM3am3UK03jxV5X9GY5A9LVXmgizbXJmuXahmzGsdO+mJ+9iMuwbq9r&#10;m+H09Y8256wLK35qoUnr0VgnqEn6Wb/yj/3qL9RwDDMvgfUjA7ypiqv5isfRqWQRdSxL39CgWYa4&#10;gD9jPqHmHlqzJM2ULwesZC4lrVUnmZLsZgxe2AxY68QDSma9HMc8tD5IpY2uHmwzXr7I9pCGaqv0&#10;uXEceVEPZdVBtUrFxrhq12pTp5uuF430cJPAPK1NqQLborX/LvPJ0yagXqAcEReHr2D4uoBKZZtY&#10;b5+vsjwDy20EE1chSgDe9JFxGYSUk/k50V+H3j/uD6BOjLwGU+XFo5osJwZ3hALvVevD2E8Qz+JX&#10;glBEAMtwMnDEU6+DKLrzZASR/LYBKvlE3h8OOui2qjjcfYBnj36One3HePHka1R0ski/hvn5HJbX&#10;5nD91hrmqeuLiwX0U34ggTamicT2uEN8Tr2ujRVy/RZ7k+X7Orojr64YA4SGyp3GV8H7aur+Zd5Y&#10;2BjigZdFmA77pvhsw4jPJDgDxNsX9/8i8B8qbYDLaPKrgufl/8X1rI/oZTQT6E5Ajfe4P4IQN+4S&#10;w3j1+AH13+O5G5U5hfF6jPyx+64EFS7XZaOjQHXz9S7ZYdro3GvpZYEuCsWsbSLW0laz2UNXhysw&#10;b9OH0lv0t2mbd1ptFPIFNCocowsLbl+zJpa3Bj1R+ncaQojqLP+YBgKvXQgdxx3jJIT4kzAO9VLc&#10;3vHUIxFEGOUrGhqSVqKj0HIJkaevmWrUtlEuxHj/xzHAZPikDBAKgktfKGMU5B79N5vCLu3K/wIq&#10;mCDdqj9rDkHhuu+XuvL6mp61K1/d1gb/bqOJOu30w50d/PTv/hbbjx7ay0P9Zp22UBIz2mDFNAvF&#10;PD64exN3blzDR+/e45wthe55DRc72rhTR+e4gWSd9kA9g3wzi2wvjVyH9kAngVQ/xflcB4Mi0Fvv&#10;I72UQ+neArKr+nQh0Mlp00oXrUwHQ87rbPlAD9LZAtkvsh5Ub8l6p6aNBJP59iw8ariFMiy6a2Hu&#10;Bv/rIH7/NfFZhv1kb/HSntFHnWAn7EZ+ObJXtPYY9J9eotWOL50Mr+dCVl16+9oMWuugWW3j5OAc&#10;pwcXePnwkAShzUWapfRilZ6n0v7SfgYb17Lztd8gTZolfA2UoxfZQga37t3Au++9g5nSDPRCYK1e&#10;x9MnT3F2cmb10uEHotVAX6OL1lwkALQn4dr1m+Y/uyij3mhZW+0FbaZZWl7D1tY1S5efnWOT2CYO&#10;MG2A0zjrS8ez8bIVXznd3skyCUrEP+tJZ+6JSIH6coNfYMlUlpUnnvC7Nur9Ziwb+sQgqo+eGdoi&#10;EtOxzYk0+TKXQ6o0z7Yn2cYM5wYz7Ei9pME2DNV3bA/9suP1QqUh08py1gt0SdIizT7OMm5GLtFd&#10;9gVdfaozx3oKsyxX+0Hss53MT47X3Z7co8/69ZJZDPOzGJSWiYsYLm0hubSJ3DvfQ+7Wh8isXkN6&#10;ZYuT6xkMsqxrytc5oJdb2H96LmoHeRDYPaw3x01a6yKaB+gne57xOeCG5CeV7VKAPtHEQsboY44+&#10;y5O1peOozDUGtPbOvActDLoc/80qzg92cH58iEdf/hyV81Oc7e+Rj3usn9YEmQf7p5/o0Z6D8evS&#10;xiKWVhfxzvt3WGAfzUYNB3v7qFQrOD8/x+raMpZWlnD7zk3k8pQpTKN5hnjTvqbI/HSqrgaU1TK4&#10;Vne5aofc6EqOQfyuw+iW0kYXozUWuw4xgqu0Ib3CVA/yjT2/jNIZTPvj19Mwff91cUMdrhKU55vI&#10;18HkI0Gch3/xL279V2EzmDaoaed8/pINanIvr1Isgjlyg9+dXwZsMsk8JGR9t62y9DBBWJBKc7D5&#10;qR4JZHIZ+2yDhK9tTitRiJSyKK2UsHZjA4ubK1i6toLlrRVs3bmB0vKcnaimh/WdXtdkmD7p2ag1&#10;sL+zj/OTC9uYlqfSTPco/DnaNGm3TWlkctvnJX90PUjTYEtzkOcpwPIpFBbyuPvxHWzd3kSqyOHL&#10;+1KqXXvjzJWHtI6akqHWzJLW9YNTtMs1ZKmkF9oZFAZpCnX1Rw5V1rFNxaXBk6YQ1c7qWq9pn/nU&#10;YmK72UHtokrFcB3X3n+fbZ+xRYiREaZujDanCSV+tENbP/W9Hjzb6Uwc0LYxjfnLlUD0Ix61KCOj&#10;lXXSSR3aoKYlYipQ9ZHvsneGkhv6yspVOVmmLRRRKs5geWnFlNbBy22cHh3aMY/lk0MM62UUOTFN&#10;NisUZHT7+hSbFhd02hHbLr/QWqX2BL/zAwvycPvJ9TgmPFnH0aY00dH82qRFgchykr0asQG0Kxi2&#10;q7aDub//DIOTHbR2nqC9t43myyfo7D5D7/wIqU4NGfKbNuOJJ2Tqd6mUeiny3uIyZj/5IYp3P0R6&#10;9Q4Ss2voJgvkgRz1GZVYVEeBDJeUeFhNIE3sYYqU46gF7owm0hL4RlT9ucow49GjRT6CeJV+CWfb&#10;UGnx1U9Etj/Z7xgdqkf7qFJJ3P/5T7Dz9D7TtZHJsmeJK9cWcOPjTcytldBPcmRFR/mrfPV7JpVD&#10;lsghh4E+UdAZ4uWTF6Y0tOim0wlXNlc5Jlg4m9jTmw40lMhKxm8+tqXgtbAU1fttAyf6CKWUX4Eo&#10;LBaN6D9BGCqRMwqw/8YPjMmLIAMDKjC4AjcIQr8TSd7xCBHqWr2nn6tLpZTrxrxnZbnJtQDFVGoF&#10;0WWg/fymR7JGe26+sCljnGgrRB7PH/qEn6X8pdD/jcEumb10hd7aGtAAUetkIGuxU/c17iXr9JZ0&#10;IkkDM7dkhpo2KVBqTtbb/qulgUbRyFI7zG8l/mqgTC8BK5OFicRaQJNH8mD0NhYjtM/O0OfEocVJ&#10;Q5MTw1xviBInKhmL7r0qOd9hRqMNamySLUBrckPUm8g5yt8ODeUaDeI2dcns0iJmZmftLZH04oL1&#10;p8nZ6Ehm/hvVcdR0uTEU+QIbTIJTcBIvC4vA+uFyMM7zv1ExxpKWn1D9rjfF22i3zqgHKb/tBM8W&#10;J8wDFLJD6komaDco2hjOSYVkn9580+YTy0N+xrG2BKA/Yt0RhxgXiI91IyQN17wbPrHrG7t529Kz&#10;bLp++qHHsRMRSeOwKc3obXzGOLLD1G9MGsDG3cj1eoa39QIDWTa6NOJEtHVCxdyQg9PVpk9DLSCl&#10;UKt1ib5B7enjI97zuon/JS10pLeMfk2e9Ua7LfwyI8nw737vu/jo449RKpUwS7vjVbCaWrkGI48V&#10;8VsDwa4U+ESUujpWwRCmCZSCNSFXYzQxtc+v6yGKdLcTmGOZFNbR6Ayyh0zsB312VryqDWoJbRnl&#10;ZK1ZPUSzfmGb01qtKnq2OU2nsXKSSx9zZ3a0tWh/9Wl79RI5ukTaFMn8EtL5Bduclitpc9o8Epl5&#10;lhWNY0PWZ4TONyNeCpU1jMD42UGh4uPxXfqouzW5knWoa93rM02P8l5+pXZfuCKOs7xiYAtYtndd&#10;VKY2LPTOoE98dntVYo1DlTKC/+3FCujUhjyq5QH+/u+f4Oc/f2Q8rU803XtnDZ98eg1z84xn8kE2&#10;d5xWMVCzNLasiVEbDaMw/zdyxhACQn2dj9wfoYH8kXd0L7oUWLwpnEgrnPYHULwp/JXSCuL35Q/X&#10;wU80kBtHAd1L0xLMr4tRQIQxb7glCGlHYUE2EzUOzLUb7hpGZY7qc0Uwytfls/sF8kfe6fZaHabw&#10;105Lr8G0P34t4PUIYxDKvwSV3DD4Q35x19Djh64wiPw2nyRqPqFFUHvIrsU96htJFtM1jJpLcy4/&#10;Q93Cgd7t6LMSXZyeXeDs7IQyk/ZRo05S9+wNy2yec02morhmncgDWsyz/icoswhDVeJhBsElqA6j&#10;22pD5A/1lxYdgV27GwddBoy4cAx2wX8T8kPIUoQqX9ejOBGGa+UYD1cQMdA61DegILhRFIPgxuMF&#10;CGEhfPr+CKZvWKb8x3qZ9Az0i9rlb3hqhYFymTZ8kn06aNXQa1Rxsb+Hg0cPsfPoAV588XN0Ls5s&#10;c1qR2WWpfzKMr9MtB5TRvVQfbcr8RrqLPs0ZnZy2srWM1eurWL65YmF6ebDLOWxvqNc09LY6eYx2&#10;cTbD+Sv1bIfDtNulvGfVpHFV43CqkM2gIjtLGGhlngitK+IooBvabGDp3XWKBPBEzkshdDrsMhQ3&#10;BY4ao9NaZetS/MN2xervdZr8qeHasKcTcHVCmfUZx1q92US90UCtXkWlUkGlfI7j42OcnB1j/2AP&#10;z188x97hMXKFZbz34feQK+pTIrOoNvs4PqnZOtWgWWf/nXDqpQ1qeeQyacwXtUGtYJtKZmeKOC9X&#10;sLN3QFuJdotkgBQ6+3nY73G8d7C1uYnvfPKJrffN6sRn3dOP8ewhBOtrDy/0F8ZBHEbXY9p7UKDx&#10;mwXrD7mG+u/lq0sMfJBbhHE84zyfT9BVGMWkgfhR816jgfWnhU7kI1lp+ZM8oiknwgwj2ukOnsbm&#10;KUxno9AZZrQuqLQipSByrhZCpl7sGC4tbBxZrBESxW12wWRfhnt05ZXD2yKHcQD/6vUajo6O8dnP&#10;f4Z//W//DSqNGhLUH8X5EvLk0Rm60kHtThfpHMcF5+f2YD41RCGvk74aKJayWFtboN7JoV3v4/y4&#10;bIW0m13SkHUkuQc6ETDaJKN5hD5JLT7VG/56cKfNoDoZrFzhfKDVtoeF6qObd1c5trRe4WsRVmnj&#10;eSLz0nzR2kVXczM98EtrHs/4Qf8JNEa0sVsPQhUkctimOLsXHxPiBv9JAvqnz+ja/JUxmKc95KSs&#10;Vj5aaxG/qFxPz7islzaVa+N5Lp23tUC9jCVe0yk7Wm/XWC2QvjY/YliJMqDLufnZyYnJoW6/i2q1&#10;avNLrX9r3KsErTMr72aLNj6Ftto9Q7tAsnp2boZlsh3GuGqhZITLCZHO6WctJwZwjhmF6LYwBqLE&#10;K4ETEM8h+B1tM8YEqiJWGUVmNZ0bDa2IWFlyLFoII5ocj9Kwjd5vuhfA+1EJw28MY388dATxbC6D&#10;V+57HSLfyLX5mFwWEsINeGHDleHWfLsZAuWKl7W2oLHS4lg6x/bDv8eXP/9b7L18gt3nj2nnXaBU&#10;SmJ1fY64yPGxhdJ8gWN2iA7n1bbWbSd9sg4ks2xKjTttmFRVdQKUaKISGUqXP21uCDxzJcjMAwZP&#10;JFu/GcWfQvnj/+MoiF2HoCuDeDsCXcRv8XvT/gh0rfA4Wpgg8v+m0iqC4oww8ozS2r/x9XTY9H39&#10;m05LcJ/ClYYwuh+Q/SlGnAgLjtIEFAR3FIueMILHci3uhvEfUH01shYsHv2j+PI7ao1E40xjzvNR&#10;CZTdHIvaHBCeA2uDsZ3exDF1cX5uuq980bRPe+rhvzYcK+8K9egh9Wi70UQ2nUGPNtutu/eou3jf&#10;ch/TgLVxiGTgRPtNFsRuEUzX0VXYSKIxQK5yDakd1E46horkESdlkVNLa1Zh7Uj3hFJxVo6h0oo+&#10;sp/lVwyNBbpWJ12735ByfaSjR6jr6TAvfwyT97yF0+igEq1y5kRxrbJ+Lf0YwtVmu8VGRVEc1ASx&#10;QBRisRXBffRL0+rn9FDt9XxINmS7UkP5QJ9bfoa//N/+GC+fPsXus0fIkRdy5JHZHPU0abFcKuEf&#10;/fAT3NjcwJ1r15DsDlB+cYCz7UN0zhvAeQ+ZVhKldgHpBudi3RRSvE72dAJbDs00Zfksi9waIruc&#10;x9y7S/5pz+wQTbTQpw3bzbJfOH0TybWRRf2juWR4lqVTYK1Vqnvk6cvupStUuxSm3tB9dyM0kHtJ&#10;mPIyCPeiy1E8R7M9qM9EWm1Y8nXjBHWS11VopoDqrz0IjCsbzjeoMQfqLNlSMpxkQ/ZaAzSqLdTK&#10;DRy8PMb5URXH2xekbZpzZ+1REO0Zl0l83YR5ad2T/DtIaWNahyH8kVbF2SI+/M77eO+9d22sdzi3&#10;Lpcv8ODBQ9rEDbMd9RUtjQF9iUenVekFrg77MZ8v4oMPPzE+OT07wwXTyb7s2T6Knn3C/cb1W0aS&#10;ueVVs9Fkx6Vo88rVCxjiKv+EO4nD+roNqiv+D/QMoAaxbLuvigXwpIaCuF+gHtBJcG5XsL8ta+Zj&#10;1xzXUZmeSHtd1BlarKe9Ldc6jrY025uam0d6bpE0Ia1J41Q2j179wmiQ1Hq9XLZH6wr6VH2GacWL&#10;WtdIdNtI0V7O2Ca08ca0DDFHv2MfedbJN6ixCpS5ksPahyGaODdRZmlzGuvX5xgZ6LOd8+v+ZbaV&#10;60itXkfpkz9A5ub7SC+tIcG5ODJ5puNcI0M5nMpyvkE/7XKtt9kGOOWrk+PYzyk9m7dS2Bb+aJnz&#10;PvusL7+oE+SC5IzLBQ93UtlV5Er2aIyNDoGw5x3kyUETg1YVzVoFRzva/3GABz//KaoXF6iRl7Sp&#10;z2iq9Pz1mX6YIs8Vc9i8tYaV1UXcefeGrfnV61XsvNhFjfMEvah687ZeLF/EjZvXOBfLshtZM/6J&#10;tzr6Gh7zsybRVTWNF8yNkP/kBptdbfCGqYXe2hF/2T2/bVHiaP88/ghDPnIEok10kqP5DUSvyGv+&#10;qetpnL4/8sdAYdOof6O09s+v4/7peAH9X+QG/xsAoxdZVv/+r//i1n9lD0bZkf+hT1BzpeqJxKBG&#10;Nl5bGP88RIFE4yCFURBwVKfzSRQ4WZlfncP8GnFjHgsbC5hbn0d+qYjsHI2ukjZKsV2cNA9td6Xy&#10;YFpO6ivHF6ieV3B+eIZWpUmBkkaux0Gth4Msi6yEHicz3TSFPF1HCn9qwkGOg5DKc3atxLJnsXZz&#10;FRt31pCfy1KgdGz3st7wGRhTMq4xBB22S0ctakC2tbDRaCPbBEp1Tu577B4aiNo4UGf8OgVahxN3&#10;xZXR0aPwk9JIEQd6W6/dw2xpHqvv0DCcn6NdzPQ0FrVz1o8XZLspjKT4JFB9YcEVphQaAyj4KFaV&#10;t8KJfcbT5g59blMbArVJzTaq2QkdGoQ+FD0v9/MGu0aPCPQgnmVaXLpML1ef8WQN0KPgFr/laTSk&#10;hxTY3SZyLQr96gkStVPg4hC9ygV6zZa5g0YVg2aVso4KVCer6VQc0gTys/4mXKUQDClstRgzoGDS&#10;fe121tGqHRK3VSPWMdRmhkYFvfIJ+sc76J8doHfwnPgCnZ3H6Dz/Gr3DbQxOXmJYPkCycYJ0u0Iq&#10;SiG5cKE9hX5hBkMq5ezqFvJr11G4QaV/62Mk5zaQKKyQL0rkNSoG0tAWUSNwQe8CWVeipz3gtpUl&#10;DzI+IZqwF+/LYBbXKnoIsp9c0d+vnK99iIQxM96sR+OufIb2xTl27n+JnYdfY+/ZQ1QuDlg+DYyF&#10;LIo0BtfvrmLl7hLHC0mnh+lSNqqvfkPtECc/cIxoY1rzokXjqYldKozTkzPb/HLznVtYWF2wtxyk&#10;ZLTJbZhiHjISrUrKhzW2E9S8vm89XNYMhik4jvrvbrim691kMIrLf2HC6WFRp0cwzkWhIVWIEa7H&#10;ceIgqovzJOWFFtP4Ue44pdBzjPgu+jnEYyk38a4WgcSJunaI19Mhnu51GIOpS4FNrBlusflPw8Ym&#10;Abo5IpEvSNmpRukZixjieyR6xIx2TepKlkaGq226jdwo118enGyvQgiXfSKk+A711xh1ZiBWa0h1&#10;e2gcn6Fxek4ZOUCJ402feuaUx6is+uoQQ9tUTLSNUFbjiD7Sc3Q5+tCmq6lLplA0rsouLaGwtUWZ&#10;rMV3yWjJbLVVCenIF7l2TTS1KzcK0+UkRHWfQBmpcgXBjTKK5xBuRRC/HPG+JhiSv2bwtmhsUz9o&#10;o0/9GJ1WhTTpcIJAgz+tkzZoGHMCgbZOx2yRzl3TCabNJc9ULyP+ZMHWxigsTNi9ePrUlJFtyWui&#10;9J10pW6xBOsPTtd80yAJqJM15XYVh65oL9c2lCprugaB9/zCUfypNssvvrA4iiWKsK+1AEY5rGtD&#10;q/w0Ok9Y7hqfrIeFRadXaoNavd7Bwwd7tkHN1FSENjVSAP9swdfqo3se4cOPPsLdu3cxNzeLhYV5&#10;hnnSSRiHKKn/cwhN/22Ckc05BSE8oE1Mifawx+J7GvPxnwUZiPKkI/nWPq9gulT8q7dOq5zcawFA&#10;ixN6e0qb3WirposcjjPsLsqtzBwnypyIFpaRLK5SlK0hU9pAbuEmsrMbyPA6lV/kOJ7jOJacY7+q&#10;jw1ZfFQPq5PVxdE7IkJzxEujShv4Q0xPp0jkavr1gMqX+IW0Smla0k5mjGg7ncU1CHV4Q6BTfP3z&#10;RipTtemg3TlBq1NGp1ulv0qepf3BiD0abK1mgvw+wPb2GX7846fYPzjD0grtlVvLePf9Ddx7bwl5&#10;rbuafBCKVvEGyB9QMN24+H2mHvFFwCmI3x/5fXz6ddwfrum+km8IuyT+dNrL8FdKG48f90fXo/AQ&#10;Fsd4/Lg/uo77J1xBcGNgQfo3jVHe4Vr5yst+dVa3f5F7RSjH/9EJ4VE9Xtdec6fw10obwuPx4/5w&#10;HfzfFBbhdJ5EjY3IUjL0pV93R36m801ikxjSSaUoX13rNBbJUtk19nAi0nc6oUZvQKZzaU4lU9An&#10;l7UIq08ed9t1O3FDp6MOamW061WOdyppytN0tuj1iMow10QFPXSVt98jqGlTIInnOlo+lzB6wUZR&#10;rf70WLKQNrqOY6BS+E3cNSe4EQrompR+hW6KELm6N0obuYQgwlXf0LQAFvUVfJUAISSeR/AbJfyP&#10;ME5toHDrN9JK/cigoEOCxrAHZdIjekhG3SfbrFsv42T7MQ6fPMQBcffBVygf7KJ3cYoc56xZpsuQ&#10;7inN7ymbbdNZqoe23g7P0qZdKmBudR6LG4u2QW1miXPyhRwG+oQK1aF4RyRSBYOuVr3tZQ56RNHR&#10;W89WP6+nNcjs8UAbT/sqCiKXjlJMQIgyBePgKIXKUuBr4o9BvGHOq/Htmu2i63H0L/AP0daDhJxF&#10;0FbQZhKdAmsbRrXArhcjbTFbn3HXRr6snXqfz+WQJebzWhNiD7L/5hdJ7407yM8s47TcwvOdM5xd&#10;1FGp0eamfdNt14gVm3Bq8+hMIYdiNklMYHauiGvXNnF+foGnT154ZdnHZn+ynwe9HrFvn+5YXV22&#10;hxrr66vWnLApx5qndRMG2s/aOgUTQZM94+PxDYPqaz+XH1GQlxw6ScFR1cSPmuGI+3QyP6caJq7E&#10;q0okzpXXcwj9qjwYSLokSDcaO0g0OfdptTj/EdKvcIvOeYjlZ1wuKcrrwBFOEUUzz9j5zYAKm0b/&#10;Z6D+dbSrkd+uzWPBBI1zEUktDLR3ElsI47zc3cGP/v2P8fkXX+CnP//M1lRzcwWUlubsId7C8rx9&#10;4qhar9GkFo8xveboWrPMdHjdsJejZ0pF6MCLTn1Ae16f3kmh39bn5PVAi1RloeEBpcaNGFw1klzU&#10;fFy6Tg//HRNok+c59HDjNuXZIucB7C99/smaxzrqBSW1QpsM5A9ruYrHUhgu/oh4RC4d1d1oZXM5&#10;om7Zf91yTa20EYMwRGsBJg0jekmHK42n8k1pCiDq00jRWp6t59GvUxrETeJ3nZqRSCeQK2QN80XK&#10;E+lxRtVnRDRd0cnczWbT3B7HtTbqiU8TCa03+yZ2DQZ76UBzDdJoQN3R67TQaVRQYL4ZlmGzEbri&#10;al83JahZbLOuTKeOXN3QBUNCVOU/Ao85uhniC+LRDKwQQ8+XrtF5HOY56XocOgYPj244BP8ojPHj&#10;bYrBZFTvSYfgczfEeS3EqxSHiXDjXvs//jHUaBy1k4WYSzRTi2j8SPAXxqMA8oaw323SBqiiUT7F&#10;6cFzHLx8jIef/xWO956gpc9ndeoo5FPYvLaEjWvLmF2cQWmRE7UMZViGuoD2gLMu8zQaOaV9Hc+f&#10;d5htqfoFIhh6nWMBV4yT3teD6k1HdZ9w4zgZ5g+B4/evAAMEv7kuE1xuCKf8ckfXMbSw/wBpX4dy&#10;vul6Oux1fr8Ywehqoi5R/UZuQEFwpyEeT+kiZL4+oifd4Hf4Jjf4HayaxvX8xempcqJ7eulbmzv1&#10;aT+dfqupRnYmh4tqHa0uZStldpe2hja96CVNe6GSifVJ9ybjLCwuo1ia5bjuU1fqc83iVWauv4AM&#10;kxwJfskB6WyNWQMGSUboalRXpdGij8J47b4YKK/IGyBch3w8kuVoZUslmlrUHf2LuxYqRWXKigGR&#10;X+7Ir/AIPZcIBcEdQ1T76E48vtdpOszRwXS4rqOgcMdjeWr5RnamotJra9UKkF/hRElD1VgXI9tI&#10;gppgNFFcXifIB+16A9tffI3P/uqv8eTr+7j/s89sU0m7XmG/6/Ov5A8mKNG+/+577xjO5YvI0Xht&#10;n1XRfH6MxHkH2VYChXYKhV4a+R7nF/oSGitgNaFtNCgm0Fok761zXvJBHsnVHLCWRi83RCep07L1&#10;HF1zP/IeG+aaJ2oL25ii7ZGiPZIONgnvGAeREH3aE2qsbBrZZUqlGIEa3ukeZ4QWFsLjcYI/up6O&#10;Z/T28mUH2WZIGnxSd9ZW6SKmEb/bGgf9wUZ0O4p143wso+fvtH+G3RTajQFqFy08vf+StG+hedJH&#10;qp9lW3TCrMpV+exD9ofmuzoYR89edTCI9h7oc6kLK9rcvYx33r1n87hWq8n51xnq9Touzs5Rq9Zs&#10;U2pR+ySYpTZ50dqlraaXBlmfXJFzvhW0uzpZrce0J8Yr+nSpvjqh+aPq3mo1sLK6YXO4bN4/t6gh&#10;rjmM2mi62LvOwKhnNJwGRjK5IJKpjRHEoiqbgHGw0WllaYOg6E2M5rq2LyKMYUNmqPzNFTKxrhnP&#10;UKeQaU48M4f0AueieplrZQOp4gz6hXkMSwvokzaDfAkDbSAjvQaMb1/KYfpgG2mcGapZQgsjMh6l&#10;LXk0gx7T91leNzuDYaaAYZH5z65gOL/K8XDdMH/rI+Ruf4T01l2kb76H9PpNpNZuAdqYls6zz4lW&#10;b39xXuQy3lKz6JqMtUBemwhTrdRoTjzsiTBd8ZUdIKO+IuoX5WHgDXDH2qe2ydVPs1ZHPS8YDrro&#10;Nctolo9xcXKIBz//CY72dvDyySN0ZPfT3jd5o/QsQHmBJC8u5LG4soB3P7qDJfLuPG2+SvUc5coF&#10;nj17YSdNl+ZmcPedm5hbKBlaRmxPKqs5C2VFv832kdJiCFvbEQ+K8gJ3zW+CUh61R7QId4hGL0c5&#10;FuT/HCwwpHHXc5Y/hAdQOaGsWJxRHsEfroM/hqP6xeO/Ju40ynnd9ev8EygI7tWDeEz9byX8v/+b&#10;fzLUYq4ejs3Nz3KiR4ZYXESxqC/tmjQ1UIdeDlMVFneNEinN69L9emADRkrAkKXYglU0aQrlqhoU&#10;turM0UYgdmJ6KKHOQdvhdS+B/CCL7Z89xuHLfew/20H5+IxxMlSuVJCaDFOaMGsqxB66On6UzK+N&#10;N5KAudks5tZnkS1msHFj3RY1FtcW7fQ2ycE2BXdXD8bp1yTKasjBIjLpyNFsL4kMsf3lIXo7FbS/&#10;PsXM4x6KHQoHKnjO5FEpJPGyfY5qi8rDxNgQMxJkNAbb7S7O2wPUewNkrl3HR//3/xs2v/MJVu68&#10;g9nVdY5HFqTTPkQfKg19K5xag5N55sP6W/36FCAczL2sBKRI4kJTG9GyqSKNjzRyiZzUE+mhRRcJ&#10;MHV11LfRYPI35VQ7H5y6K8PTFpWZo5/c1UO/WUHz8Cl6nHg29p6hfX6E7uFLJI6eIdltsExtGmT6&#10;3Cwwu04aFKgQZpHM5enOID2rh7FUFrw2pZHJ0c/JKhWKCwWCpGa0eW3Y00Y2utrU1qzbQt2g27Lw&#10;XqOGQeXMdjoPm1U7aUdvcuszn/r8p05Jk+qQguux07QQpWMzByxzWFhEZutdpOeWUNi8hezSKlIL&#10;a/o+pimoBOMlpKyCAjSKOM2MQqpjdP0qeDtsOI38IT6paZ8NoKkVFC8jhgWR4GqxR4pBCl5GpHqm&#10;R4Py5U//FqcvtvH487/H/vZjNJrnGOSayBRS2HrnGpa2lrFycwWla0XyuR4IeLlJ8lKWBhFNR9u1&#10;LyNv0BnQYHqKw/1DvKDCODo8wnsfvYc/+D/8AZbWljheSGM9UCC/9TNdHzvWBuVHI6wvXvL2/UOE&#10;1/VugMta7iOHrviD/aZcnK+j/o1wfM0Yo4KitPxJ4rnfYlgkPz1wiBxRJqekvFBx3UBmfN4Tz1u5&#10;EnyWjvfJZzJsxot4dMkDI/8IHTTmQ7ljiPu/AUa8fgnoniH9lrfow5+qw0A79ZE8OtARtWxlf0hj&#10;rbBF+bFAI32VE+4Fjktt5lhmWp2iQAok9AiMaUxP8NIIQRpGNJmA11TrFfCqvQohPNhw7BMdZkWV&#10;wzrY1iaODd44OgbOLnDw489w8sV9dJ7torRzgjn2jjaupSTHpLtlU2Y4geF47zJDbb4OhpgtJLMB&#10;XY7dMrujwajJ5RUkFxZw65/+E1z/5/8nJJYXOT5JM04urP1Ko3iso1Ej1gapk9D9cgI6qL+jPp9A&#10;hQlCTLka98zdOi0Kj5Uj0KUWt/2UBM/bF+cpx4cddDtVdLt6OF1Gp3GIYb+JgjamETOckKX7Zcr6&#10;JmU6ZX6nSXku3deyfEb1ZL42mVM11Fhz+U+L3HSM3+XRjEJJpAC0IdxmGAxngj4t/A7tDD1M6jCY&#10;Epe6Qos3DFB6XguUj28sVCoPNzeKELGyehBdSy8z35eCRXdtHlcUM06J2pzm246VjzYOhcdaAibQ&#10;KpLRmPEYSdaHHTdO/tAJYD2TvRkc7LdwfNTG//g//BT/5n/50upkEyu6OsnWaqnJmhXOfJiZukTw&#10;z/8v/xz/6X/2f8Qf/MHv4fd+8D2Vauggn7dWE3QD5hHEgbIMbX/rIGrDNIRmBvDeM0oSybfhwTzd&#10;gT7xWaPt0yIfdxroafM94+nkEXtorMmh7FRONFOZIvuN9hftiaQ2vNP+SOYkw3zjf8AhZ3UqLUwo&#10;9TeubORaB6gDY42wAeD8olC7wyB/aCav6k+ZZJ8olT/hJ88w4oCy0zZJklfyHE85jVXlpwmy8A10&#10;suqnjWld2kE2FCkPdELdYFBDufwQ1do+zs9fGurUuspFFdVKh1hHtVzH/m4FJycN+9TQ+x9ewwfE&#10;5dUsVrc4RnXcOfM0UUN6iJaXgdtvrwNv8zQ/vArflMfvYBK+iZiv0tH7L0BIO85jNH+5cvjfZ5/+&#10;or1jokYuU/hcxa8E6hJpOYWG+X1an7DQGJSwIbYqLRxtH6NyWkX9guP5jHM4hhfTJcyXFpDjHKyw&#10;tIXFzbu4/vE/RpHXab10x7mjxrPJOI5d6WPNnUzHskC9BTsJlN0Rj0iGC2wGTzmnRU+92Obwastf&#10;K/I8mwl4JSrLDOUFETOZLJ7idQVNwnSxrpUF1gvuY6VDPO8BT2fIimh9xUB0E/34M/tIQVFE22xB&#10;VHfJXtFN9bfFj14cM6ulU7e5dqt8jvrpMcpHh3j62d/jfG8XjbLeqD3m3LCHAm3afFpzTa0jsHzW&#10;oZPoosP5ZI9qp5sfojA3g613r2NlYwWF2QJKi+xndk0v27O5p9SaqSf9dG2VjSpmtQ92kvObwGR7&#10;aJTZng4RO/zCEOj4C0OsgG8rK6rqGKIAqzUT61L6O/Sq7trYUttCmDkK1ZhgDK1V0PbQM8A2Ddoe&#10;B4adkEq30+3jolZHvdVGs9dFrdumei+i1pqlLk1gb7+Op88q1MkptNo92pg12jdnaJwfoN/pYyZf&#10;wur6GhbnclhfLuLD99/DH/3+D/HXf/Ej/Df/9X+P8nnT30LnXKTb0udsGvaQ9N69O/judz/FH/3R&#10;H+K//C//H7ZhTU3w9Y80eVCfqvexrPnOayGaQ4xBFBmPhCsDJ+3IVR+Eh2myBlUapyg2v3Ke02Bx&#10;v4k5erU06TY/L+j6+BnYrCnLMWDzcrvFmwwftmg/NhvoN5roVqoYNlsYnleQbCk3j5cs5JDdXEOW&#10;9BtkMujlOT/O6HMxBauVitLjCNVPD3ZGpFTAm4ZAsysoy04M09qXfvSrRbaiQYLap+iJOhnw//cv&#10;/0f8P/9f/zUOKHseP3uCbLGAjbvXsXZjDXNLc1i7voq9vUPcf0QbMpMnUWgLZiS9OrQRq7QdW9hc&#10;Xcb7d25ioTiLRZRQOyzj7PAMu493UTmv4+XTI9RrbStfG7403Teb2WvHMOt49i3nBKorr7VBdn2t&#10;gP/iP/8E/+w//Q5mS3ksL80ynjakdTk+6Otp/ttglbRWqodu3lk2tA3CqOd/G+Qqy2eTTmRnLNVL&#10;oJCQwjOZ7gjejYJUbwMXHhOgINPbzNc3q8lO7/s8nvdDWq1b2noSf5oTDyhbzvfPcbR/hMpZBYc7&#10;R7bJb1DXjIbzHQ6M5IANpzsY6jRp+jkfQjaP4kwJt9//ENfu3rNTO9Zv3UWGPJ2fW+IY0iqX0kQy&#10;PpkhrdzvL3fRRzli9dZvpLi9nmHt0yFGkxBvFEQP/+Kx4248B0cfz5N3p2GUeQym4l4WhaDxHJVi&#10;12pbiBySTHRf8L+uKhNALiKPan3ZrowWWu0TTT2L0UN3osIUQzpcNdIzDG201Ikrw34bbcqtw+dP&#10;cLT7ErXqGU4Otuke4vjgC+bBORrlVmm+hFnirXeus4/92UoiK56kHaCXn+mKtyRrDVig9ad4MUJt&#10;YHD9rrEgVN2V6hdq9K8AKisGVvYvBr9IzGCbvhl4k3n/hwDvd4dA3Xgb42HT96fTyq/xawGj2O4L&#10;V5Frfe7+cXeFOIIQSDfWn/L5uIqyiMp0VA4+luJhY3dcgkI8XhzG5Y9z4di1cKJ0CWVjYpClbMzY&#10;puvaeRvnpxX8+C/u4/FX+/Y565O9ss2DcihwbOXQ7w3RbQ9QWljA9/6jf4JP//EfYWVtDR9++gly&#10;+Tzml/UVE+arZ1a08zRiKeFNF6gSpnasfGJUZRvDvHS7jjKGslqnaNrL3PpsoEcbgaTQuL1jV/k4&#10;yFUMLzOEGIToFsUvLpcNr1J0EkY5XgpK67X45WGcJtRAbvD7XW0Cso1ACiHzjF3+aAPZZkEDuiSu&#10;PqOnpw568UqbwxU/Q/pmea9Vb3BOdoCT3T38u//2/2sb1JrtBk7Oj0hp6q9Eh/H6WCjN4N71Dawv&#10;LeE/+vQ72CrN0RZtoU1baNjsAAc1ZNpeflIbzdXn6SztXK0mck4vPshlkL8xh9StHBLLtAs+or2U&#10;6qOVbzlLxLBL+d8N6/bsK3VXmryhA1tkV2ejTYwC+6oM43Vkjig+w/yraNJJHueqgNm7q4LCFf0q&#10;xuvq5bvsJiaou6gL1TeyuRWUZIVl66SoKbOJgk0EmuU+jvcvsL9ziL/6479Fokv61HKMpzGgzXrM&#10;h243SVszRb/2GGiDGsvJFNNYoP04Oz+LO/duYob20sbGJhrsW42lVrONFud0z5++wIvnL5HluJqb&#10;yfkz5r5eTlpi3BZt4TPMzs7h9m29kF7CMudwDx/+HI1Gnfd2NDVnXxaRL6xjdeMGfv8f/2d0r+GH&#10;//T/jEShxNoN0RNfsp36FL3PQ9lkkYFhtmlqFOauwGx43rMv/EQwomMM48DbNqv/tpFqYFGUIg7x&#10;XCO/nsnJTtdhN/UTc/sXh+jU9OUe7SWokgA9DLShvlGzsL7ClE6HJOgFIdnB5jI/0jc8n9MGPpu/&#10;0p7t5zgvY1t7+SLtnDTSs/NIcjxpz0NqdoFyL4fc4jrSM/NkFtIkqzeqyQeci9uhQGqL2bjiqli7&#10;QnMC79l/yQnHUQTjXYImn5Hfu4O58VJpdKl1HoWFE5Yt3MIkgzmX10yW9Br29JJaC0fPH2DnyX2c&#10;Hh3h7//qz21j2hllizYr5oi9jnhYc+UeTfsElq/N4e5HtPcWSnj/0zsW1k3U8OX9h6jVWnjy5NBO&#10;UP74kw9x995t0yM6gdnqIL7P0dKUTNP+D9VbNqK1XX53VdcxPTzMx670TRwimhBGPose8olAN6Og&#10;QEaH6CIExvrgNwuxCo5aouu4XxCPFyDEebOg8aA+FAf7CWoaNAz4D32C2i8DlnWM2cR8g3B8vRQX&#10;3fA5ThPW5jKJDCQzxnit+ZUUGhXA+d4JqhcVGmIVtBpNqgbtOtVihI9TjiLbYNaxDTcUMNoUQBLN&#10;LFLY317H0voy1rZWsbCygOJC0T73qUmc3jLVo2ZR246gVp05mK0TmKc2+2iAZmoDKtUkOicNJI67&#10;SElJcQIuAzDFfqlzEkZxiNawgwYndSW90dpjDTmx7/RYTl+7yhl3bZVKPYm5lVXMLtIgZCu0g9Y+&#10;L8l26PjIAQesxIkGtIxgPbTmBeurhqpuWvBgXkkqp1SexkoGOu43ReFn94x4ihmEm/wCy5V5Ki/6&#10;LT/PU4VLWOqXTKeo9FLIU7hkqAx1VHCq30Xn4pgyv0VB1aZR3ES3WUevVvZTzion9nnNnuJUT9E9&#10;P0C3fIzuxRG6FYbZfYbpJLSzfbp76J6+JO6ie/ySdCUePkdn/yk6R3Tp7x7x/sFL9A730D8/prI5&#10;tTfw0ayxPjqaMzKEI2NKXNGkgOkX54k0pJY3MXP3YxS2biF77Q7Sa9eRmCP9MyX2FBmEaXQykWgs&#10;yjg4tZx/haJNcIN/jCbPDPVPwLQKZH9r8TYs9Oi+DAAZe1pgVn+S6xlHu5cp8DnGZcq0Kxd48pMf&#10;4cX9r3Dw4inOjw/EVcjNZZCbzeH6vWvYurNlJw4Oc274iAZuUCRpMGWR0UNxDgE9FJKS3Xm+gz0a&#10;sPoMSIt9d+vuLdy4e8PeLlV68b/eaowvaghs0UmD0hr4DxNG3fcavAw0vsZjKzIeGNnSiI2MF3ws&#10;eR5j7opiebgZCwQm8tAI+U/SXah9ttT70Sj1dCairFwBXXpUgo1giyCMPHZzFDiFAmZ22S3V6dLw&#10;CKMWOf9P5SGIZJVFIA/ZGyrWIqk1LbPLUPFWaCODi/ouh4bkHicEdBO2uYMSnvxt8klvf+iNXbVe&#10;+RFHdTTwOinQFi7tntLKtTuTEMLC/cvi2TXzkm6QjrBR7LTXBjTRfMjJgSZf7UoVvdMyo3EsdXvo&#10;d2h4MVxGmfS1FoL1VouaY6g8WD/JCG1IaktmqAl6o436YG5jHXPv3KXxWyIJJTOiDXrW6KkqRx4j&#10;t679cnz/GyEeM2AY98RAQ0EU5MGkBtukz5O4spY8lvHLSdiAOqJdpZ6ootvSZ6Hr1FXUoWmi+ljG&#10;cV+bkRlXEwqdpEZdnCAPkGjEqBWhLDpuR8i1OwbBKzaxZKS3ZJ6SqxTFkK6TzjWX131zOYFmYuM7&#10;hdFVr6pUL917WtmZ34xqJiCO6hBdG6+zQ3U6nl1LtivekBI9kp9+KolyFyixQPcc7a4VQY5SHlau&#10;51+v65v+Azx4sI8nj47snqdT/l5/4xtWSmPCno3RZtL1tWvXsUJb4/r1a7h18wZjhrID+LU1g/90&#10;5X7HtxdEkFcbYO2K/HGwvqEO9gv1l6O6VKeUZDJ52kQF5DiRz9O+yBGzxUVkDBeQLizQDqTNkZvj&#10;JLaEBBGZGXZTnt0gOWa7VFmKtHxE3KgiElUOCiDadeQfhbEi0dgX76l7FawxKClqx5Vr/Ckz2oCa&#10;CGufpmxP/xwpbZFBl26fNeANpY/sEAcFXC3oVDRtmlARfY7xTqeJdrtGO2SfE9gzHJ/sY/9gx94Q&#10;3N4+xLOnp3R38fTpC5yfVbG5sYKPPrqNDz68iXffv4mZWb0p2CQZKCfUdvsJ9P+S+luk16Hue7Rv&#10;hhDxd/jt+E1wSfzL+iOObwwuK+x3GNBHFVH9Mr6KfDGwS7eF9M/mIdrAQvslo5en9OkvhttJS7R7&#10;apq/l3US+gXKRyfoNrqYLa0gTztPdpCO/rciow38UnFaWKMlZbraPsEtl5FM/ypz+s0rkcZAk6VK&#10;Kj0ayTbFDWmCDWHhEU6A7n0LyvFMVJ7Kn/5NRP+FUDWdROYjUR4qq+sotrtRWv6Tay8A0g7zsCgt&#10;fyEfPXz2Bts/88q+UXpZ5CmGp5hHShvUqEuGDc7tqxVUDg5w/OwJDp4+wYuvvkD1+BA9m3/rJNyB&#10;oVnx1l9a4/E1mDZxmGfZMxnMrczjxju3sLq5ahvUMoUM49Fepo3Y00NwqyArQYjI6n5vTYzGIYTx&#10;lcZA/sgrCOnfFMbhsvtxnIaJe8FjPcRfcPmLyGGh1rzoLnlaDwnCmoI+y5LNcr7PuUVa3ypnj9bZ&#10;b/VmAxmOpdnFRY6XFF7uVvD8xRkuLppo0I5UbrJuB8MW5yhN9Fp1DNrUqR3yQCqDHCecpdkMtrbW&#10;8P4Hd6mLT/Hgi8eoXDRYbopxaEX0OJdpa+2Ctgfr0ut2Ma8Hn9/7LpZYrtVPa1p0vadUf6LGpLX/&#10;EhiFB9rE8c2BeM7kivxRbSVaRHOVbWPQg1l/zSc4bYmC5NcYUr9IhukVhLSNI9lkDNew0GlSlQq6&#10;p+doHZ+i+nIXjb0DNB4/RfvFHloHx2gdaa2sAr34YJ9SZRrRyujIPlZdlJ+bqPRTRvLWmybNGFTO&#10;FZVlM6tonUm00z+b95Bf5JeI0qeJ/vh/+3f41//6X6FcvbCXiDP5HBZWlzC/MktbMI/5pRnbyHZy&#10;VoNeNE1n08gWtBlyQNuzbfw3X5rH+toaVpaW8c6NLSzPFTFD+aPTRLQB6eTg1E5hs5NoqK/U8Xp5&#10;SWNJ9NV6tECfIaSosrGpIJWxulLArVur1kcFjjc7YZldpweIQ86Lu922ky2im/jFvRZqPgN6dc/Y&#10;LLrldNGf/xxiN19BjyEIaS77WUTFH/nFw9KJrgvC7bB+EsJsDSPJ+YvpD87w2x3eI620wZLkUt7a&#10;yGYueVifUtKL9c1GDXXqkVpNawFNyo0uSnNzNo4Ks3NWgPLUxgZ1vGST6Bnqqv8jmLjw+qoOHtUu&#10;xhilH/vluP4wb8x9FSOf5SUmCO40hjhxnIrD9lyGjGkoCP4xRu22fxGEm4Lgfy1SRtHRWrNaLNsn&#10;1M9eXhO9+4oh2S25or6j3JIuNxpRF2gBmTp+0K3bqWlPvvoZHn39OQ73trG/8wSV8hH1UA2zs1ks&#10;LM5i68Ymljk2VzY0H+Yg4FD2Zysc6xSC/tK/eCriK/0iZg8/uxGh3TJ/cMb3rg6n4LIovw6+Ubis&#10;wLcZBXG/YPq+4LL7gml//E64F0IE47sjiKLEYwV+9UD3aMUljGP5/VFtfHwrk5CI1+EZyiiMGPG+&#10;jc0QNkLmZ4dMEOVGm3c1SoVeRohDeyydxczMHHL5InS+RatJ2Uz5Wr6o2pxMm2n0hSXpsFa9Tb3U&#10;Q4tzska7iU67hZXVZeY1wKy+7ETXWsh0ZmxIPtAOcdtT5UbrOqy/JIXbc3SJ0gxSD1orVfl6bqrm&#10;xFsmiLuOIWQMevYUSH85ePmX0+/b8JvhlRQxFvg2HEMsxJxw7WFmZ0YEkxNAZdmnIxUuVHTSUnSW&#10;Vxs6tMCboG7Vi7K1chkvHj7G88eP8Zf/+t9gd/sZmnrhO6XNT7TRoQ3zQywvL+AHn3yEG5vruLO8&#10;ht4Z7dGLGlp7p0jWO5hpJZDjJDultfNO3zhskE2gk+6jk+LcPdNGvwhkbs1g5t4cksvkv1XyQpY8&#10;lWihO+yiT/3R1yEvKeahF8hVb1ZabZLtylu28Wy8ETnqwwi1Ph9oZHGiXwi7CrRfVP7op7qIf62y&#10;UVw5BNdZpDev1QZ1iMW3BVj2CceWuqRZ6+LspIyLszK2n+xgyAlCqp+jLcT7JKaeserlK32tTZ/0&#10;NJ2oDWp0i7Rlb9zawuraMu7eu0OdWjJbslqpWh1mijPGEyfHJ5y/1difKY71DOcA+vz6HNbWrxv9&#10;Dg5PjE9kq+nT7KurC+j1/IX/8sWZNanb1SdByRWdDpqUE+K+Dz/9AVK5vDdZQ1b9Jj/v+X/RIITr&#10;SuPfXQ1xyQrd885mAnM8j9eh+Et4+d0pjOU7RoUFtEozQ/Ik56f2UrgODyqQT0sLyCysIrO0gdzS&#10;OnIrW8jMLSM1t4D04ipSM3R5X/FSs0tIzq0gQX+CcRJzvF5YQ1LxljeQZPo0aZ1a3UR6eR3ZtS3m&#10;t4GZa7dQ3LyFPMNzq9eRVRqmhw7wsc936uUZzktkP9vOfZfhIxo5eWOoAKevfg5RbDGT6ZOAnsLk&#10;A2nBbiFqfsWUuiDY5jRFY17+HIpzS879k+RFDDrot2voNKvYe/oQj776HMf7e3j5VJ9sb/Bex/rX&#10;Pg2tzX38dZkmyfnS1q0NfPidd7G4tID55RL5Lolqs4wHj3SoTps8ksT8/Czefe8eSuRp8YheTJIM&#10;c9efvmn9Quxjc0K226o6cvVvCthOSgh5YngJ2C3+i6MC4/7p9BOX8fu/KRTE/YJp/3S8eNibB5tz&#10;EcTFb/EGNc88uKGu4wml0AL8YhQuw4QeRpeS0jDWZrTzg1MKbE50tcmm2WREKkfSxI4c54DTf22A&#10;SxWStgA6y0mTcHVrBZt3trC4uojiXAFpCna9ZWfKlHTlMLHBqwHug5gQ1Us6SJvjEn0qmyoHUpcG&#10;wf4F+oc67YXhrnmQzmVQp9JpsQ5U1WjTzVMI5ZWOmerTYaAyGWRz6BeKdjz60uo6ZufmLXyoh+f8&#10;STAZOQhmWEYb03RCh208owC2BUIKOZ2aZg8BklSC9NsxmUYtZRAaIgE15hG5tiktal+4YeXKQ6Vo&#10;BpDqImHBsoXJfJ7VpHDtdZHMFSjw0qSf6sT2sa2phE9o7fNs2migk3BkJLWIjQpQu8CweoYBJ7qo&#10;HGNYJl4coX++z7BD4hGGDEeV2GCc1gWSrZq9xZ2kAZ1mufaAlWiPd61vUlaHHg3vDrGVzGNA5ZKa&#10;X0NOn7RYp8K4dg85++bzBsB7w8Is+pkZGlE58grrT0Vu9DUaTMLkdTxG8EcYo2MIsz4Q/9INiy3i&#10;1a74lTeMvYmie5I01xQn0e3SMGzjhAbmo7//Wxy+3Cavn6HTbSCRpYF5fRGr11aI2tg4S51HStA4&#10;1MZP0UOoLtNnPTUxiGS/7XrWzvv9/QMzetKUG7fv3sbmNSpcGjoymoz3tMGTxpJ+ZpQRrP6mDEP7&#10;fgeCODXUh+5RaIRxv4G7l4fSpSeEB2pH+2vNFSrc+iPyj8Zs5Do6H4SrV3EaQt2FkZy4BOW8Fl53&#10;M6pHqJ1N4jlehYmEHkQGY01L+tqupIVhk8YcKz02krJFJxxq0VpvIVD22YlUA/KsTQ4sW6kLL2oC&#10;bARGEL8ZtfdSmMpElxFqPASb0A1GX6LQ0drWIxxjWpRtckLRODhGv6vFPcZhVL1BrfGtjVxKaxN/&#10;5cu22hv3bICwz4mDTjxSgwaZLGVUCsW1Fcy9+w4N6HmWL8ObNDBm8fbF0f+prqqdw8T9SyEeQxg1&#10;coQhfAqiYLaK/yjrbZMsaUHU55V73ap9Okif9JSLfot6qkMjVyenqc1qOydH3RrJ0Ha0kyT1gJVo&#10;8idqRaiCypNLcBq436IRjX3lN/VFj/yMJP5TfB0frvSu3YQ6B49VMz9lH90xr46ytbCQTvno2tIr&#10;TNd0LTxcW/zIjclOnxh4KWMY09nLYiryh9kiDLANbrzfrA/Rag3x8P4BHj2krmRhtrlT40EFaxBw&#10;fOlobHv7PFSYsLS8jAInuLdu3sQ779xjPymuwOvlrkkOvxy59I29/0CADbq0TaH16gX62XCXtArV&#10;NW1G2hhJ2g0pTjiT6QLFFif0nHgmGKZ7NIyIiqeHXJJXlGu2KU2j3/tZi3yhAiohVOXVKjFkxCZe&#10;B6HzvWwf8q2CxC8aS7K92OGBvyRrZSlpGIgXbNNBp0FjoGm18cUE2ZOSv+N2XjVo06193pMD8/jo&#10;EM+fP8fDh/fx4x//CA8ePMaTJ0/x4sUODg9PUClfoNvtIJdLYWlpFlubq3j/vTu4cWPDPvE5M0s6&#10;c0KdSHJirQUw1tcpGMffwe/gd3BlYArg8nE1GnX85zOc2HikzNFcVJ8ezBBzuTwyuSztAs7Rpdgk&#10;w7QZnzbSsKu3j8to1srocr7Y57wxSxkg0WQKnWPdXiSjX3N26W3JP1N7oQ6MJlvL/V4PPXg1OUdQ&#10;XL/77XBZrOmwXyynXw9sDeQVYFgULMcwFk1vPNsDZ7WddDLJHiUJKP1gJ8OQaHaP/qT0A1GnpyX0&#10;EkW9hpMnj7D38CEOnz21zWmVowM0T09o67bYJX2bj6dZgPZF6WUS6yOtwtAd5liHmTSKiyXMry/a&#10;2svK1ioKJelN1oydpZ6kpWhzTlXUTaXQiVZRgl+En4eMbo7hkqDfZvA2jFH/1XwjgVz1Y+QPqE1L&#10;2vAp7a7NYLbIq3vsRG360Cd12+0WGi2ddaA5FOxTT9V6B0enXdQb2lQyRL2uB1bMyz4LxR7rttHS&#10;KfVt5iZTnvOMQiGN+cU81taXcevWJsrnZ3h8/wmODs7NftR6k15+67Z7tNvJP2avDjFTKuGjDz/E&#10;+to6a6bpCplj1AKvq89P7SpyYzAKGqeZ9L8Z0FALU0qzwel6f3jZYT3SRBdliugeNqipORIzsqu0&#10;yVOnPenFJXs7QPPAVts2p1WfPsX546cob7/AxaMnaO7uofvyAIOTM3TPztE7PUfnnDZQo4VurY42&#10;0/SYdtjnWJudpc2j+a/XQdWR2aZx/jaCaKw1bQNrguYz5GPSTu3T9fbzbfzL//l/wlf3f+4PRngj&#10;k89jaXMFC6slzMznsbA8Q/5u4vC0bra4HpqkMuJFjgCiXtot5AooCQsF3FhbwAxlk07wztM01360&#10;c9Jdp/aqWHWXfTrN5qECjjHKQzOkySD2VQ/VzjoBWF6ZwbVrczaelhbneC9hp6dp2VabszQu1Ud6&#10;6ThqaPQ/QHQVAoP84z+XCnG8WvASQr5ero3NkTuOYf8VhX2kB1WSQ5m0PtmZod5uoEc5IAjj29aq&#10;+VMfSM9bHgzT+qMejLZ1wmO9jsLMLPPivEl5U+ErjeK5/nKwqli4LtwvOumnQJcnAWPgCWNgDYj8&#10;DtKRAXV/fC1QCcEXj/nro/8E7k5U08ImQyaAtzT+Lco3oG06lMfoMOY/gXwm3+ixU9P0YiB53U+/&#10;79umtE79ApWzA+xuP8D+zlM8f/wFLs720Wyco9E4o8zvcl5WwPrmEt1F33xO/Z4uUE5Rp9uameZp&#10;LEhr1KPiI9dbqYvgG/+iCGM3+H8Hv4NfAsYsFGemAJeFOUyEvHqboMCAckKkmDshlxzjssrrRLQw&#10;G40j1FM1redNhMfjhfFs+sifCthJ/grTZrRU1p4R61TcXC5HWdumLqIsll5jPtrIncxSdnebHM91&#10;tJp1VC7Osbi0iGJpRgKPsoBlSB8rd9qEob6SEKa5mY+1h2hh0t9yLYj3aBOaHNe1oo9Q/x3cN74e&#10;g8LUxm+AkOyy5L8mXHnWIoJyE6EiCF63d9xVLLPp3OMkkMswRZM+7Xc77OshOs0GjnZ2sP3oMf7m&#10;T/4Ezx48wPb9+5xDN0zeDhLUyXTn5vK4e/Mabmys4/2bN+3glFyzi+5pBf1aG4lKBxkas8VuGhlO&#10;wmwu78YlWpkempkuelnmt5BEeiGL0t0F5DcLQIHzt5zmGrTNUnrwyHrqGSLZVjzAFFZfm1+y8nbC&#10;tpqj/OkKpMd8Ls/2RTSSjWFxIrqEuFcFXoqVFPkEdPk30quCkStud63tHBnVkbSSq3GnvmvWOM86&#10;OMHFRRk7z/dEAKR1oqwawjx8KZhzpkQHHY5D0VdfxCoU87h2cxM3b99gX81x/BW9bCVjiXo5Ws+W&#10;6pwX7O4c2lzLPk2vmrCf5mYXcOv2PY6/AV7u7NLWZGKWmeY8e2VlAbm8FlKGKHN8K22HMsF7gvau&#10;1l/4W928jtmFBbN17aQwS6H8I75TZPp9vDs1LJL52RTxaAh7BZzSlkr0UkgU9dLoVwDiJVmdtg5O&#10;2g2TWQzTtDP1Wc1MEYlsAQl91nRmAamZeaTnlznHWkBmfsU2rWUW1pBZWrdNbZnlTccV35SWYlhK&#10;G9YYNzW3hJQ2thUXmF/J8tc8xNf/c6yHaG8zQ6LGlF87RLSI0MEo7W4YAASP479xiijVyBtdm0Cx&#10;HqIM5n8VZ8zizwe0h0LPC5LQswDqBemA8imqF2f4+vOf4illyMXZGcqnp9Bn+m0tgvnoABzbUEYe&#10;ln1XKOVx571buHHnOvLk4VwpxylvH/vHh9jbP0Q6k8Xa2jqWlxextk56cmKk+qTStO+1XkBtoTmS&#10;1g20z8U21GnQRM14xZ0AUSLQ8XfwmwaTAwSTIv9gNqjRMcEUSSczYnQruAQbkvznD2BFABk5SXPP&#10;Do9tg5qwSeUseugBWHegZU5tTyOzpwfIz1IBz+hNuwUsrMxj7doarmmDGidR2pymnd1aINXbPfaJ&#10;RQkCDhy9KWeLpAKroy9EaSUqwXGZayaQo8IpvzxFe7+OhIUTe0MU2C+NjHaS91BHF026OSYuDXSi&#10;Vcoejuv0H31qrNLtUVmUsXHjBhb1KTem5SydddFCH4cd62G7YSVc2HY7pY1obxgyL52Fkaa2E9rJ&#10;aXpoSr82ro0fgBol6aU7EnTy07E4kdc6wv0CO+o92jDFKpBWVIQ0cNMzs6SdjjLlPQp3KbYOjVeZ&#10;pOlBgzXSTlxtTGtR6xHbDaBVs81pw1oZg8ophuUTDC60Oe3IcHBxgIE2qF0c8ppYZXj9BInWORLt&#10;MlI6Hp+Y7tGA0qIfe8MMHPUN6dhj24VtKoJWgkZ4Mo/06k3bwVy49g4Km3eQu/EOslv3qExWMdCp&#10;atkieukCejTgbYOa+l38x3wDDQL4td8JD4Z1FfwjVGiwbKJr/WTqiXdlnKkLdDRvm31MLjU+UxK1&#10;Jc0wtWvYamLQbGLv/lf4+kd/heP9l2h3a2x1F4ncEFvvbGLr9hb5eh7FuSL7gQojReOQv7Cgowc+&#10;aRpM+mmFWrZVp9XBo0dPsbu7j2wug5mZgu3SX9lYVU20HGFjgOwz2qAm0D03FlU75f47GIF3c+Ro&#10;fEUBAQNfGArYP+qjqJ8MKb+U1q+Da6LI4mV4XzatMMsijPcj9PieRoLS03r+E2CXUZhHcoj8Jvsm&#10;cHxv4lowcW+M4zzi4aqN11TMbvLcWpAlSpZlOfa0qYM6jIynjT1tGitdHclLmdzTRtc0DfHiHJLS&#10;cxZPb6ropLEMxZBkIYNZhFzf0CQIrsD9qs4IRvWUG6GFX4421lmGTaKsA9Qu0ls0Z1JtoNamMY3z&#10;LOVk/ewcF9sv7YRPrc1lGJ7Rfbat1+lQbLFfM8xI+pzyIEF5anFIg163b8809ICoxzT6jHN+eQlz&#10;77+L7NISZTHTSUd5g6erGv1Tnd2N34uCCMEnd5Kb5Pc+iyPvhQxiSVUFuUMtbCZa7Ae6lB3ahKVP&#10;+XWaF745rVVlu2vMqYNCum8nM6S1mU2T5wEnt50qBtQZA/b30E5O04MBKlszpr0MK0xlCXlpaOEq&#10;n67ElTyiHR31jb+BpnhR2+gOZBTTq+i6rQd4bV5rad1NdyXx+J6lmcuja7aMKD9R+Vh+9JMnrBy6&#10;OpnN/CyI2ROchoJv3qAWjRHect0f0d7Ck2g1h2hTrT54sIeHD6gryf9hg5riaAu/LexznAitzhEN&#10;9NBQDwrfeecdfPLxh2QjLTYpd69XqF8AVt//+d9bDlP0tgZNt0rXk2i2luSV2VSia7Q5jRPQpDao&#10;6ZPlNhn1zWnm0qbwzWlETUwlr9gvo34iMoKjylBf0ycYjeYRYwv9zggjHtMtbU7TA1JlYi8I2PZe&#10;8hfliiL09Ykde/PWrBCkaJMlWhe0zRrMhgnFA7J/9KYZ73sZVw89DrKeTldk3Z5vb+Prr+/jpz/9&#10;Kf7yL/+SvPwUz1+8tI3z2qDWZd0ylBFLy7O4fmMdt29fw/vv3cXG/5+9//ySLUnyxLBfaB2REanF&#10;yydLt5ientmdAQguvnAPP/AjD/j3kYd7Dg8WhwBWkASxwO709LSo7uqSr149rVJrEVry9zO7HhGZ&#10;L6umF3y1vTWTFmnpfv36dWlububXrvvSLIqU6ZPaRpT1RLzDvhCFqw3tP8O/n/JfwzX8YwWNKI0y&#10;mwv+HvAR6P/dJyOADPK5PLLZrB1Zod1pWpSLur2uzU29The9RhvtozrqB9SpG2cYij8NeyhWqW9m&#10;JPdxLqejl6361renj2no90VtcS7mJB5ANDsn3tDCsa0YaA4lv7S5m8+InTq6/+8D1SS4XiO51iKW&#10;ucvvDIv4+NtF/lcFxxDuTMe5Gl2Ko1QQlW/C3fWfYVpnELLgmorMOG1A2TQyTtPR9Z2TI7z+/DM8&#10;++Jz7D5/jt0Xz9A8OuIc0jBjZ+nibpzGvDjdacFSazAdynA6sjOWTyBdztrOabOrC6jMzdh6TCYn&#10;mV+GhoMxht3z1UdWRM1zXmCCBYx/HhJujiNd8P4wgLVgpUO91EcBVZWJgZr60PtRLyWyWR3T1Edb&#10;awXUHfSE1ox6vZ4Zp3W6RL3A4vze7Q9w1uziTEc9nQwZnuZzfTTqbaaTQr4gWWVgO2jUzymHd6j5&#10;N9kf7IYc783M5bGwWMPNm4toN87x/NELvHq+y77XB5LUwfqc2/Wyg+VQWTrdDtLpDGSgdvv2bdOJ&#10;ZMBiXcN/coMO7AEhcAr9X+ReuPG9guhNPMVhMm7UQ8pf/CXoFBQHjadI1tdtOfZujvfsJZywy7HU&#10;I7bZF40m+odHOPrqa+x9/Q1On7/E8cMnaG3uYLSzDxweo3dA3D9C54B4do4u+6N3riNo9PFnHLnF&#10;BSTSWglww0MbH8zUjhwi+P8fEqgSamfRg5d/wEbV2qPoT/L3/fv38d/9D/8tXm89t5dvoqdMPo+5&#10;tQXUFnScYM5o9KzRws4+542E5HLSpsmJTIQdmoilkaFsnkkkUS7m8c76HGZKpP1sHOVCApl0DHtb&#10;B5Q/D804rq0xoI/jyMs0fUhH73McqcPtw0+tXajo+vCC9F8pp7G07HPc4sIc+SlpnvnrCFDbWZxz&#10;mXT+pBmosb4XOkoXAae8djm50O+tgwiI9TAUjGmZubGoNkbDNV2BGfxx3Jc4l8voIZdlezPyMWm3&#10;yT7w+EQ+b2uGaie2Af9ZOjpBpMn5v1lv4PT4BN1Wm7L+AsqlitVRu0FqHVPr2D7umIDSo09zub+4&#10;97lBNCL9XOnaPB/du4h8UBjAOs4rrPUi46tGgxGafh6uLRa7XTPpJPRtodIWRQjGIaouPdNFtsp6&#10;9DFY/UPYBfT2CugforMlvUP5pxt+W+1rO/fLr/lfdKraWrtwJu+coXm6h4PdV3j89afYfv0UGy++&#10;QatxjHbrhHPNCcjqsbI2i9UbS/ZuZX5p3nYv1Jze11oOE4+n9M/ndl9NIXgx6Phv4pv8oggTN/iv&#10;4Rr+SAiUFP5/KxFduB3F0TgYh10N4iTjzR7GEafdadRIu3zt6JJeQPLNyLXjl+UfrxtdfPbiczai&#10;7T1hPlsijy4jm8lStuvaet/BHsctZRE9rt2tE5wntXPx4eE+zo6PcLC/hwZljvVbtzC3tGSsRClK&#10;5hGXiHP+tHZUOeiKU1p5iLYGymubv3lXYba7q1yLfQn1GBmY/P7vMoxjTrxXQXR7OtrbRuvkafc/&#10;BiwBwVSKgXGzEYwf8zqs02o+U7gMOCw65foxKirnUe2QPaCcrdutszM8pYz0mPi//Ot/jdf6AGJv&#10;F3q9IIFF78Nj1K0W5iv46QfvYHVhHneXV5Bhr/R2j9E/OAcaPaSbQzNQK4xSSIuG4px/Ka/I0Kye&#10;aKORpr6eYzHmM0jXqNPdrSK7kMEoLX2PMirzGnEugOQuPtNnnuL3tskA5TnNsRElm4ws2uJftG6u&#10;JnAaUiWluYvupMt7CP/L8xbB043SjhK3MsgzCRq7Rt30K776TD8rp8Yl/ZzwJOLYMfFbGzs4PT3D&#10;1utdTXpIUmY042xWPJlhfLo9dNGibqATq3LFFAqlAu6+exs3b9804zRtFGIrFPyTPpUwg7E4zs8b&#10;ePlyC8VCgTJPgvKndraKY5Yy1PsffER9r4cnT5+ySCN0e9o9GFjinCwDIX3ccXR0aOVtNdtMWuO1&#10;j/NGAz2mU51bwur6OvMc2EcgqpC1B9P3mZtXagNrCO8v6zv9+IxtpGNt9Caov1Uj3XP/BO2/e94S&#10;eNl0ypCtUuhDKsr/IzNMc+M0ZNh+5JEyTEsUa0iWiZU521UtJeO06iJS2h1t1o3T0nMyTqN/bgVJ&#10;hiW0i9rMHJ9zo7ZEkfJrRkea+/sAUOfQ2j9HFWutdwBqwyTLpjV3jQSvfai2X6m1p5AN5WEOHiei&#10;N/XBZdf8fJL97D2n+YtPGB9WNNKg+ol3E5TP1DrxUZPYRr/TwPnBHuX4PXz28W/x9OE3OD85RafZ&#10;sPFr7y+VFsukdR7xFBI2ipUC3v2IfOXmCuW+DOk7Ybsqv9x8jb39A+Ryedy9dw8z1RnMaIMN/rRW&#10;kaIeK1f6UafTsXJrPprU3YLedC+AuMSVN67hPwEYHyCo137wBmrTeamMzuQi18JFmBPQc2F7V7NS&#10;5k9bgx7uHNpCmgQpLarZICRjlBKUzCYNCzN522Gqtlgzd5ZuZa6CbFlbLOoFMid5JqyvfTXYrBxM&#10;Q4ZKYri+9aAGOVNn/gozQzTOtTriM9Ee4eTVPvq7LTMEkkQ20hFKGTKjEieTfBqtYQedYRepwQg5&#10;xpGAyFmGfyl0+gN0WSeN8VJtlomz7Pk8UkU//9laRHmqbaxZmLeEQwqeElT9RbSM0YR6Ge2umFdg&#10;YHrRbaB0PJEJMF0/1tMyicL0z/O2RRW2AZvKFFhm7PHM1SQUJ2MvI5HNIy2LYx09QGVUO5Fp+0pZ&#10;K5tS75IH02Sp6IqQk2xQYWDbds2+sIXuCG0dh2FucKISqWRxtlmMOGTbUjCjQNdheQb5GYCTjCyd&#10;M5xIMgs3ULj9IXIrt5FevMnwZcQrC4gXZNyRY9ky7HeW0SYPy4htRxpT9ca5TeDCdXSh+ni7qWXd&#10;vYByDBiTVbBQVYVoE6calhlqIU5fhVJGIZ2QiHo91Le3cLa5iY0H97Hx5D4FiVO2KRX95BDlhRJu&#10;fnADs8uzyJaySHAyMGMyHZlrSVrJzGBSZ56Hlzb6nR6f4tnj5xRQTjA3x3ExP4fltWWUZkpGc2Hr&#10;dfuqXQNNTaPysn9MELPeU+rXcBmszdVYBn5lGNGIo2Da7zAdw2iEIFpUa6sLLhuoKUyijj8zoT51&#10;1thv+ZoncgWX/eIBnuEFA7UAdh25AfyxK3Eq1hTwhv4UZwysgfERCWrBmIO8i64MJbQro4wmRrzP&#10;4UE+xLjxXMTPguGN0tDua+LZ9LLBAju7CBcDJlehtFeX2mFyTy8tZAwyYFuoLoa8r/S82fSPV3pE&#10;PLDdQWNrB+1G03ZX0zGfaYbLDITapQlm3iZS3MiFyMtknCbUCx8J1vqCpU+e3ycvzc7OovLh+1QI&#10;55g+24MMMiyKWBmm0P+xKJEruHD/W8HvBirSz1sghE9DdKX2YB20e5rtakShV8dzyoBkYF/fHlHw&#10;rbOabfYYlWDysExSW5KzDWR8yDlyNGhbXBmn2dkpFKBtkVjC9FShrTysr9DDvQfG9ZwUyR9hn6hb&#10;FG7PRc9fMFAjajGly2v1bzAys9wsHz3nz8uvhC0tJuDPq6/oKkz3FEbXXh7pOQbKJVF7mQhXG6iF&#10;0a60dYelNZr2p4Jhk8SdXi+GRzJQ+0Y7YaqcLgtoPPl8qzxIP7yWAutKRQxFyhZ6ofD+++/iJz/+&#10;yI6EcgglexPGZf6OOP/5g/WEewNYdb69Thabben1DjKV+sgVTHdlMcFw8Sf2jYdHyLaf9kvS8Wvv&#10;4/CyQKD/oSTfXqIJWBfzWaMzXouSRE8JdJm6xp5AKTG/EWlD9RDP4bjqnR1g2DxESuMvxf5PU5kW&#10;3xXaM39MCf43ApPWmDqn3C4DFe2k9vX9L7G3qyNieigUYlhequDDD9dw6/Yi1teXsLa6gIX5GqqV&#10;Muk1IfGZcUXgPda4xblBuy1qZIdyf4/lv4Zr+EcLNnhtdE1jgInffYppPz4jvcGelJ9yixahFK4F&#10;KiG9xmFHXS28d81AtUGdp9k4NRYmuWDY1wsWRjTZiWnwoWSEfiSlc1bjrgwzpN/mf3nCPGp5eZBm&#10;ZrvF/5OwaYx+43nA/zuEWAL3T2SEt4n6c/cCCoIbYPraKs6gqbgmo1LWlHzls4biRNeUu8youdMC&#10;6nWc7e5g++kT7Dx6hM2vvkB9Zxv9+hnQbiI56LG9u2x39oXJafq4Tx8GdtFmeJe+nhY+s0nMLJN3&#10;U1edWZxFlZgr5amCU+/mcx6rz2cpRSVZFk1XLCepwMsb1d9BHu+H0AsTdwouXPwQwOvlteGPzeBX&#10;EW3q2mTsEM42Yj/KOK1PVA/qRRIHloX3+j10uuyDXhfnnGPb3R7aOsplQCpP5NBoZ7B/2Ea302eX&#10;D1HIZmyXNH38pkXierPpO6i1+tBuT4WijgfNYmFhBus3F2wRe/flBnY29zkGqZt0qa+QfLQrh/JX&#10;l8mVEd36zXWsrKyYrlMqlVjSCBjH6mrEqRpMg8K+Db7r3tsBo79xNoE/OI+wUosXKJKuWC+NIo4c&#10;j8d/YlEaZzLu1EdH8S7lMfbB8OQUvY0t1F+9xsEXX6G9tY3EWR3ZVgf5/gAl6ocF6oA5plRgX2a8&#10;Iak3cox0uhyWbUs3vziPZD7H3NhuWigjgagcdoQWwUv2wwHRilCgsusdrdpUtKEdKJ4/f4lPP/8D&#10;/v3f/juct45J5pw7qP9mClrfXcDsYgn5UgalWgYnZ01s7TTYHmwf8pQBZUPFz2ey1DszHCfUodie&#10;abpLswWU8mnm2acsTH2U/GdIHTWdHiCbS6DJcZDgpKIN8EwlFVFQztdclhilbEbTGkyCEniCfVAs&#10;S78aoVQo4ObNNXuZKAM17Qbux9UoHp+xDrpM82H2icD4XoQW7vecyt42XEw78FybPyP3Yra8YPEV&#10;ZIZiBDu+lxVrN8n52WB6sard0cTMtGpoPI1RRaOmi2r+juZw3RMvk26r3SBF56l0xmgiQdfyF32Q&#10;MNSOgVYUZvfkpePl9evL8EawMg19MPYLRXl0STvmKih61tabvgdQ8iFl8fwxWKEDCuhG3hBL9Z56&#10;wkDXl1GrDWE9IoCqrblFeZtWygDbfZt0yti8z7m8cYLNZ/fx4vGXtnPa9oaOdpYByx4TayGbjWGW&#10;42huoYyVm4soV4vI5DJIcd63I8yi+V3r0zbHW6YqB91QLYJoT7+Jb/KLIkzcqeeu4Rr+GLhINt9F&#10;QLo3PUoELgN8K4imLYKeI98Q7xij7oX0plMJtK3RNx6BkStMMjlfL1Is5wtKy+eRb0NbV5ThgPLm&#10;uJOsz2mI/BR27LRkuaaOV+42LFwbYaicNgez7DY3MUgfUDMh+1BaRsS1mZqVIkZ+HHZv1asqY8VW&#10;wGikRoxWuTtPZg3k8lq187tTMA6IIo1BFyFg2v8tMB31LcNbSfI7Epmem7R2a3MYO8LXfiVhsD0Z&#10;xF7ySHSNHjT/EesnJ/jkb36B3/yH/4DXT57iaHOL8nvHNriw3a1Jf7lkDDXKSx/cvIHb84soxqh3&#10;tziX1jtInvaAM+rW1A/yQ/JuGacNXM6x9wuUtfTOo5GgXp4dUfZMoyiZq5JDWTvGFlRO0R31BUbv&#10;0y+tRDSg9XTVXXO+UTP99vGG/CKQqGH8tBHRDK+JCvUT0xRDYVHdPfpbAyXnGHyCyL0iyCibZQm3&#10;TObgT21lpdVaMH0ttuvm6y006k3s7x5a/VPUldQqmgcHsZ4Z7WkTnXQhjfJMActrC5hfnMP67TXk&#10;CtQCrP/ZDqQB7Twv1AcSR4dHOD46xuH+IeZmNS5JAxzTGpfziwtYWVuzj5NOz06QTMdxenrKezFU&#10;q2XUajO2u/b56RllNh27Ll7h8phO9dL8nEzn7Nj1TrvFclVJZuQLYhamX8jYMAx8BY0bhuDP60MF&#10;B783HcNBtOvOBfAGdf/bBGVHtOSJvtZDNPpiG+ueaFHr91Ym6dKsrz7YTgozZKBZxHQ8J13zy8jN&#10;NrbROxd/T2nP6aMV22wjQqXBOCPZbETvMy0u20g6sUo0XWONgjGvDxjRvscL/+VebOcLEAWJq1uT&#10;Mqp1C9PSRhJ6P2dynoxZ0CW/OLaPEM6PD7H5/Bn2trfw4IvPcXbgO6eZHssEZKAmetFaj1CGlZli&#10;CpVaGe9+dM92x9cgt5V50tlJ/QzZfAG12TksLCzYu6e0Pq5imUQ7tlsaf6JD2dpIZ8pkfD3QProL&#10;VbvsXghQa4xvXMN/Ygg6l6j/B2ugdhFITsxLTNsYPP3BFYMzJcZgUh+FmVf3WPf62Sm6/Q4HOdsh&#10;l7ItBmcWKqguzWDx5gKWbi3ixnvruPPRbazeWcb8jXnM8F5uhoyF/GYQH2DIyUGzpr7yHUpTs9lT&#10;SMGMg8O+4FNZw+gmg4n3eM0xHT/uYnTaRWP7BPH6iIMuS4W8h7asQJlGYbZM5l7iRDTgREB1r9vh&#10;IBxgQL+26cxwshl2KBh0+Wx/ZC/rdjc3kS4WMLO2bDvwqM6a5GWUpvy1bW6czDEu61wWPAb641lm&#10;R6FRKOY4IgOxHVXIRFglTfzBOl1t582pNuSl/ejyn6ECDRUoVJ8wLeKACej1p+0OkiSjTheQKFSR&#10;nFlGduEG8mv3kF1cRao6g/TCqu1SlijPYZAuoTdIUWDJkOFwQlTZKAhBBhjCnpDMaUgmxSx1TrHU&#10;4z5r0yMj78QT6JqbRJvY4SQxKFQwKJaB2jzic4tIrt5B9p0/Q/bORyi+8zPin6H47s+Qf+fnyKx9&#10;gNTsTcTLy0C+hmGqwHlI227KsEWMkHVSu7LaeoUsdulfm3tbBQwhFqrGMr/oIvhDzOh+FO7IyUi8&#10;VoYEoYnFmIkmGPS7GPTaSPPm6OAAnZ0dPPv4N3j821/j1YMvKIi8QG/YJE1lUVko4fZHt7D+0ToK&#10;NS30M82U2o60xB5SeqqL6mRHvWrSZd7aTU3b6z9//tx2L9HxWe+8ew/vvvcOJ5cZN3KToiLpkZzG&#10;vmCnm0iK7hjO/tEEJfNCp5pruAyhtye+qJ0u0ILA6WA61DDQHe+x1wwTvBDjzzBMS6kyTpsYqE09&#10;I7+Q/9zvvST0fxGMAyOwa+e59nWHITMQkcodo8U2V7zk23Cc/reg5UMCtRKTPsXXgnFEnIKgeFs8&#10;RbrOlJDKFCnAiMelyTtj5K0DtKh0aRGzT/oV1WsnDrIF8iWmaOkzH8ssuMEfQHVzd3InhBFC/cfo&#10;CoXK3TPk3MEnbZFVLqP42I6eJ7+KkbfH8nlkKhWOO3I1Kni9fh/1hhbOgSzTSEmTY3r2VTHzT3J8&#10;aWfINMdrSnyCfFKGegkKyOKDZJPGW2WglltaMP7BhmG5mJiNSzpTeAGigCvvjUMdL1HTlN+BxYjA&#10;28YrLiFX/KfDPqgTW+Rn5+i1T9E+30evccBGayKd7CFH4s2mtVNci+3W5hzQIP9vsD+FdXsRrcM2&#10;XQD2tvcvbidlEd/VgmtQZoWa64QqlrtRGIvnBmIy5vH2GqndrP3F24w92tzTYVifKOO1sCOa4tgz&#10;EVoalpYv+PaZiZ7VDgoqk2hDfgvjPaVteRBNEeR9FdIN1BhoKFC4RrpGNV0RsuKzHHSIKquMNbVr&#10;oGS9NJ483sQ3D7bJyzWPuNGmzWf2s8eJ3nLWEHRFtxo7N2+u46c//SlKpSLDBf6MA9s7NCZrYItX&#10;fN7SVaI/KIjal+0wplfzR+FWa6+TQkKoy08MN6XV0Y9NUNtTwZKZKWUujOgOIzTTU1dY7csp8ysu&#10;FVQzHjRGZeNWnWNtGWU4KQXdcSGmXJVFMaz9WTbKdBKjvFeNykg5PSRH+qKS44c8xBe7SBMkxjh5&#10;Zqx1ilj9EPWtJxi2D+2Ie2TyZEglpqWykQ9Hv+8FWHbRkimeLFs2k8P+/j5++5vf4MXzV5idzeP2&#10;rTn8/Ofv4Z/9sx/jzu15rKxUMTdXIJ1S12GTxmLkMzEq1KM20+pyeFJSVHPqF9ro+yr/NVzDP2Jw&#10;vuD8IfiMOV0ebmRg4RcMjeTXrlpin/F0Ehnq66UqdeS5GZRnSyhXC8jlk+h3tItqHW3yp5OjTRzt&#10;v8b+9ivsvnyK461XaB7soH24jzx14jx5YIryU5o8JakFNI5/sgLOccxS/8S2xXPEUJ3lsiiaAyVT&#10;S4oQ6pbPy4qmqkxw6ideGv3GMcRvAs+xfFwumHbfFk5nexUqivkNOOfbIrLMZjRvC3Xb5wlDuy+X&#10;/FQL5a06BieHaOxt4/Xnn+LlZ5/g2R8+waPf/gabX32Js2ecM06PkGg1kB32kKaclhx22JbKo8cy&#10;yiStg1a8i15qQN0/jTx11dqNOaz/6C4W766iulxDaV4vNCjPk293yb/t9TXTkH13LMPW1Y727Ahb&#10;BPfOiSBUcNIPkyuC5kjzTLk/GJjUxHb8c3I1tDukb7aK+UNz6ONBGXVILtTRuaL3BnWjk9NTnJ6d&#10;4+TkBC0d70l5I5HKIlug7jC7gj7llMcvjvHi9QGSnDhrlRIqxaTt/pQv5ezlhdIYtXsYnrU5TtiX&#10;VD5juSFqc0Wsc37OJHpIdBroNFokoTgO9ltWpoTySkiG1QcUfdshSTKO7wIRx8rqKudtrVFIrmVt&#10;7E8dJ5wG1TSCqfF1Ifx7hPGwln+q3V12H1Oc1U1js8/IPQr4KqI+/vajPdlu7J94n3rMwRH6rzbR&#10;fvgEZx//HidffIVzYurgGMVWGwtMryzjtE4b2W4HOfKyAsdAhq4+bE3x3vDcd5bs003NlJCrVdik&#10;5GMcSyIYlcNOTbAS/sDASEDtzJKTTlSDruiHbfP551/gv/2X/xK/+c2vcP/h59DxUfYRci5F+bWI&#10;1TurWLlVoz+JdCmG47MWtne6TEMnO/TQ7NSRz+dsZ67GmY6wGaLfJu9pdzgV+bE2w2GL92PIF0B5&#10;M42778xgbb1MuTOH+fkszo9bOD+h/EyZOjFMUMbW8Vdsa/WxxkcwbiM/Ozyso1io4MMP7tkLxWxW&#10;xyhxHLCSesdna96mHUZ0bx12udfCtTBwAUGgvLcJk7zGudjY5PUYFThVXrouc3NOZxuIXydTnNNz&#10;GRTYiNlCBmlil3OE5nutNcrCT/U2Q3I+K96jpfaRjGkbDbTOz3B8eIi9zQ0cbG+hfnKM86NDZNmG&#10;2niLSq+1neYtjUmVw3Ro5u0/Au+bbq9oKueUG2BSF8klSofIMvGfhxkGf7gnUDv4+BJc7JXJ9eUw&#10;wfR9wWW/ryh4GUK4Q3Rljv4R+Wcxo8tQ2os4aRP9D3H0gD3GC+VrfUF+nOD8bx8K6iPBzil1w1Oc&#10;HWzh1eMv8fLR5/jDr/7fePDFr7D9Wsc9vUS7tY9icYDFpTyWVst45701rK7PY351lnN7ivNF3OZ3&#10;zlA2t+vDaV/H8XU0X95QqQSTkn3bL4owcYP/Gq7hjwQnmzDyriIip8OJSzD+QDo1lP9qNFo27BPJ&#10;28fu1LOWXoRjj2SlCM0Y7RKODdQkW2h9VenqA2C5Qq2FuGv3tYEB5W9hLNZBLEEZPT1COkN5opTA&#10;wnIZiyslzFSzyBdHlAdT5NF1yoeU3Fv64IRl1fHwjbYZPb1+8RrffHUfz755RD3sCPs7e5QBF5DL&#10;5o3xqFZWE84XtpalkoaqRWgtTleXqmloiqth6kGD6esQdgX8EVH+/4HvTDbU56pI31nXCYhHD7SY&#10;TLDTMqbmsR7nuz4bjZzT2tFiU3ZpHx7jcGMTX/3mY3zxq1/j3/5f/2/4+u9+jeOXr5Fud5EgZgd9&#10;6mpDzOZyeH9lGffmF/HztdtYThRQ7LDPjprAMWX84z5qiTJyI+oJ/SzlmzTlVtFftIEHZXqdydBO&#10;8n8uhmw+jRJ1gWxWenycUzvlG+oNei+l0z11moP0X/vxWekFqXgCTJVUrfcbjMe40nNUa5OhSUNU&#10;JWzdXY2pX5Lylun0xEBX5r5FiJI1dJi6irx2FVyVmP0R3SK63K2PwHU10qYgvG6ct/H40RN753N2&#10;ehaJtexHjtE+x2qXcqcaYm61insf3MI65dgPf/we59EVzC5WEUux/mm2WTplspV9gEQ4OzvDg685&#10;Dx8fsyVjWL9xw9ZTt3d2GD+N9ds3sbQ2b3ZRBep0mVwCO3ubpJ+u2TPUqjVWYYQZysOFQoEyaZzz&#10;+Bxl3zQanPf1gcbe4R52dreo121xni/Zkb+VmVnWQXwqklHoSgd1A0q1ifeNJFvJSYqlvhVYOwU5&#10;ato1r/4RLRL/OZG/NTB+I15FotSO+gmhaIqu/Wxdn50jDLxYa+HJFDHjGBmljdK+89owlcGA4Yba&#10;6Ea7sukIT2FChmu5yOU93Y/7hht2xKfaRsTAetqak6qschqq1TRfRCi/tY01FCEqM3/irL565WPD&#10;kFdjv6Iw8SgrouYpzhWcQ7ReI4zbvNFm29RxsvkIT7/6BC8fP8DHv/wFXj55hJ2XG2ifc2yTN+W0&#10;e5/GJvmRjvbUZjlJTgOlag7vfHgLy+sLuPneOvLVIqetGDqkNb2zlIHf2votzM7Ok96y1In0HsTr&#10;pJ9oV3SkKiWpIMnewN8R+H2rh+Cya6ALR2+Ta/hTgM/9Pnp+wAZqUT7RiPQF3yjYICJYeRk2PcgC&#10;OMvzheVWvclJvW9faeZyFLgKOczMVw0X15awuLqApfUl1Mjs7QhEKk2S92SAM0iw/WTQwIGko+Ok&#10;SIk/+bGenouYuXK03UcSnFY10ZLJJCQDagY+7GB42kH3oIkUJ/ssmVeHQkGny4HPNAscqFkOyCHT&#10;1pbuzSaV8G5HIiaSZFRJMioNfBkiSAStD3o4q9dRXlnC8rvv2FFc9mLYFr70cpqsiwVLcObRTmma&#10;CM1ITRa8Y4HWGZYaTnXQsrQs2D2YdTHy0B2BLniTOGlhAq9DDBkkaWK0Hb76bCW62vlNRhPGIJmw&#10;mG6cAqvtpFYuI1XMI83JTMYlqWyZzDlrW+Wzp9Bn/J5esHNy6Pc4ZbIxumyDDl19sNsmdmSIwjht&#10;xm2PEujEUpzKdXRnGl0ZqmQKSNUWkK7Oorh8A6XldRRv3EXh9kfIrdxChtfJ+VUktWNaYc622/Tz&#10;n3XMVfRagu2jumnBQ4PKjtCQos4W492pNpoGhqqhrLEij9ov+EPb6zKERaj/ZsTCfCxtBWiVhplr&#10;4oAWB4Z9pEl7na1tNDY38fTzT/Him69xdryLdp+CAyeE6lIFtaUqVu+torJUJh1TQEiyl0nLdh40&#10;03UDNeZJNHpljeTvs7FlQPny+Qvs7+2b0eTdu7dxgwJOMs3J0xpigvaCQHM145mBmpWdafN3iWKu&#10;YQxsFzWNNc/YQyf4o2u6Y19EDnLdiEQ06GEkByMTuW7uoF3URrbboMWfptMoQWUlb5g0DKa8Y7BI&#10;wuk0VJjoOro/dXcc9l0oJ4AlZx7VgXW2MoVAQVRT8kJJUtoZ0lCGapk86TJHOVFzm74WT6HVHtjW&#10;5P2+ti2moMWGyYj3kN9aMkQfYaEFHafp1a/8ehIaQLUNNQ5+n5fkc/GOwIwk5GrIeJMxpRBdIEGO&#10;84WOQ451Okizbu2zc1P69fV2nn2cozKhr4GH+jSb11osTFqaHGHkj2qPgfgs554O89Pxk+nZGmZ+&#10;8iFyy4uWvuXDeNZ2yjbCC6CkdDOCKa9DKHOANyJcBG8JgdOqQrTwLKMY7Z6GEZXeEefFdh3d1jnx&#10;jMyEcyTnXB2hkklTSY0zPsNGfc6hVG6H/TbncvqJJgFQOHfjNOYWuRMQH9a8o4rpUtdE9YEC3nBZ&#10;SvqNLsJzUqqE9DN1xnMjszbDBiYD6J7alZSi+EpHbvBbWv6svvqw/BksVNcpRd3jLU9dLtH4p6Wh&#10;pDQ7211dRcg8NY/YvHoxf/00b0osGcpAbZTCo4ev8PX9TTNQs924FIvRhSINtaVobNCnUkwUrVk4&#10;+czdO3fwF3/5F6hWZ6byF4TyeNnGP1ZAZRm3xw8OVB+n1wmEukx64gKIbgIdEe03rr/3k7viX87D&#10;vAPkhrBp9PuhHS2/KLmQqiC4V0IUUYs5ku1UI1EiJUTyjgESVEJVBBmomd7HssUHHG8aa41jDM4O&#10;0DjYJI8doDg3S6WbcmaqqCcZWctHTDjK5m2DxrGO+NTLaw3pNGXJne0t/P53H2NvdxfrN2q4c2cR&#10;H3xwC++8u0gWpxdQpF+9OBmKhvscb336uwwLBsriKdo52Mv9/ZT8Gq7hHzuIqUQ80H4+0mxuvjDk&#10;nJPaf84ZpjvwZx8gcfIydsqhqi8ntUtKKptGlvp7oURZj3Jct0X5QbOxPiAbSdbr2NfCBzvbqB8f&#10;oUHsNxqolqooZLMUFSjtceybVmIfOnjZvBTEIETTMV2LGI67nGD00+2rwukfgxINEPyMoHpZfsH/&#10;ltEKcSlsOjyg7ZzAiujDh+HAZcvJ7EZUJYMrlPxJ7GtXhaMDHG28wjcf/xqPv/gc+69f2S5qg8Y5&#10;sv0uUoyXYnop8mS91NbLMr2I004peiEtY7NBeoREPoXibAm1lXnqq/NYuLmMfLVgu6ZRyGWfkBbU&#10;v5LtqLvqWmsxmoJs5277uT5r05EmNF54T0iKoo+Vt1/kGkTO2P3BwKR+Vt2oryb06H1lft2SS0FO&#10;xmC+HpOyDyqPT85xyLGi419kpKaXXoXSDMrVOczUljC/fAv7R3X89pOH2Duoo5DLYZEyQI4yebGQ&#10;Qr5SQrNex97OHgb1LoZnLQ4dyhUZZpgdYWGxirv3VpDVmkOrheZZF416HxsbJ+yiGJLU3VQmjXvN&#10;8fogU2tzwpmZGdy9e8/uaZxrJ6lIApoCr63jt8B33HpbMB5XEUz6xW+Yyz/TAViFPv/12P6SrVOs&#10;l60n6Vpyl74M391H79kLtF68RP3BN+js7gHspwKfLZB3ldhmSY7VUbuJYa/D8ajnSP9MQ8f6yOhH&#10;oGN7pF8kFudQXl1GLEV5rZzjWOGYEQ+MZCAv5w8HrFXZltJhhKqH9Pzjk1N89vln+Nf/5l+Rxl6x&#10;yfZN5HYDtSRyhQJWb61i8YY+sGQilGmPj1vY2tYHDBn0KCN2ug3buU9HnGnHP40fvWyRUW4SOtaG&#10;NB7roVrRi5Mu8vkharU89aIilpZqyDOfVy8OsL8rIzMCO8B2AWM6tts3eZ9kVL270wdJZ+cDLC3O&#10;48/+7K7tDJrLxdHrNk30T4jXibeRj8onMNbmLRA5kV8gv0eI4Pvo2Ul+k7Q1Mlk+Bnj2KquuPUz3&#10;NH+rn3Tyg83zonfSsXbklmGedl7UTo56pkV+pJNFdPzvSLsxMDXtlCCQkW2n3bYcBY16w3jQ2ckJ&#10;2o26v0jN5qwcCc73Wo9UPr77BEuil2WUMaSHW3nZEZ7SBBRTKAiu1ymA/NMoZ+o+6+mzTmSgxn++&#10;lk7kP7nGHy6H6XraH9274JdrKP7OGyH/qTvmmHuRY077BeF6Ei6fX4lytPZg4lCE0hmFWntGv41h&#10;t03Z6hj95in2t17h/ue/w+aLR3j59EvUz/fR7dWZkna3G2F5ZQbrt5YwNz+DuUWOE8pvCe3CyflC&#10;azZ96WniTJzvtcuGGT1GjWQvOKOfV088kx756Jpf8zoHu+4ZRI65wX8N1/BHgsmJEY2NCWhMR5Nx&#10;8iaIRp1Op1FJafz6GqXu+7qlUHpGGM8TdEoW2oP2p6swzqfGu/kDKkRrOpK3lbaMCzTGJB+H/Bzd&#10;z3COPK2NkE0ipd2vOA/GKG9LDcpyjJZLBWQy5NXZOOerQ5Nbmifk1X3WwwQa5RmzXXhfv36N3Z1d&#10;vHq5gQZlyg8+/Ihz46yVMpaK+LD4kvilHrcSs+QMUzXDsBeyON8NSjSAZRAweCK4cE8BU+73ABeS&#10;Zh0Np/P9rryvun8pTO94e5wXBXp/p+Ql5+mY8Q55M3ubITHKlv6ueNBs4WxzGxuPn+Bv/tW/wcPP&#10;PsPjTz9FvkfdjPNshs8lKT9m+GSOz8xT/vno5k0sFStYyhSR6YyQ7o2o03GubHL+PuthrbaCtN4y&#10;tSW7MhetaZL/qj8lrehD7H6Kc3eWcj77PZHlfc7nQ+l9nDdGXcpTogPqHEPS3Mhog+nQL4Mt/pfq&#10;Z+U3AyG6TjKkZtWVBOJr6j5SNKRkTBTmSumF8tgQftsQpflG0qJhOX7lwAsba4JI5pABnuqobtJU&#10;KrmoUW/jyeNnviM15Rne4j22X0JtJnsD9hXH4irn0Hfev4v5xVksry0hm8+yPRSP7cW2y2YzNnd2&#10;Oz1D7Sj89NET6lc9lIolLC4u2qY4W9vbHNs5rN++gYUljk/KmjreXkd37u7vMP+h7ZhdrVTJBxJY&#10;ml8wXU3rK2try5THYtg73DU5Vjtu7x0c2g64M9V5dvMAK2u3TM+0d+aKxAoNGG7HeQrUd2wP0ao+&#10;ivZWc7RZ3BrR/tmz1pFyx8BrRfKIbxfULy6KOj0JGWzZeQxClLeqE8pAR0UMHFy97hsRaHyKbhmu&#10;tlB95Sb0Hp20T7/0sYFQzylemDB4bT/6jXV6NmM0nh7l6vxd/suxvDxCgWKYy8vL6FHEW9gzOt2O&#10;bjzSWQxHXQw6Dey9+AbPHnxBHek1vvjDZzg/PbX5oNfq2cckOa21MZVej3Ii5TfZHeTKads57YOf&#10;vIOZ2bKdTpgp5qwNlaNoOEG9qyy7EOqq/n5PpfU6Sm6XDY/CpA9oXUDziMaM1g31/BisHlPuBfA2&#10;vYY/DYiWBRwBP3QDtYlr/+2fCDZCXodBpRAD+gPxBTLUAsGwS+bIEV7I51EqF1Ek1hZqmJmbQaGS&#10;t20z49oVKqFtpqkscTBqQVSujtzs6gWX6F+DSQqT8hEjifLWgrq2wDSrTjIcTTpitckOkOQkhN0G&#10;hkdNxM57yAw4tXMg6gvWpnb2ofaXzLA/yMBT9BfSGbQ6bZy2W8xbrwI1XUvgSNlLxAEnhB6ZgAZ1&#10;pjaD2fUbthWiDJpMYGGB9CWsmKCsk63QVmBN91ElDBXmLWf1EEYSIv+TOTtbMxCBGJEI/dp8U4Sj&#10;BQWdc27MVG0gK2CGa0FOL/1laSyDEorPoGzEe3EWMYVYukRBpoJ4cR7x8gJS5Xnk5teQry0hr+M3&#10;K/NIFatI003PLBqmqpwwZxyTjJeqMt7sKvKLN1FYIC7dJt5CYe0uijffQXb5JjJEGaMlKFwlKovM&#10;s0zBSDukZdjPabZnkn0bGLnK65OCREC1dpxKtL40dwMLMW5h1D72zDQ4bThE6V2FcsbXDvJZ76iN&#10;ras0aZEts/Pt2C22sVo2RkFm+6uvsPX4ETafPsLx3hYnhAbiuSHSpRSWbi9hcX0RlcUykiWZ05Fi&#10;SM9uXsGyk1ZED0L7z8zsWFwWvH56jjNOOpubW+j3+qjMVLB2Yw01bRFLGjVjTbq2u5XKFlymbMqH&#10;ih2lHVHKNVwC6/Vx09iVt58FBhR4C4YrgV9PxA5D/tMRCBrxKSYkDm+bPkpuod//Re6039zgIUx5&#10;PfUJ+JXna7zj4u0L8B23CLqrer35U1mM9j3i2FWWolt7cWguHUU3YU+7HMpgTdvp5g2pXrM9yNdj&#10;KdIk24XCYMqOihL9R2W3ASaj3XEuF3zh51eT/xPXCnUBPCRwCU8lcF77MiTKOhizqK4G5JPokd9T&#10;uBuRx8uw0MZ8u806KC2vu8aXjvdUmv41B5/n3DPg3NNnvBYvZaSmoz1nfvpRtIOa2igYMmlMehmi&#10;nCdwKfCN+5fh742g1hCqJZzv2AKK1Nhhi3PZCQa9JgXbBnodN0JLsn/S5C9JKU1UzGI68qSrndO0&#10;g5p2Fu1Gi/auRfiij1LWPCOlRxAqEiH/bFxFqBIpMLgBrHuEuoji2lc/Ql4qD/00pXc0B1u4nlcv&#10;B2538RfuKV3Py9Mdo4UJpp5guPHj6J4tKkU18/hCmxwcx+lFtwhjA7Wh6DuNhw9f4+svN6l4hnqr&#10;vVQT0pjGhOGQbT7iOGH7sw+0fXImncSt2zfxFz//OeZm5+xJZXIpu8hV6ziYDGTjK8T4IYFqMd3e&#10;wfX6hDpegChQscZP0BP8k0ChboQHmJ61k/oxSp9h6nGBYgn1SABLwr1j9wJEESIWQ/mGtSHq0gzT&#10;9EWUcSiFUT4mH9EHBPbCr3MONA/ROdpEc/81hrzOzcxQ1pw347QheavM23whKaJX4vcBZqTCgaPF&#10;j067g8eUdT7++Fc4Pd0nTc7hzt1FLFC+0c4VCRngk4a1uGovpjgv6MW2IWlZRva6PxjI+JJ9O+7E&#10;76v013AN/1ghcIWLY8tfzkQXAcjYNMfaUZ7R7kmKZC+WDcmpRvpAqUddUl98jewjGX3YpfT8YzIZ&#10;fcjQgLq7PvpifB1zH6e/X29i2Oqgc3xKtnaE3tk5RtS9U9SZySSYF3mBZAjyQ70m1U8cXrqfeERg&#10;0wZW9jfr5XBFeAiaRgFdu+Q/r627bwsFKrZQs9h0Fdw/ueuzmdpAMakldjsui5FP2stoyaBsz36r&#10;iZOdbRxuvcbusyfYeHAfuy+e4uDFM3ROjxGjfJZkfNOk2U8xGWRwntHOlTpWua9d07RTSoJ5yGgp&#10;k0B+vozyYtWP89SX2dUSMmV9ZSxp143ZbMcJkoW9dGDlXN4j8tqM1vRTe6ox1ZDesvYL7vRvDME7&#10;FfTDAC+w1+5iNcbXIdBAFxwjxC71i0azg5ZeYFAoSGq3tGwR+WIFxdIM8uUaMvkymp0hdvbP8OTZ&#10;azzbOLId1UqFPPIcdzmKkzLEGVHnaLTaaHBe1m4IaLY4YVO2yHEcF2OozZU5NzM95pzn/V5riHq9&#10;h92dM+sr2VSpy2SYpg8aFaY1SulpWqOsVqv2oYR27dWHpRNQZlfBhUo7XBH0tkG0Z3KW/ER5NQad&#10;1qZpLhppvBRKLklKrmcddSSKjGfBtmw+eoLjr75Ga2ML7Y1N0/9y/T4yfEYfnGlM6iWQjQetw2jL&#10;KFuLYZtS5tHLwSblpfMOxzGfydy+gep79xDLZxAvykBN+VMeiulUhVDOHxKE8rorw8rXbKvPPvsC&#10;n3/xGX7/yW9JZ6fojdrIz6Rsh65sIYdCsYTlmytYvlFjfw3Qpt4pAzXtoNYf6INU8ibyKRmo5Tgm&#10;6mek65ROr0iSf3VQzHUxP5dDOiu9aIheX3o5eZ3RZoL6aobxs/RnOD60C1sWA+qrHCZkoTrOin2n&#10;PlMfsstEA3rPfOPGPH7845vUueLI5SmLD9sWL045lkoy40tH85WY8VqBrswfUI7CzGOXgonvbYFS&#10;9FTHaY/zFXj9bEx4gIGNAlZa5Z/UgXViRM35NvfrRTb97Wab1Wb9JcNb2m6srhecWv/wnRO0yiWd&#10;hXMA27bb6XLO6kI7sGgdus25SmstQ44DyQpsfJaAban21Ho04yhtrT8HCKWSO/F7fS7WJkCISbRy&#10;CjXyffQ7+nOSIXRl/oCXw6Is3rg35ReoTOMmHIM9FXnHT0auw/TVdIxvQ1v/Z3vFTA6QDKD1b8lX&#10;LfQaJzg73sPTB5/j8Tdf4MXTb/Di2QOcnx6g3z1lAh2OoQQqM1nMzlVw++4K5jnPayxqxzTxrgEx&#10;smswVLPpRbzWle3DAaLmdhmvBTD6iX4q5dV+u5y4wX8N1/BHwgVaCnAFHfmQjQaugQbr9LU/NB0S&#10;0pFjyH8hv8u/ABOfQKkJbSaP0NfuggF0WCv05zS4BEpRfNBynUIPs3ANRD6qtTu9xxSfHHCSkuFL&#10;sZRHuVIyQ5eTfe2IS12Mz4ilGsuhLqXxKb4qg5h2p20fQujIz7OTY86HRYwox4h32/i2dhowfniX&#10;RlRiesdG3hOOIP9WUJ4G9Jhf/8aBU+BhF3rlqmhvCa5M+o/N79uLfwEUZO/vrB2jgIjuZCCidhxx&#10;Puw2mnj11QP87t/9e2xIrnzxGsluHyvZAu7NL2OtNoflmRnM5PKQ5LJSm8Xa7DzeX1pDNcX+7ieQ&#10;arMvOpyPWwOk+3HK8pTo6R92h5R0tM8Z+1NfwNInKcWOfuSVdDh1YYx6xmhAOmr1OEd3WCbOH3XO&#10;1y2Wr9mzNXQTkrRIKRmBpMxE9M2Zk7QqRzlBqWpdVLLFgPUOFfcfc+cNuWoHyVYmg1jA2wUlGXDa&#10;N+mIiaOymIGazaVqHR9b+qmRdCqY5KLGeQuPHj6xHam1k7RsFWSAo53RNGfOL89ifmkWd9+/jdmF&#10;GtI5tjvvSf/1pDh2KOPYSWr8Nc4b2N87xOHBEV6/3GB6CSzML9iOaO22PsrYRjafw627N7G0Os92&#10;kjzcsvWVDud3fTBwdtK0jXTkX15cYtk6lJcPKUdzDqfeUa7IcDWN3f1j4zbS2+LxDDqtFqq1RRQK&#10;ZZPPtGGPQDKd0rJeisa2VJ74JQO10J/TYQ6RX+08jd8LSP5W8uoz1U4oeVxIecQMgIURkVJuMdQY&#10;jNDoL0orVEHv/GQLQfI2Gwhx6kldPM6FSyXgiXh53DsB5RUijF3Fuhqvii2YPKn6agBy7Oo9naXf&#10;ZbX1QUILLcp39aMDPPv6Mzz+6gsc7R/iiHSmD0o0fp1eqIOS//uOeep/IF9JYlm75i7VbAdAnWCY&#10;yJNeKPPrwwQbz0Qz5Iv0W7NwUbF53z9cJfC++J6d1MYQ6QUyjNY91wkisOem3AswobBr+E8PQf+z&#10;3vrBGqhFI9RYuqiP5Y88Y9T/aHnS4lsdpiri15ywySD1Ik11rlSKmJkpozhTRFUGavMzZpyWyPrX&#10;PHaMxEiTJgeFFlLFuDk4O/2OfYknwxzfptzTni5NKpnipJIywcpezjJSss38KccNtk7R368j3Ykh&#10;l2T7Z7M4aTZwTiFO1uBmyiVDoHwes4USzskMtqkENnod2x5ek29Jxyt1B5zYKfhxkFrds2lU19eR&#10;LxY5QJO2kCdLem0RKWMwjnpjirxgGgwL2mCogIEYgwfpeE9NeAqTY16BGpMRXEHUtT8ttKRYlj6F&#10;T30h54Z6nECZf4+CSYfhshJOJDOccDO2CxqrwcTZXpkS4rkqEqV5JKrLSM2uITe7gvziDeSrS8jX&#10;lpEuziJZmEFqZgGZ6iLSRPnjlQUzNEvXVpAiZudvoLR6F8WlOyis3EaRWFi/h9zNe7ZTWmphHQmm&#10;HZ9ZRIx5xtIF1le71qWpBCc4YZBZks9ara0PtYingSTBmcxai+50bamXjFtoDJ1xjE4NA0iQ8rDJ&#10;vSnUPZuk2Z4iILnRf3PZD2PhU4xbLwoGPc6BAzNcSfFG//AQT377G7x4cB/7my9xdrzPkraRrXKM&#10;z2Rx450bWLm9Qn8Oo7SmASkUpF1OsuEFrujBfqqvfupj/iTYHDL97e1dM35cWJzH0vKSGarZYkJC&#10;Ew/LFf2cdpzPqAJhISF86XYNb4K1zLhponay68jvF8ZHJr9wh1RFvm5+o0MjEzNKk5GaDNQMSc86&#10;DvIN0APBnRTCIbpU1427L6A5ys/7eXIdXVq/j299K1yoU/BHrp42YT4q9iQ98jXyY/8KVsKhbjCe&#10;6DhZpJslfykini4hITeWQVLGaWRuUrL1vFhiXFub81mbKLVIH9NhqCHnAH4VfsEfwi/CxWsvdhDz&#10;5NPIoqsbodnIj03ZGj/L1HkvwbGWrs7YcS96IdFq1NE5PrJYKq6NOfFYCoTk6HyGgUTtUtmnYKht&#10;ct1ADchwzFZ/+hGy2kGNAp0WaWVoJb5j6UV4AS4FvnH/u+BCZG8Fd9UKag32Gf0SfOPE4aCBfvsI&#10;/U4dvbYM1FqsTx9Z8hYzUNOCBZ+LDToYMM6gy7lyykBNioFYaDBQ00tsobFwY1IqkOqqOrOtrb8v&#10;utb+uqZrJeU/ldDuRfGkGVi76T5j6aea6IhPN1CbblP//21oP6Zpi/VTYcrHw/3aFs+t7AKWUnW1&#10;mqmUIT1fpDdUenxG9/UTBAM1vTDR0d6PHr3C/S9fgSKH8WkT+q0dpYiwnYVxvXAB0mnKEpR3ZJyW&#10;phKxuraCn/35n2ORiqqDl1k8x0rjl35hshpLxQAvkyC4PxQwanDvuOxy1d5OK5dBYRauaBFa+8gv&#10;sLAoUBiB05r3IWfVMYbeVnPatMpHQlpyQgqTlCIIN4kRe7C1H6WlYBmnJal0uoGaaIjSJ8eLRptq&#10;FmscIHa+g+b+K9S3nyPF8VhYXEVyZt6OPB8m3EBNHz9Irlaawu8DRKdCHbHUbrbwzcOH+OSTX6HR&#10;ODLjtHfeWaE8n0FtNkU5ha1mxmkDyqDkHxyfWuiRMquvC7WoIt7R1RecU3OiG1FewzVcw9sDn8f8&#10;N4GrDNT0QlKLq3rxrCPYbcwzUoL6unYsl/GajNNa1In7nK90lEVO2//nqWuneV9f/kpPp/zQp440&#10;aHaQpCIn47RhvYXG4RF52THaB8foalfaRhMJylCFmRnqgNprmJyW86sMFGxXL/FFllF6/LQc+iZE&#10;FRkzZrnuXIVjkWQKQ5DsFmxaCH65up72X44X8NKz9Jo+H+TPgAKXDvynK3F94/mspLFBCgz9JmXO&#10;5jkTkKEf20LIeJ3GOfaeP8H2syfYevQQz7/4HAevXtoxn9rNKcG+sePomXNiSB6rL2DNOK3D8vQp&#10;n7J1g4Ea5fBkIYWZ1VnbOW1mge7yHDIl6qoUfG0Nhn2qn2gm7JimSo7lPd4PuqfoxypuIE+gvECD&#10;4adKRhDij5/7AQHLPC62VdP709zp+tg9n9vV261WF6dnDXQ6lMFTWRSKFeSLZZQrNfpnkM1VkMoW&#10;cXjcwKNnm3j6YgsHpx0sLN9AjuMuyTFSzCRQzFHfYLqdXh8dzqUynBqenqHHsUdRE7E8UKkUUK2V&#10;UaIMuZgvkJbiODtrY3PzmHQBtNsaZ5JRSQ/Rh40qbrvVthcf5XLJ5u+lpQW7dojq+QZYRd07DVcE&#10;vRUIxQjZXspHkpTVxuokV9E50viMyXuslxnOay2xpx3xtcbEe9T3Tj//Enuf/AHt7R30d/aQpu5a&#10;0doeU4hzjOkjHY3umHgf+0R63VB6IdPTx6Dqk2a3g3qngw4zzNxex9yPP0RcL7WKWfI5vc6SfiUD&#10;tah8PySw5ozKzcGv0xW++eYxfvGLv8XXD+7jq68/I523kMrFUJ7LIJPPIEv6yxWKWL65jNWb85wn&#10;ujhrnODkpI3d3T7nlwT5lHjNEKVSGYV8Bc3zHnWgFFKcg/q9JvK5FpaXy5Qj2VfxNnrsBy2jZziH&#10;6KSKfK6AUpljieOoVMxRb4IdraS+6ra7dpyreC3VLgNtQNMjk14jD/zRRzeYV4J5q096xo+lL3tP&#10;RXqzaImoaju3lyegnHBP4J7x5VsDpahy2H8rj8/XKq/A/eEnsDJHbjJhjcC25l3SqmTvXJ5zeSZJ&#10;3kM9lbRcP6vbCQ46Ikg6pHR62yWBc7bu5/J5W+Maco7Xi28ZpjXO62g2GmboqgbuM35aeZGvaOe8&#10;GHmQxpjmNxmwaT3IPqK20z2sSG+g6qL+egMsAv9diVP9wkcj35gtX8DLYd8W/4pnHeizC7lTGMXi&#10;Y2MIoQEmsa7GcEpIjG2ujwa11UvMdtTgPN6po316gMO9LXz68d/iy88+xuuXj7G98RSd1il5Nef/&#10;ZI/zSQqz82Us6qXke7cwM1uyfh5QFtDc3dP6jgaFmoyOXrbbbjAm8zGYrtYo+n2tTzitGUY/lfQN&#10;v4SBUAnBtP8aruGPhIiaoqsILl1qfLk+c3mwTl1HYGuJAej1285f3O+5TR7lT7RsTGQST9eSxW09&#10;cIySnaaRYRZXqWhwSRoRBKlEV86n/MdwDThmpR2t7F0QZQmtn+hjPr0Um52rYaZaxsrqkhmrvXq8&#10;jdPDhj0z0ERGj/ip9DftcqOjBY+PDjm37lKea6FL3ezWzZvGfzO5rO+SaOWUgZpjgqi50j7Kpk8G&#10;9G+AbgQMYP6LN8Z65hT6em50HUG4fJt4AULA5UghXDB9ffme4NK1eGDoo8ATFceisRtloEamiZ6O&#10;wqZMfv+Xv8X//C//exy8fI04Zf9yPIU/u3EH7y6vYLU2iyXKO6UUZcNuF7cZdmNmHu/Nr6ISo+x0&#10;zr5pci7usD0bPeQYVkzmcbJ3bLY5pRxldDFvyvbSL2R809dLVLoxTfUqFOmj2+qgX+/a8dy9ehvd&#10;c8qm1BW6TDtO2T6Z4tw/EN9PmN0PE4rsfbyuRpv6KT2ivaemR33qP6dogfIM77PtxluGkKwnPZWJ&#10;yjn2u2Njl3RuwDlVYH1HlDiisaMPfetnLTx48DAy7KQORXk+Rdlec2Gxksf67VUsrizg3vv3UCjp&#10;tKC4bZqj9LW+qTGnj/m0K5ra6uT4DK9fbXAMHmFrY9t2qr15Y5062Qxa7TZeb20iX8jj9ju3sLI2&#10;z0cGaHXrTG9IWVZFHfG5PRZQJ06kcff2HTM43d/f4bxOWZcy9a3bN6ytv3741OorHa7e6Nh4n5tb&#10;w8LiqpVFO9+7cR7rqsQVmfVXa8hWQSd3WViEkx6NXHmt6aI4Ru8BFf52QbJ3nMqYutPkcL1rJM+V&#10;DCQDNVIzw51XjQ3TDBnX+A79dG1TGbu2PwNxPLFL6WAdPi5DNe38paooksg6VEuPCqQv6JrRJqAA&#10;cxUpijh27ekL6K0v9FhXoUC9MtY3ZC9gtEvZW5tItBuo72/j7HAPDz79LR5+8TnOjk/Q5nge9qW/&#10;JlApVfgcUKc8LhrSrpvq8nItQ1pbjQzUbiKd1xuIHkaslN6p6aWT72as3bCbfHZgupUlxhiiLYHk&#10;f0Oj+QF5zcB0A4EdBxrAngu1v4zBdw1/CrD5iiBO8A9qB7U3ysjr8SQ0HtX8xwnajHv046W+BNDW&#10;+apvNsNJlxOivegnQ/ElUClGzlDsi1wxGjaPFpT9K10OWsYPlv+y2rTsJAhYpozHRzTRyLpz0OPA&#10;6XGQc3ynWyOkOI90N4/ROzxHZphAKkEBjYPpkELcaYtKNfOXmpwgsy5ksshRae4x/4N2HQ1OCjry&#10;TXWxBXNyNOXY5b8eB2ePo7+6soo8n8tkcxT+cj5px1lHMn4JC9oOVn4ZNKic3u1e7gBqR0NVKWo7&#10;r53/HOiOvfJEF8FhmBYO1CzODF2gMKGDgbKOFUNWT7ADWGEypUSKeRJlSMIyy2hNLz5jWjig0BLL&#10;FRErUAgi40vW5pEQzhLnFpGcX0ZKOLdCXEZ6lv7aMhKVecQrs4iVanyuCuRn2BFMJ1lkv+aZr9pI&#10;X88rP+bBvFSOmMrDcsrKW8KfGXFpAjAkgzRmTdSEpcnKmkAVdObvAQEYpnsXwqevQ9jlq8jPf+oq&#10;v8l2pACiFwXWJ9oKn8Lk3pPHuP+rv8XWi2doNU9Ilx2k8jHMrtdQW5nF7FoN+SrrK+LSdrukZfWN&#10;JgzPUyyCdeVPvS3lhFnQHzPFYn9vz7aIna3VsLKyjMpM2ReKmYZ95UYMRiF6gaCXBfaVo36su/2+&#10;LynxHwBYy0RNE+jHmivyOwqitoyuBEZxklzouqEku4WJadtkubaDGjFhaJQ0ndyUnx5Dv1RMLwMh&#10;uAZ+of/KO1z49QSVlrnfCh4zxApXkzCi0mAWfi1ik6uySTjUXCaUwKJysA3IF+Mc06wpg4j6moeM&#10;TLupxWXRT96YJl9Mc86z8ax2G0mYIZ+JZfm4vh0a5/4GBpj2T66uiuGu9040wtioLqRH+VidPN44&#10;Z/J/e0JfAnC8JzjW+uT/LY7DLl3VXfcVO6U0yUMlRuoxvWjtkX+1WbcW026Tf2UXF1D9sx8he2EH&#10;NT4dzSdRrhfhUuAb96+A8IglPX0d9Y84g7dGEHzJy9iXvc4Z2o199LvRbh3s0zR5SlrHPIjXarcU&#10;7cLBezrac9B3wzTbPUDpUCnQfGzzNlOW0N9n/a09op/5QltbAYXiogKFO3jLs8T0mBueI9o8z3wE&#10;Eqb1U026mtN0j3G8Z+m1vL8Dld4UKtSenPKP7ys8Al/MUS3tKkLVI0LVydKYgB/zrTDOcZzvHn7z&#10;El9+8YoKANtX5EBUgeNkEjJKq8zkqViWce/eTfz1X/8lfv4XP8WPf/wBPvzoffzkJz/GBx98RAW3&#10;ooeiMoYsJ/l6O1oM3iOdWYSAPyQINZkG1cEaza4ug+jOWO1Vt0NSvBduOyX5DR+XTkeK4e5FmLS3&#10;pxFijGNeDiSq+5VD4OlyEqReGYg6iH5UJ97jzTjH3Oh0E8OTLdQPt6iMbiEzU0Nx7Q7i2SLpPcPx&#10;JoPeBGU9SZTjrN4y+CiUrK3diRuNJs7P6njw9df4wx9+i1br1I4Pe/fdNdTmCqjVKLvFuiYDCd2I&#10;ma1rc4VcawUW1F37+tToM9DoNVzDNbw9sBnA3AsQBfm9CCKvXlibsQrnd415/exFtn42T1E3S+ml&#10;MuUY6e6a6xk/kdLxnynk8znoeMBRRy9VpS/xPvVw41FkgL12m3zkHKcnxzg5PkKr10GzeW4Lb/Zy&#10;hDwjmUnZi/EgRwumShpdiIdcLj//TfERxQiuZm1zeTuECxTb2NH3AJfzEoifagHSUfKEeGwkV1De&#10;pEBmbaZCmf4rvwxd2Fb7G6+w9fyZHeW59ewpzne30T054v0W0jrOk8+k2Ce2I5TmlhHnEb1pSJL/&#10;EoeU6QZp9i0Vk0QhhUwlh/LCDFbeWcfsygJylQLVcun8LJ2WpojSV80YjR0ol6n4Wg37SX77elz9&#10;ZLq6epnxrNLeD4H+eNf++28KwsWFwB8KsNDjckc9LWJ6o4JCHZ9HvaCtnaLUnpwrk2mOoxx1JBmF&#10;ZDiG8kwliUZniNN6xwzTPv3yIQ5P60hkK6jNL1J876JzfopSNoX5WR2TmLH5ucuxlldfnZ+jed5E&#10;qpRCdiaLfCEH7cBbzeexXpvl8zGcnXWwt99Ar6fjFetmfGC7GXHMqR81T+sljb/IGCKbTeOdd+4i&#10;l9WZjKQtq9+blB3q+QZY/O8RQtZElSqUzOUivxGozkYbI0gWk7gulUIGaqww5S7eJfZOTnD25ddo&#10;Pn+JRKuDNPtM0lZK8SK9x5Hjif2tj1s11tUwSndI3ddGOAX6eIY6Mdstc2sdc/fuwI74LOggJ8bT&#10;R6Q/VAM1zQlqSNZU/jPKhb/61W/xH/7mb7C59Qr7R9ts3yFmFopYu7mKYtmNMLOFAuaWZ7FyY95e&#10;th2fsq3Pejg47HF8qEP0AVsMxUIRlVIVqWSWzapd/054v0ka7KJE2s5kk5irld2gWjSrBiWTSibS&#10;xn8014huC2xrGaqVyznm0zTjUC81+1rkTdS7uRvrs/jowxtIZeJmoJYIW4eAdME+1ssyq6t6ygaA&#10;0ClsgnLoju87THxvFwLdqFQGlhFrJh4kiDK20lwqhPHoKFp4ya42UWRbX+f8rTV08XS9hLI5gL/w&#10;ckoJ+sdVnoae15qtPkoxXUFHfrJvNc/r6E+998jKWpB8RmNAz/s6r9brE15Gph9QhQs1C+4EQmWm&#10;3e/CS3BF0IWwy/e/7V7k15h3kMdRv2+DcMdjqp7BDX6/1lqNfZAtlzjsc7zsbWLr5RNsvniMx19/&#10;jtd0t149Rqt5zLbtkv51RHMS1VoOcwsVzM1XsbQyh0q1hALnex3PbW9bRNsR3+ppLldfKk9lrj7k&#10;tWQ7Hfmq+UDr8NNrCeE38ftYCD/9GQqm/ddwDX8kjGlpGq6iI+N3l3jEhXgRAYrnhBu6NCe6Z4M4&#10;8PPItRdx0RNRHj4uI3ndZF8hZexL6GPZnuT/KD1dRuNnjHbtYPGjqgwGyoNDUe/D6HE9iGnSSZJ/&#10;Ks1hO4F0QruS5tGmXiXeq4+H7IMSovi6nVZCvnx+fkZ+fIzzsxPs7WyhyGdk5DYibzf+r/xZR3M5&#10;3iUHSWLXO0sr5zRcujSYCgs9EVwHjxDCLJ8o7Krkvhe4KiMvyAS+rTCXw9lGMsyWq74WjxTPtIlV&#10;MiLlyfrJqR3p+fLRI/zuf/5fcfzsFQps1ZuVGmazeSykskh1ekh2B0gzLe2AXGafLFRmUEpmkKOs&#10;PpK8Um+TSVM+Z59QeiSyX0iv9o6J86fkMNPXVSyh5mr1pfqVpCeeHROj19yrr2TZ57LQGXXpMN1B&#10;e2CbmEgf6LdIv6LXHtXAtJ9Epn6y47hVNaZrr3aYjJ30JTDa9CaKQsxzWQ55mxDy8qQnPi9L8Ec+&#10;lcNkOZaJbSDQuqnGkLUd20KySJ1604Ovv2Fb9NFhv8iArTxTwu1761heXcTN2+uYqVVQrOaRov6V&#10;SOvI3ZSNR2UkfUn2CZJnOp0uNl5t4eGDJ2g2Wswpbu9wb6zdQL1RxzFlos3tbcrEBbzz/h1UOF9r&#10;52DmzLKwjVkGzb3bG3vosE+0HiLDo26vw/RHODnd47geYX5xztZiuuzTk7Mz63OSHsmQsndlEfO1&#10;BcoNffugwPpfP/IDc62tbNa3MgdQqDiWQFGsDaP/5oY2NidyvxdQyTS2WG71oWRwQwazuKJt5W+s&#10;21B074XxUTlBB4+oa44m86uP1bZmM8HbRrIRegxH3WM0c8cQ/FNhelQBHqT/E/Ry+J1vA8XyN4p6&#10;hy9a1XjkGO010Dw9wPnJIV4/e4Td7U08+fIzHG7vYNCVbKh1H80HGY7pyPaFldEH4fEUeQv1pZVb&#10;c2aYVp4pIFvWbtW+CZTe12ne0CZGcpW7aEzzSYLjRnSiuotSJPvb/MOGCB+1ad3A7Zn0PtdbwOA7&#10;q/r3t8U1fH/gY9+G0T8QAzX/m2Q35gpyojqwAh4i5mcOXd3j0BQySFb7qrcWtLUA2o31zIqzH6dY&#10;ReUqoB0vQQasHaFkxOYLCZxQmI4UJw2W8HJLfnv5pUlbbIXuqMvBzck3y0k4dzJA6ryH4yebONnY&#10;xWx1HtlSmXkCO2fHOGzX0eJgTWghnZjjQLdzwUt5DKjsJTNp9RI6A/+CPEWhMZejcMdACQ1tTkAd&#10;ChLn+tKS9/TVmM5+TuYojrB8MgijSMDI4qoiCWsYtZINdON6ZAZy1W5WRzElZqA4vMEwusaRhQrz&#10;/+aztpVASSalZlUUbxVzlYdtvUg3LK9pG/YYyxjTgk48xTYmc4nJ8EmY4h/dTB7xfBExTozx6iyS&#10;cwtILiwSl4grSC6u2o5oaeE8ce4GUrU1JGZWEC8v87lFxIoLiOXmgHSVBauwniWmXyBSWZZRioz4&#10;EsyP6JM7o7CoCfa9JupYnIw2wRmX9DEyZOkZphayY0eiWUM1De3ibWU1p6tWUbjQRG7dsPgKEVjz&#10;07VrCTAU9pRiMJjsDjrs+zZlHAotzZZ9/b/31VfY/MOnePDLX+DZ579DgwLDMEnhIjtEZa2COz+/&#10;g5V311CYLyBZoBDJSSJGutainY7F0zE4TJqlYR+M2BeU+rSoJivo5nnDvmB88fwFXm9s2Hi59+5d&#10;3Lh5g/zDjdOsGkmVT3QialH66l/6JIgYLUWCiI3Va7gKrGWi5gkGCg5yA+q/2jEKsXFJlOAkpF9U&#10;pm7RMM6w7fVyzc2vSPaMr7P57emQh8ayuZ6vUjQdQteMqS4zFJOJwHipxXQSkDtB/piO/6Iw/pt6&#10;fAqiGOFelJnoJDztuzySQQ8pjIg+hfaAFsw4Hg31FYOkYW0HRUYr0BclOi5FX6ST8cWTefsyJ52W&#10;8W6BtKydpGQAyzFvn/mn2RQKo3u5/MxOrtVBftMtorJOYkUYtae1jIPiaASo5MzRlDr7KR+hjRE+&#10;IwZgLp9VmAR4zVGlAtJL82RdRfS6TXTJj3osVLNPpZHxKNbCzqynEj8k/+qT959KUehyTuM4HRXy&#10;qNy+idqf/RhpO5ZXjM15eRiboR+nQUURhu65cD9qC4PohpwxijYtjviM+oR9wT6yPmMfDbRjWq+O&#10;bucU7Za+vDhAv3lsX+gmWT/tmqaTrrXD04h9OejpCNCWH+0pAzYmrhlEhdCPIi4FXLrMr2euUPMd&#10;qYXtbdQa1Vf1trlQLJb3NB/KEFpx7B7De5xP9XWLDKltXLCdAyodgclSUixVK7W/xpL6lkj2qhwd&#10;mc7YJQpUDin2E1qb/CJu6X7Fi/w+j+pZjXUjQl1FqB6MUOWw+KF12FKqKwe1tt0Wjb9+tY+v72/g&#10;7DQ6QobzXL4Qw/sfLOAnP72Jf/pXH+B/97//Kf76v/gx/vk//6/wz/7rv8TP/vwj/PSnH2JubsaM&#10;lbc2t7C3u2fbh0v51ddV2jVW7aN62XhRSehXPVQzL+sPFabbWRxVrsO31YpVt5vBFbkZRNehSRRu&#10;tGX0xUA9oDaM3BAvXE4Fja/tPh0PFLG539MgOyRP0AICSdZoz0Q9mzsYQNqwMaJ7ww7Dm+ifbeH4&#10;8cc4evEleu1T8k+guH4HubUPmV6B6Ypv+i7BSVtA8izfLoiIHPXCSWXf39vHxutN/OEPn+Dhwy9Q&#10;oFzz4Yc38dGPbqFay6BYpFyDJtF37WHl7HnNYfYzwtSLcJaX7SDFNjSiftdwDdfwNsHH1Vj+D0NM&#10;Qy5cRI7NVeRJ9mKSk5akB+lXFqafhC+yXu22oePspJPr2CftwiG9PE19uFAuoDpXRXW+hkqlhLJe&#10;ipbzSGUSSOcT6FCGqjdPcNbQztDb2Nt7he2NF9h6/g12XzzCwetnOOb1oHmGwfkJhq0m+SHLRVmS&#10;xSGKn7huZn7qPfYywEprJTZ+7nI0QyL/gPylT9fQUhAXchC7ZlWmILqwicE8RPoD6FLMMPjF08yd&#10;ikPQlcpkeh5dyU0ySE6MqEMyTCi/vYDutymaETuUtdqUz+rnONl4ib0XT7H9+CGeffYHPP3sEzz6&#10;+Dd48eVn2H70APXtDYxOD5HpNJGhfpqjJJamXpzUyzHtTkzsp7roZyifEbtZ1rqUQG51BqUbNVRv&#10;LWLx3hoW7q4SV5CfLSGRT2GYYhtKr9TRMFqeonwyot+MEaVrqk78ya82tg8JWVmTp8TLVW9rO/kj&#10;+rvwu9Cak4sLgT8UsI5nG5Ca2B62HqE2MVQTSI6QGSKRbpuCbaNNCkzqY50Kkml9rFfmWMqxnfP0&#10;F1BvjfD1o9f4w2cP8eWDZ7j/zTPGK+DmvXdRqc5gSPpoHu1iZbaCu+trSFD2Gwy7aHUaWF8oocax&#10;tr97hHRJhlAJyvk9HOwfYyZbwp/fex+18oyR7GDEOZo0s7m950Y7DPTuY98P+mi3O7YDx6tXr9Dt&#10;9XD7zroZu4medeyNRlDo7wmwvpJnNCSIkn3Vr2/Ge/tgWUxlEy4DxelnZVKXSZ9gH2kdUWKf9PM4&#10;5TMyKPKdOs6fv8D+r3+L9sYWUt0u8nxIQyEuA1I+Y+NazxN7pP8em0M8Rh/KqJ/t06VkmtfaqSiJ&#10;USaL/N07qL33HrSl1yjNMOo9cenC/Hnppgr/JwCT0SLU+lGA6XDBZIyzDch7W82m7RDx+Wdf4l/8&#10;i/8Hfv3rX+HgZI+U1UJltoCf/5Of4ud/+V/Yzml1xs0Xc1i+OYe5pRqOT8/w4uWW7aB2fNy1F6R6&#10;KaI1cukzxWIFtbk59MjfDkjzA8qU/YHmkAYLksJMbZ7tXECxUGJ5pBcQrax95DikZufSWFou4N47&#10;i7h9dx5V8riZWgmzCwXOSUOOwQR0/BlVdywwbHW1hEwmjtn5AtOSIZtmC/JrdqlUdyYe1T+g+vqS&#10;f5oQLzpvF6YSVc/4y2DWXT/zR2GGvIjiW1/qCYZbUaNi+xHOHAec29My7CuyXcslO+UklUsjVUij&#10;M2D786c1ee2CrPaxdX0+G2eY2AK1cXTbTXuRdnK4i53N19jhnH6wvYn916+wv/kK7fop2ufUa1SS&#10;Qc/Wfe2FnM2NnA8Nec10Td+2+jAuHadFXXEM667xVztfg/ThvFZjy3bD5v1xM+khPvEGhnDJE2IO&#10;on2TLYjjeILgdww8XrEkY4Ty2F3+c1mKcSw9BhBN3zNXJZPL+mmtWXUNrsk0pLteG73zfTSPt3B6&#10;sIHtl99g89nX+Py3/x5f/u5v8Oj+7/Ho64+x/fox2s19JOIdFPJxLC2VMb9Qxq17y7j97g0srHKs&#10;LdeQoxw2SA1J1ZQH2K4Dm+PFsygbcbxYfVR68jOtSwzsI0T1s/qBPFKGMtFPFR/7CeYzYx67mEDw&#10;y50Ov4Zr+HshUNgl4nmDjjSYAvIyQl5phBmO1xI1YCM/hTbGIN8Ja9y2zh2hhYsnKT6jGShFgm2S&#10;oPEipF4ijLeJrchtErWbjHLWGwDO7/YhNvkS85QWYHmbfOw8ygaY52aXykofgPBBG4uSLTUH9fWh&#10;MPmsDLhz5MlLS8u4eWsVq5xPizNpzC7m0eicURZswXaw5xhPcsxr59G9ndfY23qJh19/iYf3v8Th&#10;zi7qh0c42tpGluXoN1tIJymPkF3FKKfK1W67WqP1BRsvm3EJ8i2fR6LyEkwqEs+TyzDji/S7dkY+&#10;wvpId7DnjdeMkyRGiXwLBNlDMJE/JmGXYSJvWm72M10l5B/dMZgUwlDJahqw5HVNx2gm1NciEjQ/&#10;aJMK49mkBfJvfbjd73aw8/IFvqD8eP+3v8O//3/+j/j8F7/Ei19+jLnOCIuJLH62eAOL8QxmuyNk&#10;zikTdYcos61n4ikslEooUXZMcwrontapD3YQ60nWcj1ScojmRdFfMk36oG7WJ1cfUt+zeVmtTBo1&#10;8iJq7Ve7osX7CSR7SaT6nMuF3QwS7RTlXdbqPMa5po/OURedvTaah9RBKY+lsznmoZ239P6SszXp&#10;oM88vC3Va6QTPi6qtrmaaHo3A5V/QBXlewMlHo0fgwt+d9SL6nsWjWUNa+KU2ftsR3W0vYMY4ey8&#10;gaOTE9vVrFgsYn5pDj/66fv46Z9/iBscZ0s3FlCqFuwVeZJ6lnaOl6yk9Q/RuD7ck1HZ3v4BtrZ3&#10;8MWnX2N3+wAZtuGPPnwfN9ZWUS6W8OCbbyj7HuOsWUe1NoMf/dl7SFH96+v9DOVm7cxWqlDuop5w&#10;SN1tb++EqkkHp8cnnI97uLm+zDw2rL0T1Nf1scade7eQzqRQLhVs57Y+ecAJn2vQf7izjQwJp1M/&#10;t7rZrvist7WU6s8/N0RUUzmtaxdoH8NqUvW0LkiBHn1CX2pve/AtguhLdESveLXxb+lspL8R6yG0&#10;92gss4WxP03mI992lH4lniuhXZqbLWR4uMKke/EZ+wjSUO9rxe9EH1MYrnnP1uxVz+m6mp/loqvW&#10;nKCeskBrS9tlWHIg//T+SeBzkN/3JHUx4JOSZmUb0CXSHbYx7LVwuP0cjz7/PZ4/eoDf/u2/p/sQ&#10;W0+eoltvYqij8IYystOJO1m0qceKF2v9RoZpM9Rnaosz+PE/eQc3312iLJjmOG45z0iKe+gtXi8y&#10;TmNabFfp+LaDHfmMGkJGzCqofVTOxtB4kWyofNxAjbMIXYWNwSsWgS6mUXAhwjX8J4QwR2qE/GAN&#10;1MLQsYIRLVf3ciDxWmEWOAkXaMCaKBAxP/2zgaiq8p7awiy+JbRoMmMraVILxmi26MlxrIU/m/D0&#10;fPTTgLAdoixvRVJ6vGMDXT+ffJKc8FNkRDlOzOkTDvZ6F/vPN3G8s4/ltXWkCwW0e13scqI4adWp&#10;fPeRGYzMij0r5kWmoq+JE5UC8qUiWjqXmpNEq9NGNpFCLqsv+xJIxZOUUwY4r3NCoMBXmqkgq53U&#10;qNynKGyoMDr/Wce/SVjTS1BZWqukBhz4TMZcbyAtoLtVqy+gsT6KMG5gue4IzMvnptmjo8IdLV2F&#10;2bVeDLqrSHKsL6O0BG4IIw+RfWHNLL4qlPGGhFZNEvq6QhOBuZHfJoaL6IdP0C9BXZ0tpcBcZkC0&#10;aotWWG8pAEHYsS08TdiSMiCXlGD0occ1WakiahsVbKoG5vCfVz5Cj6N6i1bMiCtqq7H1NP3aJU1f&#10;lTAHp0kWrtNv2dngGq3xcwqNp6d49pvf4smvf4Otxw/RaR0jm2M5snw+M0LtxixWP1xDZaGCeJbl&#10;pBChJqKkSfqlEEu66xFTFEiTknbskwTetxkZFERO7ViC7e1tHB0dozZbxa3bt2znHAlDNjZYLjNM&#10;I42oAdUEGieqqr34lUdpqn3lv4YrwDp9CnQRAtzvRlv0Ga1ag05c0ZDxHYk9oiEJOhRa2f5yqR9y&#10;+EjZi0QW0aM6KnKDYYR3O1OxLMTllKLCpvKyUD4WoRvZKCm54hGhrArUn2IRlKj5HS+kEpI2/9Q1&#10;0dIyZV1jVQQnFK2Rl7LEGp9alHTkmCEtWtpS2JSkym1piL51rRYQ7yBPTRepOOfJByksa/dEGamR&#10;b1jp+bC5UTksmcj/BhIU1x6adnnPfa6MWN9Efn0pY4ZpQv2ix7wdFe5tqUTsmAMqCcks+Ve7yfAR&#10;2u0W6hT09WycirxYhXZCSKSz0A7cx5wnzno9xMj7UzNl1O7cRvWj9zmPcC6QkbAEbKOB8GqC3lAf&#10;XQgsMFTRe8z7kU6ISxhHp0f+cG38Tf1BIdcXkSn4ipdKle2do9ttoN08Q6tBhafTYA/r6BN9jcU5&#10;k+WTkDzqa8tgCrrEAZUuYYL8UMf0RcVnrCHavN/ty0hNcxbbg4VxhYG1Y5m1KKSfjGlUQr381o6i&#10;WrwVn9IX1F4lff03RE9ygSph6bBG7KdgnKbxoJ8t/CovRuuxtBLrDZiQtYPcy6jwKM7fh4o/GXsE&#10;e5CO5iQvna4iVN7s1+janmM8S4ht4godW8AWqZLY2jrGV19u4uCgzmuLhVI5hn/61/fwV3/9Ef7s&#10;z9/Hz372IRY4d8xUiyjrBT8VX+08qOOev/76CZ4/f4GD/UM7AlqyR7VaNQUh0K/aRmX3lhc9R+3z&#10;QwM1jgHbNqKfCb4JIhcjGUYd+yPXUOHRvZDM+F4U4aIb7k1wuiV5OS6JyUx2oULLH10Te32Ou65e&#10;bnIcSPljoTQvOJmoj7TIRWoeNDlE62gfvMLe49/jYOsZZc8C5paWkVu8iUT1JtPLsX7kN2bk6+W0&#10;sn5PYLxEFMw8dnd28fr1Bun3S2xuPCHd5XHv3WXcvUelt0DxJ6ev/4ismHiF78xAfmHotOhpRuOD&#10;IeHnjXUN13ANbw+mx5ddXnQF02HiIxE/GaMYqJDgs280//KnEHvE5nnKwGS8epGpuahc5vxVm0G2&#10;mDP5icq4vTiRYZOpipwytbReb5zj5Ggfx/vb2Nt4iZPdLYqYbYxkhEDhKpXOmT6mD6qcZ0j2pEse&#10;oq/8tfAnlB5kZWNZ/YVxiB1QXFa6tfiZg2ql8itlAz3g/9yxCPREQXatumtSVyD9jkqHN3V/CmyX&#10;Mb10Z476EjUhSUUGaUMZqDnP1/Fdw27HDNS0O60WCXsnx9j6/HM8+/wzvLx/H48/+ww7L57jaGsD&#10;HeqeWaZTpGyaI4/NUa7TyoI+KFDt7EOuBJHKR1+7pRH7ySG6yQGSpSzmbi9h/uayHek5u7aAfJVy&#10;aTaBLstiey+Ynu39K/lOfrFtdjHlMFVUyKzE2wOq7gTRgJrDIkeNwbuXfh42huCdCvphAOtqbSHX&#10;28mudcfqIvlVcrBkQvkl+8YpIyeQ0M4J6TxpOsO+Um9Sv6D+M6C+dXrWwudfPcKnXzzA4ck5OuzW&#10;uYUlrN26xedISW0ZMJ5hbX4ea8tL6JD2zzmGDo73cWOhjArl8xfPtoF0DD3SQbtNfeS0ieWZBfyT&#10;D36EKvUQrWU0Oyd2HO/rjQO0WhoVpBeNM9ZBMrlQ19o1VTu237t7G3Pzszan6yM560fpSqoqwfqd&#10;oI8xhLpm0Yw2bHH7+wYrkHsF4dJp0ylPfMv0Duo6tutcr28vHlKiYd1vtdE/PsH5y1c4/ORT9I9O&#10;kaRuk+F4l55vUr6S03gwpO6htKI81ARKRzptIpmhbjTAaZN6VDqN0kcfovqTH3GspTGkPM/O5B91&#10;36nfnxJMn2J/a13sKgO1EOZrSwpzrnp+Xje58NNPP8e//bf/HxyfHDGURJsaYGFpFn/513+B997/&#10;iRmnPX76BLliGiu3F82Y+eDwGC9fbpHGSKPn5D5kXzp+MsN20SDKZLMoloukUxmlnTLzkemu2oFC&#10;H7pVyjOkzTyW5mZ57esHA+qt0nPjcfLZeBdUzVEoZlCdLVOnWiQNzzDNNMdVk3QQx1ldH1OMUKvl&#10;sLyUR7lSwMpK1V7qyxAhwTFku+O7sE70vo4IgN7oOqBdR4NB3onz9iHkrT/6p4tidG9u5BeEa79S&#10;ExuG287DeK0xnmHbl0rI5Dl/c/zHSLOn56d2bKvmBVt3ZH/YiSL2MJ8ljWgUaFe7DPVVjS0Zu7bY&#10;X1tbm9h49RLHB3tUc5rocX7XGrqeSRfIC8U7R9SROP8Zan4XqY3bXD7SKOMrxHkq+SFRhmnkXOSt&#10;muNVAvJdupJLpGeNIXitwkRLKAqUaxjRfohrwLjhmYC8Di/q7QWqotk9hXk5NWYkK4QxZAzR8rPS&#10;+7WI3hYJdE/xOQYHPYx6bbSOd3F+sIGD7Vd4+uBzvHr2EI++/gP2dl6icX5ou2pg1GFfjYhAifP7&#10;/OIMaqT15ZuLmJmvIJ1T3zELshwd56n3LVpuNuO0qCq2K554IFFlVwuruqIb3ZPrxdYDDhpr+o39&#10;tr7nEMLlTM+L13ANfzxo7IquImoKpBfcaRB9je+TVokaxTaceWOMRr/CiHfTjUfvomSgJtcwEniN&#10;5IkCjQvl47Iex6zkZM4zmmvAeWYU892KZbSm+zJyi0M7ziotynfMz/MnKG3xBPl52/hcKBrLzj/T&#10;pRSudXXTbcQPGa78ZTyqp3PZHGaqFZRmcsQCCpUM9g8POZfKUG6EHnUNm8NYniTHu/SQLvn3Gefo&#10;3c0dNE9ODeepq8nIoViq8jHWn42n8qucZAwqjErKMgiZP3mW8TOilYk/yVW+UULUTgqjG2Su8K5K&#10;SeoZ/hH13/1Kzvy6OQVj3nkJrgq7AEwmKkX03+cs0YXYrcoUQL6AVt6g3wksHaLK4SHm+uYEMhrj&#10;FeumdlGMbruFx19+hV/+f/8dHn3+JT79D7/EyettzLRHWE2XMEd55Vaphkyf/dfpI9OjfMmeyVNv&#10;llQtnbDf7bI/enZstkCGTzqS2QzQ5NrHQ+zLIfVk+lMZ9o8MjvlTD+hjMquHlU0VIC0R9SYkgSTl&#10;3QzVA8qoQ9JlP4bUKG13hj3qis0eTk9l4MRykaZS1N/1vjdRSDMpfRAuOme6TNbWMFk+zbZqFYXb&#10;q0wbJ5OxK/w+wEd1gMhn9BP8/i+MZNGW1l/1HkhBPcr/CkunMzZXn5812G5xlMolyoElO0r3/Y/e&#10;sd1HM5xH7Uhcqx+pSLowE7G2Zqs7nQ7RoGyzubGF7a1dPHn0EoV8AXNzNfzkRx9gZqaCTruHR48e&#10;Uffo2lpIbb6KD37yHpJZyQw6WrROmTOOcrlsddnfPcUBccgxd3Z8akZrd26vmxysspyeHlo9126u&#10;Y3Z+AVnKVHt7RyzaCIc7pzg9PEOT+mKlUMSAdFVbXLRdt3Vf3WjrJ0wgGKiJ9HXkp058sxryn941&#10;yrUPlfXuhnd0T+WTLvW2QeUR2scHEfpHB47OMEV1Ql1rQclxFFx7Wx+M0twvnuaosaCffEpJb2Yk&#10;y/Iuq2PGahGqdgx+E+yGe4OOrwB3FcgW0h/brN/rudzKMNl+WNsJdF/9IK/4h/GTyEBt4Ee6jyjf&#10;9bst7Lx8gvuff4LtjVd48OXnOD8+xqjdQVw7PpBmKTYS1B/Ug7RWxkr1hh3Kfyks3Zgjnc3g3gdr&#10;yFWSvM9+TDJtkwXZz5LxND9ox2/xemtfpkv6jGZSL5/GNX8+H+k+s9H8QFfvOGz9wJ7zexPQxVV4&#10;DX8qCPMsKeWHv4NaGHyC4PMrgl2oDiTNKNDmxMiv6cGi8Gc83fyOPqGR5EX4hsrLXUFwxw/ovrli&#10;qJxuxVQ1mJiujRdDRtD8IbmRgzbf4RDbOUf76IyD+syOQlhc1bnMMSp552aYliDTH5Ir5ZhWjgM8&#10;SyaY5MDva9CWc0hTSddRJLIv7Ylp9MmkzUiO8ShYSPjsMT0x7xT7t9vpIEmlO1+jwKdOZbpazLNy&#10;inOoDgTVdeJTvaNrqyMZKNMXegsqlrvR4x4teK6CKNyKYJdKX6l4SsbiGUR+RUKVXwyJ98iYzKBB&#10;E/G4b9hX5jIF62slqro4mhGd1Y1oLD/EUXx2iVyGCuj1fNiewbVOE0M04d4Zo4WrTezZECvckbjt&#10;k42jp2qofKevp1GEwnp6ipM7cS0WCNUGjKPJScJgf0SBjH2u3FA/x/YXX+L1V18ZHr56iXbjmHWj&#10;QpAaIlNNI6et1W8tYO7OAlIlfUUrqpEgpDxZN+VteehjWr1o1iIlW1+LunZrZMd67u8f4PTszM52&#10;Xl5Zxo21NWR1dI4Ky7Jbn1waUN43F4KI/ruGPwZCqwkmredX7hM6dYfxYyPahJsg1GjBW66O9VQX&#10;hTiiSx87Gg+kYbrm560Jsl8VdwqcuvljXP6FK7+pQPmnH4puyTOmchunchU1CrNwYTSG6Ld05VqY&#10;4gii0hlPMEmIrkXjP0/XBce0VUiKuC/OKS8ZpcrDAtoYU+6c98gzfUFA+ehZmyrpV0WIkaNxolDL&#10;SnnaVfRP13ZxEZSVPWfICMKpByzJKZhOwp/VP14oEes49kmnRUWRwh2f19fdMjoetPU9cQwDCnZ9&#10;zkVaGm/wfi+ZQH5pAQUqA5V7d1F87y5i2n2Ac0DgnaF9Q8kMgicKFCWY4hOV2IL1rLkWZDBuM/WR&#10;Le4SxUfJe8zI13gY569eE53WqQm8wwFLy7g6EirLCcCMZpimFop9mdcX5jVtsWqmnGlCNXWMc19f&#10;ijRdzYdSZfRiOCwY29cuVk4vq+8apYYkXbA+LKXVQ9tK+xGpVnJTjPhn3aXnw5ePVlkWxIQqhUX1&#10;1Tww3kFN96L8plFwlf/bUGAu//n12MMsfOaJriJUvbxuk4hsQ3pVTj2hCz/uO43t7WN88flrHB6c&#10;k5/HUCzFcfN2Bf/0r97B3bvLmJ0t2UKz+s70DPUPFWgdeZPN5FCpzGN5aQ0ry2tYWFjG4uISn5m1&#10;l4huzO7UYHRiGMr2Q4RQbm9Dv766LpNQ1X4C3hrqM9G1o8eZRsFV6U7CLubsz0zCLqdLEO8g3xvZ&#10;4oV45sBkVn2xpR6xo7yNFypql0WUUcYBcL6Dxt4LezEheas4t4ziwiriM8tIFFdIEBk+IF4pWvc+&#10;9rb5voA1oIysRckXz5/j8aNHePTNAzTqB7ixPo87dxewvl4jLYO6jYzTtKhGqjd5R+VSWQMNWs2n&#10;UGAtEOE1XMM1vD2IeEQYW2GITQ818/Of3OnwMYQbk5vjK/6zOcZkPl17HBO3COFFaDydQCqfoQxB&#10;fTmboj5NvSfDuT/N5yg/SNaQAZcZbw26GHbaaOgI0INDHO7tY39rA2dHx6gfHaB1coRe4xzdRoPP&#10;krfqgyKl4cqTz8YsjOmykl/IZ7y8gf8rjpY1HU2Gt/nhMqpC7tfazRv3xN/HyD9zo/sWX3KX103p&#10;x1XGXo9svkm5sYV+s4Eu9cm2jkDbeInTjdfYffYEr6hX7jx+iN0nj3Cys4XOmXaSa1C97CHNdDPM&#10;J81044MeUQuU+mBEsh7zoxxnRzZQdtCO9MN8HIlyBrnZIirLs5ghVtcXkJ8tI00ZI8l+kOGgXl5r&#10;rrG6RKyaPvaj1216XSLymf+CazAd6P4JBYafhzko/UnaPzhgmU06D3UQWAW9lheRslkig2Q6R3k6&#10;TTnXzBUpR8swLYHzRge7Byd4vbmDh09e4eSsgVyhjLnFZazcuIFcMYfdPcoEHYaTzlbma1hbWmL/&#10;JfnsGZ/dRq2YxFIliUKe+aXj2DmRAQNpIJZEOZ3Hrbl5VCtF9EgzyfQQbeovT5/t4+REx8ZQRqda&#10;JhlF+ps+ItHis+TKdDqFee2KOFO2+ubzWdaHmp0ekE8yfbQAr/ne+ll8gcgkSJuq//cMoZkJoTc8&#10;iP9Vluim5HH74EXAcPt6XnqpZJzzOvr7B2hubOLs60eINVv2kVmKqCc0juVOetvTUdrS8/0YJaHa&#10;JQl92N6mnJep1TD35z9D6Z13rL+0i5qdXhAZVSmVUL4/NYR+CzDtD6B+breadmTY8+dP8fHHv8FX&#10;97/Cl1/dR6fTRLmWxY07c3jv/dtYv30TO7vH2DvYw2n9FLW5EhZv1EwP3Ns7xKuXO+h2Buj2SFnk&#10;b/pyP5nQC33yulwa5WoOrdY5zs6OGEZeTzlU9ByPpdDT0TaDGBZnK6R57VAtA7cB06ArAzXxReNh&#10;zrO1zpDkXJQvZjBTLWNhqeZHgJYTlGWrWF2dQbVWpE5Voe4V9C/pwupxpSEI7SNkhLF+FeF0e0Xe&#10;qZC3DFGehAlNEkKGk9tXwtW31F5yNXDpEV8gzaYypFXWVa7eYYhva1wP+prn2Da6Vny6tmahuZk/&#10;4ysaY2xMvfvSfKtdZhr1Mzv+8/Bwz17W9jgvdpp1m8tlqK2d9BTX51J3x2shyoZ5CW09RcX1WA66&#10;545xo0lFLXQsnwi8zB5ufSkisgUP1d/R0rU4E/A1iuBXjEi+YDlt/Zh+Vpsovz/uJVU80pSMR2SI&#10;1u9gSOw0z9A+O8b58QEOtzeIr/H88ed4/uQLbG8+w+72S463fTQbx0y/ixSZUj6XQLGYth3T5uZ1&#10;BHTFdiYsVQp2DFkySwmHjMk/tCYFs1r2UTfrZuVXnQ3GLecQggWRP2pRvyDoOoS5a97oanI9xmu4&#10;hv8oIBWRSC/Q0tj1cTTGaRoL49RcrYdpDPt7Qve7K+4i19/PMZeQhj0W8RXDiAfYmov4fYRjf4rx&#10;OeGYYQT95sowLU9+lWPpNJdR3mMaxsmYfkhXbjBytbGo8MjlP7uvOrgb3R8j0yGfMZMkrRVSl0rn&#10;WCcWKZtPocJ5M07hRbsr9Tm3BgNzS5HPq2277S7qp6c4PjjGFmWeIedhUCZsnunYd/HpHpI6ToNN&#10;oPnY5z2WkPnKazzYUiVEYeJ58ozDBYqrn8Ltvv1ZmN1m0fi4kvZ/duFgPD+6tjSiZwKEdKZ/+lOr&#10;SsYIp21ZxhHaz8qipwVKP8qHf9Y+IdzmnVB3Jc14nNsGPfJtytG9bht1yt/Hhwd4/vAhnn/zDX7z&#10;v/yvePyHz3C+vYfB4RlyZL6ryRxuFGZQy+axoqPO2f4FyubJISmEtKA5UvUORn4quwyKQXklQbme&#10;Qn+ELASxn+mjk+xhIMMmiuO9NOOTBrokwV5yiA7TGVAfjFEY0ntyaxPK9EaElEltdzzKTtodLSEj&#10;zajOMmQTTSZI04lqBvk5yvyciwdUFVUyGagxksXVHKf2cBnLGkdJqtWMRhWkf6E13zYoVU/ZSmE+&#10;1SOEBsdL5LJ7VDoTK+wYXbZNSqeFGZFz/LDepRL15UrZdoEvlnNI6rQ3E/BFSZpLOU6YmN6F6B1I&#10;v9/H2fmZnTCxt0c6eL5hhvwzTOPmjTUsLy1gdXmZRYvbqSdPn72ygZIvFygP13DrnXXKVUyPfdbr&#10;62QVcifO0zL6OTtpoX7WZBkTHK8dM1CrzpQov5Zs59mm1gaoo1WqVd6TXEaewj4tFArotli2jmTm&#10;nm2scHp6ZM8rrQHpNqUj19UuknVYPR9n6i3VVbqbY6B93bVG1LX+6Brdfk9g+UUwnYtK6DR1EUPY&#10;hR8TcW5vPWyoWC6XCX09KLgTSnL/BDx0DJ6VgXixudETyldjWYamalMZHEqXFnpbitdoIIomQ94T&#10;jA3aGHablIkbOD3cxdH+Du5/+jEe3f8Sp0eHaJ6f2qYntokSaSq8R7NjWpUHh7N24SvO5DEzSxq8&#10;t4wqx/H8GvWaDPMmX9GcIbnV7G9CRZi7+0xqtrL5+y7VihiifQdYlD8i3jX8aSGMaVLMD9tAzUgz&#10;YkiCMMBDtpPs3TcWpoT0h/vy6dkJaKD4ANGEaIKaPeZuGPQCUwDtnpJkShyEOtrIFypk3MN7RPuy&#10;mXMHOTSSFLASnIgLHU7aG0do7J3YLmgDMov55SUy7h6VwRPEKYBlS3l09ZKez2Y5QaX7ZBLdPifj&#10;AXKzMyhWKmiSyfdZjnaPzL7VRJdKdpazSo6TQoITW7fNyapDgWUw4IRyikKthurqsu84Q5TlrCqg&#10;l+4ugnj99bPCm+v1NMHZ6ifBgiwralNjJPL7pTnm6tHwfATec+4KxXw94uRaKCMaHT9oxjQWJqbJ&#10;8sVk5EA3Lr+XVUquCceclNwIgT2q9o9clXUyFXgBlaMpxwxSn/LPQEUJxmhef/kDsozM2+7pWebp&#10;V87Cfclfhg1B8RB1KeUIVUa6oabjcKIEPxnK+FXUHhJAKWgo3NqAhdPWyt1hx6yQlZvsM3oHh3j4&#10;N7/A49//DvvPnuB8dxujXhOxLJl9eojCQgmlxTIW7ixh5kYNcR0hYFtnUqhTaZmP0jcBnyFp0o++&#10;ZrAtdJU96VVGjhtUFra3d0yokCHkzZvrWF1boaAkGlJ/RH2iyYUJ2fgQeKXs3/TvGq6CcWMR1H7h&#10;ehr1P7gSaoQRhctPVz0iP2V488tQzTa5i+4b9TF5PWd9ZeNGfTahfLEt9ij1BucHRpWMY7lbOpOe&#10;dOTPInkcQ3/AIMS2saoExsjSKEylMv8EbcIaxxHS7yWhV+NQQrmQYbzlShx/4+c5SsgHNcfZl0pa&#10;oDTGzFaRcsw/488KggzZ+FzUQlISpBgoRz4UobJSDnRVLMNL14pPYFQHb1h73J+n60zLI9nzUftH&#10;0flnYK7FtzuhaFZ87aRmR49oe2SWVV9r9/sDNE4b6DKqjvbsc05qMXqbbp+Cf2llFZWVFZTv3UHm&#10;zg2MsjpGWX3OB9ReUX0DXoAoUPUYfz0XhYd6j9uAaBRjba24emHb43xDXkMhNE4+PqLAqy/Le506&#10;564zM1CD4pCTZrUTB5mbXtS4cVrEadnnrArrS4zqL0Nb7fBhhmlkWDJSk2v8nXUKBmpurOZtbT+G&#10;yXhKYaJxIwH63cCcfNzqyRlAyFs2Ngzpj9JSfHvRJT/T4H8+E7Md1ML8qJ91G9OxkOBO41Vh34IG&#10;TFt04l5vm+gqwkAo9OtPyEsvazSaGShDZBmo7e2e4cvPX1GRPUWpHEdlJo733l/Af/lfvoebtxZQ&#10;LmeRzSmBHp9k27I/S6UyatUaZmZqVHZvY23tFhYWVzA3t4hqdRa5LOlSHWXt4GBjxa4nYT8cCOW+&#10;CidOAPbQVJD7PSyg+o39YH13Gd+E8Jz7r8JJ2p6fu4ZGYO6nisr+09wvQ1HKEBxDSckszFbixkAL&#10;REwwPmzzooHR2Q5GJ68pV7xA/fwQCeoIMk4rLq7bUenIERPZKAvlSzBio2+q798WePr6mo5SDOXe&#10;x48e4+v79/H0yWNm28I776zhxjppcrVMvWaIdLrNZ3yHTaskx4VqTOonyq+fQPdVCflDud9++a/h&#10;Gv6xw4VRFV1cYBXj4UeP+fXP0efd6FJgfvE2crdo/Jr+ZXKfwjSyIz1R83aK836a+nSeerId9Zky&#10;Y7VkljwhRV4gg6pu2wzTzDhNi/6dBhpHRzja3cHBzg52Xm9if2sLjbNzM07rULceUS/qEXUUu+Qe&#10;7UhmxmaUMyWHS8eSzmaLkMYnHS3sCvQ53V2XToSqJ5k05RuTY02+knTCeBQwDJm+s161RfQc45lB&#10;shmnsVwMlzFZrN+lAtklm2+g1yI2ztE+PUHrYB9HTx/j8OVzbDz42nTLnadPcLz5Gm3tRsS4ST6f&#10;ZtoSC+Qm+jr2hThgmvrSVnq0rGhSnGko83Up8/VksFZKIlMroLxUxfztZTNQK6/MIVOhvCDjtCxl&#10;L8p+dlyn6qup5ILw5Og7p7FK8ts991s8j0xUXxCja78t1yJFoRd9kzz88ocELHXUHo6hLqquV1lU&#10;GI0ha1jSfSqHXL6kHrSd0WSY1h+mSFUpHJ2c4+XGDl6+2sLTl5vosfuqs/O4eeculqlH6HinJ0/u&#10;2255s6UclmZr9tIjwTF1enaIze1XqBbiuLtexM2bFZy3u7j/eJ9jgPpKMqtNPrBUKOHG6jzLAVRq&#10;GbRaPdz/Rkft1k02SWlMsqj9/pCkOrBdewv5HP067idNWXPG1rO0a4fk2wzzVkvo5aftqsEryfNh&#10;IT58MGFN8H2BMtU/a38L8SCCqHEsdbAQ6o8w2lk4ewkkfpGgfGMGaien6O3sorGxhfOHT5DUC1om&#10;plVaJa01Ms/CUjS0PNjhcTE9sQcN/ZG+5E+hy4zavKcPleb/8ufI3r5lBmo6LkkvDs1Ibfz704L1&#10;V9RvAUKYILzgFshfr5/i8GAX9+9/iX/3v/xPePzkCV6RV0vmXVyu4IOfrOPDj95FZXYWn3xy33b5&#10;0w4gswsVzPF+vdEm3R3h1cs90o73nXRX6YQJtl2f/ZHK+fE0zfY5Ts+PKUszno6roh7V6QxwdHDK&#10;MsZxe30Rc7USaXjE5u2bG4dkUb1MFU8mf2T66UwGhVIetVoZq2tLHFezyOcTyGYGdjTiTDVPfayA&#10;ufkiZVmmIb7H+ox5etRTbBX6hbb6QxRE7SZnTIt6fnznewPlYjwn5BtQcFXmDFN7jG/pueASlZat&#10;67Av4qTVTE46aZZtkkaS87mM/HqcfzRXdtptmx81b2iNQGG2Ex/7T/Ov7/4dR5p8Q+3Y53yvHXxO&#10;jg6ws72Fo8M9WyvSHK51iQTnIxmpJZmvxqbNt1ZDpz/5rOwqn93xuwaKz5vTo9ReoOoBv+n37QGP&#10;YwzPE2R96XerxAi1+BOl7w0sn4G/r9Ad4aSMrpexLZSckKEmjzDueH1FR/Vx7h4RZZzW77XROD1C&#10;g21xuk+Z5+Uz7G68wMP7v8OTR59hd+cV22sbjfoxs2iRBw9JszEzTiuVs1hZnTNjy9pcBbOLM3as&#10;epr3JGNp7taRnpqatdujnTyiOlmdWTi1q+ohf8ApCBR/+ef3JPtFD9AZ31MQ0dvH/ddwDf9RQLoa&#10;05NA9GpuGHOi2SkMYPGIlENMNzF0v8a60ew4XPMbcwhjQS6vg/GYu3pOhp62EMwomtvd75jivYmf&#10;DJOuDNSynK+yLGWKI0y7T1HTYPKerr8zc40k4h4WTrSyW2GiMC+LwjTUPIzPsM52AlWMuhNF+QL5&#10;QKFCpGyYLyZ4nUaPvEXvjOrn1Dukg/AZawE+32v3cbh/iP3dfTx//ALbnLszlEfzsTRajRb5BDUN&#10;8vFsgXxEApBKS/7hJRQvCz2jtnf+ZydDWbjuqLC6ZzVinloDViz/CVQW82qKZlw3kAl3CfSE9wly&#10;Pb/oPx35LL9LqAclK+g57eqjZPU+NfS5/RTPkorytDxUEE0B4toM0zsMyjpCzSMqvWhNc1u32+S8&#10;pR2vWjg9OcQe57Kvfvd7PPrqS/zy//U/YfObx+gcnqBM8aFI5nsrV8F6cQbVTA4L2YJtglIgmnxp&#10;5aaH+dsJIvRLJ+smWJ4MZdRKBnHK9lIARznmnwW66S7ayS76WfJ3Yi/DZ9Nx9NhXeq4tQ2/6Zezv&#10;m6iwmSnT68NYHRmatGNtmT/pM8F+t90K9RuSJk3uYXFKCZRXZ+3drQzgbKuNBOUglk9toTewomLr&#10;VbalkOLZmE7Vimpk6+fvAayr1Sf6b/2pgIBTvqhtFdf72WlDBmqiC+0Wqx2jk8kMZZwc51Stt3Me&#10;5VjSMbn2cb7mUD3LOtv7V7aR0tCRnjKwPzo8sve2uzJAe7xheX343h3beXp+fhbVmarJOS+ev8az&#10;F5sclynKwQyfrWD11iJSWUkGA+p9bebl40Qit5YNmvWmiSP1s7qVoZDL4J1371q8I8pS2rG2PFNB&#10;Saf2MN089bxCLoezozpODk7QbtWxs7ONk+MD27V2pkIdlPwgrxPemE+c/Mt3DVSSTge+q2o0ZtV8&#10;Qt63E7zYHJrbOZzsvrf22wHlEXAaQl+GvKyUgWa/42e6GeNfRKdZ48Ax33zG/FF4kOH0Z3gZWGd3&#10;3RG9h9LpSXPJd7SboqJKT3Y9ijkY/REl8zK2kRb1Hr2LS5Ku5I7IWwbtOjraGX37Nfa3NvH7X/0t&#10;nj58gMbZmdsRsIxJZqwT/NR/QvWd+Eaccl8ml0JtsWofLdx5b436fhGVec5JCcqdsulI9J2GRcsq&#10;gxWbLSaXpTCH7eJI0Bi6AjzeBIyPXcN/9uDzpGuwP/gd1ELB9F/DTO6FbKMAG6h2g//GfgdjF1FV&#10;nXU46JkgdI0bINwMYPeC1yc8NbCYjx4Uc5Xxg8KTmvSJEra0cWnyvIfmqwM0Ts4w1JGdpTyVuHl0&#10;T+qo7x8hU8xTmCuhGePk0KSy3dVRn9CGWJQzKXzmM+iy7+TPM54mpGajYYKPDMjcKI6MQesX7F8J&#10;oV0tHlMwLHFiSsk4La3t/JmWfmLsjGrsinWwqkUNMx7cCjRQfP23WIb+30OmQWFvQBRJzWrPhGv5&#10;LUu2Gcvsi/gSMsU0HTUhu2GK0nUMvgkoYdYkJByBK62WqaG/sLAM+adyTPKbMMFpnM6FT6id2WKO&#10;8gvJkOmqz40eorieSeQaTlMs0+Ksb2WYvsv6mwAjZP4qm1ydCS4htE4B9ORgF1vfPMCLTz7B6c4W&#10;Rs06EryX0GLBXAaF2QLmbs2jtjaH4lIFqRkK+BQUtbCsLZkl8/rOWspVEEM6mWbbMx6FWHW0alI/&#10;r+P1q00cH5/4UTkUJmScpmM+pUwZDfGnwlszC6bccVgEoWWu4bsg0Jvaaqox7X9wL1OS0ClRCt94&#10;QYr967tRiT95vHFshmksGPJa3a4RENAp38dZAONzjOs/pcKf0hXNGnjoBTQaC/m5G9Ap2/PXKFAq&#10;NhpCnPC8JSE+wFLaVzNyJczohsa8pjYp60R9JWaKuPwcozZeQx4J6CsmPklXyqJ8jCe+yTqY4mnJ&#10;6Z+XZoKCyB+CLP8JWKyLQXZtxbe40U0PMAxjxJKbQoMQyOKIV/uPLSa+oZcKVGiSWSouqSwGPUZO&#10;c/ySt/eo4HSJcSo3WRkn37mNys115G6sIbk0by8lQh/Ywq8U5iircd4BokCrG/9br/A5R91ySpkg&#10;r61/REUyhtHL0R6VkBZ5S4tKDucrYY+Cr44uoUCcZNwk6yebVwnGIU3PSzStvve666e+61B56uqr&#10;MT5vO6ixL6W0Gn+P6jZeUGFKYbzYuLDUWdLQ54xjbUDBXRThNBm5jK8vsaxEUbqKb9veK23RPtEM&#10;1JifGagJmZv+Bwh+v+Mwff87YfyA8g9ep+joKkLVLKqplSNcqp4yMPM66BjbeDyFw8M67n/5Cru7&#10;x5iby2JxqYD33l/Gj368imIpzXh9zhcdPifDJk8jS3rT7mm26IY8w/ViSzSUhL5M93aM8o4gyBLW&#10;LNM3/iHAldWJ6ktXt91VmNBpe4K6Fsjvsa9O1OnpzTt6bhJ+1ZOCQNW6L/1Uc4SOpRMv0S4l4pNx&#10;jdfmHkbnO+gdvEBn7zkaRzuk/zjStSXk529SvriFYbbGbq+wP8mDNH40BozehEzcO/qtg15Gtjtt&#10;dIhffPEFfv/732NndxMzMwm88+4yVlZLRsOpFGWcZJN1dbo1Xk4Z3I62pcsAogaG2i66b2HTeA3X&#10;cA1vEy5wsDDEpofadNg43C/s8kKYQ5hl5cajn90nD9Jc6fO4zKvpapxr+Kc4Y1EX1pFT2XwWuUKG&#10;bkbByKaTyGiXNTJIoemkDJfcKzlxpCPGO110znUkzSHOtRvP/g5ax0do7O/jfG8PjcN98s1DdBt1&#10;xjs37Nbr6PF61OkA5F8xuvFeD/F+n3kMDPViXAuEUsJcHw2SeISRbOQfU0W6MeUec/mMPgbQi+ZB&#10;r20v34W9DmWuThOds2M0Dw9YzkM0Dw5wvruLwxdPzRjt8OULHDx3/z7DtFtanXG7rGOMaSUGHSQl&#10;pzGfsUu0hUxiIj7knMJ5IEnUOzHtnpBNIKF21XE/cxXUbi1iZnUOpYUZ5GZLSBYziOcpq7PR9RJC&#10;L64poZhMZj3qXejAMP3Ep4P845EisIjTKHB3muamaWXsn9yeuD9EEG0HHINXbiL9hnpTTh3G0Ruw&#10;3fUhGq87vT5290+xtbOP15vbePl6EyenZxTzUphfWMLK2jpu3r5jOxjt7FJm3HmBWjGH9cU5M1Bb&#10;nJuzl0fHpwfY2eOcXEhibVGGNhU0ejGck+z18qXXJr12gflCCavLVfZnD5ncCJ1uj3mf4Oj4nGNT&#10;hmmkBpL8QIopy+zyNimOgRnqOf4yV0fSF3h/hGIxT9rROOEQl04jnXBEiUYfeDJe2LlhTFPfB4Sm&#10;Vx5RPheDwg2XBmULJd4kcB2dvIb8hYWm/MWx+uIVmptbaD1/hZS+UFc8op42A7VorChMmGBSCQ4Q&#10;faRqyJ90YpnMDpIca7k8CjdWUf3LnyO1vIgReeBISpde5ibF4ULp/vMA6WbjI7wIerESDBAF0r+6&#10;pJtXL5/hy68+x/2v7+PTT/9AGjo2w8f1W8u49946fvyzdzE7X8XJeQOPHr1km7NF0kBtroDKbB7H&#10;x2c4OWng+KhJFTpFHYe6DGkwR3rNZYpGM/HUCJl8DK1WHS172cMWH4jGhJobhpwv4igXNNp8h/Bs&#10;WjpTjzyyy77VKBMd875oU2sVNl5Js+SfMoZKMdN8gXrYIsfT4owZqOVyTHvUZo+T3zKeU5R4vveU&#10;lWNMAaHnIteieNsFSgwxvg+IOPfFTL7NPwUKvhjt4pXStdJbRP5TG7Ktva84x2QynMOpk6p5WF99&#10;xGZx5WhccR5XmHiGIvU5xvp97SihOZRjjuFm0MZr3dMxVNod4pRz5Qnn906ryX4ncv7Wc33O3/aM&#10;1mCYpNAzV3/TFb3a2AyyQ4QWkRhVxmLoMiQyjQRbb5ArFI1F/hAnfCTnc2OgjUhuUN2sfqIV3aNr&#10;8oXLCEPJCJ0G6ieUBY73cXa0j0PqUgc7m3j99AFev3iEnc0XhseH2zg93UKvR3lAn+HF+0ilY+S9&#10;2v2vQCxyfOkY9RLmSLfaLSOTT9uuaTIoGcn43+Z3UTE5HoutHfyZ0LiOAiunV/0SKFBU4b9wPY2T&#10;exFE3nFYuDUV5Rqu4Y+DS/Q1pqXxiLyCvujRODVXjCjCCTeIMNC/JAFbwbSxYiOWj+rIbvtAlnO4&#10;1rQdtb7txmbDUcYRObpEuZAsVKBLHBWJJaZd4FjLEbMUizj5yXjNMM1rygZCzktDDlilLbnB1tAZ&#10;pnXzSd7TqHA9w3Fs1SEnMiFF41wjnfqB7RKaQ5FyWtUMt8m3KXPkqHtpEwR7j6QNPNgO2ugjaQxj&#10;ZEZrxwen2KT8s0tdZXd7C+1BE2f1E9t0Q0YXPfJhGcS4wQVbUXyXOppaMhizO4gvR30VdYkgeNWv&#10;0huth8WcIvDuY5h55I8chekXhY9vmye6GINxZ0NFVLns+fDQGDgbRPOG6XRWVM0fjMswl/V07XOK&#10;jEp67TY6zQZ59Cu8ePoQr54/xv3P/4DHD77Gg08/w+6r12hu7yHXHaKSyvRRbM4AAP/0SURBVGCJ&#10;ssx8voh3q4tYLVVRTmdRoqCkt5ekBDuNxOYjZiD600YpPTajfThUiCNZyiC/UkF2Lo/UTBapGrGa&#10;Q6xKeqmkkajlEaM8hRnSWSmPOPs8Xs5Sz2OcQtp2Qh7oxC/Ww3ZqIy1ktO5IQpfRoG3ywgLYTMEx&#10;IPmom+CYoDuspVBZnzP6kgGc7g14z3Vip9DQolYH4kANZcD0GaCfS7lvHyapyncZp8AujRou0IH0&#10;Xq2dJ2zHXl7rPT5pWW2kncZMfaHeLz1bFO4cQkRC1Bjiz4zx2YfaMU2nXclATMd6Li3O2+5p1UqV&#10;Yy/NR6iPndfx9An1/oNDjs08bt27gUq1jOpChTofUycNqg98HKmMHOMD6l+kJRl/np/WeU+0CWRz&#10;GepvXcquBds5Tf0rwzrVUkc8yu5g0GOaLF+aMkGr3WAdfbOUTrdNufuAskWX4/rEPtzQLnKqkecb&#10;XIbQG8axtRtRV9IJFMN0RLpvCy6n5aVQS0z8V10bsmAX/N+GvC8wOwS2t/lVP/MxwtgNMS/BJAFz&#10;RPcBwlNKT0PBdk9TgLUhw9V/vPZ3bMpTa089lxMH1GE6LRztk/9uvCD/3cDjr7/E1quXePn4IWXh&#10;c8ZjT1NBNzsG0qre/6hSto7Dn4zTKnMlVMj3b95btQ+CFtdqZmicop40jFMWZXwdQx3GLEvCkqkf&#10;nR976zroatq9DJfDvy3eNfznBYEHSnT4B2Gg5sPLJ+wA46x53wnbLiIUeHi4exn1L7zQHiuMCrQ/&#10;+R2mnzdLfF3TtdGlF36chMUAdEcWpUlilk2viTh22MDpix0zUEvWysjMVVCeraG5c4A6BYnKXA0z&#10;vD6PD1DX2dvNNnKcqDKcwBOZNDoc8E0y8uJcFbWFebTIQA6Pj9Du6ngN8ZYBUpzBbctUtk2710FT&#10;O6zxmZmlBeTzFCzU1+x3TXLiVmJYtjhG16qsNiXTCE0rbxCcQtuE9lH06T5wCP1iiRHkF/P1EN0L&#10;z8hli7O8wZVgFhTriXKtI0PsJbcxcE1/Yn9KVT/PwcqjflBGfMqC9IjawoK8AFoM94Uh/TFtE3CE&#10;Wgl1xd7cKIcodYISEX1EAru5MoIRamjpBa/HMmR+1laTkEvIlClM+AsQ9i+DNElYOw96Vg6VS+2i&#10;8ujrNoUf7Gxgf+s1nn/xOTa/+MJeOKSGXWT0pWZygOJy0XZOm7+7hNmbC0jXchhkJfL1KSD2OJnr&#10;KD0qCTZZqcQqjRbHMkA/SUFC16wLJaKjo2O8fPkKp6fnZpS2sDCHRdJRsSRlx1vffvJbu7LYUdv6&#10;ZKN6TlD/r+HbQW3mTTVps+l2m3bDmFUPBldUKL8f8SkkZUb39ExIV/1iSm+EovY+6c4WkCLXjHei&#10;uP60yiElQnlorCk5ujZEwhix0hDtprmBV/hXW4G/uqsFejP+Iep6bNxzKZ63CwlTn96PjdREXz7u&#10;fAxSsDc1SwK+K8+ep+KxPnSpB1MoltEN+QfHnuoIGS3oxSN/islHTKiOmIflo3C/HVyi2IPdtAhj&#10;0C2BqqFb1kbuiZ6NbhjD9cuQZHTHwJ4PgYxrSprF1ThnP2SzZpyWKVXIzwtU1ntUyOLoMG6L5exS&#10;cc/WZskLFtxA7dY69FIixnlHX67a7mIqG8e5lJAxjVwGBVq+ArYP/V4nBYeSszHEm42XildTwDXU&#10;l3Lsr5Femp6bQZoWRQ27LfK/NvN147Qk+YcdccM0WDKmE6XHcE9btDkwVB+2mVbHDNR89zRbDgk8&#10;iPUZ04+VNBJ2rexOoaHkAquPaYAqjXetjwOnT4rg9AcKUTRXrn3eZwhRs5JeK4fx4v/fRIHI6jJc&#10;FTegkYzA6hS8ymlcIqJqZRzArsfKB9vEDcRYQrkMS8T9iM/T0w7u33+N7e0DLK8UsbZWxoc/WsW7&#10;HyyCeiLHSZuyQ5PPqyWYApURGahlSHvxmI6ELvOevshJeZpaYFCbBFD+KjPbRzKntbMK9Q8JxtUJ&#10;nep94pRwFTptO4ZruUoq/ILfkw9ZTK6n05sOF3j+b4LGo4wJyD/YRTa+dCSOXgBSltFCpXYOGp29&#10;wvD4Fdp7z9DafYLW2SFixSryy7fNOC01ewuDFHlIPM/0ZPTFMrBvLXPjaULl56V5O+BpiWdLnm23&#10;Wvj973+HX/3q73B+foQbNyr44IM1M06bXyBtJnS8p+hWMh3BiiRjOi3OaCk0KMC653zG85jGa7iG&#10;a3i7wHE15g8Rj4qGmnE7+1OABzoPDL/pEI9hYeYJ4ZqTXe7TPOlff2vudvlAi9uxJGOlEsgWsra7&#10;R66YtRcouXwaKcbVyxPtsmKanWQPznmSMG2Op36tIz9bZ2d2xOfZwS6Od7ZwuruN5tEhGgf7qO/v&#10;miFY8+TIXmTr6Mzu+Rl6jQYGzYYZoMS6XcSpkyfJf3XcZoL5moHaiPcMyZcl+2hukMv77kY6sdzg&#10;jwzapBv6i+cuup0mepSvZJwmf7/dtDLVd7bdeG5/D2fbW9h7/BD7T5/g4Pkz7NI9fPUCR69f4nxv&#10;x4zT4jJO084HnBfMMC0yTksYmtkL5xMidU8tajOCxG8gT5kyn0K2kkdxvoLKUg3z91bNQC1fKyFV&#10;ziGeS/lRLXp5HZfJiGQ71odtLRLRVCJZglX3xXL9GBbkH8l3Uedf/WPEK/38GUwedxQE94cIaqgI&#10;rY2IXtdwMeXnONGuaO2OdlVlrESa82oXz19t49mL19jYcgO1ZqtNvX8R67fuYO3GOm7dvmcvFB4/&#10;+RIHB6+wWKvgnZurdGcwW5lhvkOcmIHaBkr5OG6s1DgnL1JGT6KnF49UYE6OmqStLsrMc221imRq&#10;iFKF9EJ5+ui4gd29Y5MVm80ORRPSRl/GIy5r6+NPHeOnF2mtph81U2PeegFSpWsGJxz/egkjnWbI&#10;/LpdyT0xW9+0JrD6f0/A5jdgFp6Xg7d4oD1H0a/0Ub2EUvlsVwzWOy7DmV4f3R3ykcdP0NzeRXtj&#10;Cxk+42l4Cn7KQPBHqCHIOieH4l8yT9MoTaHLPh5lKBeVyyjeXMfMX/wMidmqtrQwIzVmThqYLt2f&#10;HqQz6IVbv08apb6u/tTLaPm1g65A7dZpt2zntN/85u/wzcMH+PLLL9BonmN+qYoPf/wO3n3/Jn76&#10;5x/aWvezlxtmoCZxN19KYXa+hEIljZ2dQ9TP22icU78hXyoUU8xrZB/i5NJ6uU/+NOogke4b/Wsd&#10;zWaIoT7oZBuy3Yd68cq5Ihkjj9eOadR9q0xbuq8M1IzHS79NuL6tl8DG49lpcXaedjaosH+qHFPz&#10;CxxPs2XkyUOHwxbbQQZxQ5aJNKDHvPYMCxQgN/gFkRt4goG7IcbbBqUe+E5w38js8jUhBF24FZ6N&#10;UNK5ltaN57PtZEyZyabZPjnDQrGArHZXJF2ob0TL2vVOTaKXlsY/RN9Ki7xDH2339eE25xwzNOM8&#10;r/Gn3cPOzo5xzDnyWHM753IZqMkoTWvo7XZDJYGOVJORbDqXZRpRG4sIIj03+NVXduyRiq3MrUK8&#10;ZU85DwhohZu6VhtqDKju1nPKQo7FY8U8UXvG9XutPpCpc472NfTgSkZQeXhNOUHHeeooz0GngU6r&#10;zjpusa47rOcO9jdfYH/rFZ5+8yVePvsGu1svsbe7gdOTXdb/mNm1iKTx5IBjI865oYi5uXJkmFY1&#10;tzZfplyldwzUsyQLcKz1Ob9rnUYymK1hsfwjW2PjhbWF1ZBpq1UU8i0/Nsq3/ozoLkEIsjyZxxVR&#10;ruEa/n6Y0JlfBRRNOe1GtyKX/6Jx7OOTY4E07/xadE93xDFg7+mc/jXSyZk4PjhOyOs17jVW9HGg&#10;rdNzHjeDNLlmkKbj2H1nNEMzSpORWjBKk1tyP++N4jJOy3CQZehPc/yl3DWUn+mynPZeiwN3YhAX&#10;3CmU8VpA3Vd99AKSc5l2xBkmONKlF5BPyzCtXC1iYWHWjtQ23Ya1ldFNu8l5VHXsDpCKJ6hvkVdS&#10;SdPxgbtb+9h4vonNV6/o38L+7hb6iR4a7XO06nUz5h5Ql8rn8iYXOO9lK5LXyRXPVz6GvDakX62t&#10;LjJX3cNgyVVCRbXutLiKM/2Lrq0//TrA5OpiuMBy059lxvussNOB3zXeNzVnODrXN+qwBOXXfBK5&#10;vD/gfNSiPtlsnOP5k4f46vPf49mjb/Dpx78m//4Gj7/8Cic7O8i2eqglMqilsljNl7FYKOO9uRUs&#10;0S0k08gwK+2apvc6mjON1ngh4y4ZqHU5Nw7TpMFKColyFqWbVeSXSkhXyePnckjOZsHEMaqmKVPm&#10;ASHvjbTj10yJMiddzs2jLPu73kavrXc4QI55q9+ypCdODqyXjBNTthRnH5owX/1koKaPl4a1JKq3&#10;F1gu7dimcjKM85CMW9Q+2slJYM1F0HRw0UDNepj5hLDvAZS09XPkZ25TFwbGM9SHjGcGXtEt+zBL&#10;9K/xZzSgnma/cAylbdcrPat3X6Jv1p1oc5rSIOq6T1lZm9W02m2TnSUbLS7OYmFxDiuLq2asJtlT&#10;fXB6cobHj56i3qjbvP3ej94xQ7UsZV8zDlSbpthajK+09T44RTqSTiFa1o7BksWb5w32o/O0Gzdu&#10;WO2UZm1uljIX5bRcxmRbGZ8OWT6tFRwe7duuf4eHh5S3Tmw3NX3416qfU/6dpTxXUouwnmwctYu1&#10;I4F+axvC2Difl9p9Tk2sD0QmLf12QOldxuletWuWQV0xDgvX34UqcvDzn/OlaE1HN60lAxKUcHDH&#10;mQQ//xmOY49Bt/U+OGUfaJCmOMZlUKb2tY82mE7gK9JVtIZkcmK/TT7cwNar53j19CG2N17h/uef&#10;YGfzNfa2XjN7jju9Q2Wf6rhetYEMIkWTeh+n2SyZS2Bxdc52Trv34S1UKRtWF8k7ctSdkl3ObW6g&#10;pt2sHbwe9jNZz8Pkqn1MxDOcrrtjVP1vhe+6dw1/WrC5kUAu8g93B7Xo7gW/AeO7oBhdE+S96tmJ&#10;chiF0nXf1P+pMBtEajIiRyQToMeuNeGTlevlv+L1eFPHsO0coUnGrug5KnTZ2Qpy+TyaG3to7h2h&#10;TCGuMFNGMxPjZN5ErNNHtsPB3xmgnyKD56SPbMqO92x127Y1pyylZX2sMS5GoS8QdGSbJI6+F1T7&#10;1yDOiULbPGq7cttViQ2gndScQSmaSuVCgdXDHzW0W3LULtY2DnrGMcQNv2mI7lpg5I+uJ1f+jLVj&#10;lJfnE0UKk1EU5uxUPRhQz8sViXtqUYqO/NPLCjFDvbCwiT2aCAzl55hQ7EkBBOH5KB9zp19wOgaf&#10;RHkXIJlGKP8VOC6dojG++zk5keGbqzAG+gIDmX2vjaPdTRzubOHlN/fx+vFD7D17SprZ4TOcUGKc&#10;JIjZmSyW3lvG7Po8CotlpMtURmRoQEFOEwYJxJoylZCYwbowfy366ihPe4E71CJy3BaBe90+drZ3&#10;cHR8ZML+ysoihZ15lEoF+yqGIhIf97YMaKDKRO50SwrCrWv4FrjQQLrwgBA87YoSPYbTj1Eo+0D9&#10;K2VDrlDKh2hTcQTqExNPGGAuUSK+GaVF1z6qBXqKzzIN/SRUK227YgS/S4j4no0PGyN8PqJ/kzGJ&#10;ZghHtPzkMkxGcT2i8hcFmqu49E9Q10w8GKeJ0RH9JaQbh7qBmqMUZn+FJsHaRT4zhFO+lh6fFemr&#10;AmygeCJNQVp+0bCVjrF4HS3w+ZMKV30YHiouUB2jeo4hurRggfyRq8cN5Vfn8M/ah5cCBU+jCeP0&#10;RE3qwDCd+a4+ZSLsbI5ZHc9CN1WpIE3MzFRQmJ9Hdf0mKjdvUqm8gezSAhKVIpAnTzAC0bPkZZqj&#10;WNjpLC6AAolWbLqGUYndjdrHFMWAeoHAvqLAC+3A1dNRUqdmmDbstWyBVAuoMkajDkQ3olmm4yZi&#10;qrd4oDgMORfT0O6PXT7XMWyjzXR6w56/2GQcN+BTH/JpL6S7Eaishn7LQcXnA0bfag82tGjNqSCq&#10;GSOHsREaQHFtMYUp+eKvyska83mjHst3nIvBhatw+4/FAExX9XNvGKXCEFG9GPWklVVeb0vbQY1x&#10;LbatHCdRr3fwzYMN8vlDrKxWiDO4eXsWa2sVUyRtW3k+p6/LZXymBDOZApWdLGWbHJKJGYbpayfS&#10;X3TfMfwPoNZT27PFrG3+AcF/dHXUA4JJW038U/13Cd4MuQiT+8EnN6BAfe95G92wbw1NBqIjt3OM&#10;3s436Mg47WgLrdM9kgn1g+V7lFfvIFlaRiw/T/6ZZXz1u9O/KbeWiMaQJWa5vG3QIs7R4SF2d3fw&#10;+9/9zozUEokB3v9gAffuLaBaS6M8oxfRbcaeGFaqKC7f6IWh6FTlVDur3L7oY5HGbf/2y34N13AN&#10;V4ytqUtjHZFfPv95mLGU4H8D/b/NiJogp276c5p7wtwvHkieZfOnwGZ2ikOcxTin6/iwXD6LbCGH&#10;bDFnxxamqTtr5yiB3qvq2QR5S4K8QwZlcSIFGww6TXSb5+g0ztDSjmWnx6gf7OF8f9fc+t4u+eq+&#10;uefkYcIzuYe8x/s6VssM3Y4ObAc2+YUtudr9TH7yvxbvN4X0yyjODOOYptI63dnG4cZrHG9u4Ijo&#10;fuKLZzh5/RKnWxs40TVdhSuvTv0M/VYdwy75JuUqLVBKklEd/Xh11pN+6Zi2ywP9Q/kTnDMkSqSp&#10;FxTYTjoSfKaAyuocZpbmUFmcJdaQr5WRquaBLGV0CnzaNU3GgqaLR+0vUP+IA9sHMPZjz0m20noV&#10;L0z2sQ4lyvWAb0FBSMVh2h/gQtibt384wLa08hPd8Zq5S7mLbRVChANOjf3eAOf1BnZ2D4h7eLmx&#10;jZPTE3shkcnlMDc3h1vRsZ65vF54xrC1tYkXz7+mbFjHzZUFfHjvFiqFPAoZ6hWkFR3xeXC0g1w6&#10;jtlahXPyPPU8EkmqiE67h72dIwzopqmU5XNJM1Crzen4qRia7QE6XRnNjXB8THokacjORPKnQNca&#10;vZIhg9GSxrX8i4tz9kJG49gW4hnRXgDT1fqFwqw1jH6+J1DhBKGZCZOgi+2vcKN8XoYrfZEe73Fc&#10;9XpobW7j9AFlsYNDDA+OkGG5JWcprmpiBmpEpRaklkiNtTrqpbheHLdY7ybbJEGdMLe2gsKtdRQ+&#10;+gBxfWTIdh0l+TTv/+dkoOZj3ltOrvpOLzNDv+vlm1AGSTs7O/jFL/4GH//uY2yT9x2dHFAGLOCn&#10;P3sXP/rJO1hambUXJI1WA0+fv8Te/hEK5Qyq80VUZ8njC0mcn8lgKYZeJ4ZyOY9KNUMdZ2QfGGvX&#10;CNuZgTTUpd6p1slmpf9oBS2BnOYHkneSvFD8Mh1rIcVxoFWJQob/+wMUyR9z6aSlI0M1EWegZQdp&#10;krymXq+jRXVsogzkpEOPoDzFfzV/kQfzQbXJpLfU+4ECQs9FrvGEkIu7/tz3DN+WxaVwXVoR/fJb&#10;gDRKviNyEJoOa/XnHaNz0jbbVQauGht6matdUZPslJTWytn+MlobsF31YZvWQSX6a1e1gLb2w5+O&#10;qZNr+oz8Wl/gnNhty3jxFGecf8+Pj8xw7ezsFKec3084Zzfob3PO13OeHOdO5cHcbP7kdVhf9hUt&#10;H8dvoPp4fK14V8RlnMAHFEcrXJI/YqMu0eURWzfudzmXd21O75L2Vb6jvW0caB15bxN7Mj4jvnr+&#10;DbZfP8X+7mvs71E2OKYMcbqLdvsUg2GLbd0h7ZNfZ4ds1zhyxbTt7KfdVhZW5lCdq9iLbR1Bls6l&#10;kNTZ3xSVZEAwMDkhrM2wJmoArXsxikrPf0T1J+tB11fvhd/9sxhhPtNl9MxVMA6/+vY1XMMfAU5r&#10;b9CYMS8RsfzuuMt/5Eu+xqAAjVj3SyYxfsYBIVeGt4aMofGitfGB5m4zSAtGacRYnjGI2gVNu6HF&#10;CxyXM0y6bBhL6Khz+hmm8Fhc94h2XWH8ksUbxYuc94sML/BaYfTHlB7DLX2disBr88uN8gthkd92&#10;Z5Nf5YrJQE6cSHWQgZvW3n1dnhnxWuvMmkP944FKhXIh+UeefFq7qqmFZDgsXiwjqVjcZTvpAeTe&#10;9jGyDNPOyJOOjvbIw3ZxenSMve1tdFot8rYG6mdnZNnkN5QJdPyzHfGplKM5IvysFzR/qOvo97Vv&#10;IstsMXg9fkZ+xY/cb4NwP6IEh/Bs9E/3wv3p2ONyyM8wYQALVzls4mPd+n00Tk5Y/x3sUg5/9PV9&#10;PH/yGJ98/Fs8+PoL7FDfO9jdot55hu5pHcn+ELOkndVCGfP5Em5X5zGXL2IpW2KvUn5RuoyjjGSU&#10;1uL8KIO0Dhlxj9fdTBxt6mqDHPtwhjow9bvcagWJCvubutwwn0SfMk49OcAJ+6nByhwzjVP24V6j&#10;jeNWF8ecO88aXfZdG+0znQqmNceYbdiiNkhpiU4GLpLbRTukpB51yz5v9BIDtNLUrbMxpNcLKK5X&#10;MUyN0EuT0ljOoY4G5JhRm9mczXpY20b/7AN8+0Vr9RZqN79H8Fwcw/ifBvUv+5nBTiJRiRhsNEi5&#10;UiD50I665E1NmWQY9Gqt0p/Xzx5UHS0CQ9WfBKUjw81SsYRKuYIC/alkiv1NGbbTxenxqZ2KtUl9&#10;r1DMQrsLawc1HcWoo+ztdCH+JPOGeVpr95J3fbRoE/iuGaadnzTQ0eYILKt2TZOxmGSvLuWPHuUu&#10;7aSqMks+0y7B2j0rQZrSMcDtHuWqZtMM/+v1c+qeR6QD1p/10A5dZvBEWkokksYP1M+qoYkQurb+&#10;VTNI7nI50Fvi+wDP21vY4aq8LCzc8MI5XOUXmsIWUPIeA0M8g6nIgWgMFWT/JvemYOqOoehH7Tqp&#10;gXpWYRo/7o6o3wzaTcqL7AuTFbfw5ae/w9Nv7uNwd9t22e2S33ZbTRaXY5ZP2nsw5m080GQ9pkNF&#10;VHS0vL6A2+/eQG2hgrnVKlL6cDHDOHEd+SvjNF/X8QLqn1KMkLTq/nGEMVy8cngz1kX4rnvX8KeF&#10;8Tyrf//3f/FfcR6nokYOqCP7dHRftVo1YYEscdyTUoSuhtDVkTuhMDrTA+Dtgik4dPXyV64pNPQo&#10;5+kxHkDFcpTAR+YSPS+4+CwHqm4wQthxRRObMWa7Iaah5y2SY5SRHQ1H1CAKCpMmB6EM1HTO9oBC&#10;Re+8hUGrh/MXeyh1Uyjliigs1pApFzFsdLD9t5/h5OkG1n76IWZvruGkksH+Ewpfrw8Qe3mE2EED&#10;p1oMXptDulqyHXS0oCRjIVmrtjsd7L3cxun+MeLtBMXaPCeDVDATQFOLOsUi4tksbn74IebW1rD8&#10;3ntY+dGPkdbZz0lOIpwEhmQKfROgxSq0AOM/tZRqPOTMoPYMfeHt564JfXSteeyuh7trTxOjyAYh&#10;TBAFqpOUuK5DPLqh76bd8OR0RP3Mp76wrPSAh10wUPNUWDMvs2jAj0zQsxbdIXrW8yAaXbgaPVY4&#10;LMwf8heiGkNSNwQhB+VmOZlf5RPY2c/sP0tJL4tNUWeYJipG6XOSHmiXvK0NfPXxryiQb2Dn1XMc&#10;7+9gyIkkQ0avr/1zeVnZx7B2ZwXv/NN3UVooo53ooReneJ8k/UmQY7mcNmNISWEYsNQUJmScprPg&#10;U7E00qMC4sMk9vcOcHpyitcUeCUAlipFrN5YpiBTMyHDvvJROSUp8G9snEZQ1XR1wUgj3L7QuNdw&#10;GSY8xi74z9svasVx82nMTRannRLlagcIUactkinMrjXNiyp9FJqxFp+VXy8c5EqwtS8y6PcA5UX1&#10;UumwH5We0qW4SHXH8/DdDhlRgo/4oJ6TYayUDMYPPFTjTUNainef9KJxa1/pMKwrQ0hJ4oTx2CWN&#10;Mke7DhOXXpZl4i2Wp8eySDBS3izNMMd8kyw/86VCLP6lBQC94NBXN6ol1Tr+vAxDCb+i/USWtEtB&#10;OZlDJkOa5nWcin8slmG9qIhRgdeuUNpZICaXcWNxKu5m/CuBW/UUym+toZI7zRvalZXdutG9HOMq&#10;hDwM8kesXLodRVGQ9a9cbYmsO66AROmp3cU32OZqfgXLP2x37MVGnwL/oEVFkIpnMlNAkspJXF/g&#10;UNiXEtqn0jnk/GFfsLI91M5aC1ctxuQnDGDEpiC66mu6LhuEa80wdPWSVn59oTvQwiZlDAq8MkaT&#10;gW2vfc5rLZ6KEl0h1Yc3VjXLUPXxe2pCfYnHiplhWrNLhVtHejK9no6wYh7dYZv9LGWXzxLVRnY0&#10;q1KKiqeErKgEo1cGakykGMHamI2v+0bjpF3RnnbxkHomjilXXzP6FyH+rMqmF9k5tp0tv5B+ZTCo&#10;MdUaUgEUdTKSaN/6/hJExXG44v6VECXk8on5WI4+H3f68ITUSWxQEZZQTcFg3z6ZyP7x4201RjRu&#10;cjg+GuBf/fd/wK9/dR/vvbdkRj4ffjiLDz6qijTYzoxv41PpUj4cpan4LhLnUC6uoZR/n2E6Aofp&#10;QWmy7mxTtT+biH2iYvkoFI2EL0n/+Ir/ACB0qBHaNAqucoN/GtQeUR+GjrsSrnr2jwH2AHmG5mzt&#10;qWFmlBw/GDR4i7ShY+e6HXT2N3Dy4O/QOnjlR9kQS2u3UfvZP0d6/h766Sr6qRnjjbZLL2lDux8a&#10;71CZrdNDXd4+6KXkL3/1t/jNb36Fv/3F3+AXv/gPeOfdRfw3/5d/gp/9+U0US5RVyqL1Bmtc53gV&#10;7UrZZQmHGda5wPpq1LId1V+2Eyd5FceS4o0U7+/tg2u4hmv43wqaF4MvwOWR5neuCp08Mwbjuz7f&#10;uhhKTqR5n4+PFzA579mkRJSspEekA+mrXrEIHTFibo/3OFXZbjg9zvvdHlpnLfSou/fqPXTOtPNI&#10;H81TLarqqOEeXRk36IMe8h2lI37jEx9lCsqYlBMT5JfJRMoWWtNJypeUNbQQq2Ox9dImniVvSrlf&#10;R7dLKLIXLFpwtbpM2sJawKpiPpMRNUfL1VqD1nb00VrYaUo8U3wabfK5Dnk+w0ZDSjf2jAzrxCNN&#10;QrZWtKM6rU0Zbo1Cf9JdVUsYp+CWSCdsF5tytWw7yaSKeVvPiGdTSM8UbJd27VSneGKr/TRlKsp0&#10;0sMlU0nXsd3MvUbeT0Tb/VnyjurnHWrl0o5Diil5eQz+6Bimb01AoZcifgtc/fwPAdg+1mehPb2+&#10;oT6+3uBzWtAWW+0Bms0uDo7OsLFzSNkaaHQlUcaQyRWR1xFAFe3Uv8a2T2Fr5wjPnm/j9cYLnJ49&#10;xa31PD64cwt/9dMfIUESS3FejVHHeLHxCl89ekDZoYfVtRv46Cc/Q7ufQL2XxIOvnuLXv/wUJ9un&#10;aG6eYCafxgcfLOOv/voOKtUZpPJl7B828fX9l/jVL+9jd+ccL54de/lN3tALLNaCtCCjtVI5j1qt&#10;RLn1Jv7P/83/CT/72U9RKpUxW5vj/TRSiQJrE+Z0yZ4ac7KofMs9HZpcQ0kejRlm6b2hG8pReq3n&#10;y5FkUaUxaRxrHUhj0fRr8pVhs4X93/4Or/+Hf4PY8Rmy20fIcuBZapEek+QzWrPSOmaS40TrAUkq&#10;98pax+cNyF/aHEtHuRxahRwq79zF/F/8HJm1NRTYTrFC3saUdEIdzarySt8XvOXW+Y+GYIQmCPxP&#10;L6TUVjJKE+/d3NzEN998g0ePHuJ//Ff/HZ6/eIjyTAYLiwWs31zE/+H/+Fe4c+8O2uTNjXbfjq39&#10;m7/7PTa293Dzzip++hcfssLULXstnBwDpycd7O42Mb9UwtKNLBqNE+zz+sXTU9RmV5DIVfDwxRPk&#10;ijmUaxX7KDhNPjirHfzYjhm2Y7t+gu7RBvuqg/mZLG4xrdlKBh/drWKhlmFtWCfpYez8Xl870Oh4&#10;tgTlco4dtbp0T+q2dgyadHTq0BTMbc1DfSK+bGvOTGb8QZDGhREb4091nPiB635GlBEwF4s0FfEt&#10;gCjc0HiQu2GN0+84OAefgJXkYlAEFwNtxYdEqnEj1HM6ylZ6uw01+jWfDWTcynm4x3m706A+0+rg&#10;gHyrflKneqMdOji22Pg6ZljHy7GgzH/SfroWj2HjWgnU1Foj065C+uhba+rpdNbcbLGCZCZvR1Ll&#10;CkVks3nMLixTB6nYMVcZhukD8lyugGRSL2UznCeLzIpygb1wVZpO10bjdJWvgVzxBa3NqiT8UzvJ&#10;Lx1ehhhWX3MH6Lcb6LbrnPO76HUadHVM6Tmn/Dbboku3iS71u+PTQ3vx2yftancM7SLXaBwxTpPZ&#10;SVYQR5Ke3mN5RtCmBVnO8TL6k5FnqVKgP23GaKl0ynZKS6RZdhY3fORpi0lqSvup/FZ8oreryTLW&#10;X0TdMKBHVRfdWOwJRC3icOHWhTtj2ruGa3jrQHq1IwLFHwRGa0KXY51+baQ62jgmJUeumSsbnxHN&#10;yz/lMtTWw3nbTozWM/r4T7ud6aO6sVtmFlpn04fYWq+WPlFiGpJnJFu4O7JnJfMobaWlMolvaNKg&#10;z+YS3eG8oLKbbkQ+oroMu/STB4jHKD5DIaNXuWMUBNdz0RwFHPKxE4uvkzEUnmQ6Wmu1d4PkV9K9&#10;En3KKBz73XYXjeMGOpRBt54fYm/rmDyrg/2dUzN+2d8+R+Ms2hGKvFvvO5M6epu8VUcA5gtlO81h&#10;efUGedMi8sUiFpZWkM3nsXJjHTOzc+S/ac7XJfKqNGYoX2qXTauF9RlBLFd8l6UNbWZtOKneBEKg&#10;9alD0MHCPfsvP+MEnc1c6wPNJWx/odqCbaMY43jqD+sL3Wfb23xGfk7UbsGHe3uon5/j8df3sfXq&#10;lfk3N16j0Wzg9c4LNDpnpFFS2ohyCdu32E2gSP3zR8VlvFdZRCmVxY3CLPsjjuKAsjFpUgZQMuDW&#10;iSp1SqM7p0fosv9Ohy22dQaF5XmkqwX/+GiliESe89ZiGq0BdV/ONaftM7p9bJ+dYb/eRI99Vec8&#10;09OHL6eSY9nfOgGsTXmGosxKJ4m1eB5l6sC3sxVRMRZ6TLstuTWO1DBN0WaIerKNVp5zVHqAs3IH&#10;qWoW1b9aRvYu5S4qG80M044P0Em32ZdOn+H9rb3Xt3FFZNsapas/orGrkLcLIb3gWq862nqi5+ug&#10;OBp3PrbCe175Ta4T7Wl8q/zSdfi8ZBztumvvhWUsrnHKn82sop1IfrCU+U/0RdKBTm6zKKq30pOq&#10;3x3ilPrEkwfPSD8y6jzHBx+9w/mcY+b2EvV1ppVNoNlpWblM32fa0smVTpxMSqgxe7x7ipPDU3zy&#10;qy+x+XIfxWIBa2urNs7uvHsDJ/V9jsksltfnOF710UCBMljf5LCT4zppuoOnj7bw8sWBjffD/TPo&#10;FK+5uVtYWrpF3a5KOf1Dk6fuffAzzC6usjxsB8pfqneQl1RvoZdTY/ltg1o7/PwqwKRn1cZj3xim&#10;/QEC65kAAyxQLjvuW0B0PElx2nXUz+EKCidB6P2PpWI8n7UwXs9BKT4UfYhxQN1+b/MVGudntmta&#10;ne7jB1+xvw4tVW3/YfTFMT/JxVsmrh2nqc+nsynMzBXtVIJ3f3IHN+6SrqhYJvN6t8Yxq/cOLOqI&#10;8f29psBdo7Fx4aN7KivLLDLuf0f3Kvbltg1jXjDxTWAcpia5KsI1/CcB41/sZ3HLH+QOaqI7EdA0&#10;CgJBupIalYQ3fbC64CH0aO63n8Wf+J2QhWSAfG6CCvOnxs9O/eyLN6I9SeYo1KK3fV3HNLtUEPX1&#10;lSYCCRTNRgu12jyZ7SInBSm1GXTP6jh5sYlOvY7yyiKytQpiMkLrjpAmxs46GLV6OOy20JIlOxmA&#10;feVN1NcDldoMllZXKczV0aQg06WCLqVai9ySiWUIIMviRqOJ+umpndtePz5Gmv09u8JJn+nYy/3A&#10;LNRYpA1vASVDnxR0EYT+vMEsop5QOzj4FROiexmje3Z/yj+G6TCSqdIIyOf9WE33R6Uy9yJO/wiW&#10;XFRWogwezGKXTFaTvKhiOldL18omV/VVPlFZbOiEfD39MVpbOVqbjNtnOpaArtHZJESMXs/ZF74M&#10;tCY2IVULUyP7sr1TP8fG08d48PGvsfv0KZoHuxhw4tBRK/r6M0WhsThXQHG+hOV3VrF4bwmZSha9&#10;GAU8CjSUKGzxwOhA+Uig4c9lYS+n6i5ziyTS5u7u7Bo2m3UKHGXMzc9RYCgav0gk9XWPv/zgY4Ym&#10;8KtSRG9V+XURBQaUcw3fDhfaJ7TbJHjaNRJja4t+dC36sZc702jdYhHZZ456ASFRRSLyBPXSiPeJ&#10;Ss1S1J8torlRo1DcMRj2jsnc0POwsRIJjiE9c3lLruXLe30h/V0S4XgHtSjugDRjX5EpboQatT6u&#10;RFL8x3xMkKcyLt4QmazZs17HiYGRu6JYItOY7LLF9FRUCk8jbU9uwiFTMYGN9wdStJmCDK6GEuR4&#10;25R2q57/Y/tYY2gceLGIHE8hfboquz3ql7yniIonPwMugGISLCKf1TytGvFhKy4LbnzJxpX3vIyW&#10;kKTimOHY1JfDhQLS5ZLtpJYsVxCn4qCXn5YeE+mzf4bkA34Mpgo+Lr5lr3ysGBYQuQw0XmH9rHYy&#10;CvHIUraE2i2NQvBo0KEiVKfbsmMktGsa/7HsWmjXcZ5DzpHsPaL1HOuo3otqw/oJlYvmsQGV3g6a&#10;vTrafc6lFKp7xD7T6cd67E/G0UtPEwD4UELt4cUX+j8Ha2uinAlEgURSuJVAPSwUPToGWhadMEn6&#10;TRmy2MxAfcP4SkNjS3GdvizQ3Smcvg7x/l5k9LDYFcB3/gwVDPeinuSfnnPXRrej+lFhVH5lSDbo&#10;J/B64xiHB6dUCiuYnythblZfNeqIJK+f6movwVkxLbIl4hmGURFJcT5IzTGxNDNK0ZVCzDhMV6UK&#10;9G39qbTMr0IFmPb/UIE1VTWsKqEvpmF8M3KJIiL1k429S2j3wjNXoeCq8Ckc08kE1ZMD9ov6PPBy&#10;USuGdWITo+YBRmc7dqzn6etv7FjPkYwoMgUUVu6gdPtnSBYXSNs58tgkhxnlW6ashTaTJ4zn0x3n&#10;/f2AFvj+8Mkn+Lu/+yVevnyO/f0drN+cxV/99T26NaTSerHC+sTIb8gf3Iibs9ZISDrVdrJmoBbK&#10;SF5GOckWiiwsYOiHa7iGa3hbcBWHFFweabZQxdCLvzA6L/8C0MfxbvKS5aSxT/mY84/vqiS+p3ko&#10;zEUc5ZIZjHXRlYoni3liTLvdZKkL5TPUr7LIFHMolAuozJRQrOS1Ya190xVPMb/oaJs+5ZSRJFwZ&#10;u9pLHep2cs1g3430Bzp2s91Aj3qVdllz/e4E7dNjNI4PUT/cx9m+dlzTjmr7aEQ7rYUd1852tn3H&#10;NbnEc33Vai7DFGd/13ZTax8foXt2gh71xD5x0KgTz5jvOWUxymHk/do4KZPSeoXNDmw68kG6scQA&#10;CU3ndG2XtCTlK50DQ9YZzyaQkM6pndKq1Dnnypi/uYTq2jzKK3PEeWRqZcqcWbJaSnVMv5+k5MFm&#10;1VGektOoOdpCpWQRtXv4aMq6Qq66kt2ndRUZqlg/aYGeMqtd8N5071/4kW6Ugl/9/9j7ryfbkyS/&#10;E/PMo2VqcWXVLd3VenoEBsAMCBLYBW0FdtdoNCONNJrR9oEv/HP4sLbGt90H7hJmEDRgIWamMdMz&#10;Pd3TonTVrbpaZeZNnXm0Sn4/7r84ea6o6R6gujEXe/2kZ8QvfiE9PDw8xC9i1l/YPbw/YXhET2D4&#10;fBEhlTFh/KIXk+l0Sb8AFpH6fa6uG9pwNLSmxgybFy/Y+sa6I2P+1bVlK1eqNhgM7OHDLfvw4+u2&#10;t//YmnWzd9+5ZJfWl+2CeIAPZjgliI/kOuKxlvh6OBxZodSwjQtXpbNrzDk+s9Zpy06PW/5x3Mne&#10;kZ0cH1lJfFKnnRULtnFx3Zoat7Bo1ul0lb+xPXooPh7QjnN+CgD17x/VadzApotTxcn1e+vrS7a8&#10;smg58UpDZUEvKRbYDMoYDd0VAx2Fhv4rqmel4ZBVREolzKA+XkIyZd49b7E5xDecqS7OBnzMes/2&#10;3vvQct2+1bqD7KOac/Q5LHiYKKaxCZUY4+uBKr+r9+16ySZqk9VrV2zxW1+3wvqqFVS3JhnnOjoN&#10;L4MpZc6d/oNA2qCGPkk9JuCZDWrdbte++OIL+/73v28ffPCBffThzyR/W3bhYtO++71X7Y03N+3r&#10;33rVlsWbvUHPHu8d2O7evt2+d9dO28d2+ZV1+43f/oYEy0D8cyKRXxOPTcSfPVtZqdmlKw0Nqcd2&#10;etK2+3e25CbZtrChsdIjz4/Pgam+ms2iXbiwbGsrTbt6ed0anE4u+T7pdzlU0vITtQH531iuWrMq&#10;ejPWVV1TbVyjxsduqkrlnT4JecjpgeiunMClfkXyN6e+pSA5yoZMeNt1bI0TnJe9oqBPhrxzgA9A&#10;9NvUHwZEmOTvKwJPC0uWDmUJ2xOQ0p7+GIzKfBaBZGJj3pJNXcEPsGysYahvApmLVJq+EFpRfy2s&#10;1qtWqbGuUfB5SzZTE5B+pNfnQze1M6eN2pH6JTYFcs2ntwHFGUhdCdlRqDQ4WdTng8YD9eNdax0d&#10;WFt996n67iP13cfCA41JOKns9HDPTvXMqarD7qlfs00czIfw0R79cMyLaMwy4bM2dAUhz6B0hjlO&#10;M5WfhJxwMeq1FF9gr3Vsg/apnR5w1fiDOPXi4V3bffTA7t783O7fvuFXND24c9O2cd+6p3xKVzja&#10;FW/vW6ct2To8ER17QqWhsRDjofn8ULL7zCri2UX185xIeOnqBdu8vGmLKwu2sLxg1UZVOlJOeoJ0&#10;IO/bVR/YpRMZQyx3h1Vlqr5gTUdYBTbJTPp8rvfDzMSX8Et+8P2X/Bwy4xwibdzPXz3j6SW8hL8U&#10;vpzPMobFNnWTRbwcfTyO9O/zGYYdWc1H1erJFU5tiGOI6QvynGpWUbvhJLSG7Jx0Jv1qXvpMblmy&#10;i9PQ5J5bkMmpaUtqX5m/zDxLp6TNE1fgeL5qY046k30ixPTT0ZLpp6DJ5CNTTlDz+AhbVxpCxe2o&#10;tP3ZMXuWn3k+BGDc5HPxJclWtBNO2GctVGVLOpfrX/RzjJ9yVte4qi45siiFcmV10ZbUX3OKU0lj&#10;jIOjQ2upn+e0HUYNhcKclTRomUivHPX71j45kS55bPu7+7a7vW07Dx9Jvu34laAnR8e+Nnp8cGBD&#10;+eXUn3q1ZuUSVzJD/kyOqJ7STwTgTZbH7N0s8uopN/fu/zOgM8/gaf+4+H/8SLdRp+XPM7235L/c&#10;mFND9xEONG5rHx7Zwc6OXf/oI7vz+ef2Z9//I/v4vZ/bvdu3JdMf+HXUvd6JxqJxgmtBekNFesJy&#10;sWzLKvPbixt2tbFsTenCTdUJHzGwSdB1aWVgLL1ipOrZVb9072DXdqW/3zl+bCfqn+aXVB9r4rGG&#10;9Oj1hg0redsdd+wWNzlpjPrhzRv2xf1H9tPr9+yDL7ZlfyzctdsP9uzW3V27e2/fHmwd2NajA3u8&#10;e2hz7Z64Q3WoMjZVF4wBq5L9OXZWKS/qKlTfY+sVBtYrD21U1ohaTaG8XLHFN9fMmuIrjUtH6p9Y&#10;1xzPD90/YSXp9cMa1MTM0V8I43rPoH/8+6qBlCP1J9FrVTgLlBW/gPQKt6bcy5bxoW+I10CcsW8+&#10;l+nqzCdkUWfsJ8jiwo1+1FFyRTTlIzU2qTN/Dx2GnJ7G1Z7X71hX4ys2lX39G+/4hvNcWa1V7aug&#10;9semUKIdcJqzTD/VjCSUhp9WKyzlS0pv3vZ2juzx9qHCTHx/A21r89KGHyjAFaHFKoHOrNyQUiAe&#10;Zc6ETe1lNj0Wi67TFovzdnR4oHwO7WCPkxG3bY/5DOX1RHJgfU16x5LknzJVkB7nVPW2RhtCnkSt&#10;p3b2VQKpBPIfOLedg1xS0k8g7rPv0vM5TrPsluDdWaSPCHPq0e3xDGRyJR4cYh4k+QaVFiGURlqf&#10;REJL2Mgc29mwZ33JmrvXP7bPP3rPHt69ZZ9+8HPJ00fSbw+ke6KPyh8fMDDWV1xcsUzcjMfQwXMa&#10;xy+uLlhzqWFXX79oq5vLdvmNDVtcr1q+rGC5gfqbkQ1Neqzarivx3i/QRlEYpd/LjLbKfL3qNCsH&#10;QAl8ne+XBEKeh+b5SeDZqyAen/XwEn5tEO1WYoJ/L+oVny63HYNJYT74FadkJqbkd+6fsPpH45w6&#10;zf7On2ksCePZg2W2FDahfqQrZPLMN6apF/ENXfrRQaAc8VUzO4SH7DqVQF5Z27DG8pJ31IWRWXdr&#10;zw4ebVlvOLDGlU2rSCGwmoR/e2j5njrjY07EGdqRBsXH6oy76qSoN75kYuNEpSS7lEPubUfYD9RR&#10;9Idsx4iMpvzTqRT1HoHSPj11t7rygZk2HzijqGP0skXwcKN3xF9WYKdtBuEz/AZgwz9mYBKooZAn&#10;YZsgc8fUO64liMX45C/e80w35F0RgmuK8pFM9y3UA6HkUQgleJl1ZrJK/HlMLLN6jBKK0TxIk60H&#10;s3byEyivHg+R+OSg22MiKcyUFulOcyMEzu3nb+RPAn8yFm+ATLQov4NO2xcvHty6YfdufmG3r39m&#10;e7du2qTVspx4qiBeks5iDSmNzbUFW31l3VaubFh9c1HjGvGAfmzkYIOHb2RIWXe6KoeeTdn1gi/8&#10;+bqfK9xGXfFOp2/b2zu2v38gxaFga+tr1lyQosopTEyS+QlqMTHkHZ7zh0ebQfbgaQUmW3r1Er4E&#10;RB84J6xTqk3JNms6+8mkn0+o6hG3yl2m/oTwV8h6qlwqhnHtrzgte47WEVzrrUM2Ake9+vGtoNyY&#10;QKJVzJ40iG/PMfIDQOHwtqK4hR43dpmkO1QcuINsUCM/nge5nyPhlZfpc9BEnKr/LFAUFaAktzjL&#10;jTyLG+UPHGXIwEWm5KVvTM0myYibOD1+TzfLi2QqXxPRL4ZcQEJkFFMbiv5SSat9Qks2ZvhXUO5b&#10;MC0/yL/sWYA6O33inWPmTXjuM9nDf7LHRKlMZYcv0HgBb/BLm8z4Yn6oFwP5o0w8IyD8uGhPSEBa&#10;OfktMKmocPjRO96GtNOjx52By7DMJKw/KBPkhXzhAm34EiMtwoIjDYiGLbePR11/ZvI1p3pgjdEX&#10;jBWfcuBlSzGTBnHGhipOThsap6VxrSdHvCPPWNiknqNOsSssGacoqahycwqmOskg5HVmD0MQdITD&#10;g2+j1gnpdEymE0d/GXpbyOjgbUOveRFnUym87MThKP8OmEJ/fsqO+ZeivGHiOWpMNuS6v/GnDLOM&#10;gm5ACegZ/UC4KZQK5F+knxXs8U7Ljo5atrpSs4WFsq2u1WxllSsc5TcD53MWVLyv4BqlsgYodSsX&#10;11SnnDzIOyE/Va5IGejpQcWQNNH/zOTxhYNE7wSzz7P2VL6n0Cvxefg0TZL5FMxW918Gz3mf5Cy8&#10;65tc1Z7mWttmpzt2tn/XznZvWG/3jnWPd5XNOSstrFl5+bJf7VlZf8PmCnWlLz5QHrgiPtKgvSLT&#10;4cSI9xdl7d8HDo+O7fv/9o/sRz/6oZ2eHIqH+/bGGxfsN3/7VekpVeknfeWrq3yoJQojL+RJwoEv&#10;jdmg5tJOwEvX2dhUAnWog1QPyXwJL+ElfLXwrBCj34jnQP/J2zOusmRvZ37JLVptTuG8JXv40J3U&#10;4clGP5j9FDknkQw0fvb+WvLMP4qQV/9oQr7DRJ+SbOMjBkSIxlxnJXkqSaI0Cn6lZWmxYpWlmhVq&#10;RSs19NxgU5vGSvIzkr4Y1/aQjlAm+qRvvtezX5WJKZSipMglsxizsVAt/Qe0MZOD0rFAFrWTPcPk&#10;l81wIJvP/IoxmYGc38BJlxP12aILujB6m/y69u36lExfUI6F5pGe50rzlq8VhCWrrjasuta0usaa&#10;zY1lq28sOVb1XFlfsPxC1UzlH5fzNpSYHSkdNqSNlVY6QZkFBSoVPczrR3TFRE9zPVCY9SJyBOXE&#10;s/qUOE0u5LbPVTgkf4HP/sL1CZh9fOoV8Iz/Fw5UAukYqexPmJl7/JMh+vuVg/mcb+JgsaJSrVqh&#10;mLdSmU0dRdfX6XPvP3go3LL793dUb2f2+rV1+8bXLtui+L3CiTniQT9JVXXe63etz2msfChpVVtc&#10;viDdXfWmdHtdvetxBWLO5kdnVq/yoWVebN3xdNc2VyxfFB9pnJPPlzR+OLNHDw4UbqB0ox9nEZSN&#10;KozJznVMNcmS4lF74OS2GqeDaXxWLlUUF/onfE9Y9Fj4KCPCVw1Ps+YTkGoi7HglZ2p9+u+zTCqd&#10;zMHAN6i17923448/tXx/aJXOwAqiCTLNx01Cn4sDZLLRhjGKbwCVOVARu8J+SS3/wprVrl2xurDx&#10;1jXLLTYs12yqrcuD5zPyAqDWOTyT918/TOeWMmBT2v7+vt24ccN++MMf2k9/+lP7yU9+Yo8fb8tf&#10;3y5eWrQ33rxg3/jWVVvbaNgKCyNFs/3DQ7t3b8da7Y51en2bz49t8+KyXbqyau3uiZ2ctkXTip+G&#10;2en0bWWtbpcuxwa11knHth7s28rKui0ubthpq6XxT855jHpQs5EOOvTTzlYW+WDHbKk2b2tLFdtc&#10;W7TN5Yatit5rjYqVGHsj5iXSzyYam+dKkmvKoNMfOQcn8LHEWGlL/+bkScnnocbP4yGbnyXHlbbP&#10;PzBp4WMJJCiIXXhOrswJmQuXZe+FwYOzHr8CeDo6PZ87PWtLefjyX3qbTPUBarfJLYB2EDyb5t1x&#10;8A1r9CcRWDJC/VhRfTVz5mXJG8mGnCqO+XMQHksLut4XeVC1Nfop3hGH6xDqI+k3maP1PhfdgoVf&#10;7KpYyZ6J6okN6Oma787JgcZTh3ay/9g3re1uPbTHD9go9sD2tu7b7qN7tp/M7YfutodduCt/3Jax&#10;w6kWsu/c17Psj+7dsi25b9+/ZY/u3pT7bduSuat3BzuP7Ejt4ZQrwo8PlIdTz8+o3xEPiY9GHZ+X&#10;4TQN35AufSSXE78VJlbkGtpqzmr1kuTwom2w8VJ9/MZmXOPZWFY/LxpyeiqbUfxEU5aMhHPi/7mC&#10;6C+RwoeDA2iBdJMTJgvkImnQVwYmi49IYj6qzVN3Tn7eP/nzSnwGnwNf9ipzO3/1JeFfwkv4EniS&#10;H90hAzFtsk/dZPF+KzCTUjMI10tecQq9cI4PPuelP+fqak9rCrIo0b6uKJbdjhnXdcazzTX0Hqza&#10;6Ez6jXHqFNeAFmTmpW9L61f6anEaVWSm2pe7K+3xHOfggGE/HyEEnsnNN8w5sqmXPipMvz1kinyx&#10;Qt6xx9wfcyzzylcuV1XZamr3Kr+UfzbjIb9jQ4L6OR970C8x9pEM1XgjL/lT4grhRtGayxUr1/OS&#10;ORU/0XRhgY1sKmNPYxwpOj7LlOlD3P4zHo4k5wbW73IVc8varY4d7O7Z1sNHtv1oyx5Kl9rbeWyP&#10;7j+w+3fu2O7Ojp53JLKla43Y8MbHOeoD2CiuvoAaQ0bNQhp3+LtZEK1xc11lxp50F/57WEc9g+6V&#10;vgV/pDuxbuvEjvb27ET6yt7WtvJ6396XfvPhz39u1z/+2D798EN7cFf9wMMH1uGjI+V93O+LDqpB&#10;VUGplrNmo2qXL2zY5fUNe/fKNbu8tm5Xygu2oHopqW4rXFcusudUJ4yGqYWh9JJRbs5ONT47Ut9w&#10;KgXl7vG+HWvcuavnne6p3VF/8sX+rl1/uGUfK/3Pbj+0Ow/37N72nj3eb9njvZbtH4j2rYF12qqH&#10;tmjakZ7SV0E1TDVlkxtdCsOxUDWvumtUqs4BdfXB9OyoM2xUG4sXekXFU1EfVRON1ktWEh9Ur4rn&#10;q4xPpRNJ30PnHfsVn8Si+IPcoi81GTySg1eyzWlee/jJ/P1qISVEe38yQZcIcgpX8o7257kTi9BW&#10;sOFBbYYxS7wQom/QosPvLISMSehefZ0fYHMbJ7YO+2Px/Z4dHZ7YztaudMycXb60aVeuXvSNZKyX&#10;cVhDzsdRMSoZ+4cTop6vFak0QtL3fppBvTy1jgd2dNCSLsy4LXKXVxxN6cOsFXNKMes1hbrkDRsK&#10;mZclOuYbVN/kr1Yr+zWkCwsN8bXqVQNGPhagLjngh0N3OGDncH/P289QYwE+QuBUxdCHkXKK0+cI&#10;ggZfJaQY4aP4/+W/8H3ub/b5SeR//CTJZtwDqdNfhOE34Nw2AxmrMFbmVF3nIfcIjXvST4/s9OjQ&#10;Htz+QuOce3b9g5/ZfdnZ9Hq091h10bP5MXNKkUMPLyNaFM9KQBGyd2hlY9leee2ydMYVu/LaBWsu&#10;1a2yoFAF6lxtWeMpv3mNuXY5+34KxRxtROMhX1sQvzPRRgqqe/+RUIbnG9SSCXhOHM5t2OOX4Ml3&#10;T5oOTzy8hF8npL6Smn+BN6hJECl+N/VMUqmhpC9E3czs5/k6b8zpv/t5Jsxsg0kxn/9/9id3J1dM&#10;9MXJaXSM4Y7SwTG2KE89KRNDKRL5Rt1WL1y0xuKilXoS2t2Rnd57ZHsSBl0J8cbVC75BjdNw8h0N&#10;GiVTBscdG3GX97hnu8OOnUpo+GSi6oySVYt5K3oHMm9lubWlbJ20u56edyhCNq6U8wWraGB+LIF0&#10;sLtrI+VpYWVZHYTyrLwzSGfgPl9kcZrSCbLyOTW8wOr5vNDUAFR1x0A8uCcpXChd3gud26cov6k+&#10;fCF/Bn0DifIRm1TwG6bnwAVYhuoIp3U4rT9+ihmhKQHsWw08v4Hx1emZcTS8Hw8/xVTvfNGCgp6h&#10;27N8MBj3/CiqaZws+oPqcB3pJPHhnvg3gwD5y1wgoUwU1MlQPKK6mFd9+dV9yk739NC6hwf2+Ucf&#10;SDn9yO598bl1t7asKIW0KL8ldcjzUugXr67Y0sUVW3/9kq1du2DFxbL153vWHXWVE+JSmSm7EqSU&#10;KQ8oMNQT9c7x83xNwaac7ok6rdOObUtB3t/b96+ZL17e9NPT2Jzmk2RMROjPN6gRaVYgkdLtYcbD&#10;9JeV12FqeQnPQEab4KKgXdgCZk0nvehMGw9koodneJr3WVsQIut9Q5ib5yeoMScHK3h6Ckcb9Lav&#10;isVkg5qfBkmcCkea5xvUaE8E5iELj4KosCzqcRwrOmy2DOZfdQ95dozBEe7jzH+0e2QAfHZuT8/z&#10;E43C2GAwKYt/y8p3wXmNTUq+EU1tcOJf1ASO+fJK7n5imvKC3/E0DcpNHiZ+fSObn5xOE4boKrd+&#10;NBJfyFOb5It91jkmE4WQhS92/XQHlRc6KTqBU9HpkDk40FuRli8ouBwB9WLGD9apvxmTXPrVlKoo&#10;Th1wRPaRS2QU5ZH8plw95b9H3mQ/80lEJgUiEdLzdAs5m8jd/YjuWY4Vm7JGNWbo4HnUQ9bGcUZv&#10;gE6ioFA5dPpwVeDAN6JN1EdN2JTGBjWefYNaX/2Paksk9a/AFaefZOLlkoxSPE4yR+IUjYVDhWNz&#10;Wn/Ytd6IDWoouqK7+kkGN5h+VZQy7iJcGJvQEu3ifwDuMkDszvTRvrz+XJAFPZxWMlkDmPKKEwh/&#10;MvEvH/ElPPUTJMKdNgYGvc9xmvaM278LRiuUhahUdvIRgBuYVRaYaEEdZX2B550yqVCM6dhodnjQ&#10;s1PJ/EX1HY16wdbXGra0xFUC1LUMQVx/yuYeDXZ9QxqLl1UrlzakN3LFZ2xe87xBJ2VDLCY3oiB9&#10;lvrhG+TKTB5fKEh8NZtznhNmQEVNy5cwK/Nz34GzNAG/BL40/PMRirupiqClIWuZbPDFHrXPuaM7&#10;Zkf3bbJ7wyY7n1pv/54vIM8Vq1ZZuWLVjTesvHbNCkuvKFzJ1Z6cZCGLCl65+mPyk+U6nv0o+Cz1&#10;XwVsb+3Yv/gX/9x++Od/Kr7uW62WtzffvmTf/d5VW+IKJa7rtLbyOnaZE7ohshwsyi7dVvbIJUAj&#10;4JRZmZQH90wW/OpK8RJewv9aQRLU+yVaYGpftNGs7blrPJ+P6WZ/Ux9P/SI0uhsjN2lFjmnjEx/q&#10;gD7vkeWB8XFvJL2FPpLNA+q30E37cmdz2kAmz+hSxmaBAiJEea9orF/XmFv9ZXmpatWVulWWa1as&#10;aRyVoZ8sIpHTG3SlX0oXlVaACXp/jB4jxJT2qa4WZIOZ5JbQT17LNqaBfuJKMv3klbQ5TZLXkYUb&#10;JhKFChtLTb4cpR47w/ycFVUOZB4becbKC3nwq7mEcwX1EzKHfOXKwnU1b6XFqp+W1thcssZG4MLF&#10;1digJrfKasPyyxobNkq+OW2gOEZKZ6hk2JzGppl0arEqQ7WDrqc6Eq3RTVnkN/UnbqJP4005jH4r&#10;wOcmcjFZz1CDxQ3ngufxB3MDqnlCB2Y2j05PyaoUPLGwOWQxZE8vHnjuvd0wBxUliV4s0xopsj+D&#10;Zz6u4wt2PkIrV0p+4hCbOHIaI/AxGhvU0MPvP3xkX9y4aVvbu8JDq1bL9p1vvmbf/vpVK6u+OS2Z&#10;dqZgqlONp0biK9VRuz2y9qBozcUN1ZvS0/vRUPwvPi1qDFI4y1mjWhHbD2x3Z8sq1aJduXbBKrWy&#10;8lSWDrpiw8HIbt54YMdH6tPVL/sJvgpL3rnKlsKgB7O5qNvrWLtz7Py1urosnpm3eqOZncQ1Lz01&#10;NqMgIYIKvwI4Z6YpnPMc/6F88Dcm0ig+9JNmrTz6WK/Xs7P+wDp379vxR59aYTC0aqdnBbUTRigg&#10;oZFhLrtUft+gJjttjnF3T7KnI+xXROdrl23pa69b7dVLVn3tqtpqzVSJapuiA/SIDEXuYBggMvwf&#10;DGJMFplgnA2cnJz4tZ7vv/++/fN//s/95LQPP/zQT0DbuNCwt96+4BvUvvntK7a4UrJyDbqM7fHj&#10;A7t585ENh6JfXrK7PLGVtaawLh498bFPPl+zgXit1x3amtyvvrJoBcn6E/Hdg3s7tra6Jp66JB5j&#10;c8+ZtfhQVPzFBrWO4qhVCnZxc8Uakv2X1xt2QfFvLDdttVm1RdG7xnh8pPpiHxOTL+pM8gWuiix6&#10;2fRGP7Wbs57yOLFiYd7K5YLKPrJup6W8xbU4RfGwWMTURciUg8vAxM+qvIxmxOgVqzGyK+3JWRZ+&#10;Mw5fAWRpYfOogzcd9HyeErwW6U9/z5Ph/nPfU5PNZ7R5d3MZp/hBldfnrX0DM7MSagOcfE9AkQMZ&#10;UOS6Tcm3suRWtab+WnIuV8j79ZuYYypF/scs6CpOSEYzUHTeTzF3TszUBRU4QYbRN6sSmDHmw+Iz&#10;ZB6b07ot67eOrXd65BvEWod7vjntaHfHdrfu+2lmbDjbfcRGNDam3Y2Nag/v2cH2A3fjBDQ2qfnG&#10;szs3bOv+LbdvO96yR7jdlTy+dzPs9/ReuPfogR1ycpvS42S3vvhm2O9IVWA+hrmY8w1qft8XmyE1&#10;7ikUJ5YXr5fK81ZrFK2+ULZLV9ft0pV1W1tfUttasQXxckm0Q2ZwDfkZc8EiEjoRG9PA+ZIkEzJn&#10;3LPuUGmK77jayefKmGyg3xZ9vU5lsq+ZkVi6dQaZNu3bf+Hv3Jc/AOE4AzN8KIhQYXsJL+GvAsFa&#10;Gb8lBwdkkP8PmeMgi8thODrrrdVY0slpscE+J5nF6UFFyaiS2lRDwmZB7eeivLARbUNtc1l+l/S8&#10;JPuCEPuCkNPR6pJIZRuOi9L42aCWbU5TX4D273M9QuYi1fI0jpHbnPz4hrS0kU0oHWy6Wc3n09W2&#10;59XHzGWb0TxvbEDLcNaebVBzu/yzCY35lXnlrVhoKO9V6Xsa94zov9kkg4wWzmk8xCZZH/9IlkoG&#10;IX8qtbxVm0VbXmsI65I5VWssl211o2H1uuR3KW+nux2bH4t+ipEJTObFuc6ZU6L6na7fItU6PrGD&#10;vQN7dP+hPbx/X/33Pbt3+45tS49loxrPRwcHdri353ooaxys0XIdKH37HB92Z/1oqlLcQf1LDu7n&#10;FyJelce0+dlloFz9Ywv1LbEZTjJyNLIT5efxo0fK175f4Xn35i37wR/9of3sxz+yzz/91G5+9qnt&#10;PHpo3dNjP0Euba5jnFvUmLQi2q0sNu3N11+1VzYv2HffeNsurazaqnik1BlbSQzKjVyx9omcVt2I&#10;O4dS3IeS56eS5UfqF47UV1x//Mj2pXPcbh3ZffVjN9R/ffRoyz598Mg+uv/IbtzdsXtb+7azd2x7&#10;h3zgzDXpfeu0BtaT3j/ojGzcU+mH4i2WVpTueChOVJ7nekpV6S80xMdKd7FeUR1AljPXcce5sXVL&#10;A2tV1Ec1NBa5JH5a0lj7Us3Oysz/K37pSeg18aF66Dd8mOHrV6KIb0oT5uEVL6/aoOL3+kiV+isB&#10;6hdIiXjBwirANl03wy9lkC1tqA97Fgsb1Bg0CfxABPnxeQHVd/jIYsnCBYQb/eiATZeiB6cG8lFF&#10;t921+3cf2snxqbePqnSit968ZpsX1kjK+pOueJ8mjk6EzBJNScoHBREvH7ehgPLEerFvfFM9H+ye&#10;+Bi92x1ZX+2ReY5XXr8iT8yznCrgxEoLamc51am3d9WPFAAORqlVKtZs1mxladma0pVPxU+d066n&#10;M+iKD6Tf7+8dKt/S1Q8P3T9XmS+uLLv+hj/X3cgf8kll/ioBjvKfCP2lP09z5jn7RU0/DxNgj1Hd&#10;7HsoDBL+aTOQOo80EoSrzHg5g8iucYy99WNdBpoNNV4+2duxo71d+/zj9yVz7tin7/3EP4I4kf7Y&#10;lQ7L3gSmjHzJn4jFh7DANG6lypiKuYILr2zYG1+75h+ZXXnjotWkR54VuhrVtKQLDtVVKHXVPet1&#10;sNTE+0PqT6bfbqK2OhHPY8ot7c2gXEmPY80P8Gcn1dM0OId48+w7D5YFfwKecXgJvy6I9oNMEbz4&#10;J6j5owy6omBBmDlexQ+Y9T+1ZzDzaor8f1JQJGs0jifAX6fUlA9f9CMsbZjBLKhw+vNrFUXbAied&#10;NRpWK2uArDCFw7YVTrp2eO+h7bWPbSChvfTKJatvrMSE+XHXztrq9A9PXPlid/u+Bn89ZicE3X7P&#10;SsWiNUoVV9Tm83wlVlZHM7Gj1okfbe8dmxQ5VDo1fffHsZ8wApuSmHxngoeOnQl8OqditerKE5nn&#10;v08kUzYYwsudAY9PVEpC6BC0mAXoNOuP/+f/EkpYK52guJ4zJox6zsI8F+BbMOu8fVLm3A3BDHgq&#10;8Irv0vWnQK87EDtuHssUMie9hSbQP7oJug3VuF5k6U7jmInPETjPf4QVqn6YbaLTAAnWOT60Ox99&#10;YPe+uG53Pr9ujx/et97JoeU6p5YbD6zAkf+S55yetv7OZVu8tGJVKfT5hhRsFlDyLDoQn/hSCXq8&#10;ZMn/RZ7gTZ/M17N/fajfZHhmBztHdrh/ZMcnp9IlBxocrNqasMhXDuqlmLxmKk0qAdE8iw5Ti2yZ&#10;PXs/O2HwEp4DT5ArI9r0+Ryw+6YxYapb7L5BAAfnRQy1d8l6rkY7H6wycJ1ybvIZ8cgMDpHckkNR&#10;DMSmN9awcEeVyik+b1bOwwmwKU4NQNksNVY4NqPxJReLfG7Kh7vJ9LRld7kjjE2gGaOSEnzqdqFM&#10;/zH7JQUGRYa7+cn3+QY0tfEZ9Ml651IQGjAFTJqEy2RMhhSGt86aao+YyBtXxPXgmzw9S3JFO8OD&#10;t3fek0el6TKZNiE3n9H0yITnJj7xf/7L3NzEH74www7gTpJe156rqIVEH/9qXpFAV1R0YuKV5y/V&#10;E2mqPkA22o4UITSRVwdipef3YKJTOPM+85OQcqiccE6c2sHEbM+v8RwPu45MhLKIOjcRZlzGolVO&#10;aWKSJ89Xog3xkrDyhcmiaX/ctYH6uoHidlRcw7O+QjChoXCeL9UYExyUmLJBH8op9EjlxVH2+Mk2&#10;fa8wnnT2PBtOAO+QO+iarQF43sIPQHiVJ+vfo26gLRt1VGqcPd7M+9PmLDzP7bmAR+WTvisclB/q&#10;ygvJU4Zei4GZQWmcv/WKPgGZP9Fonk1q+VzZjg+7dnrSkj4AHw9saalmi0tV1wdcj1F9+RfmSnvE&#10;hAgDZ2EuV9Egd016Y03JRLuMdCEWf1nesjoL+qP5zOTxry0kuj4fnsx5KsssPg3Pc5uFX/T+Kfh3&#10;iC42U0rHmwxsXm3srL1n/UefWHf3jg0P7tvo6KEGrV2bqyxaaXHTKuuvWXnjdZuvrdlcma94qeOs&#10;rQQzuZ1WDt9j9w3SpBVJ/gL4Mhp/eejr0of+xf/yz+3GjevWaORtZbVqb79z0d79+rqVSuSkr2xp&#10;MOxtgzLDk+QbCccEagFXITwJqleaH4Tdcz7Lm+RvNo/JHfzL4Hnlel6Yc3/nsUabjrYTeP48C+fx&#10;PTNxolcpvueiogr7X+GnACkfkRdkOPZzwF+KeUpHn4TIkEj8HTBrB54uX4KgwZP4NKS4fhl8Cf/B&#10;wfmA2kj1ETyWIGpq1mUGnnGEH8LRw9Evg8k1808PGJNa4lrSpx/0TfwaGeclGyTL6OtZSxkTpZ5x&#10;Z9IVO3pkOrmVrzgnUohDpCgejdvnNW72MX5VY/xaycp19Y0LNasv1K250rT6ct2qzapVFsp+hUa+&#10;qv6zovRLSrQgfUy6THxkgU5DWmH3DfmZPT0zwesTfRoHuv6LXpTcXP8NM4WNk9tkzo/8ZLQRH3Io&#10;LCeklZrKK6fAcRLWYs1qS3X/4Gnl8pqtXFyz5YurtrC+bI2NRassN6yoMuTrJfURkqMl6dIaE05U&#10;fjbwo1ey4MGGNBB6MxlJHdBdoBaj5rncoC4E1BdjFDnHM3T3hSxqkNolnqzly58v9hBG8DTPzJrP&#10;wDMeIl+zEDz3pTH8tYc0FzNbijDTc0a37CVjLt/0pWfGBdD8jAXTfMF5n4W6dqdjn39xR/3tPb/u&#10;sN8b2pVL6/a9b79mq4tMJrM5kg9QaArEp7amNkQLPDntWW9YtM0Ll6VbslFk3kacrNbliruxVZTO&#10;xQ3pj2pHg37XStWCLSxWrLFQsbzSr1Xr0lMntr114Isq6BeDPuMsxS8+SBu7wIyNfKMacxtsihjI&#10;vrK8LL2ARWA2E7EdAmqgEwBBjwDe/FUhhcdMKIhEzqOcRn3umHpRTljkelW43XWnsXSYrnQzNqjd&#10;f2inn31h+cHISu2u5ZmzUSgfXspEDnmVCzAZR49Uh0PhQHKtD2Ebdau/85YtCkvra1ZcXZG8KdoY&#10;lH9vSgqMQRuFlg7J/Moh0QlM8GxijDtY2CZ/5On4+Mj+/M//zL7//T+w9z943z7+5BM7PNy3Tqdl&#10;zcWqffs7r9u3xZOXLi/a2kbFimWVKTdw/j06astv30ZD5KLZ0mpd4xvRRXKPqx45NW3OikqUMeq8&#10;rer9xmZVdB7b6XHbrzBq1Bq2uLAm/lyw8Xhgu3s7PqblVHA+wKpI/rNJrSC3VcVbFa+zYbOgPgPe&#10;5/S0gtoTC3qcGOH9igpGOcds4NFY2nVWyecxG471js1R/kFYNCjL+xWXCoeqqoG/a9q0uWlvJ3S5&#10;itTkEeLJs7tl74UhDcCvCkg3zMSP4cRDkj1hS0/nZuAvgigjoLJkjd3L6P+xn/+IMMYoIH9hRwZw&#10;WmSeOe5i0aq1itUaNd+wxvXG9Zr6P7kxPxF9KvNG6iuhIf0Y5Fbjo2uaV936JmvcqDch8xuufyg0&#10;mK4H9d2E49jUxml7fkWoxmDMlbB5bNDvSCa2rNc+te7piXVPjoVHvhHBr/DsnApbfi04G+C44nMk&#10;eZnmW3zjutBlMaMx0lP+2YRGevIkqmiMo3ecHshJaUX1/WwIqavfX99ctPWNJVtZW7TV9SVbXG4K&#10;uR61KFGRs5x4mb6cj5s4XQkaoDdBDz7u5KR7PylWdniZH8CGQpAqQV77oqPi8I/4VR/Bnqox0Ts2&#10;caCzqK6ory8B6vKZt5lDeuNm8jTj+TzkjOMLB/B7gtlyhDsu55j9fJEXlF6l8bCjP/OTP/2bDef/&#10;vSELp/Xxy+IspLxiJvxFkOJIfnmetX85pBz8Ivx3gtmAskePCaKDCGVP83H8Ry6HJGC+OaeupSR7&#10;SWQFudqwLBnCtZ3ZdZq5RcmbBenma/LP5jNOSosrN8/mhKYw2P3WEDaUFdz0a0LZXeILPkLmt+k3&#10;VG+OssetIWnjmiSE6jZmcWm/2YeLMr0U7jfLt8L4fLk/hxvPaUNbmGGnjD7/R37Io+xnymMcgFBS&#10;v1eOvPmpbFgLwpLKrbzLLoGgd3Rr5Dd0GxYdCpJTVY036pLRKyuSUwvrMldseXXBT8zl3UiyFNlD&#10;8env5hUOWY+AoVTMzfMRRF99fat9YsdHB34SEx9FPN7Ztnt3btvNG1/YbZk3Pv/c7t+776eXPbx3&#10;168O3d3ekh7AaZgnfq0oa7G9dkdyuOdXh3Ka01D2Ua8rudzzOTTcB13kese6rVPrtFoelitHjw/2&#10;FP8du3/7pj24e9tufXHdbn7+qX3wsx/bB+/9xK5/9ol99MGHdvvW57b18Kbyu6e8S+aPOirP0Ioi&#10;V7nKNfYVu6Cx2oXLq/but9+wd75+zd58/aq99dordnF11darTSvR9ncV7nTop6aVxpLJqk+fAxat&#10;JYxtLFmOfSA9BTsfZz1uHfkazt6oZ13Rry29lM1rHfVhLfU1/Z7Gkmwmo69Edo/ES0yjqRK5VpNN&#10;Jvkz1b+fYJbc5pxrqRN6CGR+Zzjw046L5Yp4X3Wmt73CnJ2WJ3ZSEYeiS11ZVhMp2fwyBWd8PrH+&#10;pKeY9MtnvKKiwD9INNJOV3tyglqSc3y8gQV/v1oggVlMkMlb5TucKYH4Ezc901bQW6gb5ttjM6fk&#10;CDTmqwbVA6019m4QnoCUR//ALPYE3v9qLA0FRhpv7e3u2e2bt1VvI1uQvrO2tmKvvKqxmfp4v5lG&#10;uifBmQdhPzm55fAS+ms0omhPSDVM1anaM/3IeKj34ivGbHu7+64DMP9Q46O1cV96NhtxVaaKwkiX&#10;8EQ8vzR76cMaB+alLLtuzHzCiPab86t+O2o/zHuMxWuDft/a0ocYCzzefuRjyXnpDLS1cp1riJWb&#10;rN0jl6FvIDBrT3BOq39voEhhTBH4crd4muEIh5TL2dwnfBIImUKfI/BsbEJ0WMWaDoZANt27cd0+&#10;++BnkkG37NZnH9v+4y3/wGEo/ZKPyGjUkJNxjh8awXqf84H4T4lx2l6hXLDltSWNqRbtta+9YmuX&#10;llUX0hurqse5kdpcX92C9E+lyy1VPtZRLJ5Dn4uX/HcOhZdou+ITuUR54DMspKcwekgb1LIXmTVM&#10;INnO3zz/3bnrDDzX8SX8OsDHa5j8+x/+x9874ysjBsfNhYZVKnytuORfRnrTyCoqTSI+C6kmM9Ml&#10;fgqUGsVXD86kbsYzD2nBNnZbZslnkPy5WJX9yVxlzC8gjNs9wHnzALIU3Z4iJx/JjUGV/vnAKxE5&#10;3BAE0UBwTmIdhXBBCmdNXXXx823Lbx3ZzU8+s4O68n9hydbfed2aF9el6EgBuH1odiAl5/GpjU56&#10;9lAD2A8eP5JT2784QtG4vLppX7/4ii2Uq1ZQJ54rFez0rG+37t61o71D6+xqcKuwdSnE1bOKC4Ch&#10;8se1BxId1tUgdSJFb1VKTWNj1S6+87a9+Zu/Y/WlFcuXpUAX4rSUuBoJ2gR9fFMJNpROJk1w88Em&#10;RVeB6WC9c9WrDGapCrgAEu2ATGS5soEi4XEnVHyZbjFTV9gjTAhfhfGX53b/uRlusRtXiBBko8tM&#10;XdPJo4S7Xf8d9CrZSSvyy6QDW21Q54lX6OnKM3Eo7omXn4ED8ckHCgbh9Z5NP56Kl1tIZ95r25kU&#10;teP9x1KCj+2hFNQP/+T7ti8Fui/ldqjOhImuqhQ2vthcWGWxo2zLr27Y2tevWqFZtXFJaesdChsL&#10;tMR/pjZO/Ex88pUIgyZH5Xw4ZJOilAoNDjjWGOy2evbpB1KKH+3Y4uKCn9J34dKm74jmqFZOUFN1&#10;+6kALHqgDLiMgE7Q2WkNQNNkztpfwi8G+CwD+CiDp6kH2UM9lF0PvMcetcv7GDT7BlVQ/MeAw4/+&#10;Fg/4AMH5WRHpD+nE0NKHmvBoxqtlVXh82U37EaqN5xUf6ac2SSNPp5/x0UxfTiOlxaYpeRGXRwsE&#10;MxXHlWDexUA6ZGNE5o76lx4CGOjkxhrUTmJ3PXJ1Xgr1XI5Rkcw5KfBsNqD9o9DoxzUxyqq3yaBQ&#10;DJrdVLq01zDJiVw1sPGBlfyUclW1mYKUZgbXDLRLUqRrogsnRUkeyg/m2Rl9Zkwcc4KUH9uel8z0&#10;yWQGGGowMs8YhCMrCeuDdMogg4SpAwzhlC6p7qE5ZRXGkcoZUtMy+GqITWpMQUr9I4Cc2aqm9qny&#10;cy5iXukiiwlAHQ0VJz59klA/4k4bEJkw9Ax4LUV8eu2I0nqmgbINOc2DiU/pEDJHYw0iNHhFiSVd&#10;TpLMzfH1DoOpUHRduno9ERV5VA3BNyisqiROamDYyklpnZH6O8lZBlLoKai0HPvt8oW+wfMDH0U9&#10;e6Q4yYQnAcSrk5XXGT95O6Gu9TJO06TM5zTAL5D6Nt/4mJnKPFHo2blXdJpYbkQ8sbDEohH1TP8+&#10;UtzO13KaVtcM4J5g1k78XwpZJN53JXuWl+DfLLDeZwSSIXdZWVBh0SOXZ4I++GA0CuSazrt3D+zu&#10;nS0/WfXk5Mi+/vU37ZvfuuaboPuDtg0GHavVudYzZ73eUGZd5KiqP7pg68vfs3r1osq/ILeG0qYT&#10;on0onSx9uG2OBXFo6FwWefjK4QliCr4kieSNPtl5RPn0iQH/BV/gK+patkx+epv1tuSFmgKPsxBc&#10;Q9wyPQHBrKfMLfEF/rwKBQzP4Eb383TY2ThSAPcjd14l/24KcSMMyCJFb08VemxzbZntfescbNvB&#10;7fesd7xj8/0Tmx+cWE46X/3a96y8+abl196w/Orrans1MXnTJzzOxwSijmQ+sruvgrD8QTsoC32e&#10;0BP/ywDaQqmgk9OKPBPSZSO0Vm0obl4dHh7YwcGB/eN/8o/sv/vv/1+283jHfvO3rjq+8/amfeOb&#10;y9KN+grFQh8LfKIliylMlCopP23CaZvVn9c58gPpwmSXZBvpgfLl/YIXlfSDZ+kbvG7cFf6Jno1N&#10;n+6mOFM5KAP85V9Gyolr1JksIjO+6Igj5cZvFhaAJ+iTI5bsnf/nGb4Il6lJmdyegFBqax6f3CmH&#10;2879nPctvE7u56YXQRBlCT+xMZs+Nnoab9PQBRrTJ9KnjnOSM4RPNKMuM3p7YsRH2bN+2t0yM+OH&#10;WVAs+p/ckhnxBmBCEzguc5/SYiZsRlueXSZm9pfw64cnqZ7qaqaKMvDanOFTh6c9nb/QT21F/Ire&#10;66cQZaxAfdNKhzJj05R8unBQu8mJd5FhioaxK9dZcKUgAWmvviFA7Zi8MDnH5DDyJXgVHZh0eQ8P&#10;Cv3IVaWG3jnWe3LmzxP/enXYH/jX/v02J82qFXEtjcb5fL0/aivegfKPOtsnQ4pjJNmkePwEX0fi&#10;lU7m8kNGVn5v25RHZfOJbfKMrIEIQtf9ZM2XpAtqrO+L7BrP8dFRrdGQyUIR9IgFfDar5ctF9wf6&#10;IhenqykaxKjrRZlJvL5RBj/KCx+CANA5xszuxZETU9DEIXga91NvLv9l5398SEG/AglUXvnzGKE1&#10;5VCIxBdJrwu7G18Cepl5yIJ6Ws8L9KQsfYEA+oAZfaCrlzuTq147LmsD/A3jEvE5p15PxOtDVe6Q&#10;hdNC1drdgR23+nbvwSP74x/82O7f27KL62v22tXLdu2Vi/Yb37hipUJPsbAhgt6fdJH1GlvKHGuc&#10;9sXNR/Zwr2/X3njHT0djQa3fY0NQ23a2HtuoM7a3X3sjrjTa2bbB8FT8aHbp8obV68u2tLhp7fbY&#10;fv6Tu/b+z27YrZtb9v77N23Qm1e74cNaFkDY4KW2Aa/QJsWLDfHv0krNXlE+/8t/+J/Yb3zv27aw&#10;sGjraxtWLtatXllRPhkHwk+BZ8qvmqkTRlHRnBwT4AZ4v+p8k+iJPaECeF8E9UWPKSvxjhqYrZVo&#10;L5wKzdUrLNwVFe/8SPQ8btnktGsHP/mZbf3//qXNHZ5Y5dGO1SUL1Az9ozFkWVdlHdLuhGxMQx/r&#10;SqYNsHPKQLNuzatX7Mp/8r+1+puv21xVOrzc8DfMc4IKOg3IIhY6iuTC0+zPMxkG0rsojtOEZuxi&#10;hggyf0lvwBPvaGuuBzntNI6bRiCZo5R9jAzgDFEEbCYbSi7uiC9u3b5hN298Lt3vf7LPrn+kMUjf&#10;Tluc+Fyyjc2avfHGVfsv/uHvic/WlQ+NO/NdFWZkh6f79lB81tKQ9eDgzNqdgS9kvfG1V63Ta9lJ&#10;68DnsPpK6+iIj33LVpX+u7betFdfFY9I3t+9vS3e+4KDP2x18zX75vd+y65/cdN+8MMfi19HQo2r&#10;WEwr5nyD2tXLm/Z7v/2urS9VVdS+zY1aqq8zq2v8U5JJf5D6BHgXWsG3bCRWE7SzPCeH93xRkCuY&#10;nOT0HxprJvnudKOtea0FHcMUfzlvisKZCY+mK7Dcj3BWbn5VQGpuTtNXCp7OOXiqyWOW/vnzl0Hy&#10;kPIdkKUy5bWk17muCtMBmf80X8SPvtptegdLsvA5UpubiAdG/aHfeHK8d2SdVtv76m637x909zs9&#10;G9BXyz7UGJjbUcQePkdEOum6K9ychz2D/JO7Ggd5IjvMwfkrubuOrAf3JiQOsQghZEoWyEKbnI4N&#10;spC+gSMrY4xXlKTcYmOax+yRwE/084z5i+r3uUK5udywSq1iefFrkQ2VcquLV8uSz/T1voBMXCwE&#10;MilEMqShzI+tIj/VeEbGiIBD8TgfFeLPxwiwImP9VB8qB7wuQjvNmXPyjcy8U3l9vkkQYxLipU/C&#10;FnX0NGTRpqrNKJKBXvqz3j3ZDgLOrc/G+9cfojxTAekUgtgJgumiV6GsomX2Me/cWdFOTzr28P6B&#10;5OqZn5a6uNiQWbCFZfU8nDqueqIteAUyT0lSkCkjVcZuDqTCC+dp95gAetOzZXN1kmmzeSa/yC2H&#10;59TteYKprMnPU5nx5ych+CXzlb2eTeI8hPKcuU9lh/8PSPIjyRDe4Q8zmni0L045lhDwAwP8Rgi1&#10;hwJ9qjx2R+pfzwryX7RhrqbSF2xgC0q3Jn9s1sBkjrmuUbP8Cf2qzjnpR3Mr/jw29R9eGgCTp9At&#10;EnqehD5X4U78I5+qS+UZnYh1Psy+PA4lb/Cvlhjeo3D889hwYx4z2aduEkRsVEibpkkG2cS7BMRV&#10;YK1JCF3YNMuG3Xwe+gzEi5ya1tY7PmVsqfzojOiO0iGlP54NDxXsVM96P+mKU8aKryM5yLPiZ67S&#10;NE45LdnuoyO/vrDd7ko+9+zBgx3bOzjxPrLbHUu/7NnWo0PrSb8M0aNWIZMb7qAFdeuHNwgLxYLk&#10;I2OivGQfmwbzkoVNK7Oemi9IH6j6Bpp6Y0H2iupO78ucEqewvqkmeCXWwoiTEY5+SsfHgUqYvNLX&#10;M5/d7Xd9LMgmm7b0YOa3e2xsU+ZOpa90OpRj7CfC5TVgatRN7TTnp6kuLtatrDHbxsaKLaj9sm6/&#10;trois2Sbm8tWq0meS5+vzpe5SMDm9s06j1t28Kf3rLgLPeesNkZviPrm1DS0sZ4qj02JAz5aqJbs&#10;qN+2m4fbtts9sT/e/txutY4MTf8Af+KDIWKHcaoYAL6g7pkaYq80/VWRTVGiQ0469pgxLe/V6Jgf&#10;rNLH0G4UBbPEVY0937pwya6tbFpZHdZyvqK2MLSD0YHtnx3b0uaCvfU7r1l9uWqvfmvdyg2oy4nk&#10;2calXF95R96onuFJWXKSeznWiVTeopcXDtd4OxdyaZw2uXxlQBtKJkiKGSbdzCFMH/sqH/xY93A3&#10;2he6XTzpDSgqKbxvUGNcoDes0SV56hUgZMyV9ABvzrziJ3fmCzhJradx1/27DzTu2rFmvaEx3DU/&#10;lGh1ZVk6bF8BlBs+utPP50mUtm8uLXKK9sQGNB650i5dConOftqVnuYGJeuenNnu4z372Y/es9Zp&#10;yx5tbVlTY42l5bp97ZtXrCAeXrrSsNoqa2PSbQsqCW1ElcbROVTgmeQmczDdk6H1Tkf+QdSdG4+s&#10;1x7Yw9sHdrKPrBCNRkUrFsp2Sfr4a1ffFE80bf3aa1ZtNuzyu29ZbXHBT8et1ZoZfRjrQT2h1wd0&#10;4jn6okQzwOV+kPUcnLD4C4/u5ylwL09EdB7XLOADJ/ePAyBL6inhYeCJ9xnwKkUXdtUHbUn15RwD&#10;X7mpkNPA2M/8A4dj1QkbZvdknhwf2s9//AO7e+tzyZuBdTUWgq8kBSS31bgVF2t3FIF1VuxEifxE&#10;1jWXGra6ti65WLdrb16TzCzZ+ivLlqsoAGMObq/CzPdl52RoyUH1AURI/cObc9In2dBMncz5fgzx&#10;AnzleadMUR6o43HRdmnDuEIA/xe0eBqmbpkfINkUzXNhxutL+DUDbYX24y3yRT1Bjcj9J05y1C+J&#10;f09W/2CyhOmFP/MemLpn5QSBWdPfBc6e2JL8+6Ane0bxAGMCJksH7c01OKE6ZCZvvVHKPNMgd0ED&#10;hgUpquOHu9bfPfBd/LmNpi28smmFJSm05bwN1SGNTjs25ohFKVBc3Tks5+xxt2VtuVlegwgpAtzV&#10;vFpftoX6ooSbOhJ17rlmwa/rQPnqS4ljx/+8JF9xRMetIbo6bp+SUp5H6uz5yqo3bEto7UkkDG1p&#10;fUUKkZSvUsEntL0ssI74xQW7wlNcFv1iU4Y6KTpDKWQM3FHKUGbTwp2zlCP1puhEqFR3CKRUn0E8&#10;aB4BEFAI3tBQEVBhTu1SNOKL8RlUOI/KTY8wogWYCHPBKHS7PDrKjzIjI3NS2kJUTV/wkMmiB+o9&#10;z3MMttF4HYmdwGw6iaNRcWZ2IK4JlRKYLTAAedGEQQAdvX95I5y0j20s3L5x3bZufGY3P/i53fvo&#10;fevsPbZcv2Ol8VDK28hqGkyWl4vWfHXZGuoMFl9Ztcq6NFjp7Xwhzw7ledHAaaa6Qjlh0ElZ87mS&#10;3qn+hXnyquywEaeYkwLSZ3JmJMWiY7fv3rPtx7u2eXHTLl+9ZHUpGaUaX1XDv5RAip7yw457UdiL&#10;HvwB4XgPhOV84JRc4v9L+HKgHUzbBM9fhlOmpqpRdIUMiGQyOJ2ifLOsxgBk7AsRoHMytad44PHg&#10;87yQ09FQguMbLQYRDMZxRzHlWymqXHmjHaFQg+KviQZuxN9RXB01ADap9ZVR1O90YlvKh29IyzCV&#10;yH+/qNz+T1wnHmcnvZ8OASpf52VWOmrMo7PIbbqu19s+zKr8yssMRFsBwxkZAm+PFA9fZg0UV19p&#10;aKBM2tkmOJQ2kIXLMddY+tWWPQ20pUQjn2XOSfHzK5oYZCNTvDYoB2WkBhAUQtEXkxrhfcgbz60P&#10;+Kabn2eRNvfEI/7YjDqaIsfysh/Jv+wlfUzill/i1bCcoQFUomaUTziCvGSmD55QTmPS4WyswWD7&#10;0CadY1Vu284GGiQOuyJHX/lVvyOaca0e6JsHoVe2iY20fTAPUjChHzs86jsORMO+sD08sfb4xAaT&#10;nmLj+i0puijIPnML+l9YnV9Em8Q3jJ4R5KByQy8Xix/UPzSUVYDpccgCLzjqFxO/Qr2DArN9yDmP&#10;CFPaFESInEO6MznlpxJkGAnK31O/57n5L5XjeeihRLYsOw7JMd6cOyRD6fNjksr7AfmBJrGBJN7R&#10;R3c7bEJrWat1bEcauCwtLdiFCxs+AdIfdK3bb1mxPO8b1tAP6MuG4u1Cvig9YVlxsIFTuoL6Eo97&#10;LAmCbqC4XefxDlH5kXyY5pM8fpUwS5dZeCodvCWvSWbyo668jTmEL9eRVWLKyzUwsEDwk+qcciry&#10;aLGUJzNxk0d+6EGE9/gx1QY8PndzqRWoduBfJykdonG9CZkA3UASlk8HkvD4MjfXK7LnTI6wcZT2&#10;6p288y9xSB517tlc647Z3udm2x9ZZ/sLO96+65vgR/I6kiKRq29Y7eq3fYNarrlp87UVqTZVywn9&#10;BDXqEJTuGTIcujEZxQSUtzSvYc+Sgxw9z7OQ5Vfoky8qQ9AAuUsZCBAInSnigwcP7YsbX9if/OCP&#10;7Ofv/4UvrHznu1fsb/zuNVtdlU7UUH+Vl0fi4ion9V75OT7IgGkl3SAH9JEeNZ9jkyUm9CF9MOos&#10;dMisnqhHZRMVz+ue9kObB1Rer1/F6XxOMZEXXgeQSGnKPkL+yWTBsVBgIxeRIWupE/zKrnDIR+oK&#10;2R/SJN5Bo5DL4LmhTIaBmV47Rp54UK7Of9QT+dePkoRM0U/lCRumyobsFL1ov3GFlMYL8gNPco29&#10;zbNBbSh3yXTZmFTj+gA/KWFSEJ0Jq7KP9HyWNq+xiJdxBvGHANUzWYmMQ/NEg6Al8ircpn1Xeudl&#10;w9RP8cWVrZH/J08HmP09Bc84vIRfB3i9Jd6b/twxezmDwKz5jJ/z5+inZ98Hl9A8fMM5MtV1VZmg&#10;t5/gGef1LDiW6HNlj2YUsk3h0ZEYt9FGox+Gn8WlwghOGkIWK1C+iuptK2r3dY256hprLZSs0FSf&#10;uVK1usb7ldWaY229afXVpjXXlqy+0rTqknClIf8VKwkxOR0739AYrqa2Vov4cixIyL3YLCte4UJZ&#10;foWLVaXRENb9Cs7a2oJVubb78rKtXF21xUtLYb+yZquvbNjChWWrrmqct0haZaWh/rwqWa/8+35z&#10;oZ8YpzbodBZSYigYVQDN1D6hndMo9MmcnrHz3s1zImeY/Q8yBrobsjf6gpQeiQWVMUnZnc6Bhy/F&#10;8zgSxKtnfy8swNMQ0s2nC6qyuw4d9Ew0jZM1FIYFJelujJuG0gHm8hU7Pu3Z1uNju3Nv27744rbk&#10;+cDefv2y/d3f/bZtLlesXhhaQf0BY4c4EQf5zshR5hwLfgU7bbXt5PRU/Z56ALFTrSJe1YCkXi3b&#10;qfTMXufULl/asIZ4eHNz0ZpNPgjqC8fyP2/lYsFKhZxVyzVr1ms21Jjq0aOHaqLiprHywG42yf7R&#10;QIWkD1A+2CzEKWr7+0dK+8TqjZwtLtfUV0u7KePHrFrhSnqIA28Gvei3su/5VNagH4tvsNy0q5Yd&#10;oB9Cb/APosSjrmc5yosiho89oSlEGmC0huBk1YQ7+4IeCQz7qha1FQYSg7ENdnate/uexlnSV07b&#10;foYKi3wcukhspBzXpKge1f+yybBfKNmAa7nqTcutrtvS62/Y5vd+03KLSzbPTQt67/4J61mSrHKd&#10;TpTQ8zTXWVkdZu1A9kyW2Wjr0RBY7j4XgS6Vwsg95iRCp2H8HCP2zI/eu06NXfHhDXfqYSz8/PPr&#10;9q/+1f9iP/rRD+3P//yPrdOVripezOUmtnmhau9+fdW+/vUr9lu/87Y1FvI2n2fcrnGqMndwfGrb&#10;O/vW62u8orhIc2Fp0a6+csXa7Zbdu3/fr5KtlEt2sL9r5VLOlhfrttio2JrGQBUNeIbdvnVOTq3f&#10;a1tR77/+zbdsoPFQ6/RIdTW0frdn1VJVw/2+7T8+EH8X7JXLl/yEiiig+guNeYtF0SkvucbcgsIh&#10;26Cbj+0hA+MlfupY0KW8PcHnzky0L3Qp2ljUN3TTv0DsWKGpOyldR9ww0i/0oumLrxDOY00p6KfM&#10;PP2b9ekw6/Rc1D/nkXh84h1kgG+dd89xCslfBrQ31YB+8B91IYbjtB1uhijmrFDJW7FetIr6wZpk&#10;hl/dvaC+tFlSiJGNVHfMO/XHfZ7EZ+rjNA5Jp4QiVxkTOOg58qO6kyABaapxSiqy11u/5ynaQegZ&#10;CQtC2npB/piXO9c9xMVZ35iFVnxy03iGsTnt64xNmpKhnCJYqnICUcGaSzVbWK7bpVfW7cJl9fvr&#10;i7a2ueRuVcnfQpnFaOWTIZ5wymrKQ5JnPv7TC9KMNh55QP77aS16F7dxsLogPZxxxFg0UMH5Bf8F&#10;T4OKOnQldKuYqHJaeHLgrP0pBJKJxe1TB2D2AbvSy8wXD4JTHL3fCdlx3r4kW9wNZI5RJlWjPo0P&#10;eufGJdvbObH3fnrDHt0/sG5rKDlVUV0VbHmlJroPRPczyVXxjkLTl2ZVG3HP/qg0YbQzeAHTGcUR&#10;XvRNyDLTXClj7sgQZSC8jGQ+F0nYE595fvr97HM4Zc3wiTmy5AU4t+s/jCYMIwJ4exUvY8Z1lGF3&#10;7+JNrs4eeblEX5WR+VFOj2U7WVEyvloqyuuZ9Udn6r7VH88VbZRrKEzFBvMrNs6viLSLNl9cUz+s&#10;/ji3qlQXJEcakilVSRTpKfm6h6MvVyJKi/QjDw6YGXrbJ//Zi2leVR8+D64+RaqDDUT+jvrArueL&#10;06ckKWSCnIKV7CDv3c9I+oc6zYH695HiQTcEJSzFXegL4hG19zhRTc8y/Y4m9VPof+iBfIzNJ9Kc&#10;GjcRDeIa06awbuO5hp3lFqQyLqisTVGQj3uJizlESiYJcqZ+XvIyNoOdef+bly45mLStsVy0y6+t&#10;29qlBVvebNjies02NaZZlR5ZaeRtV/05t28gB9kE5PP54m/mxubRW8WTviqhNCYjTkBrW/vkWH39&#10;kR3t7tr+1rbtSdfcvnfPHt25Y/e+uGW3r39utz79zG58/Il9/tFHdv3D9+2zD94L/DAzHd+3T98X&#10;Yur5k/d5L78fCT9+z7747CO7deO63b97xx49uGePdx7Z/t629brHkqtd5VU8VRypvGNrLuds9UJF&#10;5arb6+9cVJnX7Fu/+aa9/c2rduV1yfJXNY7brEnPlR6Z71ohJz1X/cOc6u6sbdY77trJzRMr9ote&#10;P3mfh4FP0EfgVtX7QHqn6ryogV6tqL4vX7SV5QVrVEu2Mzq0R90T77vIGSwGqEokP5AAHlVaKhBd&#10;1W/Rh+gF+jPzpug8rE0SKJ8v61l6qrxzI9iJ6uSgI329N7KtTs8Olbc7rVP7cPuBffDgvu32enam&#10;/quvhC++tqF2o0TVLotlDUqVCB9ek6XoY9SPYKrf8RPU/Kf+RmH9IyplVM3Cza8WPAdhdZh5nnUW&#10;/RxJ31F/yluag4vXmMkeYYiCfpV+diqj3B7P+AhfUWJ+tCHm/NlHEKcEd6wtui4vL9nK6opduLjp&#10;156jh3hFprg9TmQfsai5+NxorOXEuIc8Eb/qVjKCMBWNK9i0WRA/MQ/AeG/7wSM7PmBNbGKNShnB&#10;aYsrS5YvlVQjbIxX2pIr3PIGb7g+pbY+UXst1fO2vLFgtcWydBNhs2hH+/vWaZ0ofvGTdO2JwvUO&#10;T+3o0WO10bv28NYtP9ClubGoNFTfk4HVNM70eQmVzTMMQZEtcvP+jXKgxwhjrjdo6KAgTwLvg//B&#10;sGDqjTDWEtDNwh9Ask5TvJ2Tzu0JsDO/rKajunAyqUU+iXhPQcgW8bhJfkQP5t3DHn2/D6LobxMq&#10;9t7hvm198rHtiVaf/MUP7S6nNP70x3YkudNvn6odS84qXCEvya32SyfK7hD2WHAjG6f1o/sO6fuk&#10;J65eWrTX3n7VNi6v2hvvvuaH5uSkSoxz0iWyuQaPQ3kL3lS79HENmxqZr83maVWwKfemfjVDX4f1&#10;MoimxIMn/KWfHH7xD/+BU5h1nMWX8B8MaCcA/ckLvEHtWXg6J8+HmbfP8Th1mhE655jRA0zwlB3i&#10;+g56hDoCadZ/Fme4s1Qzb5WBmmt/ZIc379vhQwmIYd8qV9eturlsuUbV5ivypfgGRy3rtzqRBYXN&#10;N2p2PBpYT51+fzi0bp8JrXlrFmq+6UzjCumNUgyZGC/k/O7pYQcFjM0nUu6ExDtUhzMYj6xQkrLJ&#10;5LMEk59cJncESk480e91ybziR2iofCjMDL7VgUl7j3f8UllBBI2XMz0HeOfmJhjvE+p/YHILyev2&#10;JIwDsziECXALSzLDSJDlcMZOjKqnDCNAFsiNJyPwt/rn6GllyAt6HzQwNDFl2jcn6J/nUu+8WxA9&#10;WZyn/DHxoCB09o6hLPePD+3uRx/Y7U8/sS8+/Lnd+fxTO9p5ZOPOsTqeiaGHFUX6UiVnzUtNq280&#10;rHl5yWqbC1ZZrvmpebRq/1pJ/pkM846RvINK10uO4qEf98Dz5T7CnSEFxeGZr/V3trfttNWyap2j&#10;g9dtaXnReYSv8EKpi7LDL2w04UhXaDOFqT2zzLwk7WR7Cc8CVJnFXwTP+gsX+C9aCrWVPaseXEkX&#10;D7BYFydEUZ8KIUNc4LzJZJgvxsnuvOpuwbf6y2ING/GKs4PPZQ7lj41oPfUpEm/+RTdXfUa653mI&#10;vIX9PFbwL4cp/5Bhx5goOB90gCkNSnSO8Uz4yE/YwXMjAJqA9I0MbIUqnS+WodEqLT/pK6Har8cq&#10;2ckmMEdSkz+njvxwcpG0abWvoXFKYizkKS5v/2qzmIrfEWp6flI+ogbDrncY6Tn5k0mRQsZm6U8x&#10;vLnXKSgMeUAhVX4xvQbJq5Av3dh8cDbpS571hJgaEPjmu67ND9sifZxUlLYd+sYF4kEGKQ9MBrB4&#10;4xvbcJeyilxnoAo940qIofqggfqxrg1lDhXnUHQanPXES0pLSm6UL+o3IJUGjLpNsnyKehUSL3yl&#10;OMDg1sSBT0FyFDqPuKlwTwN+9G+aAvzmfjGhegbE8SuA2ZKFMfPscG5n84h/0ac2CfqkGxUhP3p0&#10;0nDdDBuZqavDw47t7ratUm7Y6vqKVRjgqW8pslG9INrC5yym5YqS/Xz/poFmbkGDmorlOWGQI/vp&#10;jOZKng4DNr5qBEh/xASR0vYvxWaz/KuEX5SO3lNV5M/budqjb5RK7VFEYuOYt3+8QxDxmdOPZ1AR&#10;PFndQVz34u+yRFJmIpAQOkR9xIb+qC+v4yx+98dsEDSTGelSn0wcIBMirZg80PPUpA2qDGpXpnas&#10;EaqNtj624dZndrZ/14zrPNsnfu0BUeRLNctVF628dNHqF79mhYVNmysv2FyhrngKyqYUEeUrUhMq&#10;X0iPaE2pTSFzgkN5CpCZrE8AscyYykTYCB8ByNdgMPKvST+UjsQi5UeffGitzmO7dLlh3/jGRXvn&#10;axdsoZk3qc3iQck/ii5kEz4T8GyMitwJRBs2V00k3+Laa+Q8pOWr5rJkjtoC/qVITyZ5mUyWgiXx&#10;QFEysCAezklfkg49UPnHOYXjZE21kylfIIPk7u2DupUbujmzEBIUbjqc0yf4J2HwgCPtVT8PAR8Q&#10;n/PLOUZ7xj3CE46NwB4+xUVYD/8kJLkADQDSwi9RuunxYQZ/pY3b0TfCe8SZyg09wkz5CF00patE&#10;qBjalOuqJIpbSjzVErlIJu/94SnAMSHlJw+zbk/BrFOyP8fbS/h1wXMq4bn1kTliTN9n/DKFeE5e&#10;3FvmlzfOosLon7MHN7OQ7mkmDr2LyeBoC7Cv8yF9gyP8j9wI2RFcCw9m8RLAUZwu/0NkDTqP7PGT&#10;3MGrxo5nah9+xWiB0xXVpxYlS0osFnNFQslKNWGjbOVmxRfKq1zBuVj3U1AaKwvCZoYLVltuChtW&#10;W5K51PBNbpWlul/bCZbYtMYGubrGcxWN28qSHUX10RpbjnziUXmUyUY0kzsLAeSTFj+hLOr7+VHM&#10;RNOMeEEfQfRB4RbtOWHANNjT8JQj8UeMguk75EHEEGbYfmn4K3h9MSFoc44BXifUQdINMsCGajbk&#10;X9Zfsdmp3T+zk1bPHm09ths37/oGH+K7dvWqXbu8bq+wsTI/sWqBL7cjJfogajlOqj7HVrtjJydc&#10;zWlWlg652Gx6S1EnaCfHRzbocQpW0/MY+uXYioUz38jmm7kVzj+yUxbRXf00ZT1zsuHBflu6i9rX&#10;kIVHxhy0N/GrdKLo1xUIN+lu+wdH1lZeSqWc+u2B1WtNj9/p4r4oB7ox/ZWarvdZikx/0f9lfjD1&#10;PmgKYNJ/kj4/ZEzoG+A5n6b/qaWkkOSZvLI4wBydqKZE5qTznPUG1tt5bK3b92wk/Wf+9NQqyssZ&#10;9JDOxokGjLnnJDPGos1IenxP8XcKRZtrLFhlfcOWXrtmjctXrPrqqzZXqaDsQ8hIm8IQ3jFyRN2o&#10;Fng4h9nH59iTk8eZ5KjTTG/4k3k+d8SiR+gOorTKynyzRpLDifVUXsKz2R1975NPPrE//bM/tZ/8&#10;9Ef2k5/80B48uG/7+7uKY2LLK2V7441l35j2O7/7rl25smqLSwXpdD3FPxIvz/nC3NHxqXV78IzU&#10;X5ksVDXEg41mwzpdTl/pWFV0oT5bp8fWrFdtnU3C1aJVioqPk09UF2hhzIfysc7G5pov6DJXDr1O&#10;j1vKksqr4nFSOfVX4TQ1yW/0zLLkLFJ0POrYaNwVPzJmDv6ckkU/vy7J+w3xkROVfyA1Eua5WyD/&#10;w57BjPXcnizPffkrAsXvSTyZzlee6i8dYZafWQSoAMfMTttGqOXFm5yOU8zHdaDlkmO1XrPmQtOv&#10;eV1aXfLrQTkJhDUUTiP103jmVY/060KvR8XpGzThewYn9K/UsXA2fXRubzK0HdmRQ6EvSxYQlrmT&#10;tPAn0cX13PNs2KhobF7NW1X6QZNN7isNW1pfFC7Z+qU1W7u4ZiubK7aysaL3C37VeKEm2Zr18exX&#10;mGTXpEU/L25VPvxkfpk+X6g8+YelpnERbuJdR+ULWe5STWUMU1nGjqmsOlmFMf9N+1C+VTj6DMoL&#10;ZEFkEkPiawGWhFOIB8JMIb3PTDfSv+nDTLwvMjhhozT0WVkBBZm73scHFtLz5sqSa327e2vHbt3c&#10;tg/ff2Cnh11rnahfPjqlIu3ipRX1mZygBs9RJ4rTmZG4iDDQ51r9F+DyXS/O64FnDPEDefDXUaNh&#10;+kv9ZsdqT0Nyn333ZfYnYXaxehrHbAGeco9+L/hQhJJ7QOrD0tjYNy74TyWRP94qhDD6S7Zg0T8w&#10;xud0uv6ADWCcQLykdtqwcX5Jbaxho/yGneVX1BDYoCW3ubraRUN1UFEzKSudiuKXOR8byJlLTLl6&#10;2pxyvxyQEDyRQ+x8pK3u1NiQPRqHnZtEBsLZj2e9RmQSyfR5Fp026ETwQug0fIgDxiEMQvmcTmcI&#10;oAeAREhxgJzS65+9u1mU1IhT42LjWtjPN/bGR3wcfJGzAal6XLh5fsVLfLQ8V1R55tU/c1uQ5FdB&#10;/WxFco1TIZsLNVtdW7PLVy7aK9cuy7wkvGDLywvSE2q2yKbcasEqQv/AnMU7olZKiP+QVapXCS6u&#10;8A4Td9klhzG5pcTvDThjDRaTU+L6QsyB4u1Ld9UziJt0AdWKwsRH3Oi5lfKc1Wo5W1oq2fJS2S5f&#10;Xbarr6zapcsrdvXVNXv1tQv2tW++atfeuGhXrm7axaurtrLetMVVjeeqqhvFYfmR6AGdeqLwQHUg&#10;SqtuzlTxk/a8DdT+2/faVuqrb9Lbgm/cAkb+8STtoFQs+kEVUHw0YO5/zB5DP2VzfkPjz42arW0u&#10;WLExb0uLGkMWx1YW/auVOek3fPDBJqU59YFz5t8/kIIzg+qRDeBq8r7fkrGm+HMwke7q/aF8MA7W&#10;S9aNTkcDOxkObLfTsv3esbUnPRuK9j3Rb6T6uPbmBas3SopVdc/GQtZPfJ5zlnulWXoZQf1k95zI&#10;D/7kFPZfGQR1z80vgWdeR+4Dng177iKbP/AvIZDMgJBvgS7XkV2iMdep+pXm0mNcR8n8PxGnwji6&#10;PWjrVsywerycJojJ+IvNn9QHp0gWpTO1Ne7jJLU8DUpCglMBm8xJKG3qJpeXEuNNW/HIv69NsMEN&#10;nhBvYKJfkA3GhmJXK4u5GgqfV50WpZ9NumpPitdv9lGb4pCdo96JHRzu2972lvXbbTs+2PcPgDiN&#10;WA1S8YoWogMRJx3E6aSsuMzH5CcHvEVpceNZGYYeHtadHZJ1Glf2nk38cYuT4lNk9CVEHKkRIEMB&#10;6SUzOdNTwr2zZtjpc+h/QJUJQvp4Qu1B9slYY8d2S/38oT24fcO27t22j37853b9pz+1h3dv2+7D&#10;u9Y6PtT4uy06qg8Tff1aZBJh4y46JvGwhqfy8mEG+ir1tLgq/VJ65Jvvvm5XXr1kjcW6FZGj0k0n&#10;+UxH9XYWlHTTiUXBMD2RGYx3/Hf/0zA4n5tBn+wZcDM9PAtf/uYl/HUE2gwAf7+wG9RSKrM4hee9&#10;fB4+D57nzxtHaiBP4QxA2OgAEHZ6OYMKHXZ1DigHPnkxX7BCZyjloWePv7hte/cf+illC29cssrG&#10;ss2x4YjjuCXoO/vqpE9OCOmdSX19xU4ljDvDoZ20WnaiDoDj+atSalFICkzslaX4oTw0KtZoNKzf&#10;iSPKY9SpvGrwzYa4vhSBWpOrm+g8BjY842h5Nr11WcKzjoQ7iktBCkS+IDOvfLHZKl8USonMyOOC&#10;UeXzYsr0ayAld4K/9C6Kn5EkaMR7f579uZtMRRpfA80qHQmdogHukOonMx3C5/mPJ6U7Rf0YhNEU&#10;PBMzYd1OuoG0BfdC504n4MizMqtOz7cao33JNx0wV03413LqDDnOd6ROG2WP6zULdJKKZV7K2Zze&#10;+UYQme3dHfvgz/7YPnvvZ/bFR+/b7c8/tUH72Kqql1JBCqA6kJI67lI1b0vXlq15adHqV5asutn0&#10;r+vniyh4CPDIX0yoniO8qWrIiimVmmPs+wPlh5PUlCOUi4GUC+X9zp270gPGtraxKgV/1RoLjVBi&#10;1GHRaYt8QiihzkplRF7gjhxxSHRMFoiXACu0nD68hFlIbJixYCLXl+KTEK7TweeXYGxMk0l1ZWl4&#10;lcrCpjSuouCrTU6LcJQbH6ygY+rPq5Og04EqcQn5WmuoBszUK1d88kF72qD2xOY0IkgYMTo++fR8&#10;DAt8Hrz+/M1pobI9jVkpFX4aWxbf1HB0maUSzW5Ci8V4mXC93jPp7BvX1H5pw04nEWq6QU15cgVY&#10;Ydh8diZlkY1pE5AvlfSOQSTX78YpjPJHAwWdmuQlkzsyUarjPRUG9TMzQ/ebhYkNcmCUOrl7GAz9&#10;8xpT/qP2MmTDAANoMA2wxz3Jr65EFP1HT9jV+LprubGQgTaTBArn6ANvlONANjEE7ZSWZAeDU3aO&#10;jJEuch+ONUAVXQYavKcNagPfoCacU3rcW++KbtSxIicCx5iIQo5rQKO+L07QydA9pv9BG70QhgAM&#10;WsS7zNMUz/loxj2DWSdiTylQSbO8/SR/fzlkof+dcNb25JtZ9wBkPwM/l8/6iy9YREcvqP7kXpAc&#10;J7tsatnebtnDB6fi55Ktqw9oLmjwIV2kVquI31WfqusCE/HSAQqcLtCHl2oakFZ8c1qBkxt8M1PZ&#10;+0iu6eFaFNJlozb9Dv0jR+o/ldVfHaR0our9OVkpeOonadN+7f1YbZv+Gd6Fb2iryjvPHsRVaNW1&#10;0zSLiTSEwRfYxWvJKjpM9R4c3Qw3vXSMfjr6audijw+/eo9wlnvYhco9aacv29IG+OkCtCPtUG2Z&#10;yRs2pw07dtbZt+Hdn9jg3gdmRw9s7nTLxn0WzSQtpAfkq4uWr69ZZeWy1S6+bTnZ54p1dQwcyS6d&#10;Ej1HeZrKc+UzIf+fljsBXpBZhxkI2nkxiTcr0yxAXq5wYHH5z3/0Q/uDP/jXdufeHem2I3vz7SX7&#10;2tcu2ptvbFqjLh24JD6TbPHFQum5bE6b52hZZAQZgI6iy/isqzJLvlHfXsfoMXXxPFdx5G00UUkU&#10;ZjxRmSexMQ1zMi6Inws2HOZsMJgXL1OCgpVKjJvE7/CFT4Yx2Bc9manzulV8fIXMF610vGp73gYj&#10;V172WfT2oTZLm2ECCH8+sUFcitt5BzPZp0h8EZ7JGOclUO9Sek5yR3hIBnztNCd+8gKLkX/Fk/Gj&#10;L5qKp7xv9H6QtpGeiSrKTDScnMYGNcKx8ZW8kC/59jhCDifUc3IXQAv+xy9ss+/d7hBvz5H0RSfP&#10;R3IDkimYjeM5r1/CrxGe18ECz6uPWa+OGT88456hYBo9IDP1y8gtZ/DMM79oA8EbuIpbpc/R7mgz&#10;4uMURLLCNymrD/R+kGcPzB/xI0PlUeE8kBB2HMovOg5fCHOCUJz2K9nMGLnAhGwsggeWLM9cTLlo&#10;xUrZivWyleoV35xWXqjF5rSlhjVXmr4Q3VhdCHOFReeGkA1qnL7G5rSGVcDF8w1qZU5iaxQsV5Fs&#10;YNMEp6NJb2Vjmm9OU5sc5ySDETlsFhKyKKASi3Zq60xa6nk6+ShUDOdmhtgTpmvUEz4BT7yIt6nu&#10;PKbpu4D0GDXH7wnHX4z/0UMqaCYH/THqx1H1GGaqKfEnJ2Vo7E9/lZMOx8kGJ52h7e0f2917D+2T&#10;z27Y4dGJra6u2Xe/9Q27tN60tcaclfMjP9Hd2witJutf2KCGFoCdmu92unZ8cuQbemri6ZXlJSWs&#10;fKgttVsnfipVrVZWezMrlfkIwqxW5sQ0dMgz9bV8HDNUs8pbvV6TOWcl6Z0shty+tWMnx7ynLaqw&#10;QhZOmYehb2Icxua1x3t7duPmbRtqHLO4VJH/ia2pPNVq1alA/wRwipjrx8oLfZ/32WqqnNjh5Ezo&#10;nj2IQFTkT21bLUSInEELwgPSJPg0KJJaRUCY0CzGkrSVohJwWkpnNuk9vZ1dO737wE/xmjttWVX9&#10;KteBDtot/0CVjWmFWs3GkiODXMHaKlu7JNmh8jUvX7KNd75m1c0LVtjcUHuXPhKF84JEtx0F8bam&#10;HJFjFmd/KZA3pweyTo9cRYyeAj2Rn66PTOOSD6yqEx8Dqs6k5UhHkI6lxPu9kXXaPeensmQhp+79&#10;yR//wP7ZP/un9v77P7OPPvqZ7akeh3zgJdl56VLTfuN7F+xb337Nfu/3v2vLK1wLJX4atFTEMz8Z&#10;otfv28FhSzwxr3Bja4kXma9qLi6I1yrS4TTWFB8x/804vt0+tkWNdy5urlqlJDmpsnAqGvMhC6Ix&#10;J6btH+zayuqSxj/zahOrKvPIdrf3bdQfizdz4s2y31Yx0ph2SfIXvl5YqHr9DvrHykdb5eX0lqAK&#10;J+XTLAlbEC2gl59oIQjeiV/ioGcQ+j7lNMUn4C99+ZXCeSqR81n894Z/1wifDieMuaMZFInZrCUF&#10;wPtjNqblxQdF8VK5Wraa5E9jsWGLy4txCgkfcFXEd+Jl+K3IXHkx6tDrxdtF8D0bAdABOIWCTQVp&#10;vjb6UqXrbVFtR2Fo/vEhGH6QKwOZCotdMtfjYGNaWfkToicUq0XXC5Y3l2xResHqxdiQtnFlw9Yv&#10;bdiy7EsbS9IVGn5CnG9OY3M6p2Kovx8rvcBkl+m8mCHyUBlz2aY8h8wKOQu6BHB9KNCLJd4OhHuR&#10;K9J1JMc5GTDGJQql9z7ukx/fqCsyOAHcVFQz+LTbLO/HMx7O4fxRNvzKDLenPL5oAEEx/AfDqjwi&#10;QJQwQz3PW1GsXLX93RP78L0bduvGY/vovUfWOe3Z0cGJPd55bMVCwd559xXJyI4CscEE/s10Wf4y&#10;VAKut8LP/Phz8LoCPVVc5P9cz3C+8DjEI27FT5ZnnuK1u/s7JZbcIuF4nrWnd7Mb0tIv3j6JXpbn&#10;uFNO/9iSMa78kAzAHESaX0njXKkVCqIwCHSsQt9QLjfOTEM1ZpqWzdD9gfSGeendzU3JkqaNcsvS&#10;s5s2zG+qrbFBraH2vqj0ahoG1xWwrDZeVj5B6TasyShvPl5xSKYgsp4h8oGqQN+g/SBnlLby3Gdj&#10;mvLjHyDIzv6roTynDWq050QXzKftpK/CqnqZp6PMcQCDp6F4+WAg2q78ys2D4yvFA084H5G3nMy0&#10;Ia0ok5N6KScb1WKD2phtfl7RBOd0HfEL6Z8xyZL0u9Cx5vJjyT2lIbM3Un+aky5aK1qtWXazVCnY&#10;mmTdW2+9Ya+8esWuvXbFLl2+aJevbFqzWfXr3xcWq5bLx4ls3W5XugDz2ORfOVfW85KBvhlNFesb&#10;0uaVplL3m0F4FnIVnnHxJR+A+px5thEt25TG5jSQ97GBLTanccMRp7+WVYZ6bV75KdjqWk36RM1e&#10;f+OCvfYGeV21117ftDfeumzf+O6bduXVDbvIadebC7a4UrdyQ3xbRDlVv8J8uSmNSdeKbC6BL0ei&#10;D8uL7Zz1T/vWutux0oAT1GKDGoDOw/XMeSkj9VrdSqzrjuesc9LyOApF6eEafy6/K7q9umAraw2b&#10;Kw9soam6nOtJBxpbtcKHJ7FBDSyUNH6Wviy124HNOYWSaCpao9vTx3UHQ+txAxNyQvrYROmzre5E&#10;+tixcK/Ttr1uy05HHbUZ6WVsWDs6Vj3P2Te+dU36V8Pn7UYqL30GdaTSiLZIFjhP7VRljI1puMKL&#10;8qH0nlxP+FUAESecgVnnZ15/+csnXNwy6/I0PgnINGQbujgf4/gGMLX7qnTZiioOfUbM7Lp4giRD&#10;kxkQtJ2CHnhmrITOg4zscw26xiOMz5YWFsTbRT91eGdrS3ymsZ54kA/Vl1eXpX8vqm6kC4ghmDvk&#10;9NqC9BjWzNX0FfFEskrtRSabG0vqkzj5uiLdulYui1c1TpW+zca3zuGpjTlNjXYnXjg5PbRbD277&#10;hyx7O9s21higpfHnovJEuZUZpUMilEk84rJf5dE/5tB9QxkyP/PhJVeZMKLng1Z6K5ZyWYe7kEh4&#10;Dv0tEBhpfMEJlbF+EHoOQNpuwpoRjceDHS884yMk75PmOcYYFwnr63nCOMaQExF71jk6sKO9x3b9&#10;g/fs/s0b9uM/+kO7Ifvjh/esrXFMr32q+puXDpsXf5A4MlB9HXJN8om2gr7Jda8DOjclWpKeeeHy&#10;iuTQsn39O+/a5uUNq0j/1OjGN6aNJYvRT12fdlR2KFRWIqf5FPnFGyitAnwpRjwZZpYnwz+LL+HF&#10;Ah83YfLvf/gff+/MF+PUcJoLcZf10tKSVTUQg8FTDdNonw+JBTJzykEYhPmycP/xQSIs4JPWM8Bz&#10;CD913Ahj0ahylrfB/QPr75/YwUc3rH1/xzYubNjK73zN8heWbViVwibFiSNKDz67b6db+7ZUalit&#10;ULGCBO2dg2PbOTi0h/e37XD/yMatoS2fVayRr9j65oo6ACnHy2VbXFuSACpZ67AlYdSz7Xvb9ujW&#10;IxuoM5lIe+VUtUq54sMO/xpTEpDjJc/U6VQ21q3UqNvG1VdsYXXN1q+8YlfefFdCvumnbMwXpVy7&#10;mAwJ6xu2oINLXCnX4gcX9MgXPfugx/mDMCFYHOAb1/5xDdr5AEfC7lkeeh5PZW7TCJ8H+Ekekqk8&#10;uQJzDlMFGUhWecfqMXjdUqboxCSG/QdQv+r7/F1a1POFY1Be4qoT+ZOgH50cq1Pt2qk60e7psW3d&#10;uWmf/vTP7Wj/sepzW535kSvEKH5MhFWkcJekLPJV3KVvXbXqesMKqt9co+gTKZA0Or9sYjZLH4gF&#10;SDow0tY/8qh6x63EAqrIzIlqezu7diwlcHd/3xZWlmxtc8MaC03Vd1VKJhzCZhRRLVu4ZPMddhZC&#10;/bpPOjCooYQyivj/NPCZBQaWL+FZ8DpKZhDxK4dQ5YXOj1mLhGdkzyvRktqeqjVQ7+BZhouYhAF8&#10;YMpCtNyx40p7H6mNMwDuKR6pizYWnzDR9SIB7QcK0bqjvasukGmiAF97F+bLbvrmB5nzMsv5ptqp&#10;3J1SuOm9xYaFpIwxA8mpPD58kpy2fEltQ/7nY0IzbWJR43I3/fM04QiXnywsyB7umF5zM/ZZPDdc&#10;KKVa9/J4bcnQ6FUmCyvJPFM79skA2rvkBhOQY9/IgbzIZIvMgsIyWPdT4KCV6jsp7j4AJD43UZZx&#10;Q36ov5HyPOREtgkLFJIZkiGxiVcDeqXrG/9YDp0biG808KcfcBmtwjBzzD1TLuwyN6drFDRkt5C8&#10;sClHMcUmHaVNPG7ndUZTN8EXELzMqYL/coiNLvMxUBL6INX5RZTRwBRkkMnXkFyL9N57d+yjj+6r&#10;PnL29teu2RtvXtagsmKLyxVrtQ+s2zt2Fiyp/y8VqxoISVcovGr16qY1qhdlbijOitiooRTY4CO+&#10;V9z5ArwqjlAefOKffuuXK8IvD7DA8yClk72HfHCu29UmQPRc+NvbvyNu4nEGyfhTfxn+oJ/arPhw&#10;2pzkwWmKx4y2SVZGOplblgEPlvmbgtIPzhRXqu35wr4y6hOFcnX/+guZG3lJ+cWvT5x5avC+eJ2v&#10;OYcn6uv70g9PbKzB6OD4sfXv/NjOju7a/ODU5octG0hA95gwzdesvHzJSssXrbR6xSpXvm3zlWVV&#10;IceSCdmgluNEMKYOowxAKlNy9fzrv2t4ENoh8n4eKoFTwpHy+Mkn6CgpmICq+OLGTbt586b963/9&#10;rxxPOkf2tW+u2G//zmv29pur9tYbq745rZrvqOhMCCoClYuTzebnpd/q2et8HskkPfesIzfkX8gA&#10;zjQ+G5VtPMpbS7pxq9MXnw9sX/p5G3u7bx0hG9L6Xfo++ED1JZpzDf7GJicq1KzZrPhiZFkD/sZi&#10;2Sc/WZgMVP0oD3x0osIqM0EL9ZAqfSYzKWxGj9mPDAIyE55wu3BKX5Ujs/OW8DFuSz7jnbuQdmby&#10;85MTlbfMo6fHxFNKNyUfXwCGP28rhFUc8SVi1nfJiheKFpvr1OYVgRc3Ky98HhB5Czh3S/Z4J7vL&#10;begimIbVWy9v1J/3BxwdPe0XUswpPuIJ0+mcXk/jewm/VphWwFPwS9VHVp9fAkQRHCBL5o3kQL9S&#10;Cztu8SpaHu2Zn3jV+V+87JOPySOY6T8+aepjUwH+neeYFmfSM+ykD6CTsIEBvUddMC7n+VJGaDOx&#10;WKuwijquGSXOrByOM3qohycVZI87KQ7apcKCegbRxd23Eo1+I6He8lGB63xZW5BTmpD18tCOMUlA&#10;Ju+j6UbeiTnAHWWEyTuA/4nGHk9YMvzFcD4Gp66S/Rxi7Ei8Kb5fLt7/dYBokWSgzKgT8Q/6LyZ6&#10;gduz+hGM5I8N2ZxgcDZftO5gbDfv79m9B7u2u39s97f2rFSp2Ttvv2Nfe+OaNdXPrlYGVlQ/WuLk&#10;Csl5PzFMSApDxefXQImPcDs8Orabt+7a0fGJXblyxd5WPPSFbBJ7/HjH9vf21Gc2rVGv2fLSomIY&#10;WUH6PwuEbPwYDodiMTY21KWnNuzosGu7Oy27/tkD+2f/5Kd26+ah/LDBSemJJ7iKato/q63ySUyu&#10;eKY+OWebF1bt2muX7bVrV+0f/Kd/z954402/InRpcUXxc4Kq9BzfoSL+opWJLvQrfLjhNHUUKJ1o&#10;MaQDPaNteHsXz0+isXscoQuFZMAFn1EbgcTiV4BPBtJCTKNGXsjXSVt6WstOr9+w/R/91E4fbtng&#10;089sCf15NLTisO9pDUslG5WKJs3HThTZMF+w0rVrtvb2W1YXvZfffddynPK0vuqLgWTGT4HBVLn8&#10;2mOBtzX9kds8MsAdyV2CrOxPQdJF3Z49Y0tuTgOnR9AHZKMuPJBlRua8DXyDGlcQtezwYN/u3r1r&#10;//Sf/GN7//33rNU6ki62Yxx4d+Xqgl19dd0uX1mwd7++busbi6rTTaXBOK9n/dFAqmpBw+uyHR6e&#10;OB+zWHpy2rHHe0fWXFi0tY1LSlL1qxrgR020O8d2fLRvmxvr9uZr18QP0h9VhrECs3GsXCjbp9ev&#10;2/uffmoXXnlF46E127x0zXYfH9pPf/K5PVQ6lINxAWNm9j6urzcU36J/QKEqsqXGRGOlGEPPq1+A&#10;dfJjjYX8pCOlN8eoWhrqvMbc2Xj1Jfw6AR5PfE5LyOywsuqKKnEVHWS3hv76nYG1aat6Zl51whV6&#10;chsNmOOYuMnYccRmUuZWFJh5EfnWGATMZMK0X5M+oHZNq0ASxYZcudM+hZjMFeXEULmi+EbjCexs&#10;nClWObUp7/Oy3J7CwnSpzKmsnHIi7qS9KzwykTkY8sATxYyTofjJLj9hJloEQI84WUh+VTb/6F3g&#10;XC9Z7+ABw418unyQX09fz+fjGUCpi6A+js3sePS1BOKZBYJlbuTjGXgy2ifAZd0zQZ5O4K87kN8M&#10;vc8RFejjGfdQeLfjDo+wWC0eOiuJh2p25/aW/dkfv2+PHh7bz//igU3UX/LdU6k8Z9/57lv2f/tv&#10;/55VFzQeVp/Lph9oxTxu0JQ0XUuWzEYHxk3gBKU+mb+MPjMQDyx0wxvUZ5jMAcJhhEl9rOMzFRO1&#10;i09ewfZY3M7bLH0PltnPAZrwIvwmeI63zJT/jB+9hPAqP6ejQAH9vfNkIPMx6CXQGhnOBrWq5DZn&#10;U8nZ+kO1//GcdeeXrLJ8xUbzVevmVowrPru5TdG1qeSZJ66I3PNWGBWt4HkWymTqQtXj5WNjQNCM&#10;t8+UQi64ss4mvYe+SvKEzWgyrI/MIT7ZpxvLML0MET+Q6AkkO69A2jAnSbsbtCESQHbowsYmZAwy&#10;qiDZIsNKqlpmuQkftSw7/t0lngH4CZ5wXuFDSuHc2aH63BOxd89y4wP1kz3LD7c0ZOFav6Ge20qX&#10;/rgvVAzix5F0ocgncxbSQRWlnKQ/iq5zNcln0UUF73cli4djOz3q+nwOHy6gb6BfHh+dWFcym7lQ&#10;PqBlPoQbhcacQAYdFQ6W4GNcZLoXwWmhMrAhhPao4mWs4nIuNuhL92H+FVpJJ8HOh7mlSln2eStX&#10;i9JL+dA3b9W6ZLfkdHOZzUNFl9Vs9uIay8YS82+koTRzyaSd0p9Q38GPBcn0qszcOGelfskm7byN&#10;d6rW2mrb/g8ObOG06rxWE38yBjzjphK2huXVd3AMmphv1DvzjfxWVO011K8sSr/81qIdb5i1zwa2&#10;PT62/nhoe90T64lW6HF8EAJN/IMOkWMoendEdzYktVt96/U6ouvQTo47Pse8+7gl2hNWdUVQ5Wk8&#10;VF8BO4iQLtfgfTbb5QZTWfXGGxfs//7f/n17551N0fPMKjUlyqZv7jHN5AtaHXGI0RVPcGCY8qp6&#10;cpopbvDFBJUtNd5fAminIHNx8DqbMbn1CqzxYUvG894+RZLzcXUk4/LQ+5vZZ9q0WFL8HbevSGft&#10;aJwlOnOydSVf8Q1rtz69bR+994n1ZN/dPvQTaK++dcVef/cV3/DPJnrEy1xJ8WuM5vUiPR5+5gAD&#10;2rX3Y76DXrx5OmeD45H1xTv7D9RmWz17cH3LTnZbKofk7kDyT0wlbcwqjaZ4pmIrqxtqTzW7+tpb&#10;trZ5WW2vaivrlzSWLNvy+gUrNxa8nc4xtw2tfEMumVJhWXOjzJCEAkuOgdDKdTQhXORjHf0hEngG&#10;CAJEEKduuLlFcoFIsYd4jfCUXz82XwLqjj0NIPVTvp+AhiM/3MBGXzXRmIc1tNFwYJ1Ttc9+zx7d&#10;v207Ww99PPXgzm3rdTq2e/e2jU9OFFThBmrjipIi5ku0GqXLRxCKb8Sm2zztj3foCpJLK02NeRqS&#10;VyXbUL1xs86Va5esrrElYf3jC+Wf0yzPJJsDkvkSXsIvBnictuSc/nKD2lcHswMvH5DNYOogwNkN&#10;aruf3LGjhywYbttw78je/NpbtvqbX7OJlJEeO9AlJ7myc/+L+3a6vW+bC2u2UG3amRSJvd7QWr2B&#10;bd2LDWp7D3bs7KBnJamGG+urtqD6XF5fto0rmxIoFQnqspSgon3y8af2Fz/6iR0dHEl5Y5OFlDql&#10;MSeFBhHKIBkhO5ZkYtLrTIpLdWnRinUJ+Ddft+/+7d+zVb7GbKxYrtKQYiMFRgLdBXyqewaXekaR&#10;Z6KS+HzSG9WBZ5fI8uv8IsBkIlCQuShfZ1J6Y1D71QC8mCKbNZ9MIBSXzB6GvKD4qxOgLrN6ZiCN&#10;kubXocpOPTNRUMhzYofKIjfaEMvYnMBLR6PeE81NncnIuts7Njw5tkdfXLeDRw/txmcf2/aDG/LE&#10;CXac7tFX/OpA1HHn1HlwhCa7lK+8rs79N95QndRsUlSe1ImgPCgXGa9B7MSPZF51qfRo4ygOE6XP&#10;RAmnpjHwwG3QHbiCcuPzL2zrwSMriFfe+ebX7eLlS775jVPS+NKUDSVUI4ozAzVkBxO3bFAbyu67&#10;8KGf/4DIgE9yzMoGwbntJcwC1ZfMXxWNxCbO3AwaU2ukvSWTE9RUrUIpJnJzpT/Ll8s0N8VXkhss&#10;SCAzcPMNaoqFMcZQ/OH3qCtSBtwvEjBwpu2q1aucoSjGJDoTPhpgznF/PoPOGBAz2VDONzRgLvsi&#10;h29Ok1nMVdyOEq+QHgcLLVA6jjfnKzniiA1qtFn3S9vNlGQPx3/JFlegZfdGmJnTiaHk5ungL1Oy&#10;/RllllrJBtNeQ5hSQinjJE6BAyfIHPmNiSjeMSBngSgWFFzGqARcA8vJej6IVCyeTZhEz7ExLZmR&#10;bmxglYxQGv0hJzZJocYNuYG77EpYYaTkKsycL3zxdZri9MEl5VCZJiXZ9ez1gZun7hCDT/KAHCIs&#10;puIlTqGfJCWICT3ikOkb3l5AeEqe/mXgfCVMm9EYqPrGEQEDVpANalxRyEDqo4/u2Kef3reHDw9t&#10;dW3d3nn3ml19haPyV+3oeNf2jx55fTWbS9ao8yVU1UoFDfwKS7bQuCS3Czbs523U5xhvxVsoe9xs&#10;uAGQHd6HZKz7lQKCCJyFWVJl7yBf1rKd1+Ftmotf6Sa3kGh4Fw95m9EzGQdod9mksDv5K3jX38o5&#10;LNAyXoecnPp3N6WLPyFt30FGXAusfKie5oX+zgfJ6FMKr8eQTgGkC/j2CLUjruid47S0SU9tt2uT&#10;zq6d9VvWP9i1weGutfYe2WDnM8uPT1T58jfq2YCJnOqqFWrL1rzwmjU2r9n8yiWbX3tTafOFndqc&#10;ZF5sUIv2QvpZUQTnpQyTX+iTT0L4ex44/Rx5Ujj9+cBbCM/+8R9/337wpz+wP/3TP5P5p1aq5ew/&#10;+69+y/7+3/+erS3PO5ZyfavMn4pufIspuSuE72y+7Fdc+AKM2gFHlg9Mg3lmMpEjki9MjnVO5nwy&#10;8/CoZwfCo+O23bjxwHZ3D2xf+vne7qEG+2btU2VSfyyWFqTcVavz9trra7Z5YUXtZNNxZbVpFy4t&#10;WJGvfNl0ezZwXalSKfqJxCxacY1CAJOgLBhli0bIXSF17/2C6t4nlFhcBjz5jI5TI8lCHCQHkd+i&#10;G89eH/ARf3hBRgJuoNtKP5Rf4qTvcy+iVaSfhRGoiShekZM+Tiib/NNHRTjvN+knVFYmmHyRjHbu&#10;4fXWJ3Q9dsd08qU/uwlkiU1BYXwSO3hrmncH/FLuFEcSKNgx8Z+Fc8BUXr2PCpeX8CJC1ONfBs4F&#10;M16obx5jg1q8SGZsioXvs5/8ovv6xKC8xIStwnm7lL6sdj+fnajknRh8Jx5Et3NzgulBhGGh66Nv&#10;8QbkqLyo+bOonZNMBXFmkpWTytCl/LQyAa2MNubJZSZRef74oxzEh4EM1fs0Ueq6ufxhBwE/9Rb5&#10;4nbKpXT1j/Gt922SkYCfauL9Im60LZKL9CO2FGOYkUqyJZ9QNNz+skY3+ybF4pDV0fNgdiL9JSSA&#10;zpk8FMbGRtWEy0F4PPqEc1A9cWqTmLo3HFtnMLaTVtfe++SWfX7jnvVHnHYwsYuXrtrv/M7v2JUL&#10;a1ayjlXOTjSCkd7IJnjxDKNIP11HdcKGN7/m03WWnLW7PT+97O7de/bqtWv2zW9+y/mKhb6jI/rV&#10;x8rfnG9OY3MQG+0L83EFEouPgyFfxs+pr+VKpgUbDeekX86rb35o//P/5wf2s5/dsU77zE5PaMdS&#10;aTg5gr5FJCBe+tWCuqtao+iLkr3+0N5+56r9n/7P/5l95zvftLXVdbty5RXjdoBCoaaw9GkgenJR&#10;+Sj7whstcToipl2JtiEvhCJ5bCgXlcWznDrodM9ChQlkYfGnp4R8pMMm9oIiKNO4aXfHHbPjlnXv&#10;3rfTDz+1/Vt37OAvfmrNfs+q8tPMKUbpBZ38vB2NRnaqPnxfZq7ZtEt/47ft1d/6npUuXbLqW2+R&#10;OflVfShc5Ez/lZZfH+7tHTmgPhwhJGC8EPAkrzxpBlCX6A8+5ySELuhssbGQuDidljEuSfJPscrk&#10;HQubfelBnB7GCf5tKVic4P/+ex9oHPKB/dN/8v+1vb2dLOyZX+H5d/7uW/a3/tY3pWPVNSZZVhnG&#10;0o0Yw+T45kvjy37wpMbQe/tHGsfsy0/Jr/rc2tm39c0LtrpxUe/2/QSJpeVF63RadrC/rTz37AIb&#10;1F5/TfJY+thAvKc8VstVjW0W7frnn9sPfvwjDRsLduWV1+2b3/kt5Xmg/N60D9+/LmpQLsZbKtvw&#10;xFqtXbt6dd2+/a3XbGmxZm+8umILdcZGPRuiTIqv8uOClaSjEhaZJmrayDeoRV28hF8jiCfTVfzO&#10;u+IjWm8ymTfFDtDEaQneD9GmCaP6BEd9NjegV8fiPW0EWeY8JXPY5+QXFlPRv0MGxPI6qLTE8PA8&#10;oqBULFi9wQmT4eaots8p5jk2PeQlpzi1TW35LCfeQgdXLPwP2QQqs3LjR7ojyRr0fiDmTLLEMgjf&#10;ygvuM8BTSf5LbA5RG2dBNOiitue6kP5UGF9U9nYgeaACTjeykZ9pnGGm+XN+bMjB2VUpfzsDM3k5&#10;t53DbKxE82WQXlFtLx6Q+1QC0ZK+KpuLgGhRbmou9Nn5SUn1ULVbGsd+/w/+wnZ3Tuz9nz60k6OJ&#10;ZCZX8+XsO7/xhv0//p//wDYuaZys/rw3abkKwdRYsDqRhu7rH6pnyiXtAyIyx5NDKc7yAAQnw9Xy&#10;lMZvbhLIa8jRe8jnVAQuWfTOS1jczjteZO/c0ywowx6n4OlXT4BH8qSPJ1yyRLyPz3jW+zeZ8Dd6&#10;hBjXuFqO05YbxaqVpTuMxnPqf+akS7FZXOP/hSs2ztWsX1yzsWR8L7cuHq8rYhFWcp+yFcc56VHI&#10;F8YdTmlpVmoTykM6SROAWoCXG9MxXJlJ4CRcTk/rS49Dn+cENTak4QducJMKzdp5imcmiamdV4HS&#10;eFK7c/mWtVXoIqc0lxgb1KLfK4kdC5I3JEN58BdTw56ZMAVkxTe+QFDmrTQumZ87UZiO/PctNz7W&#10;8L1nc/0tm1NfygllxryV3hXmj/1qTCJ0PiNO5c1lCwUTH/r8/LgoWUydCUfoJno3YXNg8GnocRPV&#10;Z5z+xNXvrVbL5VWnoz5achz53etKXuJ22vNryF2uwwPO48xXqzyKGkQPLBRC54E2zK2i35SlQyCz&#10;WYtdWFz0dTWuh2a9HX/ceuXxZKdmqvYVs+hClRUkGxl/4namfkSmf8ztOgL+gxPYoFYQnWKDWiE2&#10;qG2Vrb3VscMfHNhSq673c1YXn6oyFULl9tOO9EiFKTo2qA3YkCd9ccJJ24tlK//2BSt8bdnOqjmb&#10;rBf9lO1ekQ89o28LHV38JoajOtko2dNYglNr93aP7PHjA2udduz+vR1ra3xx+9aWHR6wOXAidzYG&#10;soGQOqQ4IdegIyeuUW7Mau3Mrl3bsP/L//X37O13Nv1q1tX1qsKyfnkkwkUPyse6elBZkI2hr4sT&#10;hUBGW9Erjf9fPKCyKNMvB9RL4sOklyd5Bo/iNhDf+0ZUp/153M4XTjP4jGd/chNfyAfVlNc5C355&#10;ftK7K4WKb9Q/2DqwW5/fVl0f28cffI4Isdpi09755jW/mevVN1/xecJ8RePGHGs18sCathgRHcXn&#10;HzwNNr4VrJprWH5Emx5b+6BvHfHSzY/u2MNbj9RGB7a/c+Rjtb7ep43/jEE5HbyxuGYr65vWaC7a&#10;tTe/ZvXmgr3+9W/bosYD6E6cHu5jFbVTn2sVjbgxhNywKsXP5aEwSq6fsuu5FY2hM2ljdx8Kz74H&#10;ToiO/Q+Ewn+EcdEnO6SLGOMp5GvoZoQK+RtxeQjVlypRNJffEZtpVX+9jsZRXdGgY3vb6t+Pj+zn&#10;P/2R3bl9Q22jb0eHB+4vP+pbXXIHHbTfOVFeGW1wI45koqKXeqsU5DIX4w8OFahzKqVk1Gtvv2pX&#10;X71kxXLRllYXvd5KaoPzvhCoP9hHYdnwyi0BL+El/FXB9SvkFQ8v6hWff50hhAuCJuxACKogiPeJ&#10;wn67a3v3tzVQOLKKhGC9VrPVyxesuLFoI67VYAAoz1y52D48tkG357uA2YFsfBFVr2X3OJsV83kp&#10;UhLWx6euKLAzn8U3THbFoywwiGWCajQvJUtCaq6kzrso4ctGOBeKelbHgony7BsfUPCUV5TLMwlE&#10;vvpDqTk93PcJnU7rROl2bDzoKB9DKVyUE8GUMHjLRXAquPMV/iSglXnvKDP6MJD2ST5Mfx+C3oMB&#10;PMzaAe9MEyLAZ5+fxvQ+M8nA9F0Gckv9c0oqOukAr0f8yK7Sud0356mzjwEMvqQoiU580eBHcI7U&#10;2dAhHB9bV/V98vChPfzgfdv+/HN7cP0z27l72052t1THUrKkXLqiLqUxV563+nrNGmsNW3t1w9au&#10;btjKlTWrccwuJ3NkSmyaVIysBT0B78C8ffM+aKmuWh0mnX3kl81yu48f+5fMHSnmhFldXbGNixe8&#10;U6LeSIMTAGAE31hAREIWIb2XdXtW117PCSIf0wDpWXBuewmzkOgyS59kh7K/LN1SLTwvLCZIK6Aj&#10;QOHyzWgJaYOZnwRxWuB5y0Z90tBJOimb0uakkIQ5lMnYh5PTvN08HdGLAPAwsmcqJuD5hGo3tHfZ&#10;9W9KZ5rY7GaruA5UNMNMKAqhDLq662kERWnvTDFAQcy0oWGSHRfuptxY0UxHhwf2pKBmOO7KBHmW&#10;PwaMKK+cTDaUO6j3k1HHzTOZxtHouA07U8Q9xe+ySGny5RoLW2yr86POhfN82US+hTHgU9mwqwxj&#10;5X2KigMcKF99pZVMjhUf+TsN/F2OgKJY9pXYOduIQ+mT4FY3M2Zy+iX5Qz5kV9/m/Q/oXMq7LD6q&#10;i2AeT3D9NN4XEs4p9IvAeVXgC0kM+PScJtuSG8/QAhHeY6LAynZwMLC9vbZ1uuIHvQgeN6tW69IT&#10;F6yQr8kfx3sXFXlVg7Oc9XoTa7V6duPGHbutQeP+waHS4Ust9Vmej2gzMWnuj796eB6p9Ew+gNBR&#10;4BEhheQ5mbRX+JP+zSdnmfZXcaEdqIjYgOsLbi7zEqpwU4TrkBvI1eifvQ7cPeQv5iw6e+u9Ksbj&#10;i3SIV2npffynneiN8jevNjo/lh4mtOGxFMwjG5/uWH/rc+vv3LbB7j0b7j+0SXvPbMAkn9qrIuMq&#10;iflSw6prV6VXXLLy2mUrrGjAXl2SjrGk9FW3TD4zcpWeSnki/XOAtGDKmZcxSuHP5xB5PocUUuWS&#10;s9gwe5Yv+E00R8c4PNyzf/vHf2h/+md/Yg8f3bfT1qFdvLJkf/v3v27vvHPFGvV5qxQ1yM4JNbBG&#10;VkU80C4niZTzDWpMX3HC51BptfsT8fXETk5GdnjQs61HJ/bx+w/s04/v2yefPLKPP34kHn5sd+7s&#10;Szdq2dHRwNptvtBjMxujeHRlvtaVVBxxfdSZtU6HdnjUkf8j294+sJPTth3st+3osGOd9tC6HZVH&#10;neNAaQ8G6gmUTeoAPRsuiGEZNGaygMnNYiCrrvIzVhk45ZAwTPScmxll3cQGiKbQAB5yzOojPbs9&#10;DDGiXgvR7TK7gzPhOUYwvc/GBiyk+aacDKJPkyXJXOmLbIxwzcH7uiwuzyO54wd4ILed28GUZxnJ&#10;zTMxbSUZztpBIEtnJr1Agecz+XsJ/1FDxhLT2p9lkcyEFdDpGHtOZbN8x4JKmGDiMsAnJGm/E/mc&#10;RcbObFCTHf2Cyd5YrMWU01jhRsSHP7Vf2flILD8nGcuEKvHyU0LTCfSUKCXw92GXVS0r/NO6pvIg&#10;fDrSb9B/ABEOt2xMKGfauvdX+HMHyq+8u1uE8fFtFkdA9sbbkaxukmdQb9yrv3DkF5DMWZj18xz0&#10;dGeQyLHqnxsv4SnI6JRBsqHbuDn9nxBOZ0MZUxQsVIzsVP3W470D45SQpaVFu3jpol+PdHFzXf3s&#10;XGxMmxuqp2JbGrp/xJX4CFcxVoZRtycnp9IFD6zZbNrSovQKAYsmnC4Y1yv1rVwq+RWexOLxomvB&#10;pwL0U9qnb7tgY4X6E8ZW3S4LePO+oMCCImrseBRh8E17In0+FKLvHEkRYGMcWS4U56WvdqVPtG00&#10;Iq6ez3/mC4rES6J8yArSwghDO8D0cmV27zMzN++LZUYbIA9QmByEPf4L48GBPCJPXAYprC+w0Ty9&#10;w9ffCFqgewztdGvLxqJVXLdn1lXeWuq3O8zvNRtWvrBpy9detc3f/J413njNCsuLlqtXNeSRfzDL&#10;m9cZaT3VtrE5uhM8M4vArJnsESYg5BEOUWeKP6OPvwkCOTKdSF2xMNxWHXzy8cf24x//ub333s/s&#10;Jz/5c7t9+3Pb3X0g/Ud8uFy2K1cW7K23Ltjf/Jtfs9ffvGALi2Wr1ti8P3E/nGrpY2zxDNd2dnt9&#10;6/dYcO45b5CpSoXrvRq+WDfUOJkPBrguqM8CT7dt9WpZZKxZEz5UPKy9lDiJSgXg485Bv2eHx8d2&#10;dHLsp0+srKxIpovjJb+r5YrC1q2ouqgq3mplXrppyWqVgsqq8bXG4kypcTLghEVCxQ9n5NWSODnN&#10;+QnCqa363F7WZl/CrxNUA+JNfnyM6G3Sn1QvAOzLT22Un/e/qkc/EZAn9F0mzFnfZMgkeTlfmrdc&#10;mc2T81ao5Pz6uUqt6B8cl2tlNysN2RsVNyvNhCWrLJSsVC9YXrw0V1IuhMQ3j6k4iZ/TKkB4xq9Y&#10;ct7JEHlJm/B2wdwMczRqeHrn+rnkR8zFR5ullFlJp/ZUepDeQi1BRFBp1YB9wxLumRxxjuU1Miyi&#10;lJHZQ6jIMkM7fohb5YWhhKOeFQUi4klUbMlOxE+8m3HDmuDcTs7iaeo26/GFATKdEM4EGYM5Ed0V&#10;oCa81sbqY/n4qt23tsanjD0f3TuQLJpIrmncXMrb4kLNrxJcXm54PwQPQcexy1Oh6to/zqBWxN9J&#10;nsvwOvU8wEieYpYHReDpT1HuXkmRz3P352P6xXO4ZNaw+3NmzuC5LksWxFNynsWp1ynIT9aW453+&#10;8Ue5kj+9d1EMqv+ieau5qYlLF5p36S1icYpQXnoEa28lG52V7KwofWnhsp3l69azuihZtoE1ZJYU&#10;jcbPGbMzNoAiAGmSF/g/5SX+RandLvcoYyC9CBtdOUENZKMa8/VDIXMe3uerH4Y22KcFe9JwSHbM&#10;hJEjFZjyC4I2GdK/40NpxabexCMRiqQIBq9MI5Bfj5mXIE68kxV/4Zd4sTDXonfQar4o73KfZ8PH&#10;wOWZqxMeXsGzNGd/kUcFVYW5POZUIHXq80XVY0H5LOi5IHmI/iDEnemWYjUv2Zy3mmRwXXpGc7Hq&#10;12ourTZtdXPR1i8u2calFdsUblxaiueLy8Kwr13gBqIlW91YFC7Y8lrTltcXbHFVusVSxWqS68Rf&#10;qqpvUJqkzWlhZ9Kr2RwiTVzIBjQ2oyG/0YUpb9YOvXT0N7JmgFWavEzFpRdzGoNyUuKklbNBS7rQ&#10;vY7VBgUriJ5lKY9+Q4PqiusVCT2inStqerz4YDmnPClW0W5QES8pn2PWFErKC2sEhYGCxfoAV5uy&#10;dsFzTjSdRyeT/wKovqpaL9rCUtWWRb8N0WZhqSndqWFroklFtObKVTZOMQbxcbjyg97NZj2mHTlB&#10;LS8kzPd+65rC1d0Nvc8/bmd9BL6jzoUOjLEVE2WjVFPI+jrHFxJ++cx7u/T2JgogA2RnQ9qsO/P/&#10;2Dkx2GN9mqnczGg6fZ7JQfbKxy5qbM6ZkkG+1qC4+Li2qLEda8sV6Tv9/sDreajxTD5f8M38XC/L&#10;Zjk2tXOgCvMksHlBlcz8SBobqUHo/dj3N5Asm6M4KbZULVlT7bPWrKidSr9Xmmzo56MVxovz6Ny0&#10;qOFA47yWxgQntre7rTHpnu0+3raHd2/b461HwgfWa59YryM/J0c26LVlPxV7ib/F+6DrQMSp9KFB&#10;8FxwGFlMMizWUzM6QWs1rpDW0X5xT/wKerxq31wbzS1r89BP42P2DrCW5x+1aLzaOT6ylvLdPj60&#10;k/1dO9p9bHe++MxuXv/E7t383K5/9L7dv33THtz+wk6P9hSmozFWz/PMNcM55AzrjKyXIRORgTK9&#10;rUk+5iQPGks1yatFW1lbssuvXLL1zVW7dPWCrawvqw4rVpL+msurxArj/azK5DJKv+lBES/hJfwV&#10;gf7aTf69PEHtq4ck9GcBoqdOYI5PGqRVnewc2OnDXZt0B7ZZl+JSlgK0uhKnp+U44l0diXDUG9jx&#10;1r71Wh1bbCxatVKzfLUqAdGUAC5Y/6hjo87Adrd27cOffGh7j/dsokHI2fDMFquLdvnKZQntmi1I&#10;2FQXFK5Rsu6kZ12OgHy4Y4cHR3a8d2onj7o26UmZGGswPMn7yW3xtYSEpAQZnX9eA+LiYkWD47xV&#10;19atyGTjhQtS4FDENm3j8lUrlitSSNiBXJSyV7a5IkfTcuAv4hsRLMWcyXi0RqSi3FAimNhHTCeW&#10;8UFA9hADG7dl5iwQ5un3z/NH3WTuGMJg11RfYeKGuA17ZgpjolQ5zBqQi2S5pY1Z/FwZVrtxVEei&#10;0aANum073d6xfqtthw8eWmtvX/W+ZftffGH90xMbqCPka7o5KXZWUKehDqLQlHJYLfhGtJV3LlpZ&#10;nUVFCm5J9ZevcJIGNFOKdF7OV9SRiqJekeyBafKAnPqiCzbxXUHaHoqIH1+sQSqb0x7ef6hOuGcr&#10;i8vWqDdsaWXZalIgY8E9lU31wRcyTHIqXsrNCUgev9wT3/Pf69EhTJ8MDWJP3cj/S/hymBW5QbGg&#10;7aw9wdNuPE/tmQXyY+cdbQu7dAufgPWWielI7WW87nUa9c+Rszz5YBdTvkZSHJ3bFbmH8nekAOAr&#10;0n3hQLIuiKUyYwdCMMhZbUmD5Rj4gDzLHKsNMOgTTRhE5yTzClwv58p1KNi4+1VOCsfJPnm9Ry6y&#10;gcfj8XbKbyZu/eIdbZ6JqHM3B9LGnj16OD59ZECf4qEevRxRc5guozTw5TkmnyQrkCNs9uJ95t9r&#10;NKNB0gNQRkdsoFOY4A79FNZP4sFUfD5hKznB1TW8Q1YkO5vSUGRdmdUPWp/Lrqx0JIn4AjzdDOdC&#10;poWHyOM5hJ1cy0OGCaBDPMd7AQm+qOBl+eXy74tEKisDU5BnFgcxeU66CT0uyyXdbsG6vYL95Cc3&#10;7d/8wc/t4ODQLjIBs8Fi5Zq9/bVXrblYm9JzMslZdHdnvtnn+LBvN288tP29vtWkg/y9v/e/t9//&#10;/f+dLS0sWaPRFI9I7hTEzbD9rwJmWSLBU6TCS/IGT8L7mFxx6xvRxL/eHuCxjOcSxSei3ShftAkz&#10;JzPtNDiXp3CLicfsjRILNs4ygvmcfDpLCuOob7zR2sLuCwnkQ3mLU9LUVtNGUjaYnu5Ihzu1UevA&#10;xu0DPe/ZePemnXWPbW7AxrX4ar/Ll7ycAllZcKwurdnCta9Lt1v357nygoqlMUBOZnZyGuinUgiB&#10;lPXILnTy3Dp6+Z+RS7xLbTYBftAdFINIzNdnlN+nEkT7k5MDOz7et5/+7C/sv/9//3f2s5//3JZX&#10;S7a8UrLv/sZb9p//579lly4tGF/c5gzsi+YdVRtyhg1kYrD5kvqpumRP3vpKg6+KT6VL377N1WKn&#10;drjbEp7a8X7XHtzct5PDrrW7E2sJuTaDE4BD58OkfVCXIetnyzQvucl1YkyicfVAuTyvfNasWiuL&#10;50vWbMpsVm1jU3p4tSgs6F3BisV5q9ULVihGe0Q3wyxwBW4+cxO/AUn+xsavoFXYlTuRMvIZJPd8&#10;ZnUFpLDhD4eII8yM/1UO0O3eJ6T3EdbB67Wo2IuyM8lO/UEDEZdFL/nlqq3oM4gj+hNvS549/fM2&#10;AB1Fz8QnU/O8TYUbVuIiD5GfZ+A5TlP/Hmb2mf/i1oxW2cuX8EJB1OMvAq/xp6oXnn568kwcLC4I&#10;j74ZjWd1UnjD1fVl3rkH7xFcNqC7ca3n+clp4ld41jer4VkBFR9tiQl931gjN9pLtVqxUqGgfrNv&#10;xULJSqWy+uIz6480LhO/s8g98RPUSJwxHPFhJe/Km9xSMaasfJ5LL7f7JJ/R4AmFi/oA9XFsaFak&#10;TOLGO9qxrEBmQiv6C4Il2RL6sMcsxxm7MGhNuwZpu0GP8/F7gtnnsPM/lSfF86S/DEjWPYJO5Jfw&#10;NDgBA4OC1HwQN/hnFliYikVNTk3oDYZ2fNqyg5OOuvyS1Ztc67Fq83n6qILGjBNJ/oGVvK8diQXg&#10;pYx/1N+QknpB2Zm9gffEA8L7D7fss+uf++a0jY0NqzcaPtfY6/Vse2vL9vf3bVnPm3rHSRyc0IMu&#10;pmiyffHBt6MRJ5HmpTtyJX3O9h6PbGvr1O7dPbBPPt5WXMf2yYfb1jqVDuDtED5UXibFeKZPUj/F&#10;B4DN5bzKVvUP8q6wAe8im59+265cvSK9tWaLC4u+oalelx4EH2ucxkYk4jPiw41f0omkE/jeOIrs&#10;ui16AR8pxnuvC+oGemFkj1xJw+IgJ7Gkj4u4YrPIS0U4aXdtfHxqrXv37P4f/KEd3r4tfW9g84Oe&#10;zReLVlpbscLyklXX1qx55apV1lat/vZbNtdsKNsqs+jJ2HwsPWK233PK6HkqR9xUP519JJTlEMcZ&#10;IPx5HCBjh+k8mNDHcBnCbpycmuaHKDCLU0cHLTtRmQ4P9+3R1gP/QPIHf/p9+/TTj6zdPrGjoz0r&#10;lubs8pWmdLxl25Te9PobG7a2tmBvvLUu/UrxK5/zOWQqCB9m4060wd7Qjk57fqLH/kHHDo9Oranx&#10;x9r6RfH5SPzOqXp8BMBYfF7pHUgWn4j/Vq1SLlqjXnX6FNHFxG8spvU7faUpXt7etg+uf2oNj++S&#10;LSys2urKVetr/NOVPD89bvlpBqNxx3W8budIeuy2dD2zjZWyrXAbQqloC7WK2o/qgaPmxzJ9bq7g&#10;tFQOVWcv5duvG+i3vO/ClLxIbcMZGYP2kLF/6M+4MQ+M/oubv8j4P/ylkGoIHp+PsmnbuOrZr9fW&#10;o8+fyfTkCZzs4oc47SxiSn2xpyET19S+MFIbz5LweBRz9pCZ7vYUeOK4Em+Y0Ycnn8Sin9od+km0&#10;96xMymjahJ90J3dz2Rh+IwrZM4zTbFVu4iKAgP/en4wR+ind7J2eU1amrxziPU5gugHPn5VuuMvB&#10;AwuJRzYeI+SLBFkZvF6ibkLXkquXWWMvlcqRAo41bh8WrdseaZw7sOuf3LV//D//iZ0cdSTX5qys&#10;cefCQtV++2+9a9/7nXes0izY4qWqTXJjG5W6ij7kqn8gqzj9w3n1I/CHalfuqr+Rnv3UYNoL/SN5&#10;0rODU1ougPjG65mMMqeCjed4e24+D2bffbm/sUjBKXzBYzPyM2OcaUok6yBLxptpkyUQ/C/I1leA&#10;0GvhazDKn5Ou4x+Njbgto+bzDN1RyQYyh9XLtnDpa9YXTY4nVcn0gnXmGjaaY/ys8LQPxVtU+oWs&#10;HU1Pf9I7suw876kDQS2mHvyd29E5JtYecpqVtBu1vQGbQ/SOOySYr4l2EzxCwKQDZiWcocW5nXf+&#10;Xn5T2/X5LMXlvymd8KL3+KPdK4J8UTqi+m4/VU19K0OMknxCNzIdbZI4xDfkbZoG4xxOUeOD6JH8&#10;9+SXDy9PxS5dpd+X24lkw6m6+5t6d6ww8Dv+xZfzeq/wZI11DPKEDMq5zkbseuGEy3RTdwMli5gz&#10;Eh0ByhSlhJ/j6dxVbl5reiIhLzc8Qj7wQYy8gxb4D38pBjLHmIpTuwP0zl9EXgB/P80ZJn7gTX/t&#10;cRBZrLekUABpDpTnnmSg9JaRlNC2aLxVsu6jtrW+v29rx1Ur6l3dP7KET0Zq51B7Yj0vg+pJymsx&#10;J/1a7/2KfbX51tKZjTakdy/mrfRm1eZqouuVgs2VWQNS/6Sfnxwsv3OcvIZdSCmlbUtvkvID3dQW&#10;GOe2pZ93Ttks1Lf9x1yt3rKf/8VNu3vzQLJqYI+3T9wfV4RqGCIdvGhXrjTs1Wsb9n/4P/4N27zY&#10;kL6kdwXyrDTnpJs5Lzhp4r/PLyGHsEedeXXKf+qDXkygPFHKXwSpbcGDyG3szPkDzpfwkNwATj6D&#10;nRJZMmen0+xJff6boZ3Hrx8bdb294FU6LfK0wFyhf5Q7sOP9Yz897/NP7tijB481hsv5dZGcpPaN&#10;77xjF65sImTEPyFz0YHn/DQ15RneJL/Sv9NNDK6r4aY65sOqyVBj2NbAxv2xnT5o2dHjIz/tcH//&#10;yIajsR2Ix1qtfsjIQcSRK1Q0xmuqX2MTXdU3yS1rvFtrLspe1Di16W4LS2zMqkm2lfRuWePSnBUr&#10;Nb2TZFOecgU+MFF5NS71jX7KF3O3QeOQcw6ZCW1T3VBWzInGRT7+Y31d4wdOqO23Tv1UtNEoriPm&#10;9rNjjZlaJ8fGKWi9tsYa/Z493nqosh3p/UA0PhaN1H+P2FcQdIs8Kfk84yP15U5n+vN5q1ZLVlI9&#10;8JFXXeOeosYmG5fWbWl1wcdIbCZlM1qlWbFSib0ctO1sLe9MeqnzglzhEYonfHHb1kv4DwnwKm3B&#10;tceXJ6j9aiGEUxCcRWCQ3b9g6/hEimnONwQtLCxYpSFhJ+EwUofP2AwFRTUjxVeCRkIJLa9QLdt8&#10;UQKiIKVA8dLRFCQUyxKgnMB22m5bb8R93wPrdHs2GqgDZ1aE2i6oG1eHnq/mbenCsi1vLMeOeSmR&#10;HIV5zCkPHRS8OLUB1XtOQlEais1LeeOu/blx3wY9CczWidJiEmnfvzxs6/ls2PMvDdlp7F8G0qEw&#10;AS4BJ9moZyRyppQ5XejUYJNMuEEjvWegj3DF3XfvJz4KzzOof8nEMnVLSKKzz8T4pBt9aWCyhzlN&#10;4wlQ3pU/1JxA5ZtVVcqkPIO4FRVOaptNOqfClp3uP7b7n31i27dv2/1PPraHn39mj+/ess7uto26&#10;bfUTAymDapAaEM6XZfK1wWLFcfXKml1696otX1q1wmLZ5qrqnItKV/XpGzrIh/KcMDpB6Cx6ogBT&#10;D3JJJ2OldyDHfoJbjx5Zt9O1qtr9hQsXhJv+VR/63PSrQP1iMUMDKrmjPqcvOSBzfNksd5QXknHA&#10;kj142lANCPept5fwfEjkm8FZ3nyCT5/jNrUD6TmzB//CRnOWV90E/0yDCqhx2mPIICbQWMTARLX1&#10;KWGFGaryOZGG64DBiZjDFym8vrMIX0CYKlfwM+0+wUx5zhUw5/zAzH9qH0wq+lWWk4GfGDYcSybr&#10;ecgJllLmQCZ+4jhfJoAy0wfpkgeZ6ZvG3B/H+Q5kl6nBenoOU89T7MmNzSgdmR3Jqa6buJljT9j3&#10;eIiX4akvpKh/yElxZXAfpp4zxC3yJA5QfsYKP1ZaE05BUxxjyjfqOQ44IU39wQAccIw3CwX4jxPT&#10;GHrQw5ni9X5AaTlDYs/40Se7JnCoTF4J8W9c+8lmXnDW7hh58wGr//RIPKbBwxmowZJfhxDxOijN&#10;FxOmVPmFwEAJTEBfOwvRb7hNdgYyHDlflT4wtM8+e+inSLVbPQ30Tuz4uKf3LNhM1G9wooDZ6Wnf&#10;Hj3at4cPH8v/Hfv4oxt2/fotu3Hjnj14uG3rGxfs8uWr3sfU6nXxDHkCle4vV4R/f3hOOvRaOLtJ&#10;VtA/xuJPPtqQ7sMpB5icNqZG5XxJH8hpFCPl3SdCZ37y9ITp8YrWoH+t6CbpJBS9Z59Fl2SPGPTT&#10;Q5IV0gzFtWqrare54anND1vCEzWDYztr79ng8S0b7t2zvsze9k0bHz6wfGvbiqNTYctKk47SGFpX&#10;GkpfdVxorll5+ZLVN65a7cpbNr+wbnPFhpoHH6iUlHZFmSkI1WZYcHYiPUlIntB7gpaBydXNJ7wj&#10;S3mfIPxNtQHokcUPj+7tbYt/7toP//zP7N/+yR/byempn6Lxzjtr9g3pRW+/Ib0oh87as/y8GJGv&#10;al0eobXQH+WFBRuJl7leo8MpZ92R7eye2Hvv3bFPP3lkn3+2Zdc/eWgP7hza/rb05pZJbqETM5mj&#10;8KJVbHbjSzwmR9TXZWZ8VIE/UKVT/nHjXb8/scODtm1tndjO9pE9erhvuzundnrSV7latrffsoOD&#10;ltrUsZ22WKxt28lJxydQQMJ3u2NvY5wSw4QKJ7UNJOZYdIUtmWcajxkHSOKlvGX2yBN5DvR84Yby&#10;6Kj6oa/2/CtMlndxaPjRO4udAf6emvVr2zwcEy7wRNQ2fArzMkkLMOmRJmmiPoXUrdez/isef8LN&#10;3d1HhumZ//AQIHuKZ4rArB2I3DhOG1VyE/gzZjw+9fASXhhI9fZ8hFfddP586h2GQ+I9TD2yOTaT&#10;vyzEsEGEDSNce4Edk40mfsW7ZEJ+riStoqRxscbkY42Xx9IvRmovaqNS8WwsWcOE6VjIVb69bldj&#10;ZelFso/UeLnmt1Qq+gIAXwAzOegLE5Jd5NExy+d0fMdP+UjtynUjnjGTPcNoo9iTeY7IKtcBFEe0&#10;MfwE+jOJK0bMadzZz8GN6Jscsnblz/6OB+KNsO72BOrf03bA7dMXWfrpl+XB8zYLhMmsLyHgnHwz&#10;kOgY9kDqiL6O/kQ6PRPjY/Wckt3NhQXb3Fy3pcWmb9ZhPHAm3YGrm/xM0kwnAn29QPF4W1P9nfMa&#10;dtWc4uv1OYG045P98F6pyKbtpoJPrMO8ldoHJ6iVyyXvO/gCHkZ13ZUTL2BLriPiyifmS/jSW+xa&#10;Ksf1d9VaSWYVrrT79w6s15OupEBcreT9m9pnbr6k/CReN5/YPzpiHuvEHj/es8PDIysyAa90+dK+&#10;6HNXc1atRryJauSEfpBye9EhtBAfaDgqOs1P/6I3nVI9oxPoLmH1dk9zZEGXOT1kBHkvcK9RRkc2&#10;LyEDBtKBOlwPKNnRVzq5xQVbeuN1W3nrTVt49Zotv/GGFTekx8ndOFVNuqpvUiNuiJjqRXZMYDoe&#10;wPQ8ZaZD9u7c4Rnwj5KU76lM0R8U4hE3jx5npU199LsDe3Bvy+7dvadxwmf2wx/+mb3//nv2F3/x&#10;Q+lJd63TPZHfkfijYN/69iX7znev2dvvXLJvfus1jSWaVixz7VZLfob+MYCPmxnLSj+ORZOz2GzJ&#10;NYts+s2u6YLf1tbWfWGHD7OXVxYVh973OhrHSCsWy60uL/g8JoeKqIbRhLwOJwoz0mCnWMw7P/b6&#10;HZF2znmXcc3G2qaTrVIq2EKzbhX4slqwixdW/RS1aiVntYp4m1N+FXeRxSCFo045UZM6B6h3px2/&#10;YJiX8GsEWua5XsovgCbuD6q7GMTpL7OzMOcn3mF31LOj5Kncx+Jl5jzGQnFnIHyaTMJS18SrcGc5&#10;oUy3C5ElnGrBx8HzebVbPXvaCuvzU5hCH1+hg2eINIKH84pbKrn49Ux2RatQ3IbCKR2MeTmpIydh&#10;Bq/n1HbyIM8yfTOO23knlB+X7RK+fHjJR/L+UabGHSqO0g3aKbeuMzkFFQ/9Cjzt9ItGxSHUHulY&#10;ZWRTvt8Yox/yOjYX4Am5KqCdZAjxk27nXjNUAF7x5xj/ktuM/PZ/mMnyooDyGwVVaTIiZvSIP+YK&#10;QeYLqH/6H+mWbOgWlgsVjT/b9umHd6zfGajeoirog0t+6iPj/jlbWluK/oGDu+FJAYvlIci5QSHa&#10;hc/fCCA7+eKJms/eOh+kH2/ClM0f4Vevwezt05iFmsbxnHdPuRGx8xDtBjNrVyFH4YMZJF0PEov3&#10;lIWc+zwN8WEmuz/zTqWSG+1hXuhFgOc13s7NVUXnus8btHtm3b5Ze1yzQm3VhswjFOpqywUbzhVl&#10;on8oPk9XdUB9ERF5pQ2TIHUry2xJqXpyRF8em1nDZG6+xzqhTHV39IbuPmGuCv2HPoWEvL48cv2P&#10;8sTTOaTnqU/F4/YZc+oJUByhP5D3oPV0A6t+eOctm9Toa3mCzv4iYswwyhsaE4jexnwFGz9EL05P&#10;y6Eb5lxfGg+P1F8TjpPlJT9UH8xHU0ziRjdEHvrcOnlxXhCKzi6HpTsEDuQuzI2UZ/lld2teiKly&#10;uAxWnz3h1CHhWGECOeEsofRSi/g4lcjjcTOh0puP9/gfgdJjeZ5T3CD+STOFCd4VKkQwHuWSmdEw&#10;yKY6yRBeirqhX2EuXG6izZzGo/OdvI3ayuedttV7eSuoWGU2EImO9Bt90ch1UNEz6lm9BvKasYAY&#10;iqSR0dx8wlzofBV+HVmxMWdSlSTC+biCvkX+RUc/CU55GE5Yg+h7Of1UNdY4fVPMWLp+wRYX+Uil&#10;Zhvry7a8rPbB2obyxsnGhwfogDHXhRq8vFyxr39j065cWbF33r0snZy+R3pUUUWFPl5m5J4MPQVQ&#10;lvSUmbOP5x5fMPjlM5/4w3lDkHT9xC9TdFeBs9ds3PAa7Sd7fMKMuFwXEcRGTY9Aoob4w519D9zO&#10;wN6SsvoY5keODthgNbbHO/saD/T95OylxUXx2rw1anXxE2MfcZH0br9OV/0P0eWlf8dND4hd2oxk&#10;TFHtvTxveWGpUvRTaJu1hn8cXBd/FSsFqzYranOMcbnpDb7iYxP2YgzjeszOqbVPjqx1tG/724/s&#10;8YN7wru2//CB7co8zU4qO9jettPjYzt4vOO3350eHtjx/l6Elb2v8UC/07Lu6Ymb/XbLRhpbDHrC&#10;btsGHd5rvNs+lZ/YS9E+PrLOybGfitY62HU83n5oR4+3bfv2TXt064bt3L9r9298blt3b9nt65/Y&#10;3RvX7dHd235S2tb9e7b/+KHvzRj222qHrOdpjI55pvKqXbC2lxfm1PiHklfIGCuoPar9NJbqtrK2&#10;bIvLTbt0ddNWN1bs6uuXfZMam9MqGr9wQh30RRaxWXGkeNHVkFMuIFQ5zgcyo799CS/hrw5JTvn/&#10;lyeofXUw2wGkTmDWLZ1UwqQ1HX/v6NQaZ0WrlSoSKKgEkheiO3d+c3LaUPWC4sXVne2TlnG8f2Nh&#10;QQK+IjJrwGEaGOpXGs9L4Zi30WBs9+49tP3DI7t/U+bOoVnnzGrlqu+OXVxb8OMv1y+v2cbVdb8L&#10;/eS0E1/8HXbt5scP7HD3RIqM8thT3ffHlu8PJY8k2FBKpPYwIYQip+RswOR6IW8l5alQ5fjbFQm3&#10;V61ab1hzaVVCrWG1xWWrr16wfKms9Cr+1aufxpEXf7FbOy18KnZf/BLZgn56LWnHwEGJZnwFJBOY&#10;cZvy3dM4C1J+Eztmrwmm1DInTKH4NuzJTa6eJ9FE5hydLREJEdQeSnVF5zzs9ayrzmY46NnRo3vW&#10;VkdzKty+c1sdkDokdWCDVssm3a6dqfPyYzxR6oQFrgNYV2daK9nC5pJoV7PGxqLVXtFgsZq3Xn5k&#10;Q1eW2enOdzuqffUNCup58wEOeYkcef683aqMkJAi+wZJ8RGDzeOjY58wPlW+SnwpXa3b6sqqLTSb&#10;vkgyVMTUM/HxY2Ger+2Jyyey5Qe6sFGOwZ3ztp5J/cn64FGmL1icu03p/RJ+tZBILLInMT6dbFI9&#10;FZzf9S576fVC3fKDz2XyFCeowfNqq6pPzLHabnyhxYCSkOf168fUZq4vGqRTIjB9gOiQ+FZmxt9M&#10;WlC8mETRYFBt0t/h5j94XnbRx59FN+xodJyehhLO83wyHWlPGnxJPnqozL/HkbWhyAk2fEQaPJ0b&#10;ieZhej6Tv5T3iN2daJ5hob4oO0KFcoeZvp70yRMhm+964573UXryN74wwDOmEDNtNvaQ/gxNAx0w&#10;lbbPQ2bZS7niy3J0XwevD6XjyjB50XPmRr7OIcoWEaqfocwITFD1E6aMmfqNeF5AyOrxl4HYWKx2&#10;i4x2DLoHP0YcvqEZHlafPBpXVZcVe/DgyP7RP/oz++lPr/sCDwPKaq1il6+s+4QCg81yueyTCMfH&#10;HfUnPTs8aKlv6djRUcvaLQ2SNAL6/d//u/a7v/t79tu/+Tv2W7/52zafY3Ihm0T65YrwV4NZlkjw&#10;VDrhJfMo3sQOD084wl48Ox4OHOnL+7223kkfypNv9YNF9b8VDZTz4i/aJ23TMRUokC9k4WbaLRsb&#10;qDPkRLTFjDeBlF83Iy98wczEGG0vnZY2p0E1o/uzQccmrT0702D0bNg2G3Zs0D62wf5DuUm/0EAV&#10;c37Us/zg1OY1KOe0E3S4seqju/iqDRsXrbR8yYrC0sKqlVevSAFlQxozPmBJsr2mnEhHkzwSA8lN&#10;5Ur84v9TSchz5DswlQ3/Mhxw96lTYXIkdNAF9hPZPfqOBvBtDfTf++An9vP3f2I/+/lP7Kfv/an8&#10;9u03f/Oa8FW79sqqvf5qXfKypzpR2ZhgVNyuk3mdsMm+LBmVt939iR0d921fvMnGsO1HR/bxe/dt&#10;f5dJgoHjZDBnow4Tc1CJnBJb9HPRRihL5Bt5Gn2ju2YmdTUWv9PeJEeRbaI5uhLrxKy3l8tFq0sH&#10;5wOgYilnJU4kLs5Zsyk9Ws8s3rMozpH4LNRj+iS2Ggp2FqzJAtdVoHNRTK8WYV7tCbvnRZ4IB69G&#10;G8ct80d1ZuE8LPExaejPtEmh+LpUKsgk3ThhxPPEV3ZEAETxs7h5EN1VfoDNDNDB3aCm2hXyJekC&#10;0R/J5JfZeXLwjgDEt0fyFGQJT00AuzCT6wGZ6fWQxZ31O0/qKin9l/AfC1DLjs+pWtwyNpjWvp8M&#10;IIxnNCM4EN6URwQTk/X0mxq78zgcsKlB8sG/DNbY2zeMasw05KtVje17fIwQupCfNi1pMpz0pBcN&#10;rSDRWtTwd/Pihl24tG4DNsL4xhz1o0zEKnwsvpLXKIBr12FVrqalm8qgeNY7eUqliLDB5/IZ9kQQ&#10;haNs9HfeLuWXhebYzMPriNvHlR6P7CKap6pBZ+jF5DNrb/4cfkjeN6AyeISK3p6/DCKPbougGWTu&#10;WZ0EZDYyMW3nmIJUoS/hCaDuz2VthrOkyt6hDsYin/gPZLORBDin4c+rD5hXv8SJU/Ayp5vlpIvk&#10;pFOwuYFOG55xLvV+F+QEtZkxoexHJ6e2vbPr82DD4chWVlbt4qVL4veRHezv+wlqtWrVNxGV1QfW&#10;SnxMov5U3Y1YU3FId5lIz5Guw0kAeVbGpG8Nh5zeOydd88xOjs7swb0j+8N/c91ufP7YOtI/j4/Y&#10;jDRnw77yNCGMaKLOLhYse8rfWO2vYBX1bQsLNXvzrVdsY3Pd1tdX7erVS36i27e+9W3puyv+dXyp&#10;WFEU9IHSjxKPg8SrctLLOaGd7dngRC8WbSBor5cZ3TFA3yAoIjKXwvU2fAVfVBnLGgNyGhG70s96&#10;0kdbbTv64nM7un9PumnfRr2OFSsVWxQdK6urVqg3rLi0zO4nmxMtRSiPP64DFaLHeXvGCJPKY0wg&#10;i/KnvMrZdQvPbNRgQOb/CcAN3Q25xcJkjDMSBF9IXvalY/V6qqO2bwLce7xv7//0A3v08KF4Ystu&#10;3vrCWi2ugH0oXuxYo1my1bWabW4u2O/+rTft1WvrVq+XbHmFmxlYlJR25hvSkE/kPZksaEn+cpKC&#10;VM2e5HSnO7DT1kA6EzK2arV60+dSKRknN3Q6fBxwKB4ZWFU6/frasnQp6T/o9tBD9HdSKHpOiEEX&#10;O+11bXt/19qdvh0et2xt7YJde/VdeXJGVTA+JOAjtJHKwpVGLaVzIHeuxe0pbpVB7Qo+J17unJeq&#10;qHSl4xXEV8qdfxzqZXoJv05IfRc9j/ddGQ9H7yegr8uEaDQhtR/JEuY6FCQ1bSJyxKf/Fy95XysP&#10;fnJSlgb/+XMjC0u/Cg+4XeiyhbbsLuHm/+DJ1Mgy09PPFPvQAeD06J8Bb8/kRZgVI0s++3kEycQG&#10;Dc59YOWUKq4LDg+SWZLnvZOODbucYqPk5YlNTKxSkBYfrDBuIDtzRZU4dsn5BjWPT+MPNhY5YEhe&#10;z43kX3TiMekVcaOHHLBjpnfhi9x5+r63JIIojnCLD8TcRWGcClPzxQHlP5WBcfm0X4nyz1t8bBp0&#10;GHt55ydFlb0s3TVno27R7t1+bP/0f/qBffLRHb1XDKIV48TNC8t27fULtnJx0d78zitWahRs4XLZ&#10;CmXipo8fCGVqDB7jW9URFarX3q9qvO/c7Lc34C43uQQkU54zec3JbPFM/E/7E6QKnnVz4PlpN4BS&#10;S26qQH41qeL1xfPs3Tk/Z6jn9GMjpQNHkyHveT/9L5Msisas2+Gakz/mzpmvGKuPGUp+nx7PSe9X&#10;39Ae2aPdvvXVSHLLr9pr3/wb6pcXrbJxzUbSG7rzVRu6/hBxk+uc6OobRpWO8y0yKDuJDjp48qA8&#10;YKJ2+Clq2FUHnA50qj6WE9SgLibvRpID5yeopQDET1uINvE0eHVgZggkk/CzdiB4L1w9p0SQY9MV&#10;myLm1M9JDsisiccKygOUhnYexuVr2IPqACXgCVkJL4/F6X2FY/5qoB72VH3lifVPPrTW0V1/Pz/X&#10;V79p1qhNpJ8OxJdKm81fimce2qaoszTixpeMlvyHrhlto07gZf28HqKo8VZmPGSYIsZ3xA6ZMUnz&#10;nJYRwNuP141+2UtPh0CCVEf+oWDm5g7u67w9xThO6ImFPeKg/ofSJaUjq/2Vz0qW6+SssFOy7kPp&#10;IH+wY6v7ZSuKN+vShynMSLTqaUyKTO+zKERsYjA/IVCPqkrnt35lbJ2q9Ka6ni+pfHXpSG9WrbpS&#10;0/hA8r3Kx6AT64r+AzbvKd6+AsOnY/UVZ95/qVyZnMipHeTnKmpDyoOfPNuz+7ce2/ajtj3eObKf&#10;/sVNOznpyX4iXbBhFy5IF/ybr9nKasO+/d2rpqGJurmJ+hVoKpz0lfNon0Fa2UgLHnM7poyMTl7f&#10;qYJeOKA8lOOXhOR1pr0nnksvff5f7+E01aa7BQSdon/O6OZmtNP0Ix7/eE/yxmVrJqDO6MtBfz8v&#10;XeHMDrZadu/mI+n8bbt394H0gzlbWmnaK9cuS1+u26uvX/W5Rw5raXVPFLVSoM9Ro+JKc40EPU20&#10;JMoxVxB/UR6lOcfGS/VH8+2c9U81RpJu0jrpunmwd2JHh7GX4uSo5esZp4cdfw9pzjjJWKavPaks&#10;jGX8RDTxbrVa9z0McxqA5CtNyTfp6pW6f2iFflMoydT4qsJ+jgK6juSe6zxquT5vG/wHHZySyAHx&#10;Pmtio2z/wEgyfKJxAx/Ij3otN7ucoKbxBuNmNvIxBueKUj6u8jAjPspm3qknmQM96M89BaXEOEkD&#10;C7mRPJivauxcL/gHD6VGUWOpoq1vrNviEifGFay5UPf8Lyw3/TpW4vF2QhzS07z+led0chobkT1R&#10;/KkdArAm5XwJL+GvCrQXH5vw8HKD2lcHLigz4kJPJ3LmBoxGQWeOcZyMJEh6I1uvL/lO33a3bf2B&#10;lLCSBFpRiogEid/HrTC+Qa0toSr7wsqKVRt1n4SZGyKI56yiUV4RhWYkJVkCjitCPnn/c3t4d8s6&#10;uxo0tui4zZbUsdcaFXvl9Ut25bUrViyXhEz4FH2y/fqHd6Qc7NnB9qEUv7aN2n0rDcZWVP4Lk5Hl&#10;mawe9yTkJJiUv7Y6i57MiYTahMWratVW1i9IqNVteW3D6s0FW5S5dvU1K0m4c2RmqVqTkCuqjDXF&#10;oU6QmUcmxV1xAcUx+ofpk4jZhNpUIXsC0jOmMuLmDHqYWUjvzl+FGTyadRvkJFPcaSRZQyFPTBTK&#10;9FPlfDDBIEtvyScn3KkDaR0c2Nadm9Y+PbYHn39ie2xSO9qzo50t0bgnpS/7oo14/fQiCXQGUepY&#10;6ktVu6QBYmOpYWtX1q25umDFhYqNGyaFb2TtSc/6Z2wQlNIvujH45xhfJgPoqKJzgHBRnrTYSBZZ&#10;aCDv8F+33TaOW93ZeazO+si/5L+0yTUFi34POAslXXZ7SwmYUyfmG9H0o7MOVqZTRTVQWVAY3F1K&#10;g8ofxxaTIB4TApiZgh3ZkzVo/BKeD78KyqTaQH8JZBIp+DzVBwNO5xeesMuEAyS1wi4tR5JAVSxl&#10;U22YNjC7SS2lwQY1d6HNeMgXB2IBTj/MTOlK1KOEKlLYg2QE0ICLL/QRiOHmfpI/bzjRF4SiKlPy&#10;znGOTS+hwPqXfG5KiZRbfIUiFCVxI43IQQDv9Caep2koUZ+YASMzHkIKN+/dZOBGuOTmiE8yHuFQ&#10;bGNATb/FaW0ZLWSinHY5HQ3FOv38fdAtNqq6zWMFzjeoyeUpcY1bmqBMvOLFUBgPnwhNfUgWRpzn&#10;cRPKwSMOuqYNal7GzD3RwDe6eVyBLyZkZf4lIL4QVWuE/kLkNH0BgHt6hzSAH8eTit5X7Oh4ZP/4&#10;H//IfvCD92x/r2MHBx25m9WqRavVWNQrxxdRGmhx6hMnt3LUNgv1A+kOLAzydfWbb75jr73+pv3D&#10;/+K/tv/mv/5vPJySDJb9VUBiiwRfmk54jP6RwZ3ow6yj7ENOu+l3rdM6sePDPZVpoMGqhu4ajFYq&#10;GsAtanBXUiEoiKN4yyceZfcEaXXwG+1X5iSbuMWPb2QT+ifkcvNGIauzNPytPBSkU+TRNXpm/WNW&#10;+WS2HccatA/2H9i4c2KTfsvOBi3rnRza8HhXcpcvpsaKfSy74hkpHpXJ+2qSKUkHu/obNrfxphWW&#10;Lgsv2bwG2nPFpvxRKUWlr7zmVa9MINF2qChkFxFklRb/KR18Q8Y98+7m7S3JluTR23BWtqkjNADV&#10;JhU8Y0nb29+zfeG/+cN/af/6D/6l3b1/y7r9R7a+Xrb/zd/5pv0d4VJjzuqlUxsOTnzgTIfGnMiE&#10;+wByKsM8C7RVDebNPru+b/fu7vopZg8f7tnW/RO79em+X3vCRF6OCQ3kxVi6rCKRxHOkWsiin1ZL&#10;+WcYdraPDPmKfhWToUzMik3kOvbJB0L51dmy0O5Gai8S3c42LLhWq/PGVZ+FfM5P1mByplgsidck&#10;o0lbHvkCnj6BOILlcA875nSDmt7jh0UHFvGxRxi9V1n8QOXMr+uHMkmbSYmC/JM+R7wzUcEJT2yU&#10;Y2MabXZ5ecGfuWqNk+p8IjjPV7NKQHUf7Sj4ATrAE94H0LZUbncSOCtguj25BvCcnGIykZhn/SQ7&#10;kWQRJbv3exkTJcD7U2mIGjNxPv3uJfx6INXdL4JfUD/P1C1OoWdMFz0dwp9PnmZhaLd4KaiR5yST&#10;eUZa85aNCYyrOMF8Mhz5xpFBV3yvcXbndGinR0x+mnVbE+/rmPTs9Ycx+cm1CyO9p61LJrBQNprr&#10;S56OrVqfs9rCnL32xiv21ruvuS7FB2TlasU3qHGaOX0mPBqT6ynnweNpMRJZg+zBzs/LovaSdE1v&#10;2DJ54/0+Pr3cGs+rn88rDSZtR33JJ4XxzbF8QIY/kLLTbtWQIwXasv4/vUEt06Hcj9vlpH9MRvPg&#10;ZXiiHiL+gCyvGSRb1E9gBMVMb+XgjpEnh6fifwkBUOWcbqIh/71Owi2ZLPzDA6mW/QMTvWIzDl5o&#10;R7gBbFCb01h/fizmh//EJ85Xs52RdBxkt7/2NObUfw+s1e76KahsRltdXbPLl694nCcnXPV44JPl&#10;lXLFN+7Uy2W1SU5PmFN/RPxjG05aNhi2vb+h7yLe4XBebY5WW1Z56nZ0MLA/+f5N+/GPbtjuTsfu&#10;3z1G/bF+T34H9Htc61hUOWmXQ+WRPozN4ZIBUscqNTaHF6VrrNjVVy7aq6++Yv/gP/370mHflHtF&#10;um/d45ifZ4MaeaAviXFbmguB7lALW7Rk0QTgBfRwemVOMvHLBjVMnyNUhvOKq0SczDtJBrFJjTmm&#10;wdGh9Q73ffGCjylYGKmsrFi+Vg9lQnqDMkHlyWSsrjhpH9SNMPWpKX3qNeZt5Ed2ykHafkWWIEoT&#10;tqchOIpsqW4kDFnIYRM9/OAyR4gPPjbYPziw7e1tu3njpurkvv3JH/2xPbx/X2OMQ9t+vOXx1Orz&#10;triYtwsX4xrPq6+s29/82+/Y2obKxgkZLFTPn1mhOJG+w6bgoeofNxbB4bs562vs8f9n77+6bEuS&#10;+07QjtYndFx984oUlZWlgYIgAIJoajaHs5rN7tXs5lPP43C+w3yCeZiHfpuZ7p7Vs6Z7cbjQxJAA&#10;SYDQAAuFBEqkFler0BFH6zP/n9neJ07cvImqwhQTyGbYCQ/f27dvF+bm5mbutt07PemrosGZZNnj&#10;k471+lPb2Lyg+BgRM2/F0ULs5lAS7R3b3i7Hb+Zsc71ha6sNX1Dn+DvngZL7ma8tSPbiQ074eXeE&#10;AcJEdTq2B4+eqsyilWuvij4oZ9ADrQntcpQ7i0ejUVvFU1hW5UW3Zlxw2Vyxp8J5BrpEBkuO1pLs&#10;Tl88h88YRLs+L8OPzpkAvDGAMS659sdqacY9dC3dnz7jjeQHI8TH+CVNX7offIEFXWRl+hlUE/HU&#10;9qIBXvM+RBzRX/RdYiblonxJdkT2S+momXwyL8fYrfDZDHkd2Zj844WYl/MiK1/85JfU2cvpfjxN&#10;w3jsBmoEE6bfaDC0o50D66qvcc+8IvWiT1Jn+HqtVnVZIluSrsUaB7oHWwnqcuanuyTl0g8VMTME&#10;R/CrqCbB5ElxFmGCWDzl3agbwWGMxiuBU67D8Ic3qEPgMPzPE6QVp1bJfAI1SfQecT89wTCHuYww&#10;UMvNihLRyhpDRBOjsh3td+03/uV37Tf/7bd9zWg6FAb0h4H22kbdtq6s2xe+cdOaWzW7+ZVLklXZ&#10;dRQdT+ON9L7JtBv5KevTdUFoWOWBklKrQ9f/gcBzAPF9RFIw/Fz3izSANB7vp9cpLD1bXC8Dban6&#10;SD713a6Urs/zOUBL8c4yXXOt/y77UxSO6PY+6mE84TnPCNc4KR2Ad/OqG+svbArBcYT93tgePjyx&#10;vb2+HR4P7ON7JzZW+ivXXrOv//zfsubmJbvy+td8vryfr9pY4w+1DrwoP/VNP3FIgf6hjNLPpPNF&#10;aR/w+OHTDxA90jB2C231hwsDNe/pShsDtXReHkO2eFltuegn+vccpM3B83D6pe0HT0Ie4U9pAB5H&#10;z3G+G6gSmGWYF5Y8oP6eGqg1JF+VkCv0Rp63eB18UwHSVxsQRLIhN8iBE/mxI5BkTgzUMpL/JAd2&#10;9v/U7n/0pvKYWbEw8SMgr1wsK05PCTBv1vc5mAL6is+pkXjUA3nI6UM/TF28OB4WLe4fk+rK2yGp&#10;p/MZ/KR8vBbpUW/xNKeXpCr4EZFI+mMk149y6FpRVV3qDm8mnHjEPE0vdvlVGRgclE/IVDjdJvXw&#10;/L3M+iUZg/vRvI+GZ5W5ZOi+ZJ29kg0ed6z7b57axl7RipOs76RG0bAtHVZFy6pfz3FFoNiy6A4+&#10;Xp4qT6U7KUxtUJacV5pYZ0U4rmWs8mrV1sQv8mXltcYpBTPr5nrWm/ecn48kp6FbTAq6Rp5R0hPm&#10;hNUPSqWGZKqqLzdg5Dll05audOlBzk/j+IPfe8d2do7tww+e2a3bl6UrrNsv/rUvSEYs2eUrHO8Z&#10;808ZPlj3sTL5YEH/o6m4ou8K2eDHfaoMnmgN0OcRP6dA/X44gDaC1hgXxNvUDz1Mz1LaY5cy5jqQ&#10;NZBFAUgKjNH+MZfCNbjDZx5Avt7nI1zS41hYPrIgjLFFzWIzta3zXD3PSybPanyY9vJ29KzlH6u8&#10;89b71u/37aR9ZFvba7a5tWk/8c2v+3xjc71uhycH3lfYvYv82IlwguEV1/B3+hIGajQv+WAYrH5b&#10;GlfigCAR3WQk+pjObdDh+Et2MxvZ0cGJjYZj23m4a8/kiDfjQxF8lXmuaxDk/A5cOx9mPVyjLGMc&#10;OCxWrJQv6lI4k84KDyhKR8glhmmpgRrhINN/8h2TST9jTYyPv3x8GaFr8IG8ajjCaE56APoHnYSy&#10;JG0F3XuAHGN9XAsn4i9K3vVY99mR0XmfntN+KkZppWhrlzatUC5oXGpIZynb5auXfMd0DO2Y84Xn&#10;FEriIOLZyKFjdH3aWn16+Uce/rGB04HKim2ESuS8kIfncA4/Inj/EJ0zAp8f8fljBBCbdspTRhJh&#10;Z5x+CHJ8IVnC7F/XDN4Tdf6pOrsLn8K9LyArHSZhsEbPqE2y5aLkfjWg3omFZTFBMUx4s4YXU6KW&#10;qxT9iwoYJnlhdcvXeEwkY22LkF1kIktBpWLZynIMIAg9tD3MCetaRDe+0oTxLY54Ix0NRs7EPX+E&#10;Mjl4H3xSjyfKb9gfWJcdwzo9G2sw6B6fuHXwROGjblfMV4MMu4iJ+ZocAjp4WHy1KTTGsW9xf+pO&#10;GfNZByzfL8cDln3Sh7En+eDLhRgvJ5yHAB/XtAGOSVmcTxZqMJ+rLp2dXWvL7d25a88+vmOP3v/A&#10;Hrz7tu3ev2fHT+5b/2jPhhp4R33OzefYBhaKGdg1kJSUTyVj9c26NbebtnV9y7ZvX7TG9opVpSgW&#10;GkU1kIS7PMMxy6UIAXpHZUbAD0Um6MnrRTkFPpmhisXuGTxh8OA5g93YWiccKdX2a9qv2Vxxo9RS&#10;CUWU5lX5+ImolHxcK3dPS3TgEyf6pXlxRfoMtAGUZ9kB+FBpei9YujyHzwZSlKctES5aOARPek74&#10;cZ34iui0ICJASIMYXFhDqYQwCCM1rhOI/uSh7j5XkBZY9Qm+TV8KR1jy0H9xHzyduIGxxMHP4DUe&#10;JcJSAd+vwbb6lDvx1oVBGP1d17NkS2KOCOV4TPg3x4Pi+5GZU8IVR7zFj850xxcVA70v50dwDvxd&#10;nhN/Qly5U580CeeIztNjOseTvsLCD8e18vajSvUO6amM/Bh74AvBG1IKEni9A0dR4/Q+nkFT4Sdh&#10;+uee+4otvKR4cwfuknjhoDsc4gwOuSWuxQHlx/gUcVNYStddEvy5gx+l4PBnenMA/Dpl16lcAkQ4&#10;TrgTrbOzw/Exu4dx3ODEjo+SL42UFAofO8kMFN7tjv05x36yAMRCEEZriQijpHK+cN9oNO3VV1+1&#10;tfW1lCw+G/iB+YAMKqa6I4tAx3LB1iSTqY8hC6BADrodG3eObXry1MbHOzaRAj1tHdhM43y217ZM&#10;t2WZnhxffg06blCWGXURjOR6S46dz3Bts9GJ4p3YbKh0B4c2k5u0lf7JY5scP7bx/l2bHDy0yf4D&#10;+XKHD2x2cM/mradmnV2z7r5lBi3LKd28tHK+PGXmR01g0ywfEJQsW121XHPTchtXrXD9y5bfvGH5&#10;5rbCNyRb1iyTq6quLIJI7nCfBT4WOuB7SWPJpW2WohR/qXcnQGjS75YjijdEvDQw7b+6D/TbcDC0&#10;d999x77znT+x73z3T3T9lmjryG7cbNhXv3bTXn3lol29smKVwthKWbYzH3s7+aRjNq/6lm2iOvQk&#10;urbaUz/u60++ddfef/upPbp3aDuPTuxkr28jPcvN8pabS5oSvccHEkH3MdapMC6DIvsgnyK3wduS&#10;a/fTexY92WU244ue1XrFJ/zZ6Qy+C5853bUwXBgMwp+EPQ2w04lkvTE7vUhmH4h0BnPr92bW7Uyt&#10;5079TK7dGp26k5G1WkM7OcEN7OS4rz468H567Nc9OzpMXdcO5fAxNj3Yx+/a/p6c7vd25Xb4erVr&#10;O8869uxp1x4/atuTxy35J/b0yYm/v7fLxFLHd0scDCRD5plIZVIKOmHSEzxGK+PDA0Cos1onHmp8&#10;6qfXKR34PbekAJ+OlAj4FEifL8dfgiTPgPT6+bBz+MsLP6h9XvA8ad6QFVKIABYfmKz2n/vSmeeY&#10;qIl21QeZpBxrLGsddux4X7S+d2x7Tw9s9+mhPb6/Z88eiofI7T0+tqNnbTtkolV94ni/bSdyrSO5&#10;k7Z1232NFeojPfmDgfjRwPrShS0rfbowtfXNVbtwbcttlXMllUEOeYpjKJz/JJ0Ieco7T0rjiUt/&#10;PHOZ0uMIeDfxHRKGHV7wnOxUOBhnbSDe0drv+Adp7YOu9Voqp8KGGs/BAV8i562gbhWTvo47x5v/&#10;9+tw/FJfV+AVfpD+lDfZp+4snNYpxpGzcdLr0zDFWeAjgU8meg4JgP/lq6RFFlfuq4GYC4DmYrGB&#10;8UkYdn0EeQjDa41vjHfSGfxYuKTNohn0gjfykuMpjxNZijgYKoyGormTEzd05uhMwnk+kmwVH1Jk&#10;rMAHjz5/pQSgbY2xUQ7pN4y3njZjL5mLzqDpRO73xUIrW6PeSI4mxfgsax31RxbBfO7H0+QHjfIe&#10;ZWAcDpl1OmFXFI6wH/qRaMPhSGMfC9CHHsYOiZVKzQ2KAOZkIl2SSstFql46/52CRwoPkE9sjqVE&#10;3gaiLRROeT1E0ciEcGIXJLdUK5aVnJFv1C1fr1m2VJb6o/LkkGF4Sy5pB3z/ca96+lMeyydH3GlU&#10;4RK5xO/jvYiZyGlL7vQZnu5gZrqn7LQnO6bt7u7am2++ad/+9rftre9/37733e/aRx98aHc//kiy&#10;y4Fwya54I6vV8tINtu0rX5WM99ple/2LV+3KtTW7cLFqpRKyuGQNdsqVPJbV9dwXZKAJ5sTIO/Ll&#10;413kXlDJ9cSNCnJKo+y4Iw4LRyzEQNN9yfMnxweit7ytrzWsxBwqshzVEo1hWO+7QYmO+DgFfRvd&#10;mcUcjASZT2Uel7nUSrnsabIwz8IRO6gx36dBRWTMAjvtiS6BTx7R7zCQOF3UoR5BQYwD5/AZA7Tk&#10;vlPL6diKLoCf3ntTJT6txTWQtFmSSkRL7mPMZAyFbxSVFWYu8CuFM2Yy1MPeRqLtoS6kT3OayURj&#10;ca8zshHXQ/Eojd9zuWymrDRKnhZ621x621RpulO67DkEp06P5k93w0a3CwMInPq1HM+9pH5/WupT&#10;B0C1p3Tp4raKOewNJA/t2uGO+GOrZ/2TrvU7fd/BpHvMcVd9uYG1pTd0TjrWVlhcd6170vMjf5E3&#10;Jr2x9F+NPxKTyqoTRhIuayTOf94+/OBI4S+cN0Eatvzs9OeQ1s/9zxMk5XYXvBbaiwVr+I34DGsL&#10;QoTzH4W6HLaQ2xhT8zZAn1R7YEzcVhsA0KBe0fgXC9I9tWmxUvSPFphOYCHedxb0tPVz+U7gxKB7&#10;6MZD5PR3pu8sXELg7rhefobj9cQHPvEsDVv2EyeIPNN0Caes4OCUfsKnr4EP4cXxQ90VPtU1H6sJ&#10;R5Ia9Fx67Vhyufoc9NmVfIzbfXpkTx8f2JNHB3b/7p49vL9vdz/atb1n7A4qOWHnxOWGwQiZR2Oz&#10;+tmlK9dDvlD/E7KUJ3KRypn6Dgp3PKYuKgeKn3f+SMA1csNwwkys7uUY+6h5OF2n6Xt+gZOlJM5A&#10;GnbmeXqRJLMcyfuj98m45oL54PigIbgdlFLUeFlAviPM4+unskTRSIP6nmYR4KnqWXIpcE7F+xPx&#10;Gd9sYap2eOLyHYbfFY3riAUJxXsvga6Zl/A8CU94HD8HL3fiHMF67i59nrgU/DoJ9HQivRS8Dvxb&#10;VCa9CNqkT8TpS/wS8OQivWghcKN4OPVJ0Hkal3h4ET+iR3yfj1fajCtFjQ25iSh5ULBJRzrd3bZV&#10;uuhyGSspnNdY2xkJScxoSSVU2SLNtE056tlzBodcqSwc70cX5rjposacnOjcDXWY6oK8VQ54NwmQ&#10;l8uuAu97SiptG28RZCGFe7vSRj4miUZyBWs0KlatFe0Lr1+1a9f5YGRDcjeyGx+ukKJqO3MrJL0T&#10;BSSnyI3/KkMSErUB5C9dfn7hhy+804nA57Sp/qKvBc0AaXt733K8EeaeLhSPhoMOln2ee3rJe2m6&#10;CS0SjzA+KFqUgX+MI8rDd0kr5Hynrl6/a+22+rNvzDP2j1o4rYWPXvzUEgzveRX6TomRvPXzI4Vp&#10;/6V8YYJeGp/DVbyc7tEtJeeXygX/CKku+sIQbmWlYZsccSn5H8cHu6hRhZLyVNo5dngVU9F/JaQ6&#10;KZ1UR/DzNtQf5tOhzSZy44FktG64EcZwnXDseiZ3et12f4SvMI7mnAy6Nh33JN8NVA82hUDfxZCb&#10;8fLUufG560FyObWp11+DtM+FK4wTMVTfSq3gJ3bUV2q2fXHDNrfX7MrNy7Z1ZdPWt1Zt/eKarVDn&#10;9aaVayXLS/fJFtQy9GHVD5xSbz6i9PaHmSZysP9oEM87uQf3Tge0SrT3OZzDjwIpn/D/5zuo/fjg&#10;dBAIgQJIw5iESIFJJ5hnQYMx0+JAX51+LMciGzuWYYA0H2rgnUx8560Jg7EY60wMnXPlC1ms4yVE&#10;S7rwjTbgkcp3KsY7K+SlfEiZlUB98vTE7r9919qHx24kNuz1XS+4sLktpty0K9eu2vrmhhjYihVr&#10;dbVWxo5PTqzb60kI37FH79/xoynnXTFMlSc/EbPGslhpzJmcU73SaZcwXoGzMWBICdazfLFk5caK&#10;+43VNTHBmhXKVWsq/1K1KuYoWqvXrVwX7a2s+VESObbKzOf9OlNmNwwxTdWXRW6NgkIEuFymM90j&#10;DHG/ILc0HpDGTd0pOBN1muU6oVe1TYYd0WYaCFXnOV/Pj0fC4YENNGgOOl0/yrN3dGh79+/7OdKd&#10;42MXlnnebx/r1aHl83xBMvEvfgfTvg+r/vVYQe2ngWPt6rpVmlXbuLRhzbWm1TSIVFY5UkOlEmpB&#10;JVbqUx+oGJhUNjlIiq/vYrRIfQ0SrhAwCEsgcKfQGX17KiF+YOwAg6V6p93xL+f5UpkJ4zq4r1Qd&#10;M25FP9XAW2RRW8Mig7IIhsHHSVn5+7XHDrpOB6bTAUn+gg8subSNUviPjD/8qJAa/Plg78gPCAHs&#10;FHj2fNgPAhQIbxX59N5lIAx6Coh8ac40i9MvstT3XSCl53hq7qcliakx0l8O/XxAwhIW/jJ4TRbI&#10;wJfTnytbHj95Jli8nsYXLL5+8qfRtmnfCT/CEvVNLyTP3I/reEI8xUKh82v+K4b+Ibj6Igx8Q+0Q&#10;X2lFW8UiAimoZbCGjuIvIH0HH4E8DOVCCfTBQ6FunJjFiEXjkYf4i9GlgUBElClRTqFRftD11PmI&#10;wha+l5xoXm4ufUJf/IvUIxawREmLV1QTr7uegWf+KAvF5ak/k0/+iUvLx9dd6fXnDxaY+IGQfqWH&#10;ggY+AMeDAB5OGDILYouH+gDEUZ852z/gmKSR/fZvvmV/+Pvv2cHewI4Ph47zySSrOKTJZDnvRLr8&#10;QqELXKf5vvLqa/ZP/+n/yf7GX//rtra6aquSOyhN5A3NRjxc2lZp+X4keB41n/p6EjEZOzFO4+sl&#10;6D8oDVmOrbU1Zg6YZD+xfqdls5Mdy+9+YPnBsXoRfA4lUX1RMouXVzJLRnKaBAB3XGdZcFV4WjTH&#10;EflRT/kgn50s5hMM9idu1JYZ9SwrWSI37GgwVrgUYPcVlpUii4yiBNwhc40lD0wkE06yRTfSmpfr&#10;Vti4ZvnampVWNqwo50ZqWy+blVZVNvbJl6zvwgayhOhgThm9RuLx8IpTmgGPXJ118HfwB/FE7eA1&#10;06n4i26jPaEzbpBHVLeEHpi+DMOskDumki/v3PnY/qf/1/9g//7f/74dHj2xA7nrN1btH/zDn7Sv&#10;feO2rTSy7orzjnBwqHeGNs2VvM4Ypx32itbqTO3+3UO7J/f0wb69+8cP7WS3b7ORcCzHFu75TFmi&#10;pfCk8vLl8WA6NQ78mnO0U1Kf4H8shFJ2BaVO/zzML5msYFETQ7eMVaosvJdtY2PFLl5Y5bQtN1DB&#10;dbvH6j/7btQ5GcWOLpAe/c5xrCT9K24lyzhBkGfo1zjKxjP/79fhyznzTcL8WuVnIiMK7OUERJ5J&#10;WuED+F5FtUv0N8YVFrHkKwzDu1IpLx2xZKVy3moNJnc4rrRgV642pUuUbWW1bqurDWs2K6p7WfIv&#10;ZWAyhQUTdg5RP1G5KA+8w79MVJtzH/wDGlSQaJov9THksRytQzD8SeUTvXg8XeHC6FZPfczAj7Er&#10;gPyJpwr72Jf68W48Ty7P4S8Aou0+Cc83yPJ9eh39D5p1scTpORxper8lfadd8TNdOqmgL1scrc5j&#10;+tp4OLH+Sd/G/bF0o661jtvW6/TtgMXWnvSm4dBG6ODSmXqtkXQ/ySUaF3NyYjjSD8UrSYvkVSDc&#10;WD92S5OCLn4iniPaH+elR+bmdula067fXrWXX79lr331ZRvPxMulE2aLWWMXohE7/GAMxs8XFtM+&#10;Sb0BcvLcvKZcOy9K8BE8IsVF9GXScJzJYZQ73p9bf29oO4/27OGdxz7HwFfFfPmL8QYLlxx7uLLa&#10;9DmhfDFvxXLRv7qtrlT8a+a8+EHBj7lWLnzvJj45VZ9Ff/WCMJYJ6UwoB1+JelDmieL6eK8wxk2A&#10;NqMeXl/K61VzLHhd4BmEBY6FcK8S/87hxSBMwxNTvUG49Cv8JCx80Eg7sAt6anyjcOg2kYVoGwxy&#10;mJyejDFWy/qYx7hEn6K5vS0S2uPaJaikvfhYgQWncqVqu7uiuYeP/Mtt5n5qtbporWztdkc0MfUy&#10;1KoVW2vU1PIkjIyEzKC6ZMfKLgyTkC+dLiA+jQtz0fV8ylfsZZuOG6Jpya57HXv04MiePj2wP/72&#10;+/bs8ZEbdGOQPZe8M53FMZ3QpNOeVwFcKEkBPYbFESbw1zfWbH19zS5fvmiXr1y2n/uFn7WXrl+z&#10;RqOu8HVjB0KMnjwRldz7nlMvfVlhTs/6B85wHk+QPBrp2RiDNPqJ8mRXMuYKfVFXcVjU5X2XUZGt&#10;uV2Mp8qDfqSEvE1JkC7i+RAvfPDFowhLoskPTuKt3R9WAAD/9ElEQVQ9kKf+ni/q61nSPYWnaE9P&#10;Ckc8OcICJEOJjzx+9Mh3SsMw7f69e+7/6Z/+iT158lj8tOfGiXwcWciNbaWZt3q9Jtyu2uZW3X7q&#10;Z27Zy69ctmpNMt6q6pTjQ1tObWDlE9yIDjyr4C2OY6frcLFQD39RWUZj6w74wFbPMiW9i2wOf+MI&#10;9YLTWev4SGUZ2XDYkwxTt0sX10XXMWfB7n0sxqJH+m46ctD9mDlZjN7yHC87scFwZL0+H42JTtY2&#10;RQfsOltdyDE5+KH3BrWZnM2HKjOyEOmCQ/3AbYJffAWp2LrHP4fPGKIv+NyEHI0RsgZ9jf4gOkj6&#10;Gg0GjSDLelgE+TNe9eajOekwgHgNxmJj6TwYrzDfOpGMMVe/yYgeM6Oh9D+No52ef9CNXMFuyyPR&#10;dIedbPJFy4lXFmpNK4lvbly9apVmg64ueUPP9WOHET+Xjd7MoiWFgVcyDus6DIxUXhE2dO5hokef&#10;C8RRXr3lJaYOqlt6D63y3z/mcZpVFMrW6thHb31gj+4+0r3GjcHEd1Op5uDFU+8/efU9gBScbymj&#10;jHQtPnApSWdCxmDcyTM/XsiLr9Z8MZm56KL0qZzCSvWKnzKj7NONt3WtQurexxnVUyHOn5A3/Jo2&#10;olGETOehqfOn4QCPI1i0lSC9Tp/9xYPKo0rHHCL8EV2IRlCbw1syI7ggBfZ6wxuzk5KIqOj6binb&#10;VLSCHT8b24OPn9mTh+LN337H2icd23m8p/jiosJ/rkqbFO3aa5fspduXbHN71V79wkvS/bKS/zRO&#10;zfvKWyJCIXA+4qM4tWWKT3de1ARvCUq93Qlz/p20lcqZxBJERHj54iX5/vNBOcJojnBpv4zntFc0&#10;GSmSLr7CEjma+rkxGr7khTjKV07P2SUTo71eF1l/asMeOyRP7eSoK72gZyPpCW3pCRhQHElH4AMt&#10;dubpd9DlNe50kItYsmMcZCxXXyw2bePKS3blxi375l/7G9bc2rarX/mazat14dCspzjMpU7ZdUg+&#10;hs3s5Mp8yKA39t3MkSmGyietERVkbc3HB8KUJ4bYrZ7GMZWNHX6mBCqe76BIfH8XuuGKV8FGis2z&#10;kDYZkD5P/cD1WUhT8v/6x+vQBLIc41tB/bOgcjSLOatikKJI7E5KAyLf+EcDIibfIVLvRvl1IXAa&#10;VqgfXSc6h7YL0q2KWfmjPTvefWCHB0/tg/fe1Fi+Z62DO3b7pQ1r1kW7l+tWlb6yvVFTnvQNpYUM&#10;qazx2eELekQ3A6+SPJUvfYmyBXNR71Fc4gtnBOk58jFH4ENvPufDQ1P7iR/qTWXDf8X3ssOZvVaJ&#10;C0MPciQ/By/QMhb1BjJA0laOcV26nKO8gsbJM3xvU6KCT3nSrJSy5MZMweq5uuWHwvtRwYbPOtb7&#10;9SdWvz+14iRnjV5RKWgsUnonksWmhYyN1O+9P09HVlA9OJmryU5+apDMEPyJNqXTDoojm0g/GK0o&#10;rVXphdWC1S5IXq/krHCpZPOG6phXH6hK/1P8YXkcx32qhBwpGtjAEC2ZY1JZqc9ceU2lVzOnPBhm&#10;jGM/252Ora5qLBBfqjVEI843BlaUqM1c4phTvYQi1JMEW0kb4BRIf+fafXmKvOBLn2v44esAzUAn&#10;p3Ps4EL0AunoH2F++o8H6DnrQgmAq9TxDo5fuguhQ+oDCf0TBD17H/L89UjtyvPsWLSnccgNdsW7&#10;0BvufHjX3n/vYxuP+Pj2xHdcfe0Lr9j1l65YReP/9qUt8QbRpg3Vd6M/o6PSm8aSeabMM6Y/5VEY&#10;S9ZP234RLppTWMgtckpiMhQ98iEActZIvHzCsZ/xgSFzPuy4NpFM1tIYiSH9TLx52GGXM9Gy3kMH&#10;AK+ceAcuOTbU81OdU5mQ+9N1vwBw6AVYgJ572yiMy+RVx/0iXjwjXYz7kKHy0i/yum42qpYvSc7S&#10;dRV5irBV6deSmZCn0G84JaO8Vta4RF9W+dwAD5mLtZugEXfpz/ONa55LiHCPYD6o8mfOU3Xtt3oo&#10;8DZP+ts5nMOPAsErpH9z86PsoBbE+kPAIppTbFz+RwDesRMcgWTci4BQZ17qzPzEbWygTj6Sm8px&#10;hEJBiscMYVPMj4kOdkbLuIGamCtMQmnkxCCVoXEEAPfwg5GELY5mRHEplJkoKdtcTJcFJrbh5mhH&#10;jvQYi9HyhRNMdjQY+5d/WNmiHFZqJVuRQMCW971+W4yISfOBhF8NDKIVJtw4fxkFiUxjK1gJnv5E&#10;rAkmRdlQvpn8l7LdPWnZ4f6+7T19age7O2L6bQ0Ch77oO+p1Yzc1KefjbttmCsPxpa5noUGJJVO+&#10;3k2V65j+TJVuXQsPsUWynPAVcdJ4L3AeX3UBdzhdp0o6X0z6FhbDoU3bHZu12zbiGIIPP7Ddu3ft&#10;6Ycfyn1g995+y+6/85bt3L9nbdWpr/pMJUxlxlLeEPByE8sjlM2F95kGOeExW1LbaVCobdbt0qtX&#10;bfPatm2+dMHWLm9YfqVk7MQ9lWA3lVDHVtX8/ItLlZkJM8cDmE8X9IRvagndxYAYCzI4xkZfAFd9&#10;+nzF31M7dHt6T21crlij0YjJYY6EIAel4WlBt0oHMZJfDE78RxTwO0Hce5i/9xx8IkDw3AAdkV4U&#10;8RwA2i2FlJ/glvkMsPwMWH726RBtlm7Zij6UOprp1AU9OE2INpSJrkVzyf3yz58vrsSX5PBxSknu&#10;8wOU2n1HgjrSElICvVFLn/BIfoDXlGh+Jz/pG4HlJBxhjv6UJOvXiQtxO3oZvNaNwz7hy6lfo0gy&#10;NvgOarhkcWnMbmlSoFH8OWoRN9Q4wuQFx0SjXPMeR5WwMxsLpJO5xgU5xZbTtdxYfIswnpMm/Etv&#10;OE+aqNzTXEHKp8YkMRqc0wU+TvwnrvHj2uPo2uOLOjB+mQoJfi2uNuWZ0xaTNTB+OfYfn+s+cTN8&#10;JgPcMDdxvjjD5Cbhel9t4TxJ+AGPPmbIKTHhTWOqL7p5S9CEHv/zCSlF/TBOVVU1vdsuhaWw4Ckp&#10;rjTW+uR2ZmrlSs3W1lbt6PDIjo8PNIawsBPK4GTKZDvqSFGJFIVb8A9hq80hbmWILOJHAIn+huOR&#10;Xbt21ba3t61aKbuBGkUJek0mbATwMpQ+wrg+VfT+nPADmzjw4f1YWbFonjoWCzlqEWNu5KlavW4V&#10;5LSjXStIjpF2bbNu18Ya+wfHhzY8PrJh69AGJwe63pPbseHRM5u0cE91/dCGhw9scHjfegcfy7/j&#10;rn/0sdwdG7u7Z3Z037Injy3XfmaF3p7lB4dWGB5bYXQi5btt+enAd0vDRNTn+4Sn4Swvl5McWLFR&#10;vmaZ+rZVrr5hlYsvW/HCbSvIZVevmtUuquvUJUhgnJbumFaQrz60cAkOIBrwl+AwvaRF4jp5sIDg&#10;kWI1og96oEABJMPUGXzKk/R/oh8p+exQMpZDPn1HMtW/+lf/wt566zviVyfC+8i/oPwrv/BFu3R5&#10;VbKLcJ+fWIHF6lHPJ7FmGNmpvpN5xfb25/bsSdfe/s5j++M/uGOPPzqw1sOOGTumjcxK44yVpjmr&#10;ZEpWVp19slZsZCJa72fE8/JhHOVH2asfUHb6Bv2Cr9KCFMWfkXEF1D/PhxXwLyZbvf9MRONr9s2f&#10;esO+8pVX7PLVNbt4uWHl2sw63QPnQ6QpVHhajJEiMc8L3uUGpcJW8K3IG3RJLFuEpS4mPpJWIBLX&#10;4omkAf6Z8PV+yeKYBniucUwEzqZ59ydj2gFDwawvtKbGcxLJJQqzk9vUd287Oh74rmvPnrbt0cMj&#10;uUPb2zuwp0/3rd0aKL64uXgxhmpMkETZFQbuJM9SdiYS0UcYxxijKC/vYCyIwB+8gAVpIcfbIXAR&#10;dBO8ALoUmlQPFutJI3E+Ec01uMHnUhniEr50SrkpEPccPntIaRhYvn4ezj7zyVXdeh+RY5wAoIvF&#10;OMFzEQh9mx0gMAAQ63E/byUr5SvSU1mgykv/nNj+k0PbfyZ6vv/U7nxw3x7eeWr3Pnpmewo7PpCu&#10;eoxx8sgGnbH7HEmCEDQdK39s93UdCxTILPQx+iVlDZ2Maz70gf4vXtqw27ev2YUL2274Al1Djori&#10;8VRwJ91T2TLScYrVv+AF1C0Jx9fbp3ETF9Edln12jujvDu3w/rE9ufPM7rx13w6fHtuB3DG7Iz47&#10;1v2hfNV991i4ObCjnSM72W9ZT3ggF3aZo6tx7B26KD4Tt7QHxn/eBWkb9W925AbQVwuS0ShDyKrR&#10;n+OoxmhHZNx0UQpk4FNPmjWOEVay6vPEBVVe0XP4FIBvOpYS4kpwhZ8ELx4L1+708/FFPJcGPqU1&#10;tUvCY4O+SCt1apyU4F4AHldpc6wiO6NhnMQiADycxYhiEcO1iucvAtLzke9UVS6JttSdnBaWXELl&#10;+tM4oLy9z7mPrMKiV9bHEgzGmKjfWF+1jc2m6kD6I+UztaOjtl6nn6oPMwaRN6mQptLAAGM2ZTw0&#10;l086nb4dHpzY7u6BxrynkjEki6ncbkgmWqzXOb5OsoXvyhXlo6T4PlnPNXnQtwVeC48nSDwFuKNc&#10;iw9n3EH88pNw16s0toaOFU4FkaMdoi2QBVP+oYDFz//CW0Bko6eJA4K3xnXwL/BEv43yR1xd6HYR&#10;pl+v17O333rLvv1H37Y33/xj+41f/3X7/ve/Zx9+9IEf4drmVIUeCz9ja64UJM/V7MbNC/b1r79s&#10;r3/xun3lqzfEF2tWq7HogqEkOwKEgVoYuiMwwSPImxyj3VVK3aMPpvqkyqt2GakBORY9rzGAOsX8&#10;dtnpsN/r2O7OMz3L+LGetVrZKiX4E3NucqIT2iw0SvKjj9AH0jaU3K02KJdKzuMGkkOFKZdvoN25&#10;y3hT5U9k8StfEaPspC98KRniB90rJJKNZ3JeRQLO4TOFmItB/5WP8YJ4IXoLO5tqhPL+iWwL/UN9&#10;zNOxyIoBlve5xGXVf2In0ZyxS7MbmzOfMclJ15E6InmaXdEYW493D60l/tLaObCTvSM7fLyv8ffQ&#10;jvdP7GivLRmkY4dHinsytJbea/Ull7MzztpFy9XWbShdZpAtSu8rKnnpbqLLKXxCP/+QVPXyPiHH&#10;yBmcHPqKa/5DgnQj6ofPGAAOINTAha6l/8Qz6Q6u4yOHozPMfLfZA8kLY+kAg64Yp2Srwrxs86HS&#10;k06RGSs+Rnk96T09YVRu0pUc0J7YqDWSnjywwZHkLAyCXOY6EX6kU3dVWVVgNpqqX6nvqm6sMaRr&#10;DfAiNyB1eYOIjFdqI+GB9gGCn03FyxQC74Jf6pH3sYT3pz6Q8sLU+di49PwvFFQMyqJiiQ6FA7XN&#10;6Yc56FqiM9omnTubiD+NkdMqVs6v6HnRitmaNWurfnoO02Hg8dmjnUSOhaeLvvpjX5zvszmBmnNz&#10;fcNpuFbVO4qAnAfvY2xgxzXwRNmQ4YSt6EP0H+9LGFQrYQwL8skzyX+B15D70nXIcFHR9EdbxXyM&#10;c8yIo7oylxmyYMQBclLmkXHBQY7d0IQDjjnFz4omszON2xinTRU24bqoIqlO44wd73Vt74lk4Z2W&#10;Pbq7Y08e7Nv7b92zD959YPc+3rU7H+67wfuTJy3bP+jb8eFAdCqdQHQ8wxZa+jMfrEQ+agPhll2U&#10;J3zkMmRn+7ndevU1yTxlp9MxcjQdKic8sl2FaJvde9xIotVT+5pkmLwNhkpf+GFMQ68BD74rUdpf&#10;VX3SGo0ZY/QHOhSMfOK8iFwUQNddQlW0GX4SloZ/Gnj8TzgeKFl8pRPgOcZPYdz5xhty4IAhkfo7&#10;71S/5FXkQw8mLUKgay9s+Gl21IG+r5aLts2WRYs519H+6Pe/ZUf7R9YR7urspCZ63miuWkF9wttf&#10;2l989BOpuMFK0l9UHNE12dF+hFH6WEvDeKcgng8O2d1pqPaklJQZnOTEd2MeJuotwqfY1EKgOvt/&#10;yq86Kz41gi9HA1JveDVlSv3kDeLKIdOST9pepxB9wRHvGXpPEJ1EP2AHtax4L0Zq874CH/Usezjy&#10;Xc0wUvN5FNWvow7Oh5nzWsHnwboTTsqAl2SsXmBuV4kOmXUH6znv+/StqXQ+drycKe3pcOo8nZO7&#10;kL1ZE8ZYPw8PEq1SzNghjXZTHRfjI37ilB8OQ00MksvlvDWakssq9AvoXTIgoxhH88uHBwQ2wQuF&#10;xOna2wLAX74mRuDo8w1pXX9Y9yKIZ0FSSbw0+gJ/3J7+0gipXBD3QPin/8OlT/0+/gKUKWkw71qQ&#10;rMxOneyozdoMbODJkyfGLtXM7SKfw+O3traSNESX4mvoas4DlRxzhs4XVW54Az0d88s5CpzL8TE+&#10;UlcfZ1LaYT7Xdw3TO6K1Uq1klUbFGpurtnZhw9YurtvK9pqtXli3crNibCjDB3rQYKlKX4BhYG8B&#10;XxZ/1/g2Zxcz3ROWzSdO15kc8odol3lln1tOHDSdPCOuf1xAOgqf69qd3+N4Lv6pvpAviy/J5yPB&#10;aqNsl69ftAtXtm3r0qZdv3nFLly9YFdeuuz3a1tr1lirqfwVNybNltXPNM5kNBbDgly+Ez7cMU7r&#10;nuNTY+wW0nEwcsVY/JLw0x/tyh9IxhFwDufw5wOXBs6P+PxsYFmwWGAK9BKuwRjjtMUOarpnmgTj&#10;tLkYr7ePGKikApsx0COc6nneB/jgG4g1MAzpgIaRMtIAP/8iSvyu7BNnsc09X7KOB1IKR2H8xq5a&#10;LBZVxZyl06lQCAAwXQavmcL1joQzBA+EpYEEkZEvxIlBaoSJ0ihTlSNdNEAYcfJRfCYb8xKEEPL8&#10;CyYNNtPx2A2mhl0po8fHEvQPrHV0YIe7O3ZyeGgnB/tSTtsSBDly5MT67Zb15fdOTmzQasmd2BCn&#10;cBaGp0pr0utKUOrJSbjCwGw0cpdBmNQ9X6nN+sTp2rSrdzpdGx4d28nTZ+72Hjyw3Xsc1fmRPXj3&#10;HXv04Qf28MP37ZHuH338od17/117wtGdO0+tc7Rvg/aRjZWWKqO2RHCKDdV9Is0Hk6Hagt09Jlao&#10;q19pcMAQbUNuW4PJ1o0LVluvW14Dxryg9maQwzEoJIqdD6pCZLigHQbhaHG9o+tANW2lVtAjHCEY&#10;rXCcRiz88oUnZWQSteyKPn6hKLqQgEp6SeqegCuCLAgQpGunU8I9Rlz7PX4ChMddxPp0l8DS5Tl8&#10;EuDJYWhDC8f9i2C5DX5UcFJCyJCfurRdUqpLc01b39seX5HT3+Ipj/0u6BVI/c8XJKX2ui71jedq&#10;EyHL4fL9MkI/CUuhSvvFLXoK3rf1irfLc9ck5ULiEsAHPI6CXeFOXBgLqR70ZTnaHAF0KqEawzM3&#10;PsP3n8LFd5z7qIyuSGc1MEgpnTORImUcg5DhvGLDWckGk3y4Uda/esIfaiAayI0VPpkVbTyV4jst&#10;6rpko0nBenwdNcxaf5T68c5wnNc7Gp/Gymsq5RqLXbn5XL5xRAsTOUW5gsqHwRoTC/DBMMaICRxK&#10;rnGPYjNWyg+SBTviq/qBA1/odoLl4X8c8KKqnuUfCT2JNlCemDthTMe4jC9Gc6KBXndkz5603XhF&#10;A5fCSiJFtZfaIiZXwkFzrkgyCeJp+p9VJV/2B32r1Wp2YXubJ0ojJnrSCWR8lNJlA7X/f/jccrf7&#10;wRA4OPOK6CvuVRYUY9ESymm+zO4yFSnRRe8j4CmlQb7GZFGKHdlYrJLQYbNRR3Jd2+bjjklwsdyk&#10;LX20I1kO17XCvGulWc/K84HcSNQu2UFpcGCLL70pTQzpfWyQCE8fmLJzWEZ9LFO2cWnV5uVVy69c&#10;tOL6Fats37DK1S9afv2qZetblqms2zRfl5xRFZ9IDNOUBlOG4VKen9T+BTgn5Hm3oJsFxBOfVPb7&#10;tD96qLctO1HAp5xT6u9AMt/Dh/ftzTf/yP7gD3/Hjo4P7OKlFbv9ymX74hsv2RtfvuY7dbH1+Uh4&#10;nM/iSLBCsSbZuClc1O1wf2zff/OhffD9R/bwgz3JdMdm7Zk1enlbnZZtRXxk1SpWQ8KWfKVS2Fh8&#10;b4SsJDyPS6I3sRomSWhjFhthlw7yVWyvqtMif6IF5GDFUrsosvNZohBpLl2K+5HKOLf1jZqtrVfs&#10;wsU1u3b9kl2/fkX+Zbt8ZcvW1qr+bFU+u5ThKlWOC1XrFEiWiQ5wCO+KCYSUl+FjEZLKCkEbzr1V&#10;tsB7GBkkftoOuk99r4+3xRLonvYhPdrIf9TX+7bCxRe453m/N7J2e2J7e33b3ZWs3u/o/kTtpDZi&#10;klwJM9FEorzrhiu6YIKXXZugB475Ygcp6scubUzasMU9L5APC82et89gZ5Ru3idCXVaF5yvYj3lQ&#10;Hc9CKt+mjnJEWRy4PIfPGJ5voxTStnkRxLPoexGHa2iD8eF0jIg+wER3nr7pc5OiHJ8Mz9kEg8vW&#10;wA52juzxg2f2+P5T+/j9+7rmiJ5DO9yTftnj4zClPRO9TPT6WGmyg8lE9Mf8oX7QIj/0aXSooEMv&#10;lZdvuTwido13JdvaXLOXrl62m9ev2/rKutVrdVfY84yjcnkWy2a6lrxU0HVBMlNhlrf8NL/YtS0c&#10;i27SyRU3z3NfhCMOPmGpK1pxThqkJ6c8SuKD/acTO7zHgnhHui87USot5VmclzxfT1/5mOSzaV99&#10;kyO8W33rd9hhoi8dvWXHByd2eHAk3b3lR/mx2xw7pRcLktuE63TXlKL6KIvF8A++LmZMFzbFD1QP&#10;JpgdRwC8LeVJSRj4dKSeOp64I87i3XN4IYCiU4wt/sdVhC5AN4z8CxwnvDSkATn4qvPW9P1lXppC&#10;eh9hEQ9Hf6Sv5HwHEgzSCYXvl0olN/xHbsKIAONFdhHhyEWmIE7bXuBtHn0v3DJvT8Zh/+nexxeM&#10;kkTbBfrmzBe5mOfiiJdCMWcnLXZSY5x0JuF1TEkqTQfj6YJousAx6RnGKrEE0XG/37OdnR17/Pix&#10;PXn61HcNo37oHOzkhUzoKYgH4S/AM4jUQ29hHBck6AyyjufAojyJj4gRo3u4FDuExysRMdLRhafL&#10;DX7iAL20SDt1+hcYlK8bfOR4Fm7phvTNcBkf23ep/6PHvustu6Thfue3f9u++93v2P37d/X8iXUw&#10;MmFeToyzWMiK5xXs4sVV++pXX7JXX71kN25ctFu3Ltn2haZtbVdED2oHX8QRjUgGiN3TTtsHSOfA&#10;cGdpAL1B+FebunSk+MgX6RGa8KISW2/o2ZCjRYd9PxKMHW+LopOi6ES1lQuaB05bQhBB7uEcf/oH&#10;PUwkz8bHLLGYHXSFDKmYyCfcJy3mr6Xv4yfpJqF+xVxrcnkOnyXQGHLI3D4T4ouboiz6NrKsHtPW&#10;M7U5hmnci8N4Z/Rxz38xHmc0trNj86Az9KMs2bH06eM99Ysjl5NPDlrWOerYSHxoJP163O7LH9qk&#10;PQwjeAxssmUlLb17VrK+xvKRG6NVbVKoWWb9oo0rTWtNs3akYh5JTtkfjOy4P7aj/tROBri5tZVW&#10;Z5KxruSXvsb2vso2lu43kg6IG0uHJ92JfK6HhCvPoRVtoDL0JV8McKrZQGUYZip6X05xJ3wMpbCT&#10;zkSOnUzKNpqoT+alY0qWGAzn6o/Cj2SPKYYfifEQWHMDEfCFbEY4ixd0EdXFP2ARjscDjRf9ofU6&#10;8TES8gc73NIG05H6nPo1ugjvMY+AzAfPRceIcHg6+oLyRMBQjgr9VHDeu+QA5Mm/TECxfA5L1fFd&#10;hNhFXHKV06DabUx7t9j5fmCP7x3bzpOWZNu2/BPR377tPObI+gPbebZru8/2rXWMceGRG6uFPJ3s&#10;Sgo/dTyC26z45cTW15tWq1bF4yTXic+x8wwfHvKBqBdIjjTUCHQIL2v0p+hTrq8Kn2ol5SNHfkmb&#10;hYsw0ginBIR+bwL4vjeFwnkfYzR/J/XpeZKhrezydBijxW49GffzxpGd477Z4W7Hdp+Am0O7++Ej&#10;u3/niX347n17ePeZh+0+PbajA4755yjakY16koMH4gnC0VT9h3lIU/oYAbJiFwaplFHVVRX9QwvV&#10;2Q0IRdBjjn4b9W1lc1P6fdOfl8oV1cJsLLpHn4WndEXbGP5guI/sQhrs0sM4gvEaO0kx/sbOPeCF&#10;+RTxJLUDfQKgGODN8ajncS0/eQpK/ZoLPP//6ZA+/2HjRTvRRrQSpJCxktqazTcoO7Tk/Yu4+AgV&#10;artoYvVPyhV/iR9jqf4cb0pFGKfN1b6Sz0if9cwHH3/gJx2N+iNfWzzcOxE/7dkQvUU8FSM1jNYw&#10;EJyJZ850PRrBx5Wu8s8pPefdoidkBvKjfyGTjkf0sTCgKalt+Gg1aFJx1PW8plEB9ylnBABqIL+G&#10;MLhS3kofOvZJVuEqpWkPI9KSO/0FpFeg6RRIXwG0OTihh8FvRVtF6F59d/KwbZPdntNnQTya3ig1&#10;13o5BZT0zqrwkpuLx3PiEx8ImJWpp2JmlQ641j/lCz/P2kSEx6kHDJHIsez8xy7hrB9M1B6gAlqe&#10;ZJkPVf9XNo4RHtDu1NnxhdOfnvsaMj+iOL4w3sGHBsInLGTB1ClI8d13l9wkd+FS0PXy7X8EkI5j&#10;p/BJBEScoLKQrwHh1judLpdfedH9cxBBSw90GS0VPrTn4wPdRnnwowilMmvSGas3a87PMAZFZ2Qe&#10;EVuFcgU7BfpM6GHQDHIZuxnCF9iVEWP12A1WIS6Pqz/7+C96FLGmc6fcsxOy36kcvqsiTFzvYG9h&#10;4rUZ8VxOPsvoGkO6WqNqK826rW2uaixclb9iGxfW3N/cXrfmekOubivy66tVq69UrVQrWrFasLJ8&#10;jtIMP3Ulq9QT1yi7sVm1UbHaak3v12x1Y8XWt9bcbV/ccoMzDM+u3rhil65esqu6vnDlgm1e3LBV&#10;laGxWrfGGqfSld3gLufGaGpTdVmxNpvlpRu5fYKwoL4Ua4iqN23gbf2802McID/pqmfBnye0s/Q7&#10;h3P4USHlVf7/Rzni88VCekqEie+MLX2J+C965z9uSPt8diIhHUYo19YAPJDDQK0hwaIibjmVwsoR&#10;k77bTUVCQjFnE6yJxbwxTitLuEKuKMjhs24z0PMJigs3aoviREy7q0spLIfPjqxz3LU9KSj33rsn&#10;BaaNrCEmbnbh8rb9xM98xS5c2hITlvClvFj86UsxHEjhffTgqR3sH9uzR7u2c3fPxr2xrUhJrkpB&#10;RXbAMcHoX7TQ5BCZHEd15otSDJRROj0znIytL4UGgYWdJ1zxxzCyzg5uGgCaTT/+c/XCBVu7ctkX&#10;gREoY2t+pZfXAKb0YjJQgqruS3rOYhdxfNHLF69UNl2njBIaZ8DD9y09JVixi9z+k10pvV07PjqU&#10;ctCRa9mJhNyJBFK+fJmpvDOVt3NyKEW5b0XyFNLYtjhPY9IvXPKSEEduWAQKIZOshLzs0KT3W327&#10;qQGjYptXL1pTA9vKxXWrXlo1JWbDObsVTZIBBOJAoQlssSBdUHnVTEqSe4R0nkiZUSjbxSPsOq7l&#10;Au00AIO38MzudBrcOd6Tfo4CX63WrCg8Y5wGvlBwaAsmS/W2v4vQkG6BHIZyaf/nWpDkscwTwHPy&#10;th5wlTqAMATy9F7gaZy+fw5ngf7kiznCcbrY5Qq93DKk98RL3aeBnoaftt8L2sBbTUFLLRX3atNo&#10;4eSJtzF5n8Z05TKuEif4PLZzQr/UJ3rf8xB1OsXGch0TX/UOJRVIn5Nm3OOnTxcQDxVLv6QMKSzf&#10;R1sEpOGOZgflAf9PxgB/hiKAfK7b1MCBo+vGnJuv8SW+YKRMiitGhLKOMurGF3IovNHW0d6TecG6&#10;k5KNpOS7YRiOCVsppUpoQa8sUDKOhKFY8GsMU3ocOSzfFVw5iunjALzbXdZq4ut18SfnGpRfWcOL&#10;OMJibuLjcvh83jmfD+Qmej8mMvIaI4vipSxwBS9V3aineKBPWnqqUbeo0+cRUpr6MULSV2cZjXkZ&#10;jRcabwf9nGGHfXJs1jox+81f/679yi+/ZceHc+GYicqqxhqMERmLkjQgPZvq/ZkcSqHSo800Jl28&#10;sCU544L9k//6n9h/8Z//l1avS6GSg14Wwql8FsAw+IJ+GPeXn/9AeB4tP/C1qDe0q9IuXSe+aMvH&#10;eGaicHxh2Hpq1j2x+dG+2dGBdY8P7XDngQ0HHfUnaFJKtXCYdTfSey25oWg0doPg2IF8dqRn4jCi&#10;W3e6xgwHqQXDA75CFMG7wk05nHblc4TDRDFn6qvTHEdbsshQtkn1gmUqK1Zcu2TF1YtWWL9sxatf&#10;MquuSW4sSykt21jpsVtaumgnrKqewbdxKXD9PNoi5iddxMaFrECHZgqap/51G7KLeABzBDznw4OB&#10;XEF9HFkEePv737e35H79N/6N/atf/Rc2HA3smz/9qv3kT71iX3j9kn39Jy5bpWrW6exbu71vJQm9&#10;a7W6dJam0ipZX+6D95/Yr/zzP7IP3n5oncOhdQ6G1pyX7dK0YTUMNNTX4SgDG9re/MRamYF1lHdH&#10;ZeqLTgcr4jM1lZoJy3GIY7AYsTbRuInGFa4Kx1x81JGdHYPXBn9D/sOJddkrr2zYzZubKv9L9vob&#10;L1mjIVm1lBONiAe2OVJkJrmzZQ/uP7IWH170B74IMxqN7fi45TuSsNNCuy16Emrh65AjZWE9wkkS&#10;pzB8UJ8CuM7lFBANlHreh9zxg6kKJ358l3i4p0MaOKeTNF7ERebm2qcg1SeKJckjefHxCbsrI0dm&#10;1Z+z9qWvrNrtl5t2+/YVe+XVMCxcWxOe6BfqPxhtkk7JDVqKbtzS46gjlaEuOZnjQgejtlzLaSeX&#10;K1mpUPXdbEZylKVcrvhXlyPRCbSiAqty6WI2QCVoF9GXL5AJIfiE8czj4RPvHD47AN/Lbhlom5RS&#10;T8FZsUPQIXzrbFi8gwzj+p0cxgjwUSbKWc7wj6lEA52jofS7tu083bNHD5+5odWju7t+VA86oS8O&#10;iSYr6JRMwqvTj9Uf6QcUlwU7PrTCFdXJy/mK8pdurndxLszoGaIF48CUHW1tbJuXm3b1xiW7cfuq&#10;vfrFWz4JWWrmbSgZDDkc3d/7VpIHnJmvysnTP1JL6NSrKudfD3Pj2Z3Wm4D4eQqOK3RDD9c1RmuP&#10;v3tg73/7ju09PvBd1CJe9G3SCJ7NrjEat+fyVQ920c2JdxWawitHSVSkb9fzPhm6ur1iq9Jrb71+&#10;w9bl83EbvIcd2VnrZFJ4MOxbV4KESmq5ctZKFT40UJmpm3xkO3gq9QUJjHWzCchgohn5MerC7ie+&#10;KOePAifCnPvnsAzI88IMNAR+5PuPmfgEXwlJLbFAXbi+r/bwr7zj2p0iOQ0qHeYcYnxHKF+Wn9N2&#10;IE74OBadaLeC+D27uJ+ctF2243jERrNpzdVVja1T8fKhxsC+xoW8NWsaG1gkcEjK6wXlGl/l4Ue5&#10;PLOgb8qknqnHzANhWFZR/lk73O/a7s6B7ey07P69fXv33cf2u7/7oX9oEaId2KFOfASDD/eI+aR8&#10;gQ87OXqI0wQY61i8i/FvbWPVLl3etlu3XrJ/8L//T+2NN75ozcaqbWxccF2mmBhWO017QaMNyJNF&#10;PfSgrOrJEXci8KRm4cC8V02QYpY6+2KffvQcgGfR2+FL6ie699ZJXj5t3wR077KkXkx5iAenvpy3&#10;OmVUH6SsRMPQjy6qrih5pW3vvfO+PXhw3x07pe3u7kiG+54dHR0pEQQU5ttUTpUX+a9eL9nGWtVe&#10;eumC/eIvflG6QN3H+m12KBA/qTfIeaD4Q9Wx53KUZcUfkb+9tuIR0PFiLAevKR2GP1Z+Qww2FNfn&#10;1cCKj/8s7rNTQ9WN4Znv67RbPufdbNZEJ+JJJVAh+U05hd6oe8lGoW+HzxO3o6Et5SMjDQcj32WP&#10;Z5xIUJGg6vKu0sR3/g0SwSx8zulAsZOGiTp5bp5G6nvQOXymEHMMUI9G7flI7TzzeVLalTaaDic2&#10;kKzqbSa+UoKm8tK9JNOzk09RupiPpSISZA/keQyAOu2O3b37yA6OxftEqwPpI9BmSfRVFp1m4QPI&#10;sZI3MqInFlz5+KlYa1pfae1OCtaWHDOVXDKpNq28tmZbb7xhNenSKqX1lAY7Bg6GbctKpmDZteC6&#10;p0mekT6Zl8tlxVPFzyQ7VDQGw199LZaPXxSP4/jg7PAq9NzYHU4ygMsVTpF6Lj6erYgfSj7iTn2L&#10;k1J27jy2Bx/es4H6QXv/WLqTeFpffbDdt6LwUQUvSraktPNykVb0sZjNFp8R7n23LeF/UpDcxBjk&#10;4YpP/2QHk0bNKtIRVjfXrFxV391a9WccU8VRocgQzA71JW944nqXZxxJzvoE/RDZhmfwtHS+NPXh&#10;h84Tk2vA58aS538ZgHKl876xo1PPr3MZ6Zca7/iIkPHu+FA0996ODTsqu2hoPhJdim754CEvGuT0&#10;nF6rJ/ps24OPntqwx8YEeY3TGEXyitojN7KVtZpdfWnTLl/dtv/kb3/Trt2+oMyEw8JYeO7ayeDQ&#10;140QBeaS+2gvPsz347iVku/Ggi8aBf/MPZRED4DzvQVqU3zzzy8d2OUU2RoZwvVQn5ukncgw4kBR&#10;jKuFueSGTMUHsPlYdZYfzR3GdJPxXPgZ2AP1xZ2n+9aSLPLowRPn4Yf76ptD6F7vgS+9i4Epp1Ag&#10;c7ILOac7TIXjea4IaYkHKGcVOK/+m1NGXPvpRlRFxePo3Ymuh/JXty/aX/vP/kv7+b/3D7xf17av&#10;WUd9Z1/9pFBvSD4e2t5hy3d+3dpqKk/xIMkbI+WPQT3G9aylceTv8YkEF/ChclD3oeJ0e2w2oTwp&#10;E3MRkj3AZYorN4hXpUA55XOfywSHnwZJtIX/Z0KCJ3z6NH1b3dMaxYzVVAf4TVG8SLGUbzL/63fg&#10;Vj4uSSodJ7OM44pLOXPgWm1QyxTE39DXMO7dtQd33rd/9v/8v9q73/k9K+RmVitMrSJ95ZXrG/bK&#10;zSu2utq0mzevW61eta2L636MJTv/9UZdl78KdaWHIQr5eglEw4ozVPps9oCPPlNfqVhVaSCvdjUO&#10;xNw366WiORDqnSDKHrulyve5BhET/UH8CW439QU/gerr2S3DQkYIWC6T3z8ffwGKSd/ISpAR/WYG&#10;GY0vkqUnVZsdDKz3W49t8Ke7VlL/Xx1UlY7kJdFJuySaRd6+vGKDycD2Ozs26vWsKhxvZ2q+C1u5&#10;X7TiFLsA6ideqvboTAfWl5zGxhrjEscTqJdd0nh4saT08vKrHjbfUB8oq501AEwL4g9KgiNFqbvX&#10;Sv/w42Nz6iBaEM/2Z+AC3HGn6/DBJy4NA4jtGEjwE1hbONKV77TG5ecaqGDU98cHgR+XaxYIAr9q&#10;L6486DTfGKuT60WYR/8UiPQBP9GBfPTL+3qTJIlpzsa9kbHD8s7TXclLbfvgnQ/Fk1vSEevSr67b&#10;ykrTXn/jNavU+KBpKlrlqGnJ3Bp7suIprHH3Bx2lOvf1eWQzxknmcxi/OUFoIIXP6Y38xT9z+aKv&#10;YQUPijJlNDbFmlfEQ4cZDccaC6biP2F74Xxf8h07YzJf0h+IF4gndPhYj1PgxNf8xDr4RLfrc7qR&#10;b+qSC8D5s/qO82x0BskzbCqk62q1aqUKH8HnrSa9Ar+5siIepH6p56VSweUZ1vIKGJmq3thvqBpy&#10;yLGSoZRPeqLQVGGckkTbYaCWNitt92mQlNL9F8VLw4JuxPfVwWOe4RzO4UeDVOb2/+cGap89gBYw&#10;hIFahhV0MZlOHgM1RPi5NSRYVMTAZxJWZ2JqEus1uEu4Tg3U1O/DQE2vqonYFRLFT0E2UnphoKYM&#10;FIYgUhrx9YiEkOO+DaS4HO227N77911p7nVbUlL63u43b12y9fWGTxb52cWNuoTwvJj6zI6Ou9aR&#10;UL8vAX7nwYENu0Mb77ZtcjKQACRmCjMSYSEAB9+FFapcOSnDHIUghosxgjN6KVQjFEWeSwghDtpx&#10;Nq9yKp4zY4ynYMb1usLD2AzGjOEZPhPVXDsj13uFAgZqMPZEgfF4MTilZMsgwqI3k/9+HAmLESho&#10;Jx3fZYwvYn3HMSkEg35H8SYacIR/+ocr6RLA1BYIyiSKNT/Hbnpb6l/0Kw0ARptN/QStrLpRZaVs&#10;F29espoGV4zTqkyG1TUANorsgi4lHAWOVsZHkwqBjOESg7S88AarD+M0HHhm+gHxPxwUlU52+USY&#10;4qG48uUqBmoxQcYXOEWfPOOLdowPwBcDsMZnfx61kRNBoWhyiSBCvaL/h4NS/ZrbBJI34/+CD0RI&#10;hDGBmN4LzvnDnw30J+8z4DogaDwGfm8POVdEPSTC/iyMpk8XguUL2sBbbREUKXPPYlly5/9pY1TQ&#10;xb0A+knTjnSV42linx9I6NePrfQ6Asv1iOvlmp8+T3zV+1TJTJ+TZtzjp08XkL5KykkZUnDFIblP&#10;fWChTCy9O5+q3BoQ0sUo38o4r/KoTHOfNAoDg8lMYwy8RvWE3ph8mc8R5umrfEWJksgkhxiZwtIj&#10;HYbTgh128qZhwBcw3EhNgrgbqInHIyQjaMQOGvBhJtTCgGMiJSE1UHMjTDmqwDjgCoPisPhbUZnq&#10;Gs805FlOyqxYlnyVqjLVuCHul2MyDUd9xK/Fn5kIwOXEU/NcUzfnhwk/VVqOH/CS1EU5y30eIaWp&#10;HyN4X0VxQYFhEQ5DsbwNB2q3UVVjSdX+/e+/b//T//hH9tGHR2rbihXzFbUpO0uUhHv5UoSY1PfJ&#10;SKXDOMlOCBhts9DEUTrsHPP3/9O/b3/rb/4t+8JrX7BXX3k1sle74+BjKe9Lw5Z53w+E59Fy2l1e&#10;DN5PU5eObUki+Cq3h8OLoSfR2nxwIoGrb9bruBv12tY/fGqTYUdO4+5ITtdTdvsady0zPhR6WTgY&#10;ieLYZn9sRZOCLQUy67QqWpbvNurQ5Dy+zqUv8gU6xYgdU4kpWZBd0DBOy/PVY9mK9TUrb92wbGXF&#10;8s0tyzU3LVffsOz6dXWamto0DNomTL4mBmqOW0cO6Z4F7lO0LfvPX8c9sU8dcp7ELQGySsge5MXC&#10;CLwA2WQ8YREm5x8FtFrH9vu/93tyv2vvvPu27ezc8x3Hvvr1m+62L1Ttxq26VWtZ6/Ult8oVxS/K&#10;ErKymbLt74xsb2do77390H7n175rOw+PrDwuWXlUtvVM1W4XN21NdFoUTykqz/6sb7vzQ2vlBjZp&#10;FmyyUpRTy1yU3F0V7xCOcBkWZ9kBQDJupzO0ttze3pE9enxowxE1F59k8dN3OpDcKjk1rNugl6Hq&#10;kLONDeX/ypa98uqWXbm6bq++elV9oOq7NPW7yGgDa520/EtBFu1TFxMefL0rCpHrclS+HHQg9Ckc&#10;PCvrxAffLDpHCwjvCoDH+gKxZF4m+ZGB2b2GSRPeI4x3R8OpL6bp1nk5E/qeB7SiBN3gmZZ2fsm1&#10;2lQujGTg4Rizim/LlTVUbF8o2cpqya5cWbWr19a83l/+MpPEFb0LbqI/sXDGBAv1ZFzARx3gK0r4&#10;x3QWx8HNpcdgbOBHlAoXGE9j3MYX/EP1QRZoeC+XR352whOACcp8bqD2lwvA97IDUj+hszMQNBgQ&#10;z5FXUr4FXwFizBD9y2dhNU9fF58TVbqhE8dxcvTLvQ8f+05p7I6wv3viR/B0T/qKI3lAJEFcjqzM&#10;ZyUHwcdEfzhfMBaRQfdxVHgcRYiRre+s5O9SEHKEXukr6lDifxh23H71ur36hVu2fXHDrly7KFlG&#10;dMw6gjLl+LCx9Ew3vFP/m7AgJv107gtj1Cv6mwP0qiqH8QNOPFV5odthgBF9PcrM1+0svE3Hiayl&#10;ZxmN1Z3HIzt81LbjvRM/3pTdCUt5xm90Dr2n9+mPA41hvpCj+o6mQ9dVxwXp0BrP/Uvc4kxDi95t&#10;lPxr4QvXt6zWqFhdbmWtbpVqyVY36lYs0Z+Vrvq03lI31Hin4S3C6LOqm3TOMFBT/bwN9RyGpDbw&#10;alNnlw+RS1lsA3fxDH53Ds+DcOg6CLgBr/QY/dJ7/gf6lrBHAHSmdxcGakth/gKyguiUsc/lFOg8&#10;Sei5lOJe8dVYyPZ8gMi4xiQ+X8X3RZvVWs0azRVvduZnBnrOLiH1Sl79MCmz+oWnJpnlVF5Xefi5&#10;fEH/4FqJ8Od1ZB5IfULyEV//DQcz33mn1RrawX7fnjw9sX//hx/bwwd7dnIysL3druhedMVHnSpr&#10;jO3sMEt+zGEh4zLWMW6ETItOwhf90Pv6xqq98cardvHSBbuwfdFuvHTTmo2G3bxx0zY3tny84nQK&#10;8EEbUFTmy1y/V3FZuESX5xpiB38p9lNw3obTz2uY8j7/D4CrCPNkyMT9uCe+NyFpKF/dqXZ6wjue&#10;tnLUny8Sqw3oY/BUjHQPDsUzjw6Fq2PJQDt+5P97774T10dH9vTpEzfC2dl5pjbkKGDJB6IfqoQR&#10;2obwc/HCht2+dcW2txv2xS9uWbMpGa5cEP44pQFDEoz/MPQSf51ztCcyxikd8nM6XozlSnzh004x&#10;z4iBmjcb0agPspxoIAyNyl6+1smJ6jbRfd6q5ZLLD4UCeA25gBZwHPJu0mfSRRffWTxK4+2BjNIf&#10;SH6Tz/ykH20lH56cIDxwK0AHj3aR82fhpXp8kqv7tMM5fLZwaqCmvi4dmFaGHzD+0zdMcgRG7Bp5&#10;RV4Ya8VRanPCWbDsabwcjq11KH2w2/drjklksfL4pGu9gWRdvTdkXkXpZdS3itOxFXRT0liYVX/L&#10;adz2xXqNdRPpdkPJE4eFpvWK0uMqNZs216XjNa1885b0uxU3UBP3Eu0zbqNDugapt+jhjJtKkzkg&#10;3fBxNX2SD/jyCkNMKeQzeo7BPXRIhxFBKi3f0dLnvukTPIMqmdcRL1d/QocsyNdAbJ2dQ9t58NSG&#10;Xekp+8duv5TtSvaQzoIpXlllwjCtoroWqafKnHefGSY0WpCr9CWXC/OSNYR7Fji8O6g8KmdWBczJ&#10;cSwYH3zjNzaaVm1UpTOUrLZS9/WGYr3kcgV9FJ9F31xBHVzp8EPuIC9kKh8zuEt814mTfrcsW6bP&#10;/+JB5fDypHMjlFNOCMIm7/igZ/t7bfvo/aeSd4f29F6b7+l8CmMmnZUjUqsYTaPniVYm4lsYqrX2&#10;uzaUTgqfzKJrKUU3UGMH8JLeaZZsfbNu3/ipm3bl5pbv+LImPl4s5628UlC3GPp6VqYI3xJPVPtF&#10;/xEtM+eo8k4kM6OXpgZq0BL9yCvgd4FvrmMMD3A5XE0WcgB1xo83HB3E8X9Kb1KywrTi8v64O/V+&#10;d8Cxj6JDjAza7b507pHvIHdyJDlEz9ttPuQXD+9INx4hc6NnRtqQPuTiOodww4kSI+FQ6rGXFo2A&#10;tZmiZOScxhPW4jCiokr0M4YMjNSGeq+60rQv/Mxfsde/+XO2unXJXnr9G3pWtFFp3TKlutPqUPK2&#10;7/pTyKvO6AUjjY3IIdCtEldazj/4FksZZPwZJ1dMfY2OMRsDNT1UAWLeyOlEcaFh312UqiUOSIah&#10;T4Uk2g8HJDpj4KVtMVCTU1EaGgorkingN7FTqTLVWO1rhnoNeqNujHnerl6rxAmvbuyliBiIsBO2&#10;JDvxXb3CvO+kbfvPHtq//eX/3v7g3/2KzcZ9m3QPrKz8rqxXbHOtKdkrjnuvi1e8/Np134koL55Q&#10;Eh07CZbVjqgWymcuHkWJ5uK8/rGuwqaibxpXXcN5CSgeqw+FAYvkQ3aioO40uJ7FWh3zevKZ30OG&#10;0bhC/Rg9+MA0MItbhhQb+AERK/ij39OoC1i+Vkz1K4yHWeOcdKZWFn2tZ5s2Oxpa//cko7351EqS&#10;cTFQo7zMRrZKGntWqrZ6+6LoWrphf99akvXyQkO1J7xMMlbpla0yqytvjXpz6XPKjZXOEf1c9RoV&#10;pR+KXw+bCm3oaUllWaOxFXFLdNrQNYaJZWhW9C2ZLzYvUXtCFJRdNAtt4qYMVoIwUKOOck6o+PDv&#10;BB9pmLuAVJbS1alLwpyi1Aafbzhb3x8fqH2Ep1P8CYRfz23BJMJfNlAD/EqvpUHPPUkgWpK+Qzvw&#10;83loflP5orPgw31jV/YP3/vInjx8pr6TFQ/RWN+sS8d6xXcScx7JkfzQj3elGNcn4pewPuZcTvsQ&#10;V8H7YhynoPBz6ik+m/CgGHNwweu5RufkFeZO5hP1BZFdXj59MEuYKuOGv4kdzUg6LTuKco3eRH74&#10;zrv5Sxz3aT9OeZ4bqOF0z/o8Psb1GI2ju7ETHM8LpaLrFtQdPcMTdl2JeukP9qsfc6huoOYZq+B6&#10;xuls8COep+2Ht9zkz0PECng+Hu3IHxDJqSbigecGaufw54HokwlJnRuoffYAWhxLTECLkTBod6Qs&#10;DmEqwnFtOHPjM6xzM1IgkO7GUgKmijeRgISBWkHBJcVJ9TeAQR0DNXyUXBgpxmOleUlx8mKSWSmb&#10;bA2csSMpMCjP+0+fWPv4SO7Yhq0jFwSZSKrXa7Z9ed2uvnzDKo2mzQsVm+eL1hrM7Oigb6O+BP07&#10;T22wc2yTFkdnjnwXMqyfoSUYrX/trLpyj4MBezm5T8gijBKYCJMyIQ0En0l3BqSJIrEjAzVMjRsg&#10;3jSdUBhQrFkMCCvslP4ITxeznWzlmKCPbZFVFgmWkLcr8sg6ipT+SMaRp8KrpB7mjJ6IaB84+gMC&#10;pzsp2CjOElor1Uoc26mBsyHlrbLCV/IlW72wZmX1LT/vWu2JFfNESpt/NY8FhvJk4pN8KFg6sOIv&#10;ZRlhKrMbkuglDGg8FuVXvRiEZr4oCc6ZXNAAKTxikAY+YuJMo7my5P3IAdE38JY6Bi4mB3y7Uy+L&#10;nCNSeegazOBTJlJ4HkLASR0gP2nLRZhX6JPvnkOAb0kroC1pQ/CPQOIY07/lhf+U1lMAwylm0xaI&#10;+/gP3dFE3s6LmAHeLAmk7ch/p8FFWMQ7I8g6QDtxlQo/no9ffY4goVX6hndOh7QWL6jNMtLOxEuu&#10;0+cgI7n2NvCrT0JESXEb/mmfOguEnwnV/dwnCMQf/Yn+w898wYlJO/EEQ1HWNRnBUyXh4yZSEnq9&#10;go1GGCblxC9zEsxLGjvqSrNgsymLNBzpWbCDTsG6I/gWCrry9MVPOZLEKWfGACYz0TUpCz/omcVY&#10;JlHg985hvQxEEi3rZTBeVLyK+GFOPNaPt5McXijNrboys0J5bsWyfN3ni1LCq0PxtYn6wTgcO+nM&#10;mJUb+5jGyjHH/fDFsC8yM4g6nsL/fAJE4oTy4wPGM28PDNRwTKyUFMZuMg21Xt2ePOrYP/uf37Rv&#10;/eGHdnQ4tpPjsegCI8aa4hbVvmpTJYOyiKEbxihxVI+cfHZPwgjglZdftlu3brmR2j/6R/+F5I4N&#10;53nwMh/PfLyBJKJ9CH+ez30qPI+WH9DEkR/RYjQ8m4CuUe7cJ5x+iwyDkifaZBKK5zPR3KitDjGw&#10;KceID7o27h7Lnej+xCYnj2027FhOz/nCPYs/bKlLDuXYYQ1aBZekLfknw7S98JorSpBraEAoSREv&#10;WwZj/FLNss0Lahb1y2JN8lnVyo1Vq65dUpyKZYoVdSDJbOrTM98RJGSF1M8obVe8E9wuw3JIev28&#10;D5wNS/CVeMgerrCD1yQQ+cy3YVeevqAsvHU6bft3v/Fr9q0/+n1766237Pvff0s6SMZ++mdv2le/&#10;etOuXZcMKpfJckym+jhfXyo50hVSbO/ZRK5r73/nsb33p4/s6Enbpo/ntmINu1rUu6UN2xZubgpH&#10;ddWdL3fhARio7RdOrFcZW+GlhhVvNC13RXh6VTywOvU2zTIzLTo1Jk6yRTuRnMtC9jvv3rNf/bXv&#10;2IMHLfHFvI35AERlyWWbkmeVBrIiPMfUrvmWwobWaBakXxXspRtr9rf/zpft9S9etVq1aPUafUs8&#10;U/0s7XvQX2rgid4FzdMvBgM+nIiv/6ZTxdIr3s/cz7hsDxl6CuJpyLrDoeiJ/shihBwyMF/y8TV6&#10;GkZ67Eo2lr4xVvh4zJd/E2u32D1ZaQwwGgh3csKE/kRjxMS6XYzK9K70FWiWyRGfIFEJ4PGMC7Va&#10;1t3ly037q7/4mr38yiXb2KzbpmTjrMajsvBfFA/3CVzxB3ZiA3/Iq6lBGWPZdIyxEAaVyPngm55K&#10;Pqo8EzCSpWPnuqFfU4bAJ/w9NVBLnN7leboQHfHO4bMD4dyd8I6g4JD6apsz4zHXcQ+dercXiNJE&#10;P8jHogTnJ6Jt+KZoPRaO5TS2z/rSKznu6uDE9nePbG/n0D54+56dHHZEU6IcyEW/vPgsO6yRtxsz&#10;KAUUbV/oAeT57oEipzCyEo/PSNfVA6rAQjVp5BkrJ+Kvkp2yU+ne0rfYiW17c8N+9qe+qTHvti/Q&#10;INqzWxQ7SVL+ru+UqLEDlOh93oX3sOiNXocBKDxhURjSEB9Lx0v0aI5KxLEAiHEaE70sVsM3MD6l&#10;jxIu1qY8ipabl2zQ4+isvspZsnJJ4wa4Fy59MVH8m90FMPYYzUY2nA2sN+7Zs+4za41a4m5D63MU&#10;TF7pFqTzl8Rbm3npvjmr1cvWWBHPbVTspZtXbGNrw2rNmq2sNSSvCT+S33wBU7hkd1X6YLrbhtdP&#10;ZQAv7nQd+qx4DPKkxkPa3hfw1VaOEcU7h+cB2sWluAGX+u/96yy+4KYRF0iu4YveP886cE0vU4vr&#10;nr5HO/HsFM7eRv/08T/PEf58KDi2oRxGPSy+Vip1310Nw3WM1Hwn2YKkH2VBX8QAFHkF+TJ4eArQ&#10;Kvyenog8xnyH5E45PXE6wajRP3yBbig344l0mP5gZnfvHNrDB7u28+zE7t3dt8PDrt356NA4rprx&#10;lDkzOhsLkBhGc81HLfABFGLolb4SY7X0k2LG54JWmk3bUp/HQO2VV17W+HfZVlfX7MKFC9ZoNO2l&#10;l27Y+vq6cbRprV5TYsKh+rHrQHGntFU7byr9S3yXiZ3HURIwE/F9Vw5d0ntgWbzrepU/5XXGO/hU&#10;9Cd36k9ODwyDemnOvFFivL53fGw7rSPr9Lp2dHIiWaBl77//nj16/MgODw7ssfxut2P7ezuSF9i9&#10;OvoneRTc6Dx2S1tfr/kxOF/72ut2/To4qNuli9TbbGWFD2DEgL3U8Dc+mOIo0ORDUPEDxP0s81BL&#10;NXHnYzn0pwip706juvgcuwlgAFwos7Ml/FB1lywMPWCMy44GA8nofChAHr4+muSJ/AUGowXAF/mR&#10;rzDu8wLxlFIFgETJWxj0DsCFqEKOBSTaN2hfb/MvgUX/WFzQJsmVR6OtkdVP3zmHzwb8Y2F1Cvq2&#10;f9gnAnG5ejFnrDEOWYEw8YiZxtmu+Eb3GAOfoZ9Sgn+8e+xHzTHe+k6g/IlW+UhoJvl2ko9dPTQ4&#10;W176n2tq6JIqAzx1rPYfKW4vU7ZxsWrt9Ws2am7avNa06folm1Yq1llbt7Z46kjE04cfiTFlMlXJ&#10;Pozl4nlTrAMgM2iatKEzXauOzJHwQRT0z4dD9IGCqhVxlZbK4juoqfPQvyl/LKhC/ei8zM1wkghG&#10;enLCw6AluQqDp3bH8uIpJfi7+LmUBP+IK6+0KsO24nYl44wtxw4okm2K8nNKj1EFozXy8Z2S4In0&#10;HfE32oMPVtxAGCSpvPBLjs+qcJxVRTLHasMqtYptXd22arMOwxOr0LuKD8vwo8Gc6dF7lR7jhdfp&#10;xZDOPQB/VrzPDlL8q32EBz5kQgb0jxPyZWsfz+29dx7bvTu79ge/8571uzM72UWXLTi9sqtfSXyx&#10;IrpmhyT4Pmsh7KpXFk2OB8Kt6MY/UiUXaIqPEdQ249lQY5v49mbe6qsV38VubXvNti+s2Ze+cdvK&#10;9aJkO6XDLl+iJx+qMS6mnZQfBZiKt09VZnYYLCR6nO9svMAzDaWYKpfvpKTrwDvPGfHwwzHecMIP&#10;jo+7MI4ej6Z2/GxgnX3lJT12LB0VeeLw4NB3SgsDtZ6PERisLz68wikbX1j3wd1LlpSFMuhetAiu&#10;OVlmItkEmbeoDlOvifYkqGyKBmvsMKy6V4UH+lStxLqQ0lQfzbE9J+swjTXLNbbUv4vWn9WtWF21&#10;S7d/0i5ce01x834sG9SJMQVyP5yoVK1LHmdXwLH38SlztZTPBy/WgjI2UH3b3ZGPPWPFJQxjOtAH&#10;fhn7GEc9bdUQrMZY82MGcMXOC8ItmCRXNnIo51UPBVPkgtMDPAbZyQuoB3qPcgpHOV2r5D7367zA&#10;58ZES552kqp4GwYjRbVHXW0xGXTs/W//O/u3v/w/W+tg1x68913R2NwaWWEK3qIs4pjUvF28vGkX&#10;rlyyerNiF69vWFW0fOXWRT+aj5MM8tAt8wrZntoOn7FAba6wwbRrI/Eu381PPNznJLJV1UV9DIT6&#10;3Du0hDwBz0186sK4ojZhg4kxfVJPQ5oDH9wBXAcPThLy8ODbSZg/B9L79F3olrmoihtaDtpD391z&#10;o7JqmY76wp/u2tGbDy0/zFq1FW00UV8cNKSzba7Y5a/ctLlw2c20bG/3qU27Qxs8OZI+a1Y8Llp1&#10;2hS/UD8Y0ndVbmixIHpSvYY5yY6Snzr5jg2KGvdUvWldZZNMnNtWv1iV/I2BYl26tvpHZa0q2o+N&#10;RTAUdBYg1E1VR2h04oqqakf9o4q6T+srtwhM4fn75yAhdvD9+ZerUjz8h4HQEc9Cup6XQtw/H3b6&#10;7mn803g+pig8XX8EiO8sQHRV0KABXUnC8vmL4/1jO9w7tvZJR3rZfef5GGRdvLhtDelNN1664veM&#10;RTQp447vlKqeOshItpAuwviROvhpunmCy3WEu8KUlDn9xzgAMep/fBSl58ShoHIhB8HLlI5nTBSe&#10;yycKP3y6rMJ9fCNOvB75kg6JRDA5KR756loBC/Tp3fTS3w8v0gT8Ob+UPwARwoc+scFMhJF4HDmd&#10;hCXx8dL2WMAnAlJ4PvyT96Enfdr753AOnw4pXfv/cwO1zx4SniCGLGHFFYCM9cRIRyhS4miV3sRK&#10;EjZzEr4wNMtIaB0z0SI+OdHLMPeixm6M2PQ6MoZjGX8ivoAvWdCfFRASxyjYCEUsIov1F6qKJCV5&#10;MrOjnR0p1Md2sPPE7r37oa45hkov6u/y9TX7xs/9hG1dvmyFxqrlKjVrj+bWldKDwp05kPAmAejw&#10;4TPrHBzb0ydPbH93zyfCyxLGOf4E5s+W32MpCUzWM5ikjBtgkIAgEVL9eFDFd8M2hSH4+TFzGrBg&#10;3gA0CK0Gg/cgxYvFCifsJfpLBwEPk0ceqaIdu0FJudbgwxcZBPqAyiVylyNQobQPr4vJtwct648G&#10;VqgIhxKwGAynEsiEDT+bmiMatra37MarN6TANayxvWqV1ZpNJdhOJCQrJZWB2PQr1SGxLlTx3fcB&#10;xp3yToDipMVK6YY7336UF92FshbGaLQNixEomjG5EkYiYaAGrhieSAqly4dIwhiEwXnk5LhIt7lP&#10;yxNvJeXzQU9vc+nhESeF00lwHLB0nz7zCp197xxOwRfE1CZOw94noUXuhXvdxyK22kBh3rb6OWoF&#10;jlpQnVwT7M8IECwbqDEhtwz+bgJpO/IffuJ3yfM03TOQtm1yuXAe8jmCpB70D/iPB/n/CE2F7xQX&#10;Hn0By7VNr5fDAkjDf3o3TecspIku+2cycqCNzoRyr/7s5U7Lp37MxD88Jr58kbIM6xCN6Z9ogK/w&#10;CjaU4np0bNbvmfX6GRsMMHQo2mhQF49hdw7FkxtJue5MKjZm1s8FePEZ5essTXnGtvdknPIIXSY0&#10;DIBXQqk7Dt7j1x6qslEajSMFjHeYRJQCDM/JFqZWaozdMK1YkSuxKDS11fW5Varic3km7JiM4Luw&#10;jhIcKX9p1xzJozRY8OJLYSY5nLYRpH2B4/MIjuC4/LFB8HWM05iVwJgxX6xasVC38bCgcVzK36hi&#10;v/ObH9i3v/WOvfvOgX3wwaHaFsNFtrhn0h18iv5Q3pIdjZiYhP5yIhA/9kyyR7PeMI73/Ft/62/b&#10;P/0//lN77bXXnOeli+4+pmkcQ2bA+fj+w8KL0PLc68tRUnkCxZMR0p8uOiUvpteBH8bwieiRiRSR&#10;U6LKMhnF4prqPB76woMNumbDrs0Gbevv3vePALKTgWWwjBj3bdYV7ljgwzBH8ecT4WbMor0eMwnJ&#10;5BfHvDQ2LF+uWbHadFeor1pp+7plaitupGalmrogs3/I7dEfcSyqsCCMoQUyErIAE4BMrKnkKj89&#10;7SxQ2xRVn+YDy9efTITJ1WQxIYmJLEd/wyiKFxjHnj55ZP/df/d/sV/+5f/FOCKp3enZzVur9g//&#10;0U/Y179+21bXOO6xrNgjyYdtOQxRS8a27ONp0d753r59+M4T+94f3rXv/cEdq0xL9qXKq/Zy8yW7&#10;UmjKrdiWmMSWcCDB1RdgWEDliM+TRt8G9amVb63IrVr+WtmyXyjaVGHT6cAmtJNKms+VJTOXrT+Y&#10;u3vv/Qf2v/yz37fvfe+h+GRejq9nmaBsiK6DblkgLxSZDG2p7B2fXGbSeH0ja3/779y2n/rpm3b9&#10;2pa9dH1b/QSmSf8Qj1KzYUgL7c3VX8AhaeE4YqhUUvuKb/F1txsFcy1e5vL9NCc/2hP+mpYjZGnk&#10;wOhXvlDv8nKE4UMziBUcZTJiYnMwsMODEz8Kpd3uuGOC//HjXV33bX9vYLu7A8WTPtAWvoRfdtLE&#10;uA3REwfylI3yM6uJPL/29Uv2+hev2CuvXZP/knj3zKr1kXA7VmSMYfnqkPbNuLHMZJS1yZCJ/or6&#10;mORolBtDH+DL8pkftcYRHCXpRmX0I9qMY3QxThZlh4wKf08N1FQQfO8bYIhCgmvincNnB0Gh0Ub4&#10;QOqLaFwgSIHr1OmRogWv1tjidAtt0w/Ek5EvdM/kJgvIBem73d2u7T3ds8fSUe/deei7pu0+ObHZ&#10;mMXPguQBdlgTTWn8Yj7cdSLyx/f+pRQZx+iYAo74G4ovZAuSMUph0MkuFHDccr5qVY2TImGbiAzZ&#10;ebFeqdtKrWm3Xrphv/izf8UuX7pkw17P+t22cZQhH3WRB8f7Hh4e+aJafpJXWhXp8KJ90WsYqCG/&#10;pXQq2lVx0h3UhACRdOCHxE5l9iVfYX7naOaeBYa8L3Cyo2IRAzXxOGXiyYFT381BleFoT446G82H&#10;1hl07N7hfdvvHoiDDqyfwUBN/V8y2Aw+JhGA4z+RNzEcqtRKbqB28fJF29het4tXLqjPl626XrKZ&#10;5DQWfNLjv8ezga5ZGKIMobvyMQETwKksQPkxVmIM85HaJ0KpHrU7h7NAY+NS3CzTwPOQxj0Fn4Q/&#10;0z/jHs4J7n3xM0mbkGV4Pg/6J+MMsh2yCLt/hoEaRzNnNRZUrVypKpw+Bf/G+IEdCkk7NVBTu2cq&#10;uoeHkyZ50ydEFz6GotNAd4yXoesAi/7A+OfjndJS3x+OZhrLNGaNMup7bXv25MiN1X77t963u3e7&#10;EuHm6qOxIJKVfuRHgTJOMo6I3lx3Vp9EjiFPgCOgYueTsU00PrGAgRFUTQPg+saGG6pduXLFfvGv&#10;/ZK98sortrq66kZrhTw7e2mcUlFBO10dTKe7qi3zIKrq84LRHF4WFdBVGWosthW+HI/DxX92ell2&#10;RJoLD+zUiHHatNd348G373xk3/ngPdvZ27U7D+7bwf6evf/+23ZycpTwDJCRUEKg14tBezVY7Kzn&#10;bXt7xW7e2LYbN67bX/2rP2sXL2y7TDUad4WnicbsnuqEQbp4qPp98AzaLQzzM5KDUvbmvE/Fpcie&#10;GTTgfV/OfcLCh1dwNLG3RWKgxrFu6Ues0FJfPHisBm1ixKKEWTwOgxx2EAJzpERmShfe6TR0mhdP&#10;mHvxBSraR49TA7XIX3qT2hSDYQAextGrnw6nkrhnxZ3o7JyvffYQ2h2aXcyR+Jy1+BXz5dCBpAY3&#10;rpkiK/fVF3pDe3znkT25/8zDMIjHcGIu2RiDIG9Q+ZAwaggmkGISNkeW1yU7vRegO4wepAsyf84x&#10;tVPJ6ZNCxUblpk3KDeteuGWj5gWbSuebrF+yUbFsB9W6HYoOOTVl6B86w6tqSkd8UjJNZiL6E1ml&#10;RmnchJ6KgRr9THVSX/NFS7k8hhjeyeAY9DldS/bwOUiB8xt/Il7BTiW6Q/8tqm/VEPTFO9TZVPeB&#10;b5zTUMwy/aHfseHRvuWk4xY68vsnKpv0K+nFfJyVH7YsJz+nchbQ+ZVyVf2N+Xn4C4ZwzifQh7A2&#10;pR5eZpUpr/Ko3IViwcq1OH7vyq2rtra94butFWvSH9WOM3ZHBEe8x7w+9fB5pahbWse/3EAZxctg&#10;jOJXvW5POBAPymWtVKzaoFu0D957Znc+2rXf+XfvWK8ztZPdmdpHuq1wyqH3EhstO5XsKZmTYYuP&#10;IMrFrDUroul0V3DFFGK8cbPSY+HJ84x4vujF5TY98rloPd++0LS/8gtftJuvSKcrF63eVMuJ9xZr&#10;kq2VDPNtfnSi67V6V3xSqaqtFcZPnQzfa6Z/tAPzQ8gIfp/I9WGgTvmILd1Qnen4uGVHR8eunz57&#10;+sz11Xvv79rjj07U5/Se6uavCJAfRYqQp0D8WPTKuIvegN7rYeo/BY3D6BaMF+TPR13sKg74vC99&#10;pCZ6q+d8nXSLDR3k35Bsu7FaEy5ztlovSqbO2VpDOnuZHf+KVms0VKSstcdFOxlk7cM7T+xXf+OP&#10;3UDtta/9dfvJn/2b6r5FjVl1N2orVsT/+altc9L9lat6rhpPZVOPsR47vel65vM+6v+qR6vLnIt6&#10;p3BD+xAf9Pm4p/pSi+BspKz6eK1+3CCEw3uYY1UOLmvIL0o24+hN+i2GYuTuH7HquRv/+Rwfc7jC&#10;F3Sn53nFdV/yAbvTqVKiB3CAvl+QHjUxkZatlBRf/OPZe39iv/erv2z7Tx/ZO9/+fWFpZlXpMDk+&#10;CPV84SEzlz3HSqvWLNrF6w3burBlP/+f/Iy9dPuK5LCs1SXDYNwxnauPiO4xsMyh4wij/WnX+uO+&#10;cC56xEBNRJ7LNUQrYaDmH4cD1Fv8BV4bBmpqDdE/NWLOZqzygyvuz7aErhNenbqg+qWwREY5jRMp&#10;8T8zx8hH9KI+NOpPraQyrlQalpUsO3n70I7/9JFl+sp1T2kgLOY1RmxUrL61Ype/dsusJNm82LWD&#10;g2d+PHPn4b6PZdn9nBVHNfUp5dLVe9RVjl3TWEMaOV+QzljS2FBVmaUH5lbEA+Tnt4SjpvCFgVpN&#10;Y5R8Nu7IlaWHIkMxiKj86Jyk4WsjSR3TtZYfHcDT0rsqq3tQVMoUPrdAvf68ePlxAW0UZUjRDF5D&#10;Vj59dlpWKFTP9Mfu697G6iM+b8NjPuxLxgTmPXzdWlIEhmvH4vHvv/u+eH3LPnz/gfSpiq2vrdiX&#10;33jFPwLZ3t6SSCUaE88t1krWl2xxMD62SrOidJSeBj3mQtFbkB9ofsJ9zFf+5Amk44sfUck4qLpQ&#10;H6LBV4nv463LEf74E8Bz+BgR0nR5z11yzYX7ZyCJ7/hQPpIDPS/4jMYAv07GwNA5gs9QhonGVI4V&#10;dcNw3cfJFkpRfAt+exbEx8CBroJnCEjktBHDfyEo3R/w/Kw7h3P40QD6dp9/5wZqnz2kfCDDpLMG&#10;YZSnvoSicWqgJqGrOJr50Z3+oYEbqEkgV7ywLpdCKHkah5znYUI5jo88eSU1UOOYoqwLTAiqEtdg&#10;vBKoUFUox7DdtbGUyc7xke3ef2D9VscGPbYll7IoIWL98rZvS9zc2hSzb1pWwnM2z9awGjwkDOeG&#10;UxsctW0sxeBw/8CePX66eJ+F1slQjqNKE+WeHwoH2+YDMFoGIgQdBipojHviwYylTnHl9wDPoVV8&#10;yJG6eqq8I8IO4sbFcyBlqD48pGH+i2fBpPVUCPEf+MTSAiXWnZ5KsB2xSIqgrLZCwCpIuKqsVKV8&#10;FPzr8LL6zMpq0zYubUq5KFmRZ9WSTSRwTZiER8GWowVduVaaNMKiyJ43rXsKXsqk/LQXoDf0rtrU&#10;66vCyXe8pAZq6s/4vOs7liQ4Djwn4x/pUDHSJxwlZ1EQpafM3KhAg1nE5jE5Uz7de2G4DxfXUU7g&#10;dBA79eO5XNoeaYXO4YUAehDeXSBJsAfGoH8aMrAekGI5RTvvLl8D3J9eJ+/L9120liBNyyFJhP9M&#10;XIXvQc/FC+80Nq8mlJH4nytIaVR1CcyfArXhMXUCFzxN7z8JLwpNwhyR0Q6fhOU80+sXhQmSsqZA&#10;+ZjUozsznnge8B1l5DkyuUWbiL+60ZmUguE4Z2MNMGLddnCUsYEbp3F8WtZiBzUUcHbHYsGULZE5&#10;qFA+lAnv1Q8DNcYdx4nzeOXrPvSqP2c8QUNeOErqBY17v45Q/Z8rdcYx+A+TGME7OTciW5JTRvmi&#10;XGFuHOtWb86sXGHed+KuWJhKhhlq6BS/zmosyzCZys4MydEzjIMqr38x6RNyn0cAT7TvjxMC9/PM&#10;RA3BZIpwlSsKh0WN52pvjvKclu3jD0/s/v1930XtzTfvWKc9t26HKWkM1Fg8QtbQGCQBhqEqDNSY&#10;2WBsGivO3Mqlsh979JUvf8X+2//2/2A/+ZM/6buoIX8yZqXHjKF44lLB9YcCiP0MJHS2BMsxUnki&#10;+nM8CcUOx4sRFj48k6V1jNNFz4rn76i+ktJ0rXoz/kL3GKkxYT8e2qR7bFN2zJkKD0yyY5A26Mbz&#10;JMx3scBXLlMppTMU07wUbyaYCiXJHhXJZXKlquUaG7FTGhNMHMnhskDIeinXCoP1ZBJQ+HNH/1eb&#10;KmHlw/TfWcQs3y1w8Vwc4ExIip4EkGOm06GUehb8kFWUj2Q+jt1g8pkjoTgu6s03vyUd5P9m7777&#10;lvpvxlizef2LF+3v/f2v2M1bkj1refVjOAE6ykBpTpwe2dGs0zH7rX/9of3x739oB3dbtn/3xLZz&#10;a/YzzS/b7dpV28qWbDsrmUx5r4zY5ZeFUUm+xYwNsxM7rPStV1Z6F0tyZStcLlv9qw0rborP5SW/&#10;FobCrXqY5HJ2i+GYTXaY3Nvv2r/9jXfsO9+5a48f9+zxI44GK9p4VFPb8REIYzSTIuoNJfGc7EDv&#10;sTPJUDKi2Ze/sm6vvrJhL9++aK+8cslW12q2sVlVvejLTGSKhhDexbdYkPGFU8md9Akm1b1VJNO7&#10;/CbnC5n4zpuR6cA/DUIfps+RLm3Ps/AX12r/CIuJIRYF/Mhm0Qy7tfEVI0exsWjN/dGR9IP+2Fqt&#10;qZ2cTKzdHtvjh8fWOumKB4ys3WKntZn1+JJb+g1At1X3tQsX66pn015+9ZK99voVP/rz5u2a+DcL&#10;H0OVeeD8vCDe7vVgF4gpBgkaf4ZF36nNjRhbGDJ2lU/fisWc0l21S5fXhDPRWl79Sbze+aL6KH3B&#10;P+V1niTc4XudqXUi2z4nc5/Df2iANnG00fO4F7GckWe4PnX8/EMjXvXxANpVf1Byzr/Vtm6gpt9E&#10;evTDd57Yo7uPfee0J493bSjaHXRYDCYlZICc/osu2FVJdO+803moQOVQTqIrxYVn6tqPnJXD8Bpj&#10;eQwlSSuvdzBQq+QbWBZbtq8xc5q31dqKbTbXbXtj025duW4VMbjpWLxgKN6IfsyCrvLx/jXASFky&#10;jXhJSXwrq3SzKP0qluu84AtI0QFbBQd+z7/k0vEXuPIwvYZ+ffpM6cnjmLqJxhsMgnxRKMvHBxoR&#10;VF8WQDVy2Fj8g5GOBWCO9RzMh/aw9cieHT+zzqRjJ+MTm0kOm5UUV79RTn2P/ou8pjKzOLe5vWrN&#10;1YZ05KqtrDessVq3qy9ftOZGPRYwxY/RMyfq/xioUU94HnXjCFV2U0j1fnDhspuEihi7oi9//hcc&#10;/sNAOn6fATrKC+E0PGiFf2fxutAbFcPlDYdE/lmCVFc8A0qLyXbUAMZHxpUBCwaiyXy+7AZqjBl8&#10;5e4flNhQbU9ZmJRn8ZJFixcZqLHgIF6eOPVShSF38G78XPVQnj7eMdZl+aACewrkTOk9PY1pJwM7&#10;POzY97/7xB4+bPnxX7s7J+qXczs6mGjco2waoZW819jHUcoATqB5MlHy0Cv9la/19bzEcSzlkurH&#10;0bd1azQ1Br78ssYtdlNr2Mb6hjXqDbt08aIvtmAsWpEy48fXNesa48qeJkYIzuNUBp8VU/5uqOAV&#10;pTzBIbxvqyBjlcGP85LDwBXDgEEXwzvxn9HIxv2+H0dzsndovVYnjuY7adlAzx7sPLXH+zvWYpc0&#10;yWkY0u4fiH8O44QEdoglawwbigUWlTEyzFm9VpTctmkXL67Zuvr65cvrkudX7Nata3pG+4qfsHOw&#10;xupcoStfbe2ginmp1f9d5xOGkatBb9L/HdzzQF3LcZ367iIVDN7QO3KS93znWMQgp9eQffhgFjmb&#10;41mVvNeFfDFsTA3UAiL94JuneXppVSZkMjdgUq5j8XVc6KosRutZ7uz8W0CU8xSi7pGq7vwxdRaP&#10;cwScw2cLage1rfc13dFuwTnUJqKlYUcybncgWWKk/kJ/GtvRsyNrHbRct5kMRNOwIg2FjFU0qO8o&#10;QcOK9zD/MtHlgFsFFyXzlsS3+FwIYzWnF/FCq9RtWqzZuLZuQ/m79St2XGjaSNfd6oaNxCeOpBe2&#10;9OaUNPOMiZRR+uJE8oNk3fwsNVDjX9BY0Dcx4ZtpmL8Z90lf495fTu4duFW5OfoR83LXm8VbMCQv&#10;qwx8dO96rPqBup41lW6ZMWMkvtE7ljyj8O6BG6jxgVZmIJ+Ps7pHUlV6kpmmVlDfLIphr4zZUc45&#10;tmoY5fCj/pQf3cJ32pcPz8eInt3RMJBiXn5FMke1WbNStWyNjRWfj69tSDZjjUVljw8eVS50LtIQ&#10;LHjMX3KgXRhXwMtYcqNqIcoR/UgnHktP2tsZ2M7Tlr39vafWbU9s/zGypt7C6Gsk2hQPng1aNoMH&#10;Ss8bDxhrhRqMitiVihyEd9Jl9zSmF8hhLlkQ3sZahoZiXavpFK9aLdn1m9u+k1pJ+G+y7lEs+G5U&#10;7KbmRyjLZ1G/oPEC4Z1dTfk4xIG8oCM59E/WgdilG9maOUP4N8a/HNGJcXTopvDaiR1rjO50+/6R&#10;RYdjOlW/1kHP+sdqX73rOxArXeSKmAONutHmbvjNuEm+VEZhHMvPjq6hawsfIrBiKS9X8jphGIGx&#10;3cqFstXW+GBMtAad6dnmWsOqlYIbaQsNbghYKSHbqK2UXpxcU7BWP2+Pn7btw4+f2a/+2++IJZRt&#10;89LrduuVr2k8qklG5iOOqm1c2DSOq61IZsior/uAVijaUPXe7wysO5paSXyiubEl3ErfUXlPEgO1&#10;ofoR7TgRg+H4Otf5EwM1b9eE1P/DULwQKVqS0gAlOT/BL7CTGfwFXkMf1M//8xx8qw6Us+i6iKQ+&#10;xWMHNKT8kug75oKj/Zi7HiuPvmQydlCrqR9z3kD/8R1791u/Z0/u3bU/+o1/bbPhwGYn+1bUM4x0&#10;s5ILKB4qHsdMonuU6hmrNWr28hs37eqNbbVxSfKLeIbaeX2rKBpWQ/Lhg3Qb9JP+rKPUVBbaI888&#10;GnjlA0Vdi8/7/CcldbwrX8Z25nQog89NUAe1i6/LqjDulgFaDB4dED7pxDXPl5+lz/ET3Pt8B9fI&#10;iDnfHCQzkFzy4Yl139mzGbupPRL/1fNStWH1G1tWWpV+9sqWXp9Yryg5cNi2ufrh/GjAYQA235Xc&#10;3FUd6VM9xoko+zyne7XBFL1P/qwqv6Ixj3XSumgesm8qXkXRMUQr6xkGiFXRh/qGV1/O+yHrpM6b&#10;9ZfU0bNZwJmbBF4UBuj9BZ4EyaVT1OderqIyqfusIcWd2jm5XKBZeIUu9ETPIjC58yt3+ptjoEbv&#10;V5tj/It85Wv9qZzk8zMRppFC/H5ge7t71tUYcOfDh9ZutY3jLtEpKtKtrl65LD1qTfJ+3srNivje&#10;zAblieUraEpJGZDLJ6leiPygrBTGPAxF9XiUXz+OHVXP8bI4nes5Q4TXQ0WEbqOYpEvdSCt8Ugq9&#10;MNJKQvw5MTyW/p3GPwU4ZpRFVKqyRVrwn0grRn2C8YkVZUIXYcd7L7+y5HHqe4KA5xd4QGaLEqbP&#10;uEuu/cmLwcvgcf8sINVI/RzO4UeF6DsJ9ZwbqH32sFAAxSQYjJlQGpYwUNPAKS5Y6YytMJSiJu6S&#10;ZzCVgD+WIIVSG2JdGKcVYhy3McIBTjegnzA/4lMROcIyx1bKElJQJmB5HL3DdvccvebnuSts0pPA&#10;qwGAbZ+PDw6l2HRsb//ETgYDCSBZu3Dtkq1srNnahUu2unlB7+f9+NDYoU15aZDpSkF4dPeBtY5P&#10;7GB33zqtlg2lyM8lRGK8gLGaHzFC2dIBSGWICQCVgsGJsuvnz3S/+MqGigmcGftIEUwZVEKXngbM&#10;GUYun7BTQg9fARHH76MNfLINYZN0E6FZLRI7nkHzWAhSNAlfGSkbDEwZNG8JWFhnX7h20erNuq0J&#10;N6mRWkECrr+jdpOkLbxPbTSNBbtQkiQoK20E8MUknAC2nlRzCQhFROdBPOR6UTd8r5OA9H3ykAGI&#10;PKQQLnbLIA4LkKqbqhu1B99KX88XBmpeACZ0mdRksg2BnthpWU+vAUqXCtPRagHJY8EixNvwNEZk&#10;tYh2Dp8AJg9oQ99ViL4qJQ6a94Uab4NoK2jdw+Sn9AP+l68B7k+v4yJdcDgDyXtnwCPxD+oLOBNN&#10;eQNOD8kTKMJDVM7Ttz5nAM2mCEqqwH1Ku1wTnN4H/IC6eoJgJPzT94D03dM0zj5PgecR52zehDIB&#10;BO3Aa5iogC8QB4VYLgt/4svBgo3GFRtP8tbtzd04rd2d2/5B1thJbThihw0WckpyTb0bxkc+cU7e&#10;fJ2BAZIuaekwUBMnV2H4+kPE6nxoDsNJeDbOuQC0i+Pl1McBCcJjJy2FqfDsQOQ7L8CXEsPeLPkr&#10;s2xuKiU7joorlXQtV5WSvLk+lTwzt2JhaIUCO6n1xCKP5YbCQowyKCGuiHwuATwFL/jxQZJWOkEC&#10;+tWm3nRuACNcZUo2HFRsNMzZv/61b9lv/eab9uzpyPb3aFmOOMRIJ+9fcdK2hQKLkmOVlMUpdkyQ&#10;kqh2Tcf9zY1N+8f/1T+2X/qlX7Lbt2/bzZs3ve0nE44oHPrOEjgfw6CVHwqoxxJe6CTPvbscIyFN&#10;B2K58wDRGO8lNJm+FQZqGh+RFkSTCvEEGKnpC+yW4AtSi9eUjsrAb9EXmMxnwtj7Cn0En3R0rfSw&#10;q/HJHSZ1mMxlIoyZYRzjdU79mGvPkQkvyhGQlsO/nGcM97romhjUJ5sYqPnk2ln6D74UkPIork7d&#10;C+D0FQd4zmTadxnCd8GVYxeLQW8if2J37txx9y9+5Z/br/zKP/M3rl2v29XrNfv6N27aL/2NL9ja&#10;umSpwtzyyF7Cf8g2lF9lF2L294f2//6/f8t+/V98xyrDgpXlblev2N/c+Em7VZacKtkUVxFuy/2W&#10;TYddn5DMS9Ye5mZ2UBxYJzeycUMytNhb6WLZLnxzy1auN21Wl05UH5uJfwzyYxswiSGcZTjC0yr2&#10;J995Ym/+yUf2ve8/se9+97H1+xnr9/hwg10EhVPRP+M1G2jk88LFpOsOvKxvZETzBfviF6/YG29c&#10;tRs3LtprX7gi/kWrIXMNnbfl8uwmojKwaCuH/BhGX7QBEy8JP/cJUXzRiMvQ4AjDUhYSJH9jbEqo&#10;gt1BErRXcg9glIOcCPgEvlLnA5HFTmvIHsI9R4HSjj4+DLJ2eNiz73/voT15vKf+37O9nZ61W2M7&#10;PFB9xyo/ecn5BMpEtdf17Ve27JXXLthP/OQr9rM/f0047Sm7voreszrHP6gY/a54dmZF4vOaL7h1&#10;WxqfuiN7+nTXHj/asZ2dfT8WcXW1Zq+9ft3e+NINK5bF/ysDpYXBG7wnwZVP1lI3fHBFGP/T/pAg&#10;4Rw+IwDf4D34XEDKV2ib9BrgOtHt3A86dD7gsDwmxHjiR3DJtXc79t3feds+eveuHR917HCv5Tpv&#10;UbyUUR87mJmUat5hR0KMMeFVLEw5eFGUj8YqNzqBJ4uXssBJ/3SDUpUjpzGxoDGxnAsDtSw7oE0a&#10;Vs5WbLO5YRfXtq1aLBsnxfSlI3uS6g+MB+i4XgKX75Wv+FV+WrJSpsymgr4Lm9dO76QyuwfILR+T&#10;QaI+TPFL+q/7vKIy0s/TZ0icY752l4zohitChB+DqGe+Y6k6oB+DTh7iXXyclRHf5It4vnx+3Htq&#10;Dw8e2vHg2Pa6ezYXj5ur7w1mA2tP23B+tY/eVfOyOFepqW5FtUtR6ZZztr69al/5qS/a9dtXrFxj&#10;AU48lbJkh74AhM4ZO6npfbEzN8JJweuDRx3FLxljCV7QwDmk4FTgJJPQjbc8NMN9GvYicErRuy5B&#10;RFDi+5u6xMfAkSv46KnMEL7Tt18tgRMoacppbGGBGWMoFqUxOseAK50fmUtuMNETO20wzsWxzqmB&#10;2vI4hcyD9RG8BJ7PeKl+zIcsuaRv6ZcaXvuRXipDLIiKC+T56AaeAg/ISaad2+PHbcmzRxpn9uzD&#10;Dx7Y3t7YPvqg7buzcDT2SHzCdy+V/OSLzuSiusX4KPrVIIfaggNY9GYBOeZUKO/cjc8q1Yr0lKqt&#10;NFdse2vbvvTFN2x9ddWN1dbXNqzeqNmVK5c1Jjad/2TVGdDz+biz4HwqdoBR9nLRr+Gm5EBeQ/Xr&#10;sRwLFxgDcpzw0Z7GzZbq0ula6+jIuidte/DRHdvf2fNFn0M97xOv27Kh+uBEnXik94G0+eiOqpLy&#10;zlizoXpUJHtV8ipn0bY2a/bTP/2qvfzKS9ZoVG1jc8Xj5lmQQhBwWoE/INt0nIe6QU7Sx9P2j+ug&#10;JXDrTb0Ar7AiJL67ZdB76C/QOTqwLuFF3vaLdxM6FV7Z4Qc+5bu5QHeu+wg8CvHhjZRPLukTcbxw&#10;7K5XLBach47HQ4Uhq0UdvK2UBm0EDSJPLfI/A2QE7UaZoq6q87mB2l8I0AzMZXhnYp5a925Qo3Zk&#10;h7SDZ4e2+2zPeu2e+suhh4060m9Hoh8+7hhiDKF3xE/4OQcS3aAPuvFLMW/96chao77o36xc1hip&#10;bkx/KmmMZQen2ua25Vc3bFZu2KS5Zb1cxe5kNuzxuGg9yRqHubqNpIuclJrWl17ic7iUj3kSkTBG&#10;7hjpFzU4LyhOhYJLMPfsNLeQv3TtfS7xE94N7wRcvkrpkCi6HKnPTOSQH0YTdqdnrln8lH6F/jod&#10;YwtmYg9WUR2z6le5Sc93OSr0Tg3U5r0jm8ufnOyK3bctJz5VGAwkP01tsz+WL/6gNHPirejjBaXN&#10;0Z+oxL67knzGiv5QaYvRsIMK+nKuqrJI5qitNGzz8rY1V1fs4o3LQrL6reo9YZyIBRIq+qmwvOZ1&#10;Kmf+xQEloPkoC4vo3MN7RlPpPaKx6YSPSUvWkQ62+3RgXT4gutsRz5eeOxyJZjGo7Nmoe2hFIY8P&#10;JDjhZjLUuNZmx7q6jx/sZIQcNssPpVeRi0sOxm7sQ7U3c21MXyhJ8TnKk9VYlhEtF21lteqG1hcu&#10;bQnvdTcCXl1tiK5zVq1z/CD8VjIyyrHqwpgI3TJ+IoNzPRyMxU/hx8pHNNDr9e3Zs2fW6XSkaw8k&#10;z2t8Gk7s6KiveGCGtgqKLWlcrhSkh0PK0lXRmcdYKCsz8AadENHrycCga2ja5xJFtOw0hnyQlZ6A&#10;4fXqes3W1ld8J9St7U2vw7XbG7Z+oabnOR//GOP5WMoN5eHlcz6IxQgAX2XwfolsXbJWK2PvvvPI&#10;Pvxo137t19729RjLNIS3K9Zortmlq7dsbWPdbr32ilXqNdu4dFHqq/iG+jenGLW6PbvzdN86ws/K&#10;+oa99PIrkq/FA0pVO1GfmQhnAzUOI+1Y9cJAjUE7k+g1TtM+FnrVfyiIMemHBOed6Nq8FP1WvU5c&#10;cCKX8BnGZfDPfy8efTc+QmU3xqLu4R8lETvrZBXpB5LU9C7YVGp6PpCO1xfdYrhWnotXqFlLnUPb&#10;++h9u/fB+/Yb//z/Y/3WibUe3tf7lEntMRl6W1XqBSuJR0AX3XFPBTCrrZft8jUM6ut2W7oJhpav&#10;femqbWyzDySf3/SEW/GaOfNIMDXxXLULm35MpLPNUYSUkLiUfJXU6w0NqCUSuTTD3IRiUI+QKYAX&#10;IZdORbxlSHDnkPgeZzmMeiLLItcIjwVOH0AiURmEK7vfs+GdExsdD63z8ZGXobm2ZZe/fMuy6GkX&#10;yzaSHtYtHIt/skmK+jVHd41Ui92cTY6E/7FS62Fwp9qqvZBNYchzdER4b12yqeRBlLdMNS+2pH5d&#10;kiwpmTw1ZIP3zgpKR/3F6cD5DfIxH2SGoQ1y2Skk1wtCVH5+yb/leMuwjJtToFX+t2GgtkwPnxW8&#10;GN8LUoUe1DC0aTpfQWzuA3RHAMaM3uboZdLVNH4U8pJV5Ps4MFLd9AprM0XmuXWNaDLSgPPg7iN7&#10;/92P/Gjn3WcHbqD28s3rduvGtTDoXalZlqOVt6piQ+QjOtOYBaNB9mFnS4qg3utjAx8LqmM7zTk9&#10;y7FDLjK77rw+XmjqpffpttiiMv/CqkbYIZAW7SFQWUmDd5D9gLhPIa71ygJSOYPY7BZLDOQbB+qe&#10;vO86r+7j9Awula8uvOwat3Thyfv6vPv8I2LgwX3Vmfz0RI/0zH3u4tpf/BQ4xcefBdG/0tTO4Rx+&#10;FEj7iv8/N1D77OGUKWhAZrJGeBqVNPgzGyvmXJJSgYFaUQJQXgx7LoY6kmKFgRoMCUgN1IBRTgxd&#10;r2KkBoD9ZA3fnW8LKYEu4W2+2M8EPUo3X36zmDqRQjDibP7RRMpM14ZSAtpSXLryESUrjWps37y6&#10;amubWxLGpWgoJ1i4pAsnFRSg9kHLRho4mPga9gYSELvWO+h4usPuUIOBWDrHAKl+zi9VXx9nYbhJ&#10;fWCAOJT6nASkZaaIl+IPL64UJqL2H9Gopx6cIXSBD5iLdHhTzF2CsrKIkQH88a58n5BH2FK7MDHI&#10;1wDV1YoV+UKmnLes2qRcV1/ZXrOSFDC+FGLSkUlPlGCymesa475U4TudfGNAicESNp4U0+v1ScGJ&#10;GAi9hIfztxwHUV6cD6zck4b6Mnjlke+gpvblKRFd4QPXfk+ldY2gzeII1yl+VGo/doFGSXDl6fvk&#10;na5fEJbm4uE8dogQfG/Xxb1i6XIR7RwWkGKINmRxhn4Kf6ZdMdjwo27U3hhtsLOQt4R3Bugn3gX/&#10;y9cA96ftklycBpy2xQvaJe75H5QToPv0xumRW/wIjB364Dvcn771+YCkPlHlgKQKn4bbNMIyhhYv&#10;LcGi76R9eAkW7y7xgbMxUjjNKy3LKbBAMlQSLCzAVOE74kucv4SRmaG0lmw8LlirXbbBMGedLkd6&#10;xrGeJ52CjaWUsoX6dMrCipRwfxfjNLUpGapQTBygmy6Om5GPobLvnuZjQnKN4K66ehylwnVCLkEb&#10;BCohV3R1n2aRgX86LyV+8EDmVfyrFV6G73iifI0/FO/lGDx23JpKaZlJjpm4Xy6NrUR4fmzFfE9Z&#10;TTR2SSkCT3JBs58nSMuLn7ofL6AowmMYL5hcA+PRn9VOHG8yqyg8b3/yJx/Z97931957d8/e+u6R&#10;Dfq8xwQNxo+MIShOeo+JOyaGpxiPCP9Spvgyli/SOebz53/u5+3LX/6yfeMb37CvfvWrfvQRu0vA&#10;19xAl0lDlScd038wPIcXJ6iz7y7HgB5Tmkxj0T/9+syr8RaS2zTU0yQsvHSEi/GYNOMZPgpvGK0p&#10;jGDhFsU47lOfB+FYtAdnMQGE8qn+4Itc8FQcY/apbOCvJuVkLI7WSmSONA9PW+GM94z7lMdjLkNa&#10;Bk/V/UXC7i9fJ5BGSwDZYTLryefYSr6MzVu3M7T33rljjx4+tvfee9feffcd+/DDt+3p0w+t3ija&#10;K69t2Muvbrjx0pe/umXlimpG/SUju3G2ij/hCDyOfJQ73B/aP/9/fNt+81e+a2vzmq3NanardNl+&#10;rvpFu5xdtabirwjHpdnESpOu6E20x6yneMpQfOO4MLF+TjRZnttYrrCat7XXG1a/XLXMBbXVRcnd&#10;lYkNaqOQralHTrxxmrE7D07s4aMje/e9p/b2O0/t2dOe3b830vjMQno4N/BSdkxSMpXB8VXw44rS&#10;rCi/a1dX7brcrdsX7Wd+5jXb3FpRnTNWrqqu86GNJsfqZwMrSQblGMvJZCS+TBr0A6RvaEHOja7k&#10;z9TvvI+KdlS/DAZqOQzUQrB2+sB3ckhvwoPA6fNOJkmY07LCoFkmkAmmDbwdpIyMxxnr9ia2u9P3&#10;3dNaJxNrHWOc1vcjZjAKap/0Fc4X7hznBg7mtrbBjnE1tfMl+6W/8Zpdvrpi1XrWag3pI2wbLVxN&#10;RlPpC1l3nRaTUgd2sM9xLm07PDyxVovFvZzvyPb1b9y2b/70q9JP+KIcYzeM1DT2JYZ5LzZQo3bk&#10;pVoxhpzDZwjgG7yHbBKwxFPg1QvgOsYi1zbhgaKhcHqa0C0wFs1g9DIbijv3Z7Z7b9/e+b0P7eDZ&#10;kRs8dtuiGcXl+E90S1QbJvLJY/Hlrp6jK6dGx560O1GLT6iyc1DGKpK9q+x2JH7QLK5aJV8TW9F9&#10;RrxjnLPCqGz5WdFqhao1SnUrsdiFYad0YhZyWYShAujFfLTF4nehUPK+mZPclcfYFIXfDeioI8U7&#10;pVOumTeglA70d8eRfgn+3AdHShNcLcIE7IjG7iHUE90idETwwccN0jlURsa2aU59KD9XMcQnGY9K&#10;ZvvTA9tp79hB98CeyZ9ggCv5it3Wehz5KX7t/UuKtZKCbeqfCiHeywde1WbJXvrCJbt4bdtW1uu2&#10;cWHFStWCVVbFN3NqV6XA+BrjFpPXKrfqlhqx6KGeMTKFAz6pN58DGAmSSekG3OqX6OufDv6m3mWM&#10;ietwvCWcC9ekc7rzdipDR4sAn26gRijtiH7B7pyif4ojImFOKS0ju7xk5vRXHlKO1ECtLB9erphO&#10;y/QAjIoSXSddCBS90U/hGSxyMGaxU1q6w2iURflw650cvsLRnBmNV1Nrt4e+O8vuzrHGmond+fjI&#10;9veOrd8fW1tyTF/85eh4FMZqkmExXEvlk1RvxxjW5Wc6n8riOPP/kgXzep7sDFxWveu1ul3c3PbF&#10;FnYVrlZY5C/Zxvq6Vao1xeXosVjAzYuXuNET/VR5OKgu8ETywvkuKpIVOGry1EBt6EZpHC080rX7&#10;7Iq6f+Q7pLH40+uxCCuZZzy0MQySEqsNWCwsl5WvysCOOBVd12p5u3K57kbi9XrZ1tWXm42S5Jkt&#10;29peVTwW75H94C+0C20pp3Td0FftRpd2GSPp26AqlU3CUxtCb58gJkFEW4IkwHlhgm3nIXpf7U77&#10;eBTdk58bHev5WQM1ldNpLomr/ENuoHxyiQ6EXkM5WezG2IKFrumMj28SnCV8VRHVRjEHl3N5PaX/&#10;ZSAjaDfyjbqSPvL5iyp+Dv8hweed5bLMPUvG5fQPxmj6B7sI7z7ele5xZEOf55ZeQd8fapzSOzQ/&#10;RmpwHY3iCkM+1x/zIvpxNDWGU+qZpt7nRtsrqyVr1tSvSnmr1YuWL4kHrG/avL5qI8kP/fKqtTXw&#10;fjBesQe9nBuoHWXqNsmVrZVfsT58mnR9qyvmYBiy4XostAZ/CCpy4peLjuAfL9I/vICEcxl8BEh5&#10;v+saCR263KXLWG+Ij6LcgFXP0zkD0pwrTFe+u1FJ/Suj/p7DSE1+Zdy1wqQn8W9ouRE7iA9t1jm0&#10;2aBrOfGdovxiv2erB7tWHg18LMlpkMAvyRW4V9p55UMeGfVZdCOKi/zg3YvNjCRC+c5pvntr3S6z&#10;i+N6g02sLFvWmyobO4R5NQVpHZchxQXwouefNVCCmEcXhYmfsJg9Ey1N59Lz9GzGTsCSH4f9ubWP&#10;ZzYeSkc7VjuNwhgN+ZOjp8e9lhv9taRPPbm/o7h927nXFY5rvlYxUltlpIs1N/O2fWnVeRzjUa8/&#10;sGc7Bxr/JOepTcaSXyGhucZNjmVEbmRXMca1RqPmxml8oFipFEX77EYmnVjtEwZdzBOJS6scfHzK&#10;uHm6gxqGatCi6uTjKzuodbwPYtCAcQJj7mCgursMDwTFIsm6gane9TUVftA6MRTMkAnvz5XVR1Q2&#10;5qcYi9ldva6+WKtXfJyr1NgJLi99tWGNlZrqVdT4VldYVnJr0SrSWeNd9Q9kDdWP9ST6F+Mb/Jwj&#10;Hr0Hqk6sk80lgzy517bv/slde/Tw2P7o398NHWTasEppU+UpSxZeUdpVW7uwJZ22ZI2tDctXakpb&#10;7cj8g5LKN9bs0s1b1lhbs8vyVQgbZEt20mfMn1sfAzVVdizHSAvSFwZqeo6RO7haiHA/AGJM+iHB&#10;cY88RUdUXt6H4InwhIT3CDceSlTaDd4h2qFUBZW1oHIzVcPuixhq1CTPlcAtDQgeFKenhhyJBrLi&#10;NQXRNAZqzVHPxns79uDDD+23/9f/1U729uzh979nBY3PzGAURKzIhb4hXQEtY2JD9R14Rr6Ws/pK&#10;2arVom1vN63RrNhrb1yzK9c3FT9r1RXRq3SmTEXypdrcj1dFT1Jdp7Oy6suaOa0NXVMTaoY8gIu5&#10;HzPxPceDZ+lAPP4vAzT7ycYJPJ6BM3GSa9ETfYe+WCyVhXHxaPRWEU5+V9TwRDygNbK+6JDxqb6y&#10;bhuvXTWKP1vPuIFau3hk+bLiawwsT9Qu7Ap+rAjsoCaen5GuHfVTOyaV4bhf5Nys+rjjR2GzZP5+&#10;LB2RD6J8hzV0PIWlHz9RV8roPv2GNlKS8LYA/OTaMwsXNLn07BOQ4usszij151uuSuuTjN2fKZzF&#10;9+IqGsMD0jmGdL4C73Tugme0f8gehOIYW5kj5jnsAvoF0PWYr6E3MeYhhx0fnNiexiDfVe3ZfshW&#10;QkW9VnI+Xm02raA+vHp13QoV9CT19zwyjGhKhKVuQS7uXE7X2OLrVJTd6SLyWp5H8Z/6u9O56sJ8&#10;CP5iLUqwkBXci3cVya+jfhGUPgv9Nd5JX6VMqV2Af0hAOF5SrsW7CwM1hhbFFz/k44coQ9TLQdEj&#10;X8LSxCJ9gCzCJ1Jyk+QBnF6dQoqXU1Dd0lcFPI45gnM4hx8dUjnb/58bqH32EAIbvE6qhQZkpmPH&#10;GtSnGELpWbE9tvyAs8Ml6DPJpfChmCqCpjNKvYtxWgGhVzAQXx/pOYtovo4ml6Le20wvuAAt5krb&#10;s00y+TCJVshLIc7mw2JZQggT9SMJ/XzJwk4Xw8FAgwJfB0rwFZ2UpDyvbzFpVpGgISakdGGQZMMc&#10;dE4COIr6dBBflHWOWnbwcNcGnYH1pMyPehipTfyLs+lY9U92VUOpnyF5U254q6cnpsskAZVMmGIw&#10;elxcU7nweZH/4QOBqVNADEI4p6w+QS8k+ba0RcVTXfzcZsYg4btYLbjyUqpq0Cvl3Sht4/K61RpV&#10;K2GMVi5YuVa2SrPs8WP3NQ12GhjGalO/U2I+FFA+cK8ypMYpNFCwcPx4RrnSekZI+Ij2cR8+0dIv&#10;Dryh5cKQKWocdVS67sCf3knSZWAL8Y8CJellRGO+irAUj0bwBSRyiwbxnJOwdGKDMCYguU4X5T3c&#10;KwNECE+eH9jOB7EXgzepfPCZHhHB5PJoNHIlneMpUD4w7KhUKopMu+klHLT2Z0D6NG2f5RZIr2im&#10;tKnOhPld6gQq6KngGb7TXJJLGEUltLbI+fMBgZeUjtM6vgiW65XUe6kNoj+drbv3GXzH1dm044lA&#10;XvrkTIyzSXn8xTspeB/tyY2SvimFMsPXKau6rkj4rxrHNPb7BdvbL1m3l7VOF2MDjSUaaHqjkt7A&#10;8BEXuyzNOP6JvMCH/uD1GEnzMZTvluaTLwoYScHUtRutyTEWsdEIJYQTQQnwDia3SCt+PBTVMEHB&#10;eOLjipJh98kykwB6T/wJBYbjMYKvqlYJD5zNRyoj9eWoqon6DOPUxFZXRlYuzaxamVlFPkYhK/Wp&#10;H6mBAR/TxPGFI5MHnyeg9o61xE+vfxxAS0ktVHszAcqCG0eAqTWSvi7cSSbJ5Stqq6I9fnRsT5+c&#10;2B/8/kf2b37tIzs6jKMmsnp/pPGcE8w8PbECJgYn04HaWdRVyNtYYz+Oycxr167ZxYsXfRe1X/iF&#10;X/D7GzduGEa4TnOkon4VY/0PAI+e4iXe9Xr5eHcKPKF3AEkW7qc5pHzYXw0vAgXQHpNbUG+Me/ET&#10;kogkl8ZL6Fy3LCb6gmI8OvWfB89Ij6fsQMVucwpyrTqRJ3B6l/Uvklgko+cpfpjcCcmJvKOW7vOi&#10;XCzQkWaS2WkqguVUEz8dEEgzxeMSb1s8ToAvIaez6JPp8VwYGP3av/wt+6NvvWnf/d6f2ne/+yfq&#10;i1PfOe3i5aZ9+atX3F26wj317Ek2ZEJ6qH5dEM/KSTadWrnYcHe8P7Jf+e//2H7n//s9u5Jfs8u5&#10;VbtRuGTfsBu2Ni5ZXQhqyBUkjxUzA/EOyZoqOosrfMfaFq8Zi7dMRI9jdlwpmdWuFqyyXbTC7aoV&#10;X65apzKw/rryr+ilnPAv1x+O7LjLIm7WPvp4xz78aMfefXdX9dq1dhtWJvqH387Fr8ZKX/IzqGYh&#10;1PnxlHoNbaWRt5Vm3l555YL93b/3k3b75au2vlG19c2aDUYta3efqu91/EtevkofjQY2HPUdvz6h&#10;65OhTOpKdsPwasYEBW2jNodOOT4re2qgtmhK/3e2ffnPK6gUvqDuDhlZdKS8kC+ZBHGnsIiHI7+6&#10;nlekK2Rs2M/azrOWvfmte/bowYE9eXxojx4eCC9xNGcsHEf5OPLz7/7vvmHf/OnXbetC0y5cWhWu&#10;euI5PZUlawc7Hdt72rKdp8f25rffVzo7NpBewRGjHM22urZuFy+t2c/9/Bfsr/3SlySTq50rNIBw&#10;5AZqznwEIk6XRRI8IROLYKEw3UTFz+EzhBTv0GXKgVOgrVJmgo8LmvNd/pIFVxax4Kth3MBiCDvs&#10;9a0rIWbQGlrvuG/3335sH/7hPd+FLBaZ4X9KT0xgYZDGRJ+C/WMtjUNeMgVPpuJf4hs5VkkgcQky&#10;Y+m/LHRhYLZSXbH1+po1yg27vHrV6qUVyTlFOTER9OiueN5YfXOi/iMnKd6y7A4xHEsWKblx20zy&#10;Ur/X96M9MUqplNhBSnmJz2WSMmZm9G/kH8oRdBrYY3IU+ScNAxf0VcWmAgpO9S1YjkdbDlOdwhgs&#10;3o33hA4WgtXH6e/MTbCTOAu6A43b3WnfspLHOsWuHQ2PbLezZ4+Pn9gwM7KB+AxfxI+LY98xXCOd&#10;/9BFwSXHQmHQxNFgGfH81YsswK3ahcsbdvXWBVvZaNiFa+tWLLPwA99BRmTxcajaY0Si9pEuROmR&#10;qb39dQ0PApZl7nMIACPB2qKVufFfosO/GPwtOfqHaM/5u+5TXy70dsndEJaAtiIkHNeQqq4XWSQX&#10;tJG/ixyT9UVp3/HHuyUypQgtoihgrDQ4jp+yxhgXrqxnwQM8Ms9FfxiAxwwZvmiYMvl8CO8SX3ky&#10;Pqo/hTymvJXHVLI/i8xhhIEBGPMgLDayw9tcY9rMOFr6/r19u3//qZ20Bra/L/o/Gtqdu0d2wpzW&#10;iCPHRN/iJSyWU2+Oyy3mi76YPpAQzHwQxfWu6S7awoPjketUoRPGPX0QQ7UShrDwB+n68KhyVb5w&#10;lfZ3B5cz1SaSdwKnU8kKLOKHgRpzfswhMH9AGHKp7+YG7pO+5IgXzlJeQ1p5oUNZymVtRXIIO77V&#10;qmVd12xtrWRfeH3TLqgfr61xRKn6bzFrDck1BQxE6PMzSVriI/M5Ehf0QjlT+oNngftw1DoWXqJO&#10;gQk9c3pJIa58fsqv5ZzQUqdblZ0qOC5YfCJtjfsYOhCFPDC4YPcbDP6Z92OnHMrFBxVLhCugPJLj&#10;EhqKfkBcwpGjA18hW6f6NvQVbcEu+JTfxxfRhKfhbhnIDzrmXd15/qQJLwxcnMNnB5zawXGH7MKa&#10;G0nnUN/uSa44OjyyTrtjTx48sfZJO3ZO46MLn+9g55+iSEf9n3lrtTf3zIUzpnL0IM0MT8qWMDTR&#10;uFic+gfPFy43bGOtZpVqyZqrNcuVS5aVbDss1a0vPeIkV7eWZIvvtyt2t2XWt5IdW0NiTMU6mRXr&#10;S8fI5cRvCmXnB0re/KhQ0VE+oSlRk9Or/0TnXGNUiQ+kPt0qrqE7OaUX+lvQbJoGPZhdjNidiaOE&#10;ecNNQFRvZJIJtE86yiuvOpM/HwVibFKXTFHWNcZqxdlIL6rP9VqS03qWHw+s1G9Zrn1gtYfvW2XQ&#10;Fj41/qsfYXtWVZol+eyillf5OYUmq/epq49JSlP/XW5hbj8Dby/mrFyr2NVXXrJLL122QiVv5ZWi&#10;j19TtrX1alLP6Gv4C3z8JQOnL3iQHCfjIIty9OYcPc9rTlvA63KiOYy6i/qtKl7VedF4wLGeGvf6&#10;fbGrqT17vGff++P3bffJsb3z5lMNoVW159j6kvfYhOz6a2v2hS++5OuCfDR4Irp/9+079vTJofJg&#10;nUj5imZmQ438okNngxgM6BdyJHiFz4NP+CXjcvDNnMYUwmKORFdyamr3p5KZMdyKcNIQ19Q7Png6&#10;4HsuyXW0G4BcPRrDixkHyFvvMqfor0ATokXJ9ZWmxtR62cdUjNH4COzCVfXF7RX1xbKtcTRsqSh9&#10;fDV2fhMtYWwHpWdsIH/o/DnkIYn9Snsil1Ci58UOsHk9j9MlsjbqTez9P31k3/69D+1QcsTH7+0K&#10;X0pzWBcPaajcM+v0RZMqr2HMxxrUmsrTXLWxkNETbguSCd745s/aL/7dv2u1lRXbuv6S5OqceETO&#10;jvpDtR8GaiqB8h0jx6scQp7STOQmFc2/fSR4gc8/G37IaAmo7VTXmIvgDuxAE841/DrGOF1RrnTs&#10;V1uSDac6+cyz4oSBmllDbVbxAqvNGbfl9zRmi4NJzxpbpt/l5EjbFi3V1PaPPv7Yfv9f/ivbe/TY&#10;vv/bvysRceh8qOKyHlmi3zEnJDzlxH/UTlPpL6zGKnkrlTJudP+FL123W69dsXqzYpdf2rSCaKS6&#10;UZIOw+ptRrhVuTVeTOcc8SnZFP1UPJv6ON1TZ+e3GK8zBnQUNnC6LCSyAjIz8ZcBfAeGfjAs4oEf&#10;QDTCmqofeVwpuT7WU/459adyS+PDkaK0J37EJwZqtcaqNW5s+XjUr4+kzw2sVTqwYlV9NDFQy4pG&#10;C72GFSd1ZSO6Fp6j3JLxdE/OTiPgQ23KNZyIjxzwOXIxXXNNfT7AdQM1wrzscvKdEnQJvwcWOggu&#10;MpEjD3yBh70IIj33/X+SIDmk737u4LQ+Z69/vJD2TyCdMwjgOu6JAgcOOPXTV9PXoJfT9Ogv6B7o&#10;aWprtQNH+/IU3u8yAzTk7YNTf1WQf1iYVTxdYycwn8zdQC12fu7Zx+/ft37nWLy8aLU6Br4Vu/bK&#10;FT/VjLWGZqPm4wcfooT0Qo74ZAfNBZCtP1FZ0Isc5Hk5WYMS/2C8GnMSDA9gX0lZ0/EHcPmBP08i&#10;np0+P/WflzPATezCCW4oxGkakU7KK+XiscqjYiBvFqVvauwjTXZyBijjab6RF3enxp8By228/ORs&#10;25+FRZNSrsW1ctErEocX7X8O5/CjQEqvLq38w//8pf8znQKiLkkxojMzEYLvBJ0Q2XP0vATpg2U/&#10;fSm8czgLC0zpIhQK/ZggQfhSeG40s6wYsB/BicInpgi7gQf4RDJxdMMgDsTXTMEQeOZOjAwHo0eI&#10;g/GHsK6XJDQo1ZBZyVMvsAg9RaiUEIuwO2cyWI5tYtlynDP22ZK5VilapSzlnYU9CRhYEnPk2jSn&#10;eqTMWgXzAUkU5l/NMGhogEAJ4EumxkrTqrW6rhv+pUi1jnLOVytFCd8l36YzV8xLOOersJwLpCqo&#10;nJgy9VReM/JQcPhLDoMz+R7OWhSIYl6oEBMDWFbj8nX5UjqKq2WrbNatulaz+mbTXXNrxdYurdvK&#10;9pqtXVy31QvrtnZhzVa3pKg0EwM1dlKTAkG6TND6Ua3eliFw4XxBxQVwWikai6ElruXAkYC24c2I&#10;qPguqOPHvS9UyOd//AhLrqEHOX9KGETgSXNNaPxSIQ8lAMMTRwpHZcnN3SFc656jv/woq/RaSq67&#10;iJsgUw7+gBOtJOmSfjqApo5f+BFyBjzgE6E/ZggcRwkClsuyfP1psPz8h4kPRK7PQ1qWT4N4kuYB&#10;LpEz2E3k6OjYDg+O7OmTfV23rN8b+CQrxh3pgtIPA2neCx9a0c2ZcP6lASk8fy9wUjsTTmL4aeBZ&#10;Wvg8QdpP3UdQTPrqp8NS/T5R1UgrdSk26InpdTxLfblFfqex443oc6d9b7kvRhyHdCcBveq8RErz&#10;fNaQ4Fq24bAiV7Zup2AHhyVrt/PW65VsMChrHKhIyEXZTozUfHKeiQC4G8Ivi0ATsXjJC1JcC3K5&#10;sZQHDUK5iYT4kZwGo/zCSXBmsneW83uUZH8uxTfPRLDSL8jFtdJiQVbSLQ7sTDQ+8bV6MH7qRoWo&#10;T9pCcs5rcaqpj2fEF1+VsD7WWDoezW00kFoyVvqOB740Fk/0MZL3QlFZhkg9rn4YSGNHfLjND/fe&#10;nx8in1N4/v7PC5GOWkokKPpSO9EOKW59PEPwUJ9A0WORiy9IWaTbedYRDYWC5DvZsPBFVKXor9GW&#10;Ymi8RxP5zmyK4AuJCmABjTh8nQtgsOYGuEm9iONt++cCveevnn3/tN0ClpNPLwlbvg7QhWiUBYjA&#10;lWhJV+Ev/RiHFY6CDe6i/JGrsKP/4i349PeEjvVC3Hu4/njP+XtkHv/1zDVU4hEWI3say0uhvHga&#10;U0nhFoq/5MrAZ7zv6S2A6+V7IHJ13y+TdNLwxEshJBoW+6Z2fNyyZzu79s4779tv/Ppv2fe/933b&#10;3Xlq3W7LLmyv2k/8xG37wuvX7ebtTbt8pWH1huS04kC00lcaTAarXtRfuGWyOi9ZhB2GcsOcjZ+O&#10;rNSb25VS0zatYhdzDbsyl4wpui2JVxWmI7UOi5QjN+jgizexIDiYUmYCX+nAf2YFK7Dzkdo0N/Km&#10;tZFwi01LvlmW/Cs6VP6+6MikG0aWZZVHaeZLiqx0Dw578fGH+gbGFTHBoPgY7uo5GHWcO4LYqYh2&#10;UqjyQZ7GWIVFVBafaVq+6EbeL2qMzyuyf0hEWkrBac1Twgc3ukYg9gGZa/JIrwnX+CDeGtcvdqq5&#10;4oefGgOFD91GPpEndREOMAx2A0TahwyZXOFaEmK+ZGtrK1aTfF+TbM/uEJ1OzxfLSSIhW2M3FnjH&#10;SONGRjJouzWx3actu3dn1z7+cNc+/GDH7t3dtbt39uzocKB4ylm4aUqP+PJXXrYvffllu3nzgm1u&#10;Ny2Xl06TZ4dG8K1IOIcED+7CW7pbujiHzxREK9DSWVhumaXrpTbynpS86lQp2qTfnBy2bH/vQPRz&#10;ZI/u7tn+42Pr7vSlS6uX0aHhxe5SWk50Ix6JIH2hzGmYe12LflhMg67p59D12sqKXdjctisbl+36&#10;xku2Vd221fy6lWYVy4/FTwbqL+JL2YH4ykR8ZSr5Ro6JfpeB1LfYtRz5Rsl6P2f88MlPXaV9lklH&#10;Ju1TXRJ91nf7lvOjOVUe9G83UkvCfUcQnMenzPFO6Kdc80zXekYdoy8LlBfXfq/8HSvCaRiuqD+L&#10;9/i4obHZ0yzNrNSQnl5WXeqSDwtz67FDpdKd6KccPS3GRmXquId/MJeBoRk8kHJxXFTs7sTOkFOr&#10;1jG8QY5VViy8qlyL4yj0PpOwlNTbylcyuU3qkPrnsAAwcgYr6Y3a8NMhfQuX8vuzYe5BGWk68k9j&#10;LF8/B050crRr4oiF/Kd/EYX3PVpiZObXjEnkG32WWNH4APEZE0NO8PcUBTky4slBh16Xohz9jLB4&#10;RFxo0se4eKI0eMjYoTTVnxjb8oWs5JKKra43bE1uk7kijW3r7Aa6UfdnjUbZx3QMuvDnLt/KKSmq&#10;R16qiv5FvwIBnp/Lv6HVsS7NtaLS3bycjPkTyRV8oIZs3JPrdDvW7rTdtXDtlnVwuu7JdeX6na4N&#10;ez0bKf54MLQpx6lKLmcndhJ2DCoPR48yz/gcmTBUzlhjReP3elV1q0kOX7HLl9fttdeu2MsvX7Kb&#10;t7blX7QbNzY19m75biMrK2XfUa1QRH5B7uO4y0SGc6MvPgRiFjN15A7vpZKOCncug4As2sMdz5dd&#10;Cl76AG+vUxc0qPqBeyWKDHUqwygNRcPYIHgR7QL+411xlrPZ+I23RnIdDjqk3dBxJpOoTxxJFXnC&#10;n+JNjBZFk/rB/07TeB6Uv5dB4I/jbS/g5x6o1+enHq7TTTXmSdbsS+Y82Tuxk4MT2985sM5xxzpH&#10;Hf/4OoMxqsZ0H7/FV2KnD7UZTZn8oIU4RhteIm2jXLBSveQfNq/Qb8Q72KFqXX5F/KNUL1q2nLdx&#10;qWgj0ehI7T/IFmwo2t2bFOywr3FTufU5Ti4jPYEjj1WOkhhLVXpRRflXNQ4X1f8KmbFcXyUbqWxy&#10;Wd1nRxGenehe+pE7aUKJy4mX5vU+riC+hz1OMY/xnfhaTvcKY1e0ouKVFackV9Y9R/EVVL8iH3dT&#10;z8Sl4z6+y2AqO4bAzFtN5xzaVxQ3KEneKUmWkY6Vrao/cgxkwSpTjngWDqUPsSsUBjdZ9au0FzG1&#10;D6Qz0DAQZDjATz+R4xeyguKobPQn+mteegdxs+J5Hp9f0tdcR0ucgsP9JQEvZ1Io5mdCNpNMpzZm&#10;Xm7Kp1dqx+CxjIWiO+crej6HFw9Eh2Mb9tuSlXfs6ZNd++DdJ75baPtIiq/0asaBfDVjq1tV+8LX&#10;rtjtL1yTfrVm2xc3rL5StXKl6LujcXxzs1nzne7RLVMeRxM4v3WdUjgH/ZLPpTb7NfFUaHeEuVGy&#10;aBiHvOhO/S9dv3Beu3hHrZ/oqhFG+oRHfIDdU/kIMl9Uv6hmfXfelfWaXEPjd922Lq66e+nWBbt2&#10;c9suX9+0axrTLl9ft6s3N2zrkvqlxr7mGrukYdyo3MoqKBMDOE6nEJ59PBPuQ75GLqfYqoecf2SL&#10;g+5VTnfSAQb9qT38eN8+fu+pH7vaORy68U9uUra8+gAGY+zeWFC7FkSv0L9y8HmF8SiO7wTfX/rG&#10;T9prb3zRytWaZYoVxVGJ9G6fHWmJT3cQ/VIe73bQMgIIoGfqsnoDx/8fAn7IaAGqNy8k/UcoCF90&#10;CCUS7voEfioUgSfHFXStOOqvLvejCOmPbopRBe+BX+rFphxQPnIixl4YApZEfEzHDPo9a+0f2FBy&#10;z5M7d4Vj5lukgymOHsuBVQgS8uEafFG+yA+ksfbC2N3taQw47lpPabXafSuyPl7m2M+iylJR9LLe&#10;baovrqgqNcvmG7oWH3NXVtXk+PhB/Jnyh1zDJ0tkRGnwgYSP4VSmgPRZCsT/FEgQ7T+iOe2E0d3Y&#10;dxgW1xVtkTPGayWVrVQvW0Fu3sjZpDC1UVk0JvltWOzZvMjbGrswRNWVn2uYy+u57vPS2XC5vu+4&#10;NlK/wI3FW8biOZOc4riRsNJgvdadsOtrs0pLuPY1WnCOc4JU/eWDAy8+/V2QttgnnFcSSP0XwAsf&#10;Lb97Di+EJfQE/lPgOu7jKn126qdX6YV7i388j5+PGNCs8/VTSvdxV7TrYzB+wj/gB/CFuAkP+wQ+&#10;4ClJ6eJY6Vq9rvfQ59R3h32b9Ac27mrMm4iOB5J9xANcfhBfIVlPWnQX6QbdBURPjKx0xQOPTGjY&#10;T3CCkKQIufCRQzxcPMidX0dYrNBx/Zzz5zFChB/8jPLjklI4UATHSXq3eKT3FM6R3+g81CXtQ8R3&#10;mxE5AtL3/X4J0lSB5ask9nMuYPnq9FqgG++6ZwJTOK3PD4YXJnAO/xuHlDb9/+kOalNrrjT9S4m1&#10;tdVkBzU6ZhAU7ziD+FQgOSJF4g7Ju+dwFlKmg8GY76AmBWqGRT4KlfBXkBCbG0thlGKGwD8V8kdi&#10;XIhRPtmiFDgJByMBYMgRHGKeCKKM8z7WJ0KfLwfPxhKO48sAJs6QvLJiZLQpRz0hMA3HiCJlybDs&#10;WAIL1+ChsuSkWJBPVu/wtRLnvWclbMCsexI0RsqMcs/ETVEmmIT3MqgwyFj4eSzwJRih1PMlO9bP&#10;HMHCte+gxpdo8vtdDShSHtlVha/dp5KyJwORlNLhax1fHFRdOCbMGbEwEk7MGMHG66N8dXEqCKpc&#10;eYlkDEzCJ1veMqhx1AhKLF+EF/k6RshhW2e+qsSiO18qqJ6qjxvJ8a7SwvpabYZCQp6umAgfDGAx&#10;WUsZHPm6xtOwlAwaEU9193flPB2PpudJfOE955Oo4D4UML56QhEHt44Ib3OpRp6m8CcB2rfHBqd+&#10;bKriKEwPFYt85MhZuMBN5hpKC6sqVsWKtTUrlOoiCvX1cpXR3nFCVkyooD1SsjB6wylvFkiVr086&#10;urEKDdRVLNGYqBQfk8icnkPnPuDi652cnnEfOJIKLc+/QPFcAtIravmjQsqfSCPJQj5hyoHyp+2S&#10;5kJQcv3i/HgWMdLnyZt+78qSAiIHOf1L4wU9KL4XJK7ji0Xhhr6itojAeIlcENloc1+8UsL9ztgO&#10;n4Ux2tOnT2x/f98OpShVOU5jo263Xr5hl69cdF5dKEoMUtrxNQs/8laaXudw4Cf9KiBUQflqF1oA&#10;iP+etTu/Di8JS9L2+uD7/4iQ1BFwXLtPHVUG95P6/qWHqIf3HV27kUFat7SK8tM6EjP108fpAAsE&#10;fhxr7vMEvkR8dsmAaTu/klKHwpwe6wdtcbSmf/U/L8nBl7lnXGZnK8VWB+r3R9aTAA6/rNUzVqlK&#10;SZeSWSy3lcNIfE+8TmPIbF6zTm/VBoOitdvsmlawbrdkh4c1hRXEdznOE6NVF5ujtIkiSZmmOfVv&#10;4SLlfcVxzhqtohUH+cToTKHiPRksOsAP/Ef05mMIdeUt5yn0/2W6DAA/pAy4wbPyHWmQGxRVT4Yj&#10;8Wz4kx+bLN7sRyeL59MMbhzMNu0a7fxIQDm21vdjTuFFyX2xkLO1FQys+cp/aLXayEqlrtWqLSXN&#10;u0w4Mc7oWn3JqVb4YCx1Hh1NSOX8Im3TeJT0qGTspGYLGkriBSTXRHAAT8nlAuLtUydwekuuF8D9&#10;8+mSZ+QbCafPz0LQb5TsNOU0Ln2WyXapVBrPY5ckhcZApLFhqPYRvvVS7EiRtcODsf3ubz2yd9/e&#10;s3t3DuzB/SM3JhmNHIsaSyUDyLETK/KIr9V4fsKfPKcJ3TUbK1avN+2rX/2a/eP/+r+xN954w9bX&#10;N2xtdd0nmGIXqoRt+ntKPYqne9ISPlXv096YwBl6C58Yzi/9HYUlcUiXh2djB3g0LvzlxF+OyP0y&#10;LD/zh9BL4pPRovEjbLlfeDkEgZvkJilc1DWCluMzfjj9gRTxGaJIhEtSD0cWPiYTU/SS0qeXB0j8&#10;KEsKS2VK+VdSVn9b/9wlr4wluD1+8rHt7j22d9/7yN57/yP78IM79ua33rTW0bFdubxhVy5t2Buv&#10;X7W/+ou3bXO7ZCX6oxy7Ic7nLTnJqcoLB435hKBkquJE4924ZNVW1QZ/1LeD9/Zt9Gxgw2d9a04r&#10;dmHQsKr4U3YytpwfiYkRx1g0K/4lvHAsg6RruUrQuQoNn8pItsmyuFqaWa85sd7KxArXqtb4qTUr&#10;XyrbuDJK3Nj6zaFNCuK/yK3Dse3v9e1bv/fQPlJZnjxq2+OHbcm0Geu2szYaK33J1dlcKfixeMt0&#10;0reCmGZRjq+sV1eZ9C/ZzZsX/cjPG7cu2le+dtUaTSY24ePqczPx+VkfNigXCGeXQ3YrhO9MVGfG&#10;BeRbP3ZKNfSj5b2FgPC9iT7BdJJ7b9IkHvjyBj91zqX1nMUQpj65ok7smujGzBqj4uv9qsTHkp0c&#10;j+zocOi7qP3e737f7t19asfHfY07PdVlbtVa2ZqrFbt0+aJdvXbZ5Zjj4yPbebZjnVbfOifsqDZy&#10;HHF0DMeIbWw2HE8//wtf0TtbemfmDjxlch33T3dQo9x0VABapS/pN6MdYEJUOGEg5/AZQUJP0FFK&#10;h4lH26TXKUBj/OIGDqe+zZSfZCdpbe6OD9v21p++Z/fvPLK26O1kl/PKRZsd9RWNUf6qp5GmFuml&#10;cpzrZpJN4ibCMExBn/Tj9eTWN9bttduv2dbKlpWHFasOapYdiuZb0quG0sdEblNnNyrjRP0yXbST&#10;o5pIVX4kk+QgX7BWNujz1No/UpL85Ia44nfMCTikPBjfcaWSe/+Dqk/rAXhKiuc45Dp55PJ3UieP&#10;I+dlmxGuGzlPnncdv8FzMSDnly3yoYD08tzI+taz8ebIyhdLbJxotjK3R/uP7KNnH9lh+8ie7D31&#10;Y59yU4zzio4LX0hFd0Zek1NKSk86fF7to7Rz5YwvHr7+1Vt2+fq2rW2u2PalTeXM0go7g4gvo6vL&#10;cY18hmEIeEJePYcXg7e100DayEEvqQzvT1IicUiow2kFX7Kvy37JvehCDZjQ36kuQLo85To4LEFx&#10;HRA+dMkVTYfzENpQPtI2fcBpUM4n6UVzzrspj5eD/NXefs1bOPJBN0ni6r2gZUVj7NK7sZMHWgi7&#10;miKviqq9f5GHclYfpzgL+ccTCHnedwKhCOI3LDBOpHP5Ry/jmZ20RtKhxnLiNxqnup2+xi2Oy5RO&#10;1pn4gj9xW62h77rKMZv90VC+nuk9dmiLfOkjqh19Ly1CUpZoHmoa5ePWpwcoMz5lpaRCqOtbukvT&#10;4JqngQ/wqjCM0NTv2L3GDUyLeas0a1aqSJcr561cK2qczdmFzaqtc9xVpSSZvCJdqWwXttfcZxeZ&#10;cvKRKjuNII847tG/5PMxAL2c+SN2AKYS6F8+FyIIPKt0rldFW0Z1xScx8vE+Tcn1TOERn/sUgoah&#10;Q89PDszE/anjNdoOGkNOIg3mPzBm9vlAFRycOC2naegFfAfPkghw7sBmlDfoFt49mUzccBCcsHvc&#10;3HkT9CUeSPqKPZJ8iAFynh22/BfjwTJ4X/LA1Dl1Ju3744Q046jl2f4f8Gk5ns55LEMalqbDfVyn&#10;aZMTtV6GeJSGPe8HkN+L8xQ4XkjkNK+4SoF7/Z6rX+A/gUUZklARjBtlD4X77twGkl33Pzyw1kHL&#10;dzlttzqiHY0/6AkJ3+Ln/VIu0iXXoCGf81X+yBDwmHKlbNuXt21V4xuGaLXNmuU0/jFvU1K/pKoY&#10;XkyVdk+0MhS/GWVK1s3VrCtd5Z12w97fk14yr9rRfE3jp2Ts3LpPpHJkeK1YNg2zumZ+vKviqT9m&#10;mRfRpYoLD3Dw/kRJo+x+LS8cYYRQM/VDvRO711Pf5FX9Y03AVRDSkEPHZHZ3qnLQI5k5Jmw4FV9X&#10;Gsj6EwX462JgpONjhDv19OSe3a7LM8kX466ttR5Ysb9v02HHJu1dy/a7Vt9/Yk35HNVXUdx4Pz56&#10;o8f4/Kqu+GwTHWmqeGP1RV8PEO8qNutuHLh6ecXKjbJtvbTpp6KAGvDDnDrO58EFTlfKA75AXg5E&#10;Bvye66ADD1Lfh4Z8DEsnJj4V9I4nkaQr4OrFJO9P5HgnxiTWCOA7rotlBio3uxkNXU5yXipdDN6V&#10;nVWEE8lijGPSRTF0+vjdB/adb79j+9KZP3jrSKxaZR4XrJRvWnO9bJdur9rGpbp9/Rdu2AXp6axD&#10;sSMoctdA412vo3FMum+vPbB+b2TPHhxJBu/YcDCyzrFkxNHUdTcMhDCuGvSk7ymPicbD1IDAxw1V&#10;iTT155DSo+OUaugfuHT60ZDC/A99iXUa8Muxm+yAxpoNp/vwvNrU+NQQ9apPlSoZ6YZ5W11raOyK&#10;IztrtYoVNMY11itW4aQcdRp2xqLNVUX50YeRP72AWeiBcsnRn1XGHDyAhlK/mOek86q8A8kIHKlJ&#10;md04zSsX7WQc1d/P2sl+x/7gX33P/ui33rYZx6629Ux9JDsuqj9BtcpF76e7DfuO7UJUezIV3a7Y&#10;xrWX7Nqtl+3v/Ff/xK6++pry0/NMwXlGW/2qpbFmovL1wanSiR3UlCjl8sU/XepZjnlnqqY68Big&#10;hh41ucb9UJAmIIh3giekY1f815OkL8Udvp4gAyS8xYFgaBH86oZ+Dk+r6V+FNTi1PScbodJNmBtW&#10;fwdrNaWdFY5qw6E1lW/n6MieffSR3Xn/PfvV/+F/tOnuvuWVd9nlPuXOfJCfvKF2To75dQMqWlLx&#10;vK8rjM0wMKriRKXmds1qKzW7+eXbtn3tqvrJhl1/9QuSp0pWqG6q39W8Pqc7qOm/yhdyEAaiyAYn&#10;uu8oHMPEY8VjnUxhfuIJXDN2mnV5yRkBhQA/tFP4QGCRmIHrCKdDcYWeyZy4eJ/qyDw5pwQIe1ae&#10;Fqw8Kvg6bWWMPAzPy9qwwBz/zIalkXQzyalFlZFFZtqCDVPmeStO61bMYJAnnKjcTtzsIpi26aK8&#10;jBdxvRg3dM1bXJ3KBQpxOU7XHqZYtKMufd3ABV2louu0jilOkMdSyo1nnwaeQFwt8gX+rHf+MgOl&#10;jxqcvf7xgqP5OQj0Bf79vyJFezwPaRgvPH8d7zolKwjaoQ8DkDmskiR9Rz350dxqb+KKb/E2c7Y+&#10;r6Cf81Y9mw5n1u8OfKfazknn/8fefz/ZliT5nZhfLVOLp2WprqqpFtPTM+gRwC64wBrWuEYCJI3G&#10;H5Zm/Jtoa/yFNJK2sDXbNZI/YNfIJSEWJICZaTXT1aK6uuR79XTqvDevVvx+3E/ce/PVqxaY6p7q&#10;QvpNz4gTJ05Idw+POH4i/GOc7vGRxiE+doevxRMaM5qrdelbbMDEzoHsnlnw96lOG56XXJ4gTxLO&#10;nuUeYxY2G3lkzrSvqBigae6Z0b8/7/8SbQo9HVJZ8G5A0HSi3eAd6q26SE6T/1i6FElPXF+KNHkn&#10;k/JI76Q8f8WPNf9UYvGmwrzQCSiL4ob+SniUDExzMxKYrxfRzmpfzzeLH7tfx7gIRxPqPB4d5WXC&#10;i80KdQlIeSAvQGCRNxBPx/+UFvIu0Vfie9CfUnkTP1/AlwuC1rLR7J/8L2/GDmr6oeDFDmosQsAI&#10;Ao8LcYX7S2FBR0twQUjnIWuPrCMCXAxIF9bALGZ0AeICJxjdmV3+xbDsvSImjfuhDCKwA/E7yMHn&#10;hm3z51MaCE3UwISh4EjK8M+Lh5VwyD0EHqh7/pgmDXO5FCkuyqY4XkX9UwAExzjCtrj5MgtjmgjV&#10;yz5Jr2qyWFuvB27UrcnXqFsr1twRbq1bc3PDVnbWhSvCVVvZ5n5N9+VuyxU2tqrW2KkqrKY4DVvZ&#10;rQvlXlb8yyu2ekWTLvevyb9pTc6Xv6T0d5u2JlzfVtqbDWtuSAFVOaqrGsAamvjUStI1JaDdeJCB&#10;Q62gevvioBoljL5omUD6gwmLG/3lmbRgOx19iAxHufb2S8LVkXlD9mW5Bp/CTBMVTSaLuUDswPia&#10;Tyoldivyq5f02BSDwqEUz55URb6qa0+tfzywwenIBidyhf3TnvVaZ8KuJpIsmmry2J5Yb9i0wahq&#10;+dKuFcq7Goe2zWqXzcrbNiuvC9ekftY1yKyYFTdU101Hy20JcRWWW5W7qvC6UJOMfMUXmcca3Kh3&#10;VFhldpqCMljiHYuedFcaKBhTQCRPRitgah+/ZjCTT/To19xzwA1Msst/mZ9wlAefxQvZIt4nHYRn&#10;CLVDq5CyX+sCvyvHWfgiTP333H2nae9PuaprKDTwKfxImLIWemQ6TC5HioynmpBQf4lXXOpISxC1&#10;oHTgURQEjgk42e/Ygw/3bP/JiT1+sGfPHh/a6Unf6ppos2Xt1va2b7vOBJ2vA0mN+kcrQHPQIija&#10;EpILtouu2GTl9Yxp76y883JnmPweLi8XWVD2n+vzPzVMhOshv3b8XYGo5bzYQjWV/3OKiYv5DXwO&#10;1NWvcdXd3FYzzOVmLNnpnnqB+4rgyhwvCRUQ212LGzAEAzU5nDjHlMRTVdGO+HHK0ZxrmlCuWL9f&#10;sV6vYocHE3v0oGsHe7wUkPwosOBi/sIewBCVL7kwUGud1a3VKdhRS9jOWbtbtk6/acMpBy7E16xM&#10;sCmfTxRFn7Elv66VZgxHUU92QSt3RLOSPQWMIsaKK9nE0Z6Qu5O86geJZyytNtI//Es/zwwXzO4B&#10;3trw73SivJSu7mEvhyRhZQul2FHtCML78dKJbEiFFxDIYdVrFsZ340nZRuO89YdKw7PUPyVcqkhK&#10;s0DsoooJk/oBA1tvA8lm5HlwPckLvDK6FKc574jnlFbIABZcnLmzPECvWOa+AD2tZVRQlpffdr/S&#10;y/jK/S5XE9IqSz9ojPbTw+4uY5a8u5HFImwpfkDIpZgU0d60u+pHv7D4rayDnif+FdN0WjF2f+po&#10;onhycubG0xwRCi+4XKN9mGQiixXmRuUiFJdWxFG1eBFwetryl3nb27tWrUovqNZsbY3jadULng5k&#10;oX7yeW1cA/Q/ZVuUn/KRUfhjIhl5eZvr2l8m8YxHi7SS6zz8PPLoMhDwqyDgfv3L3MjnPGY3HZNG&#10;FeGAXL9FGLT/HPpPbrrPc9mj7s3Q6+VNkfWDUP/92sdaR8KVDp0iV5zgcbIWdPRn/J7aXg/Aflmy&#10;NhwM7Gc/+4n99Q//2r7zve/bv/vL79gHH3xop8eHmltM7c3Xb9kffet1+9pXb9pXXl11Y9FytW/5&#10;ooTKjEWFofd1tueQy0kWgvNl6UXi5eKoaM22dL97RavsS961xQnSgRri8bqUNSjW6VnIeMiiLRKY&#10;o8TgUZidRbcko1xm6Rl0bxbGhj3pTyddyTazinRBxfYaF6S/5qp5GzXDYEOR2cggXtyK7yvFgvSy&#10;sXWkc/GBRaeDMYpyZBe0Ml/T6r4ayndYU8Z5ZcxLlE53aCfS1zrdnh2fnHq737h1zcd32jMd24Vx&#10;CwvzyGb3SxbCc7wwg9d4GcrifRyNq5rzgtj5ONoieg6/99459N7zC7k4Hh+ZCofi0pKBJIDxrhvw&#10;ZrQBhCasllb5iqpbtVrwo8FWmlUbcDQnL+iHE2u12F1FvawyD/pja7f7trd3ao8fH9gn0nUePdr3&#10;r/rPzgairYmtb1ZtU7r97bu79vob1+wrb9ywV1+75C/3iiXJ6sJARUK34mgX72kvUSD8Tbkot4SG&#10;++PHX/bvAn5rkOgMGRXI+OKYFse8b3CJK5pzmpQrWiCYT3kwsGL3w4J4/vhZy975wUf24L1nmvtI&#10;l+rp/lD3x6JPdKyUnnAqXQvtyl9OkLboVEO89CbNXcQz7CYO/fBFKvRdLWueWW/azWs37I2X37Td&#10;1UtW6kmX2JeeID3KThVbIis3ivwKvmOsyqV803ycEhThW9UVfk6LrVzHzmAK82aJMuq/nMw/v87u&#10;41/6IZlA/5GG8nN3/svmFcLkkgot6roLskRu+ordgT6QV096CrQX39HzZfxsfaxpYc6al+q2c3fL&#10;8k1FrLOj29AOTvbUfuJFniUN1VOt4jtAuo7GoC3GZ1hhh3g+Uhv0hjaS3HKjEYXR3lsbmmtSFJcj&#10;6gfaDrGtNFjQdr2PBvGaAMn9PCFri99l8CZSPbx5ltsq8PwvoyLoJ/vxN38+ow14w9tG1zGWLMna&#10;iCLg6jlX6fo6VdZvyRtIbpFe6F2RZvzP+DdD/kffJGRMyjJ2J+L5PFfPhisa1r3QbZAjrMxkWo3C&#10;FwiPZFTv1yqBMyxxeUbzEcmLCkdZakzb2Kjb1mbdLu027NKlhu1qjLp6Zd2uXt6wSzsbduXSmjXq&#10;RavXOa5TuoUUipLmdqOx+IjhSPlrGKcKLBDoX+QVJRaqXWKHr/A7cq2CJ6Qe3l4eJx7EhcckvhZx&#10;5S/XMAo3a64WbWOralvbDbvz0q7dubNtt25v2yuvXraX7u5IP9u1V17ZtNu3N+zWrXW7dnXVdlhT&#10;03P1utIp8QEtxvWMuchk9AxeXERlKI/rb8oYl773dQ2VFmMxZH4cA5YVOLmOGdDuqht95vVaqid+&#10;OsifIFoGysV/yRe0Ew0Q1wI50Zbh91xSGiR77qfnKFv8CQgj38DsabUD/YQ3rokLHfE8kHR0vxEV&#10;WPj5o338l8qptvH7RPw8IcqX5q0+rv5KGE+7+0KMOHhTmuFmY/c8ToaUI3sWJ13Mo7o/w+d/TlPR&#10;Tsv9iCeaVnnr52N8Jhv4Eceb2+NELLzO70I3ThMPjnsT658OrHXQtqcf7Fn7qGODjsYo6am8GHWd&#10;w+cP0b/86Hb0eM9D3Uze0nZtUhBvlDXWNYpWW6/Z5TuXbefmtjW2GlbfqltJ4QXWavgIUM+xY/xY&#10;dDIu8DFOGG8wX2FN9WhYtiPNJ0ZWtm6uqXFbCQs5Co9dzqoYn+b5qGcg5KMWXkQGH0KF1DU1/7yd&#10;4S3agJrIEzXCD+/SNhl6nKB50sxmUe6POLonpCy+m4j6XbM2vy7pYd91TQ/gd4MNEJ1Cwi98mjX4&#10;R4eqa76ktogPejT5snGlbhMMsZjrnB1bedBVuSV7NLehndFMRsqP9mOdXklZGfkuPSPJb2o1VZ9h&#10;WMzu7gPpKMzD1rZWbXV11fUOdAxkDbu6xlq9/uQ6DbmQjoZbpjEP8vrTakE/6DhEQfbhOp1+1s/p&#10;exEHX1yFj/wClDZ+vyZn6Fr101gUa4e0on4+yKkhRKPJQK0wq6jtq6LXktixZP3e2N575569/YP3&#10;7fCAo2s5inlmtWrJaprH7lxdsze+cduu3d6yW69tWrUhCtecnV3acsWxlesFa6xWbWWtar4z2VbT&#10;VkTb6xpLNi/xLqVmazt10b3asax+qqrNMZRUGn21uc9IXedWDUQX8A3HUFIjNHP/8NQNgzLUeMlJ&#10;PRwXyM4MOaVT1DjGEaQr7HQmPgK3r67bxqWm3Xh5226+tmOXb23Y1Tubdvnmll1np7RbW7Z7bd12&#10;r6+rnKu2tl232mrZyvCgSI1DY8jL8/S5gdrU5Rd8jatyeadAT4SprUWz+SK8yrsP8S4yhCgQhfeF&#10;aIMX/ZobzPoFax327Z3vf2L339uz2Yg3PRqMRbRs0uCnUzA/lcwQFSot6FDpay4/ULutb27Z3dff&#10;sJt379pr3/yW5TQnmYhuRwU+tsurbXMm8oYq1KZBQfhxE0UlEkI3h/bcXb6/5F++/vV+6WnaKWF2&#10;ncmbeRjlSeF+L9wka7wBFRF2ZIDlnRsueiRNjLFdUbHLzNVUF3bALyqOf3iqxNvdjr3/o7dtdHzi&#10;aVbEx24oIX5Bdngh9A8Z7vM9l+vM4Wgb5SWRz/oExpF9X88Z2Ul3Yvsnku6TqnjkLfXXupWb10W3&#10;8V5smhdKPs/ywlwj/HK5Nna8zItwc6zJS0LmMI4ZKg5GppQ5jObCcI3eUztQT1wfb6LIXmyAmyo7&#10;yAeCuKEzQodqO/GWxyeMOnoaClGDsgGHHzUtPW6ked0E5B2E8qUMPm/1OazaRNKeuXD0yGL+7HNG&#10;HwCU7hLqgUBA9VJMT5enScNBj3nZln6ULmhTD4O6po7L8wb+FMXd5/2fRugHPJfzlwSoYHI/X3zR&#10;L+4Bmbt8+UKMdl/2x2X0M/+5Eqs6ffolSof+nLb0Y33G12iEHq4oxHfwxPSQ6M+POK9WrVrX2LO6&#10;4icssBYbJ7ZM7fj40Lqdjp2enFq/3/EdFnVb4/XY6tXQoTA8C5T+IlkcGJ8yF4UlCYOyxsDStG/l&#10;8akVJ10rTVruFqcJe1aaDQJN8cTPJRtYcdbXPaHcgu4VMVBVWvjTNS7zqKBTcRh14wqeFQ9Gq4Xr&#10;/MhPcbx39IjPaV1Q0qAhNxRF7YerpzRWkHLs5htxGNfixZoEnF8rP9pZOPXNMZBRyicfbhjwRxn5&#10;KIx+mc/VeVY+MD60gG91I0svNt5IY2r45+uxGbqfFEjTixO1Dl2bRGiTBJGvR7yALw043QpQ5e2f&#10;/C8yAzVx/WcbqC0e+mwgQsIL+FXAhXL45E+CBob0ECI4xrCeIJ7hP0zvGA94mDN1iiDgublS6HH0&#10;Tw9FLkIXgkISkusTfuJmQkIiSVcZ+g0JIUVH6IGuKPIc5c4ESjzP/4UbwosBJxDFhm1fsdr37V+Z&#10;GAg1s7RcRU9VJYIZOOoVTe7LPpEvNUvCopTBvFVXSlZZKVpFEwywuqrrzF9Z0aRjteL+Mv6m0tCz&#10;HOtZ0PP5utKuqbxViXvlxTwfmwI4wusm9MkudZSyhVKMERZHnzIRmCoyCwZMwX0ajiGZY8XR8hyP&#10;FwYfmpYLicfSJs/Sn6jK0eRZz4j/QHmVMZNcH3z0Q2azQxHu6eGJHe0d2d6TfXtw/4k9ebRvTx8d&#10;2N7jQzsQHj4+tuNnp3a6d2Kt/VNNhk7s5PBYeGpHR207OmzZ3n7XuuOmDcc1tctVzf+vqA22zGrb&#10;6oMVZV/XZLAm9biqstaEUrCt6TgDZ1K0NamKbY1rQk2CXUFV3dnJQ24O1ICqzlQFo1GhwaIG33Rs&#10;BzpsGHPJ4zSoQGiJm2B2veyPe8THJTjC5pgpx/4yQ9dpYcaL549m8fxhng8nwHskvNkNzy8ymsfN&#10;HG4qdjyT/tN/KZVYCAdRtJCvoAZjXfmxuviYzGasVVLb5aeiJekJfIF2eti2Zw+O7P77T+1AfcoO&#10;EXy1hoy+eeuqXbq8Y5tbG8YRWjQJEwZe3KB8xBcJKoU3K2V3bo5JG4XLgvkXrsLdDXR/Bln0uHcO&#10;FMDzv+Q3jzv3/45AVlzax9vIIdUjYdCt19NpOCAtoqtVpeSp3zOM9uc5eEPK4hTZAM9IPugBZClT&#10;P3ZH5LhleHQ4qtlZp2ytVsEODyf28cdt4bF99OGhUHLgk1N7/KBte087Np6MNJEeWYnNLSQPfWcd&#10;+HRW0eS6YkctpdPJW6tbsHavaANNsIeSBVN2Z/MyUQcoBfphIu/Lhl41bwfq6XJKcnOUs0o3Z6Ww&#10;0XAdNxYZiOfJOOD39vPAzPXEqG8EAR49PUz74XiphArOpKEeU2E4BgoBIj4ijVg4ogD+kJB4WVxS&#10;UFuyK+gEZVvXE/npm8lErS1+KVckmTVZd4MRV3vGSmak5+lHhQvhG/jZM6Scen7h8j8yX7QjrZVC&#10;l4FnBB6Y+TPX2zfzJYywz8LIB3f+LGVC6SfNLAhITyxS1H/aKAt3cM9ymSg/btBrSFNCRM9pQoPw&#10;ou3VpuNxxcoljCiRvaJpBbdaHFsYMj9NZEjSZaOXFZ4gMErCRMgNbjTe0u4cbTweUx/u5a3ZZByK&#10;0gGeDj+5kYKQzBI4HUS8mFwFnSzHSc8Q5JiFLWBxNfclT4r8q2ACzzsLmPuXMfVr4KKsy+4vQMWP&#10;Z/DLCd8cfSycX9N2jE20KDegiXjeF+k9Bv/D7zvXiAeivSI+X0iz2E//9Ht9Ozs7sw8+fN/+5f/4&#10;z+2vfvjX9uFHH9uTJ0/Fb0O7ffuyfe2rr9jvf+MV++pbt21rkz7talzjaBKO9AThvZwVMUjjaATx&#10;7VRKWdrZtzwqWXUkPW9P1z8e2OhB12atkVlnYiXpT0XRnzpacVU8lYn3vqDvzJFhmuhHrQIBNDO/&#10;VvyiFEAWP2cVyeNJLHS4IbhkxLDOi6Kxy3RRleKrPcaaO5WrVi6U5da8ndktjDjUJ+S/kPFfXezi&#10;Sbyj1ne6hF/0Z4OR0h7PrFbni3XoNed0z+KD7ySkOiGX6bdUcgzYXC4XCkL6hnIpjstv+I8yBAbf&#10;ArhLmBrB7xOX9EHuJdSfyhNtl2QCftyAkHuBPBP5ql6DePGD3MUQ1cOGY9EO3aVwuf3+SPGgp0iJ&#10;IlVrJbtz97K9+uotu/vSVeEV2+YDlhVy6FuhiAynzpITfNHh5V+CVHb3x7/0spyyB17AbxXo/ITe&#10;KQuMnuIeTtBPXKrH5LIox24DvCgeiuc7xz179PFT+/hnj23YFh8NxPNdPSdZ4AvdS2kxfMcCWdAE&#10;81D8zo/iG9efxevwWkW8XK3UbHfnkt25cdcu71y1tcqGjVriz2PpDkfSF/rit35RealsyisQP9QV&#10;FOZZe/ZRM+XodXTq9vovgQdFmP+XH3cZ+b/4nb/iR74v/n0avD2yNvD28FDFjRvuUhyM+vxoUY5u&#10;WZPStyKeWy9Ydbdso+LAplXJwsLITk5PxMNDlUHPZnKYlyJ8vUzNJaQiB7UvL4U9w0zM+C7lCmDn&#10;eI72RvaVKmpBX1jgoUxOSqZFZTwQz5J7Acvw6VZZDpH/BfwX+ItA/ELHwTe6Wibh5ScXfo+18C5B&#10;0HoKXEpP6HzvkOKA6X8A5UgSIyDiQWaBWQwl6jolL5TF5+zG667C/ZdVwv+nZ7KQdN/j+J/uUnef&#10;c2juIF24UJhIb51auZyzeqNozUbJVpsVW1+v2upq1ba3OSpzVbhu165tyd2y69d27OaNXbtxfUdh&#10;m7a9tWI72yvubmw0bH2jrrTEC/WS1YU1jYO1unSMDOug8moozhpHcm5UbWOzZls7dTcmu3xtzfHq&#10;9XW7fmvLbt7dtVdfu2IvvXzJd2n1nVpv79qdl3ZUhnW7eqWpcjVVBpV3q2gr7MhdZZc08WRpJn2M&#10;OaHGcGGeORLzQ0cYOFrMUQ0XrSkXOaKrkIRg6F4xp0j3UvtmEjPriwTLl8nvzpKfNFJgBEdo5Jml&#10;n90Bwr+4Pg/ZvXnGyb/8FP2PI91KfpFTFj0LFwRNxUXMI+N68R/I7vu/uJMga7rfDHi6dFRQ+TIs&#10;t9MyLEKX75+P68+mIE87cdF5WG7J5XvL7ZJ+nwK1U7Txovz+f55fIBpwdkeQpeNrbgrTH7TJS3fN&#10;OH38GfWG1j5pW/vozI6fntjZYcc6B9Lfh9IXNIFA3WZcS78oW6RLXuRIuZhi+IvV0sQKNXZzqtgq&#10;H0GLr7eubllNMiEnvpqV9ZTG1JivS5/Qw1M9DPLBIGnHCgivR4t2OKzYofSakVWsk1tRPM2L+CBR&#10;dzGaLZVoF/nhUYUlfiSdxIeOS34f3/2X6hNudnfuD4j0ApfvhOvh6gPVQqmwQu4r3iqPSq/2CDM7&#10;+iQw5Lvii3dYc0dVo2j+4bfXuyx9Q/oFu7JpDkPK5e6RlQY9zzE/HUVVdI/nlZmnJbFuJQl/P2Em&#10;svCbfDgYRn9qbZdZZnWOVa1UFIf2izbnAZ938XhGX1kifjv4eJ6w93msNydX1DHnd4+Ruc9DFv78&#10;7eXrF/kpU0J0N7UW/6NX6D/NmUUvOY7kY7I6KdtsrJbnpcak4GvJb//V+/bBewfW7Uw1ZxeVSYDt&#10;7m7aq1+5Yxx3+dLrV2xd40BjQ2lK54M+nU5pt4xmfQ0I1PwrV2SXqbxVmxqbVkvWFI031qq2vtOw&#10;LY17m5fX7NKNbdu5um1XbuzYpWsbflT25u66be5suLu1uxZ4ad22/RhO+YXuv7JpV29pnLwdGAZn&#10;cu9ecvfSjU27fGPLjet2rq/Y2m5FZShbfU1jpMpTWylZqS5dnfc96m6M5TTBVx3gu8CYF0RbetsC&#10;avNl4xj/cZvWJgydwjcjMNOUXfMHv+n30Pf5SIV5yozd0s7MPzr/+V89sIMnHd1nDlOVXGFdRW2I&#10;YZobC6DjUhYlitGm6HIi3Lp82V77+tdVx2t2+aVX/dQb3kkNndNy1pe+vWygBj2AUe6s9Cqes4ru&#10;L34LiHi/GJ6P4/4sINoGD/9S7gl1nd0PjLznJVV7JYx1GFD39S+92/H3jT7YqmkkZ/mgsJghpFlk&#10;vqE4bvQ4G9tp69Q+ePuHNtg/UNxkoEYj0M5Kn/T4ITiUK8ZYPi5wG16ifyU3CpJDuVLFxuKh7rQk&#10;+lmxxqr0qNe/KdpftWJ9x8a5pvqjKqwJeQeYvQfk3aC7IjzelwlVEqHqk9c9DNQk1akb0l2l0x1k&#10;eADlCxfe9qoLiJXRpsIjFDe8yGCi4HodhTFqRRoAsi1OK0F+CnWdTk3x1JjLin4X81qe5Q55R/5A&#10;hPE/XCXs4QHL/sWVx/S2x5/+60c/LrlZzAyB591fBt4IL4Bf9fkL+DRE2y3//8WwFAevMIXEuBV9&#10;BNlAkwn9fhb/HCQa8fC4mUVXGLSLBBROh76rcb1R0RypojlS0z+YxbSFDVImo54Nej0b9vmYWG6v&#10;o3GyJxxYRbKlWpS+oXgVoW83M+lbbnTmRmhV67jhWTnX1UibHaGOK/7FLcyQykPxzMCRsuQVtoy8&#10;Y8rPwBSGUSrjUNQBfSVqF8Zo+JPr65fRAA540Tt9zV5/jB+4rDfH2rCeJYLc5A95ggzkecWfQyZP&#10;3MCdMqRr7jH281GSnpOsIL/4gCrisI7rpVeiIZtI228J0HPJhxgkFphuR2zc8C10U8IifcKyAG8n&#10;h4h+AV8SSHTt///pf/0n2RGfU/+SJI743PBj45yYMiKA8eMl1vOQqGPZTf4U/0XPXcAyLLfQcgsC&#10;v6jVgeVWXg4Hzoe9KKUEIViWYfkqyQJPI7uRgpZTfT5/v/ZR5jwkITSHc0XLhNFUSuGU2YSu/WUc&#10;gnYkZ6BrXr7xLQ4uQj1eILo05A8BiQaLK0EvSZoJTIV57lFbN37AEk2QFjPdgGz+jFxdI4DHUl5j&#10;/pEJbKUXfi5JQ9e487qkdFH+BgrG4pgzYFjco+ygcnRBrNhSBnMciaaJRrVQs5KUV457zA2UoAaZ&#10;+x9+bHtPn9nh/pE93TvxF5lsm+3vMEc5Kww0kCk+iwAqudLkiwi+zpjaUOVn++muJkTrN//Q1nfv&#10;2ktv/bFdvvW6Vde3Lbe2qbgFxeEoLIycpCjzJZi3T7wk5lgYXv7GxJ+t41Gq26rLvvxcs01xX13V&#10;U3kUPtHgO+nqOSzKu1bLn6hObEGu8gmHGmQHal8vbSZbosWiCZ+XN+fbNvN4uwcsCzbOAGcHJnZP&#10;U0KBGYSRkPv0F/50N3oi+jTSE9I/PgAvgMc0rdVzUB00I7JUINRIWvz3n9reX5xSS/dL2dGkE0Jy&#10;ww1WVtRn9XJDzan2H4zt6cMDO9o/tSf3juy9nzy2FlumY3wkOX3l+pb94Z++ZVdvXLLVzYbVV2qa&#10;XKif+fKGEokvUE4oO0fassNKejGPcYHbrqm88cUjPqa2HjiHRUv9Bwwu8NRGUsRSizjdOL0sXFQ8&#10;fB7X4y0Qvp9kR364YYJC6Re+DPXjf8WLGHEil6Z5eGlko2lXckZKsvprOFy30ahhx0cFa50W7Phw&#10;ZB+8e2iHB207a/UNg8U8zw/Vg6Ox3X6patdulO2Nt9aFa1YpozBKtRbvdvple/CsZCdts5NOydpd&#10;hU9XJD82RX98Wal6iIj5gqQgfkV2+O5p0InoFVlKDUeqB7sRlcTuq0czq3ZnLhMwUgOiLf5mkNqR&#10;r2T9SwtdjVUGvrAda3YxbFT9i9qJJhBTNaN/hcnOHqqAf5krdEmuwtDebgiqRKbUUXXi67JKuWuV&#10;Us9Wmj27fqOvyQsGIQNNYCQvJ2qkSUtpaFLiO1qqrVRHFpLiRQOVzcomv4KJqRyFLAqyQCj6iONz&#10;WRAhftQpFqPxpzAg3DQORCsib3QtGalM4toNdORPNOhxQK6os9LUOKhBRKh8lvJ1xR6YP5sQWJQj&#10;ZAFyKwtTnrNpXS60Sv6iBcaUAkeIQLO0u2TOtGqDzoaN+jV7/+d79vGHB/bDv/7I/vIv37duZ+RG&#10;M25gkyvbZKyxiB0kWJATIpeoOX1VxsCnVIkja+sYoazan/7Jn9kf/dHfsd//xjfsa1/7qhcr+lZ0&#10;MYY+6FPR4HyypNZV28NznqcQHkR+wpPsrIchDwBdACHraRHc8C/gRWGfN6Q+eBFEHwYsx0tlWi7b&#10;Z5c11TUg0mRhNHhGPavxH+OnBSA/gndoH35uLKjkvf28EzTqdzAqM587HB8du1HhX/zlv7X/6z/9&#10;P9l7779rZ52u49pGw/7Tf/h37NvfestevbNrr9zZsW7rgSjqgambpQ90bSj5R4/mCmUrFqoarzDa&#10;xvgRuSMeVF+uDBqOlZ+JWv/7lnU/PLXxcOLbuzOVB/3LWpWxpL4ei9YmKjdftAdkbZQtuPkv4w/E&#10;vcsO0Qn8OywMrXtVY+8lSdq7yvOlps2u5u3s7tA6lZ6NRf8ciSCGkJ5Wkywua/xu25MHbfurv/rI&#10;/uW/ftdOWmMbqg4Dje98qp0vccy88uPYByFH7s/G4iX4QMEgL7X/+Nsv21tv3bQ33rwj967Cu5Jf&#10;HfVHT+NKK54VEF/daMWceKcchh3oFrHgjjxADizBXAYA4To1pKC4EtLXuNxLYYAi+kJukkc4mayZ&#10;yxzC0UI1PmEALT3+8cORPXl8aj/9yT17++2P7Nle2+4/aGmcU+y89Eu+BHf64lgWXrIg08aijbL9&#10;vb/3hn3zm6/Z1avrktcbaj92SjvV+NW3ZrNqKytVGw0H2Zb+qb6UQ35vA9KlPeQCrtNiwK06eD0u&#10;4LcK6mPG0liUVxfwL3PncwFoTn0WRhCMEcGfzI9K45oVNSad7J3Z0ZO29OR79tPv3NN8o6xxaGR9&#10;6UZF8X4JY/Y5HQRPxHHl0AHjXNBrvph3ecFOXsPeyD8YWa9vWLO6Yi/fecXeeO1Na1Slo2Pg/7Ql&#10;JUrlP8xbaVSysh+VomQcMiZaMFMK+dxgntWvCM/nz/OOuhGYhegPfYMjUdkFLlxe6E59t8hBsW/D&#10;at/616UbXZrY+q1V23ptw4/97Mza9vTZU/vuX/zA7r3/xGY9te2ZEpRuWhTvl8sVH5MxZHYjcclx&#10;jurhJRJHcOGWV/O+I8bNu9fttTdf8p05tm9oYCipr9BFpSuMZ0PNTeH90H2Y7Qb8JloZvIDzsNzO&#10;v9n2WbBQRqgZLJcgxuoohygufrpO6ICskV7Dsdeu4+gplucRNugJMT8IF8AJaSNkcAVcTqX0wmGe&#10;vQgLF3kGD82k40413kvltF5XeoR0E3bvGfrxoDM7PRtbj53vFdbvT63bHdjRYdsNtDkit98bKu7Q&#10;Wm2OTRv5S4Yxu6zwE/94vmIBpvYFzYswWCtXJO/KBc1hJJM0fq6u1hQWfnSzer1m29urvvtbqZT3&#10;lzVFuY1mwQ28i5pPlThylzSL6CMcN+U5et1UM//v/qw/5gbA5+7RJ+FPsHxFasic8zrFL4Pz6f3i&#10;55bvPf/cbxpS3s+Xj3JEWWjHRfstu+FP7RI7R/yiev77gfdolvaL0n9R30W0FL64v4hLhIWfdCm/&#10;h/vDce9F9U1+zdSW0gPkX7pevhdsuSi/c4T7o264YcyccTIP6DY7dvoHwBo/inwMJZ2zmNecVDzX&#10;PuVDvz03eD96eGJTTXHHB3poLN6Xk+RDGCBFWbIcpakOpamO/UNnPxJbY9S4PLRys2TNtYZtX9my&#10;5mrTLt+8ZOUGH/PqGYwBVEJ26ihqDsYawoT5sZX8I2HqPlGC41xFI2zVj/h8R+Vp5VbtSeGKwjHg&#10;ks6vvCsaS5vie0y7ijPNtzHEoO6ZDMya6VeARRt/NhAn8X36Hy0R2hxeWkW1001/Wak7mKvxoZDE&#10;nQ3UlhjRDBXBXckR/1jZ9fFYby5p7ldV25Qmp1YdP7Hy2YFtfvwdW3l6z4qjnlW6p4qNcRXrn9HP&#10;nPhSUtpNzSOK2YtZ39VMeQ+LZRtrDOBj+El1YtWVsl3/ylW7fvOq5GfdNrY2lJpk9FQ6zrAfFSso&#10;XeSsMHZRk99pSfVTPrQrukicgCJXAtnz1D9kdkC0EG7qh0TK0PR5Hkx07L6F390MM3/c5y6XLlV8&#10;jT52ToOXMFJTwccljUVeOl/PuvfxJ/Z/+2/+uf34r5/6vJGTWKoaO7761bv2Z3/2B7ax27A7b+xq&#10;QsmHB5pn+ruK54GMkxwDaSDWipSe5uq8l+h1x/6xEWsGHP1J2EB6IWVhR8L2AXPZHNNf8WpWJxJQ&#10;cixDsLs4ftqesbveaFhR41tRunpF5eWDhmq94nNFPoCoVCseVqoqnTxbGqv/2eHT01N7SOcE0loP&#10;+SWgLRe+RfgCIiwombUBUbP6IeatnHDBDltSd3lnovRZMyUXjlIsTMs26mrqsD+zBx/t2f/w33zP&#10;Pnn/SL1RshKbAKgTptOe0snGW8qt9vQP8pgT11ZtXK3bna+8bn//f/ZPbHVn166+9U3RcNNGar/u&#10;NO+GaWfqx6EKgpHcENpXaqzV0kUJAZwoHf7MVeT5/az66fp5eP7+i57Fs2jH5P5iSPravH8ou5Ar&#10;+Iu5HHKX9yd871KXnEWEQibJILWstqwocDwZ2GDYsnvvvWv/3X/5X9rhd//KyuqbJosNemBaVtqS&#10;wWQZbK1cxCvwCESck+Lm5ZB+5CcnKc+RaK87GlmrWLLNW7ft1Tffsn/8X/zvrFRrWH37ustj+g0D&#10;Y09RaQe9ULaQxxiu5DVj4v3ZbHIiVzww/VDleKInenrmQPE0/9R8CoM6+qkID6uBfRelrKGRB06J&#10;yBuXgqy1sJ7hd3UFz8b6c4QsgBQc5x1MySLGeXnzHFCGzLuAF8R7QaxfBotUor8Dfv10LuCLDVAQ&#10;dBdHDEf/Bi2LJ91YWD6hu7rH61GnRS5gVn8ePtAN98MhkgMKcwPKTA7MxhpU+h3pdsqDa9YYxiM7&#10;Pjq009NDzaWG1mmdSu6iP+RtZ7su+VJwQzbmS7vSBZrNmmSAZDjvDyQ7Br0zGw9aup5YvSRezbGm&#10;DC+rKICXDwfZDU/JrwScTxkb5VJmuBPXN75xfwD32Tl2UGBjmJLcVb/PRjFuaE5cucTz3RI9bZ4T&#10;KGl/paixg7GUnWk9D90cafxl3lssSu+MIka7SD7E2igu9gnczNKmvJO6BnPeZwn8Of3LDzTmUXeV&#10;THoXMrKIvJvyEbkkF7qywtjYx7uIZzJ93G03snW3kEskGq2CxIQe/Jf6VmnGznGEIZeJqXTlQBPY&#10;KQAvlFUX8DsLafz3UfTFO6hxRi8MAXERi4fC9bA5EJhuLLvzyBfw7wG/Sgt+1v0Xhf9qvfHpXJev&#10;zt35BQk+fyuuf8EDCYjyAkRousKuQQHk651kucsX7/5FrAaWnBTYPEe64WrSgBtfXSgOwtjTg55B&#10;XnpIMILccEEvoeqDQSiY06UdwThTfsYkhC8j+PJBrmO+Lpfte4Vs55thjqMxfXvfFaWL21B67DhG&#10;fNyq8sIwi+kwAjcGZNdrJcSnWF17HVFqNWHuDjXZ69vDT2LXtOPDjrXOBhoMNNHWRIQJifRfVYsB&#10;LKoYoHsYqclFXeUF79DKtnb5VdvYuWnbV1+y1a2rVqiu2Fj1Y7FgoPSY3DDh8gGMBL3x+M8kV/+9&#10;7RjUdM/LiZ9dbyrqg7piVGNgm2mA98GOl40SOAzmGlT4SoPFK3aJGmsC54O38mZuyriKTZm7GboR&#10;ntwwEMoG/4T+XKAaUmExuMnjA/VkGRWuZFQrWhV34Wf7UlVAg7xoRxMQX6XVoE4Y92gP4kU68sv1&#10;p5UVdSNXyIyJMC/CUXo4woZdAhjAi9Ie/LgLYmLsokm6Zj6aUlTjXP9R0Q6etGzv8YlPYh/d37ej&#10;vZaUqDPlNbbmSsXWNxp2684Ve+Urt217Z913FimWeNEjhUMTLhaY86CKXRRvuFGIS3nKiIzPap/o&#10;P6N6yn8Bz4EzEXSO614h/JV6m4adc0SQHJzmjOhSS1GJiyLJl5vIkarSQ+lFRtTVN00rFBviX5S7&#10;ssIa4umyjUYVOzyc2Yfv9+z+R32792Ffbs8ePxA+7LuhWl+sNB6JvpAl0jExbOToFo72XN+o2u6l&#10;VVdIR+OiDYd5a3fMDo5ydtaV3j4o2XDM9r18vYfyi3IfNRG1+2IpLjV0gw3RraPzm6KLfoua51d6&#10;mhIr79gxRJEFnwctpTSgz+gHUa2YyxVfyftJWfJCtO3d4eFUgb6S3/lS6C5AKs6dQsaEbHwgjupC&#10;aK3MsRjEDAkxnQ7FtwOh2gL+FdLHlMvdjHcom9OHl3HpvlzSxQVC4UpXQMTyn+4t/5aeclw8tfR8&#10;Fi3FCDekWUw2ggb9RgYRK7XDMi6HL+XnZXaP0ClB3qyuGKZhlJPGAKL4oqhoWnTOgdS1WsPH3YOD&#10;U+v1+h7FDdG8s8hLfSiaYvwrMG6wU5bCChpzOVLVX8hpksmRgPBSp9MWn3Ds54YmkPCUnsyKnxRa&#10;b0v8ydVNX5iUH3IgHSDCGEe4XjyLP7vy/wuIe397kPJedv9m5fGFYKcZaFiO/yOc8RbDd4zWuIdU&#10;iF8C+jHdd6NnuWftlu0fHNhPfvJj++53/tL+6oc/sB/9+G07Pj72xeT19bp95Su37E++/abdurFl&#10;qyu8EBWPFcCO5FFHafHVKH2ijhUNMHgxnrN7GhPU8qRkFWGtU7ZqWzRyb2CDn7ZtdDT0lxCQopdW&#10;LmXyF0nqazcQVlW5fr4Nl3/nQJfQxEQyYFAcSTdivzQMzYbSoyQfV1gwZfcCyROly5E/OelWRehX&#10;tMyxtOVK2VqnXeluPbW0dC/paxQO8mcMdkNaFYw2JkPaPmQtmUuWqwmGw77zQK/XVZuP/MMhdnlK&#10;X7EpMk86r5EAizDwBgv1npfLhKjSAvyJuX/uZjRwDjyIe/OLzCVfyp0BjU7fJdeBeFE3jOSRDaWy&#10;xivJAOo5HE3sqXQcXtoXpHcVVWHXAbmvfoudR9FZYhGpKx24PxjYBONW0V1F4wAv80vFsvwV6Yjo&#10;idB0lC/qE/m7yyIH47EbpjEGxBgeeAG/VYBuP6vpPTxoCa+PzcQXXcRX3Zoz9MRPnbE9e3hg995/&#10;aE8eHPjuBBqtpT+JT0dDiQ/Fhw+cLrNkMxpXatnPLwTwSsgy2BFavLJzRbLqll2/ct2u7V633Fg0&#10;uNezwfHQcl3xPLunTcKQK1KKtAMW/uXQvw14Pn+unUNpCy6WIlCP5S/mQfrBDck5CiYv+bfat/ya&#10;WXVdcm5b8+GSZJimfLTbWbttffEpOuGkrzEim5sih2lfgDbGR++6ATQ/uT5b1biCQTl5FksFW99q&#10;6mFmykEP+DA7iJLq57ITWKrEBfwG4bfYzi/IiqBlXIagKUEmWOJIetFH0vcUzn1fF9DYEojRIx/k&#10;sR4Rc/uEUJnI2F3WZ7gfL1CyMKXG2go/d3UPGqVgylL6jdwidKx5UkXjVS0nzFu1wcv0gtXk1psF&#10;NxBbXStp3lbTvL5hu5ebdunKil25xm5rHLG5bXfu7tjdl3Z997OXXrksl53Qrthd8KXLur9rt27v&#10;2M2b23b95pY/d1V46fK6zwV3dlZ919Ht7RVbW6/Z6mpFOljZGo2iyjGTTj1VOdmJiRcQfMkfuli0&#10;ccZrjMvZzyv5vN/vA8ldwPPXHvCpwF8Ev1bkJfj3fe7zhk9XOFovwsLN7meOv3g5/8jnB0o3JZ3K&#10;8Vm/FCMgrhMu7qer8APnw7JfRkNxNyCuM/BbWb1xgYyvuKJN/CWc/8Kf3Zk/48Oa/sVuVqGfpx96&#10;OjoCmJ9ofjHOWb/Vt/Zx204OTvx0CnZQa+2fafzSHJOPSrJipCxIN+kRcTPKoUHPI7hhnvyc5LG2&#10;uSpcs53L226gVlvlg1LkiJ6inHo2ZsHUAhmlMql0vKD0xFxuFcSNJd9Bbb+LzXfFznx9uai0qMvE&#10;OEK7LF2HUnl6klX4QSC5vxx+lZgp5Yi7/ET4o03cv4jmQLOxZuMyGSGp+jF3YX7k/ai/WGtVG7P+&#10;Lsjn2E9uZEXJ6Gq/palPX+2jWkrHYw2hpHCMOWI3JXPX9RZvVaH8xB8LOXrK25/3CdwtBj0yb+DD&#10;OPQQ3+1VegutSRzue59Tfn7e/140L2/45RGk+1zGHPs8pMfCQ2yceHYO80iC5P9UWBbgmXuu4fo8&#10;lLoTQg3Cdf1L5RkOhvZYNP6DH3xgLdF9rV6wnd2q77j5+hu37bU37tjKRlV0qjbgo88ChnrPlS+r&#10;K26WvdIGCRfqWk0t/VtzZOnRGElXqpqz16pWrVas3qhq3KnaSrNuG5tNjXtNuQ3b2Mpwu2mb2+Fu&#10;SP9DB1xXvA2FrXGkp8avNY2VzdWq1TlJR3UoV/Mav1TkoiinyKIkCB8yv6Y8agfKSnEz1+ltDsv+&#10;zwYedUTOeAg0hh6LzhA6AumHzIEOpQTwcVpnYid7Xdt7fGTv/egTG55B4XoWQUAKLsfU3no43lep&#10;/UX/rMTm62qPq9fs2u079ta3/sga6xtW3ti2CcZrSgXjTqa9fd7byKVelAdAxmQFdXfhfc6nfzyC&#10;39sn3X4BcJ90U/xf/mwK/EW4gLlsXXJdjwO5FCI6ONaYEDCzZXQ5oGBdKEB932m37P6P3rbWvQea&#10;p02thOEK93ggkhPdZvkohTQ+wS/kqx7xtWfaeaT8BxJOxZVVe+X3vmrXbt21V7/6dStWajar1CVj&#10;WOcPWZN0TW8nT1694i70GLLHNy7wsJ5Q5ZIkD0moscl7npvxn3+44SfluCKfAM9NiMwhDVwok7Dz&#10;kJ5Y9s0hBb3gFoEvDP4U/GqxPgsWT//N0rmALx4Ed6WeFW2KloNHMv6AnjP+CQYFnSP9f/JFaNKd&#10;QPiFnZ1H4iLpCrmxVdnRWnxeLGhuI14rSh6UNKZpKLJGreS4tqIxpEp6bHozkk7RtfGA3dR6kh1n&#10;dnZ6ar2OsCu9Y9ozdqf1PGbi2anmSXzEI7nCC2rnNR8Do45RP/cEpPHxOQxehWeztkjPqx3iyFGV&#10;T8/6hge6ETyNh1g8o2u8wjFrptzWBcbyJewXMJKWPlmSFoXeW5yVHRmb/JQBoa+zuuKlvKVDYPDH&#10;s0V2jlQeIwx7VUZ2CQe9rGxiwxx6jJ+1epUzx3tM9Y50LP+w1OsWcigwFTV6Uhq53Awz3QV0uefX&#10;2RPpQfKFVtzlWpDcC/hSQBr//f/5HdRWlnZQq+muiMsHQx6CJILY5uAUAjEBy9SS/MRdin8BF/Br&#10;AAuJqO1ACDToEGEdV4tfhAdEfJ6cunqJIItFjBDk0LAAc2MXguwkpImp/H7eMq6E+azQ0O2S0mXl&#10;XdcS1pNZxV+WxpcKel7hcV+C1NMLAYvQVWAszitLr0WOHcZUHgY2DYYzw/BoXy7blZ8J+xoQNOHu&#10;n9pk2LcqX8Yp/5LKdvZ0bJ2Tgb39vXft4/cfWveM8+/jaz2MvagfL23KYym2GmCyWihNXqmONHRr&#10;YqoyjhQ6KW/Y7/3p/8ruvPZN2775lq3u3LZJqWY9tlJXyXz3NAYWFHgUZw3C8aJCQ4jap6j6h3KQ&#10;Dar+dVUMXij1/hKYQZKdLCYawCcnwo6eP7BS7gM9e6I26KjgfT1LO2KhTdtnbRWja+aGn9z8v/o4&#10;9bPf5xm/Coj7uLqF8u8192mjJxGUEvECcEN++bPuicERyIoSbjbjSzmiMJSkPHBGeZrUMDmROiRc&#10;DMVRr+wZjCk12WGXBl5s+cts1V9Taz+m9Ufff9eePTmw1vGZdc56em5gdY6zrZft6vXLtr2zaVfk&#10;Xrt9yUoV9aeUozG7sEgBmxVVRxZevM66Js+smln2XgWfOM/rCI0q0nykvwB6GAgDzBj/fAIrdONH&#10;R/gdHice/yL+RP3BjmluGKs2Dvpm96kwQONM9+mEHaRC3vClBi9C22d9e/q0pT4f2f7hsR2ftO3g&#10;oG0PH0ykHJes3y3boC8ZNC36V/QYKuRcngz9a/hqWbwner99p2HXrtftla9s2Suv7/rCULsztm53&#10;YkenE3u8n7fuoCSaaQrrqk9DJLOmkqgc8LcqAj37Vsaz9IICOtJ/jEV0hY0FWBxMrd4aWxnjAl2n&#10;HdQ+D/A8yU0Kecjxme+gNhbvjMsFGzbUhiVNS4SzoiSRusKPiuan8vvCoIgeVdf5Wv3l9J7Rvoep&#10;jjYZ+C5qu7untro2sJX1njVXBlYutaT/nFpJPMXxVMi/yUj5+NpGMmwQXWQ0gpu++IE2yCuOI6T/&#10;GWO4oVvyJIX9HKYIkYK7yJSAzPXr5TDqRdpZGGUhbS8Tso/rBIoD3WbPgfFc9uwcKEv2bCY/CZu5&#10;8Rl1iWfYlWmqsSrqriDBbFoVbW/IwxGfGJoU7fDwxP783/3Y3n/vgR9He//eoSZ+muwMJPM1kQkj&#10;bVGd8wt11xVGBcjI8dBGI2TgxBc1+Tr2+vXr9g//4T+w119/Tfi6vfLqq2EIpPGLLg/5v4yERZsi&#10;D33nFtoWGtAPnRdYfubFEPX+24VEGwm4TmHL914U79PghgE+RkS9aI8w+tY9tQuGZzGeQ++LunPP&#10;jdP4ZWk8fPiJ/Yt/8c/tZ+++ax9++KH6+kM7PdOEvjS21fW6vfbKNeFVe/mlq/bW713THIP0xH/S&#10;hVYaopXxsbVO99WPOV90hJ9HogMkkH8NLrnZyDdsvdu04pnuP5KcFfZ+dmaD73Yt3xZHFjBuFN+p&#10;3HzthstX1xiR+fVEMtJ5IAFpL+o+96v+3mJEZWFS+lW31LF+vm/DysgGlaGVrlRs/du71ri9arN1&#10;yaGNvA0LktXFsc/xC7mKG112z8b2o7cf2vsfPLV3P3hk77z/yI7aY6H4SvIBKkTmwkQSt962xWLB&#10;cSoZX5BuVRarbG7VbGurbm+q7d766nW7fmPT7txZsUJRY78vEgydZ6B1p2kqIITO+XIuIPIBkELz&#10;hc0szO8nmMuj4BdgHs2v42IebR5PuAgUKB/VEFmI8V4utyZ/zY6PB5INffvzP3/b/tv/9s/t6ZOe&#10;j4OlUkm0JVnLgol+TgGqn7pV41xO9wtqB45BW7ObNzfsjTe2nJZu3rxkd25fkRxh18+BsmWxV2Vy&#10;mQgoAa/AUr0l23yB2Mud4l3AbxPgO/4yyomeEP0saM1vawyOOR/HjRSgDQ09B/dP7NmDA7v34VN7&#10;/50HNupLL9KUgxfQbkAr5EWPH+vnz8c4DnlKTYYSlI90ZdEMx/uwQxjznoLkD8ad6yvr9sdf+1P7&#10;6itfs+KobKVh1VrP2nb8geRaTxrTUPQqXSrKBH0vFfp3AmgBbwXVn3Gc1qdt1E7UiUVNjeFpB7VJ&#10;eWRjyb6zfMt6N0+teqdgK9clk19asWlF7VjVXFMK0uNPntijj5/Y3ieH9vC9Z5q39q1zgLG/xhHX&#10;v6J/XEzBi97fulCnDKVTDNW51abk/XrZXn3jrv3xP/h9W9msuYIZcxyNTew2zGJtJkEDPu/2TxR5&#10;AX9bED366T6Y67wC7yVdore4Hw9PwveZrE+0nXSehM4BGho8ntAX1j1Xxh8Bacaj82uXKZqLxCV0&#10;HPMN/zBJ4Lv4kr3GlDyDuhKY61qMQ47QLHNCdFCVy4cfhfs4GWnP60ieWeaRBklSPqHKy8tQj6S8&#10;4COecp2XMnhZuJ/qlpVP3vhIjYwpNzvgsobD+hQu8SXbZnF6QXz0ByjRKAIJhONlSv5wPVLW5ucg&#10;3Yfn+b0ozu88pDo9XzfqntpnAXO9c+ne/Mmsnf52IOWbysd1KuNSPbJoixB86dnn3QU4zz4XztWC&#10;JrIUvQ0C4NjMI4zQtEMYkJGkXFpTI4OvyzLm68pR/rHoWWw56o+s3x64MfWzh8/s9OjEP6RqnZz5&#10;kZ7jHsdSlq2Sq0uNjPTiB0dkGQlclojXJ9L/WRLig+Ch5jaVRsWuvnzZdm/s+CkH67vrui9+Lylt&#10;dHaxFEi7FlWgouQIc2HfFc2kB/Mxo8rsx30qrGc1+9nZmv30YGqnuVV7nL9sI80xRqwTi2djBzUM&#10;GyK9OEFC2rfG2s8fohVSf8R/JFLkmXWQh4Y+F9TjElf9McLwhnrpmo+mWU/qjqY2GGMsnLOh9I+p&#10;4vABOEf21acj25RyVxl3beXoA7Oj+5Y/O7bi/idWHfZsq31o9bF0DOVdJH/lN6WtKRmXmpTxG0u/&#10;G6NHoM+ov1RYK9YxEq7ZytqKXb562ZqrDbvCLnc11icwXHYTFfn48Cfq5DSqpMkhjSWMA4T4hzh8&#10;3KwoSV575MxNPu64X/VNNJ/uUtYEC36gHTNvdp9r2pTgkCPyM4b4DfxQKnzAbuSsIUp/Oz2zT+4/&#10;s3/3b35sw/7Y1lZrdu3KpjUadbt7545dvnJJ7a46FwdyNbYV+0rKB6gMlPe8TBnokrEsjK1AxgvK&#10;wDiX+TNM5SMJdtEBoJmo5xIu5cE9bxPGLPUrfM46EWGMu/7BlvdDlNN5a5HlHJI+MNcL5v3z64BT&#10;sdoU6vJSOR1TKD64H4nWGMMLuVjfL05rNmzP7ODxqb37V5/4h+c/+NfvWX7Eepme1XDr6yxqqtGE&#10;HdLlFy/PpC9PxdvskLZ1+yX7o//Jf2KXb922r//Z37NpsWz92qp1lAdmGRwmx2k6p13p6PQDpdQ/&#10;d1U0R/lpbi+xbqY2SA3Ef+IA6c4vg+X4v+jZF4V96lnvvwgN+R0wj0dYFu5HdZbyttEoWVkBzOeK&#10;tLtkBXIUoxTfxKIwsn3Wpv7P/0d7+//+zzSPG1m10yEBk9AUeephNU6s6+tPDQRt0h8l8TC7EHX4&#10;IFHxJgobFNTecm9+7ev2j/+L/62tbu/YzTe/6jKLA/84jhhZl3ZQQ24Edag8tLlcN56RTMGgppDD&#10;KGaoMWnfYjc13rcdKW7f8pOnqtepniGurpUWH45H72Zl9jzk975UfRLPZHwPhFy4gAv4YkCiRt7t&#10;6B8+p+FwQ6dY0DRUnWIEEgLvpPdTGKV5GDzlawLiMfGJywjxb27CuKzn4D8l6bte6trnbOJtxu1B&#10;v2O9TsvDJgpj7XgsfYR7ngdGaZo3VVijlAzA0K1WHih8auWiJLCPSRpnGfel33ASRJpLuu6j7P3o&#10;S+dFUgRVJOJk/BkO4ay3SPeRDJlKB/TasjGOxnDij6XzhcuGOYqnZ8aK6x/0KrynMT6NP/5xxrhk&#10;p8cd/4B73JO+4jKuZLVKk6L6B1ScZlaqaxSRTKSRGGNj3I4dIZHL2AgRv1iWWxj4uDsaY8sQ6eWx&#10;g5Dc4cQT79eC2hEjcYDKKl7UL/yUMYUBhCfxlWJ5AI2X/A64WVpJBkYSF/AlgYz1fZXkF+ygxgtJ&#10;EUMWOR5KRJIgCCVg2U3+C7iAXx9c0RIJ+fepuZGQxTdNljQg+CREt30qItdfqqKUzydDgellq7sR&#10;1aly/vUbL16FcU48O6JJGEvos2ParKDr4oo4RG6hIay7a4VVYVP+FUcr6rq4Hq7u5RwJX9P1iibZ&#10;elZo/mzdn80pj5zS5agn16wZzBjgfHBTjTUJx8ilyO4cRV66lmxwxpEPI3v0cM/29080oGpw0ODJ&#10;5B8TNI5H8SOdfEc1JmxjR14YDBVvNJ3aUO0wUnY5DUy3v/KHdvXmK1Zbu6SBaU0plDTp0YDGblwc&#10;/1DRIMwuRRqE/JhPfjSZfiy+xgJoKBi+TbJuMqAaRzkJOQ6O3TLYLcoNolQHjtWzXFtljgkl5eRc&#10;/5LQj91QPHYbS8jxPLxgjmN6So6ERxl40SElHFy69jD1vbuuK6iw3rZcK4+0055cFhHYcQ+lwhcU&#10;FJd6sB0qx89hiZ4MJAl3IwphPKcygoqT9xffypXmmIr2JsoTEmXOjGW5cKqGB0tSKKhvblKwquih&#10;VhQ9SIGwYcGePTi0n//4niayJ9gExo5rKtb2btN2Lq3brdvX7MbNa7resEodulU5Nbt1HA/Ux8N5&#10;v0f7YnQsGqEPnWekvKm/mNiTrvcn/2AMlf8CngOncZRaufw5qn8daS+50H1GNyI89Qk/PeO7/0i+&#10;wOPsrij5Mp3W1S81Kb41GwxqNhyWbSJemcyKxpz5/feOhIf24x8/tB/98IF98vGZnR5Vbdhr2mgg&#10;OTJeUY61jD94id9Vv58p3Y41GlNbXSvb7bubdvvOtn95v7LWVH55pT2zs+7UWu2pnZ7lbTTixQjK&#10;JFiREqA0TTwmhgH5ApUvVV00OTeJXlRnDGB5cakZutN5cZSzEsZpUnydtaPVPhdIaeEqaUeOiXDE&#10;UA3DNNFxYHTHWGWG7qMHUNuRCyqzUDVQV6XaZH3Ip4aUXfHrtZGVK+ql2syqVfFpaWzVSt+/vPFd&#10;fBSXo0HYoUdSSu2hvlUa5JFKC52oVGqLcP2OxxGqgBGX2JkfmsGXaMkxwiLWc5DR4zKq9o4hi0H5&#10;/RoXb0ozq/M8H8qU/Is8AwHcSCvG4uye+8lHws139yRO1HGKVZFoCvNo5EuhMLN6vSTM2+ZmWXTY&#10;s4ODExsPOeZBT9Im+bLiaaKFrFSy9BVJootiaMP4T7uOJyPrD/p2eHho7fapHR0f2PrGmhusMUZU&#10;yuxMqPS8nPF8XKtsWZXgXx8jxDup3sQjHH/EzSJ/CrL6/61CKsNyWSi8VyCDdP08qnGfD1MS1Bde&#10;IYSGcn5hjOOrfI2NuLQPE3YeoHk4roPnSuxip07jy6sfvf3X9l/9V/8X+1f/8l/YRx9+ZHv7+9bp&#10;duzqjW179Ss37Q+++Zr98bfftBuSS+trOfHa2MqlifhME/yKeJoxbDTSxJ/JP4uzeekrMxuSlxic&#10;L71WpDttDFZ857Tho551Pj614eO+2d7UitNMVxCqlCpX8D9yElxUObUbwFVch29xD5aEPTRMSxjK&#10;gw6hJhwPRzbsaHI+UrmbFd+1i2O0K9XQc1QL37mJPMslDM3ytra6bjduXPcjJ05bh75r2GlbA7zS&#10;42UxOh5yhSNMoctSSenyRa4ueaHQ72FgPLJjjvke9qzXO7WVlYZ0gUvqH+hXfQDzqMwc21WpltSW&#10;Q+tqUKGfaBO/OUdALp2ZecOf7gHpWji/lzB4Bwj+p2ETevASZO2qv6Cz0LdKpbI1myu2f8iOex/b&#10;6SkfOei+aAld0fVy/EoTOYIM4Ho0nFjrpOfHhB7p2fGorTbqS37XbWtr04taZACjLJ49Lv2PXKEd&#10;oFn0U/wUC77Ak8W/gN8KQCaOS12Fh1/sLiKfR1DfgZnewY4nfNgxFds/+WjP7r33iT15cGRPH7XU&#10;y/zM+qIHdk2r1DQXEe2kYwCgw2RsXlB66OxzUH7MMdEe2FGjUM7Z9va2fePNb9jLt16xifSnUz4g&#10;OOjZ5NCsNqtbkZ3TxpEe+LsHapF5G0QnwD/UxOczwqTj+AtCyepZWfPIfN8mGwOrbpesul622pbm&#10;z3nNl/JD7yrma1XJr7F0wzPxKgu93fbAx3fPM5M7sWC74Dsfl8WmE81X0OMGw4E1JOduvnTNVtZj&#10;MVWFkk6tNHjB5PSxXIfkXsCXAbx7RR9zXXqOybcASABKCtSFE7IIBlfo6xO6hxoDyblf/9Ezchqn&#10;fdf0UoYaz9MO6tznqBLfvZm4rBuUSlYQ5nkGRZd8iON56lqEyroDu8HygcVIuutQ7lBzdD4mA5m7&#10;uyGssiGrUkXjvoYljNHLZXYzM+kA8lfQjya6RldiTYjdZtkZcqRnpfeAisvOZ2DJ4009rRLpKG2Q&#10;pVzG0bx0dnaHnk1H7k6lk4CTSU/X4tEZLxSyFz6GgVo5ZEA231EF49qlBD0R/Jd+5+C5SwfCPJwe&#10;ELwozpcW5pU/D1mwy9gM1aiBv0FIfeZG25/6pWJFX4ef34vixi89EZA9kdGG55FhSslBztwvWNRf&#10;F1kbeBh6bvITzjgQWWTx/Gn9CfHFoyotP/Gsz9mF/Mbi0aH+OqPYKe2wZY8/fmKHT4+s1xKP9qea&#10;3or6WbNUfB9f5nnhV4nF356fHJUoKxcGEWiUHFk9tFqjaldvX7Xdqzvy161SZ32ZGa3mNIxhPEty&#10;Sok1CD+WSr7FDmriOc8FCYjhWsmOxlU76GpekKvaWX5Fug3xqJvkgMpU8h3UFBu5OW8D/fvcgZJF&#10;yRf+7H/WHxESdVy+9oqzjiv0tXjkqoI03Xd9wP0qMzJ7jGxVemjrNdGOn0yhzgtNTfGlI0A/9W7X&#10;apobFKeaW2KFo3KNlT4vbtWy3qbI5wnyL9s5TRqf5zdhvXeoFPnwU37WedbW1zQ/aWh+xjo0cwdJ&#10;xYnkIk0p9HLqx9HKoc/E/MTT83XjQKcTbi8h7ZHaxFHPOh0oHX5etqwN436CuM/PGwnX258+h7fS&#10;dfZQ5uAyH+XjnhiT+qI/TlvI2ZVrq77r5t2Xbsi/Y9uX1nRP9ZA+N8lpnPB1nphbnoPPuI7m0Y82&#10;ELILPh+HRduovelkxfW1MqXLXK2g/Aoau/Iat/xleRE3MFeQK8zJz0dH41lfvaaxSziZMZ4KJ9JH&#10;5RLGh5NRZvWP2p5mSus6Se98HpIO+ln3Pw3eA542AB0meiWQ9zBp50YM1Eqzmg27MzveP7P3f/KJ&#10;HTw7tWefnEi+QFd6jjVFlRV0GoPmpUP77oiFivqiaJdv37U/+rv/sW1dvmJrl69KFy9bX8pDT1V1&#10;cmdNVG3bHaitnQ6UtMqQ0OtGsNNVVl8PCN9vE8gt6GSRc5RoCby8GWbgcegraEhIG1elg5UUBVmX&#10;KN/XX1VHn4vo5rDfs4fv/NQe/eQdkfLUCgM+YNMDCBXnT1oCHpJfbUc+pM2O7uyG15euNBTtumak&#10;RPNq+5d/7y37+//oP7O1rW2rrq67jtinaHJpfvokjQmxgQT+QNZO4+P3oNHIXw5jDR8FeEmkg7qe&#10;KB7UFXqZSxxo29PRA7rmLxzd9TTH7vp13BLQMhdwAV8UgMMy3shoOWHQquSiu4H+002QO7zFwbSd&#10;Y9HdFY9I+oWbG8g/EmvLZZGo1zLT3IuNCFid5V5Fc6GKxpmS9IBinjVnzZk03q02yrYiHW21WRVW&#10;rFnPWa0qvUPIh8JsAMEpZp32QPrCwHdom/paONJfKFnhchYWlxyID4blZ/xxjqTeXAdfOvp90Lnc&#10;w1jaQH9Dp+P9sm+AonvoceiJRMJAL+akJBJt6KdpKIwjtcmKHdAQF8POxA6fHFvnuGOHj4/s9LBt&#10;Z0d96U7s6qkxM3s3zRHfFU08eRfIiV+84xtLpxpi8Kby1LEJQr9knUxty3iOtot+VClVNQRp0ql8&#10;Bz3ml+oPtS1HgHq5kcleftoi61Pl4/q1XJd9IHMEhUbfU2toBNpI9JKQa9pT8Wi0+HcBXxKAJyAm&#10;+P3CQO0CvniQkQ/KnU+QmHA4WcUgEAr3eWQgkMcp1FH0HP4Q/WG9TBw0UxYBqgrDOK2uieuqBF4Y&#10;kIUxmVw3MgtjNHfzTQ0Ka3I5rpPr5K74s9M51pQe1s1CDL+wcmYlUpMVdmGbSZC7IZzCXYvGYE1h&#10;brhmZZ8gTyYsqlRUeCmqlJeXIXr+rM0xTxL+mmzmy3kr8wVJnS2uK1atVjXIVH0r7YpG4bIGnIIU&#10;9DgaVRNnDZoT2qnStOuvfMO2rty0cnPTStUVG82KGr413KvBNE/XJHbmL1J98uQDCYNIIEML7Ryg&#10;B7LBguaNIYs8aV92EqOt6QcNPN6HUhpUZ3VNhIEazDSrmyMpxNuMec9lmIVnA+MiTlLIlSL0oVBc&#10;f6Ose6E8LCbIgTFpdmO+DN0gQgj4S3qnKVSLrLbQU5Y/8XKaiBZGmiip2L7bgC+Aqc1zFf0vaZBf&#10;IF+wlTDG8IFfaWLMMVR/aFZz+OzE9h8f2v0PH9rjj/esfyYlqli2mvry8pUte/krN+3q9Uu2s7vt&#10;O1yyu4q3Oe2gruAFNwZ4KCfBG5Q9MCbpamW/TvepD8/L4wziLUYNL2AZoCEc/w+kdsIVZk7CaEbx&#10;R0GKmmgAQ83RpCKlVtgr2FkHzFu7nbPTU7N2Z2pt9fVpa2SPHrXsnZ8c2Cf3zuz0RJPqAcdurkpB&#10;rEtBhIcw4uToz75NZ23l0bN6o2+r62O7dqNqr72+brfurtitO3XbvVyylXXRCJPmgfJwA7WcdYS9&#10;PuXCcJSjGCVv3EANFN2qAijHGFzmRux8CI2Ln0DYAsNL0bpm6e7mJafcQG2q+7Cbbn1eEGmJVvU/&#10;OFtcLlrmPfVUSjJHfE6LCncDNaFki+8Cop/TufNvIOkkY2W+8nTQBcp+Uc9V/EjUkTVWZlZrjK1a&#10;42uZrp5qSRxJXqnuSCrDQI8vRZDJGDm4bNMdV6r5IYc8t7lf3Ck33VcIgU5WcTfqqJ9fprCA81cA&#10;DyYEspbxxieMTsruz9MDaYNPY0wEUpyEOFn67kZaHhKCw8OZJMzj+SxJqHZx4w9FYvGRl2GWG4pe&#10;h1Yui7bUTysrNV/UbR3zUkzP+zihvnTZGki6ZBWpQ3Bc00bRjxj1YAQ0GAxsf39fvDKwnZ1dH/+I&#10;i7z3onp80iBd+n4pD5Ux3cdN18n/aXwRfFb4bxOilV4M6R7ui/xRNzfC9nbhUnThPBNAmyHYom10&#10;W8g4ub+/Zw8fPrAfvf1D+/M//zf27/7dv7Xvf/8HdnR8rNTHmjvM7MrVDfvjP/uq/cEfvm63b23Z&#10;9qZ0lPLIykXxVq5n/X5L8vDYBsOuaCXncw5eCDDE+ssELx/7i0qnkZyqj6Xf7Ov+05H17rese69l&#10;s2PJnzNJL4zYvOz0qcrsBnUiL2SAZIGHCVULDw/gKq75v3zHL0SnM42tUCAL7Uz2NXW3quRwWaiB&#10;3SZDvuLTNJuPDJSFxL6GAFLFqHKgJyVnlAYvo3PFma2sNfwjgMPjth9fS1fE9ug8rDoUkCnqE4Vh&#10;CIie4bqIeCcv4Uz79weUKCeab1qtznGZCleXRR+xQB26DXVgkRUjQ794Hl4Q9OlAXXsQ/xIm+qA9&#10;o53nsuAcLD9D84vO6Fs6WGVlYePw6NDe+dkjOzhgwUPtyVjjBmqSztILWfzhK0WeIy8/tlzZg2Q9&#10;0vjTOuWLQdpp4G20to5uTRvxkNDzZ6rLQ2oLN06jwZAT3KftcS/gtwVOFTS782SAzyHkunEaXaUb&#10;3OWHcTwfdbCjV3Fatu5J3z7+2Sf28OMn1m31bdTXnIiElB5p8AKYNDAEIcTT4MdYzRiCvJDrEAWx&#10;cZ5dQadu2MYuGjev37CXrr8sPadoZwdd6+z1bHomCmpLpx+KrzBOk0KSXsL/7gFlXm4D/YH8VKfU&#10;Vl433Z9kRmgc8Znbnlh1V3JwrWjl9aLCRzbM8ZIw5BVHZQ06Qztzo9qJdU56zmbcW/5QgAVKfMgu&#10;X9BFTsKaQsbxxkrdbr50xbYvbSlM5ZC+BvrHaiTIs6kfKecFfGkAec+iNu5n92zccRJw4sWTnmKs&#10;gYpCjrgU0JiTL4ZxWb6kcUADyQTa1nO8jBxJbxhprO+PxsKRY28Y7mg0sTH3he4qHh+zDXRvQPyB&#10;XOkDg6F0U4VxVC1l8Hyl1/BVfV7z+oJ4oyA3x5qQCD2VU3+61j/WKqRDTWcjR/9abYaeoXmJxqmC&#10;6B9jA3YcZe7vdWFJwMez7OVnvE7V82GMxgsDpCHrIhwF6KzkTafS4Re/hTG/ZKz0BV42iIt1G51e&#10;iacxk7pkP/6AzPk0zG9QsfT/OfjMh78MQOWW8d8HflMNlPXhknseE7zo+leHSP25PFISKSgDp4+l&#10;MH8BJf/8ZdSS6+OFeCfc9ADRw5/GrblhnOb9jNXT4cw6x1072T+104OWHT09svbxmZ0dndmU4zyl&#10;X8QxSKzZsd6ZpY2jfELHjqBE0YxD/hPfsQaB7lGqFoxjPa/fvmYrmyviefF5YSq5IZ7MxfotabJi&#10;QXIvNlBjnCT9CGO3jMNR1Y/4HGii0c41FUY88aueRzdOR3ySQnBrSMPPH0g54QJCykZ+8zvnosmD&#10;H4Ezb8hwfR4DMvZLOLHWw2crtDnrUiUFkDJrtyNoQc8VxpzukbP6WctqksHUviTxR+3HkmOxk5Fa&#10;V+kxRtAH/mGdF0M0oR8fLeCDZvwjb81BWEsoa5zgBTQf1PhJKIwk0B9loCTQgtKlfEpAsPAHnWTX&#10;vwSyR8/DL3vM01X6HnHZDyz7Fkj5xxoL+IC5VC74Wsyq5qNrG01rNMvSe0X7FShJrU4bSeSzZh9r&#10;PaS2BM9fC6irf+CmDvQ5a6brsd7DjsTMRRmvyhq3eNENCbD7N3M1Xnr7nG2O6gfeW2TXuOyIxTjH&#10;dNZdWMhd9bbctPMx6B+cz9v/BYV9AfwqfZXAYzoN0q5CBUALuNAQ89fYQY2P0at2djyw/cdH9rO3&#10;P5C86Uje9DQTheZUfqWG7gv4h4DoBHqWndC6apZyvWmvffNb9tU/+rZV19Yt32j6UZN9zZPZdECt&#10;4oZT7NzW03yY8lBCN5gLL03hQPkSnKeS3yykHKJs52GR+6I8Xs6s0JQzSRXXkTIPcr8mOVqW3COm&#10;yzvdizll8Cp0Mex17dE7P7WHP/qJ5o/i5yEGakrCVRrPSD+eFiw3kNLgN4FOoSfhRMRXrtXt7hu/&#10;Z3/w7T+VDllxOYM+yAlFYaCm3LNkYryKsoTMUNm4BhSPvqfk8X5NtJITeigbPXDKUhiouUU18d0A&#10;jQagzKmsuCltjmYX/Xm4t0jmXsAFfLEg9DpcaDShS0MhfvQf/RTJp/0ewsiOdjRUmMZ+zXHYhZAD&#10;0Dlys5Dr+z0M1Ioax6qaNxWJB19MB0LxEdvsT/qaUrFbIe93wqitpPGloHGGIzyTy05pfIddreSl&#10;E5Ss1qhYY7Wq8bJotbLmYbyDl27HO1nfsEQYY1/obgDrns77sK0gpFlylxD+leva3wyprjJoLojr&#10;nKz7+GkzeNw3a3D5JZlPGO2pGHzsrFLoJ/1H/tNnbXvw0SM7PWzZ/sND13fbGn/YVe1w78gOnu7b&#10;3pM923v6xJ49eWrPHu/ZyfGJnSj+eKgScWLBmPVapTdWXnzExC7bU/zMTVVWLxO/7EMJjcmFHAaD&#10;9FHotvRbxKFs6T8/yVb56d35wl+iCdUpULeSHM2u+UcqAR5wAV8S8O4XQBkXBmoX8MUDJx/RmgYI&#10;0K2DEUxygw4lmJzM9C/DtFCdjBEC8SMaFT+5TvYStjMM1KpS7jE8W5cS2lAwhmngihTYdUXFQG1V&#10;KDfXsIn8U989jXB2R9OzuRUhRm4YrMmdG6hV9IwmuZqkzDBa4aWmwjFOm+Vr7mcWmJM/l6+4y/nN&#10;k5EmkWzdIQ16hlGEyssL0XK5Yv2eBlQEPi9gNHCW3DitapVGVQNozWochVaruHEaO5zwslTTeZVP&#10;k1NNYsa0VblhN175fdu+ckvPbVqxuqKJTtH6ykvjjw1HMxsIWXD1M6yLKhsKtOKAPhoCTCJ9wMBl&#10;wNS4r3uaSqp+iseOdMZWpfSVrplI+FdZUuQZtNU/GkEt54pCLKL6OdgalBn02AI2eiwNbiqcwvxe&#10;5sdVbnMMAzW5dDflUmni6y2hBtQ4+gsDQIW7YZr847Fc5a30kIGhaKBkUF7SA1ReBmSlRXr+AhgD&#10;HY3PxbFUAbUdyOv0EgZqqjvIV5hsrV4qSK5CAxOVTm3LMti0p3bujOzJ/Wf26P4T++TDR74N+GQw&#10;s4YmQU1NTF96+aa9+bWX7Mq1XVtdW7Vqrep5j9mGVmVFVpcrLHZD1zSohmxXkEApSSq8LxwQDo+A&#10;xPO6yuER70+ez/r1P3igHWinJR9t5Mh9vNC9WnIRya/z6udCEaMB8fG0bINhyc7OStbpFqx9lhfm&#10;rNUyOzmZ+Y5mJ6dDOzoe2P37J/aTHx3aJ/e6vlta3jbFLms26BWteyY+EP8X2da931Y+x+Ltnm1s&#10;jm1710QjK/a139+xOy+t2KWrZdvYyolOxL9SLjvdmbU7eTtT/v2+VPchRjzsboiBmuSOylmUDMTw&#10;go8Uff2Or0KGUuhF3xip5aXkcmxwTrTLepG/+5CLgVpR6M9kzfB5QWp9/it5NTvKuFzxJIZpY00M&#10;koGa2E73Zo70h+9wKNrnaEI9IBpXHCWSjpXyPoR3pEQz+WDXtI2tzECtPrRKVcr37Ewy4ci/zoR3&#10;kIO+o4D423cVmEomuvGweIwvVfznki9zQfJh4QFZHnUB0uJ51G/x+9R19kDQmArtqAogk7Jrz29+&#10;LyEP0SPeYOEu4zws8jyHOA74I700kVxEIzw1JEG0gcYajXUakRQseiloUlUQoeQxTptac6Viq6t1&#10;u3R53Yb9gT24d6ixTHJUbQdGH9E/ajdklPqZSQ+LqoQju5BpGEf1+z3x0Kk9e7ZnH3zwge9i9eab&#10;b9r6+prHD8NdCqrn9axPEIX+Na+uAZeJSi8WJZUfeWqcStefRiCePQ/p3m8YlrM+l+WLyrQM3Afn&#10;hJ9hgmh3/+qbtoHOWdUDdJnai5eXjIf0Awuw9+5/bD9/92f2b//Nv7b/1//zv7Pvff8Hdu/efWMX&#10;tHKJnfPy9tIr1+wf/ed/Yn/nj9+ynS12GxtpLORY71Pl07OzzpHk4L73Z73RtM3NLeUp3mZrdZUL&#10;vQEerkheVWcVqw00jj5UWR/1rXOvZZ2PTyzfyVllhEE49JfxDYOa0PvY05AMUPWhBb8/hyy++wId&#10;SAIsii41vvpOqqOJHy2IcVqz1LCi9DMMJHvtnpexVMaAWBJiXSWpSo+aDCR/z/wDAQxeSuWcra03&#10;7dqNy9KRhvbx/Ueq/0C6x9R3w6Vk7CbLi2uM04aDscZ4yV6Vg8UPdkpjgb4nnjk67ktHG0gnWLOd&#10;XbWZ4mD8iZplOV6MS34pRX95rTJlN6hZOAmfhzntPw/xfPzSogI/5ALyKHDxJD4943ImQpFR8C5f&#10;iGNAx0tyjp9utdv2s3eexO3uvwAA//RJREFU2KPHbfHnzEZDlVs6E+VGJ+OFPMauUtW8PznOGlUH&#10;w+IBxv2HGKn2lKZ0SGNnuZpdu642yfPCI5VNt9BbRSPu8tKd8qlMouZFvAv4rQFdAv2wcOV05LQU&#10;yAsBH+sVKaSPeGMsmpigo4iXJhU72WvZz//6AzdQG2OcRorIeNIrit/1vLR7n/eQjtOrPLywxjgN&#10;/vWX18oBhBbGGq/YXaPRrPvL5bt37trNS7esc9i17kHfenvSBaSPlTuap/WUowpKGmTgrPO7BpQ7&#10;Gsfrj0s9aKv57mneRgRiwDeyUW5gY0168pdmVr0kubuitlxjeXdoknjiJnZxkoxsrFgfA7Xjrsb7&#10;kbWOOj6WxMtLtR3jieQmM6Ykozk20XevY26r31hyolor2Y2Xrtq1m1dDjGU6HrviMaZ7ob18Ue4L&#10;+HJA4kuf+3s/B2S9vdTf0ef+kgMCkYvegDRHp4ndbJAjChfNFUphIIZxWqHM2kzOBlIOmNKE0dnE&#10;hsLeYGh9YW8wCj87p2peNFZZ2I3eUfEwUOMehmkcrYI/4rObOWsJGm9UnmKWL+N7ka/NMWgXH1Az&#10;1kIwGshKKbpGL+YrdYzLeBHAeM5YyJf+M+kD7KxWijR5MeIGarQDLy+ZoMEbI6HkGbtwoA9kayo+&#10;7rL7m9opyazQrcV3Kg9jL7u+4PKSlA8jdUfsj4SFAWn1BafhIjoisRSagV/CydF/8G08sIRfSnhR&#10;RUFgQcsvbI9zuNzSny94yplsT/PR879UjF98Hf8+DTGc6JfSzirLLyKAHslbhNtp/Ae5t3y9QMZz&#10;8UlGr067+vn8zRPhUflZr5Abu76DiiV3Il375OmJ7T/S3GP/1A4eH1rnpGOjtnhnrLFMv3JO/Kmx&#10;yXfzFqBH+Nij5Bdkzj+VJ/u5X7wnzrWidNRqo2Ib2xsau65bY40Pn81G7PgknuSj63JVvKUk/Bhy&#10;PR0v8FQ3JJ4ycxmm/CMrpOALDNRYb1acMeOo+Dt2baZPPTtSirS9fJ83kHLCZVjKS/3E7XMxuPbH&#10;whP39F/15+e3mPSwrqNfn7m86h96WxxnyDrzWHKPmhWn0kU0b2icnFhdegZHRpZ1zb0RhiNqH//Y&#10;ifRcf1A/8z5BP09TP/oceuHl66DX953UWFOoChlIeCfm1YL+/IfMjvmCr1Oo3Z3+cCl7Vm8RULi/&#10;DAUZewQk9zOB0nsN5Ke/Qf2ge/8tINpaZVZ5+eDHT9MQnTY0T7p0edtWRJvN1ap0No0pVaVT0JjJ&#10;y2deMPvWVDTBC+ZGLygjel3suq7+gjfdVRtLH2cOy07eJaEbqEGn4mXW13xRcdlAzT9sFCdlBmqO&#10;8KC6nHm0G6jFsOphuAW5bpyG4bbywhCdcT9ag7zk88b4NPyie58NjNTRb4Ehk0iHdwv0SUH86qfD&#10;DJmvdOzpw3378fd/5msGoy7GB1E65BjZO0lB3KJJZjQD0XFLtNjc2LI/+I/+vr31rT+yYr0h3i/M&#10;DdRG8pMbZgAj0W9/yNif6Il/UT8vo1/wxz/CwvVC/MZQ/8AsYNkYZZ7/uXCcdJ1Bdu2855ULekZn&#10;qamvy9JpiO0qENFpSNE5SWC8OOr37MnPf26f/PBHGgP03ICjaxUlm0uQr48h8iGBfL0QqkcPUyBr&#10;QDN2tFM/TYXVRtNe/eo37Jt/54+dELtqd0QOJxBNVCbS9Ofgu2y8eh6jqvSEPD7WSCfVuOMu6xSi&#10;ndmMdY1+9JtcouY1BwsDNxLg2eRDTko6ZgZqAUrH7yInLuACvjgATaf3NXPelxtrDoztcAbzDvHm&#10;HKFo0bj427dT0TjFcbkFwyhN7qwjt2dFhZeka5U1ptQ0hhTl5/4s20ltOuporO+FgZruYbTGbmhl&#10;dvMUDxWlI4QrPUAsVJU+V/OTYErWXK/ZymbN6g20Bj7EFrdK/qTTO8JADb0UAaP6CVn3RLgjuqKm&#10;kjLud2nzKURGcZRvHp0O4zrpjH5PD2Ogpgt32XDGhwvxu8sIXPKVosNOs2ykwFH1zz45sA/f+Vj6&#10;7ok9u79vraMwUDuQHnzw9MCePHhiTx4+tYcPPrEnj5/Ys8f7dtbi9KaO6lTXnBM9SHqV5o2cJJRT&#10;24OqmM9PkbdgUQUsqmJVzatL0iNy077KgCGhZK4qHzou5QJVB96NeX+HG8d1IodxVWOlF7tPgtAJ&#10;rtpUYQtQXOhGvwv48gC0DiAJLgzULuCLB3NSCgG1DCGOJMiSYFpyuYuYD5fJqWhYCuCMxTZ2JJMS&#10;aLmarqu6tyqRjnHahk0LWxJ8cUyn5ZtCDNGE+UYYnukZjgGdYKQmJXKi5ydKU0OYjTUQaCiRkqph&#10;Q8hJTYhxV1qVE6WHa2IJQqg46cW8MlW4ysWLfaVZwEhN4RiPFPJhRMJLNbbc5MhPlOZKtWirmyu2&#10;dWnLdq/t2qVrl+zS1ct29cplu3blkl25eskua/IJbm1vaFBdsfXNdauurlqtuWL5atM2r75sjbVN&#10;P96zVKV+RdUVxVgtKZnPhI9db/xLJwX45HcJad8A2hlFg5pGHX2QVHk5cjWOcYlFYl5S8gWIZg2K&#10;qFZRXkzFSrOu6of1uq6FsejEbeXB4O4DYaBfM9ILo6ejt9NawPKaAKWBLlBu1KLC+KFazH+qd0lu&#10;Sa4fqamfv7jK5soY5WCcEwtcSkf3+JEeBmmViQbjaUnxVN+xajOY2Vl7KOzZ6cmZnRy17PDgxPaf&#10;HdjBnpSBh0/s8cPH7j78+JE9fvBY+MSO9g+tddyWEpWTUlSxtdUVazYatrW7ZhuXmr5Y4PQu9AVt&#10;oe84wqK6JkjD4ci6vYH1e0N/sc2uLLQiVu+8CMIfO+NEf9BZ9FW0FG7yX0CC1BruQvf4uMjQJ5pq&#10;RdgBfhcFq284yrNivX5JWPRd046PY9c0jNPOOjnr9XLW7eeNnXiHYofRRPJgWhPNSO0eSpZMijYY&#10;BM+kLwcx8ikWR7axWbRXv7JuL728YS+9umJ3Xl7xndMuXy34MZ+V6lQ8K2kkWdHpljPjNE2ieyUb&#10;jki7LjrQRNiPYsTQSvSh/HwC4MZoE9GglE6+MmOHH4W51SrCjHco4gk+oMCPgZpvQbxoks8NFmnB&#10;4bSy2pcXl2JwdlAbVyRnMFCTyMrEqPeDKid6D1rXf3/eE8joP17C6J5QFVW7s+vO0FbXRpKNGJNI&#10;vtbo077uiR+nfEUTL21oL4ywZijUajfnGS+o/jFG5eJrUPfTUA60DryVgccPiPErCyIJ3GVIAU5n&#10;CcIfrRJRPvXcPDTx9GfhcroB0HRqcR93ydvzJz7pZWkim+dhtAWdoHaR3HdDprzagkmM0L8EVFtT&#10;W15el0tNG/TVlv6SLi+6jJdp5Me4A70zapKFL2qWGB9Z+OO+8lAfYszCUDAUE7HTVL1eN441HI1H&#10;4hXGUpWMcYZcoQnlg5sgvRSnqqkmfn8R5VeA9ORvGX6lLD8r0qLMyBfY2kdJ7zfpSegmupEM+2gf&#10;n2RLLnC86uNHj+zdd39m/+pf/H/sO9/5c/vZz96xBw8eSr61lR4L+0W7eWvHXn/9pn31a6/Y7711&#10;W3IJnuyK7/rKqavJa099OlHfYhzK8ZgV3ZNuo/5kl5IY4kUroquqZFVFMrHU0/i6P7b+z1rWu39m&#10;/SddGx8OrTAqWImXqBqfGRdZDPAFAZV/ibuyuqSwBFzF9SJmgMt0IeOs756mJNEOOIIUo3Nu8jU6&#10;7cJxgqTvL3lXVSnNvtFDOCKdRWt2aHEeItzHcXbOlHxR49PevR47NpI7NKqklV8c+1HwjxI4DpP0&#10;RyOM6JWU4uDyRZ8fSaP61hsYHqvN/Gs++JAyEYIUTHJgGZ6/Bj4rLIUnf7pWoyzJiEV7JzkBZpDd&#10;guV4mU67qPY2kN7y0ceH9vTpsdeRYwFJB35F97x+fdvefPOW3bi5a6sr6MeRz3jE03nXURuNvN26&#10;tWp37m7a1atbdunSijJC/iRZDCjjGCDCD2FLF40v97N6XMBvDeZUom5wKlGAd48uMFBzvwK9tzXA&#10;Y6BWkK494aOO1siePdi3e+/ct7OTjrqOOEHvPgvhZaTokSO/Gc9cY0dvF8bOaXIlLyIL0RFIQcoz&#10;K4p/Ll+67MZpV3evWn3WsPazMxsej21yovvDslV6mqMNmQFEGj6sKI3fPaD8/JZAFx6mDpgbMCiY&#10;sZnd04boRaWRFa+Y1S9JbktnYro8KYyEvPxVqpJbPHtycGqH4mt2/T45aLsxrssjNRjpR/vpgawA&#10;8D/6Lm2JoZt60Hf0uHJzx49JowzssIYRALI3ZLrS8g6Icl/AlwPoSRDZkPxAuPofTDcPmTLeKQwu&#10;9BceoJTJnMZr9EVfj1BcjM3ZGd53RhsMrd3t2nG7pXlS11pnYMdaotfTdkdjdFdzqL7mTkM3Puv1&#10;9Yz8zLPd7Q6s0+n70fVnGRK/0+3pXl/XfTs9PbPTVld+4g6t09M8fTDR/G8kXZUjzCkPO7Ex31vQ&#10;MgA9+zxGYWDQt3hEdD+Z5PSM9CU9RzpjzdWmE3hC6HMPxjZe4s58zGS6oxbS48pHOgt6w4y5Hkqg&#10;wn3OJP0GvvWYuHz5k12ndoY30/wAvwfN/2XhDov7c1hU7T9QSA2Q2jKcBGg0y8DtiPJcxM8BgppS&#10;6r8o/UUpAp6Lq8vPLjdupH7uqRQAfSwiLtwlP16xxSIsAx87sDjysT9y8XFdP2nAUgFiLY8dVzmt&#10;YCK9st8ST56c2dMHe3a0d2xd8WW31fOXeBwdznqgPycEqBcjEbuqotD7uOUFSYWh3hkyZonfJuIv&#10;5jOrm6tuoHbpxq7r/IxnE+maPqdW8hjSwHrMtUjtvIGaZJWQNVl4Njgur+eLdjiu2X7PbJCPHdTC&#10;QE31VL5hfAofMxv3lCJtuZ8/pHYAFxAa28IfboC72T/61O8yhjuonvJyGx2C+YFa3oZqH9+Viz6m&#10;H3UfTZ21H+IWp7zI1TyydWJVzSWgAHZQo10wFsE4jbwgFfool2eXNVbhYy3XaWTGh4eSfaToZaAA&#10;0mkkH0ekKeHJnIwPgf0FNDJZaceagtIVeDXkX1yTkFLMAhatch4I9TvZ7c+OFUAZ/edMQUCSzYR+&#10;GhZ9gKuG8TaQA71qrJiwBsaYgTGzdC9MtRk/oFP0YubUL4QXZEZU1+HQu7P84ukI4+NDDLFjnYaj&#10;OVkfQs+LvBz5KW2e83DSixTcn45OZc7r4foXeYSf9QzWxFkC8IS8oC9qmb85kK/3L8mLCL0rBKwX&#10;BGWJXoT9U7OHH+9L7hza+z/9xGVRTlVHFDCusx5JarwX8mM9lRBmF+zWNSyW7dL1m/bt/+Qf2KXb&#10;d6VjF20kZOfEoWhxWlQ8FaSHDiF6RZfwAi3RXjiUNqEgbmVw7uJzhqwM/l8gz7J/7vAveVK5/T9u&#10;8kXZuWKXNN4VVSXvKhgkKozVPqLkEKyiEZLhldZ40Ldn7/3c7v/1276+jYEa8tznfMHqLg/wxYYW&#10;JOSXQs03FJddc2lZTEWq9YZ95atft6996w+9r/rkh4zg/Rzp6rnEnvCbp3MOljIgv4xW/IMA+Vz+&#10;yJ3NurqHYRoJDOUgbzAOiT6On1fBw9xwjfUMvyZUY988xgVcwBcLkPdOnnMaFbVKBgbtJsoNPYYx&#10;W9JOFM0Yj+FWT9fJME1+jWF56wkVJj9Gafkp68N9ufEMH7UWC4FsYFsqhp/5UUG8k9NzvBNKmONF&#10;V4bsQj3l49qxxszhULeVpgYZZGx6n+T6YYZZxRwSt3vNFJzufgr1DxexxCqHyzDl7fye3cTP/BYX&#10;AzXS9jC5xEee+PsqyQrebPNh9d7DI3vw8RMbMveUDhxxOD0ptbFQ/zjxhjGMZEYaR3qdkZ21Bnaw&#10;d2LPnhzYwf6h76521j6y8ajjRyfzMXpO43qpoPIynk8Gai7hpKf0k4GaZG7Wh+QYaz/kS4tEDZLL&#10;n0oQrjAM1Kkz/ixc9z0d/2XvePS7gC8POAsJfEy/MFC7gC8czMmHCUvQXKKqxUDgFx6IgHWlTtdh&#10;ICWxjbIvpY9dzPzsJYzTrCY6rwtrmtivStFfsWlhw6albWOnNDdQ8yM9CQ8DNT8CVM+yM9oYIzWM&#10;0txAraLJQdkN1PjiJQzUNLQ4xmQJVdKVXhWSCcjEjbYkqmeUTdqznsdYzmYqn8pUKjb8BWhB+fI1&#10;BcYk03FOYRiM8TK3YCtrNdu5vGGXb1yyK9eF164Kr9g14XV3FXZ5W7hj27vr1lxr2PrWhlUaTSEG&#10;dmWrrl2xamPVqk2F1zDIK6n+aiflo/mPFYs5yYKCD3RqSA0ywmwxiPqwcEmdHJlY+kBCMP2hMHXI&#10;ZApSbyZfelZheSkF5OVPMohKkahY20p6fm6gpjbzBVk9F4uokk1yfdcyH7S9USMNuR5fqJwzl3Dc&#10;KDdLVkwBwiSN195hjObGaUvoS1ooSOj4yop3JWGcpjRIhxdluu/pyS2pDyuTsu/qMBupX4dSj7oT&#10;Oz46s9ZJx454QbOPcdqRPXn81Pae7tuDew/swf0MP37gBmqHzw4Uv2XD7shqxbrVqzU/yrPZbNjG&#10;zoqtbNcsJ0XKad5rl9GWiIuvuoccKzIYzRfGeRGEAQeKSqWSfa2ttuZZ2s0n93JTa2GcAO9cwHlI&#10;C5++aJ+1vROWNEiUJl6Ccg1to3pNkANT8dek6gZhnW7JWq28HR6atdpmZ2c563Ry1h3krDfAMEcT&#10;30nexsJSed0GvboNMGzrjd2AgUWkEoZpUgKLJSnihZ7duLVq3/zD6/baV3bs5deadveVpl2/WfUj&#10;KsuVoeJh7IDxR0V51uxE+Xc6ZS/PWLSamzXFW+ychoIahpWFsehZtJTHIE2IgZoK4n49JFTtRE85&#10;ySF4QsLOkR3WiqIjX9qjKbzVPm8gVdpdbexfwQolDKfJQE1ku3iPIhp3VImgd5ddCqfL9HN5kxef&#10;6z4LjBMp06OxJjeFoa1vsstXwXeeq9aUriY9kzFHfGqyw+51fAmpscQN1DBOA5EVFNH/q404+koN&#10;5OgChHvwFYXLLtVQaexatJlTVnaff8uQBXjkhItrl3UuEZaBCN4gmT9D0eniOnnVQOfSXmBMCISA&#10;P5vqspyu/HRCds8XkzEkNLanFw2rTcI/dOO0er1h21tX1YYNkdfUBqK1VrulcYIXa9A6zyLrecHG&#10;jkk13xkUIzSM0Uol6Fa8I7/LvE7Pj/nkWBXKWpX+urGxrnwx1mGnCCaPonFeVio9xB6yz1/IOdIX&#10;galZfnVIbfBbgJTVuexelHcKe9E9IBKBaljIZdcQ38nGdQ7pJCJbdgVhkirB5nziR6poQv7w4SPf&#10;se4HP/ie/bN/9v+wv/zLf2ufaBw7OjrVM0OrVUvqq4q98eZN+9a3XrOvff01u3lrUyKkpbT74qGB&#10;cu1Kx+lLl2GXtbKtrTbU5yUbDGf+0ndCvioPL0ir+jXzdSv3ClaS/Bw97lrr7UPr3msbxmnWklxE&#10;fk2lt6hfGdd4qeA7pUG69Cnku4QeNgf4Lq6jVQKIygXGaWMW1SX7OMK7xE/8X5b+hCykTTjiE/2E&#10;Fxl8uV3Z0j0WPsryN/h4QWOzflIu/EVVWfrb6hrGlOwANhRKX+D4O0G8DBDfMT6rHfggoVKpO81j&#10;uIfxOeXipXOnO/Zxv9fva65Wsd3dTe+rWq2YGWhC6/B2xq8Zfc/ruOQP8FpHoDcerv/7NKaHPZ4T&#10;il9nmpvuZ65HAoiH3FM7SkygXxLGywp0j0ePTkVbey4P+uwmR90VCXp6/Y3b9u1vv2l37lxWO2jc&#10;lI5Df7CTHH1Zr3NscN5u396wuy/t2M7umm1uSZ/GQJbBypG6pfJkZfOyK392WvPyU48L+G2BN7/o&#10;KF6kQlJpvBHfZQZmXHCXF5MldkmclGzYksw/7Nnjj5/aJz9/YGPxQVrU5GXvRP0o8SHeFU+iICu9&#10;IvMOxQnjNI0DyteP5iT9KIi7fChaFs3dunnL3nz9Ddtc2bKpZMzRoxMbn4onWxpThhWr9TU3G8bi&#10;P2UnD6/Q7xKoDbzdcLOg4FOqQtji53fUrr5HGl/1VzTzvV6wxqWq5et6pqHxmt3nivBTNAcsxRER&#10;B89O/GOdk0MM1Ehfd5U+MiI+xEJviDCX3ywIu34tvmXBVDrezrUtu6w5LWN8scKOlhqPJrGDNOVD&#10;tyONKOkFfBmAvqRXMdyII5uih72PRUNuhJaFcpcXhWGMkN1D39MYAvJBnO9IpNjscOa7nA2H1tHY&#10;2ep27fD0xFpuoNaxk9O2G6e1MFBzg7OBdTFOw0hNiKEZBmpunObGaJmRmhukKT7+s3AxTjs4PLHj&#10;047uKT/N7zFQ4xiu/oAd0qTTaCzDyMw/uBAPxG4qKr+QFx/oqBrWQ86opugGGEtwtDU6BC8ScCdj&#10;PrbhxYr4ZxZzEHaT95cvBXQ8Zqi82B/rWYzZ0DFUgIzX4yO2TL/3SRUu8iHkZPwELucCo+UjDJdr&#10;v+8XKd4SeOT/0GGpETKvejXcedstof5lLf+5wlKPhi+jgywoui/LPwUitueXGS6P2+fQnfQLSM+7&#10;C/hzUfd5pCyOQ3Iz8EvxBRKf3Ut9iq3HfY1OdFqUbs6HvOx27jugiZ4xPGONY9gdWvuo7R+MPvr4&#10;iR3vn1i33fdjqGGZigZ/TqmI51xBVa9oXBPfTHj5puzgy+BNZerFpvz8D1fc5TptrVmz7d0t29ze&#10;0Ni1rTQw/mG9KMY2kmeX1/igxhOSboKmI57U/zjik/VV9BXuI9PyNlH5DieZgZrmIO0ca9MYbam+&#10;8i0M1BInB1/ifv6QyVnPIfrUmybLE3B54O4CF8CV7nv9dCXH4+hfMv7CEGmg+ZwbGKt/J5rncQLI&#10;hEmE5oz0RUlpYD9Ybx1bRXIa2igh29SGSLw0HoxpEGWSZ3cUPaOWtaJknK8Kz7LjXJUHRWIH6/5w&#10;oLlVz+fC7BxCmzZXV6ykuZW/kFZbs0bNDp2xlqrkVW5+VGK+wxr5y30R78xxGZbC41YK4L9+Sii5&#10;Ea4yu5v+J8jKlBrWaYu2FPlhMMm8dNRTuTBIE11qvMA4jXUY1pp9fVPjCOkENT0H5zNzgJZZo4eu&#10;/Ze1Cy663XgcJ5UMRuwA3ndeoStZ95m/hH7+p3Z0V/doUz/5hPQT+o88uM+cMsZHhrYcEwEvaBQ2&#10;led5mPP1rwGeJ+mKFrzcIkL6H+DDMyirMCuLf0vWPpjYx+8+tmePDu0juTQ3JpG80yBb1g0oGu9L&#10;OGUHfh5A7/miTTT/v/7Sy/Z3/7P/qTW3d6Vnaw4knWasfAd0ZrngxlPoFegRrOfQyU4jWZ3cUQZB&#10;iSrnnCZw8GQXvxGYZ7TI5vksl/ypDc8BFViOQ8urPkRlB7VqSTJe4VFr3Yf3WMjSBaJjPBrY/gfv&#10;272//qFkxdTy/eyIT2RxxrOLbDMP92knNbGGF99V19eD1Nn15oq9+fvfsq9+81suY7p8KaA2n0lO&#10;cA3Q0pEG8seDngOvhSfu0ijH6UmxUUXQLYwh/swM1Ga5MKrLsaYqXvHaZpkgz9DtAjUH81DkQqL/&#10;F/DvBVzA3yYE6We8oX/IMtE5dBtzDlE4PA4Lyi1ovELTCQM1ju3EKC2M0ZKBWsG6HoZRFO+Vc5Oh&#10;5Qc9cVTsiFbWuIdRmtjUOD3HjdUkt0HSnI7Fa7yHYB6lsQnDKjdSk3+itDBOGw8GjrPJSGmJb8WT&#10;8dG8ygxSB+QVvKlyJxduRMaAzvm4YuBwAz0O9yS/go/F5xjLwdfZfcJC79JYiMyZh8mj8k41hlRK&#10;VdeDi1a2seZ6jz/es3sfPLYBc8+zoSLmJTProTdzRR1o/jwG5Ep3NLHumea1rb7tPT2xxw/37enj&#10;fXv29Jk9e/LMhoNT1UNtIR1pdQV9eWKVovJGn1AbToZdDWYcYc0Od9GO6LbEc/1FGH1LXyO7+DGO&#10;R310IZRP6HqBrwepen4dbug/0Em0Cr8L+PKAk7jAR64LA7UL+MKBk8+ChpJgC8GUxBG0GMh//wIF&#10;F0HHJF+TeI7gND9Cc0WuEAO03Ib861L2t22a35RiuWPTolD34sjOhiYAQnZLs6qUUnZMAyXw5U41&#10;5LEwgGKJUCU/CuQlyYrsvCL0QQZE4Iq/iEMkd6kHk2LYkK2AlH5uWtHAUdZ1Q4NqXYOoyq97BQ0e&#10;7NQxmvZVHg2+LJoUWPTIJnDKg7wYiDFQYaeygu67QZiSL1U5CrRujZWm1VfXbePyLVvb3LTmGgZq&#10;NS+3hg+VQc8oTRY3/U2hLwJpGNBg5nqxgrmV+iFQwCqBvASrVLpGqY7BIx5QEAOh/D4Q8YJBE6rR&#10;2aGN209t0u9q4NcAOdRAN1ZtNMnz+TH5kqiQtvJBjZdLWThuVnhHnp3x/EjtIp3ehro3UDzO0pY7&#10;6+seekhPk9meBuOuytAZ+4uuMa5weKZJdGvg2D3pCbuaZJ7Z8dNj4YkdPjmyw8eHdvjoyJ7e27dH&#10;9/bs0YM9H8gfPdq3xxrM9/aO7eDg2F/en560rHV6ap2zjh/ROtaEBgMLLNonlFOTSpVS9ZArP5N4&#10;jvcYDLp21tPzvRPbPzywk5N29kV2x47lPzpq2bO9Q3v67MCePN6zBw8f2+Mn+/7l9xk7tKhdMO5g&#10;CuPtqW4B1RrqHilVIDO4bJC/gPNAO6EAOap5QEgNeoZtnR10PcHYVDgR73Y6dbV90dot4VlZyDFm&#10;FfWlZMekrLgYpJb0vCaiBSm4RdySJtIV0QUvJ6SGT3uK19G9jq2sDfzIzqvXK3bzTsPuvrxqr7xa&#10;t53dvNVWzqxUaSleW7zVVV8iA1hoK9ugX7G9g4qdnBasN6jYcCS55cdSQg/EUV5YdsHfI9GdlNKc&#10;FPDcWIqxMC8/k3k3XHMRwrItC6FqDVU+DDWl4MPNtI232OcJ3tDugztQyqfSojnSc6aJxmTJQM37&#10;QlFdFPgD4fHdAcRTgH+piDwSAwwHfetL3pyeHtjR8YH660htfmqDYUduX48wIeE4QmQospeFA9WW&#10;L3jnL26UsRcRhlIeLD77Z5E0KAh1AM/xFnHPQXadwuV6snEV4OlnmOJnoBY4H3f+9Hm+9lh+aykt&#10;L/t5jJcN+EXj+Of5oQuKVme4Gquov6dPW8AjStyZA2AMEv3kkWNhnKa5mxtNshvabCKqmdZsbX1d&#10;Y09BiIEmLw81rjEZ0fNuXONZ096xYxKTr1i80aRIY7vXUfdip7SZHRwd2KHw6bMn1m6furEaxrro&#10;tbz4g4G9nMLFF0+6TLDs/5Ug0vrbh1SGVJ7PwkQPuMlQnjZwrvZ7Gbuo3XiROdCYc2I//elP7Uc/&#10;etu+/73v2Pe++x17992f2sf3PpCsOxN/aEJcKdily037wz982f7wj163r339rmTUNdveaVizKW2p&#10;oImqMMcim6mPc+KxKTvfDW047Bs7g43Vt+gL7HhC/7LzQbVbtNKZ+P7pwMYPuza4f2bDD7o2O5Zc&#10;6ksWsauSaBK5RL9S9rQI/fxCgbeA9/95SNd+P7wBisujiBAMIPzll8rm+SiQBXf4pCDhB237gqhG&#10;hBw7CiGn9ENUYCQzLikRyS1fgxFi9Mq432g0rFytCMv+4UG3w5flsWjtxvzoUNA+L7CVDn1EHXxh&#10;nnIVZhpX1E96BsN0XlqvrzedxyYqjhuEIBxdDwOWakgeXsMXwWeFp+f9YWEmN+ZBC5mwQEDpuVzR&#10;H4OJ/OnlXF7jYOsU4zvRgHi8dapxTM9huFKQ7nr16ppdv7Fum5sNu3lj165f37Fbt4S3t+yll7ft&#10;1Ve37fU3LttXXr+ksE3Fq/mOfRie+XFny7LYywBS7ngp43FS+S7gtwaQD9QRM6gIYPgAJ0Ko3WmX&#10;sUXjhfWlY/XMjp+c2JOPn9neg33p38f+chlFjJdSvNyoNCvSi/igAx7M+FOM6Ki0AjPKpM+lM8XL&#10;saltbq2Lxm7YzSs37eruNcsP89Z72rfBocYyyaJCt2SlUdmqo7qkDsbqWRrCGCt/l8ClSfbfLx19&#10;8c9/XCYf4ZJB0ocmJfFpcWSFS5Jfl9XODTXhKi+NJYf4up9hVj/G3f2nR/b4kz1raa7CEZ9p7pEy&#10;Q4OMnZuyPLzH4Ffc6BPmvOvbq/6RFf1bbVQlC8e6qz5xea4fAlMQ/y/gywCJSnwhO/On/8noAEp1&#10;lN+N0xQz+TXdtaH+8QEXu3R2+wPr9AZheMb8uNvzXdM6mo9jgMauahh7jX3tQWn4rtaSTj7BCBf9&#10;M+4FsovZRPHCVf4M+D4GosNIT8aQPc9OwVXxRVWijI8Zi/5REgb5HAva6WG4BmL4xpx/pLlJHBka&#10;O6OhOsAnoXczd3OXtDkOSmnmNHfMM0/BEE1FUPUVn1UptU4aA72lCGcexIsVoeafHEPmfrnxoZqe&#10;khD2jxA1PpMWz85R6Z679rDkFyzJwYUvA0/sefxywfnaLf/Ohztkzhyeu148+3zEvzksp3ou9dR/&#10;S32a/p8f4+L+ctg533J4lpa7md/Br8OLu1zP8Ecp00jlLvoAY7h4kyP346PRQD8yCD4cma8ljnoj&#10;Ozs+czw9OrXjvWM/peD08FT3pR8qe1/LQNdkbqsc0avRr92gDN1AysKkKD3RhZDKEAyRIuKJay8u&#10;dZxqPlt2HQRDtfXdNY1oGq9Iq8CYprRZVFH8pMdTM3ZAYyU5ZFhoRbhINWK4gZp43ndQ6/LJV8Va&#10;uabS5hUgM6BkoMYzSa/KeN7T+LxBKc/5Obt0J/IEouwpxqIMfs2zWcTkjZouEIVBap3uh1ziFTUf&#10;KEpweT+4kYrmXfRjrXdmheHQ77GrPx9I+z3aVG0/LoSuX8jxQlttrXR9F92Eknf+88Ko5Irjc7zo&#10;IMnikZUqohHl7/MW1qFUKvQV5jLxmJda15QbmZulB2TOrwpEpzzJB2QlPBfmGWf+LOQcRPbQmeoz&#10;U/1VbupBGMbKzFWpU9QHvWvmu/vxYPQkSPs/By/KLHWxnk3tSNog8eEh0A0Qpdfx0WB8OKgyOIN9&#10;Gj2c/ndewCVMY2C2fp3c8JMWcXSdnnV4UWEDnI4o678X6DnVBZ6G70mGHHlv4aulbDowLtj+gzN7&#10;54cf2tHeqR1q/qKSqSbK1+mGhhFNqe0mfPRaKLvhwUDyrL6+addfe93uvvYVe+OPvm25Wt2P9hyp&#10;zcZyh0J29xqKSTqSd2G4R33IYVEvp1ToeN5BAr8X939z8OvnsdwX89KmsHl9hKpPUXWvi1YxUIPE&#10;aHu/53yr/hBNF4pq29HIDj760D7+wV9rfJAc6PeZVrpc4AHaCr3IL1z3kY9wBIvciUqCPkk4xoDl&#10;SlV98oa9/tZXfV2G3RpZT8RwVilmQKqpDt4bcikhfSPMxjHyg7/SKTcpPu6MYz01zwl5hx6n+7Oe&#10;3400InbI+fQkM+dIM/TQyPMCLuALBWKw+KBowRPOJ8gvkTJ0jD6Ei1FawY2dhvIPFD6UttaRfGUH&#10;NcKXd1LTNeMcBm2SAXFUJlwp1Hg3m/BBMYghmiZXLCAhsIXOV8ocRJ4k/vcwFc/HMozSJG8KuJmc&#10;dQiGXcIIdjmSuX4dEX8JUm/0B8oN3yssCkACQnJFR43UgufViqoncoSNV3iPzNGZk9HYjg/O7ODg&#10;RPJQLTdU2/gJG3pqPNSYwS6quGO50lNVdt4JxPsdjM/qwqp0y4p0y7LaLGd9zZ37mrP2OwPJ3qFN&#10;hj1bb06tWhxbSfpVKa/+yas/sEHAQA2kbLSx0vf2Vb28vXUPg9uobxpHqTOyWWOa3Jg3RL0zjzDo&#10;hh7get4PF/ClgAW/CP7pf/0nM4wiUMjZuadWq9rGxobV6zXdhVBgAx4KFTaYKAMfYCEWIBEJbvIT&#10;dyn+BVzArwGuhIFx4WTlk3yEGb9MSMduaeyQVlRYXW5ZZNmUTN8W3XJMZlNhVcWFpleEfI3FkZ1l&#10;GxXrNihUXcz74pzctCsSftJPCOfAPAj4QIqUiceM5F0IZ2UOa2ihriOICsAvPMPLErkKTy9NWJAt&#10;MajqmWJeA25uaOPRnmp1T4PEmY2Gj208PtJA1NFzWFqRVyi7fE1WkUDHCKzIgKBrFkHGkvdTDSzs&#10;AodxXW9StSFntBRXrdTYtUJlTYp3zaaFdQ1iakNfDNWwr8GMgYqdVWYTDVgYtOgaQw0gGYTMNPmf&#10;lHo21aA0lqKgK6WjOHl2hmOwpB3U4opf1mDIoDQ9e2LT/qE9+em/srOP/7Xq3LGSL7IW3DAWBaDk&#10;x7uxgKr60dC0GW2O9uBXgZSBgZUG9gmDkCOyNJvzt13+taUKy4tl/wJL95fd8VgKi57lGuSa3VHm&#10;8TQBHPPl10CDsX+dFc+yUDEcKo4bQWR0ozCOEYE+k/FgHLURigbbxLNjDDTBmd0sjQ176uOhyjBS&#10;Q2FQp7TYbYijuvh6c1LVs2rOQqmidqFt9Dxb6im90URtrjKOKJMepd23ttdtbb1p165fsjt3r0uO&#10;i+59kVrlkkKS18SM7gnihdajvBdwHoKvgk/9xbrazbfBB3V/hAIofhgMK6KXkvX7NdvfX7XOWVn+&#10;quilIvqQSq17rvTBBFAEL8995xYoJr14KLE7rnh9Yk8ev2/7e/fVNcd253bJrl9btcuX2Xmqbo26&#10;+nczZ9WKaHJ6qPxPVRZ2J5JiWpA8G6xKKW3a8WHV3rvXsMPTog0nDedvvuYrTmMHKr4qxkAtJ5rL&#10;SdkUIVlBNORGaaKHkniAib7vnEgLaBJe4KUIUgrlVWkE3ageWb0CPy9QewmVhdpbeYrnMfQYa849&#10;reZt0NS1RPxQfSH1WkWSXOLtjCDUVnheKYg3SWQKj4tPBoOeHR0dWK/bsXarZWdnZ+LZnjVX+9bU&#10;sLB7qWzb22XbVBvfuJ63pvJpVAtWq+R9QYQX3hi60WNRwuArcaIuuvKPom9VLu674XHWXpSMHo/F&#10;A7nQhNwI89hLLmMbSDSoLWtf9wPR1ij+6YmUR+QXixOehSDkEM/Lp/HFUeX2OQ9x/J/iKYq/nEp+&#10;uTmNB+Nh1Q0o2c1zJplaqZSMY2epL8bQTCrcqEwueeQ0FuQ0WXEDNbVHvATjyOq6jQYNG/a3lHbF&#10;9o+O7OD4xO7de2rf+c7P7dnTUzs67NrJUU9jHS8akJW0YfAJ45gbMgkxJGRimS8qX02KkG2raw1b&#10;Wa2Lb27Zn/3J37Ub127ZpUtXbHfnsm1sboiProh3xAtMNlXnrNoOyR8tmyBd0X6Zdx5GQMLPGxb5&#10;Ltxfnl/0H/8UK/WtrlMq8zoqgK9t9afxg3FOY9mgb4cHh84Te8+eSQY9s4cPH9p3v/MX9vjxQ/XL&#10;gR2LdzAcWlkpW61esUu7q7YrvH1n2779x19R+275fV6W5kQbxaJkk/pnjNEtxp+iiRyLbEyGGV+F&#10;xXJdJLuicohGZsipqlW74rmPRDdP+zb6pO04PRzZ7CkFDsM0XkjpCckt9aNIII3h9CuLB15p6q5K&#10;okPw5bu3zQvAW3XpFqX3MR2e8oVvOJ40SQ+ey2hc4/O4MLCRcFiX3vCS5OSViuWvVq1wTfrPpsaI&#10;KwUfwxmDp+gBGKCLl/jw4elhX9gT/e/bv/4ff2737x9atzN1ZDGAeLwsRwcDMZydjIeGcVqpDF9N&#10;JKNKkl0le+mlHfsH//Atu3v3svfP6iovx8fSGzAQpYGUJjyqsmMESh2AOV1/qm3Uri5TiEDdkz97&#10;AJ7H0MvTIW62IIr8cZdg8kMeIhcVX23GixI+7sCou1hYtYNnZXv4oGN//uc/s//f//cn1jqeSjaP&#10;REcT+9o3rtnv/8FN+73fe8m+/vVXGAZchg/4oGEU28hzzKfUJelW8LPaRH3hZeOXyUvyW8jHVA/1&#10;axKQF/BbBXiNXUNKokfmPKjoE+lYGl5swGK/+gnewzAkr4G++2hkrSdte/TeI7v/4/vWP+1Z/4iF&#10;SfGWL66NrL5WtysvX7K13TV7urdnDx8/dp3KeuIf0Vr6oIUez4ZCAf9mvmvxN7/x+/b1r31dcyd2&#10;1Shah3Hoo7ZNTlVO6XiVQc0N1OrjFSvl+WAp8g2+hg9+h0BtwUt+XtB7G4hP4qU8+gxto/u65/yv&#10;/iF8VB7asNq3s/yJld6a2bVvXbL8pvpxV02s+dvZtKW5jfhM+sHwbGLv/ei+vf0XP7f2QddOn/Rc&#10;Xnv7Zy+FizPNcZBr0t2Y68Cv/UnX+qOuppoaHwrSLSpmO3c37cqtXbv1yk37yldfkXiRHPOdguFt&#10;ZFqUeRmSnI8xHjmu1JfCfjUI2riA3y4Ef7KILantbkBa62HkmuB3ZKVE8wDR60g30WUwSsNou93r&#10;u3EafnYbZZ7c7w80vxedK112xGCcj5US5arnfcxXgry70DAfYckVmSW/owC9wnfpVVncGFZuvige&#10;kJ9dION4b/25gTrlR+fiYehWY6KXPkqhKFYt5q0Mio9q7JhfKtpms251DXAl8UlV1+gx8A3HgUXi&#10;tBjjnfhG4yHGaXzQ6HMTXj6oMry4T7ukSXtXPXh2aZ4gORs6j4JoF6GXyXksyhuge2Tn5c/CqDO6&#10;lbzUD0jrIQG4gYswIPKI9H/3IWoYv4BwQ+6orrQT9Kp2m4iYcD1KhjHfW7TFORn8G4B5VnLn3iyQ&#10;noqC4WT1oHxZn6d+jkRSvIUT3kVbLFVrnhn35ul4vIg/jzr3nE8RyEthACEfppysu416fPjJRy9D&#10;32l3IF4/2juyTpu55MgGnYF0Z43aikc1WCdwvQCfxiNVbt5HuZJczflz0i1ZVh6PNR5JbmD4Rp5i&#10;XeUbBXQdkmJJf0HfrDYq1txq2O61HXvlGy9brqJw6evTkvKWrjLM8SEWfRp8R9uUxKMlJSqOk8xg&#10;LVu6Psaj8KKHlaQXNeyDwZa9c5izI1uxT2a7NhQv93mBqHTLkjuNKobzM2MfJl7OIkdZz/n8Qf3k&#10;c6ygzZAJktXKK3ow8TYxceed6cDdJM/DJVa4yc/ctKc+7qhvemqDU7WBy7wcu+nmhEOrDrtWG/ft&#10;0sF9az69b5VOy1YOn1p50LXV02eK07Ox5hHDCnMQdE3NKzQOYNBY9J3wVf6xZJ/aDBnNy2f1lBvb&#10;jxWXXa8LVcnjWtl2bmzb5qUNqzWqtra1pnuSwzXxswiQpuB5emukvsCgDXmPQRhh/BzUTukq6SNp&#10;LYLALEjR9PNGTS7khSwIP23kbtaGAcmHmxIKPzoShv1FjR8cQTsesQO9dDLqLFosqd6+jiw6J44S&#10;jrahf329f5FL+JevA6hVlCru4qda4VuGVF+VPasPYak95qBbtAOQ7qRrjx+Je1opNGtZpZXoEAg3&#10;jWuA5y9I7xaW732qHC8Aauo6CIM246w4Ud0outI/zdnZZKAwbljvdGLf+xcf2r/67/9c8mlivSPR&#10;lGL7kXLqG9IB+UBvMK2puZsakjW3qK3Zrddft7/7P//Htn7pkl3/6td8XsRHuqMSewKZdfTcQEyC&#10;cX27J4GkYvvabvZzoyvqorZI836nB4qsdBacGkDwsh9I178OxLNRrwVF/HLwUmd94WNj1g/eV0J3&#10;FRbv16ZWVoNv1Qq2guGoouZZ51F8+NsmameRcVGye9Lr2rv//P9t/8P//v9gs27HppobagS2Eac7&#10;wPd6Zt5q6ofof+XPvE414DXSrFDxDx5akv/Vxor9wX/0D+0//1//b6zaXLH1q9fVLwUbSkaMaFeV&#10;k+P3aF9/2+U0Th0QErhRR68fddHPT/RxHzSkKJIh+dmR8FBhHF24rzGubdPBB7p/rGsMcs7kqh1m&#10;A/mR9TxH2ZUsd5QmqS806Au4gL99gEKhS44m591OcEdQKjoL76HQAIq8Kxafl0Tf+DFwKjK/Ee/y&#10;vjjPRi3y5xXmGoO7muvAU4rLjKSoSdxMc8LIN+MNlyXu9TwTpPfKzpeALtPwlMYL513887EL/4K/&#10;4OsIzeIL/FGFz3n+HFDWFDe753GQ8HI1TngevCdE/6FW0n/QvYb5imQTG17k1ZZy1Z5jP/a9FnFz&#10;KxrPc/bkSd8+/OCZ5r5jO9iX/GPMOBvZ+KynoUHtM5ZeLLc35EQhxgrJjonyk26cnzWVuyQTupPk&#10;JR+Vz3KndvVa0TY2ivbWW3yEnre7L5WtXGa+qTJLz/DeZG55Tga5tNLzUebkTqkPdciHPQZyc8xz&#10;arhxvqQwepLxFldZKNz7WFesD3h7Z013AV8OcJ6hf3EudlC7gC8aJD0ahZvdeuInpdv/J/pC4PHV&#10;Am5Jgq4ewk4T+Vm+Lk1vVXJ9R8rlmuZaGwrDXZe7JVzVvHTVJoUVG+q5/kzCflaykSatgRoANAke&#10;TQPH7kr2ik/8SxXljiwGmKMwtvkExVGMhUBXrBCtlJv7KjvClZ9cJhD8AP+vf1zzJe5UE2gWSOOY&#10;TA3YHI9VLGg4HquODMcMeBoIUpp55cXLOY6TkvI604CuYchdt1jmvp53y++iBi9p7m4RzkKJD4IT&#10;q5QrVq0UrKT4RYXNxrxUGPt2qLFQrHCVj5dC3gv0EahK+xeCihPloi4Fpc0XxNmiaFZOFnHJc9w/&#10;s/Ggax/95K/s3g+/a8dP9/wYmJODlp0cnTmeHnWsfdx19+SwI/fM2icKO+lZ67gzxxPh6eGZtXhO&#10;Lsj18bOWHe+17ehZW+m37PDZiR08ObbDp3KfHrsf3H9yFO7jI/c/e3Tg7tGzUzveV3kO2p5PtzWw&#10;Xntog87IhhyxpQknX13zcp+F8UCFCf1oMHUg9OIvSSVpae8ihmeSqxxvtrGxYmtrTTd682M3FB86&#10;KRbzVqtXrSrMqz9G01F2FF7Xjo5bwlP529budHwBnuf5yqa5siZlYc02NjeVrtyNDeGaG8Ul2gv5&#10;rfhzpUggb0bKF7AEixaCZnUlhFMCxYtTyRrJDXZH42jOs7OSHR3VrdupWq9Xc4O10VgyyRpKIjP8&#10;9BcLcJtoQ+nOJHOmfkRdvKgrlyV3RrGj1/r6zF5/Y9VefnnTrl6p2s4OdCPlvNRTeVjkFH9KaYyj&#10;XNTHvDQdNm0sPGvXbf+wYZ0Bx8zFscQYweWVF5Nw3xFR+mRuLNkyGPmuaUwM4quTmSa9oRw498K3&#10;okw/PkMurzi4F2o5rZEJgs8VaH1kof6LdvnSM15gq93UXJOyUNeDifjQFwNF3wW1rRrXj3TkqzP5&#10;+WKGrZmHvZ4bpbVOj2zv2WM3tDmTgs5xql3xcqvVtWPxeLvV172uu7wImoyVt9q1VKqpfyriXWQa&#10;sk31FcLbjvRoDuVdfjWMs5c3UKKirI10qeq4TJ4LUN3LRpQsTF7h4mVB4OKf+s5/i6vwkWFCTQ6W&#10;YpBunh011XG8GMOYi/EDAxs/Plh18TqpDD6+IctVCXbZYieI4bBi/V7OBj1TO86sVKyJVjXBULzY&#10;cl5paQzACIVrz0Nyi+ElXl4pLcYyyco4uhqjzZE1Vou2c7lp6xsYdHJ8nyZOo7F4h62o1d8jlQW5&#10;CA2QmOrm8lb06i8FxTPINTe408SLHSpPT059O+pOpys+6KifJbvV/5R1c3PLqtUY+2KHKiX5HERY&#10;urEcIfzed58C2vk8kB8QcvfFkOIswyL+gi5UUvc5zD3R8+dA9zAgxLiJdKJtAoMoeYb7RGVMyGsM&#10;w3Bz5Dt9fvD++/bhhx/aj95+277//e8Jv2vf+/537MEn963dPhE/jHy3rxs3tuz6DXavumZf//pN&#10;e+urd+327R3xica9SVfpnSovDGcln6SPTKcDpwf6CSnquk82JpUq7DBSlszTMInRgmRquat+/aBv&#10;w4/aNv6ka5P7XSucmJUlzwqSZUghaMFlkeuHUS9q6LQCkwlS+/hCNPTzog4XRMuke0pHbcWxL37c&#10;ulKn/WIsV5yMV/K8mEA3U5pQOMbsnUkc9+ULLxrnC5IXpXV2OFEMxR2PB0pPehRzd6XBbgurG6uu&#10;D7RaZ6LfnuIonc5AedJJ9L2XSD/phbwfU/+6wSdVVHEGg4nk2kDjTl/pVDSHgzdrtra6oQdVDzcY&#10;VO2ghXhEqP9eF8qhAA+Bl7NwR/9bQBQkg6V4Hoi8ReYgYOgb3OgD1y9dRvBilmNckRUYpfDxAYb4&#10;69ZobNqh9L8njw9tNJiJZ/l6eCxdpmJrG0W7dHnVd1Ljq+JCgeOsp1atmR/JjKFsqUybiq7cwIaB&#10;jXIJvLz8owyUV3LCBz7oMNp26d8F/JaAtodneKmAMHLqc/oUn0nPgHZ8l1dhflKykycde3Lvme19&#10;sm/P7u/ZSGO2xIpi80zQYXO1YTdeuWFXb17RuB7GtnzwkRuy+A9tQrXwMMhnNNACeU9ttbliX/3K&#10;1+yNl960Wdes/fTMBkdDG++Lproc5V+1mtWt5Mf2KC3xJS85GPddJiR6+50ByRCXm0hOv8zqkPFE&#10;9t9dhc/EV9OS5pvlsQ3y4sHLM1u70TSm2bkmL2UHNpiilyKfdD0Y+5FGDz965vOlURfeRFovfmiT&#10;6FisM1U0BrCzB/3BEVC4GMwhn6yE0dFQ/du0S1d2lYfmUSXkH2VET0G2AMgv0YP6JvQS5KTq91wY&#10;eAFffAgaifE85l+SGOo75MMUf4ashwxFAuwk0h9lu6UJj081b2+faSzt+fGbPYUN2a1V9ImukQxg&#10;RdQiM15yBtqkIL1Tow84hJY1PxcOhRNdE+bIrr6Ko+Es28lRI7t0XBb0IVxGIg+m/EXRvnRVX7tR&#10;VUCM11DJ3O9SSIiOAGbrCBgMqJBuTKdi+7iJEu8GnXoOPvHxTjlNNDaOx3EEFOs9TubiDfgRAzUM&#10;3NEhKKMb3idQ2rGuRQkYG5Wmp4E+H/5AChBh6HF8de+zWIUXikqPJOUnX/3n4jx6nh5J97NQ0vxd&#10;hqXqUe+0zhK6LbSQgarpHzZpjgqgK7I+5LXnQf5cnuHNXIWHfE5pLvB5WA5Lc4rlsOVnAykS8aC7&#10;+IWPUOhS94jDnDDrV8KCRsLv6D/Fy66DRhSQPeP+efjSfQogT5Ql6og2z8/HJSFrv7jsphy7pOEK&#10;xWfFiXRzhbNjmmmqOBFvnp1orncifueUgaNTax23bP/pgR0fHltPc/2h5pQYmaV5h7suVyivyg+9&#10;q3tAjNNKtaJVmxWrr/LCj/IiEzSHwZNVwwFG5E/puLERO7uj20sX37y8YQWlRfqskaJzSAJJFvA0&#10;GUsuKG1xpOpG2+pZJeT8IxdfhPGCrmTHk4YdD9kzpGKnfFQsvh4rnHkIa6t+7BSp8rjSi1y8xJ8z&#10;kAGpg0uO+jfzyo180zWQaJNn+SVYjuuoS197Uv/7jtWK32cOozqqpi40fUwnruRqRW3KC2zaydAf&#10;VPdy71RzSdbJJMsK3Fd7MPeQPOTDS2iJdJDfvgOv0mJHcHQG5msA6QxHGjeGGKxJ3umaD5I56pOq&#10;YOzFjiR8wJnoGOLg3nzcImVd08+eCYVWhMRLxPH8/B43wxvtE+20/Iv7ySeQJ/zxbGQGZn7+4/f8&#10;aTfRcTa2IIOIWChkL791xQtsL4baHljKKYN07YmGV+DG2Wq7xW3Syeq5hOk2efgYrBBC/Tr5PVag&#10;+xXPZQTjXxbmY5gqltY3llER5kC1nwfvi78RKB+lQQ96qWlvSqgyFabSJ6aa+2vO0Dkd2s9+cM9+&#10;/qOPXEZhFOl9p8rSVBQOXYY6D9A7rCx5UbfG1mW79epr9sf/6T+yla0dmzaamspIpxCOxAcYx2ma&#10;bD3pIBwTLpL0/L0Mukf1aLFws9bUP+dPLoDkEi/zAR43Q2B+rfwiLEsPb5ZYVv1FeALCz0Hk5XGy&#10;iCn+PByQx6+V/nJ4yG3km2SdeKYuvaMEj1E2tSnxqK/TmdoXcmEN+PjePfvwez8Q4YuHOx31neiS&#10;VncSh2aioPFOLutP5InH4QO4qsfDgIMY5XrT1tY3NR6MbX1zU3ElYyQTXJarEM7TekLBypK0eEp9&#10;73RMoShp0FAUIrvWf8Bvkze3JVvQ55w/p2cKl9KpuDnJNgC5F0ZtjJcxZ/YPDvScp+tpXcAFfFEg&#10;0Tr0eX5NoKjRfX6Mp++WNtIY3nMsuKFaV0/gxnUYaobxWqD4EE4RP4DwcPCzUpecBX3XUJAwkCIR&#10;x11BMJ2QOIG6zQ3XRdzgDX5LZfc4kZaDu4v03EU2+QDnCc1hieOzexnO51u6zMrCRVwqP1xkiqK4&#10;kRauj9saT+S6LNR8jzGmUGpYsVq35vqK9FnJrc01q9R411+y+krVqrWS5FnJdVPe/aBP8QGT70qq&#10;sczlifTL0bArPWlka82Jvf5aw67sVu2Vu6u2sVqytYb6TLIpP5W+5XYD7KAWspiZsO+iht7rfiEf&#10;LIOY8LIWK793GPPLHHYNKofkX+gkUXc3eFNZgmZoA+SdLv3uBXyZILESvX1hoHYBXzhI1BMDTSh7&#10;iDtENAMbX1JhLhVWuFgUswvHuih6RYi7KkG7abPirsJXNQ9dlVhsSkQ2bDSra1iraJgr2VBCrzfN&#10;C9Mip9Q/XOFIfhR/XxzEZaIs5AW5ZKfzi080EKawCX6VhhIuH00BSpR62f2/GGkxoC3xibweon+h&#10;vyoT3GyCjbat7HWPl/sIaxYmSZn/ahXFK2Kkpuf85WmG84GPQU7pMWTzld58EGR1lbSo03hgZ61j&#10;a58c2NH+E2ud7Fm3fWC9zqn1uy3dl8KgdJhSOSo9dkvxrUI1eDF4xiSSUrHgi8Ic2bDtKIZvKNuj&#10;7rGNei17/P5P7fDjd23KLmKacbEQPOjHkU/97sj6nZHy71tHeJbc0561T7tyu+7OsaVw4VlL8UBe&#10;2rbBoZ+p3esKe9kRGhyxqc5mB7RkZMaRWP4CmBVj74BoWUcp/zEhBuM+reqGebSzmpOv7XjJUl/l&#10;KNW6rWygDKzY5s6GXbqybTuXtoSbtrWzbju7G3blyq7cbV8UwXCQKQgLISgJ9WbDGsJVjNi21+Il&#10;dqOh8Lqtrq3Y+taGbWyt26bc9U2ld2nHrl2/apcu73jaG4rPTkK1OoZLKmvW1yxezyep3inhUpcL&#10;OA/wq/9Fd3sbxeIhxmll6w8wqilZu10UbRas1eI4z6boqS56qouOaoobR7tIGHm/Ll4CwP8sVnDk&#10;Jjs8ohCKd30njpYmxH27fLlid+/UbHurpPEYwzQpfexGJek1m/JtFvyGUkppMUCr2ni44juotVsV&#10;OzipWm/E8aPISF7CxOKvK7YosSzUTTS5HSnd6dQV3TnqCZdj3g6ibUjFn8XVPyE/dgnw7In0uQIJ&#10;qgTkx8RCPIJx2gQ6Lqrm5Zlk+dTO+l1rdTvW5wvpEbsciq8HQ8kQ8XwH49YjOz0WnhxJRuDuW+t0&#10;X/E6zvfjMQo9MgpZxQ5xUtTHmiINc7740GoNrSMZdCYZcnamNCWTkBnwq/epSumLx6ktkLHMCrKF&#10;NJf4LBQEwymWXMWZy34cB+gi8WWEeGPPgbhCl0ukm1y/k/2nt5Yx7jjA95JVGMW4YbNaj3HFDdOU&#10;D3TJyzFlIKS8eh6DSo2v41HJHj/q2INPjuwpR6w9PnY52ahXXHZhlJbPjtBgdIk0kDN6XP98EcbL&#10;k40LonWnLMWf5QeK2VdYGFKvrtZspVmztTXJrlrZBpLXsQOEoogYGDuiXRh75LIC5PkRLkcRGYPi&#10;aNaC+qtnp6entre3ZwcHB76DxpFogl3C0i6Z6LkvGos/DZEP5UgLWj55jYz9Gkj3kgtE+r8ORF4+&#10;Rss9/3TKL/ofSFm5m/nJEmQNmmZK93B7vYE9efLEHj16ZB99/LG9/9779s5Pf2rf/e5f2jvv/MTe&#10;/+A9++STe7a//0x8dKJ2n2hMaUombfgOXd/8g5ftK6/fsDt3d+3atXVbX69ZpYrs6isLXgpIphSk&#10;j2AU6f1Ej6u8ol+0B9+VVa4vJquvFFM0lbPiuGSlYcnyB6LRdzo2ua/J7r766EgSblj2xV/fUVFp&#10;8Wi8aCBdhVA/B9oltUz4aP8U8iLwOOEVpCvSRd5TfHhbjThH6J36Issjc9SGIXN6lce/ZtMtdIlC&#10;XbQITSqcY3jYOdV3XdLP2UCoYPWRxn3RfKUseaT0eOGEHkT/ITnoPOXi5WJMZzE1C/byAUXJpb54&#10;Bt0GfYZ5Xb1BW0u+UMBULzluvKErn/vpRx6RT4Ln6W4ZFO9co7P4mvH3HPW0x8naTGVw/UO33FhF&#10;bcSiw2RUdZl7sNey46OOy9qjo7ZkysyPid291LSrVzftxg3p9WpzFjV4K8lOlQXRmYehI3seqTyU&#10;fLkchAGpPKob41m67+4F/LZg0Tv0A32iEMZN0YR/lKNuZcfWcqFug/bYPnn3kT344KGd7resJ11f&#10;TBY6idIoVYpWa1Tsyo3Ldu32FQ1bOTs6PLb9ZwciE/Gdxq9ino8AYpyj72MXXOk+YrxSsWRXdi7b&#10;azdesxXNFTsHmls87di0Lapuix8nNStNpD9hrK4fNBM8I8xoyfF3ClSLOf1zGXVwI4MIyH54VVPx&#10;11i8xu4v4/LYqteLtnqtabOqpJjkvu5IP+NDAc2bh5q7dYa2/+jIHt878J0jxj3xp7ddyirLX/1e&#10;Lku/rdesKtknAW+9gfrXy6K2VXpTdTS7Yq2srmrutCk+z1u1GmtT/FyuUE7B8jjrMl/oL00FyMgU&#10;dgFfbHA6cdR/9Rc6ZLwQjiVudAD3q/uhjVavb23pemc9ju7sWVf6DUd6MifgBW68U4gRzokUnVxj&#10;luuiE+nxmgdgfDbqTxx70vnRPfGPQen844HQjdMkOTJMfr+frkeTzBBOYzByBjpWVtAyNM0vuQgx&#10;5zmEmdDnc/rFXaWFnBH6B2/ILpWfeSQGYWE8Jj2EOaNcdillbEu6gb/I0Jg8ZbdszWvYhZjxVhwX&#10;9Ua3oV2UdZSBMqpVxYOeNjMsLPCUJi9cvVRupMFsR/Gja6I5/X78+PObc8APegYEOHgo+cYDv3tA&#10;3TPMLoX6SbY50BQZ4vdwuawh0oceW40XL8WXQBdu3LL0+2XwIrm3DMvXoStmfUXwC9D7ND2TOV54&#10;YClegDznrgXP5Q9EPQIXP+oZ46r/MPBkXBDyst0N05ifs4sTu3dL9ZuKB4fMxU971mlp/n/U0jwf&#10;Y7R9O9o/stZJy4+V7kkOsItaGB9l+XrbzIuhhhbPSc8sVgtzY7R11tu2Vm3j0obvlMVRnfRX+gDK&#10;mwHWS4l4s9CW0Z75onT+ct7X6raltxYrrFfHGArvsIbBx8I+d/QxmGKw7gJfIefQioSSUXAViRLm&#10;Bmqzuh2PitYTLx9PpDdLsLDrBDuGuLE3H2zpiaLyS7urk9rnD0p53pDLjkvYuT/cBIs76VkP4TK7&#10;4hcUwbyOdlEqctVMqHIKjfVrNaGAGxFWknwsIEuJMxWRKEK5eyTaUX/Jz7q4v8j1Z0hfdIXBrvOZ&#10;HtKzsZsYqbFCh/zmgypktZ4jHMOgicIx7BJNjYZDX+/FWBhIekY6XQNaW+ZjSgoNAeTLx3WsUcCH&#10;pAlfEt/vLz3z/C8guTQAaUa6c0i3zwGBNBD6a5Y2NObtwFyMtib/1AMJX5jYp8GjfTpu8ByI30Mi&#10;ml9QnvmNLDwwgvkXN5J/UVO/8RlA+6e2ducceFpL7q8Pais967ShJMiLdsLokd3TZuyQ3s3b4dOW&#10;/fi7H9izT45EhlBdyUsd8wfRivpiKhpApxmIp0cam1e2du3lt75uN1551V76+jcsX6lK5y5L/yau&#10;5AB0qGelVttAc3x/HQVdUQ79Uo+FG/6E/CMkaxn/T8mB+B/wvP9F1xG2SJ9/i3AgrlJYupr79W8R&#10;HkjB3NW/5TAgaCjqh/GDH/EpPUjiNmOB6As0O1dsMp0qGah98N3va/wY2uSsrSSRFeg1KY9oBcYg&#10;XG8hFzKesHib0xvU1mpzH6+LZX8vyCkcnK5zcnzohsnsRGi6Rl5gIKwHXS6z/jObKO2M7xAntIRf&#10;EkKa4c2A8gR6TK+gCjvrCVn/EMz4iI/6cpQez5M+eh0yRXFdlnlGF3ABXyAIuuQtEzTNVabxiJfj&#10;KE83PDN2Sxv5bmlFywzT5HLEJzupFWYYsklyak6Snkdf8F8a3xTmMh4kJ5z495yruD72IhCSSzj+&#10;uB+4CI+xQ+jupyGFnrubPZIwHvV/58Idxb8Y5IeQop2WyyRwHVmhSXYhb7ivuMSY+Tso6RbYC0hH&#10;KVWlq9RqVuP9NIZqq6u2trnu75NX19esVCtZRfd595yXfGMzldFIz4/Y7IZ3jWFMtr6Wtzdf37KN&#10;NU5QYZfvmVWKHLk68DK4oaBy9vd2FMc1NtZ/0Edj3dyN09xALVu/zeauCHJ2waP7wkAtZBk9ySQ6&#10;+jakHSHEAfBfwJcHEkv5WH5hoHYBXzRIFBQT91BK4z+iD8MAvviBPtmZSJhfkfzivBF2TduQf82v&#10;Z8XYQW1sqxLUDYnDug2nwllZE4Ki3Lx1pznrSvEcStZhoOZGahlyDBaGaW6oxsRTGio7ZfnWmP7m&#10;l0GVsmYDpONUCmn4YyE+Qx84VA9cMVMMcHpWDgIZVASvuPuVBpMgvrZj0ZDdl/hibsZRnSw2Ttgh&#10;jdbwJVspwhMp7exao2sfADBEUCUQ4llaKOa68if4HzvPYOwy8bpNhl07OWQ3s2d2+OyB3MfWae/Z&#10;sNu2Ya/tw0WtVPU68xWLH3tX1PA1HfkL/7wGwmJBEzS+0p2yAKzBxA2+VAS1Y7GgMhZmNjg7tEGn&#10;ZY/e/YkdfPBzm3QHvnPGEOO07tgXiHssQrUxmOv7jkZtN0zrWeukG3icuW6gFvcwXksGaux45gZq&#10;Z+wuwrb/Ixv0x468wB2BGoAxTuMrOiYffoScyu4rHSr7AlUf7ySFe31ocT2TH2vSqAlCWZOQSt63&#10;91/dXLPmWtM2ttZsY3vddi5v2bUbl+3SlR3b3t1wA7XdS1t29ZrCLnEErWhFfcyCBzv+sLC9sr4q&#10;pWHVti/v2O61XVvfWrcaR3006h6+ub3huAFydN2VS3bz9nW5O7apfFeVPwYe9I0KqzykHIBOXygB&#10;SY6H6/R2AedB7RR8I/oIEhbysp/dfqrW6VWs2ytZq4VxWl50WLJOZ1V0xK54dfFoXe1dU7tjoCZ6&#10;Ea/xogGe9K802WFQ8ghkYSifY3eYgZUrPWs0xnbzesPu3KrY2lrOyiUp7uxcId428SvHvPkuPuK/&#10;oFmOLq6JhiTrRit2elKxg+OKDcbsLIlRRxiLFhXX5+0s2o5VDgm54ojd06ZS+pG1YBirEc+bwJtC&#10;MsjFiGiHxRC56RcRhJ8rRKL+UlGKNgZhIynHHCA8K+VsiMxRe56endlJu2U98Q67CQ4xVOsNrC/s&#10;nnXsaH/Pjg/2JScOJEMO3UCtc3asNmK3AU1vJKPYBS+nvjL16XSsMWGgMaEzs3a7Z8eHkiftofq3&#10;H8atA17QqMcwzmInSslAvu6N44KQ0ZIVBaEvPCLzheprrws05NXSv6hehnoS/cufz8LOQURUStEP&#10;8x+jyeIuI4EnkGQXYQR7H6m/C2HIMeXFk9CN03gRpXsYp/FVvz/iC5aS3U637BCYt/ffO7AP3ntq&#10;jx4e2sMHB6pX0XYkx6pVZIxoqMQ4ozSZyFBz0kHYhMDRL8qEGxNThSE7NQmdzLpWVH+urTXsMi8F&#10;1upuDFXUIHO4fyJ5zRfRjMMYFETajGmus4puufQFIR9XC44suPZ6HTs8PLBne8/swcNP7OnTpwrr&#10;2ckJ/c84GTtRNDVZS4vLQExos4slIL/IV30tBMhzPlFdguU4CYj3fNiLIOIE0pbed36d8shcTyr8&#10;82STK4h2YlxjjIs4jqpGu9219z/4wD788AN77+fv2U9/+lP70ds/tL/4i39r7/z0x3b/3kdqr0ei&#10;+xO151jzArMrVzbt1u3L9trr1+1P/vQNe/P3bmlc27TtnaYmtmR9JuyJzjBOQ8ZpUiraphhQagHd&#10;ReWgf9AR2J1vInpmIs30FSFbGhatPBBPPpWMe7ttk3u9ME5rFa0yruhZyV7akXrpv+tVmXAmHygt&#10;q3Z2TX6LsM8CUoxUAzx+YliCEX7OK8rVXwYz0YbmoQld0q6iBU2zJZs1xR7PfEt1di8prVYkv0tW&#10;Uj0r5ZK3yUST/cSDYjc3TGtobN9Yr6vd6LN4EXJ8xI5q5EEG0MGCznG933WbPh1Jge1Ljzo+4ih4&#10;6XOS0xh9bG0zFqEL8mzwHgZxfEmI3GFHM9L3RXYqsoTzdsOToTvcB5zI4G1e0mTyx9FLKhcgbobQ&#10;BAsXGkeJz8vz8aii8mscle6G3nd0eGZPnxxIpuRsW2Xf3WnY1asbdv3GmtqLhQwWaBkrkQe0ODKH&#10;vsjKhPyblyWTg9xTmTEMiP7L2tLjZnW4gN8aQDbR6oku1E9O05rNTMRHQ2lZ0p1qpaa1Djv27l+/&#10;b/feuy+dvmcTzREwbuLHmOlHamnsuHX3pl25ecm6msO4gdpTDNQka0ZV3wkRucouGNDARHSEkRry&#10;v1qu2q1rN+3Vy69Zvluwzp7G/Mcds7OC1QYNq6HHjUWrkB70JFLhBWbQkmtAwQa/UyC5yXgM/VN2&#10;odfFZRy8ErEcdM3LdYzQ+rOeG6U1blVt5WrDpuWxjaSbTjRGTPiISq0x6GmupXnX/uNje3L/wHeO&#10;mHLqbpKloMD1F2XPLiR8jFNvaBCRPDzTXBPXjXjVxn3Jwm5/aCtrKxprNnxdqqG5kOtLJKbyPT9m&#10;p3GWl8DIG65B4sV4fQFfaPA+yvqKcU4u46vr2u7yaiI+IOxr/nLUamsu0BHthKFadyD9XzSD8RrG&#10;abEbMElC78gZFruF0v+nI8kcDSkYoLEz+qA3tt7ZwA3UME4b9cPwzA3UMpwMJEs8LDNe03g7RzdQ&#10;07MYc0k3hoZdlZboQPsOuSEfcznoHMQaw2UJMZQ+KH2Xl5+B1IM4tINZuQxdw6vSIfzjRQzVlI83&#10;l49sug9/a/6nMZaduhljMU7jiE90cT9CnHUsfq6HiD98R2XGR/JDB9HYqibDII6yjRXGPFaJ+JoF&#10;96SM+HXiMWc9YTKCyCKpbKGzBP+B/M/kze8gOClRd8ArTVV0vSTnCHZZtHTNP+8hJeBrgt4e0Gj0&#10;BWEutxho1Ef8fhkkufY8vgi8POSU5Hx0j2PUSX7CM6RM/PB7mo7hAKT2WZCe9bj65+VSRrg+hvuc&#10;MPmF0/iILozTYue0PAaWmquLnXwsAbsnPWsfta19rPn/wamdHJ7as0fP3ECtfdq2s9aZrwP47oHk&#10;xy/LP+qqUjmK/qSKYpzWkA7R1Lxz68qWrW2v2/blbTdQK2vyM8oMTttK1yusx7x/1NfenIJoT+Wn&#10;eWte/Flfqdm20uLFH0bWjJHO/3y040ZNet4N8qg/s2IlqjD/yI170IaHwfO8tivayaxhp5OydSW3&#10;DoeaQ2nywPFOqqgbQmCgBj1hoJbL5sakRhqfL3iLZn6Be5VnkIlDuIpF+/gF7a//9ENcRbD7Fy7l&#10;RRyydFnI6J8p3pBAtQcfkDPfcVmjVqOH+ZiHXVV5oesGamqtcntPul9H7TG1Ci+z4Tu1NfNO1i/Y&#10;Ncz5L5NfuJSPVMesZ2OgRurZfY7l7fd7/hExyHo367Hs/gqF+e6IKhdyml1WoDv6ZC7zVHyM16gF&#10;cy92YcNl3WWg8YpM4sNH/vgF4AYuhwJKiX72Rl/G7N4yUAZvWWa5RKDe7LCCTGZ8QEdCxnvrK0bw&#10;5fM5LiBKlGW25CaI63l/Oya/2ofbQs8PN7v+NOofrv5FjZbqleK8ELJ2yfwJUln+pkAa8GQYjZOX&#10;WlTt57s9Tis2HeZs0J7as4eH9sM/f9da+12XaSXn1Rh3/ad+mYkO0WkwUBtayXauXbdv/snftSt3&#10;7ti1115nsLee6GgMrYgWMVRjU66e/rFrLPLHa6hC+HqIGoUfPemosnlT4c6bJPNkjt8P79z//DWw&#10;fC/Csnx0Ebkufg4qD75Ygwl/wkVY/LwsrqRR7qWwrKzpGfLivVNZ+ketJDpGDngjJMrGq3bhcfE+&#10;BmMnn9y3D777A5uNhjZutZSsfuy4jqUbfvUH4HVRUtCO04/SYVx2HvEoxM9ZT7x/fHxsrdNj6XpD&#10;d2uS9yurDT3DvJIakH7RSpL1SPLxSKln8owd7aNDdOUuaZMxriAFiS5cX6VkcnlHMMPoVjCbdv0R&#10;DJvRFhjI0GdjV2BdE0Qi806/gAv42wfnaxGn06lcrhjF0XVK1te4j6FT7JyWn0kiztryYwDFvTBQ&#10;i93UkoEaq8d6HtnH2K7f/D0JtO/8Bf84MwSGcJhf+87U4i/ixRiYMMVZhMV4TjzCXwQhO9KTugxw&#10;XsdJLmF+Iy78Wv+UDXrMHMnPx+OsPKojUaO+uKEF8c6OOvm8QtccMwzvT0ply9drVq6Xrbq26nru&#10;2saGbQrZ3GSNd82bq66nlqoVqzXYWCMvfaqoeXDf+j3JGVN/FNTemhfubJbtD37/qq2vlW1rI28V&#10;6bOlaUvSJ44a9h0dvQ2oDikpDFkod26cxpotBm+smGdhobvQbqzsqx56hvetrC1zK1zqz9w9aw3m&#10;1nIV6P8v4MsBzhsCJMSFgdoFfOEgURCYiWXJXiYpTDA1lWfHtBy7E63oprCwJkV/V5Hlcpxnbk1x&#10;1qTMb2iqWrPhrGqjWVmTTg2Bk4Kuc0Ip+MKBaB8bYcSh73KU+UNgRuYhbMEIR0lOt33eLHTFlkFD&#10;P4y3XPFUepQaSP/jS6UMieLhATxCwr61fvYiLRYfeTHKsIPoZ4ERgxOEvIYuxXNlWHHiiE+WbgMJ&#10;VyL+l1oyFnol+JVPDKQo4KrzaGyTUc+OD/bsRPj4k49t7/EDax/v2+nhgcKfyn9ondMTOz58rEn1&#10;qZRuDUzFoZVrGkowVJDizQtYVVvIgEJrkDODKaVnoWBsg9aBjTqn9uyjd6398EO1IYOfiuTlDMDr&#10;ixCgtxstBWaR5teemWOSY+leWjTSrNGRRWGOq/EjazJcXI/9mnj5ssor8ceXlb7Vf6NszbW6Bve6&#10;raw3HJubfCHZtJ0ra8IN277Motam/Fu2sbNm69sM/E1b3QAbvp1qrV6xqrDerLlxR75Q0Pxp6osl&#10;gyEvpNs2HIzd+IUvo1Y3V+zKrV3b2F7zYz8bmgStSsFY5wtP4SplWcVoraF7FStq/stRfr5Yrfos&#10;vq5OLnSBX+1BMzomCr2Ac5DRTkiDxHuSOciTQdWOjkp2eho7p3U6HIPYlHxZNXZXY2dH31ZPbcvT&#10;6UgU0mLByxeHMBpTeo6i25y1lGnbapW+NRpSBLdLUiLZhYgvSkC+FBEwmUYp93RULk16MZrj5cNw&#10;qLINK9Zq5+2oVbShZB28zte4KLT+7mEqnp/oeWFBtFccoVSGgosbSq/i0QTLPz2fSAZw2ZXhPPBz&#10;g0jU2VjyCuHgx3uqYLmyVN2K2lVhnX7fuoO+nXW6dtI+82PuOnLP8DueWK/XtrJ4uVEvic8waNAk&#10;B76gX1xOIiNpWTITSmb5McuKMhrmbaRH+r2Z+niqvh5Zuz00iUq/Huj+lP6ecfwnR0dKNqtfoRVe&#10;AlGBWPvIFv0ymgBCtsmja/96t8DEZ7khkz/aIjBkePQEvsX4EveWUXEimlz4nQVXXjBBh4wpepZo&#10;gtgdlHgqYx6apE5VhVVFSzN7790De3D/2FonA7XBIHadubzmO54VS2PJHWQKbUp7AktleJFLPb1M&#10;lEO0qGt+LDSzqItxLUj4iuRao1Fknc4f6/clr6fRb/4s80pVhJQXxAgyFohm/EXfKF70jdid6cjx&#10;2bNnvqsaX0N3u103CGLnNZ6lDJFgQIxBNJDaOks+Jpqpz5YiPwcRL/DXBtpIeXr+LHw7wQTQXs/n&#10;y+0wSFPf6hYyAgMnFtP29vbt3r379vOf/9x+8pOf2He++xf2zjs/tvfe/7l99NEH9ujhJ7a/hxFf&#10;R89g/D4VzxTtlVev2Otv3LY3f++u8I7duXPJrl5d1XgkPacYE012TQNjshl9GvUNucmXnY5Tvhpn&#10;YR4eiWkrKGa20qRoRWwTjiQrH/Qs/7OBlQ/zVu4VrdTXM3peD2tQVroulz1lya1oic+CX3QvAB5a&#10;jkf6KQQ/f/Q7dQKTXgX9Bj2gm/rLcydGaEj1FjvMGMRLwrEm7XLKoi+4YFbyUUHtBN9n6ase5RJG&#10;bGVbW21avVax9llXskbtqo7FmJ429WPSKZri+5fTejpe/oLqb98ZUvKqO5B8Gtj6RsV1B38pIwUh&#10;dM+oM9l6Bdyhbpk3nLm7DOfC/AFqpEq4y3VgxFMGzudBx+yKxstX4mJYzc4us0lN5SmL9k7s6VOO&#10;YD6x/f1j6ZM5u3y5adeurbiB2tVr68oOvgdFZ2p/FjNoG3+pi2GtZK5vBc/ChpcpK9eiWMKszVjo&#10;yRbJAi/gtwXeDaKdRDEwAToR/TUbi0c0ptpIs4XuzJ5+8sze/eEHdrR3atOh+jyTbRhN8FEIOveN&#10;O9ftxu3rVm6UbG//mR0dHAtPLD+W/j6pOm1g9qERQGwj3vMxRzpBVbp0Y92ubF61y9XLNj6e+NGe&#10;I7mlYdmq47oVp9CouJ18eUg0jHFbesFPWfT3OwZqe6f/xBuSRkLf7cnvLn4pfCydaSxdNKe5Xu2m&#10;xuTLdZtWJtLFpFOoPfhYB85iB0cM1I6enNr+wyPf8cYN1PTz/5I/ngftpuzL1ZJVa8xt1NaVgnS6&#10;M/UPxoT+OYJQfa54yMNSSeNEqWwbmxirRpn9JZRDyMcE+BMmWPZfwBccJNfdsEx95kYbkhGMvH2N&#10;pT0p4L3BwI3R2tLdDtH5sx3TeGkbHxaSBP2NDhKSJr1c8K+whezUOGxPbNjTc+w82mUnd9E552e5&#10;Oqu4GJE4xjO+ppF4h/QhP8ayzI/ehHHZRArAxETDmki4ARp/KNlOgsgOyaGM7wjTf7kZDUO3yBpi&#10;6obv4OQuL7dn4gH0Bp7X3E2TOvLgpTdjvM9dNO/jeJZRn929pd+ezax9ys70Krc1NKdsKgvpBAU+&#10;8IzjXWK3toyfImvPkzUKjip3HQd9mnjcUySQsnr87JnwkI8wtTdxFtI+A54mL6/57yaoOt5mNBSX&#10;0IDTHLf44dIW+i/9jI80uMoaMNqFP7URc/kw3hfqHkku6/sJPkuG/cqyjWhZVJV8Tn9AlPg8RD30&#10;U/rnf1m9Eup+hKSfICs+d/jNY6uNXP8SrTrvaHz1D1nHuubYTnRnIbsT9s+GvlMax3ceSy88OTyx&#10;vcf7dqwxPhmjsVtavz8U3aMPKi3K6uUNoBjUk499MWh3YzQ+It1e9x3Tti7Hmt3KZtNPPqg1K1ZR&#10;vGK56MZpZ2cdpc9Hsu3ok1ReT9izUH5kDL9IL8FArVm3ratbVq5Jf9A91xlE7xh7w1NOJ8gVWkQ8&#10;hXQjgVjnFXr5ES4Rxk4YJ7OmnY5L1sFAbVTR4yU3UIsjPjU2FjFiwEBNT6mc1J/UPn8g5YQ4kcdS&#10;iMP8eh6YQuYBzwF1zugIGonqe/tNWK9QXcYKRw5yg3ain2k/2hb0U0TUxtXukeWGXY9V0rzf00QP&#10;FA+GLPPekF+ZKO3AyAt9Bx0EGaym9zw83GWkul/tzc58vMTl3nioPBURHZFd0UDyg1aoD33j19mP&#10;MH7yCqLtoAn4H5jfn/sWv3NAu2dt/9mgZ1TGSIvKeEtEONde6cylsl7S9CPWL0v/FwAJvAi8PAlI&#10;/8UYeQuzes6vHSGOhMvhgc6P7v/8gVShNshw3k5qwwI7LU8q0n9Htv/oxJ48OLCf//ATG5yNJPvz&#10;mpVKFkB3jKN6CK4fo9eIJq26YvX1bbvx0sv2B3/292xt95LVtnd9pttXt/BhHs+MoDcVYICeI4Qe&#10;Uy0XBmqUK0OPQIyFy+//z96fNlmaHPm9mOfZ19yX2rt6BxpAA4PBEJyZK4pGEyWzu0kmM30DvdLH&#10;kZn0Qq9pvDKZyfTmirzXSF3OXPKSg3XQaKD36q69snLPk2df9f+5P3HOyepqAMMpgABYcdIz4okn&#10;Vg8PD48IfyLmRs6EqgzN7l72B+bp6h9UEuk7RYn2w41feoeZ+ylShF/A8/w8/8xNWZdtwvtJ9LJR&#10;UAMqvt9EoIjrYXgQfokEWtUp7fTeXfv0Bz/WXETy3YV4OIF9n4SwwoZkKkqT6ugVFtBW0YdJyEvh&#10;6xdc2e7rqILRdGiDQdtyxZlk0rZ1u+dWFP/nOjxOIeJaab8WUG2PXhp93JdAZGhPz0tjA2tLc4TL&#10;piSpRAQLu6dIAsLMenoWTWmeFMmJf/jaB5XCIh3ZnuZL89L8vphEzTFGIp8g+6DAVODD01lfpIsS&#10;WlcwsOKsLRqXP0pSxrWe44zmWf8DZLzLMDeLtOfgtP+M3/MgG/ee9Q/Os+iBDuIx4cYk+7JZDvHr&#10;zeWQVMF1HQShZBZl8/kmNuEjkIASUkdAfIayOTPWGKNxBT43zEtGdDdrOKQLTxOukL317PM78ati&#10;hZsIqr4Owx41e83wUQ45qVTJu6d559T3Jb/xzqZVNHVsNlh7lewzbSs9hHbl7fUhbYHyCizSTgjN&#10;wedwxzq6C9Jys3ZEPEzIwcThEKKgE+qnMnsobELQ6PBVDO9fmj8W410Mm3//7J//5Ywv9vm6Y3W1&#10;adVqxTY2NqxW41SWNGgSCbEGglgiBidIiBeTCCzIJwxhXxLPS/N3M8F0oSwxqmwRYyLhKymnTfPb&#10;ein6LGyIb9U1v1qzcWFP7ypiwlXZJZ/Q92ccg66hTfHHgtGYBc6p0oqFb34cuT7JaNzpWU4fkrJe&#10;gtCPywfTbEBwW4CNGieCJ3fiF8SUWSSoFJlsitVO+upXI+WinqN68JUSdfAFCEADB4nH4oZ8NBhw&#10;MgTMOa9yRSjZnp+CsCHpQTWAj+5qYDiWnP3I7dzsXAP3geyBahzHoxI3FlLJu6Co4K+oga9Mqqou&#10;G8VMsoWnIVct5ez+F/t2sH9q7//8I3t8/6l/GeaKFYpbLqFote6C99VbN21zZ8dee+tN27v9WnwJ&#10;lKtrYKwI31XBptJmY1STcwEKdbmVC6XVt/bh59Y/f2L7H/zQ2p/9SHXpqnwxGfCvzDJ7kh197qAS&#10;xPHpMSjhl0xyz21+DF6CsIVHyqG2YdHBFwwYnGWjlMDExhVE5IdiLpvEvGMBggmJ+3FakNwFBnS1&#10;G6faleoSqkrCDF80s2GWV5gSiipqVwiAdMmDfKEnb79sk5brBTXTnPmiXM4efvHYfvwffm5Pnxz5&#10;QjZ1ef1rN+wv/vG3be/atmg3lCz8i55ipOkLJXombzW8au2U5vX3CY/cYCPRF+ATVjeKAw04leB+&#10;acJkNOQLimxE0mRN+dQ0Ea3ZcFSxs9OCPXhYsot2zobqN6NxSV2sZuNZVbxF/IK2F/hCBLubShI6&#10;SAv2ccIgk+yqaIkN1K7o+iPxqMe2uzOzzY2Z7W0XbGuN66w64i2isxxCvNLUZJc+wAYt7T6Seyw+&#10;x0mSF62mddo1e/q0aPf3V603Vj9fKSt7TY5VjNJQLY1S2lBc0U9Pm1hpEMoTSTkNMplTg4/v+MH7&#10;MjcMS0aUJL4J/YgjgiP3fVGGPJTuBGpW2irQqDgTjxdl1ws2WpXQXVyxo4tzO21f2IMn+/bo8aEr&#10;5gg53s+Kqkx5JZT7Xnt1z27d2FY/76r9jmww5LSFkXV6Y+v2Vuz8JG+DPv1RY4yAkwfUw8hZ7TUI&#10;yHN14cCqNbXN1Yo1V8u2scl1lBVb36zYzVe4VhfFKk4FEU/IcRQ1X07yxQhCd/ChpOASY1zwqXgv&#10;t9oA37SAH3jIbD0nvxR3obChZ1+cUJnh9VkLJt43YwKQ68mfDbOhaFQTPPiVL7ByipGmh+JHnPaX&#10;szXF1Dg6rovf1Oz+/XP71//j+/bJhw9s2O873Lixbv/1f/OuvfvuLStXuw6zqfDDMTNODJmyAeXO&#10;+JBPjPzH1DLKx5WdKDSzWCxWz1qSysCIqrFkkrejg56dnnbsqcYjFFeePOnaxx8f2bmfmjnw0+24&#10;ohUFFyYufkWFwDfr8mPVj3Thmxp71P8KGqMYByoVrqSsqJ9t2Vtvft22t3fsypUrtru7a+vr6/bK&#10;K7fUrqsuDzdXG/7hRqlEncCnF13lBF9MlrL2yYy34ZzHXjZJplg28zHrUpzUvuTHWECfxz/lyXgi&#10;ekjtrHdE5wTBo+NTu7hoC84dUMZDKe3w4NAOjw5dKe/s7Mz2nz6yfr+jvhBfhKOFUa/nBUXb2d2y&#10;7Z1NVwz67ndft70rnGwXtA5e6UfKTf1BtOxAOflyXfySwnh7S/7qSt7iirc2VyuMxM/WhfM1yW9s&#10;OMhf9OsnGXFiEv3vi55NvhAvvDO02s8K1mjVxaPEu4Zcay7qLWn8K4eiyWim9lVbF3zjGCx8hfmV&#10;LwPPmMstw5PA+xtJLPU12dAyciP07eMnK6EClIHZUB+qnw3Vx8Yl9bdr4q/beateq1ntuuqzKxnh&#10;VYWtqxbiEWPxFR9p6DPqf0PJA0P1x8Pjrv3wR3ftzuf79uDBuffDi4uJgIUA9XF4lcYQZBnkEerh&#10;1/eqE5XK4vXlFVvbKNj3/uENe/Pta/bK7T179dWrouMV0bPazJUJF0rsKypL4kPBn6Le+p9B0HnI&#10;k1Hv4DPY8EzKAM4Im8X1vh95+S4kHwDoNacYIA+jnD2drov3VOx/+be/sL/6N+/Z3S9O7OGDE5Uz&#10;Z3/6vev2/X94y95485p97etXnfb4mg/aYxdzNlX5lQ0n8hULZedhXBcKj5m3LO0lvo3y5AwlXdXT&#10;66jy5qaJZ1L2l+Z3ZZx6RAfIHH4KpmifMddoj5EG0HHRnjw8tPt3n9ij+4/tw/c+Na7653pc5ljE&#10;3dpa9xO1Xn/9VdHG29ZsNuzJwRP7+fs/tycPDuzB54+sMKhabbTm8vtAc6K+ddVvRQPOw1Zsb33P&#10;bmzesBsbN+3Wyqs2OhB9dkSXLfVXyXt1a6pckrHUl4eczCFZf1pG8QS6E/dV/+OXZKM/GKPyctoD&#10;J9b4uKx+ysc5nCzHCO21Uhhf8NU7lM8GBeGv2LH85opt/HnDNt5ZVVP1bdDo2FD9a5DjpNOpnR60&#10;7PjRmT34cN8+/el9G3fF2y6UTMZLMXHVlWhAc65VjbMbm5t289YNq2uMuXv/rh2fntj+wVMbMd9R&#10;vy2IZxXLJStVK/b21163/+Kf/Jmt7dRtkte4UqBvKz3JEml8TWNwGlPxZ/xf9vv1Jsr40vynMOLj&#10;Gjom0IzPpUWLaj+uzjxqXVirw7X+Q7/ScziZWAelMvERlzy8LwLw9GzMmo9d8qdJNU6YxthRW/L/&#10;kWhI8gcn2YzH6v8KgxwZ8hVxEt2mdGWgoUQeTk+CTM5IyprTovhESTxDMmixWZCMXPEr4UpVFgyU&#10;jtgdfU/ZONB3+JDJ1yKUDryOeQzK7az7uAJKrmAlzfu31kq21shbo1a0DclkiFzKwSrFhpCmPi2Z&#10;iRPpP35/397/2T25OV11rDFV4TfXxCvrVqkWrK75Srm6Yus7Bas2lb7kBp6VlYxk5yHb4/qBCxXH&#10;P2qhzHqbFABCaUM8nHLPccaYSiIKKduV4lnH87aJNLAZw0NG+MMz8Ezaj/aPDW5mjAW1G2OZngR8&#10;QDDqS1YVHllH48MeX3fiQwvhy9dqqD9okkxMerFmEDiRj/+WDXh+Hp9LfsnGJF637BduxVFe/LzX&#10;pNdZVrThwoQ7WjPz93bEyCYP4lEOt3gW6BV0jXH6gR7w1phJlrH2pZdUVd0OWuPkwim3GozUF9Wn&#10;R7Lb55qj9LhhYWS9Liefc8sCJwsz11Qa5CVD7lSN+rGOB7/n+m/WSFA0o9+VNIasba/5VZ70xUq9&#10;4vNgPkLlak7ahfD8aEuUUluHbXt8/4mdHp/Zo7uPXFl9ZaCwk6w+wkXkqUe1JbcpFDWP2r6yZW//&#10;2dvW0DjFx68od/vMReNsXv1wprSnE2hFrEBybEnyBVTk1/45SD6lb6ksKLD0V2p2b3rV7vUbtj8o&#10;20ftpg1XKtbLNVSWsZ+eVlG6yEdV8Ze80kQyD8W3wNCLNUp9TleRtnfreT6Z31K+KfSyWaSQ0hAu&#10;AchyIl+1JUukffWPgUIfSW5pT4s2lsw4nPAxnVpLeMpPupLZBrZhF1brn9ruvb+10oNPrdq+sI3D&#10;A5MIYWW171DgV63Ohi5Hcpgd7edX+Im2vBzy99PM3EQfYb6Z3rFgxnsUHaEl1hKakmO4qnzn6q41&#10;mtyeoKAsrIEU8U36G5Ijay+kx4lsKrrliqqrygQds56LiShkBC4W45CPX24iXV+jDKTjI6P3Wbww&#10;4Yauknv+Dr6c2m+erow7s04p2+eEWR4Ls5TO3CyHwQ3QiM/GdSxecl3K/lLw9AIMpHfP5Cu/eLts&#10;hNgv+b04Q7mhlKkKBP0lXrHSr5j1Svb43lP7qeazh4/P7MMf3he/YJM9r1/JazwSvY4Ud6o+O9Lc&#10;ZKqxYe3m6/a17/yZvfb2O/ZP/pv/o/hF0XrFuiuktUWoI1UHxbSe6IQ137ZkoZErPiGvOIX4DRmJ&#10;5Hz+LeAkRQQEyhxrM+6at33QhsyvRJdSz8InG7NwftmPdKmru1Pc5f9uZYEpTxQ33Cpz4usY8mQv&#10;htPIGDrldCXcmvgcp0W6nCRegezE6iHrAiBipaj6Dgf22V/9T/Yv/6//d5u02zZ8JB7O2F3kpH/C&#10;yi1c0ss0Cug/ZQJPDE6MxwDzJHiy2lmRZipAdzK0PPLcWs1P2/zm99+1WUXvGeNrdclWG3b7a39q&#10;mzu3RY5lxWNdFWXEisRP0Y+y4VA1n3ul9RHyztqStQlXulFZ/JS0Fc7Xe6JID1W8lsbO++IRfSuN&#10;DzR+cOqU2t7HJOECvqDxJmSU4CkvzUvz+2HoX6JvjT/QLOML13pqlNdU6cwKs7bonhPULvR+JLmI&#10;fe2eeuZU/ZO9FPVz9dkYCxWfdVOXLZlQsZ6XGWeCScDEEP6y8STmJh4WXCe9J4/lgIQg7eCly/JN&#10;Mos9Vkzmfo7X8zzhlRy+wDrySMwODOU1d4K3e5XozgQlj5SPM1Nhkg8W8mXZBesXaq4DcVHcsF5e&#10;Mqh415CDfVhrmzStMJaMonr5B96qi+9vCVfsL476I8nbYzvbP7POeUty+YXGtDsKP7KrmzP7x39+&#10;y0riretNzQ8lt+ZGJ+K/rMuqHC74qFwF8Z584MhBfj7X4UnBqCdv/AM0te5I89eJJDjWkscrDdlc&#10;eb0pP9wF2Zyazxo79VIceKjkqkgv7Jfmj8M4OXtry7w8Qe2l+f0zQUMIps6UEOw0APnVnit1jUOb&#10;EvqaEga3xFjXxQg3xZh3xdhXJfg1nYmNZmXrS8gbaeIwEIMfisEPJcj2NbiNRe9scjJh1FRRafp0&#10;Q3kKYKIOGnyc8cFYKZOyFPN1AV3ePj6wMKWgyP0MJPHFLsppYtJ65vQLgKsRRhKgxwLJwgImGaE0&#10;x6SDDXUWWJ2B5zURZtMXd8aAEZ1h0n56mkDDlX4SShUGIdWPytTgYVMUvRQ3qwcTcGIzYWPh1svM&#10;W9JWvSn4Chu9CsLCBsJ+7+LCxv2eHTx6bCdPD/3e/qmE/Omw71eAjoctG/ROrJDvK/6Fra0XrNbU&#10;wDhuK00mCUqbYs+qwgTHWitd0lZ++RXuEpfgPDiV/N+2RmFgu42Z7e2s+WYTsLW97sBVlesbTdvY&#10;XI0Tw2Q3VmtWa1RkV63JaWYC3P6sd8t2da1oldWSALto9fWKrW03bHWrbhs7Sm9XcGXddq9t2vbV&#10;Ddu9vmm7N7bs2q1du/bKrp634t01lUnhNnc5Fa3paaxtKY/NitXXClZp5q3aLFm1obzqZSvXSn4q&#10;AKcBFEoSwjiGWrMpvt6ExqA3aIuv7fgCqlSqWKVSF/7Mjg/OrYdwMJ644kBB8929G+vWWKsqzsTX&#10;6v1aMLFmDpzg4h0omY1XSQkCJQLtIBg4TTPxEV1B4+Sb5e0kDFlgZ/Tx0lw2qa0QpFby4jW5unV7&#10;Zet0CnZ2UrDjo6r1e1W1YUN9C6gqvIQ/n8gqrvrVZNqXjeAmDpbn+lsUn1CCQiFIPdr98n6Fp608&#10;sOn0qa2tjm21ObF6dWrlgvrYhI1ZTcrVmX3RKjqxeEzwGf+qXrwOga7XKwjydnGxYucdTYTFMzk9&#10;DR6K0JwfhYJaTvSVdxD9qRwsaqSrlJk4xIKCwIXNzI1JTgFFidMNEg29OOMLlJ6J8phOfOEOYZQT&#10;1Lji0+oly5e5upS2KVin27Pjk5YL1UKIx+Oa5WpxZhWFf/WVPXv9tat27eqaXblaFZ+Bd5TEK3JW&#10;UdcairehSAxuWbBA4aFUaFqxoJezWEgeqYm4iWE0ysmeWftiYqenfTs8aFurNVSfr6uNa5ZXpy2V&#10;OOqdtlVrM2HQ+EP/nrAqQc1YfFa7cwQ8huskUD4Fl6Ac4/UnePxzW9MJ/58MHIX+HIaIMe7M4/DO&#10;gbFlJJhonCEv6E04KnBFZ5zIGTtmck8bskXXKKhpEnN0OLKPPzpQPTs2HEz8+sDmWsW+/s41u3Z9&#10;Q3XQ+LPSCzoX/igjY2BMFlkiV0ZOJ8ItP+jJiyi6E02z8UY8TjebjFEk02gngufaQ679XN+ou3LU&#10;5lbDAZ7GlaJsUHQ7XOOi6CzMKRm+riQ+NMOXP+VKKKuxqcEYHaepja0/6Ksft/1ksf0nT+3evXsO&#10;d+7csYcPHyrcNJS2VM6y6AxZuFIpz7tCyAC0hH7Jc8mEH9VSfTPA4L8MmKR0DSzC42bTj34e6ccm&#10;ocYS+j22x48x3Ule9eMUgUePH9vjx4/sww8/sJ/+9Kf2wx/9wP7qr/4ne++9v/XT0u7d+8L29x9b&#10;6+JUdNwTPcfJAygLbm9XbG+vZt/4xqv2vT97x777p2/bt969Lf+61Rui5SLjieSAaVt5Sv7QOAOe&#10;uXqVBT3GGO+rSg+Fq1ZrYicnPTt6cupKI1zZt9bccPkn5BGopWilgdJuq2Xvd2xw59xmj0dW3S9b&#10;dVizAqcT5irq6+pDGt9c2TIaUzxLeLhE88/CwvqyoczRLpfNkp8nAwVrzKU9ZLtsJVsk52XiSzUA&#10;xcq8+hEbV6yLMByjFMyYOxvJofF+gvAnei9vV61cpd/xYZDoTHXx/qA0aW6ugOAa4VpN9L/eJIra&#10;qa/2GtuJeI7XXyWBBuLHBkckw2JN0BenPnLiIVfdnouOK7Yj+aqgPl8us0G2oE2/7tZng8HJ5cuD&#10;uxcmnsgtDHinf4cd/oqH5TijTtAweMMWzlRAv7KUMmocDD6BTFuwX/7iC/vB33woeumypiweWrDX&#10;Xtuxr339im0hC67XIi2lg1KrV1jAxk0+Jz6W46pQtYd4NemBkyijCkT4ZNyt/BUvvY+wL83v1KhZ&#10;oDM+FppqXJyM1A6ar+VZOBsV7cEXj+2XP/vITg5OrXPe8bYWmWq8V/sJdiSX33r1ul1/5bqfnsYm&#10;9OHRkR0cHNjFWdvOj1pKR3Q9hTaYP4onOY+ik0B5eVuvrtt2Y9vquYbVupLhziWTDcSPxpLJV6pW&#10;sWrIXMSC9sTrJiieaBx1Mvdf2H9YRhRPH6QPeAWonyCHnOCvl0y88xPUCiPLN/JWe0WY2ZFco3F4&#10;UorrUsEJPatz3rXWifB/cGFnT1qaPyqFQWAqhixCkY/aQWNOqcLcqWLbe1u2Kf40HMepuMenZ95W&#10;bCJxIsFwOLXW+cDqlZq9cvuaZBC1l+cbSnWRrixlEvNv+GGMq5g03r40v+8mjbLMowoaKjRfkpuT&#10;czg57fi8ZacXF66c1ur0/NS0kZrex2KFmWhgDiU1mAXjDPIS47PGKpEC826UYyaSZf1KzzPRDwkw&#10;Ndb44dcLKl8/7Ur9Y76Rwjt+cmeuCKN0Y10o7GRi9sj4LlqHPlUSxmuuFfbxGcKWX4xBlF1xGNPk&#10;5x8hOLNL7zKcUH7+oSwheTtfzPt1t5wMVJZsVS42xes0B8k1rd81+8G//9z+h3/5c/v8zpF9/tmJ&#10;Pbh/Yo8eHdgXXzyxh4+PxC/P7LzVs1qzZuWa0mHeU+EDOzbSY86C6NKX3EH5iqWyZAdOTS46UEbf&#10;wNXLNKeRw3GexlaqFHKGHgE3cqi/LhTV/tCM6qOy08ZReuqSs6Lm94CfoiR8oIPS6/St19b8SHKP&#10;b3QJSkWufeeE6DSfA09KydERfMppRMKgvw8vNyHbLXl8hfH0njHwxZRuWj9gXcqz8LLhjDaLE8Ii&#10;f6d/xgr3Uxz1BcLTNzRoeNgV5rZziPGVq7Wxc4TJ/GfI/upvXJ/LFbmcksa1uV3h6OTgxM5PLgTn&#10;dnx47KekHR0c2/npud53bdDX3FUEGfQUuHf6k8vbAn9lgyBN3+AUM2h7dX3Vdq5s+/iye23Hbyao&#10;r9at0tRcvSY6LisSJ3QzDdYY73gH1KbwiIuzlvpT31qyXfRmGkSdMxy4UiljDjStvFnvQ1mJKz65&#10;fQF/Tm3Vfx9jUbZVSJUXOVVlVblRQlCGAqXPO9rJa4if+JoK15o17GJamV/xORGfGqngLoV7mwrP&#10;Al8rEj5Ijne/NeNlXZhnHjODL3WJX3r+MmBku5N/wpCQ7WgV/pjf48snh2xTQ4/TbI0B/igOJflM&#10;dWfNVW1QGZ6r83VFe5IxRDtOkUIIVyX6DSWcoMRJlGoeNaLkQ40Fo1irp72gH2ggT8YqC7Tl7eyg&#10;vq0kBoOhdZR2V+NQr9uzoebftWrNKuWyh6lWqpTU58NOmPzRKIocfnpWWbnuk7qxOYztRuHSj4gL&#10;d2ZIRjLUlzdnI3yYFDf6a8TP/Oi7+GfueJt+CuHzNgoIwS/nwVvF9Y72DGDFv2dMehcpeZkvgfLI&#10;3JHnlwEamJdnGeTneyVzIIxnlZnnlefvb3xtWH0WOaCAApJocdZXf2yv2NNHx/beDz8Q/7qwiyMU&#10;i/iAUjiDf8pGpkElgyt6JxoLJhoztm7etu/+xV/a1Vdu240337JpoWg9hYdtDqFb2cxe2MPihFgU&#10;80NeoMrRar6G6+ii72TAwE04bGQRuXlMqHX8ES7Zz4XAoruT7e6l93O/LF25PW0Bf5feL8fLwgRk&#10;8WCyvJcH/Y11Qk6XLwq4pafEx7VCJ/tVeox4ND1hcZOh3qsLKinJjHe/sE//5od+gtrkQjycjPOs&#10;eSlmll+Mqx45jOePHzIOL5Ar5ad04S/su5TFa5prZbt2bdve/e7bli9NJCu17OPPfmnt9qnGHU5+&#10;v+Hl54Rw0ue6dda/PF/KSFk1j4F2PfvsX3zwl+Qo9U9FLnAtniZUHmfG6ZCE4ypExVeY6MUYIcM/&#10;BiRtwUvz0vweGWjUd6VE95yIlkdZXKN6YdoJZTTNbbC5Wasom2s/UbQvKCxyTUhPkLb++zjGE53J&#10;O1SAwiyGKP17DmSpCFIaC+DdfB9sCfiPSbGf179SmK80KbmFI3PyTzVEPlRdxjAwPad5KCay45/6&#10;uEPm1guip/2VODVNY4fGlrF4D37xIbWCW1m4L3u1YUOMZdOVvhplLJ45cxmqVMlbo8FH/DXNMTUH&#10;n1zIzttafWhX96riZ2Mr5dABGKlskpk8YRhuhkvKg6wLnpy3OUY9VEB6DvDCymJcIJ2w4+AB2hvu&#10;RttHGxMQ2UdBPJI7Xpo/EpOaE+p/qaD20vwemoyGXDjktC+UETgZrWIzlEWK26LeVU1IOUFtVQy9&#10;KSa8JjYrYV+Tdk72GYpR9iXds8DmymHibSimsVEREzuYHYJpxtxF28uU65M6noILBk9UuuEnD4cU&#10;Q6B3MaDBQM03XoaTgXEEsH8xo2xGmiSMFIfF1rHKx3CLm6V936jxTGTLnbKg4/nkBnDmTxk0uBtH&#10;/PKFKwpqpMCiJafkqB6k41EJSzfPNgO9bFE+T52JgOKSng+Cehposj0dju3oyYF1TjpW0Qy+JJyW&#10;1BZ5+ARf+k2GVihoUJr2bGe3Ydu7TQntQ8VWGfyOfIQIlHFQShs55FzguFApuhrTToT6ttJuW7Pc&#10;883vaqMYil6CGicRAXLX1yrWyKC5UbXVzZqtbTVsPQPc6fmSrXJtqlybV1YFa7a1u24beg4Fs7rS&#10;qlljverp1zzfopXrBYdiVZNOTkFiDBfkS8J3WbRSUr0EfJmzUpRwVRDuWNDShMVlCcZntZewpDb0&#10;YV8/2gY7ozPQ7/hXHDlQhvEriDRp4YrPwXDkV3MNBn3lObPdq+t+7Cqnv7EJt+LKbopOY6WJjZ4R&#10;LFBeE6L1ANC2lARaAGQg00TDnoAnktkvzbIJzNEzijaZNmwyqVqrlbfWec7Oz1ACa0poqwt9deG9&#10;pvZGhCaOaMKVBMPmGfz7qX1Zf/Qvo9Tv+SJhOu1avnCmPvBE7XxuGxsTV1CrlkdWVR/jJLCimgcl&#10;NUqlpLzF2ByIyXNePAQeWbZut2TdXtEu2gW76KAwx9UsQSySFa0gGktXe+ZlF8SPCuKRsekCVWQ0&#10;4QTqXCGz3QqQCYrSQxZu/uIFmaBPlUTpg1H/qRpTQKxsWpbwnYd3qhzCKdfZnZy0bDjgq1g2jpTC&#10;VP1TPMc0udnZrknQLtvWZtn29krWaK5YY9VsTcPHxmbR1lartrMj3rAqPlMv+le1/V7PRkNOBhuq&#10;msJVQUJ7qez9FUUIrv8ccw3ZMK98V0J5RPyy1eo59HpjKxfVtznBjkKLjtj48Y0n0QDKOX6Sp9qA&#10;hS4Mi8u+KJL9LuOVFkp9N4y3TMbrow9He83jZWMbNoo9iSfwOu8bKXyBrPGS05gmKKhVFZwv/Rqi&#10;74Kdns7s4cOWffLxUzs75ZQ/paGyopj27neuCZcNlVk4XtFYJP8oH3VdHm/ILwMv76J8PsGU93TM&#10;RDU270qSO0uSQQmGEtpEYw3KU+Vywer1ip/wu7nJ6WYo79Q1iSq6MhkLvmzecWUnJ0mRn59GIDqA&#10;L6L0Rjqky0K+g/oG2OMaF19s7nZU7wu7aLVc0ev+/fv2+ed3BJ/b0dGhXx/X0rvBYGDDESeCasxX&#10;AvNFP6/bwqTnZEc4cgyT3N7mzwWnfE+bjVWug+71+n7lzOHRsX388Sd+Otovf/lLe+/n79kPfvg3&#10;9m//3f9sP//5z+yDD35hdz7/VPW4r7LvW3/A1Z2ZIqZowZXb1TwbmxW7crVub751zf7iz79h7377&#10;Dblv2o2bm/6uVhcXyA1FLwB4VX/I8fVphlP1w9ikDO5Hu+dyLMIV7O7dln366aHd+fTIr4ldEY/a&#10;3d3yL84l7CCQWXmmcbelZI9HNr7XseHdthXPVqzaqohP0WdES4yPwsV4xol5wrvycWVEqEZyizD1&#10;zE/pJdC/xbNzrTl8tbn8NuJl7eaRNcbT9k4/Xhr9l3wkBsW6IDo0Egtiowj5QG4UwqAz+FVRfIZT&#10;VGl/2LNvZsrNF/ze2MqDbJBbFdy4Gnxra0NxxHMkU4J3+E1sDEPXGZ/MFqB9MR/aQV5TBxsMUAwz&#10;P3GQfZHt7XWrlNX3qYPyib5AIamgDPGzX+ax9JzgMr+JkCQQ4CfOCWJxIniOv9E/TuSNKx3FeyaA&#10;iY4f2Icf3lW/mlixtOJ8+e2v7bkiLMppdfVzP31S6bCuLER6gr6AofQYCxFnUVb1zJKhXs5/sCkB&#10;BpoJIGwq/UvzuzSiTOgMJqR+M5tI5hZ/6J2M7eDBsT2888gefv7Y+u2BTfwEGrWXgrLRi0LT7bdu&#10;2K3Xr9vG1prVV2sih6ntP963+/ceWveia/2Oxg2NuwWu3VFfC2mc/qV+KWGirN96edM2q1tWnYq+&#10;Bg0rDEpWnOqNoLhSUnkK0S9Fd2wsM6RNJNfxY+zyjfs/SPqh7ME7KborjwPUcW5SP4p3nAo1yo+s&#10;0ChY41bVylslm0g+DQU1jbMsRgq3nbOunR+37eJI9v7FJQU1T5X81BIolzFXKXOdd6PqygMoqcEW&#10;Ot2uHWh8YyMI/I+4JlRFo7dWyyXb29201Y2Gyiu5QfMz6ILMCRt5RF48Bz+ERxLopfn9NxndiZ8z&#10;0g81BnYlm7W4zrPTtdN227qaI7OW4vK/2jVOHGL5mnEQmk68XTZupcUz4+VYYzCnMw27kjcko8+6&#10;iuFrH6FwxjVSzDuyUiiD5NZvyd9T51kPQV/Y8lQJwi/CuYxLXPE4zeCtINkIToeieGxaRtlibYdI&#10;UfZYt5Efyj1yBxCOPjHxDzogd/Lm5NACc9Cp5C7NS5iPdNpD+8V7j+wnP77rp9jy8c5gwAYqV32O&#10;JUeO1M+GdnbWs5Oztj18fCJZ8Vgy7pkdHXLSPYrsfJilOU+xqjlqRXJezgZDpeXXiCNbk79kCGcb&#10;lEvFywA+6/3RId4nPCGvxBpVgj8840ouqovThJoNWuD0NOYUiDtT4QilladPDuxg/8AVrPqdvnDP&#10;pg4JaCxB8MnwRiLzn+NJdJjtvuOHwX/Zxiz7LcOySc+JP0a76I92w0sQm33kpB/9wftEyLW40JRA&#10;uQxFMxTO/P2sIFkXunbK9l9yIQurAxtXPA87XPvctx5z4xPNr04v7PjpsR0fnNjJ4anbZ0dn1jpt&#10;iW471hX/RyFs0GcdDJk/5FovqxeTMUl+tIGEbU6h4qNQTknjVDSUz1Bg3rm67WPK+uaaxotVqzar&#10;VmmKnqsqH4pMAhVY6ZCWIEs3TOCBslMu5l0XZ+oX4Cqrf+BKQJ9VUrykzVgP5Lqk7WubVmlo/q9y&#10;ckKpUne3yzzCqV+1JBfrqgsFNXgYNlinLHqWm9Mwzq1pF7OKdSQzH0lWSQpqPgtRPGgG/lWEdjwV&#10;uCFI+y0ZCr9kLj/y9JvC8n+wGk3N7AUlMciP+R7v2KoegzfhHwU/ZDDCIlO40gr4FT5Lw7atiEfS&#10;PsW+ZBR47QRbOEVWKUytWM3b+jZrxusug0BDXHUVJ5nRWvA4AR3F8Sti8XL46/mcnJP+WXdAwYw1&#10;AU77G2uMKhTy7u8f4ansnqJ3uqx/C6jjeKx5GesUKW0Zp63st/w0N3JCr+EVYcI8z73sl1z6v/Ba&#10;GNKE7rwfkD72sklppchLz+619Owms+fvFpanj5k/X3LKxFOq9+V3YfD7MvA/cB7w4g20AZ7g98wm&#10;+Lhm0DI7fHjuH+N9/AuNu23JKZ2pxgUUEFUeeKzanJNukG04GXFA/ErNXv3mu/Ynf/7ntrql+cjG&#10;holtCkQ/ogm/1lO5iZQk9wRNoqgW7Dxq6zVW+qnWsMZoSkVy3plBZpZx6pCF/ypw4279y2Dh5l3y&#10;W7ifBe+pz3E7vclyjpq9ox70eT/cQFAu5V0xraguWCxIGlKhCRNrAZEE/Yc0ssR8bYXFheMvPrdP&#10;/+ZHmYJauuJT+ZAA+QtH4CPj6PJS64JsuUnET4AlC8pG8kLueDqwYjlvzfWa7e6t27f+9HVrbJSs&#10;Vue0zpw1NM7QZvTv4bCn56by0szR+RZlpQzKTXbQEob8PAOFpfAU0H3dm1PUVmYDPTHXYv9PIabp&#10;lg6qJH/6KwcVYHtESv7SvDS/P4behLIZaroopokLyubGGRTUuOJT71BKU3/x6z317PSd9ZPgMfhg&#10;oo/wdu6e0z0dzX2+wnz1S3+jf9HzMZFePC/sCHjZ/Mosn2s8o8woZfE730cWg8Lb+boA96I7078B&#10;ygBeoiyh3Ca25/tMGjc0f5uw98RLjUPB48qSEbndTF5CGQeazFBQ46AThZY0I2APn31L5S9eWZS8&#10;1JAs26hNbWerItlGbei3pki+UXjyciBznC5nZYXl2U08p0dsL77ixO03IdexLhz1ZI2Y8sa6b9gq&#10;WRYRPQ98g2e+NH8sJjUnFPxSQe2l+b0zIZ6y6FgUS4orOzkVbZar2qywKj67qwnmmtwbrrA2WVn1&#10;YyEnCjcWWTOcDSYr1pOchoIai5x8deJHbPvxFiwGhDCXNtAYcJwJ6p9TMIyWsiSSl8203xfkYKge&#10;CqYa7mVguEAZbjDt+9UwYw20Q3m6ghrKDeKwIzHiiRiyK6gpExVR8SSsqjzpy5gw4EJd1Rl4ACXM&#10;ceC5lx8FCiYrI0FXKdD7YsDyCa9L6Zy+FjgNxRbeeykVjGM6WSBhoqUy9jToaNJ98PjAusc9q2qA&#10;K68UBIo3UV2GHZuOOL2Nr0JbdvXqqu3dWLNCEWWbgeYDXQnSTMr5sk+28O1LzSioWVvQ0xh4pncd&#10;a1QGttYYWr2ZmyumBZSttlZ25bHmesUaApTTUCxb327YxnZzDjwnv2V768qqYM02r63Z1lVOQFu1&#10;dZRQ9G51o6Z0q1ZfVz5NFOOKVm6EclqptlBOy7sdymm5kjCIgloxIBTUZGugZlOFsZLj6MFqbIUx&#10;GQmXK0oweVAY39B3KlEbMvnKS2jIlI0uWj1XfGh329YRTHND297j6sC6ccVopVpWXkqE3W9fUFNu&#10;suOEtnD7yC5/BIwEyioDcs3o9hLg99JgaBnwoa7q7pmJp0yaNh5V7fQ0Z2dnK4KCdbso8ogX5etq&#10;U673lDCovj6VkLdS4AQn2iP6F32NhQx6bShuCtQW00nbRuNzTXTPRLMHtrbRsbW1sTXqIyvlh1ZR&#10;GmW1N03OiWDZDrz360hPYv6U3lVRDhVrd0p+wlu7XbR2v+Z8E97h+apCBa741MS7kBTUxAaL4pOc&#10;REQYwHmMbPgFQrLjwPkIduBk7s78XzT9pCT961XZ3n8kJHOK2lgwKalsQgpXJHOkerc/tOPjU78C&#10;JF0DNh0PhPq2IvclUFdtc6Nk166t2iuvNmxtPSdcz8QrZra7V7Zt8Ywre2tWrxWtUlbcycCOj0iv&#10;rbIIZ3mJ9KWKVSsN4b1k/X7OuL5wNCzYoC9a6Ezs5LRl+/unrpzGqQSclra+umalYk11QDFNfTfb&#10;TUUYRzGN071QKoE+vMr65+MPbY3hOVyy+amN6N7RCnJEXw8T7baIIcO7xA98zFM8vWaDiOuImaiw&#10;SD4Za3wVrFhdsKWGbQifM3t6MPSrBT+/c2jtCxSPNVYonVdub9u3/+S6n7g149q0aUfvoBhkRhTd&#10;GK8EFIW8VzTh8XJk9YJ4qAudTMXidAEWcTmtrFwSLy6hMDcyTvhCQbBSKVizydXzTeW5YVeubNrG&#10;GkqHNSuJxI+Pzqzb6/tiMEpArhgqmuEkSr7i8cmUihXryyqn2iB47opfG8WmUbvdtvPzM9WbjbrH&#10;rpT22Wef2kcffegnq11ctOzsnFPHRFcan9nsRMnHq5NVC4PiUbThZcBEvNRelEUtqnonewE8q5UJ&#10;r3qQPqfAUbeLi47K2bJHjx7bj3/8Y/vZz35mf/u3P7Uf/vCH9m//7V/bv/t3f22//ODn9ulnH9uD&#10;B/fs8GjfeoOWeFh2mqPagnGLwy6Ulcbvhr366rp95zuv2z/9p9+37/zJ23bz1qZtbVc1DxCu8l2F&#10;G4ifaRzXmIdyml+fyiKh+qCPZ1NOpgPnQVd5DZ79Qc7e/8WB/fz9R/bxh4f2S7nLpbK9+dp1W18X&#10;74Qtih9VZ5IvTiW/PB3Y8IsLG3zRsrL4V7XLSUrCJacMFkQP9H3JHxP1a2ilpPabK1mI0C7/8HkW&#10;gpunZzdzB2apETOTaDbFjfD8U53pxy4xAcKDbI5iz0mQg/WXhAsvo4o3E31zzVOvI9pRmJJkjwJf&#10;zSuqn7SqxuBkwyFHNJKi06lAuC2qL+zsbNorr9zw9ut2W8L3WGNRT/QdvImviqEV+InLGZRZ8ekD&#10;/cFIPGkkmhnY/pNz8bCKvfX2TVtdXfUq+ynAqgv9ZJmOHY94UA53J7ziASR+g5Gv4wp+A7CQoAZ2&#10;G94W5SEcNIICY05yD3xwNNK4qXp8/MkD++CDe16HhmSxre2Sfe1rV+2dd25qPOTkFiWg+qikDqQF&#10;HxHFyR1tgHIa6YehMpQplYvnLB4pqECkxLPX6aX5nRpRqpMPp4iinDYdMXpUrPW4a3c/emiP7+7b&#10;k3tPNR8RvxEvLKGULhpl/ra61bCvfet1e/XNG5Lf1ZfK4g+ijccPntjdO/ds0B35tX25ifrfBGVI&#10;FPmhb9Gi6IMTDSr6baCgVtm20kjzgEHDyuOqlVBQm1UURv1T9Onx6BsstmkcGYv/Idc79Tv9/SHS&#10;j0oM76TPqOi+Ma/6oWi22PTMDO/hveL5IwHXFYaCWtGvMRxr3hcb8GpPBW6fduzs8NzaR11rPZVc&#10;wN1Ew0WCzpdofcZoyXScOI3iwObuhl27ccWfz1sX9vjJUytqfOGk4W6HT7nEU5nnqHhcU7i1u+kn&#10;SZdqGiP00k/Ic4UP8oj80njLmMq4/NL8/hsfaWk/tRdrJL3R1NqSz078as+unXc7NlA7h3IaPIGN&#10;3mw8BjKe7syF/qlBNhTBmG+hrK1xti/ZUvLsuKfxSXJKUfOogsIVFA4FDx/r6AbJ9hT1Ex+iaADj&#10;ustpegjlkPAPoGcRV6DxXqQphkc4pc88YEUcSLJjXgQc41f0RXLx8rtME7bLqoqXxlvwMxoONe+Q&#10;bEy64GHGCWqron9OGlzRuxXrXIzsvZ8+sB/+zR3JFWP1I+TcseRcZIihXUgWYZ5ycNCy+w+P7fMv&#10;nkruPfHTVk9Pepojbdnm1p4rppUrzHHLGqsnml/2Xe5A1ga3eWQzLwP4FR+BDWDwi8L5o+Mkk2s5&#10;IRY8ReB4/wdn1BxBD9HotBMKaig58rEhV1a2Jas/+OKBPXrwWO3R9dPUULxizcc/UBDiOG0NOiE+&#10;chi0FLjSc5BG5PEcg/9XQTK44YOYSzZO2XESWKL5cPsvs1kXxK1O5mPqisZqV1CbLimlif6i7vQk&#10;Rk4xZq5b709cQa3b6rvicvuMseHMzo/Obf/hUzvcP7TjwxM7enps5yct4xS1rvr4snLaWHSbFNS8&#10;VoxVGjdcwRklA43J+WLOby9AOQ3FME5MQyHt2s2rtnt1192NtbqHyWu8QF5wBTVOY1fXQqYgPdbT&#10;0kmg/AMfQ409KKhRposW10+pbVT/GD8DZ9F2lE7lwVK7VVBQu7qlsU1zRMqMDOE2baJ/cvDhGvH9&#10;BDUmRMQVRE2VrveP4AmcH3Kx0rS21VxB7XDAWjcKaqIlBQ/aCWDNCKU1UhFn1P/fjsmKO4cwybV4&#10;c3md6HkQBlz4s/6ELZdHVCHvE6ya8WIkWmNFGfxzTSpx/ORM4VBBvc+QDNfe8ZEi7wt9zRtJdNhW&#10;AOGZk7/LU7VRyfa4KePKttXUXiinQUvdXldzTdbTg8+xHs96GzceUAbm/jQNp/lxKjYfFo2GKKXJ&#10;PZxI/hy4X62qthcdMe+FVuCHSRGNKwuZOzPv6ys/ZSFeuiyjUBmBx1z85kZOl9Xc73mAydxO0GEu&#10;hdC/xTP0koHPl3zQkg39eOjMLGL8esB65nnZePmxF2GijplbrxdPXwEKdKns8lu8xST7RRnwQ8Hg&#10;ScxH4YAV8YSitY+ndv9TzVseHtlnH97X3GVsK8xr/Jg+lU7jo5+eqLF0KHqCjnuiz3Jj1b75/e/b&#10;n/2j/5VVVps21pjKoa4jpcxm/FB9eiwCmSi/oeiROTLXezLmek31D1ucWjwj8MB6L/N3/2hNIC8H&#10;72PYWRymNV6dXwMQaCikkRY2z+G/DAultct+vxqER9lwVJdw3K36CFesjRTVTyqlgsv/cYKaD4tO&#10;mpxO5kZZOfVk9XIbXqDx4+jzO/bpD348V1BTBl5x2LCXUfghbsbR5SVcS8Yhl/iQTokpmCuuKi5r&#10;qeNpz08ZYr/pyrUN+9M/f0tzGG7wKVl9tWxFNfnjp/vWUd9msWvvylUlwVimTMnYEe+56T3GS+0Q&#10;WKBwhFU59QTNsZfGR+3+zP4foSeMSUP3Q9kHpMTaC+UnD1kvzUvze2KCTqdWXBmKu6GYhoIaSmko&#10;qHVdIS1OUBtKLpKEM0VBbZLxB+ievpiBE3dG4PQp7/Tqn/TvDObrGc+B53hdAv6FO+uDS5DSd/61&#10;FAdI/8M8+3YJvLwZuMGd9Xu5mc86T1RdQ56L/DxvNk7o4wBrL+4WKxM/BDUoPxNqzKE+kp4cb0hR&#10;ermyUhYP5eRtuR1YjesJBpJ1WMcfKw57BDlXCi5JVl5tll1BrVbmhif4oviMeKCkIcn+8Jqs3GRO&#10;VpQJHvc8QxVkBQqVP3EQjJGpPQpyHfWl9qSK9Bb8DVTBrfnPVaYY8PTS/PGY1B1cGn6poPbS/P6Z&#10;YHYzMdJJjis7qxLqG/KqmxVWxWe3ZNdtKr9prir2VRXrQlN4JRRFRKaaJ1pfgJyJYO8bDWJqMM7Y&#10;wAOg1OVfiKhBvxmzBXiGkaZB0I1sZ4zYWD5skYMGBwm4cnHs+ETvWEBlgUGsXHUpCvIqdyyuuhKI&#10;GLnzZ2f0vnWTMe0oExOPKB8Zyaiv5mdxZ3R8PUHOoaCml+7vRvleOiqYZxa+EM5VRmR7P1WGfFiI&#10;UkwWb/n6c//Bvh0/OrWZEJmTAI/+k6R2hZDQoLh5Bh/57+zy5fu6Jg4x+Z5xwonyYBGWz+c54c04&#10;2W3Skn0qaNlsdKy4LZWqpXw5clkDY7ZI5AtFaiO/O59Mla4rZAlYp01u90/vnrUFTCJIU1MJ0YDS&#10;ztrfaUDld2Bw1oSHTd4ETGq8mYG5OwufQSwMJMAokLcCiyUhRgHQRFrEhGxiQVuxfPDlnaIpiTSB&#10;5Cvb0XhorYuWXbS5Rm1izfW6lcpF583lClc5QtNcGTtypQBwTq1cGCBtioNBkPEHeXr51Lq0v2gw&#10;LYoH8B54aZYNS4ZxehrXelYFeTs/z1mnLXG6X7bhaFXvWXzkGk36tugir74ousv56WloYLAYJSyr&#10;P7B4y0YDi2ojvypxYO32sbVaR2qqU01gu7a7m7fVes7q1RUJ8GZVCWAVzXRR5Jlxuo5PkOFfSpp/&#10;gon67ljl4LS0tsrY6QIF6w64z50xPNqYBYui+nVedmESNt2rwIJzxmcSTcxPBhK9YBM/2BEZ+2PA&#10;3JH5vyCTUmOxlb4CR+SD7Jn6J+xskp2ghqDKxlSvP7SjwxP/+to3i0hBfaSw0hOfGtv6WtHqtZlt&#10;bZVsfV19ZnyuuOI9uY6E8KF/ccwCSK0c10qiCFWvVW1js2blKv2qr77Ws26vpXZH0YdNL4R+MaQZ&#10;p6wIR44b8XbhlNONLlpdm4yG1u+O/NpeTjAS5tWPUc5QPAWHL0AbrEvyte3yIjcuDC0T/6ON4jkz&#10;PikRxMMzgEXZAeHPF94Jrz/hjPLPRNt+Jd6sqpTrwl1TPKhsZ2dju3evZXe/OLWHD8/s4OBC/WAm&#10;ubBgjWbJXnuDk422rM5toPB2JprwfJ8IwaQz/kLe/jVf0G3wX8oWNOXFVxAWoViMQg4dj1BMG/jG&#10;BPwyTs5RuzOGi/5jY0y0K/9araLyVK1S5frCNVtb5wtGrsxY8aufUPqGL2I5T6YfOboCP45ulQU6&#10;w8AyvU0Evkgl/soVmP0+CmwXtv903x49epgpr92xhw9wf2FffPGF8HVP7x7Z8fGxA9eHctoaim+d&#10;TpwK0OuJhpZs3p2dnXnYo+x6uv39fXugdEnr008/tQ8/+MA++OWH9sMf/th+9KMfuyLaD3/4I/vp&#10;T3/iymmU5aHKdHDwVGkdK68LH0P89Dn4BTh33KtV1DSlstnmVtW+/e3X7Lt/8pa9++5t+/rXb9pr&#10;r133k/GqNeHD+dhA8SRj5PoCFr6GSkPtMukLr8gaGneyNvGTwabicSgeoYwpXnd03Lcf/+S+ffTR&#10;E9Wta+etoSsJ3r65bTvbm6703iyo/SYlm9xtWevOkU0e9y13NLHKWPOPoeS6sdpBdMGaHmOhn/4m&#10;GaSkipRJTO0Y1y/8CvOrXv/KqBBDUA629zsPzz/4IjxSfRb6gR9MNaq6yCLeyhsf48E+dAiuoC+l&#10;At+oq+/RPcTkOc0BWmPTjU1LaJ5+AknmNBcrlYTTzA9Krjcaou+SaKZrwyFjjOQBBF4ZTiAMPqLQ&#10;ahfSJW4RPw+nsUnPOzur6sv0/ViEYGPEr2nNyhz1TdWl5vELnwT0GQA34elYdOg0RgXtUXKPQb9C&#10;AUBt5woD4A45WI2LYtnFRVv0OrDdnYZdv7lmr9zesDfe3LObt7bEM+GRqr3oLeT2yJNBiY0jjIru&#10;XvFvqSwag+eMBkNULNmZU3ZyvTS/K+Ot5GiHEkqSd6o27s7swYf7du+Th35FZ/ecj1my9lT758TX&#10;S42Cbyq+8Y1bfk0/pwpzujCb2I/uPbb7Xzzw04LGfcWBJ02ht5AjAD7DaWjeuFpctY1qKKhVplWr&#10;jRpWGBcVHkVThA39qdM63xEdoYAFcNUlfC9t4C/6xh+SUYlVfngXRWc+41d8LvWT5XrxnhPUxhoX&#10;ys2iNW/XrLhR8BPUxgU+ygjcYC5O23Z6cGbt455dHGg+OhIHQEkNIwu+FuGZ55lVuMq4WbP1rTW7&#10;cn3H5zq9PmMkV9jMrH0uOUqTeLEpydDiOOrzDYWvNsvinzOrrcvWOy+jxuvgDXqGl2Xu4IvIJeH/&#10;0vw+G4hEcxr1+5bk5lZXspdf5ymaGA6tK/mQ4Y55D6MLVMc2sRNBBk7XjLW49Bwf8yjN0cSvYUPp&#10;ddDhvn7RxhhFm3gPtXif17joHxIs0UoaL5yi5m7eRwliDVXxxC+weeXrKmJynozcnlNO/EXl4eTA&#10;dN2nXnk5ozvqp+fgV5G8vLP8wnD6Lesv8DUCIXetNjesUmkoLvI8/NDEC5/Y53fuKhxjvxfJx1pG&#10;5JjL5TTmCg1CaK8/kdw91RxybOcXQ7to9ySDHtvjx4eS3c4lVw6sXKlJNpT84gsxlFPyCuVHrqZg&#10;+OrZca5MQ2nGayQ37xKQd4znf7Ama5Q0rlBHHxHE1PjgZiJa63V6tv/oqV9VicIKfgPRH8pXKGJ1&#10;BCPR82iAbBzjFCZO0lbazF0yfvw8k/hbspcNfgl8buZpZn7ZjwpQZj85EOrEdlBZkGkZI9RE0LAr&#10;pEmuJxzPKOENOuqPFz3rtDquYAYcPz3xE9EOnxzZ04dP7Whf86H9Ezs9PIvT087a1mv3bdDTfGIk&#10;vCmtpOw1JyIZSkZZcflfVnZwgnJZuc7Jm2VrrNdcAW3vym52jeeWbe1u2drmmjXXG97PckWlBckK&#10;vYxTagnxD41dgOYU3HKBL2mLYJ1+HQeq6+AiTlDzj5jO215Ov+IUoHT0cZULOvexU/GFQo1rFdu6&#10;tmW11YqnS74+zsrNfJbCXDpBTfOESDD6Jw/B3eircYLaRW7VFdTamrMfDIqKgRIvCmqpDCqx2rmk&#10;wTJWR1i9+V33Mcq+bMuAGz3zC/9n4fJ/rJA5VHbvElADcy4UdVhrgzZj7kAMVqVFRllstYH6Y1Ht&#10;6qsQap8Cp03qZb7fEq5xq61XelYor9j21U3bvbLjCmrNtVW/FpZ5WKy3xinTzJEYE5i/+fjAZI60&#10;xcuLmoeicIrymtOMwk9RoM7WMQaiG9qG/k8f12t/VsE8DeoJPaS5X9QBE/h69jc3clKnqPUyYJ61&#10;F+bSG/1bUBt2gIg7ILnnJkIGBK8K9/NM5v+l16SZOTO6mNuCqONl97P2ApKLssTz4l3yS/4v0ChJ&#10;9gRirVFUNin6BzYHDy7sg5/dEQ88s5P9c/82eWUo+lPfpdoIvKkvj0QrKBGgqLa5d9W+94//1/bK&#10;1940KxZtIlpiXXPMeqLyYIdnqAF9LBiKjlCYRCEzTOCFniAKcrLyWqfXTqvRxpi5TR2wU/hfA/Qp&#10;T9Nt5ZjSJ372vOxHOHdgZ+C05d6X3TgiH89J6WS4FaS1QT5WQTkN1slcwGUO+KbeeTqQrH68Z43A&#10;mx++Ox7Z4Z079tkPshPU2pmCGvNJwpC/0iJncMjPvUiPzipfpqBIOErN+CizUFE+mvs0xdv3rq/a&#10;zl7Dbr+1o3bq2GjS00jSV18XD2IfXXykxAdUSoeTEkvV1ZjSehkZlEg3cqdRQtmC5xgboj8qhIAx&#10;Ivb7mH9yepFejdlD6+k9OUim1byK9TqXGwBP5aV5aX4/TNA0O+EafwWcnOYKauo9+SmnpnGYifpZ&#10;Zoc6OrQ95w7+P6W0APoPTmh+CfD7CuN961eArzViL0G8k/F8vir5X5Hpl8xyWLlDQNAfuSH1qGbK&#10;CgU955s+Z5I7W2f1cswBOYgxRvKGxhh4yWSFj+g5fAAMShZGhpEMNRETYj2d9ekZE+FcOvBGyXhJ&#10;iMGIwhNzzOCXBYWrVfWOQvERALILsrNCebkJ5IVW2QiDcUFlGQjg0tkCJM8Fz4t3nivpyRE3Z4B/&#10;lVXP1JEAnA6HCZ750vyxGNrcbf79s3/+l7PJZCxindrqatO4QmljY8NqtareZh1ABgJhgIZY58YJ&#10;LxFHlqrbyU3YpfAvzUvzG5ipBHMXx3IbNs5f16QebV+u0itr8l+3WWFHsj6KaQ2FrWjSWrGBgEXL&#10;gUgUpbQBi27DmdyiWiakCul3InNsEMwukSYLJMxuRbOxaBdDkSsa6T3yvQfVP754YqGHnoAhjTRo&#10;uWYzLtnxXoC0DO/llzFp0gb8L/Wt8FFmE2f29KiiysLCAxrM9QKLQwwXDFlKUjOfEkIwg/rsQn5d&#10;xT202eiO7JbGBoRWjv5FS52vz5WDD2zZkq4rFYw02DDw6FG4Whlp8JoWrXcxs2HP7Af/80/tox98&#10;ZuiXcd2NpuKOi9hYmNqIkwSE1ze+ecv+wf/mu5rob2uypcmUKpKXED4rrNuELwT5QlSTMBTXVlTO&#10;3IqE5wnlRVOeA9tD0c7rLxMYcfSAIHcn37TQhsnQLTN3OO4xDK5M4nhM4IsCWS4+2PkjA2DESXH9&#10;iyO1ASZl73GzcHJk/2Vn7HDetmojFxDcnYVzIlFAJhDy84Us5RULc3KPBRO1s+j54qRvrfO2/fy9&#10;D+zOZ3et3enZxs66KwF+/Z237ZXbNzXh0WRHQsJoggJBCClc75nTHNjHaa9HqjuNSz68oK4IPGwO&#10;Q3EpHPWlIi8NJnoiFInSV9m6/bI9fly083OzTrtivV7JRsOmDYY74jdVobcgEI1rrrlSVGdR20zV&#10;v6YokKp9YqFTbTaSmD3Oq39N7PSo7QueFxeH1ume2Ppm1/63/2XNvv0na1YvT6xaUh8bTKwyzVk5&#10;r17e18R32FU7D9TOEiZZE6E/Kt0BfXa6pV7esCf7BTs6ztvZWc3OLrZEi3zBGW3PqWnV7tiV1IrD&#10;iRVkF0YzKw9Fkx4mAPpl4cQ5hWg3FsihYfpExj/AkggsFNugZ3D24kxKDf7Hhs9oOrZxSUJ3UfxF&#10;dr9esmlJQnaexZyitbt9++DDz+zRw8c2QYFsBF+BPx4qrbZdv1ayK3tF+wfff92+970dKxZ7lhfk&#10;CprQq/9MxkqHU8Qmas+pxpFpSe09s05nJJye2OHRmT192nZFm9bZzI4PqjYcoOAR4IoXtH9+Kpx1&#10;hA4WDLq2vTmz9bWSbW7VbH29on68am+8ue2KVNWqqKuC0M8CJsq7nEo5lhuQQK5+6ZSY4dgX8dXW&#10;3p7zNkFBJZRUkoCPDR/yEBnfgU/41zGETXwpR33rAtHRWPa4Zr1O0T79qGOPHl3Yg4c9e/Skb6fn&#10;Q7voaowRXV+7XrK9KyX79nd27B/++ao1Ghw5j1K0cDnVZGaqcXpW8qK5Uflm+a7yZ1E4+AxKkysz&#10;TSyoD+OOJkpFNur0ZqJ2RhZlo5lr2YqunMMmmtpI9DYVz5xp4hUbZAFsrnE6VLczUPuc2snxmStH&#10;ffTxqdqtJ34aV652uwO/9ijmd4ED+DabeyjN4O88U3acYJrxRo8wR5svULFgXS5XbG113W1fzBZU&#10;KhW1M35lK5VKorOiAxuRLEDHGLQwjDnUNRThUGIc+3Wl/T4n8HFaRcc3sThJ4Oys5YpyvAdQQHKF&#10;LZDt7Rw8P8fX4SjzZFmVK3nb20N5r2Fb203b2mr487e+8Yrtbq9rsllwKBZVvjxKbUMBPCz410qO&#10;E1pT29EGTBZZTBf+oTm141hjWF7jV7FY8VNALy769v77j+3//f/hJLcjG0y4kkL8R1H+9//kXfvf&#10;/aNv29f2bgiuW+5x2w7/5S9s/717Vh1UrNrn9CL1Q8kjQ5TjRcuMW1BICUUFAUq7XJ87VFn6wpOT&#10;m+pL+cJE+zl4X8EkvzD+dKk5lsIpDnwuFgNED8pfOcsVSmnOKzXJp08K1YaiL0r8BbUHiyrQMjiD&#10;f/byExtKXhLrt1FePKyUs/61nI22Z1Z5XfV9o2KlzbyVrwinZb6x7duI8YPwRfhx3j+2GAjHY/Ga&#10;8Vjj0ZNz++u//tQ++3RfPO/cHt4/E/8CBWyYqE+Mxk5PVNA3iyky9VGZ6o2SffPbN+z1N3bt9df3&#10;xI+uiGbLmvOp/dXW7NrPOAVU4ZEzXb6Q7xyNUbsMgs9EGHAFHT4zTvCDZynsCl+aq/+ysTSlgirv&#10;SDIiCnYoa7YuuOJcMmshytlcLdvaGrxCufiCCrmrnE53uKE7NqrUh8Q7Qq6L/Bm3kmKml9P7HuWl&#10;LMQFolJJdn9pfjeGtmGjluUxFsoKw7IV1O+ffHJgP/0Xv7T9O8c26avP9Ojbas+a5jANjaXXV23r&#10;9rrdfP2KvfXdV61UE2/V3KS4UrZhe2w//v+9Zz/WvGXYmdjggoVN8V/NC3Pp1BfZlVzFrtau2lZt&#10;y9ZK67ZZ2bLiRONxv2a5If25oH4sRiVao/s7Dan/ztTJme+gpEX5XUFNdAgNIgf9QRn4gp/egqxA&#10;W6humtdNUET2fkuf8J4r/PNePKzQt75kptWbGj/+csNKr4iPlbrWK1/EVZ/IpTL3P3lon73/hZ18&#10;cW5PPzqxWV99vSduoDxglpx4o5HOBuI1nIq7sb3mV7G9+tot++73vq2xqGbnp+d2fHhsn3x4x376&#10;N+/ZhEm96GSGQq344fb1ddt+ZcOuvbVrr33nul/5isIC4yJjLJAUMljXYvxlHGZMHaOp8xuZ4Bwv&#10;ze/W+LiiMavVG9rdo5addvr+sQHKaWzQDuD1Hk6Uyj/WBDgNOAY5GcWHhF35RSQn/6LkO5G59duc&#10;gnRh/QvJgydtK6vfNyX7cgbKfERQOD7GCBkQWgo6CqUhwjCu8A5XyETu5/1GtuIRVaVyXoIhrTFj&#10;pOYvK2WUbMu2enVdNtf0iSaRk8UPJwU2n0MBlvEM46NkTvQsm7UDSsAX60WF55Th6WhoVcmb169c&#10;s53NHeMK0RIntojXffz+Pfvhv3/PTk/6tv+oY932wA72OZ0dBTzkiRi/2f4BlAGZ+Qm7FfHckuSR&#10;ZpMTput248aO/flfvGNXrmwI5QotnqBuZWXNVZm3sIFclmzDJnKljBwCb4wkGbhZV5mPt6qHY03/&#10;HM1/cEa4Fw6cp3l7U5EVK2p+VtJ4xDRrJnZ4cd62Ox9+YfsP9zVf5GMlrtgnjtpQyCtXK9ZYbfjJ&#10;+Dt729Zca7piU2Ot4bxyVmbcER3T/tm6F/HTWhUm8bqguwCn1wwwKbzHFW2HQgE0xZoi8pTCUSzo&#10;XuAK3hI6UbTjVCg/eVD9kTpwChAfsKJww5WlzE1w846Ph/wDVxZg6ZyS66grfNvzBm94YES/rqhF&#10;EVVO/PmQI9ajKI7+613RP87kutmy1esNK1aK1tB8ulTTnEryccnnLvKrNz0MuPCrGElWaThOlI73&#10;WaopulXpBTGeY0ta1ntxFXCm+JwaV9A8Nj8u2MWjrj38/JEr3/HRLnJEfiR+MlZ7kOQk8M+c0POg&#10;3dSP13fW7Wvfe8t2X9nSOKc+XtQYmeQHby/kVjYMVUf19dKs7/VGTo1NRsrB5mGsx/RXavYwd9Oe&#10;ruzYo27B3j+pWE9lbE8bojm1oeoW68UFa5Q5x07ysPCZy/iIF/YFm9Sf1ZJuhwl3Wv+EE+ohc3/Z&#10;LN6ktGivaBtwRYCC5golTnhHOW1a1ThQ8CsQO+Jh2OdKf8g8QLTDbSV5xa1bz5rTnpW7Z9Y4fWjF&#10;s0Pb/OwnttZ6rDbuaa4r//Wqvf2dN+y111+zUrFsjUrDlZg57a+nMQKavzjteL89eHykeW3X+wLX&#10;RCeTPpCZlz+jARXWaRwFSa4jrzfFQ1+/bmuSdzi5r6B5OWGd56u89AxXbk5pqOL+U928r7Je4vOo&#10;ZBRD4b6MWuJeNgTxJJ81z/EjLPmTNpFc/vVMloE2XYy3C/vZBHnOwAsQkMq8oJtkZ8Gwl94mE+8i&#10;wOLdcrh4h8/z0n4xRikzlms+AH+diheMexXrnk/sh//6C/s3/19O6hL9aj4yEy2Z5jFlP0GN+a9k&#10;ULVhZ6Vqg0LVVqpVy29s2lvvftP+T/+X/7PmNlfota6uMRWts6/FqNkVj+lqgs/1nj3Jr0gahHMF&#10;KlUZ9g4vF0c0Pjzmg2bW1fwF6yMuEPEY+MHM956W/L7KEGQRl/pfxumzz/Rh+PeztBnBkifpUQee&#10;I815OrKQ21wBVLw91ttUN75Q4U9l93FUsiDrVo4Q1RcMc4OG1019bwbf7XXsl//j/2D/6v/2/7Bp&#10;u22j/cd6J6xKbkF+YZxaEY7ImXUcCs2+iSsPw4f1hsMA6JuT2cAKnNa5qnDFge1cado3/+ymfzD1&#10;3X/0tk0r8PYV9WmU2vLWGlesrXkt68mjyarGslVb3/y6VWvX9b4ov7rSZ8ePG6Lg+SiWBFf1LUl3&#10;UQL2BGcaIwaaz8a+WWFyqkBts8HHtjJ6qPddzYMPVGbNlVe45YEPOKGPkEFfmpfmP72BlllJHVl1&#10;diR6Phf/0XjNQSbiL4XxUHQ9EtVqfoMipviW22nGx3qk9wl11Ix/uaGv0G9kR48JT5drn2MWvktp&#10;ZGY52YV5nmdK5Xl5PMfPk3jWn2eAl0A8h+wEH4jxHtyANw8jfLnNdZwah8INxwUrec0lxUvYF1mp&#10;g0Ub2qZ4yprSROlZ/EbyykDjj18QLF41Y05KOsilyseV8DlVh/WtSVlyMPuXStHbg2OAjq1Z6Yrf&#10;Sl4dHIoXsU/ZVVHYFxD/9X0BpZf2JjCZNbfJe942yQ5eO5d/5R5LTvYrS+VO/HGU09iZW1c9q9bJ&#10;cyol8nEoqr00fxzGyV8t6xLmyxPUXprfN8NJM5DnNLcmYW9PguaaZqlNMVGU0zg5ral33PHOqWkS&#10;5MUUOQ4ZMXMk3si6iOaRvqAJs/QJhZi4eJ0D1JkmfHwJlxbr0+YXNhMwlnBcyAPoAD4ZDUaJAKno&#10;vrDoX8gpfSUlmwUP5a3301zRAW3mqcoIcPIPQiwLTxy5weaHDzSyfWLqCQfwtStlKCKsK0+u+csB&#10;1FpxfPNWebFhzJRlNpPA6n2UQSz6dITQZJiklSaLSOMxJwJJEPD0FAMh3QssdxTc9h88sdaTE9e9&#10;Lir9+J6Qr8T4ijKEXwSAeqNmt169bltbW8rZEzCu/0KJaiIBesW4/u1C/lzreaLnMz23VOiO+cks&#10;jj/Ce7aBR4rgEHhl2g4QbqWgujoOlSR4XAL8HdTI+QJfKIuf5atW0mSwmK/4ZlZewCYpwIIH1wuR&#10;MYMyILTYVDiYsgDFJiqFghYUNk6ZC4UjPyHON7KgFaWjd8FSwY3C0jYMqrQjbSFwElJ9/YoLFwag&#10;2KBPFnQ5yprjVE9PWQw5t6Fvpih/4X9nZ882Nnf8ixxOemP9z7+6Y/GdOjuDJj+B21EuyuLlcaBs&#10;UT7CKJJsTPx/aTAZXlA+s4qflnZ4lLPWOdfDaFI5Rnm2JnoUHxKuOZ3Rr3xSf85z9av6sSt5TIZC&#10;q0RGheHHgu+I69bO2rb/6NBOj8/kbvnVH7Npz15/reLX7ZVEuyXaday+prxQ/JkMWfQVreQ0+dTE&#10;eAW+IZrxhTyVdaSycjJjq71ibXW3fr9o/VFN9RCN8xMNcrBgSYyRSbii+zV0eXWygug8FNSg3aBh&#10;BF1XcnI+J1yItKCQRCUIjOkHrvj/Ik1Kz3uOKx9MoitC0kWVr6w2EI5m8FMBm1NtFhT7Q8nFfJHe&#10;Vz9X35m1bDLuWLUytpLwdvVq0157DcWqFT1zZZT3GP+CfTxkob0vkLCd61u9OY1rQLdydvV6xda3&#10;ira5rb4nxB0dta3blYAO31A/K+S5tgdlNfEP4ZhuyxgyGg3s/Lwj2um44lS73bVyBd6gt2zolFm4&#10;gh+3rT9AqU0jH7zBMZwg8OHY9nbSk8J5K6j9nX/Ineg28QE3hMsA/oPxuYOYB1/R2AyFsrINRdf9&#10;bt6OD/v2wfsHfqXn0dHYWhc5v6pxqIkj1zdv7VRt50rd9q5WhRNRV3EoVit+Dw+HT04YLZYmCznG&#10;N5QAQYgyBlS24EOyNT47iBd6HcGL2rNQQDGNBXzVTlF46z/5+YlPwhGbduQrMrBKLW+rKAJu1+zq&#10;tXW7eWtH41JdUHF+SqXZROFqozkNy4FyhBJVXqRJvowNmhQpU6c7V5aLjzfmoLR4B61x+tnhYZx8&#10;9uTJE3vw4IFfB/rRRx/ZL37xC/v5z39uf/u3f2s/+clPHH70ox/5CWjpmRPQ3n//fQfCf/DBB/bh&#10;hx/axx9/Yp9++pndv//Q9vcP7PDg2E+Y6vX6rnjki3OqSZJnwAH8B0U+rjOtqutz9SnXDDRXi/bO&#10;N67aN9+9ad/+kzfse3/2jr3zzqt2Za+pMWdslSqnqmn8Ee9CsXYkWpxowjmZ9JT2UOjRxFXTXFfu&#10;B9RQ/lUr4w7Kt4Ar+fHledmODs/t0cND1eWxvffeU5U7hkmriE+pb+ys1W17rWJXmpv2yrYmmI/a&#10;1vrBfet8fmqVUdWqKw3RA9sr4pkuGyADsECHynDeSsoPGvEv6NWILhc49agpl0H/3Nf/fYXxfvSM&#10;kR/0CF/gZAPnQaIJV9oVuCynMqAs6qdKiO6L8FH1KTaaJOUJH4Erys0WE6n59V6Ky6ZXbzyy9qBr&#10;o4LoqChZrlK02gZf61NuxYVJyx5M+jYY8jGBOLJkKuh0Rbiv1oTrQk28pKS+O7az07boQuPLSPkX&#10;qZNyVFm5Zn0i+WagsSc2r1QHyX8tyRaPHu+LVlZsba2qdJHjRPt0FVAADvwX+Al3uL4MWCxOaFBZ&#10;gngOevGUaCv4o/qcf72n18gwnoPCVGtl29xas9XVmuScqngNG7cqhyv7wsuh+cwwICGzih58Y1Dj&#10;L9eeer4o2blcmYGXQ7nMi6tKyuG/qF54vzS/EwPKaT4RqPcNrmEedcbWOxva/U8f2ec/e2jjC7W1&#10;mpHrcaD5Yi1g9+am3Xr7quwta+7VNOfT+KP2Z7OfjfGHnz72a0HH6hNDrtdRXPoBpCNK0ahTsqr4&#10;1JXaVduu7Voj15QkV7PSVHOFkcakkfqNCpfo1bmL+nHM8dSf+YloGJuYl/ELsvpDoyBvAAeX7VSn&#10;gGwO6tWJmvl7eLCExkl+bNX1ijVfFf9ZU1/W8zCvMTXDD+HPjlp2+PjYeqcD6x5JVlUb+mSYP88S&#10;bqY2V79EnuNatvpq1dY31yRT7PkJapwayRXErZb41L2HajlFhm9wRb0SUZNaf9zzkwwqaxoLJA+Q&#10;Dm2GDAFANxjGSueb8vM2Fbw0v88Gmluxdn9gTziVSTKPX2slf+YifmK0mpAPD8fy95HK5wAIGU6s&#10;mS3AhXwHweiZa7Y5vYp52LA7ED/IW2WG4oMCQhcuFwMx1pBC6tso0yh75ceP9/AC5a+wPCeA2bj8&#10;oPy48ttXDFi/0TP5oIAGPaJgw2bnDDlzxgaoZM0ZcrbGLN+IQfEL2oWmGUcXwKnCrM+i9DXmowZk&#10;QsnovJuxiVCWhC3Zr1Ev2cZGzTY1nlZrKy4Xnmu+ORQC+eCj3xdeGYvBRBH5g/lIRWVAeY05bFwJ&#10;evi0Y51230qV6EfMY/qcAqY50FDzll6/p3JQ3uhvftIJ8xg9+9KEMMPGCuM0eIsT48FjYPgP0fgp&#10;kIwPTi8CVcmVlmlx0VsxL3lKbpQVOOWFHwqSrLWh4OKKLmq7dJqa0yXz/MlEeC6JvkUP2ZiDSfws&#10;8TEMNs/JnWDZJD/aJX0MwzNlZUwsSNaG3CYjyZsaQ1HK4aQwgJPR2mfh5iS4e3fu2+ETzQ33j/yk&#10;tNOjM2udXvjVnZykRv241m7c15xQQn+tWPcxlzxi7VC8Gvzo5x8Fq09QPXDiJEIPoj8IRqI9nlHY&#10;Q3FvfWvdrt+8Zleu7dmt12/Yxt66rW2tWn29ZtVG1fJleIDiq10cd+pHfssAbv3Ao49tPlcSHqFP&#10;zcGxGb/onGDOb4GATF18zdmoPbXzk3Pr9wZxghr9WDK1lz8Dfsgh3hReLZW7WrHta5vWWGdTUOVi&#10;jJSNIjj5+MejKgxR5ieoYWhfEhIw50l+zDvaK2vWyzetPcrb015B4kreBsJtgfGNYAJorcz8DF6h&#10;nNJHNi/aeNoO6Tn+R9mTj0D1TPV5LqRwbkIeibV09ZOCt5p+wpUrXKhfTStOT6yFRAk0OyW6z0dZ&#10;F/UHb+RcQbQNU8qxNj6x2vm+1XrnanPNhwp9K1Tz1txt+LWwGPa+4PPVck28s+EKkSg+1mp1V9pk&#10;zs8V0DQLbc4pgnGtMTZ8Lfx93RfePBraYNC3s/NT55HQBOvlzLe4DYP6Bx+JWtID3Mg/MOKpXfqF&#10;Cdur+iUcLsziTWqrZbg8piRgzuZ9AVBc8vhS+ym2EOVW/EuASbaMe+vfklc8BO2ntWnA911Ys87e&#10;Qf3M7yJcQHqPfwrv4ZJbNIFN7fh7JuMXZ4QbcEVJZ+Oc5hsFOz/t2vs/vGcfv//Yr0Ius3MCKhkX&#10;hUjKyZoJsYai33G+bNXmmu2+8qrdfvMte/cvv2+ahrioPITEhDdXYlVcPlAbZutQKKm5YUyhDWR8&#10;/0bhwY4rp4m/YysBiuom0Q42sYAFLeD+FaB/Hg5b4Irymfurn516FvHn/vEuAD/eEU705lHU2/HX&#10;P9b4kHWIF+OfQnlfi/7mbZDGRcUl7VQWp1+9nwwHdvjZp3bnRz+xGWu87bYH5kMZxgGPC85kh4xG&#10;fI1VBfZZxHOUPjIev9E4PmjOFcXDxZuamgvdfmPT1jYqdv31dauuojAt2azO2vTYuhrPSzXNLysa&#10;BRG+NJ6jrLa5eVV5aGzhq0XqxEe90XrCguqjClD+ICDqGXKTK/OAL4XihH7HryuqtRSG/bwzvRy5&#10;mz0rQka6L81L85/eQI2MO5yWVrSWgMNVOGRloL6HzBgQClHIqKJep3P1CeQlH4yiv7uJBB3SfpiD&#10;+hl9RD05s58HhEnhFqCUngPw3OReNqkAz5rn+MGUngcprDvjOX5yKTuHS/kHT4h1TewUUCKr+GWs&#10;UwuDvvcLzqp6JV4mvHEADTyOvTMhX+OR6l9grRal59hXiLkCPE9xJ5JRJMf7PsxYHFB8Mp8biicz&#10;X5VMPel53vkV8UUJzAxHoUSs8rjcSf4APCizfd/peRBjORWZt4XXD1VsZGMUFWUjF6rw8MlRDk1h&#10;lU38+qX54zHeDWR85HqpoPbS/P1NavMFXH56dhCAeWEW9BRvmFyIwYqhIuJP85s2yV8Tj1sTY2oK&#10;6kqspslrVWGKYpICwotBjcUISZWFSzZqfUGGxQb9YJguBMdMIUzMvFQUmCKTHrnTgCE7lYwgHmfp&#10;dQwIWZpZyHn45FJghFBnzB4pszJnpEGJl+IziGTlSsoITEJQWkHwhvcngZ63vI+JJZ6q67TvfrEY&#10;KH+Bpk+KI5s4qn+UmeVeFDSKxhHlvlSVi6PKuZ6LDeeDxwd28vDYF9hMkzDJDcIV7YMyFrWmxJpA&#10;lPJ27faerW+shWAgrpIvMmgM1T6cCiTBOYdWvCb3ub4/+5d9rAB5pSmJ/jtyFyYmMmoXtxeA8UFU&#10;gP18UCANqn6dhYqfIBQzeEcipENqyZCXMKFZC4pffhUVkyM9e76etf5R9xTXiUMtQTt7mMw9NxHQ&#10;7/TOChFfEms4H8cpJ5Q3hfPy6ffk6aEdn55Zl69WEQwUb3dv1zY2N6zASTcsXCpNRwdFIj70FA+Z&#10;4SUsXnijbpeAd1m+QkYS1JKJ92Fwx7Pq5TS5DOmt3nuUCLlUiCWzSHNh8HsWIt1fDZhl97Mm5b/8&#10;HveXy38ZFgYeNJ2VrTso2dEJ12ZKRBqzcCxhiK8UVsSjFMVJQPnBW7gCbzpFMY3NgrGfUMjXw+PB&#10;xE9yOjvt2PHRhR0+5eq/XmwsaLJdKI7t1u2iJq5lj1OgaAiD8C91PM6c8D6cV78tsPFOXrFAx5da&#10;o5l4opXs4iJnnU7OBoOK0ubrrFBQo27owxaUl6JKUFVMJ2Lc8Z5FKIe5m7opQALvNB4ysxOkNn9x&#10;ZpEH/RxaV31VAV9IVp+csvsCo3EAWXnr9bkWcqQ+1bf+oCv5RZTOKR3qJ9UqymArtre3ajeu1/QO&#10;vKrvCRgnMCzsogSibi+eJtwXUQphM0kTqLzaUllVKgWroPkzK1mtWtEzp2MprtplOhmqC7OrTtuL&#10;v8EL4clK29tJeEZBhxOCTk4v7OysYycnbdHBQDy4rDRqCsWJd6IrFmB94Q4ZDBtQAdT/Es0luov2&#10;AVPCg+Ni0XZM1hhjvB15zeRFkwFgZaUp2lwXzuqix7E9etixz++c2McfH9vRUd8VHXt9FDBXbG29&#10;LP5Tt6+/c9W+8c3rdvV6yVbXFGCl63VnvkPZVqYoqFHWzJC/8BdXagQmqEeEUftkdOhXW6Sy6z8m&#10;2WGgd4zCqZ2c7znfVN18YqS+IdoA5yhoobRSKFRsfW3Ntne27Nr1K3bjhvjnRt22txq2ulqyitME&#10;EzGlqqxdBlZ/c0UX562RJqeR0fYsZlFPFs3InyL41/bKyzegHLxRlgwtn4VVpAjjDeFvec+GTAAy&#10;OKB66DXjPe+DP5NOxqdVrlQ2aM9BtF4s5qxRL6iuDbt+Y91eub1rb751zd5555Z9+zuv26uv7dnO&#10;TtMajaLollMuxDGK1I0JKmOx2olTOVX3nNMvdafO8B2VR8UG3Igm/Ktqn3jSniywSSZT+z94cGJ3&#10;Pntqn31yYp99dm4DNkG9D1PumV1br9l2tWzXa5t2q75tPdHc4JcnVurmrSLZrgD9M26DL1+cBF0q&#10;i3LgHNcCk1GhhWvf/FQ9R2VQxyXj/kv288zz3ikvvAPn7qE8YtIvDMiXkqhcmazGAgrgb4Q3lzEj&#10;qLqE+o8qgLJveIh2FA+d+FD6mFp/whexM6upXfgQwduYd/qNNYaA4hwbaQDvBXFCBDxIvEyNVJYM&#10;VinlrNdBwRZagq5IgSzV11loFT5pA3AGnaFIC9563bhmanOzkSnMelD+O94TiiJ0YCYgDHiin0OT&#10;Pka4nfl7uKzu4E18jYUP5EuUQaM+9FXZyis2J0d61ujLNc7ipxOnSaWleAFKGdpT+mnhGh7AgomX&#10;N5ct3GD0fLkMQJQ/fmGS/dJcNqkPJAjzPGwth7oMtACGp7mdveZDkNlwxc6eXNijT/btyeeac9xt&#10;mQ1E62pjl73LZrWdoq1erduVV7ft2ps7foJKsS45gI9sRBNsJHPK1oNPD+zOJ4/8IxPmdeqdGmME&#10;6nAljdkV8ahGoWFXaldss7JpZfkV+BBA7/Oa47DpLOoUXUGXKiAQOwIiO/oktK5U1ec834weKWtU&#10;DKpMJtHe/JWMJxR2MkvOhXmu5ws0ifqFf/qIgNp5P3bf4G+Eic1i8QvJnePiyCqSURu3K7ayOrFR&#10;TjJXXv1T711BTXU7P7ywo8cn1j8fWvek5ztuGlKyauufcAoeOSGF7litc0133Ta31u3ajT1X4HfU&#10;612307Ynj55au4WSqtpQcp9mZo5ZysVp0sw/UQZZW1vVOKy4iphO5kExASWFaIsYXzG+CSU7aogr&#10;wodJLYid3MnMA8lk8aiEm/S8HOa3aZ4t21eZX1eu3zSdv6tZzvd5kMyXnxn7+8ORHWuOxCYfSlQo&#10;QMUwINr0ubn6IEoJeoaevHfSvtk4BOcB0oYlhtOgRmxSyh73+aSxYEV2hUUP5OkBCY/cIXA6knHa&#10;lYn1hyV88RhR/B00igwI/xBHcX6CbMj4RjjfMGWTUWGKonPeTccoK43Fs9S/uIpO9VQgBQ9elK64&#10;8rWQLFPWt1BGd5lK/In8OUkEhfWy5iTNJjcOkAYnjOSsVi9LFm5I/tuwjbVN293dkhy8KvmhaLVa&#10;yZWEfYz1DKBnxlM2BiQjqo81OP35yoa9/uY1a65pXqm0R5IXqctYY/RgzDrFyAaqQ1/4pT1QFOGa&#10;Vi+F5JFIG+zJgduRFj6ZryDZ/LJggvhPuS77XnZjom3CZ9n/t2A865S/ygtPEc9kvQ4exLXpqQjI&#10;b5z2BTZod66VRNZxsdDT0BvaVLSOolqvyxWYzAvZUIKORAeS49JYp+aZQ3xgi5/SQbB0W6Cp6HQo&#10;PqtxEaWxYW9kPfUnrtfsXQysc9q1i+O2neyf+hWcKJxxHefJgZ7lPjs+twtXPkNRLU6UQgmcE9QW&#10;oDLQ3UC7s9ZoOegWGyUC1rlcMU6BoVcfZ4iACAuKGF9l58XHq02Uleu2utG0rb1NP1nz2ivXbPea&#10;5m6iXfzLDY0Bmr9womkoRgdtIfs5LsGpwBVK6b/0D2z8ZSXb+zSAkR19N9oPXAMo1A07Iz/Rc1lB&#10;LTeOvu2JyE5zO08vGy/L6lfb17dCQQ15nvJm7yJfCqJ0+C+8fFlBjRAgVv9VJq4F7GjO3s/VrDNa&#10;scOe/EQPA82XGPfAN5HgFWXozcdy9adszHvRhvxSngsT5Q5D2cOOecTSs/6nMfiyIT44inZ1kC8y&#10;HNeuQ/+c6AF35c1YPAuKGni7i4iUZiioRdngs+pYCj9Se02s0jqywqAb869ZX7JD0ba3m7axvu58&#10;FsV4CJm0/T/F0QQ7V1SeAhTMUGaDt6JcjMKKn3omXHtJCU+npjyZSXQFLcET+EAcRVBCcOWvf+il&#10;jELeEri9/FsY6GcZ/G38gbb5c+YTz3MTfnPzXGfWRvJwNGbu+Pd8SLl8FUR3wxU2z/O34MpNCrEw&#10;ESILt/T0JfM8zxTl1xrSvPz7qojevjKpaV3MEB+YDsXP+0XxzQv7+Q/u2MGjM7UlK1ypXUX5tI3q&#10;ihI9vXKQ05ir+W9zd8deffdbduX2Lbvxzts2E31Avxy8NmOvxU/DUR9XXq6kr4TY3/IeJJoKeURG&#10;6ftcmBqQVwbxLjkWhmjPr+VXm4Qfl6fSD3d6Tu4M5MWfv5OH2+Edv0QXEV8GgsvKip9/iEI46okf&#10;QdK6BkrWsuEpKP9T/4iaxSMfT1RhJVMdfPapffbjn7h7ojmFGkXsYib+oHDEU2SCp703vPy2BvyV&#10;v6/r+auxxnLxlbL8iyu2vtWwN79+1VbF43euN8VXOOVXMqavW6D0wVxFmcCDlS4f1JaKDdklyUaM&#10;h7He4nuZKjd8P30QzvyGwlEuSgRwWpEfTKEYBfYYBLnxka1MzvRebruQLbwwt2KNlbTIP4qfmYXr&#10;725SeZbheel9OVTAs2Y5vajjZUixnhf3pfldGPrCb4b9RWs9z3j3dEO7cv9PRxTalTvo2m31adZC&#10;SQXxEDt6PwY7SwXm6/0DN5C59S/oEe5CzIClgILL/xf2b2pSOsvwrPkqv2f9l/zcSs+ZX7JhbsGo&#10;Ary+CxxkbAsMOs+h7uKMbpuVFSQkJuak2FPJxJy/wkgyURq+76Afibm8gg6A5rAc5uL7LQrvisLI&#10;lTnmhdy0IvlFsj17jMguE3QENJfmRp7JWGPfVHKTl4H1+mRTniifF9whmahXyPGURSXyOmZyLO9U&#10;O2rB1Z6sa49zDX/HqXCEX/AM4mMi/cVTynMRMnwX7gWEed6bFwFhUsl+U7OI+ZubZ3P+dbBssvKl&#10;NlFbhE9gL8yzcf7+JsZuqFbmpYLaS/P3N6nN1dXFKRddPrMz5oKS1JwBZQBjJRCMB6bKBuCUK56s&#10;IoFv26bFG5qwrouvNcTX+BqNqz05+rgggR2Bn/CcnsZmOgpqEuQB+TLN9HwkGIrvLtEwTFn/9dp3&#10;AH2jFaZJoCzgl0Cvl8uuNIIRAvwPm+genvp42ng8Y/TamS/lI6aiEtsXtzy8B3CQjxU1QMRmnML4&#10;wgt4VDC9i8kAcUhn4HFc+cKF4rEGmbiqK204+wRDmTF0s+BfZNFfDL6Yj01DNg/58uzgyYEd3Duw&#10;cW/kymlKUumxaZgGmsiXL8CuvrJnW9sbiheb5ZwyNLGeBqy+BjQU04C4zjOPwpre+mBDvZ/BT5rg&#10;+CQlm4T5ICmARzE5ic186vsrgAkGKJjD4p1mBrI9t/kvFhbzwgF4KMQmlJ59k0wlJrwr5pEWSSgN&#10;/BnIHf9zAC80DhmQD/QYXz8xqZqp/CyYTTRZGg7UNl7nmHgRheSe7B/Yyem5dVlU7A1sNB7Z3pUr&#10;trm15dfe8fUPC5zK3rPyhb+sPmGwwZ3KrjJRTgfKRyR/r/wyQGBcjunk7XXAHXE9PRZLU1oOjjkH&#10;j0lbUYesfyST+ngA4TL3wjOD5fIl9/OAfDHxPz0nCJPyV5upAPO6O70t0nE7e8eiTzITvzK4bN1u&#10;yQ5PCtbpsUggoWiiPqA+AnhyWT6+SS56n04GopmRK37Qbzk5rd8d2QkbdwAnTMjmi3SU00gknx/Z&#10;9RsFW1srWElxSkyCVTSu6OXLeJTT6Lt+9JkERJDM+iitxyLlyFBQK1vrIm9tFNSGVRuN6nqLYBgY&#10;Uff3U9Owk3IakGMxO8Mc7cQkORZIPSBR3ZZvChW2/gUGeXqxJlKM/KFtB6+zKgAixKe8owDiKizy&#10;DSfxVUev31a/ubBSic3K+JKaj1Ul1tjOdt1u3qj6tTSzqXDL5qXSLkjwBvLqV4Uiz+KbhZFDDuW0&#10;4sSqlYJfd7ParFshV7VataQ2VnTaSHyX6xdJMyn3UAn1Sr1jg0YivbLqqi8fHZ/a4ycndnIctDAc&#10;mm1sbluttqnEUM4pKc2YICQFNcbEGB8j3WgnvaJd3KZVWNAiHO0XuEtXAPtYAx8TzU6nmkAojxyn&#10;k463lH/d7t+7sM8+PbGPPtq3Tz89Fh1NxXdyNhwRJ2/Xbq7azVc27N1v37Lv/MltW98Uz8gfKJ0L&#10;4QDlKBAhapiw2cdiOYZyKO9MQS3zlIGHUDeKSK3EPSgbfMrroSQA/QueJjzK4Xxb72NM4AU8j3TZ&#10;8GNso900XVIRWDxeW9uwq1ev2M2b1+y111+x27evqu1KrmyHwiKKdYxVwwGbRUpfPHoiPssJFCi5&#10;5HP0OaUruqF6PnYK5nQvRygys4EYwDsvvRec3pn6jH7i+RGOGvNKtIHyqm9QxoKbbzjqF0rSculZ&#10;L+XDohPvFjY0ViyBe8bxnOg9Lzoq2htvbNort3fs7bdv2Le+9aq9++7r9q13b9uNG1vWaBSctqHx&#10;clkSVll5rKA9IBy4giWyQlZv6qw8GMtT3QHqxElYMVzBX+hn0G1d+Cv5tZO//OVD2Wf24P6Fb2K5&#10;gpoi5NQ+u82iraoGt2o79lp9zy4+PrTZp21bly/X8a1ocsvQhuhUVJ1cdlSZoH71OCtCw8Ibp6F4&#10;P4AHp34A7vnv9JEZ9/8KE5Eygzuekys9oaDmJ0pSCh8rRIfKmG4+V1BTnr4phCdlAjSpnwp5xKOw&#10;nNDKZot/1S/TH6EI2pbfzL/GrZU5wU+hVXckqJHaChS7cpraOBYLlK+IslZdte3NTauxIV3nFJiJ&#10;PX187FfdOl0hJ1GDQkXtzVg29U3ktMA70rjUabft6f4hHUz9ZM9W15qOEmUjG5oFjwD9kjLzQuBu&#10;LL2jzvRv5eZh9eyv/D/1Bujzwcv4Og85s1gqKx710Ru1M/LMmJMaNZrRh7kmjLF0NNLAK/wmOWYh&#10;gwlPwiP8B1xN2FB3/MeGkZctK7WXQy5+l+0wyX5pFiZaPPC3wM/iCey68T70DDiNhKGPEoQ3yUQL&#10;qC1HgmHOntw5sI9/+pkd3j+13oFkp0m2QMbmoPjU6o2Kbb2yaldf27Lrb+5aRTwEWQiFDt8oHpPW&#10;it375MA++uCBaIM5kzqOMl8ZKQ3JbOWVitU1f2wWmna9ftUV1AqS51YGKoni58fKT/HgvWnewTDl&#10;J6yIlmIsh65Ev5oref9X3jHfhe4DJzH2hk3dcYchLH0hPB1/9DE9kgK/CCzwMBh/+eLNvM0wlDfA&#10;25v6ULesz8TVn+In4kWj0sCqWyioSaBqCv959c+c5B71N+fBind20LaDRyfW49ptFNRgDRwLobQc&#10;p8ItuEwKajWutFsNBbXrtzIFNeGdjwVG4gdPHh3a0yenkt9QyOUKdo3Z4v3M8RlTaZlKqWK7ezsa&#10;A5Fr1HaKCwmOJI9x+qu3njMNmlTtq3KC7/i/hAtZqf0STuavvaEWEPFoTwF+/vzbN0E+0VZz+ppD&#10;KnMqt/55X8wCzP2SV6Tz9zVe/UsGj6V8U0Epi2eXcl3CP8HkmRTF+qOxHV90rdNHQW0iWZQNPaWa&#10;lxRQ5HQL0Qna+QrOafDwf+ZgMf6wKuTJROpKmPFiojTHEsRRDPBTnjQecRqPh2JM9vFV9CHBHgU4&#10;EqCciu0/X3vxBLOE5efjpCDeJRlPZYPGVBwUH/iojOShw4nKSnRkVBQoOBnbFdQ0ERgNBq74Qx/0&#10;dIQv1mNxe9+JLF2hvK+wJFpCqVxoRV5EWbNSK9n6RkPB+KhGvHOtapsbTbt2ZdtuXN+zq1f27Mre&#10;pm2s15Quim0r/rEMCm+RPm2ELKpxVHa1UbbNvYbtXduyV1+/5oo3Y+Ea2QV7qD7WlZsrWDv9nmzk&#10;ffCWUx9VeqqDt5v8qIKTQkYaSY53GQ9curd+CjR3K3CSvTzS3AYy44/LaYQJeyncizRK1uUx/6le&#10;URVvJ2iHdZq82r2geSiKg7QNZURRrdfj4zQ+ZlJMxUMm44rMbrtrXdE8J6ujTNmsNzXXZKzJW4kT&#10;2WQ7X3YyV1y3obMlQNFa/HY6EM/uS84TDLojG3aGcdJZq+dXGLY09zw7OLOn9w7s6MmRK6cdykY5&#10;7eTgxFrHLWudcnoacbpKRxNY5TdLp0Y9q6Dmbaa6q61YT6ROrgyqvsuHwvxEVQomcMFZZYdPZ4Di&#10;XnNz1da21mxzZ0Nzzit2RfR687UbtnN1x9ZEw5WG8Ci5kJM7Q0FNIBoXYpSYyiDUwGK8L4q4A/QC&#10;ksEI/wv+rj/wj1ORGDdiDVDju/c9FKHyNmgP7ewkU1A7azvek4Ka0ykKgtRZ8VL6rFOUORH42qY1&#10;6YsqH+XlPesYQaUUCiTwX/xKfcmNFykomaJC996XxKt6uYYNJMeoKe0IBTWVoc8V5nmNx6Sn8nCa&#10;Wln4LCiyp8K491swKp3SzhCrMntuFFiugCCMqAkzEfCOG0s45FHuSAmL+IoFgC+Sdl5OeOGYuZNC&#10;MgekF4BFcSgoyiT6qd2d42scICI8Q+GhA733D9hEj+X2ieV6Hd+UtXFXfbRgu9sN29ra0JxEfbZc&#10;UDxRqcDDsC5ULlupKpmn0bDmasP5H2tKIg9XoB+L/1Fvft6feeE1oi8AoiLGEr3mCvI+p6CLRzJG&#10;0H+qlapKK3ryvs08CchSACHuDtwmOcvxTFbzH2HDz8sQjgzCpHU9kgxQeC+zLAfhKUs70s/gUlrL&#10;kFxZ/s8BFH5os0WYhSsLET5ykhMG37AXYZOLcqf37sgeUp2S37PPz8I8XQV69udxqTrh4l/WZ8Nz&#10;Pg4z5xiq56Kg1iva00en9uN//6G1T/pKl5bkI1PRj1x+Ur9saIGVjL7661AyzNaN6/bN/+IvbFP2&#10;5iu3RPN579PDodpZ9DBTOPa1xMIlx6KQrmz5RzkYvMV3vIlE22ASCvJnh8whOyuxotHGsiNA+Mni&#10;/a+DGL+hZ+WRudOaXbxb9leM+LvkRxnnbrfdx8NhYk8l4qQ39OFU3PjwTiMJp2uKr3EqPH2Lqvr6&#10;oIyXz1Mhf4VXX3v66Sf2qSuojdTt23oxc9mI+PSbdIIa8XCBYj7gI0nSj5MV9ZxjXVjhisK3xvGt&#10;7aZ9/d2b1lyr2dpeVbJQT3MOjbVcf6e+yi0+Pk+BS6m83NhRKdfVvtRD/nmNDcp4ccUn/A/eBg+k&#10;QHJ5VWRTlunYikoXhZ4iymmsN7uC2rnwxb5aKKixBq1CKj325wIXbnA74L4MWMsGfM79MkdgZx4l&#10;vCnsch5fChFATFzxjMEnpYcdY8QC8I//izgvze/KOB9cRv9zACsMLRVP0Q39n/fjcOCDn0D0y5pz&#10;cdaWzNMViTNXQ+lJ/VF9AnEu5ANS1LjvkT0BQSZsKg0XIDBzhochP8VgvVE8mPg8h38A/yO4XHO6&#10;lUdK4kvm2fQTkC4mpbFsvsrvWf8lP7ey55TdvExypHrOGXa4UzsBjAIuU3oAjQbyzLGX5COD8Kv/&#10;9DPWpDV8yYfVVvgc6ajPaXxiLybPXEOMbiXHerRia6wpiAdyKjYH3rBvxp4Wsj17VIxyo6HeTMTH&#10;RgW9ixOT8eejZEmjUS61S+BtuU2SUZvSrk4ftHPmVvnSHoCXXXVCQU3M0yaSh6kF+16Jb/DsqTIO&#10;CPTPfeVwP0yEDHD/VB7njQB/2duE7r8npBpjsBdyFh7Rls+HLMIl0L8v+T0PUr8ElnCuZN0mHdm0&#10;anJlHVgP5E0bpHJQXqRt4YWoWYyAF2u8WDJQy99RQS2ZVLAEmGU7uV+aP26T2noBMSjIhmNi3DtW&#10;MthU9c17uWNqCdErvIgrTkRD8UzMh6Mb801NEPdskr8pwXBNQbiyrqIYfFXCEY9s3Geb92JQY/Ul&#10;BNgxi30SYn0jzge0YHSel568s+H28mWgMjiDV1GcccxDXwbvmETBrf9LXX4O+MXmJYNDdH3A3ykZ&#10;f5+FdeFYYVIoH5TJSgbhGeGcRUyu9iRP3PilibeXkXdeKMV3QZtBAXzjHgo7El5XuPKOU5gkCCjP&#10;KJemTppMM5hzvD+LIEzy+VJnpIHn+PDUnt49tn6Hr88YZMQP0EBjIQA8ZQtD09zEdq9vSkhvSGhX&#10;uYsqmdp7mmOjn/ameOQp8OZQ2acIEJE3A01MSAJLPoHJbL0UXDbzSWUK95W/LL2IJDvhSu6M8fpC&#10;WXIrYGrzWPpgQS1bApnTEWktwL/M1B+x/H9K332WBW6hSuX1xWrfONMfbaC6+0ltjgM2shVaeDpr&#10;tWwwGvjVXHw1Vanm/XQBrsAqV4sSFpjgqD3BLcRETK+XFycD/ofxYpEpDmzPCRpB+SEUIJaNx3T8&#10;4tb/bNEnBIwlIUOZp1Dx5zWQg/TAI+/kCmvJJA/sXw+R6gKSIe8vh8Zk9cTCUCTRO0d3s0lOHdjE&#10;jKtxA/fhJv2ggtGkrL5QsvN2wQ5P89YbsLhQUl2Kjjmf+IECxcvRL2QKmsAW8xKycygqDdx90erY&#10;6XHLTo66dnbat0F/5sIcC1m+SVFQ/y4ObPeKWb1RcCUSFGlckSTXU6oDoXmsvGLjHUUD53VkLgKg&#10;PKNpzYXCi/OCddrihcOaDUdsUlAnGS+q6M2bOcMS5ZeB3liMCwUw1R3v1C+chkNgdFspxhcushXW&#10;W9/TSYiW0fsM4W68bzue0nNyL8V5xkDLKX4IcnKoKj5UiP/MJKAKa3rI2k0JDvlkXDhq98+t3Wsp&#10;TgjQGgbU58Rd9MwpQa++0hR+xc+Uriv6eh+G/4FfWla4pu7UA2DFFPoX7bugr/zYoKaNuD5xY5PT&#10;O/AbWbkyspJfezn0NnMu7GNLTA9QpObUz4noajwuuhJYr5tTm81sf79nx0cD0chENKNspyhDcrqB&#10;bLlZeI2ypvS8FfQs2mMxAv4sN35gdt6OChKtx/hasv5A+XaL1u1U7fGjvD16OLSPPz61zz47s6Nj&#10;FPyE2zwnlYYSYKNRtjff3Lbbr27YlaslW12FHlRAOxZwQmbwgCmfJfs4oTbRGzfg0XFKiXjmTdZr&#10;4y+e5B/1odz6nxKIAF4Hr2rGb0kPunWTwkZs/QnSgpPynnGiXQ5F6b6VymNb3yjZ9k7drl1bt2vX&#10;N2zH3U3b263b1lZFPLZq9VrJ6nUU2UqSiYsCFLvEQeirKgdAUSLzecnjp/ypQhSAP/g8dcz83NC3&#10;FE4BWbt2Jb8Cm5GcEpO3ShmFM045y7sCUoMTMNZrDtvbNdvdrdmNG6v29tf27K23du1rX7ti73z9&#10;qn3zm9ftG9+8Zrdf2bLr19dUt6orvdaqogpoEgVxlGfVT/ICjsxGMc/lBfEVyujtodIl2yujOrmC&#10;N50JX/8iij4VV9uuWNUOD0f24P6p/fxnd+29n92zw4Ou6JrwokfRIUAzXilVbTdXtRvFTduzVRvc&#10;vzB7LDlloHDMmuPzdskmLFaoTK6txqKcUqIPiLCR68A1CXrXxI1JtDO3eZeM1yazM/BGwSQbs8BA&#10;AP0JPhp0jglfbNowetd8Y0MFRR8DvV8on3ECLISRJ7SgyKhp+OLMRBKteEwJsZdFS/mxWQL/Gpcj&#10;PdJwHq3KoKzpnRsZSh5wlZpotFrK2ajfFS1NrMi1tmBF9Dry4Cob/M2LoPyzNKBL7LEKzHyPa0I5&#10;iZLQEDinp1Bk4nm+KjgLGN67wDHhAPo4793oHbiCLzmdAMwlecbOGLmMt6OANFA2xe24UZ3BLfyb&#10;18FTkBcD6wDhKD59iPI6DVA3yss/byGAthN43BQfQ2tGmZPPS7Mw4GSBF2/xy8aRH28c3+De5ZHE&#10;DeNdyOlOESIp6IJn0fNwZqePW3Zw98iefHZoB3dObHwhHtErqu8zkRBViJYrm0W7/u6mXX1ry9av&#10;1qy2JTqQbEQ/EQuz8krVKit1G1yM7c5HDzWe7St+jNUrk4KVRhUrz6qumLZeXLf1svhieUscS7xr&#10;pDIJUEwr+PgeZaO88HHKH5QFjWH0jvJDfOo3fpoNfZEQokMAHuBu0fCiR/BT6soHeva06cwyoQyn&#10;dJSuG9LjVXrOrBdtot0iO1qMbJjS+bWEKic/zARFQMkyw0Lf+sWO1Xe54rNo40pH7wbq0ihaRN3p&#10;Yyf7F7b/4Mh6533rnnZckYGJtW8ge52EA2UKnVDvWr02P0HtiuaRfuWEGhbF6OmMK/FbvqnL2N/v&#10;jYyTM0kP5QHKiMJEuVCx7d1NX7eivaacPAkfNjaLJI+JD6JE74ut4kk+P+cn29cpKJZD1MN/qR2p&#10;V3qvOLRkRs1uO2RtFcHAQxZnycjH60tY3GEC7182z/clnpcnXHLjm4z8vKxA5uUOyogteDb8HMJ4&#10;NX4dYDI34alSqj9+4A6H07t7qA9B87gdMB4w7GQiWoYjjWWim4s+11eKHpDxaSu1OVJEzNdUM/Ud&#10;V2xmo06TG1eURuFeY50rjLuQphJlY1NaO4AmubLNF9Els4Kj6A9AlJUY8WGER6Vg+lsqr8Isg9eV&#10;/yqnR87A0/PxF3qGi4hveTqi05EotD+yMVeOclq6YMKcPwNO3o7rrBRaUal36jvefySIouxOqtAF&#10;616M23nJkvQDPpDiY0XkuzhRSXVWQlXJl6uNku1srtru1qrPjzhhulbV/AG+qj5PH8pLBt3aa9qt&#10;N3b9BLWtq2vG3sB4ReXVj8PEZwX1M2QU5TVVH5+o7ZircI3oYDzxdmRNyedgPhGUrbCgID5UVJlV&#10;2sA4FYm+BT7po/yPD29oo6ydHKhzgP7LB+wnO2DZ9WKNcoI24G36W2yK64H+5zIbEhenqLAWptYQ&#10;c80Jn2XJ8pxUW+U0plo1NsD5IFLyXCGNW5LHAJSuOcFr1B7ZdCCalXvQHVrnvDtXNOue9+ziuGOt&#10;wwtrHV3Y+UHL4XS/ZWdPz919JkAhDaWztnhy97Rn/bOBxkzx047osq+6iI2LXWrMFNYB8dhLfFL2&#10;vE87BmTTCAnFGdB9qb+qwbTU61yoqo61vJXqmks1y1ZZ1Riy07S17VVbFWzsbdjm3qafOIZfY6Nu&#10;1bWKlWqSBSpq+7zKKHpEWXqqsYg1xzmfA5YMReI/dnKHWQq/FIf+nULMI1Ff1inl5trS1tmF+uZA&#10;eO84LvKSKxhHnELBEe1PX6MnMu6rvCgyzRXU6P8CzyJjDwooQK4lCnOdpKDGW/k6TWFQMpCUL3l6&#10;kONa87L1RRdnA/U1EX97WlF+FYVXaRSnoP6v7h39XZVbnn28SOMbwFSGjgzIUM+0topcHmtE9O1Y&#10;Y/Sgqn1aG08//qIvq+4CbFKk1+f1opCBSAr0Op7TXIsijMRXxnrPmj/XPhPClVdIR7wvNxmJnsUP&#10;UaoVT4JHrQz74klFP9H7+pVd34RdcTpTGqIvcWWmWOJxefE7erHmInq/UtR8jRPI62J+4oMIoRxQ&#10;zclJXkC1k2/uUgFv6aCjqKDSk/wyHkz9RMNBZxgn9TFPYg6mDuP9TpFpfX5z+YOKqxxed5WNxOib&#10;pOm8KBuoQq4igkD19LGCdBLw7H4EIUwEBSgixouauS8FcOA/vzDJxf8o8yIkz4t2zuKlhGV5O2fg&#10;J2CrVAzZPKcxwYvoeKWi9PugrwUIJ9BBcsuGDr9sIl/+L5Vm7naEkJkMdOTvGa9kWHONzXg1sXg1&#10;lJgbav4wqFr7bGz3Pz+yR/cO7dMPHolHa6xTmxZYP1Nd+aCCuTDrhgAKZ1Ouj726Z3uv37Y3/vx7&#10;VtvesOrmNt8Jqkrqw5xcky+JDgtO1x2NpUPlH8ONyqh2nZeZagP+4zk8fU+Xly58hV/glRSinpiF&#10;69eYDDfPi5DleOnnvlhLJsqn//46e7/sdgO+strgna07+WmcDsIDfVj9iA/tSI91i77kOWzf91M4&#10;DgJA1hlr7vD444/so5/8WHEkswx6jj4UeOEv/Pl6SJa349dzpx+KhhWW9Qj6HFewq4PaSmlmhUpB&#10;MtG6vfvdN6za1Bx0tejjE30rUlq0UaglKo7kU8Z3PtLzYAVuOVHaYiD+0SLBXUbyann89KP7a9Zl&#10;JfbxpgNbGZxpzG7brL+vdxqXRFkFjZGMR972ojXqwvJ1mKhb1O+ywcd5RlZ25yUC8vW/sNwvQYTE&#10;PwKk5wi5wCNcIOyFSU+pREpQdtbf3eZdxA07/X9xQJ6/XRO5/CEa76JLQFWCHhcmvNP/+IFS5mNp&#10;LIq1jWhhTtB1vqx+RxuXrK/+OZLbRzEZyUL+mjRTu3twpev/5AMPltvnefBo9R4PEN4aoAN8vVHp&#10;+bNSBzyXoMVYe1EeviaBH89RlzDJ/SxcTifgeeZ5/l8VFkOdsnq4SWGTvfQeG+9kx0MG1D2VD9kS&#10;7CYbJUDwNta4kreRxhf2kSaMUwqD2+fZColkseDiajcBSvlwQXgBHwiyl5VfqappatY6mdjdOyd2&#10;dMRBHCM7P9NYPmadReMXNh+wu6KcypWVmTSjXpQJYJ9GNpuUPpdf1C9qF7Vw/Y9cVR4Fm+TrpKiy&#10;MyYv8xLZqiNr1ZiQCRWbjwJ4q7piRwYCaCAxOedlyI884oFRetBg5hf7OQEY/5/RPCbGr/B/FsJA&#10;t9EXPO3nBUwwN8sel158hQmMYIM31lW8vFQF+vds4118ABex/OAbYqps3kayk/zla/UKR9i5HIfH&#10;CzapLN56fycFNT2GRwLM8+zkfmn+mM2lTi5Ik1YnfBFw/AjFIiOKGywaQkQwuDSZEBkK2DyfTOvy&#10;rYj3bIi/rMq+KuHtpsKsKRWYIYxODErMTqnJj80v2cpzhPDqE1QW9QSi6bSRGRthsFfomTwpLUxJ&#10;jEqE7ToIglDQSGEWboAOG2wNO4aABQvg2dmAC5JMqnmPzfDgulyEISniqywky5PjKeGNQuBPGhrc&#10;mTR7PpRfdfPn+UIfNSNBxRHkxLjzvsmifstMR3FWrCtmeqjXHTHckcoigUA8Jz/l1DRNgqZi2BP5&#10;DhkYlL8m1sPRWJMhNgbatn/vxNotNrYV1lebhGsJ0l7MTEGNr9S3JKjzFXyxotwluDO9t8JY5U3t&#10;T30ViV3bscqv9st7msKO0kvMMxj78g8MeVUD+D033Jd/jjciYxQZ+otBIRsYwN+y26kDiAEZt9Oo&#10;gAZR8yic/jIgA0/e08kKqLBpw9rdiud0o7C0JwuRXNsw1uSKBTBOBYjBQfXXe2iUyXC311XsiXX7&#10;EgxEyyio7e5t2dp6w6os2qkpUFCj6zgpKB/KGPlFuRwoVvbuMlC+WMinb8YiEv6LuPx3ihZNQZuq&#10;gWwEgZigB+j9PDz5y+2ZZjiTR4J5wAT654KCCnwJlGbUJNlL7zKgkikZSuaQeXj+igX9u8UTfUv0&#10;Hopk4JuFeBDHQpKeaQNoWwnQ8sQZjis2GJfs9Dxvh2dFG4wUF8UoCXYjTlsCZwVhIFeygvzIHgW1&#10;UoENCK4k6mkMnUpgO7OnT07s+LhnZyechqfGWxGPy6FoqNJQpFzf1jfE+ao529go28amxt/SQP3n&#10;QmH7AgQFSoawhfIc1VCdBGiFjiYVQcFarYJ1LviaoaHJeqag5nhJfcIR5H6Ba1GC8ERdop2Clp2G&#10;nY5jYTHoI2iExVS3PVmlSnq4PTXFd0ENTLqnZwe/cqXapfAYj6PwgXHyzfxxCPwNzeR1Vfnx9vZT&#10;OyRapBMo3AR+U1mx8865nXfP1UYz9TNSYytTEUUOG+tVe/PVpm2uV1Qe1UP8i/r6hqb6QwJfCHMh&#10;DlBs56ssMEUfXm1WbXu7apubJfXLsq2tCVPTjhUKPYXhBKO+shMfVRmnog+EeQ61Zowbc03sqGTd&#10;bk7tZXZ2OrWD/a6fNnUq90VLXLvLV3uMdxW1N0ptApXAyVe4DKWXaBnXCs4U1BDU+cLEF8NVZZ+f&#10;CQg7YXxVep1u0Trtop2fl+3zO1O7+0XXPv74xD797MzaHeFT426hXHe80hzrwtm3vn3FFaFW16Yq&#10;F1d7tjQUnCsM10GSkf6mKov4erSHDJFTX1wyeLs/dMaTcIpJ9BfxAub0Ag1k9BPpLdIMH/2gowx4&#10;zWRnBaUs9Z9cvmfl0kj9qmxXrjbtxo1Ne+21Pbt1a8N2d2p2/VpD7VlxZcPNjYqVJANXqiWrlIvu&#10;RmnMTyzLFNRYeIfPoBCf5S4LgO9FmVL5fbE5qwPB4p9ahDSUJspprqBWUpsLyiXlXcFecUW5Zr1s&#10;zWZF5WvY1mbdrlxpeHlv396w73znhiulffOb1+zdd6/bt75105XVbtxYs53dWiin1ZC5+ipOppzG&#10;iYDiJTlOHBEfQ7agPBQvOAS8kpbx1vE6gdNY+FM855eiOYVj4pkTL5vNqnb3bts++uix/exv7wru&#10;WbcjfiW69WVAyQoAzbun8Duiw71Z07aGVZs+HVjhSPykr3x9Yyz6a943FuiLUb4oi2hbOHc0ih7g&#10;DYlnBU3J32Hhvjz26N8yuCcmuRcQHI4xKGz80tvwjR7IWIccwSakX4WnvEM5LfoorHo+ZjnAkdTu&#10;KqJYlpWHwnhPuGKzg0XVgtq+Jv5WyNm4Ji7iaWYSs9oB+YD6c5oGJ7fVq0XbXm/aWrNs0yFfJKqt&#10;FR7ldjaOu2KCi6vuY4yj2BSMxXOuWTw/5VrkoZ+iQlhOEiiWSlZfrXrVyTFOLIpJv6fhY4QSAeaL&#10;UuAIGqIFRSNqf9VS76CXNPYGf4gPSELK8pMQZacPGvBdKKeBe6eIeWMmPNLOPmnGeBPF+2gz8llA&#10;zEvkT1xCOYl4TV6aZ0zghf6a2UIWNv8xy7JYAhqO04e8t6ptSSX4nzeMx4zTI+Wndhz3xvb4kwO7&#10;/8EjO/ri1E7uXdjKgFlBVfE0juUl+xZG1rxWtdf/4XW78c6OK6fla+o0jDuyiuIVXAtcyzXt4rRr&#10;n3x01w4OjtTKtHdRYYpWGdatOqvZanHVNisbtlFZs83iuhWZhzBNGYlSRRsF/eTj5VRFRVdB9wGJ&#10;9PQPWx6+kaj8iRMyhCjZ+YCkKdFxXOUF7oiidOVA5o8NF70XjhgXUFDgxB3HkNMkNv/1Iy8g/r0w&#10;Q0/1ua7K6WWUD61UEP8twH+FDzY6MEOu9hQMCl3rFi6seaVqq69JHi60XDltpax+qrqSJh8enTzp&#10;2JN7h9Zv9ax7hoKa6gmv4tRbcOVMW32ScUS0UatVNXes2cbWqu1e58M0pSkZ2q9Z13g7HPRtMOhJ&#10;ph3bydGF84TCVLKz2nc2mtmwPbKixqG9a5JPxAfZ6ESBhvFmrPGf0wzgqVzfBU7zmu+6woVwnGyn&#10;a9CuH20Y/ByejNvRIJsAWdnBVmb7vNZThtYJ46mIl8k3Xnm6xPc5BnTlYQL3C4iwQTBAek5AGkor&#10;hfc0l+Mvg17zz/seuMbtnpkJ2nTwcshySPF/BWBkwxPig0M9etrxjnGAdo2PrjRKOq3zjjCUJyuH&#10;BxfuZTu4Jwa6j9G1qzFsKKA/O76FAPQTGQuYU3AyGSeSjac9tbFSQI6fcSU0H+OJP+g94wMbluTK&#10;B3l8JMbzsI/so/KMox0TH1PyXpaQJXErpvy9joTheanN0y9oQ+lkO4JeH+HIaUk0qf/yyOQsvQzl&#10;tKFfNcop9aNuKKihlDbRvJ/TryijyzsZ3UUfUp2oHCvosn3uptfM4/rqKwrtzc4pcPWK5hqSCThR&#10;o6g+yhpQvZizdckKu9ur9uorV+zq3objSj3d5VuUQWfC43AqWbFStD3Jym9984atozi0WbFpUeUW&#10;4xwwz9GwjpKaRAjxa7UF60fCTX84ta7qMRhNNd+VDKOqlyVPFFhTVrvRr0En5UGyAetONwJX+NEP&#10;nAYNqb6MB6oU6wXMfbydFD9rBv5koDtkEm/NzA/jreP2izTwIU6/I3U/MY9yCe9qPdWG/5KloEfW&#10;yYqqVzmU0+prdavXNSZVq66oBi1yYheneHJ9IcphKIyNJRP2zwc2aEku6ygdyYlD2aPuyC64dvOs&#10;qzFPtsa984MLO9vXvPdpy86enNuZ7FPZp/tn7j470DvxztbxhbVPutY7E09tofimdDmgdqAKaRxE&#10;Ke6ScppoLq1NpnZJSJ9jE2LWA3UPWxToijxq34rauqw5c0NzqIbmUs2iK57VNKfcurJhm4KN3XXb&#10;vrYtCAW15lZD7zUHq2usV/ypxoKJK6UJn27Dm6OX8ksGV/jIRd995ucFpnyUNzP0b175e3erXtQv&#10;MQHZ/c7AOq22+mIoBoKHvOQKxp/AiH7OBAkeYwZlLkku37y6YatbTfeDIrwMzFvCIX/oHJfkftYd&#10;9MDbcEDn0DuAzJ1XE1UUsmQDTQhaI8VQkmcj+RWYr6tcoiN1LclEzPG8Qll6L9bQ+kEX8E5q4AVX&#10;26s/eB8Un1Mb0Q/9+i4At/5731SRQnEpS0s2/dkVzvSSJoCchEYB3J6VHscYIeOHzEEg8cGJ+MNQ&#10;TIY5CtcVkx4nyQlzCi7QHMgVhOQ/ZDyCljsdzVBydkv0ePvWVecbY+urHOq54nHDFRRwFVbzf057&#10;ha5R2C3VcpIzRMP+keNQeQ4kysyc95IIW+/Op5Ueso87ZCH7TVE0QjFNvJ7TDAftgZXzFasUKt7n&#10;qm4ztsH7AjfQDmWjTyFn8WOzmPcotJI2hJzmxS5nig6IFOurYAH3s+CBM1ASGfDgVIP/kh1vEkSb&#10;LYB2jjbjTbSzgDYG+Om9uylkFocPQn1uIfxxKlbQDW+9UvEOGQMy0zPjqBBEQgJHqtJQOtCCuxMQ&#10;mvoELaU6h0nlySD7EQGbeMyBfe6iMQ38cCvPSDTEGj1jGErthX5d8/aanRx07YP3vrAnD07s0RfH&#10;4qEap5EzVkoxRqivFguaz9NWojtGu5X1Vdt6/bbtvfGqvf4X/8BK62uSoxtmPfBWsGqxonoWrC/a&#10;HqpAF74nQ8urnM5rorxpo5mxx6sHQ8tg5nNyCiDAz3Em8BpS18zg+E0gMymFgKUfeV4CQmdmHkH/&#10;LrnTM//IJn74eRr0VdXbFdNYx3DFNI2vE+yxurXqKIyhMNEbaDxzBTX5qc7Uv6g0Rt2uPfr4Q/vo&#10;b3+ieJI3RnxUa+ql6s/Cj89xAS8GdALlqh1kR+FEk6LP2Uz5S0Zymi3PND6VbE/j1Xe//w0/YTFf&#10;VUjHL/Ezo3ThWSgLswLM/pvXCd5JoNKq8xXWiDltH36Gkr/bipmQ7+Uh+GxoZcldNunZtHdk06Hm&#10;YP0D8TFuJ1KZFAi+7KcJi07gqWktGBN9IXM7xAOpR30pctZ2GU4Ap6/sHe0RseNdyP4Y2e4WDlUG&#10;8BghFvVYQHoDRTt3EsC3Y8yYlww8Yesf9ouCMFGH365Z5PaHYhKNpMMKoMXkT32SDSz/nH6EUt9/&#10;V9/DcBMV6/aiGhtx6iHtqmDcCFRSX8izh+njMunphZPWIm3crjwK3yeu+p7zMMmB8HkMafLH/Chu&#10;90JSKCmY0kU+YV/CqYpc4OeiOiYkPKt8XhfF9/wAaPhZoGxz4PnXwW9qPOMsildC7ix+Sia9d/7t&#10;PpkhfIanOVA+pCV+qr+8qHXsVzC+Bow0No24jU5hJpIpWYshZHAreiVYVash9wjgJ+NJfIiYzxU1&#10;RyRERePaunhz1Z4+6tv77z30j9SPng6tdT61Sq5i5WJZ/KJoxVJNxS0qLmWM1DUDjzbMS+5lVOSm&#10;N9yM78yZxBddlkk/EaK3pynNFU4MLmjqXlEY8MI8BZ4R5Y5m01wKxV+95iM36odcFrIQ9Qw7AutZ&#10;VgKwiBytP3koAWCert4r/KJs/srHHMLxPAcPQ3q0gdwOkUbgVnFSu7r9HMD4+6+A+JfZl2F+CJMy&#10;TOsxlNXXQ+hb+lEuPoh3o3d+wjsOxiX6naL7do/KAh04ctyAO/7mHi/MxJjivfU/9gS1ZZNeLNtf&#10;Gfil+aMyl9s5Wp7f4k0wkCD0oCGxEDqJCDsYIspmbN5X1WHXRfeabOexmzbNb2nSuqPOzMlpMUl3&#10;BjpnLJETbIGjj30DT4wiNr7II95Hr4o4iYW4EOV2CgOEWbgum6/yxyynEBgIe+4/fxkluPwiwB9B&#10;jsCPH+YZTDHRkJ9fQycmD8NDmAOXqUaxoEQ4onDyEoymK4ydyJZQ7tjQe0mtbCQs8kR5Qe80GUL5&#10;zfGnRPhCc18Trs5ZT3FjsHcGJ0MWaXNjPBvZ2m7Tr4KoNcuymVyJ+eYzYULGcwLPypsF3ByDB4Oi&#10;vBz9vwWTsJfM8tNXuTHg81lPf8z85q/keCZYmLln1N1N5ueKOsJh+hrLF7b8pUqr9vbjVTVYMCHj&#10;ZLVSqWL1GifnrNq161dsc3PDyhX4MoqYCHeKKYhFtyy/ef7PN0ulIlf/RaRo23kC7p3SFSS3D6oJ&#10;aGNgyQ/qcVuhnV6i34VJeWGSvcgjaDnoNCYsGSiP5WcW9PwqReWTFsSeTTXyJO8oAwsU8AX3F7DI&#10;zxdpzLemom1gJsGt389Zp7tiB4cr9nR/bE8ez+z8rCa6ral9+OK5qvZRfAnCeY7AFd/Kceqj+s3K&#10;tKP8e2q3oVUqE7VdzrrdvnGdZ6+rSXQPIV15qhyuCJXjOhSEs77admr1es62tspq75LyGUhI6ggt&#10;mcDguKEXswkcfZUv0VHwHYwrrvh2gYJaW4LbsKZnlZn6y1BlFotc7qP6oMFBabqwQtoZJSgwsTI0&#10;zYHNZVcyy4D8nR84KIAnzDv5A7z3MgLiHYJ0dU5SOHPbw0dcakkhfEEJN0bPASqjF1rtJLz7gg/9&#10;R+CbkUXRYWFm7V7HTx9ECXQ0YCFP+QiHM/WXDeH1zdeatrmh9oJGBd531AZqlfBzPGMi41gehV+q&#10;nA4KgbwEf1U8lBBL5Zzam3Zr2Opq09bWmn6iJKfbOa5AKLRH2soCHuA8VXwwTrEsaNIkqh6tWL/L&#10;1XtD0c3ATk+6dnLas9PTvp2fD41bfbqiTaAnOh0McjYaFmwoGA016RiV5S7ZoF/Uu1J2UlrB2i2N&#10;Akcrdnw4s8cPh/boQd8e3OvanU+7ovG+nZ2NFZ46Zl/VMI5oPKX2KGg1xds5LaB90bYW18MIeiqf&#10;UG0j5TUZsflbsQJfciea83/gFrxiZ7BoWT0mnAauv2wyv/mr54WReY43JOkn5MEzvF3pNfGszhxu&#10;lYeTHer1iiv/bm+v2+7upu3Ivnp1065dXY+T1q5yGlnDdveatrvTlLupsGrnjbptbHH6S039t+aK&#10;pSxer21UlV7F1jeAqsOauwM4pY04nOS2d7Vpe1dW7eq1NYHyvbZhN24qb7lv3dq226/s2u3bu/bm&#10;m1xVesVee03Pr+7aTb27fmNd/KJuq2tlP32xLPQXitlE1JdCE++kvgLhIXoWeFhGGy2w5JNeeJvR&#10;T8RJnI6DjzJjyefjY4HZtGjt9tTe//lDwV3R14mdiWYn0POEMR7+EPjnK/Y9TSy3JX9cL60J1i13&#10;PrbSOfNU9Qfva6IH5ZfKTd7RR1VCJlVA9uPPYWGFufTwH288j3kGYadJp7szXOLhcoyXNbkzwGRx&#10;k0e8Uh3FE+gt1HdUHPn1EPS98ZRFAb2rM8lm0UWhPStCZ/3F+w5xaVelJR7IVTYNyV+N1arVJYsV&#10;y0VrdYeSFUQL8HjhnxEkE92cD8F/SRPKaCssC71dTnMZaDxqMN4hb6hlVA74ffQl9SGPgZsy4B/K&#10;ws6XsTOeuYCodRgqQ1wKEnQZz+HnfB47+xEvYqY0UjpLrszh1vzfs4CV2XpOrpfmsllgLGs3x1lQ&#10;ezyHFe0YdvAHUQQLkaIzTjHzDVMW3McKJ5Lxk9E01E6HkqkO2/b5B4/s6f0j62psG3dRoIgFQzb3&#10;q2sl27jStCuvb9uNb+5YdV38QWMtykuQB6eY5KYaPyV75acVv47ss48e2NOnx6Jvja9s9o8KVh83&#10;rVHQuFxu2npl1eqFmjWQ49JGvEAlnecdxnvnvC/P+3S80p/q6nlEH4xNsZAlglctwvnPw0Uc51/w&#10;EAH8NGQfpaH+CThK/T2Z4c7sF2zIhrRJHqClk2JaZKn6i1EkBbWJZNpxeWhre3VrvlK2cUlzTLUH&#10;QFqenvj60aOWPXlwYIN2z3qtbsg7tEX6ejWBs4WZzxvrXEO4s2ZXbm1YrqS38mdhVP9tMqS9Ne4I&#10;b8MBY1rOxn2FIQFl6jyUMXy9asUqivxTt8EfdMRiealYtHKprOyE17EA22sYNY12S7YnGrYbQmWh&#10;HTfRJ1Jc/6+wXisqm9ECwx4vaV9Pm3BZHDe8w5p7JYf7hvOSyfyzV27N/z3rmcCRnLkpQQLK+aUS&#10;LZVl2aS0gEV6QcPhhmxZn8XEWCA68nGAOLSiAjhewwtwZVXhZj5fyNKLcSOv+cuKHZ4O7PC47XOn&#10;Tlc0ONVbyR0skqdF4lB0RuahZdSX4TuZTM2V2mxQuFzhYxLlFV2MNMYONH/k3VB8Re0aNYtWTXZA&#10;5vbiL/s/H9xkDr+qTm4VWzZ0EKGSrULJDhw6wQgPXi/50TqI4WMhl/UAV/JTYuCaqyPBmYdRW3qp&#10;9AL+wQdwfETD5lC9BI9kxpgtuOt9nv5ITBLPIFcoSz5dk8zaNE4NrtZL1h0PuR3c9q6v2+03rlil&#10;hsIQijaxSctkkjkc/cTnC7S5eD12YIlaRT7Ml3wvSM+cpMD4jlI61+hHSNqSNqL+ajtvr0iHOoZC&#10;JybwGUY+SodHQgXgBhauAEyyX4yhjdIY54v/pJ/KQ7v6X5YnRdUvaFMguiuYeJLwXivVrFkT3vNV&#10;K4u2ucKeLxKg2ZnGKIiH02K4FrDb6dh5u6W54LnmYh09i8d2+9Zr920gmY1TASdAdvqenzKj9mc8&#10;doiCePmgeH6UK8pOwZcgI8uFHXEhJoZKrjgrVVSHalm0wbpf1WoNja0o4AmazIU3m7a60bCNnQ3b&#10;2N6w9a11t53WtjQWr9asorlXSfG5CpUP/pb5b0CMq8kPGzPH7dxemIXPl989z+v5wfQTsXHKFVd7&#10;JqUiFI1yfjoEvUrhFMbbW3jysgpPU/WNkvrR1rVNx0GSDzwM4DGZS0E3uNRH2fyRiaLov+gf2ylb&#10;bta+UVAbrpTVN3N2OihYX3RyOqnZVDIN6xwAp4ZV1K80JMpEv3jRJuEGKtK/DKKtfC4SgcLQZNhe&#10;n6hTzF0yN6A/eCTgr90rRoIIxS9rdxggYfQvKauOFIrT5FQC55e0h6+7eDrsNAjkV+CUM8mnBUGp&#10;17ai3l9pCK5tKS21USH42sSVwchMeHc+C58kLcog/uVtJf4FriVXVGt1K5WqVqnWbTTianLWGFQO&#10;+JYAhRqX7dxEbZS1G/wHvb71uwPvo1yLWyxLbobH85489efKL6KtFM95pXdGr6TbQYc8RyjwmHKd&#10;G38V7/nvQEC5olTPt5N72R8T/9ObMMn23Ck3gEmBBPhQNy8zDwgQoFljHXgIPw/kURL+lpIIc+kh&#10;mWXP5E6lTr/FG1J2POshrXHiNx5rLqN8uUrcrzgTr+fqxxXWNbpFuzjo2cGTY/vkg/t2dtK2E81p&#10;XN5wPh/zZr+CmXopQVpvoo5ZvXrFbn7rG7b9yi279s7XLVfmmt6qlVw5MaieAy07AhQqu8IJ+zJe&#10;ekjdtpMAAP/0SURBVG9bgP+kGH7uSxUoOCbhS7a/07+MLCJOOP8TmGdzXn7+daW6/J56gy9kI07J&#10;8Tbkv3/chnw3Ft/u2ONPPrLP3n9PXVb9ctRX+/g5PMJyhqPM9vQdl/xgADzS/oRQG3Dwg54L1Zyt&#10;blVtT/z9G99+Q2OX2rwMzxBf8EZQW1FUL27gOkBlY61XuTOITlfqeiZeTU0e80+lLj/Z8EglxbDL&#10;G64/LM76VlkZWL99ak+++MiODx7bwcPPbNS9UD37ximTM8nNBb58F3/wwwVUj4WiucpCmlQzy80/&#10;UHUFIOgLkB91Bg8ulwscUwIvF5H1LiyHuZm7l188a4drGfifsOTzOsf9gvtHWi8Sfhfmd5nXCzTz&#10;Iqfy0ybRPss/989CuMkefB/Z93mgLuZmzMhFUyI63wvCFn2V1JcK6rfe3mzEwSdFhlBbjG3R9ii3&#10;O32mzkAeBNQznA1wWvexELrHZg7hKXkaiuWAG1KCNzjPFH2HSfMQmbnjeWb55a8M+Hcwz6bDc/Jb&#10;ekf9lw3P82ARx/towtu8/uk5iy+vkfjN0K8X5nRYcCaceBL8izDJDqfiahyJQ1b46Am35pmSR8eS&#10;dw4entqdTx9pLjKxdmvkNvOPfn9k562hcaUx83eWkpk3uP6G5CzaLfaHyGvkj8vGhzAKNrepBedI&#10;sgebt4tBBX1jyVzM99mLUP2nuIuiM01exWuhq6Rz4GvTMoGdDDNKNh04AJ0hL/o82StOxgvjNEOE&#10;hCcZqJCfh03eme3zl+zdsz/8CEZZLv+i3eY/+Lb7JXjm99y+6TUL8CrIl7Lj4p/6pFdD/YmxgG7g&#10;Mq73V+FAlecwJKJ6fZUeOGRMKmiO6nh0YT3K86JN5EmpZf7ZP/9Ljecs5E19c5Wjxzc2NvzLVgos&#10;DBBMkYTWoBh/DkMSqYDLdnI/G/6l+WMy0QEx0d50Jhb9vJu4YAxoeEIBgAlg1gmY9E1yZbk06Z6W&#10;bTzl9Jd1jSs3NIhpxpgLRbVJbtuGuavqCyio0WGUoog3Uib/jMLkxxcmfOky1OQQG4W1oQY+F7mc&#10;80Vc5j5AomUGzmc5Y0byXzKJqp9nluOkcME8ZGCsXm53zsu8wF8YQnCqCdq4Bb0P8ZKvLxCmza/7&#10;KmuiVFSZ8zB2/IVXMFMQYy6MBxrDh4JD5X0ulD+2/Pjnch8rja7CDWxFE6zcBCbO4hp3THPlnNIS&#10;z0GA8OtRxcC4IuBv/vuf2b0PHlluWFS8GPQ5oYdS89USAkN/0rWrr23aroT1r/3JG3bz9as2K41t&#10;UuypdGPHr6oi3i/cazDD9pPD8qqVmKF/Zarffw6G0xKA4XDo9Ic7Tbx9Iqx+gd/AvwYST9Zkg6+o&#10;+WoI3sx1OGCfEwWGGplZxPA0nI6gdNFQRnzQ2dz4g4B28BTon95LZXuAACZWpOMTLBZh5BfFkyHy&#10;0sA3h2RSQJXFvZWP+lXqq8vvMVGKrMzup+esTy78Ug5ZPuHlY1GKm/BH2VjE87AuiOjZ+7VASHFl&#10;NEGc2EhYTrIrCbfC8VB8aMRVixO7f+/czk67dvB0aicnEqw6das1X7X1jW1b3WhafbVuA64KYNNf&#10;+eWmVaGrIvfAiqUnmhye28bm1JprU6vWSvbZpycS3k78hKFHj9RuQiunYlFGn+ypTIV8z27fGtne&#10;Xs6+96d79s47W9ZstK1ZOVMOQ6WvQIK8+KBf/Sj+kC+JXoozG0kIa/VWrTeo2pNHFTs8KFu/u2Pd&#10;/rahyucNrGw4zVHB8bHcWAKKkLEiulrpSTCUXdAbenhBuCmpbGDcJ6n8ZPvCDb68cBO8VH+LNpDx&#10;MNgQIn8eN+jG09Az4RP4Anpm+6k5+CthWZpsixexSOQ0iSDL2FGwSaFqs7zaTryQL1zVjNavj/3L&#10;18OzYztundm9e0/s6aMDp4j8qK06d+y1W0X7P/yX1+2bwm+5FldyWo4vN9oKxRcisfDoNfAFaJVb&#10;gi8QXwsH//PFTP1CGUO0pPcjlAIlKPc7eev3UHLM2d0HHTs6Rsmsa+dcxdLq2ulJTwI+ayVKy4Vn&#10;IBYn4jQrtauE93JF7cWVMJWcuwGup6xUi1ZxP3iF6lBS24lvIzjmOeFPrUjaE7XvaAQfGYm+R3Z6&#10;1nMFyV5vKpjZxcXUzs44Hl/jdcwcnKZROKYMbFZDBZViyTaaNatxtTCn1AkKhb6trvckI05tbc2s&#10;2TS7cXPdXntjXWWjJvQNNg3VnpyS4G0XuPXNrazvsnHNRuKCr7woo7bxpglacx9ZU4Rq6Ape4fyP&#10;zSWU61RTIsjW8OfKOSg4zmE0Ec7ihCm+0uTLzaHosssJGL54qHHM6XfqYeLUi0WfwITQHXX0SboA&#10;hfNKhet845ofbK6QKAvnedFVUbReEKAkWG+UrVSC3zOOUDcVNAfNMtlmwiGadNxmfNsBI3uO2szh&#10;dc+e4EG43KYdeIq4riSQtZ8r++m1qig/vlzS5HAUJwJ++MFj+3/+dz+y9957qPFKdNcXDoeiAE0U&#10;UUz1viUoqX//ablh36yu2bvrN+xba9et2S/Zequibig6hO8oE1Gv6K8veyQZUPgXIC/RPnE9uMKq&#10;vBTZN63mdf3DMM6SBT5uq91G6setWtv6JSFuXfXayFn1Wt3Wvr1lpT3x/Jpot66JeFFh1d+Hws+Q&#10;9pAM5euLTMAz3LBAeaa+fnrWtXuPWva//M1de/Dw2BfPjw8uXAl2NFAeksOQwfIsZio2XHYi2bOx&#10;WtLYVdJYVLfvff+W3bq9Zdeurtr1a6tWrcwE0ZZ0KORU6Dq127IJ+qfNkvtZs/Bb0FvyI164aeeX&#10;5ndvnEPMcU9bQKsZuDt4eGoz77cC/8J6wkkejJmMaeK1sKSReJfo5Ozk3I4PT+3x3af2yx9+Zq0j&#10;xmbFRUFVtFSrV/0jl2uv7tmtt67Zxo2mrb5etGG+o+4veivAG/JWGlY0txHvnFStOKnZ/TuP7F/9&#10;i/9gH398z4qaTxYn4peDul2zW7Zb3bH1StM2axqfJPc1xhXNldRjNPYWVFbKJW7r/chriowieyIe&#10;nU7VXtCm+p2cKDsx18XEqWnwyqnLBoEraBc+FXNi/yFD+MKOY1A4k9PRrCf6U9ZPok+lcIHnF2nI&#10;xYdC5Rt1AbUr4s/Is2ovwuj9KD+xi2rHeqWujRt9G2rM33trw/a+X7WBZNOZeNG0zHgn+Vr8ZDIs&#10;2Ac/emQ/+5sPrHPcstb+iYZ9jXOTUF73cFn6k4JwpbbcROn71rq9+vY1++afv2KFaoxhrBnQLtN+&#10;wYbtmWS5U3v4+YE9fXhin7//WH5jYVRlVzlFarbz6prt3d62K6/s2Ctfu26Fmtp2Ve2oduHKQ782&#10;WbQ5G2q+nI0fPoaAC+QEIYK2m5/OIzfY9wZyUBxf/CTXiEtsl9m8zeGFIdv43Bj86slBYf0DmCwu&#10;DR8pKo63b8oDs+xeGOU0d122MZFTak83c+JKfDnChKF8y/ExKQfipLyyNDDulwF1l4UMA826DK83&#10;Sa4JE/TsP6ftyCFteGF7iZQWG7rIwXx9z4cZF62eHZ8N7Cfv79vn9w9tJP+B5C5Oab9yY8cVYdjE&#10;L9dYN5I8JjmI62AZgtgYYR6BzEaeKGxViqI9tb1fCaXcx13JxCjFtiTvHog+sn6c6sr/1BeX/QKn&#10;7sjshUmhQ2kCWtJ4ityCp7dLtHnQncopCOpzTClpPcmTL6vVq9QD1K/0G8FX5F8oiadx5XytbKs7&#10;TfUTzuSQfD/T/EUJu0L/bCLZMWe1UsHWm3W7vbtpDU7mVYYV0SgnrqrLBt+CHjkCTZ1nurIqqNi5&#10;8P70qGVPDs7tR7/4xB6fHDi+X/vaK745O1rpKZpoR+Xxqz0l945F/2l+5+1K3TwP+tnUCipTUWxv&#10;TW3V0ByirId6RW1SLthms6K2YebJ3BPeGHF9Uz+jEZTTOA07+JUAmgNngUzHXlpr5GYCqAqbABGO&#10;gIR6kUayk/AHHyFhpxWc3u9pTbWc6k6e5O5Kh7Q7eFeQfBrv9MyJSWzmnD0+s5ODE7s4b9uRbG41&#10;GHDKX0ZPpA1lDDm5Tm2ZNvzIxJWmSEvl8THGEUW5KA+PxBewKaQoWUsJNAa6gh241rPa0ZWcxC/p&#10;RzDXWB+VU/zTT8SQPxv25F0WPXIyZZxQyZqeaK3MSfVKF54r2sNdRFFSYVKZ6af+gRppyw2AL65J&#10;pKwU3susn8+1nb9GPTCUH3y6y+3fgsnwyhWpT+4+8etT97849HYr9sqSH5i3Kn+F8XmmxjNO7vST&#10;X4uSozcb9tafvmE337gebYfygurMdJeezVrV1Oee6tuzoRX9GLugZRASp6Y5NfsJYazQdFbWrJNb&#10;twPNmT65qNrRsGifDHasX951NArDVlEH2iiMrExbe3rwPEzg7kUY8A+9Qc+0SSjiiuY5AcPbCuSR&#10;t2oiEBW4F+TosX0cZV4YzzQhpz0DTrqQhcL7oZiKBI7842uvj/8XBtlcjXOJ+uJdfclvA83VO+o3&#10;vkYjf7/BQ/VH+Y/POivDCyt0z61ycWTN/U+t3Dmyb9ZP7B/+2aui0YlVGtCfxpJiz1bEp1g/G3p/&#10;Ej1zAgh9XjwvPx4qvZmV1fb4jSRT9DoTa3dGdv/BmSsrjfoD651faBzixLS+j0XQKid4Rq2DbmGd&#10;6CRVquLr66vep3ZubNn6DifZF6y8WgaBpsyctrxP6OdG6YWciDPZahP5e+9RpspW+FB+2fuUM/gN&#10;vontL+SOZ0zmFekkz19hPMg8j8xk+WNS/vAcL4FeJNJEQa/VahlrVd1uz/nM2vqaNZvNOc8gCklE&#10;il4qj+t8IlUg+QGpLKnwxNcLnpZ5xjyqG5UMHqg2Yh2n1+u5u1zRHEN8DZkCReDCpGTtu1P7+Cf3&#10;7cnjI/vZjz+2wWBsFxd8TFxWDUV7fDgjumGegcIwDT1TWjnJLrf/8V/an/23/5XVd/ds751vaXzL&#10;2UhzmepUgqwM7dcV7o5ZwxPdtyfiK5JfwBv8GeNtFR0q6gWooZ1/gHcWsmhf9yM8uA/jSfwmjfr7&#10;bBJtCa/ICMiO1Ksgwub0/ZLcTfHAwcW5/exf/wv7V/+v/04TGslKnXPx2qk1OCF2zlNirPZ+w1jo&#10;VIp8pPeSq5A1WRcdTLs+HjWvlO3Nb12326/fsH/6X/+l2MPYJqUL8fiuh/c1M6UYdAmeE4gWZnW1&#10;6bp4etOGuesaB+u2UnlVguqmenVZPEeymHjKRLQAnTICFJHtpkOzruY9rYf25MHn9oN/899br31m&#10;veN7trdek0xVsb0tyXvNqt1+c88aW5zkKLZRpf+IT4mf8VHAZMYJuS5kidaRkZFVYp+OMka/ga+w&#10;Jg3vk5/KIywJH7j1VnFzmp/BZfkY1uNlgNt3JBnks2c30Js7wXeEpm7R/+IZE+NfPC1ktyyNF2aQ&#10;KSI/Uv/tGMr8osv9uzBZuef8IbWMXHOcJUMfzPz0zmVIyX34MScca5z0t6IFeLoTj+iNkwtro774&#10;nfrNaKg+euaK2b3WuZVEkxX1t+31imRTyTMF0egQVV0GC+Y60N5AxaPvBs35T7IUe3r40c98ri8e&#10;XmTez8/pXeHEHybwAQVzGZcSql9kpCbzbB2XzTzQb9EojzRnn7eByuT1xaZ8S8/8Jwq24vn+ptJA&#10;0TVscBJ+zPm4Kr6T37V28ap4UFGyE4pqMVf1tS5+2ASnTZUwzcbpr0UxlFqh5qfWazZgFav6Ffi/&#10;+MGH9h/+6kd+Mt2op3eKW5PwVhET5hTzVckwtVrO3nq7Zjdv1jSe5m1rr6K0NV5OL1Q25jltxRMv&#10;UWY+b8F4IaLs4mBuwz+7k207767YR4/yvp/a1di5trGp9pS8VK1JltPz5qb5CXk0LHK3fsyqg/ct&#10;4S+nMuAn91xWVpTI130JJUfQt7/LiCX2KaOsab0g/ceO/2SXxcPtQG0yOYjnCKbQ+GRp+/8Iz7gU&#10;JtkLsxweN7avQciGM5M4xeWWHkKyt4KOiZcuqy8yqM+11WcH6ocofRcKoXNDZL/RQvUbK7gfXMaY&#10;wYl6kZun8SJNkhW9Bf5OJ6h5w2Z+mf/CsWzPX740f4TGB3c1cTCyRA90r0Xr00WSnXogfdj7sRgj&#10;9wjzHQPX002mZaWzZrnSFTGVNfGGNfWahpimhLlczSfrsfBHngEkjgDjz3rwbqLnUKCSLQ//qsoD&#10;09FE7j55CyAi4egMWXJz+I8yzybiCfk/t7ycy3WQtxfNTeCHEnnBhaTFBJIBOXBZ0gSHo8s5Xc3l&#10;ySUDE/QjixU2JwHZr9/QZDtnZ4qrAVjpOJaYraY8mIx5QuTvuXs/ZxLEKQdPPj+0s6MWOzXBh3ip&#10;QM6MiSYYMVkvQwdT276yaetba2pDPXMcP/kqDuCTZTE4+LlvjPpEfWmy/Z+BAd/ggoHAF/GEg8SM&#10;fZEfvGaGd1VNjMsljlJFKUV2ia9rUIQYuY0wOF/wi2RksjTmzzJZW4WJB6Y+4U62IOunbvvXQGob&#10;BzUcwsPcnSBrO8LPIfqVHLKztBeFm78JCJpkgshmDZBoNZ4nvjCV3kHfyT+GXwkcmlwx0II/SDtw&#10;SC7gmkVRiQLQmuOJ2IqlMDEJrIivcO1hzi7aOXv4sG3v/eyp3fnszB7eG9r+47Gdn+YkmK2rDSpq&#10;g6q3CdVkjEeBcDZSmpqPFoSfSqVlpXLH1tZNsGL1Bqea9ax13nMFpdZF18aaaCIorbDYRDlAqZ6r&#10;1aGEiJHtXanZ9lbNSkX5ldS3lJlXSeFQpmHY9hrCzgTUoz8sqx+SV9G67YIE8LqNR5z6pjCKDMBP&#10;fH0aYNHCQfgeCZeyi8IRSjIox/BVKOO/AxsjDiV/LmRXteRZkGZzAbfsvNu8511mZ8/EIYzHdX/C&#10;C0TPKR7PfsqabL5YRFEHBsnXcF5hjCNCNOVfm4mPI3jqEVlyUhQ+MyGb+Betjp2fIfwKB2osrpqo&#10;VaZ2+xanXVVVBwncJWhEOOD+e7cTXdIm6ceyr/IiIf1z/gpvFTI5sWi+KSkaZ0GUk9QajZqfRtBo&#10;NGx9rWb1al55szg58S/6ZpOB0hLdqh97I6kS5OkLAIKxaGukV5yYhkJZKJMN7eR0ZEeHsk9GdirY&#10;f9Kyg6fngo4dHgwdDp4O7enjid4N7fGjnj152LfHggf3Ov58fiaBvpO3ARu/I/pA1FhUFnyFPke3&#10;VbGgTWh8oMnAxbnKQL7HYzs+6NvpUcdOjgZO2+C6JJq5cqWp+qsdHZfw/szOcgBAIuxgGbc8Bbw4&#10;4xuhwHIeoFr1RYHMFSlUHIRxvgxiJEpXDaI4VtYkmeuU637FJqdYNkQ3TdvaXrXt3TXb5dSz66t2&#10;/eaaXbuxmkHTrl1v2o2bqwG31uZwE3gl7FvZM0p9N25uKB4np63alaur6v9NP6mNE9tWVzlBs2iN&#10;Jqda5MVbVJuC+F8+W0ifDQS02cht56UhODgOFgbcgoMM1K8C48t4T/aSIR14vF55yxEvh0I7i7Wi&#10;05F4zbhgH/zyrv31X39gTx53bDwAt8IiHVNh/RRFlwMmVlb/fb1Ut1dra7Yjvrs2zlltKhyLD0tY&#10;Uz6qgQ9mjBxMWulXUCa5Uz7aE+BHOPl9qa5/AGYZ5eBWMGYMEw6A0UC8TP2/WC1L3hPvzav9yzWn&#10;U98ME88YF4QfsUE2LblmHRu+XK1VHNbWVm1ttSn0rFhZcaajobVbLfEc0mdMmYlfwXc5NVF8YMYk&#10;FOV5s3Zb4955V5PVnnhF3zdVVrnCvcC1s+Bb9Kc+5KxZcVbSIggVySrnrNpbLvoVdvAE+j9ubNp5&#10;wRtS7GVI/1+a37XJeIXw75te6mu+KEh/cztB8HmEe06rCgV39Xv/IEV0KlrmtJjCrGqT4YodPjmx&#10;e3ce2eP7h/b0wYlkFWjRs9E4PrX1nbpdubVtN9+4aq+9c9PWduuWq039qsY0l/DrGzRn5EtJNjtN&#10;cHR4ap99eNfOji/8dDSuq6xMq7ZT3LOt2qY1yw0HSTFWcOUAOEj8YnzIKNHrGRAbrxRumT4XdOrG&#10;8UGIhQn+pFTVH+JEsmW+pffzyNFDluV+Avj7LN3ftvGsBFHWKCHdGGDRclAc2qggZqR+n2uaNXaq&#10;Vr8uvl+UcIKyisYj39gR8AHS04dn9uTBoQ27Axu2B2ofjVniLZyg5hvHqha1dUUwyVCcut3klNEt&#10;jXsaBwuSk1QQgd7L8BFVuVSV7MvcV3KuaOrg8Yn1xJfgKRAPig3wwP6A04uLtirexxyz2az7yWng&#10;nuv4CO7EJtzGukXYCaJky2j3VswgufnxJsKHfEPC8DjmSCld5iMA/oREbo/+FOkqNTk9+K/5PT9E&#10;Kkv6RdquFHnpHb6JfhPg9yw866M0nLdn6c3TlV/yhy8gP6pdfWNXwJe30C+bXn5FhPKLSgKEowR6&#10;jwwmtDGGxGZYUWPPTHJuxx49OrLP7x7b3/zggX368ZHt71/Y04MLjUVDq5Q1lxAtsYHI3Bjbv46e&#10;sinMpW0ltTXtrZKKDzFvK5c0F1KmPu/WWOZrJQpvjIMt8SfVjZpRxBCfnoMjyi4H7mVDXdzOAkJH&#10;QomDL5soUvCTNNKFzU/IcH+P6G5wqTSUGDbzglRuMkI2oKRlzTFiLUDl97LKV0l4/yWoZNui+sta&#10;vWa1ctnXi4oCWo0u652QGiPokycaEpq7sImJ8l9zXXNcFCJWBraxWbe65FBkTFTjfeoleuckND5o&#10;UQl83VjZqy1JnJRVJpCpcHHVGIKCZFS5iYMiPPiqVmqSLTgNO/gDniIbxSEV2o9UyUEeqpin6ekC&#10;hMgAb37ujR1vHN84X7DxvLyRKavKh+yqPxS94FPk74pLAhTQNPPVeChci41yOhrXQ5bEy0qFslWK&#10;movqx0ZP56Jr/f5Q8722f5RIH0H5y0kEWgLv8BihKhS8vDAyjgAHX09ymwIJ1LRo+ngXI14W15XM&#10;BCjBFDTXKWreVqqVBEWrrVattiZoitdzItqq5rNba34Smp+K5rBq69trtiabq5WbG5rvao7UZN4r&#10;WbEu3gsgizLPZ62KfJ3XUmK155zvqrzUjV88L/xT3cA5Jmz+Lz//dgxpD/3ktLbbHfEmFLPynKAm&#10;20NAYFGkqI9wjrK6n6B2NZ2gpnc+pimct6Pc9BI1IFQaa1rRd8KAJ96TZoQg/FhzpnGuYt1J3k6G&#10;ReuJto7HdRvna1ks1qFmVtG4Gjo93gP83Ys05JNkBW8fLzt1p56UnXE+cnflR/Xt4G0ecwEZrZJC&#10;andCYLLHuYnUwsZEnCwveAd5yI+1PQwbaj6+yg2bw42CLvgpih+VJz313ZE1cl3NudeFuPgQEBo0&#10;za3ZWMXw4ZmnoX4dY4Teq2/SnCV1plKBD8zUnyWjFMsVWylyoqD4muL3uyisKPiYjs98CVk5CsVY&#10;ic1czpUzxRe5JrTb69poEh8ww/erNWQfybOa26myisIIQElivHDFEqUFL/cNeD2SLvm5kmwGmHgV&#10;Pz5YDZLE9ppFyoztPJOX58cv4i1iL378ufEGCzv1be/PyiT1Cw+TNTs5+jW5yquruebBkwNrnbbs&#10;cP/QT5Orlqu21lxXOD4gSXXWz8uVud2PbJ/9Lfl5HXhe0JaXIwH+lCkjFkL5R9/gX+NZ8HT1dxgn&#10;4ozkCj62Obzfsg9/9rkdHZza/qNjV17zj02d0So3uSldUXMTR7/SmYmXlzUnf+VPv2Nvf//PrL6+&#10;IT67qUzVtyU7CyMhO4hP9sX7W0oTBTWAkoI4/2jYi5rVS/XjZVrnBVR42aLbrIoeTqBqzt3p/x+s&#10;ERLASdC46Ev1oU8V1I5I2hziUGW8GQ3t6Ref2p1fvq8xWP1v2BfNxQlqKK0GviJJx4nayXsC7cVP&#10;7/3UH/3GXB8v2q6v1+zVN6/a9t6GvfbmTY1rGpdX4mp0RytCWJZc5qE8kq1cRfc+X5qioCy+VGiK&#10;X2cnPM+4lYUkRPeyUaIraMxHiXnU3rf9+x/Zgy8+s5/8h3+rvrJvRw8fWvf03E4Ozu346YWdn7St&#10;XmXNWTKcaLUCf1J+fKSBMq0yVRlE10o77SsKTS63O23BQ/RLc7WwhUdA8jX7KbG2SiGpEp0i2kJB&#10;ooq0TeaewyUTnvyCKgXqA2HDd+lHwd8IF6V8gYD1Wzcpvz8kE20CT4kPHmRnY0Ea7xM/xThfn9NB&#10;uOknsRcHz+Kd4qotnWnRTyUr0z1KkodLE1G25mBt8X9O3nr84MRvGxqPZuL9NfWr0EXxfqsf+xMk&#10;qSIoF+hDtAK/9fGfdUzWIeWvAIy1k+HA1wPIOgEJoKDjz0olXQe8+LDqeYZ3v+r9izTLeSU7wzFm&#10;Xoxn/fTPeRcPCfhPnwo3NrLkeKVmo5zkUrknfN1H20UIuaPvLlpZtl4yFyEt1vI4gZz3zFs42Xn/&#10;/oE9vPfEw/mUX+/G45lddNS23amdnA3tvD3UPGAs2ch3dX0uoQZWdiwAQB/IRsSl/UgBHqNcnNfI&#10;zuSbqfjjcNiwVmtqH37StZOjnj1+0lE5VjR/0hxVsjkfYTfqkh1EDxyCwPp5fLhDuVVr0lebs/+Z&#10;07yUEjEWFPUCuRk+OBadxtBA2eTHugZloJAqh16pLJmMxQ80AQruPv4cNvGdvbk7POIDJ4B+FoBc&#10;86vd0Q+fBymMywOeoXDleIv6sDcJifutYy7IqJRsMrit+isc/WCgPsOcdkV04WOScFgocDCO2n2M&#10;XCRgbutpKME01r1A4yiScQn873bFJ82ybPDMAlyyk/ul+aM086aGHhbgLU9nwZ4DxB5uD0UHyi0U&#10;1MazmrpIRdS4rsndVfGsNfWtVUFdzLMmZsqdw8EkgAUFkiiemTuzKQU/H6TU0bxUxIfR+HsxQPdT&#10;KAd3/pYMiYcrCVvp2c2yW8YfYaLqi2I1/kw0TlODyfD1KRrhfs2nnqP8CuB/MD3FVZv4hrDXEg3l&#10;c6WnAdn9YE6kn4UTw/WvoMnW8yY//skpWXv/7qGdH1+4Gw1qXnj7YbCU90ST/FxZ78Tcd65s+mKV&#10;xgO1JUKK8lT6lNGZ/YSEYwJI3pk4E+n9Z2C8rWT8xDqZ9IyB/2KW/dTKvlDJgq5/1QrO1HZTPdNY&#10;Pqlw/BI44s/NIhkZDxDOzMQTfVP4/yoIqpBJ8VM/WoaYUFyGLC9Ph7omgP6gS++BXmToNhYcGFxZ&#10;HAmIwXvhdpswCdSnffELYNLEIjsCK/jADa6EGGoRucdVwijDTgXdDgppA1dKu/tF2+7dbdnDByjx&#10;jKx1tmLti5z1O9B9zhVVSiUWixgjqUNfwAkOiFrUGP+xaL9jjf8/e//VbFmy5HdifrbW+2iRsjJL&#10;V13Rt28LaAwGsCGNL2M0Ps0YZ174sWjkC8cG5AONfKDRjBwOBwAbwHTfvrp0pRZHy3322Vrw/3Nf&#10;a++dWVm3bwNZDRQ6Y584EStWrAgPDw8P91i+Imp931WqVjcrFTN2dtq3i/O+nZ72rHXRV99D9cCs&#10;J9VuFLKMfzUiAS43dCOftdWKrqUIl6REUwHdAK4kjIeBrfAXFdtY1/1hSQJhXgJa3jjWcTquuQc/&#10;8Ap8XvWxMxoGrrze4UVyTq1ACWYBqMAiG17zPnO/j1HxmpnnxQ70loQYk/FigzC9Btj02gH36/D0&#10;C54FTAjWQ3Cg0HGBlqzQjdTcs7AjXGFAR/udvqEntd/7WmUocBTyNX+Opft48YGBWrvdsbOTcxtJ&#10;gA7h06yoPrx5rWQryxU3QGI3Mn/ByC5qLihHHSqCChOvB+kv/+EkK/lXY3iekRfv84UsJF+c+N50&#10;yhcGI9ENhnEoXDlrNvKKZ2y5UZAAnbMSO6OxQZvyY1ScVTtynDuhMhF+qXBG28INRj8Yrg2kIPR6&#10;YwnqE7VvyfrdjHXlO1cI6VIK2hPfDbBzNbZed2L93sTzBtuJpXCHFPSraO8br4s2sD0yeFF7hY9c&#10;Lugn7mvkAY/i2azmFP8CryuY2lZX+27exiiPZ1EA8fQXtS04PRv/hFPGteOXa7/xmlzaW4uh6lMf&#10;pQpP8M2o0xUM7zMQpP5XP4YRDfCTRj8L8fR7Jtq9lNF1ZqAwrrNZPMZt9GF4ROjUS09+4Tqf5MnK&#10;Z/Ssl+l1yEtxgH5YQMqLHqCLDPVxz6RAsIOV4tSdyYib8EKCfnSGmuI7xWe0/0Uf9IyL/7j0Hi6h&#10;Yy8v6NDnb164ZfjKt6R43k5POuKXJ/b5Z0/tt7/Zs8tL4YkBqfLZ6dCJS8+nCuByoWB/sLxu7zfW&#10;bV1yXUMKT22pZBU+UBBq2Vn3BQM1H2soecAAxE6sChP4HeQE1u+ZA3R4VYhTapH4HYq0v2SfaFzw&#10;QlNjD0MfFovYSQ+HHMBryoHoAaM0aBcmDs2CCTeIYH4QvvLCf2a0ZGVePBdzVi3nxG9ydnU1cNmY&#10;cc9M7N4XKuhb9R0L7QIMmbHf64vHjMRH+jYc9KyhcV4QfxXFKS8ziOBikUj1Rf2MJUXUL/AP99Tg&#10;/TQPcVHz4i/pW9EQITn4e+P+QzjRgI/F6CX6bGagRv85nwkeGTnkleyLJaJd1j58OSvDsWUl65wP&#10;7VC8YvfJoT19uG+t0451L1kMoS4enLix0t0Pbtgd+fXry9bYqGhuH9pQ87PPscgJLGqJ9pb8C3PR&#10;HYYm46wdH57Yg88fW/vsyndFwwitJj1yp3zDVkrLVsmVrJwt+Vjy44RFY/GDR0FrtFetSNo7G5sv&#10;0V8k0f64JvSRp1CPRpj+kgLiF5kZm4s+XFJeZFLINfdifHxnTkWn1dJvvLSc1af6MdDrc/RwVnON&#10;ZN9sw6y6VrTyjjh6Xn2n+W7qH1oIUj2LrHz49ML2nx3ZkGOCryQna85g9xE/4lN5Qn9U25GVNK9V&#10;GpoHJO8ur9Vs8wYfqYkgRAscWewYYEoRD2TuyeWK0oem/jKG4+1mH1dBGyoL/KMXozPBQVZWl6Uv&#10;a7JF5vYXM/pTu9KFw8W435QjGjiQV1ke9wzEknnHrxw6hczb8GFkNuZj3RPf5i4sNuQ4ZKaiUjDe&#10;h29Cw8AaY+dFF3V9072cll6n+QM+lZpc45Sm9qVtm7uXrxfdy+URT8tNr3XPZUXhwy8D9x5ndlKn&#10;+U7s4BwXmeTBAx48MNeob4wFZ7Pnz8/swYN9+UP76st9e/z43B49upDONNAcxHEhKnOoflRfYqh2&#10;ddWR3NvVvMSHPUVNlQVBF4uqS5JNMromHZm30+tF/kHfjbAEovOBMWW2+HjFAZ+5RYwFneDVUwr9&#10;BfIsTXGh5IUwTU9Cd3o21sVSCkrCNE2VeYxKWRwmTT4nXDGH+7GQ+vkYpZV89KN2+AhxOVZ9oTrc&#10;e+V8cCR9oxI7a0BtzNR+xLfueT3KhoxAGbSNa+fp3o6xdYc9lzPYBVxFKZf6E5kMEtBV0JUecTpg&#10;4TrGmBfjv3DU4MUrP2MNuQOjDyQ8Pmpx4xXFOTKGF6GMVSX4Mz68vSDqUtnUKR9jhnjcS+uLMH7k&#10;8Aye5/U6yvcKUA38GljVN+onZhTvVxEAcwwvIniRk+NFCTTJgj87SImncSQnRmkXZxeaF/fs+OhE&#10;dHolmu75GhG0Th/RD2i37N6SlQxXaVSsXC0nhmAVhXXpXzX3NbzSa80wGEuNxvCN1Zo1VhpuVNZc&#10;bc6P3FTcDc1WMTQjT82qy1WrNOWpKzVYU1isFsK7MVvBj1POlUSdHHOGl6KNOOiGKfrR004zPs0K&#10;L9LznQU6naV5lMv5ZOJxs34jLYnOHD0QiWn4XTjK/uYRn8gPrzBQ8/aoHZq7xtLlCqWCre+s+VGm&#10;3H+VgVoymBRjRSiIKW1VyF7xAOMDKueIz9RA7WyYty6GaqOK5mdeIMWzmnqshB7K4/5Ugs/X6KjH&#10;5Ty/inHNBaof6KArYxgrD/wePVA3SKc9wd3Sp/FRhpeD0624H3lwCyM6ceCIjBof/pI6+KHrNapo&#10;7JWlHidoNC9RDh8rFt1gdmS1bNe2NiV3CGHlEnhmLabn6x48yfztsKgvCKnfyVfXrKPR/1TJh370&#10;4AQ9zt+jiRcIH/kic5zqVPkjXrB7UcGrPU6BHqps2iKBmLHPKRuDvvS08cT5BCcbxYvWBMmq2+cY&#10;fqo/9C6H2OEmnf940AovjaqiDT7neB/q52HSL1524hMY3etf+nvBpZcK/VFqdnpwyDw+uyZMykjH&#10;0URz+sWxZMbne3bFR6VnLdc3q5WqrS5jvOVFeuEub1BR4iOOi3j6W7w/u/KsFDR3AY98kgHMgUN/&#10;SslhlAi+Bav4NjDzwntwNbIHnzy3rz55au2WZBA+xFB+PxUB6gARrOvqOY7t9Ous7uWlg6+v2Tt/&#10;90/t2ocfWq5cEe+sis9jxKg8omNekYwES19z5OVw5HQ8djgBM+hGWRIf6Ti/1vSdNsmJQn+Cfp4/&#10;yR648H/fYyf41RBvUjRI9KE5WA1mnMMHi4oPex3b/foLe/DZJ8KP5BdkQD0V5zfR13PHVRgNg2fx&#10;AuGQuQlDbtZVRlOONzdrrlft3Q9v2Kp4+7WbGxqH6qeZgZogoiMcvig3IuFj3QSJjGve5SklgxGq&#10;ZFbuKmStDP7KGliWdcBJV+3pS149sKPnX9r58a49/vpTGw8kJ3S6LkX77kWSZ4f9oRtLtqQHnx6e&#10;Scdu26XmLQhr0B352g06Ecfgs+7PGqzLY5CL6kzYpwoEvoR6lI/Ak8WfwAp3cWk7Eq7oPuXL4dKQ&#10;p8O/IMdxe0aYEcyeTa8j0+vzBC+4byS8BpfW931y9Gb8ZusjoonFlnjXJBcpX6dPZ7x0wfmV/mno&#10;MC0pgk4j+ReK7Zq1DkWjRx17dO/ADvfbdrB/bp1L6XZt6R8dPsrvixbR5cUDVQZ6BpvbLOXQG0oz&#10;b5KLpsZGN+Kf4tHD0dS63bHmk57mEehStJaQcgKI2qF2wSxwoulYS/g297vuvW63gOBZKCS+nPSN&#10;NP4t+rTB6biMdPgbm/4Ms3w4IakTPVy3XJaILAqTCEH885vstowuA68J3UZzYW9oe48Ppb/sO//w&#10;D3f0DHzE1/LBq3gccn+eD+x9M5usrW+sqK+UEz1B+WINhZ/yO+GoLJ5HWeC+wyEZayy5t1e21uXY&#10;vnogvb49spNT8Uax3qtL3rFeOb8bSGZqXyp+wW62Q9/5FNsJL8XpEH1NXpWBnVRvRohjTXIqfTQU&#10;FZ5hLuA2Oq7uKe7eAdVz4MthxQecURGednAdoXv90AspN67SzPyPMHVp6ovOEeRufscx52Haj0yC&#10;yKDxXjL4NsaZfCgWu795I5RV41xt5dLHmeYGTjxgvcrpR/3MGAbH3hY5f1/qEcbT63VJFU65bwzU&#10;3ri/vvPuZSCE90lKnuSUlTDoU0pAECE1rPEZMQUxRgzTim6gNjaObFu1TP6aeMKyTTJ1MTcM1HRf&#10;g2X+FeoLhb5Ijbo/ZwRSBpRZfFR0reeo0x9mqksgS/LxyO/rXq7/r/S4NEzdK9IDP0mSxqIbqAmw&#10;WPSCzxBmzI/3FJPFyCQMvxIGR1v8+WAWvuDB8yjbk5bKRDGHu4ipYDjAC27lYUcOJmbwGF9CB0b1&#10;qJ5bssPHp26gNsIQQkKvK6/ulcfr14SBos/LUtWxsb3uBmp8jcl7bP/6zHGssp25B5RugKK6YfAw&#10;zb8tDvziWYCY45pJhAkwrtMQPIGz8SgmlNSozycX4Yw+cgM1N/4hP88lHjT/Tkce4R2fCZqIa+JJ&#10;+sxFn0UlqU+EHk2yL8bjno8TXEpv7nmRg2KT0LoyheEZQjAhXnQj76EU+7mBWppHtIRXPeDCjaUk&#10;NIUBVHg3dkIoEoJoBQs3Iyln42lRNRdFkwiyZd9J6ovPz+zB/TO7f/9c4bnt7w3t5Dhr7XbOutLp&#10;+hKi+Rq9Up5avjC0UkUcq4i1+UhjEE6C4YW3WHnGtrLas3p9YPXm1KrVqRXyS3Z2MrDW+dBOT9i9&#10;SoIUyiDwY1GidoK3bGaivOwQMrDtrZoU34pVJB80qhr7oHTWraITjSFfNEPo0L3UQI0d1DrtgvW6&#10;DLyaGl4Tz0gM0uR50YGBGoZqeY1JXn4IsxKUxFuUVtR8nxqnFfIFh49dzPiC278eANdObxH6NQIf&#10;nus0TL0AT/OlfTPVdRimyZPOfaXPn4nyYodFdmea2FiCphqs5tObajeEjzAFJanYeNFpNshKOecF&#10;ITxScky73bWjwxPfpp93UgX9y4lP7WwWfVezSjVvtZoUHafNrkqDR0KfeOgTfOuX0Jun6Z8Lef7l&#10;AVsDB21jIASOCFngZFe/yaRvhdzY6urD5UbeNtbLtr5a9h2xms2ClYrAJP4suAeDnsrjq10Ml+CL&#10;7DRAWapZeMhk2b46a/3B1Hr9iXV6Er6vhjYciAL7WSlzSxLUTQJ57LbWlvCO4I6S1+tOVb5KFPpi&#10;AUItQCGjC9z4iYZFg6nLv5pwAzVdizdgcKWmuXOawIANnqX5hHYOh5fW6Z5bTW288/ayLa9w/CN4&#10;YUevhJ/MnCrSs7MFUTowKve7r88Fl4mX4dShukTzKQ9NeS4huAjPC+bgrRh9zXbHm/HHMAhbyvIS&#10;WqG8ZQfCCbuVjlT23DhNw0f9mISp13Vhlp7kw/BM/Q+eHV/yGJ9N2WVR9INxWrFI/wOX7rFrGvet&#10;7/AAZzYxTsuyIue0GeNkjlb+KQN4cHynPskwC+bxhPhVin5c64K5G+Usk2W3DHZnzNuzZ8f29VdP&#10;7csvdhWeWh8yjkEpPIlmxXPAbU54zIsOtqRX/On6jn3Q3LDmMGvlzthqS2UrT8tuAO8Ks/NuFg9j&#10;PDos3h4AomzxCODnGuf3v4dOcPNjNqA/CsJrSUohO7sssbNhbyKerjEmUY1FAV9U1EAslDC0Hlsv&#10;2xNF6Kbobkl8Az6IXMEzyGbIiVXxwWahZMvVouaSgi3XNamoE/cPL8RLoGlkND0rnJrkcctgeCgZ&#10;Y6SRq9vdbkdzV8uNQVpS9LE6unatYbUqOzaILp1PhBLrvQRvSTR4jCtRjJ2PyLuxpyCfz/9evULR&#10;ip53Xis8BF9I+5gM/BF54/7mHCNP85DGY+hdeJIZj+F9bNKfSZz+DJFEGYdK0RRZkBJQylUVluxk&#10;79Ieff3cnj8OA7Xu5cC/xBSpiHbFf8VXm+s1+8Efv2vv/+iO1dcrVqhxxFLXBvDCAkYt8C3RhstN&#10;rE+Ibt1ALWOHe8f26PNH1j3vunFabpizZm7FblRv2XJx2coaX0XmNuX1I0VF5053qSyB9/aqaG8v&#10;/Mip2n3kADMKAVph4ERxhXHvpZ8yRHriaKuedZ8sEPFLMzFuKS+4AnXg4ulZGa/TqZ3pj77TVOJx&#10;/mj7WInpDmrZ6pLlmktWXhWf2hbKMVBTv6UGaujbvH9lB7V9zQujHgZqvFyh7NRAjfY75pxfsdM2&#10;uzO5gdp63TauN5QmulKXZjT3IatAIxhq5DWJViuSa1XP8cGZZOkLwalyXMdUKM8RjnzRe3V5ZcVc&#10;0a5f27FyEZ6W8CU5jOri2DilAX/yLA4cBz8iBq0Fbph3gjfp5zhK6YG6kQ/COM0N1KSwIzPTRodf&#10;sNN25k01Ts8wF0N31BDlUCJYCUf8RRdQ8FPcaerlXwrfApz+XMAI0PPrxXDRp8/ot4gD5tzF0OFX&#10;TPIT8lTI41EHdIsMFUeegw/SVZLyxrMs+goXSxiSSU40CUTTgmT1oX3+xVP77NPHdu/eoX322b49&#10;e3phB/sdf9HQl+9JliXkCNBW68o6l23Jtlc2lDxcry5bKY++w46jZUFYFGx46UP9oZ1dXPiuVMNR&#10;XzpcyfXJvOAYq7zRheQoXTOWaYGHqfdmJ2mKi2X4Qj6eNI+naS+FKd9U4wOfeoCfv/CRZ1x4iOcO&#10;6aALetG1JHHpajnJBcT0I79kJPLnpCPkxA8dtxhCKPRdZuCP0LpkAHS+5WrVGpWqnqY8ZVd/sBsB&#10;C/MOGnAqDdMzH/xqqxsYaYyMBUxWcfQR8MYaUhwtKdpJnoUG9I+SY4yFMKGruK+LCOVT2uAorhFr&#10;GmqH74yoPoIH53LQAjgQHIxpPRFyg7zqVKKnpaGyerlejf7HzzHp1wGFR9N/r815v41Vh/oKfkCt&#10;YbDiGrXaQDtijkkN1PIS0oqS7wi5h2EGu0Cen5zb6fGpPX30zE5O0Fd7kr0wThNvorkCfSy+whFj&#10;0GJJ/LK5Wo9dzVaa0rtqvltuo9GwuuIYq7nBGkZpK3VruG8ob92NpRryGKStrONXbG1zxU89aKzF&#10;zmgYqNVmBmrSk1WP76iGr4v31wpWkO6Mz0uXzZXU6oLosyAciFYgNERCnz9YqwJB8HPX8ZVHegrz&#10;HDudiyL8FzvqKZ93HaMwnp+5WVcu/KAV/b4r56CoN9k57RIDtS4Gah3Vqz6VfP6tBmryHOeJgdrq&#10;zqpw3fB7jC+f3+V9jc8HEZQDelJ9J1zIIcwOMUNQAPGR+OZYNISB2vlIvE0wHI8q1hfPw5GTdSl1&#10;iUJPUprG5Gt2M4i8i2gLXiOTflWKhkWsvStXGKhhhEoGebXbcealRD9H31NYtDb14CB1YdTAX5LX&#10;M0XO9ENJSoB9UA7HQjP/po4YchuPcCpBUcDDj8rWtY01zR2i4WpZrdJYy047VkCfVn5fa/MSRMSM&#10;e12xO6V/kJjwAOqkzXxglStpnNQkuxY1RjAGEZ+GvvWI9Xo95YWHCn/ClZOAtyFpihxjH72Ll6tu&#10;qAqvFDKX2W2rWFUbgIO2SN5SO3TXYfSXp8y33gO0NtpKsa6Dca14zDcRxjwvPwuZKbjrTyU+7ZP5&#10;L/5I9Rty6kPhM+3HNIzj8TUmIJTZfaLBG3ND6bKav0/2Tu3J46fWvriy1tmFG9nUq3Xb2tzyeYXm&#10;0F528p5DAcwJDEnK/EdbFEZ17pNCIp7C5T5JF7IYl2HgqCR1EjtcClrXZdwAXvgRF7f2Wdd++7Ov&#10;7atPn0guGWhOVan0h+h7pLapwSpSPFFhgfVsxrJkwlEhb8s72/bhP/mHtvH225pfMbQoJAZq4gCi&#10;Y+zUBoKlJ/5/OWC9R7ACcvpLCOWFXhLc0OriEZ9O62k+ClgM3fNLLr6HznVBjbcYn2oElwoY234M&#10;r+JF+aHG0vMvP5du+Jn6SfL5sKeRrPGvscKGDosu3jOq7xR6n6ls5ifGrssuvoOa2epWwz6SjtrU&#10;PLmxvazSRn78OWuF0JPTFDDpb45gQtIIBWwSVQsEaxioARd05vMBMGjOz3CE+/hKsmDfJj3JxQ8/&#10;kcywZ0/vf+E7RI070s3U7+xU3rnsW6fds9bplR3untmJ9KT+1aV1Wl1fX5oMJtao1V0nQiqBhyGr&#10;jJA3IBuhAz5CCMdwRgWQ4EJh8JnAWVAPY1DImXm4jJ7xezieDaIDJ/HBr665zbVyp3FqTPNGGikR&#10;CTn6NfqkirlLrwhfp/9+Ofo01VVihyfk1+jpb7SGBNefg4dCGzNOleDYe1X/fG1XXY9sXMyhn+Vt&#10;1DLbf3xih/uX9sWnz+3o4MqO2SW7PbCWdLKLM/nznuVzvH8TjxQs+UJJhYgP56Q7Sg5aWpobqLGz&#10;lvNQyUb9wdiurjj96NJWmmg+okqYA8BAVcy94h28o6IdrCH8x2+gBuxyM1BIS6IK572U+mQcJv0Z&#10;qfqvsYyB2ijL0Z68wQw7H/hajI2XvVzcdH7BO8Wp+pOyeEfb7w1s9/GB7T07iDyszSmUemMcae1M&#10;mfU9BeiZnKymDrRr1zfVZ6KzfMpz491LwE3bQp/1flqAix3SOt2SaGNkn315ZeyadnjUs0FvZK1z&#10;0dDRmfq9LRlq4B//tC/aLj+FTCFdWGUh+/hpdKJExDw/pQueJ1lLTF7zuNLy0JfgFwzUy/s43t2G&#10;nBXe5wmHL4VTeT27Cl3wyCOBQt308kL+YXwpYeaD34VLejvcPEvik75/yQc/jb70qtQVYZymNM1f&#10;+MkojgsHfrITYJxGv/Ig73nceJkNpPx0ChWkcMI7dMkp1OKyBe/FvD767PU60EbZzChvDNTeuL++&#10;S7o3Fe5T50NRRJ5SQPj5fV56OCFl8hLGYwe1iVVVjhTsLNtsb+teTcwsdlUbs4gIQ3TiC8//efzl&#10;63BkR+BiQDHoU8+NlAmQx4tVyjfp+ltcPPrXdjyW1httkVsoK40S+hbiGovOSJXiBmpi8lzHDmow&#10;w3lbZ7DDadRgf0ENM0LQ5Mg2SQJYzfquKxKk2VUtQ1yMxScA4BGjnIgRUUQwHBj2kh0/PxOD7zrz&#10;5ysuhzA4bcCgKIL7JCtEixGubixLOS9ZucqXlYje48gn74syKpNWwRCpl7QQ5v92ONrMoq7jInE+&#10;yYHIxKV5fLITriOvFBeMhViEcV7tM4XwSn4ikefbXfRZuHldPOMLP69ynk3/kv72yhi/fmMxTOPz&#10;a2DyFAkdLxilvfzzCdqpXPUoxKdl+E9x0qBT/QKWUIKwwmdZD56CkRZfTnCYFNPaVEIXfjJBsJWf&#10;lKzVzkmomdrebteePr20hw/O5dt2djyyy9aSBJqsvMKOlFoJKZzZXS5lbWOtbO9/uGF37q7Y9Rs1&#10;29zmCDXaI8VR48iP01VYLPZtdY3d0/jakZ2zMDgxOz0dWbs1sZPjnp2fYaCmid4XLZhf8yoDRZH+&#10;7anfh7a1WbOV5ZLVqhlbrgszCBjQgDz4gK/5druCD8+xbP2BeKUbqBWt1ymID9Q1HBviG3m1A+O0&#10;jBXcQC3nhmpc5xS68ZpwS5zjPVkAipdOwnt0mPAIN/ChG6FS8C6eqIHuPR55PUzyps/yFSDPxPU8&#10;nuadPSsP0mgn44CXk6OZgVpSmmDzYyTI7+ShOyKfUU7lwtMwcFNbup2eHR4e+xfpGKgFDx3Y1nrR&#10;mo2K1RsFPxuf4xyWMh3VpxYlvE/gyPEfWF5etMNgS/VgGKJQUOoJcTqNS77IZbzS7+TJSYjja9yl&#10;aU+PdfVsX/idWqWStXq9YCsrVfdV8cxVjtKp5f2YCYyX/IWEaIsduyReq1YJlm5kzIKJRoD6nv5C&#10;6UumDMcJkRBGgUXP+Vd/otWs6Cs7sEJJM2t5YqvrZbt1e9N2rq35DoG89KIct5XTWGJHsHx+Ilo2&#10;a0jJqwlXwFyr58XjOb52bNW6KX0iXC75MZZvv7OiOEYrmmcY+4I4eBMuxV8yrunjGV5ft4Nv4hUF&#10;Lwl+Fp3zXP2l/BU4IXuM8TQcFKcfoXIUJ+ZPjBLBf5oWnmd5QUhxKLn682tC5+XK4XEPlY/yPV/i&#10;icvHTofCexryQkewTTSHj/3Ij5i/ZzCAX7SqhGajz4mnjhpT71C8lBYIEQgRLqTNQzm/Dy6Zt4CL&#10;Y9YYXxP76ss9++1vn9jzZy07Our6Qiv1+AcBQqLzBsElaQ9ubLdXVuxP167ZjazG33DJ6oOMlTBe&#10;EO9i3QvjNDxzRlb0O6cf+gJAoh0Bawr4AqzfIwfU3nOK0B5XCpkXpAhiQONHJEKTwikK5ZDFavVv&#10;6JGii4r6XDTqHxmIVgjhRiwgpiNLWrVlRbZ58QpelFSrJSuWi9aW8s4LHPqnL6Uc/jsWE6UPGA8x&#10;VlS2eJzvnqg4hh/DAXObAJCbTLKa88qi3bzK5pgbDNboOzxtgj8KfuX1l8yzFodL+xD+6oycMPV+&#10;HfV+X/v3++3oLfUB41dX0QP0hfrU+yP60z19KwISFcaipugiNxWd+cv4oqSbol2ed+2rTx/Zw3tP&#10;/QjOzkXPNFW6jkL/VholW96o247mo3d+cNOaG1UR7Vi8YKB5EPqEFqGNGP/uRSPIi4jCLJgd7h3Z&#10;08+f2qg9tKLkvdKkYqvFNbtWvWm1bE38R790fOH1LL8YKUlrnMeovLTdTsfhglrn1+4SXES+uJMu&#10;8MZvnu45F/izj5HIsBASQdKJH4np8/H/NTvqjAD1bbYYTXvA+QsGajV1yYr49XLeCpu6lxiocZxZ&#10;zLUa8eLph88u7OA5BmpDN1CLnYTgDYsGavLiLSIO7/uGZJ8Vjs6+VleZzG+6x33goFxFfYfJPLK8&#10;+e4AnU5H9yaah7oK6T3VIx4IPQx6vKDK2frGqmSWht+DP4HeMUbgKt95qDxhiuUIiUU8TfnmFc5b&#10;oTKBU+UJMF5Ex4cK6CA4ZGn0NoxvimLHzI0h+0N3aCzwyW93UdPczWtfvDeDy/sPmlZc/zyHj9kk&#10;/jtdmoMw9TE2vun1H94uH9J8GKPRH6wH0HY+HOLoMwyPkBnQdcYT5vm8G7JftoaSzy/swYM9u39/&#10;z379yyf28OGJHfCi4qhn7fbYj7h3uUMoglcwFTkbUAIfzfU6I+sqH+H56ZWdqLzTE/njC+la53Zy&#10;cmb7+8e2u39knW5XtCbZf7XhmIfWR92Rjc+lpyn+SjdvrugE/qDQ4/q/cM9dGvdwTin+o1+SR8Iw&#10;AMwm9/gpzTlRmoe46nPNQwKj86n0OfJKVsegAlkgU9Q95QU3zj+YvyUv8LU7O6jVOSJO5XDkFfIk&#10;C/L+oj+Z1+m3oRsSQcf6Q6fUrz+S3Cl65ri59lXb+9WB07/ZOJZnMZ/+ATGMP+B2/HBTicHHdI9n&#10;gQ/9jTLUOj68obVcZ/mgQVnzyuIpKgOJJgqHpqIShxPn5fEXkfn/l9wrkv59HfWgeflHXtC5PGns&#10;/NPv9t1j1N/vKH7VE33qutWxy7O2tc4vRavnvrv32emZaPXMLi4urdVqSa6G9+mPvlKZsVu1+kNt&#10;ZndwjBLXtldt+/q2La80bWVtRfoXemPVKtWy76pWSkK/rnHNepzmQ3y9aMWqPLuflQuWL4o3FaAl&#10;9VviF+PQmXvWHMWrfVdLxjxe/eNGZhJQ3auPYp83jnDlmj4MWoDGoCXfWTHx0JjThu47D6bd0Ynh&#10;FvttMe4ObH8j8bW6AEXycWqgtriD2l9poJYc8Xlt1Y9G5Z4PbgaB4rQ8GsyNoHPmgiiIQCPA73Ed&#10;hTNG2O2CdfPuJGfnw4L1NJ8cDcNAzZ9UsYzvMh9K6XFG2e+eX/7dXEAUIf9UrYcYeLgOogSO2iTO&#10;y0jf+QT+5aDA59LeAw88HWHoCXIJIbgMmjiucGAinPIoHzlZC3TZTXVSAv+HGI4JkCgvecrvM4+A&#10;H8kwoslqpmerTd53Za1eUjmizdz0SjySnLSJ54GQf1EfY58Q9RuexT2aRt6p+Cdg0xbX5f2Dy4wb&#10;rI00vvnAGFBHGJ5JZkhlF9icG6VSvvCFZ/xgsAZfIU/6otV3u9B1psgEwJ/+6UFg8vWMJM7zHvov&#10;DZO4t4V2zFIW4ri0kCRMnGOQtOSK+7O0NF8Seq5ZWvIM8qDGTmactfyoYIPu0A6esYPOoY2H4g1q&#10;o89dzaZtbm35fMK7SJ9bWJzx8vRvsdzZJf+TGO0jXfc9ZQYfYTImlAbcypr0I/90IRjBDTJkwFtw&#10;fWYqXZoPa472Tu03f3HPZV2mReX05/nmizVp5mxfe9Wdgtrq44Cj5ho1W791wz74R3/famobR9ix&#10;Iz0fhY3k3YhNBV0JB33RQm8cujkNmf2SPmVkELpL+xx6J8QrwR99hV/4Nwu+d054oIVuMJU2TN45&#10;EAZquiwKEb32pT367Lf29OsvpfuNLTPsS/ZLj/gUohac8xD1HRimD7nrOpt4AfLP2CQrquDNG8v2&#10;gz9416r1suTJskiEHdTY5RtYkg7AzXCbAsj/9Bd8CM/O9SHtwRukH1APHGXSVVEc49JyP+zs2aR/&#10;auXC1DSV2/pqXUQ3sDE8QU/wSBqCg/FQOpjGV7vVt5Z07pOjCxsO2AlfcvMVp4bklEdtlezlH9Gg&#10;kAGHT/Yphcn7X7TJx5Ou/d0hPxAyo0Y8AW0isoAL+iUwGpd+L2ILTyqyeJVmmN19TS7hCd+p++5r&#10;eN0upUx+GNdGjBsiKLngRUmfyqd6NF3pBi/qJ/gTtKELpTMzZa3IGqH4J+sAfHjLzvm79480Jg9E&#10;k23pbZe+S/aoz8fZkvZHjGtIW3ywP5FsPLaj476dtwZ2cirdULTbbo+UznH4Y8nP4sknXdvba9vB&#10;YdeePe34yUWFzNA21/kABhoHJtrAurlgA1ZCwf37HfH5N+VeVRe4TaKLtz2uf2mY+Oi16L8Ym+n4&#10;pP0YqJXnBmq8h9St4H1pHsL5tf8XCPSrGzKxfkbPSg5lB7XnD/dt98mB+kwjfMQ7SnkMuln3oA51&#10;KqMfda/q75Dq9t77dyQawmdivYD3K0iMIfMxEzsnU6gyRXjIlPh+f8kuLnN2eta3T79sW68nXtaT&#10;3ij5jTUYdCj/WEpx1oY6bT5yY3OQC7u8aCk8c/2rpzQ+ZMRmwnd9U5uYs7MYCOeKMR+rHdAwa3rI&#10;sFnxSHwYdDF3657aBzZeCFPvbUhxn3o5tYf1R79auBXj65vxuYcOXu1T/T3kGdJ0zXykOQWZlo83&#10;fVBRt+CH3+ezfNBXkC9Jb5AcovHJmJtKrxj0p74LHR+H0maXK92pJ1X2d2+g5s0x++/++78/HUsQ&#10;okMbjbqxlfDKyopVKnyVQ6MDMCYmCMiBSp1jkQ7AJaXOsIkj70L+N+4/CecDAGrwCWpOEwzkLMqH&#10;D0CuU0qI/xMNDBgPX4INssviCSWbZNaUXrNJbtsm+XdUXkPpGKixyxpKeQy4GXVpoFC2xyNQmYol&#10;TNUZmvxQTOpqMOUdnRQHhQJzJLhQoj1vAhwCKIJh2gbcPPaic3L/Fveqe25pmuBgXiZXgpG6I8FT&#10;cD6SUEo0FhFTEVlZaCjyAlIwl4s53wmIFrrFugoAfn+pOJZQOxSnRjjX8xzlkJVwm588Fb4upHDv&#10;idGcWT5zYvmlQ5UxdCEENrk0QfnK86hQIy1L+MhO8vbw13u2+1CCxL19V8pgXEsjTSrOsBXXpD62&#10;gQ3zHd8B4fa712zz+pq9+4M7tnVH/YugzReTLHqifPM8NSbMO5jpSzzlP2HnSrY8vNaPcFDoCqd8&#10;THZBCfQrDiWbL/To39RAjW3i/YhPZYUnE4aPh5wWoAu/Sl2aifQYH2laLFQk97wMaJZ+SeJeUlyT&#10;jnvx+VBQQrBQG0Qb5PBcvF33OYMxlrhkoCzWSzzK8ssXXECb3oj8pKDCsWwTi1MaEyyCiWcAB0ca&#10;DjX2z877EmCHdn4+sudPEWondnYmobY18nS2iXWDMfpDXq20Osdj1Mq2vVG1tZWSbW+W7IP3G7a8&#10;WrRMHgOoiXVQ+i4nxrbso776ZJj14xo3twZ6Xn2T0ThktyONqyePi7a/Z/bLX+zbF5+f2FUvY51+&#10;bJ8K3Gi8HBmazx2qj9v2ox+u27vvrNj77zbs/bc5To2XfLypUYuFW99VjDGeLB4PxzlrdZrW61fs&#10;+KBqZyfincMtjVN5XyIB92G0ID1b/+XTkAUNjUsP/SfQExrEgY8IoxdxszTo1l90IMh5UtxLaQQa&#10;ioiH+HnJivM8PweEP+KRI17iqI8vB9Y7ubIxxhkTlBfhgIVFeZcpxVvG4i3TsgSrqnCBvMuRCoW8&#10;nZ637Re/+cSePn1mWY2ZjJ4tZLr2w/fq9vZbK/bRhyv2zjsNyxcurFAUP1yKPvOd0RxnwCKsiQ/6&#10;FrfQNXQKv/Ijx1g8gmHycgd4oD+E5NgVAvgzCL9uaJPwOy8Hw2zx2mn4wSBjl+0lk25m5xc90WTP&#10;OqLfQylkbY4X6Qyd3hDEL3U9Un9NxEdDGcjZpJfwVo0GPEYlpSIvZJeEhtgBoVDMWHOlYKVKVvJd&#10;zkryq+srdu36bSuX6vb8+aVotG33vjq1Lz5pSXjPWqEsBa/Ut5X1jH3w0aZtba5bUXjliMDJuC8a&#10;O1dbOQoDo7u+7xB382ZJcqNQgtHfEnhMx7/wloxxcBqeq+ANQR2v0wk3zocW6lUfzQ1o8ORjHkWA&#10;Zw4NOBC+Y07iMihXuRQNGBMSVTL9GfIMY8Zpl5C6uL1A/3i/Su8nhfgjSf55wC/qHbtxmvCYPBKe&#10;f4RJmeT0OojphvNjhY7j5Fp059cpTryABPfJ/Bu8PfWpg7/GMxgkYcSezZZtd7djz56d2J/92Zfy&#10;XyW79YG7rCuQGq7iTYX4ol7jrpmbWkNg/Gfvf2T/1da7tnOuNOmGjbba2BP/HEgOlEw4lGwzkMCT&#10;VZ8U2TVJ81zgAhiJMX6iLXAshzWB//vk6DefbQQ2SrfUXStMi2o3spVnkIw8sk6hY4PCwPqlnvXK&#10;PSveKFqRMXaraoUfVmzU0DxXkJRV1Dwm5t4RTxpIfqS8nPq9oLmhNNS8pb5zg24pmhfiIb/9ct8e&#10;PT21x/IPH5/Y/sGVL+qMhupr8k6QPsVDVCa7+035cnja09jO2DvvNe36jYbdvbsj/nnNVtdqduv2&#10;ulWq7IjDAitzal90e6Vr9Z/6hzJoVPrxBf0XOwHAX4uK06dcp7SrqJ7DQJfdeXk25JE37m/KjTXu&#10;/YtyxQP3zInqXw+RJwjVayLgmK+zCsPIMj+uiuYKdnnR9aM8nzzcs5/960/sQDqEOtRpDDZWqZes&#10;2izZ1q1Vu/bOpq1u123n7YZlS/Al0UuGevSD94iEkDk4NoAR7ztxq6yJ+M7kamKf/+UX9sv/529t&#10;6XzJqtOGNaYrtlW5bm9XP7Cy9MnQSfWMT9kRD14LLyEZXpfQXvof2lUIFlK9k68twQd6aeimgKoR&#10;R5tUZry41tPKHDSs+RoP1MqLnK/Rabkl8TLhjpeO8ZLFC4+8yBTAy8/HhD/62hztc6/2RrVTlw3Z&#10;vAy5JQwPppKnxnZRvrJusWPla3mr3ilYZVs85b2hDcotyWEj8R0xe+cZ4t1XS/bJv31iv/3ZV9Y9&#10;79jVUVty6JLlJedgpMVXqHhwMeWo/NLUNm6s2PW3N1x3fOcn2zbiYwHNF0uStdlFd0m8aNTHsKZk&#10;haWyTSQv7T04tWf3d+35o127/8VDP8Jh3BlLVxaunDiW3AjjB3/0vn38kw+svl61lZ2mjSSr9Iot&#10;G0leYfc0PHj1Xd583WLej/AmXytwPHkgF7QQ2ANZePiTdAHx3cFo6HparlDUM6IvDNGWii7bHR52&#10;7VRjAYOtQr7oR7yvLQs3WBC7o8zFcO6iev7LA1saT3yqPwWgeOCC50Ls6IpRZspDQ7/zqFxaX/qs&#10;WjgrB56cxoOuPTvlqO1uIK+63OBEtDybz7IYppXVdvXdKHbwRVc6OurIt+zw4NIePzoTPiR37p9J&#10;l+opja+eNXcIZI6xZ6pA3kDegWLwIgfJ66pHtWKolpXsz67P4JRj79mFOT5QES+SDMw4Ggm/A9Ho&#10;jujsj/7+O7Z9fdWsp/HVGdnoeGDjJ5JfR+IvAt7XVJLanBfobzbvEPffN9NedM4t5OEc876Cd+Do&#10;Kx7HQC411HB0Evp/MqoEJXoa7VfERw145lcTLpbFZ+t5K62xq4DKSmRbFqL5ShqDtOvrTbuxvW5V&#10;yezNcl71KX3SVcg8rbIFFB8P8WrA5TyNH45mx7ijM5BsIT55cnphz3YPVSvHjknHol8EF5IZaRPG&#10;nOqiqfHBlHA+Rl9jHSnBhG7zMZTLybRJXslWFJ1UiiWrlUu2xtGUpYJtVYsmaVDkpRqkZ0QtQcPg&#10;Idgrqeozl01DDncAxFfJFPgMPPoYdcf163GUn3N+EXMI/zkK/XD32HdEG/SHvjuaizu+lYDgFk75&#10;4IrcjJXRSPxCgjIfUmHABc2WSiXpV0WrlCs26A7sUrovL5P5Da1v9eWafSh+dveDO+oqlSTdLnYr&#10;xCCXdQRoIJnXQJYjGpSAO9ENu10CfJI26wv9h46hrdTNaNwD/YNXprSY3qPcZMwshmQCHnaL80vm&#10;NyJe4QyoeEZth2bStbHUpXNxuKiPulMXPO+7c96v6t/W0aXtSn5pHYtXPTy0jGTkXKfgxxMCkL/c&#10;ctIT/iTnjiSv9jM934XuvZ++Y7fevclgF+MSDlir0GMj9Rfjzdet1DY+xsnJhwOLzD3oltzFQ+Oi&#10;sUzN+vlVOx4U7UGnZkf9nP22vWbnmdXIJ3j5fgSWUFadyNuZhXJflwPzjDggpFud96u/BuIF7P40&#10;Un/3xIdIy4o/lwrCl+g/J1mHuScnuBjBtDRoSV4hcgiOtiB5+cfpuk6uaKFGuGglyQctgZuB6Ayt&#10;Z4rBRbYoHWhq552hXfXFQ1ij0vyQwokgWdCcWM2I7/dbdn20a+/Xx7YumfPd5liya8vqo6dWynZc&#10;HZH4IR5pNkAG1QU0wYtZeHdhDA9wMhDfFJTyI81BjEGG0hJjH9woZKeRg2eHdrx/LN7QdT6B7Mcx&#10;07F7hf6SYUI8+Lk3UXx6ycqVktUbDTc6XdlctVKjbI2by9i2gCDlASFgFG4Ov+RZYZJQdBcFk4U4&#10;/IEHkHXSeFxzjz6JtS3kVwz6k2cTRy1pmN6b84R5nLo9Dz81zkEYZSw/0lzUlxTcytvFacs++/UX&#10;trv33PMh/2KIe/vtW/bxjz62QrFg1UbV72l0JWXrSqH/4O8pDP4/XCTpn7eBfNBjxMcepy7SlUvZ&#10;OJkC3pzBiF5jnBfQBcmc6DT5cdl3hT49Prf7Xz2254+P7M/+378Vfw5jwTxGZnp6JBphzkx5X15z&#10;RH6Yta5ooLy5Zqsfv2+3Pv7Q/sF/81/b0sqKapOsONVsp2d60tW7+SXrjMZ20uVEmolojnlaUEHD&#10;jljaRU2wG6AV/NAX64wKMcDy/lQ6Y4R84CHWdhRSQBqjc+Ro//fR0TrGJXMfDYX+aV9ec0lePK+g&#10;htflT0RX/+r/+s/tV//yfxTPlvzTu3L+U5Us5PyLn/ADZtB5gyeDW91V+kT5prn4OHhoPSuUl+wP&#10;//679r/5r/+Xli8tWWVF+eD7ua7CGCs+dr7hAtHRJ4JeEeQi1oBHJv4tHm4YGmfXlUHzJroOcE3Y&#10;8YadOyVTdQ9t0D5WX4tnDPvWbXft/ieP7cm9A9/J70RzFeHxrnQz6UzU5RtdaPznC6JJ+fWtuq34&#10;RhJl27q+4Xzl5t0dW9sWPYrXZdUm//ikqLZkVKdG3XiJj5wZO6yPy8EYp0UPl6bQPtiTJw+/dG08&#10;Tec/hJjEnZYTF7yH0DHj/rue24FjPhbS8I2LuUD0Ip9zPTh6JN7zp/wyCfXjPYzTu+gUPYJ+hff5&#10;moWXxUqkuJx46pAd/kSve0/37eqib/d/fWCnz6+k74nPSdaNFRjeJ8SaYVY6G/MXIiEG3hKPJRer&#10;fIUlCTnxwZlgVX3AMtTY7nQlKbMzcXtq66tT+2f/KGcffVT3Nji7E4xoLowH+j2FHZngPx4DNbmU&#10;/tNQcALvi3H5GVhcw9PBBYmK+7gizCVpyqXyOA69Kx7TK+xoXOett1Tz+2MNfud/xIUsSvT1P+pL&#10;caT7BdO4x6hVc1tO83jrtG3/8//4C/v1X3yqfKKZEZs+iJEUqmJjOfEw8c3RlcobSb/p285O0W7c&#10;3LT/8r/8hyq2L5nqVDViYHumpl2pDOayntJEA3qWFnn98sx1V1dZOzqt2MHhwP6nPzu3ofq7pccw&#10;QISW2DEdusiJYPxDH8Uj1JyZz4rfxcfU9XrF8yxLp6pK5yRerVS8nGKtZLk6vFjyAB/xKOSjH54D&#10;lW7YKLg0Eha6CozJcc9ZGteRFrYaCW9UnEfY6TN5VC55FpeWM3OL12n8VfkJAy7VmKQjUOpPQE4l&#10;Y8BrpWW6QZqudM37FHXnQC2RbsoOv7sH+9JLh3Z2pv7QOKlUK3brrRvGxmXs0D1RX3nZLh+qPa+c&#10;6/79HH0F4Brqb3ZQe+P+HVzSvbEIn1zLQ/Sx6MYvTV6gGSmwGJKgfA8RwNCusjXxs4q4x7J0l3UN&#10;AHZO4/sGjvaUou7MQN5JkfJj/HuqD/YY6LM6RahuZCHP4OM6XXiEoaAaI5y7QMsDnoKnjPDf6l66&#10;udj21NHa9NJv+WBOL0hNnOIzmJMs3q5kMUeY0jUTvlADvPr5Ip98LHCxKC7xESXXw6GNBj1f+GIh&#10;bCzGPZGyA7N3xdwNMDDw6InhXgku1YNzHMaLABcMxQvw7IbQuRj4l8psldputf2WrxAKeYE7OV2G&#10;QDqR8C6eoet1KdDN9briKtsb5dV4X6C8O8P0hLj3t8Wli3B42u84SBxp4CdNhyeTxs4oTIi+YCGP&#10;MTGqupKdouP/vJx5mYuIXUR0dAjCo/e7FCSUDEINRoWkaSJ26sPHDxfjJMonDJ/cTce9JkEv20MW&#10;xSkfn9bFvaDueFD/fACoFS4Iv+gj3YufeQSogYTegWgWfjExdnKpyy+rvLpxROdlK2tPnnTs0UO2&#10;ED6xT39zbk8f9ez40ETPWd81rdOZWl+Cc7/f06TckQAzttt3G3b7TtM++HDVPpS/e7di129MrdHk&#10;mKm2lLiW5sa+VWtL1myyK03GatUlW26q5lrfCoWesMKYw6gsY91OSUJzwQ72r+zkuKsxK7iHglnw&#10;+9dSvBSQ8CZolH+Y7J6Ws7XVim2sYa0vAUBCG4MvMB29zaIF9MEOagPfQa1g3aui9bv0pXAxqas3&#10;RWvKTI+nLyH9OtDt3u8Jn6mRjdMgPJdQ9zzUNXFwz7WnEUKDnhaFeZycCl34T+5FqD89w2OLeYh7&#10;i0j3evnzC1/Ym/RE7/BEeUI3zIE2hI+oQ2l8NixB0q15HZ/wfLPz1qV/PcGRN3w5Bv0uNwpW5viN&#10;VQzxJZhKEcrlOrqHoAW9BY3P5rGElmkE/BEY/JhFCc+xi4RGjYRbFtUQcoEe2CZjXtz2xb95aclx&#10;ryhatFM8WYq+H+0oZaxYFt00y7YsWJbXSuKdNdu5tmyb202FTVtV2vJK3moNFnv7EvKH8hMrFsaW&#10;Z5cRwcExk1nRXTbflQA+sLX1qa2sLdnWTsF2rpftxq2qffDRqr3z/qrdebtpb92pS+hsiK6btrFR&#10;EWwSWwvQz0AK5JUURvEeDCOFm+ZK1n78h9fsw4+vaVxobLzdsO3redvYmspnvfzta3XFa77bGguk&#10;6e5p4DFdUJt5H/t4XXn/fxcORZb+4IsXKcmMFRFeymNn9K6+CyUYaMAldDUW7Yw9TP2sLfLIEE4n&#10;TgsYL9Ln0Ac8XSGGg3juex58zHnkcc9LjTSPFIfIs+Dh/z5nh4KeeuAF1vDz63TcuqMeQTr3yuR+&#10;IY1ALXGX9oHfijoXswoCRdRG+LeJZ0lBffLkzO59/cy++vLI7j84s24P/MQON2O1xzeC4G2yxgdz&#10;VU301dAA+OGNm/bT2rpVzrtWHSxZbaSype+wLTvjdiRhBy8MWE54xxgkwAL3xIBDz3hb5R2+BP7v&#10;kXNKognepphnOXoQYw6MJfjIA9Nib+ZYI0oKY1/KI3M/fAy6rmq8sXhPFuc3yITMFdCGEsFhga+4&#10;J1nNDeKh4DUvL15ZaVRt+8amVeslK1Vyftzn4cGZCurrWfA+9gUhFjfhdzzPl2nI0d3ewI6O2v51&#10;FTsCYEDZXK4GLKo3eKB6hQVVleNjxccL/ZT2Y7SZ/uSFgMsG8IQk5L67VAbw+Pevn7+vDkxPGLvC&#10;eeyYoj5QHJqij+nBdCETgx7fIYu+kzzGETjZUdE4Fe5o78Se3H9mj+4/tUf3ntugI8YAfbOIKSJd&#10;3Vy2nRsbduPujt354KY11qUHVobWG12JNCSvsKieQ4bEiBU6EPUkADDuoUeOAGcnpP0nh3b01amV&#10;x1VrSpdcza/bcn7VVnLrVpgUfEHNP55S/bM5PSYAtVMc3r3KXfCzNqse5CfkJjxp4GYsvBD6wo/j&#10;ITy0TR7gdGOvjOYU6Jg25TW283xoJJhg4j40wDgzS9C7g5aMkRgvXtRrdipRbWak4Sk/falFm+j/&#10;keSL2EFtYAXJIOXNouUbauvq0MZ5ybjiFeMl8RZHWMZfisQOaic26o1tqP6GTnxnPfR+NTPVxbGG&#10;y+SnVpPs01yr2fJ6w1YlR0ykS6qTvGw+fkDODejUPyoA/THDbniii36/bxfn7BA+9d3abITezBfb&#10;Bd/xG1oplYpeRrVecdxOihjVaV5X++gX+jiwnNIzMrNjw6slhgsI8OBI85LKCrkgxkbSKodPjRNO&#10;oAP6uGSdq5E9eHBkDx/uS+/oSj+RbKVcy03hE1XrlQ76ob3UF/3yooeOk7jgTVqQxElPn0uf5X+S&#10;32NJHi9fv9lz4dLwhUTlhycjw6Kz+Ms7cIrXHKTClBV5SzwgU5YMnJP8zRfwGtNds8cPT+23v7lv&#10;v/31M/vXf/bA7t8Tf3jS9t2lexy3ibzPQipzgOgJsZ+1jZDRpo4ryAHbJ+TpallzWSnv6tHFWcfl&#10;16sWR3v07FK+fdGzPtZu0uvWN5p29/1rli/BSzSfXfVt2hlb9lJlMvc6uhNcOV5jbHDt497TdT/B&#10;eaTN+QKivXvBHHkpgZ/i+ufh7/CpCz1MEXkVJxwgk6a0RQ7hKCvcq00cj5LX/E2a10EmOa9Xz5Ty&#10;eeGo5MeZVJifkW/FmF0XUn4W7LPyuaLm4KxaowLYsZKP4MAE68AYvA36A5ehh5JPJIKoOsYkfcS4&#10;LkjnLfn4TluCwWK6DuH/aRP3xfeD50omEZ4kVihUDnCoR/F16WYY1+mOGo+lIvI3OhP0pbzyUYv+&#10;x1/E5RnJkTbHYQLBa3WUHXIRhpmifXmMTvae77k/Ozm144Nj0eSFXZzGbn6ti5Yf29fpdP1FAHop&#10;u3u3ri5tMBpIDitag2M5m3XpgBvOJ8/1LEZsGGbAD3lJcuPONdvY2YDFKFV0LBzhMVZjsRBd1AlQ&#10;Pnhc8FKMMtiVW9zP49yjO7KuM4u+fByHAaQfKapBhiFVhFE/LyxmMgF9kXSav7DxPk7wnqRFXPWI&#10;j1PPzHjUaS3oJAwaeemhPy8nQXB0XuLievH3XTuvRXAMOkNr+xGffWufsYOa+MIIQ3z4uxwNIQK+&#10;hRPwN5LOzxGfazur0uk54lO4YnjQPuWjb6MNdBT/McASfeO8PF2p7qB0fLjJUt4muZL1JGu0xtLX&#10;xbcOhiXrL/HBo+4rLzv/V+ALKtpLgC+/ZheQx5hl7LquqlTW9VnJ0jTsRmLAgx6ILk67YlNUfsAU&#10;spPTkXwyehVyGe0GKx71K+qIen3uVXpyy+vBoAf6wSBOlVkfvsX6t2hvid0ZhVNpNqhTiqts4UlT&#10;vVWyA6sJPNZAVkrMA2MrTVrqMgmwcs7W9AxcCAhBp7J4mzFW891ikFMYRypTU16MOY0ZdjCC1jlW&#10;mh3UfFc0/ZD/0OUYCxx/RhqyIDuOwlcwZvPpVPUVOPpYNEcaRq+97kByj8a8dC92SyQXNJln9w/l&#10;R2cDXkiOvnFMOq6SuNIdbyQS059jX9fuleoy6MxLvvMw+ir6Kx594ZrnVB8u+thbpfrkEayjyyU6&#10;KF16P8dr908H1jq7tL1n+76jiTv1YbFQsM3tDfFBye6a6MtsliH0+rzi9c1h8WuHGnj0T141ErhP&#10;aYo2RON5JuKh40SbAQ/ZTRqHKgq4+fAipzGXGxdj57T9U/v8N1/b/rNTe/7oTHTAWmOswS6ha+dY&#10;AKPV+qFveNsz1lNn1jbW7eaPf2Cbb9226z/8oY3oV9WGzkQZI/muIO2PJC/B8xlXgi2VgQOfABr9&#10;SP865OBcNON9rTBNnxmozX7eZA+DIDyWJHwPnTdb44x2qi2xhgdGJ877kCE0nK3TOrcHv/6lHT15&#10;pD6RzKS5hl4rODdQIVFUhHom/SAT+RMHr2GHNDdwlG5SUKF339+yn/zxDyxXUJ5c6CsqWHmgq3h8&#10;HpkluHN5MTiRvHQWzbU+bpypaNyLEqbTK7UCA3cJp9NL9duF5TIcO9yW7HoqXjW2hphWrZq3Zq2q&#10;UDrUsnRnPZ0TH2JHqm5bY9bBoXXgSPOs+GGr1bejw3M7OWrZ6Qmy96XGm3Tm5oZAyFmxKFlONF8o&#10;SZfPiZ86nSQfGy/1dA9KhbbS+Q+ZTqETFxUShrxG3akn/UVMyDmOX/TOM2a5gP27cAlMb9wLLuUU&#10;/JyPJH26yGvnXlhUqKxk5AkF6kP054R/Zv39nybE3pIfj35xcmmPvnpqJwct2390af2rvGRoUdOY&#10;dWXl1fzoayIqi/crHAEZu+9igDY1Tu24umKTibEdHo7s6IhduAd2fDywi4uRXbTG0q8nkrOnVi5N&#10;7Q//IGdrm1WXC2Iw0OfhXadCkVQ6t31d6Vtdes8bm/jUUd7rdIvlJ+Fida+ME1Ef0Abvi+TaQ7mk&#10;m9ypj0bo5pmaLuBC4F5ZlA5nIuc8jHLobPBFHyNjxMd8imt+5Oj7J/d3fdd81tUyGLAtYbshmTQb&#10;G4ZAKz63SgAslsW36g1794O3lS4IxTtjo4vkvYvy+4lLKl895nD5xxqUqdoHkr277B6srjs+HzsP&#10;RscfSofCGI6NRuJEKslZyVq071yLjcRQMmFv6DtaX16IHiV7cCTo4f6Z7e+dan4/t73dE7u87GjO&#10;zUveQlfmmZHULcGo9kEyyGOqKli2aD1CeeGF+R7ad9lQ3uWf1Osez/KLddX5OJqFnpb6VAZbvH4p&#10;Lvy9eA86B4/yrj/rmr6jfrUhv1SVTKO5QnLHcCCdfqCxeTG0q9ZQeuqVPXrw1A4PTu3+vYd2fh47&#10;za2uVVXGWHNMWXjhvSc9E/wduF+3S4civffGQO2N++u7pHtjQEScRBiYD0r/vYISmHzkUTzZPQ2L&#10;30xOE4iU7qkf7cl57gjseJhSPLZYFmyUs+OdnYpmYzp7URiKvIopAt36orgzPR+2XpAvzMpD0zzz&#10;ezkKXnQvXycuLe9leCJ7XPmfAEyu3Pu0kDCUUEmUpgZIx/V4+hUqC/VDMVsETvzQQ4zJ+grFjMU8&#10;JyM94fhJdmDJ9BSKuWS7Kq+t8oSzaL7iyUtCB1uc1nsoaz0xLSzfT8XEWxcYqKk1MGCgASCcM1qE&#10;cwn9JQkZ4irb1zdtdZOt7VWgN8pB8Qg0wgU/5ylR6d8Kx65pQ02mrpDIpSEuNZ7AOa1qovUrcAVN&#10;JOlsS082PwKORP1Li0keT9ziBfH0OuLeD/I+Zj0MN8upf+RKf37laeGSlNlvfkUsaIQJ3VdSdT0j&#10;hKQAxoVbX7vix+QaPv1Kg7GLhxKx+ncvOsWPJQRNM03RclPCSdm6vbwdnw7s66+PNbEe2ddfHdm9&#10;e8f2+NGFBI6OnZ0gtOYkqCAQS8jAKEQ4zUvRK0mOWlsv2tZ21e7cXbcf/mjbbr/VtJ3tvK2umFUr&#10;PSvmL9R20T9GZBzZKEU1FsnUl5OeAO2pHEFVZIx11Hd8GcAXIBKo+mXVmRMc5757wHDIkZxF9SNC&#10;mfAET0Ta8eWJka0uF61Wy9vGRtU21zWeUPaQftTqRSHav6CWZB0GatSBgVHB+h3N25OahEjxVfiL&#10;iGPuBX7iY9wn14QUSph2sicQD09fpHH33p0k/v4uXr689ExKvInzMQHc+k2GoncJh/GSBsUdHMA5&#10;dI0HdTRASvmkoPlCY4JR4/xeYbvTFb4HEsJY2Os4H12uF6xUzNv6ekn9WxINDKxQWDjiE3z708AJ&#10;/qDhhHYVooPxsgz8E3d4VB9j23dFdEE1nlAWV/DjLPuAC94dL/NAPDTEkjYvBQaiCRYooJsQAvMF&#10;0WfZnB5WVsuiiZrt7DRte1t+q2nXr2/YzRubduvWut2+s2xv3Vmxu2+v+XG0N2427dq1hui6Yhub&#10;ZVvbyFmjYVavq7z6VGVjjNJP6BeDNwn97YHtP2u7AD9dwpiyI54+tuu3qqq/ZFl2S8uxkHgp+C40&#10;d+u+YMRn+fJJ9MuI/cbihLvAZ2AGLwcOZvdfp4u6gpb0R6hIKucSctTG3BAt+jCFBerBQarhKc9T&#10;0iwKUaY1b2JkmtBH5Eu9p+iOaEaEAn9HAYcWSI8X2Qv5/RG/o3vEuYTvq0KnlUhKI94094JWNJW+&#10;JJjjl/jL14lbiM7jPJ/U94KD/oEZRbbg/Ov+/QM3UHv69ML296/8MVcsJR9gnMbufksohzyqm8vl&#10;oq1Wy/bBznX7YbFp5Qvxy4FZsa+6JE/4MczCzVg4GomnQTMYqCHnRSvStiVjMcWzw/4yvN8D5+DT&#10;z0EbtJjFbNR74vznj/mQxRN2ikHZZqFlOIY3ZKygeSJfQG5Tft7a6wHWgpAL/HnRhd9L8OUGJ+Jt&#10;vKCc6HleTEOCpRIvmLN2cX4lHtlzDCOD6gnRlMYGDE3F+cKR+ohFo4H4Mu/9L9nhstcXX+GrtLx6&#10;Ajg1R0OLPq5orD/u/xkf/OjD2ZhB7kziL9Cp07zKgC+n12/c35hzGQz5ncGd8CHG4az3RK++4xSL&#10;kBgZ8oGLwuykYO2znu0/P7LHD3ft3ldPJH9duPGI974KgP/yBfedd2/aW+/csPVry9bYqtlSUXUW&#10;R5YtiT4TeucFnghXc7eIWw+nfJo5E56HfDDqjOzw8bGd3mtbbdKwRm7FVgvrVs82rDZt+EIaRkcx&#10;MqC5lMYUJjSZvqgKFzHXEZM2px69E1p0oxxfqNF95gKn48AL+agCHLpxgORFQk0XYXSXZyfSoo8p&#10;XziT/kaL3Os5xmU6VlJY4//rcQ4f/9M6kjS6m6sUdgzwevm+H/HpBmobRctV1RcrGKhJxlWb8PGA&#10;eLd4+qHmhMPnpzZSvwy74lW6NzdQUwuZg6GpnHiM8FFtVqyxVvNjPld3ap7ubMCN+R0Q9xIBJV/x&#10;PHCGgZ8ff8WEo7TOhWQ4zTsYqNEHWSERLta6lLyiItitD3rO1ZfULvgKIJODPtN/+aDpoBHvaeHg&#10;RUd+0oAtuUeo7HzJDe+LdmouY+GSD2jkj4879vNfPLHf/nbXjXvZ6QBZ9IbovlQK3j33C06Xr0h9&#10;yQEtORZh/SZ8/i8paE7p87RwL1y85Hgm8V42/SgqgoaQb53+WTPEaFp6SJ+PgEZ2fHRlz5+dSmY4&#10;tr/480eSGw7t4KBtF5IB6E+GM7Vi+BRTjfCvvouXFZQ9tXJ5SXNM1rY2a/b+Bzv2ztvb9oOP79gf&#10;//QHduvGTd+99XD/XDAk8wdjWQG+XM/b8kbZdm6s2/W3NgS1KlK9LLIv9VR5S32q57xlAsZDecpw&#10;wPA4D4MXeBVJUjpjpSF05P2hP4xMvLS4dOfhwrXDqTCwqRgFufcZ2F/KO68THmgefGes8TiWvM3x&#10;nvkqfFF/CAqpUzHw2FI+Z7VK2fLipWXJ9yJI0TcvG6PfeM7XJEaSChiXJLGu4GWFrKVk0SpH6y7Z&#10;0fGlnZ229YzGWZavsNXn6OW6F3pNeH6U4LThfciYCgwhJ+K9kbrv6xwOylT1LFkTeQTFSe2e7fSm&#10;NhNGofJy1ADPjoQo+0UfjnJft/MaKFZtdfhU/UB65snRiS/qo3NiPEvVtBsjlpD/A7fgB3xjvIIh&#10;U2O5YddvXrON7Q03UMMQDcM0jDfQmfPSVzkyEgO2a29ds5XNFedlY/UlwGCchrFh9JtXGvhSHj6i&#10;iq5UrTnFIRfyBfo9f0pfuFmfyQMfY9B3nMDrDxqJjOEJeJI2RSwcY8BpTM5pG/pKfz7ok4eT+hw3&#10;xP2Z1P+Hcw6/foPZEZ8vGqjBP9z5oFGoy5jvMVAbzY74XE6P+PQ+UEby0X4eor3CR4wIZAkc6UqB&#10;qJJrfjg3UMuWrTuWvD4qWGeUscOBrpfCUIlScqqjwss5f1wpDODX7JLmqjlqB+PdxwEmDGGgxgvG&#10;gfgBYxQ9kCOFnQx9TZO1bWCS5/mU7ijPY8TJJd7geIh7kUIewogHXtx0Qrqn2qp6cpILcP3hRGNS&#10;PIR5hLOlEvgwUFMX2lj9hH5VWRpaVXJAMTFQA1/licbdRMIMdClcAi1iaOyuhISR03CQHIdRGLqX&#10;aDd4M6IqvDRZBwE+pdPdyD3wAdZZMJovFkr+vq3fwViVXRSpQH8IOPrzscDPJwi1V9cYuHl7hUcM&#10;1JAa/WP0wVg8M3TBfI5Pm6g2nnPOqygu8BWxuccF5oOfEqrvJNfFmqzakvaTe88yczziJTmcqks/&#10;YTz5T78LAjyGaYwZ0WxmlLWu5v/DJ0d2fnZh5ydnar96EVypDvjftZs7trK+4jyIdF+vUT8BExUG&#10;jOFTuADBYZrRR/i4x7ORN8IkP3h2L1jVP35igsaXwy7ZLbdUtGkva8d757b37Mg+/fXXdnHaEU/g&#10;JJMwLhurfeyaW6nUNW0hTwhe9Ykb5ml+7CmheW3H3v3TP7aV69ds9e4dw0xKDVJ+eQEylG9pHh6o&#10;b/sIu47Y4ItuBJk6aEHlu8yqS+JCXqR5mKQnnv5P4zOXlB3xCL5PjibTd27gAI4IncjFW0Qn/vZQ&#10;4w0jtMuzU7v3q5/byfMnws/EcjMDNd4shKM8D1UOfBeMQcmOHKcbzbPMn9mxFctZu/P+tv3oDz9U&#10;1yotA59QCRioOU+Lx+aRWYK7hLMlHj7BU8H9MU4Lo23xAwzUpqy18vG0QuLjtnIOxE+lxwguZOO8&#10;eEK5VLaq9Gl2sV9ZrbuuDP/nOD3YEx9F+ckbQtpYHnkt1uqm1sNgYzD0nXL3944kl7fs/LQlPiqa&#10;1pzPCT4ZjTuauITs6HyK9qhgD1VREKFC1s4JA7YXWu//UpemUgZ4BufwNsW9zHDgSgnfgX8JnDfO&#10;Xdor4Ih5Nvir6Cbhne65m4TxQIyVjPhc8HvNjlPNi+j84o/j/sSOnp3Yk3tP7Wj32PaeHEhX71u3&#10;BW2hK9L/EkpFx8HmVJf/RlEHtKc5IF9g1ys+ysUACt0fekH3UMgaPOtDXpbK1ThfXc3ZT39StUZT&#10;/Bya5SMIShSfgDY9Lh7hvF+D5HfTQ3r3d+d6Pc6RGtE0XKzW469I50Jtcf/CjcAJzv8LyaNMSVNc&#10;Vf2o0SqZknSMv5wjKi010nV5wH0Ebovggo5ug8KROJPklyf3dtW37ISGbMTHEioLWVV53YjYrbpM&#10;fTcVnypas9mw9z64oyLE+yaczkHhGCSi6+oZ9YvvBgcv5uMC6Z9LGLvhBfs0W7dcsWr58pqfBFSu&#10;1qxYylulprrFqPKFqNfbor7HPgJwfV0BGY5yBSO8h00FWHeQGux67TCRG9vtK1+3PDs9c/sHPjQ6&#10;PT6zk8NT18vY+XXQG9iQdS556JgNNWItUDSled0/VpX3sYBXnb7GpBA0Bt9U22c+8D/vs2/zqVPc&#10;L9O0CJ0Hy8GzqYu2svcdhsdL47LkxYz1u2M7O25b67xjTx/t2YN7j21v98B2d/etdXGpeaHrJy1V&#10;KkW7eWtDsmpWY0l0M9V8p/KBHCJIZcbX6dIiGeFvDNTeuL++S7oXagiKiD5HOE4XeJMU/aAhCFkB&#10;i1/ynO+LkQkkmMnX5ctiOlVNSU0xJ8RLXnYx8UQJlMWQjTEdwifnyDOJ4hE4/YsRn3CSvJqInMEp&#10;IRbFpcyJaaE8B10nkPv17+eiTem/+fXLaeEQ0BJPdUqJlsR/D2FkHqMdcWe2g5pueDuSkDLYTQvs&#10;8lIDq+GBlFQ8yiqLYqMhBmpi8nyh5AZqmsIzLPKp3NRALdNV2qVKEdNWXYx7FvxRuoElNQRhgX/Q&#10;0eQipnsspnx+3hLT130Wdv0XDgXKDYz044teBJqdm9u2vrOSNEAeUMCB9weTgnKrT7gHbH9bHIuO&#10;vnApl7Y7DVnoIA5uYlJHgdG1lE6fbMGw31PfiDjCOjxcuvj3olvEK/H0OnqPCdXpT4/NlN2Fu3Ev&#10;7evkWnXM8yRh+qyH6S8m5tgxDR8v7+KnMpwfCGbR42whxF8a4dVG95oGhQ+s5+EVLvC4gZpUy2lZ&#10;Mum66G3Vrjp5u2xn7dmzlv385w/ss8+e25dfHLqR2u7zrh0fDa1zpTKGFQkgel6CCMdtQP/lylRK&#10;3ZJdv1G3W7dX7MOPduxHP962m7frtrY6tXptYKUCxpynqrMlRHU1fjDSGWtcsiyGgU8okdUqu2Rx&#10;tAnbFvdVB9u/S0AfVZQnZ893z+zg8Fw0kLNuT0LCWDhJFoAZb2GgNpbwlrdqhZcxddvcYAcGCXcs&#10;eCmPG7SBbLlYPEYQS4zg+KqgXZDgAb5rEkQSAzXoCL4o2vFt4AnlVWmEqVPBTovQ4MshMDojWvBy&#10;MY5fpLvZeFYyMXo8jacL9Z4ngSF9/oVQcPMMzR73xc/E7xxH4ACCVSgKcVpRI0QLys/RnlJy4O8j&#10;tTOTzYk3Dv0lZueqbZeXUrpVb73CEUs5P5KSI1yLxaGE2+CNKNauXEOjDo2gFx2rYMWAW/OVyvDN&#10;oYT/yKR5RfCldYVsqNzCEUdOEepBmuPzD1+lI4jHSxcyjwWznnU6GqiPh27sxTprsSQarGOcVrLt&#10;7YbduLFmN26u2c72iq6X7a3b2/bWnR35Dbv7zqq97X5d18p7s27bO1Xb2CiprQVbXkY5GFu9MbFa&#10;nXZe2nBwKdx2rCS5r9moW78zsmePOKv/SkL9lfX6V5YrhIEaO7mxQ1smf6W2X1qh0PLrYgHjNvpk&#10;GLTmrU88fRMI4Srx6aQgR/85Zl63E74Tvjmn0fk1PJSjAQjhnc5fnZb8Uc8b8OMZFwEv106eZBUt&#10;ZJcwMoC3RZuC1v1JpxN+qVGaLzRCD6mClNwn//zntfj/cAF3uDRULIGBNkZ7ws8UL4cnLUdx4E8v&#10;X4lz3eS+07/ueTxJF/9GTuOlsx9Xpunr88+e2hefP7Q93xVy4DTO4hfbbfvRs+CCF2Y+RU1srVqx&#10;zXrVPtjasY+zUibPOlbsi5P3UEcl77HgIHywe9pQnhJeNFDD8T/wLEDi2m+83Jb/+J2DL5zRX04T&#10;akhOcy0x6MYpSf1KNmQ+dkwriiGMRhyl2tWY1YzYLLqexvM519WUW+OQhUV1htN2oEb9IFkB47Sh&#10;xihz61IhZ3whWy4XxRfqVqsV7OToXHPluerWGMFaQHWMpKhTDv2bdQM0jKtZ1BzbxcXA9jmWrdO2&#10;1ZWCFNmKL4yWsKj1eqFNwrSfvFVJKO88njCuI5NnDJfw4jcGav8BnHCNTO8GWEk/kEYXpEY8vuAi&#10;z+4CGKi5l3zF0Z5HknUe3XtiD+49kyz2WPMvho+iIdFq7DwztOWVun38k/ft3Y/uWHOjZqXlvI0w&#10;vChoPq5KN3SeMvWdsDhSoFQoBa8TXaYLjJTF7mmD9tAOHp1Y637PmkurtiK5cL24ZZWlmpXH5TBQ&#10;S35z2lOTUprTGPPFOidclUv5So67MQ4TzqM2CxdKw+Bz4luCgBfNBRjnMYadnpFbySMcZjXXZDmq&#10;VnAXMDbQ2CsUrMyX6qo3drsOecaPq4G9iQdyj9odVo+9bhetS/9HiIv20z52GsNAbaB+Ka0WrLpV&#10;slxNeVcGsYOaZBd2F2Ac64HEQK0VBmqS20ZdtVnww9m8732uAsvCW173xLaq7KC2XrX6CgZqdctI&#10;7lnCOA38MjfDRMQnmd/QbZnzivmS5KK6Qytg3UjtXLI173t8/WGcsbyEtE5nYI+fHli2kLHl1apl&#10;i1mrrpe8X3yRXXRNy30hDzjpP7XDMeJ4DzoIDx1E3xMPr0ucQnaJ4aUzcz3GuyPp4LzAHIsudncv&#10;7F/+i6/sZ3/B16kXdnR45gt/H32wYzVofbEgyqWO9NKD5HoBniRwH5H5M5GYuFmGF28xB81T0yBq&#10;8qYvtm/WZkUVBu7CYxSAoX5YvmAcQHsK1r40Oz3p2f7ehT28f2C//c1z+1f/8p49fXxhF+cYp4Ws&#10;zPxG8YEzPQq1qEz0W3ZwgPfU61npY1m7eXPF/uSP37Ef/uCm/fQPP7J/9A/+jm1vbktmPbV7Xz5T&#10;OTG+gT8+dDLRVcm2bjTs2o0N27y+Yl3JtOyiyO6iJvljchE06u3mp2eIzxCUeJ+zdWchyX1Qi5Nr&#10;gqL4kdPxiFOYRl/Eq0pUHK+RJFoXTnzhR176BVxhNBFPVLq3R/IUhhUcWzrKDkTPGSu4gZrK5Jko&#10;0YvHsLwoPNbKFTdaKLPlnMZTVvMphmA45nY+mOsPpa/ynPoiL94UvIeFe8kTWeb2uu+Y+ujhvh0c&#10;nKu6vJVLTeVQmepzjnGFLYacrSSNLxc5kUdVFqHjg76hXPiF10Gfs96k50UPGNc0NS5K6nt01nQH&#10;3Qzj1EFO2whuw3taVBa3PQtx1Yjn8jU7LxOYhTWvWnCzrnN8eORHo3BESp9zfZUzl9W8gIyn9vqH&#10;BHrYj+VUnzIXcHzd6vqqvfXOW7a5velH+LHDEkeGXhxf+LPsvlSqlqyx0rCdt3bELxuih4kN+QhO&#10;YyQvvsZLaNpM2U53yN6+pZ+S8W6chlec/o9GOI+lJYxl2kK6y3usL8inIelp3rlTXOmk8HwSCzqg&#10;fJXjRovM+bNn8bqte7GGMQ/njvji9d+8S8fxNwzUmCOG6k+fJ+RAtrc1cJAaqOXLeVvbWUsM1FRS&#10;ineN7xgn8VyMCug80pyuSUk7g//OJOBpOckTJetKnmm5gdqS7Q/K1lkqq0xwnRioab7LwZD0kH/w&#10;TBn+//U4h9DHluqgLfLwXU49GQmOkarss2bDmBTNMxcz8jlajxC9LpUpnW4cD0GutJq5mPH8rQZq&#10;/oh+DoOql0zA2grzRr6YGqhNrS/e4voVR3yqLA6MYooZ6yH2iAS+qmScsngiBmqrJVbBp1Yda/Ia&#10;91SZ6FIsDhr29wbSb9wQXYk5tSmvse1jWjiHP8ObB/qN2blCzo3X5PzUC90vlzSG6w2rVKtWrdbc&#10;yP7s5NyNtHw9PKELjN/SPsfgCSTkvG548sR5Cx8T9RSq2S73VErSv/Qrq/1OORTl/aKeUQJ4mv9X&#10;CJ1x6UkRn3nko4xg9hB+Ev0Unvz+SLDctC80pzI2+IFFXsoSun7HOwMM1CSX+S7hko0uTy/t0ZdP&#10;fAfcTrsj/TKAhMfU6jW7dfemG+TSGHZ+1OzoH2AtGktQOTJcAJGkJfThOJD3YSCX5vNnfbKOttII&#10;aDfWcYT3sfAsmc1fNCuezxRtdLVkzzX3PXt8YL/+y8+tc6k+7mMckRddZNy4rCD8NxorNkFf0bw5&#10;7PRUhvAqvbkr+li/fct+9J//Y2tubVp1Z0fjQ/eEF99IQDBIrbZzXnir/XyoF8gV/NCgPKDSn+g8&#10;3j5vI22VZ+2HdiYheWft9/YR9xI8FgnJdZr8PXE0c9ZvGg++jgZ/xQsX7JLmfEa+oDm2dXpiX//q&#10;L+1895nfy7uBmr9FmNNG4v2DgpTvqhJfp1amybTvY4GPZ0qVrL3z4TX70U8/0ryqOXjKB+vCu+7x&#10;82eBL5Cc+LkLPiaZU3kx+KJm5gNJBKoHWU+y2LSrK05i4VSVjvqwK1pTfHzly9zsRAQ3g0zYIXdt&#10;bUVjpWZN6dRr68u+vj2RMlapSKeWfEc7rjoYVMKLVHNiiNHhGGTp5sfiQU+e7Nr+7pFdttq+/tv0&#10;o+9KjpiCZIx4VyCZRnhN12yUqgaBL9qkdPFRQnj7/CPlFAM8zxMLP42xKAs+qcFNqGsl8CcPPvXc&#10;whh/PZ6/gOqNmzsnf8KkP8HVfB0o4Z3u1Svu1Vc+TpA3MIARzx9rbpR+4B/sjbI2uBra4y8e21ef&#10;fG3He8d2tHti3UvNvqOKiuQjF4RT1pYJVbZrPbAyzT/AktN41txcLBUlJ4u2i+LHkn0GA3E/1YOe&#10;zTGW7GDpmz14C0a2vp63P/5pU/K0WiOanQ5Fu7RP8wztc7oSP+CZDB/vMDhAwCtdmv5t91+z82r4&#10;l9S3WO23xbkQ/CSlyRHO/3tMecJAjR0X6WUxFDlkN0lonob8Sb7gh1EmqGXMO+qQSTTXYKvUbWOg&#10;tmdHe2e6j2EsH0vkxMc0N2oeZN0mNpYw552pgdo7772lItBvxVv1hKmfXQcWLam3RFaiB+bkxDBt&#10;KV8UeyjquqL+alip1rS1zZu2vrmmeI2sVq4WbTjqux1CT/oY5SJPYHBGnDkeeVAxhxXjNJa62bmd&#10;tQf02MFg4kZ3hweHdnp0aidHx3ZycOKGae4PTl0fwECN95N8QMtaVyFX9GveZ2QknyPzIP8Ql1Qq&#10;L3kCmcLrFs1qzgh5xWdxDx1JhH79clze7+NTt3Av8fE/SqSl1OvymJXk85Ini9Jppv7B8MHzMzs/&#10;bdtXXzy0Tz/5wvb3Du3k5ExzgPQcwcd7gYpweuv2psZd1mpNjbcx9gvJWNGf08prdt5MOeB/Y6D2&#10;xv31nXevhoHC2SKRvAv6LnDMGSWDhXw4LJVR5sS3xIw0WJjgpHDH2clYvy5L+BJDUhnIQwhWLGCy&#10;C42zFaVpnIQA6tKWcxdYjW/p6+uZGjzsOMSxfX22Sp4pi7qjdGdVyofQz+KL07T+XnZz+MPjYmEB&#10;l6SkN+RAQ5o32Iqz85kPnMQD/p+yvDgxE4Xu1SaUbe654uF55IUwNyYbC361eSRuyhGfwfzlKUPt&#10;htXFC86wlnXcuYGa7mNcszRUu7tqd0v1xos/hxlBUQyVqmA+5EdJHnU1wSjbyZGY1uWV0K2ahmqF&#10;+s0VJ4W0m6/o4SEswsB0t65t2MbOqgsWSQXeDi/enWJ6cL5Q9rfHBd1polLoytWCf9k5fvmBpuQ+&#10;/xk2XDLBp/2fOhYDU0OMtC4c16kRQ+y4oo6VhJHNsNU8izv0IUqMPC8BRUVuUCQ6wNAqHcSRLnrR&#10;iIx7XKfwAwe0yC/yprTiShyKBgZXKDIsfGQHKnZkY9HlmIUd/cIwDSElDNLG4gvDaVWCTNmuujlr&#10;d7J2ej61+w87du/+hX351al99fWp3bt3Ys+edq11wbGaeRsmx15ilBbKD0tSPQm6AytXhn484fsf&#10;Nu3tdxt2952G3bpVta1tDHnEmXKxy2B26Upt68oP5BlD0c5oHe3k5T0Gg4I0r/HHl1YSjlMBgSl2&#10;PJEQLqFob+/UFcFeb8m6XQkzCC28iBQPAu+cv4/RW73GS/6Mra9V7PpO2eP0FXl8uDCWEqcuVX/l&#10;JJRV1GcFtTsM1Izd0xIDNecJ7r03ZvAnlKVfOO8/99GLOOfvaSj/KufJ3vfhXpWNtNTjnI/Kp9ez&#10;+w4b/DKBTfMAZ6O7gdpECot84AABSWnChQt5omcWgphPfGFX9AZMfSkl8HwM1LpdKfp6uOgKitnW&#10;RkVKTEUyz0j0INzzshk8e58CTzJenM6FU5+TEkip13+CwX84levjga+CpCyJ5jg6F+UJRSpCjTtW&#10;2TSe/IsfYJVfxETSBQrh5dCU4GExglVI32qdo0oZt0PR3FDCeE989so4fjavMJfvWs53yexLWdB9&#10;jbccYzzDzmy8NOkJnx3RiAR5tZmv8cAIL7QwBjg7Zlvj2C4Z42d2sqk1MMQyX/BYWal6eUvsKOhH&#10;AjJXCAcoe05v9Fw4b0eCnbmLVCFCAfdS/zpdQOD/k+oW49TncyLp0FziPcFdZPQ0b5Ear/4nHl78&#10;Dx7ofBBHD+KhIZ5MyqddSRtdLuEar7lyMYxnUw8YEc7+AV9Sd2A3hcNzJz7oL/Itpqf+ZfdSOnAy&#10;roDLPY6y4J0Ylogfi9dctgb2y188ts8+27PT04G12yyUkS+r+8FpHBaNNTc8Fl1sNut2bW3F3t3c&#10;tvez0i3ORa990V5P/H7Md6R8GSXlR7xwqOco5VUGahhIefmMG1L9Rgrr7++c/8i9PBf/jTmvKq1P&#10;Iah3mBJu4rxNfeF9Ej54pnrDF9KFIViS5EJ4JEer+gsM341HXEyyIbui6EHNseKJQlcY1OgZfwEO&#10;DskJjxFWdY/kteWKLddzUraZa/g6Lug5dotEfkZ2D/4FzthJEoe8cXZ2Ze2rXhz9qaprNfEJjjFR&#10;OQF7yAkh0wS+3QcglCJoqE99LjjdSAW5UvzYGw6akn5Lnw26i3Q3eJD7G+3H75FLaR2X4nERn4vO&#10;L4V/+oB5gN2ZGX3sGJHXXOgvZ/lCkKMzJXdMR5rbhhr/g4xdnnft3pePfKv405OWtVsY3nv3+Xxa&#10;Khf8SNhrNzftnY9v2/IGO6dpjs+rHs1vQ8mhLgP64hYPZcULRG+Me/ilxoVPm9CEyuuLH3VOu3b6&#10;7NzG+znbKd/0oz3rmRUrTItWEnxuNCbadVpjDpf3ljtgEafOZPR5FhzUxV0uI64QnGnMsGjLTlwk&#10;8qUwL7PAixvDMacz3pBtE2MSjv3KsUDXrFq5WtWc2nA9rtvq+DhO12DSyhxaYE6Aif+vzzEGgVOV&#10;ul5J+6AOYECmAh++g1qxbyPJGZX1otV3Kpat6H6jZ+McC4D0FbJAVjxE/LtvdvD43L+mTXdQA6HC&#10;iOgPWVgyxlgyDHJvQRVI/qivVGxls2nLq3Vb2W6IP2nMw++SuQjsA2uCEcEcC2445EKMYtFXzg4k&#10;W4v/eB54DXK18rCbSa4oiWmsdujHTn2lGvI3RhPI6iqZqtSVGC7Rh67faLyQJzJQElFC+gjvSeFE&#10;Q+g5dFzMgZIBMyHjjzQ2Dg4u7Ve/fGK7zy8EtP7kNzeW7eOPrlujXoKMfWygzzFOZ0ZCPhCpU3Ig&#10;gq/i8SJ7TiuOlWT8ujGI3yMPecFf6lKAozy/p2gaOk9N6pw9k6T5In5yz2H1crkWzS8VVXJZIEnX&#10;GuaMndPOTnv22189tV/+/JF99cWeffXlgbf97KQr2VLPCjzWuKMizSkqlB/NYCG0gnHHWsM+/viO&#10;/eAHbym8bT/+8R378MNb9vbbm7YqGbTZ4Ej5kh0eHNvP/vxze/rkwNsCfBQ7zas8zZHrW3W7/faW&#10;rQnftZWi9QaSjQU7S7bsvDg4Z0dzNDlRs+r3j6LUNPdcp6E8QzEMSOQBVn+B1jRCbxBwn2ccEo/H&#10;bV0ntBNlLJSpdOZmfFonC/YYPTB3xz3gUZp4pR/xKbrmVDEWxpij6XvACj6PtKS4rouFnOPL53qV&#10;CoWmNOMhfaxnnIbhXQ42fCz0GHSXM/HYX/9qV/15JL7OMVFXkv/abrheqVRVhMYlhmW0RePMaTAq&#10;cPwyNiiPdnsfebr6a5zqyyGL1PN53/mNJ/LABXjCQwqv8yaFSIY8xV1gdsynefSLRijJ/79+5zK6&#10;Vz0ff2qhcFG25ZVlW15esdW1VVtuLluj2fBd0hrLTQ+bq003StvYWvdd01Y3lG992Uq8YBF/vGxf&#10;+pGgpwenfrQku24yb2CgtnF9zQ0TORaT41hpoMvZwki6HuSNBk+ezk/39POjPRV6ngQ/Spi5FFcJ&#10;Fb/oknyB5zT+ct55PHDyQkYSFSiSJAds6U/JM1jSB17tvv3O63MOqegWA7UrzdH9q75dit6/dQc1&#10;efDtXnIBO+Otbi9bMzni0z+i4xEFtDYhGTk4adB/WhBXrGOkWdJwrLlumitZX+PxclK0KwzU+uJp&#10;maruUopmRg34MkaL0CZlJ+NwVt1rcA6ldxa0pLiDrgolA0yYj3XJLlBQnwa1GxujuTEjuuGp76gR&#10;cr3zPx7Xjx2gPKZEcIChjqMX7ynRynhCjgS5uINsEAhGH8FQTkxRf4JH6RQ9UN+xezT8bso6kLIU&#10;pj0rSjbIqxE18dYlySjNbM8KkkNiN0m4cFKj5AJ6RVKetxndi75k3JGLcRjHAcLLUngCzLhO+KP3&#10;ifKAG8HYqNf9GEsMz/xkDOTVpD3hnRpTIFSGyhEUtInd0wbiEf1uzzrtK6VGXdzMi6cDsRJ42svw&#10;cQkMhHIUST/hnTsIdv9QmPUwDBNmVoP+mD+flpY8rHDJDdJyS5JbmDc0NmhDZqz6eVmr7p5I3+cY&#10;9sNnR76LzvHeiX9UMBqIj/FRvXDHMakY6DZW6rZ9c9vKdU1uPokFDBOF4Bbkh34MziMt9QDFx/Xs&#10;2udNJIl2ASjtAGzycdPnF/LphuCO9yCS3ZDlJbvlpD8g0/IC/tc//8yePzmyXcm342FGMkvOBiNR&#10;AjunidfXlyVflKvWPrmwyXBsYwzVVEpGc2NRvP76++/Zj//pf2alZpPtfCV7esPcQ59d6QAdCUXI&#10;H3yst+gc56IxBxuvHxs0zN4P+bhhrFMjlOHNDM+zCt2libi0jtnN75FzmKMxjL30inaLQwoPsXaU&#10;Gw/s/OjQvvr5z6x9fOhpedaQlQdJJHgJmMMHz3U+RmnOeIgysqXrCPHoQw3Nwz/4wzt2460t9aFk&#10;x6z6GV3P+USUF7hd9KmjL1JulfaLoFCdGi5KFA3Dg1QWhqFxUgtrMaz7Yl6rdikPZXh271vBrZ80&#10;K/+fyfGRYkFyh+QPyRU18ZaGdCtejmLAMZDOyTinAOSygCbaz4fW3e7Aj7+7arft4vzEDTKG/b54&#10;i3iiZD0MkdhwILCtZzXfiIUJFrVeeA+fynTKlcAIH2OcpXqS87h0zCXjAJwHScNU8BgpMc5VViDN&#10;2wy0yLp4h5wkhRGP+ymPdRy5j/s44PHC3KXxv9oHbJQRZYaxC/eoTwFXXj/+++oSXgqVoHdAJ4T6&#10;jcC5msbQUEPVyuhL7zdeLehmjnXinnhZq2vPH+3ZwfNDe/jZI43Dlg17mvMHekp9zkY0vpuf/+hl&#10;xs9ARagg1Se26vR67eaG3b5z07Z3duz6jVuaJxuiy5G1L1WWykDv5H0LtDwSbaP6NBtLtr1Vsp/8&#10;ECPwvni6aEGwB/1FG6OHFDIHeBR68UgSRo5waXwx7bt01JP6eeBuFlfE4/xb9LgX0+KX3BUCRtLZ&#10;8bQUOwxusAGIv5fSfTcOUxgGav6ny8ALc45/QCCPwTmn7TA/nh22RAmaN6d8ICB+5jyCZxmD4lvq&#10;03yB9b+s1etVe+/9t3ST+XsIkxAfFb1Rh/NC0ZRkSSmUivNeTzQlP3bPaSvshq/7koUxOOR9dqlc&#10;dIP25krTNjbXxKebvhv18mrD19vKVcnNkjVoDC2BAmiG83tnYPBh6FG4QHZlswna6Ip4tJcd0kaS&#10;t1jb6kkf4Mh1dlNjZ7Uz+cPdIzvaP7bjgyM73D9yuwmM2jqXHTfk60iPYNe1QVfzhuNTZar84IVq&#10;h3hgarTLWIo04tDo4n1J04KJMCuc+DUyljzPYCzHGpnbdEhG4ThPk77A2svhXsvuffXYdp8f2MN7&#10;z6TLh0Fap8MunWqf9PGcZNCNjbrdfee6wmWNwXWNx5zlCjFSnUaASy4NX6eD7HBw1zcGam/cX985&#10;MTDAI5z9fEClaR64D2VCcQkzLOj4TmaIkmKE7J4h1UQhO7Ssiu6KJh3RF2wRalDgUDj8OE/5MlvP&#10;IgBpIE2HEhzlUcYLfHELo/OHR3Z11bbeQPclMPnXuAW+duGIIwRAeB/KvOpVPSr2BZeA/YLHOWNT&#10;5vQaFy1PQ/2EE9CCYMYA8+ErZjQrx59XSYSghRAAgEM+djwijDy+mq028SVVGKcNbYyQ6UZrXpI7&#10;YgivvlAonOKZkOM7XJW3JAaEsJtlB7WW4vFSAlh9621NNhQWLywFu/pmLGGCOk6Oz91AbTRQvcgP&#10;uufeGbseFV59YVzCNQYhLLztsC1kmReUKYTexAQWBAXV5wj52+NY5Gc3FMKgk7nHhfBLnyD8xlhy&#10;AX/Rq28ciwnPjgfiWXx61CC32FkFPg6toHzgWQDhC12MS6bTnsbBQHmUnuP+QPQ18HwsJsfXv6Il&#10;+UTGE0yaIJO+DwPIOUzqYQ9ZYCIpzev5eOHJggcCCQqXFLtptq+5d6gxqXo54hAhVfmnKnvifIFN&#10;uks2GNelWFWs1c7a+eWS7R2M7Je/OrTffnpgn31+bF9+eWKPHyEomHU7moj7ZQ2ZqtpC230Eqm6O&#10;52xbtTa0emNkt98q20//ZMs+/HDV7typ2s2bZVtdlRCVbwv2tuhf4bSjkEUjjRXHPz2ihjGeGT9S&#10;InO6x1GhbL3Naw7GD3lYfKIPWJYD37sILhIGrjpT8aaKni/6ggzClRvRqi944V+pYHAwtbW1st26&#10;WfPjHacT+kSCNjilenn4Y7zYoY01tbc4M1BbmlQtMy6bv3ATEMGHgD/8q+jKhTU5evH38Th4Do8t&#10;+tS9nD67B1LkZumLcCRpDquyZSUwIxRCz2wTzItI8MqW49SdLsyzkDjRuCIVDWWJuIh1KLySn7mg&#10;07lS3bqP8Cn63tqq2uZGxYqlkdWqA41LcMmLFQlobsSmeiWkMg4wOguj6YCOnDHedImDl2EgIr+E&#10;wKi5LSxIeA7lCa+2kO5KAHMfdKnyKJM/efoW+vEXMmrjzDjNFyjUFo0R3+Id47Tc3DgtJ5qFbvM5&#10;xbMd3e9rzJEP4zSUAxY6MGzrC5fi46NLoWnkO5/lUQyE27HPo1kJ0uYGan3x+qsr4VxzA2x+NOrb&#10;+lrdrl1b87Knk3Pdw3iTeVq4EF59FxKNX/qO3lRzvG3hQJbfSHxy7f71uzldESchwhd9mkcXM8Bi&#10;jPMj7h6FweNqW8r/XFFQkoggxgFe/aZELzu9Tu45b4SB4omn9zw/fvHZ5HmHy0erhy/6yBX3A6Z5&#10;PqU7raY+cX4Z+Fbp+q+8s2wJjDN45akfhVO0i3HaZJyTQtOxP//zh/bJJ/vWvhyKThiT1M2covw+&#10;r6sEBelurNfXVu321oa9s7Fhb4un589Epz0910GWUa285Jbcx/GeQxXBCPtWAzW1M3JQVwLn7+kC&#10;n8AVuOVFLvNxmo5DOV28/s4cuBLoAX20w/mZxryHzJVpOjQjXo8RWklKOTsudYZdG0rRLeQKVilX&#10;ffeebI1FnzBO62seZ9fLSV6zEoZGvKkWXxNTTRCKrKgydQ/D083Vur11c9VKRY35UcsG/Yn6GoNr&#10;8imQZ1F9PGV3qzBYZV7sdcdSxFv2/Nmh9Tqap1R3QX25s7Ml3srODnpO/Bba5EOTWKjU6IKPEzoa&#10;krZr/uSlSFa8OAsLRR7w8ZLkSfot7Ts3mpBjfhipXtLTtDfuRQe+QqcPGk/lxRSfqSMN+mChm6/C&#10;x6Kj/gA+vyTaK1shWxLCwxgtK1rIjKSvDcQbBqKNvnSFg3P75Fdf2MMHT8QfOv4CjdIpd6R6G82y&#10;bW0v2607O3bnw5tWbkjOy4807iUDaq4aqf99IVTdju7Bl7g5FmB8XCK/ih6RJYFTY6J31rPLwyu7&#10;eH5p+dOG3Wy8Y/XsilWnDStMJP/ykkzMCH4euzwAjLy3ecbpbKwbvjALPcpzG0pyPqww4godPxpP&#10;wCl4yei7x41y/jIuJz7pRzEJfxilYaA2zPW9fYVG3pprTas26lZbXpG81rP2CQt71KJy+aNs58PA&#10;CtRBz9T9Oh3jEB0PWhhjiK7xyPj0xTnxBfwoO7F+UbAXhlbdKNvytZotldXuekd9lh7xybPoCpK7&#10;e1Pbf8RCHTuoJQZq3oLQFziemKPwOF44VxIPF/4aqzVb2+JFft2WtyTHqrz0RT+OvqFD+KFHuO6k&#10;a+RfdjGp1eqijakdPju285ML1QVdonOoD9Qm5PTBsGdHZ8feZ9t3tmxlY1mkI1pjl2PKlp+ORF9O&#10;H8FDkMuFGe/r1Du1EMfNOoRIUEjIh7S1LDrlA5mc+GjG9nYv7Je/eGT7++xYK64mmXZjvWkf/+Cm&#10;LS9LVxH8IeOqTcIN629uLOZUQX2htzEPsOtVjF/hR9U5nSov4yvKQPfTU4kHIs/osMmpONcdVZfn&#10;4Uc+2sz84Nl0rdCNb1QvMrR/zKc03wVY/FwELvRq/MvbtKJ6C5Ibc9btLtn+Xsv+5f/0qf3rf/WF&#10;ff3lgd37+sTOz8QLhGPme4HpoaoN0JIwmxOPKdGnBbt+fc3+4T/8A/s7f/cj+9GP79gf/uQde/e9&#10;67a9Xbd6Ne+7f9IVT5/s2Z//z5/Z8RG70ACfyuOGdKhMcWo7N9bs/Q9v2bLoLFdZsk7vSj3EWlHe&#10;BpJve+cDYZeXwnpWTYylEF3LExdJuAd9voAt7+teeJwH/EvSuK+reLkjL1gc9e7n124I52HiqU8k&#10;K9L1sQc/GmkMYFTkL+aZD/2e0iT7TwvSCyS/Z4qCXun0EwagGGY6n6dvNSdO5Culkm2srQgE5U9e&#10;HuJcbfF+l/zGeNEdkYXzXfQYdk+DntkB/PioY//2Xz+2X/3yuR0eXNqzZyd+LPjySkN61KaPRdYb&#10;mEt4cYths6NE7fL+BeusI6jxvvZPXdJtWNNSq4QaJYq2qpLHqsWi8yIM1QKZ8H7yk1NeZTicioNv&#10;5wkKiTtNqxwqVQpJ34FjvKhs8B7V+hpjtVK1ldVVW11bc+M0fL3esEaj4S9OGu4btraxZhuShzFO&#10;27y26btslesly4v2u72unZyeWLvVttP9M80RXStyRD5GbKtNW9te1fyIcZroQvzT19zgl/AFMOLt&#10;FQ70Iz1mkxd/3OMPn8yM/ouH5cEhP8LE4yKPR5I4eRXEbXfwz0A6PnGexL+4TEqfl69fuCSP8s7q&#10;WnB+iwjZv3n7tTqvX/UgY/Nyqae5+uK4JeYgTWcU+l/k0k80ztiGnukPjlLlWNblraY1VxszWsG5&#10;Kqm8jiKiqsTXex0LfuXejSX8vrzyB9Y0HvIlG4gZXE5L1tY8stsrWD/bUCbNAaoENo2BWkEwURLG&#10;Gmk5r9Olay84/yhddftuF7m8sMDmlKJHtQt6yzPfK7dmNeXVM5p39U9AqU2BRtGBAg1qmsqc7DxS&#10;ukqQk9pBtiTujgYlUS6cByiGruE0Jf6ezccauNQlpU+tT2FZXmwKV+JVGGNlpEflR32Hr8Laj9I2&#10;SiMra/6gUj+Cymug7uhvBxoY5V1+8lYmY4u1Fj2HvJzqN75u6P2hGyqMnkSW4cOiZq1pG9KL0UNP&#10;T071jMoWinjGeTOF6cn4SJOY5BuOvRKP7kvG6l32RJ9du7xoKexIH8zF7ryCrSw+qhJUdyDK4U+8&#10;6+fJz+FX4R7Sr6JhCVFqpp6TDhAfF8+fBQrvMIoFJrJpvihKBqQ+TVwuS2GgxsclYlc27k6s0+rZ&#10;o68e28OvHvnukBh9ssZGkzG2LZTyzh95sbx5fcNKVc0/0IfGkxoUsKmy8Ime7PCmaconD94Kmo+8&#10;ndCC/wRooDL6gnY4fpWPStSn/vKXY+fG7ACn+U8U220P7JOff2l/8W9+4S93L46FIwQFzWXd4ZLl&#10;pXuvbO8I5hXNVyU7fXbgsuTUd21RyQ3x/Js37OYH79tP/4t/ZlnNEewn7dbzavhU9WNMeaWx3Ael&#10;gisMpQBU8AbIjmNC0OE8mwkwnefcc4+W0LZ4nH8eyLtLLzwhSZ3d/B45b4P6VhFOpHAc6AqZoUCb&#10;keuRhTSuzw4P7Iu//HPrn52qT8WLWFfS46wvpca7KcJmHzjLpbem0kd8VzMheCS/ttG0P/yTd2x5&#10;vSqKChkMGnTj74S+lJBEUv9iwHCkZ9zQQ/X5cyQyd2TFPzB6k97IaRp4f1+i8oGbduKS4tR0QYG8&#10;JTiX8hPLFTO2It3y5s3btr615h9C1Zdrvnt+oZy389aVDRDAVAByFKW5Ybva29Ncd3p86es57KZz&#10;dnwgf+40xekay41lqxQrqlR060+qFeKTEn0UY1xILhXexwqBD4+hKLol+h+8wfkD84UzII09BFul&#10;8fG2H7cnWEKHoQP4eATZb6LnE7rmMTA/YjMF5jb1ve6l+hAfavisw70kP8+SL8rStRdC2u/v4ccC&#10;bbbOhI/1FMm7yZxD3NdCeeR76dQG0Tj0zGwAP41jbJkjpjakX8iT4IT3Ha4kCdUj1nPVh3wUOJJe&#10;dXHSsi9/85XtPdm3R58/sWFbs4sYXEE/6EcsEmnJ6xH26FGn4YlonWO1y1XpgY2qdLfb9t6H79j2&#10;9WvSCd+yQrFqz55e2PnpQOXkRTlIFXwINrbhsG/FwpLtbGVte7NsP/ywpjF/GfzR+wyoRQOqzz1p&#10;3mxoh3bRfpoW7Zu7NL6Y9l061ZPC8HKVL1wneb6Rae5o4aztng0DNenq6gdajNGXO81nzEfkZU4i&#10;c2qg5h76Bo+So9CfXc5X3/sRn1/val7kpCmN8Qm6Jw+wPiAaUdTfYymUaGjF4lIYqH1w17PB73yd&#10;WnJTsAYxE/GMKTKOZLhJ6lUesE748E9yBnIc7wwy+YyVyiXXr1bWm7a1vem+ucLRnxXpTMtWrpRc&#10;tjg9O3dac9DV5VBB7LwHA4MyIp0d+cX0dSH40YXVztQ4jeM8u+2+dS67dnZ6YSeHZ3Z8cGqHuwe2&#10;/xx/KDnh0A0zT3UPA99+Z+BrYVd6ZjSY2KDHuzvxPupV2bzndGMz8KcQ3kidrJuFTKK4QgwAA/fC&#10;j6OLHesKglG6P/ANJ7qbE4+uKlS7aMZASMVATXLNQDLYw3t79qtffGrPn+3bw/tPNY4uvL+c56r9&#10;7KiOvH7j1rp99IO70mGbmkca6jvlSXYLhR6gAiIhmb9eB9nhqOGNgdob99d3SfemBmrOWRRqOOtH&#10;yC+lBGgo6MYNxMZiSHoOw7SYJnixqRIyHFdUD5LTgNEwdIEzJ8EAcWhpPHDBMzsZuODJdV6Mr6gB&#10;w65qGKoNex07OzmUgHVgFxJIc0W2KKyIOYmuC+w0JOYyGPpCHvQewhCQJQ36PVw6qXmr9W/W1oX0&#10;mYehIxTRKFDAdXIv2pnmCx/353l+l5/lSvoA9uqGDfyS1UziGKhReCY54jOTlXqU1aQtIcTh4mnl&#10;zcKIFQ8DG9iOSpNsjB6EgVr7UoKtmOxYQgY9gpDHD0jiGCY958xrYmubK26gVqrEl+r8QlEMRz3u&#10;ZpE37lUuejZ1CfacUF5yyuSLGfLpS3fSwpCMPuIeCsCsFEVYqOYrHRJRLhgLeoiJUGPTXzzoOWS3&#10;eJnBQKGfQ5z0L2V0HTtbEXJNWdBP0BL1ufKDEIoRjAjKjRl5XhkmTNCaSNkqfSLBdjqtSNCUMjWq&#10;WKdTtPZVzo5PNKk+7Njjx5f24MGZ4vKPziWk9uzigi9+lvzYTBbRM5qs3ahOSgpF5wsTCbQTq4qt&#10;3LzJWdo1u/N2M/xdjvUs2vLKklWrYyuVNDFnMeoJw5686DgnhTF2iaE14BF48WpfMn4Yd45Hhf6y&#10;y+/DBYU751zCo/phd0+CzGnLrtSmdrumPHHEE8rVWLhhVyy6qlpekpBtfsTn7VtVq+h6MukJN3Gf&#10;8SnMOm6JsdAxGlWN3eK6V3nrd8EFO6hVHB6gAPqX/TfcS4leS5r2iocWk9L46/PJT4KaH4GlOYMv&#10;7aEx8J7SoY8FvBAzzQtpKEwYnGRzki2nNoA2la/dvhSdXNmEl5Dy9M7mesmW/ThVXprDF5kTUIgV&#10;h7HrOV4YLmksuEEZyEBwhN/OAZ1FQlCTd4UbGiBEhkqvg25mfvZsBHO+T0i9hNBWeHg7r0zh5xir&#10;Sc1QHhYw2MUMwzXSpNx5nigL0g0aUO1Oz0AYtMqiAju0qZHCrQIp2eC739ENPTfgy9wBPEFlZSeW&#10;z01sc6vpO39kMkM93/GyCrwQY7zpoaD/WasinP9LQrxTFwnfsUvrebm+xXgKU+rBVhqmnr5bvE6l&#10;nJddWu6r6lu8fpV7xX0WUry+l+GR93uL8L7K4xbji3Akz/ktQtIZW0F/kU95MLRERoNHTwq2v39u&#10;P//LB/bs2akfE8Cuqr4ArzHiCxb+pJ4V8fkOgCpze6VhW/K3V1fs9lh5jluW64umONdCuOXjhKme&#10;HWpsYaQGLflCostOKfRABT9daK/DjP/9nI/dBecyibwbZcgTx72c77txSR2zupgT5RMZirg3Mbnr&#10;1MZwldIJhpb4KsMZNMc1wB/FH2pSWDX/qyH+IC+rRxq3vsOtcgY/j2e8pcrnOxoIj86t9CjHa600&#10;qtaoV63XF/9k3hd/HaifOc6ED0ugPeY8Ux8BEz1CgRwfcdUeWKvFsRTqSynN0AcfnUAffrQY7Y3K&#10;5bmGfrxIVaN4Zqx6hjaSnI8RiWfV/7SvFl3INhQpjCju8+kMn2/cyw78hREL4zwc+PoGzrjk5bf6&#10;GKNwaICFj5xkGY6y1CCVfJF3P+3l3DDt/PjSdp8e2tPHu/bw/hP/Ks8/uKFs9Tu7wzRXK3b95qbd&#10;eeeGbV1ftZVtjnQUD6HPNf8yZ49FA7wocBpXrSzMoJv4nKYx4fM/NKk2sDDTPe3b5X7H+ieai86a&#10;tpLZtqJkn+K4GgZjoklKWvw5FSVtToYQa1HJ+OBadSlI59GIJ6GPLfEMyYZ8UU85WfFFjrZwwyh2&#10;UBMdjjVHDpakk2Y5IrPnOx6VVopWW675EZ98jd5pta1zeuXzppDMn2CgfIpNoU1o3P+/Phc8W9zZ&#10;53+M2Bk/kgyAQ5VN1A+0r18a2KgwsspayerbFTEIyfG1rtrD7sfBW1gow5CfBbC9x2exg1o/FvNC&#10;l5cuCk7EvND/OY4u4+qFZK+Vmq1uNP0lSnOzKv4nekv5X+JSTMyvoke9I+WR61qnwmU7DCnZCTZu&#10;uabiPJWXrrli3hqbNadFjFjYqYyyBL0b+s5fDtMBPM8F/UFpnjR3L13Qd2LBaie4KEkmF4fUOMFI&#10;rdUa2Oef79vTJ6cua2GgVauX7PbtZcmfGPVkrVKtiV8zx3IkxdAXCjH2ZeEwNVz3mgBN/9zAULze&#10;X/zA9+K29yHXGOjFuBam4iEPX/R6jmcV6p/jjPzM48i7A83vyIFxVIdQA2GweC25li/XR0OM0rJ2&#10;ctK33Wfndv/egf36lw/ss0+e2eef7rkxO4bOzAE4cBTl4zXz50Qb+SX/Ondruyl9bN3efe+m/eQn&#10;79v779+y997btvX1stWkLlUqHPUi+Vby7kRzg5enQfvs2aH95c/uSU+UfK9+9A8/BGahmrW6xtvm&#10;zrJdv7VmBY5vK/GUcmkem7JQfKV5piX8ck15eu7bvCM4jScXHk1vuJvHk6bOUuY+iQnfuPgfLsoO&#10;qvUP/hRyRdbIR7rgFS9h57RCJWelunTevOZW6T3Umer/8Gx4FR9h1mtVW11pqp2kSb/xnIAQYbQx&#10;OFyE8ska0mho1u+ZHexf2i9//sSes1OlL3zrtugYw8XBYCQdiw9fNGeLXgtFaAk9I20t/5FLxG9U&#10;Jd53CtIYH2KwKmIoSu5gra9eKFqjIt4tGoRHOo3qF5KgyvD+Vaj7LPAzdjyN+07TuqVrvNO47nwX&#10;Lvoo5kaucNTmxg9qm38Aq35hPZ1jBzEy40UKIb5Q1hxQzlu+lPcXco4e9cdV58rOz87d6KR90nb9&#10;t9ao2drmmlUlk9XWqj73uCGU9LKZYQYwpI0FFR4m6X6PfHEP57C+8Ft0swIWPG6eb/5c/BbT0phH&#10;X3LzpBdvzp+dX73sXkj55u3X6hwCIQwDNXY+YHfOi5NLf3GUYwc1jQ3PBVKBRfh1OVtzDUd/Y6C2&#10;sr3sxofsGOo7qJHPSZU+wUUjGC3BfSMDOg5r5F7s7B79J/1HTKw3ydnlGAO1Jdv1HdRqngspTaQn&#10;GR4DtXj2uzJQizZQq3i5cKD/StP8JRj5wKDHmo34D0MTQ9OCcsdmj8htyA6CS0DxchLncoLLefho&#10;fxioUUfAHz6u5y65YuCnuXiWeUohMi8vw5l7OIqRF6B0mX+PrUktN+5bcTL0j9yrGlN85L0s2SbP&#10;y3KvK+aaRDDQtSAUH4vecSQrlzz4kEd+8Vs46uNm4mgXz3Hb0ScH+/Br4aFUknyoMR4v2zHiU61M&#10;vDjqTuqKNVX0a839Sakw1anmWQyDOT2mc9UV75YM2htIruBB3RdoDg/4ADdRcFK2ytHc4btgOt5p&#10;vXicZDbXjZ1xK7sKoP3pT9zNX7AS+tFWyNt8wKJ5HyO0o904Imvv6YG/rD0/unC50GEAVeL9uYI0&#10;C/FD53Nba9bEiHdrVfIafaX+w5TBcSufyIaBb9oh7+0Ip0unR2Bj7Yo+1n/PD18W0hQnF7IuD4vW&#10;BPMEnUbjKjflw14+9B3byf6F7T87st/+5Zf2/PGJ70CCgSrHuU+yZZvkKtZcW7fb771nJc1ZXcnz&#10;rf0j1cxJDQXlyVphfc3u/uTHtv32Hbv2g4/0eMaGSxgDMF9LR1b9UpN9B7UhfeRtChqhZd4eXQty&#10;jyMWe9PpB7Uv4nEvzfOt7oWbycXvfOA/UgfMMBZomLaDH6Xh2WWMHRozErIzw76dsYPaL//S+q0z&#10;0cXU8pJP4LDpccMU5mNBHuO0kH9wjAkKRMfRWOSjKD4c36jbj//orq1uSneFxeSTcZLws/j3sn8x&#10;gDadhyRrxdHn0ff+YU7qvf+DBvw53s0ov1M3zwMfOfxZeWQCiEH3wQ/jhI8GitWCVRsVW15v+jVH&#10;hlelfyB/5YvKB49RUTTd5XJNbQwVdJV+TzJJi5M1Oj5ue52Rtc67bvTbl47nerP+IRO6MQWcQMod&#10;HzewCyEZGF9++pKqwTvanWbVDrWBZnjdgt2NkQUXMPDROPBw3/PR2lkIjJKx/MMIyYIkqH9nuhDj&#10;Q0H6HNdOK/yoDGT7Hb/7ezvKTzeZQNbGsaaCczoE4O+5A5UiMEfRSGPJj7dWHMNocI5sDh36Lk58&#10;VYMBzTjnOv/eowN78MVD8ft923+yL57YtXFHdDjVs9Cu6IHfVHqfFdRHGl+WlT4jlri6XrdrN9Zt&#10;e2fN7ryzo/iG3Xhr3RrLVX9/jwFjW/PaoweHkpG7IiH6UXDwYxOHSc/K5Yzt7BRtdbVg795BF7+K&#10;Rs2ILglfdi+QAReLCWn8hUzfoUvrf0V9vxcIi8++WA6jYrwUO6gx6NgIhA5nl7LUMC1CH7oxTNwF&#10;zph36Mcgjox1r/r25Os9O08N1KasqfAgvIDa0NzEc4X3XHGieT5rjWbd3vvgjgoL3up8z9d9qAWY&#10;eEr9LfmG0L1gYhc19+IryLpwcmQhbMmoiefTOZ51EYzAytWy2zM1l5u2vLLqu1uvrq1YsVSySr3C&#10;9K/n9LSa7Ib5onvmEXbvzuFVhxu0Ruv9l4bzH3gBeHl4nNgBa1IY3w/7ksG6A2u3pNednPsRmseH&#10;x3Z0dCyd+sgN2U72T1xOwqiTj2DO5dvnV9Y+k97RHvjOswPxXfA9Fj9mt0LfsXCoUcj4kx4w5l0d&#10;thn+Qa7wM5Du0pvY1cXALs979vjBru1Klrn31TM7O7nwzYZc5gZfYF3tLksX3d5Zty3JXu++f9N2&#10;NBbLFemtFeiBsaM5E8N/4X4C4hTzMfianfMfQv79d//935/6C2BNUo1GXZ1ZspWVFd+q3LHtA5qH&#10;YAPp7JI4OmQGYFJqdFdEPe9C/jfuPwnn3U446+vwELx7rsQ4gkGhXCC9TGKyE53li2Wlymtim1hd&#10;uSTs24qdndfsimPXp6SVlK9hpbIUFRaqXLtytmUlDSY/VmyExb7KHI3s6ORYk9eVPX6+a4cnp1Zd&#10;Wbc/+Af/2K6/ddfG+ZKUibydiZket7vWZyUZK1xfiA0h8a9ySZNfcAyNlLqj1XK0Ox0zgo1FQXLN&#10;Xq4lyAuDB3yUE07Pcq0Y+PNr+RCkI41rcsAg/E4ymt1YYYpSSxngS6xV5ecw6DN23DmVYHFphfyB&#10;lQv3Lbd0KVy2da8nJje2gnDouy3hVQaT0ISXTyryy08e2LPHEjgeH9n5bldMUMpoIiyzkIr1M8x9&#10;ku0pPrBb71+3v/e/+CO7dntLE6EEB/U/vMOFZybAaI6iYC3gf+O+6VJacOdEkiDOQ/hxOJ9gNYmC&#10;T4RmPNvFjzRzIzD7SwwWjjRh8sWRP+fWhyE4+DahmqHjuBZoRxOcJj43Tklq8SMQMz1dIVBoPGsE&#10;SzKd3Q+FMRSvMGpggYC+lld6ugMV4oqLLJOMdXqaW6W49DSx9jXBtq8mdno29uuLy5Gux9ZqDe3g&#10;YGAdCbldTbj9vvgIL77FO1IFB8+uV9VKVvSNwVlGk21GglDWarWMLS9n7O7tkkK+zp9apTxVvpGV&#10;iuyOlkKk9tFehuuCg1YxoHMjDR8ZjDm1W7gAB0tLGH4O1G7BMSkrLOkZ5ZNHgBoIp7zU/8Wvdu3z&#10;Lw7t/r2iPbincTFqasyoD4Wu0Yhv6jpStibWbAysXh3aH/50x/7ZP92yzQ3whpX7pRsZZX3BUaMJ&#10;3ArW6VLV+t1NG/SrdnJQlhBUVNeu29JgTfCAI9oGT5jTUtJj7mbx5CbXCVuaOb+eEWI4yoNfkOyk&#10;idNFGk/L8OuFOPm9rCTfzC0+6xngDDkbdhHyBjbsdGzUE67H4mdY8gsXrpQr60j0PijVbCI+P5WQ&#10;ZVLAB+JJV/oNxf/29p7b4eGBnRy2rHPWtrzo5YP3Snb3TtF+8HHdPv6BqL7QVfe35a9EG+ppBGbN&#10;VWz5zy5SLF6F8Rl0TkMQqOkL4MADOfQe80nQQIyDuMdd+oJxw3iF0PDzeNp+T/N5I7AwC1P80G79&#10;eFHhLyu4n9yLhQ/BKzh8wYBrpfsugGrTSEocilwmx5yMQd5U9AdvQCBvWre9au123u7dlyL4SP7J&#10;me0eHBkvB//k77xvP/np2xLwp7a2jpGz5g83fO6LlcBPoAfVK1zF4gtjhlDOAcSDs8CB4zJp3+t1&#10;wJHWt+ioK/WJS2htnkYIXHJpx738DA4ewMJV0oev1cEUVB+4g+fM4ZCb4VHe6Wbh2t3L14suTYOn&#10;QJvwsygb43XL9BWDpwc9Qu/TiWQx8bR+l0Xbgv3bf/u5/V/++Z/ZYxZsR6JmXsSLF2VyBZfThiON&#10;VWghK8jFz+BZH96+bh/eumb/6N337R8NpRR++sRql1OrtqTwjApS5mr+VVdP47iHYina56VBDvkJ&#10;CEWjvoiouSnGl6cm7Q9++Fc570GVkTo31mHxGgYv57KIPHOJIp6mmxH4/9ftog4vW+2Io2GiP6N1&#10;Gkkomyz6I2sphCWwaMjblH5F82ROimtFCrDmi/xmwZo/aVrlWsVsRU+vkGdg57VL6zA+1ecTlYPM&#10;y+4o8FiXJzVmc2ovM78fsaPy+Tqr1erZJ58e2eOnl/bo2YU9eHpux+d9e3rA0fmCQbLEVB51leNx&#10;godFyFdyd+6u2XUpuBgd3H5rw1ZX2aW0bhXNzewQyq6tfOLF0fOSAvy5lA+6TMltZBG+9BOsMSeE&#10;S/vRFyMVT70b2/DgG/cNB50v+kW8pfdT56JcdiSajPkBL8nK8iMM30U7vmNazvqS1zjS8eTwwre0&#10;33u2p7mjbWenp+ILI82p6usCR0SX7Z0Prtu1m+wcs2rb19YtL/ksK1Ida54WC3HD1LHCoXgALznh&#10;ecxdbOLAS4Wsf1CBcYVC9XF+mLP8uGh7n5/Yk18f2vikYJXnt2x5eN1Kk4pVJjXJCaJP8RE3KqNd&#10;CQ35MUYKuWQRDo9hHCF3XE+RQxfiWd1K4gqRn8X7h7mxDSRDwkvzg4rleyXVlReskhfEorrFS7vM&#10;XliveGWdcsty9axt3dm0jY1N5S9aoV+yk6dndvblubcDgHx8q2y+xlfHMCJVZ+imAfnrcpQcOgG6&#10;My8y85KfOYYBIzJ2bBqLd/clI7SXJXfVB7b6dsO2Pl61Sa1ng40TG5UuxSp4dSgZml2CpcO3T4b2&#10;y3/xwD77ywfWu+xb90xyhpDK60t0EOaGwbBvOeiipvbmx3bj7o69/dFt27q1Ydc/2pQsx3E6ggGd&#10;0vtJtOr9FvTgNMHHKCzMwRsJhxk7fHBmz+7t2sHTI3v69bN4mXI1CLpWfzBtLInmrn2wYbff37GN&#10;a2ted1bpHDuB/sCxDuwm550BPdDhXCX0gEuj9E4aY27CiGsoXyxW1Naa9aSrYJw2HOYle3bs//5/&#10;+5n9D//DX/pLnW53aCurJft7f++2/fCH1+zGzU17992bgkH6m3DCri3sEuy6iWiBDwK4Bq6YmwWe&#10;6oyFU/ACfxQ64N2MG/Uuhjuk+XUyxsMFffNLriL0tMAznoVfWKnzXfQ6lYcRdFfyeF/6WVtz99nJ&#10;xHdG++LzZ5KxT+zk+NL2dk89T6/D/B86JM+5LilwC+IHRcnoZV6a1Qq2vCK9bKVmH/3wtuaLVc0T&#10;DdveFn9Qf1Q0LNj916RjWQZZE3wITuk1/V7WP8j5N3/2hf0f//d/pvq7agOyNvxjYuu3qvbW+2u2&#10;dX3Z3npv03e6yGsM5gp561x07fJI9HupsXyica3ywAJNjZA+VcRdiqcUM4Fv6ADe5GmEkc35BfM3&#10;T0RfRTxSg1Yom2O8/Av1JCd/gkZ44r9+YgbgC2M+cvmLdo1NAWv5hlSc1azGkHC5KjlO8yB6KS8B&#10;cxnxIF6Oi5az47GVNe52Ntbs3Vs3NAwmVtKIDV4qiQA+Iwc/BBaH2GFCPkT2y1lHPP7ifGSffvLM&#10;/s///C/s3tfHglGcGGYt+IrVrJVqeas1C7a6VbZbd7fs45/ekAgrPSPhEAFf3nV+daDaL3pSO8aT&#10;jvrxysr5gjVKJcmCE1vNFmyjVrdGtWoby8uWz2I8SvuBVRCqb6FVf6GhNqQeqOPlJuNCV0Ky038M&#10;l9fsVKNwiCE9VTG+xKlVL7KaQ6JQbYUufFKhD9VmEOZPg2ldsTaj9iHvsLskssvxoeaz+0/s6qRj&#10;xw/PbNyf2M7NHfvgR+9btVmx2nbFDZ+FTuMdk8tKmueo1etJ648UuYT+vI8jDPoNnx5/7TmTR5Rl&#10;Fg9HGTgSo7yX3Qsp1MOPguReKCvJGEkvVDKDg/R5fO5mKSrjFbdfq3MMqhLvh+cnvpvdky+fWWYo&#10;Sain+U5yEEB4/9LVomdf65SezZHYZck8d3/8lt1+76Zl8uprycSeD1p2OVfOcYFcAf2CMdbD5TU+&#10;MGRhDYB0UiFmXiaOCk27kHyzO1qx3asl+/OzZTvObGmk8YFPyT8WWy4smVidykX+CQMrynl9TrD4&#10;C0XxeOb3USKnqP6BdMCuaPl81Lcha1WawxrlvHEI6RqdJt1wMmiLhjV+RPtDjGlhdJKbCsKtr1mL&#10;Jv0DQ3bwTebgtPdjDRwHHQd+om3x3680DkcZ4Wop58d6dgTfQKBcjLI2kP6DrNl3o62xlUZta46u&#10;rCEdZGepY6u5of2w1rJrpY6VlrpWz5wJ/wPBxAtYJtikE5Xq+qhSqVUNEAi6LxoQUQQ8KZHqNvTE&#10;i0PW1aErDEycfiS7UCz8Q7OT9bp92396YKdHZ+KNfWudX9pwMPJjonxnD0rSs+TOz3Qj4QmlTTBk&#10;0a1KotFi3iqNkht/NzfqTo+ZvJ5RX/CBQLFWtKzyiGlJPhIM4mGwZ/oUfoo+SnmSBIPH6Ucfz+Qv&#10;hbQDg03CaU+SeS9eyHbZ1e2qa3uPeXF9IbjZaVs8y9GU8gbBrDpykgfYVbiheb/WrNn2za0wVlur&#10;qP8kC+mnUgEgMcgFpoBz7hI8yxHLaG4SeTrMnL7jz4JmJgQ5gSsHvSCfAD9yJGtmWetdTO304NKO&#10;D87sy988tPOTS7uvua97wWqu2i7dWVBL/l2zfHPDbt15y/7ef/6P7Xh/3375//0XkucfKo80V+F1&#10;JNq+/nf/xP6L//Z/a8X1NWu8/y49ZCPWiKUrYLffE6wD4eSyr5nSv3Bw0AJVSRuh+fQjlvRkHebK&#10;JQxjkjQeY96LR3wUEHnJRZoX5U98/xwt8P5Tv7rBrvOA6E34ZEn8jrWjab9rk4sTe/Tl5/b/+j/9&#10;H6x/8Fy8UPLQWPqKniFPuq6UymIDyUpjlekViG8oyZZyA9Ghxr54UbY8svc+vGX/1f/un9n6dSkw&#10;EJl4PTQ6FK1SlneeIAlH3CF27zB6X8baLIaQPg4yzBu8O9PckZ1/+EOLGG+xjivuMCpp7LEmkvAP&#10;L5d6Y+3Ij8vze3nxq0rynHiUyArxiR12zk7adnrcsqt21w6eH/mu97uPT5QueU0yY7oLPruGDiXn&#10;+xhXXeyqs7pak95Ss0Ila/VN6bCVnG3cWra1jRXpPcjyNeXjHUvF5fyAj/EasMUGFuBcwCg1YCZN&#10;V0now1V4TD2GsakBGI62O//Qz2EjHwa19CVjY4Zy/nktFOjxNL8ecBk2Mse9v8pRPs+64QvyLPUl&#10;fiR84RwW+GkAkPjvk1N71CdpH4E7aNtpEO6n+ZQwO5V+IV2335aOLT/sDa113LYrzVH3Pn1o+48P&#10;NLXqWeng7NJeYpcz9AXwhR7D9NnUPL+s+YgPUpZXrFQq281bt/xIwUIxq7SC67+FIjq8ZKvB1K7E&#10;m08OL+3P/j9f2u4jdkZD7gAmwar5eTQ6t83Nkv2dP92w9dUl++MfSf7JnEbT0v6gfR5fdKQvpgHr&#10;Il0QTz0uKcvdy2W9DpfU8wIMST0vwPm7XPos4yXiPk9rgPFBQ3epKR7De7Ka0qSbZZYlF1WVpvlJ&#10;igX8kA/GxzN8icbVDxnNUXkUDxbtuhk7PTy3/9//4+eSjY9Ufk5ycYWavG+ANWQJyUTorfWJ1ddK&#10;dv3mtv2v/tf/VPVqzst0FGqGF/9j91mXP5w/pG4RB8QT/uxedQi0oE/xOrUN40nVrm6WtivQRXLS&#10;hXlSs4NosHMlviY56qIlelF4dsamIZKtxGOuul3RrXh5a2CTlnipaHgq/Qu9rN/vK4/gU4Hpe4Ow&#10;m0r7JYJwuqCfkr4CniSXQn4BOh+toANiYEvIBmGp8St8FN2fj1nzSmMthWPguUcaPAjjMj+lLnHA&#10;CX8qqBz6vNsb2PHRsXXVrmfPn2t8IIcN3BCNHb/ZvAl2iNHg8irHzJfsxq0dlx3XdxqSFaMd3i/O&#10;CZDXJK+rAbzzoR0x+75eB0xgihnkzQ5qb9xf28172FnB/AejYOQl157LB2oIJFwy6PwLTzEL3/VB&#10;wr5ENd+d6/H9PXv+6IkUhCM7kcDfa7dtwldAHSlp3ZaNe5dm/SvLjrpmw45dnR9Z++zIWicHeu6B&#10;7T9/Yg8f3LNnTx5ZUYP47fc/sPWNDR9EMJKhBmgfpgMc2bx/MQRQoUjiwznIhC95VwD4KT8//3KM&#10;vPKJ7CWPWInwBE9mcsfrQt6V6yQP6BDPTtLCU4Z//UOY1umh7ifh3AH7Iq51zwsnHu3C+TOK+gto&#10;3WexO6tJgcU8JnZhxvPE0Q/BbijCv6iSQILFfKt1JWV5YO2LjnVbfRUTAgsevgHAME5USXyxkrfr&#10;b21JYG3omgkqEURZFFD/Kyav+hN8vnGvdt4XEU0ii7haiAuP9EM6QXlfiN516coJXUQ8JlNhXH2L&#10;kddQcsOEr0GX6urnmsKqfFkPSAD1RXvlVVl8gZfJ60rKGi8ul9h+mm2opVC5QiHvltWqG0O3MKzQ&#10;85An9zWR+pnhmYLm/KKNJiXr9Qp2epKz87OMnRxlNJFm7OmTgX3+2YXGcNvufd2y+/da9vxpz06O&#10;p9ZuS7DqSakfstOaBCQoSDSbESxZKXWF4siay3xtPLHtnbxdu16wu2/X7O13m/bOu3W7c7cgXsD2&#10;skPNbxxr2hMdSzgaSzAa9YUHCcIoGmhyjjjhij8a4fUhCDAnIl2rndyUixfrjCPhaSIBYlpSfhYv&#10;5VGEhBN1iJ2c9qx9NVJ782p3XVWUNS5i2vcFZpWD0JEDt1LmNjerfvRotUp/acxJSCBPRuOLcRy1&#10;ExVOhzXBX5BSmbN+R/3A7mnyPrrUjpSO0mdm7E7+JdYX7lXXL6Vx6TyPeBouxFO3eP2q+As+ve8M&#10;iFB0rDTcVAKk7+aC0QovncksXgIts7PPyBcL1TfwdL5wFK4molGOAxsO2HWBr78G1hH/4ouvcgl8&#10;D2xjvexf3GCAOZmy2KBnVHZOjaNsNzRjsYI+Z/HCCTpg8ojDmhA6fNe1r2QBM2lHKN94GD6eRtEv&#10;89A9WeJJ4Za0iHOP0qMvF67lyQE/jkUPjWX8hG1/+aI1DJX9vudUacx/8rSIuhmkkDzKfT6XlwxY&#10;1fiQgqJ0dgPp9np2dHwswfbSNtbqttKsWaWUtWZDyiXNnLJrQldlYNwUL1IpObxqdXyk0Cr0RgYN&#10;RxouDV+fm+HU4y95x3PyS+by+M3nNb8GBy+kLXqc+hIc+sULNfx7+ugtvkIKmkrozv0r8hO8nBaJ&#10;iQPXcimBQZcuI8gzd0C/osswuKNvUhplAZBtRwrqf/OXlZ99+sx++YuHdtVmTFGGxho41NjgqCgM&#10;HNgpM/iZlAwVvSaaWWlU7K2tTbvN0WenLctLwc35ujPji910RYeCBeqB5uOIzxReWkBvMq9QZyRG&#10;Uxbp7dt96mKRSf0HDpzHq2bSUq97ns//h1ss53X5mdOFK+W88PFVdWSlwH/QYHgWJHlBwJfqQpQb&#10;RBAiQ2NUMcAgHYOiEeM4ZzUpn9nCko2KwdN4kcb7IhYt6TOVGGV7zHtR4Vg4UL/JV6tl29hctxs3&#10;Nq1UYyt16GRqR6eSxTVXwouon2NH80vMd5SinpPc0O9NpPhf2v7eicuOHPXIbowrq01j1yJkFJRy&#10;Ve+8YyjeEburxs4KGI3wJT/5HFb1i8ujyCJp38kh7+BxaZrLo2/cK12Km8BneBzpL+BNydxhxPFC&#10;jeN7CktFy0luM8mLfJ036i35XPr1Z0/sy8/u2d6zAzvcP3Y9gZI4anYpp/7KZ2xje9l+9Efv2dvv&#10;3bZlf1mmuakg2UdyG0e8YwiULu7z0g++E/QZfNZlHue18shKCgqSd4qjkl3ude3sUduKg5o1ujtW&#10;7HO0Z8nykzgCMF5i4uK/CvBakpszL1J2ekzvkZt4+IhD4XAoxgHH5uKZ+9k9LTeUrqSxlWW+VcZe&#10;rmvdnPSmYtf6pY7lGzlbvt60+krNmzHuj+1KY6NzOvAXfpRMe6mM8hmXjgMS/O7rdFQSZXu/6w8+&#10;nX6EmBq+j3jZXhEvr5rvoFbbLksUVlr1ysY58X91BF5cwOWOQWdsew/ZQe1svoOa2sAP+MOYQnxG&#10;w5rTA1EJmqt1W99a8R3U6mtVH/9A4TKTgxq4AOb4r+f8ltIl/6Gb5MUrirmiVSoV8cWhXVy0RH9j&#10;63S6/nIDHYavaYdDwc5qpe7lpf836nXRtp5ly+KFseH0IJpzlqZLh8UrTyDwPAtehBNrCCyQIoey&#10;qzH8CT6NLrZku89P5A8c3+xM6V+w6gkM4zJ6plaTDC/eWS5XfIGR4798sRJ51nERYxT8OagJfrz7&#10;5B238ENd+H0530kKZprA6cmKMpL8xbYuCGNnNNZDpEuMOTqMsiTf5ZEFxbNzHFlalu5ldnJyJf2l&#10;Z3u7V/bo/oV9+cWu/dt/84VCjn5sSy6YaC6iZBZQxeOhdXZPACsF2ie8NyuaW5qaW5btvQ+27IOP&#10;btif/p137R12TNsoWaU6lnw+tkIew0lkiY7mh0vByAdFoh313VD6K/LIvft79rOfPVRfq3VqhveZ&#10;xuXGtbrdfXfLllerorGSaEDzmuawUqliQ+kB7dO2mdqZ7ZF9Tlt4HCkRT2MJMSx42kjfv5zm87Wu&#10;YA+UjZGmjwKvJ36RV+lJWowQYQl6VQdihAsX5EW36wLMc2Ne+IRRWKGm/ioqRyn6FXGAD9LAPLBy&#10;SoA60aWliuT5Rl06IX0gwLznlc3n8LjyZ1IPNPGBWkZ4HdsFhulPTuw3v3xi7Zb6w3mHSla7+j3x&#10;sauBH/XSubp0ueHO2xxZR9kaRciCilEutIaMFYaLI/VhV/cmfhxbkV1WVR4vBDgOBUOAaqUp8MRb&#10;RXtLfgQNOjVfz+c0jqH5hI4Tgk9bQshf8i9xAcVrc84TwKN6Lxlf4bknP0enzwegKz5I03OiRecp&#10;yf0YuximTiQrte3s+NQG3aH1LuLDt9X1Vbvx1g0rVjQHl9lxh3UY4VHjiR7n+ZjLwztMHsdFmF7h&#10;4m78ZoYm+s3u6PrFXPy+mfJtv6gNH8+88GRS1yt/oHThmW91v+PW63LRvcg5I+tedn0HtdbJpY/l&#10;bHLEZ0At/AnfscYpr/79vXZQ8/Kh15RmcZQTV27EGTFSFdMDeniqcTCY5u3KytaRDrXbK9nVUkV3&#10;Neb9I1Mzqee+g5pGseDk2bT81+MgD/isUOE4yrCDivMEyYaa3NlBbSB6dm4knYYjR8WmrCngchhS&#10;jXuCjJeRKkP3QvbTOMfwST+MJgF4rgeFC7pwBIbnOX92ljJPcj1OEaFtrIpgERir+bF2pHFXITjK&#10;KYHcGPTimrmRlXzanAqXrO2hhTAWkXWiAmD2HZf0YCqreLUqzy/xZOVGROXj2eTCve9gCo+XDOM7&#10;LhZymqOYAytWLJe8bOin3WnHh1/gUHl9jAtcN8oAz84DuK1/SvKXkb2eGw20Ox1/KdvvDjS/C/OD&#10;sepiNxw1kv6DQQkHyEqjgXRI5QE8+oJdLDF6RgfIL0km4Z2A+oljp0RwNpVex3fxHOHWbfWsfdae&#10;HW91+PTIjyAdD8Ax61J6Rt2PwRo8W0VZoZD344vZIbKx3LDVzRV/6bok3ZVjCUVYQj4N07hCNgS5&#10;NDEJF30aZWLgaGuaRTsxAgZLvtO4DyV6QrK6dJqpxjIf3xQyfC2TteO9lt37/LE9ebBnn/zynh0f&#10;tNQuTNLQmcGX5h/mocqKVTd3bPvGTfvhT/5Q82TP7n/ymY1abW/bQMLSkubCu3/6U/vpP/snVlhe&#10;tpFkOwwAJtOC68kj0aOmOxsK3p5wTl8CGSPJ+bn/6Zqmgq/E8yEZR60hE8zSycf/BC3xLxxtd0ea&#10;fFwvZPi+OW8DY5Cxo0vGgidP3QitqLTJcGCDywvR4YHd+9XPbXrVFl+RrKH7vgkDeiSYoCw9j8c4&#10;zdfC/I5u0Aca/9OlvmRH0Wp5atvX1+ynf/cDyWDcg99rvKAH6efA8NzM63/SH0l3Jn0U67ImPRUN&#10;Gz4a8wdw0DsOmf4jNGisJz4jnTZ2KCJdz6s0eGjsLJiWQbJoQTTPh06DcV9DTuPe+r5bOUfdb24t&#10;a7zVbXWtZuvsBCf+gqxXKvHeR/Sl5/sd3olQA7sIifYlD3avpnZ61LGjw5Y93z20g/1zX9eZjoq6&#10;h1RWks6XsWIWWVPymvTivOYrTuRhTQp9hveJ7NajKjQONA9M5FlDVlwCuWCR7CfBmTmPdXfGBGOW&#10;UN2miP4UgUexSxHrX/A61rbgfcCf5ou80AY/dDPhkXmBfua+UgNhf7X3n/qXMrx++ZF4DPwUF+uG&#10;ykvBCQD0+ffOif74oSczrniPnsvy+armdfFx+JZ/pDjKiLeP7Vy0cHZ8YQ++fGxHeyfi+cfWY21Y&#10;+lnIlqH3eP/5GFEZGjfZxlT8M+9H5b7z4Vu+W9Odt2/Ziq4rddFKcWyZvGSEDDtjD6XbSB5mJyo2&#10;oXlwaJcXsUmBRoL6dCT8S5dY6trKSsE+/mjNmvWMra8ORBN8AEumxEMUM5fEfcwtulnmJEw8tPJC&#10;p6bx5P5r87/LLeT7XVmdrsMBclypnYogJ45cl4LfxPqqn2Lia2/wHnhLyEiOGeEHXKe0nWMccWO4&#10;ZJ02x3Y/t9ZpjxEmvooBbZTCWjLjmPdCfkSx+E+xnLNGo2rvcsSnfhPxV2RedusPWSqRq5gnBVt4&#10;4gvXqof7CBAR4hnX1IrnkrlBY1a8LZNTHGVcfKdYKVi5VrSVNckaG7FT6+pmU+Gy1ZbLor+GVaB5&#10;AcNmXYW8ZAPxRRgWfDLWpSMefCDkLp+DZl7X/BTCP/lwyfmeYGS9HKNN3zxEY2hJMjy7obH7Wb8t&#10;PVoyFB/QXZ1d2aU8O6qdHpy5P9b4Yqc1PpY5STy71J4enEs3aVvr+NIuCE86dnbE+vuFPXrwXDy7&#10;pfFyZRwDWpdM0qxXXE9fXa37Wsyt21v2zru3befahn88TBpGay5/y2E4Dw/GKM1xLtz4/AiuCV6z&#10;A284xvYbA7U37t/Z+SBc+KUpcS/5Dyd7aQJAaJAmq2TEBikQIniO6Lj/xVM7eLpnl6fn8mfWvji3&#10;q5YG3+mhXRzt2tnhczt6/shO9uT3n9jek/t28OyRJsZndrD7VBOl8p2faSLrSPjShPfuh1ZvNMVo&#10;XVXXYOJLKjFDBB+RfyirQJoKluHmsbkjbdbKZFh4s9J4OmST5qI0JJJVxOXn9xb8Ynmz39ylZafx&#10;uUsFosgRgKT55jl9glB6auDCmfY5N1CDsSKkx4vJLJOI4mn99Ey8zFzy7SkH/aEY5qW1TzXhC38h&#10;NLOQqTph2PLxglXTXClr1+9s++LM1CcGL2YOsgIHF2buN964V7noh8T9LjS9kAmaDitv4kyOgXgc&#10;C859u7zs2P5u254/1eR3vKQxVrHLVt6u2ll5XjBLyJBi4V6KDpM8u2lMsHbnhaJ/sSNlXz8Wf3xs&#10;8TWfYTxWEk1UVH/J+sOc9foqs5Ox45OxnZyMfDe0vf2+PX/WtYf32vb0yZU9k3/+rKN7fTs5GguW&#10;qRQeiTV9kRoLIXLUkhMt5XITNy5aWcZPbYvz5rdzduNGxd5+u243b1bs5q2K7eyUdK8ggTVrtcrE&#10;SgVeCMn7C07Rueg2vjxzEcKFB2gYo4r0nO3wjD6EuZiU8f7H5O3RGEMhiKM88oIKnIcQ5Uqvyj+/&#10;GFlHQwdjvMP9onE8DgI7Cqm/tFOdfHmH0ZRJocRA7e6dqu8Axw5tGJZSV7ysRTBS5fLsMMOxqOMx&#10;R3zmjCM+bVKWNMHZ/N8yupJEH4evci89lF4SzvwiiuTdKbIYnwUL8cXrF5zSZsmJhOIKu2gZOP2I&#10;z9RAbRoGaiiM8BD4ODsw8SVIWDcgzI4l9GIBM7ahCIkv3jtXfdG6FGGU8aIUYeEaPF+/gbxDvfAv&#10;9YW6L3avUP3MFc6rRIc+llIoBZcjgTBJ8nvQa9BsLLDCU6GR8GkdTjPeMigq4mkxL8cjxEX+OX6g&#10;LZQJKRm8GCdO6Asg4s/+FP8pT7iTjyMbBItuuUFp8gwLIbwoxRiJZ3ipyoKpv9+UEtFs5u3u3U27&#10;dm3F6lL+Kry4ZtHWpJiIPqN9wp0K9hftMzw4Yv3PXYKT5GLBv163iMO5W6zvr/K4V6Ulzvv+Ve14&#10;HR68pSF+wVFv6tI4WX8fN8tHJHhUSkshD4wUo3/SOnTfjXPz1roY2Jnm/q+/3rXPP9+1Xk+0JJph&#10;YQsYUQgZqU5f0ILKgJdytyGFkKPMbm9v2duVhmWuemGcpjKm8PdR0C658U7V8ESFCXgOZ/BVSiQx&#10;6HreB7+fCwUyfOoW0xbT/0ac0xE8ZBHviuoXRmnCrdrMtfM7xwosTLhBSWauEkqcT2pu9IVrz0Bf&#10;iNeUwaM4hHgCB+2AXfrV20o9/k91iz9i8E054DVkCO7pT0p5pcbCUcVfPGH0y3Gdk6HkRp5n8YkV&#10;QrI7DhVSKU7Msc9X9R0WISe+kN/TNWIjnhd5HE/GscwsqooJKZ2XJbqPAaRoDP7rgPDfyxeEtDfx&#10;qVuMv3GvduAuNfJLfermaaISeWjF55ExCyp5m0iWG3an0sc60rnO/PibR/ee2OkJuz30bCx6oN8L&#10;JbbWL9jaRtO2b6zbjdtb9ta716y+Wo2dRESnyJC+szL0C4U6wQBLjPEUKp8bXU+J+QVdipddpYHm&#10;7EHJ2nsDu3zWt/KwYbXOuu9m5rTuC/jMq8y3qsMLjDD4RsQTMcr9PI98cvmy99Gn+4w/N1BTam5U&#10;sLzkOYzT8CyE9Qtd6+c6NioPbFgbWHElbys3mr4Lzqg/8sWoTqtrg9OR0MGiXox1yk5fUqQ/XPx/&#10;XY5SE3xTlXDq8zZ1C2f+wkPyD7uojaoa77UlK6+VrLpVtqnk6FE5DNQ8r/ALnfAaAwO1/YfnThu8&#10;BOXlfrQAeqMa1pnUJ+piNjBHtlhea9jG9prVhJf6GkcuwAcBLfpg7qIkL02d5VkiOWmDIBAfgXdQ&#10;GTi8OL90nqPGRZq3U3nFeHjRmuMjNcHOF/8U4lh3tEQfuBij/AHJvP407jfdRaaU/WCsjRGVU0tC&#10;XKenbWu12v5Co6V+9zJUPi9Ne13Jpq6Xda1YKgov0iH0DIY8Xq5wHNART6BJ6gqnOpJx697HN7Tk&#10;lO44cF45f1o+aRyd4XItNKh6RYvocktLRcGa17g24bEn3ezCnj09s09++9S+/HLX7t87tHtfHdnu&#10;7pkdH13ZUP2dyspJJSpDc4loidP3a/Wi3Xpr3e7cXbe7b4dR2p23NxXftO2dhq1vFNV2xrpkySWO&#10;redDEQkJycsrXmRhZMbxo5lM0drtkR0fd+zrrw7sF7/Y9V09mbkEgr9MvHZr2d5S2dU6u7WBk4nw&#10;SW+LTtnd77xjOT1T6KnVeihZv3buQ9/qCb8Gzx5+4+c5PMbd1L+Qpj/XYRRh0d0N8JOQHZJYj4qX&#10;kqlP+ldx+DB8Gp2QNSRHrDzrs6VGyfLC51JBc2OB5ygz9Ez/QE0DS7nVFuicncXLttwQ71WXp4Yr&#10;ARW5gBFw/Z/DQcguq/hOZyT+3nUDtU9+/dw6bWBRH0jf8vUfpyvKCxC3tlft4x/fsHpD/BC1Ap1b&#10;91gnYlz4fEMCz4ivc4xK3o3cNXYHUzvbb9uT+yfWOpeudjnUWOlLDylpbFdsrHrRd/ggifKi1gRX&#10;iY8UcOWV+NWL4etxSc36qb+9XqXQNoWBVdquWCR53MehoI6rNJeuaAsvW0ccp3XluydhpDdQ+8Hx&#10;ytqKXb99XbKS5CTxTQw3/Ot7N1DTc6xpJHXj01/qZvF5kqfxSw0kk8R5sJB37l6Z+A23mCvKjjoW&#10;f/M7czePv3znb94FBByTE7vJuIHacUuisnjFCwZqyqk/5Hf3Yha/7xGfXKZhxGP8uR6kcZumu9zj&#10;FKOYdPSB+HRnqWJXoyV73pMMZKmBmmRpPV9UfYxznsEoI0p+jU6FwWcZYqzhZ6UDBtfT2NR45uOE&#10;gWgS2mTdGYO5ivIuw39JTw3UBONIaWEUIpltLL6iUsJATe1N1pMD+gTX4EY+TYt0MINTXJHgMXA/&#10;7jD/KZR3A7XI5rAjC9AtSIqU6B+U69lGbmxlzSHcr2CgJhgKmoP4DNIfTry/SPV4OGrzI0yJq5zZ&#10;mAygFEuu0/8k+z988ARp1c4nqDwr/s6YL1bF63XNi1YM2Fh39bwjZGI9KppjzcrRqPR0vk+N1fHs&#10;FoKBGjuZQcscy9yTzMHObBijkIbR/IRj+4aqH37kofDHC1Tx5knfbNzjaGyVozkUQ4TuRVdldONo&#10;qqMLu5TMdXneVpmMGcmI4mnxnofxov/MT6KRYqkgfbJs9WZDOsK2dIU1q0oOK9fKagtS+9AG7LYH&#10;8EzAtBhacMTJJaFjVeWnISms5SI7+ZqE40FtQdlUerwsltyn+YaPe9ltit1WpsOsXZ517KtPHtmD&#10;L5/Y8cGFnRxIrukLlwMM9dgZV89J9hgTLm/Yxp23bX17x27eum3n0oHuf/Kpjduc2jC2y37Xapvr&#10;9uN/+k/s5g8+1jxdsGGenU0YH+pDjRl2UGPDBIythyjbzJHALx+OqyQG+IlXIWGkprZFiyOn0xyZ&#10;cbPI3Dl6COUXcn7/3EIjfeh4TF74wAAWA7XxQPR5fmpnhwf28De/MBG7KHCiccyYCb7oxaiAVP5K&#10;ZbK0RMY9u7xPjF2fl6zSyLqB2o/+6F3pLym/h885dSrv/NnUex04lTVL9blDvSz68/rdOENe93wd&#10;KMkZeZQ38dDqomG0O5Ubcw9xno1+ZtxA994GjR9Acy+Ziw+xOQkH4+GCkFUqFq3RqPlHIytrdcni&#10;TSsV2H2xbJUqGxaIF+XYbVuwijcDp39cL346QGa5HNjZ8aWdn7Y0Zs6tfxUfg7fFGzBq6msOZcwj&#10;68Ha2A2XYQ0sbqwmuDIc5ym44dCuqzgyMIZQouqkvf5zGTLBHz7Bucu9bjzhV5FvIQ8eHkRbnBcE&#10;whL/ux3wLB7jGfDN09L1FFzwfUK//P45hzulMPAInxRe3RhZ/TcU/+pO1ccDO3h6Ys8f7mmMiVfu&#10;n7mc1Ne8wAfwYYwTvJ4i4d0cZV+sSR9rFG3r7WW79vaarW+u2PrWmvh+yUqV+JDI35G44Se+J1yP&#10;Hdf+MUy7a4/vH1uHD2VEid77rkf0pBsNbW0VA7VV6TxmzVpXcPDhPJmcoCL+svtGX5GQJqbxxKfJ&#10;/zG43wnLws3FfCJMDKxTAzU3tlY4XWLDDN6hRVrwQ9J5Bv4BbxG+JSPRr45Kqefdq449+nLXLk+l&#10;n0Mv4lE4+sbfkbqsIiGC/i9KjmL3xWbN3vnwbZUtHsLuXArH8FGFKS+OEujdGN8R4tHQ03iMu3R8&#10;Rz6eY8wy58Pr5J3fIItCh9SjNDzrKuLvvjumwOaD7pIEv0qpZCsNZPflOBp0vWnVhmSV5Zo1Vxt+&#10;XHJ9uW4lyWXQLevifDzENTvWIrflxFfFgrDncj7sdek/8AALQKq5DrES3DvkSVo6l8dITBy3xbtY&#10;QxoOhjOPXMcpU31kO8lyVxqH+HabdOFXw4l3p/Qb6wA725u2utK0mzevabys2MbWstVpg3SWPB+9&#10;USFzBu/+hTT6QTOAoBc8KPW6Eigexrh6vc7rl6On3xiovXH/zi4Ug3mPc51MGfI4hRBOIjjhuMOX&#10;gghcbkmK4CVB52j3xD7/1Ve29+iZtY7P5Nl29sha55zNu2enB080CT613Udf2fGzB3a8+8T2Ht+3&#10;/acP7XjvuR0f7UtA0sTV6dh4OLDNLV6KfCClp66BBamrPtF0X4rBUAMWIzV0An/p6cxt7lLoccTd&#10;J0MBj740S3PGQppCv5ZPlQeEYRijMyRdK0jv+TycPp88FyxXcfdKT/yLjmvlcKFtHvLMIp69QILk&#10;X0wWRGFUfLkqGCQAxMufkbDABAO8nk0hZcKsljQJ9aXgTvyM5NZxh3eZuq96UfjVHgTMLNuEp40S&#10;67h+Z8tW11ecQbNAo8K8cSjaLuDRNpUN9G/cq92sX90RS/DoLo0k6fwXPtMJDPu0WMxnQnHyUzxr&#10;5+dXdqJ+fPTg3B7cP7ezo7wUjGW7bBU0qeXs6iqr8ZG3ouYAFoZZvcH6fDztSYhoq6PnBmo+xbOV&#10;qi8cl1QHvqr6a0ovW6eXsU53yS5aZru7fds/7Nvz5z03TnvyqGNffXlpjx8lRmpPBdfRyC4vTHCY&#10;DfqirVGMCBQpaJVjwfL5sVWrE9PwtvV1s2vX83bjRsHu3KnbB+8v2+3bNbt+vWTb2wVbXc1K8ZLQ&#10;UcSoCWs3hclCgIB32nPFTwTsW6ZCwllegiC4CGd4jQEM1FxwAs/wM9wsYPwwxkXLKJzuxVPk4YV8&#10;rcCSVbvNMaYZk75su89zNhhQJgIZI0EcSiEL7NKk1Xd9ta1sd+/WJDiwoNK3rPCu0lRXCHv0JwBy&#10;ONt4JB7HDmpX4m9d1T2pqJ0c0Q28ykixC55HcbTv5Xvuv/nINz150ov0AVySltZBnrQegtm9JG3m&#10;cUmc++7VH8JspEnA4qup6Vg8Sx6xyRft1G/w8hEGkgjbscWC0+iEHf/EkzBOg/+x6xMvPjB6zAmn&#10;00lXdFSz22/VXFF3Xqh8oTQrrvIZR+ni1kwITuEECUBKfygWLs1DuqD3Ml/2tCp4ZcQTPu/PRDzF&#10;bSySEKeGJE8k6Ao6g94wSMOjTBKKb8Ofed7LRr4TPuTZWcENVwQnO2b4zgTk10BH8YdmqZOF0KqE&#10;73KVHUaWrNksaJyt2eZm3col3c/19QxfKA1En+CXMUrbgC/GrY8DJgO/xgE3bVDb3UU7vgs3LzmN&#10;zVO+mZb61CXxl5MXnbczdUl7PfNi/OXrNP6qtJfzL6R7R4I3XabO44swJDcX88xcki+5B0XEsjz9&#10;Qxw+IprghXBCj/GM6neezm6XHfEudrU8sK+/OhJ/Fgsds2Oa6AWFVcXwYiK+jIcWRJ3ytKBaLlip&#10;lLU7167Ze8trlpNCtSTFadJh10rVMuTFCi/GfVQ7VCwgIlNRrvNhHxDQe4IT+RgzKS391Q65IxRa&#10;ntejC+HiIhP5vmsXOCZCG4jTDlrPj/vMJ75ElFzpJ/7DwpvLT+A3B95JZ64c+c5mE4z+hrqPsZBw&#10;U2hiiJHVKCyI57GrVCia8DN/oUvxvgAkfsgX6w4Di496Xj/kumqjZpvbG74bTW/IVucsQo1dLkR+&#10;9ZeryPQJP866vBdySLc3lMzRcY+hWkdKNLu/cRwsuxjztVa+WFBc8zATsBxf2I9YtYe21H5/ScFc&#10;l7SVOnCOhwWPS/vwjXvRpbhL8ZfGU7d4z1/wSG7x3cDG4hPIYQpHkuUGV2M73j+354/37dnjPXvy&#10;4LnkxyvJIJoD+ClrpVawxnLZjdNuv33Nrt/etmtvbViprrlGMhw7/Y3dM/ihf8HDfOW0zhzGtZKh&#10;RdEwsqaPc9IU5MWPKv2q+EjJOvsDaz/rW2XUsFoPAzXJrYKbIyB93tPclBQmtxAm8VQ2ISVc3PPk&#10;JG9kmYeMPbE+4yhMYM4Nw0CNXcTYRY2XDb3ilfUKHRtVBzauD6y0WrCVm8tWaZZtIP7XOe/6ziyj&#10;U8m0Y54Vzp23qXyqVcn+o1/8+nW6aEk0XjEF3lbHNTgTDBinZTUOa5JNG1mrrBWtuqm5oDC0Ybkd&#10;BmqeX7ze5Y2FHdT2zpMd1OAh9CsV0C44j/iE8JYTKbCj1crasm1sr1utUbWa+Eu8oAGWeY84aO4D&#10;F3jHU9KvzDq5LEaR6vtC1kplPo7p297eYXxdrzwJe3D9qK95h0T0V76QXV1vennggEV0usGPTk/K&#10;97nHEUT/4NO4yvByU+qgHsWkcxWL7DwqCtQ1eldHdfb6ffmBHR5euFzZ6bDb25W1Wh07Pbt0I7WV&#10;VdFIparqsn6UAy9oWOANHuc16Ec9aUwwCLYYu6HLMH6Bl7uxq5rawtzsD9EW5o3Uu4KnvCFHGoZH&#10;SyX5ovV7S24IdnSEjnZkDx8e28/+4oF99ukTu//1kd376lD32F1djREuAzD9qR7qpGdy6uNyBSOb&#10;mn308Q17/4Nte+/9a/ajH71ld+5u2O07667rlKvsnKD5RPKkJcYA7OruBmq+y0JPsIkWRTjZbEnz&#10;ifTI3ZZ9JTh+8+sDzUnIDtTIThcZu/3Oqt19d9tKqrtQSmR6+kx8YXDZs54bqElrxUBtrHlOD/tu&#10;Zwox2nHDHcX1X2H0d0rLEaosH6/ci/tpHnDv+AclHooO0CXUL6mPY6UEs4eRx5+hNIX+lTZ8WinM&#10;tXQ4tbDjTHW5annnpcKS6DW+Lk8WktH5fREZaDTOVE6lUrRGraK4WVFd7nqkGue1USguDT1COeC5&#10;aO1L6PXSnj4+tk9/vWsD6fQZyWq5jGhE8li8/NcYQwdTd127vmo//ePbtrLCC33xSemyvGBi90IM&#10;Qt15WwSbYMkLVoxF+aKc4yyf3jux3/7ymZ2edqzFl+TtoTUb61aprqguaDWv+iR3Ok1HX2As73OW&#10;Qh8L0B60TluUvtC41+Qoj5qjfuIRqlpwSij8ehwiEh4ErbAOTyFGniSn/rmxneSdqXz7om0nh6du&#10;GDXUXAvNssPQzbduWE6dN81PbTCR3vX/Z+/Pn2VLjjw/zHM7uefd97dvtaAAFNALerrRPTNiUxwb&#10;zmihSTIazfSLzKQf9VfRaBIlM5lpfiBFDjVDjnGmp9GNBgq1od6+3H3LvLnv+n48zsmb79UroND9&#10;qoEavcgbN86JEycWD3cP9wg/ERj76N7hL0+7k3qFn2rn8Am/8Cy4y9i5+MvHL1/Pbl5NEPx8GZe/&#10;SxfuLp+87pc8T/IMLgl/e44aYGSN8Q6LrxenF+os9Yjvlio5Jf55T/tYKE9f/woDNUdHpeet4BUH&#10;IuiCu4SO3VCC9HoojsETkErF52woHt1Nl60tueyFZKCLScF5wFi0DxoURAeR6gEdxNK+l/PGnAoR&#10;GFQmqC0ugJwOHqBbiGeJG5ikOyWEzwzFcyZWUp1WchnBTXrfsKsnCpXHUHhMm7G89OPrxFOz5Kc8&#10;Erkv1J3/ivWxCiACpxAXeJlfefvnaUGJHHo4VIoxcznkHefiH2IwDgJbBmW5iuSekvoLNabK4qXS&#10;FqwrHoV+TLvVxx7ST7rw7AMHyAnmgS8oMuFHsQ+1jB2XvMr7SucyJXMzwE33HKUUFXLhw6BK0XGI&#10;4QYjNWQbFjpHkiUEbh/G0QUBI23guCrGetoKK2QH005L8iYfaLY6uu6JjwejtI7uWdjs6xpjMqym&#10;JgO9FIfxECzerHt56KF/0fePK9gdrXXetnajY+eHdTesbUmeQa5lB0h2CQb96FNxK/m071zLh48F&#10;jUnVpaotLC7ales7bqDGEVbQDXDpj1THMbsxq05ql5OIE4o/9v/JLzGyDTqE+k1yUFi/1Jg0Zs4r&#10;yD4uO4hG0IOFZerPnGqlcUzCPDtCnx427Kd/8bE9/Pyp1U871roAxsIT6T7FQk3vSk5PDNRWN+3q&#10;ex+IN6/b1saW73p5/+cf2bjbU92Hdt65sLVrV+xP/tf/3FZuXLex6tNT2WDHRHIWO9UOVaeeG6jJ&#10;Y9Sh5tE2WnHZQjn4O2MmXmnD+lF873QX3kvS+zshC4ebkvj9y6H+hb9vn/NKx/QkWolbqb9ggFYU&#10;Txn1utY6Pbbz40N7+oufWarfEe/Rc9EY80rwReAX4AP9pSSTKdZ5UZy3/jCSkTYnvEzbwkrkO8x8&#10;9/dui+AwnhGnS8PnAj9xmHrllEd42e8SF+eqctFN0Zkkw8m5rCA+l1yHPPgPXyUdXtTDzoX+Ln1O&#10;Gcm7eK7Jg5ECHiCdAWxDxJdw6yKh6joxPvhgXhzjtEz4kEw62Pr6om1sSRdbC9fsmgWuYxPAvA0Z&#10;DSSfcbIGvA/ewi7GDfGBE+kzJ6L/44MT+brrgUPRfrvJmktKvGZiReWTl+wKP/Lj2tVMPgKnXhik&#10;psVnmTP0OWpfo6FxeXm1G31efTPv543UaDxx7E5E1sT5UX+eFhhe8h/KZ9c1N2oBgN5nv9qhzwyH&#10;6m/oDdxQCJ/13bl178awCl/28cuhlG+JU73j/w4v4Iec4ztmahR0AzXx5uZIPL9nT7/YtSdfPBeN&#10;XVjjpOkGyYwZPpchfOGDMWARDILU16KhykJRen7Bbn6wbtfeWXfde2FpQeOB9E6NbeyW5uN+RviL&#10;kVoa3Y/jj8cap4KB2rMHx360KPQUpIChxpWeFQpjW10p2Pe+u+prFKVCR20QDnoXOKUHD415Q+PQ&#10;4xMXIPBlj1Pol8n9N+xm9fuq8oj/Kj/fpnkn/iB9ixV/vxadwK/cQI05AOI0NvI2chPaiucoWnWi&#10;FIGhs6FfgQvIFY9/uWetOutB8CjJcP4ONAZvRC6mH4UX0l2+bKAW5mc4Gh950N8EZyjV5avYe0/j&#10;qXfMXxWPZ97D6dnfCz82tIA+g5EaaxLwQmoluZO1QXnHs6xyjCRvCTc5+a1UzkvfrNrm+qbG9iVb&#10;XF60pdVF4W05GKitxAZqkl3Yja1QxkBNcot/lJv3+SfmkDhGnTKpIrv/jSQ7IrNxwozzZXhWMj7A&#10;V+SVwLs8cDWeJSFpAD3t4kSooctvnJrSk7yBH/R03elZW3Jc8wLZpWt8XObrKvBE5U+/rSzX7OaN&#10;q6KTZbt957rCJZ+bYSzwY5ldCFE5KpQPJX3NU3yAWo2o7wxfwBC5JHyDLuGdlPrWQO2t+1u7pKcv&#10;e5z/MfNIPH8xEgfLUdiMiEFCPgJFV0JMWwS19+TAXjw40ODXlaIqhuGohyAjJWXckSbLlkptPeva&#10;YjFrC2Imk0HHfRoKFHE7+xKzwthkfWPbrt993yq1RTGMojyfbOesM0xJwSM59QwMbkYRsZu/o+px&#10;S5zInSRoTuyDkhDigoe1xl71CgZqcZr5/DwMzCdM8oT78PRLwSuO2ADn8IM5K0MGEH+Ba5WpuOT9&#10;pA/8CKc0luUIhMmXygP1CEZrLCgkjDOwSRwWunzdWT9tWuOQY1eVXyw0c6a4L0yiQDMgUaZ42Ob1&#10;Nbc2Tpg1WfluCaoQvCYR9ijlrXu9C337ivsKcIXFCQmRAjETnvT8fByer/pbblnds70XXdvf69pF&#10;I7JGI2/1+li+b2fnPTuvd+yi1bTTs4aHzU7HugPhipQIFBX/uloKzNQ49qVow1Feg2Pkxm3n51Pb&#10;2xvawQELCG35jr3Y7djTpy3b3+/a4UHfTk6GdnY2UdkcEZKx0UiDqBvaSDDySSIWnCQIqbxSKWVr&#10;q1lbXY1sY6Nom5tF29mSgHsjsp3tnPvNjaytr+ZsccEkmHIsTF84LqWS4z/TGqQloIB6LhSAcTHu&#10;Buy7VC7AXYSWMJXs1KT7IBTpVYVy0FHcBwQzoyNd+9d4pNV1SIvhFEK3BLme2NcoIxgM7cVzXQ+V&#10;DuU2XghjMozaCCJ6eSClMW+3bpV956pshqNt+GIEoVzvKPfwZRHp86LN+SM+NaxzDjy7qOlp4rjy&#10;Os27y8e/1jl4CGOPI87DELyUP9VLHvj1nCPdK1GvvAsvURMIk7iZYaFgwBFzepLsFAEv59x8PzMq&#10;p/Zn1GcIvIIb/Tl2w4uxhOm+Nc44ckDw1jNgvbrCFrcVK5akTKk/MFDkqzl2rGPyzxcPiFI5L9Oj&#10;6iIe6lhCOMML/snrHt6a9FnwCO1Q5qUPb3B96eavX3KeNTiqNxw28GfkNOGwYw/3oY5ejvNj8FOC&#10;uOoR6ks9lQY6xjhNtBysUEV7EkTJl3QugDo8xpaVYlEpp21trWyLixLCBTubahyYoJQEI2dnMO4Q&#10;KxFiUWK4xs+1iHy9Hn4Th2/eOQzi/5c+ca/GJx5HSFuS9sy7JJ42EM63Y/79V6+T+1fdq89fvZ93&#10;c2XPyk/8nHvdq0ma2TPwhD6ib4ILuMLALhyd5cugzZHFkR0fNTVe1MW7Tu3pk3MpR9BFoD1kLurD&#10;sWrIAOTFvCE8jSLzUv6yKu769qa9v7ZpRdCxM7CxZD0mv7ODYKAWygtYDNekHvCB4LlTOc63yZX/&#10;quMMl34zl8ggvx2XwFdOcIPkQn/SJrVfbUz8PF3z529qMPNjEQnVfhZMyIIdYnznKCa9e2Fb/HQJ&#10;qPGLLC85mLxGGnN8hNN74ctd+j6W48T03FCMSgnw5AyfRb6Dl/BetVrwBe9quWwVKeldKcV9joaR&#10;rMtigHINbfKQ+ouvqDgmNTHU4EiwRqPnx3+i+zI5j5FxOotBBngp/i3ewUI4hlIOA2XoY/QrLomf&#10;92/dr3YJjBL85z4xWksMXHwyfKwxQiFHRvc7Y9t7emwvnuzb3vNDO3hxJH2g4cf++9hMXsInvsLb&#10;vLJiO9c2bOvqpsJNqy6VLapkbJxhYkg8QmOs412M8/Ahl8Po52QCnmfQNmOX74TKpI4uxXM4vjNq&#10;ScZpZK1zMLTuwdgKo6oVewtuLJbQjstWyFgzHhHoZIYhfkM5juqXDxT6ZRy+7OFJgf58F0P9cuyg&#10;JhkYQ63EQK1f6NpAfloTP1yeWFHyXG2rYpHopXPRs+Zpy3dRm56nLBqzYEad4cdQD2VQ1jeFz6El&#10;/OI/lU4UtAvMQtvgE9Pa1I8nLSznrbgqWTM3VLswUONIFvpQ/aKxJBzxObGDJ41goDaY+GJmXIry&#10;pq/x8Bn1uEQP9EIm/9a3Vn3Sr7zIEUjkGWDszl8mCPmEuuq/3wRYeb6CUzJWsCPjcDKyc+Enk3jA&#10;EP3VJ90n6p8h8rbwTImZtFter/lkoxrh+EKbvB7KGXeJNYEPJ79w/WXnxiPyY8mqzoPFV0cqk91F&#10;R6OhH1MCDLpd6RpOOpKihhO/H47Qi7q67qkdkhqVIF9QXRPaVF7w1MTgzMcx5GIqS6aqUVJvHNd+&#10;r/fJI8jMYez3GRPhHGP41HWXvPj41I3Szs7adv/+gfy+PXy4b/e/2LNnz07lz6x+3reu+rrfU84s&#10;YihPn9uhJMEwq6F8YSlvK6sl27myZHff2bY7d7fsg+9elay9ZOvrFVtaKVhBKkoUiT7SLLRLv+RD&#10;B40wjP3ID7PWqC+CHKuYFJPoBT9O9NGjY3vy+My+eNBQKrXJu2Rq5WpkN99ZE+9Zctk1nUWe1zNl&#10;w2IZO8AMRXuZofp/4Fwnxp0QJgZj+OTadwZSpTAsm3nu4/iR6jYi1H0INa55qL7FCx8IB3o+1Fga&#10;fJxW1/hwaprKU5qpnhGChb4buuIxUsgV8lZYLFu6HImfkif1Rv6Cd4An9C/9IaxVn+gV6cSR1coF&#10;N1ArCkzMl6kU+bjPcEoXsBkPsNSJwpP6ecd2dyX3vRCcPzsWXQMtZSJ8oVrh63ThuIpn3eL6zTX7&#10;wz++ZUvxsaosiKLTs1OgG6ipXmGBEP0olBkWXzPWvujao8+P7emjC+t10dcGwkV0jbR11W8N0UWv&#10;P7aBeEu+yOJpwec0soKD47a3izzJm8xDK78JF+rt/3UHvOJyPKDsOHDvkQ5pLoFg8oPvkw+7ETCN&#10;yVzo+XE4InmkMZfni8sLtrmz4XNpGKgNMVBjXi1C/oYPAE/KCN7zpW5x/fglz5LnVCSJufwf40J8&#10;H9z89ZfdVz0NZYSrUFb4hcjgL+9f574q/u/PUT92O2XhFQM1PtAVgUocCeN8aEGoJ2OGe8ZOyTe/&#10;cge1GM5JCz3UP3B1thgHHYcY3QVdiETskjZM5a2XrlhbDONFr2ANjooT/fMMvE92UCOnb8JADXSF&#10;V8EbwTGOQwpza8FADaofCpnd2Co1sEi8u6I6rUWS58UvxsOuno+cb8IDQ5vzflQ6+VzuoKbxEd5P&#10;mQ444BPGrdCi4AOMAqU7GcTxQCxAMFwPJTuig3gSOXabc7lX9Q6JlY/qVJGcWsSIXnWoMYeotpSs&#10;rboxn0T7VTe9e3kkYOhWOHBO+QsFnB6nMDhKA05UTPkHp/fjK6+L/qE7IyvA74O+pXoJZuhdsHbk&#10;MYzTWMhn97FiSbwPWCmO4ZyFT18AHYsfe66UCW+JPWODPH2kzNwgdigdcSB9rC/8BseHvYHGRuG6&#10;+HC32bM2u6PVO9bWGIAhWksyQZOdYE+bHrb1rFVv+w5qGKVh+D8eqF+HqgM6gfQ6sOKSNwECsGMs&#10;2S9jhUrRd4xdEH/jGC1gCyCRQcdOT/QHsKAtcRaeTYCn//RSaJ9KSkKeCfZAGd6IQ8ZiNyDan012&#10;/xyEHaGbasfe0yPbfXZgn//iidom/MQYj6FH9M7RhdXyosrMup46kvBavnrDbn/4Q+nCC1bJF+3k&#10;8Mju/+xn1u+2fezOary9eu+u/f5/8udWWFlxXGGVRS2ykWTlofLFYHIgEmEcpZqO1dR91lZvLJVX&#10;fXWLVzpCN1Cb9XRwASaxS17FJ9ezhzwON3NR3x6nSs9aH8OI/74ILxrAQHfQaVvjaN/qx8f2/LOP&#10;LT2QPK03MCDlTTdQ0zuJnJfQsxuohdzIUCEGMwM35FrbqtrG1oq988FV0Ta8QJ3hhhsxPc/ehROE&#10;PPgfXFJj+RhPoQ3k2mDoFjrWQz0JTmkS/Jb3zTy8E0M+Xq7TSYwU/hpP9ANndD9fvjBNyUgXP3NP&#10;PO/oWcxjMFYoREWr1iq2vFqTLF+1VYzWoqzoVmNLQTgsGYTmYmxGGZ4D8zjSc9g9u9vu+g7WHDF8&#10;ftaQrtDzOIwnkAdJx25DrE+p0V5f+FL46ED0iZ+GoyWdPzt1yDu4Y9jNeTdaU8jHjximYQgb5GDV&#10;TjTLM9+sQfcuTs94s4Jf46gbfBVehNFV0MMoVz2dkSzAB/HKNMBzPk9g+21zAVbsNM3/DOtyUmZG&#10;kr/b5+o/jQX74pUnB+e2+/hQ40LHj3BmHhccvdRF5QUicJMPKUo18dClim1f35BctGBbt5etsoph&#10;TyRZiV0zWX/A62W9h0EU+MiJX2SGQW+vPfG1Sz5i6bcC/frGMBpPCtHAFhYmtrqat/feWbYoN7Z8&#10;DgM1VexVN+uf1zkevs7jFCaXf6/uTRYqShV9jBAaRB9hBzVCdlDL61mIgx8i3/ncsvqDdTHncqL3&#10;yPU4XQq0jP2PP9+VLMB6muhiomehFNFCeMdPSiAfoVJUyll1oeoGavChYKB2GeKcxeGgJW/7y56f&#10;O0+Y3OldeAhh7CHRUHfVTD7MA8a80oU0eWctc/dK5vOfgtFsjlI6F2DKSXmOyjnJLXkrVQu+Yxrz&#10;VpXFip+MUHOD+7LwvCadreb3yP88ry3q2Yp46aLi5cvlkpUkI4SdA6XTy8MP3Reyogl2YRO/F7+F&#10;baHvBVsKhfKEWQn58GtkKU/rbcTYnTYqTVoyNQDQmIeOTp9Eei+vtMxF8eEahnzIlN4/8Lcc66CM&#10;jhLfgJaa76ekKYTiEr43m1MFPm/YebcT8u+//K/+ZMpEGgy2Vqv6uatLS0uqPAvccWfKMZAxiIXO&#10;j50jSFzhGE1CmFyT9s034K377ToQ3UMfHPzK/7O4JBFQfqYuCkVAa4QYhUjh8jkh+aQ3ckHm2YM9&#10;Oz44s2f3j+3gcUuDXSAsFqd6Eul7qZ6Y5NjPzi3mI1sVbt67dsMWqzX77JPP7cXzXev3J9Yf8XWK&#10;BP90QQwxspvv/5798T/7L2zrxl0bFRZskitbV89PxVS70gz6wl2mQ/mKZRQTW4K1oHxCd35NyI0I&#10;nwF4FudhSPhy+kAnviOFBGY3UgtPYy8H7WhADy55Crx4E3eZoQ8M8XXi2CkHAwCEAqdBBgMNxkFg&#10;ZUEHgwTqGtIwkMODs6m+FbP76oMLi7KHCuuWSx1JHNxXLn3LjiWUTBCExfgUUmTvAkV2bL/86JF9&#10;8hePrXPel1wtAZAvjwZS4MU4sRweZwYaaMRLoqF954/v2M13rtqyhBGO9uGLdM6b9sFIvAZFNdQr&#10;gcFb96oLE4yvOnVIjAcJNhAycCCQI0j7DmqKZPI2I8HPLa8Vkcvlrd7oWl1Kwi8/v7DnT9lNLW/7&#10;+2mfEKZPEMZzGsQ4FiUXpSRMZK1UyWhgzdnOtbJVqpEGMdGo+nw8nFizMbZeb2rSB6Wcs/vZ1M5O&#10;iJtYpz+2/pAJ5bGeD31XFMk3sAB5DXZqHZMJ7Lgind6KGphrVQ3QlKuwVM56+RzVyVf4xZIUJylH&#10;hYLZ4oIE0PxYdR1JaRCNCVDh+EJRdQwfdo7xr1uEYyzEQCfAVABUBUgT6BRBCphiWAENEe/HAihd&#10;+Do97oXZu1Kc/EsB5Sj+hKGTIC9hnmwY/OUpU3yoLw+faWLA183Zv/5XB/Y//Mu2NVsFkT9plIvK&#10;SL7ez6QayrNpt28X7T/9p9t2752axuK22tx1+sywE5zqThlTKXTpac0G7S0b9Mp2epi3xqmEjdGy&#10;TYbLSscEGi305oXqfw1H2leTco8nL5xzpRjOl7GXLilrvtxZ8te5ucx9wkChdBKFogHy6AlxhE9j&#10;Idq01dBDDKNCnzLh089UpEdJ4JLwNRUvmuT7NijWxdt76hm+5x3a3osL8bBDwQjjRfG9dNPu3q3Y&#10;P/1n1+323WUJaj3LF/ti8+fC7wuTrGZj4SyeHUKAZ1CEQ2XdIBccUgVD1amw0qFUw29nxmm0gjT8&#10;n+f5pI/DORfglQCLUN6BF48rs3dR7lEIlKfjN+VSO9KpzhoHgnEa9eR9ymeaBtzBKDQcOYCy7nIs&#10;XwumRMQoFFSCYpWWxVUmHflwAflw0O+L74P38B3VhqQa54hwBd15etJqZAFc/J92xIgQB9+I82Li&#10;60uXFDj/5MupLt2venaZ2zflErp5yc0K/Yq6zYA6H74c5zjohmcoojHupsVX0mLiMc46rk3FSyZL&#10;uqzYz//mmX30s2f2y88O7a/+8sCaTfEg3pdnknyS5ish8giyB9gIJYAJefHtfDFt/+RPf2T/lz/+&#10;M7vOccSf71nnsz1Ln42tclawkpWVF3wT+qJGAW/Hwi+8LxQzaeV8N/AEx/OEBr+mY3zzyTA5JpsY&#10;H5I45BJ84hyXvxGn8pDTPAzUjOFNoF3alpRLSLtDOm4hLa7dMM3boUjVk7HflUe9O1Bf9uVHCwOL&#10;3s9Yaadkhc2aFbc0VpSn1ljqWyfSc42bw2wwGnJjVOUTFogUqj4ZyXfqWJXBOCU+oOK66haOdaif&#10;D+3sdOiGiz/9q2duuHh60rDj47r4g+Rq+TDZDs+UXgCM9UOJRkHOF/iSLme37q3Y2saCra2XbWOz&#10;bCsrVbtxfdkqFSnKGuvS8ol8kPQTPuQd4JTE4b65PvsPxwGjeZjNT7jipurjSUfjSj8XPiBq9O3o&#10;4Ng+/ejzeHcX6QPdge+qzDFALOrx9WCpUvDdsL77B9+xravrli/nLF+JXO4f5noanzWuMOkjXIOA&#10;Re3CM3BNdOhfh0MDyCzgN7Q/tlFGfAVjcnWrG4INI8t3SxY91ni/K3nzed+aD3tWGFas3Fq29AC9&#10;iPaJi+n9sd5HN4J8wmQmoaKEi95WPeBK1Xj52p+FdKT3dzxUGuU3ykh/xfBFrSh2RVvd8qwdo+zA&#10;GivH1l6SnLKj8f/G2Ap8QHGt5hP/p/frdviLE5ueCG7Pa1YdLIrW9K50KkHU4cTEIO6bwWflCV0j&#10;P+rSjTnEa6eSL/nCdJzVf/GGntox3ZFcfqVgFfna7ZINC21r1fZsEF04HPzLaPHz7LhgzZOh/c3/&#10;96l9/jdPrNcaWLvOTlj6MZSgB9MP8vDsXMmsINy4ee+avf/9e7a0sWhLVxfEu9Ahx+6FBSoD+Unv&#10;ea3Vf/SDrh1HdM9Cpi/EphgXxGfYSWuYsX5raF/89Kk9/PiJtc46/mGVDZVTR+9JH2FyLytdYmmj&#10;at/7s3t24/0dy5ZTlqsp96zS5MAFSoLxQBuBL4ef7rx7qA/jBfxIcXGf8Z8xdiQ+ORB9ZLNFyZAc&#10;SzmwJ0+O7NNPX/ju1f/+3+1boz5UWtoqPVp8rrpQcAPgK1cX7c7ddbt6bdl+7/ev2eIixjjkFWAo&#10;Lu+6jgArT5zoKNYBQyVCLRyjQWTa4aMyY2zWJ/xH8PIBE5op8fK+nZ+1rV7v+o5pHEn6xRf70g/b&#10;1hWtt5pdN6Lzo71FIMyDYGiUy2WkJwrmYhrskloqZ2x1VTD98JptbS/ZsnT/zc1FK4sXsHgQYZio&#10;amT4AtH7FS9oeT+qtozByhe8YXLVURN+IZoYKRjw8U2qZj/96SP7l//9z+3xo7b9/OfSCZCDlY7j&#10;6LevL9if/se3NLZIdkmxK1vXx/l+N2UXGreG0nUHTckoYg1iS96vl4ZnKkODzcwYzUOhjmCLMZrX&#10;WPHgRhLiXI/Ttf/UNG+T4wYOnsF/WizHdXwfHLmAMSFMZCefNxqKBofsEJC2vOSscrloS5tLltH4&#10;OBDOdKWvBvldcpPXQe9QrnAjrxRCcVtdqNjV9SUra9xdUQTHYFG3y+P/KDngeKhFxoaTou+k/uD+&#10;keS9J/bFZwf2b//1ExsP2NVCtZuweEg7OK6vbemc8itM7Mf/6H37P/9f/7Etb0rGG4hX9OrWaDZt&#10;X7LBRPKk41Bf/av2pLFkhLZEs6lR2p49PrT/8b/5zHYfd/3ovZzaFUVZW1sVb1hatEq1aMsrNdFC&#10;yd59b8u2JNNUhG/Lizn/mK2AsaNgkp52VS+1zeFMLYHwm3SMWWGOLHFwo7HzbeYQ6O/Q20k9vALy&#10;4LU4vd5Xm+G/jHvQk/CQ3ScOdg8E6wfWa4t/nvMBadp2rm/bd37wnuWrecstZa0zFrwj1aEo3FQ/&#10;s7uE7xTCDx6levncnctuly7UKYReL1WIX4AQLoHSZcz8dfz6nJtPF+5Ik8A8Se/sZ5b2S5l4HWYu&#10;TvZS3Jccz5L8viGnIpCF+5J96kcXdrp/Zk8+fSbmILi3hW8a84A3OEBd2RWWuU92ghjlhlasFe3W&#10;92/Y9XtXwyITR5vTHUwjOBcQ3BP6U1lhPBOPkayMkQTzTn5cpMZN6BXjS+T9Qapo3eyi1aNtO+hm&#10;7d+cLtijXk3vidozZTe6qqq8msoRl7cCwpyX8avg+Zs55KO+mNRIPifaLWq8zYpJ5qQvDLPis5Ih&#10;2pLbB/LjyYWVpQ9ulYr2naUlG/W71rg4tfqob71M1i6ykeSdSDVdtDy73yrzPNa9guc001FZoqkE&#10;LqKbUUppfd4HRw/4rL94GXqrOJcjHQDVqKr+A44cZyUKsdYwbW2NdxpGbOgw17NswYYZ9FjR7Xhk&#10;0XRg21a3K9m2rWe79m6+YbVM165m9yw/PVfZyGeSK9VHg7TkNeWNbEi9c8q4jDysvDDgG2qMcz4f&#10;V9cNypmYlQuyt/DCxzj1t8Y9dnvlmt1gmWfCJbog86bM67LLIkZgo57G5MOGdS86GpP7kiMubCC5&#10;/OK047udKWe9iy4tXiB+Dd9JHPiK7MCY7XeMvXrMfG+WDzyFQ74rOhDlQaiy0oe6MEbTjpkOob+w&#10;u0eMz/EPjsRj2s28tLdXPJ2F1mw+awXJORjare+sWUn0wtFYLABDL9mK6g7daMxjYRhDs9EUY6G4&#10;MsoLB43C73AzWLHW4DKD4iRTQWZ8lDoV7WaFa4VsWcNjyuqHPTuQ3squT59+9MQu6m178fBYOo3o&#10;WbJBvzvVuFKwlYUtW1xYto7gfHretOzSst3+J/+p/eif/a9s0urY6PDEnn3+uf2r/8f/zTrdhi2u&#10;r9jND+7ZrQ/et3/8f/wvbFKpCt+EexPwMGPtcd56kkUxpkH+An6wY3QLmhXWWuEHtFUeIyClDeng&#10;G1PRWwhpcWi1HO8T8H4MJ2gVz91Mp5B3uHEdor41jurSauQw5DOGGm+PGpIrCgOiAAD/9ElEQVQW&#10;nErjvi0Iv+qH+/boZ39pB08f28//239huXZDfHRsxQnygXgGBKWckOFcrhOe90XPI6c78JZc1Sni&#10;QdNsyza2F+3DH92ynWtr9kf/+K54QFPP9FxET52QPFj7dKTzOWCHrveR1zrWY3xO2HEWz1ysStEr&#10;Y+8zRKGQPuk/gpBWxcnTb/PO668oormOYxUBhPSOZ6A/noEvgoHjiefLI3EG1RdDTOru89xUaCje&#10;JibG7ovskAxvOdg9tZPjum9YwZGexB3vn1vjvOUfILREC26kJpymPGRudoHOia45OrS2VLJ8UXqw&#10;roulnG3fYPcedtDPWHkx7/OIRemEGFywXgW/Q6fxnXz0g9ckBqfco7eqCUBLd6q2+FJ/wMcu4hl6&#10;B57T6Yo+kZ9zOcnOZYcFRuS+EYEAcMlPvtp5ufG84EhKU7fb9Wsc7atUKh7vTvmFtsPTwTHcry/j&#10;d8OBZ4wU6rcpJ/NMrXnatTP1OTtlHT479l04j3fPfe2+I9loKj7qzWM80E/Sj2Cq0VY0mPPdq9XP&#10;N9dt6+qaFcsFPyI3K1movCZcy4t2RAOjcdHD6UQylbJz/TbNnA9GNaIz+KR0tvrBQPjWsL/4/zyw&#10;7qnqCl/0zQpGtlzr2d17WemaFfvxj68JN/oWZY6VRyc0zSsZ+1mfvxriwCRHkstr93IQWXwZ3kn8&#10;N+XivF+h+a/n5us1fy1oaQzsukEa/K6i7CPJjus2TC2Ic0ivTPGhIPPI8Bbhs+glI/0OY6bJsG/V&#10;vMZPjY+Di6kd7Z3Zv/p//cROX/Scd2RHHAksTEAeQx/SbySJEJrLlqdWEb3vXN22f/qf/S9VrmSZ&#10;eCf+oULftT7+JXXld9kH8oLFqyTrXACepjCRc308UBugRTwyC7tKumFqQDIHK+0Mb8JbqLceqe9z&#10;go07hz1lii54L45znjCUnCca8WvkG97VYAuL8jjJc/CxwWAoehFdwNPY0Z+wK30hvvZd/pWejxd9&#10;cxnlwz0+Wc/3a8l+7uJ6JO8mbWR9nSM96yfix72xXUi+8fo7TxJNKcwVUlaq5KxQzNvm9pqHGI2W&#10;FkrOd5HDeCWsu8RloYxTnoZG/yDCcSLIjm5n8oZdaF6YB3m7g9pb9xu70MNC0sQ7moAb/I+FMwl8&#10;wdDgEi/CMXp8wSIhvdGylpSq549e2P6zfTvbv7DhBcq4mINQM6v0frSDdYR7AykJJfmi3b62Zd97&#10;965d216306MDa5weixj7NhwEgczPSBeFLa1s2u33fmgra5sirILyiVwpkPjiSs9E9UD5QoQIioDX&#10;ehZ+yZMERoGgEjiI4sQEafu89/Rhmi/ZQY00YbhLfqRViJ/Fh3cT99J9fKFs4v+8G5RP9z6YEh2Y&#10;kE/o+kRZzNA8PWn0jsrMsXMaqhI7qfnXy10Jshd6l4nLJN+kVnpb77KTxYUE0ZMXDQkLcTrFh69h&#10;9QYCmfIUWxPTH9niRkXCJpbGRd8G04XCeADyPJV1qPuslW/dK+6yD+Z94nTtTDl40JLBzftCdBbi&#10;A164sRW4JnzP5KSgi79nopKVazXLiOefXrSt3W9ad9C1tgT6ngbTjmTwZmtiF82JnZ9NrFHnSJpI&#10;YdaODid2dDCx58/69vB+25487tjzp33bfd63/V12Txvb8cnYzutTa0i+bLWk7A+lmo0xYGUCRLgj&#10;PM1k+RJ4aNmoL9+z5aW0H9W5c6Vkt+8s2R2Oabm5YDeul21zo2Aba5GtLmOkmrOlatoqxbTlpbVh&#10;EptCGOgPpEEwBZAWj5GH1wgWPtEvvHT8ZhHD6QNBOgjT4KT/nEYY9/J6HsmTs5Ql6EjpfBbBaSpJ&#10;B0wDB0EAcOXT8wsewkfv890Y2B4+m7dnz+v26EnbpM+pbJXp3SiYULZIA16HYF6tpuzWbfG81YKU&#10;LcFIPgjsYSLOFWj6VHUdDysSltjJJivlEUFfQgbeebAnc+fhV3iCxL3yKHjqphDn4dzD1+U7i5Ob&#10;v55P8yWPU0h6PBMqybuA2SdVUPokJDvCe0KeZwVn8XgU7XjcYeJgnOMoCeGE+A7zbRhhnh11rdsB&#10;hhj6Dd3I8fr1qq2u1aRIC5fU9RwnlEr1fCENuYhCAtdSUV6fGA8cJ/BcU9c4FfXVG4wBiWFwMpH2&#10;qg+4hCiWXOP1ttrBtY+h8j7J5J57QpXHyq9wmMW7yzrFcR5P24PBkAqT158AkfIvYKScSCEcUwfK&#10;cripLRnBJTNUuxGogZPi/Jieni+OsrPhdDoQXaUskoyIITlb1WPwZiiY0A6SLJ4CvY7zXtHhX/z/&#10;m3FQBj9gGEpK/Ksu9G+Az6v+1bpfesZWH1//Xjw4FtfnpbrqdhbGfubmI1/1wAQ5TX3ELc7LCMa5&#10;oUzlq+fTKQpnZLu7Z26EdHzUsv29tvWFJuzAl5YnOz9Kj76WD7xQbysLQuh4IB68I5nt92/ftPVi&#10;xQbnyuOsaane1KJ2xnIT6hNownssbutsghXFUvVB7gm0RCJ8DJOv6aBnJpsYJ9FxmGAKC/uiKz0L&#10;E+mUrzLkvwlHbQOvYLxWXdQedmTwDwPkMXIJuykBiZiHIz8JoBOMRwTrkWh6rD6jitSfSaUsR6UO&#10;9e5IMgCTixrHh0wO+GS20igdY9GoondzI5u48Y9oXX3mkwMqgwkF5AgWTnLprMvs4DkLGmmlQS3M&#10;RynpiBzPWbSl5arkicjKUnrBn073giFYodrn3UI71LdqzwTjnVHaOCqCndQuLrp2etqyvd2GnRw3&#10;dF2XMp/SWL9hNckmEi71J9lAsiWGEEkfJZOFSR8Rh/8m++w/BAeMEjcPM8cfeRyw5evmYVv408vY&#10;6UHDdp8c2dPHL+zR/afWrLd8VxF0HyZInNaFlwuLJVtbX7LrN6/Ye9+/Z2tbK76I3h/31PXCLQ0L&#10;Ujw0mox9dyvFiHxFd8IPcD35KIaxkol8l8uY4JJn5zVo3Y/Q1BiT7kY2epGx3r7yOlWd68KPYcHy&#10;g4KrPo54oq9koQr8FZaQRcjHgwCLJC4wFC88jtSdwvhylo4Q2oWOMEaA8qJRPt5BTXcT0ZjqO6h2&#10;bVQdWG41Y/ntrOU4arcmWtBf86Rp9b2GTTtTy7dKVpCs5gYP8rhEjnBcTirwRp0yZSJNDfQecJqh&#10;R5CH1Tb1F37EAsxiygpLBYsWcpZfztlYMvsgaqhP1K8OL+Qb+FXWBu2wgxpHJXFML5Nl3gbHNXgu&#10;vIryJ9JDhA75rC2vLtnGNpPXRSvW0NNVJu13T1Uv+y7Rmd3pucPJhSsVkVG8vB8FMhy4jpOVLNLv&#10;SGZWvwzRWcUTpx21d8w4olow+SdcLPARjngZC065ksY857XKNJbBEozxn5efeIJQV5JiYEbIkRKD&#10;QU9jydCviWfXk4J4pi/aSOcaDVP2RHpAW7oR/JYjEBXYQHVvNrvWanetXm96HlvbfHHLUdvQG7yZ&#10;sUu0wEI2tKtC2YkgGOrhqRi9o74U3INT3fwBE5kpN5zr9aTnCT4cBfHo0b794qP7dv/+rn366XN7&#10;+ODAHj86caO15kVfsrPqqDGfY71BYtc3mdvQbVZyMwZn1VrWVteLdvPOuv3ZP/zAvvvhDbtybcnW&#10;N9iNQTQqPS/NMZ4sPjATozEsIxpFlkRXg+DY6Y7do6i273DjbVPoCz56axQpLKq+R/bTnz6Ujjmy&#10;RoM6BUN5viRe26jZnXdXrLYITMBB9KaUG6Z1mgMbDYC3yhK8h4InxhY9DVE94WQvm7KO+FY3l5bX&#10;OCae1ZVvRRlrR2l/hm97XNp9m3sP9Vzv+TvKh7xCPopT3fB+H4c8n/cD1WOo+KGes8PaQHg4EP4P&#10;GZdVvuUlaxfEa6psPcdOSphjATa+elYDZourapj6Pqt3c8qrXOSIz6JFKkMoKGyW3CA6Y8bGcVdo&#10;EWNz7FS+FNfuYGL7B3XhwpHLfQe7nFYgeU+UNcWwSi/Sf+x8J1S0bG5iN2+t2x/8g5uiZ+UJf4SX&#10;CFm6EhgZL+ADyFiUiREG5lqsmfI1/uHeuX3x6YENJBOSN3TLxzHg38nJhR2fNOzw6NyOj09tPOqo&#10;D5n3E60LLlBoqaDG+bgUG2/S6y43vlmXyGvwvMBBA3+AgyY/+Bj0Af2zsxHXTr96hqwWeJlw2/NR&#10;jOgqLZh3Ljp2flSX7BYWhYFDuVoyTiPAeCSSnBWOxlaR6m7yDB8q4JI8g+cavA915Fmg/5lT3zsP&#10;TaJfup6Pi73q/vo0c37uJoHLr/6F5K/EhCy+5KhD4l6b4M04b6r6SvDi2Fl2hvId1ISDTjIi1Pkd&#10;1LwP0JMZN6BVxpFfs4NaACn4EO65CLq9xiglYuEsoVE819SJ2a1RumCD3IK1hTPPu3k7G4onKp4d&#10;1MhPbMjy8hrJRF16Ty6U82YcaMQwgPEuu51Fknl8Ny9dM26i70lqc9zn9JPsZGg1jVc7wuOU6HLQ&#10;71hvKt1D7/c1HvpHoNIzMXRHt/MjQ2kzc2Fef2CiAgUbjlckvTOQAMwYPgGWMQdUOQm9KZaxhVSq&#10;X9hBTf2k0EsR38SAjbuxp9NYLZ0jEg/RKG1L1tXIMrTFdIsVBKcX15eU7Ujp6S/KcBpW3QuOBtCV&#10;4CPv1SRUQD+HX7jivzfB81QAnqgKlDES7HxXNY6GEh/PCH7sMhYJr9htA8OuskLfhYPd1MQb2P2i&#10;2xFPlNxFBfgIWJgqsZsPauE5qqtgC8/BSDaL3M2P/kMeZLFVcgFHefKt2QRjPsKesFt0kHi+uwfd&#10;WYxN+AzjNbumAQt0RuQSN7xzvhcWh2lvWuMbOzER3+11JCcNNNYM/RpjkuFoYH0/rUN5CJfSwg92&#10;ywSCvEOYwBv6TPin870ATGHD2I8H1QDjO/SQDwY4HJsMoDnpAhngVDL4w18+td1nR/b5xy/s4lzl&#10;d1Vf0up5p83OPGXbWNuWzluSzDS280ZT8vCy3fmTP7Fr3/2e+PTQ6i8O7HT/wJ58+okNBJzVnU37&#10;8I//0DZvXLO1u7clM4tnq9yh+gCNoaeQqoCLyDvUGW7iC+q6cyYDboC/8ghbzit0mYSeXql45/K9&#10;2MU4R87g4bxPEiZvxLffIhc3Qm12fglMdOsyolqcE3+JBKD2Rd2N05pnp3b8+L5lJSuIy+i5ekAv&#10;ce1t18vwWjzGaewAiQN2/E9Jl0vnBr6T2DvfueGGVus7FfGKntgRz9VXyijkFvjHZZhA2TtO1/LM&#10;2cTrBMilYR2CPPCiP70Q3gnv+jvkDg8Q9ly+i798x53awCV0gJ7ha62uH4hGYj0BnoDsju4H7Hwd&#10;gbfiQMCRR/dW/lmNNtHY8mXJjdWU1ZbztrxWtPWtmm1tLNvG5oLGGuUDr8xrrGSuRnIgH60lBqt9&#10;6V0D9AxOL6l37PS4afv76pv9c+kdyG+Si9vs7FMT/xFfKy6p7qxfiC+L3qCMKJdXW6TrwBxpncLw&#10;4WMI4TNc0xb0KJgzc14cTXohHaojXYplg3zEsfToIfB7RejO5Z9f41zOFTwZT5rNpuTPY9Udw+Ce&#10;y7YYqCXOdzuWAx8TLPq2uEQmRbbJTQu+a9rhs1N7cv+ZHe2d+HGe9eML36BkrGe5aV6oEviv8zHB&#10;3fFY3cSGJcVa3o9FvPPBbbvznZu2srlkC2sV/2hxyvyj4MPHUb0eeju4GImmJMOrj9SlDj3WGtAP&#10;2M2y15xYqzGw5w/ONCYxp6j6YnSkfqmWpXvcKPoJL1euVIQPottUS33HYDXn6BZ3nnu4fK0LY8ml&#10;x9G++PLv1f1dCn2lncoKY9zwCTn4zzonMltJ/RGPs762iXynN+FxCoX+6gvoemSFnN7R2IUhKjsk&#10;Pv5017pNaFX9NkE/pET1rstJSideJRTxJVWMzZMd1MI8C/NzSj03T8fbtJhryDNcB+/sSZHBSIp0&#10;MDPxUJDErwOvhPycBD0vleN113PRMo7dwsiR0sbCH+Zg/ChweeYombNEz2Iujw+PfA5TdWU+0nfZ&#10;lw9z5ipPqMhu1vicdFCOCmWnOHZYwxele+NLtZLbQ1QXy9Lnyra4WnF6WNCYsrReteWNBaeR1a0l&#10;hct+ndyvbi3bMtfby7a2veJ+RfGLawvh2YZoa6XmuxT6SSqSn072mBylX5gHUO/Qn7rvdNmhv2+t&#10;dscakmcGI2hR+j474Aogvd5A8qfggQcm+iWhd4hCNqYAtuH+zbq4ixxD3xqovXW/sQu9O9fHcZej&#10;5AXGHu5DcMlkEqWCr+/3Hu/ZwYtD23t6aqdHbRt39fYQBqc3YCZIFJmhCDgvoahiN25s29Wrm7ax&#10;LsJdXhCuZm1/d1dCz3mwVB0FIWU8RflJS5jasJvv/0BMYMMGqJiKG6huUzGRrBhlW4JTqyPlD5wO&#10;nCypsoeJD2wMLybnBmqB4c23CzcfxhCQE0F72uT55dWXr2M3d+luPtnMIYgKVvHPE3gQMxAmsDQo&#10;cJ08Z2EXkuctdlHDUAfDtLQG8HSq7QZqDFtMEMB7eM/7i6xRAiUgcsTn4fNT66n/EGRoqRuo6ZKd&#10;MaSGCvZhoFlUn5XKYsYLZQ/DICT4UT9gLuc1U3lv3etd6N1LDAweF+A3u/X7MAijiGSzEqY1oBCL&#10;cM1OMSzE8zxYY+uBlBe+bsixaMJk2krJF5sX5asLNctmyvIlJSzqnbwNBjkNXBlrNVPWvDD5lNXP&#10;x3Z2OrBmQwqIlIyuL2JIUWHyX+gXJmjBs4nGlLSVShmrLeRciFxdK9i1azW7cm3Bbt5cslu3lhUu&#10;is6rtrVVsrW1yJYW+WJ8bMXCQEoKR3cOVSeJVikoWRIrk9AUpAYBKRQytnbmKBGuUdzd8Xym0OGh&#10;jYRWAiwdgo6LjHsY0olXCLE9PkkfO3YvdK9fmnwZsBWGiX/6QZ431RdMpqFIp9IFy2QL9uzpmT16&#10;1AoGarzpNCYli7L1HlsSI1xXpRTevlO2tXWNxRFfACFwJ2WQVHihd9gK2w3UOOJzzkCNRRznRDEI&#10;PIivX+fmH3Gd+MS9ev/aRPMujqeGL10nN6+6+ej4OlEe/S3vLkFX/T0ZsNhBv4f8gN+YrxM9SpCX&#10;T2OgFkmR4ot6n/hL+5dgJ8cd4SoTn8HYL6t012/WbGNr0XJ5th1Hyewqz57wSPl7FUI5Dm/60iPl&#10;vX6Ec2mAucLLq3B3GfM6H54lI0VihJZc+3P9OU55dCgTvHOD5HncJBcHFs8EEMeXQPO8zTEFLGYx&#10;dc1io4YzRZIHcGOyhIVnR06K8MlGIZP+oD0mPqBt8XmK9P7Qc40PYYdCFmwUztXZaS0eB2eZhn/6&#10;H8JvwiUQT8q6dF9R5iyaeiZu/vq34BL8+pVuvj1f0baZ43ni6S+FXgaX8Dj1+6yPiFea+IjP/b1z&#10;O9ir27Fktd0XbV/gzWQijS154YLwC3mCRRhwTTjnmE328qAIGHBla81+7/YtWytXrXfetN5Z09Ki&#10;yXxLY5S04YRGwGFkCPB9nhYcv+CXccoEb1+FEXf+/FXnyfRP4xJjYqHC0YNFKc7KU2yfL+P7fPUP&#10;LFRnL0Xlh9KCn5UUw81j4QsKaXOSkv/J+5cueVvhDO5h7GKiPXx04Hc88LYrUAgcJD8JJq48cx+E&#10;NE+tB16H3Fhjny+axj91ALtIDQfhyyz/Uku/7BJjPnSqvFUUNUm+rgbY/tMzHrgcIXjRg85v8BrT&#10;gQSsAeMkJuPKbHdejjS2l61SKYjH9m0QG6gwrnqb0OS9/2if2io+xHO+JB8Oxn70Jx4jjbPTun+R&#10;Sx3YVS/HpAiGyGor8wwInWERhPyZYIDPKNor/qqbj+M68b+ZiyHzK36vyzWG6690X1WXJMcv+1fL&#10;xL/sXi1XaQUbN2Bx+ON5n3vwTmPBSJSLcRoTk8/P7cmDPelox3a8f+b90aw3XQeaORVawzBtc8mu&#10;SD+7efe6G6YtrFeFX8IU4d6UXSSYqMrENEUdWHii7yhd+OAGaoQeo5o7vseTQJL3CKH7nOTQ/Kho&#10;6VZko8cZGxwo34bwQz4r3Af/fYaFTISTE9EINBNoLETP+5nTzYzHgE/JwzgkoGbhFyKgF/LWiKhy&#10;Cyof/Ax1H2X71l2QjFfrW3Y1bfmtrGUkz2WLtDdlraOuXey1LS1ZrdAqW17vY9jmxm3qN6fFUGjw&#10;b9wFmkQmcBp2/TfwbWDli+zqM9/xbsksWhZsF9TOJclZmb4No5aes7jiWemVwLs4BvYQA7WDhn9h&#10;zYKgwwxUVGHe9yoL3s4RnxioLa0t2vr2apjMq+XDZCZ1mINBCALsw//wLElHf/k4AezE5zDY8MUZ&#10;jVvsWMdiBccHgt+DFnIfjQ550+q0dBM/HZ76rCwIHmqPcDTQBpmHkJLDfxyNCqGXrFvnQwonY+Ee&#10;+JxhPq2k/BgjxbtGkkHZXXKQtUZjao8ftu3iQu3VO8luAWTPwiWhT5p6PAsjwpkLjbsDjN+myld0&#10;kMJoLRJ8BUxjN1x0PLz4rOswWdVFWr2XGxZcG42+PZcO/+zZkT15fGy//PzAHtw/tk8+xiDt1A4P&#10;W3Z62lV5Q+lzkvOEEixqoW8AD1/okgyYEd/HIClfSNn2dtVu3960e+/s2Pc/vG137mzZTelz6Hq5&#10;SGOtdDeMmNKZgfoltCcjPADtHPVwIlOGGeWuZ8EwWl0a8wuVJ50W3j8cqp2Tsj18cGg//euH1rqY&#10;SBel31WOwFAop21lo2LX7y66kRRyMBPaIirfEaXf1RgqMQfDJ8XaSPm7MZhkl8RQLDE0SwzJCDu5&#10;jJ4Jjp4G47IQPx9HmHjyS/IdKOwnPr5P4mdegOC4zpHwzkP5vurN/nocDTqJhKB59S2+EPF5jbVH&#10;I2v1B9YXXveFK/3RxHpSLLvDoa4xEVEb9a7v8lAqSDdOGXbkiQ4J3oYQl2A2sRioZaWjpoQPF/bw&#10;4ZH4f9eO9qUX+c7L4lPiVfRPRryZ3Y44SjUqTuzOvS37gz+6JT1KZaiviUd+4MjaQW8gfBJPH2Jm&#10;o77KF6xSLFmtVLHVxWUrSD8eqX+iDEdMZf2rcxz0zGIEtMZ8wkht6/fHdn6uOql+RwcseGJMeWIN&#10;yZU5IUJGculUQl0aRiM6CPJu4iF+5J+k9aHll+GrjrIvnzkvgB6IdhiqjfAhtTfoXXqg5AF/BU2F&#10;bmjJT7pqVnJMfOc/zw86E59qXrTs5Ogk0DmGJsqkVAnHx2QLWV/047ODlH/9AWzlqZ+YYEyh4b/X&#10;j3ZS78u6e6U9ijDUe+5p7IjRc3eXT1939fI1zlszF34N97pkv/bVr5n338FR/zGnAHQ44rNr9WN2&#10;blc8Bmr6hRZ67wc5g/6Q/1oGap5/AmM5RQRdh3kA5p5CzuEOuZs+VvHCnUladJKtWFf0+axTsDN4&#10;IrKxnzyS8iM+v3EDNSE1dczqJic8SwzLMPAQhQtDpalAq+Ou0gxtUfC4WpWuNZZ835PuNxmoLeKb&#10;bnBGLUu+gyxkjs0HBOHHe4GjQAC4yIdjNS9bwxXwSWZPCEUU+q9+0L2n1XhOSoyE3ICAcdonMNCP&#10;xGdUB96mDPLIqm4Y1eXUpwtpXStcybUtYm5E9ZnQx8o31CXWt5Q3JBmJhqkDuY+cxuI6kLGcYl5y&#10;M5lIv8S4wRdPPb3yEe/01pCP3yMvyE8km2lwVpXd6CuncQEj/3y+JD2sYuVqWbyX8Re5Q3Kyy+1J&#10;6SF0nMLH9XRcU12CjgB/BFm5jn80w/95jfwX5nhdavU8leylOnMPzAhddmBcj9vLuOB5qB0YqvX7&#10;fevJdzpd/8gAfZWjSPOR8FtwDfXip1CZX/5CwckV33mw+xqMd6S8/QSEUUY0oTFQNJKdFnyH3Uef&#10;7toXn76ws6OWnZ20lU59IO+nU0DfqUiwrNpCdUn1GllP405XuFPb3rK7f/wntnL1qnUbF3b86Imd&#10;Hx7ai0cPNE6nbePaFfvwx39ktfVVK61vCA/UB+CeU6NwXnTSczlVdaVdqjPcJBiaKVJluAtgC/dc&#10;J15RoWeCC62ec0TEkY438b2H4VI+QCuO+ta5QDfCWMEGlHTY6ZojPiVtW6fRsKMnD619fm5nCrMj&#10;DNTUq8K50G4wL/AVaBkaZVfEBEbBKQUGatHAltdq9u4HN626ULLlDcndkmXpALEAOfEOzzXwmcue&#10;oW/VYXjGBznmZolzz6DvtHTZR96YcBH/x4f08LkgW8R58l8JQp2VwumVx/G7ngw6IwwJ/QcdzXmy&#10;ciN3JXFdkHZRL/R39DEb6BqZY2QZyXPstJiXPFwoyovvLCxWbG1j0ZZXpcttLIsHiY9LHuaoOl//&#10;YdqHKshTDp5j6JBxWs2eZMum1c9bkuMauu/bRaMtfa1nUVZ8WWMcBqMYunHkO2uQjbOm7T0/sBfP&#10;Dmz3xaE9fbJnz58c2KOHB/5hzbOnR+4fPzq0R/JHh2d20ey40cZQsnGhnBPuxPzQ+4Om8z+4cB/i&#10;XIYCPqJTDN0eP3rhOtPpSdON35i3Wl1ZETyC8Vv4aE98zvGCFn99d1luXParv1n/8Z804EVI//Vd&#10;kpr8En4a/6TDs6PvqDe2uvTAc8k7j3/5zHaf7PtRzr2m8EAiKWmQL1km8CbSp+gUGhf5wIsTszCW&#10;uXJzy9a2Vm37Jjs0RY4HKemMjlca5MGDqXjtRDqFH7+M/MLY55kqc6dV6QrIB8OUdS+GjhcvHpzZ&#10;tM+cg9LxsYvSLVTGvqEDJy9tbPKhPHo+m9sEHWLmZsC6hMPX8ziFyeXfq3uDhQp34HloYPCLyZyB&#10;Gps8BBlLdKcikc/oCVgS+Oy6huCdz6GD63kfAzXRxGd7bjyIzIB+GJwSiMbgbuppZSJcVVHsoFhb&#10;qNrd+IhPcIEwGKi9TC+0eg47naviqY9DhPTuQ5yzLv3zsYCEsXN5hGT+LOZ5noB5Gp7HaExiz1gO&#10;Wd7rHdpAPPdc+y/h43Glkiyph7crfs9D4uLn4ahOQsWxi7yHeiZ5hQ96MXK7DCVTymcL0hnzWcuJ&#10;n0ZFwrBuT3xGsl9UkuxXLVi+lPc5LGQ9+uro+bE3CoO1YlHPJAvycQAfP9CewVCapGQa7vmArK4x&#10;8/yiYScnZ3ZydmaHxyd2cHBse9KtDw9PrN1tSd9Xv4/EQ4vgDbzOofZGncNQzlnoWwO1t+7SJX03&#10;71/n4mezZFwncXhdClecgEEhRyP9GGAlnDNZ/ODTh/b88a4d7ko4Oe2byM1yaBYoCWKCEEG2MLbN&#10;Gwu2ubNkt+9ctRs3d2xpoWIliE2Eebi/Z81G+NoQC2tYGItZTJ5Vl9ft5vs/tKW1TesrbjCRsiJp&#10;MiWiZpvDs0ZfxNiT0CWGpbzmHdUnhnqjMPu9QpizfyUkWvHB0ePDNWkuPc94QQxu7pn/d24VYJHE&#10;JiFRIdc5N5/MXbihrQ5T7hOYz4ANAwqM3+P9HyNMWODNulEaE8U9hUMJABLeUnXliIFa0ubAzGH2&#10;GQ1YHBfZOGvZ4fMT3+Y1aQfKZWDUEiWkNPtCoQabmoQUto/k/PqKlGUydQM1Z/pxlcAHlRVu3rpL&#10;FwDkPwTB+N79DFTJBZ2lgdB5OBPCoiPx7rH6IRGW4ev0BV8bI6AzkEcaYCoLBSvVFLLIuLFgi4tV&#10;W1R/lYpVGw1LKqGkUMp8j+NpMnZ+xtFeLAhgpBYM1OrnfV2z7fHUDYDGQ9GgFApQnwmqsQY/dl5C&#10;cKxWc7ayUpBAX7TtrbLde2fVFzLu3VuVX7dr16t29WrBNjcLtryctlp1aoUCxlk9N05LDNQQPlUQ&#10;I6WaDv0JRyVB5bLiC1l2xMGgMtA045orIWkWy6EJaEPeJ5OBj0MweIe1Bt4pAhrXKKykY6IMgUQB&#10;HjqSIEa5iHpBPWUhREIxAokLMnpPdeALTfLK5JgwKtnTpyf28FHdOP5nLD6F96/fVTbGAL6Qo7qV&#10;RDK3b5dtfb1kUW4gGCBwMxFHeXLiZ6HrYwM1js3rZK2HgdoUAzWMCy8Vbg+Sa97zi7nr2M3fvxT/&#10;iudfkrcDMXnikWBuiOE+/MK1x/pNfD3zcslz/ivwvoud75rEMyachMfwGV9kBcziT2ONHRw55gsF&#10;8LZIuBjxRQALY+JjHD0htnV2zK4VbH070vvgQ9+u36jZ9o6UTDYmKGgIcgO1rnGMLfWhlx1BRE9O&#10;jeJlCGah33mgdI4vuguv8OcTrV5v9W2AAGl8Kiq+juNiXKPRYfI1ZEAJnl9yn3SOe64DPrtBmkcS&#10;cE28wrlxIAjiqn9ayiCrscLhMbss6XHIC9hhsI2BmniEouETvrOFYD0ZD0R7qr0ecCQ8oPPKsRgq&#10;evGxJTbuVGbyBOQ7PxbJz7mQKk77hl3Allfz5n4+Lq7TS8moY+ITNx8X+6Q936T3sujPxBGvwJ/h&#10;Xm0f7qviXvXgG5dxWZ5nUlZcjssMvvWRHfhXjw07Omzaixd86ZwSP+PILgyYOXpjLAUIg0fhimgL&#10;NM7IE4IqI2W9tb5qP7x3yzYWF333NIzUMhozCo2pibV74jA5Dw2raDxISCbQSDIW6g/ntOf4Hhwt&#10;mA9xcVKPdJnN/UR1zVlJY12+Vg6T2ULdvg2sM+5ITgRnVRcML/gp9LqQDSH1i0sBbC4z6TrQuifg&#10;Sezj21CBOAraDO9zDz/wXdNi3uCLi54wcBfK8y/R9JM6KcCKMzhvklNWPnmvcSSaRJKhWeRhsYSF&#10;UMm9o751muw2MtL43PeF/tJmWUoti1ohb/gsx9zDb0KFVC4FazxyQ2AV4l+tqfy0ZDzGIDcyEMww&#10;CuBox9XVmsbsiq1vLPnEJV/INuodva+3lAULs6qh7mmj8EqeSSl4EscytFp9Oztt+45qjYu6HR2d&#10;6L2JcSwD/L2oARG+FQzUqAvjpqCk6jIWuByqax/2gS0+dt6HyY8+0o+/r+uSd379L5TluONvgsfU&#10;xR/MfHiWuOTBqy6J/7L336xOl0/452HAmnDlD5XuJR/rDo5n4BsTjhk3Thuxc0t3bI8+f2Gf/M0X&#10;drx3ZufHF9KzWr6ABGJ47goxVFnfXLYrNzbshvSzd96/YwurFcsUNTJikIbxYqRr8QbHW/UXYzEy&#10;KvQMjlEHdk/LyodFdSInPmGV7J7m47meRaOCFYai13rO+g9S1ttTmgvVpaVxW3JQJBnIF+JgISqL&#10;hcQxOkcMF4eNXwdMTyK9RZcPZ+n5HyaDL3/88Zx3oBjglhWPzIr2Ap2G4wp6i81wxO561opbeYdJ&#10;Og+dmrWOOtZ40bZ0TzyoU7ECx+UpU9pIHn7ci5ev4kJF3rDzBjj80e9cVuYmDOpis2qH+m6YGdp4&#10;aWLRirRzdsByA7WBjSLRtcvT1E9tEgyg50FnbEePG3amscJ3b4wN1LwsZKe4/2kdIghf0y6tLdjG&#10;DgZqkXix+s95L63HJy6GviNzgEksbnlfIzP5RKDaEBY9Q7sqhZp0jXXfUeT8pO5htzHwCe+4WjYU&#10;cxqynD4ZWKVSsq2dDdVTPIpPhj0RhYTy/Z66+eXLIWWDe77+TaWYz8gVrZCv6jpn7AyJgdpoJH1A&#10;/d1spuzRo7adn2M8rPFRA6Qv3oI/I3F65dVXfVvtnrU7HavXJbdK76btY4291fKSRVkpCRiopSS0&#10;unGa9JY5j1yGjCf2ap3OxC4afT+y84svXtiD+7v2xS8P7Bcf7drnnx3Zp5+c2O7eRTBOuxj4LsN+&#10;fIXq5uNu3MeMH8jFGB7lorF4vfSUu6v24Ye37IPv3rA//NF3JE+v2bJwht2Js7mRZYQz6fRQsiN+&#10;4jIkHzr40E72wg2O3EKnwTgtikQP8Ad6SPBFdodn0JZ+vyA4l+3+F3v2l//+c8HE5BljRtJpU1Ze&#10;zNnaVsWu3V6wXIExIRjDMYz122M3UqNdQzdQC0ZkiVEZO6X15Ju+W1rY/aydy3h8YqA27zFi6+H1&#10;bhLOG6clBmrzZSTPL43T0iGdwHtpoKZ35PsCyUD1H6ksN1CTzj5WOBZudoQ0rcHQmhrTu8KdgWCI&#10;gRrGafieG6PTZezYl7Oqxnt2UBOJiS0HuAB7/hEmPjjVZ5y1wTBj+5L5OOq1ftazs0P0AnCLMVip&#10;9AIGauyIF0XS1UsTu3tv237/RzeFI+x8ypwyY4zwr921bkt8Q/TmBmp6uVws2lJNckNtwbbXNm2h&#10;UpWqoNQuY/ARnNIr5FgUHxPUiUyoc+QseLy727DdF6e+GHl4cCR549gN3FdWViUviO5SkZov+dVp&#10;IeBv8OSOl/NG888v4v+JcwjG7vKJjwleMXn4pqeTd1gIrko68yomzKFpnJMM5IazLMbpJwoQz495&#10;i/KCf1xcXNjx0XGQ1/q0Oy24FqyyWPEPCksLwn94pAud8DqF+vPxw3MU74Jek3ZSV/InJZV+xXtc&#10;4jwupA5t4ircuUtuYz/3RC7cJeMl90lOr3OUO3v+umRf/Wrsfm2Cv5Pz1qst48FY45r0glbP6uyg&#10;JvxMiZfPDNQEd/qAcZ8djhPj7sRAbeEVAzUft8jdqx/CAAfygechA4SE3IXYMM/gdKdyJ8LpSa5s&#10;XdXlebdgJ0Pdi2+ysxp8M9L7GKjxPoeG47y4N+RUDa+jz2sp55mBGiVqDIPzuIEa9DruSr4b2JJw&#10;90ZN9RtLy+pdWG+MgZp4JsZhku9HbqCGHApaAxfm7JST4ygyJBDAY2aSQCxADaOTAKtwD1x98ZtL&#10;4Og6pfJQHd0wLR6rSToULY6kyPjCrGiTvmQxIT0aOuwWUgM3VFvNta3gH+/RduguJXirL/R+wAMw&#10;QqOw8lcpLhtiXEx6VS441SFx/kS3yKkMhK6DoSjplp1ASUsan8fVzw3B+KFfK46QFL6rYiGSDla2&#10;Sq1qNfHSivhoscz8n+qltsN7yTvQHNHeithTlOK9GuIfLoPg6dnAUYLO4FWa1euyPsF73qo2cSPW&#10;AfSjfOQ9CnVdDe+ZqGT6IO6H/qAnnt6RzNF1WafVavlHSqGvzCrlissGfHjM20FPiL3HXDrnZxLv&#10;0nn1jV7usZOtxsWc5PNqvqY+zVt6GFmr3rWf/+SBffbRM2ucd6zdEj5Kj2b9iLlEjoyPJL9VyzUr&#10;lxakk6pOwstRLueGae/96Y+tsr7mBlB7n923c/Hsg2dPzco527l9w/7oz/+RFReXLKW+YDTjg4VA&#10;jeoPVTEYqNF++kQ0JFxy40AaQbtxeu76EDil9DQtWWvy3vF+eRmm7riNwRJoNdwnc4sJ1BL/rXOq&#10;NHiKB4YOA2hcEM4K9yLhY7t+bocP71unfmb154/EWzg1iF3IAmyBADSPD8av3AdoAGfdKF/xlqzk&#10;1/zIdwf/4MM7VqlGVluRDC/dCHyH6OkRPByQ/5ew9Q572ZPS50NVj1jXCX0UylbE7H/gafM+eS/c&#10;h3eT93Bxz5KhcMbxgb9QrBxtAs9UT+CnBviuakqA/MyrGFC4DJMVBYv3YZgmClU7R5blA+6CxpYC&#10;Bg85K1fYRED62+aKbWzLK2T+B8fOj8wH9gbSWQQjjnb3HQNVr3C0LTsfdyXrIO80JL+d2aH0Ruiw&#10;1ez6HMSy6AfDJD4s6hJPeqU7Par7bu6PHj6z50/27eH9Z/bk0b598fme3ZdO8+QRRmsH9vDhoT15&#10;cmLHJ2eSC3vqO04NGfsaFzv+0r8+ziQwC38CKzHAMvAYoZMbovHxwEcfPbCf/3TXTpkTuWh43W7e&#10;uOJ8grfgZ9AlA5nzIs/wy55g3nn0LPnrfzNZMfnvdQ/v0MGXOBHCl72/oCB+f45/Jvw07FCfc0O0&#10;/cdHdnp4bg8+fmx7Tw+te9FTpyq1ZA6MfNlIho1hKFe9qixVF8G0IAXDd34Svdx576YbqK1eFR/M&#10;85z5mHBiA3TDcMea23Sq/CS/ZCXXOE2Rp/AHvJToZLkMa1zS8+qD2EDtRB3C+puK9V32prawMLF7&#10;7/JxbNZWOT6Utbgp6zjUMeQZnDJ0gPm/OPxVfs69dJvk9/fhXqnH38UJB4KBGuMyfE+6ka59BzU3&#10;UEOuYS4LUReO6a84X0BPZ40S/RyjUTdQu+jak092bdBCThXcYwM1x0GEOTnkA5qAcSI7i7GDGgZq&#10;noZ5QoV8SO28zeEa3qPVoANhgsJ+DDbPPSJOpzCIUcwfqA7xOAqvSeQTInwXRvE+GgS1EOk8ybMM&#10;93ihpM8/upwH/jgtU2qIQ66g7uCqZ4enAoojPhj1ki6Ri0RjyCSCYTYnmZn1BtECPNanonTNfJgb&#10;o0luIcxIgE8M1Jgnc+O0eGc2v1cYDNcyli9HVl4ouZGaGwWLByE37j7YUydK6pCMyEdOzAPgMf4H&#10;Ns12x+feO/22NSRznZ3X7ejk2I6O5RVinLa/f2RPn0u/PpROOuoaH6Lzbm0h7BoZPhx7sw58039Y&#10;xG9qoJY4buY9bj5Mrt+6374DgV7tj6SPIOS5XzwAusAX/4K7TB/8jG0odxgdAk8Q/XxLexYjEKYU&#10;stsCagVTMsPu0HptDX5C+IefPdMAeGH9rmo4RrkTpYrpwSwgWhY2VncW7eZ3dmztyrItrC5YVMlr&#10;tFKtMlIkNXIdHp2IyNq+W0OvLaYgzjKScoHRR3V502585we2sLZhPeU+EDcZZbM21LvUrt2X8qwK&#10;pyVEMYGAC/9Dq4Lhi7yIEeUAgU8Zw4O89YlPIJK8zLsB5jgaoz9PBJzi1DExuXDpUUn4FT52l73C&#10;LwgX/DyR5xEY8bxRgFqgCJWNIYHgwJQCRjCkzaT7PsHIUZ85DNSmQx8A3Os9BBfPkFAea+mj3RPf&#10;3pYJdJRedtMBX8KXVwwUIawuMjmft6XlJatWqwFYbJPpdQo/6o7Q5WW8dXMuwGPWt/NudstFjGce&#10;FwZ4vhJBV2PHo7DtaVhMJu1oxBfxASOcxtyChklV/zjbihrcqhqAlpeWbLG6bitLK8KNMMHLV/t6&#10;3Q0VMTwbcF62aB3DqbyET41/VimbLS9kbWU5ZYsSGK9cjezGjZJ80e7drdjN62W7cb1k164UbHsr&#10;sq2NrBQcs1p1YuUi26kPLcpiCIPRZDjqMhzLCY6p3vKhzaJD8McboiuFAY0QC+SF+7EYEX6z9/yt&#10;EAqfnXdx73gePHTlaZ1+Es9CGykRwfQTPMJXJMSEyTFCcS+l4m3lIZ7okx0moc8iXWM0FtnBflOK&#10;1bk1mz2xE+IZ8BHS9Yr6L+xsKKFCwst1wW1trSiFcGSFAuWohvAh8SPqwSQ/nBVjwvEoKyUsY90u&#10;C2Al994mKi7n9Z+/Ti7iYBb3mhA3f42bJ9vkkvypkf++6nqWLvbKyH/zaZJr77YkTm1hQkLQ5Kx2&#10;tp8F3L7wqR+T/jkmwwTxibQZdvZhYwkMXKbqCzxHG9XP29bt9Jw24GFMgm7tsBV15AtaLLhNpNhk&#10;0uz2oHc1Jjlp0T9eD8J5z/+wWwX81RN4fPJszusZEyIhfPlRwhd1FbzueZSEAfdnyeWT3PmvPN1Q&#10;DJEujAv+hCB5Tt3kmaDgnsluF8wFxLCrhWAhXPdd+vQKMAW78aQlM3bR9IVD+kTwDpOY5EcZygw+&#10;E9NLGIvwMfDcJXUhpJaE34z71Xkn9ZFzIM37xL0aN38v/6X3vgmPI7yE2et94uavf42jT7xv4n5y&#10;kAQcmeUDPsVyw97zM9uVZwe1w8OeaEzx6n8UPB9n2P4a2tO4w+R5Ah/nisobcq0UI/vOrat2ZWvL&#10;Jp2+pQbiq42e5U96VgafhHgTp1elj+nEJ8vBwxgHg/fa6RLaCH0Z3oHXE8Zp4nQ4x1TFo+eg74Cr&#10;k3wwwrCqlMD1kg0KA6tP6tZO8eWdeAp8XjDATzxfeUjNuyM0ikuxGnlxYj2Yn0SirmLtXq8QxZhF&#10;nVV+SOFpQvtop8e44x2M0oKSTBjaRhLq5uVg3KwQOQ0JOshrvBvGPh8L9fNn8EA1wiei1A8c+cL2&#10;/BE7e6qd7Hzg9ZDn3UuZznP0PkYepq1BnFDervzHBkTCJfgHG51Fkt3JaWGBY2jUr3o3o5cGA9UI&#10;+FMv1dvxguyVFp7inE5/pOn1xr6Lz+FhRwoz/aFxUgwdHh6OlpWCDmoCF1rqOAds4GMhVxww5Qfw&#10;4FdMUih7LyO0DXeZ3jOZc8n7/MKzX+VxCmeX0JbyjvuP0FPOJ5+5+YgkwZd9gifcqQd1HyaXvT2k&#10;UJ/x9TJlqMlqWdK2EOGGgtCacDoY2gseA+F3P2Wtes/OpZPtPz21h58+s/Ojho16IxsPGSsx4mHi&#10;RSNdPm2R+pWt6W+9J3q+vWNLG4tWWZYAyJjLV7LI+iygM9EjvkAfeQWpCfCPO5825FQXPk6a0Y7G&#10;8cB69Bayn96NJjkrdKVTNEs2OUzb4L7SnKg/+8LnYdAvaZuPb8JlFkoT+vEyX/EvO8V4JOHctXyC&#10;IwnMZ4/4FwM5jVGoYDrKjIJxWr5lw/WWZTdSVliLrLhRkJ6p/hGOTrpj6x4MrLMn2blbsGKnYnkE&#10;FcGDiSUWuNFt6Tuvipf1ph35C0bw1rgA/vvHVgpDHSbW4xjPjbGVrxQtuyAeU0vZWPxykuurvdAP&#10;FeQd6Nds0B7Z4aNzO92v+zGww14wdIcbJA0CG/GZgvhrMWerm0u2dX3N8mXJb9hboZtCzyAJlVEd&#10;4wv5GPd1SR7EkW2Sp7/ir8HrVV/wW/F88MZ8Fvzq9Pjc+pIfMSbAaIAxSxKl6i8cy0ZWyObVnxnp&#10;rBwTwqhBnUMJAY/F54RiGGlxjTielk6EDD8aCpd95+lF0UzRzk8HvivZ86d1++yTQ/vs0z37/LMD&#10;++STPfviiyN78vTCmq2hy7OjkeRN5cnCiYhjxnupv8jOdz+7qPdV/47t7bJrVNuePT23J49P7cXz&#10;hj1/Vrfd3WbwLxqKOzc+hvni81375ed7/tX/Z58e2v37x/bgi1OlaWks73sd282x+C39KFirPRhw&#10;0WTKpx5eCXmO8SyWplapSLfbqdgHH2zZvXtr9oMfXLd33tm2jY2qLS7mBGvBO4sxGmOGYDuBhsGX&#10;0Dfhv0LvPH/iof/CY+8XDHF8MUPVAtcmGq9a9YydHY3sl5/u2kd/89gGvbT1Rf/QeWUpstXtsq1u&#10;lW3zetEykeCYyWicyNuQBY7G0PpqJ7sycJwiYzaZM2E/kh8obV+8p5WXHsUHLX6fsWFaco7GjUmK&#10;BeagS0A7YQedQEeeVdxhXPKPdiGLINPMPPfuKTdcJ2mcZ8nz5Tqe3d0mlC2kGKs+Qz2T1GQdEVtT&#10;ynhLeN0WrnQ9Tvxb/KMt/b6DF9h6Git6yG/Kgx0vIvGVtaLoTq2Ioa2fHMQLiuNUJlx5OI6sp3Hh&#10;+bNj++ijR8K9njXOmT9Qm72voA30p77ekd5eFPxrU7t9Z8t+8Ps3BHPRvogRuYB5M+b28uqHSqFk&#10;5XzBFkpFW66W3FcLkVXFCyL1daS+XqgVbFVjyfJSydZW0WUx4mSeQnBR26hr2NVPeCK+iQECxlxt&#10;8Z96fWTNi6HtHzRsb69hZ2cYd/aNY6PCjoN8oIMBJMcJMV6AXOo/b7rwQre+wOgxFATdg7sBWmF+&#10;C6whLRfwKvEF90HvQf4I+eg9vQ9P0ujkPIlrobaLBpdwF+8XjYymws9hz4+nS0m4SamelYUFW1pb&#10;stWNFT8eJl9lN56BeBlfv/cAgMs0WXkf29W70LGPiIrTBbmrbmoF9Mi4qsJ9jpbK6HlomV/Ixdfu&#10;CL/aX6bDzV9fpvpKB2wUOHQdKK+4X/ky7tcm+Ds72sfHz8xb+w5qfsSnYsXn0Qk8DYqBnBunAVe1&#10;hcU2FpSWt5Z83lrd4YtQjla6ps3BBRiGH7fwkeRO/4UfSu6ePuVq6gZdfNjBxycp2+2X7KCH0aJk&#10;4wxjVtrywsu8xnBR6jdioEZmrmPpwo/2DLFEOmcZiScNVXcMtAaTgWDVt4Wc2ZW8cHUkWX7ctr5w&#10;mAXQtmQfUb3qXwv6k+4woGVe0nfeVTlgCjyW8hLdLo719OHaCcp9+E9yEuo9rytjSgxnOddbFY+B&#10;2kT8lWvn4zBy8StkIezESpJH0F3WopaVM32lUc6MacopHDcq2Y1+0T3/JQWqONVb7zJ1RNnJR1Zx&#10;NWYuyE+eKETIwV/oQxXk99TYDUnEUAgDHwpvuIzA2gUdoGvUP8cf5AiNYcGgtShZPfKdN4rVvOWK&#10;Gg/lOa4KY4FJdqxxhr7gKCvihL+qPzvZjhQnyUQ+/onPj+TH4u0TjfES3E1qmaULknOVd2WxbOmc&#10;YCr+ldB0Dj6m0D+iUpvo4dA5cdN1g+wV2kUbGVecu7rxB3pqPld044hCQXIofA7dBVgoDbKqZ6m8&#10;kBmYhRipbQx74npeFB9rFSZlK6dr1pesc/r8wg6eHNnHP7kvWfXCP8rhwyf6n7M5uio3l9f4tLou&#10;Waem8rK2f3Rs04LaeGXHVm9ct+s/+J5J0LPzg0N7/snn4g0nvlnC2s2rdvXeXfvuH/+RZYrSVXLS&#10;W72CePFu4V1Lvqs2e+30R9vRXxwcOB8X5DEaAjZKn8jmAddD/8evuwt6dXythzH6zOK48PeScM5/&#10;m5zXV/+cTnSJ8brjTjZ8MJ6TXJQX3Dpnp3Z0/3PrN86tuftYfDB84O07D+o9N8zIwHuEZ3rPoSrg&#10;hPkZXLjOiD6yhaHvEv69H96xYjlnxUXksoDjl9yV2uDDXchRTxno8XMpg0uu4Bp6j4E5ziOh8CRF&#10;uItjnGiSsvQuvMKfXr57mf7S+WsvOeguwRmFeo58hXf46F94pjieAeNZWZ445jfy6FJig/CBnPQ4&#10;DCbYRYuj6ZY3Fm3jyorznrTSwH/Y3RdYI9MRUg8+LvcPzMV7+aDy4rxljWPJcE+PbP/poT17dGAv&#10;HovW5A9fnNnus3M72m9LHxjaoIsBm+S/xsB6XfEryYIDdj7twQ/GLpvSb+ubNWPnn43NZV8f8BZ6&#10;39Aib6SuAl9xeEpW9I9T0e0GU8m/bfv8k4fWrLf1mni8+EYkHLq2Ld1nZUtxGcUJH8kD/oPuQvvc&#10;Kzu1Ex3U4Q6AKRe4cpFUhVDvO68POblHzvC1kvCaQl34OKSXlCcvOj4qE/RS4oP3DHnDAzdA9vwU&#10;yoed21Xvodp3LJ3w+akd757Z8y8OrK775knXj/P0OcRQEy9rpp8xfyoagUUXaxjnbti1uzu2on5f&#10;3Vq0QkX6YEnvYYwjkCYfcDh39raQJ/Mnytk9dBp7tYeeYHf9EfJ9vWPti47tPjwKX/OoD6b+YdfE&#10;Vtcmdusex19PbGkZfTM5JSf070vOy8dx8TqPe/X6t+n+LuW/0h7B+NJAjfugL0xTZY35fLTMB1KS&#10;MRXrOmr8Kkm9v8BBdGHUun7K2s2ePf10z8fVZIwDP9yDi3oJ3YZ7vhWCN8zvoIacxzMMwgIBXLpQ&#10;4/D/8kr/uXjJEZtExmFSV5COp458IYfwKA49RtXQfcA/QUNJEdnATPdql+M++XkYKAFPnJejX+Iu&#10;r+auScYPXuBQjWkzcV42dQ2ObN0Rxu8Cr+SdkE9owWzoIEayArISc7b7j/lgqysCSokHFkQbRbt+&#10;65p4c9U/eELmi6R390eSa0WXrNuMRFPo0xxnPhA/5shkxlg+LANrRgPJiorb3t6gQKYW3rgTKNx5&#10;1r+RgZrDJoZY8uC1YXL91v323CUiz7qETvS/WURMdPFv/jr+hb/L9HiYFxSBCoyAl5KCh9GYiwOT&#10;vhiSBi0NnnhYXE5MMCcqajd67p/cf2H3P3lh5ydSVicawOBcGKdJiYFsOR6GRZCrdzft3g9v2PrV&#10;FYuqBXE35RYrYyiAp6fnfnRAU8JMp0F5GRuNVSc9LC+v2/Xv/DAYqKlsjlCYZCPrqy5DDfZ9JUf5&#10;RZmDr3qTkkC0gCGICwEKRbkifBGobkkaPErDq1BROuCtEO804zDXGx4SEa5hkHMv/0qfMM6XvD/Q&#10;8ySccTQ5nygLwh8PQ1lhYgOy90lD1S8rhTuTUf+kO1KQzpR8IGGACQJ5L0OtJF8BCFGh3xtKKDyx&#10;VpsjvqSwuiUu3/SlpcSLaQvGbsGs90vlgkW5SEresi0s1AITlUJL85keQ1CbMXxvwFt36YBH7Odx&#10;Bz97RgAC4lHwUdREjSgLQsypaA9DHYQDBL3A4/G8qN5Uv6elyHPEodi+eL5ZVTS2tFi07Y1NW1u+&#10;5rsPjIZZCftpDXRD63SFF6KhAV+89bvq76FVyiMrFadWqzCxbHovZxtrKVteHNndu2V7992a3b6N&#10;gVrVbt+s2I1rRbt6pWBbmzlbWdY71YmVSyMr5IeWz2GchmGQhEvljbAajNNon7zwJtBV8IDBB+r4&#10;2vEq/ik2/OcZbwl2gULlwWeI3j2ZxOKG47yy8vygoeDhYY6pSucGC5OsT3o4P4BXECpnMbEAXya+&#10;5UfiQximscPBZFzQQJ+z87OePXx4bGenF8pVQE+VfDci6up9oswQlpj0v3otb+sbRfXN2EolKJAi&#10;BAPxSYynskhRqsdgULCR8m63s9btsQBfFjDkaRNN8VYTBve665n/UkTscV+6Byr6zY8bs2uSJffz&#10;13P3/Obj4mvnq1wn97QcqTErKCvgK3qfYGSxAlgoXUFjUIFdFkYDCVHsjKnnRfG7LJOIUnC8hzJ+&#10;TBJnsHN8AF91scCwvJ6RImW+a12logJSwkPhH/D2LcblqQMLDGEnIfDBO9prFwzUkJdeltYCmEJr&#10;8Y6DusRfRgccDTh86ZPH89czP4MN/YsXvuG9Pv4WqeSpW+LDpJ7zchWBvOcpwDcpBxjqBeM0H9Hl&#10;Q34Cnt7TlZQSX/ynPIVMqTlvIhfq7J0mePq4QyiM1nViIKAI9/O/b9SF4n6Nf11k4l737O/bJ333&#10;umeJ/1s4+gRDAOdvoa/gI8GiExkhztfhA06n7MUzFtpPJXN17ORoKNrja0SzgWjRdxoU/jAx7RMw&#10;0IZwA3z3RViyp0hR4Xu3r9qdu7f8yzfEgdFxw/L7TatpXGGRdiQ8gsan4p8oy+DgTEHUj2fgG/QC&#10;RcN/cQkNQVvIhkkbHNMUyQRwVjyEMRCZBdwcarzpp/tunFa6sWy9fM9OBkfWGF8ofdbyE3ZGyqlp&#10;4iu0SvmK9Yf6iQfQKOa5srr0o25UcNonkqiAPG1Xe/ChbkooH/hHqBvpqF9SXy6DD/QUQjxPvTUO&#10;D94hZPImTB0BH+ql8kivELmVNBGzh+yW2J/6ZBO7qnD8XZTKWylfEV+LjNMR4QiAk/GTL2yRjYMs&#10;odarn4F1pOe0GTiOpyxBCYfU9xgjRCqmVOYI76LVqiVbWSk7f+l1OpIjRta6GIT85ceqP18/A0yW&#10;uEJvqv81vnV7fbvgK869lj28f2pHh20rlquWL0iOVF3zhZJwTj0kBKIfmSzzegBfXcObgQU+TGSD&#10;2ypF8i9f4XNsDMZWDCnANsCY6wBfXLjST+8FXvt1fuG9kIHy9cVr+pwyCMMj7t37NV7/3M8ivMzk&#10;2nGJOPrY4RV+7G7JxAFyOI4s2H2BXRX0WHBRfzs9ypGfPLvRcTSvjxdC5pQ6ftKVrNJLWf2oZQfP&#10;z+zJF3tuoNbDiH4gfs5Yi3FVDOmw2JWzte0le++H9+zqnatWXipbtqxxMKc04i2+A1rcN9Qk9Ik8&#10;nR977xmNK1nVJZJiB+34mJJVu6AzeRbRMmIgBY73bBWtUC/baC9lg18KDvVIbEz9Sv/wKvBhFhw6&#10;J8JbHperq8TzP4zFlx4XQiCLu7wO0A5X857y0FvB3TQfP4mfDHJd6xUk2213rLCTs8Ja3oqrRUsL&#10;Vyf9vo1bQ+sdja2/L4mhV7Bit2yiRJ+Yd0ND0dxEfQgoKIYAl4RvwjlE4M/OY3UvOsQ4kKlK8M4N&#10;1MTUOpmuTXZGVrtRtUxVdSirDRnofRjSxrkBZfq53x7ZwcNzO907t1F/KJxS3ymV05/TuNLR9+qf&#10;rH8BmvVFjJ0ba7pW+ZJxw7gEvZA3/8D9eR9KDD0b2pJAx6/Uhz7Z6PchPspHtrQs/j7o25Mnu9bq&#10;dZ23+a5cwi12lh710X1V03HGStmS5O51yeOUp7LgfzG/w7CD8S7i6Cz1l8hP+SB/p11PykcL0mPW&#10;bdDLa8xs2M9++tgePTyzn/71M/vZ3zy1jz/etV/84rk9fVq3xoW4lvBnLN46Eg1z7HQ2gr5FL6q6&#10;lzmauu51ftpzPkiez56c2bNn5/b4kWj18Zm9eHGh+wvb39fzF02N0+f2DCPTB0f2i48e2ycfv3Dj&#10;NI7xxDjt2ZOmHR1wtM5APHlknY7ap3rwpTpzMMjGOKEHQ4XqIiiLl3GkZ7XK17NTu/fOmv34x/fs&#10;/e9suYHaDfXhEsZpkXTK7MjlZz58YEEQPZSe8IV2+hAcm/P0azKvQc+6BifZBFzzRR7eVt+YxuL6&#10;cdp2n7btwS/37RPBEaNAxHgW3BfXpFferNnKZsFWtsXjhMPoq7ls2Xf3vpDuxfHFGKdhFJuByOTR&#10;DzBCwyitJ9/I56wj3BhIp8CPmNvy+RM8NJPROxitQaeB19AMbwqeHlS8e+adYs+xePhwH575BzR+&#10;HXvlRb7uVS5lj1QH6tfXM3Zfaap/LhhPhbsdldZWXEv91tS41lbXddUmwo7G/I5gBk8tqB9LuZRd&#10;qWSkqUA10EmgJ+fv0KXH0g8Yv+Sl42fs8eMD++u//sx3OO00xe5EH+Fd5ETooq/uG2p8li6/ZHbr&#10;9pZ9+MMbrserNSJlyQ3qn7xwq1aqWrWIQVrRFkoFWyyLLisYrWWtnE9bSax7qVay7c0l29io2cZ6&#10;1ZaW8r6rWItdr+WGAzqbelBn6GMSjNlbIzs+GdrBYdf2xH+eP+d4kobe7Vm7NbaF6orl8zXlwPGf&#10;BR8nMF4MOCcvWuMafHfDM/AQOZF4+KOeJfNbPFagfIQLahy7dMMXkEF8Dkb0gnGL64qMc/I+Rya4&#10;MhxieKEXVIRCeTA+7DE68NCQu8QLLF20xeUVW1xZtJW1RStWCpYrwDPYFYgj8TBNFGxz7BzP8Y56&#10;J57jY3yHn5A787KUgIGaxB+PYZcjnMuNQlx+OL/y+xk2fOWPFJd+zs1HzSeZ8y5zyQW5WNevpnmt&#10;+7UJ3oxT9kkbJyyc98fWbbODGueJK3YgL9oSINW3SqxLn29Q3/vR2OJdHMOzIvloYVUyK2SmMZV0&#10;+LA4TRuIoBT9dxD4VRyGV8KVHJlgVIHRoXgh8sJI4d6g5ruoTdMFyfBV4R/yPlPl4Nw3ZKDmjnGd&#10;Fgi/aQ/9qHuMPZiWgSeDYexKnRp3bTEzsSu5nvSHnsYZyUjTgTHD0hSfCTt3LAjtyRN6G3rjXXdU&#10;e1xWgU7lcTHFOq0loXdG7AMf1r/4HWJxLhtAuHIjeJ7CAfwcmConjIGpP/N2PGX4jyTDYqC2mW9J&#10;R+2HvsMAS7CfiIeMM3mlDPVTDpKL+LBW9KZ34eeX9VboFQnXPt7x88p6TIjDK2+/1y/ZKcrr7s+V&#10;Fu9MSC+6gRqea/0h/4ufYpRWFi+tLlesJF0s40Zk0mXzSlNk+b4v+Ese1Rg7EA9HZh95vcUdFLqB&#10;mvgEhmmeNqX+cj8UnonXSRHEi0UpPzYEqPixbtSh0207/BhXIvEmUBADiGBAKxgjNMmxAzPwZEeO&#10;MKcU5AM3ChHy9DvSa0Rn+azkZwF0obrgfA59MYEj/BeWh2EGdOf1RveAzwEnypQiURpWrJJesLZk&#10;gOe/PLAXDw7sF3/5hR8bJzYv+UG8Uv3fUfmtocazatWuXLtu5VLFhp2RPXz+3LKLGpM+eM/Wbl6z&#10;K++9I5miZ+f7+/bko0+tcXZmA8k5N7/3Hbty546994e/b6moYH3kC3iE+pS2j9TeJjqu62UgBH2a&#10;yN66w4POgslU+THHkMYrLZhMq92BTPKXP93GIS6kDDiUhM7X8R4T3Cy/b5EDFqxPEXJMGYNxml13&#10;9Sw7GFkkOb99emyHv/zEDdTaB08tEk4IoDbkQyvezEgGkJeECIjloC/mBAJPAbbMhWYkz+aKQ9sU&#10;L//BH7xj+ZLkp6pGU8k8boxMP/i78OUAz9BPynQ2v6Z+8ZAk4C6Em6SMCVdxtIg47xNoPe6rEBfS&#10;h3eT95PrwC/iv+BV5oxXEOEuYEdAnYAtjjGkiXkMKWbxepDwJMYf53M8Jz+XW3VN1RmWxF+iSs6P&#10;IF9aX7C1nRXbvLrqxml41nTZTZOdgi6aXYeHG6gJTnxA1BONscN1r6Nx9rhhpwfntvd4317I7z45&#10;tKcPdP3o0PaeSa57cW6He0073pdsdzHW+CK6bY78o/8BO55KHkQm5BrjqUJ5YkXpm2sb7CyZt62d&#10;VbUJnuOAiGHmjfIwzKUjQ4kq+XhT+sKwP/Vd0z7+2edi/z3xp4n0Xfh91q5ubdnNK7dcr+BIcPgc&#10;vBGeCqxcxqGlomm8w97pXz2vtJTGDTI4fY5cHgzCwIiEJ8o7H8F7Yr2icQg8iz1yHd5lPeALzgmf&#10;1VA9V7tcfqU0/aSv+vyP8mXXtFF/4qdjPf3lCzcAfPr5gTXPOjbuwJuoS8Bv/MTn/VSG9LxJpi/a&#10;m1i+mrHqUsHufu+m3Xrvmi2v16y2UrLIjaGlA/hcImhE6ao1DB7conWSa/yZas7I5OZToh0f4ugL&#10;8X5wo3Xekr4aDNSmA70ALLGPk+y1uYWBmvSc4tiqi9IVNFbBN2l5cAEGwePm77/K/7ZdXI/5Kn1t&#10;r39xv8/fexcq5AMoh7/4Fvg15bQsCQfIXAPpaqAZK/t+QQbhRXVIVmDX+6xZ9qWPsqPdp7vWu1B/&#10;6vnUaYc3wPGgP3GyGrSWLWgsr0gP1Dh6591bZCgegt4kfIA/g69zLuQTl8+V8scHNx9eekjD68r9&#10;rI0gV/I8hgFJ5Ih23W7eK11Cd74JCWP3vNePevlPGXmd5jIlzsNQpHvaGH7QafzzZ9RPF3hVE+fZ&#10;wTM8oxAGHhJ+SRwFiW37qx4fBjLf4RAdc//RiZ2cnmucE9zF96qLVfveDz4Qf160imTD7qCj8S1j&#10;562G84yw8YzGSHkMfPEYo2H7wvw/xmkXdY6sMLv7zi01S+WzG9wbdg4P5c7Q8rfcQW3eJQ/mw69M&#10;/Nb9fTvvipf7CMKav56/dzd3+dL1zMXvItRowGOBxLdyFYPJSunIiiCgNRTsnAafcR9lY2gvnkgx&#10;eHpgJ4cNCSEdITw0qQEMJiAmwpawbFnIV9Xr2yu2dWPVVq7WLCuhcJpTjhrk0BphqrxZP7vw3XAu&#10;TltSNGCQGTHD8HUZBmrXvvsDW1jfsB51VP58iTqCwar+PREcx3sEZhC3J/Gq9+yLFUggvp7/igWX&#10;hC85Xogdab/sXh/7le4rkl9Ghxq5n10y+CcMP0RipY4gjPCV0bPQV32/zqTaEj/OBdGh+XbpYlQw&#10;ajdIENwCq8BAbWAHe8cSBNvqOymDYl4CpgswLvjEVWDisMiRElHOlleXwhGfyDd5hCaxUvgNzC3+&#10;Bfx76y7dPDxC/73WOa45guo/fQ0fl4AqgQB+zsRGxidhA425DxaeGoyk0IP//j5ChehLgj4LFdNR&#10;JGF8LN+0p0/Z5pMz/LvWYYGNBYdpV1kMbHklb/fuLdv1G0t27eqiXbuyYDeurdgN0ezOdlUKQc4W&#10;Fie+Q1q1NtW4IkE2kgKZG1o2Db/ge3BCFliZ2OGr6xh3NWDSHlf0qKNcMBzjIvGX94GOg0/Se9sS&#10;5/H6Fw9+wcOl5u/xOPINNOKhYgKXhH6Er6IhF5w9njLEF7wu1JVIpIa08yG1Ws/ygj0+ssZ51x4+&#10;OLbzcyZxyvIlwRQ6Uw+IYfqktjLOZMZ243rBNjbYhWbssPMiMFDTnwvvKgaBcDCQcDnKWaeds168&#10;g1oqMVCjOrHHzV/j5q9/lXttulcj/T6OnD3Txfz1XBDcfFy45n+SJAhvaqcrxMIG4e14wKSS4CEl&#10;EXiwQJ1TW5mnY2txjA8kpdkEA7VcxicKfbFIcKvXm74DJAYTfB3AhERtceS71C0uRba0UlTcSHkJ&#10;J+GF8DYX4nHwf/oHvMTxH69+jsek8CAZJ5LnSeBv++28Czj7Fe5Lz5IIQkqgZokPccEp9Ev+zT+b&#10;u+bPcRy8DXjsSKYHId+X01+2Zy4+YfoJ/s98kp8Cd55ozv8uu1fr+rvocUn4GzrPIvDXmRMf8Zkm&#10;+nXWhzygn9Ma99mGnyPAOnZ0OBBpIGcx0SDs98kHje2M64rDha+BQv08B+EDO3jcub5jW5sblh1M&#10;rMSCy0nbov2maVhwpXm2IIHAoDfhYK4kKoRO3PjK6y9eyWUozp8ldJQsCOBnv7HqKpkPfpKLlHdm&#10;akONQ+x6lK5lLVXN2EiVYNcgJuGz4qfWVblj1WGqtgo8PiEpuPmipRrO3A/GWhmFQZENZVE+ij5K&#10;pB9r7pUMlQ0cAJ/UMcg/fu9RcYMIdR/e5T4OPNnrf0mikCZ4l7CQ4zyFfvRLIfQNsHD+iqxQyrru&#10;R93Uk6F44YDnpWveYFLYv/T2PlJKJpvEW9mxiyPbkPvZwZUtxXPZnJX5aisfGUfnlXTdkQ4AfnC8&#10;Kvoli720zstQASxYUJjLhywSYTDJJ/rirRiDnJzUfavxo6MjazQuJF+Cv4KlMog8P43Lyod2+n/v&#10;D2quvEBnFYKeAZ56GwMY5GMY+5tEhKskTK5D4q/h4jzDpPRl3uH/Zc5J3OuuQ6oQN/9OcgXgwsIO&#10;O9blBHvJI4I/bXMDbmQ7+o3+UUPDRBR4IC+c9h30pkxMTu3oxZk9f7Rnzx/v2bOHe1Y/aVq/LXlM&#10;GZAHxw8O2c1AZFMoZ21lfcG2rq3b5tVN27m15bs0QMoQgxulMek0j/ex936Of8QQ4ZOxkjnxMBNo&#10;mMU9dnPwhaapdBKxqvxI+kSzaNF50UZH0lSeClfbahMgpi+VV1jkYlHes/Lyw1gNvQVHmFx/yVHB&#10;2IUr/Y+jZnCPnbciRiBRj9otOGU5/rJvw2LbUtsDK2zkLVcTrtcwmlN/9IX/nbENTibWP5xaphdZ&#10;vlfyD7gw3KI/EWJ8x424zkm5L5f+d3UJn1WughPdBBfKAjj6XAxtnB1bN9e1yfbYyjuSJ4uqT0mP&#10;1bcclw8mAV/f5USZMBk+aI/t+FHdzjRW8CX5uC/eSgtc/0hgpf+6zBbV5+JDKxvg0rJlI/HlIg+h&#10;aaXzvsBTUkKowfmVP9a/Wbq4Ie5i2MVl+iPl0ev27XD/1BoXFx7t8FZ74UKMJfBKjh9kUXJbuM0R&#10;CqRBpiQTDDwoI+ycJBzVMxa0U6y6qJ7pVKRsI9t/fm4ff3TfPv3kif3iF89sf69ue3sXdnbes1Z7&#10;ZN0eu0mmbDBMSYcORi0c/UDbp1P0IJXFD6aF80AwUVk+OSxamYiGB6LdXncsvjqyi4uunddbziOP&#10;j+WPLnTdtPPTtvT1gXXbwjmpbSOVOxqxSBx7EZsfP6X2u2zti0bCTYE9EuvNudFxRnpczrZ3Fu0P&#10;/+hd+9GP3pPet2lbW2U3IMJzlKPPO4heWWDgw7dg6IMTzNTpgQ95z7zicXPXtB9YMNbqmr5z3jWJ&#10;7Ox4arvPmvb82Yk9enjoutOIfo/GVluNbPVKyapLOVtc47gYytW4oDGkLxi1z/tqv+olGKIzEMId&#10;OFaTozY50pMd1Jr5rOSAtPiPWiLPIqYvVtHp+k8Yxni1LKl2UvXZ/+ATKn41DO7leLDXx1Xy1n1i&#10;oJF4N1pTONIrYXc1xWvM42i6kWgMasNwDgM6Fhc4fm6SiayYz9hSMfjrknPgkKHUuB50vvxMHtB7&#10;vWFk7W7anj459B3U2Hmu11b7WdRSOT43hI4uPSklBl2upG1pOWs3NR587/vX1ffgMa1QGvIWjiV6&#10;FDITNtQCsx87ipYMlNkpjTEnJxkiyqWsWJAMwe4/UWTLyzVbZ9GLnXo0BvX64rVD6k39aUTgMxAm&#10;ZM3kele00WoN7Ewy6/l5UzR4aLt7R3Z8cm6nZxc+RkBP7K7nBie6huTYnc2NFuJ8nTsCV3U28gtG&#10;9Iyx4UMptVGNAtfVDXKBbjlZAB1VTEM56AGIQr6KYjE7q37JZBRmBRPGbmQoAQVD54xkmShfkM5f&#10;EUwX/TSCUhWDS+XNzi30NDDKa2yRnMUiN/X1MUQhO4PTw+QLHwk8VaF4NXJaqKOn8P6e4QF9T5Dc&#10;u5u/foPu76GIv6sDDuySwlHVnab4q/hqQHk9Ed90OIEjBOI1yaKw70xQiGyFHdQw2nGkl3d5GTqP&#10;Ye/ec5Gnn3TlfRB4QLhKPP/hO/QpeCgcl/z2HAO1XlF8IC/5o+KpItUhT18r5TdhoOb1ifEm1C1x&#10;jCNwf/En1U/Dmw30y0y6tpSb2LX8ULIORus960xG1lf9m+Oi2lQQD6t5fSHAFOMtY4DDKuR+KQ/g&#10;HAKqQwhxl3XAJWmT2HCd5IHeigEd+uZA4wMGas5zBVvnu6JTFrezyr+YHrpxy2auEQzU9PMWOt+V&#10;XuLGbcHxdpbxW88DuavjX6r3vEvi5eM08/+Dv3Th7uU4binHfRyF82vgxy8INs4rMHAtVYp+HBRh&#10;daFiC+KrLFwuOJ+p+vFbFcWXa2X3pVrJd9tg1w12TF5crQmvV2yVo9s2lm1te813d1xZW7HaQs0/&#10;jkGOwFBuILph3Ha+BELoj5MOOFklo/EV2ZF6sjhKnekXeBe6C7x1IMaM/sJ6ZF7CCGVw3DcZYXSL&#10;bICekOgano9gwQ5wQzFa+DijXWacc12hc9a3/WfH9tlfP7DDF6d2+LyhNIyG7JxGr2kMReART11a&#10;WrFr12/5eHC8f2JnrbYtbm3ZrT/4oa3sbNnK9pZ4QtPqB0f29LNfSgZrS1aK7M6H37W1Kzu+ixq4&#10;BJ754gdjuCrHzoJNebg4vUl/wwX8mFzV19eaGCQoWMw8pAl+3r0u7iU3/zC+nn/HUY4wBN8qR50R&#10;LYHbkDFWtDhVnzG45gYDi/o9a3NE2S8/tn6zbq3D50qv8VjP8cHgFflQtC/EY3gEHnykG+bFKEM/&#10;0Q0G4fny1NY3l+07379lWTbP4EMdYy4DnCV1LJ+6S3gS/In8HAHkqDVP4BfhOjgGB1xyH4eqULia&#10;j/9VniAOdZ9cfdl99ZNLd5nPZYinrpchLcMcip/TMoKd+I3v6gjf4V7tZ7ORvMbDZfGYja01W1tf&#10;tSvXNiTLVUTXWcl5eZeXcpK/sVsadJWXxtd8uuhzFKlR1lrNPnbByk69HsuS8BA+FGK+ibmkgh91&#10;LPlQvG1xuWwrq1W7fXfT3nn/ql2/sWU372yLrhesIhnS573jfgqONoV2QZHeTtZ4VJb3s7qyLR7w&#10;5OETX38AClPFcWrL6uKiba1vSR5lTZUdesXz4l3kwxxByNVD9ZHrQqqvr88R+lPi9R8ZIU5L3Sg7&#10;mVPFkV3wihN++bUjL54Esecf+fkvwBWWwsf2yKFZ6al8eDvqja1+fGHnJw179PlTO3h+7EZH405o&#10;36gnripeTB18npdxxfUy6VHRxD9UrGg8wRhxZX3Rrkr+X1pbsJx0Dk5Bo//5gMPHIfBE+YSfKkOd&#10;HdZhDA1jOro2nDOmQ/pAfY6BWvOs6QZqLx4fO04ouSoIu57axubUbt7NSA/lAyrWFeGj5OnA+Fu4&#10;v+17v4PulaYg6zDdFnAmzF2wDjlMsxOvxsJ0BPTUC7GmCB55HuHa44RDGsSsK7n4xWe7CtURxNNf&#10;JHUXaAzDJ/AUI/moHI74dAM1xmzGb3DKeS/pL13A3SS35A6ED/ez8Gt7XBy+cpu4cBtKDf6y3Mvr&#10;y99lBkk4f/WbOWSXmYuvPZjFzyWYT4tL7pUJBrt8VHP4/NzOzur+IRXHihZKBbtx55p/uJCTPJgR&#10;fSLz8cExO6lhp1GpSi6slqwm2W9xsSZ+WbO1tWVbXV227e1N29zccL91dd35Fzrpm3bOzwj591/+&#10;V38yZfKfgbtWq0oYLKhSS1YqMVsIhYcKOGNyRjlfIbJIIDMfJtevpn/r/v5cgPu88hIISuEcJYTr&#10;y/t5B+N4Xf85Q1HIZApI2pZw3pdQWJagUcxhKiDHQCieMx2m7fn9Qz83/MHnz+1g91QDHwsjEtil&#10;tGBFD+7lC1nb2l6yqojn5t0rEmRWrLiUttyK8spKBOJrQAkDfFafGogJih8ePTmyCw2uX/zkCwmj&#10;dfG3vPVGkQ008K7cft/+5D//P9mND75v7WzJ+pm8DXJF66IMa8BrdPvWkaCRfAWL8y/B5NKSOrMs&#10;yOg2HPGJlxrD/Vw6WHW4unQBZol7PVzfhJv1oQSoUA5CNyHMvqdrCdACkk+c8HxakFffSCGLpERn&#10;UwMrZM8tyrSkhO9ZOfWphqm65SYXUrI7EpwkkPjEu4R4MTyMlzgH/qO//NxePNm384O6BIa2+kKC&#10;JDuNMPkYs4uxJMnyct5KCwW7K6F+5+aWldYKll7VwIjVvQQcJnL8i3U3mPrm4PStdzP6nPfgmLwP&#10;6CHkKEyAj7EoxzGxABxFJfVhVrQpdYqJeb4aZpVJPc0RnUPxfXY+NAkmCIm9DoseaTdO+9lfn9ne&#10;Xsv2DwZ2ejqSkCH6kVAykrCZidoa9Hr2nQ827c//F3dsZ6tqJb6i0GCVFz2V+HJdAsdo2pD82JL+&#10;OJYXFiLcxOSRKIu4eDyaDUxfz8UweOMuzjNWLhGkUVKY6mBR1wVmF5rlSeZCGIgPXocvWli0R4Pm&#10;uOGRLegZRmj4oh878v/+Fz+zjz5+Ll61Yf3RsvgVR4+gsAhOeh/PV6Z/9uOyffhhza5cmUooEE8S&#10;8LLMpo85Qkfio+A9Ei9ttZbVxxU7OSrb+WlJSsi6pYbyXl/V5xuBk5o1N468Sed810NBE5zRzUjK&#10;0UiKLzgzbLPt9MBSbSkiHfEyKYbSS6S0Cn8lDA/U5q4EssGyZJhKwTRcBC9F68Xurp0cnwhOTd9G&#10;XCK2La+c2sJSx/7BH9+0H/zeFauWh1bOMxnd9fGsID8aSmkbciQydBTwloWBsLSSk8DPQoHiHG9Q&#10;rpLxQr9vBvxv3Vv3t3LBcIZFACYeAg4bRwInRq0pjm3iOBM955lkrk8+YseSffv5Tw/sr/59XfQg&#10;OUsy0sAnCJSccV20N5I8xyI34woTMbi0xgyM3vMaA370/bv24Qf37I9uyt+4Z/2//MJS/92nlq8P&#10;xTeZOOKLdJZVkFcyEv0kI0ibhodxdMdQtKco8QVRHxPQkJpc+PI7yGPwDKc8MY7w1ZN4w0CK8HAk&#10;xUzyj3xfv1bUskFBcZtF+ZKVrizYZCFtFxcNGzztWV8+185Y7kK0jUKu3OFJGKLlVKcsEz0CZVbX&#10;YYRQxVQ2SZkAIBxi7EEF9G4iTztfUB6BNwQYUd835UK7qRM1YsEgTOQ7/NRPnYW+Dctjy65FllvP&#10;W15tL393UdeRdTWu4zn6dBgJB2igz2yJ7wFHzzeenNQ9MqcbqrksonvSeN+rHyc567Qm1pY/PurY&#10;3/x0355LaT44bNr+/oVdNCRbnIuviqc7ZAQCxk9AwSSf81fhALJDJoPB8FD6acqKpZRtrFfse99d&#10;cwPubekNV66s2NIix4IV9DqKh/obPBQOsrDMwkeWBWF2UFNbmDRxOvB+IQT+AWdw9A2VSvrpZZek&#10;S/qUdLqLr70dyhM591IfSPK4LOMyzmNDmDybpZmLc5c8p0DhktAnm2VpTD/aNRlJ7qLd6ic8CXhf&#10;cj9fwU748nGYsn5rZL3m0M6OGvbxX31he88OJd/3rX3RczjhhpIRXagX7kTS7baurdra1oJt7qzb&#10;zo0tqyyVrbpaCpNMTFU7vwAmQXaipknzHef9Sv9VH2hjguyp/slJR4z8yAboRnQufjJMC//ocxtY&#10;UYN3uVux7F7Jcs/K1n1q1vm53m0pYQYZVkzIySinoTdvEmvlBRslwVCGurxpBxXA32jeQDAfoMcW&#10;B2KhfZssNq384dQWby9ZupyzTA2dWPyxLj35uG/NRxNrfCoZuVWySmPBDXVZlGPnqmlW8kQOvA98&#10;wneV8/LenEMfTIxvAI26Tzph2goQtNoxigY2yPftvHRmo98f2NoPVi1TEa8Tb2RMSEm/FCZJJZT+&#10;rD4aKW4g2bd9NLRP/rundv8nz4VfA+tdcBQofYzOHXahFBR8Uiu/rPIWM/bud6/a7/3xXcuXdS9R&#10;2RcbBa2wEA8cIkUqDyDtyERf0qdgGqgU4qhX6Odw71Q7YafArELwIrLOher3lw/ts58/sIbkP77S&#10;j6Qf5clfsGddBX/r7nX7h//8j2373qbapZEi1VUVNK5F0qkVulbgZTEqKX8WUVRP5h8wAvs3/8Nn&#10;9t//tz8Rz+vZixfscaXsVa0Rr3jbBHvJ5sNRVu0LH+Yx/zEe9USfHeFt4AbMuUHb8NvBICyI4Wk+&#10;BrzQDgsabgimP99NUrQPCPzoe2+PQyLEie7c+EYeHNAjT+OGXNC52hTl+Qo9bdVawa7dWLXl1YrV&#10;pMevrmGMVrV772zb2mpVb9O3XfEKUV0u6HbgMJ5rN7wRfiGvE/f1HQ0MPGQiHkAvC0Iad8TXx2Xx&#10;qpb9j//yC3v48Mh+9vPn0p1EfxL+c7WxXbm7aPd+uGaLqwVb30GWEW+cloTbVd8N4OTpuY060o2F&#10;VwX1G3jPrmStKGUXavep2t0S7R2KZjsslqlkjBYYozmCGFkEBz8G70Yui1BXdYnjod4QD9YtqRze&#10;34wDA1We953+6VJk630O/ubUJoZs6o3+f1WgeH9JfjVn/9GVnBVFheAES2NCGDFLf9n7zRfUNHaf&#10;XZRt/8jsf/6fP7b/+r/+VzbopayLHDRipxJ0X/FeyXWpdNvS2aFt7xSFG1X7gx+9Z//8f/tD5XGh&#10;euo5ciZVFR26TKCimPdDgsikJReyiKk7PNMB0BNH5opJ6F3pXUrb7k6l36qf2gM7P+/aqWj3Zz97&#10;Ktqq20VT/XpS9x3yOOITvj9E1lNmao7KVG3VpEIh5UaULGJWquK71aLv+rcq/C6VOHam6OHm1qIf&#10;MRrlM1Yqg8OCaTZ8yBTgLi8idNlC15ThhjJeVmiXUxcdoKa53Kh+8N2D0pI9BG/6yo/flKMfGbeR&#10;FdhlIiFydgeH//sReao/wzhzpX58Hn2lCHZ49BKFl8HINOCcG82pPD44V0WEn3yMOFSagWgVnqo2&#10;OLApT155vHWvOHBWvyEnBwjnTnZP7dEnT4wNA+1CsB+GBdJkBzW+UsEwbSSe1df4yI6yd394267d&#10;vapn6gN2m4Kvq4/5ONSpT+MOkPcPn5FHdefytJ5hiMoVhYSQZ8wxqP+EQ+wg2LCK/Zv2Tfuf6ms2&#10;yFatnV/Xm1OriK5qkokijbhFDEjJwweON+lUP3DH8SvkDe0ai966ZeeornC6NWlYNDixW5In/qTa&#10;trLqlc907EC62PmoYs/6q+LBi9bLbItXi1/gx8xfC69FI7T+TbkAybTPY3YkBw9U/6bG7aHK4bhm&#10;jNVG4lNDeL3orGJdW7NzW8007Y/Kj+2e5KGC4FlNdzwnOALvUEXoPyP9JJo01QYW2ZFZ9IyHos03&#10;52J4ky2w1w9HX/iPPnGeo0gqqBAdkI0CwnPVRXHsDAiP8fF5JKlMOMWx7OwuHVhQyNn/Ux5NkNzG&#10;eJOV/pyJhL/iQexC6+MGPGg49eP5zg7O7Pz43B5/KkFdfBsdPIP+oXChhJHKuu/L1p22VMWJ9QVr&#10;TmRBTugrpE7M1UEn1VrVtnY2DeO02+/dlvyl+uo3FIzdGFTyJzJZom/REVAX06TZVGTFTFV6zsCe&#10;/nzPnn2y5x9PPPqp5IauxoumxoZ8wQ0pO/IYfWdXlmz7xnUrFkqSd1bdOO3+p08kXyzZjQ/etz/9&#10;3/9nVqpVLKex4un9L+zF/Uf2F//Nv3RY33v3ffsn//n/wWqrK7bzzl03nmoPaKGkf8G3J5hj4ngq&#10;2PJ5Mv0BD2AdpDBUyDyHnmUwuhIMfAc1T0dP/HoX1me/hlNbvU+/hS5UXZxGfQWva4uPcETvMJJE&#10;JxhXOi0rNE7s4MFn9tN/8X+37vmxnT/8mY/heiz6hm7FV9LsHJ933pvTAz+BJt0VZrFTKxAXbxYJ&#10;swa5vJOx2+9ctX/6v/tTyxaUfknYO+16fkPGafFq1soCSME+8BA6lU6ie3rQPxyAd7s+E0oAU3Ff&#10;t39/pxwdoXpDq/AOeAB6CPIjhvdqvMYptV4gQCZhp/aM2j4WDfTaol/JaOdHbWued8LuWPWeDfps&#10;YnJkT7849g/nunXkGI0z0OZQ+obG0Ww0Fk8o27sf3PJNTNSBTMC5jIQBDDu1off7jtziUYsbRVtY&#10;KYlPpaxYoQ/oj4HLUzhoMDi95Hom/DEO0Rt1nbTj8ODQ/vW//Ne2v3sQ4sTveH99edW+98EHflLU&#10;rTu3nE9Oa5IFpEdTd4myAEFwEp9yWVvPkQH0DCO7oKMpnf5Bw2F34IATCU0HOABfXatq/i5VRG5Q&#10;GuZ84NXM9VErpQjvqB0ZSQLs9ObrWBrf6IOLw5ad7J9Zp9U1jNLYuW7/6ZEfX8o8UZSS0qCiaScw&#10;c+TW2B34rHQoyceb1xbtyo0NK1dKtn1904+UXlxf8N07kWmHGst9vUZ8LHx0hwPb9eNDN/IE1tAE&#10;9YV2mHv2FoRn6bH0PgwUGy17fv+5HUtn/+n/9EvLDsuuS0ylG5RLZj/8g5T96Z9jCMnGGex0q/Fp&#10;QP/FHf3WuQOb2PxXw7Kc+KB/dRhJU1u3TnZZslDOmrma0kkGlc4d5hmUFDAqdOM2LsD9lsYyycV/&#10;8f/8C42rXeEhOggf6fGC+pgxWp3Ul9DMDsPRQtoqa8KVq5v2T/43f+64NPJj04VTWY3jKOS857VU&#10;ceIbyAyJC/eiR6/7Zbpw/9bhWPPNDgrWlczzyb99bH/17/5a+iByVd9WVpftP/pP/sxu3rkqyEl2&#10;En0yX3zRalizfeF8xD9u8pAxDJ1V3CNX8Dn9UhHDNsWJl0ZVAV30O5Hu/6YdfA4HF/7NdlCDobjn&#10;2qPlkov5cPbwrfutubgf1HHJb+aSLkqi5u/nfFCE5vp7Lh7v2+GKuXCMg++Qkc1pbEZJlaAwiVwg&#10;GYiJPfj0uT19tGcHu3VrnLF7DcoDX/0jyGjwE7FkNUbtXF+3rStrdvXmpm3srFheAgVfxmJk5Que&#10;eBaulL9vcd6V1KDXT3ZP7OKYzZkzrmCOEfgXV+zK+9+3hbV1G3F8lMria6cRCqUa0R+xmCoC0yAe&#10;DLtC8zxUk32+1q9Vtvv4Pva4JHzJvRT52hRvxs0qon9+PVeW+uSl53hn9MICtYPvaxlm2MWKr8Gy&#10;UsRzqYau+eIp7GKF8IACCrx9BAAmChunLRdmOq2+f5Huyqdg7pOWKMbyCCcpzu9SHrXlmhU4mqCs&#10;/q4Aa/pT9aNP9W4YgLyib92XXIChgyfx7uKb5F4hAwiKAUe0cOwFO2ZkMwX1ZeTbE3MKlMQ3xZUV&#10;h0FUJM+uXgXRY9HGg7x1W8KEdtqePDqzn/zlA3v44IXV6x3r9vxl356ZxcAoL3yRv3mrZh/+YMO2&#10;totWLk+sUACnwCEEc47CGTld+/a+agcDD+MMnrYFpSZMdOB/pxxwj8c/hPwg3CcebqqQZKTxdOKD&#10;rpBynfQNQCvomok2+A67TU7t0ZMTOzpqiP+UbYRxGs8QBvw1ve/FDm17K2MrKzmr1VJ+9KRvaw6/&#10;lNCPcgLI2KVtOCxJoFD/deId1Djic1yO6xlX5RtwL40pb9AldSb/MAmndtLWpDjxbfTStO+gJjxy&#10;H2QYjFPYSWag/hj6Vzw5vat8Mqg/03C853BkA+E0O0KyiDIan1qvV7eNjQVbXRW/YiEjYrFjoDEN&#10;AU0cc4zhZ1BsfRHH6wY/4zoJiYb3UmNS4L8pKL11b93f0vmYkuBpwF+M12cTBUzW+WSv0hAj3K6f&#10;96x5MbTDg47tvkAZZbItxnAnRvJTFkyUSCHiHRYaXV7TIyYTKCmnPLudlt3Y2LHv3nnXxkcXNuaL&#10;uD7TuEqP/Igs4TKF8tCdU5bqOlYZGHu5OCLvCivP5JK4cM1FoLzwU45MWOgXxiB2xRnZMKu6qjiO&#10;A2FxqciX4pvLli8V3X5vIj6h3CRnBqNvOAhKU1b5RHqRBetkTKA8grEUcRarfec06gpsqKtSJHWa&#10;wdyvgw/P34wLuQk2TIqqvRgNMpkPJ2W6vDfpWq8vPih+xnHdwKO4WPCduJDx2I0rC29jok0/ACtO&#10;q0Bx4qW+awtSpJThqeDAAin6LF+QDgUzlFvGMnbr4AvXUjkv5XjRP3xaWq5KPu9bvXHiSnOz1RY7&#10;F3ynQxuhGIgfs8NdFOV9cottxdUTLlOOBhzdMLFmcyR87Fr9TOPo4YH1pQeACVG2aMsqw7FCdXYx&#10;g3rrIiza6s7BHvrE2xaS+D/w6SWX3BK+6nHKJ+hI4Ta5JhuNSLqmJ5ATXvHgjF+/5hdn97Int3mv&#10;OOWNPgSF9iXcjdQ+FnSQo3K5yA1ESMdRFFMMAsaSD5kpHSmHYcrqJxe2//zQnj18Zl98/NDOjiWP&#10;9NRv6lMy7Q9G1ukJ5zEmKqV8kvfuezfs+u1rtnV10zavbPg28akI/MKQBPyCZ9CA0Iik/rhwrf/+&#10;WFd0Rugmlan6OauBxkVvGAOJ//BD98r3I4t6RZueSr87TNngdGKDI6VmJxOlZyHBDXWgTHAyloHR&#10;SVFfvD5v2IVFCfEptYMPPQaipQlHHxUk91bHVr2ZFy+pWkqyxMQNeNQ/4iP9C/kzwfdEeQxzFg2K&#10;0pmhI2UKbNR/HPk3g1Mobha+GScaVr3hDaG7XHtjXt3hPRH8R5Ld+/m+2ZWplbekM6if03negc/z&#10;IYWq6Hpc4C3w5kGHHdQu7HxPPF28gONhaYEvzLjXOzREPDInnIpKGVvbXLSda6v+NafUlZhfkogS&#10;8HQgodw8EHQdoBPDyOvFRXDEzuhMIXMDOQxEBoLvKOwGfnJ0FpcQXoQP8iU/dLwoWXB5Y9n5jleB&#10;JCzQ6hpcZ2LPd00SHrBTEgsK4N2gP7BPPnpmP/nJfWtovGxz/qIKcT1I76aVRzDKUS4SaIOBmeJU&#10;f3QmPAsZHOHPXFxZvDMvOXYoegQtgqGM8FtlMvHIBDDHpYg7OgycHsiPMsV/2dUSvSG4wEfHGELC&#10;wdXPudxE/Fa6W1H9IVytLWRtZS2ynauL9qN/8I79wY/u2Xe/f8M+/OEdu3Z91Xca7vXPJRNPrVot&#10;GDu/0cPw6sQlet28c3r/us6Twp2Vp+MkiytBPnnysGE//esHdnrW8h3pOGJJ6qwVa+y8X7btGwsa&#10;byIrlkkveI317ijrx4VhaDIVTvpx3HSKno8E50FW+CAdtcNHLYJXKxKfUbx3nLzLGY5LcRsUgMfo&#10;JISO0/IEwi6ljxMl6d+0oyzVz73DVd4rIVQVPnKUud/FClNNfbWSn9ia6O32guhAcKUt3h5HRa9w&#10;HEMLstbuZAXfkT1+cmQfffRUOIMBAvN1yGe8B2zAWT4smGh8Lws/lu3qtQ27fW9dz1johSaDDIUs&#10;wiJuYjTtC3PCT/A86FN48SXm5PCqUwLGYrFsi0uL0oWXbGdn27a2NnwxsFbLW7mSldzQUZ4p63ap&#10;yyUu0g+QLxlhuNbtTuyiMZTu3bGDA41/u8eSZQ/txYtTxYlv1Xuig5rqVdLLeSsUODIxsozoEIJK&#10;pTW+ZNi5g4//8qIXdHvJQRprKBIwYgCfFbEX/BhyZBjhkkCQ1XUhj9Fkxgbijb4r6VDyjOi6Nxhq&#10;DGexQPVU26kwMI2iofiF5J+M5KKMeIMbx+o9vcsubozRyOA5X0DI6Z0wHrlT45MdaYEhPCXIZQFp&#10;Z7I7D9+61zj1Af+HwXCHnSI4eoy5bVb3MMjBucxIQuFdWLwVfxXO54uRrWyvxDuoKb2jkBKqT5BH&#10;A+QDnQZPv5NXfKcwxJE2eSbapO+I1b+BRfZsvGTPehWNv3kbZsqk8mMpww5q4u2MCeHtN++oq3xA&#10;pbgU8QVK9KMydTuY9C0z7tqC8Hcn19cYzMeXY+uq/n3x8+a4JJjllbYiaPibAiV8g3wDT3hzLtQx&#10;lCJ5RPmz1wr19Klr9Y+oRrDNeB1yGlfzE44lHdhatiE+qtSqUlHjt+u3agP9AMcMHvqSLOz8R32L&#10;sBCX+UadsoM7xhxSt/p5J4Tr0CFxvH7QvPMF+WSulV0pOfqcndXyBckYhYLkjIL4X1HjZ0l8tWKV&#10;qnytYiV2wK4UrVDmucb8QjBQ8x0fxccZh5LyBFjRiPpdctDp4ZnkQGSZjBXEo+CNS4vLduXajvJT&#10;ebUo5F9TviXxR+XP0bgFyTzsXpsv5ay6VPYjA0sLJf8gZiT4Ql/oBm7EjrzENT/xOuqQkayQm6hN&#10;pjoLrzCC+elffGI//8tP7Xj3zJpHPeMYQD6aYItYP4o1m5MsYVZdXrEf/OD3FF20s3rTd9qsS7/c&#10;ufeObd+6be/qGeNRr9O2/WdP7Hh/3x58+pnrW+998F370Z/9qdpUs5zgCCsfih5811Nd9zCeVt/0&#10;dC0QgSHqN/AofPDmehAIFY8BYfCSA7xfw/PW6+K/5Ani8NvmZs1QA/hhcOZzHLqGBiPpwqlWwxrH&#10;B/b047+xfrtp/fqxnqKf6k31tfNRSUEu1ymvnPCXaOYemIfw+SNoV/HFalb4V7LVjSW7895V34km&#10;U2QUZuwN4zX1cBojfy9FD3zcjfuPGD2nxxn/Q4zHzq6/XU4t9faqPbFc/NKPvuG5gIqc5+Oemuqb&#10;kdAPwmt246qJx1xht0Hxg3ffvWfXb+w4HbG2yC6zh7vqO4xn9W61VNIz5ZsZSD9ZsH/0539o/+g/&#10;/pG98/51u/f+Fbv77lW7dRfZc9uu39q07WvLtrG9KN6Ske5FeS45KS/mKoLu5pXyjohD3Fzoj/DI&#10;UmrPYNC3w70DOz+T3qj3o4wrg3462MDXFYaSUZf9Y4CUdGVKhL7Z5RYNlE1OmFNkfCCtf4RA3sgE&#10;SgvzdB0U7ua8TddJ6Ho2XC/AkF3q4OEqXp45GNGB8JndtTHsQqPPskuaeGFB8mwlvyAeLL6eq/j8&#10;z9MvXtinP/+lYHxs+8+PrNlo26grvb+PLiu8RhhV3dj5jlPNmN/tDzHKhO9KXxRvvvXOVcH/rq1t&#10;rNr69rqVq2VP63VUJkPpyISMrUFXEQygA8gAmFN5hzAR4crnneNrj/f5KI3T3YGdHZ1bqynZ/emp&#10;dDjpdw5PNrdJ2c2bkfqeeUPsWLrKXuWNgUPI6a27dAKNi7EOZQRTwXliFem8GrPE9waZvD/DkNcT&#10;k3bmwVVdgB5STXwHtU+fK2TulgTMOxLihEuedOxykx/xKd28xg5q78U7qNHfCjEyd5yYc+Qz33/h&#10;ThldRgX36v3/Hzu3x5jkfL2ledy2vd19p8FmqyUemLadq+ui12Vfk2dHXYxKy9WCra6vuAEbu1wu&#10;ryx6H+EX2VW3Vg27q0kGLFak90r+45QMusLnA9+wY/jF+Uj5mx3x+TIChYcJdsyHyfVb91t3v6Yr&#10;5hnAZeK4n1/zbqIIcBW28JdXOiaafIvikRgUX0t3U6bxzI52z+3hZ8+lrDQ0+IHTTFIxIc9EEoxL&#10;Cml2akurFbsjIWPzyqqUBOFfUUKklNqJW22rPCRIlyKZKNO7GkAnLGqqzCMNsPWjlqqU0UCtspUm&#10;X1uyK+99zxbWNmyUzUsBiaTcZCWa8BVayjhrl0kehFEXSOWS5npxMGC/Vmr38X3scUn4knsp8rUp&#10;viE3V7OXKktfcQHs4ivRe1DRMSZiOrJvUaqpfmFRJzFQ03N/X/ARLOgv8mg2ulI+R9aSQMPXUmkJ&#10;D2kJAgKie4oDR3zcUxQGakUYW019KmExLGqEZyhmCHChVm/dpQPWrwtx3imXlx6GC/rJv74QXP1o&#10;E9+RRvguYQ5DNbYzb3NW/0XfTk/adqwB7Oiobc+fnduLZyf2+OGePX60a8+eHCi+7jtoVBcrUghq&#10;duXatk/UdrsdyxUGFuXHUiwW7N69RatWNSimeipDBD/pqSJMTmPUNhBKoMjFgrcEc/Ao4BLVVv/H&#10;/nfOzWALt+An4dqVMXzyI1ncN6IX3zlE95CC95nzOZQIdrHhOu1fhD9+cmKHx3UbDIvyPGesFd+k&#10;rBmvGdnWRsqWljISEjK2sODfwIhmVIbgGNihSleeQwwMJ5F13EBN/c1OSG6gRl3J65txAQJv3iV1&#10;xjtbURiOu4nhLsWEyUGM0tIoecws+aKbfkyYseAkOI0wUMvnYh0HWPElfl/C29i6nb5wuac3JGhN&#10;m+qfvi0ulf1YmUo5b4uCtxvxoptJORxPhMsTeKPKd3yVR+p2ZiYu6tdy3nnU2FOE+vrdW/fW/Y44&#10;x1EEHPA0Hn99ARg+BH4z/qMwKo1jL7uKDazTGtvBXkvjg+glsCHmCERD5EV67gOv9x0exP8C3ww8&#10;TRzQsiJcdgraWlq19cVlGxxdWO6oY5khKTVOcfwgEyzxQqjLCF4HaBiFNvBXPDyA57gkLlxzETh1&#10;8EFtZvE2Tq00qkd2FCaCMhMp51LHmYDXWJcrFVV31SYS/+DYr05XY2HP+TM55NIZyzOmSvYJdRP9&#10;w18ywcCGvBMZ2UMvNNSJsSCoXgHuoT5xkjfmQllu7KIfxniE3i/ULRMMf6gBxoR0JN9tTEdKp77x&#10;RW7eZxcZ+leABROAKxMbTAYzngFVBD0WYgKUaXHcFsZDvRW+8KT8gB/5QsZKpZyU4KqtCtawTU5V&#10;YWcPEjBxGeqKfkAewh3VmVhyp2t97CNGsn9fogY2bO3WQPpr0ba3V4xdh7wKSguvph60nfGSxZmQ&#10;k7fI03lCAir4ipuPS66pU+JCP8vpURKf6BMh39DPYUE/wCjkc+lni5xxTHChlvik7Zc+cQ4phxVl&#10;0d8sUjMZCri9s/yIWo2B/ZT1WkM7P2rYwbMj2326by8e79mZ5Dx2F2IhlskN94JTJP2LyfmV9Ypt&#10;7CzbzrVNu/3uTVvfWvUjgnJFZHmNsdId+BJPSKQ6UA+8buMmJe0J1+GO0MdQlUOUj+U+i6mWQuPo&#10;CLRTURhv5bsFy7YKNjpWf+9PbVAXXp2rniwS6+9y6IVvqF563XeQ4pmjlfJ6k079Bb7DI/y4KP1Y&#10;NJtg1B5JNl5KW/W2eMlK3iZZeAuGWqJD4SgGaoO62nAqLoCBWq8YdmYKBKa6AgPde/MTiHH9Zt1L&#10;Bmq6x2Yq48Q+sbH4A7xxIDnfrpmVtoIhYsrnLdUWtRWQ+25niYGa/LA9sZOHLxuo0Z7A+fGhiXR4&#10;tiReUMpeGqix8JOnMqTyRLFPeKXcDAikiy+TCx/PuPBS/DLIv7QRD0zFv5iD0DULqM2LlnQk8YMh&#10;/JDxIRjnkkOR460WS3oFA02OAxK8BCRvs+AE/3AjLOAI/1QdM0I2FmPPTzkK+8hKxUg8KbKl5bwt&#10;r5bcLywWfZd4DGzY4ZqyMFCbjAVrJnLjdrCb/He+c83u3tuxWzc3pAPkbWVZ71Yy0reYp8tIB2OX&#10;pIyuMUoVPgqGLOIEL9pRyBE0fs8zfydrHHGzsBjZsvJbF32vrlXs+o01u3132+6+s23vf+e69Lor&#10;fs3OaewkxcQ/O2FnMyOVBb9WewEpi06Sp2dGQeCU9znDyss6XxL/a52SQS+E/FPN5SObjHL2xaen&#10;9lc/+cIa0mGbbXaLVD+UM1ZZLtjKVs22byxZvpjTmKLKiQek+Fx8oP7uDK3b0GAh/SurfsoFxqBH&#10;wTiNoz054nOYSVn7VQM1/ZwvKsTF1RLeO0qFCPkQBNybRX4TLsla3kEqUCU7LsC7MVDDEcPjmvpu&#10;RbS1joHaYlZSFvgafp4Iuve0+pGhhIFGK2WHRz178uTIPvnkhfpYLRuzYBHg5u8x05YOBmpr61W7&#10;dWvVtndWhEtLylKwFi6HBSenDpcHHWAONMV6ufLce0MIBWVdh3p4MqVg4U28VX4kP+EoUD0viS6X&#10;l6u2saHxaWfdtrZWbHNzQbg5Fb6mhAfhGCgm5ucN3hLDPsYJPhjr9afW7owdp+qNtu3undjz5xiu&#10;HSo8UnxLvKLnMjAG8l2l5dsF3sWmfioFE5NHjMSYdwFGLlbJ+w5qalMwbMtKjxRf1AMWGJEt2dE3&#10;K3zD4IMw7WKvcNrBPPZj7jBI4zjfMWN5qiyYs7tFpLIxzsuo/nrOTj1qjx+B5/ALsp5q4Z4PR/TA&#10;60AYHD3+1n2VAzrs9sdxOcx1nktWcrnqaxioRW6gtmwLKwuBjdAt8BTGEXih/wJHCZ6+Iq/4jj4M&#10;GOvPwzNk13CHG6Qiez5atqduoBbZIKNxWileOuITPFDay7felItzfSlzLoKZGRIPUv9w2rfsuGuL&#10;Gju2cn2LBKe8ZCL2SRlMMFBjUTRvQ+E1dXcPrkKfLtjNMn8DLlQWzYc1AuopsjKOiKYbkYkc/qLf&#10;jJgDO7pFk4Eoe2hL2YZVcmH+R2KLkjEmQORBj8ooDzcyxwACQnQ+FvPKN92G+ez8NvzCrcIYJ/06&#10;CR2VGIeDLuSGA6q/7yQNb4QZ8j6NgT866OGZyHgK3dOucE2WONd14eNExXxd0HMj+Do7W3bZwU8/&#10;PUMWyIn/YIzGxw4LGjNK1aIfI1qo5HVdks5RkH4hmWOhaJXFsi3xYdPGosdjtDZSX/iiqNcBr/p5&#10;4SoDr97IcKLLWPpCd2r1w7axQ9DHf/XADp42PS49pG9yakdesi6bFgRDRXZT29y5Ztev3LBuq2dP&#10;n+7ZhcLMwrLd/fCHtnb1mm3duiPenbHmucaIB1/Y6dGRPXv8WDJdzX74B39o7333+5KzyJs5X+E4&#10;sqaqy05bXXmW8cF9cM9rK7jg2Y09MVALR3zqZTwuhvWbdKD5t9FRbTx0iOMDBeiW43olxll+2LfJ&#10;xZk1jg7s+cc/s1GvY6MmBkWCuOSilI+P4ow+v8R4KjnZ8wLTJVvIO/K7n1q5FtnGlUU3irp+Z9PH&#10;53QBExxxN3VPsntYmAMJ+cBhAm7G/UeMl+GcIo7x2Nn1t8sFOvOae7to/9w9UQn+OgyAiVqOLCa5&#10;Bz0kK5nMr5GDNB74Ca2ijmaraY2zln9QcLbfEb/ISZ7Nqv8YTegf8RPRfqmalV6WsU63adk8vEzx&#10;7JKXGng+xg5d0k3JO3hFZTQmqppBtorr6Y6L0HvUNbhQ5yQJfcx6deuiafWzOphjvW7Y7dHnIEW/&#10;8EH0x16v5zqIr8+oHVi+TqUPwwP58BM9EUM8NmhJ8NidLskKz9Dhcqrg48NIDF4P5eB5LmOKVfCh&#10;E3jlm1JIT2LHNIx0OS0LI62xeF6nLvlVcD3aPXH/5Itndrx/ar1230/G4ihzDV2qo2gE/QHCULl8&#10;rDbma13BDnhznOf2tQ3bkLx9590btiLZG1mH3erUC75rGvONyLiBL9MO5efwDt4hDQ/nuTfKO8Sv&#10;XjVQw5YAWavf7dvpwZm1m10/ujDLx9S8rnGmWMzYrTsFu35LMjQ6ao7zSZWfy+Uhp7fu0oFfwUCN&#10;fmHOH0mxbEM3UNN45QZq9KeIJuki77sQEqWHcwZqLxQyB0gCnzkmhVwYm+GWsIfLIz6x9XhroPZN&#10;OOiXj/wR59rnPTs6OHT4dAcdK5Yiu3J90za2Vr072XAGGXDI2qbLUVBwMED1Dx3Fo9N4eLTzIF5S&#10;OvWZr3XTb07Hb9ZRNxxFvjVQ+w/d/bquSLpLPkl6uaj2Gufx4AEDuJBUCJ7TAJTja/6h4oYMjJH1&#10;WxPryT99eGAPPn1m9eOWBuaCFaJymBgaDdzSPBNpUNdYs3ll2d77/i3burbmX1djnMY2oDAwH+iw&#10;VveJNzFODNT4Qn7EgJ+V4nFgZwcXojYpnkwOCbVz1UXbefd7trC6bpOoaBbxlRYKThBMB2OJohIu&#10;faI+bmzSZJrvuphf66n7+D72uCR8yb0U+doUb8jRB3KzCvEP+CRuvuzkOrwTluhgAIKhrrMS6HIc&#10;1cB9iq8XwgJ1WKRGMFMPCAZ8AdtrD/2rqPppw5qNpjPD1FADnIQwV1DxnjnMbmLVpYp/GcWW94Ul&#10;vlYSYBljfJyRAOLp5+v61gUHwuFBxLivcQ6qBGaXHpoKei2DeBBW2THNJ05T7JxWsOEgZSdHbTs7&#10;ldK+37SDvQvb32va/S8O7PGjffvii6e6fqxnJzYYsgNayja2l23n6orduXfTBqK5k5MT4yv6qDCx&#10;a9erdvdu1SoVatBRmV3VoyvpJxiooVD4oKeK8fXu/IIFDqE/CfFJ/G/XxTANVYsvhaf8EN6T6zgZ&#10;feOL/j5Qi17UXvrOeZaQfMrCihQIvqQOX7+m7emzUzs8OrfeIG+9PgazbIsbxlvvcrzgt7Y+tYWF&#10;lC0v8+WhlAAVyqQYE2CuQ6AAid+NRhio5S53UJuw/fG320Bt5nQDVriBma5R6JJj5tIYqDELpHDM&#10;1+SCCxMQaQwppSSN+MqTr4x4VwADv0Z8zq6w0+m6p89GIxTivgQ4lMqpra4u2OZ6Uf3KAgyCtxS4&#10;CSsRKL2qEv9Ug2BsEl+DEFTcaVX9yKX/QvRb99b9zjhnMMm4Av4KQ5mwmxmoJQvleg7RKQ3GaRxf&#10;trvb1FjBEZ/i5TxW+uSrOl/Eh7/DnyRrZaT8MpHj8pPnLGV1OBTd9Wy9tmQr1QVLtYZWaUpcwEBt&#10;rHeYW/J3gpyW0BBuZqCmKiOjes1pAmMHTUgS6h65Ikz+KheFWb2E8QCOjxt4mZ2aOLLajSs0VqWL&#10;kVW2V6y0VPOvhArVvOTQiTXrdfFVyUfKnymPSHJQYaKx1RepoH15KXFhhzfBxWGHIke78UkrmAiQ&#10;1OWTAqFtcBEl9qdvzCWZqcLsqsWibrIwEcYN1Ul9wi7Ek8HQJn3JdFN5hX7cSC7yNmYKOe9jZ7H0&#10;nfJla3iOREFqZHKDiX7vZ+eJcjRH/+CXYTc9ylanCr4FwXdxqWSr6wt2/caWra9XfQe3idJg7MGC&#10;L1+Uum4QGxwrc88S3s14x4cwwTAiJVnUrHUxdYP746OG1WpVN6woFDDMF2z1LnVBDmFc5n3HUV0n&#10;CzIB9uH3Wkd04mPn+hG1Uug4Jx90JjzXxHFxOT7Myw6eaHalX3jNvecr50dz64G3fpY394qP49QK&#10;lzgoL+yMgHGaMHQsrPJtIXQ/YdIy78ZDGKKxWPNEch7Gac8f7VrzvK3+F2xVV6+dsmbiuLSQs9pK&#10;JPlvya5c37BrN3fszrs3bWV96dI4Tf06HPeDjsaLEFtcT29D7HGhnSGGXwwWVV5pEyBCx8pjzOQy&#10;SfQvJ54UtUqWuohscDix7q7GdfW5tdReGAG7WXif6nXa4NboupMH131yl+zflFNdnbfwE85jcNBn&#10;B0DpqxinjXKSI9ZytnivbDnpOxytOxCcoPNxs2/det+GddHQmfKQrpzv5aUqqYKeLxWGn1xWOLl6&#10;k03AhSJpR+gGwJQRzMAqb0tWfVtUvW8IFzbRn5UgD74HvVAgV18JA53f0WfioR3pB6/soIZDRvUS&#10;6F8aoj5Gxy9Usra+uWTb0vkxUEtzTrvjjieKPe8Sys2AoDR+zb8kkvfwcoqKsSz2lz8m74v5kn+o&#10;cFG/EB+ZWr/D8qRKymT8a/eu+OBUuk+5VrBslLOFpUXHMXTaQHWUjz4silE0Rlph56qM5XPI4W1r&#10;NU/8yMACBmorBVvdqNj6Bl+kltxAbXl5SfpVUfxPepLGoF4P/UlwdTCl7N7dHfvTP33fPvjOLelY&#10;21Zb4EMVdmaSTl2NlE7luYELCz3hmndZ6JkZqYmOMVDLZTFgwzgt55OUSxhzqU5r62Xb2q6pD6r2&#10;7rtX7IPv3rD33r9u3//wrvPRK1eXrFxRmyLgyvH2YzcmznPEl7qEDz3Q6zAcgj87z3WYoO8IL+Y8&#10;jnj813cqF7qQbpSeipYGGfv4o337d//2E2t32HWKUWViuaroba1sa26gtmwRBj/0lS8MqS59SfCd&#10;gQ0a6ueR+k1Mgd304KZ99WtPuNcTjDBQYwc1jvfkCNyAPYFn/04ZqM3yDjjtLBT46wceMhfn8QI7&#10;8dVs2EFtvZy1O4s5QZMxJPwAceIv+ydr9YbZ3n7bnj49sc8+3fPxNhxlKyRT2tClLDyIVwvWm1sL&#10;9s67m7YBPe9UVW5Xueu5j1CComDuBmpyoebqG9WNus/aoueBprjnGWMgZWGA1ZdMEHaxRjatVcuS&#10;H5ZtZ3vVbt++ZtcZo66tusFlv99WbhPHU4eK+pidXR1GumZ8w7lhmsbFVntk9XrPjo9b9uz5kT16&#10;9MIea3x88uSFPX9xZN3eyLrdsTVbI8kmwpMuOC0cEf4FozHRYyovuLOwE3aU5UO0CcaR6g9o1elC&#10;Ptn1MAPtRiyyRrGRmugYHijeiLwCLSMXdXt96w+mCoGHxotoyaLcop5pPOwLX3tmrVZP8AHOKd/x&#10;Avi50av4ist98CyF1MF3WqPx9DfhW/eVDvpA7edDaBbizo/rTAF82UBNDvkHHejSQC1vq+ygtiod&#10;h6TwdcYQ+GZMq+ol+dAP0INfOe7rTmGIC8/Df8V4v4X4YTpvL8Yr9rRX1vgrfEhzvL3POFle/Y+2&#10;wTUu5PEmXVyLUK3gvM5Bo6FU9IWhZKPMpOtHjm5kexZJXitFbkIguShnLTdQiyRDScYDLtA8jEt5&#10;fVMGanA/1gioIwZqQ5XHdehS2pB1UTYjOs0KATKq7UKmaeWcrsU7KhoDSZUTfdpIOaneWfU78+d8&#10;kOsGqPoFfjcPoDfjyDu4gAfcX8bF1/zRHzE++ThMOxWiEyaGstw7H9YPYwhkiQTsAafl4UnuaV8c&#10;J+9peBeklEMeZmyNfOfIqZ2f1K19ISVNCRmL0bvRwTgmCoO0nVvbVlmoWGWlHBumlayMfLRUsfJS&#10;0arLZVtcrWlsX5DOgZmg5Gv9px4OWupEXcAZtZPyGadzk4JF45LL2nuPjm3vyaF99JOHdrovWWuQ&#10;sqLGfj9uWfx6oHeGql9X9S2UMbK+Z1fWr1r9rGmffnrfOsOxLd68Zd//8Y9teWvHljeueHtO95/b&#10;488+ttMTduF8Zqtra/bjf/iP7fa9d1W3rM+VM987FC511e6B8u8oxF5FI6bnAfX7XKY8srd/aAss&#10;wX+FpHI3u/jVLunvX+/jF76tLq4/AXQL9sGW3UBNA+Lo/MQN1J5+/DPx7p5NehdKLBxh/Mtl1X5R&#10;quQYwEwfILeDRxinueGZ5yyvuNpi3q7eWrNl4eGVG2vGZhqpfJwu7q6Qizyw9bcV6Vn4Qy6UPxHx&#10;QOAxHju7/va4UHMRocKk3aHtSUN83kfAFWXGUWHuhg8HkXvQQ1zWEXyQU4BphhOXOB6727NWo2sj&#10;yTxHz9puoMYHoaNJx+UZjpccjvqCf1tjbMoGw45VpBchM+Wkn0qTEqyFDRlk04mvLXv+Pv6K/4jH&#10;zXYsoxlUj6on1Q8VVjjDAj1THZWANgwkj50enzjusIs/GYB3fXYfG4wkEw4kfw6ENzW3pWAH+4l4&#10;CGEunZXsJnlP/IHTCjBQg3di+AYiJTw1GKXJqzzqynXCg3lOnYNMDJzVD/APl0GBVUE8Jeyclhqp&#10;0eOM9ZtDOz+o+8eJzx7s2oFk3GcP9nzux3d/6wifMaCTjI/hnM+boT+h00vvg+eqG6y2VHJ+fPe9&#10;m7Z9dcNu3bsu/l12+RUjNo0o1vd1ffUT/Ev1By/SfC2lMOAIHgB7K4CufBgnufI1Z6557LwRIzvm&#10;+np2tH9mbcm6x3sNcVVVCOIbjaxczti9d8t27QbjF2s2kv/17lsDtdc7gcZlM6df5nBdUqxIniyI&#10;vvhIK697ZCTm4OVI67KRnK7pGicfN1DrzO2gRiIM1HChf+EBiYFatji3g9q7txzf3xqovWmHDCR6&#10;Uif3fbfwI0VxclRLumHONndWbWt7zXkhx64yTz/gSH2lgX7d8MV5MmOl+LWYm9OxkygyJPPy8Ab1&#10;Ff32Sp+9CQeLAH8o8q2B2n/oLnTcr3UwkqTr/PorHAiZ9DBfOgWvaxjWOCthMGfjXtrODlp2etiU&#10;cnBspwdNDdIiHBieBkEmNF1FFZIvSjlZWq3a9VtbduX2hhWqfH2CICIhA6IRwXh9JFzSFgZkDNR8&#10;e9SxiEj3B88O7Gy/oTimw1QHoXa2XLPtdz/wHdSsUJRQmddAO2egNpJAwQKd8hSp0rT4P+1SCtrj&#10;12qv+/g+9rgkfMm9FPnaFG/QzfdTUjN5/2OwQBBT3b0apKXvwsQFUR4qmj3n8qmOhBw9S7FTCJOA&#10;fKWK2I8wpFwkEKF8DrrqD8H+/LRhLSmfWOhPOTYFeCEUqFw34OBrc/2qyxX/Ar26XLXiMsYigQH6&#10;4hvpGS29Nm/dlxydIxgGl8CIMPTtzEEXAiv9xBeyHDHhQsdEtOCSCF9q5CRQt+3+F8/s6ZM929+r&#10;29Fhy87O+tZkV4e++lp4Hon/lytF29pZse0ry3ZDytnO9SUJFRW907DDg3ORU1pjRM6uXl20GzfL&#10;VpBiEAwbB+pavpgDfzDmoZ+/3LfEzXvc/ETH74RLYK/qgdX+E69x/I5/ngwa8gt1gLiLC2V61/mk&#10;6GUiRSHMO4hGhOuClL3YrdvpaVNCQ87aXfhaXgkYb+fKUl6rKxM/3nN1JW/LS3kp0vSqypBCAzvE&#10;+w5qo6L6PhfvoCalZzy/g1pcv2/AJTB40y7JNUEdeiIxUANfkI1cXmIMEM6bG1pozNC1G6jJ9zFQ&#10;cyErF95FydNvNEYBMmu12tZuB6V3OhXuCpZCfeNYz/XVRbu6UxMtQGlDvcUCJpNg4DkwpXRoMAmp&#10;G7gSe4/BBwgl7Xnr3rrfCfcSrsaYykQAkxrcuTDnAzqp5fhacGrDfsr2dhv26P6JjxfQGxMRKC2k&#10;hT58BzX94H1s0w/ROqVAN0rrMkYmbeVcwY1K072JLY81Xg0UP0xZzne4YWIh0FX4j0MWlNf78AE8&#10;fMC/XlSKJM6dM45AfbMf7Jlq6hmTMGKNUsjVBmXCrmcYqWXyOSuvVy0qF2ya1QslcfQMxwGz2Bq+&#10;jgy7N6peg9A2FqlZ2PB8lEcwTguwoBpJ+YFP4DUuCzYhltGAipHuTTtgQgnh5+MFvFPe+0CwY3Lc&#10;J8ipAsBkkkowYjKNXSMmEe+rZnoZo1++Uu6l+aKS/EN7aAWvKku5cCF2G8rzSTaFggkheMWXrlN5&#10;jv7KZiVvRJHvgrKyWrOVlZotLZX0XFmhEas8DCAcepJfsplIRSDXgEvgF/HUkHTmO6i8//4Vq1SL&#10;Kl/1oJE+HkvXIJ1eYJIx0XeD7JH4X+W8cXNJHSoeO8O5cBcuZ/kGGHE9SzbnkjgPX0pA/sorAPUl&#10;5/H+jP8hxDDNZSnGe3k/1k5+1JtarzWyVr1rzx7s27OHu3b44kT6WMPaiuu11Bf0d+hQjX8ZKxQ4&#10;dqdoV25u2NXbWz6hsbq17BOT7GjAl8hM5OOTL+nC2Kc/EGGu3uSatJxw/jqARS1QX4TkxKl1ygPd&#10;Lyx2ZS0n3pA5l3xzmrHh4cT6++o7yUzpPv0PUoVXka0yk4zwWbBQfo6TIIgLCuT/plzcEuAtz/G5&#10;wzTHewq3C4JJcWTlTek7tyTTldkxgendYKA2bA6sy7GEdeHrubRhdlDrF1Rv5QUdUlm1KTFQ8/9z&#10;sHyTzj/Mog26pmznB8hSqmc44lM1L0tjviFZf7MQPrRlEQFaVp/Tfb5gKX7w6g5qZ3sX0tEV5xPo&#10;KgejQdEztIInj1yZIwZyvoMaBmppZK0o8E79k09oJ5Gx5GZAoB6eUewJgnyW0A1heMov8CnPxyft&#10;GcuGXkcNYv5VvBstM5YhSyouV5TOJFznGKyFpQW9K36i9vuHKMoq6DYUHHDYIYeODK/UDz1qfZ0d&#10;nVbt2vV1u35zx67f2LbtnU35Ld9x4+y0Y6cnDZskhjeq3kItbzvbVfGxq/bDH94RbyzbwkKk9Hnx&#10;x6qtbyw6n1tdrbpR0M6O7rdrtnNlQWVVdF21bfxWVfnU7No1ybLy16TDXb+5Yjdvrdq9d7bszt0N&#10;u3VH/jaGPWtKs+K7YC0uFsQ/xWuFzynh9XjSV/vEg4Gp9436G4M0tRV4uc7mDFswAZ8CUDz+ksde&#10;Pkvuf70L/cdAze5pqWle+s3EfvbTPfvrnz6zgVi6d5/qVPLd06q2vF6xNbVZKrDeUZ9gJKShhh0E&#10;hl3pA+2x0xofNbIrg1poXaEDxml9eQzTgoGatCx4h9cgGePo1bgt8gkuB3wOPgRxvZPIb8rNsk76&#10;gCjGdhZchUheudAvNQ2ba9LRN8pZu/1aA7X4fe8faC1nJ2cTe/q8YS+en9qD+4chtX/EIICR3LNm&#10;wY/Fq6nwb8nee2/HVtaEo5tFPefjH2hSneRvky+8QPUlirg5XIirqmon9BS88wOvJsYN4gYq3g3s&#10;iVHnToSfYz6Ik0yRlcxWKEi2lPy2trakeizbsmSKVdWJyfliKe/HjWdFmxmNdckuD8gpbphB+6mm&#10;HOg9FI5hGNZuD33H+aODCzs8bEgGPrPGeccu6j2Pr+uaxUoWDPuSm/p98RDmIpUHY1SorRqhPz9u&#10;HYN95secd2LQwhHnfbWQI6jQRwGQJMOJZORR8P1eZL1e1k6Oh7a/17YXL+r2+PGZYUC4t3fsH32w&#10;e36pxDnJku+QX13g1Z/aBTq7ATt8WM9DGW/dr3JgLTvLjgcT62CgdnTuUzzTv80OavAk7wS6B2zg&#10;FzhKwI64P5wmFAMuKt6jZv8DLoW7lA1SBXsxZgc1jj6MrJ8uQigWiWYKqo962ndQC+nftAv1TILg&#10;VCvxScc8wYXZMHZQS4s+q9K11tI9iwSHsngRlOcGaqO84JULBmqeg1oIM1D7gxw0y/wNuFkJcBOv&#10;Z19lDZ1OoEeeis+Lz7nRkGgkI3rl0LJKpmUFyUR8IFN2AzWzgsbstBQP4Iy5m+u/ko3QgeGj35SB&#10;2rxzEBHOyuAqXIer+J4/97oDHwmdt4JjcUj9dS0s9l/A54DXwXMd3/OO/4/fpwBKUr6sEyBHtept&#10;azcxFk6LhwnaSub8UHJjppCx2lpFerN6ooAerT5ACJUc6NMGyB8aV9J5wZGj5V3vxGMQrXzEr5Vt&#10;KJMSFJlNS06YZK3XGNvZLjunndgXHz21oxendvaiYamB0qiTMVofKxxI6Oyqn6eMB5WK5Id1u7J9&#10;3ZrHF3Z0eCo+e2LZcsV2fvCh3f7BD624sCiZdUny2siOnz+yBx//zNqtprXaLdu5esX+6Md/pvFv&#10;w8eOseQMsKIvnouBmtiIG8EhOWMEEOR9cEwhcGEu03mysJMMvGXA1S/eujkXMC04h5hu4BU5fL9j&#10;veNDaxwd2u7nv5AMKLm619ILgqv6wo/rpg/Ev2EzzIdgoAbcGYvhAQga4BQdU5NsefPetnSAiu+k&#10;lsrqpQj9Fw4mvKWL6E96E5riln5Tee7dKUbPKDfoM8TE6eLrb49TbQPA/Tq0OHZJe4XHgS/4TfxT&#10;T8E3pEtABS7nIH9h8Q3c5ZF/hhLse+x23O7Zo8/2lHbkH9jUFvJWFOMtVdmtS3Slfu1JQGu1uqLl&#10;scKOH1cHX6Nf2TUXx9ykG1Uw5oIDxPmPmgV/6eI70uF1Sx8FD49RO0SnI8l5uWxkzUbHcQcZgZC8&#10;4XP9Xl+y4NDXFzhpCj2T+bS83kHv8MLl3GgXedDL1dsOygQr9D/8ed3ncQlcA4/4aCebyusupzt4&#10;n/huX2NaSzBsD6x51nZjv2PJ8LtP9u3suG5nh3XnyxinUSeGPv84UfzT51PknO9nxakEztJi0ed/&#10;VjeW7fqtq7axvWZbV9Z9J7WidFJ4to958fhAiEGdfzApGdt3T1ON2emQZgTnrYo9z0MahzPjgN/F&#10;/9E5xmnHh6PdUz/+9ewAAzXmq1WW8Ad99Z13pQ/vYAjFx65tGuHtegk/3zp3kO7Y8UkXDLbCnssd&#10;1DjiE4NPZCSekYYghiP0RQg5zwzUkh3U6MfEQA0X+MC8gZrvoFYLO6gFfIllr7cGam/E/f/Y++8n&#10;yZIkvxNU5zQ4j8xIzrN4VXdPTw8BBlgMgF0sZIGT+3vw55zI/XAiJycQWbk92QWGNKb5VBdPzklk&#10;ZFDn7L4ftWfuHpFRVVnVmd1V3aEeGo/ZM6KmpqZqps/MKSQ5IJFnNdmljx4+cofRnd1d/yBqcXnO&#10;nUvp21JZ6pieLPjiDPU86o06Sc6DUxpylHs6p56guYfZX2evAiKreU955KD2xwqhHsIvnPlJAmKt&#10;5CxAYMiE4cILh6MAM9mxL2NBBhqdhXcY7byt36nbk7tbduPjh3brs0cyDnastYvynfNVz3qsjS9l&#10;ZGahaPPLE3bhjZOOJy+sWHUpb/1cx7qZtvokKS0YLPzRMGQYqjtSh65zl2VSLKVksl3D80cb9uxh&#10;WNUDJzSErBUrtnTusk3ML1hGRkZWPN2R0dDF+JS05AsXVlCjOyReICmey0km7bzISvu756BGZg6g&#10;p5V09D7ZHDoelELvUrwjYLJP6MqlFGomDvpSbhQ2L/ryJSiD0rKW9IaOxkpYkg0ymPwrcSkb2VTO&#10;5cTeTt3aPsgvA7/OczhM6aPsSAmDj7p6j4Eabk/MVGxirqT4RUtHRa18hLy8Ljp9z8HrNVGlnUyR&#10;VqGeR5j2wUkwlytagRUD1TbYFoJVSTIZyfNsyXakUN++8cjW17dlCIg/BgzWMgEyY3OzU3b8+IKd&#10;Or1k588fs3c+OGNvvH3Czl2etROnywo3sGufrdtjtWcmSyYnyr6Vx/E1Jo7bUrzBjrKszo4JaLXE&#10;MEgznlflFMU1QTfoUHjUvr5z4LTnyF8wWJ2/uQHGInn7E/87YmjpqB//U0yCyOJlkl1XXn0YxHyt&#10;zUD29q7Z5hYOfQwqF7DrlAI/tUsJuWq1Zfkcjmplm1H7yWZkiigNnvlqME47vsqW3FQbrtey1mww&#10;OIRnBVsmkO+QzdcBUOS1QMw05Rs7UiOkKQkuOeTuzobjC4OJrMyEvPEl3GWcdnTeTarLB3uFDsiw&#10;LM58DV+KO6zspzaSLot+bdtY37VKqWynTszYRJWJlqZo23CZ5RNf8DOyNcpX5cV5wL08kk5DgFzz&#10;rCd4BEfwXYEwMA2/AqGRhO3xEuOSZ0IPF566npDNFm3j2a5dv/7Yv2Rjgo/2E1omUi8Jr7bmAx7E&#10;Kb2AFFwS6XEImfJtk27efeCrU0xlJ3xCL9tKWaXFILLQJ4ASiUv/oLywFSeOYC4LhDoN8QrjPa74&#10;xzGmCzIx7Y5l3vdk3VGVJPJ5yV3d52MFBpfSReU7J5mKs8mc4pwaWH46a5X5suUqavNZ0le/2mSw&#10;vG+drMw76akd5Y1VhALtKGHIAx9QOB2E7lwV9VM9Va4TDGFfJUAL+iCIxGQsk9a+vYBuZdVFF3oZ&#10;K/Zl6/XyVuyo3uuix6Zk6PO2NZ/WrfZ01z/iSHVFu3TOiuWKf/3dYKJA2Q91TFFFMzqupI7ol5gI&#10;dUcNDwOfKR4MW2uIZ2qSpS3L5ttWmUjb8tKUnTgxZ2fPLvkE98ULqzYzN2OzQr7MbDRxdsfgZpW2&#10;oo7qUzvKAEv/e7qKVwexoh07Nm9vvHXSJqfV96k+Uln6Yz2QLZGQXNcY3LygvKkuqAXKEn/7QWUS&#10;BpsI1KWO4VpxDM/Hn/MeQGxiMCrCrwCFcTwAehc+4FnkB4/vkLC0SaIkXbQM+iPfKkL0yPgHQmmr&#10;rbdt+0ndHt/etDufP7GbHz+wj35+XfbYQ3v2YMf2nresWeu67g4piqWcVSeLtrgy4x8Knb5wzN74&#10;4Xk7c2XNllQ3s7LTKtPS3fP0qbLN+FoW+ww7IcPgJDQO9Ahl0SHkNvlxRivUT5mPfSODzz5QLfqz&#10;Nbc7kSuenvTHnOyMkuo716hY/2bJ6rcG1npo1n6suFRGXxGRblgRSe31NpwRDfJqY8gF+BwGRV54&#10;Yq8MvBTJudQs5b9TkL5bGVh2RvJkMW0Ta9LBT6WtlW9YO9W2rnQ2SNNR29pVvfR2lK8dtclu3vKt&#10;gqU6yjsWtMoMnbCuA80CeHqvtAywv2gN30MeYaAZtqLoj3Natm2DScm+s1krLhXcOa2fU30736Pb&#10;i3dUV8HJArmMg9ogbPH5aMxBjaamukIX9jJILhBHoZK26jQ8x/axi+YrEyh+z0wImCANl6NgSIPx&#10;MPtl6bBA3NVx/D7HsMKH5F4Rx9hp9Wlpe7a+YY1aw0WYzw2Kbzq9jj3f3PK4sXeBykTR7VaRTUdo&#10;RbyiBe3Q5VBXcm9gE5WK5Nq8ra0t2Jkzi7KpFn3FyFOnl211dd6WVGYmYn774Q1frbrXVXuSAKuU&#10;s/b++yfsX/2rK/a2bK+Ll1Zkm6VtejplS0tldz47eWpO8czZmXMLdvHyol25smxXr67Ym2+s2Btv&#10;rthbbx6zt986Zm++tao4Vu2tt5YlE5dkyy3r3qJwyd56e8UuX5Wdd3FBcnfOTp6etuXlsk1PZaw6&#10;wSpMfdmMyhNf1ooOlE/V5tSmL2blTS+6U0cIPfiXgI/XQEwB91mZjn735SDEQ43iFOZbvPTUR8um&#10;YdXv//Z31+y3nzw1sRZDpnhj2OLJaTt5fskd1GZkK9EvqUO3QUvySv1ac0cyq6F6arIIoOSkeIDJ&#10;SpzQ9tTX45jWyKaspmN0VOt5JGCQW647+DWgmhc/RWf5CP7GkC6j/68DlPLobIze0Nkd6cMjB3dQ&#10;k4m5WM2NbfFJadR2KADhdPRtqryjzNu9+w378MN79uD+pt27t6Vyhbrw1RC9aBS0JxnctULJxOfL&#10;9oMfXLTZ+Yr6X3HMgBUB4RvkBfHrj7E75RN7i5s+NpAQMMmq3lE7dRlD35agZAwrWWcyAdPqg1Ks&#10;lOGrttd13ZCdLH2iPFBbydra8Vk7fXbRzp5btHMXVtSOltVm5u3s+WXhkp1QG1oTz0xOsaJr0Xmm&#10;WpUeVBJP8OGqTGy2Da+Ld3Z2Ovbk8Z7dFw1u396w6188sWvCm9ef2bXPn9qnHz+yzz55bJ9/9sju&#10;3nlud+hzb2/Zo4d7wl3puXXZ+HW3+fdkX+7VWuo/VTzpZNQCiF7VEU04+mppbE233bfbN1t293Zb&#10;6TYU/47wuf3TT2/a//jpdfvFL+7YL35+13770T179mzTaYzeNTsXVuzK48vv4wTYu7qh53Ecj6Pr&#10;QE7vQP8jGAN41RlStJGcYQ7dHdRYQY3rJvIg0R0JwyvO50EmoA8VWEHt2JxNz485qBEUllfk4T0e&#10;kIoSE5+7HhTR7+9HdBwyFq87maI96C/Y3VZZsiynFiFdQs9zynRR+eFDlNfloEb+IokCCyXUSNoz&#10;TVycZtIkpJe1rax+ckrtNS8db7qMDcZzVpeSzprKWrOPHRb6aKeN/tBRXmXOA80Dfb2RCNpqD3xC&#10;4DJHNOMuuhj6I+fYba4npdRusX2kxxTVV1AXkypXkV1glO9sjwlatWH1/+TbZWmIIUn31YLHSjrx&#10;h/z2X3wa/+vosjoWSKijFx9RDyrPfBiCA1hXP5zAmFTmGps76HnB9vYFA3Q/jHfqPT8qDgHp+QdQ&#10;bF+Hc4JsLPQcnEWaDXW+esaYQb1T8w/ACpNwasfyE6xmpoaFUy0fKUgP7Oc7NtD5II+92fFVfdku&#10;nxySdxyKKQtzF6wYxJEVidu7Pbvx20f2S+kJ13573z775V3buLdtvU21SfFaVn2YInfeq+Xy1ioX&#10;rbq4aGfeestWTpwSr+bttz/9jW1s7Fink7bFU2fs/f/tP9ry1TcsU5mwpoT33t6u3fnwl/bZL36q&#10;Gu/b3OqSnbty2X7wk7+U/hd2zEirD8XWV+9kypK1RKQ9nffEF0wg57BfFE7kddPJHR0Zv0QHdz2c&#10;OnOivgaIkb6WyF87DHMtEsFTOP6yWnABftx+bpu3r9vW4wf2+ItPpZ63LdMNK8SkpRfhoEbbZetm&#10;hFRw6FdfLJozHZYVP7Adt7cVvTO3VLF3pNdMz1VtCiWKMSjpGn3JAnLCKo+hHQY9MVQZGQNUsZ5Z&#10;7niEQhpcuB3Dfb9qIcm5iubZj40/FllH2gT9GWfDc8YKJDdYqb+t+uBDRb8nva4vfa5rsr8y4SMd&#10;qFiv1+yz397UdUc2UMnOXTpuK8fn7fylk9LXpmxje9vuPnhkT6X73H/wzO7ce2qbO7s+x7XxbEc6&#10;VNe2t8JHA6xk21NbZpWxfo+6JttQX+iykWsvTHId8jzUPymDnvFhRKVYsZWFZZubmbGc2vpEpepO&#10;YLyCbsB2mbWdpj178jxsp3mPDwI37dmj59blo96W+YeB6A896XqMk8I7XOu/2n7gI+cVnStDfo+P&#10;Mv1aTJrqhxWls/2SdJG0f4hY32r7Np7rdzbs0c2n9uTOut3+5L49vPHYbn5y1+7feGQbDzdt6+mu&#10;7Ukf7TZFexRR4hct0MXzrOQrHbggO2ECe3Bp0s69fcquvHvBTl1YszOi/dLxOXcsLsqoQB53U5LN&#10;6i+8X6CNyXbybQGZh2FMR3GH1Tr1XKWKoNsC7iRlTc68H07O+e82R0e2mfSv+7cf+9bLO+t7oX9W&#10;2Lz6hbm5gmzaGfGF6oGPUS2soBbH945gP4RWKe73eg/817eqdaVP9qWYtdOMd9A+JAehoEgY6sbZ&#10;hTeDaFMT3u+gRijkW6Q6qSgt2hAyemwFtbOXTntbczmK3JZs4DgOxDJef+FKvDK6FeDg9Z8wOIXc&#10;rwOZULdHjx5bR7rpxtaON7MZ2efHTi17naT5AF1tFl0sOJhyDLodmlbQA9W20QN5jqISFRbVq+Nr&#10;oH2QDUlPeeSg9scKoQ5CA09wvFp0Hjvng+fjOC4gAG8AkS0YqOwN1EkUHLuNtN25tmEP767b43vP&#10;bePJjjplhVRHiLf4oM8XghgsPVs9OWOra3N25sIxWzu9bCUZKd1sy5cE90nI0GcJ9L6kom+jJCZE&#10;uaDDpkNNYwgINx5t2Pr95zKGMKvUocHaxbItn79i0wuLlqtMSjhWZIziNpMVL+OB//oc1BQ0OT00&#10;xCuBqFB5EkJPicFD7+x19HMEEIKfwnBkolClFf3ChDTKDua4lHsf+FMQlkdNMfhHZw+qLlR+ZERG&#10;xrlMKz/ubO5aq9G2Rq1lrT2c3kJ8VBzPGajhy4ZCRYZjLmXT8xM2sVg2vkBhaUkUUerVMeT+CCI4&#10;s8X6pe44j3QCQ92OY6gjHNRwJMi6s1q7o45G1Z7Plxxx4GxJMc3nizY7t+jLki8uLdrq8QVbWZ3V&#10;cc5WOR5bsOMn5m1BCqpscsuX+BqkbR//9rk9erDnW8xUqnmFmbBjx0lPrUoNhgExb6De1slVaGs+&#10;sEYu1X5dKRKjjWO8/12FaDSE9hz+J6c8dHSVL6krV8t0mwFjJudYkcEVQV2roLa13bGm6mF9o2PP&#10;Nli9q6yqxkENgwXZhtLYtYlqy4rFni0tVW1eikU+m5JR1FXctFXlwydRZKD0WFI/OKg1cFDr4qA2&#10;oTiIJ2TzdUBCidcG8IQbkkKJeajq5GZQwZ0foDF5ENkZCPOlsv3LSgb9g4Oas14GWtF/eKR+XqvV&#10;rNFsWKfLV1uSX5JrXcXRarZtcqJop09P+eSFWV3xNY3VeIjal9RmkGu8DVL/yFbaa7wnHJ0dwRF8&#10;1wC5xQE+5Qc/B/kUBmWS5/6P/oVtMQq+NfFnnz6wnR0c1CTqJetdDuk9n2DQqcsmtcyMfpJmNBrJ&#10;Qe8QHBmsoL2y6gOrmSzmJnziuNJO21SXAWcGbkNrCu+QF+kT6mPipDAYnV08EIdwNjwqZckI5AQ9&#10;kX4ZHMTIc886nY6lcmkrytZhorvblzFGgSrKd1EytCxDbVKSvCj9tpKzssK5rFFZKDNfKfpWKeRL&#10;t9FZSTOUXJRUQiFt9CLPiSMDlcgzSsdVGPx6PeDyUmnh2IzMpDdg1Unf5ozBceUt75QRXchGR2UR&#10;tpod9SPSxfMKm1UtFvNWmCiZJKw1c2x/Z/gAK95Qhvjld8AR0AdG3ZFeUQmIQHzooPSd1ZSe+jye&#10;l8pFm5me8q3vypUpK1cr1pJcfs4WlBLrrODH4ByDgEwA0Ff2e8qLbrCdHT4kZ86t2Dvvn7YpnKnS&#10;fBUWBkH5qhL+IXd8BQbzwJ3wJjURfw7JIZYHPTu8KQgV7PeIL5yP7jvzj5/7CYcY/mWRd/RveIzo&#10;kTn6qYJSBm9nTND01Yc1+rKFtu3x/Q17cGfdV05jJYGNRzvWEQ0HrGRNBepdf19ttTpVsJm5qg8A&#10;+0rWp5Zs+eSc7Ka0ZYuiEStGqK7p4/wrc/QctUWftKL1UClElmSKA7wfcqn/3g7g/3DPgykccQW5&#10;oGcMZiovvo2H7MS8fkUrWaZWtPatnNXuq31uqd53lH//MElpiIcohttvij+nfjlPncas6MTHdUOC&#10;rwZiXByVDoM33aJaRqlnuZmMlZaU70XJykXp2umG8qaf+J3ydza6Vltv2GBPGd+VJeUOatIxuoEf&#10;cVAjYljU43fkIjl/hcCqskp0mIzrUl4XqlHZgqygNphUGz+TtcJiPgxiJQ6fvoKa8uWTk4lMBvlQ&#10;aZ0tPh/t+pYhOKj5CpuqhJQvkUaaSDzZINW0VcR3C2wJuLbgDqWm+EN5PUcJ0i9xFHB7CCFM1M2H&#10;dlJE54x4HgC6sh1xni/ZZSMVcuKtVtse3X/iq4EHx1rZLNIPWemo2Wr5CmrFUsG3pZlZnDS2OnEa&#10;ST8n7vDFd5CztCUHmoeumUQNE6mScy4jxRPtptUbNbt147790z99Yc83dmWX9bxPmZku2p//+Vnh&#10;VdlmFaWLnETXb+ldsK3zju5JXpYyboNNSFedmipLV62oDU/4Kmtzastz81XZeLo3U/DVByamsNmy&#10;VhWWSimVR7ZiVrJY8busZNVryee04nZUvXq5HANAaaeRO5yFdkzf7+fIJwHyPsK4jfdNIMgI/ZAZ&#10;klUDPsDpFuzho037x/9x3W7d2YLEQtFHffXKyVlbO71o1YmCl5E8D0RT/3iu0bO2+uoBk0GSfaw1&#10;gLzxrUyUZxzUcE5rCeMWn013UCPP8FfIi6904nkL/5ApQ9mSlJ3/Hga28xvh/qsHaJzQOSTkV5yG&#10;LbDJmO6oj+TepHiWudWwglp0UPNShWggpoAScg8Xl3v3a/bRR/ft2fqer7Tupff6oITULf9l86vN&#10;FhMHtffev6A6yAslE/ioR4TIMNZDJkQoZw1hPJKif/DjPBT4xOeGvYp4xpFwyq/aXJi8or0hg3Ci&#10;DHpETnXHeVr9CSN82MdsTVIsZsX7Fd9WlxUHV1anbXV1ypZXJn21wXIFh0y1j0nat+RvltXS6rIJ&#10;xT/KH+og+YRSlJstPRk/4cO/3e2W6LJrG8/2bEM0Wn+6Y8+e7dqTxzv2WH0t24Vyr1av+6Tp7i5b&#10;dfb9g4xMPm85PiJUx8pHH6wQ2Bf21H+xbefeXt+ePW3axx8+ti8+e2o3r69L535it249sWvX7tvt&#10;W4/t4cNNe6y09nZrbqcur8zY1AxlnFWcaXdQQ04hf3AWQcfqtNFx1S6kfztA39fGo99nCAzq9c7Y&#10;teRIfbdum0/DFp+DpniNxk8IFwDiUNHaHXl0xLEnX87vd1CL7UDnroN67LQ36oC0qBNdeaBwDLI3&#10;IkCocE69ddM4qM3ZnUbZx7UbiYMa7jdF2obizSGM/M3XBCGryan3EMphECnYRdhV6X5bmlzXplIN&#10;K+ZTNlemvQ+sLX2+JnuvJxlf6xX9PSDy5Kt2UBvFpUpgXFKXLemuHdWXizavB2R+Tk3Ha183EUaM&#10;3zWEfIRrNpHrW1Z0nlWfXKJ8Km1GR3SgLh8wIbtCTIognL9yUJTQaYjcSujmDxOIZ75aZBS8vCu5&#10;wCpkLmczupGUX9qaHqLbgQqu+67r65r3/L7qbvyaZP2DNAlr1wcouc5pN+1m2/m9tocjMfq9bG24&#10;Vf02K/CkcikrT5XUlyYTo8kHL13R2hcpUH5c11Ka5Jly+FaNfMyhSmO16IzsnoF06J7aJatFf/ab&#10;O/bxr26rve5ZbUN2uvRS4yN6yXX6t3y+oraTsb2COpupCZtfXbUr775rpUrVNh5u2K2Pb4hvJZVL&#10;sonOnrW3/+2/seL8gvg0ZXuNhtV2tu3ex7+2e5/91oqVsq2eOWnHTp20C1feEqEDb2WZ7BcddtUI&#10;6nqPNZQbXj+Sx8p3TvGH8QHlSZhWZ5OWXA5t3S0apy/AnZcBr/+XwuSF7ym4zHVh4f/Ed/T/0FX8&#10;s7Vhz+/cst1n6/b05jXVh/RbHNTEW8433hdyWzyhk6GDGj/pDPkKq69DIPi7b7MLJXvrvQtWkq5d&#10;nWGxBfFRljlK2gShaCCc0NojYUO+aEeOuh/qkLCSJ34n3I3n3x8IOQ+FB8PdcJKU12UCiGzSpdCd&#10;lkRX2jNj7kgatktG14POtHLaeJ+xNZzLNnft+sf3PczU5ISdPnfc5hamfVvJcrVkWzubtrm9rbjC&#10;GNHW9p5t70gfqjVsS++2pevs7Upmy+5Ex2IV7xxHyXPPtss75Qc7R9ehEsh7ci70WwnAc4w5ZaWz&#10;zU7OWalQsmKuIBsyb+uPnlur3vZIxYV6T3JKIouPnuq7Td9tivlSdC8+jum01D+XyFPKCnnJMeik&#10;d3zux4+MTTGmw4gd44ciEja0o657PMtJZuR8HLJVa9vmsx3b3dyzR3ee2JN7z+z5000dn/o2y9vr&#10;29ZricJKFxkoYid2bihhD6VGp6waXposujyeX5ux2aUZO3vppB0/tWoT01UrlmU95VU2STPXdYTR&#10;oSX0G/rzuZZAPF9xCXmvOo12IW3Q24n+4IHwEjLT/5xvPJyj7qusZK+217AHt5+INzq2uyFbXXHS&#10;aguyYWek/165OmPVSbaTxtm8rnedon48gv1An42uAm18jlb81U9V/YMHt4sTBzUWvfCGwlWoEF0m&#10;sozq5mMaHAfHHNSolQjOE9Syy16lNL7F58UzCk4+1O49Xo6h7iOE/I3qL1wFXtkHB6//hMEpRJ2J&#10;9A3ZqA8ePLZ2p2Mbz3cka1Pqz6p28sxxb3KZvGQJxxxjr6pV2q3aNPdcF1N9uJ4HyfWIPta3/0Vu&#10;0p6d7q+e+M5rAiV7BH/0sL/N/+4AX6KMCZneyqWKfMpl3cbANp5s29MH6zpuWrPWCpNJUiDUE0tR&#10;EMMxiJTp2/Rs1bf14MvpCXWGbBEQtvWk09M7YtD4hTfc6p2acy0CMDQkFM3YEfqS/TkJRjga1L0w&#10;MYZRFoQkbwMhlhF+/4EKPljJsXQiBgT18xgu0MNBzwbqhPqDghCDSoai0UlxTiclmrryoPeTKDFq&#10;oXWRL48mKqI9dFe9Srkn6BCUBKTH+aMpI7XVkqEoo4B7KGaqXA9zBC8LSQU4Hg60Efjdt9AV74c2&#10;JzJLw+v1WpbLpWxxcdZOnFyxk6cX7dSZeVs7NWkrx0q2tFK0+UUmKhnkV0eUZisuVhVgq46GUmUL&#10;T0xuIFQurZFrVwPhM1ekGThg2eGS7jJKqnuE9Pb49fjdgq+md4R9uU7kVDyNSF34ILoUsUIhbRMT&#10;Mm4KUiaYQEeB8zd4M/w463X5AtF8YLyrcybmRxDCOPpBuXBUAwM9V981en4LiMWMAI9EPhFhvW+Q&#10;8QuKQV2sYBgFo09BmWVgokaILUqXwaBEPpezkoxEHDqZQO124GRdZydtd6frW7fU9npS7uDysHKA&#10;O0YM5WlEINI64v6nR3AE3z04yMPAiH8PAsZJoZC1cjnnE38MHPmWfpI5UUUAaHdhwpor5JD0v0Tn&#10;4OcOC35H8kwvbjYbdm97yx7t7dq2hB2rmrjupzABYp4Oz9eXwXipIhADW4/gEMD2owz4MLDE4A3b&#10;xWd7GevttW1vfduaOw3rtrv+9VEPVWgiY7mlipVPzVrp5JSl5jPWrLStWWxZK9u0bgaHqJBHn9SW&#10;nAhO+yKOY5BHlEyS3THQ5fVBqAPRu48DREDozwAYq6KxhaI7NjHI38latp2zQrdolX7FCq28r/i0&#10;93DHGk92rbVRN6t1raCyFJR7aY36z+o66qAcGaBQebwPIl3+ISsZbMsJlY7SZeICme084nwTeMRp&#10;Qj+YUj670hfFF61G05oN8UQHvXGgPjA4NLlzMnqoZD4T1IViyh0vpqakk1aL0kkVr4Q9X+v6wKfy&#10;FHnPHeLQWMLIaIIvByGWUMf8D2dfBjxVvn0ALyL0eRF90sd/B+ON+YOOL6IPYrKcncjf3G7a88eb&#10;9vDOY7tz/Z7du/nQ1h8+9wmbdr2rZEI9MOBJAjjolCpFm12YttPn1uz8ldO+pefC8RmrSAdkJete&#10;WvRjkiijvEdUOZhiYlDTHdO8/dPeX56OAVRe1YcjGfLXdUb99HSN01ZX/NJSm9wVp22r/hoqcT+v&#10;fpwy8AKUCvRRaM8DV0F6iLZ+fD3guYbXs0K298x2LFtJiXYly4kXWW1DVJIso4750z/JGybSvOl7&#10;1g7mT8+GciLgHwbIVyLXUZg8M7oHUu6xXwwbYDzn4JeDh6C+In5N+K+H8XQjRiB/8IPammqlz3Sh&#10;6i1fyvpqi9PTU5bNi6+YvNJrkbVoYU22Fnm0brtbux4FMpMArAbvH90p3NB2EfrHbHo5jj3QLJB1&#10;rPDApHyzUbP1J0+kXz63Rr3lzrc5RTk5Yba2Nm1nz67a9FTJyiVkdLJqFA5kA1YzB3FUS86xzRIb&#10;jZV+eZZKseIkW5HxHjZgcOTBmRjEuQ2HXcI4Km6c3nyrxiyTv8FZLQz0JzYkg5cQROUZ0IfQl0gW&#10;d4XR4eWg7RYdjqjbw55/HYQaVOLqb1g9oMc2L5JjNdVHrFpiZNyhgAO55D4rACihBBUIfV30ZTU/&#10;7IAQZ5AObDlDj4W+AbJiWhhzCq9+L0D5fKH9ePEDP/J7OQiUGaJo3hHNoDUTfaNngHhBciDwRUB1&#10;Je7gxfaShUKYcPsq4HFA2kTgk8ArqivxivMUdpvKENtT2Mqbe6pQYdSh+JDL1M8Pku0+Wb09I77N&#10;pMT/tAO1h5x4u1waSDcwtfWMLS7k7dixql26tGjvvLNq771/3H7wwxP2ox+fth//5LzOz9g7756w&#10;y5dX1B7nbX6+ZJVK2krSMyQikrxwpB9S/yTeZMW1ne22O6Y9esRqa+t2/foT+/i3D+2ff/PAfvWr&#10;+/bzn921n/3TXfvpP96yf/yHG/ZPP71hv/j5Tfv1r+/Zxx8p7IdP7Te/fKz79xT2nv1W737xxWO7&#10;eWvdHjzatCfru1ZrqKwiVLlasOMnpu38xRV7460zdubccVtZnbdKtSR9iNV7IsAfqiQd4Qn4BAdG&#10;PkTH0fQIvg9AbR7EALEtOUMeePb7hpgNz4ryQbsNkincVa/jLZa7cB6fkmNHsIUm0960b56+bog0&#10;C/JHqHP1MiFn9NlCZI/+lCNyllXPmrfaQNjPWU32UqMvHU/3eTN0GgrsSEmDPsrZ64JI1/D7coCa&#10;3g8QKEHPrkqGbeQoecqRH/qqz8NIxkXHA+9JkmvXAcfiGqKHE4p2YUuovuXUF0xMT1h5omxZ9c2+&#10;pRRxiDQ47DfbLWuzXKXej3omaflqVvo5CYXDZ+gR6Fzozz6HoH5D9ZDCyVFqQW2zaRuP92QDbUlf&#10;k21eo/YK6gMKlmMrPNm6rBLPXcYe8hNVWzp1wuZWliU3J9R/DGz92YY1lX5+smpnrl621dMnZU+y&#10;vXLLOuRVshMHm/pejc7KSoWCLa+u2PTsrHeEaRmfaY6yT1UCX4Ucc8ZV/mDwOu8lRfMhgzCMon8q&#10;e8AjeBmIJBM5VcfQU1zcaVlLOnan1ZAOIV0fxKZUuKFepPp13fwArQeq24zqMw3mVYc56eA5cVAJ&#10;h3I+sFEgITwafn+a4PSGVshOoctSfzKqkCBfdZkg9A8OS8NQqq0gXUC/xzvJ/CIObTQM5AAfC1EP&#10;+VJO9lrVFpZm7OKV0/bm2xfswqWTup7wjxIbfGz0aNvu3n1un3760D7++IF0rzv261/csI/++Y7d&#10;uPbEHt7fke3CvBRfGiG/xzI5xK8AFaDTwX5Ky06bscXFJTt16pTNzS7IhpsWTWRH4jzbF+8oDZb/&#10;YOyL1cp2Nmv28N5ju3fngV3/4pbdvHbb7t56aE/uP7Nn0u+2n+3Zzkbd6psta+50rSVs7/SstS27&#10;51nTdp7UbFvy7fnDbVu/+8xuf37Hbn5+2/GW8M61u/bk3hPbWpf8e75r3YZ4v6X+VXpqLh0+0I1O&#10;Jr76PXZgTnK6nLHSVN4Wj8/ZifPHbO2c8MyqrawtWnmq6GMcjP2w0ijoK2v6OFCQ8/xYjASkLgMJ&#10;Yy2HS9fvhUC4C7wEvQG9EMb/lI6Ofkvtl7Ez7Fk+LMnluB91iCP4OhhRHroFPLw24vMj+D4B/Zzv&#10;EqOjNxlVLDpckLXc03PJVXadQhcL57RhPqZUCBjBFWOhvxt0NhYX8I+Kfw8QpMUR/FGC2xFDlBLh&#10;mDwcg2B48OAwDIAJNIojorpddcS5dNH4Kp+v8+lkH91/auuPN6yx13LP536HASV1JFI26Ewy2b7N&#10;zlftxMllO3Fq2SZnSpbJq8Gow3SPTTUI/5Je2o13NVIE+GqXIxqP2o4rRSMHNRm5eXW8fu1B/B4D&#10;xL6/t5CyuMIUHoXjGL5yUKQi0RgFXxcgaka/EVAqEUN1FCZKVV9+l8IjXEJoX93JHdTyEj4lHcui&#10;O/tQ46AWlqh2oorOPgnFqYxM6F2uFG1iquIe9SiSQaGUmU8dKSWcOSA9A5xMMuL53hMv+OQT2XAe&#10;UiaO4EVw5gk1Njwf3hOdvTYjQMTA37QLFLdusrIIEwtMTjB53MVBTXXF9jKnzxyzM2eX7cy5Rd/e&#10;5dhayVaOFW1xqWhz8wWrTqLEBge1OAnCEvcM1fhADh2UOipq2ieL9QuT8QwA4KDGajM4qIUJ0cB9&#10;ioaO7xBkUHr4Ve93BsjzCOFpcASB7vHHozBZIFpQGeEGf0LRiQkiKdJMGpVKaZ9MLxaQbWESySGp&#10;Yx/g8oHvlNoPBpFqsBPaVFxJMrQzakNhSU3tOqK38aSdB/x+ArwBOF05enECz3B02mJwIfuZOdA5&#10;QeClEF5hcZCWYeMrB0lTY5oe45ovl8qlouVzknMyJlnOP2VlGTrTtiODkImGvT0ZiDioqZ/rUx/I&#10;NMlMYnHah+py1P8kgzqAfql8h1tHcATfMXAuHf4CeOvxtgVTB70h/HLq33FMq1TyVipnpW8xOKXg&#10;yDYdaaO0S9pkmGwkDnQ/JupBmUbCaDD1FJBVSjYadbu7tWEP9rZtq9Oyju7xLGSJ/EQJq/PQqPRI&#10;SB7D3RfASxaDh1seDsTA6naYvKRfSluz3vIvC9NdyYVuxrq7Hdt9smWNnbqvONFhZbWi3p3KWna5&#10;YpUzc1ZWn2mLWWskDmrNXNM6bIk3lLnQjv5wHLlHnvpSl+LkauhDYx5fKSgx1GMw6sFM/AKZTE7I&#10;QBrOPll3UMM5LdvKWbGj/r9XsWKrYN1nLdu9v2X1x7vWelYz2+tYoc+Qf9pyon96gIOa9HzWeneH&#10;B5VpSHSYAxorfsnPgJxLXqt+w8QQZYffeC/2gzKUfZC5Ib2xZQ3pjh1fYYh6YyJa9NO7vt11TtqF&#10;+lUcvqsTOZuaKfs2fNm8MiBbo9dXnTCBrXT4+df7THx7+snkkjDUzXgtBG4Z/nj/BVSI8VcEuh1Q&#10;71Cu4JTGqlPjyL3DMIlX8QQMsXg/cwgyMY7DWQZnrXbK6tsN2V9qR7ce2s3P7tida/ft6f1ntvu8&#10;bk1WOFY9s+oAuhrtlA9LcFCbW5y1M5dO2cU3z9qpi8dt6eScVedk0+GgJh2Q7XUYnDSc09xGU3sQ&#10;dlX3OACSZwY8QW+2oFPjMOBJQJov+XC5wE+3qX2fTMCZRLpPpit+aco+2TXrbOlpHSfSwLNQSDWq&#10;I7Ehb0SPoe4lULwBoeYrhqSifbKNmdbcwLfFzLJtJVsBT2StmxaNRCfCYDd5vhIHNQarXUXzrEGD&#10;kMdxPSfyZPi9JvDEOCH9BJOyUa/k27+YxK6A5ZL7LyLPAgYGUJ4TDKC44ukQaIPIgiAPXnz+shBe&#10;HP4fZsZvCMgfbTFpj9aRHGirXH0rqB+bmp2w6blpyzEplc36q4Ej4aqM1WsNe/zwiW1v7qjOxH9p&#10;tSHsZumVyCL4K+ijCb+FFF3eEhMyDuc0kDEQHNSePH5kz9afKW4c1MLg+tRUyk6dnLUL54/ZzLTk&#10;GH1sWjzlK6hhz2GHNZWrgCPHtNFHRGlstHRbMpFV1nBQ6+p9BvBHmFE7ZrtE3yZxDD18Ts90HDmo&#10;EV7tG/te5aA8fV9pNGC3KxnQZQJQFEvoEHk5Oh0B0b6Lz74WFCzwvxqXEP2818tYrdbxFRL42te3&#10;G1NQPkwplvMu93FQ84kL3peuDqo78dX8oHNsT2TDt51RwI54O6D0jgSD3B0HrgLu/40/GQel6/i6&#10;IMTvv6Sd0X5CG1K+hvQe0dzbYghwOAzbTcBuu+erFrRb8AHvRQxtmarl6CuY5Sx8vFAp6ZgXP43y&#10;FQG9wFH1FseSgnxRK3OUrqDwcdt42k/sG+C9cV0hIO4uQvVB1gfbqmPpIrRt+F5I+8mIt3PZrmy9&#10;vk1UTW0rY0uLBVtbq/qWuO9/sObOaT/+81P2F395zv7yry7q/Jx98MFpe+ONY3bhwpItLFasWlV/&#10;KbsdZ1LasUqgdOiHAm+2Wynb3gqrqj2QznTzxlO79sVj+/Cf79uvfnnXfvGzO/bTf7hl//D3t+zv&#10;//sN++//1xf29393zX76j9ft5z+7bR/++pH9868fK9wD+4f/Tti79qtf3bNPPn1oX1x/Ynfvb9jD&#10;x9vif+kQoh+rnp44PWMXrx6zt9+7YOcunLBjxxetUi2rHeScH8PK9conhA43dI4syvgHWhyP4KvB&#10;KZjwcsBw/wWIQiA0twAEHnt3+PJYuP2vxKvD0fta1SE/JFRoF0Qbrt0m8j4IHH/3NQBFUboxfr90&#10;TPICwm96TE+KU1BH/WZXCC2yejcgbl7qd7wtB3tI/wK+RnD7QyjR4+0ZDJq18kDfnfQj5Lsnu6WV&#10;KlhtIOwLezlrsFoxDg60LTIreeuod+KHOK+7IEO+GqYTMPbD1IyLAGUlylzOqTf1ENLf1Y8PEd1e&#10;dxMc6Uyje6NnijtBn4NRnJxjX/kkpuLiPRx7pmanrDpZsVxRujwrk6KDidaEabZkN/MFrqIYxuM5&#10;0w9eIN8SUdG2wGk5fhigjLg+xipC7qAmFWhvQzbQgx27f+u57TyX7biHrV2QhC5aLlWS3cDYdHBQ&#10;6ylynNBWzp6y+eOryuOk+p6BPX66bg2lXZiatHNvvWHHz56RPC1IbyOv6mfEMDjVsc0n/WyxWLTV&#10;49LZ5udMAlU6JLY1zr8UZmAt2a7Kssqr3gvdQkh7CKunqWx6BtJWAjo5BF57yf9Xj993oAzB4SmU&#10;yKefdOy3W9aq16zdbCR6qvQJ1StjTo6cu24kmzjSPBJd9ZYtFIV5yyQOalnxLPol/At/UkHw6LBm&#10;9B5tjKtYcxGINjwUr3Id7yUQ732fwPOsxhh0NiFyxekX5AE/l/002ATDXAV1ECmnn8Iy3zukZIjY&#10;5xF9wREfzyeM2o/qinnGQikneVK1xZU5u/zmeXv3/St2+eppXU/6PHK90bb7D7bs1u1nvvrvbz+8&#10;Z7/6xU372U+v2a9/ftOuffrIHtzZlrqYV4JSWiUL+ODcEe5xgeMZOQT5r3KorbL7AzrV7MysrSwv&#10;29nTZ21hfsmmp2bFh+IdxtUUNwu4SMroPKc007a1sWf37jyyOzfv2xef3LBrn9y029fv2aO7T91J&#10;bfPprm2t71kNBzV22RG2trrWfN6x2nrTth/VbPPhrj27t2mPbq3bzU9u2fWPb9h1xXVDeOuzW/bw&#10;9mPbfLJpu6zM3ZCu2Jbdp18uk3N0JzXkEHJcOjLbKruD2mTBlk/M2+lLJxxPnl+z1dPLVpkueRh3&#10;UEu1hTioqV352AaofoMxO9mFIHI7YflQz/r5B6niFfrb0GfpmbeDQFdCemj4yM8BnimsLqE5XTIf&#10;qvZYBVORB9s7+BNkZT/n8DnE2FNuiN95chjXEUQIVAWTdjqOUR7Ga9Ew4oiWOnI9vBfvC0aRHwq0&#10;n+FPYbypHcErB9ocOlR0OHMZizoiegfdKqzojwNb/MDQHdR0j/shvOooweCTE971OOk/Vf8us18j&#10;0N0ewRG8CIncQZVGmYYTXalWl5tNS3HDMOupk+tmbNDJ2vazujrZZ/bkwYYvacr+7q44uiBTp6GO&#10;bZBq2ezihJ06u2Kra/M2MV2wfEmx5tDQFUZaehCLsCUGntJhGVK3qhBmNBblwB3RCBc7Irb3KXgH&#10;SIMjXe4z0NWVIREHU0Hv6SiYwigKV64YsBkB5Qw/zr+34PX3FWXASMLpjwE20bnHF8ooUayalq7o&#10;9oQEEltf4bwmWkMyvYbygTIC+uoL89P+xSaWVpftW/UjSajstJR1idc72+Zh4LGCGnwk3YjIQqRH&#10;8DUQ6/Eg7ofQFjijHdHmZIDh/MTEotpf39i2taV7TM4wKSGLPr1nqcyuWCCg6TzcwyENB7WWqknY&#10;Z/U0KYFSbnMy4jCuw5dsqkDXCblOqX51yfyGywsmp5Ed5ClAUE5HeY8DKd9tiPQO+Sa3h+V4/B4y&#10;y51quSm6BRGm1iEFntXsSqWsTU9Xrao2VCwwEUVACBkgtDfoObC2DAzGRVhNDYc1KjntA8spN7aj&#10;ge6tTvGEtL6bdB2vf45xAou8oiQB4/diycIZJdZzjn6TMobnyLOMjFoGFphkjF/qIGO8CyJgPHcS&#10;poyV09jKnJVk6G/4moov4TvtlOidsefPG3b33jPb2WGyjhUmkZPq7wYZnYv2IWFPKxheXCsm9UPE&#10;GfooD3QER/A9AHg1YgSYOjC2mzmSXWFLsarzOLxOU2MiMbapcrlsU9OTNsGgNM7rTDxIt8NBN05O&#10;Ir8YDGK1+abaPY5pG6267UqHaOmVtpC5ZZIelxNkLTihBM2UX8zfywBigHczSftkoIPvHBlKcmRC&#10;vCVZW+tZY5MvFnettduWbjNQ79m1ZrZjjYL60tm0FU9WrHpm0rKLeeuWpV8WJNvV1yJ/w+Q8+mtO&#10;6SFfkAUqE6MsA/XJ6puzooVvif0CzV8heKJB7jmIVCqy9zQjZNpX+U3lLS+dL9PNuU96Vnp9vpOz&#10;dF01uNWy+tMdG+x2rKA+KKeKS7vjrzp7lSk4RiuRiGPlCbVEfVGH1B0yVPqmXu/jhJQuSA5PiFYF&#10;Xy106/me3bh23z75+JY9evjMt4hh62Uo6Kv2MSAmnaTXb7pDRXUyY6fOLNkPfnTVTp1esmxe9eDb&#10;06PnkC/4NskJTkxsNai6DvdeHpDl430UfMnP+yA6A7pfVX7E0B+okCnRSIij3EGMuvSwr9Nx9JUa&#10;+Q19k/c3ip+VhCyF0z8Dn9LVVVdbTxt254tHdvvzB3bzs7v28O5Tq23XrN1oiW7S4XoMpgY9EB2w&#10;UEnb3NKkrZ5ctHOXTtopts5YnrHiZNEypYz1skpf2BftBmqzvpWD3uTHoCb1GwatlDUvo+c8wW8G&#10;2F5hu8CkfQuwMfOpouUGBcv18tbb61lnu+sr/GVY6c8HfqVbwshJkl4TybU7qCivgRfD89cCxK02&#10;rNzZIN+z4nTeshOyiYs96/nqc6pjp19CG+ov+FH4h1ueRX4JH8XMhmuBMyj4uiDGP44BOKO+WfGC&#10;SUWX/X5HR8qjDPpAtP8OQGB8fx4dYmkPYWIotCGKRr3TX/zuq/gczEGkZZC5+55G+TScFexZrpix&#10;qdlJX0mwVC16i6RkZNIHwb1tS/7Xm8a28B6NysM4SHByTtLzNh/kQvL6CPV+QLN6vWvP1hu2vYVD&#10;zcCkstr8XNXOnTtmJ04sWXWirDgkkekz6S+RrcoVUvrrkL7WUX1MSFjtyj8Yyh9AbBOegXrF86hS&#10;yz4JzAmKWRP0lTLjimuSZQHJH7RQkEPAZVqC3w6CbI02EHRDF9+rkScnN6JQOr8koeowJz71/oGH&#10;IkVP77A6Ko5W3JVU5i3JVjhZ+VPmcUYLK6hxLgqqMHEVNY8oKdvY6dfA+Isv98a3AVE1oS10Dvdc&#10;buxLNglD5ToC4+e8G+KgwH4UUZlch16seI+DWqvFOIAHdwjUE78lfUAul7FKhT48Z3k+FFUdwOgh&#10;P2M0iHkTDvOpOLwPFL9iG/uKnGP5c0jy6GJd+Yw/ryTPe4K6530vP8LpnqPe48OksDKSeEH8LSvP&#10;MZtuq/0F57XJiZTNTmfs+LGynTs7ZZcvz9k7767aBz84YX/5lxftr//FFfurv77s5z/5yXm7+uay&#10;HVur2OJK0aalD1YmJdNySkNNyzFpWmxvBP82mjhXSqfcadiTx7t2++aW9JxN++KzDfv8k3X76MOn&#10;9tE/r+v6ud27y/ag0mHSmbD19jFWSluyy1dX7Ac/Pm1//a+u2k/++pL94M/P2NW3V2xhGQfNgeWL&#10;0BBnVZUP/ZaMqKRh5XVkFauAB5F2BF8BCe9GPh3nZefF0Fj8OsIwTBIuXoc2NkZwnQ/DfkNgHMM/&#10;7vC0k3jF12Ecm3NkXRjbJh0YMKYc0/w26b4MkE4oZ5AP5AEkNe/39Uy9RujJCCfdgC3FJb5ld/DJ&#10;n96jketZcFh/PfkcgssDLB+1DKUFTYcTtDwjjO5jp/bVjjqyj1rSuRvqT/c6aat109bCcVo6et/H&#10;0umQiO33CNAR/BoYD0F/8GU/Bwp+EBMYDzv6oS1R57wPBj0x6orZQsaK0qtm5qdtcqZqfODebDes&#10;0WpYvZH0L1Eg6eA2FnWg33B82WU9dSTbIIPDmWiOHq16GLQlyfcGtvWkbtc+fmT3bz6TzS75J1vB&#10;V5dmngq7KZtXPiYtXShavSfdPJ+1uZUlW1k7buVKxZ49emqbT555+lNrKzZ96rjNXzht5eV5yXDZ&#10;H/AK9rv6qVazLnnesGp1wiampmx6bk7yfwKl1rMLQhE/T/SNIYX0z3XBnujjKPvPxwXGafjtYFzO&#10;vM62/l0AyjYaF4Ko9O2io+zdZm0vOKh1Vc+qz2Cviw8UrOv3BpbjXuRXdF+dMXaMg1qaj5ZFOpyl&#10;CuWCWEe6vvRLb95Jm2D8iCMtABjROgngOA7j14c9/z4B9E64OhkTACHBoSynxzRxWrW37GRcI+xG&#10;oiM6CmNCInrcpYQxj+BYqDfUjNmODie1dF59RdFsQvb26okZO3Vu0d5897S988E5++BHF+3Nd07a&#10;hcurtrQ8YbNzbKPeD9t+bu3Zw/sb9vjhc9vebMr2UhrMWYllSNN/ri+RL/IwQkWiPkn6U6JP8bEk&#10;yDN2IpiYmLKZ6TlfQS2fK1o2g/ObpJU7q4Vzdo1iDodxtq5k1/Nnu7IDt+3xg3V7cOex3b350K5/&#10;dtuuf3rbPv/opn3+4Q3hTftCeO23t+zmx/fs7mcP7d7nD+3+tUf28OZj34547/muNbYbNmipHtqi&#10;ZKySUbUo33ApY04dySTZnbLj8uWMzS5P2dLanJ25jFPami2fXrSJhbKVZyRjRWMWjuGjRMY4cEaL&#10;H1MSeZD7MQHVkdpDnPMITsrhuZ7qOf9ehNBmoLHC0TgVTxxbg728WSsER5yT+ViG3S9Cby2RLluj&#10;XMlasSRaZ/mYCpmgJ/6S8AgOBWop4ohYIvgQwz2vHf0bou4hO3FwdDofAt6Okiipx4gAt1mJkhUS&#10;Q5377QBJmCN4dYDogsTI3k5XXaPkUFqyKaya5hXkGBxzJduGiFxm3C+8P46/T0Da2n/6zyf+S/zS&#10;Dkcflv5m4pbBQ89SwjeBfw5mkZtJgH3HeH4EfyhAUIQjzOenOob69I7DpQj3+BfOozDBMKBDcI9r&#10;/fhimG1V/AtidbgZGWns+7/9tK5Ocled6gO78dkDu3fzqe2q8/cvxVH6GAzKdm1iJmMTszm7wBeJ&#10;b6zZsTMzNr1SUCepoNmegtMJ9q2rxjGQ8pKiU2fKcMBEhE5pYXRciaLpZRK/punw1QrbtZbvT721&#10;tePvK1Fr6zh/+rxNLSxatjJhmULJuoqv50u7pnxyFDO0o3joumFwYqb83jxpwNxWOVySCp180EjP&#10;gXgEEj0mQHIk5HiYVwrKDL+QAJ2Jcj9Q2Z1moiGD0ABe8q5UdEQ/Bp4pdV7lKCgsbud51bWEgYxJ&#10;ViLK5kUhGZU9tkvobykePYzpJBIPeZGTwVeRYbe9uW1PpSi1ZWhiQPq2BwDh1Yn5FxAy6soTRVs8&#10;Puv7x4uEAidmwCM4BMZpA0dCV6HaYrgGI6j+pZmCXteYxlIocfxMZTiXYiklEx7wLSUz0pAzdWFN&#10;uGepLPtT65jSdbqmY0uph61kmOztD5rWaeXs5udde/qILWT4er5p8wt5WztesqIMh5yUQ1bZ4at1&#10;cYH4CcMDJRWlNvBPVFQOQjSsv+z5HxK8BQ8btzBmMSnTi0fCiA6SVX4uWrhMVRndwVPtKZNmC5+q&#10;PXpcs2cbDSkPGWs1MWSccopK70p2ZrKqI9XDyvK0LSxMWklGQ7ms98UGPugnGU1abtzptFGX3FM9&#10;9TplG3QmglGV/L4JxPqI4DLvAPr9bxgvxkccVCAOzhkcCJOWwThhwtJpxT2iT5JgXhT5zNvj6XoY&#10;yEW+Eudlv684fIKU90Qjf4+0+QQeuaQHhN+rN23reUM0g6iqJwazvC3t2c7ulk++zMxOKR4m0pO+&#10;SfT2LokvyOB5ZW4wkBEnOZdh4lL9pudfGGl1BEfwXQKfYKQNJK0pHMP5PkhuRKcbJs3u3t22hw+e&#10;i8fVxnwlGQ+h9pGxubkpW1mZt+XFeSvm0uo3kGF8eZNMQHoc6ivyeSvIzkAPo6vCwWQ+V7aFQtnb&#10;atH7OYHCptS3hOXjaXPoOLRTokIihNz7gcbOlZ9zKz7Vz2WqjsgJ2rFkgcsMZIPOw8QPg2RdH9hs&#10;qT3vNutq6mkrzFctVc5bU/3nXrppvQlpTdJni0tFy5SVgk9MKu2ajHfpyQxKZdGvJMsHPeJE31aG&#10;3emA7afUF7sjAPlNMjs8/u5AvWJeQkHkZqAB//REyIQKaxYER1umhshz3ldDph/ptJjEzUrkSTb3&#10;goMhq5FVqwWbWCwpIuWdDxIG0gXgIUSm6BT7BiZ59Kfi6Rl85omHjBDOnXx7wq7qsj8pmTlptR2z&#10;5+st+82vbtt//a+/so8/umfrT3fdMUGs45BxuYyTREu6asfOX5ixD35w2n704wv2k7+64tuVVyak&#10;t6T2hNJhMoTVO7zs+jDyW7pvYtPQZZMpfy6IesoQdE7/Asb7lAXeo++lTWRx2Fc/6z8d4SHuw/O+&#10;hYJvmxfqPuhngR7QJcYHn8CHJIL2xECoD26mEx5Sn0S+07qHw0mr1vMVAp7e2bJP/umGXfvwjt29&#10;9tDu33hkz59sW31HOkVL9UPdSffLij9nF0q2dGzS1s4u2tkra3b26pqdf+uUrZxZsOpK2TIV1Yv7&#10;vKmupTP2lO+hg1UckFSe+TktKEPIsl8C4Ta/sXbpZxzjvQSgA06r2cCTDE7Tr+b7BSv3S1Zoli23&#10;W7Tara7tfax2tVOwXFc8yhafvI7QgPd8VYSc26cZ9d9MVPgqD6J1n34efWAs2VcBTgf6/GzfWpmm&#10;pZY6Vj1VtMKS8rA4sHapaY1S3W1bp4bqLy39rnVPIuKB2kxNdVzPWH5QtGK3JF1NtU6d+8A9pUJX&#10;TPRmCgu84jKg5kAur061U5LxpES3jtpNRzZCfiFnhfM5G0zCE5KLrK6lZuROopKR/YSvfTUrYbc+&#10;sGc3du35gx2XIaxO6fagyoVcSbjI36nOSK+STju3OGWLqzPiBQVQ/F5mL2zMEe3WczZGA9X7iA2T&#10;27wX2pbzFrc8UBKQSx3j5LcPqOvo8qinI5OLMoS3trY9nG8NL/2RyX9frVE2zvzKtM2of8Om4et+&#10;+iXnA09a595OkQFhVV7fRjkj+1rPmtCj0bbbt5/Zxx8/sqdPay5Hzqj9vffeOfsXf/OBXb58yubn&#10;i9ZqbSvOlt7FXqPPCP1FXMlsJDs413PlKI2cS9BJ4RUsPlN7Ck5pjAnEcQHnSp07sUJ478R517mP&#10;G3oC/woTm5JjSEPpKfo4KeHxQTTOkiOADj5uS4w/+yoIuVM+1dZ7OOFude3+gz37+NP79vNf37FW&#10;R/nT43Q+ZTOLZbvwxootrUypngIdJEystdO02pb0+rauxbZplTtFn4POorru5nPWzGXseSlrtXzG&#10;mtLjwY7qtC10ueE54cf78cxvI6qY+6ba/ZqicZohHDeT+68FRNIhXSPdnZ8DfyNpmUjwVeP0m5TJ&#10;IvFvi5WMnZnMGguMesa9TPCBOAiSym5hgq3dSduHHz60n/6PL6y217NGg2TgbcKJB9RWmRCCXyan&#10;8nbsxKSdO3/M3njjjPplntcVlr4n8Kfnz3MV4ghH7gZe8zEC8be3K/2P/D0E509eCLSNcXklCMl/&#10;6HfV9rz9hef8J6rgnKb80IYkV8NqTTpXHnPq6/Lq84rq+8qllE2LWAtqgyvLZVtbm7TTrFJ2ccmu&#10;XF21q1dXdFyyq+K3CxcX7dIVrnV+adHOXVywY2sztnZizo6vyV5frNjcPOPoOIeHttuVzGR7uJ2d&#10;lm3I7t/cbNgGH/c+rNn9Ow17cL9tTx+3bHOjJxnQtxMn5+2DH122N948Yz/+i6v2zvundZS+8+en&#10;7cpbi3bmwoQdP1mWTEpZsaw6yYmGkhuM9yDXnF4qbbBrQZFLiJ7Oh76+ools1CN4EYbyjI8ChbWd&#10;um08kc3TEc0aOFQhS0M7E5G9L6CrQ89n9VQ+4F04Pm+VqYoIrueYLfyINsoWv+BM/OlMTkThTvij&#10;/QYMLUK1iZ7NmequLZ3wQX/OHnQmrS35tieBRP9QVPw55YMROFYpC/2c0kvKFAEZMiynjgeffxWQ&#10;dfQ2vUTBHN25K+k7uM8Efrsr3aHdErV6ylfbSrIJl4pdK/SkH0E/nui408lZh/5T5Uurz/SYFA3H&#10;Vw5JlFC1J/qwko9OXaf3VTcZR1dlunOadG6clpFOSCr6gaxsH6JYysomkvwgHrYUxsmZPsHnKRRf&#10;hNdQghAnaZB1z/4owVFdhnvhWXLObSH3Rr8APBvaQAdREHQzP0vOhSQuUIr6R31yOzxDzjCfyI4r&#10;xZJ03UpBfXdT9SzdUvZ0QViulG1uad7bj3/UwGqYigcbCtmE/PK2Jl0mKwOlmKnqWLR0S9jJ2/aD&#10;ln3xm3v2xW/v2c//+6f26PZz232m+ulI7+lJ7+kXVa/uYm9t+nz18fVC2qZPHrO3/uYvbXHtuNU3&#10;d+3jn/7antx7LPOqaKf/4kd2/O2rdvInP7DszIRzNE2212lbfXfbnty5afd++6GtLS7Y2rlzdvWH&#10;P7TS1IylS5PSG+F06Rfqk+ri/U3pKm3xAz1bl75PTJ1tyyZj62zGJ/mi28upfjOpCa86p2UkPvhy&#10;EOt+xAMjiDpDiDmcf1M4GP9X4WsDj1+01JGV0PjQL6f2l+m2bPfeLbvxq1/Y3vMN233yWO11YAXG&#10;hdHV9Wqny5hFyvLizUB36CLeU1yZyQmbWFpUuIE1m7vS+VO+SunVt8+Ih9Xu1ce6w066FexWvU33&#10;CY+6fumxAbHm/KGf0QkQLtgzhPz2dfCHhFAu5d15KVh0YmqhroVUO2FC6WIJdURXo+zoazoGJ7Ws&#10;+k/oITspq/as/qwhffMxK4Q9eG6ff3jfRcn07ISdubhmZemac9LL1HgsX23b5FzWpubYmlJ60Ok5&#10;O3F2yc6cXxEu2zH1vafPrtryypLNzszIrpqzYrFikxNTtnxswarTkg/KLM5a8JJ/UKojQtD7dOUT&#10;e5xV6rGjGMfrd5lr7lltV7bFnvS0Z3u2+XzHF2Z5+vi51WoN29tla1n0KubDlIZicBWLckuIZLLq&#10;5yQTdndqsgc7iqthWxu7trm+bc8eb9qzh5u2fn/TntzdcHx697lww57d27LNBwr3aMe2Hu/a9tNd&#10;25Pc6tbb1mtIhjCQKkwpj+wWI3VT5aI+1DepCOmC2kgxbZXZkk3OV+301eN27q1TtiZ6nb56wpZP&#10;Ldis9N38ZFp8rjjyyjQfKapdSaMRSlYl9exjQti9nAeGcFrqn6OehnpP5I3zPs8Ew1twgexqwBeP&#10;0Rtc5tRWedkXM1Hk+Bx0m2bbmzW79sldnav9NSQrZYewovHKStZ3fTp7Vn1Dqal01B/3WGUc/X+8&#10;TR5BgFhvQfZ53Yg3+1a2Tlp9pdpAx8cdqUs+sKbuuKQNiwtUgdm8+Fr83W9JTop/73/2QP1iW2Fo&#10;22I23lUdxpVPwxiieLIge31hyiYlZ9fOHCMneqa6dNGQyJIxoO7G6y9cKfDoVoCD13/C4DRSfdKn&#10;dZp9q9XrxvbqbbWx6dlJOym6Lywv+DwKK1XGOVFkNWNX1HfsowKMZHiIPbRlfuHuqyd+Iiqo6SP4&#10;k4Sv4SkMAzoISSvvpLNCBNJAxvlAnWB2kJOCV/SV0+7depKsnvbc9rabPgDiHf9ABlsfRa5nk+oU&#10;F1ampFxM2OxS1SrTMhzUAfYz6vj4sj9NR0im1ECk6KEMOJKm4osDncGgHss+J97pM+CippIIQgRd&#10;+CpTGFzkdTt01i6gk7hGQETDWL8VELVH/3uApBRJRwPqGgyPh+ClSvIVRIp+SWCKj1DyCUuJgp7o&#10;zgpBPSsIS7ovZOUglEjqn9EXCa/YuWVyUvKLbOtQ9MH70VZFo44GYefKPwPGMshYohWeighPkccj&#10;OAhec0mlSkyD8d5h6AcaXkSUSXX8rnyPIRMdMq4isqohRyZ8LYVyB7JVjDDd1JEJpg7c4QNd0jd0&#10;zZcMUsR3dtTepSCrXlHs81K8S4WCFfjayFkFHhCvBEb7SvAOz9v/dwkS2g7xMBgvWBKOOkvO4X0a&#10;ms4CSpiBTKSwPVmxkLFySfKVyS5aoYK74ZfQrKd2gzHTlcztsoIa8pCYRCt/g3ZM0vz3+tbdUYP3&#10;PLxqeFF2/u5AfPQ57tRF/Nx0QR/KF1MLxZKKxDG5GZ7rrpiOVdT4Co7JRgZyUZcZoEgj/33wMUHd&#10;w4Eyl8v7Fp8Yja6csX1TJjgBsL3n+nrNtre71qhJge8VxNcVhSsqPck1aOt5HOUfZx2+rPJyCIcZ&#10;P4Ij+E7CuHwILWnEtDwbPcdu4Qu1YjFnVbb5LEnmy+DEXwxDFJ5nC0YGHSrlkq2uLNjq6rxVJwq+&#10;TQKr2/qXO9LJer2Ob0M0NTNt+VLROupTGupjdgcd2+q1rGbSFdR/+JYi/CQzmUxzudPXMUFXMxJ5&#10;u++nR2GyJJZH7VM34xby7pymp/SrDKIzkMEAY6aftmxX2JEOuqt+7lnTmsJe0yybLfoERCPVtma+&#10;Y4M5lX+1aJUTVZs5PW2Fhbz1csq3+suuZDETFUxqdKSHsnS2EnE6sGXaoN+xXkf9Lw5EISevHAIN&#10;Ah1cXuoeuhs0YFKmC5JHlcm3NXMdL0wEpNjutCf52Mtazumhum/1LddWv6V+CMyqgFnoh5QVc4Q+&#10;nJRjwuj0TN4EfVClJleqQwagmK3DiZfBuoy1Gmnb3enZhmh9/dozu3l9XfpFy1pN2QfqA6l2Jrpx&#10;AmbiO5PtWqHQs5On5uxHP75iFy6t2NxCwSpVhZPewkqxYctRdCHSBsgf+WTQSgXnUZLVCOP14Hqu&#10;v5m8rcLhPA1/sUUs2zzwiP6jkC/IxscJRPGD6qeZyMK5ZYhqI74lxkGE/xLEQSCr/ifHKgE6Uh9s&#10;i4rDY178l80URbO07e227cnDTbv+2T279vEde3Jv07bUV7VqXWs3WDla7YX+R/TnA6F0riO7q2zn&#10;rx63s5dW7dSFZVs9OWuzy7LFZgrGFpXdtN5Tm+uKWZwnVN6gpsMzis/pGIkW6MHP218kk58LuZ9g&#10;mIQVciBQ8n5y5XXrTdkHhcVX2JaDgqVaGevsSF7sKc22mo/4zR29FMaRH/w3hkBs5+40RVqeyquD&#10;wBX6QRPs1qz0tpJIOKF6Lyu/kg1d0TyuQAerOaXIu9pSmm1L1bY8z04ItQkdHJMfNIL/Qt5fbf5f&#10;hCTVJM1xJHvIfbfpxu4HTgj//R4/KlLgenwQBMm9RL5xLvR7QsK5juZ89C3A8xdkfJDzflNxJzwH&#10;PwwJm6TAwS/JNyg7SXVYUn82vzhjk9MVt2mR065Lk1f6LOl1rWbLV1GLDtk4wqhFD9NhQoLVkjgy&#10;2ZGVPIhIOBz26nq/qXh820T1C8vLE3bl6prwtL1x9YKtsFpHh5XadqzVqkv2Bcc0yBkdDJIi+L3R&#10;eaRDsC8CnfWAvPWZBEqQsRWXv0K2yfVz8i8kpqQsPjHg7xOP6EScils3Ql5I2zHJExcHgHoe54nD&#10;whwOhCNy5UV0zGQL1mz3pYtv29Z23e0hRFvMZ1F6RKWKDq/gKo7zgtKl32D1tdB/JFyiPDARGbYX&#10;Z+W0lG/tGVdQ81XURoXTG+O/BHSi6Pbh6GGAQ2793kClDbSHDl+KQMi8l8wLwh39RHfo2273hHyI&#10;Fvg9sBVxB37wbdsZF1BbqVSLVpBeGMffYlyBChHHz8gDOUzi8bhG/DXilwQTvgzEhle5Djjsc4Xo&#10;cMjVcK03lV9WaQKD3TfCeB/bMAOqLBnJA7bUzUnhyee7Vir2pOv2bW42q7ZZsOPHi3bqdMXOnJ2w&#10;d99bs//pb9+2v/1379q/+18+sP/5P/zQ/r2O/+bfvm3/4l9eth/+6LS99faqrZ0o28Ji2qZnxKvq&#10;J6QqiGbok7Qj0UBpt1s9q+9JV/SPy9Aj1NerU1lcXLQ33rhi77z7hv3wz96xD3541S5cPmYrxys2&#10;M5exbKEhZCXZlng/jOPw0UBw9BN5RNLQDkRn9a+M04xkbvgdwZdBwnv8T/gxyjC4dx8MgzrjJ2HF&#10;g34z8LpDchiP65DYxiC8m0gvcX0ceaCtBISHVKXCcD+gzpG9oM49jiTNmO63k837IcQwDuPpkR+h&#10;sonuI8EqOygjm4g+SH0kbU7tPqc2B+IsGvM+gm+Xr68CYoy0ibbRUKd0vT0893zQPvUCfUZferis&#10;DqmieWvKbnG0nLXVR3WEPXU+fPhDnfv7jh7F6wOlMcSXAEIhdfntAydKwCGfJL+XBvWbwWFdcSQo&#10;srhzGlt9VqVbTc5M2MzCjM0uzMr2n7JSuSR9CycOUdv1f71HPejnH2yIXwJKZ8YuxR5NFS2fKlkx&#10;XbZsv2CbT2v28W9u2o3P7tuzRxu2vbFjvZZK2A0fQbE7DFvL7nW79lR61Xa/bakp5WV10VaPH7cu&#10;K1tu79rDO/dt+/mW7KEZWzp/xqrHlqxZylqbrR3z2GnEydZ7W9bY3hZT9CWDF2xyalblq0gGF8Qf&#10;sDnuz2Z16SkS6+IboQQx7Q3ntHSCweihzIFXQpXwz0++NQzrL8FXBa86vm8P5CGg63VOR8mNvojd&#10;61qv3bRWo2ZdHUM7jnkP8pg+EZq73ExklOsz0J2PzVSPdNC0eQRrFuc2ZCtIeGGwgxQNSHSgwofU&#10;xsFTT/CPC1x3E4roKp4Leb8bcBwoOwIBua/eS+3ZbRCcTnFOxgFcfUI+V5LeVfQ5widPntnm5o7v&#10;XED7Ya4xxQcR6a51+ji4NqxjsgVSNZkxTctLRytUBza7KP3s3IJduHLM3vuRdLA/f9P++l/+yP7F&#10;3/yZ/eQvP7B33rlqly6ft9m5Gel3BcsJsc/iWEvIn5BEkUL+gZH0Wp2jo7XdhmvZznbNNp5t2u07&#10;d+3a9Rv2248+ts+vXbO79+7reUN6Mx8WSW4k5eacOQY+WOp0mJceqKw5X4Wbjy/bza6wZ91WXzqg&#10;9MG6rhnLAfeUrrBXEy3q6oca4rOW8gd2RBd3SAt9V6gC0V/8qRtC7FuhaJctpKw0kbeF1VlbPbVk&#10;F948a2cvn7K1s6s2tVixymzB+oxdSI/sZtqykcJWnj7uk+BwHGjYBkY4zubBThByHu4M7+0HveDv&#10;8X4SR9Kw4vvcjB9SMK7FnJiHEaD35AtpYy0l1x+kT4C6Hfpxj/AIXoBxmg9r6UV0iRbDJH2Y1wqy&#10;MfwFTK6Ti3CMwKXf46ZkrirNP2ojWoDbjvw7glcF0LxULtri0pwtr8z5x05rJ+ZtLso+NRo+wIg4&#10;VNpC61H1UPscsaXVkkDOE0wqTfj6gFSO4Aj2AWzIEqUFKWoYCv7FmJDJgSzOSu2Bba5v2aN7T+zh&#10;3Sf24M4T9wBv7DHpprASZD32MklWDyhP5Gzx2Iytnlyw6fkJXectVxLjqwdRVx06Hxd8sL06c6E3&#10;ADopdbp6lGDo4EYdl/KqRgiyig2KJEinFaQfnZoU1l6HM29LoTmFZ68bXn/zPQzGU6SMaCyutXBD&#10;EIUOR78MKJpJjZHiJ+zJoJMhiINaKl3U3bzCSNmSokUnQj8CQmcGhMvVghXLOHYoRiZsUr0EdU3c&#10;JCTsyBD0VR0YLFMdwmchwBF8NUQ6vSy9qG9qcwylvDFhq1pIzt2UFqpiqB8HTqTgeXjCsVJamORF&#10;n2BQsyBDvVTMWAZFVe2q025JGW+qjbXVhuOWoA0ZFrvW7e0qBSaKlY4rOX8MQDmEKs/+X3xCu0Jm&#10;BRyHWHtuFDvKqBItceDgSy2nfWwzgI7Y3F3J247kKhMzKOekE1IDkvRi5BH9eQzzaiDK3tcJxO8T&#10;68gHhMzXQCyl25N8rYH8d2dlnCTh06BOhUD658t4UA7kV8adCgrFoitrBGNJd5ZzR1Gr1Xoyklv2&#10;/Dlfu7dkeFKnJSFfl2BgE61kmSP5DnnnK1zQSfX1RTiCI/gDAcw5wvDfpUlyvh9in58vZGxqOu9f&#10;rZXKoR142KTt4qTWajWtWi3ZqdPLdvrMos0tMPHPYLXCoidIzhFmZ2fb9YRBLmU73ZptdvbsWXvP&#10;dvot6+g+05Zxy8Mgf9R8ab8MUtC10cY8x8npGBzMfwTaKr/xN7y8GGADaZ/94JiVbUr73U1Z91nH&#10;2s/Vv9XRgfUsr0Jk1UsWlYEJs5zoUDk2YZXVCcvO5KxfUtkybdvt1ayh/q/P4Ekpgz+WsqzfgL6X&#10;lXnoCzz51wZ0J2GgZgSU2h3U9AAHNRzpGCMMU0O6cIkpHXwgZNBLD30AzNUI8YZoT5ySrvqxmpXo&#10;4V/NwQsxJVKhnImu4TisMNWjdFCc1KxozWZWcrZrn3/22P7b//Vbu/bFI2s22BZLNO4qPoX1ih/w&#10;Pqic6vbS0pSdv7BkK6L7zGxevDhQ3ZCmdBaFG/Fx+D/CCAevvwbIesi+60LBUsFCUv5Ep1675zpu&#10;r9VNPuRRcOyhtvoDEMcKIR/49A+gh0/CdlsMVIrzGXwUv1FBA9Ghvtu0+3ce2rXPbiR40x4/2JDd&#10;NbBmTXXJljey0Sgvzho5tbepuaLsrim7+OZxu/LuKTt+dtYWT1RtailvxWmFLXStn2UgUm1MpODr&#10;SRwVI8ILASOtXkT/edtJzvU7DMbIJwht0KuVm6iiQgZZc72c5bpF6++Z1Z81rbOruoR9CDMMzIvK&#10;PzyqI7Yp6ftT8XZEt0FeA5B31aa4TDZubmDZitpCRSUvKf28rFrZvQzkQgroweSntyV3TmO1Nybc&#10;yHegVrBjOQlI/L83iOk6kK4w3huv+vhsiIfAsBBfD9F293de/rVD4LA8xcg4jgrh1IYvVHdJ7+LI&#10;BOrs/LR/qV+dLFm+hD4Y4kPnZmKC1c/Ajtq5D5IfbBu6FfuoIfozyQnposVSybeEWlqatQsXVuzN&#10;t07a2++ctfPnT9ji4rT6VuVFNhR2dHWiEiZv1ddAIxxi3dEK1t9XKYch/0M/PmxYQ+QeGIHwsRzI&#10;b5B2P4Z0XO5QHDGGi/l4PQD90N6ZJGqI7g8frfs2PeM2CLQpFPJWKTFWhcORyu3FFq2Qv2pfYQwp&#10;UMT7OiHdilvD0Jbr5B4yEFTwQyDSLmD4je78/oFMjuPvCqO4+MjGndNEJL7vDBBK6mPYOgYnNfrc&#10;nE1OVcXfsouc+N+UGvGd8XfHyxWRhF/EgXjxIAaA38l8GPdQTQsT550Yn/Mz/M0qnNJlZNsFnUby&#10;2fsXotE7tEtrWzbdsYLkO45rxVLLMrkdyxZ2JD/2rFSp2+zcQPpI3k6enrDLV5fsnfdO2F//zVv2&#10;t//+R/bv/pcf2n/4jz+0//k/fGD/5t+9bf/6b9+yn/zVJXtDcuDEyVnpxsiilmgqnbHf9HGVx+L5&#10;j3/7ud2+ec+2N3etUdNzsiTaY+NWK5IThaK3A3Rkx8T+ZOxAly4zQMrs2/KoUN539SRTCHQErw28&#10;f3NeAw9ClCDfFGI7CTI+4WTHUUrfJt7XA6GthZZHCwyaecgnec7qCZjxEIFZhx8jvVZAPoQ0ghbP&#10;L8w9hJqJvxAuUJtVB7PWkbxoCxs6byj3LenK3YxsPxzUJCCRG6EeXh+Q84gvC5E/In57OBhTEtv4&#10;pSrXpwwkYjNs81mRnTzFamlztnxsyRaXF2S3zUgnqqpPEW0Zn3M5ldSEXgxyOKJkdDfjq/QOWnou&#10;Wc1K0g/vrtuThxu2s1lT+Lw79hYKVfVLZclIPrZnlxzZEqqUJs5ySv/cn71nx69cVD2lbOP2Q9t6&#10;sG5723uyzVM2s7pqCyfWrLowb0pGtrx6ESFbPPJR2fbDh1bf2LBCNm8LyyuyseYsVyi5k4vErvQL&#10;9RTi3T2FbeJ9IkMfeQ1fu6O0n49qLaFcAoF4sV5HoV4SXN78qUBCK2SFflCND/7ajbq16jXZ0C3x&#10;QwgFuffR0y/iaEe8obAynDN56ZLu8aK/rPiM7egO/Eaxhff2Q8hXwHE47N73FQ7S4CCOg8qMTHTZ&#10;GjG0bWwJHNJUbWoXorOU7y1Wyrr+wB6wKxM6jN4t8EFsNWeFsuqnoDoRpnOKV7YS44n4grGqb585&#10;q5x0vZz0NZz2803LSU+bmO7b5EzfZhdTaq9shR7mqkx6XWiLwmHW1WPhVOZIHtM+98LuXE/XN5S3&#10;W/bxJ5/bp59ds+s6v3v3vu3sMN8lfRkHSeacB7L/heE66FjUPDpzo9GwbrdrxSLzPjndG1jHHa8k&#10;G9R+Y3/pRogjL8Zz+pYERUHmN9DhiI+tknGMY3wxk0/Jhs3a5FzVphen7NipZTt/9ZyduXzG1s4e&#10;s5WTS1aZLpkvlJWXBSy9ts9uA+7IBs8rrVHj+EpQSMevhiFx94H38Qdu+y2/F2mha+ZWZP+6f0E3&#10;vqB6V/4KBZVVZcBBjfl+aBw+RP36XP0pw4g60DPqkuN4CHDTH4xV2vBehLFnL0CoU6/Xfe8cwasG&#10;HxspF321tKXVZTt15qStnTzuOhdzGDjMjmr65TCpud8bvIT4OYI/JYiTdGzt6Q5qUhqYVGGbBAbY&#10;WUmt3x7YxpMtu3/7sd0T3r312J6v7wUHNQYF1UGwTLNvb5Pr+bKsy2uztnZmyVdP45r9r1EucFBj&#10;AhKDlAblKwlgmNAB++Ci4ksGZhlsCU4AiUBVSwmofLF3fJ4vn6X8iKvd45u4WbWjq7x4p8U7sUkG&#10;THrCVw5uoL6eqANEmTEOKDDxgWdABHOLj7ILYxjRNmztpFPuhVvWFS3aDMZ3ZWB1ZWxbWY9Kioov&#10;wFlhSMoaHmkyJqExA+mZ7MAqE8XgoKZzZjHjkrCkTf0ADBC7AtUMDmrSJBUn4ocASaAj+AqgkhL8&#10;UnpRm0m9Mxm8D7EAcDobQwZvXRsM7Yxz5xOFHV9xLa33capiQj0vI71UVPvEubSn+mwxkNpSG2vr&#10;uimeaqo970kx35HSvaO22lRaSidw2vcXItmThh2/GgnoJFQJaVMBhw5qCQa5ShQeKtBUbYW98ycn&#10;WXVOzxI6ExM/3fBB5o5kbzvBblJlhAlAppI3eFf1Er/0CmFiuG8GbiiNIeADAWP4baIevis4GK87&#10;dyUI+PNAPke/B46nmzyTOFHZZbTimAbmcFATn0pQYcrRJNiyKaDSk/BzBzVWv2Fwyb8mwNBlKyfO&#10;M76C2vONpq/qsy6s19N6j+3tcMhg5I1EyTsTi0zWxPyrV2NWR/lUygpzBEfwXYOk4Yyj30U+CeFd&#10;3Yvoz3Sgzy8UMjY9nbcFVqwqM4CjnjxpC+hbnU5bfX3DJibKdubMMTt7btkWliqWLw0sV6SNIaP6&#10;HmZ7a4sWZP18yrY6e7bR3rOnrT3bHrSsnZG8U8Nl9TFWX0NHVFAfqMBXyREdMck1z0K+xzE85WJc&#10;ZgcHFi9WCKcLHEZ8BbVk5bBMU7roTsp66x1rb+CgJrmt53x9xNhat6g2PyXNaFF0ODFpleMTlpst&#10;WK88sGam7Q53dSYbFTxTkrzIMQmOSwsfTISt43y+cFSCV4dJ+XEkA/1a9/mHrtfTzeCgFpzUQFaO&#10;CV9SMcnC160qf0/ys6t8Sn1Ii+7unCZU1YQv21MydFM4B/CVaRjMC/KcydaDOocqjPTFL3xBy+pp&#10;OKi1mll7/rxjn3zyyP6P/+9v7NNPHlizwaoiadkTYTCOKowrtrjDvPK9ujptly+v2vG1KZubL1q5&#10;EhzUgu7CtIR0Gerfy55QJvJ0uEr+h7MR6AXH/eB3E6WZwUv/wp+f8kfRui3VbEN6kDuXiQYMprnt&#10;1HPsR+SenvlgGyh7KmL4glZtSOg73eCgJhrgrMa2nXdv3rfPP75mn30EXreHd5/pfl+2l+glVauv&#10;+lINyRYSXxbNpucLdvz0jF1555S9+cEZO3Fh3pZPTtrMct7K0ypHUbyYY8W/ruG02FP991P0f9SN&#10;0nbaRxodQO5Heh6KCnWAjLqdIO1Q+VU8rDjl+id9ss6zvXxwUKupzOtN6+x0Ld0RH8I+yAA6c0Fw&#10;oFQf76hz8irwti350hOyihrpvEqIMqRHW4avpQ7kqhnLVsUHknG9vO7nRE9WUFP6kMrtWdVNqiO5&#10;ovKlJV/cqU7lJXtB16H9jeKHeH5Nmp7ya4Rhespzcu6iAAHlLBDy5Kha4xjzHIEnwHDlGF26LPB7&#10;4Fh4Hbneh06JbwLE7IyTINchD0ogQXgiQerACwWr0Z+AwVYtlvM2tzhj03OTNjFd9okQpwFh1fdg&#10;t7JdaaOBvaO6xYb1eIPkDpiUVxjHKpxdlSZf4ZdKZZucmLRjKwt25fJxe+/dM/bBBxd8W0+28M8k&#10;DmqssDk5WbFKhYnW4KDW8TQVH52Wt0mVJTnuR2Ui5GSUK4QTtt4+OiXgDBbfpb0jw8HgtLMf47OI&#10;Cq8UAr56CKVQu0/nrFZr2b37T+z5JjYlZYKuQe8olQpWrRYlj9UvqHy+Oon6qODQJwqojKDbZgrv&#10;K6XpfbVcd0pjFbWwimhAXy1nSL2xsnEqnog5A5x84NhdggyDvTbwzOzDyHvj6aooQpWCIEMYL9vh&#10;CH+36M/op+C7GLfeYlKIOOOqtvlCVvpg1cpqQ3GMbX/hD8Y/DgpH+OE78b3974TVSULfFlfgwFnk&#10;yxGA59EH+NAOHLnHhP6JNsSKsdJdHHFQCw737hjBz/sk8dSgI/5qWy4rWVFgayFsd1Yu25LOsWOF&#10;0q6VJxqSIWarawU7fXbS3nhrxT744Wn7n/72ffsP//En9h//t5/Yf/6//7n9p//bj3T9vv37//Ce&#10;/fXfvGFvv3faTp6ZU5+tvjjVFO8JcVCTfvzwwVP75998bDeu3/GtpGo1OnlkS8+yslWr1YrygoOa&#10;SutjnaAkGo7vKn6QQ6IqzZ7yqPLQn1Ce+XD3yEHtqyDwo3OgCHwQQ4gX2xzwQthxTNqSo/gefGkg&#10;WYX3duZ5o0XEngjkB4S8v5CxVwlJXsIvwDDtJI8Sp0mOgkztqN2BhMeZOCvGZPW0rJDVC9mpgXbr&#10;K06NxftqgfypDSToH5tInoA4QqFXhlDkAV1H/bLCQWmc03rCNqunCes6r8tWaqqP6rLqUga7Sb9D&#10;eOJ1wLD/CYT/GgiBVC2OIX+hbiLu09/HfodBDBfeTYDTyJBCSMlWiFkc1NRHV6aqtrA8bytrK7a4&#10;umiz87M2MTXhcomxM9pEcAxJ7CvZIbLGZW/mLCtk9eGu7HBWEGKbz9ZezxdIeHR/3bY2aqq/guXS&#10;JcnoCfVLFV8Nq6v6ZU3JhgrdYKvR5QW7+Bc/srU3Lzvh1m/ct+f3ntre5p7rC/MnjtvS6VM2sTRv&#10;LelioNR2yfqMbLumbd2/L7vkmRVzeVtaPWYzEvr5QtnS2byhFvYyuDIPbK8dHdTQPZRnlc9X6hS6&#10;o5rCJFT3XyBewNCyR3X7ssjrh90/iH8sQDNzvhEi1fR8lQAA//RJREFUYdxBrV63Zm1PNjQ7wQRW&#10;9OaoggeUXIH+QrYGjWPuAA5q2ULBx4N52T9YxkFNYUBpPP7za+rUkXMSgLAJDgkNRjh4/X2FSC8w&#10;kaMc/Vz39hVRF6IDP8bbfUwJZI6X+UQJiG5bFJWeidxFHdlUO/z887vS99dNZo9iTcs+K1ipmrdC&#10;RXKgoDqRPEnnVLMMRGVVh6ouzvtpHNM6Qo5NYUO2XNOmZvs2Mz+w+aWUH/OF8BFAn3lq7AWyr4Oq&#10;0/Mb8id5w1hIPyNdrCfbY8uePHlqn39xzf75w4/to48/tS++uGG3bt217Z1t6Vw4qHXGULpY4qBG&#10;T+arNyv66KCG3lbI53UPBzXpY8pHdKxyeQD/YO9BVsdg8/lK7EIoSd+FfdpTfM1m25qttvon9aU4&#10;bYlWU/OTNrs0bcfPHbNLb1+wC2+ctZMX1uzY6WWrzBQtXVSaecZKOkLpx3nGaBk/Em197II6Bg8C&#10;lRzyub+/COBsMI7cUzyOoTF6m8F+iHP/ricJvD35WXiLP59X6Umv7aDbhjZHPMxJFsQP+bzel/3c&#10;F72RBcz7uK3vkMRzhCNM6Oc4Vi/7kFoY1n+skXA/yj5/ruiouygHQf0L7/h5fDuEG0f9C0EcY6gj&#10;+F0B0cHYHR85Lq4s2crxFTtzTnbm6ZOSf7OWK+Qt4/OcHlBVSFvR+RgO27VjInu8nSchVF3OHq8R&#10;Ygs+gj9qgIskOMRNMO6XQ8KY/BKG5FUG15mIYRUF5pzq2zW7d/uhXf/8ju+b3WnKsJRykc9KscOB&#10;Sb2pD/qqg5ycLdv88pTNLExYdaZsuZKUEv2pf2UM0TGIvIAxfRgTM/ErGVTBk5JJsUSRxEFNBiIj&#10;aNyXwGMQhgnTMBATQodUwJBquP99hlGJ9kMsWywfzwNlw4AtTwJfoIzwxb9PBqtyfAU1GYCWYgU1&#10;Bqd5h8FBOhR/a/heqZy3ciUvpY+BeNJR54XRELQ9R95pS3lqSYniC3SUwqiMHcHLQKzDr4PxcIH2&#10;IwQO3ouY8A8Cgk4IFK8ERBXOWi6btYXFCTt1et7Onl2wc+eX7NjxaatW9SxHfUpB7PsyHuIDnH+k&#10;5KNBfq8hocsLEOl2GMR3QMo/et/v6p8bzmo/bE8zMVESrXgyai+g39Epg83upCYjKUyMvQhB16MO&#10;AgbNYRy/O/BViiiGCAPt7ozyTQBiBaJKvIlnWUlNPJiVjMEsdlsLmeNCT0cdmIDwbT5lJKazGI9s&#10;yIfSHSJkS9VWK2VbWx178rhmm8/btrfHyj70capXhUMO+teR0FiVMDQwyYryciTfjuD7B7Q9EBjx&#10;b/hSjy8PuzY5VbbV1UXJrqqeBBnvA/1qc51O13Z3ara9s2WT0wV7461zdvHymp09v+COaugIaube&#10;RtjauNdpSr6x0mbK6v2OPesmDmpqpD4fnyB6nbcvmprSo4fidziMlwEI10EHPoD+PIlNCQUntbQV&#10;uzmrdIuWq2Ws9bhu23c3rbfTtUpaemwqJ12pY81B01qZprXzLctMZ61yrGql1Yql5/S8Ipld7Fo7&#10;LR00zdafkt9MdCjLDMj7dpGJrvrqIVAowuhsRIfRSlPkCYQWPIcS9Pt6KwT39+N1pFi4q8p03TDo&#10;lAGSl0DFOVZhqncmItAt+XSz5Ft7Xr/2wP7xH35tN66zPULXpCaKLkX1jVX1i0WnFWKdeOCZ2bmS&#10;nT8/Z2fPzdvMXEFynq2tmoqzoUB62fvRCNBXiC3jmQDG8jfElwAFo+9i8CurfoMjThBs3cdHF7l0&#10;3oq5shWyRStkClZQGfLpkrAcMJWgyq2QfiykhHzxTzjfugbUuxnpBCkcmdLW3GvZ86eb9vDuI7t1&#10;7b7dvbFh649qVhMvNkUv6oNVQwOmrTxRtNPnj9m7P7xib7x30S6+ddbmV6esn2vZINuyXrqpnq4h&#10;VLsT9nw6RfUfiug6R3CyD7SLvOA/3Q84rNLk/5fhixDTORiWH31yVvyRaeesr7628bxl3ZrsS++W&#10;Vf9et9hyTEjQr6vMymdAhVDGcErDARP0VdQU+nUANEMGsH1GpqL0y0q/oHQzYbCX50Aslzuo4ezZ&#10;U577Id/QMmbQ6eKXCYUgcnz4e4FRuq7eoL+M6zBJVZE/1+GS2/6W/gWVLQmfhP0qIBx9Roz+m4Gn&#10;miB0Hm/zMfHY5gPnRHTQgXIwmE89ZaV/85FVdbIsmRK2niJj9De0Az68Y3Ac5zT6N752Hy8zBHN9&#10;M8eHWpJv+jFJ0VF/2WKV6U57OFHBZMv84pwtq/9cXJL9NJG3Qkm8IJ7hgy/fBhre1ftMZoTtYsLH&#10;FMNtY17ApFx+jOc0GrWVfR8ncR7aT6BdBMWhtvQiMokUMTqqhfGA0QhNTO/VArRlZYFGs2M7u017&#10;trFre6wgBcMoWSalsmpzhbJoI/1dQlioskmA8SGK15GK6Uh8BBE/M/aEQ3ZH16Bv95lgmOaET8I7&#10;h0F89mXP//BweA4h24vAzReRCTMmvOB7HIhDPdMP6Cn/BIH3WVE3b1NTEz7h9mLaozhfHsfhsOcH&#10;8UWgnQWdBucSHL/g/cj39HUxj7yf8LJ4mhVIYRB3XAP9mfhBPMVEYL+Loygf4jKmiK6BA1xX7ZIP&#10;DnrSC8IRDFsWdoQ4x0k/zLTdCa1Q6kt/ztnsbMHm5oq2sFCx6RnpmXz3pPBZyYByJScZRDsb2N5O&#10;3W5KR/o//vef2z/+3T/bg3tPlY+sdVtpa9Vlj+KzpusUq79Jf8hKd2ArcJximWhlNZBYG15cIeVH&#10;n/8qW/wIDoDoFmz7w3kuQiBxCBeQ98Kzl4fInxHi9Yv15emRRjzn5iHhfv8Q8hDyFP4z3p8MwUia&#10;BOeQrCOTyoQPD+HL18+bI40A/YyRoohB3gHkIcgMB+kCfcmJrnTUtnS4mmQF63Y11P931EezzaeX&#10;WK9RnFDq7xLEHDmHfuXvYNiXgVhv6FTBgbknHVkyEz1LdcxqR8wBlaolx6IwV8w5lQOOpYt+LPoG&#10;HZ8ZqFzY3lPyTeLX1p9sShau24P7z6zdwolffbn6q45EfbsjuagIJXllf+uZ7KLJpUV7+8d/Zhfe&#10;fccWT5+0wuSkPXr41B7demB7W3s2MT1r04tLNnPsmGUrsuELRdkPKeVfupx0C3RinIafP3xgzZ0d&#10;m6hO2OTcvOytSbGLZLVkLXZTu9+3lsreVJn5FM2LozjcIUrPMmoAOADEEo/w9wgvV53faQhU03+V&#10;hbrJMkggmrdbNXdO66ufZoUpL6rTewSBT4OmF2WA2yMsdBEd1LiWTs8Hy78beOzh9E8SqBd0KJ16&#10;NWD3qV0nGByJpHejs0vvbLfYgUHtl48jCK62W6hkLV+SfZVXPL5LE7Z31xqyrQK2ra3G7ysxSvDy&#10;vC+dj7GNLgsmDHYce7altrxp7a6O3ZrSayhfkk3YDfAI7KS8KoeeZ/Kyu1uz55vbdv/+Y3vwYN2e&#10;PduTTdKzluxB7yaE9L+Ma2YyKXfuwoZjoQDkYOw/+MCSe2yHPzlVsYWledmBszYre3NqpuI7UfWl&#10;MzpKr5TkdIy/cE2ZOv4c6rDSWXmiZJOzE7Z6YtFOnF61i2+csytvXxJetEtvnbcLb56zE+fWbGpx&#10;0qpzFctVs5YuqS+WvclHdnzMl1I8+AtiozZbwV4N9NgnkRMc/fY/AeLx24P3+2AC6N5si+qrzAkZ&#10;c6NuSIrutljM+NxzGn0fG1B09grZl68j+HKA1gfxMEjuO21H4FQ+cO/LgGAe9iXDH8G3gVCHoW+U&#10;vsEHApJHhVLO8sWsrtG8v6qevw68xsPpawbE6xH8sULCR8jy0Gl/NVO6QeWD5hgFwTCIBkKWwZpe&#10;xr/k392q2Z3r9+2Lj2/axtMt6zS6YqS05XPs583WMDiodawopWJKHeLC6rTNLKlznC1bVsbJIKtu&#10;mwkEpRkMVikVpEssni5nKVcu0TmjoQ/QefnwkpcJZSSUDUcYtmlDmUxLSaAwhOx2GVAODmoK7WUM&#10;KSlOL++4sfB9A2jiBAjoZYqIYiHFQwoI5fYO34uJ4sVkIoZ2UJ2cL1htAHpJi+z0pZh1WXSdAceC&#10;wsqA5B3xgjuo8VMd+6xRpi/FqujI1l/BPpfSIwXKvxpSuigYIM5pzSZbQuqZ0mDgLJThCL4avOIS&#10;/Co4EM5ZQudgvO/nUWlO7jn/wBdC6gX0dpigf02stqW2vaR2fObcgp27sGwXL67Y2olZq05k1e7E&#10;a3yF0Weys2dZb4/qDGnAMZ3vHYQ2FdrWy0Fw4tyPMZ7oPAZJWAGGSaiylIapybIV1XaGX3dHeikc&#10;qwXwxQhOnXzRzrkiJalQbQlSr0MHNcXLNT+PZ4hfDcFoD+HGZS4Qn+3D5PdNIL57GHAf57TgoIYR&#10;qntg8jyCFzdBgOfOzRA2cU4DM0IcCYKTGuJKIRNEPgaHGhm+ubyOkoeSWSh0vgKd4up205JZKdt6&#10;3rbHD2WkbrRtbwdnQcXGoL+Soy+Kk5yBZkrfj9TxfhoewRF894HWNN7iAv8ik3xL5w5bDHVserpi&#10;a2vLNjk1oXYgOUcYnK7UR9C/b2/XbGtr06ZmSvbOexft6psn7PylRVtaqbjBFBzUBj4Z1+0wCR8d&#10;1Nq23tmz7b70BLVDqRwByYY7Kql9qeFFTIQfWRxClKFRHsYyoeeMnLIiEoX+0WaTOHFQy0nXdQe1&#10;TtFyexlrqP1v3d6w/nbXqhkcjbLSk7rW7DetlW5ZCwe1uYxV1iatdLxq6fmcdao4qHWsnW1bJyPZ&#10;nZFsS0tWqFwMfCKffMul1waBNq5PiwTer6jM6G6+paP0txGKFsmP11yO8Uto4naBtICEkk72QDck&#10;q5C+TsRkENK/rtMvrMYKcs591aNoGx3UUlaWPpi2zz+7Z//t//qFffHFPavVOtZsiT7JV/C5bEHn&#10;ShuaKS78+ebny3bp0oJduLDg28ymM6zSykBjQ4kwGUwugSTf4+j3eU45vdfwOwchlHMEHmXSd5Gf&#10;LFuBqG/xwTMc1DoDy6VzVsqrL8+VEic1Ybqso5BjKuDQMc2d05LnGRzZpEODqaIV/Z2iOzO19lq2&#10;8fi53bv5wG58es9uX3tmTx/sWk28iIMaXRrtzh3UcmmrTBbt3OUT9oOfvGnv/PCyXXn3vC2sTVs/&#10;13TsZRrWSdUDsh0729BK9/B6VfnCV62ikCpZpaX0Kv8YHwxxdF+N03H/vYgvAo9DEKUBcyRp+ESU&#10;2h0Oaj22+NxoWXc3OKjRQ+OchtOBAusP/VTlFoYVMJQHRRWd01gdkFXhCPuqAVmi1iz6dWTP9i1T&#10;Vl7KSrwgSrJlqto7g7/eDpS8O6OxXFNb4bqqJ5zUlOdAJwE0UPaRDQwY93nXCw2fvp4yKLXkGMCv&#10;krTU/N2OdluafOneEFUPYAwb6lJH8Y0XY1zvIdIQMf+GoBAexp1Pad+EJ57k+VdDjFSy5QVMUooM&#10;Bk8kCJ/BQdz2iQxdsR0K/MRX+ayiVp0q2+zCjOzZskKSN2SbNHO1706Lj0S60v9wUFH9eDZCivR9&#10;ackEPnZgDAQKdbqS/R0c1Jo6toYOaqVy0RaX5+3Y8UVbXpm1icmCFYuiQbpr2ZzkSE59EHyAg1q9&#10;rv6xo2v01ILkDk4rlCfI3IAhD0P0a06pI9pKR0UB0W8jHuQr3iPOiIc5pUWMz2IekvReIYiThDio&#10;9azebNv2bt2eru/YrmShKkUo3mGVyErKV+OHZgOWnGSiScoFDsPIZOYqfOU0xecID+hdVkrriMYd&#10;RdXR+XAFNZ4LY/pgQtVwAUCqiMmteO+7A5RA2VJZXkB/rJx75lVOZTyUN5xTkK50uGajIxtI9GA8&#10;AIHgwRVKdCMS+giiYJW/6RmcOvmgMeErB8/BV2ACSZqHhonPaL9qj44qg6/0imBKwg3zryvaGDpO&#10;cE5T+xbvs5sD5+QvPCMMgRXHGL8P0E18NU6c09S34OAl/QY7nDbf7WKD47jXVjh0DZxH1T4l77PS&#10;77L0BTqmlV6aZ/5c4aQjpqUH5vIdK5YGolfOV31dWCjb0lLVZqUnS3QIOpIBfatUcj42AJEZb732&#10;+T37r/+fn9p/+z9/affuPBFvS/9spdX/D6wltaffyak/YXtS6avSHXLZkmxfHNbIPz1nKG+QzaSj&#10;9oE8ooE41Y7gS2G87Thy07nMHw9Bl6FZHQwv9F/g1kMhymL4MvmFmBKkbx3iKDhNUVUqVC17WuG9&#10;kBHOXw94KoofHAcvo/IQWyLH0FJpZ2nrignZoYvyqVWphQnVHkGuhy3Y49bp6wJFjsMQ6DRU6mBG&#10;7R69LAgHD6gC9VQmob+DnZOR7Ze1Vi8rezVjNd1r6O22bLqu9AWvb7XbWFdepD8wRH7x/IRa0vmr&#10;whAvdl/YQUDIuWQLjl1d9cs4k/iHUCJtTnINp4py4qSWK+b1TPqOUNGJftKF4BfZiqwgDbJKcka6&#10;R142VV6yrdce2NNHG3b/zmO7f3fd2rIjkYfdTnBUa+Ggpq7IndSkL3RUN5Ory/b+X/2FXfnB+7Z0&#10;7ozlp6bsEU4nN+7Z7uauTc7O2ezKis2tHbdspWqpYkl5gmelJ6gcrB7fadZt4949a25t2eTElE0v&#10;LFplakbyPewwg67RUvmbkq0NlbntZRZXw2u6n+2Jz0GdO/+J5wODBCJSfsfk7jeBcXlzEF5sq4EH&#10;An4/QSVyGlFexoWy2BGiaatRFz80pLO3pTdL8uh5LH+gQVJm6C+aD1Esl86yQlfRMnTGEqyM0YRt&#10;9v2FfTQMqYf0D6N5gEjj/c+VHBF8LyFmPdqDX18Q6K+DK4yis04ZO3EU0X1MTz9fCayjNtPEQU22&#10;ltqwNDYFTvnKae6gVlBcaZyqsL3HHNRaLdkKCq2wyBnsZ7b77PERXn9XYbelWW1ZN/Vcxw3Jh+fS&#10;42rW7TU8XRbUIH8Uh/yRJxoiednZ3rONZ1t29+5Dd1J79mzX6o2esaNNmCsQSjbI/JPuJpskr3zm&#10;sB0prto/qJyE+QUc1Eo2NT0hG3DRt9+bXZi26bmKlSfzsj8YN0hQ4f2ncrqTr3K+DxUmnU9L/pRs&#10;Zn7C1k4t26lzx9wx7a3337A337tqV9+9bFfeuWSnL520meVpm1iYsHw15zs6uIMa45EZ9YHuoMYM&#10;lGjaaoo+6LfUF1nWs6/AQLGD974MPMJwVLjwUave0cGbkPgj9B+iadKu4B1WEAeZ/+rhNJC8w7wN&#10;OzoVfMU30bjH3LLq0m1EKkBBj+BrIKkPZ/4x9DpKjkLGS/gfqokz7lNx8Lr0Iu4RPr5CwAMQ63SI&#10;3PR3EjyCVwNeh6ovySZkETKpWMpboai2j4Oanoe6pJ2ByXsHILICbTrMI6jOEvx9gFrwEfzpAgIh&#10;CgUYTqhLOqYwwMfEgIQPM4Q9s53NHXv84Ik9uvfY6jt1w9LMplg5DeVcioEMEjrhYjnr22TML03b&#10;8vF5X2I0o06E7ZraCoEC31Ea7PePWapYlDYDREpfyoLhCY9DmeJzA9L7GgSaZzTIsnAqQMEnDF6i&#10;rOQkA1OdViiKcsMgsRQYlJAAQcCO4/cdEjEzVjIACgXaBOSaZzR5WYl+5DooTz5o5xMjDNqnZFQy&#10;KJfXs4JQBqQM974M8TBpRWxQF0WiK+EnJalatCorQRWoLNJ7ceCL7Qd8m5RaU4aknruQi/k9gv0Q&#10;qPzleBhEen5TBHQcDtQyMCqjbFAUloVs81rySZLpmYytHs/bidOs0lG25WNZtXe+XGF7TxkEvY7e&#10;J86ijqUQF/H+SXQ1kZ6UNWK8hzLGL17RWvvumDZRLfgyxUzm0xZpk6PWrP+0R8ljJsd8VYAYiUN4&#10;7rf0b4jh4SuFoQL6CuFgfFy7g5r6iJBecj8cQjnDqQP3oYdjcg3QH7kjQYLBBNZ9j3AUGwYSX5qj&#10;tEF/HKu7fZxw1CNlJc+yVWs2Urax3rRnTxu2/rRmtRpfLxE+8rTknbQ4HyQmLR1DPsfTOoIj+G5B&#10;4NHIq+P8epBvecod2iMOpEyy5W1xac5mZio2McEgHu0ofCTAgA2rS+ztbVuzuS29rGvHjs/Ze+9f&#10;sfMX12x2rmgVJpYZFFEyanYhOTWnRqprm4OGbQ2avsZTT/fcOU3obTqZSIg4yv/oLGCE8fJE/Gpg&#10;wiKjRPO9jJU6eSs1cpbe6FrnYc06j4SP65bZlVakfo2BrY5+jXTLmgX1g4vqD0+KJmcmbeb8jBWX&#10;i9bINmy7s22NfsN8BTXRaSA50UXP/vrs/I4wTosxiISPiAwbo9GwD/FwOuKoIkN3kGVin0l9yWnd&#10;GvZU3imNQ3iPOuMkTC6jWwS9AJm6udm2L754aJ98+tDWn8Ev0j2ZlGB7Sb3H6kNswWDSMZlinZ0p&#10;2OlTU3bxwpK98eZJWzk2Jb7ri+fQ/xmYYnU/+k/FwQTz0KEi6iAhj/S7obzjZf56GPKYysoYWNhy&#10;L9xnOxrsJLbw7DTED7tNa+7J9mDrzV1zbO0MrLXdt+a29GBha0fPhB3x0qAp3mb7x27WstK9GttN&#10;u/bxdfvFP/7SfvOzj+zj31yzh3eeivB9q4iMLK5SFObyAyuq/U3MFWzl5Jydv3rKLr551o6dXrGq&#10;2iYDkU3pZZ2MaCsStEUfhm35Bldaf6g26olBVt1jiDLYXXFCTs+9c1WlOw1fxH1Oa9CeCF+ASOcx&#10;ejuTKV7Rjo9Vwpaper+tXOyJvjXlqK7nuoZ7cOpna+C4Eo47qDFxJVsFp1JfQY0nynTYrlTti6x7&#10;Yq8SQhmwmRgolyCwVFHXbOuZZbXEtmxdUVjph7SVf2jj+wrqqDoeraDGc72fkIw3/C0eHEbG1woh&#10;tw5Ujdq8IzPg5MVxmMPRPb9KkKAqTPx9KRBOMjCsihnDfkX4F2A8TXiC83EgLvHOkE85F3/AIwTV&#10;YwbpvBV4mfqSxziQZGTjTLizTVg9Luhz7kisP/TvOEhOPB4Vj0hOVz0Jhm7i+AFr49/GxAXIaks9&#10;6ZZBTqkV6rynPmGQalk617NCiQkxPkZpSBbuWrvNdp/SX7OSCYog5H28TLFc49eeEUEo00At3VI4&#10;8EZsC3UvsTNCCSLw7sH4IlIAUOdDey6m9fqg0Wrbs81t29qpW63O1/0qVaIQFAoFm56esrKv3EVZ&#10;oLv6ASYpmHRKJjIAzgjBq33xNLKQVdTGHdOicxpSMLwX3v1+w3j9fh0kZdYrrBLYagU7iHveRp3J&#10;uRNRT0TDQiHrW03iqDaCSL+vQrV9x8Oe7Ud6p3H8WqBNSy4wmenOaegHTGD5NTY0bQMM5QBiqUaO&#10;2aEt4KiWSjFJnZcsAFnVlTGRgvVaGetLR7ReSfK8bLlM1QrZCWHV8tmKO1P4NnUpyXzik8LHh7eF&#10;HOOmKfFu1qamyv7BRwWZo6IVRceZ2SlbWV2y5cVlpc9qs2p7Ejjbz+v207+7Zv/P/8f/sP/3/+vn&#10;9v/7339tf/d/fmQf/ua2Xfv8sd2+tW6PH23ZpsLhq8kHWMgw7Onw4RfOc8gzac8Z9UFU4BF8PbwE&#10;y+0DhacuY7vh/NVB5NSEd4dp+WmA5NEfEsjLMD86o92qV3T5SvZia8YxDWQFtfhOaJevuxAhfuRP&#10;sCdpo7JfvZ8jZ7EPZbxH7Ub/0TF51lP4ju6wgtqe+uS6dNemOvuO2hXPsSFfUEn+oBApG/BlZG6c&#10;iAyIrnoA/Td6Awg0G/2QN3zAyYcAOKr1BsHycCcSEWmQATlX7xxFLvGIdnpN/xRzkj6dN8PLPekA&#10;25s1u/bFbXvw4Kn0MdWL9KQUSxilswqWMQWxul5v6n5X8nRiZdkuv/eeHTt71iZm52xnp2bP1p/b&#10;00fPZMNlrFCetMXTZ23u5CnLTc8Y0xN9xZtqiz99/qtv2xsbtvt8w+qbm9Lhu5LRs5bTe+l8SbJV&#10;/KJwcHBT+kdbhmEvq7RxmNFd7FcwI6GcQTfUuQpFASnuEOKdcHecsi8HI3nzzd77vsGQTiomejrN&#10;DhUd3a/dUM3riJHuY7HCIGkECuP9n5Mn3k2orb6QFZCz+YI7qvGUDwnZwtzrCp3CaxNN8gi+KfhO&#10;Iz6mkNBd1xwLzNuqrVAnLGwwO1u2y1fYoWfalo/lbHE1b1NzCoN9hIMa9p7qO5srWL5YtWJp0srV&#10;WdlP0+IFbAHmo/OW43menZ2ylsnhqNFX3fYc84W+fxCgpE1Jet+jHHp+fI5AyNgeHxixijULa7Sa&#10;upY8CDqvzH4+kMkrbl+RSHzhH0RIcDAm4Mi4lA6g5ADHUqVgJ04ft7VTx+z4qRVf8ezspZO+0tnl&#10;t8/blXcvOF5+V9dfijy/YFffu2Rvf/CmvfHeVbv8zmU7d/Wsnb50yuaPz1lptmi5yax1sh1ryb7c&#10;be9avVezVr8pe0d5zaocsnVTyrsUUh/PApGxoR8MHzaMJLzCDTHeOwwPuxvqO2Jsb4cBLcznhEB/&#10;W1mS3oot0umwHSs3Qi7IutRonztj9WG2+Axxf3n8RzAOB+tlHCIdR/djfQKhjsK53x/rb/a/9SKM&#10;91Hj7x3BqwTVAP2V9K5Wpy451rB2t2mdbst1MB9DlRyQqqQj4V5sO7G+9+OX8cvrAbJn/+k/n/gv&#10;wdNXnYUkL04+pVJJx5yeUlBC6eDHgxmLWQfGj/H8CP5wkNSBKg5FbgTUKfUY6pJOyH8Ekl43wPFs&#10;IEUNQ61ttvVk254/2bQbn960G5/dsttf3Le9ZzXLDTIKoXAyCuCfngyQnPSDY2fm7djpJTtzZc1O&#10;nF+1+WOzlqlmra1G0VE41ljqKK2e3sX5Sb2kciFU55hyC0SmnxqM1HspDurkpUGAZM/R84xCow5U&#10;efVBn17aNh9vW73WtAarDcnCaMpgKM6tWr5StanFVZuYmbMuk4pKM62WyauYCm3xPUO20AkyOeqZ&#10;r7ijv6iwcM+fJeGAeNwH+24eGuJ3B0UbBtY56oI8+ddfiWKBEocQSuG139E1AihRMAY4nqlto2kx&#10;UKcwfL2dSjN4rfAKwyoXOSkuxdSODKq24kY5EJVQKhngJn7VEUuq5rNZ6za6/rVKu9G2Vr0ppULP&#10;mYSR0R4HA5nKLU2i/KekqBWt7NuoKJrvnjX/HYGELl6X0Id6Dk/CyfAiPI80hB/8WVLfLuYTdAe0&#10;pL1578TkoNqSDzhwZEBWqPbPAKwfUfj9mLViJW1TswObXezY/PLAZubUinMyCAdNZVP17P1eSTxT&#10;1b2C+GisKxvL7vcDIh2FB/Lu8nSIPE8uoKkjbUs0HQ7k6KfH1AYe6xhRhOv0ijKeqvbk6Y7dv1+X&#10;XU3bpU7UlmkXoqup7c3O0F4w3jK2sKjay2KAKxoMCkWMysBfq5m3Tjtv7VbJeo0Jpc9EfciDB3gJ&#10;OExxDM5iifEwBkEWvly8QHz/YPxcM4iOEdLtIotCHhiX0omHyehV0MUFt4UqvjF+FPqG0M9BXkqM&#10;JMxIyPMOktJXclS8PRmVg2zGB7L6ojOScXP7mdXqWwql9HviZd3LplkNo2RdibvdrZYSGoiubf9a&#10;Z35BrSLHm5KZ1lJdBXOOXMWvwg6Q6giO4DsFPvDMjzaT3EtYWJD0DS7ouCUJw4ALg8l9ZH7VZmYW&#10;bG+3aXX19+1W37a3WVGCwZqumor6enXv585P2spqwSZnS3b81JLNLUz7xHFB0ecUtlOXjkcaalto&#10;CKxK1NC7RekUpwvTNpWRvqAMeluWnslX1L6qr/LmqDY8XIEpySet3b8K8vMgG3joK6MkMiLi+Hvx&#10;6L2jBEuum7V8R/ptS3dbEgJ7Kl+zY52dmvq4vmVnMtZjVTSVpVWQbouTSlW65ZxsqLmiVZeqlmWQ&#10;qI5xyCpV+qEXKSHKEbfFHF9l81UBMSIno7wE8I/xldKErC6F/hhTJUyOvoSwcQA9Kx262LI2jncL&#10;OcssFSy7UrbuWs7qRZXXJ/oVkgjcwAXRD0HqgLiRg1mVWzpnr2S7O0V7/tzss0+f2s/+6br94z98&#10;bj/7+S3d64hG1A2DiUzI8hV8Xe+2Vcddm5jM2Q9+cML+4i/P2Qc/OGnvvremfjBvxULDMhnJX3RY&#10;0lV66b70FlB6bjiiuyCdE56QLhxWRCC8wP8loHxDl3AeDsMjAl2865PN0m1l+/s2nPm09JzWwJ7c&#10;eWq3vrhjD+88sfu3Huu4bg9vbdiDG+Azu39j3fHBjae6v26Pbj2zR7ef2eM7z2z93nPHJ3ef2dO7&#10;T+3mZ7ftVz/9jX30y0/tzrX79lj36pt70sdTVpVdPlEu2vRUxZZWpu3i2yfs/FvH7byOl987Yycu&#10;rdjssUm3uVR8d07rikc7KldLZeiq3fWErA4wSNrPiD5MFmJ79Uxquo4gfKH/6IaHYFwJLOgZoF70&#10;v/DbD85g/l+Vpv44yBloisWZ76rOHuatdXdgtfttaz7sWb5VsGIPfUg86U4GbJuWtmy3pDYqXVO2&#10;SpZGKGjnZH/4CmaUWfWrPGWxQ17Ix7cHX+FM+ejllU65a+WVgpUvSZeYa1qzULd6fs+39aU1sLJb&#10;oZO3crtog03ZwNelbzyT5OpInoHKH3LMdcZAbNULzm1BB/JG9ArzPg5Bb6KGQrvA3vWJYu4XVEMl&#10;yWm1sewZ2coV5QlZJ72TyUXaDjLZdVnooWtW3x60MrZ1t2kb97etzYrZssf5Uj4lHH7cpOIwYD81&#10;x2plEzY9NyFbYkq8gBMJtiWhKHNCEOjjR4GTgudJG3ZZI0rr6NJsSC/Ccw2Ph/PAi7xLGcM5kxCc&#10;wyc9JrV0r1go2u72rj28/VTsRm8A74uPpDfOrs7I9pnxL9fzFclw0pWcRHD6qiHqG5mUZTyEeH17&#10;BSZfmIglLPZ1MoHByk59X71Q+ma6JVT5dd3p1oR1yTVVQalouSzjcGnpxcqdtzHypHbrdIm0ScpL&#10;mTj4MaGR01QvQyelEOir8NDK6RXfVVzi13Ae70UcB72vsng8Hlc8vioIafZU1vsPt+2jj+/Yp589&#10;Fm5YsykNHc8y/S2uzNmFKydteXXS5uaoQ9Gy07VuQ32J9IrGnupEcoEP60QF8ZZoKL2/J2Tiuqa6&#10;aeQztl2UvFEd0Z+B7qTm7QK5RxsNOaJv5Ah9A4Zwgd6jMBndCOHisyTAq4SYpng7OHlyRR0wGR5q&#10;z/srAe1vupCyhVLKFitZOzOFrKV/hpfUNhWa7YdVGPGs+t9Mzh4+2rB/+MdrdvvOrmIgNviCd2Kb&#10;I+2BsfvVlTeO2Z/9+VWbnCxapcy4AmHQBeG3mNXQxsAQH2kn9/w3uh+Qt1wqJcdwHTCUlNNRXdC2&#10;YhsTej9BGwv6TqhT+jyOyTuKOtSR3pMM834fvvYsEBfXyZHknM70QzlH8jxgy2bpF6xelpa+EXQP&#10;xkti/6jnej+IG7XvXsvEfpIJ6H7qZ5UnVvBuSq+8fv2pra/vytafslMnV+3i+TV7991zNis5OSfM&#10;Zuj3Unbn5jP76MPb9sUn9+3aZ4/ss48f2/XPN+yzT57ZjWtP7NH9J5JfddmoU1aplFwedZUuTjau&#10;wyPvlG74kBf9zEvHvyMYg0iR+JF2fbdum0+3JGOkQ9VFR92Ddr7SiAKzigo6vguB3MBK1bItrC1Y&#10;dbqqe+Iz7qsWcFxXBYTIvUb5H/rgfXyuMCPO51395wD4UbIwU7Qn6UV70JuytvKzx+qsup8RH+dU&#10;vRJnfmQsBafECOPjOAfHYl4WaBdeFgExE4v3HuhpnmnlV42t21G7c7uHVQxbVsmn7HSxbTO9PU8b&#10;J3jmAza6BavJTkAD7fi8QODPVw/KM+0c+eQ0ps3KWJUeOfCPstPqkaXPuJ4HShcjV5KRWSHVGOoK&#10;p4e6pXPqd3SzmFf7El0nO03ppowLIVJFiIQWfxjwxB1HvyBzfTWMw36JnB5KZs793th18oxfjBuZ&#10;OoJAn/GfO6XxE91xknCH4cQ5jdWGnYmS6nb2lMHqq6fJfsyoXjC0N5/U7NPf3rJPP7ppP/37f7bH&#10;D59bs6HXcExR39WTDO4ypleZsvzyslVWV2zpyiW78MP37S/+139rM6vLVpct/9lvP7Obv71mN359&#10;zaqVWVs8f9Gu/ut/bQuXLlvlzBnxn3SFtnig3rai9K3B1rZd+9nP7cGnn9uDDz+yudk5+8Hf/Gtb&#10;unTFUrmS0iVt8Y1kwabqHmnbkn4xwItCdMGhLatnhQ5OapId0g9FUEoaUGGGV5zTdpxnIn49eBuX&#10;TI9jp/yAw8Zth1Hq+HKxh/i/CxAkpTDhR7Z3z0v2ltNt23321L74p7+39Vs3pYeJ3q7fKN+ML3lV&#10;QKPAZtlBR0+hC3qB+nXp/eXjJ2xubc1arbptPL0nG7tkb1xdsfklyXDZPyabz/lXfXHgavKB1KN9&#10;uEWkH+kkuXQ5oxvJ3YCkzpHnB+rlewJeEs+6ypvwqZfc+S7cD+fhyhu0SMEcIcHpo9B/mD/MiWez&#10;6gPQ0tkqvSId9cTajO/Sc+r0gl2Wfnn20jG3EXMlhZI8Rl6ED9D0nuyjfLGsfiQnPQc7TtIaeeXz&#10;KKB0O6UDMIaAYz7b0mez0teUtq/WpcyF8aDkRyaVZbaWZOenlmTG1uaefyjEfOfcDNuyT9jiwrzN&#10;zk7byvKSrZ1YtQXZhlPTFStXCtZqqBfpsoKu2rv4k8Wvl9fm7P0fvWXHTi7b8bMrNrM4YXOyX1bP&#10;LNrqSaHKu3ZuVbgS8PyynbiwYifYrejCqs71THTx84vHdH1c7y7b0olFmz2mtJcmrTCTt5TYNVVW&#10;/nMd62Rlh6ca/uFcB5uTHcwwatRnobpIHIWPLUU3HLTz6ZL+58LYBDqs8za6LMfDUPRK2uKLP+eE&#10;fRghtJDkTHUEyZ3syYdFYfVis+Zewx7f27CtDdnktzY9zYIClos4Cefs4sWSVVTe6emmVOym6C2r&#10;Bt02CFKP6wj2g6/OT58r2oQ6ZOSnKv5g1dCMtTOMwaqV8rGwjgGS2kKX5R711E5ZS33k4+tPVD81&#10;PaVlMz6R1D9CQuSn7+eYK2fE87JLJip24vQxxc9sQYdY3VHd9bIxSGJJruK10j5YpUdVPITYjqA9&#10;fRXOaZ1+W9XF+FIXNUk6AvUiWutIOBzZkNFes7oONSz0e6FW4zV15S1XibwuspN/IHLeEfzJQGCw&#10;gAHghYj0WHQQbI1WyBXUcfVt/fG63bt9z+7ffuC4ub4t3k5bUc+ZjGeQl1U1WPo+n8/4wOHaSRkG&#10;q+q8F6ctX8Zo6MsI7VlHnNeVAOxK8PVTMgaF0vDFkGEgmLgGOKn1OxKaOKox8aQgrtiANA0aBxn2&#10;ZuIKBsY33uz5vDpWKSAeTvdxeMD7msFnBo1DI1RKek4YV0S+t+BEOAQ5JMJeAsoHFdEOBT4ZOlTc&#10;EDkyEBFOTIhIAQ+DLKojGYNdBufZNiD5KsEnVKkjaAZ99ePrKITcxGTZ5hdmfCU1lrllAiIEi3ym&#10;HIi36vWGbW/tWKMeVlHz/cSP4CsA+kSkDhlU4RjvJeDKmOp2iDKavhSpV5BB1ojuAiCMCqceKy1Q&#10;jVLXqnnxUTbXsFyhJmxKyWdSpSH+kdKLsaG3fQBX7Zmv0vpd8cofi4I4VHb9IsEE/JJnol1EV/ro&#10;XmN9hPeT/t3bBRi+Pi9aqSSDidFE0ZGW5W1HQV1GSRaz1U1DBk+br0g8kv0Qx/J8cEIY3v7dIMrH&#10;KCPjQEfEbwvj78ZzX3lMyHXc5jOspObSPoBO4EvH5BbAc1A9hyPEi1+IY1DmhPRnvmW0v6A4iVdI&#10;/D5JUMhZoSTelZLMyhbwfcYd1MrqA/OSVxlf8efJ4x3beL5nzSb9CXmLqQqVqf200r2kfEdwBN99&#10;+DJeDS0sK7mSz6kdqQvJFdI+CDMv/e7kyWWbnKx6f86qLxxZYabV7lqtsSvcsE5v11LZtp04tWjv&#10;vnvJLp4/bst6tyT5V8ojM/vW6natLtyR/rclo2qvJx1BfV3Y+kNSUciP4fH4C7J2JA04c/R2R/vk&#10;3ReROEO8AREqLpP1VrqvnlD6bUb9V6aZskIra5Vm3ip16ayPGrb5+WNrP9y1XFtyg9UxclkblDLW&#10;KvZsr9y0+mTb+gtm+eMFmzhZtaljk1aZL1tGxnlbxnhLumhHXTjOWNFBaKwIrxa8aIqco/6BfiF6&#10;H8TRIJ0w6hj0KThYSLdOq48aqL46Uh1aWSbHmMRhoDDoCS7vhnGRnlJT38fHDr2eaNcv2O7uwB49&#10;rNknn9y3v/u7f/ZtPdm62nVK+gB0d6XJZyxBDuOo07eJiZydObtob711xtbW5qxSkX1SoM46ks/S&#10;QxSywBb/TBwzQcwKsD5ZDOrc+2PPkZA+Fj2KAZpY/kAXfuE8QlISvYuqiz2EfYTdk8+w5UxeWPBt&#10;Pu/cumcf/vpj4Sf24a8+tQ9/+an95p8+sV//48f2q4g/Dfhrx48S/K398h//2X7+97+yn/3dL+yf&#10;/vvP7cOffWgPbz2xnWdN6+x1DV/onLKpHsmKSm+yUrGFuRk7eWrJ3nj/lL39o3N2/s3jtnJmzqrz&#10;RdVNz1oqH1/wD3KqN2FP7/XSQtlcPel+PeloPfG6ukCVmDpXn4eOJ1sgp3rNqj34OAZ0k94YdZqI&#10;ceJ2/J4z8vA68N0IAm39p7id8goXnG7U1rBJeilr73astqG2v9e3rPrejGwR1z8ZVEucmHC+8Yky&#10;8ZavRuYTWd67+2ThcItPL4DffqVA/tNqF7mi9ItSzkRWd95i4oLV07xNKIz3/8o29rIyZKkOckV5&#10;VZmgnYSQwihC+N9JF2gTnCzCeaTb6wC3z5I0/JfIzdAcRV9hcJTT3QRDK9d/zydveRFVl8QlXlHb&#10;AHkp6EgAbY9fAkSpeEMavMOT4dOvhdCOSZU2nLTjIa0A4oIfR6gac14jm1EvC2VTeWQDs4KaWNCK&#10;5YJ0wZxsHV3Qv8guwiGFc1/JuC2Zx4C+iDGUqAndVNE6D/IwxYArTjI+Mc/AoNpXnomKvlDnuh6w&#10;DU0fB+aaNVo76jP3FIfaX0HyrZizYrHgzixM8LMCudvLsUyUT3njGPIxhk5O6odcHXg2jpTBacK1&#10;whLeMalbypPkfyC+dky3/ehfM3od8OarhJA35NLOXs3uP3pqz7d2ZAOFLV58YlL6PB/Rzs3NWrVS&#10;EgVwqlVe+qqbjtqhwiKnXT+I8Slm/LB6GYWWXPSV00Dx3nD1NGEY3wg52Q8Hywlvv1h22HCESv3F&#10;IK8HlE7g7eRaQNnH7Th+IRz/9Dze8zJTaPghlayghpOZ3wqQHP1dFYqJXnwnS8WMlctFK+TV78Zo&#10;9kGMZAxHjCZM+PlQTML4e0BIG4Q3o7NwXL3CnR5AhevDEQNW/mcHABxfpIOo/8QBJjqqhfAdx0Gm&#10;rQJ1LJUL54M0X5uDozVHad+xjMiunNomejEOBwP0ulbL2k3Z6c2Wn3elD3Pf+uJHcKC4JWdwVOsJ&#10;aUNMsJfU1svSrxgC4Loomi4uTdiP1K//7b99y37852ft3LlZO3ZsSrQu+MrrbJe+tTmQTdqxTz96&#10;bj//H/ftlz+7bb/+5ef2+We3fZwtrEROnkUzaKI2EeVWkB8cwSP4KqCdMGYcEYpFkf8C6KGHhy+E&#10;oe1xLzx7KfCwCa8PE+E6OU3Ag5GWpwEm70RB4Jl8DaA0vFkOwXMi9F7F8xHKTN4SfUCIlAaDCFEY&#10;IW0H2R3e4UGM7zVBEnXss7lk7V4+t8cZijHSoU3mecJBjZWv1HfrJrotcqUrrKsN7kmQ1HS/qfJ1&#10;vJwKE+mQxP96IZTjq4Achb5ohLT/cd09YnRIixjDH3ZvhE4qFV3n8PwQdQ8dHF02QVYRRz/ugskv&#10;rCwenkdHNucRz6OoiJ4sWm8+37Ff/+oj++yzm/bkyZZt79SlZ6nOpJ9hT7tlh1yeqNrsieO2evG8&#10;XfnxD+3CD9616WOr1uj0bOv5tt376Lo9vn7PpFLZzIkTNnfqlC2cO2cTq6vS4/OqW/EpaXYGsr1E&#10;q92m3f34C3t2/5H4WX2e+rup+Tkb5AvWVyfodhSo+NqSuZLyYQU1lZ85EiZ9cQHI9MRHwqGDmjDq&#10;WjCKihq4hjLrlv5eGp3vIhJZAop9f7gExs+/jxDLzArD9MUD0bXTalp9Tzo09BUBoUKkRNBb1NYz&#10;6POqGB//jf2jOI3xYtnJODyxGh/6IkfGhqNcHZcZnHsd6d1hSl6ByfkQ9wNR/VHBWHlpq/vLz3/n&#10;aNFc6pUUHNpCX7oQc8boQCm1fz7CRyfifHqqaufPn7Y337hof/nXH9gPf/yOnTy15tsCY2/jbMEH&#10;n2xF2WyDLcdWp2Md2UnNtnRX2WisdhYwLV02rWPGx/L5WJK5LxbPoC2n3Dkj6mfiB++LlE9lmI+V&#10;JqoTytOkLSxMOc7PT9v8wpwtLS/a8bVVO33mhL31zhX74Efv2DvvvWHnLpzS/WXxDf1cV2wGBke1&#10;6kTRZuYmrTpVdlswWzArTGStNCX9b6Zgkwtlm1wsOU4tC1d0PoYTK8qPjlU9K80XLFMRUQvKcZ4P&#10;RkWXjOggZOW0Tk7pFlQePjYrSjYpvb5sT/+oVrK3Q3uRPOx2JG07IkRX/D+Q7YuDWrooGUV/GMZ9&#10;RnL/8D7CnyGrheN1vx9i20kwkVP8gowKrSjqpzwnHmyRer1uLenUQ51Vz3KsQgxKF86xG4fo6zqE&#10;3g4N84+tob06SMSZ0zuC0y1B1838PEKUfYTTz5/rXP9oQ2FBhhDGMXk3xBb+k6C3K4UNOqHHpEcx&#10;9BG8CnBqi9boUrQJPnblgy3Go/Dv8N0yxjCOWQUnUSH9YUTJQnRz9JXh3ICj3oUHhK8TaO1H8HsD&#10;b9Ivib8LfHkczrwJDsOpQwhGBp2POiUZaq1Gx3a39+zxw6f24N4je/SAr/JqUgClgTMeLMZ05Y4L&#10;dXalSt6mZqvulAbOL81YqVrwva0xOBiyxfOWUa1gUPAFYRgYdYXGOziEF172eqyG4ysIIUWT3O6D&#10;A7dSeinD5KmQQYFQfOWxJ0UIpw51ximfiUle5Pk4fu/hYCEoJyo2GCEWNukc6F0EKGVh4E33RDs3&#10;paSYMIGFA2EqW9L9sNIdjm2sWuIKfnjbkRXRpmenrKhjJq8OKKu4oy4Rf6rjTrNjtV2UjTCR7V8f&#10;HsHXQKBxwK+DUL8jZALjyzBxUhOG66ROxQu+DUxKCqEj5yAr7DFozdeBDLSi1NNJ4fzDqoSKizgV&#10;jysh4pHIY38yENuVl/uryh7qE8WaAX4wS5tJ6jiQjXPiw1l0YM1WmKA5nA1CfK44ePLh+rsMUZmN&#10;ssjpxj13Ug44lNcHIJbuMHQCSI7h1JzJijdBnXsPQwDiBb0/UFA9KxTz7nCTy0O8nvo2vjpXsJ4o&#10;ShtJlSSzUra93fLtU/ZqrHRBH5ikO/w3Dl4RyfkRHMF3DeDNg/zpjBxOX4DkmTcijJquTUyU7dix&#10;ZZuaqkp+pX3QgDi7XbOm+ni2Ktur7Vq709R9jKCera7M2rvvXrZ33j5vb7952k6fXLRyWW1M3Q9f&#10;rTcUZrend4UtvcNgr5qZmmuQF8MsRnxNIGmhXjFjectZsZuzQkMyelf3N5WnJ03rbrQs05BU6SAj&#10;lHfRpZnrWD3fDCuPldVPzqRs4tikzZ6YtcmVKSvPs6pawbrqJlnRiq9AQ1oBX4QXC7i/2PHN/THE&#10;MEmPoDMR1/V7ZKD0bD0MOJogCoo9yLlozQ/5Jd06hV5dkJ6QV1+kvLdl7OKgxgQxE8XOE456lXeE&#10;/kFDP2t9vdDt5Gx7q2fXv3hiv/7VDbtx/altPGtYbQ/LQHGTht7HUuiyEk66I9thYOVqxubmSnbi&#10;xLxwyWZkY5TY35J84jEm8BWa9GNygImMkQN+golOEjIHVZKyDvOty5cGpaSy8QO8D6MT0B88wCkO&#10;d7W9pvRclY8VBvfa1qixmlTHWrWur+4zRN1r73WsudO2+pbCbuq9zYa1dlV+ZbGQSVlVfdPMZNUW&#10;52bt1InjduHcabt6+Zy9/c4FO3th1aozKlu+br1M3dpW07GtYouWtCflSdmxdpcali6fLqsIJVGB&#10;lSLChwRM/MAlPkloTMZJx0tWTQ6DEQD/vxGhXgqgn5sA4k0GQ9WIRI+u06HfIJcFYwtPJ67XXcTD&#10;4eVCRXjZMsVwAaPjDt9WZStZIW1D970tKFUFQ5a5xjG0q3UD3kwwBSbt0SFE/QeBmHRIPrR7ZSw0&#10;GXB/AIcDl/sI7npcAsmtAxACBzExakvfHmLih6UWc5pgkrcwdiGeZ7BBt6hPtmoJYwcDy0rOsZNA&#10;YDsCpNVOJDWkFHY7Xcma0C5iUdEXQ3wqDZMwYln6Q2QaK8uzgpGvYuQf87R9YiY4qHQUTjJM4eOY&#10;B19/86EdCbTa6kc6vEMYJuJC/zrCLwOeERZE/iEzI0Z5eLCCKawKCaoPDquuYfNhA6r/ToMsV8JR&#10;9ySjQzje+SYQ0zuI+wGHvO2dpj1dr9nOLvRCVohG6otypbyPNVSlfxTULzGGQZ1SL2zNJdPU6y1O&#10;mISSsXokOgYTxwFxTPPqBUn0FYCzTDj9vcCLlCN9yhyehLOAo5zx7LA3w30cMOFzB70S9S6PIYkC&#10;nmWTjUIRfsXO4t2Ef4bpRIjpRfw24KkPMfxiWvE6/iit2i/93ED9nWNB1+IVtYkhNcS/wfEyOKT1&#10;xdvSQPWsLmT73aZjGP/o6p7aPs5qase0Xd95AAcWPU8LM5mekFU6ArIiCKtysxIs4WjrrKbBxAH2&#10;fsCgN+PsBmV6XemQtR3rdHatVG3a/NLAzpybtD/783P25z85a3/24zP27jsnpT+ftLfeOmlvgzoH&#10;L106bmsnlm1hYUZ1wnid0kKWOyh2dUz09OHDAZU/PjqCl4CX4d9xgkr+0L9B9q965XcEONknkYSj&#10;dv6HgnEahZ49Fj3kLGl3yf94Z4Sj8L8viGkGDL8RhHwi00b501kKJ9eMtaWzNtWWWjpy3h32p78v&#10;eP11/dWlCRRxqjiv76ceEOt79GPsQHqDjk4uN0R1T0f/cIwwyCzpYug7jH9i1+3t1u32rYd2//6G&#10;PVvflW6EXZOylp7VpRt00tLFJyZsYmHRTly4YGeuXLaTFy/YypnTurdg27WaPX70xB7ffWiPv7ht&#10;e+tbNjm/aPMXz9vkyROWmZqyVLEsPUM5U9bQzwuZPN/EWP2J0rxz32rPtyxfKlhxomKlqWowL/Eq&#10;9nkTyW4UNZexuDRK90v0kiHEfjQcVE79i+hwkHrfEl6I948X3DlXBKXfbLea1mjURFg6N3FSGBQI&#10;ZKBq9HPHJOl+jG1QM2GVQz3RvbTPTcZnekF1yweIh9KRCvyThchckTDj1/HefggtxCku/lejShw3&#10;3SnCx53QNzn2pF/xkQGNMLyFMxV2UJfGqeixr/k4glXJ0lkqNpEZCu0fSPlKwAVhSWlULZOedEzZ&#10;tNhhwrrtvPhFqTp7JDyiODEHMQE9n4oPWwxn1OmZKTtz9pSdO3/GLl+9YJevXLQLF8/ZiVNrtnp8&#10;xSanq/5RE98xsfI/2Olg3wXHD8y2Ujlvc+hlJcmpAvwlPVI6Ix9AtHsK36+LAk2hbEXpop1Mcx+2&#10;HRuOXHczhNP7/tGe6MV4nHCQDce4MqU7AysfUDRQlV+gE7tSZJXpHB/jM3/XV78m1ZbqceHkAuo1&#10;AVFHHML+9KhR5rxaTdV9B1rSgvVTMPRmbA63nTFzVSo338NpePkIvgEk7WcMvxxCWAfqxIk+du9L&#10;gHARj+B1AvVAO1ebSdpHJhfaS1hRmw8jsWGDfEL2jepvHP+w4Nk6gq8CWtI4jsNhFRpxHMK7cXLo&#10;6/Dw9A5PYxQy+e2LJ4APqMefboMhbBg4H0cm5NhupVlv2fbmji8Xf+/2A3t495HtbO5ap6mey51S&#10;dPBBXqE6wHK1YNPzE7aytmArxxdtYXnOShNSDvJSAvSckAMpfnyRwFKsODu5WS3jwvfuV9rkKoNS&#10;wCCtOlcQBSZIM8Slfq7Z07kG9IwIcYhCkQTD6l3kUalKae21Zcl01RA937xHdBAhQcV9KBz26EuC&#10;7ocXAymX3xoPh5i5gCpVgnpHZecXemnqR1cqZ/gqh5pXPaDECQnne8MrHIIMRz+kFQ5qrKI2SLMl&#10;Z1mSoqA4Qr2h4DMpGBQ5paP4y9WSzcxPu5NHNi8+8lXU9Ih6UDjnN6XbbnSstiMFrt6WkhgG+j2r&#10;/u+rcBxCmcd/L8LBd76voHKIhvvwS+lCGxLSloaoSjgUs4oKxEEtLwqygprCK/7w1XxH9dYSMjg7&#10;clILW3foWkp1Xx1cmKhByeXrXynoxKP4g/LLFJ3i9Po5rI6+PxDaEMh5cvMQ8JKK4SMOy32wulyO&#10;9S0nJbtUzDqGFdSgp+QZp7xAPGpIXdG52WKVSiRpEgVIuIQvhm1tmGT4hZAvBz7hTt6II8H49vBZ&#10;jDJ5cODyayCEjHF5fIL4ZTKPcUzry3IE/es2PY8IxLRiXYzO4+CWwvpgA5Mm6hOSL+zcaVJhU8gc&#10;kP5ACJ+WinmrVIo+MUl/xlePTIj1WHKB7VtSZWs2U7a11bKNjT3b3ZOxyCSO3qcIrMQ2GvAf1X/M&#10;86uBYcnH8AiO4NsAnOmSJkHOI7fqTIwcvo4Z8Zmfcd8v1Eb7XZucKNva2opNT09YVgYQq9iiP3Q7&#10;A7WXltrJru3ssTJMQ/fDZN6xY/P2wQdv2AfvXbL33zlr504vWrXMF41S09SGcVDb6bVsr9tKHNQY&#10;aFGTVdru0E6+RtnaB4fcEowHTs6RmcP7Y8h9LyC9Id/UZy2fyluxm7dCQ1c7ur+hPD2qW3c9OKhZ&#10;R0af2j75bOTaVss3rVFU3svqK2fTNrk2afOn5myK1S8WqpaZLPgqZG31swzHeYISWp50QvdQG2P5&#10;Eh7sg0JNvIjDNyR/AiqPQkqEjs/WLgFV86rHgNKPhcHpi/5f9SvEv4EV1FKsoCYZ6SuoSQ1sZ/u+&#10;hSIDYSYMXy+CyhVynHxID4irp3U7edvZ6tnnnz22X/zsml37/LGtP23Y7i4yHgc1JaRsxpWM+tIz&#10;+MK0OpG1+fmSnTq1YGdOL9vc3ISVSzjCJwOcSimLTaGfrw7ijj9Rr4koYif2hVNG/BUdK5yeTi1/&#10;MoT9FA2/0RX9CLTUNXKfviQQ3PsMtoPYU/+wu9uwvZ2m1Xfb1sAJzR3UwvZz7VrXzx31rLHdstpm&#10;0/Y29c7zhjuspRSXO6iVCjY3NWlL83N29tQJu3zxnL355kV77/0rdv7ycauIxwbuoFaz9mBPbajF&#10;bkW+OhBbJ7mDmhpQX/0YDmqpVFE0Z/t1VrVDF4Qn1A+KJhm1zzQ6nloeXzWHL+ngSei6H0cUGsHw&#10;2Tgxx2D4GlRHhihu+k5VuLEdJm2ps9u1+vOm9Wpm+UHRV0lzJ0DxpfOmH/WOp5PkJ1SAMPx39Mej&#10;+gV0meBYORIM7+3/xWcj5KAcwO+ybXOVrGNwUBMv6z4TbSKi6zO+jZKj+EVlhG3ZTi9sXSS+dR1d&#10;99AV9Fg3PH5o9Or1h/3gyY2hl41DzIOXQzeSUV/y52FVZ4T0a78hBHSbHHv7J46xXwS/8vd5V2EV&#10;t4unGFcSNki/8cgPgNPoAA5B7yR09/ME+YnyBFA7DZLXtwLRu5TXHdS8+xq4w00uT/tQVF7vYayC&#10;FRRHDmoxPslxPKIkT+KAuW/tqf6QuBgI7Kgv63SaigObKTiosZU8vYZPtGQli5GjQt4rFPKev2ar&#10;KXmi9qw2klXAfQ5qni8P9iI4X9G2cbLDgesAql8bXxE9IFEiE8XHkgMBg+NOwKawkSDnOK8hR8kE&#10;eYrA9UEMAM1C2C/DBHSKzbO13bTHT2o6il6iPaICB7V8KW+lSsEmJ8tWVH+ATPBVlxUGpH4kXsS6&#10;gbloeugQrGjSVZ0PUUpHXD3NaaCEOe7LSyyDbsXSOGsJkjdEAjB5i3AJhtDhfsTfBcbjCRytI+kq&#10;sWH+qdPQcL3pDh1XFJCijcIlSCQ6G4Ju4IjJinX+SM/cVkvC0HyJBz7PSwYWC8FBze1X12iirE7i&#10;jMQYYrgdgHcOw4MQ2ugI4dMvQ55TNvhC/dygnKDOdY9V1AKNyI54nBUBo3MamKoHZHV4vwfv48Sm&#10;ds+EIqu7qn9kldcU224K0zjUp9V3ZnBC6zm6gxr6EZrhgLGUnq+Oxrgm57RzR8kdVoLIyU6FruxE&#10;Uatty77ctvJE3RZX+nb+0oT95V9fsL/6lxfCNucfnLH33z9t770rfE/njqft6hsn7dTpVVtanrOc&#10;dDX/Sl5xImuD8y0fnzK+pzpW1pBph9P7CCI4hUS/iNxw3om/pD+MP87Hw4d3DqOxx0zocCkId4Qh&#10;Gn/mvDyMQynsawdwsvod193Eb7zBe4774waG8Y+hJxRSGp6P8MtA5fL/MQ7+05cE5Hz8aTwNqUje&#10;6nK4Wk2CjPXHtyLEGALGt0d4eD73vzWO/l/BHcfu0o8HrR6ZyV3RNhBRYZUvjp5PXlDKakeieHBQ&#10;ky7X1BEntY7QQx3M0msBEol4OFA2/yF3yVdy/ruhYknORYgk3oSC2JmOeu50CkEc9fNt0EEc+rE5&#10;XcfUk0RvBllNzbeORYeWvuPzFJJTLJBw49o9u3vnmT15umtNthfrpN1BrSZh1s5IF5+cssmlJTt9&#10;9bKde/NNO33lih07f9YmFhdsc2/PHj18ZI/u3LdHn9y03cebNrW4bIsKO33mtGWmZ8zKFekRqmnF&#10;SXmK2bxluwOrPXpm67fuWm1j0wqlouRy1UozkzbIqYyS6eHDfsluKSjMc6FPdMUzbHtPWYc8l/AT&#10;oYc/pxMY2o33Tck9J+04Db8WY1xjGCNxBMJ5vHpZoHwjDPHuvxfw1cN4/scxgG8bqSMLUbQaDdna&#10;u+rYxF8JqgI8XLQ7wgpqjPPqke5xH171ea2c+kxsAtUn4016oHuEpZ6Ig4g4AfV4DMMNHUC/En3G&#10;wo5DrJXvJySFFG0c4zUYy+vXI/CgsLekI+2esUN0xbTaOroQdgROa+64pvuMA3nfwEuiXafXTRzU&#10;pJNKRmAGoTsxz4hPYRh/UhzQVe94XWaKOpbEH1XLpqfVP86oZamN9yet2865gxrZIC/kCfU1o3+M&#10;Q7oDLfeYnykXbWZ22s5Jjly8dM7eeuuKvfHWVbt05aKdPnvS1k4es+nZSdkhkhXKT7Ndt5aw0+Xj&#10;BiWQVjkzA1+Zm12m2KklK72ZD5VAnNJaPb3Tb1gn1bSusCO98wXntGwjYOKkxr0uK7ZL5wR70jn7&#10;OKcJOWeltK500q7ywGqVYeVKYSKDkTWZdM4xl1He03lVAw5qojzVkNTlftkfcFjPYFL34ZnODsUg&#10;LaLEiLYIr/od/8cNIAmrANzBnuNj57bsbl+RluYpHkBvdlSdUXcuOekzeMnHlIj0CL4cAvG9frwW&#10;0FwOQ9WFHkdZ5v26KizqvV5f3maSexEd4tFTC3XqyDk3aLEH3/EHYxghXhNuFO8RHIRQD/7BnmSp&#10;O6gxHuULB9Esuj4ehZNa/FAgQ7vSewHH6j2i4tuHukfd6eQ1AhrYEbwExIYRMUBor2KGMYQl+KF0&#10;x20p/R0Xvml1jH1r1Tu28XTLHt57Yo/uP7XtzZo16+okexK2eDILff9lvQuj9aRkhS306FSCUefn&#10;3snALMQsIa2fG1j9gD4gTjCF8/xhAPhPt7nvs34K18uqD81Zupuz5k7XdtZr9vTehj24+die3H/m&#10;EyzdNi8Rv8LiXIZAUpzFibxNLlZsfm3alk/P2+zqtOUref9Q17+I8dQCkE8XQsrPsBGow2Rg1zNK&#10;WLQDYVDyg6IfBJ/C6ugTKcIUiidL50ODpGwm5SBV0Ps+hovRrscstb+7Z6lW23I9dWoKTr9F/9tX&#10;oxyEni1mbgxHcPjdl4Pxd38X/HIg4wgXfkBCS9EkPOIfBRwWUhHqeYI+UckzVWhYTSEMXBO+q2ft&#10;QU5KU0lVXxJdWX2BilU8bsBlRWMGAaE5kzR5GW1VGYjTlq3kFCThWdJQnNlB3nqtgTX3WtauCett&#10;GRUSoMTgWYM34dWACNfYnkL7IkwEXejGUGmKZVMML+L3GShnqJ9h/Q3hsLJG/DKIzxM+EY0Dch7f&#10;Ix3UPe+akjdC3TjfIDz0F2ivfLmcUTgeK3CoMQZy3bXA3x7F/X2GrytHfC5CHERvj+HdECqE89VK&#10;Ug0rFgeWl8Hlz0VE39pSQSTtdCdv3U7Wmo2UFAsm/SU5XfkW/b19cy46q70xweWTbAyMR5ZJtMHY&#10;Sr4MY87Aw36HQSwhbdPR747ieRGV1jDPAYPSg9hms9m0Y5pVEJodS3UkxxXKKZOkAbt515Ug1wzE&#10;hHKGMEgeVifqy4AxnJbdUU09pMLQB+TVF+TFx0xXMNTI1+aVStlyLAmgMOTM49CRL2Vx0O3289bq&#10;5Gxzu2fPN3tWq2Ws2y2qn6+qTwnvZZUWefCvJmkQrwRGtDocj+AIvjmM5DsY5X3gqdAHB5kylFti&#10;Z9SuwNb861ixlLLpmbzNzOasXBb/Z3B0ISazdqtv2zs929zCWQ0NFWch2lvdculdW1rI2uXLC3b1&#10;zRU7cXbWphfyVqiqNarJ8i3hRq9h69267em8KwOL9jx0WNU/dIbQUmOewSAPXCaEkENEhqAmBgx6&#10;ZJh4COUDOEOmMJHdUbNvq1m39AK6EPpvVnpykTa/rTAPZeA96lr2ecpK9aKV2kVpRGr/erfLFou5&#10;ljUKDWtPS3lelsw5mbfqharlTxWsM921eq6uNFCslYckL0ydgmGag0G60I/GQSYc+Fzmea5xMBhH&#10;pqrUN4g4YCwHjkpMXeGwgLNPRvp+rpeRDMxYTnaCqsxjYzCtxwQsX2T6QJfScV1c5c4XrViu6pgf&#10;0te/dleeEXXu8M5qu6rjgc7ZAqeHA9SAbT379vjRrt288dRu31i35+usLtaT7qe67ijP8JXSjzjI&#10;yMqQLskXqcsrU3b16qqdOT1rk5MMpKmfoPJdR0UXBZVRrpMOiLKMMMD4Hep4hIFnwMDn4H7w23rP&#10;Bz4Tey6GREPtyuDnQ5y5lRk7deG4nb28ZuffOGFnrqzZ8YvLtnJ+Xjhnq+dn7fiFOTtzadXOXz1h&#10;5y6esNNnjtvi4rxvE5oSwdPSkTMpHKLVVrAfVaypuQk7cf6YnbhwzFbOLdvCqQUrzhbFl23p5kya&#10;KyehMYR8qY0MvwrWM8bboRkUI/dD1D3wBc0g0TVH1ANiiV8WXwIUfawRttRlO89UXXy8p3w11VeL&#10;P7Li1azq17deUvsL9Q6vw5vi14z4FYRnkVXEpcrMqAxZ7FUvC3dDvkIJsUdEW575c/G46OAyDycz&#10;aMoKOS5rCIcjWZKuIuilO9bJtmxQ7lh6Vu1kQtdqxzjU0OgykhE51WVW74StLwK/YMf3fOWdYPN4&#10;3AmSP29L1J2OntBLkvF3AaeH0gLdDtQN31ZZzcok2wdsC5JWuQhIWCE5hhpeBuUReYruJsmin+LQ&#10;DbZrcsECeZN3OdJ0QxOi3en95Dnl57cfeDHiOMTQhB9/58WwI3mvJxz1PNYIbcMHvPWKx8artCMm&#10;HF3QyAaWcJKqqJfDWwirflc6+0A6Y0ZlJg7Va9wCwTtHr79wIMW0f82vds1qHKIS1AvUDnGSbED9&#10;lAnfel6J+vsQyDHmUfyRoEtNzknM8SCMYh5hhPjO1+FBIA4qLeJXxUseR3GEkuqd2O7U5kP7g5vU&#10;BlRgbyOiMWVvNDq2+Rwn3461m7QZ3sd50GxySvr6RMYKFcWb71tbdFdrtI7i62IjdUVnHwPTc8Xl&#10;daykWqrfPdVrXfZAM5+ztmwCr/dDwN8LZ4602JFuEdB5X2k4q3NDgP4CxnBAiOF3gxgH6Okm6LxN&#10;AAHphXEz9cP0IcpbttexnPoo1syE0h7aGyLncE/CT1QFclCEandwtEb/AER53YdnQ33pRfhU4jYv&#10;e6lcpt/v6nbyEZtqAo2DuEkiYvy/H0jhMDwIX3b/IITUwm+U9uF4IBSM4MwwwmEYp1eCXIe7/p/j&#10;foh5hQaSC6og+nEqCjrHUS2PLgkJfX1FCIXDUSesIk4fHhzdsmC2a2XJ5BXpROfOL9v5Cyt24WLA&#10;y1eO2dU3jtuVK8ft4sXjduLEgjvy09fABMNsH8E3hAOEG6ehCwiQ84D7WIimQn8CSKCFfj084qg/&#10;hVU74p1hJCNAn4+I1eQjIWrbvAdnIRGR/hm1t5K1LT9oSxZJCtIHwXCB6YRJ3J5gwJhakGoRR9ch&#10;4H6IZfPyJRBPwxuyOdS/sfWlrCLPb/g4hqfkWKfqC8PqfbQLXetZYp0otCSM6BHGh0bA1f58hncC&#10;huuQA2B/qIjcD/+9GSo9rvXfC0MI1j7rqMtvKw/0JLqncP5hgcpC7kgtTPLLHtRrXRWgI/uj3slZ&#10;Q9iU/trG5tF9JCfa6HcRXhxLPwiBnsOfhw/4tfBCkP0JJVR39PE+tYls1J2SNNyu5DX4Vzp0q9Gz&#10;jcfb9ujehj1+sCWbMWsd5qpkK7WyZUvPr9jUuYs2d/mqrb7/vq2+954tXbpkU4tLVpmckj6uuBot&#10;27pzz65/+KE9uHvbamovg2repk+tWXVlxQozM0qT9iIdVonnuowPDqyoAnX3dm390QNrNes+0Tu3&#10;smxTC/OWLeLwHPLbFVOB5NuzThl1ARInSysNhP0MKNtYaY2378iR4/QB9fBFmoYERCv9Q744Kg5s&#10;deSJHo+/EuP1nyqeanRUqNBPH4ajWOLZy2CAJINfAzHUfgy/w+HFkKoO6UDin55stmbTOmwFWK/p&#10;CTJFEkgFdcdXhQmkCu+G8RG1ackj6j0Mp/OBJU5GYawYJyj6YxxgsqJtVu94LUFD2XnxQ7+gzRMr&#10;kUT6jUPMMzBOLfD7Dy9dimEfOHoDx84hJLxMm+IDcZ/zlk2P86rrUAkGm01hExK6vdRl/jz0I14X&#10;npbuCePcORirAs53B27Jd2wyaV5kRg8BvTt8Q3EwroANHBV9JhBwqNX9Tk92f19p6Ift0mq3bWt7&#10;23Zre4zayQ5Q3vNpq0xXbGK2ahMzExIFyr+SQxNE3vGRlOvXoP9iNvf/hpmn7MlpmNMPOfVV50D0&#10;RvWvYfxCvKnwWJ2RX0fyBQhEpLfyHivSGgGRPAMCRcbvjeN+GL+j5Bz9PEEgnCOYQeXVcwMdaHfK&#10;td4Jcyi61y9Yg50H3AakTLK3010rFFNuC2ZUJzgAArw/0ntifR7BiyDaJGNanHt7cNpiu0mPlC6Z&#10;Tj5QDZVGnUgPAt0PBIS+8ApR6F/487scA4Qz2r23fYXHzqGOvV0S/z4g/JfhEXxTCP18Qr9A/oAR&#10;Drv3FfCSwV4ZwJ32n/7zif/ig9pioEKhYGxtUCqVwmQtWUp4wxlxmMOk0EMExo/x/PsMKoNLV6EX&#10;PqggodbV4MaOfTqK5B4/b7A0fL0fB7hx0tl5XrOtjV27/sVdu/7ZXbt364l1G2qsbQnbTNEKmZI7&#10;jkVjln8uZhUdChN6KFnx7OhZ2CpE1wzGkZaO7pwmwc7rYE8da9jfn2hC14SzUK5XtGxPSrbS79al&#10;wz/v2P3PHtr964/s1id37fbn9239wXNrqnPgi+84oMgyuJXpqne6K+cX7diFJTv1xjE7fmnZ5o5P&#10;W64qBTyjTts7cZSNIIRIGQhf5fP9EUpjwLD6gsIpCEZtGGQLRrk7qVFWvTeaWFRYJmEoob+Tss2t&#10;Pau3m7a9XbN6remjhNl+xReAOnX8vK3Mryps3hq5krVEzLbqiInPthQbtpMQ0T2HQ/Q6EKK9cnTg&#10;CQcdQyVwsQ9dIPizwC8JRwwRmyV23AcxxMvxSzCCX4euINRp/NFhBFQBkmwTjroLkfBIF14+nmQU&#10;j085DBg8kCFFXfNEClgu30VD1zUrK+hWv23ZbkNGH/Wgbkp15BOSeMVkGZjoW36iYDt7e7a30XBe&#10;ZIseJm3SihvlqdNq+9YcuVzaiuWslSfz/hVET8qkf4lOWxLvsIKH/7wsSZb085UHdBEGD0LZAf/v&#10;hdP7zkvhvfA8hPl+Qcw3mNRhvB4+oowJOneNAwEijJ17+JGy51u5qObEmeFZiFhIvQdDGnAe9TZB&#10;MPgIFSUxz3TuHvYhpNNfJruOYJADrx5eR5wHgcLyF2XDARnhOOKwoNiLji7zQOgb6ZqgAkJTrnxV&#10;IPH91lbdbt1o2dZzXVteyrnaot4LTs7/f/b+/EmSI0kPBb+4z7yvyrpPoHF1o7vn5pLDR3l8u3wr&#10;sj+Qsvv38C9akf3hCbky5HLIecO5+8BdKBRQd+V9xunuEbHfp+oW4ZmVCRTQQAOFCY3UdHdzczvU&#10;VNXUzNXNOGiWIy0fuHJ5Dlevsi/J9ykHlFrpABvESW6GiJIqZaiCfrfMgXqTOVDuZPSbw7OK4aU1&#10;x4wUVc6gqbwSwjRE5eNPL09zmlRkoGsLpqIi8Z/rMyXuz/ohTV9pW/0dfcUM3Q35p+mxXHnq2VzE&#10;wUfCuzwOuhH7xCIHIXoBovyUOFNklW1CiJfmfCH2Y3haA0tb3Cd2tAkJDgDVB1ld9LYxGbJfYAsw&#10;XBNOetEda8Ue6qNWu43jVof1Zf8jfUjaaVIVBbaJ8mWiPQ5CtfVcqSIbqYJ6vWEvFPPkdXvB4KW1&#10;lwwq0OkJV1HnfMyCapM5ilin8cznpjCFrwKTUB6lP8JRPJXqamGefYRk1mKTCyk/xtLqd6l38tQ3&#10;WimmVivg+HgXX3z+HEeHfQxlS9kL9hGac3Oo1OYxO7eA1ZUl6p0EFRyikjvAXHOI9QsVXLg8izzt&#10;gFKTUlMtokN7TLZeJWJelFOt1tooVVFinjUKoVZAlC2iiSr74tqcSlIdaygbi/dUL7NtWDf9p6Ly&#10;F7qyXSjS6XnQHPovXZYw3VhI/dDnYFoOatRGjKeUCtQd1AtdhlGPoM104hJq+bo50wxLpJFoyPiJ&#10;HIjkgFZnygtMeCWP8qUKkuUh69gz5yIrXV/pUuvLppKdxWeF0uvmlEY6a6IrVjlYpyHpYZPp1E/2&#10;8sTGF1KCTIX1D/rQdKPooD5c/YRKz7IL5ZhWYmU116YJXtnTzAkxfwM5pVRy6Bdoq82yhPNVNK7O&#10;Y+b6EgZzebQXuohKmsAgRZhn3hyBNFYkXeSgxhbWCl2Hh8D2dh8ff7SBv/+7z/FP//AA7/16A/t7&#10;Cfp92Qvq57SCDenF+klfs6jI0Y5cuziPGzeX8Ud/dBX/y5/fwO1bi1hZls3IPNXGFlk8q2ueK8ja&#10;UrTkj9eK5vHYtpa+juor07z0rKWhGOIXhRFT0F3/qZX4nxGUdphQFMeop9FkqlaZa8w1sLy+iPWr&#10;q7h86wLWb63iwu0VXHnjAq6+vkJcZvgibr52ET956wYuXVnDhbUVS3PneQtRR5XQxI/ai/lX2C7V&#10;Ea7cuYQ3fnkbq9eXsUKaNC40MaqN0OPARl/K8hHWSYSTrZZWIB2zqNVlOtjK1LzrvMV0dR7CeN9e&#10;DCq28RHTSmOLRpakYUrUl0Cnpc55HIPy8KOlq8IRJJfVmDzWnUH8jPX6kOXbLqLSq6DSr5I/3cZ0&#10;SbWS8ynVV7JAybSxppzVBjy6vpLDm57TGMV4QfkonOfGt5QBG/Pwv2TEXooVYlZdq91QBjjOUbsU&#10;UWNc8bby47iW+fVqR+g3jlG4TJm9w1urlJq5PuKBnM+UrzvVFflcIaGdENN+iyvo7Sbofc48jlkD&#10;lk/31dZWD9MZGu1oHMog3neZVskDfrsQmtZepMmxjqWRY2q/0MNojtReZf7UWaNLVOd16ViGsZzi&#10;jEIYv6ctMh4LsL67z9rY2tiljEe2Eru2ptTkprFkaLriCHMrdSxfmMPMQg3zK7Sh5BhoKxVJrpQL&#10;dVuaw7iwvJJe9O0nJccKdL6Q/rHEeS5+EbeJBUMZxfeShbyep77TyotatYhiYnrI02A9CiXs7R7h&#10;i7sb6BxpXMSH2A5a+H3pAsu8NouZuQoWl+p8NmKqfV8ZycrnoDFx+NBLfCOH0yLteNnhIoKt9Mh7&#10;+nLVSpq2s37Ky8uklHitPoz19Kq6HtPRzsnv4dzljWjg6TmqXjoKwpEQ4o8xm4YwhZTGno7qNEHV&#10;M6SvVrDn0vLYPER6x1tE/RSJaHNJfFY8zjbLyZGKdTT+NzudfRfp8+TpEf7qrx7i3t19dDuUDIkX&#10;E1xYLePq7SYuXpvB+s1Z6sAuuuxPE/a//W4B/WOmFTGvPsvGPJgUyJbsy3PYrbFtq2W0yiW0KlXy&#10;epF9tPpKi2pHgXSGO7pKLrwW0hMJ47q+8LAi76sf9bj2qDsvMB2TF6OHp+dPEPlPR8E47CvQKUxM&#10;01Fe2tlI6VqReUNjInI2z8sMpN4in1XjPmpxC8sMujJTwHK9hIuzVXvZ6u2qFhNP8RH1IXJjG1Rx&#10;795z/I+/+gRH1FV66WNtpFZM8/OyjLBGWdCWkzdoGxRp6xSLPcbVR1fSn2n7M/HAAconDXQ0+pyP&#10;zuuOouX4cftlz0//lJ9+elTPqV+YpDGpA+OQTjZHay1NGujcbCvVW/wZ7qUppnSzNHSq5+1KKBpa&#10;oNdV8ikPCWsoYsHtBa20I8dVrdCdJEXaSj188uFzPH60jUqliHqtYo5ob7+zwvEl9SzlSfa2puRn&#10;ZytYpi20vFKlLqpjZa2GNeqltfUaz3m92sTCIsemFeZv8zqpHc/iTXiPZTFUmB+ncBJEJ7W35hvl&#10;aN457mBvax+DiLZ4Ww7siqW+ivGMbWSfk948z9GGrs/WsHp5BdVmcGSRXmRk2eV8KMxzqw8Tj0pe&#10;PIL+Oz8pjt1RBtaANrRierKb8xxDlHA0aqI3KCGOBzjguMT6zkLd5k40P1Rm+4pDQ/+kvNTBWP34&#10;T/afnVv+Ah4VZnLHSx7Fyz6e8qOuFV+llPxovkT99YC6JyG9ZCWoP1Y5teqNVmzIkT552sk12lBX&#10;SkdYr3RYJWVg64hibzCD42GN3FqUux3T95/lYXkFVN9CWvLcUWUSjURP6WbW32jlaH0n4yidyUdJ&#10;Cgnyzp7J+iutzkP7g7l35fDCpK3PylGQNHfNq4R3B5Rj0+8su/TKME7M3puhPVFhnJU8B4XUuUYv&#10;TQgJdP6tQ0jz9PEM0K0T6HSz4yk0++tL0Z/zo6WSAulhjJKen/MzNUiUVV1hW6hNlK5WHNOjNraV&#10;nRRVELMvf/ZwH3//Vx/j3iebePIkQWP+OurL1zBz9U0s3HgLl/74X+PGv/jXuPzLP8L1P/lTrL31&#10;NtZu3MJMc579XBHJwTH2Hj3G3/6n/wN//3/+dxy1j1C9vIy1N+/gnf/r/46563dQbMwwZ/IcebdC&#10;AaskEUoRbdf2ITbv38Pf/sX/gZ3NZ1hZX8Uf/Mt/gcu3b+HC66+Zg7v6XJkmMevQt49QjDw0U2Uf&#10;+If5sv1Up2G+xHGK3o/x3OpJ/iL/idOyNNLPIdUZ4h+RNuU7Q45DNbepxRyyOJYM/jNUElYm0Z4p&#10;81wrpssOFv9a/zB+KgXLkyFE7zl1Nz2yLKEnDag/dlA86lxH/TFNFSADijZG3vJzr61dy1izR3Q8&#10;iZ6PaMX4zEdj1iqZaYbMNOocob3xABsPPsMnf/tXKA1okzN6nfHFXxJmNgUfZzrUQZoPjkiDkRwG&#10;qUOH+mivOYuVO69h7tIa+r1D7G7ew8pyDe++tYZ5jlHcMYqlYHLhQ0kbrdNuUqm8rinqphebR/4T&#10;BrCwtFF+DGB1SzGcpocsCjRHY8BnfEwjvS068R9RbWx9peIZQ0g3kD9pN9kqaWxvNsOY3oointZg&#10;yfQKn5fGZao80zjPNDbTEZLmimS0V/upVCoDn6It5mMQlwSVQXOK9g6Sz2qeIXy8JhbUHJA+Nuv3&#10;OVZmbPUTMfuBvb19fPzRJzhutdHqdpGvFtBcaOL661exfvUCbr5+zcxzc24b9nlkjrIbhr5asc/D&#10;hJ/G1G5bOqpmXjsrucVlWk4x40l3+GEdRRurrsu8ONSO4To9mi3gtWWCfEZ0kc1qdRWdPPzlUXUT&#10;7XRUIVPkP7+2Czs3/wDTniqxxsgF0lVt4WFDLV4y5Dhtp4j3f3UfvVaEuEubgW1aLyc2d7ywUMDV&#10;awWUSwmqFdoYZrdrjC06eV7hMIUAzluyz4xWKV9pwR6h84NsXnGVXLRp/7BtRrSDbFcMdkIlzemw&#10;EQfRgGPuCBsPt7G3eWQypPnl0JvpT7wlWVFqFY5BL+jjmWYVKxcWGOJzd8zM0UBlUPkC3+ta6P/t&#10;zC8ncPr6nzVMiGH+R2wTa2+S15x5pRssJLSS/0xn2FP6P0EPlfxmML12CMdvD6TblK7p+a8P/vB3&#10;UbAfHqT1lEZ1Dat29ksdw7kpZV6RsDKCxAS25YC+qmYEKV/2cOh2IluqeHtjH88e7eDBvU08f7SL&#10;vY0jdA76iDs0nDp8rq+Bj9RGCeViBaViyZS3sEijWGjbU7AEtpSfbW9AYU/YmcoY0+iKZTWFYRNP&#10;LLf1N+qoiijnK6jkajTJqxj2gP5RjMPNYzx7sIUnnz/HxpMdbD/ft9XTZLRrGVAxpb4ozjHv5sIs&#10;Fi8sYe3qKi7evIDlK4tYWJ9FdZYGuF74a5KfGYoO/GMx+Y/Ge04dMTEYyGYkm/HgBoTsUw3aNf09&#10;kDLkudOauTMNf7moI8thnbEqxefU2XHEI2/1XFFtwHh8LhdFGLQ72isD+Yj5avRAsNV1JLOMJGPf&#10;QGUk+oSW8vR8Jz+CymLlSTEVpPMxxMtgGuZ1dZykN8EA43u6UHi4xwCf/As/AmlhDkH2E6+Sfmxz&#10;ofjPJ+ScfkZL3peTmSZhfCUKonjVBjr+hVg0qrA9yCf5GsNoXWkWl4Mv8RI5kc9okEbeYAGqs3Us&#10;rM2jPFNmsBs4znPMgx2XZopHUc5WUTs+aCHSKkn8+coULDP5Qi9p3DBUuzJMaPeEiqa8HQOxxtd2&#10;m/FOodJ+tUB1EYouAUOY19Pr9DWRNHVZc2NbW3lqlRYZijIgRF/jF7brBN1wZ2T+14/tKWOSA25x&#10;gA2wdS/VfWpKGeD2wsn48VQZvjX8ruFl85zc90GCaOno9Oa9MS8qluRSPw2SYtKyR+NaKwNQPqVP&#10;GN2cQXjUVrtanUsrp/X7lLHEJwN1T2n5y3rpQW9TTWLbtiLSh2oDyZJ+lp7KN0H+46OMl6JA+Wsg&#10;zoKl5SWqQERred631VgUT2Ulmtil6EGMH9Ce1o95BEzT1M/ipGXRqQZOeumjldNG2ptMgxQ5rKh8&#10;Kq9SZB5j3alUFE4MdVR/qFUY5PxnDh3qJ6nPzNmPYTn2kdYXsL/MyyFW/VExj3KlgmKpzKjSgXxO&#10;6ZMWAz6nyWD/OrjCgWceO7sJdnZiDkS12gANdxnybJeY6Qrk5G8ONNY2KvVZwAzOxCzw2Qwtz8cp&#10;TOHlwTnG+c31kfPdWObH/QP1Shrbvji0l8rsyxlddluhkKBUjrGwWESzWUQc68XNEBQn2r5AqwUc&#10;Ho5o91KOYskfZVzbRo84mM0foVA6wtJKHj956wLe+flVXL+9gqW1Jgr1AnbjDp73D7GbtHFMIzXR&#10;Nmg2ueg6zSZQeDxp86i00kmTepnjtHQKb8rmMbuHClQOseFaMVVv+xqaz8pBLaLd0c9zAF6Qk5jS&#10;pF0kZ6y4iGK/hNwezZmnEbCRoLhN/X2QQ4m6Id9nWtoiizZwL99Hu9pFu9lFb4H2/Rr1w+Ucytdo&#10;f1+pIrdYQFShvVz01cu0BdxobCNTlzPfXGqj0uSiLmIfYOdeN9XL6+YY2lM9i/SX4ukZjy/6u61X&#10;ZDsGtMkqo6RWoZGjD89o5sVy+CmzrDNVFOsVFKqsM21rxdRctMqmrZO1BbV0X6ItE+T4k/OtJI9b&#10;Qzx+so+7nz7Hb37zOe59tomjI6afyGaU0zXrT5raaqD8k+2g7TSU7sJ8A7duX8D1Gwu4fLWBhSWW&#10;s0jeIk+qIb191Q+ybnxWtDEzRJNrFifEFf9qrCD6eP1t8spQafAgtDTDVQCnp/30PPO0+to9Upnl&#10;VJ5mo5I3y80SZpaaWLgwj5Ury1i5umQf79x45zJuvH0RN95ax8XbS7hwbR6XbyzjwuVFLNNWrjVo&#10;W5MG+t7GkXUiiruhsYzebVR5XmV/VokRFSkLJfKKHAl5f6SXOWa7uy1m9jZLKavNxlniJeMp2tqG&#10;4i2Gi78Ux6rjYwSNCJSepWljL6Uv2qQydi46/U5g+jsJKT3tzPO2stK+ycuhpM071BUl8khRYeSp&#10;vMYbrJ9Wd9ayftaGfEbjzLCCmm1xoYlNZmersVFOiwM+z2e9Vflfcm4oPcB01XhGAdVRJCDfMw2b&#10;kLZXkYqbjl1k54o2fEIOcQPqvGGdtJzluLvB/POSXd1k3knJsMBzOaJJENW+mg9INFFnPKkaOB+a&#10;XmW5fPsj1UFlZbn4nOmu7xCC3hCKa1go6j+Wg/w8Is+Zw63ZkkalMd3UAj6GFIprNN3JcBn/1lys&#10;g0ViguQhB6ahSwvjJfMJX2sHO8nbIjxzGnVQCwR0yOp6b8g0bggdt7voKs3I8lKOfczJIkqmmUbC&#10;9tGjhZJWn2LdGb/Ic9mN+jpeZZRDWVnzL8qCcjRKtGINrb9y2ZzdxMuipHL2LeKZG+mltpazi8kY&#10;Ue2reDr61sSqWvosj7adpfSiUjSaSh/4byJzKq8wI39WIxUui1kItMuiaO/0d8yCl9H1ZdAzGfRG&#10;tpgBJq2RQSbrfMb6jFH6yuXK8mBfoI8f5VwgH/d2O8bRfs++nB9yPEBWMVrTTLcV1Kpa0J19wojy&#10;aCuFMh3NGQ20TY2c4JQmq2U1JP3UD/bYl7Y5HugUOJ5iO2qbT5XwNGTlwttF/amj60QP85c9pILQ&#10;2lB5mRqwI2+/AE4Los5fFtNnAujc6eE0EY2Vl5eNPCVeo0SK54uDyFdQ40PmpGL8RFR88RMpZzxk&#10;PEb5J+370RARMbRg2A1CbWW6UHqL+qlSqqDJ/itPvZmjPs5pBTX2u/5hQ6CsZZohhldmzLNfglZR&#10;oZ55AVgutY1X3HDSZnqM+Us/UZc7pn2eheu+4mX4kPwslLM9eyDHNEy85Ho6zYc/lUg638wXhTOM&#10;hOWBcYW8sjj8L7QopLHqJX0ixx3TK+nPx656SLqJdBYarT0/ezmuvoP28yjXYVodyosj8m2GtZl1&#10;1+wkbTUq+0fO1mpfNTlZw0qk0ujo6amEUzgbQps6WCuRXuei7MA0jtrZ+jnpgPBj+zqEdF1CDFOd&#10;okYa/4znHMXFxlO87/wkvnL7Vx/9VHMRKlr5QvYdeVxjleDUprQsr0z2NlenI8Mm/aPs5FRuFdfi&#10;j08MQnmViDhcsqSEdVCZXAfLGV2Y2jbj/kr5uixJZmyuUGGWmu5ZBEcLScOtbDqmyJwcQ2kYSFT6&#10;gY5GSyN+ioylCK4vXW/LrjP5VxpaNU0fKeaJPJcDvuK6jpAukEOR+pAhkRLFsg847hlQR0S09frC&#10;uIxoUOZYRI56Pmc0Kct3BUahFM+HlANP/kjM3wnT3xh4Kj7gzZRuZ6PsLtmJ0m76QKrENtCHJEmk&#10;91dqV7YL6R3HeRwfxdjYOMT77z/A48cHqDYv4sL1t3D1J7/Em3/6b/CTP/1fcPtP/xw3/vhf4NK7&#10;v8TcrTuoXrzE8XSZPOZp9vaPsPvoKR58+DEOtrdt/mD1tWtYff0G5q5cpK2rj09L1L3kE/ZpKlOZ&#10;ejkf0fY4OsDRzgZ2t5+bI0m1Wcfa1SuYW11hh8/2pcI2u936T/IR+0mbw2RaZWJJ8wWSA8qiPuIf&#10;FEuGI9k5vHbUfeZNdLmcoPFOioGXxqi+hPmNHdMYZnOep9DnR719TPC8wyKNU1RfbajzgIyb5hOO&#10;wf6RzhlLYHovxMuihzNvomcufBF0O0TRe0tHFZHPG4aneT5GBdho1VYy1vi2e3iI/vExBrG206Z2&#10;JNq2x+wzNd6VHtEzogl7R45zKKOSYR5VJ9mysveLZY49tWV5ie1IdaUVmmT325w3ecqQbWtH/nwu&#10;XFVmoQ29zo5sG8ab2Ae6HajHuFYTq80rB6fbI4vng9PBxjSiO88DSwaKCG2bVXZfeocU5iHNimLb&#10;BR6RM6NbSNQjlC9rB8ayFfPYDpQG5sO2l11qTjAco1PHa7t2Nh5jqiySOdp41DdqJ/GGvSfhLSZP&#10;meXYQ/MM7BMS244zZqp6ryXUPIFsZ+ZXVBvLfhvQbo6g7fFHJZapVkJltobFC4uYW5lDidd6Tj+t&#10;vCbHNM0LSO/p43nTj4G/DFk7Q5ZTGPosQ5WfzzB/Vp11Fh/qeeL4eZ2T3hyHhnO7Jr2tXzUq6Hnx&#10;Lcuheql+Vq/Qb4se3xCthESWb5ybnfNHmaQ0Epk3A01GVC8+J07wLXppU7Af0A5zkd4HueRSJgeo&#10;aG6yJDUsGWcuyii1edSujqLRFF6EwEvqa0UztQtlhuMFrZxWMNQ8IduC7WLIeOQeayOTOh7ZaEyL&#10;cUwB8lSHcGrP6Kdokl1JNnUpZdvfjbF9pQvV3mo/A8XOtp9QYRnwxB2ncA44HU3P8lzNZH5BPFrr&#10;UU5sO3bFY1jwFzqNJq9C449TmN77LkGl/wagygScwplATnDD0IUygBm0A2JM1ay9nvtDtLdb2Huy&#10;h93He9ghxocD1PNNzFbmzYlM228iorHdG9pkXdwnRuxMxHAUUqEmkW0iWda1JpeFVDhmPMvRjQOo&#10;8rCCyqjKgSzTTIroHfVwtHuM7ac7ePbgOR7ef4yt59s43D9GEqsTICMTmQIHXuzcmX6OncLM4gyu&#10;3ryMWzTwV9dXMbswi2qtai+XxFHMOa0tgfxLXiZSFHTyHTK0lJ5t42YKUMLHsojWNBbiqI9+r8tr&#10;Gi0Mt1KkJ3b+CsD55czK41n4IljVVfe0/uPjKXQlJLNPQwG2r6mMSQzPgf/TDqNcLaHBQVyjWUWJ&#10;Rv44uuJJCZI91cl1Oz3s7x3S8OilYaErU0RH8Yt9UaDCKUjy5LlN4VuBlNBjnMLvG6imqK9AY7to&#10;L7iM1VPMcrucrrTKoxyeZWR4BN5N+5fxY/zn9jnvSf/z58MonZmoGZ4wOnRuYSnyXxgEBpnNRlD/&#10;NVBZYhqYch5j2Dh/Q5dbL0xAFkqVDYaslZEnKdrYRMhggaIIrb9kXiOtVmQDOD2q4SQHpYY6F+oF&#10;afgmxDE40ZkOYR4BBaFvdsc8TUAUUCT95QheKpUZT7ruJIguIgerbCvePX2yQx3WAbsV9pfUkRxI&#10;apJLkx2qh+rjRnTA05C9l8UpTOGHCxJnSo/rHg1qqWvm5meIs3ZfL/9LcjRixKgfo92SjPTNeVO6&#10;QyAu10RxNIigyd2FpTlcv6Htia7hp+/cxNVrq8hVRmglbbQHHXRGXXRHPUSaRKHusBWPJL9KiX/Z&#10;wXAQu8zVGXg+TGLpBczQ9YpX2lB6QDbMsDdC76CH7g7L+PwI8W4P5V4eNbO1S3yOGooDwZj16yJG&#10;Nxejk4swqAHV9QYaN+ZRut7A8GoZ/ZUcunI+KpBGpKdNAOglO+30kdBWcSoTZYepdIqj10Fae0Bb&#10;ePk2XkXqM33AoViy2nzKj/rT6Eadrck2m3Bz2qlKmnAwB4T0KbYo73PIoZfNDaC5Vkdlnhq1Rtu5&#10;zDw5DmCJ0pgJn41IEIYXSRW2vXI/OOyZY9pv33uI+/d3sLHZxeFxhIRtbhNgLKutlssCiE7aErEg&#10;L4NoiLl6Ca/fWsLP3r6My5e0Ah/1OXkBRY1B+ix/D4OCY1LoE5muOSnF4/ppUtG+zMvpZfnAaOFO&#10;BHopwhyJenHgLf2yQI4iH4hm3n/wjI9nJ2fGSLAvq/ViQu+USRN95FOt1NnPlBFRFrQVxNPnz7Cz&#10;t4uEg7RSVatyOmplT+UjSDh+6bGTSRLWj+OwKOI4hjQslckl5inzioLIR7nVhIk6Vn2NmXBsq6Mm&#10;a33SxOOZ0H3H8GU5WBGEIjcVQp60z5dSLPp401C2hhhg/AD/WHbZb26r/cAh8K/QbLT0/GuATD2X&#10;ia/54DeGUOCz8nMd57ou9BkqGuWL7WIfEIoDNbE95PPUD5q0TWJtS91Hv89+i3KniXR1KuVyKd1d&#10;QLrYEmI67lAmh7Tz2NTKYJ0SdbL0u2j0+yLPtw7n0TpAuJ9FlwPJwMkJaaOM/aQJioUK7f08bYYI&#10;R+xD2m3qe9JVqBdHedKuWtP2ng3qySIS6kOla5PljDNGNqtStpe2RJrn0Jbd41VFWSTPWRDOJijt&#10;O0amH17mnBX3fHx5+N2ePh+yLRDGQi8yXohB+lBP9SP1MdTFehc0Bi9ReDygy0N1POc2hbPAaev9&#10;APmIClK7k+hjY90aaIWpOEKkjzsIomuR/bpup4+egiyXSH8FzIYHnML3Amw39TFh7vJs+F3bKYxw&#10;XtRNCplwxViTjfHrg6d7OpVwHu47ngfZp0+mpnsvQjb+6bhnxRcoZY1LsuURfhn4M+qbx0j4slxM&#10;SInKSY5QWvEzpokQM5lEfZF95DjVh+dDSl3aXeawT7urlKvStCYOayhwkHx8MMTdext4vNHmuLmB&#10;yso13PrTP8f6L/4Ea+/+IRbe/hnmf/ImqhcuIlef4di0bmM6jfFyHEdErS52N7fxwfsf4JO7n2K/&#10;28Hs2hrWrl3Dmz/7Oa7euEV7QyuGUi9rTlOo+UCOUeXQpK0it54+xu7Gc0TtDmrlCprNJpaYxszc&#10;nNWC5oiPK1PUPIHWRZZLo9S37ou9bC5V5+Ib9ZNEc/rWOftOoS2WMEY+I6S9YnO0OjLuCVQ4k8ui&#10;rNssKstAaiM30zHMhJ0FKqshz0M6AbPpBTk4iX4v+0wWA5wZnpG/AEpynN8YRM+h0bdaoqwNBtjf&#10;3UXr6Ijh6fPZSti10J8zDEG6x8TVFnl9ZFLU+Juo7ll4It8Usg+HfNKUpvBDhm/YTsY3VPDkG815&#10;SrqsnyFvCOWY1ut3iT2ibLmE/FNAc7ZJXaEVbecwwzGLeMrnATSWSeXwa5RH0c9ixx8LmE9D0JWs&#10;qXSy5o7laKx3TkYr6geNY9xG1pwjg4gG37B5pyAIxMviaUgZPgNm55KXpzCFbxuCWL88BANibEic&#10;xcQ/dkiFkQcZhXYaSOKXpIoULTsyM3h9aGXhVL6+2tmQSneEpDvA0eYxdh7uYpu49WAH0UGMRn4G&#10;c5UFmut1cy7TlgWxHNS67kmsFxw2acc09bJOL5z0BfmwwDxLjvZTGWK92ymhPKiiMqoxTQ4AmGbn&#10;sI/D7SNsPN7C4/tP8PmnD/D86SYNvUPEUWyTTtr2TCuh9ZOIYwh2DOU8Zpdmce32Vdx58zbWr6xh&#10;fmnOVgEoykFNBMhgGKTb5JgMQIWRFk6Pk+j/07uML3xBGTISU0x/Ovd/agcZldo/XoaBtm8TaPJH&#10;K8tF/T763a7R3svkSTtOUvSfpyt8GcgOEMaocN20vBzTzBRqMOaZ81BxAp66J/DkdJGiDKeA4xJM&#10;MEwMv4hKJ627kgn8ynC2uA3AtWS7vsjV25nx609W1FCp60HyR6VWplE2cVDTZLzCRZPJy4E8Ou0u&#10;9nb20dVWrIrCMOWviDJOJCdWHoUTVR9ztjTLRRiAzxj+mCHUMVvXQIcsfhmcFT+LATwP5wDHk/lm&#10;r0+jQ3CaNZ54If1XEV62/Nn6noWngdTV3ASN7EqF+pnyohcwQpMb6W/yu84GlIeYBnqit92ST9Mj&#10;vGcypYFS+uInfV5fELFHMCcQ6W9DhfAxew9nyPYVUubMqSqVPWbFI9PWSYp5H1NN+i8OwOTEbA6/&#10;DDPkfZXKX4SkL2ttQoQyTJ0s1GjCJ1uImojRkQ8ZWk2VRtpfqGwcoGg1IqFt7cd87AtFpq8t/3wy&#10;KG+rro1R17xnyPzkMGMrZqgcDFMlQ9+sgaXK7CuTluwLulJZq6hJx6lCjuJl+yKR+Sck4t5eG48e&#10;bWF3t4NuB4hjX7VhMJS+VJ3SZ9kWL8pB9vo0ngFMz9BKehqnMIXfHV7kvlM8aTzIP7sU35GvqVs0&#10;RS99s7g4h7m5OYZRbml72QqClLWoF6F11EaP/Xzcj20iWCDZ0heEUaJl7gdYWpnDrVtX8eabN/Hz&#10;d+/g+s01c1A7ittoDdpojzrowLfFlB0q7RacPkwSmO+5mP5UbmopO1IR2MH6Kfvp3G/xIYsp57QC&#10;85BrmCyfoAvNNhlR1mmPd/e76Gy10H56gMF2D+VuHjXa2pUB9cjIt/DTN5fdUcTyE/MRBvUcqpea&#10;aN5eQPFWA4MbZfQvAN1ajL6tBCUdSvrxedBOHxK1pJlWJhtpOwrSVXpbDmpFOaYNY5RTLLJNwpad&#10;+vpNlpu2JnCHLV9tyh24SD+ru4igWTN9QaqXBdRjTFurBPRzHDjMAM31BsqL1N+1BPlKAn2VXGTa&#10;no+czBhPDmraU4M2uFZv2Tvo4cOPnuKffvUF7t7bwrONDg4OI+u/9JXmQFTRnm1MR658JdsOka3U&#10;H2KxXsKbr63iFz+7iqtX5lFNHdRGRdIudUxz5zR3UIvH6FuqDvSlLOuoba8N5aSm8rLTs1XjBtrm&#10;lG1jq3GxT7CGNw5QKxPGjODIYJ1p7BImFd0WdV4OzkkKF++EtHy84w5qLAj7mDJqtSZlo4o+x3B7&#10;+4d49OQJtnZ2EFMWyrWiY5Xl0xe5+jE9OWG4gxrrJpmJukxwYCuuynZwsMwzmL1yfj4LT8JZsUNt&#10;vt7Pn/oSSKOI9rR6yOf804dXPfIGj7YVN8mr+yKz2SIpTKTZS5stnYVJ5gOOfx7XUZCpGwMMFewK&#10;jrcZ4BEn8exHfUNxKYj2clIzRzXpPGJqX0gylTcZnQ95+e2jNOk+6pOQmpL3LNKMxqDn0tPvFAJl&#10;BGmGOoiHNXxOMasj7Z8h/2VQj1hqpJu96GEfECYtLbphSCWLgux5CieiKJ3TNErLozzH7XwaGEdl&#10;z6J+Kq/ZgZQiffjAdtKq8iMzjllu2nFJRN3e1csG9jlxRFlnX0edWK5Qhut12ollpqMcNQ6WEyn1&#10;GnnWbWilLfkNPMafEUj5Si8QC0IGnSi0Lk7jBDytND39lGYaMsGXhbOezWIWzipXwADh2uvumLaN&#10;6GR0YZkpDKKBM4zXwXpzkwvZ4FWzoVutPg4PuziWU3Pidrc5qJFmtXoZzTl3UNO2utLDWjUAjCcc&#10;Ca1Z1Y/5iqPaxlNbdifkTYXLarDu/IV6i5dTzJ4TdS/8GOCoc91L44/jWL30Y4hX/wUUpCm8gKfh&#10;zOdTzOSUKZeDorAl7GMd207W+i9/MIz3FDvwob0Q0ta8Ecd47LfCHJH97JzPKw0mygPHrWXU6zWb&#10;KyRpjQaBDl8OIc7L4nngdXkRBWelEzBA5pnThH0pdMimOk49pXNA0Vsv4GQTyMHVtjPiLXM6j/vs&#10;1yNrD9FWq7eob38xhxRpg30lnn7mBZzCl0HK9fZ7AUzOdPRLgfE+r01Ggpxk7p8NLi+KNmmVyUPO&#10;AX4d7oc4IR/vaaTRsmmlOk7IOD6f7uOGk3g6XcGLIVYK6bhTqPFF6OmEesaPgmwokf9MBgLy3qRs&#10;jkYwnY+fVfipcjOMJ5a+/gztEJ4Y15yBzDS9L8iWZXyhf6nMhL7JipH+TkDIL5SF/ZxWilOfFdGG&#10;FQ7U9+U5ZtPqWIxs5f0BQpa/v/7vq2BMqPNRio5jRbOXBgWUbUefOseCdY7P6jg+GOCju8/w8PkR&#10;x80N1C5cx+v/6t/i8h//S6z/4Z9i6We/xMKbP0Vt/RLy9Vna4nJQ49iJaeV6A0RHHew828Jvf/Nb&#10;fPjxx9hrtzC3fgEXb97ET3/5h7hx+/Wxg5owOKjpl+egLWofY/PxQ+w8fcrztjmozTZnsLK+jpmF&#10;BauDVk01JD9qHBPmJW3uUWFiJ6areUxjOnWShul8KFFbdZ5E8gzRt1wjf2XwpJNaiJMiSWq7zpxC&#10;kdf7bEezAZiPN4Pze2gStStLSp52e+s08s/4Xvwf3s2MHe2CTAiZmNJ6AS2NFE//WA6zaU3+UhkM&#10;ZbeLcJ9yKjtSdh9LKwc1rWS8u72N46NDFt5pHfKx8zRvqwfv+7x5Gq6yKn3WoVDU2FtYsI+/rA9m&#10;/sw0RUF69EQt3XFeaYrngacSqDMFgVPjNKaUDG0+CSFOIIwvxmihp+Ofh6FNsxjuer4TpCxp7kpO&#10;arrHIzkp5U/xVYJur0vsodvv036OKOIFzM41Mb8wi6XlBczON032TjqoMU/yzbjmzNzQfgG8bPYb&#10;13NS3rMg3D1Bm1PoEGgxwXGdv+HvLDg/NKDoItGlXNJG9vked1DTOFxzx3rnZLQiahxYLFLHZpzU&#10;LB0lEnAK58CYO+zK6HYKx/xo1w5GVh7JPR5A0Ll+eldnd0Mk4RlgalxHv/wS+LJYX5LBFE5BoONX&#10;4ZdDoHiWM75b8NxMrKfwdeF84ZCClaevljDW14VCCaXC1aT62nBmdgazsw3Mz9XRrFVsK7PeURdb&#10;T7bw6N4jfPLeXXz8m0/w6Xv3aCDT6NrtYNADKvk6aqUm6pUZNKqzqJab0Ff5tKzs5Xk8GCBh56ef&#10;OhgZj9qGT9t4FqISRp0cjrdptD/Zw6O7j/Hp+5/iLvHx50+w+WzbXiRK0ZTLRet4NfGnZej1ZX9z&#10;roaLV9dw6/XruHb7Mg30BgcErBE7Z8aEvu7XBEuSJNRRyptqy5TWBCZG3DcFpXcyzSyo7EUaBT5Z&#10;pvyZpyY2SZco6rOj6/BcKyo486cyYBBSPj/17wZeJs/vvlyBFjLabXhi52QAHpUzrYGxc5owdVAb&#10;l4rxaMAJZTBUKkXyeAOVKnnTDB1xpFbxcGKLBfq9GK1WB512D4k+O5PRJH6l5aEX25Naf7c1n8IU&#10;vg/Icrf0VEkrqOllJ/WpOacFHWXo/YdvGa2BkZ4JciF59TgCBdtcgUSWaaS9AWzyQoMjGvMUMory&#10;SbTJEkvT09WLe/2K7D9K+SL1KgftlEvG9MkcfWHfixDr65YesR9hoEFE+qWLlVV9kXSK9D7TVElV&#10;+jGqfyHGHPjF1MvaYskmiPSMFYJ5qd6R0nUcMv0RMZewP+XgRVs2F4RM3CeKTqLIOCYly279Eusf&#10;JmhUMuklvVCVg1q5VEGlrBUBRMAAelild9CUcLeTYI/98u4O+1P2qe0W7+eqKJXqFkN9obZvUR7f&#10;LoQ2Oo1TmMJ3Dd5HG78FW46nUhuNRh0LC7Rnm9reVvckLyOTg3arxX6+Y6ulahU1284i3cpLLm4R&#10;bUY54WilqwXaxDeuXsBrdy7jwqV5SJzkdHSUHON40EKk5flpd9okrrE9y8QTqcygNg1VsAwwyFAQ&#10;zseo6mSiM2WmJQesEUq0gYSWtt3k/5QG5pvVHyE5jtHf7SLZ66PYGqFGW7uWlFEbVcxJTRPwCdOi&#10;9kKfNlKUp76rUvfNUddfoM651UDhahUDbffZAKIK6cYMtfKLf49dZp1okw8LROou2UpWAk3QanWw&#10;DJLu5phGVD0c1Rayv+SoJuct6lJzWpPuU6VUH6YrpzjqQPUTtOQxZDkKc9SLi9T7M6xrjW1XZLic&#10;AvQylTY/L/isW41aQWBvr4UvvniODz98iLt3t7C12Ue7zfIWamzzckprxfYyydmtoPNhzLFQHusr&#10;Nfzk1ipeu76MxZkCxzrMWyS3J1hmUtG2JWcdtLXbqMB6qR6sgpDkId1EO/YjRNVZznNa6S3H521y&#10;i22pvsFb0Sn5MsBH2Q8zbfY76o8F6k/cMUmUVhyXC6HS1gsTOcIVyAtF1EizEvZ3W3j86DmeP9vC&#10;9vYuWu32eIy1sDyLlfUlzHJ8pa1do1iO6eQxrdCkPo/5alI+p4lSQ+X6ioLagAxRkGMkZUnOaTHH&#10;wqKvgfjf5I30NOp+E3i5ts2CntBYUnjyaZZBtgLtpXJFK62yXTXWVBlT0NnkSjygA0tPvnE76HQ9&#10;TubwfYKXLi0fi+UvtHg8s4gKDHgSRA/fQlOJMODFKN8KnJ+s6uD18Ml26QEdhQxkuXRXbGbOT1IR&#10;5EFaumRCyhxtu6RHvSK7UnZhqUDb3D9esA8tNDvO3PWBoJSOb1PMNC1xaRUnmtma4/qLsmaJG7r+&#10;E6b0fqUg0DeLglDZlAaGVvkUGE+6X2h00FwR6Sx7n7Kh9hgM8uwvImxtHdK2Pkanwz6G6XhPxrNi&#10;wT6GbNDQkJOgOwbyeelHOcDrJYaupaeZtVZNi4pCd1KTw5q/RFV5zgerhYqbnp/GVwO8bcSDGhOa&#10;g5oKrz7DbumY6qi0ZtK9fa0AYXrYbpyCTJqkreY3KxXtP/1l4Dn8mEBUeHlw2sp20IfFMXlUqNUZ&#10;tatDr9cmnxM1lpYuYmPV6rQLK9I1nsIUXh2QbLjuF377DejS5HL4ZZzoOlPWv2O4Ponnp+JcG/Kb&#10;wCRcKYTUX8zhrJQ9RLHNij2BJ8CJyLjS/afRc8iWxP+flfcE/Xcy1GFy9lUQcvOfg3IcsEOJaQ8I&#10;E0222QpqbidM4TxgS1HXWfuzs7YV1DhOKgzKGHbz2Nvp4dnzI/QHFVx77WdYvf4T5BZWEc/Mod+Y&#10;QbdSQYfj1R7thoT9lsyKKu2xKunf3z/EvY8+xv179/D46VMccIy1dus2fvmv/hw333oHuVKdNkAJ&#10;A717kOHBcZXeC9lWcYM+ou4xjve1s9DnONjaQJW238oyx6SLi2jOzqBSrdLmYHw+KtSO9iUh6zL+&#10;ONYw8EngP7f/xvZoGLuSVbRguiPpofkNoeyVF5DxmejYGUyoMKkadfQp+ofBtMNp++gjGn1QU2Sf&#10;UqzQ0uX4RYs5FITBKYu2reZB9e7M5c8KTtBJGqZ7p9HiElNIa8ifan0SvwrGepPpSnVasgEzwBob&#10;srg2hT2II/LLDo6PjscxPFbI91QChEyRDZSv6JArCEkLJix0B7UvgZepmMFLR5zCdw6hTZ1PTl6f&#10;DeIXyYbJh66JEjXx6WBEe05bApMP9TGN4szO1bC8Mo/5hRlUa2VzqNIHuYqruSxPS8+L71z2zgfl&#10;FsoWzsP1qw4u8yJw6NdlN+lDDo3Be90exyIaj2is6E/o9Yx26SiKbtJzen4qXi8JItTvRixLgTQX&#10;3Y2Pv5R3T8GPhW2n8J3D1+CqKThkBJunsmezICWaJIkpzXK5bCghVrgEs9aoY3Z+FgvstBYXGpgJ&#10;DmoHHWw+3MAXH3+BD//pI7z/jx/io19/gucPtnC03UHSGaFsDmozaFRm0azOoVaRR7a/ANNkqa2w&#10;w3yoxqHVEbQKTJH3KzT881EJw3YOR5stbD3cwecfP8RHv/kEH/7mIzz47BGeP9nC8WHL7E1tN2dl&#10;NueBBKVaAc2FGi5dX8edt27hxuvXMLPEvCtUUOwoNAEsR7bgoCYInUbA8NLm64N3WA48yhrgkUmm&#10;aevIbo3oq+DImULb6bCDY0ztYy2ntKjfMwc1dXQ2xGXd9LJKbah4LG36s1wYrrJm0fP7OuBPvfhc&#10;oInlxUiGOj+FYwgJZUDPZIr2kpA+YPRSHjzXi+QUvY10DKhrRtToSSjnNH3xJMNBVNSttAI2xUA+&#10;KNEI02pQcsDUamojrdShF4s0ymzYkmap7VNax23b/ktbBcohRq8IChzYq+VOevkLdK5CpziFKbzi&#10;IC6WvpWBJ52rFdQKBcoSZUaypKG+CYzO5Kgl/U6U05brFJdXEyiB0iLKVtQ2bJATgpwSmJa/tGdU&#10;v4kRDXuhVrzJpciCMEVqBT6q1Gn6s/8ooFQoGeqcMQG9DNJEO2U46vXMQW3Qk4MaUY5kLKNQjsEq&#10;N6Xe+iPN26kMCc+lDeSclvC+VtWRg5pQTl3qdzS9oTpqe093foswNAe1GKM4QY46I89ymHMascju&#10;1Xa3JtrXjES9/LaXTEL9mJ5eLurLJtVXkz0qnaBQKHLAo/66Yi9c5JAnGjiZA52lvHStFSAT7Gy3&#10;sbPVxvZWh7pM7aZVI+vUdXl7yeNODErgWwLpw9P4baY/hX++ICE5F5zHNGngSNbjtewD3ZEjQrPR&#10;oE1bQ7M5ohxRfuW4NKRNSjloHctBrY1up2sOatIsOeqTEWVRrkN9OaglEdMZYGmhiVvXL+LN16/i&#10;0pV5lBpMo9jDQXKIw6SFfp7PV6S/KLtpOSTjEwxybxJvvyAr6cFQz9rzKY6BaYgUcvAqsvxyTisO&#10;fCU1145KJ28yrh0qh3JQO4rR3+4i2e2j1ALq/RLqqYNaeaSVdvKImV6fuqZHndxjHaI6dd4807tE&#10;+/xOE8UbNQyWC4hIPzmo9VkZrfaSo/1eyJVZnhJyAzk7UX8xPa+rnNHklEabNkVRdLKCmqM5M5G2&#10;I61cJuc0W0WNepaJ2AoGqhntO40lCloZiF2BtvccVocoLlL/s1z5OerAGsNK0mvSxe6gZu3MFESZ&#10;OMlhZ/cYn332FL/97Rf4+OMNbG700O6wrMUa27zCE9HPyyLMs5/Ka/msQYTZWg6XV2t4684a3ri1&#10;guU5jjuq+sjGqM4ysj+Rm5/KJgc1OdsVGFagFme/aZP7rNOAaTryXrqCmm31qUlBphCcmfNkgODs&#10;9zIgfrf+zJANQFCfMnZQ432Lk6Loyh40dVAru4NaXMTe9jEefvEMT59uYnNrB0ftFopyUJuvY35l&#10;DquXVjDH8RUf5piKNY7ZR6YOahzAsE1lLxNJexvHMKdXDUR1Uo51oU1BHMXk+25Me0L2g8YJahXG&#10;kUFjIMHkgajanqyxp6bfC2CRzwjP6LuQHpvM2k8wcU4b32Uyju6gVnanJdoRtlqY4mcwQDgXvwjd&#10;Uc3ujPHkOMfB0kl/3xl4VU9AqKOy9Ql0L0Hg7clPj4vneTeDalONw/1lF68Z7PxJDIeQlgWlxxRf&#10;FpwyJ39+g4lYHSijLyDvUaZcf1MbUJz0cdQgYU2oPPQp34g6LOrEiLvUF7yv9tWLPLW1XubZ6uzs&#10;t1R3ObdJt+e0quVQaWqMLAtZYROeUNGMrpRZ133k7xSzfPhqgcqdRR1EXKKITDr4vIERXDeJrC91&#10;cOiLDHltcw2SDw4OBoMC2q0Ym5sH2N4+QqcTOS35E39oZcl6g3bGTNPaJE7kMM0bakfqjmGfadoY&#10;if0bsw0rp/X1cohtOeDRPtSxRuFzQhUvA7r0/tUxZSlHj3ISFHhGGmeFf5tg8peeO30FmUzTMkuX&#10;ZZ1G7am07kHficZUtvZyzRzU9AESm8rEWkkFWtmVj081Vq1W2atVK7wOuYY4oRxZ/HGBajmGbPWC&#10;LjS+93OhO//pQ16OdTmOlYOatoXqdltotVq0kziWJs1lT9QbtAtpE/B0Ct8XBFbOwKTvCpiG6xcu&#10;2ObS+2pH9Z9jkJDokN7/avACpNrKkXkYpvcEoZ9RkpYsUVZhQH3oIsyuVhZWkQypZ9Fzcjit+wzH&#10;YUwhxcl4gymMwz1Fgf4bUg4UqlWgDdlXqBzCENuOVsYQR/2tUCMwD/Mxi/ctXhbly9AMpjkxRaFF&#10;4rO8CvW3a8Z5ARmd/1KxdVRalmb64339FGK2BJOXc5qGtzHLNUrHt6qHJziFLBhN1Q9TRmwESfup&#10;rPkzLaaQVDDo5rG72cGTJ4foJ1XcePOXWLv5FnKLFxDNLriDWrWKTqmELptX86Iy6IKDWm93H3ff&#10;ex+ffXIXDx49xh716/prd/DH/+v/ijs/fRd5ffnGcbXePeg542GNRTlmHHEsGnWOcLS3hceff8Zy&#10;PEeN+ayurmJpeQmz83Oo1moc/zM+89bHTmH3BlqJKOWEmjvV2FV9rnSDxjQT5P8x/+mjKkONX8dI&#10;vtI8bUCmddJJzdFXTxMtWQg+p7nd8AGur2xGPcS0tBOSHNS06my5KudnjkdZpzGag5rbt/4RBrlb&#10;eQT+5blQeYZzVm6cn2wHtanVi3IyRhbJkPeszYVqb2KAcD7Rma43x+OPgLxv8sknTNb5TJHhRTZA&#10;Evewu72FllZQS9NSuRlNV/7T8/x5hul1ioprc8PFEmngznqyNd1BTTmdAsYf10WZ8I9FOwOygRbb&#10;T6fwPQIbzjCAn3vLTO6FPsWR12xz8aM+WrIAyhxZhvzBUcwgMVtOK+HqI3t9XDg3X8fK2iIWtcNY&#10;vYJiueAOasOYPBMc1Dw9fQQV0vUxOMsTBCaUyc4DZM9fURBN+bPxiXSV5JDjD9vVgNKtd8ESrV5X&#10;uwdMHNT4ZzpNO3QZ3aQvJI+6GcAiZq6ncAq+Hm2cnPrHi0BroulP0T/IRIYtFTVA0LNnIf85TmEK&#10;J8D7+Cl8i+CqVUpXSjNVugQNcNS/VKplNJoNM3TXL65jYXEe1UoFZRqJZa3gIgOJzx/tH2Pr+Q6+&#10;0IpqH9zDb//xQ/zq797Hr//+A3z8/n3cv/sIW0/3MOxpi7Ma6qUZzMhprdSgtc5BUjdG+6CDw51j&#10;7D7bx9PPnuPR3Sd49Cnx3hNsPt5C55CKvzvQfKF97VGhkSqIk5gDLnYG/DVm5Jh2ATdeu4qL11ax&#10;cnERtdkyklyE/pDPa5KRXGT1O9UhmFOFHOYyeDrOtwnq5GRYuuJjgFADguEAsSaDOr6CmhTrCfw9&#10;QCjOaTwLXjbeV4Fqdl7trL2yP6MFhxInUE9LRcgK0xdhWhFNq2AUOeDQuheaPGA0/rxz0vBEbZyg&#10;Xq+i1qjQwGdnppeFGoam2sZe1vBS2O1o69UYw9gNkyLzYCuyzorMmqtYKgbPrV11egJ00yJMYQqv&#10;IIjBtfIg9bi+cKOImZMaZUmD8SzDS87M+Yvy4zf8pnSdYXqu8bQGTnoZNmBnEBMjyiS1uq3iExE5&#10;RHInMT4jGXY59oQkZ6H/Cj8O3Tke4z11YkI9MGB5ejGiTo/IwVnbsc9zDSp6XercXh9dIfVvN+I1&#10;+5Y+dXB/EKOTROhwQNeJeujIgZjYiyNbUUmrgWqgZ/2GnN6IclSTU1ysJZ/l7MK8EiHzHwjlJGfo&#10;q7rFPaanbZpYFr0MkAO1OcGxpl7fCeoFTZ4DolK5gmq1zvZwx3LR095U8imfvFSAOrwKqVXH/m4f&#10;D+5v4WBfzho1YoX30q9nFVfRT0A217PwNFgBvgKnMIVvE87iQ3Ka9IKUC3lO9kL4Kb6CZ2bquHBh&#10;wfp+rfokPRXFCdptyjf7+V43QsJ+nkYBlVyJ5kQFhUqVpgXtCeqn4bBP+elS3DpYXKjgxu11XHvt&#10;AmpLJRzz1y1S7stDJEXKr2aFmaeLGMuV6qaz0GXEUToui+6gJRR4XUKI5nu1PrGc0+QMlFde/KcB&#10;uWyS/KCAaq6KclJCsZvHYI828bMOko0ecDBAqVtAKZaDGesqhcxBvDnWsfy9QoR2oYNelbpqNkF+&#10;tYjiJeqPtTL6czm0qgnvMd8y05AjDPN0h1ygPGA/QVTdQh30Mt4ckKnZeEXSTJAxWAvaZuYYMGB8&#10;nYeWm9TYJrtZzKTA/qGYoDjPsi8V0K9Sh5Y66ORa6I+6bKOB9QdanVkfwOR4tb3dxt27z/Deb5/g&#10;H/7+Ib64v0+dq7KV2U1oCxwRj4nrpQ2f0MRcSVuC5kmn0gCzsyPcurmAP/uTO3jz9RWOZ9gHdI7M&#10;MRkJG9qQSbD+UsfOhWpf0nToOByKj/wDivELqLGTGvUzxyw6ylnN7NRxL/ByYLymfxkwOSBqrKNj&#10;GIPIwblIPi8XyqgW5ZjGNj3oYWtjH0849tra2sf+fgetthy0gdmFJtavrGB1fRELK7Ooz9ZYyby9&#10;sJaTWr8nRwyyEOsm61grqQ3HDoKvJqj95KAmp0vtEiunoAHrqibhHdKaSBpI5iR8p0h/DpwXKUh1&#10;4PkJBvAnlQ9lzWyfSVpB10luNKYpaRtW2muaiFbBpA8c/NrSSetg3DrOzO+Nr8fP/bBAVQgT6F6f&#10;05DWg5CthqKqyue+2PlW4axyjVvKzu1aum4c1cutyX+1T166WascEku5Cm3HEY53qedafd4t2LyM&#10;SJAMqIdop1fZXzWbMzzWSRvrHahaKZNyIgb7NXPKIqrNDZWP5yp943pHMvv1dM8PEyY0nkCo7WlM&#10;D9THSHWwFLl9jEMyiVe0RX6/T/ofD7GzFeOQfWisBdTSxwV6kVqhfVGqlG21CwPaGaOYtO1r4ot9&#10;Hscl6iO0Wpoc1LR6mjuosTcUT1p6LPNEaMeQKe34PIvfBLJUOo3nwVlxT+P5MImlMYv4NzipmShn&#10;EhEJTBZSGddqdL7KF/tNqWLdtzs68kcZ8H5uhHJZK6hRStgMwyH71JH4OsT+MlCcgD9mCFzjqNW5&#10;52bnaR83SD/ZkP5Rbd1WBCzTfs5jdg6Ymy/axx6NBnXPd61Cp/DtA5tb8uT4/TSgZFUOInKcGiML&#10;FtDnbsmDPA+SGPAsmHCxP3E+avyRvQ4wuZvFbMyz887eV3kDnoz/YvnUv2bRY+u/jw14bg8o5Oyc&#10;vwpCmWQDaPwhXyehVlALH3JPSjaFAIHisoQ0J6mVwrQyaqJtpWn/D2lqtQ66OKAdVq/OY6axRH24&#10;jlp9ATFtBI4Y2aIc6ykxtmWFOrSpj0tpB8SHh9h98gQf/+Y3+OzTu9je2UZ9bhYXrl3D7XfeRaE5&#10;h1y1gURjUradxhZFOW/RRiiQF7Sid9I7xvaTh9h99hSH21votY4xwzSu3byJ5dU15sv2VZ/JSmga&#10;YowM12etJZZpvM0n09cHVtb3qt7Wf8pBLfwyViEjBDSHNUPyKjE4lp5Ephcwpan+Z38GfN5WUjNH&#10;GCL77HK1YO8iq1XNd1ZtRbgyz8uVCkrs2Atl9j2yfdku9gEznw1ok8uGOmc5rHzKmUdDL4vqlYUQ&#10;/mKZzwK/a7+UZqdRNkiRqI+ke119JHxkR7dznN6CkIdCQpgfw1Uah/XI06Y0B70sWlnDbwr/LIE8&#10;YDay5I4/bfUpyTUlQJSjVKNZxdxCAxcvL+LylRVcunKB+mLRtvZUHM1x6kPcwNsmIeRjObfZPJKF&#10;/fMESaKjfpp7sRlGjkdG6FG+J/cppkQO5WhP51Gi3rYhHW8Y/UKkKXxLEHjV+VNzKfZeMoST1qK9&#10;zRNNYQrfMsiCxr//D1f/o3f6I1RkoJSKqNVqPGoCzplQIEZ0xsyCAgNzZo/h/FWGM+pgVZvQRBBq&#10;K7QXCDRq5P0rK0zOOHpRJ6pp0ruo1WhoTDfqDSwuLaJeqmLQiWUbMd7AXqArdqfTxeHBMTY3d/H0&#10;ySaePd3C08dbePzFBjYeb+Ppg01sP9/HwfYRdp7tYfvpLrZ51DahTz5/SnyGx3eFT/Hwoyf4/P2H&#10;ePjpYz73zOIc7R4h7sW2S4x1CWxc82LWWsVU+EurC1i7uIzbb93AW3/wBq7duYLF9TnUF6o08GlY&#10;l/hskSY+qylbVduyCcMLGoH4yVeRYR5MP2C4/lJIb0/isXxeNJ6J/qKoLkKaBfTbA/uqZX/7EK3D&#10;jlZqRtz3r5tnFldRrNQwu7qOwuIyIj4+YHtokK4vqG27DqYbcrN82G6shB2tyZWXwk/hl0H48sPO&#10;058VP732+kyQLXDi2nAcf4KTEx54TE8Jqgchve+cdwoUnsr7BCfTBeJFpWlfyFY4mNEX5LmEvM3w&#10;YR/54bFOWFgxD2nO4RXyvhqGlhUZDCKU8iUcbrXRaXU58PRJz4K+KmNlbOs7NSbT0zKty2t6qV3n&#10;fV/FSCVmkaygLCUH/ypTyp+kkK+OYo87BF4gqL76OXgse1F98okpTOF7BudHkziy62BQwRdfRNjS&#10;aplDrc5AXmYUe0krvZPrEyNcvlzFndsVNJvia8oRZU8veSR7pmaGNf6roNcvYv+whE6fskex7DNq&#10;RF2sVcsiPmfbahK1gplUtPVRPLEVPpQs85cu1b7/tm1nX6tKREh4TLTKicKF2lbHVjZTPHck0zLX&#10;2lJZzma9KEI3idGlXugNeE95U6p77Od6jNuPiYyjeDraNqFyZGbZpJdcolUullPOeZYny9EjaksU&#10;nofV2yzMHNMcIznIsR/VypndHo8sU8R85etgjhjlHAYlIgc5KBdJw5LpKr1gVP/b7nRM54jGRmfq&#10;GdO10kdstwLp3G33sbWxh2ZjBlevrdpkz0ArDKHvk156fKKeXhLUkOEozPYSOs9eT2EK3wTIO8bM&#10;QmdQ9bY5vTiWVpLyYYh/zSZ7jkfKgr9Yo15IX0iabUPUKjKdNp+nQXh0GNuXz5Qkk96Eymxthfbk&#10;yjzlpIp52pDmNCDhKBZgX5qzCPYVM+Uzn/QxUy1gZaGB9SuLKNdy1CFtHouYGdVQlmOAbDKKpUpZ&#10;ZBmzK6bp53esBl4+/kzX8lyoyV87ptemay2GS5cmnEssVEXlkiOQCsiyyggaFeU4pLrnUStxnERl&#10;UopoRx5HtDd7GHZ4j0qmUqiyXAUktKE0yUwDh7qGRWcGSSFBv0D9VaY+qyQoNgqmO4pzFaBeNCe8&#10;hNXUFiTSfVLSck6zbUSYgFaK1GsagcpuK4ex0PoYwFbmUVsaMkztm4ZPVu3xNvWjXqbk0Ssm6Bb7&#10;6Deov+cizL4+i+YvGugt9tCutNAqHtsWq3naaNVSg0UqUW/n8Xyzhb/8y3v4y/92D3//d4/xT//I&#10;McqzHvp9rZhWYwlSBzUWVGX2FUDVLEPae0O89loDv/zlKv78z1/D//Zv38L1a02m36Nu75AAfEZO&#10;v5q1T+sUSq02t5WLBrwa0LYcaCtUOQ7rIwqGWZbsR4xRYj4gJzW/tpV9jQeIoqMKRMj+z14ZkkY+&#10;tnEO03hOED7EkSxozKxaSn70suVwu4XdjQM8fvAc9z75Anc/+hwff/g5nj/bx+ERaRQPMLcwg5//&#10;wZt45xevY265idpMGcfdNp483yQNY9seQisTz+lFy4VF5su8mK+tyMSiG0XS8r8qIApq5bRSv4pC&#10;v4z+VoL2E44V9gYo7JZRSShX1Ckl+yBGPEy+Jel1LgdLS0G6KYMKs7jG6x5XhHLp9yNj8kwNT50j&#10;uafcyJFRXCCnGdlUmhrV1uYFba07LNuTWqVvQAHUao7FtQTNixUUlzjOXyLrUW5i8pbeemq8ZzqS&#10;aSq3ol5Z9ZlPO4dol/bLI1ajXUKBOqMoZaCcVSeWmZkbanrW9a4V3vG7ANbf9LdV38+HBdpQ1AGl&#10;edZ+haWfZ11W5RQsTyHXK3ogvN4WiNZWSEurgMOdHvZ3jjkep97YbzNegXSU86hHs6Yi3eeWa1ha&#10;ncPMfA3zyw2mE5xJlZ4iuaxNjk4flcE+4LDQCa3si3N7NtV5KV1tG6X02tpHbT9gqchbWpVeH/jl&#10;Y9rNtJm3KZeff/LIPuDbe35gekcftenFQqVaoo13CWvra0xLMkcKMK1CSXNmNWZdYlwWgGEqv7Yo&#10;UbmMxkYr9a2yJUlD9nUClV//X1kwutqJ/fzo9R/zsEDtxbbIaVtm6mKtOiAVrZemWrEily+j0y1i&#10;b7ePe/e28et/eoKnT1rY3pENzjagohsQ5bz72rvXsHp1ke1KeRqxPyIph4c9xLs95Hrklkg2RRHt&#10;KvUo7YjjSg771Rza5QK6JcqcPrYTqEkI6ges2RTEo1bXZLfkK20yUH2taqEuTChQXFWd1Qg1tBNL&#10;ixhYUXHSW98qiLJC/SkLlUvjGuk0vSaX42WeNlp90MUMIiw1y7i8UMMs6bFULZpto87D5lbMrqOx&#10;Qb5tHcXY2epyLLqN9957Zs7TVhnxqTIS37Ita/UCFpcquH1nHe/+8iqKJW3RrjmgVE9Y0fjMGJWG&#10;DpZIegw882oCuZLo9XBQPZ33PSxTbx2pL2RDSE/ZaugD2T8ljuW1GmCR9l8ZV8nX7/78On7+89u4&#10;cm2BtrLGpdIZU/h+gBxKoc5RwFpHbext7dOuox3QJr9L6Nj8JhKSO6oV9TW2WhHlbGa+idXLK7al&#10;nvg92CMmTuoTiBIvXUqP+Kpffq6j8Y/1HQQ+a/MP7D9srla8xHHTkHJ7nJvB0bCOVlLADvuwJFdB&#10;n/2aOFMF1HPWW1KPms3DdH3MwzD+Wa7pecjPJVO/NNhCJ+dKpaDxH1NOVQnPlSb5X+eMZCtH8Sc+&#10;jzSnw0CtCl0hP1/meGKtrDWllVIO/RF1/6COY9rwWge6T9tL9R+xT3VbngkSvfyhEPonsJx5VEoZ&#10;NHrprj1hYKunSgYtvTSQ9zU8szOeJIzeZoeg9wPqpEbSjbqnSuqoMuilB0GrxokOcpcqj3osdYIL&#10;rBdN+PS+9KGyUktPQSAqyuYe0N6T3SyalzhOzHEMF/dGaO8l9p7rH//2PpK4wTHPTfzsF/8KteYS&#10;Bo1FRPoAlEIkisoprR7RXj08QnfjOTZ++xt8TvzH//HfsXOwh5mFObzzZ3+MN/7gD/DOv/5z2rOL&#10;7J8r6HLcqo+n8iWO0Tmm0xRgheUpJj3s3XsP7/3X/4wnn35kOBrEeOPnP8P//f/5/8LK1avINxdo&#10;D5Kzac6xl2UbUxaJGo8aL5I/3EmKeoD8bnqf/GL2tdl9Lhf2oRhrMV7dV9eMrmRsdTQdjdfEr7wh&#10;JtW1suG5O4bpOUfRVbrBFJLpEukJTVvkUVIdeSyznymyshV9+FYS6qNcvZP0FYL1saDvLsEy85mh&#10;yq8xr9Ac1Xi0eypP0CPMjnmrZvZRGH9WQ5VT91QIQrg+cZ4NS5+xI+sgJ6DwXlHXAW2eiLZNjeVp&#10;ss2ONp7h4d1P8A///b8g6bRRGvSpYzS+JP0TJagMWF7N3/CguRKjGQ1HtZMVgLZPfWERF3/6U9TX&#10;ltHtHmB381MszTfwk5vLqNTkFKmf9JjayY+m90P9lJKus5UijM+Y5/jO+N/47hR+b+Bt5O00gdA/&#10;e9OoNXX0g/jEtsgX77OlB/ZxoMuymr9EuanVKpiZqWFxsYlrNy/hxp1rWF5bpK2sjzRjxAOOrcWb&#10;lYK9M9cYSDweD7VKtJLy/A0sIMXs+TiCg8ryqoLtEsS65djHFqmL7T2tZFZhlMfcgOORwy4+ee8B&#10;DrYPzRooUvbllLo8X8CN67O0nfNYWVUymrvRWJGEFahpzibZFAwyhCG9pSJ9lV13rB/kNEcvW7LJ&#10;84q4nEcxLdtGMhDkY0BZiAfYebqP5w83GYv94FD2ktqVypbpSp8P1T68rM2WsEabuEJZWb7AMTzT&#10;0UfEFi+VP/9nJ5kzh/H1+F96Nz1M4ccBZDMDsswUzgcJzCk0UU0vdVQ0A78KTjaaUIsidkr2CSgJ&#10;TcNO/Y9vYTawbQoWl+Zx+dolLK0voD5PhVAcokcDua898GNtmZnYqhOddh+xHA06vH8UY/fZAZ59&#10;sYXPPniAf/rr9/C3f/lP+Ov/+nf4q7/4n/jr//I3+If/8Sv86n++j/f+4SN8+KtP8PF7d/Ho88d4&#10;/ngDh7tH6DE9zZPa1m3FEpmBiomdrVZOE0fo6/ALl1dx542beOPt13Dp6jrml2aR56CrP+gQu4zE&#10;oWNdX5FTJVlnS5TyIk6cnhzVqdvWm0Tr4AP3fQlkyM2jOqwMtdN8DNMw/belUplHgQXSpKZvDURj&#10;kjTv93qkY4uGRcSBBMvE+vqkgKrs6Zz8TWCcl6Wn8oxL8tJwIo1sWgGtnqfOU/xdQaQzDNen2keo&#10;Hl2dDpvHaSdakmcLHJzbV+Yc1GkLOxA1YPcvxDTIU6cmI02DfHY2Q/F8H+VKEc3Zuq3AV6RBNrLZ&#10;XlkNKgB5RhP7HNZ39RLjuGNb+1AsmAYHSLxjk9tpob18upcO/OzqJIzreNbNKUzhBwq2tY10EflW&#10;X6NXKjTQqU9p9pnwm2RKRu0Hc4ywLW2M0YmpLtE9kxMa/XnKWYF9iV4EJRz8RIPYnMN6HCB1qf9O&#10;IsPlJGbIPsf6HZ6bc1cP3VYXHW3Fe9TisUN57SLq95Ew/ihhXgNKK9FWLeD1MEmQaKUyQzmrEZlP&#10;n3lr1TQ5iAXnuFiDM6Kc1sxxjSgHOv1UPetTNCjkiaTenNRYfzmpyTHNMF0tTc5pMcscdXv2RZ30&#10;vVZOM8c0nUd99FlX5aGt7eTTYA4KPGcLpHM6rAv7w2pVzvll04NuiDMOIzjqnA9C29rUmXYB+/sJ&#10;tra6OD5m2wwrbC9NZvhLMinU1GIgfl0Iz6Vos1cpmukW7k1hCt8CGK8HyPBdihPbhVeMm5UNfQXY&#10;nKnjypWLmJ2bSeNQxqjf4oi2cJ82mFZIiil7VG0RdUXCezyl/UBuLmirBso6EuqVDpPtYHGtgTvv&#10;XMO1Ny5j/bULKC5qJbUOennqElCvjfT9tV6SuISN7bkUg90YbEefTJW94nkG1O2ASsifpz1jSLuI&#10;ukrGideZ6Un2KIOFUREV2kPVETGhPjgGes+oI5+0kGzRxj4YoNDOoZzQ9h3S9pXCkZ5hHgPq52GR&#10;+q7AeuS7GNRilC5U0Lw5j/qNGVSuNzBYBo6Y6FF8wNp2UaDNXWDhfAtPloXpyflLq9kOaPNqdRi9&#10;pNb2luaYoYlU9Qdn0carKiIxjiYJOL7IMZdR15zmcjPsi5YrKCwU0C9Rd7KcffYn0pvlch216hx1&#10;ZgWt1giPHx/gN799jN/8+hkefnGE1iH1eV90oi0nT+ABy8n+wZyfpT+ZcUxdLgflfCnB9dtz+MM/&#10;vYHX3ljB6gXSsspWTbSCESlNO1ETHgVtk8nG0vczRaah7Ve1tXM+ZpyY+cS0UQdCDlLkVEQdLOeR&#10;sFqC6ufbmgYUbbzuToivBreLabfSNrYXhGJwgvpvoa7CxzlyWJNz9NPHT3H3o7v46P2P8N5vPsCn&#10;dz/D5sY+9g/knJbY1+zzS01cvLZsq1PPLNZRrLFOJdKP+agLkbP3wf6RrTQs+9i3eGUc8pLwJYv/&#10;AwKWmOUPk5BkLAy65Jm2to5Vz8m2Jn3V/h6dRz0i3uEvgO5mZdzlPIDihbgW0zCEKur4PEUDyRV/&#10;bnOEEuhukCfqgZLGyHJMYnoUJoZa2QR6NvCFnrNz3tLKRELFC1uGTMoVIFwrDf4XWvh3Da5BVQWj&#10;sApHpSF+dxtI4VbLND6v04IpxNslBYbL6UgyEsb6impxTmEmuW8GlrnQCsi8+S+V6aD7JuesAaNp&#10;BKotuVRBOeWUSxyfFiq2gl+/E+P4oI2djT1bwUMrevRpT+qjjNB+vU4fh3vHaB/SDu7Q3qP+Keaq&#10;9oI1L8dYOR1mt2K2nzgppbL6E6t7QN54ZUGFDyhwupqDXsC05opj9gLbQi/5dJSqdB4TvxQ5pmCX&#10;Sb14sN/D/l4X7bZeAolX1Gp6lnJX1gpqFSpaUpUJaNVjo658/2LSVn0C21d8l6Srpmn1tC6xV2SY&#10;HMyZpwZc4mvjl3H57dJw3FemOtYwDdNjLwuMTt5z/DYgpDVGhfGfpNMlVAX0uRih8Zydi2QZPlQl&#10;FZcP69SklAmGVW+1pbSzKMN1lwc9Z88Q9WK70ajZKiyaM/IBVNpOAovmaf44gRU8t2pOM0OjAXmV&#10;shD3EhzsHaB93HKHdqYhpwE5pq1fWMC/+LM38O/+3S/x5//6p/jZz1/DtevrpLNkaArfHzi/j38S&#10;Ch7tj+d2mY1hTS55Ud9HNOFgoIWJJxzsPHN9EtI8zsQJWN+qZBg+RkZRqiqXZFljrFjIgISFk9OV&#10;vYhkLHGgrjWPazhJZYxj4LMTO4t5pEVRjBNPMJ8T10RF1ZlGIi+g5c1YKS28ZBMMz55AK2vASRlP&#10;xaKu5lGEEKaFDu2joz/EOIY693u6EG1PxDOYpK1z//GKfZDGYAnHYxGxT6RlT/oW/L4SnsIEjM6y&#10;x4bkS+3vwM6baq7Ivl0UbbdaODo4whHHPPr4NJcMUOX4tlEsYZZ2QpX9UyUi9mJUaZvl2220Np9j&#10;99EDfP7R+3h472N0OkdYXV/FtTs38cs/+xPceftNFBszSHJlcKSNmGNSrcKWL5ahVaoly2WWKR/3&#10;ccy0nt3/FPsbT+xjOTlEzC4t4OKNa5hbWkK/r/6R40+2+UQe2MpESbveO2n1tBJ1uxzDSsUUZRcz&#10;3N5L8aHJnKL4nKiwEyguS1EsZHRL0cL9/5gnmc5wOOBBTqxCxeA9pmX9/Rg9Lc252Paf+pCW6B8L&#10;yKZivfRSj7rLZMDsJdYsDRuHZ9Bsa5UrEyY5Gl+nNlf2Xrg/Pmexwlja3pMSVR+tzmortKZ2ozBP&#10;pElHuy/B3tYmjvZ2EXW7GMQR77nuZUTSgGWyKrtM6yeaGVp5VGZHXWtVXq2ipo8m7MMJN1LZOj52&#10;8Lih3AwIODmkkOYxhR8kfFXLZMTEge3t41nxqHgzwUC7PhB1lLPZzFwdi8vzuHbjKq5cvWS7o2lb&#10;T/n1xAPf2lMi5FtTMi3Knth0Yrnr988DjLYUJpvHIura3u/qTONGzW1S3BPqWs2jKdxG0mZLax5O&#10;H4PmSUenoRSvxvWpJlTiE5zCOeC0OYtML5KPvClFqmek/1LFamqQelPjeJKfFxbZj+E8gOLygdM4&#10;hSmcBxLtKfyOEGTRRc0FVxNrZhkJTDB1VFfEn4zHPAdgRaA2X8X6TRrSb1wmXsH1n1wxh7V8VS+c&#10;+AiNJS25S7MWwz4VdpcDzy6VAXHYYhYtRmqzE+zSoOqWeCwh3ymi0CmgEOnFWAmlfBkF7dVMha7t&#10;SdTqNPtsgKAJdn0d0GTnurS2gJt3ruMnb72OKzcuY/XiSrrVjGKzEy5xEMFyCTVRr05XHbR1sGYc&#10;y4RzcGWmekt5sVP5PSgif4FESrF+PHWaW1uwrFGPHV3bDFh72cgyy2iXva14Z5VOYWeFfyP41hLK&#10;gmh8Hp4BLIN1ImeA2kd77mupWn1lUxFWyrblrLZycie1suHIVjVwJwxNI3hutCbEVaStBhOiaX2m&#10;xgHdLCoN8q8+erJZXvIDjX52TbQocuh3InRbcizRy2veVzLpSMDMFSYU0OEl6jmFKbwyQB6m7hR7&#10;l8o5VKp6WSMBkAz5kEV6NXQlg4EG77rgA/pLUekEA1JfpmhFNTmq6c2KXtCFH6UMMXV2RJ1oOOC5&#10;Ic/lpNaP0O8RzdlL22kKI55rdaAISRTb19/q32S8lqhAyxx1lTgK06RMQTKb/saFE0rRUjFzfOF9&#10;j970qC9inwRNwuvrNkNeC6XEU0UunTU2flN0yqQ/6XjSUHT0CZ80jD9eUc0QmbS2ErC0tYoC9Zvl&#10;pzIx2L/SG5H20n9aEYP6zglLEF3VJgH4jBwghr7NZz4/i/29CJsbLRy3REc+Jx3JgZa/DA3pvCwo&#10;v5eBb5L2FKZwFnw1z0k+go0XZGMiZQPU6hUsLy9ijjZjjWajREw6QhMNcq45Puqgy6NthcJkhPpa&#10;XSujmPwyjQL1VblE3ZKPaW/GKDaAhUtzuPrmVSzfWEFhvoykotXFqMsKE0cjL38Wz5IM2SonUeCx&#10;s+BpqF621b10FdWG1VN6gjQwx4MhKxjRSomp+5ISKtQHJdrhoz3q2M0euk+OeeyiSDu9FhdRjmlf&#10;JSyFKk39aV9lsgjCUS7BsEGdv0T1dKmE2q0aKjcqyF8gZReoe5s99MsdW8FpaCuBiV56ASI7rETK&#10;lajb9cWbnNS0UoFePnlNRJ7CkHlr1aYUde0TQ6wnbfkB00wq1O910nyxiJlLMygtVjBkfzTSBwbU&#10;h6MCr6nXjtsDWzXt/ud7eP/95/jggx08edRD64gUGshubFCl01ZkX0WjjvkM2EeotFoxBGg2y1ha&#10;ruLi1Tpu/WQZr79zEddeX0N9qYzWoIUO7cckX2X7zyBX8JWJ5OymL6KLLHOJdqNWuCmRj8qDAiqD&#10;EqqkfXVYR3lYY/2qbBvqZupobbcsJz69lAt00SoOQoU5H7wckE1NBoSCrG0qlCN5kiRoHbewtbWN&#10;hw8f47NPH+CL+8/YN+zZasJxf2AvYuqkwfqlFbzx9h3c/skNzC412XZ9dhvk/3rRVlGr1Fhn9ldy&#10;GDg4aOFgv2VONNqO0Bz3WC/rZ19R0EQjYopCj3STgxrrNozUIs64pm8y/Xk4t2cNw++r4cU4TGes&#10;N7IQ0nQ7JoC/MGL+GsNQ7PMV3rctanmT+kE/AwYF3WhBRPsIQc5pYztO90M+kzzG4Ld/L5AW8RSw&#10;DZi/Jn7tmIadgBcfMrCi819wbPt+wGs16Rcm4FeiOmVHRqGcZ8mDxwcdbDzZMue0w50j9Fo9xqAt&#10;WNQY2HFIvf3sySY++O3H+PiDe7j3yQM8+vw59jYPcbzHvu2ItrG+/dMUgy2Wxnyoq9yhVD2Gc9XE&#10;Qv7eCPQtQKDtaRobB6R4GhSPtr/mjNjnSHbURtrKXy98W8eyoQ+xs32MQ7ZHl2MOS13yz+T0oqdc&#10;K6FcYV+nF5cMt1Us9WbU6K3IpCoZTy9E5YzW5xijRxtf2CdK/yutbIkdgkWQotIW8jygwrPxPJWv&#10;wu8GvjoXv6NyylHNty9zW4Nk5FG2x4QDLSYJQ7La9p5a9ch1lYPpNEP+keSaI5qZadiqEboO82gT&#10;0EUWBdkSZ/HHDBMa6MV/pSwH/DrqtbptF6z5yiSm0iDz1uslzM5WSFt93HxMmejYXNoUXi0ILe4f&#10;0wbefxFCPIdvLg8hnWxOSkXjKg014hSDivTZ76xWC+jXJ1M8D18OVA45c4xXqmYeylvbK/rcsTCA&#10;rnTXZ5Y9hsY5bl0FdAjPOnpIwJDqySfODknhhWpNUjsJ6TOWEHMx5cfS5jj2omEY0zaPaFfErEHC&#10;GoSyTeE8YNtyfKgPabXKULt3zLHlM+zubyPqHqN3tIfjrefY+uxTHH5xH/nNDcwcHmDu6AALR0eo&#10;bm9h+6MP8OHf/p/4+Nd/j8/ufYSdvU2sXV3HW3/wM9x84zXMra6gPjdPOyOPDscYHKJxbFUz57RY&#10;AqLGHDCwT5tjfwc7D79Af38Pw3YbZXaYjWYNM6tLGFXLGJXT1WEyvOEphB+BwWILqnabYizTBqHJ&#10;gjLHC2WO57QadpGyoL6Y5ohxiWwN63CJIWXhSfCc/MB4p1Hp8Jb6d6VfYgYqvxzj9PGfpj6NIxnX&#10;xiRjtOmIEzjgWEv6Q0hLIEXeOwdVJDMAZPfr/U7q2GW2lqFkhSeGiqsHUkivg6ODIcsbzm2xBBJS&#10;O/lUSP8qiSmn7mqliGHcxdazxzjY3aZ9TnuR7RiSVplCfXTuY0hHK28WLH9a5lqwI0VmbI0Y7MWA&#10;vwt8W+lM4XsCazjKkPiFKD6Vw2Qy5CCSNraczrTAS6Gs3iuhHU29Zs6VfFDyR13gcwkKoeTwqPfj&#10;cg51Z/Z/TkDaGZAWkkmihXE8pzlj23mrp8USuhZzjPwnUqUqZqxSrGlCpCm8JIhqAb8m+dLILgu6&#10;mKQzhSl8G/DPTSP+zpAVXvYtL6AMRzOEaPWZIUTUMzK0JLzufa3JOYbTBtKWmRdvr+PG29dwk3iL&#10;uHRZDmpFc1DTsrvaF15f4CU2kc805JzWySNp5TA4pgHVokHYlmMaUduH8FjsFFGKSygN5KDmS/jK&#10;+UiTfMpbXt8cFtiEe7VRwexCE6vry7jzxi28/e6buHHnOtavXEBzvg6tfjXIxfZVf1HbAxDNQS3p&#10;sQOWFznrqvqmOOlsSBMqLr30/86c1Jik0hX61yDe2btxS4prIlMOGFpJp9PCINbKDOkgmM/aV6WW&#10;hqdzooFDm/5O4GXzDNKgFHRpmOYzxuy9FF8EFczRfnzwReTdc9ATlaHlKFoVNXgij8g5zQYBlbK9&#10;aCyQUfPmnFYhvwjL0NLy+mpMX8B5IWVs6asd/9olTx7TCmoLy/PkLy2lzdzSpTz1ZYoYccQBY7cT&#10;oXPc59iQ/Ngn73CcmCPj27L6bCVNQIdV06zI/Jet4+kGUszwS5+YwhR+sOC6ckjZGqJcznHgrcG4&#10;+FoOapQp3teqYbacNM/loGYrqAUuJ4sLdc/6Gj4j57RikUftTcNzWz1GgyhpfMpmTIyI/YDmoMZj&#10;HKPXj9Dr9dHr9sxJLTiqCW0LTa0mEbM8WjGNvyLluJxnn5CXg5o7qennZSNSudrAnzpZszXq0xKW&#10;RUdtlSfnNC0pL9QMisIs3JA6QhMEiktksibSpsPGtHP6jVH9j/VBrLd+1A8DorbYG1LhD5Wuvmqi&#10;jsuljnGW1tDTKlI3+Tbn7Ec1aDT9ItoTpS/tx+cGFbZDledN9iFz2N2J8Oz5EQ6PSMeIeeR4n/HC&#10;CgQT/Cqw0qSYgl2eSueEIhdOYQrfBLL8luG5M8Am96SHCG5zWSh5XP3+wFbUWFtbwvxCHbV6DiVt&#10;c8IkZe72ujGODtvW3yfUHXJS0/ZRmh82BzW9NqHOKxYGqJSou+SsU+qj1Bxh6cocrv/sOlburKG4&#10;UEFS5fPlIWLGTWib2vYYmTpootaQly4d/E9ZUehkS0+hBY/RwJ7x56VDZCfLzpCZYzrF7Em9XqEW&#10;0FYjlHWt4FWKy6glNZTbtI13aRs/p7358AjJsw5Kx0PUIuqV4KAmxy2mr+0/hFJJo0LqoLZMlXil&#10;iPprNVTv0O6/TBotRYhnuuhXWkhKEwc1X0kgdVCjjSaU41VMXaeV1BLaYHp3b18c0p4qDKifB0VD&#10;c1DTTbVpPkFSZB6pg1ppuYjZq7MoL9POq5ISFdapXKZepk6j/XfI+jx9doxP723jV796gl//egsP&#10;H3RxdMDxCelQrTbZjiy7eCWJbcW3Msukl04VjiFmZ8tYWavi8vUGXn97GW/+4gpuvnkRjeUKjgbH&#10;aA1jlr3O9p8j3RukNO1PPj1xTsuhPNDKdETSvpKUURnUUBs2eKyjkFSRp3627RnlSMxntVKEnBNi&#10;6vSY45GYdBqoT0h54WVA/UOY1Be4DGicQVoS1e9oxeyjoyNsbGzgiy8e4OOP7+Pep4+x8XTHVgrW&#10;qqIVrS48U8Hlq2v46c/fwBvv3MHCir7u77HOpFGD7T9DfmqwDyJz9PnM/t4x9neP0Wu5g5p4T1tk&#10;ykZ+1cDkkm1pDpIx26BL26QzQJ91k4OanHkkkCS36RujO1tR42adG+jZLPKXBc/jNPKf5NpkR6hz&#10;RU6RF95fsz1py7gdw1v2T7JE+actldNKhlXet693labLs8BKQl6zdlFaROm/ga0uyziMeqLcQssl&#10;CyrXBL8rsJIz/0BSC2F+YUxo2zCKvVRHKwfLw8hORiOKY3puOpUyFVZmkO1nz+n2GcCUxukZpuFf&#10;C5R8wBcCmLaOWdAl+SunrwPNjsuzXYCj/WM8ffQcW8+2sb99gO5xD9SUqBSpW1IcxSM8fvAUv/7H&#10;9/D+rz/Cxx98hs8/fYTt5wc42u3wGW01Tz4hD1OYqeeF0rOOcrAdO6uRsOetBv7DByOiIVt8jNYC&#10;4gWT34ChhrzPtggfsEmic9qSmjIlZzM5RB0d9fD86T62Nw+xv9+irdDnY3pGQsP4HBfJQa1UK9sz&#10;ytG2UVU/xrbR6mmMxrZ1PoylO1Ps0s7vU+9rpVFfzUPxGN/4I0XmFV72+uqpjoUUdR7uW531LNF4&#10;LE1nHG5pTsDIcgq/Dpx+JuTg6D+7sjiTO2ElNXZPNtdljmk6qs8SD/IB/Vgl0wUD2WbmoCa6MwUl&#10;oxjSaeLXNC1tdzs710SNbaHrsbyfAF2nBbfCCydlc/wxQFoX0mZSo1DfCRYKJfb9NdRrDdrKTdpJ&#10;VWuHOKKtS/u32Sxhbr7KOCP2+UdshzbpT+X0o6LVqw+SiWxLT2DS1sE29D7Qbp4CJSJdwts6+omH&#10;Z2CSYnr7hfuej/Ulhh4uiyRhulo5LaIgRwyIKYO2ipqQ8hxWT9Mcrq9kpvlcn9NNNdkYT5XE0EvL&#10;n/g+RdVjckf/eZXJw2fe5aDmtrfK6fGUInU8dX3YNtNWr1YMU+oTey2kORnHeXmU73kYcrHnA6a/&#10;tBGURAo8SdOcBPrzaiu1m80XsVjUhuxPSDOiO6gV3EGN9vmAaPcnCU/BwGkpLlX/r/dQ0bBP3ozR&#10;6hzjybPH2NndRL99iO7BDo42nmLjk4+w99mnKDx/hrn9fczvH2Dx8ADVzU1s/vbX+O3/+P/hg7/7&#10;a9z95LfY3n2G9RuX8LM//QPc+embWLiwhsbCgvG+VmWVU1q1VuPYqmQrudtYQHq230FnZwtb9++h&#10;v7eDAcviDmp1zF5Yxoh93ajENpVdo57TeFA1kTXjaHYKwyT2WuVHjmFyTNO41zFPW1Irq2nuFIbi&#10;EEPpgTEyKSFzMh5O+W5yX+jyEq7HtgoLUGQB5AinVYbKxOCk5quqcixCe0t9vaYiAqq/1xyPOadx&#10;3CUMDl1WPz4bUHOqNq+aomTQ9Q9tCr3vk/eIzd2y9FkUcYhjuT11HsYOttCEkHXQeymtOFU25zQ5&#10;pnFsXK3YMel38fzxQ9rsmxjG7qCm1lFTCMM72AlqDoe1IY6jMWvLn31xQTtn0NbPm5MaxwisR1ZX&#10;iA76jfV7BvnP0hSQJGM8DZ6e4xS+D3hJ6jtjpBcB/NmxEyV5VNdyRNOHrBpWlmkbi19tN6lE850+&#10;X6fxtPjZ+jH+7IM7Pu2r8guNc1+AMS+l1z8aoLxQJFMkRUQMjpNHNibn+I1GS78Xo9vupHpQj7is&#10;kfTUC65ffbyVQpDDgAa6P8WTmAGjn/oQnupS56fi2VXaRoozPieN9X5PsqBY2d8YrCkmetIxvad4&#10;Skg4hSmcgrM14hS+MYSvpSV/MlDtJXewmKgB5GEtYVYnpdUZ9AKsUKHhqlUF1hZw8do6bt65aUuE&#10;rq0to0pDzF8KMk6hilqpjnK+wqFQGQUOhMyZR5hQSRB11OQorUfZ/wb21XeFnWo9h+pcBc2lBpYu&#10;LuLK7cu4/vo13HzjBm6/eQu337iFtSurmFueQamqAWVCoz5iMnpJ5y/r1Nmq05WCcqcz6RbVbaKE&#10;ToPua0l7vbwJLzh/V8iqM50LlbcMB3eK8HIEZZskMTs7bdsRkS7ePmoWmtF21LU9ERLLZhDgrLCv&#10;gnHC5yf7O0EmfYP0OuR1JoZnRCcbBBRoUPkWrPpSJYu21LNRSV8OCcvkCzmn+bLmoqTSDKlb0pb/&#10;EBUO6Gbnm6g1ya81pqUJaQ5HLa7YYJizr817bTmpaZvPhIMM3tXEfvryjWfj3/kQajaFKbxKEPjW&#10;dZQc0ypV9hlyUAtykv4PaC/IeaIXqX7XwaTDDD0J1oByO2A/Qx3NAZNE2PogHtlV+MQCB0uGOhcy&#10;NT0Z8pHkSQLlcCbHs5I5oaVYoJ4Q8nzsPMqHhOMEAgqCUiAqD02cqnapCtCYxFY3c+Q5rxWmsiZM&#10;lL1GitTjRJ8YSZ8NyLT0ykrdnnV9Quq3IQcxckoTjkqFFHXNcOblkysqKtNUv8AylqgHy3JQUx9i&#10;9DxREZKZBaMOzOUqvK4Sa+j189jaauHRox0cHYv+DbaT+m7GPdHDCE+C9Z9nwlnh56czhSl8O5Dl&#10;sQyvkU8Dr0qczdYyoRe/yyk2h3KlgEajinn2+/rK1YBRtCqjOajZqigF6rgy9VKRz8uGFHo60JJK&#10;tDkLRa3q1UcnPkLMI2ojzK3PYeHqkq3slWsWkFRok5bcaWQyUep4uvTCAK5tJ3geKD3pn7AdsE1O&#10;qv5UwHIskdOBVt8Zyd6mMimhgsqgimKXOmZ/gP6zDmJibjdG+ZiaoldA3ZypSshTucnJVzS1IlAX&#10;q54dHNtKaUkzQnm9iLnXZzFLLF4pIVqM0W320Kp00C33kJBGtrqbVcESYXJyyBLq5YhQWlxrAaVO&#10;TczbUGMHq+MAST5CXCSN52izXSijeqGK+oUGaVxExFhanW0wKmMwrOK4BXz2+Q5+8/4jfPDRBu7e&#10;3cPmRo/2PdtSHy1w7BP3esgNE/kBs+/Qy6aYY5Qer4dYWmng8rVlvPHOLfzxv/wl3vrF26gtLuOY&#10;z3dyDfRLS+gWFkmFWRyPmmjnqFs53omYtrYwNecC/tmqMKop9XOZNKySDFprjZxhDmxFdgIF0tic&#10;Q8yWlEOKvpJgGUkH4Yg40c1fDWEc42MYZkjwMYf4l3TivR7rftxqY2/vEK3jLvvJAmZna1hYnMXK&#10;6iIuX1nHG2++hnd//g5uv3YDq+tLqM/I8Y+8XySt2KWUa9oev4FGs2kyov6GQyfKTweHB1oFmn2X&#10;9Sva3o5Efsny/9BA2zWQ6THoUHa7DCAL2jjWDABSWEia+48ynv5eBNU/4GnI3jvr/kkwa0YGQabb&#10;DyXQGJjMPB4KiX3CS1N7UkrRntc1QUei6hBWUPPip/G+dwjlSMuSuZS9SLZO9XKKOk+j+ol4UJHH&#10;gQaig+Y+UlE9H2TDqn2J3xyUQ6rL02RcJhXOtEnzkL5t/SN9KCNT8kMdIec0jTsPdg+x8WwLB5Rb&#10;rRSsVYI9ZabCNOyjDDkZUg71oWD7sIed5/t48mATn370Oe5+8BkefvYY2893sbe5jxbltNfu2xYl&#10;YhvfykR5swwZ/AoKvSIQ2i9QTJA9d1AzhJg6N3Gg2qPaRBQNcHDQwfPnB9SdWj1Nzr6KyTQYV3Nm&#10;5VrBVvvXh5bStZprI1WZiNrRZUvpy/bXGEDfifT5XEQMq2bauEB8oZiSXZVF2RBUWqFaRWKuBaht&#10;EWqP6qiI3yH8LulLDANarahAJRljxzSGB5mcIP97VLuSo2BPHyLF+kDKdZrrNQedCm2Lz+Zki88Q&#10;fjboxrk3X1E4rz4k5gvoYFSgDtJHZvrwS6uRS7eYriQNNdIdjfrk9YF9qKYV1c+n6RR+b/BiU34p&#10;uCyw7diotsLjKfD+6GskeAqMj+zM03C+csyC9YlEaQGJd3Y1NVtRjShnNb8v3Uj7+jQy3DHtY1P0&#10;ZxyzcaxkoTDpJbOxtIJjmjCblsAd0wbUuwmPHC8MIzv6U44hR0vPcJJ3FtJs7W42F+Hk2QkGODt8&#10;cjVJd4LqLTQS0ceICTFiH98jTrf4fBlQ782xaY5jHDLk4d4B9mmH7Wwf4Yi2gPrbOgeR/dYhPn3/&#10;V/joH/8Wv/rv/xXv/9V/w2/+8r/gH/+//xn/9F//Ag8+/ojP99Fkf/TaO2/iJ+++g+tv/QT1pQWU&#10;Zhr2OszdfH3eQeOmqEdbjoEV2RXMKBd10d7dwuHWMxzvbLLfVwv6VtbN2Rnb2rNLmyOi7No7EeNn&#10;tzXcppigWRfBWCCqz5XviTuNOcrxrczAMnWEI8MZXahRqSNLzPzMFuH1adToz9HjlyhzlSJtpBSr&#10;xSKqHD/aDhfMw3e4cPtGXOkGGTEFKzevLVjXVn7+I5oTmcUJdcyixzkbmZvhyXDTj3o3SrR3TbTp&#10;tPWhnNACVipEHctlR12nCyfUaXeIhlGnhYOdLbSPDkyHyFHvBNhlKLt+GVB8K05aLtJITmlj1PwU&#10;aefPpkmdCV9+dwqvIpAfsmBykRlLqm8n6v2+nNQk71oZWqjV1IR6X24OqxxAhG10NZiw7UGJWtzF&#10;PrrL/F4efmT8FkRIyLE5SYNeJ0Kvq7GIJlldu6pVpL+kguUDq4VQxg/aIT1KnqfwLYCI6dLgeDan&#10;alyTKtM05KvBoqfnU5jCWSB7Bf/+P1z9j0H5+uohRdRqNR5lLpEVUy5y3nuBNVMUZI/h/FWHF+si&#10;IbWQ9J/H8J/1XyIZiWUrx2QFVmEWrqOiMSLprslUOQjRImInJlMzh9Zh1766jrQlUk+DthKN0AqN&#10;TF9NwLZ4ITZqdTTrDcw0GphtNmmk80ijfGZmBjOLTce1JpauLmD58iIu3lo3vPb6Fdx++yaPV3H1&#10;ziVcvHEBa1eXMbNcR7lJ07g0xCDPDpSoFRbk5MYQ63T1Fawmrm0SOK2vwL6eYJ3PgvBiJ9DjBF2+&#10;FJxmdvQAAimnAYDOeC+8IEhsBa4hdjVBfNhC3Bkg7upLeNanWEHEEfn61RuYv3qN10UM7euIPA2F&#10;HGJ2iPbCkP2gfY3CFP2LFr9WHf1LFS9HKMukTBNQyYQCOSRqhDIO4+Xk2VCnSSrGH+n5OA2Fpejp&#10;qP4MF63VBlZYBTg6TbzD8HPHcG3txLoLyzT2tZWnL5lcpsxzoKABA9Mzr357TnzMnHk+HGlS7dAM&#10;MZoQLEnEY8T42vtfAwQVhwNPDjoL+Qr1SAPH7Q76MQ0N8XOH/CO7jbHEv3ESM88cBjRCqhVte1Cz&#10;ehVscMDyku9U5yBLor+edvBzuxoHOYV07XeFk7MpTOEHBc6q7DdK2NoZot1OcHgUESVbZepMbSUp&#10;WdSqhAlWV8u4c6eOuVmtDiPDPaacUS+R7/3FufpsTYIXcdSuoBfpq9mCoV7uywWEEuiOYNJNlCmt&#10;pCP7316kCakHtdJPcUTNSXmjJBqGFX+0VYkNztJwGyOkoNPgQKb0tWqZVkQblpk/z3VPTh/mPCZ9&#10;QjVlj0u2iUrTnItVPt4bMHFzEuG54ppT2alzc7rj+Rg5ENTuezoOmO+wzAGkVgGq8Lwqx5YiBqU8&#10;YlaYw0TT0dL46m8LeTmnldHpdrCzs4Nup80SqY9WO/GfvVgs8kyuEGXquRLLW3YH6PgIeweHtgVR&#10;k/2v9KyW95c+pOJ16lh7O93HOl39C4P8pWoWdH0epkDaWKJTmMLXggwvpTwkHSJJEBiv879xb+rI&#10;k5pBFkfbB1NUaAdI72hrTumdqu746ifdgeHebpvhvFNRWglWVuZx4866bfttW0vqRQSzojVG3UMd&#10;N4yJEWWSskmd16eNkVApDQoj1GXbFmdtXKIJnk6nY8UvJtQaPMpZy2xqopVc8qWfbhJMJ6Xn4Wg1&#10;Sk91cNTzik/dw3xNj0iXhTuUZVmVeTl50Xb0VXFoM1EX0OpBPiattCrUYQ/DY9ZF9jJpUaS6rtvH&#10;JdQ/RaZLpWukZ6o2wZWjrc8aD6l8RzXSdI5aZp7jsTXa/Msk9hLtpQb7iEIPcYWKmsqcT7HAojrr&#10;KR1jSpFaeUTdJB1FhVhiX1CSrkpYupjI+xaVdO2X+mhX2+jP91B6u4K5d+ZRvzWD0pU6enXguJBn&#10;iarYPRji+WaEjz7exn/+i4/wN3/7AB/fPcQXD3o4PCRt5PTGNFXXUdJDmW1RUbnYnlWOJerlES5d&#10;nsef/pt38If/lzfxsz96Az/947ewfPUS2sUmNlolbLbrPM7ieWuGxya2u1UcRAW0WFj5L+XLJKB1&#10;b0xXK4yy7kXSwFZVIx2ZDetGPiJP2ioM1O/a2ky0Mc4mbUbWn5ZZTh9HqZ0drSHsPPzPXgnF/+ED&#10;m4L6QNnYhKDHbYtsOagdHuP46NjuryzM4/q1C7h56zLuvHbD8K13Xsft169j7dIiZhaqKNU4tmKb&#10;okA+IRE1BtQX3IcHfRwddbUIHTrtGFGUoJpO4qtW1XrNeFJ9pHUvrwhIp0hmykkV2C6h9yxCtM2e&#10;eHuEalRDtdtArudx9JNsJFrlT2MOkZw00k/y504/4n3eIA1svMD4unCamKTq1kS/sa3IJS7Pekbx&#10;7Z5ekIpnmR75qmA8UvQVnvKUzSLHOo0EtRtAbZ0aqxEjqUfUDXIUVU7SQ0xTfCKDiomrfINjjkMP&#10;iHsMe0ZZ7FdNBouUGZXLHGxtdWnXA6KPo1XgOwLVnbpCPCxyGVmYP/VBUu6jslhEbY1yMgPE86x7&#10;gUxojxklbVxoY33RjyEqteoszdg9jMxBq0vePdyhHDBMhpl9WBHqyKDZpSpmF2uYma9jcXWW4Ww7&#10;zTVYta2hLa/JUYVUbsxHY039NDblfQ9lmIpEO0pjW/VNibyfeFNlKNJO0zxKLqb8UK/k5FTLNtjf&#10;PsYH/3QXn350H+2jNk1qd0aTfpWGGA30MpMXDHIdS9uxP7SVv4/Y121t7uDp401bJXHr+Q6ePd6g&#10;7B6gfXxkzm5lyTPLoA8fLA3+vHXVBkSW/ZUFaw+B5NBGAzwXqp68p/uGGsdLNsXnak/pYcoQdfFo&#10;WMPBXoy/+evP8Td/8wk2No9xRHkZsm+1cQ2frM6UMbdax6Wba7h0Z439pBwY5IpNu73VR7TDduur&#10;aSivhRLa5SI2mmXs0d7vlIQ+3yP+VR+hsgnNsZ3FdZ7zkmvh6QpVTTnhOIjnQlVBTm8azwhkSwgU&#10;X6cBlY7iiSpqXwv1P8MA4TpgSCebniAcJycObtM47+hM5RnSplD/YfmKduw4Zkc9LFPNrs5UcXme&#10;ssb+Y5HjoAJ52nmR+tXSkaNZHVsbR/j0k6d4+vQADx8fMgI5Nc1LD2h17gJts4sXF/DGm1ewfnEe&#10;l682UCjFjCenNpvcIYjD3W6cyK8yTImpo4WGGr964Pytk5TmhqoPcVwlxQnxeEfyTv7TeFG7O4i0&#10;9hEz45jtZON52ooknba7t2en8L2B2XYULpke6hv2tvaR0A6LtZKtdF7a9pM5C+qMSpHjG9rSC7NY&#10;vrREnZC2o+7zp36KjKDUeaUjL2V3ED3U/4uPbL5WEQx033lGz2uOl5yCY3bSLdTR4rhjq6vVgcvo&#10;5meo11zfCaTxNL2dkPdintiRHbK4S6nqvmRddpGeMfsovQ6OauNV0HStdM3uZFw5GGn8Z6idNpgv&#10;bQM9w9Kix+pSO7A87DdJhAr7+MvlI1yqaOsuuQ0lVrY2y0/SUnfRVmJ/K4c1peWlYb9hpfQ8VWaX&#10;DNVPNAq0Y9YWjyBDzE74j32O1dOOktFQc13xqHpQeWuVrYjt3aFtENOos/pZIt4+iis62aA1LYeC&#10;KMy8r9WbhlikDbVQk9U5QI0jF8VSHafgIGqqxWTfF2kflzhW7e0neHp/C08+38bHv3mEo70OouMh&#10;yuStPsf5G4+fEB/i0Wef48n9T/Hgk4/w4B5thUcPUKiVcO21W7jxk9fx83/9r3D75+/i0jtvozS/&#10;AFSr6LPNY2JEayFH28DkNlbvRLsCHHd19nH09AHu/93/wNOP38ez3/4TRp2WjbPkmHb9jTfwy3/3&#10;v6Mws0CWEj/SZuF/2/6SfaH6e5uDJLp8kB3EG8S0siaGNs9BuS0RdaxQ7xuSxwNWGanKY5nlLTEt&#10;5aajHMzkgGZOaHqW10LFtXOmI2e0BstcL5VQYwdSpb3j6fNZpiPTRT2xULLh8kNQWXmQDMa0C6Qb&#10;Ir2vY5jVh8+7DnBZkD1mLC8MiaR1tTrzxOwpC2M783nbwpDnHsSyFFnHUtlorG3CazXqTL2LKiuM&#10;58Sa3ksRtbWnwsrUq2U53pXyaPIa/S6++NXf4R//21+gtbeN+Hif9BmxvqyjCsCGcHOEebMMmnu2&#10;sZ4+AJc9SltU75mkG8hpaK6s4eof/DHq66vo9Q45LvgU83NV3LrURIV2pI9dZL+qLY06RoOwSpvq&#10;pZv6WSSDcCQo7xOQjTeF3yc41ckoWVD72A2/66chjJAyuy79PYj4mVfiC0kGT23RGdp16uPDqmkU&#10;HfI/46q/1B3Kl6HmCPS4IhB06aAcshjKGa5VjklZXkkgsVQrq53mecI8jsbkwxK6HNM9ffAcO5u7&#10;ePbFM4arv3C5LhVGWL9QwM1bM9QZQzQbsi7U9/qK25Z8OtYLdJrCKTAWynAPT+19nGw56sNBXosv&#10;0GrJNak3tQgD72nCn3Fcx5NZmYbaTB+H7XPc+PSL54xFuqsNlSDR/IooH1qcRg1YaRaxdmkFVer8&#10;lYu0jRlLK6dKMsYMkT578sxhfD3+l95ND1P4cYCxGCFovil8A7C+KxXSgAV2Nuq8RF/78pboXyVI&#10;BPkjxe1FmrStdVgUXhlSGhQdcwC8s4eNpxvY3d7F8WELw3hIY1YTnBR2Go2DJLEJUylidZBafnhu&#10;YQ7La8tYu7iG9csXcPHqRVy6dhGXbxBvXcS11y/j5lvXceudG7id4o03r+HirQtYlVPaCg2wubKt&#10;shZRyUejPpURLTubnWMJqVx8kK1OOB3esfhazSfUTQop65zmxqij7uueVujS0Tr1rwTF4bNC5hWQ&#10;ASeus2H2BNMmWXz8zxv6elQOV8M4Rq/Tpk3bIf0S0pQpS3mSpsolJOZOaEKmlaJu657qoQsvmeN5&#10;wOY6G+2no6NDeqV8PcDyGqP9QiyaOBbOC0Y2Goumon2oeIphkDRZYpmDjBRtG1TSRS97tYVspVpB&#10;iUa/rZrGxy1PZmIvFVjwIRnXVp3IldlhCUscfrMjs0F82u6Mrwk4rRohKDK9arOC5nwDs4szKNe1&#10;HRUHQHKPZ7oFdoTapkgvMzafbts2K/1OZJNB+qpKhosNMpi//VSwSYM4nr42YLwzcQpT+GFA4EgX&#10;Vck9h8ilHOocqMsvPKeBsI1YNBCSPFHOKAd63zagsT6gXLBrMR1swIOi+3Z7cmYbUA41ANeAmgMm&#10;hVNitWKOftquyvshEzHm7ukEpw7ZnxJ+38rAMYhYVjcFXSSc3E8x86z6QS0ZzyvqKumlNF+i6SYO&#10;4Gx7z5Kjr3rGOuo8xYEcWeUsovAUaQubU5q2s0vMNp7EsXiWXsFRzmpKJ8RnJWN9wWR1ZlnUF/BE&#10;OlATI+o77EUCK6NBpOlB0UGxqbe0io1WKcpRH2pLz8OjGE+f7uP582NsbmoViALbocrnmLf0JCvr&#10;K98pN8dJX6g8PHQCKUGnMIXvBAJ/ZfE0nORVoesKt63MqcGVBY+UqGFEm7SCC+vLaDTq5HeLiqgf&#10;o0X7VtsHK0gTg7rnq+rKBpPySpHn5givVSDLvJM6qkWFCMX5ImYuzaK4UEJcTRCVEtvqUw5fQ9qp&#10;7uzBNKRTJU+mW1OUHIcCpSA95Fehng6mn1i/AfWQtsyM02spbNVbFo9QTvz2la0G9dQHuaRIM7qK&#10;alJGtV9Cbi9B58EBWvd3fbvPgxFqHeoX3i+YwqKOoU7RpLC2YR7Jca04QFSM0C120Z+NMFzLoXyj&#10;jvl3llG53cDoUh7J8gD9KmlS7FGfxSyDv0bRNp7acrSg9IdVmuzUTXKkk/OAHNdYPk0CiSKasI1J&#10;26gUYdAYoHyhjJlrs8gvFtFh/v2C9GMJUVTG/u4Ajx8c4eMPN/Eh8YtHx9hl3WLmMxjI4Uv9FGlC&#10;vaoXrCwhbTvHKvuzmUYRly8v4Kfv3sTP/uA1XLy5jtJsg3mUsXFUwpP9Gj7fquLusxI+eVbE3Q3g&#10;7tYA9/eHeNQaYSPKo0U922P8iLxjq+GwHWyl0JxWRe7Sxj9m3TocskQoMV/b/JRE0XSJVqzT6lxy&#10;2FP95XwkG9NbUpR7ORD/q83VJwd5UP8gMAdu3tMKgstLs6zvEl5/4yLeevsq3nzrBt546xbuvH4d&#10;KxcW0Jgto8Tx1mDUYynZxrZadWxOWMIS+5+5+TnMzNJurlQpD3kcH/fw5MkWnjzewMF+y+wA26Lx&#10;a5T/hwAqLSnn9n2f/N8i7/byKJNXi+Q3eyFs/az4ifEkd/6Qo8DEmBdCS43/07DJrUAbR53bvYDS&#10;XSkqxGRaSoPtGVZkEmgi2X60nTjsQb7CdDg2lp6RLWUTcOLF8KyMNB7JbSwT4yqpgcJlC6mcHh6Q&#10;CTCXgIITpVTAdwieb8rCrIfqovE662nOOCwzbUcWNI3q9TTHMOo8TUhKhvS8z3UM7TmNJfUSyl5M&#10;qf0M/BjkxRzIEvUZ0v/h7tcBlkNUDhP8TE9lEMlCWzCTlM6MZyidSxsw5i3pA+pGrXR2sH+Idqtj&#10;5dFqDkpS5ZITidJhTCcB0zBHZGKJ+kiOhtqa9mCnhWePtnD3w/u29efdjz7D5/c+x/Mnz81htd/p&#10;G1+H7T5zKXrbv+qQ0oaEz6I1xBjUHkKO+c2ZXaugqf7Uw4WqObNvPNdqnHtoHXUph+QdIrmQ7ZCz&#10;Dzgbc1VUmtQPsuvZJrKl1R5acd2aifHllBGT//p8lCoFffKetnPWNmxhnkKWitB+LLh+ArVEsBHy&#10;5JsxUm4Nrf0t6hisSllMw78MnI/S/AKGsCym984CK7VooB8jOzK+8T3/JIvUQ6qxHCRL7JeK6p/s&#10;Psd/NgfDvlpyrPiMpy0otf3Z4VEL3X7PdIA7T5G+pAOjWzzlKRlpztRQq8uxTUnZ2tZ211H5ZJFB&#10;BuH+OOAVhkn9Atc7pPVL50zH12ov0lGnshU0T+btIZ2leGwve/HtdrRsYA+fwvcF6mH032Qtiwpl&#10;2wl9ZU6PY88wzLfskg5Ln7U7YgH1USENhgZBJ1hOFuQ6iJHGR/4z1H/Ll0cLN95hPIZZCgyyNBRH&#10;80ZEOZlopTRtZ9iLB2PsE/XRNg+Q/3VCPWtbgFJrTJB6WijdGjBfND1ru2jYOccTGs/pBSZxvPIQ&#10;89WoRGjbYNrzSlP6WxVQiaVX5dw1pN0e02YXcpw37NGG7zOsT1s9rKaml9B62ukgeZP96zawbBCh&#10;6C1M6SDaGJ3SDAluF+p5DxOtdFt9StBzDEzT93BFNTOUifqWyaIv4zCeaJYwb30Eqi0+++zXIo63&#10;tM2nysWnLJ8pBKDMkF6a+9dHGvpoatgBOns9dA+66B13EWuldfZh2q1noGVrNW857KPdPsDBwQ7a&#10;nUO2U4I6x1q3X38dP/3DP8Qbv/gFrr39DpZv3uJ4tsFxItuBepY9HdtCsxNs0dS2tZ0h2KaFfheD&#10;w320Np/h4ScfYOfJA44je0jiyPq+uYUFLC4tY35hiaKkF/RMj0xhu0Cw/ZMUzTnNkDxE/jAbQ/xE&#10;NFmXGld+ZIUi45lDGe1jOZLJocywWEKNfbAczeRcNsHUAc3iZ7GYohzSiJZO2VZOq/A5ObPZCJfl&#10;zZGWhiyIrVaoVmC5jMuNryUiGo9myy1ZEYrPWTc7VzVcNgx5z7fq1TNKQ5jWWXmQ2EIbL4vwyshk&#10;x98H6v2TFkeQk5qO5ohW1jspXy1N12HRBNGOEk5tJLuFbRB1sb+zhRbbr99tGV0Vh3/KOc3L8w9j&#10;BMl6eAepMtq4LS2PdFae5cmThoWyxucV2jklm5/2MhP5nHAMTCO84+Ud0pR5CHkrE+sEOE0dp/A9&#10;gTVQ2ljGqeeDRTVMfynvqN31LlPzA3kyn5zTNE+ggYLrGT7F9BmTcXkv5RMlJl7yeSTny7FNwHtB&#10;xkKuEzCJO/POKweqq+rCSjimtGW/kGe/mUQj7O0e2JyxbChRiRLK+25v2faeVOAF+SZIuZLOIqXm&#10;XmwOQBei/xTOhsBAGRKJt9QuY9S1MFVooa3E79Z66fPGy+R/8ylIed7ClaKlxfO0fY3HDdMwxrM4&#10;Al1MYQoZcO04hW8PJGsmbxI2Fzg3+FILNRVeSagM8F6rh+1nO3j+YANP7j/Do0+f4NmD5zjcPkTn&#10;sGNbRHBM5spZz6oDpLFunvzFIWZWGli9uoSLN9dw+c46LhEvvnYB66+tYe028eYqVq+tYHF9HnOr&#10;M6jNV1CeKSJfY0oFrZAW08B2HORiGpuaiHcME/cTmNTJqnH69vcKKhD/hLwSirld6Q4xSGLEUR+9&#10;XhejQeyGrAyG9GVCeOb3C6bmVcKzQTxifOL8oxU3bAChZwIfGaoyjjYJS7QvXl7AbDxRRgML4yjD&#10;MViafjq54POGHHTnaLQb6twnkScPeHwz4lhGDdYq9Yo5qFUaHIyWtXWBHBUZj1XQBGnSH6Bz3MPx&#10;fhsHu0eIejF5i2myB5Rp4s4hHDwF40MPTmEKPxJwidGLfUoXjW695DfHClOwGaA8DAaSA+kFPZEF&#10;T8XPlIZ/6a40tbKhOpFUczCC/qc/f+QEhJROYxaU91dL4VlPZoC3lP8JpF6Q48HYYU2zDiXqmBTl&#10;ZDZB6p8M5sol5CqOSPHklp6etk0kpXlpIGP58meq0QqmdigY2hUramhXoq5HlGEuvaRVOuzl2Egv&#10;eIrY3e3hwYM9HBzoBWeFcVgGZqI00p6cifl1cHiTvnx50DNemilM4fcNQUaCTau5gKCv8hQZfena&#10;aFZRqVImU7bWF/Fd9uv9SC/fyLtkfn95wGeFHs3kkYqL4iFbY/KzF315ylOF502qgqUy6us8mckj&#10;KtBuLVMv0h4eUO8F51smQeDT9vZar0k8n3FeXwHjydcUmbNCz8TxmdktcoAqm6NaSav17Cfob3TQ&#10;eXqM4wcH6D3roNjJozasosx4Bf5k5+jVi17B6HtAba3ZZ3o91inSVqYN5jEH1C5VsfjaPBo3ahjK&#10;SW2mi16tg26xY1uEipblYdFQW4mWIY8avWAyXzjTfVqRsp9L0M1FiKuk1SxtspUasc58aI9VidSZ&#10;MZ/b2mnbiiofvf8I7/3qC3xxbwutY44VqEDNZjQak74suVY1sj5MatOUnVbkzmFpuY5rN5dw/fYF&#10;LFxYol6uoBUDz/YiPNyMcP/ZCJ9vFPBgq4xHO3ViFfe3Cri7KSe1ET4h3t8t4Fm3ht24iaNhE538&#10;DPqFBpKiVsxh7lphK9dnHeXwJeySz7T1aI82ft9es+nran37LiyMSG3yhWtzlfWrQbw80dNsD9ZR&#10;NmmSMG+iVm2qVKuYmZ3FysoKVtdWsLy6hDnavo3ZCkpVtnJJfUVE7BPlhKkVo/zlviY3rY9mOQuk&#10;/+z8DFYvLGNmXivUUB5Ia61GvLG1g6NWm23A9ny5ov/AQDQksg/USga5iH0iGzE/4LjAnCnVR6b9&#10;ZID0kSyEoFPB3xycZZm/ck5TTenrDiBsG9pUQq14Znom/Z0JaXon8CvhW63RNwcpkiyeqMBEajzk&#10;ZHllVtnWJzo5AeH5AC5DLwS/BIS87VFmk50A1RjRPjbgTX3cV8y702PSG2DAsaac0sqFCgbRAIf7&#10;R9jfO0Sr1WJalOUBdbWcptlf2PtIJmKaTv0H8/GXamXMzc7h0sVLuEhcXVnD0sIiZpsNlGlvin/a&#10;x33s7RwTD7C7Q3k9OmKZhqQJ79NWFKYd1I8I1BrqFQKOW4ggXlB9ZQvTXqetLBywLWLqgH2O/bdJ&#10;K61kb4vVkYZ6JsihnB2rjSqKsusZFBxJBzHbNGb/qP6ItoNeFkckraH6Ol6r7/a8ZVMI+ageH/P1&#10;i2CxeWuMvA6iYI99S5BNc4wKz96zmCeBwRnM/NJ+V6hqmyyy8EKd28dQun0ClIPTRXOV2uZzoBdm&#10;4Z5ky408S4MigHI5j2q1ZNty6WWc53keKH3hjxHOqlugx2k8G0IKjic16xR+GCC5Cii982UgnWUr&#10;rJje+f7Ae64JOmel16zCgOirJQ3RFyY8F/JGRPVNtWpbgdp2oNQPCfssoZzVBrniCdT2lnIh09jF&#10;niPKx182qvI5XQ6jIdGdZbQO3AAVjt3qtK2EDY57qrSPi6OeOakVOSLSKmQshdVMSVgyGicSZckr&#10;H8vLk55gSo1wdjakCarNrN2yGODFNIymVgZ32FNNtEpczA5GToGB5lOYgPXqckTgGLU4qBCr4AAW&#10;3T2OZw+GSNrs13vsh9jUXdoCEek6qnMMND+PmWuXsfz6bay//QZu/dEvcesPf4nLb72N2cvXUF25&#10;gLjSRL9U5wiwRE5Re8hxxPlPnaC2lLQpBo7/irT1BvsH2P/iPg4ePcTh5nN0jg7YluJ5jsEqVaxc&#10;uMTx6xrqlbqVWf2k5g4NeTk+z+BJ28L5hUHe74o5iZr7CKsmanEZdqmGtFQdyYPa9rNazKMSkGUP&#10;6NuDehxHrbDGuo3TZUlTtLwD6noc5j8Dhp0GBZ2JfEQYHv1d4cVkmAvr4Lt6CTlmJgYb3CrA6363&#10;jcPdbdr1HQyjPuvK+0R/1pNR6i6DAcINt29cp/NEtrhQDrbFiZOaHNbEM2O9QLT68xEDXsthJqym&#10;PoVXCVJeCELxlWDM56enIE3JUfwRMA0LkI13Npyd/gS+/OlXDiR8hjoXUr700S7H5kcHLXTavTTc&#10;46mZJGnmrMoLf0cWMPyfwncLp6jMttD8izn+qnOdwhS+JZhy00tBVgnK3El/VKanMehbXvHnICPL&#10;vsZNDSzZMh42RKfVweajbTz57Bke3H2Ezz9+iMc8P9g6QOegjaTLIV8iI1bpKX+94EjsxUauNMT8&#10;6gwuXF/B5dfWcfWNy8RLuPzGRcNLr6fOajfXsHR5AfMX5tBYrKEyW0KhxpQKckyLUowRtvO0yXe9&#10;6DNUngIW/FRds2j3vytQ+obp9QlQoKO/JPWSCDWZxtEAaa2XSBHifg/9ThvDJHVQYxtoNTU2hClY&#10;x/T5kGx6fgI9+KVASRjyIcfUwBUqnMxyYvIjA7oWj2jlIXdOY3vYLzWuWUFDS1Pog/UxsrOwL4ft&#10;mAkfo5fF0mOCoZyqoNFB6NTgPQ7MRhyEcxhlzml5OagJec17oeSKH14uWdq5IarNKuaX5lBrapU2&#10;bVFUtAkcPaRV1OSg1tZ2MPs+od/rkOc5+jNkWvqSWk56wUFNspOW1tDKbDApxYs4hSn88MC4k4Im&#10;3SWHsmLJj3rZb7xNlp58FSoHNeptjdXF9ET76ch4drT09CJMq6e5k5ptvct+Q30HhUoRDcc/nVsY&#10;o6Rg6Xi0MTKqQYhvRWBMYfqE4ViX6mdlS69NoSiORx2nI1UgLFBfGObSFdSoV8wpzR3QsjhM0a5t&#10;+84iQMw6p+kacmQzJzXqLqXJtLVyUNiGVLNVXgcWSR2GykP9EhzUQnGli60+1JsGqg+flcOwnG/k&#10;mGIOanER29td3L+/g/09OeNoCyOWlRXTShAyucKXvlpRZaAZXIUyXaeP0s4S/DycwhR+BzjBX+eB&#10;MaMj+dV1kT+jn2xapWMr7dBO1Cpe+qKtWi1iZqZmLzBNpPhEYg5qkW1TqBf1fJjIZ5heKlFeEsmB&#10;PAMoW/6iQfIhncV+nzoNNeqymRzKy1U0Ls0Cs3lExYmDWsI4clJTfH9xyufGDmou6RO04p8J/iQ1&#10;JmVSX0qHiWc9NH7eHnZrTPcUf2R2SxFFyn1VDmhRGcPdBL2nbbQfHuHo/h76T9ootnKoD3if8ahp&#10;+CTtIOoFveSJSIM+8+2x/L3iAP3KAHGTdt88aXu5iqU3FtC8VQdWE/RnO+6gVuogKmiSlipvUEQl&#10;KRHLKFEnaYJV20A66qX9EL1cjE6+7w5qcwVU1hqorDYwmGHcWh4J9WZEu2tz8xgff/gY7//mC/zq&#10;7z/DvU+e4+iQ4wWtWiNimCGts4RtzT6HabuDGsMYXqnmsMR0b9xZwU2OR5bXl5GrVnEU5/B4p4/7&#10;zyPcfTLCvadF3N+o4IutOj7frOLuRgEfPQM+JH7wfIS7O3k8bdexHc/gYDjLss+SNnJQKxFHSAqk&#10;EeuT5Hscs3RZti7t5i75jsdBj0VMzEHNnNRYriLHBArzL8rPYYIXINOPEcw2Tx3UdNQETZV1m5+f&#10;x9oFjrvW17GytowF2r7NWbZ1LYdCmX0FyznMCSOe66MgygT75mDb66OOPPsrbRG1fnENc/MztAvU&#10;PwCHxy0829jEwdGxORFIRtQMrxSwzDZmlMck+SAfFXzVvwH1hTmp0ebnT/2tRZec8dS6Xgvy9tL9&#10;sX0h9JsvgvIy9CddXjNoYYJsesxfz1iw4rFtiNpCdEiZ1Mdd0kfmtHbqZ8Udp8PnibZyjtTSODyU&#10;Kc3Dyu6YPjLG7w5OaEIP0pVX4EzUz6PyOZZ9/LyY05B/1Jfj1dMsLlOljIXxbZAf+/DKxnMe/nVh&#10;XBam5w40SpPtQ1nUSvNM2BzUSnJQo+KTg1rSo7yTv8rFKpJ4aM5puzt7aFGuqB2RUCf0otikkY8y&#10;3bTvoZ6Qw0GJ+kZbE83PzePK5Su4cuky1tcuYGVpCXMzMzQ7tWZFDq2jHna2D4l7xG3qzKPxFvJC&#10;jWk1tvUKvLow5mUDtaNQPaHTzfjGwBqKdKQtLAe1dKvlQVJEHOWxt9fGxuYBIuoD61tS3nJ7O4ei&#10;toKiTVGibaGxgq08QP4Z0J4Qyuk9OKj12ScJY/KfVtocMA2Oqlg0odJVKV3PCgNvK/Tki+PJeRYD&#10;13sqk5+uJ+iHcdIpOBUc1VcHzBbjy3AMPA8yNdZAdk2aZ2wdOYlqxVd102am8VHr89L7Xhb+F12I&#10;6lNi8qk7qHkMtYHorbTytO/cQa2AWk1bcomfFcdjW8HG4KmP0Q4hThZfRThVNwPWxXh+gr4VMWkj&#10;vhnzDm+R1i+gwu3+BKfw/YNkSg7L49WQvqJZwuoo/rJuwh/hMbvSReAJYabNs+g8laKFBRC/ZHgm&#10;RPOb/jR5yuYZKPVjtHkKyrmQLKoV1OSY5sixhmHqpMZhU8yBj7a6DA5qA/ZdjiXDRGgOaqmTmuIz&#10;XUfqEtZNzmOSgjGqTFY2FphozkIcO1RpT9Vpx8s5rVkaokYbq0gbXqupFYZaSS1dRY0V9bkS6nWi&#10;6mX1SdO1oaWQaQcdGfISOs0n9LKkZEOor0lRDmdK264tlsCoakfHNIRx1PeILgkxIi0iG8uxLExX&#10;8+xTyIDRnv2JOahVUdJW/50SOjsD9PY5jjvmOL6jfgjoJuzL9a6hOYPC4iJmb13Dyluv49K77+D1&#10;f/EneP3P/gRX3/055q/dRHXtEqLqjDmodbUKT+o4aQ5qal+tWCTkeXFInkto5+3tYfezT7H34D4O&#10;nj9B52BXhWP7sZ+r1bF26SqWVy+iwXT18YyMjzAnoLG0H4lsYqHsiRNjC6J4xnmO3E/GDOj2BPvl&#10;FM0pjbwUUFtzhtXS5Kg2dlajXfMCMm6Zz8tmmaBsi5O2S0AWi1JDmlBeWEiKhdC5WhggXBt61BeQ&#10;yfC+aqmjwpznT4QRLSLD7RE7lcz5dYhk9+zcbW5zTtO7U9rlNOxN9iXxGrtHnTYOtrcQd9sYaMVX&#10;xlfdNK4wmVdaqfyerFs4o+2kPBQkXS2U3paDGrFYrqBQ0gd+1Ads4/BBswof0vdHycvMx+15B6+D&#10;nxvw0TG9pvC9g1rvtJy+2DYuHwGtEcVLQvHACzhpY0dP8ySe9VwGGUk4gcBIX4avKEhOU1k1ARWo&#10;/lSkMcfqh3vH6Gg1bd7KMZ5QO8kZmrhS3oONHWid/k6C6DnFE2gk0r8USX+SMMVM+AnUwbV6GO85&#10;si3Iu9kVAc8FJjOxx/x6ClM4D76Cm6bwdSGoAAmshDV8eeiyqMkkDXRphCcJ+v0Ie9v72HiyRdzG&#10;8V4b/VZkk6mVYgXVUoXHki3RX6QRqsmhXIEjryJHjsUEo2KMQn2EymwBxSbzazL9WoKkGjmWicUI&#10;ca7PwWIfiZDDJ+GA/7VliVCrsU2QBhuRvYeVOKtBvG4v/r5vOFfHsWhjytukdYwejVk5qBVpbIr5&#10;fXIg1M0xwHnhXwcCBcdlzCR0IjyFYPi+8Ax56JujeHCCE+c0DqCZuFqaLW9Hh+yzHuJdkYYGRT6X&#10;cU4z1BtJRXQUZY2q+uOtaqNsq0DUNcFsX9wqRQIraK0wZBk4/pDH/NbGDjqtLq95k39u9nshnDaB&#10;KjoGnMIUXk2YSI2NjVEqydDjtSxF8baxN++a9Z2zl1zyt9BEiUuGnhR4Km4w0nA3R4ERSkWmSwt/&#10;Iuk8D2mP8SR4SifxNJxOIYvZp/ws/E6mFeJbb8MbQpsIKGRQTmpjLKSYnsvpLMXghGZ44pk0nXSC&#10;gWRzUqoA0m/sn73MfhlKZMvKl0vpS1Y+lxbWa6FTTWy41jRknMGggCjK4/BogK2tHvb2YkR9TV6U&#10;+ZReXPpLSdN5/G861Qtif2a0M/QknBU2hSl8jyBe1W/kFoPLDc81UUBdo5XTmjNVVGvkeckeH4hj&#10;oNMdodcfUocFhzG9WtBdJen/3T6RIzzlWIJKpSB1ZSaDbNMSkTZvcb6E2loDpcUqBhVt5UVZyyeI&#10;Uwc1mxyyMknfWcpu6xla8EuIlZdJJfRSCsKDprV42/MYT0Yxnl6OyFENwyJKowrKgyqKvRIGewna&#10;T1toPzlGvNFDbn+AUieHqlY6G5ZZxzJT9C+/7St80YH6RzpsqK0/S7TXq9Q5zQHKK0XUrtVQuVZF&#10;bi2PaDZGv0bbvkBCS9+zPKQgC0JLX9tHFngsDzkuGCGuMa1ZFnahiMJyFZULMyivzmDYrKJHfdga&#10;jHDYjfHg8RZ+85v7eP+9R3j0cA/HhxF6PaYpRa0+SJ7Sg4gnMctNug/YNw2VJ4MYpVzPozlfxNrl&#10;edx44yrmLyziMBrgyW4Hj7f7eLiZ4OluDrudBo7iebQHC+hhiW25bNjLLeNouIidaAHPWk083K/g&#10;yWEVW90GDpJZHJujWgO9Qg39Ug1JpYaoVEbMvmFA3T0sl8kvFer/Mmlinaq1lb80Fg+qEmpHFfh3&#10;A+luOduYww1/epkvO1fjPW3ZGY9iG4MJB+izH2I7FRIbz8lG9ol6/nj0SZ4R5aeEpZV5XLi4jKvX&#10;13DxyjJWSMPltWXMzM2iqC+8ZSy8qkA+G4l9ItY5Ye/IcW9+IHl3WmTBmk40SoP9/sk4Z0OIdzK+&#10;Wvxkq3uek9+LoHY12aJdJUe18VhZeCq1MSjY9EF6PoZJmc7L73sDkxFHV5RnAUusW2fcls3kW3zS&#10;1pEcnFk5yguJYjJD2ZHpc15O54Onoa1V9PGW+MO2VqP8mGVMmuepq7RCpZzUqkXqukIFw2iE9lEH&#10;u1v71GtPsbW5i35MRpTYaTacMlnjmHV5dZ7yt8DzmqXv+ThqC6LFxXmsr6/h1u3ruH3nBt548w5+&#10;/ou38e7P38Cbb9/Endev4eq1dSwzjZnZhtHDyGakE1HOJMwrAKHs2Tqo9cTkp1Hh3rJW55HsYHbY&#10;KXY6A2xs7BOPcMj+RSuhqd93WU/T5qFIfqrP1FHSftHkSbIVk3cHtWEshyq9KM6bU1qfYx5t8RmT&#10;3HqZrG3l3PAXepLWBgE9aFwbodjgBczc/yoIVsPLQjbv0/h1QDk68j8fthcHJJY5l/E6pPdi2qK7&#10;uvQRopi2Avtyk0k2odBB/ZqPUcuVAvunss3nUMh4x/u9f14QqJhFgeiQlQGhwk7T56xnHV4MmcL3&#10;CfYiVSih+BI+V5tpVwittGkf4X4H4Lzx5eWYQKqJbNJ1gj6Xa64ettKZUE5lWjlNjmnuoDZCX8ib&#10;3YCMNEbG69FeE+q8y7hdju3GW4jyXCuyhRUZrZ9n7o78rz47LUWRWKUesRXUzEFtZM5qFUQo5xx9&#10;VOSrDet5+1G/Cc3YPo1M3fGrII2XTcfodNazkxp4LVQDr4VWlpMTn62ALZqqczkzjX/uQJqEzlcf&#10;biYcv7YG6B72EbXJSInCCsiVGmguX8LS5Vu4+tNf4Pov/hA3/+RPcPkPfonVn76D+o3rKF5cR69a&#10;4ziwxLFrCRHHejFtvFG+7DYB20FjUuvL+C/RRMQgQUVjwH4HR08fYfv+PRw9e0IG7pDx+2x69pXV&#10;Kqqzc1i+dBkzC0t8mP2c2SY6kJeJWdvB4eSVX2fQC2EYOOwFZJqFFHUewjXKOxGP6OY5OfAEhnBR&#10;WdwZgAEvgO762GMc76xoKehWwN8N0nx5EE5CHA1YFzc+JnVz2vA5ng9or3fbxzja3aY937N5iKLd&#10;d9oIVDO2pP0/CyS97qDG9Jm4PuSz7YmJclCTc1pe3viEsXVjBRZlHfzq68HvTr8p/P4gtPBXobfr&#10;aQwwuT7r2fPwxw9WUyOO6y4p1X6Xst3po33cQa+rFdRckoMcSwQLFHSZV25iTag7he8Szqex/FzM&#10;+fsrbN5pK03h64DNbv/7/3D1P7q3urZkqaBUKqJWq/FY4l2yVKor3Zg4zWKmYvz0xDGc/7jAapWS&#10;YKw2swpU94juTUojm0Tzr4RpbPFck5vJkAO4Ts+U7/0PH+L+ew+xt3mA9mGXypnDGw74ZmpNNOsN&#10;rK2uYm1tFfVmFfGoy0FPD0OtGFGIUJoBbvz0EtauL6K8WECR11Gpg7jaNUe1YYlYlCNawkLR8LfJ&#10;dBZOs208hgloTS7Zyz+7ZxWboA6KZpdu7PnR0SGN+K1CSNPz82Mmp/TEBglE3R30WRdWdef5Ho73&#10;j5F0hoi7fHbIAdAgj5gD6JnFZVx9+x0srK6gzwGH+UHpSxveVxN5+2kAwRTVaVomiuRZ2sSpws4A&#10;PTo+puUyp4hwrkAJEf8M07wMOCi2CVkhw2wiJB2tmOKnoZwrajKQYWZMk7f08pIdgq+OxnwYri+5&#10;dK1JWa2exki850f15rqnr0pCXrZqkLIn2pewJJcjzxUnLXPKJUxffNRiWvourkuMURj1UdZXbqKX&#10;TUDr5TLLwLyYqOkRTfL3ez3sbxwgIu/n2U7icw0ojBBsix4HhweHB5iZnyG/11Eok6drop9eZJCP&#10;KTtWIpXZ/wwF6fDB6GwQjoTzW2wKU/i+wLnXlwcnj1NuDo8lAyNsbnWws9vBYFDDIKmTqfXVn7ZQ&#10;G2B2FnjtThMry03KDmUvL5Rmkc6gvJl8K+kiev06kqTMY56yl8oA74etl6RjpOeKSp/iU6B+LAwZ&#10;RqVYinXO6CbTFp1pMg8iRdXQgz0tu07DKdZ+T8It1Is5OabyfPJVEc8ZbPJq1zpK56gOupeidFzq&#10;ZGYrqwU0pw0h9QxxICzpyH5AYYwzoMpLmJy29bTVg5iHlZ1ZSV+YUc38pGqVvTuVqwxWFBzs76N1&#10;fGwPyYE2T5pq5QsV1uwlSInJyWBA/cz0B9rCcEBaAy2qyFq1ietXZrEwW+ZzmmAhSicqM5WBGSsd&#10;TWYrv4FW8zwLrEB2kmIG7DI00BSm8JKQ5SfypZBcbeh3/J5sr5wmZ3VH/ErpsZXJtB38iLaqHqfM&#10;SCa0MorsDC1ek8+V8PTpDu5/tsFrfwnSo065dGUZb799ATMNCWbEtGnH0q7RyxzJIQWJck97zGSM&#10;+VNJaEUlrSAslHyOytRNlQIqMzVj/d5OF91un7Z1aiOwOEXG1ew0c6H6kZzzhGXweqn8/LN669ou&#10;U7Qa25l9/S55dWvQzWa7oxPXhRPkDYabU53KSToU8pR7oq2YGFEndWmfH5FuLdKZunZ0HCNPm7Wa&#10;K9uKa6Nyg/lVWcwSraoi81ca/oI50HxEex5lPjeTQ2m+iuKFGnJzJQwbLG+VabZZfzmOyfmJdlO/&#10;0EOnwnFFJUa3FKFV7qHd7CO5VkTp9gyqP1lE881VFK7OY686xFMqro8+38Tf/fpz/PXffoq//G8f&#10;4+7dLWzvdNBm2pHm99XOrKPsYxnc1K48H1BHOr01iSyCX7m5iJ/87DLe+qO38PafvYukMYMPNof4&#10;4ElsK6Td26zi6fE8dqOL6IxW0B3No5ubQ4QZ9DGLfm4e7eEMDhNiv4Z2P4e9VgFH3QraMa8HDeQr&#10;dfSLDbTzdbQLFXR43uPAqFdqoluoo8vwfr5GWpJGeX0NzX5IPGT0JJ2sNyBY+4VDepG5Elp1jUl5&#10;zTr619kOfi3+VP+b8ikf0iqD7tSSkEpaLU1tGJFIciQk7fKpPNlQ3HmmoBUD2A9rFaqZuTqxitW1&#10;OaxfXsLla2u4cesqLlxexexCk/2ieiGmJV5+RSBv9gbr2iaPPyggfsY2OKaM8ro0KKNEm0WrFYiW&#10;cnYacKyRsJ+1bXtFZ8mXnh+yP5YRwdZhiBrB4mqMItqr0TQWkf7yS3+VKC0X7BVHtZ3KxRYgStql&#10;a4r8aewkh9e4FHNs3UdhfoTKTeqUJcpBhW1KWfQPuqSnZBt4aYwHVE8aIfEx5WY/xuCAbbpZQSWi&#10;3LLsWjFOcW1VNo2rpD/YjlbH9Od//Petg/hTY0PSjbwm1EcNI+qKAXVEeamI2hrlpTlCNCfHX/KY&#10;niHKZhK3jgfM0n/jspNelNMB7djWXhu7z/fNIEz6kgURmY9QNkTs6kwRddpGcwsNrFxYYBjzLxKN&#10;lxXR+53J0fMymbX5CguhbAnZtrxX1FiZ5TOaaXxJOldyVapO1pV2cNId4tkXW7j30ef4/N4D3L/7&#10;OXa2d9FudUiCERqzlLX1WVy/dRFvvvUa1i9eoNwOsLW7TVkbMskh5W2AheV5yuJFxl3CjdeuYPXi&#10;Aq5cX8O1W+u4cmMNF6/r/jIuXV3B0toCx7RNFKtltjNLz6Kpb/FjSsNXDgKHpj81j7WPt43p1vG5&#10;uIO8Q3lAroZCYYZ9RQVRr4TPP9/C3/zNh3jvvce4+8kebWDKKnkoTxtA/ZfpyNIQK1cXcf2dK2jM&#10;11BrUO7Jr8NehPioi7gdod9nu1TYL5Tz2K9SndA+2K1V2A/I6ZtyzD5VDFMgn2gVHpXVnExVbAHL&#10;rypovMPsUCO7lzUeYgSypN0jC9l20uI7jSUskJg5tX9qVw8PP2N3w/SWsbHpGmG4n7kXCqbr8UMp&#10;hFO/x//WnzFfJqLHnOy+SswK7YW1eh7LjTIuzVZQZ9c9S1TeylFtolHgICeHwSoePdzG+7/9Avv7&#10;WgGwh6FVlOmZfTZApTLE3HwJ18njP/3pDfZNJTS0uiuNG9kBWtHAS8b2k53gtSMSjCdcz3khRZtQ&#10;61cPrG2Njiz/uAqqW0DV1zifVU2RMVyLhp/rKjuSsRwVJvDYjlP4vUNK9hH7sriXoHXUwt4mdRTH&#10;+IMudQP1lNrLFILipkKsrYjnlufYlzQxu0wbjXrGm9F6SY+uPtBAR0mgoyVjoX5mtgnPBM43RMk5&#10;A3VvQLu2nZtFC00cx3lsdemXSW0AAP/0SURBVDn+4hiim5+lNEq2PZ7S8nlfpp5BjVdM/plyWIXM&#10;tvVkkc1ZjUjVij5ZuUd92KONr6Oc1XTUHHp3kCfmeC+HPlWrHFy1ZahWYjRHN6ap1aG13aLmhCu5&#10;CNeLO7haObKRjjZkLJA2GgNq68Iq1YatFCU7jtq7VKQuE22NEBzTUGdpK02jWEE2verl/Yb0lM8h&#10;+ZhPkmQ6JqWBnrFQ6nlzetEV46u/kT0UVoLr0G6I1VmL4sqaj+uuxjkK0/y6rEnFNQdo5cU6qJYz&#10;aFPHJuZct1TsWFjJvsSYgsBahLayVhrPxRXEnRGefLqDu+x3jg/6ODrUO7IK7c/beO1P/w2uvftH&#10;eOvf/jtc+sUfYIFYvnETpUtXMFxewWB+EVGlwXFjGT3KQkSO0lartkKtvNNIfY0j3EGT5mwhh0oS&#10;odw6xOHj+/jgP/2/8eQf/yd62885Fj/iMxHH4ewnVy7g5lvv4F/+3/4fmF+9hEJtQW86rM0j8qI5&#10;qaW2gNDYS0dymJ8ad/pRvBbOeU/WrHEWH1Rc49MUlU5A412eZJ+ZYJruKQz3+Hia5ylIE7eYKd/a&#10;P8l8olXrOH4a0pbSO0sGaw7C5kEYS0cHlVvnEwz/wx0Pz94lMBGVr8AxeIFyXrZ5n5zJvJU7ve/l&#10;d8dVr+PQppFLeqbEMWPUQ3t3E48//Rj/8J/+P+jvbanVUS8VUGQZTS+TYgXqHI3hREGN22W7MzEj&#10;pvSK7HqtuAiOt4vlGcysrOHqH/4Z6rT5o/4hxy+fYaZRwIUF6iY1gHSUHUmbkcZDSo+pm87hpYhE&#10;9PqqJjzqVKAjn0+jGGSpNYXvA0JrZFslgDXYKUzb9Dy0g/5l4r0Q9hVpnHk/C6fLfPr+qwMiS1Hz&#10;cazziLaDpHXUL+L5411sbWzj0w8+Q0K7q0jZLVGmOSpkv5FDlUOVq9eKuHa9gmKJY5JqxLSkmWP7&#10;5tT6c9kFoo/NUUzhbEh5h/TVqa0EawvP0L7KVUk92kL5Jga0J6WRzZ5kPFuNlGxq2osB2gnoeKeN&#10;zSc7dh11RXMlKL0rHcnTgs/r6KPltUvLqNQrWLm4RA2qD3g1f8lHxPoGuhBmzxzG1+N/6d30MIUf&#10;B5jKJIxZYgovCS7LjjpPr7PgL555whsitAkzUQJqLyuGCeJBjIiGcqfXR6/P8zhBoj3xhwO7V6Cx&#10;VW/WsLa+Yi8kLl5es696c0UO2vIxFUiEfJmKu0a1XqOi0NYxpRhJsY8Bj0Nec1Qk2wtFDvaKBa3C&#10;FtANRG3NZF9WEmUIp4X34wmw2n4J/r6AeUlDflmeLP94MMBop7Hf72EQk76sb5H118p0+uLNXgoI&#10;mYRwDBly2L3Q5ikKdMiiIJxrCtSR18YMLNkYGZiGmUOYCsi4bsYyWINsTbjrazwa5kKd5+WoxnL7&#10;JHc2PXYIRHNOC6jBWcBxeOYZZqWJeW1Vp3Jmy6QKh1MbMvAmTXSmVWb+ZR7ZmaUDe54woQzq2vLn&#10;UKFcRLlWQnO2jlKZw/UhDQnm5lloKEGeZMfok0AdHB0c4WD/AFHEeMzTVuVgPDM8iHzsFPC+yvji&#10;jSlM4QcPkgHJQrHIwbqcMnmkuDJMDC2kHKWoL9zlfyD5kknvL8k9jsmGPULZyg+YDjigl+6nuFJZ&#10;2YBfaIpLg2wlJMNespjqzaA/JVJZlIwRgzazH/PxrwmZiiFjmVCrPlarzPMqoZXYUNcTkN5ROkRN&#10;/qQqRBNAgwLry7AsJgxLdAznAXkd52nwslyGLKNv5UmUfqOxbF/MyWhWPa1coSShoDKoRbscKhVt&#10;YVPmIIqElO7jbUelwz542GfcBIUi0+KzWhgqjvNIkioGSRP7e0McHVKHDfUimnpb6UhXKldrqwlF&#10;lL07svPEQGVJkfUwVNkUPoUpfOsgvvpq3jKZ5k9/Y/4kmi4haqKgRHtT23tWKuR52i/SKAkVRJTI&#10;AZf2bRxhlCTIk981fUjRtZSDhkrSFxAc1ZLlqdf4bIGobTEGuRhxMcKgTlmYy6OyUkdhrowebeJ+&#10;gXZ1gfY1UdIvO0NyE1bL1WQnVUSKGR2X/sZg4XxGaPlTRnluMVRXQ8oq9UQW5Rwn7SjlnSuUaHtX&#10;eCSOKigOq6gM6qhTL5SPS4geddD6dB/Jww4KmwkqR7T3Rw1U8zO0heqkpxzbNO3qL5Bdf7Fuqr+2&#10;5qzEyK0WUbnWRPXWLOqvzaNwpYrubA/H5UO0S8folVqIyl1EpYjnfRyX2tgvHeKg1kKyVkD5+ixq&#10;1xbRuLaK3MIMdrsxnmwd4TcfPMJf/Nff4u//4XNsbLbRo10Wqd0SlmEgutAmVduIJqKpWljlY9/E&#10;JmI5SSkSfG51Htd+cgOLVy6ivLCIY9bpwc6AmMfzoyp2e3NoDRYRFRbQzzfQz1Xs5VM0KrL9q2zB&#10;Os9n0E0YL5rH1kEdjzZLeLBRxP3nBTzer2M3WcJBbgV7owVsD2axl1vAQWGRYTxiHoejORyNZtEi&#10;bbuoMZ+KbQs60sdX5FMVVfgyIN1sKz4Ziuel98mbNp5Svy0dL73ufYXiyK62PohMZ5M05E3bGjKf&#10;ON+wprxDvlL/TZ4XNfUs2zrPuOUasLjSNMeXG7cv4vrty7h66zIWluc4FnQ6v5JAonOoay9/EbH6&#10;Ces/IF+ZrImGrBjRxigenZfkN16bIIYDbwS0iDqM0Z50uT350Bj9lz5q6Xj+SsCcTRWucRn/zBGN&#10;yirH/n6yghrPQzpquAD+qIWFlcLkdEiBTvMhpr/vB5RvFh3siv9OYoZWVkXFEp+qbSboD1MfcFxd&#10;LpdQ1JiV41S3YycQrkUTbY3rdo8wQ7+XAOcF5k20MaylwzKSzmoq6W+b1qYhqVXTonaM9n4HTx48&#10;xccf3MWjB49xuH+ITqdrDtRRAvuQ6vL1FVyjrN18/Rquv3YNy+sLKFAONZ8SD6lL4y66cRudfsv0&#10;cW2mjOZ8DY25KuqzFcwsVLG42sTShRnMLTcYVkWppm3Rhogp17YGDIsum9lo9iqDZMSQ5yK6IQU7&#10;RZcR3VZF2RbU8YV8jW1URr+Xx87WMT75+HM8f75LPpjIhLEI21JjkyLpXq4WUG1WUeRROpORzSFa&#10;ziJabd22WONAJ6ZO71Ev9siDMeXWX6qSB9N+XDwhCOONUHxByuaGEzvhJI7j+CNnQvbe6XPDbDpn&#10;oOV1XnxeC/ye6DRBC5QMiW5GO3f60ByXbCBzdmc89deWfjZNEkH9VUKa9vsxkphtxzSsn0tR55qT&#10;KnNcJPkua5VE0tm24ZL88jdONIBOnQEcT8CZga8YeEuM62j/KANjlBwEucjWl22W9jUTlE3l5xrf&#10;O2MKp/B9gORL/61vUT+V9lW6NnHTP4L1OWpXC6OWo7zpo1zNs2fl01te5+KCwAdfD5RjwLMh8JjK&#10;qLzIT9J/hiyPHH9T1MdA7KzHqHljrTipj4O0radQzmXC4KQ2dlQjZldQE/YN3aGNahlUITbuk/Ob&#10;z0m7neCl4xl1Rp66w7b4HGlVq8S29awTm8SZ4gAzJd/us64X0QwryWGZcSf6hnKiORWOtzTmGiPr&#10;pgUC7CMHIePZB4gZagjdbpQOE8qmSVHlTMtr1LZC659kWuhtbmeKR7Q+iPnEopcc9KQ303tTOAlG&#10;Lx71YUE0SNDt9e0jsyjWXKTasIrGwkVc/cm7uPzGu7j45rtYvPUTDOaXcMRx9SHbeJ8t2GI7J+Uq&#10;x/y0r8gHccw2IR+qvfWuQx/yl7TSNNuwwHwW6mXUaIdFxwc42HiCjfufYHi4i3y3Zc5rZZZHfdzc&#10;yhrxAubWOHZtzqEfqVzkMyu3bBqWnugcIl7m5Rh1nYanaHMPrK/xoKGS4r30ofEYIvNTuOKdQKYx&#10;Tv8sTJ8TpqydIu+o7CkaT/qfRddjsqm0Rf7EDre7hp6yo4WFhO36bDjrTtCF4WNgf/foccc58MLr&#10;yvsMD3X3115s3yTC8dEBjg/30WkdUX9olkTDedk5Lu+Wj46GnjqTdhyfyKbx+ioeH+T4nPHJM/7O&#10;TXxIvcj0wzjFCjp+Ov3xeaeZJf5ykKYzhe8LJjzw1e2W8s+XoMmXjuE84Flhp/Cs9M6Gr1PmHz5I&#10;RxfUT1OvmgwyTLswHOwfoXXUtjGI5E7htip6Kseyaey9vekDhlCBmR6dwteDF9goBGTxHBDfenOY&#10;rg3znzqGZ/2XnqU6cqwrx8gIU5jCOaD+fwrfIkyEUIYPDRqesxsKssx/lEgpVClWGsSFCrFG5VvN&#10;o7HYxOKFRdx+4yZ++su38Q7x6q0rWGZYpU4DfBRzwBfTPObIj2nU6hVUaiUU9KJCZvMwwSBJ7AVg&#10;FPURC/sRhjZSZJkMWS59HsVzfWWpn3cUNOS1tK0Mta8Eq0kGTl9/TxBof0Lr6VwTdTJwOeDu92wl&#10;r2GiVR8mHV9on/Nq8s1r6OWxMp3OwK75L0UZyRpU2wsvWuOa4NdEhwZYOrcXYAy31dMY38YITOIk&#10;WqL8E4NpkObcdxo1OBTS7LZBolATL867vHEuGOOeRB82OfJZsX3Im9wGW62C0WqNqvFssSTjIh2g&#10;MJ4PQ1I+ZHpa2nV7cweddodlmQyYVGfLxsBr6ziFKbxakErLhJ0JerGnLVPGL/XsZhrLrim76cRA&#10;mCwxSMVAcpSGEEZ6/44y/5UoZ+oiJKm6byiZSvsnQQgXjOOcQs8oHF2n+dlJPA16NqMhxnjWs3pp&#10;l8XwCv881Ms+e+FnR32NMUGFuWNHKOnJ/APYuQ1wglbUZJSc+0qoVqrUxXIcYEBQuATPMaaakyMB&#10;n9GLON7XigS5XI19zRy67RwODrrodCKbODM9pz5X7XeKIlZ/lTNtj/PBYp6BU5jCtwEvx0vGtdJH&#10;PE5eFijM9Zi2M9M2aLJZxNLDFLW1fRJFGA30ooE6ig9QYkwmlMBwJAc1OWRRW42KFCt3WvHVHCXT&#10;tG1Bu7YQIy4nKMyWUJmvo9AoIVehzVGkvBdYGk0gS45ZLkuZeYUJ3HEY8Szw+MyPsirHuKIdJ/Fd&#10;m6i+CpQtnuZFO0dmF+8gZl69wdBWIMjlyigV6yjn66iAx7iM/D5T2GQdnnbRe3CMwfM+Su08qrxX&#10;HtDmY921OpTTjnVi5iQDBinKGTeSw4QcJ+ZpJ16oo3qlidLVKkYXc+gu9LFfOcBxuYVukTqo0PEt&#10;QOdY3lX2CZfrxAYSPntcGODZ8SF+/dED/M+/u4e79zawt9/FcYvjCbaLbXNBu9SpRhuVP3P8YPk0&#10;hmCjqPq031RXi4JipYClC2u4eudNts0Snu7HxAE2jgrY7VRxGMthbBZRYQZJoYKYDyYkutw3tDqv&#10;VqTUXIf1g8xLznr9RKuo1bDXKmNjL4/HmyN89myIexsj3N8u2BagX+yWcXcjh/cfJ3jvYYzfPojw&#10;8ZMBHu8VsHlcxm63gqO4gnbCPDMOgF8XxPP2sjKd4D6JzgNihjDZbXY7ZcLMZfVUGscZ6lx8Sqqa&#10;gxrJOfDxnfqW4ahHeuhjpAEqjTzHgSxrnjLEsWA/6UMfO72qYI4PHIeqybWasvGTcPxL44mY9u/3&#10;B+P8Q7ZsD3N4U/tJNVH+/KWSRzm3dOnNwBtK2fGHBeM6pMWT2JnoEVVLrylhHPF80FyCbKewMqZe&#10;Ro2B5y7TTIZ8L16XY5k7fFrwS0OmVJQV8o/NXXjLSUfpw4IR7a7OYRsbTzbw8Qcf48P3P8GD+09x&#10;sNviOLNHu4x2HDOuN4pYWqlh7dI8rty4iJX1RTQX6pghNti/yMmsXGcfU2IOqaNaq3uMbtQh+1KO&#10;KZNaaouqDMUq7fgadSyxwHN9z6VntIJDrB6Mct+L+4gSyf/XrPQPDlImMQjM4f2h47iF2O5sHzkf&#10;J3m0W9H/n70/f5LkSPJ7QY0Id48rj8q6C4WzG43unovNGXLnXRTZJ7siT/ZX8h/iX7QiK/JW5C1J&#10;ITkk5+4eNPpuNG6g7iOvyLjcI2K/H1W3iMisrALQDQxQQGjkN93d3NxuVVMzUze3B/cP7O7dY7t9&#10;a+ifj05TT16v6BQC8wRu7C7kGLxLhvqCofQI5nCYzyIaFqPZLZnPevJ5z6lAf5li9ykI9G7XM4JS&#10;as9SytFZQOn42SjFsIrlbJifhkRnr9fpyXmRINwZSy5fSGWe62mBiOA/FoimZWkVfVBNkYMIl7mp&#10;dqftuh3zjtSZtJOlr9P0rFR/UyjlMSGVw6dhnWj4gOfTMeQYvw19tRTyaIVPI19ARedDgf2D6Jz2&#10;8ozmEK0m4fRVYL2N1UAmn4LSjK5/CtJLW7ktWupPAf1qkx2JMQoK+A7FOvI1Enbvl6D2cIAbizGG&#10;UHnEGAJa5S1eS+JlpZkV6k0djdI6rcr66jt7QlePFxqEZYy33CCW+Rd+hBAjOrTotRHfGk5fhUui&#10;cIm5G4V1FuHpHOJOpCDO9LzKj5wgOUvpNJUCePrz325y3Vmd8lx1yq7HY+lTQ+lEY+lEvLOizt52&#10;Ll2zyzdfsf7FqzbRGHok3YHd+hgvzvOOdK2uNXM1Dvn3dS3WdNi+Haj8o2r1TyjU/npq29XRiR3d&#10;e2Dv//ZXdvuDd20yOFi1OYwl52qDCvvqjZt24cpVy/t9axSMFVXDsIc3HiIUpLuhV5wFw4RTIBkJ&#10;6WSNUitiFoWeNBDXyyvpPLGwksC9z074XscTdNZDwhdFZ8NSQYTecqYwRLioqOvyko4h+C7yup7P&#10;KhuPhvbw3j073H8sUVAu57eXzwhP0BlHwiVqL1clbvnykzzCy6zFFUXh62949DkY9/mUYpEjTWJD&#10;30Q626o4p7Wtt7hoN+tYv/dsPLPlfmsIHpuMJ/7SGDuax8ww6ynB+6l0uI7xjM4pujV6Kn9u6Msj&#10;VQzyEpsFvnjw6bSppQ19NvosrWlDZygpnuuUBCgDWBYcmOhhAjaUSt1DyNaeUM59HCitKutoMNtt&#10;WUvYubRtl1+4bG/88Rv253/5I8drb7xsV1+4ZO1+LhV66hOjLNOh3He22tbpFho7IiGSgVrpRmnT&#10;yUSQf4G3TDFKOwWf2FM6WICSlGdSOdMgNLYt9yQ/nfw+mUnHhK+WYgJBeePoidRwVdf+phZKrIRn&#10;MlBjgpMUxwR6TKL7r67bMODwYJe5Sx3lZyVPgf6FgYSuxW3sKKbICKxuE4Kul296MZmowRTIsrw2&#10;UOMYyjI74PnEh57xMBMUDkP91S5pT0e8RUPpqK0qbSwQ+CKByonrCFH/63QHJaVLmfCJh3oCgoZM&#10;m5E74O0zfxPa3VHsFYu394V/phZghJMtFy/iORam4rNYmR0fDezu7Xt2oiO7cpAOysnLx9OwzLXi&#10;SOdPUqrLDW3oa0d126Q1AzVyV7rjrfRQytPd+Knlw7t6Bh5z/pIbFFwKz8Ed/OBUFnfM2nnLt1DP&#10;5TV2URN05H70TVwrJMGjjJA8/hVwVSw6rpCuJUMckifAfdaka+dbnayDnxPyRXA5BOpwZkDpdcib&#10;70ID5CcBY4azKJWfwMzhRmo1XIbUeGIyiR+Jlr/IAf2FubztdDoqx0zPq1Tlx+G/SnXB1sSVxKCe&#10;aWBMgLyTfG72Lc/2NMhq2P7jkZ2cTH1nAl+g87yrHHTusi8K19MHCD0ArV8D4tFxHUu/G9rQH0qf&#10;0pai6Ypoe/qj7Ypn+IwhCwbxJpv4SsKEXXt990HpMM4XarqgnJb+8sRceioGZ7keQJIRJHJtJpQL&#10;PqWRqXmLl/gUnhuoiUcl/HhJY9KY2KQlHbeoLNstrHOxb62twhrSoee5ZIj4kd0dkSrOy0oXci94&#10;f8X/62wUQA6Qpzj6DjyK17G8pxDlOXaPVL7dQI28CwoUFuc+smdc8akbJaEpnSfbkhzeso5t+Sf+&#10;Wo8U1O3Sqo+GNn73yOa3xlYcN607LaxdSd9TvpsSgHONI1wvIzcqqGSkVrEbTyFgoLaXW/FCz7qv&#10;blv7ta4tXmza6OLYHnce21FxZMNkoNabWLmndF5Xn/BKz/KXt3Sd22FrZp8cHtiP33rP/up//MZ+&#10;9Zs7/onpwyPJLUXWVB02WHyi31FJZup7VCsqE90jQQhtlYvr0HVnknUyu3zzpr32w3+hurlqHz8q&#10;7aOHM7tzmNmDYdcOyy3/nOektWNVq2NTFdxUgVTsjuC7UqoFZKorJjxYALO2TZTZwbhrj48Lu/2o&#10;ZR/cW9hvPqnsN7fm9rv7LXvvccfeeVTYL26b/dMHlf3Te6X95J2p/ezDmX3wILM7R217OGzbgcp/&#10;MGtbWX8OBp34sxBtG5BZ15kxrhHOM1JznZ/yUNk11Y9goIZxBd024zd293PMMFKhneq+dF/6mYoF&#10;FvlqtDAQHNmiNbFWu9J4TzzVb+la7phplmPVD7sEqvCfM/JiFG+oCDQW1RXtTHx/agc1+YryhAfO&#10;yyOhnIczBN+ukbOxeBQoMlzihtxd3/Gf4vfnQqbhzz/HCI9r6OM7qOncw+FX1ztBLcPQ8y4z9Jjv&#10;nrbMgwfo/1cUbl8FkaoYp8YV+V0h8kf5e5smG+FL5wH/kecaTFT64o7aPrrs+ktvnkv5IRx4p1Jb&#10;n0lOBg/BB5+NPE389zrUn+JIbcbnM8RoOfxUzm1wMLDbH922X7z5c/vZT35p77z9sT1+yFvaQytL&#10;dmOZ2dZ2y65c79oLL130XQqvv3jZdvb6tnNxqzZS64r/JAcL5RwDtcXUjkaSreWJdM+pzfhkbz6T&#10;3DPf0b5QXwTyttp1oQTmNHH00kp9Qmkj9YFuoLZsE88jeW3Gad0qvLE76BfjPFoQ/iT81KdXZdMG&#10;x1O7d3ff7tw+tE8+PrFDDNS4LW9et6oT+j2M3btd6eHdzAr1KS12YEe3V715u2FhWv2Pf55N/c5U&#10;/ifiz6mAwRrh0URSP06/D3lKnadpQ+EGeXMS8JeQ3NaRiNO1yyW5Pz9TzutnTgE/58Dj4/ysfyFR&#10;+D3Ncw6/G5516f1xzOsJOiZjUX9+7Znlk3qUecuJdDQM1IjS+d2hchLg7Q4GagUGavAc91TPnkgP&#10;pqYI+YyjyEOt8bzTeh7X8ullQZmsIfFFKicvAp2orzsF+h1GyfSB7qbLDX2FpApQu6d/WvWB51UK&#10;XBQ/+Cz1fVHZ1LMO/hxYayvnUvIHpXPvcetzSDE5D+sMuIu7xs/vJdR9o+C67jp8Lvc0wgCtNk5T&#10;HsC8JV35LJqF+jTp5g6u6y9qrIF5YsYPLfRg5lGUHteLPa2YcwmS5+yilqtvLKSVo5m32ZlU45Kt&#10;tllffW43n7uBWi69S4Mi1YfkEzqDQvEXoZUX36VNITJOUeQO9BP4zNkOEK/qIa5xj/v4Qw3HYNyN&#10;5R3yDPypRHJf//njel51TnnxSUSpHDaVHK0Ig/TVT24oiDKj32VH2ZnGeWWzsvFs4gZqo9pArZG3&#10;bffqC3b1pe/Y1uUbNm4U/tnVgcYHpZQsDNSydtda8kcBY5zGln0N6QWAylw1g4bleWY91U95OLCD&#10;u3ftd798yz5+9zc2OX4c7Y22pzaVqd/rFG27fvMlu3j1mhXbW9bosJu30iTdwsWzR6iWpvpd1xPO&#10;YtnmgJ7xeYgaOKYxSELSRxwuZ5SHJZS/JdTA3A0/K8gxwo2zJbwZe5mfBuR+9C8AH6Tw5IGbtZ91&#10;8mfi9NMpeV4iyaQacoKWeRCirLi3Oo91IqVb44XRyYndu3PH9h8+Ur1joBYvYftngoUIsIaTnuTh&#10;hCXB81GOyx3UXCIpbrWVos1mCoWnM9bG8JuCrsuZa/1bpn9D3zBabzgJSbCkFiqsn6+5LZ9xfjoP&#10;Ec7p8BPWKVrdN4Xgbv+5HAg35NxkNLH9Rwd2orG5ONoRskA/lZPP4cLn9csxsXNawPth+NBD29Dv&#10;R3XpPa0ZrpPXXQ1/Kb22Tajr4xTpcl1OLnHW34Y2tEZi8Q09mxKzJTybEsPiNzFhfcOZ3Xle53yu&#10;MW/nduOlG/bDv/ih/clf/ol970ffs9f++FW7+OKef6JzvBhKdR5b1ZhImWfhJtg5paInBb0jBcq/&#10;tb5oCZm1m23rZT3rtXrWbeo+aHWskHvBTg76ZSwv6Znl7gc1FjOFrD/lwH91aoXnhSjvNKqM81QH&#10;Plkn4TmdTv0NDAzVZjOGHesl+sVTCv2JGLw9CFKs/e0NB2/exZbUeRuojRTsooZ1sryqE1i+6aG/&#10;9bCfhaCkOJ2+d3ZATnM9pVjVtHyGqBksaCCO8hDKGolZPeOLO+nZOq2AvOzsbNve3gVrd1D8wz2I&#10;5+I3HU9tcDywY6Esy8iv3J9Nn8XPhjb0NaMlYyEKwog2FO/giGjTDM4DPqDxO1zX91Hc9UBaoIvw&#10;2EGNNwfZGVOcqvvxeZcI0cn7psDSLSXmGbR6qkaKUlgnwjwX8pjmEXhq/SeJbT5BU5/HbxX+E1CA&#10;gK4snSdAHNZB/lNpOhEIE5sqm1OxSRgiizFQw8gmnqyfcT8SlhilGUYEGI3PXX43mKSds0tEZpNJ&#10;w44OR/b48aF/viBka/34GkWcCo5KPxXHeZQCWMeGNvT70tPaUGqLZyHftXc3RtJf6Fw6Rb7IzXfq&#10;EDCsh3dcn6Bt64/P2NOn87kceGw156sTeYgJwpaOWIEIGKwI7GbGpC87o80alVXSh9lFbdE26+72&#10;bPfyrrW3OlIyFAbfDJVn1kdYHOSt25TGdSLG8yhS4kH47mnAFzLWiCIII7hQnmOxBVfJLRUQb9CP&#10;lccpd32xBrmgfJXKR5lZb9qxnWnPOoeZNe7NrLw1tMmtQ6vuHVnjcGzFdG45+rjC850hJRP1qH+2&#10;rJSc8TAltzC+rSSHpiqL+bZZ61XJq+93rfF6YfPXWja7rrRfUF3sFbZ1c9suf/+KXXzjis0vtezB&#10;4tDeffSx/eTtX9k//vJt+937D+zgQLrXQGOPkdKtcmfhhZ0AqKjYNUW1pWvWibJFboX1dVR8bpir&#10;slcaVdq2LR1v99J1m7V27GDYto/umT0cdGzSvGiz9kWbt3eEns01fmFnIQwP5wvJSI13zE4U3r4K&#10;+JFawaG1WyNV68S1zZbGMAtVejnr2tFJbp/cb9j7dxr24f3cPnrcs7fvtu3Xt7v2zsNde3//kn1y&#10;dNU+fLxnv7md2S8+nNlvby3sPT3DbmqTeVc1p3LykD+d6F9pz/7iiL9AEjhrhEPj4Rr/tP2Zyoqq&#10;TEbW8XkYOdCkXOanvkWIKo8rCtnHfVM9O9SzI0HjQbWqSn0O8B3nnlPysZkXjPLqRVKXQf0/zqC6&#10;UL5kSnGu4j1L0pOoqgRXYj5jupLXLz8bn5Oenttn3TqXav+ux0p38jdqnQ/ODwg5iUFMMk5LetDn&#10;pfRULGRJ3q39GNfOSsnHUWmDo4mNh6VkSNN63bYb2rTVR124sGOvf+81+7Mf/Ym9/NqL1ttWP9Ka&#10;28nk2CazkTXbDX95sOi3nduQxez4MRgP7ESYzkfqpkorF2MblQMbVyeSLUO5j20qmYYxG3za1Dg+&#10;70pmdgtr91hg1RhYMvP5JNJ9FhC1IWb24zqgpvr+ucb2I7t//7G9+86Hdv/eYyvVSaIOBNEKVj/k&#10;bK/bdYNHjJXhP4wTKj3Ey5jxEqh8Knr6Hf/Mv8Q5xmmMCSAOKwO1lE4opWtF3F33AZ29hs7z91lp&#10;+ayi/zQRsh7P+rmXDvn232lK/tKLAuxk6Px4tp86RXpCAcGL7CoIX+IWcz0RKwfqgzERul3oeeHu&#10;el94+9bQciHSz1M1rl9RhutYv7dOFBxQYfqCJXWU3Db0VZPYLHhtDc8i+OXZvJYo2sJ5rSjRZ20B&#10;n83f6TwEVrGmlDhDO2MzL6IxiyPGAmlHNTCvDbLSzmkrtzDyWOVshUhpSi2x4pPxk/pHoHEAaM1L&#10;/+xnrrFN3pxZxq7KKIrsODzDgFZjQFAJkldlpXGQdMkl0rz2Wj7XaT0lnnf9c4hNgR6N5/zup1Cd&#10;nchj6PrEj76/ofNIpaqOb67xTZWVGrtObajx3VB60shXvGY2L9TPbGtAm2l8qPHZZIquqDGoxtFt&#10;tbVM5/OhdICTiTXHU9vW+HS3aNll6Wi77LS6YG4OoyLpCmons1L634OH9s5bP7P3f/VL++SDd23/&#10;4T1rMcZSO2uoXTVLjNTMLvS37cqV67a1c0GpYWdWjaPV7/lYXqDPZm7gPESbOt3qya/nGR034dRv&#10;6UO8EyAg3JaGUcrLCul3Nhx+KSxwNiUrLBvtOtUP1tGf5+MPJtcV9G+9h1uPJ/HquuFJwkJ6Hxtv&#10;DI6P7c7t27a//1jPLlSHhIkXlccShBNh8fTpWAgf3SW5oecEKEGew9Ci0+tau5u+oHEenQ5zQ88r&#10;nW5nqcUkcn5wJ+p7vc7T9dNxmt/OA3T2+iyt0rPu82m+nxeC13zsr75S3Kd+XWPukxNf9x2ORp5t&#10;8oi8iBcE0KEhyQ/mFXz8IR/fhML4GtHvU5yME1OdbGhDXxR92ghqQ050EOsIOo+R3Q1FR95cqDKB&#10;VrtxEwaGkTHWKTqFvfDaTfvT/+lP7Uf/24/sh//6h/b6j163Sy9fskW7svHixKYNqezNMFBLC/eJ&#10;mLjr8ibJfGWg1ml23DitL7iRWgsDNSlacsdIzQ3U5K81z6wxk0Bhu5pK6a2UMz63wmLBQoJ/DamT&#10;TbmX0/L8yycv0RrPpnjDrVboOdaT3wxUKX83UJuMbXQysMl45G9j+NtU9fNfFHn51IF6J6w4GJAp&#10;EYG6Y11Bwh3DFCHLcyvahb+9waQsOyrlRdN3yXOr8dpIjfJY1gfQv6RcRznEedyv669OV1iaB9xv&#10;3U7jGfynZ0RKtw8WhHBn4qKlNLjFnJ8jRlJ4DD2UUlUGaWRyE+hcf0Unt90L23bp0p71Oh0fVOD7&#10;VHvTbzye2NHhsYMdV2KnIRJD2j1VTyE81R6X5+l6Qxv6+pHzm4OBNgZq8aZ7EhXOT97+4RTxnngk&#10;+Cr4jmuex2f40ZkHOPOBe5FjoCa5orDDGAQO5n7ISI4RF5xHKAS2lBg1/IbOapkC+IkXYfPljow1&#10;/AEPL6SBQ+k8NZHj0ehfDZdbCpM+DoMF36Ho3AkYfqu4lqAolMdTIB0iDsQXSGkJ+LWnlGTQV4dH&#10;fhgfdNTHYpCAL0IiuRDGA3yCbWGlYaDG8hhv3TV4s1h9bFXl6mPMDg+H9ujRvg2H6m/UD/mkKbFR&#10;6DWRdwL2Olg5i4gs0uNI16ewoQ39nrRkivr6LIk3lsBT3eS8vYpYlMQBvkFHQDdJegz3/NPkGQZF&#10;4hsekB83UJtOpZuF7oVcgrMi3DBOm7EgIv1C0tD4xGcyUINX3UBNunDFJz6zqRuo9fb6duHannV3&#10;utbIFYaLRYXEdx8UJy8iMLlZ5yKg+J6VddyRD65bCyxu4x/yIpEQIw7fQU1Kc0Py1uUqVyqPqeIb&#10;KV7eBo+dBSiHzBalwppm1p90bHfSs86B8nhnZtWHQ5t8uG/VnUNrHgytPZlZIf21oTgwQCt15PNl&#10;YaBW72igcqqkt5UNxZOVttg1y76j8cAf96zxg7bNXs9s9oISu9e04mJhOy/v2tU/umaXf3jVZpdb&#10;dndxYL9+8KH97a/esr/+6a/st7+7b48fT+z4qLLRUPlgqzb1RSX6s+oU/c0NqHXd0rghn7etbdsq&#10;n77yHgvWELvH7exdtN2rN1VPu/Z42LYP7izs/lHXxs3LVrUvCbs2a/etygvlT3XKztCLiTBSKR6r&#10;gB8rAQ/VGo7cQK1ojN2MLPNy7Ni06trBILcP7jXsd7ca9s69tr33cMt+fattP/+kY7+9d8HefXTJ&#10;Pjy8bu8+vGi/+Ci3N9+d6biw391p2u3Djo0WPdWcwvOQP50YP/iOxujovESi47qBWvShas/qh/lU&#10;P/0xn0it1HZYsEo7enqvVje+kPn0QEqDL07Tx3CP/kU8ghEmRmnzEz07FG9MVF4T9TrCXONCDdye&#10;rRN//Sjp+ioIN1BzIzXnL5UDqH+Q6wVeZvBaXW5+YxVOgOtwP5eI79OoDkshxTWkU++TU9yqIt4W&#10;ratK0YWO8iSthaE8LHfk+DqRZ6BGIk49n+J5hy5PKSW6536inZJzz73coi3TB0huSu+Mz3CoPhNv&#10;nIKqXLIrdiAEKkeV0blFeQ5FvKufx694iC92Wwiw4cRsWtl4OLXjA8b+Ja/n2Va3Y/1OYZ0it4t7&#10;u/b9H75hf/Gv/qV957uv2NZu1xbZ3I4nxzaejazVbtgFDKD7HTdOcwO1ih3Uju14jBHbUDI+Gajp&#10;mXJgk0ryfDZWP1AbqEmGNzWOD+O0tnX6XZ//Ic3PH3kDUAWswSlqJaxN1yFnr/MwUDs6GtndOw/t&#10;t7991+7cfmDTico0bQRJ24OnYBa1r7ylvrLXtU67cONo5j580dkN1DBWkA5OO1T4GKi5EbdEaSUw&#10;LnFdW+lbGqgJUJIlIU/wdQYKc4k1d9KHrrO8firi4MGvEddfFDzfwH9EF/89HsENRemz1Ee5MTX9&#10;FIznz6s+vN5qeHj0+SpDdqdz3UPllXgXXzqyE01XvINhJ/xNcJSHn9f9/zLMJZ25Thmo0/p8UuRp&#10;2RJOZZF8rbX/dK7jqk0lSg8ClWHdB3oHs3Tf0FdKqq80R5r6vHMJPql5BuPs9XmcVI1wEqeJd6Ot&#10;nJUlK1o9Gu4RHvH4pZP7cbcIO92LuPSrg13KizXQ5QZowwI8zLyukHZRc6OzdUgmA+4xVgOxi1oY&#10;qqXdzJZQGoC3+jpxfiUZH1DfyHzVPAzTAlP10uyOVBuo0X9iSLQo3TC5EkqHxpO1kRq71FcVY8wa&#10;XmfU3Sq/+kcqPBmUl5+slU3yv3rGk0uChfR8hAFx28utBn0OhmmVrz3o+Qh+Q2tEefj8nuq1ykuN&#10;Xad2ojHOQHV+orrHQG3Rzqyzu+M7qWEAOZ6gKzY0FpT+pHaWodcNplYdj60xGtuOdM69omVXtzt2&#10;gS8SSRtgzMBO1xV6wrS047v37bc/+Ym987Of2Ufvvm2P7t+2ltpVQ3E2ZmUYqKnu9rZ27Pr1F2zn&#10;wkXpE3xSNLMqK9xAjSWy2IVdfR5H1fHpndTi3lnULUXNJ3QbX6NSe3LUP1QT5j+Tu6dffIG+k55J&#10;a1tLyM8K/GiPINqi60BrSG6Ath+/1Lz1tKc1roNWaU/3PpUiATpJCEqx+UskHrfKC3cFCwg/vXDg&#10;dzk64uU/xgfT8cSOD4/s1ifsgvzQn+cz8OggzPGkclmVFemWJ48taCkrPQqP2K+h9By6TKfXq19Q&#10;ztwvPsI3lMIIRPBxZ0PPE6nOVg2wxoqWevIZJH6Kij8f7sdb6Dqe5i9A2KeTsErX6ae+ASTeS18g&#10;gIdYrx8MBhofHtvwZFTzpkpNelTSvSD8+tyCzy/Af3JfLxTneVBfb+gz07J9UaSU35kydJ1IR5d7&#10;4aRzyWDVA/Og7Nh9muSfZ2psKmVDn4eQmBv6AokJx1iwCPY9xZI6SbKUwStvNWZSqpkAbbZVGW11&#10;ZwKfkVg4JJTZvEVYZLrO9CyfRBeaAjtsEVpVzTRokzLL5w4UvsS2fq3oWKXvuaEWE3mu/PFEKFWu&#10;WHlq5OgCRM+vUvsplPxxTPjyKFKa0gvOp5CBuo8SIUinDdWdgueNnYpPnw6tFBbVVE5sMR5qxPmh&#10;rikPpyjlGZylSGNSUFao3dbg0r1GdLxMAgJT+1A7AUoczWnpNSJZI1yIK3CWIpVRs+fBp850Qtmt&#10;u4MVcZWmGdS21Cg1XJRbRy4s8mWCOicN6HwBxxdt55bpmjfW5eoDEz7xuXtpx7JeZnzyhB+ku2qj&#10;GnSufX52PNRQdcL7UyxSK1+eSPfuFGlc/ZLLhjb0fNB6mxVfSUapW3Aefzadld/nkcLiU2mt0pG1&#10;puJD3lKVLFmIH5cT4Tyv+BviOyaNasyUlgSfNFn7BdXyRmlw1lRQs6b8C+xiEOe46R73hXWZ5wcP&#10;hV86F60XyZLWfZzGqR+yB4S0qd1W0D89A0UEK6VZpFvr0ZJPBkAYITAYWmnrNTxMyk95Y4FdAfjn&#10;dDDcZZHHjXAkw0ZzO9wvw+CjyiTC9Ayy0XwvDsG/caYjQaLc06cDztfT61JaLgkh7ZfpcWxoQ78f&#10;JW5KZytAp9uZ84z+Ep+FDNGZeCL0FCYcZrX+wr2VbGPSnkVQZzv8+gSDzmuiTbOk4dpSctdxpSvV&#10;19LlmODGSM12Fta+2rbWrnhG+rN/4pOEuLFow0opFr4LGIkm3DWkCWRnb4gT5J3ysM7zdbSOFZ12&#10;jYnkmeeTXUs6HXZ9EYdPJ/5ZefRwPrXFp+dyKfG8KJLPMitKpVMyYvjxkY0/OjK7P7XuYdO2Twrb&#10;nnatW7bdT7PUuEL+m3qWFPGJUSOvmbSorLRJNrZJb2qzPWllL2/Z5T+5Ydf/5St2/V+8ape+f8N6&#10;L+1Z81LPBvL/m49v2T+89ba9+fOP7Be/um+37xwrB0pzu6e+Ar1O+pyEOp9rZ0TBGGOsPLAw5LnV&#10;P24xYc8iFHrfihq2d+mS5d1du/1wYA+OZnYwzm1QdiTtConHlut6cz7RhvHgAusE9U3eZqRJqsxo&#10;A+yWwDcgWUDwa+LToVS6pvPcZq2+xkcXlfeLNqz69vgkt7Htagx1TWOly2oHl6xqsMhw0caLi3ZS&#10;XVA6duzBoG/3Dtt2OMw9PZXyupKonrslcYWrEqKyYGGMMhBm0k3doA7DOj7XGTs6+GIZYzG18Zna&#10;erwsomc9DMKSPqzBG4abrZbah87pR/Azo1AUIYubqeX5pE/GgidlLA1b/NTrd6xglwCVUxR7hL1O&#10;ke6n/5KPFc6nVCqJD/gfPRBppB1K95+3bTHTOMDBudqPD1yjHztdrhGOsxldGllGeahlCEQsaeHG&#10;/deHuL9K69KfAkr8mmIifA/T+9taF9A1SIbpy4nnmjgNPUUXtbOns7506J8/xk2uFb5/gliOqZ2k&#10;EnIjeN1rzuBbwb/RK6j9k6aUWiTeaSR3Yoz0J6zfC0RazuIseT5qxEIakM5C+kinrnnSdzOUbF3q&#10;fnWIkX/OyV+4nSIvFHyJlFRUGQfnco7nQfyW/qO46mdBTX5Z1++p+MJf+oynQwKXhSwMkfk0YenQ&#10;ufgplwzevbhr129etdd/8Iq98p3rduXGrl26umsvv/aC/cmPfmDf/+Pv2uXrez4PQ58ynEpZay2s&#10;t9219paev7xjL7xy3fauadzaUfyoeE2Mj9khbST5IflFlXqeVZ7Or5nzMZlHDiAXppOpIwyAYmJ+&#10;la/nier6cJ6DgQV3S3VIW32ybcIVo/HcDg7Gdv/+yD76aGiHh6X6SupTfuTJdQh0AjVIwK5zGEZj&#10;GMWsA6C9IF8xQij1EF8IdhCPwvA2Lj+Zyj1TGWeSrSxYA3bhIWW0dwzWMvkrlPy2wmqrM0so9FxC&#10;XoNPgLVVbwWQvHdId+fTdOz2k6kfALi1da+jNthVH9crwdx66he6jpl1hLb0gVUckqYCi971BrAO&#10;SvPJUgQYbNQ7Dc2m0iOmSpfSI7RnpXXUL3VMUHsuFFAusIjgBmp1qCnMUy6K3w0rBOdUeEu8lsZQ&#10;zE8VhcY5qpelAat+bpRd13vQepoToBTbeqzfRDqbz4SzdF4ZbehrR09Uk3OH/1Yk3qG/8v5P7jo+&#10;rUbjSfhlHWfbyCrCJE3jLLAKBZmBHBK/qz/qzIcaBo1dFuGeyEMQf6/DDe84+jX3JV10pGdycO4I&#10;uUBfhvEVkBj0Z+JBySSFJU8uOzhFVw805N9vrXKqRyL1iQgDcFqHh0ydTxzNucZ5knWsY5SS1ROF&#10;B0bK3kjyGox1re7FJoovkNlEeuhEeiqQlJTU1NhDKeC4gtylk/m4RPcURKQhElPjSULnYOwY8lr1&#10;IKAPzhSngzGUwj9dt+v1+ySt+/h0388r1WUajUBta24TNRBe5vKRoNwW0qPQpSYl46u5tduMmVQ/&#10;tC21PcqlkE7QLjC+xvC9lG418c8/lhqn8slY74fFA/SFk/379uEvfmoP3nvbTu7dUt+s1lBq/MY8&#10;neL1HpU+LO9Yf/eCsCPdsWNjduejTauvK5VG+MXbsBLgXemyfSREq17/rddi4rsnn1vn6hr6tz5/&#10;uYTrR2pvpxB99GelU/E4UjrO0pM+TwNaPz9NhAg/BZT3+rce1zI0d45768/5E3JvVOL/0dDKwZEN&#10;Hj60ydFRrSMFfyW9JcpYsQGPNUJ5kpYxL5Hi5QXJVrtnTcEyjWfrwUxKZ5Jjrk/Vg50wyFU65OTr&#10;jZ6h0NV8oKvQo47xkGTChr5a8hqN0w19yQQ/gCDXP9Sfp7EGcp01X+Q4LyAhmION4t6ilvvOcroR&#10;88wpPO7AU4lOx7Whz0Op7M6W39Pco0583L7GSqs+Ze2ZU5dem5ycQ2vPOCW/69jQN5uY7xH923/3&#10;8r+PDn0hRbDtk0HdbldHJpnVSOq2sN74Vo0kAVo/pvNvAqX8IEZ1fEb2QoGsJ5Ldz8oz7MYZag5G&#10;Oyxoo+D4RFwmxVcjHUemZ+Xm0DW4//ixffDJbTsajay3gxLds5e/86Jde/GqFCneWtLgsa5DV2D1&#10;WyprHPXzZRLJcE9XaHaOEAPh41R9L/+dpXgCCiH0ZVBETDIZAEY8clO5ccYCZdrFAiWQMq1OZlaN&#10;F/b47rENDqYarGjQM1VJZJnNNIhh4XI4HdmlF27a9va2dXtb1u9vqYxaNuWbECorikDFqE6Razq8&#10;VGCUKP+Jj/tewwGStfSBdw1SVbcorLOWjoC3y/ytM9JPuDzEJLueqgcYoGi3fAIwBh3ygjeBJHAk&#10;jXGIyQIvC7n4FuzywBGPyRiE+yqp+hdn9Ppeit651yHILxP9niyde2QCISgmxcfErobzKm+W85os&#10;sjD7MMN4jK3ZTzy8pu43m7z1w9tu7IHSqgfw0e5ZkOts9e14eGKD6YkPKqqJUqag5h5PpItBKZOh&#10;l67tWb/XkzvKSaR1obBJj6edPHhxRv5SLeGMb4isbGhDXydKbXnVdpt2Msklh1r28a1je/BAA/Gq&#10;Y9OSxV7xjRuazWyrX9oPf7BjN29eEK+N9NR0OVkSIYrHxYMhmVj85pMtU+cZ3kAcj9o2n6pfXxTi&#10;5a6QizeRaezUIv7zZ2FG/Ve6YrEydvHx/sPZS/KJ3YDE26Xul+L3SrJ1lsl/LinRlqwFHck9HatC&#10;yNkqv+k7AFVKLBt3kl74lZ/LBgXOp6fDgA4eTuDu6ofcZIeaWBTRUahDcKSz2ncceQwQK8JBID/8&#10;fKFN9YBBGosxMUmrdJaRwsHJ0IaSV/hzOahnsVnznTroI+aUh8pR5Y0xrc9QVLz1O7VuPvEdPLbU&#10;z/B545aEYdEmrIHCOlFfM1QdEBZGIYVio74x+s29rJNhNYuAGP3Q/5CHAEQaEz4vRQgb+vaR13xd&#10;/RyCU9SWeQtCfTs9N9dwkvtwnkm8Uk8M0OTU1hvuH4P1Qr7F51NemKjswf1D++Uv70iWDcSy6AZm&#10;F3Y7kl9X7fqNC1ZIPhQdyQk9zyIGfT+6Q6tRKrRKskA6hPOn5KMenolRSjcOkJOu0f/mzcoyDPp3&#10;MISRfyaTZ0rYMVKhE4sjCoK3/X2xVb4Ic2mYFrl2d88j8SlMdkZDKvtPnhIv4oOHQiYF/6dzVBdC&#10;ZHEKHZ6Jc5ZCeBHCZixezy1XuoPfPaQIT/+qUWWTI8mKh5LnB2b5vkrzoGlbjZ71y651q7a154VK&#10;uPCdUCqFVyL/25K7zalNmyObZhOr2pLTfenMe/J/bds613etc+OSZS9esKPtht2ZjeynH35i/+//&#10;6yf2X/7bb+1Xv3xg7797bMf7yrfiaEr+SAu1rNnxvsETqIzFOEI6F0fKQoVGCWEgMFd99dQv7e7O&#10;7Yb6pddev25//pf/yto3vmNvffDI3n1U2SfDjg2a2zZq7qiW6DtUhqorNz5bjBXnRHHOLFc/kklQ&#10;t9yyOdphXdJ6ABMD+g/1O0pblXXU3/StbPVtrLoeVuwqtyU5viO/XbXRrmLp6FzylM+CqmDGs207&#10;HG/ZwUnLep2p7Xq7URqaY+VL8bn81yP6uWmVLlgoazR8fx61VT7VPFXe1adyDeq+EeNj+vGA+j6F&#10;4TvsudxWOKpzwm81wsgQfqnfPlLZEi8R62kaCH0Nz+mc8nbmUbnw6RHG514fAs41hzq83/RzfpSa&#10;fridQfJBmPGkklGfcgSJT3xnVwzkdBwpO0NeIlGZNrIdOxk27c5HI7v10cAe3pvYw/sTGw7YLblv&#10;RbevcjKbanwA58Cfi5lqX3VbzJSHR6rL32k08UD9pxgbIy554k9lqvJ00N4oN+WG+qmN2SJv5Jz7&#10;So9kkteDjt5nch+5pH65NRf0DOMQNwJRGFEGKnOFizFrjJco/ygNDx3ZRgwKv8qm0mMmll9WL/8d&#10;3d3Fn+pScWTzaKNwhBttKCJSlo9zy0eFzR+Jte4pzAPx1aNtK0oxqNIFfBdEhlJKw4y0AHQIRy2L&#10;kcl+TXoJmfblLUr+Sd9pkAadhQ/lNwE1AqOcXJ5yhZlRLoqccmEcOlceR7vHVu5OrXFZT1+WVtiV&#10;LN8Rp+fIYQVL+6QpUFTwBvHhvkbesuTp8NGhPb63b+WkstGR9FfavdypR16Wa0knbHdyu7C3Y5eu&#10;7MLe1upSD6pDhUNVEyc58ZP6P/D60QOu7ZEAZPyMfzpVunzBXX4wFCt6betd6Nm1Fy/bzdeu2s1X&#10;r9pLr9+w1374kn3vT15xt+3LkhW59FjpbOx6xk6cWVd1hBzXcfvSto6SUouRtXcKu3hjyy7d2LYr&#10;L1ywKzcvel9WV5HyoTS5Lhk6svO2yn0upRdVO3YMBJIQlCEZe67Ia0f5wxi7VF3D5Wq/8C+VSL+h&#10;dhq8i++6j58V9s7bx/a3f/O2/eLnt+znP7vrn5JuNZGDLm29fdBuvaD07OUbO/baG9dt9/KW72xH&#10;k5AYsflkobHR3I5HY5uo/kdFZhONM0rJyxnySvHBm+oeraN2UUhvzySr6UHok5EDRbWwbmm2O104&#10;doQL9fneRGMt6fCdGcZkYYzG85gzt9VnFQv1eQqnL0boqxx6cu/pPuc7ct+V/13pQReGlV0Y6yjs&#10;TkrbES/slKVtaUzQU/gAo7VObSDHzjAYzTVpy4Lv0qI4GJshX0z9EOWOyUUxH1lH/VF/Pra+4r+o&#10;wtnTvcsah10r5sLMXurpuq17ncyubfdCS1Px0hfBZT6PovOZZFg5bdh779y2N3/8ru/+PJ6oLnkT&#10;FrlI7eh47VrPvvPdS3bjhW175ZUd9UUzawvshOt9CzKTI3F4G+FZEY3coXw54S5/zjTPHwcEpXR7&#10;ZlfkAhHQWteAbiH3mJfDTX5UPuixHL3de8EF+MW5vG7on51onfTx1XhuJwcjOzka2eGDI8kfuUrX&#10;VM/vVc/8OnXErptVS2P9i1t249Vrlvcya/UkbcSTXocu2+CNCJe2HzpK3Y/V7kE8EPWf2gXNiraD&#10;NinJa5WeQ6pVhp4rXURjgpbGGn1215VMYfde5HTJrsP60SeK4Qncw/PwTyEOcSXpQB96CvV9Pyo9&#10;YuXYmRK5pfGa63aST+5Buh2juEZhU+mKGILRzDUis6350F5t3LeXO9KnJOd7kmGEhcifyb9LOvll&#10;Xpnc5So3dt7cnzTtpGzarcmuHTUv2GihMcW8Y2PpMcRVSv+eqEwm6m9H0m9G0q9OFoX8FDrqHIM1&#10;pXeieCbqiyfSQ8fqs0bSgTiOdT3Ss1P5mZJfJdg/s+9lhTZPmVAEyCzVm370M65PqQxyykJhdDVO&#10;6mrMsK3m8WJ/opqZW1t5hP+dCI6nVT3eLPx/nC/1Ae65P87j/mly33H63FGknXEz6wijQWVv//Ke&#10;/fbX9zRGo4fOrL29azff+Bd2/dXvoAKbOhk9MrcJer4vKGhskqusVMbswLdQP80LPnwVZyE0xgOb&#10;H9614Z0P7c7P/94++vHf2M//v/8fO3r3V2YH922nGqnvn1hbfTEvhlbSWYbik+zSVfvev/nf7Y/+&#10;t39j2da2jf0lN9U98SjZ1CXGb/RrtA9exEVPhdVA9H21bJdvr11Ol1RX6hr/Ra+gFqVnAXxC63Jp&#10;oYcd9K/p/JQb4cdR/zwNZ2ndTV4cxAlSeuBvDPFYQ4TgP9qrj0WIQ77jSGDpKCdHnMcFadFJnRbg&#10;88iqO44NyUheQtMw1grp1gx10UfQeWj7sVYp2aHo3FBRYE2ppWerg4d2+1c/t1u/+ZX94r/9lc2P&#10;jqwrHaugtChznlcS+O/JFyhL5sBx5YUbsgE8XbiqcTVbHSWgb92L0mv+4l9b68qe7kuW5lPLNT7p&#10;ZmM1N+mNkkMYPTJfnksHpFkSmO8eqbJhZ3vmuGkPvOjCmJS5LElqfCk95IxfGs+tl+KG/nkplTnH&#10;s4DiSFOOk/qYaMm/Qcs+2s9X8PanY/hd+T9NZ8KJk5rSSQpxHVA6fhm0nt7PG8/ZvHIdCD6Q/BET&#10;xst96Aa5DY6G9uufvmt3P3rom5TwAq9vcCI/c/E5rFtIdvS3Fvad77XshReRNWhDkvkuP5hbCHnI&#10;ruzItHghZ0Pnksvp1Tnzn/G5duwXWH+iX9yRWy/u0xXUspSNGGAB6om5pXJQ2v7dA/W/czt8OFCw&#10;+nkHgO7LM4xbJTd7Ldu7tON2Ri+8dMPD4isQXk1ilpi7S20ntZVEHmqE666rO+unG3r+KbEtPP/5&#10;yNuPnk74xhN5XGE96+eBSR+Ma4LR5AA4dQEKD6KASojCszP504COnQIaLP6gYOsc4x4eY5ITvct3&#10;o5FSPtYjQw2Cmr2e9S7u6lhYo9AguFNI35FQVgT+Jr7CBETsC3kSLG5oACTQAyiMpFMJoRdVPPjl&#10;SNoTPIxn4MsiH6jRwSg/sQ04cRGjysQFaeTXC1V58MkwlS0LGCxKsOAvMWoN3ryVkrlozTWg55M4&#10;YxsPHtvxo7tm06F1UZQVRuZQ2QKFpkgUH+xBhxfwT1V5kajM6jSRvtiBw28IIj0a6aP+Wopbgxy2&#10;iZbyWiH8a/h9LB28niM/hKBxQiCahIO8kS4MG3Np95nC4jo6AaVL7QJ4urkmHP2nPbCzh+/uES66&#10;DVIdyyNxKxl8gijePueoNudhqM0oASgCLRRutZUW5TvvCFsq7135UifW7HinxrrizCetWWCWUlEB&#10;lRGTr0p7e7ttvcs964ArPWtt8aaZ6kaDShLTwpBPp9V4ZieHIxvsn9joaGTzieLGEMTzqfY7K51X&#10;wmCElKKQRB6pB68N/VtOrGxoQ18jCjZVw0R2aTDrE2G1gsZuKeyQguEFU5EYl9G+fVJEPMriXrRr&#10;5JEzsF/7rgy4I4BcdLHofmTtzth2dirrtBVWKV4bS27NC2u3tpgKcm6pGuozWuKrXPyfz22agZlN&#10;W5VNxcvcZwEY2eGyiE9Eq3PicwZTKZ8YqZV6Zsa6a0cyryuZ18lsJlTtln92Z6pnWdJnuRou9XAE&#10;jNIcEkLwt6O+Rxw6OwX/yd3hz8RiVJzTB9Tw5ylsyqoGP5d/CTOr5qXLbD5JyGc6WRuin2nlucqu&#10;LWU6s6JQ2Kof75uVep9Ulhxs+fRI2xozlYduNVU3ucJsZ+zYMLfRwGz/UcMODxp2fKTarFpe3/PF&#10;UHEMVadgGmlVmZrqZSHZOgfGAjb9BG0l0spgzKeo6/4HSe+LQJHR3wMb+rZSajbBJ0D8pXbtBhEo&#10;jULoWyue0U3UBbVR9dGSJSioWUt8oyOTwzPefOPNfcmMXPIAg0xknPOgDqPhzIaSPzP18xjxz6TH&#10;oAshENCB2RGkkI7WEn9YY6IkSCZlkk+ZWr70Hj4hg6EDhCQZZyc23D628tLY8uuZXXh5zzqXMFpq&#10;2lhxTtG58kJySXqFG/soIj2J8VsmfYFdVnwRGF7wwqh1ZGSeZF8COjiLQy5/nPeRN8hACTxJUUIQ&#10;Y7uMcP5UPhqzieIoJWfnguJh0lLXkpQuM6fEoyd5QtLY2se5NW7p7ttDG7y5b5OfD6z4qGm7j7fs&#10;wmDb9qY7tl11reOyRs+qnBb5VOUzlvwdKp1j/2RKKbk9kg52pBHDo+aJPepP7ehiy27PR/bbuw/s&#10;x7/80N788Sf2/m+Obf9uaYuxynNa2LzMbDJS+Shf3aJv7Vw6HhIG/U1Hf2FJlV8qD/6T3Kpa0qlb&#10;Q2v3Srt0ObPvff+S/S//63ftpVcv2eFwYh/de2yPR+of8q7qgoWkKGcmbNUCLFdYLPYXKhs+t4Li&#10;O690d95TVDvy1412qPbpWp7qlZc+KqWllE49VTuqaA8sLii9ClzpnagdTQOLqcJAgW5LB9+x4WxX&#10;6dm1Tx4XdntfMnmay61lE4WPbq6WIdnsAlfJBKodZL7SqJyrfnVssWOSyq05FTjqvuq3malN8Dlo&#10;6fusaDBRRntAb8YgkfBQtOeKj900Mejg3A3bdEuNSkf6xmgV5LmU3synVvk8LO2MneyGQ9U1uz87&#10;L9J6zoIiTukH8PWTgHc9YiE9qV6l7m9UT3KBaXlZBqM48jfV9YBPJqrPnTd7Nhg17b33DuznP71t&#10;v3jrtv3qrTv2wTv7dnIiXsi2FF5hU40lWPzAqJJ0s5jUZAVkqn5wgk6iaFRFKmr5V37VDsR1Go+I&#10;77ihcsxUnvTzqd8nX77Tq9pNAsZppJl7K38BdAMM4/Ia8ele/Cnfdf7l5HzOEV6HMBRpkF4ljjFX&#10;LATpKNmFAWeu/hpkM8oZHU0QvzMZ15RbS4oPn/TNxrll07baJLISmUHfzsKG2kI9MbgOd1NbZAwb&#10;RsOSMY5wD70g6moJ2k/dhqL9AJWoyr5Rj8GUNMkkFlo0FlPbK8qGtVWubbVZDCOrQmXaa9hEeuBA&#10;4+WReIg6YRdZXhjiBTo3NIQfvO2JVH6rNuWFJnaU9tJtWkfjO9iBdsQLefx8jO6FrTSXCk1tYDKS&#10;LCnhcIWvsjsPyOageL7BWw48orakK6VPPKc4GpIPzJ3QHqYYnIlPi93crrxyyV754U37wV98x773&#10;o5fthdcvaSyqetlW+5SuPFV/w0tszYLyl3ZWjm1YjSRfZ1Zs6/mXLtr3/vRFe1Uy7rXvX7XvfP8F&#10;u/7SJSt6qjPFpWJQGqkz1Y9k6ELKMHo2Onbe6FjR0Lnqjy4RPdHnDCiv546UaNo5xlIq2ybyTzRD&#10;bivPGAP7zoreRpFnAYkuu3vvyN566137+OOHkmuS6chCdl7khRnVnS8oKHjf2Ue/opfb3uUd6/E5&#10;1EkpHlqoNNVbsrOF6nsoGTFUe6tc5IqnFWdX6ehXDduRfrItnaTnOsXEkXEuPuhI5nTV9vu1gdre&#10;ZG4Xp3O7JHDc5Vm1x60SQ7LSetJrwLawIxm2K+wp7kvScS4Ke2oju9IT9oQrSs9VNcwreu7SaOK4&#10;cjK1y0NB7fwiGE/twkThYLTGCyyShX2hrTgLIRdaijuT/HHtggVSeE7g03eF2nVH/XtfOsDOfGyX&#10;5HZDYuKmxowvdRr2ypaOW2YXC+lhs5HyrXqi2uh5Xd4g8/gx9qF/C91tpjjnKh90NZeJ1AOQA2B3&#10;wK7qpN2RHNU4kb5NN1T5kgGSq+hEIafpm5ARLD7QVmjo1K34XmmI86jr55co0Bp1RigzPlWPnEZ2&#10;B9BfAFpm9DXrOrW/DPEE0r3nuoCeY6Ie1abVVhHT5VS6C7yhvgb9IhMPMQbgfniXjFN9obtgn1v0&#10;C2t26Nulm1CfYj5/AQ4dQu2gpb48FmYDy/HWso1EmN7nLQG/SmbqFFlaiefY4ZgZ1C3Jg0vZ1F7u&#10;lvZCfmIXqofWqY7E+0PxMgu4SgOhEqbS4sYtzCEDyQJ01aW+UCOEAP1U9FXecvW8siHdR/2tXMI4&#10;TXJacraQfue7SYqtkeUNjQsXLeaFBfV96MRtPc+LOvTZC/QgdBv15Ti5YbmXN1CalOZiPrEtjQE7&#10;pFlu8FFFePm2TVs9G6p/HaNjSr9nt7Sx5M9QOJH74bxj+462PZ4Vtq++6UAy/1Cy/nCyqGF2OJWb&#10;hq3HEoXsxDZVnjDyD70dhF7HuCD0MmVQfvi0I5+ELJQXqUvWUp+Dfme2beWsa5XinSl/LsFVHv4S&#10;ucLwnZ68rL2SFb6qROWSav5pCJLnJZ5PIuVp7q5Vqs+uxAOqM5YA1NU4n7Ab9WSs8a/0Mfq7+fRE&#10;XdRQ5aQxnVtxa/zMruEah41VT7wAO8vV5jTWb2hMaMMTK+9+Yo/f/oX98j//n/b23/xHO/zwl9YZ&#10;P7be5NC2p2PbVhzdjBdtehrHdu1IY8hpT7rGtevW3btgxZbGnuq/0HcZfXb4RLsaN/xAg/UXd5W+&#10;gHypzaCSLtd+XDYIyiu59p/zmq5U3yDVO3MQmRCGjsqegJ5Im1fD8bZ3LhRyAO5ObSTovDYU49mA&#10;8zlPIlto7xJBzD0zDuCnm86XpCGNqVzPZ7Cha/IVvIr2XUP5DgEheDlQHpJVlJXqCf0aQ17mdRbo&#10;HSpbxlgxziJNId/gwUrp4KXEBQJF6SsHh3b/vbft4OMPbXFwYI2TkcpI+uYcOYLpfchj+kxeEmJO&#10;3ftS1R0gQ/Ad/Bc8KF1cMkoeJd+l/2iMRAnyaWDmpRYd8XHWl46JHGMXNcXDWAN+V6aQfcgAl8dK&#10;d6kCnCrf8ZKE8qq4efGbeQPmbZdrhYxd6rKkljb0VRFl/zQEwVOhqzkzLvEEX61jjcfOvf8MpPCJ&#10;eUWrdJ194sujlIb1dHxWWn92DWvlxzUSo51pbNwU72rsMB2WdvBoX7cliyQ72pLlGEJJffE5X/9C&#10;jWQH88p5Ln6SDPG1FPEfetBC445MzzSZE2Quegb/behc8uaU6iOcoieKHz1KtOFa9suFuXyALuQ6&#10;o7zxFQyMitlRO9Ys6Q8kR31CT/VDOPRQdCRAfifjievTqc9wo0I/JynRNpY6b7peUvh6Ehv6ZlHU&#10;K+1uQ78nJdZ5Gs6n04yF0HWDIyk2zvR4Ebni6MqjQpIjnznYu9y3K9e37NLVHZ3vWm+754sG4R+E&#10;aFkL3pE62FN46u/rS5HHs0hnIuRZkoO1sosiOpMG6QLTldSZTcdDGx4dWDUZIWHrB1eUQqyDW17H&#10;m49xvirbQFzrvkabQJUZ5/UzeEiGbviDPO3qBCDpwxL++PHLc2kZjQDjujHdGcQAKHD6Wg88hTxP&#10;Skd685yW9+yWoNiZWDAp7MaAXIMEDQ6iK4pnaWOK1bud+EUcDd6aabesf6Fve1f3LOtkzOlbXjCR&#10;x1vRpdcbiz/lZGZH+ydSWgY2ZesGKSDiFvGM0Iq38Z/IV12kxOxv2Avkf0Mb+nqSc1+NROtu5+Gz&#10;kSuSTRR5IUsKvd+pEaGlSQQHrC05NJei6cgS5CY+9ftJtiHn5FejCIkDID8x3+jQmCMgLz5xU8e3&#10;yoUchSd/6ymUXzH0KUimo+ieCgx8TkIsOLjg+ZRATwPyUzKERTPAoucpOYJcR6FfR8h65BiTPizO&#10;jdW9DMZmx8O5HZ6UvvtMpYgwTWEGqpkjM/Wb0zdBxKFCS2ASo0ZMamAUAzSoc9D/r6drQxv6fYl2&#10;lNrS+nlisIREyU+N+hZsgj4Dzna99M3BurT7NZYTRShoEQxs4Qf039CBk3zCU5ISXKLXuRFZoYHy&#10;ltz2cssvd6yx3bJRa+oGtkwWMkGKMW3oKIIS5ou0CttToHsMyBMlvW4Z75K4eBoSRe7OwuMR+M8V&#10;6WEXXD5XBm+zQ1qnaltroNw/rGx8e2iDDw/t5KNDG985serh1Oxobtm4aZ1ZYbn4fz5V2BK2WZMd&#10;MePFjFarI3nVlnxp21ThfnDvkf3kV2/bP771tv3dj39rb//ujg0lj5rS3RoL6W8YFNQTvP6CgNI1&#10;rdiFgU9YSoAhy1QfGAyxCLcUTz4BO7VOt2EvvXrFfvjHr9ob33/VXvvuq9bf2ZHcm9vJpGGTioW6&#10;MFoIGaZHBV/Epty9NM62BCJAtkVkyNdUiuuIJ84re6WNCXDHzOsaQ0iM2UprCx2lrWX7Ks/RhEUN&#10;dl3b0vPsZIleq47MdUcacYR7miKN67I/3FJa8A9OpzRoPW/rz5xH6X6UQ+CLp5Ta1Zl4hYn6GRNQ&#10;Sr/+GFfxadJOb0t6+sLuPzi099+/a2+99YG99dOP7GfgrQ/tzTffs3feuWWPHh/bcFyqGNUus9yK&#10;om2dNru2qj1gnFYR7pP5j/4z4A3F0xN02nd9v/YbvLx+H0J2xGJBMrA/PfEViN86ra6eTGHcZayD&#10;QRsLLxjzT/wzu6UvnCF3KuleHqfLslVc6enULpA78AELUgHOV0h8crq1EUaiFGbkgnS5YZDS5uve&#10;6GS1buZplQYi7vbfgglepXXeKnVPdwQMsqxoWN7NfXxGk6sq+XEdJVr6syhkp/wp7rxgEejsE1wr&#10;F1IKZ2pHLAz54hAdwxdM0S7oQ6j7aAPsunka0S5SX5OA1HMjSf241+4Wdu3GVXvl1Zfs5os37PLV&#10;S7a101d2lA94RXUUOYj8nUaUAf/X8TwTE9F8opl2wVxDUfBJa4zz1N7E14zjkRnkv6Ex++BkYnfv&#10;7tvh4dg/9ZnmDpCFaa5GJ7qOUpTabVm74Z9VzdQe2cmRMmMHuvjci/ij1Qx3Rdqqwrirpz6xxw5o&#10;k8q2pYBvSwZtT0Flu5O5XZgsdAxs67onf10gf50abfltKzx2X+soTb4Xp/Kajce+o9qOlJu9PLer&#10;vZ5d6ws6cn6127WLWWZ7yvOusoiR27ZkHXGvkNyUxhp+jV83jFO6OCofbrhGXnTckfsFhbmnsr6s&#10;sr7S7djlXtcubynOftcu8DnbIrdtjcX64vOe2nVb7b1Q8/M1XuXhdJtLZV2X+9rpea1T0aqsVWMa&#10;s2Tiadfxam/xOBcJdWCnsLq/8vs8U8rXOq3y+HRA6+WC3Hjyt6GvllJNURW+s08MXOK6xqlqgh/E&#10;e/55T39Yz6gfSTpKeF5/YJ1S21jHeYS74nDdNAwyJD0lRdU/qY/qqy/fySTncnZ3nFi3MZFGiwkX&#10;n/zkhQ0MJejHkb9AvCgdNyDdX/COO6FOBxzLc24oO+OTmxNlqdSdCGepV3k/i76VgI4kHzrS/5rS&#10;4C96cO7+VR66j5rtL/dIbikid2N+yXeYVQ7ZVWum8Q3wr5Goc8AY3b80oiSi77vOv8wXaSJewuAl&#10;KHYDWYHdjkqFA3jJZaprUEqole6f53g+gfFDYDV2pFS8lv2Y4vI4lGaVllKRZN2G1okSofUWbrTY&#10;sq4qsaemx0a0OYU5ntjg/gM7vnvPZgeHtqOy1QjN+tI1OuXEUUzZAW1q3bn6a41Vm8OBjR7cs8NP&#10;PrIPfvaW/frv/86PBx9/ZJOHD8QL6hPFm4xEW5XGJXxqXX0uxkW0j0Xetnxr27oX9uTG+Fx1KwVG&#10;Ubt+w2fn2Bmeyib94sIlay/heVv9kssK66QH1ih8xFNfBZFPNzwVgq/qtJBMh/49BW7ALh3MwYvS&#10;jBu5V1PkLeIAZwL2H25hxCs+4nbtF6+81HRydGiP796x4cF+aI56BKM5FxYR4Bqtwg5A6SjSaZQ1&#10;tQjWyGUhcxbsAIn5b6H0YGia5CHPwdVr4dW0HluieGKFDT2vlGr3PHxWOu/ZdXyLyLMs2aux/8nx&#10;0EaDsRuKhq6lW7rPuNC5JgmCupxChiAl1svMPcQhYUOfmUKLOYs1SvI+3VP5JvsCdDCf70+i+Cll&#10;TxxhILwW1Lm0Fs8T9IwINvSNIprT70HPajzffFrmXjzyNJxHyRp1HbyVnWtQC5j88cEWmq5iYIpU&#10;Xnx9ut3N7NKVvl1/YduuXNu1S1cvWH+7rzEkyhR+URL1v9aSEeBpovWzI9L59aJladdXKK9r6qHS&#10;7dCVd2waVfAGaHoLNAzUpDDzFpkG5wxipxrIDA4eWzkeaTwtNzx6eYEoCx9YK0yGvG4HrAL1T8EA&#10;nfsb9vWR+nFIf/VdOtyf6kXw5zyd1C0GD0wu1HEp3lDilRs9w9srvoud52wFXFI2YViwHEicQlgj&#10;p7fiHApvOdhQQPHmDgEGPB38lI40wPBypC0Rf/JbH2izZDSMJFhwjIVHBuNRTgzUKU8GdotVOnSP&#10;kmhqEJppFLq917dL1y/62+fMieR8plblMZ3yOUImQnM3Sjt8PLD9h0c2Gaqe5pnCwjitEPK6LBUh&#10;SarzkCaSiNHfyBY4X2ZiQxv6WlHwODInncPofr0GSRQduH8ePemuEPScuLKFcRrblQuZrsUKzjPi&#10;Y19A0nkYkMVE4kwybMZipr+RuA65SbY5JE8SMEzjc0im+xioAZ73cABhNhU24QvIB0SIUrGCHFJ/&#10;6HOTkWUHQjwU2pV8CgSfu7AQ4vnVc4EUR6Io1/TjVlKw+bmgVgI9LMkMZEerJWSZg8LTU4LyLjnr&#10;MAxzAzHJqzJQBthRg7xioHY0WtjBSWX7x1M7mTAhxjuZ6llUPq2CcHCjr9ezyKq0qhwditIDVM5J&#10;7s7zFdyfnvHMcIgUnk/u4Qw29O2l9baitrDkl/rc2xWX8lO3K+9jXQ7BN/S/+KHNxnP8l1hwXdb1&#10;WW4TlP4hb9g1ZS6hkN6Sd5bDg9p+hBQLIehpq8WOkBsAHysjJ7ljoNYsrSqk320pjEu55de6ZrsY&#10;qE1swj3xYqVY0OeSHuc7t5FQEamAk323XvLoccHjOtZZC/kclGTVOggl4NIhwmRBpwb5iTyFbkSe&#10;XA5Ihs2kq/IGYXvetk7Ztuax0vagtPEnJ3b07r4dv3dg449PrLon3egAA7WWdRYdU05tNlF4KlM3&#10;UBMwTMuyrmS+yiDr+Cdv3r193/7uZ7+yv/7xr+y//e2v7Je/uWPDk2Sg1lZyOgqDt5CRd0zEzm1S&#10;jt1IrVrURixKeyUdmqPP07qgpn4m1uk37NXvXLE//dF37Qd/8rq9/sbr1t/Zk9yb22DSsLHCnjU6&#10;yjNvK0snU3mFIU5d5oISIHCkfdFWMJRLYAmu1qXPgctNip6yV7mye1Xs2gLULnSk72GHNDdQa7Qx&#10;q7PBOLfHh3MbT1TmzQvyu60w4lPLKKW+AJh0TG/zUKpnb6kB2nJ9XidEhP9VW6BdRVvBT8h1B894&#10;ePiuf0orwUR4Z5Hi57Bqk8+itSdEnhJhRas4z0D1MqtYbGBMIH+Ku5W1rdvbsWnJbkj79rvf3bKf&#10;/Ph3wnuOfxL+8e9/a7/5zcf2UHr7cFQbqAkYsHQ7yUBNbalUoPrzMqnT5Pk+k45IPGWH35rn3In7&#10;9Jsr4JbyC3geA6T0yZWlv7qtgVPxhYuHE2HV8a3Fq4PaXeg27JrADgq+m0M+XWLKJ0HdOFZxE2f6&#10;eTzr6YUPVdNqX26kJnngu5LURwfujuCX9CY+z3mpeVpXYfrCMDqImAyjNFQENhnwnShJq3hiLL5m&#10;H0d2MsBAbdaaWil5OdWxyqS0iA3yniRMRzqG2n9VlZLdLM5F2fkcRSojCsRLJuoQ+UEa+Mwxb9W2&#10;crVzr2Lu4ivKkqBmagMODNQQjx5OovUy4ywooq3rYw3rxGUAmZ/KhHZAnSgvNdaN1JK/FB/5SDKP&#10;ttPuFXb95jV77fVX7ObLL9iV65dte3fLE+Sfl1KGvHQ84hWPh96WdLiU3jofkdznjKgJlZEqzHcy&#10;F5i3wAAVA2d/OVDt1j9rKqjliv8LGwwmdufOI9s/GNtIfUPD+4P65TaVScgZhU25qM3RfvKu+rZu&#10;0zLpyS3JYvoOVo7T51zRz31+Q2OCVjmzwo3T5rYl7Er53h2XvkvZ7mRqO+xYJrmzN577jmlhqDZ3&#10;AzAM1DoA4zT5x0Cto/DcQE1hd1W3HclCDNS6Ol5QWi7luV3v9+zG1lag37dr3a5dyXK7pL5mT+nb&#10;mc78U5+7Chv4Jz6XmPn9gK79OF9D3NuWXwzbdhTvnsrnklrN1XZh13pdu7ql+La7drnfsb122y4U&#10;ue1qPLYlPu+pzXZotxqz5QLqjlqeyk11IvnBD27VhSN0O7ngJHg7lY9ooyFrMEzLFb6yqLKXDIKv&#10;Cc+VpQibYPFL2Kn/c0cn7qyQQn9+iXylvEHkh0IR1vvtZV5XeU5yJp6P87PY0FdDUUvxo3pcptUq&#10;Krzh8s15CI/R2iGfw2VOPlV9qsv0S8/UMehmDf7O8oZ8yH+A8/oZ9FL0aMla5kD5+ofv2q5+bEt6&#10;yI7GQntFadutsfUbI2svRr57JLsVh4Eac97SjUmL0h47KkpuI7trYKDBfIaP8fRjDNNSX8gO126g&#10;JrDrYugb9J0J0YdGf6ues0bMhzAHHztso5u7viJ3Be5gd1YM1Nj9SEqiwBgNfb0lPQtoHCE9ki+S&#10;LOSuBySDmKdR+tRHS7uXjFPeFC4FFnnTHfR+f35llBbIa+M0QeOeMFqr4/LnNGJzqMsBiifGjYBz&#10;RB76BeAc9zoOlafvoa868y7N61fwtrKq33D05LprckhzffhaxzeByCtVrlZcG6hl1lE99tTfd1Su&#10;7E61GE/s+N49O7p926qDA9uV+44KYItdz6Yac04m6qfVF5cT3yG1rfFq40Tjjbu3bf+j9+29N39s&#10;P/8f/83e+ck/2uMP3nfDtZ7axZbi6CoBrXJqDYEdqVcGah0rtnZsCwM1VRo7aaHTqcq8nysVLwZq&#10;ob9hGApfRF68/vwcHW9dz1vVHqcrrD2UvPih/tXPrt36velUVDXSDR8vq72xkxuG/uhYDtWH75js&#10;3ur2SENOco/jEuhtKivpwKy1+XobBmpyS8/6HKvCX8IzRUL0vH6xdglLK0bdV4h+JPOkDx0Tw7RH&#10;t27ZyePHYaCmOzGerrEsKfQNZEBCxLMC/nhWUA75H3PAQYz5Gf/754YdbfE2eqrkYpSIfug1UXaB&#10;OnSdcAyq76UyEFwQpIg29JyQ1+yngmbm4LzGef4+G75qCh75whrrejDLbKqEJOtLjXWOj040Phxa&#10;qbHOUq4gE5xnaj0EHkVeoSugJ4i3fR6CwF0GcARy0SFkzIaeSpTPEnWLVXmu+qbkCaIeJEsB0rmu&#10;Gx+nywsic2VngHzkl/iA4MMdscyGQW5nQBjcq39BuJzFOZTqekPfaKK33dBXSDCpv31bK3aAhYEk&#10;IGB6lMWt7b5dv37Vbt58wa5evWKXLl20fr/ngsENnVwpO8vYCc87fbZ8UJZhvBAKshehOjr24EVP&#10;jUGR2WQ8suPDA5vquPA3Yripw1ofl+bbEhig+uBS9ZFwymBtzT0hFOyUdqB4lMYlRMhsvMXgACGO&#10;a/jn1C/ro0P//Bk6BM79bqK1DuFzwklpogwjfbXbGZ+RsrWY6gTFdbq39vga0R2xfXSWt7w9X7y0&#10;Zxcu7lorb9i00gBTlVO0WWSNgQBVc3Q0tkcPj+1kMDWNDzVAVMbrSqHakvEKaWNgERMAKQ0p3Rva&#10;0PNCX1ybddYUu7QyFpYF8VkjE2e0ZhIeTBACuDKG27Hgz+RqyxYtIQvME/KmID+5+A57BsHk1mBr&#10;fd3n00rqrEIwuXA6nY/El5+LFAZ5OBOUKGTV+u/zEkpxs/4xWeG6twdDZCjbLcnkzLJWbjlbR1Mm&#10;Ssj6JOO6oURMZHIMMMk5luNJubCjUWmPj0c20ACsUnxMCDMJ7Jnz+Ih8BYXorg6lzXdKc2M0jNIw&#10;LOFIJcjNfW1oQ/8c9Awurp0xknfjcPGLD0rXKBmY4jdUjQjP27n8ftaWjE/4gs/kiJn80+RVIV16&#10;R7x8KbPGRfHYtvTirsA3M6T8YQoykwbob+SL9+JT68tkRxo8OeJJwpX/L4u3XPZQTkpH1hAvYwnn&#10;hmrSj+Z8ODj3T59UR6UNH5zY0e1De/zhQzv8eN+Obx3Z7IDdYrqWVz350zig6kqk98zKjpWjzA4e&#10;Tu32Rwf221/dtp//9CP73W/u2e1Pjuxwv7LRkAnfzOaSHWFcGzLN9Vz9MMhIC05u1FPPwiOuvEjk&#10;Ax2bnVR2dtr20ouX7Y03XrFXX3vJdvZ2jX0VjielG6fNm32F1raK+NiCk8kmFOwobQeXCaTBb9cU&#10;ctZNeHSV6iM8xBkVhsyMduRwxT9wymhnCfK2cOOphw+HdnJCEH3J/67aYyEgZ1f1T3Ot1GViXLmY&#10;S25759deQyHwjLx7aYZhHJ/1qB3/AFrld3W+jtNEbCnGdJ4mnc7Dmq8aK8JAO88oj6ZNp5XyTxno&#10;fDKzw4Oh3bn92O7dPbTjI3YWYJctNT9V/mAws/3HQzs6PLHxaOr9qu+SpXuxeKNyTRX+pVHkj7p2&#10;Y6RWMkrCQKmKdu1t4/y8Jzp916XOstTdyNSN09g9rXL4J9GF8gzYTY14fZG2hu/upzbin39BKi3q&#10;zw77YrDAYjK7jdTAn7ctAUmWDGrPliJphSNYT1dMViqdpfi3bAWmgDTnpU3zsU1aIxs1TqzKp5Zv&#10;tay327F2P3fjeXgeyZly7r9Ud59ShxgP8Yn0LEdHgaIk+fmVxm2VGo3DP59Gqgnv6WH+cxL9EXmA&#10;Ur+V3DAMWKfly1LfCkp1FDIZ+UCVMlfFggHtxetYjQeDaWTGyQmy9siNWofDqZVTZGQqL/lVW04t&#10;I1qH+kfmCgodfdwisGCq6tBQQ3KpYe0is167sA7tTHXD7mmdcm499aN9Hbemc9uWrNoez2xH2AWj&#10;yi4IHNldjc9qYoTG8w7pI0BSz3Id+RwdaOkeRxZG20p3VwnpKn8dtf+22nFH6CrhPUEqhxWSd45Z&#10;fAKu0H2O7QSlsav7PUCaa2wJafe0nenCDdUwqsO47YLSelHPXVYneUnjkt0ssy3yLuRqf+mlRS/V&#10;UK50jvG67uGKW126ZwnXtIN+/egTxFClpfFeoXLPVQle3/Uk1NND3tCGnm/yeWVfVFvxRqA+qYn5&#10;Rz6FnmVhNPXZugOeF5Z6yFkikNNIP1gv2A/tWPJJYdDVdtDLOw272FnYxbZkRj6xvWxkfRtKVg0l&#10;i0bWmo2sOR8rSrSEoFpzZRhiM8k1jKtSimpJ76OF5ahB+hNGWmGoH/CXERlrSb9C1/Zd09Z0HWkg&#10;CkjnS/0r+dFYo77PUU/7+Gyi/mPUiD3gpoqZDxyjd6HdYOTWAvLf0t2ErIY0VQHdCb0pdCWePD1f&#10;E+lfonZjHIIfFcETiHuBeLETUBZzlQHp1rVAOiPGDZ1LKhrWZ9Cwuq2mgPFYQ32q+nf1i+NHj+3u&#10;27+ze797xx69874NPrplzUcHlu0fCQfWevTI5nfv2uPf/MY++acf28c/+Qf74B//1j7S8cHv3tbz&#10;j6w6HvjnMjFmymnF6Jjqy9E91SREqmOdsubQ62/Z9s4FYdfdU6t3qOLV/Tu45z+5tdQIHJwLGNDH&#10;fB3PP0m0hqeDFlqjbnv/HEQ0nh+ftxFUF3zRyV8I0M21VDm8ROQOVGXL8yVSmLV85Bw3dJCW4kib&#10;FoT+B2dGVVAG8fAqHvSZXIEuNLDcV30+evDQBkfHHhb3vygiJZ4CtQtp8nXojFvYmxKJl4D8YZ2J&#10;1CaJmcZkelbOINpAPdbV3SXpNI29I4wNbejbRiuJwHxgpfHO4cFAfD30HdROCT6xCGIEWZHGi/yv&#10;T88hPCf/tdOG/mBCUoU2wy/qBEr1AloaE/onoiWvfVy4Tl4Zgh5cGjDrPOb/NxW1ofPJZ9/+7b97&#10;+d+n3Zza7bYPsrrdro6sQAfDQ9HGuK7dlu0qnawflzc3dC4Fh6OILTCoktIclqVSdKQYxs4UEuNi&#10;dNBuF7azs2OXL12yK1cu2YW9Xev1OgpAAyF/XoM73opSeFgYx0QhpP9+8nzVh1tGe5JDweUfqqMD&#10;hyaDWimIarN+uWjZ+KCyyUlpDz7Zt4OHx1aNZzabKhyUzrocfZZNSudkXNq1l75je1eu2yTr2LDV&#10;sVK3S3mPiX3AIFYKtB5xYzQiEk4ZoklD5xN4Cyn0c8F3TWuFgQfaurhKPxTZePO9Qf2yAKHzXPXU&#10;zVtWSLAHYpKRXHo91kXA2y3wnsS+Io/8cq0x3GpCUb9UVjzLebr2o07IOcp3rRrUSj5+BAUS50wA&#10;xwR8THryeDzPTQ+HdHlhTARK6li37uk41nNT+QllvTFXOaCge8RMO6h9KuyW5EuRd6zf71uu+w9u&#10;3bf9/ceWFbm1u7TppsaRLDorhmphx8djKzp9y1RPLA5kbRdb4hvxSz3BwgCT3T9QeHxixQcGMdRI&#10;ZbOhDX3dKCl3s0Vmg2HbJpPMPv7k2O7eG0pGFQKfX2OyQDKjORfPVPZHP7hgN29ekFwQv4kH09sk&#10;3sJdaKjFw57iFT6D4J9va0jmlbkdDwrxle4jrxQvO23M9CzTg0iEMJpSv68jfpJ8C4M08RJGakXL&#10;ZsK8rfttpZ+FzNpIjdWj1S6ShC8oLektUyVE4BgHqL48hUTpjTsmNNLN1f1aLonS8RRRFmf53v2F&#10;W9pxEinoUpFCc7lBfFzLXcfRaGITDZzAeDJF2Mir8q5IE9KkZ0x81v2GwNuZ06oh+aXwVNY7F9p2&#10;9ZpkWFan3We9JG9V/1w6vA5ZzUeWpslV7skfux0tjSJCP1sw4et5WoYgnEfr95/mZ0PfLlrnD9oE&#10;7Z9Tnacm4nwknz5GiKnEeHMNL8E76opFkgHON2gWLbt3/8R++tYdu3v32P0SVa/bsj/+k2v22ncu&#10;WVFIB8J4zNt/9NT+Br0vWPAAaVkDbjVP+6lQ6NeoWjadSteTvJr1FEpH0DU745CceSn+kPBpVoV4&#10;tdApk4y8IasQQplxsCsRofKmLDqi58PTxe+LJWQ+OpYbwQroSs0qU6wafylPnUbbMsVfTqc2PR7Z&#10;6HBog0dHdrJ/bMePjm0xaVp356J18l3JhL4G/D2rJh27c2tkH773yH7+5if2d3/9jv39X79n//h3&#10;H9rHHxzaowdTG57wJrjktwT6bJ65ruT6kjLouwtJ5vhuU3zmr6WjGzOrvFFnJdcpMiYi2u3MXnv1&#10;sv3oz16yv/zXr9v/+m/+2F569bpEU8+OVB/v3KvsrdttO1pctEnzgk0bO4qDJQLlGz3Y65B+KhZ3&#10;fMcnZKp8IAuzuerV+yP6Kdzj3BNAbei5CCP6Po7yKaDry11u+PHPHOox4mHBzPs6b2Nj607vmg0e&#10;2OXtvr189QqeVJZ8ukj6K+3B24aiU7tgJ6D4JJ3kL1j0hK4QRmq+QxL6bZPdIYDC8UU52jLtSlQn&#10;vf5XU3I867Y6BCW35DcA74F0n74IPx6je6nLQMcA5SI+Jk21m6cvIT2mX97MrM2nYtU2MS6j/kZq&#10;oycnc/v1L2/Z3/71b+13v3lgdz4csJkGHgS+ziM9Rf3c9p6e7+R28fKuL/DmGoexY8JiLH9DldYj&#10;8esH0k2OMbZWPhhonaGkH4HPQ96elZ9Za25VPlEWJmoH9KnsmsXiqeJXdAAdhUwTu2/eIWQKoKX0&#10;wP+EURaVTYvSWhc1LnpN6dmJcq3kmV3UJhmfE1bY4hM1BU9Aa1JYa5rZ9FC6w2PdG6pNHarvlyfa&#10;J0ZmLNw2vJ8PIzRxvMCCq679XqmgElTIko3ezlwnoM78z1tBLIrIVWXpOxrpPBaZBXSWJcQp4uUy&#10;H9s4G9ioM7BxTzLlYmnb32vbhde2rXs5t2y36bvAla2peD90JXaIYKzdIg/UWUpA3X4UnQP3cih5&#10;Mpzb4HBsj+4wRlTc8kpfIZ8qpzDY29rt2oVLfd+hbOtizGmQI9IdbZsC5Tx+3Cf/q/iiHL5oQj5n&#10;7JwrYn6G+bEkt6HVBKtSiK5dt9HP21afSyKLguvJqp+G+kx29GHHOcA9dlvMsi17/Ghi771z3956&#10;82P7m796z/YfjVVuGL9KbjrvUY5q3+zs4+GF/Or0W3bz9Qt245VLlmvMz258ar4um5mXYOGyo76o&#10;o2da49Jy9fPsdobRF8ZfGKmlT2eyWxnn7Ji2O8UQbGZb1cx6c8ynBT3Hs21dF5L/hfKQkR5QzwY1&#10;Nd7pbjFvIejY1RiIqYhmObV8RhgLRz6W36F4ZiQ+PVE4aqq+I6L6PXZCzGrwiSrUH6lB1pYowHCt&#10;o2NPx57kJXnY0nM9paWnOC7omYvK8+U8s8tb7eWOM2p6lqsMaKkYqbB3T3M+VRzKtxJ4od+zfrtj&#10;W+0uXbnHjeyhCuFE6m5aFhrnNO29d+/bm//0oZVVU24KkfpQmPBbrjHLq6/u2g9/+IJdutyza9f7&#10;0dcyB5P6dG/78GPwJ3wc/MuRsGp3HZf87NjQhr4+RL/j/Z3ORkdj23+wb+PB2E4OhlglSYlWa1dT&#10;poXT5NEFWhp79Pd66st27coLl92odiHmp3/yfgOPPKBOK/FJ6GM1vzj/AE9AsM+SfwTvb+lndHQg&#10;d0NWOv9hrKV0FGLbvJ1bT/LqgvSWnay0i62RZNNA8mVg3cVQcmfsu6p5/0V84m9XcTlDf4Dv/QY8&#10;S1w6+H390yPcL5uF9AN2M8O/0uFAn5d0cWic5fcIpZQMHFkxO7auje2V4sCudyaSPHxsf6ywScfC&#10;SiUCiTtlfKb+ZJTt2KC5ZQezwu5PCxtI73goWTVhjsplGH1BpTET8g6DtDD0R0cKonyjjJPOAGKu&#10;RneByoyXcFa6cK0fe8nWdcK5HynncEthrRvagbwxVBkf2F4xtFe7x0hXXY88NYRDMUZ74Bg1rIrg&#10;Pyf10X3Vp3GMVNRu9TFdPU9Em3U9UoXfrFSi6o8f3zqy2+/fVRuRbjpQX4O7xhmHdx/Zwce37ODW&#10;XXvwzrt2dPuW7b/3rj1++217+Otf2f2f/9ze/5v/bh/+7V/b7Td/bHeFx2//0k4++cAWQ5W9+s2+&#10;2mFHfNMhvqnahpqGNAlfM5hnGtOoyDs7u3b1te/Yq2983/7kf/031uj1XVemDfLZF8afqlzVmXRf&#10;eFDP8z8M03QOlHZ0Y2o0erb40f5pZxyjXcV51Cu1X0PPEo+3Mt3Dpz+ja/6+SGKsHK1JqNPiMkWN&#10;0tcf/ah0qF263stDShBtFt0rIelirfroOog8Ugq+Nofeg5uyh6F8x3UmjYFUtqwvubGawvV8ekDo&#10;/XIQP2FsWyjcnjwcP3hgP/kP/9F+/bd/Z+XxiRv7extSyiIf8CV6Z4zzPT/6+Y52+hEBEtYzS4TE&#10;olOXbUpLoymdbu+ivfDn/8p6L7zg4UiSec20Z0PJSj5NTN5Y88JU7URBaUyHP8HnG0Rpd3jeA+fc&#10;oR8aV5rLiLbAM3W5bmhDX0tyBqnxh9IqrOAISdGZdIdpyw73B/a7X39gjx8c2oPbh7aokM4BREFT&#10;rJVJ8KDb5FmlsVfTvvNGbleuwdsixAVyRBfe77u8guN0H37f0Pl0qmhUcurbvN9xGcWOkbm0qT31&#10;gV2K2I3vpeWoeCld6oYyDxk+05j3+PHQKo2rH9079HKfl/Ir+a8Lf7mMqmDT9Ha/sE6vay+99pKH&#10;5wNk3WPe2XWqSE59iPYSDnHFb0ln/G/om0G0FYia39BXSsFgXiFiNqlXOlkNglgQxPgMy9T+Vs92&#10;dret1+9ap8NnDiUoFivjNJ5NA6uYPNU1qOP4JlHkMlRTpJNPzEsY+ptuNSAaOHAlWYVcMHCeTm10&#10;fGzTERbbEynhEozuUWFRpgDlHMjJj6cgAf6EWzyT4GEJ1CHqKYZpbDOwqD8pihtvk/CmikN+0c/d&#10;Lx1s3ck61s4JFn/xec9wY3IibbOc4KsAwMPypiW/Nfy8DvPUPdK7gv4lXzWUOin8fu73VWg+mKHw&#10;5KZwPBSuBW/N3v4EReLHGuzoVHQy/1Rtb6etzrF0rb6F4YvCrjCiUSc4HmqQuj+2w8cjO3g0tNEJ&#10;5VgbdCgtdJKeRx18YKU0Ae9EI/sb2tDXlILrHLTj9WvHH0bBouJaCT8+yZJLOcwKDbql5LOQHoue&#10;6j/kkYEzCmpA5xh7APU78YlPuXMsarSllBbiMbnxmU+M2ZhccL6XkIowa/YU0vlTs/UUPvVH9K8W&#10;NQ43WpPjCuEnAvk8DK9n9QtjNAWAMl27ck3YbhCbZf55Mt9NwyMK+Qcinyj350GybFGoL+q6seHg&#10;GGM3duDpKE4p/bPMF/6Jn8/lmLFQvQ4MHWJROiZAJTkVbkxyrOImPZ8dG9rQU8ibR+KfxEvp+iyd&#10;aVfO3DpTewRhfBUTBAA/hMRuwUk3o2/2BRLvpMNfhPIZSXG2GkyJNn0HtYn4ZcTn9frSl69n1n2p&#10;Z82LLSvblZV5ZZUCR7a5gZo0QjdpUpyu4xFcHaYbG835lK6OScf4okmRuYGH4AYf+uXNwg2COkKv&#10;2bHOom3FWPJnoPI81AP7yuMd6UIfHNrhh0c2P2hab7FnxWzHmtO+lYPCbn94aL/62Uf25j++7wZq&#10;v/jZLXtwb2TDwcKqEl0TY2XJcmW4kk46Y/zgfQB7p5Vyp09QyTCj7PJc6QR1PVJVhfqCnZ2OvfrK&#10;FfsLPuv5xg27cKFjVAXlOVV+jiczO5qwjic5p7w0M6GJgRpapJe8AkWmqT14HaD3BZjSPh88HXWx&#10;0lvlqkSBpZ6MrrkE1VcbYTdXYBK7VP7H01LlQECMEBS+HkDz5BkiIM98Uj5ejlAeDWM0jLY6AkcM&#10;1DBmpK3PhGScxqKbCkBuXtmfBuJbXkPkM7W7dO6ZEWiTgaU+fgp4Wy+DhCjvJxHxr8UiKN+qx0yV&#10;ClosCM6bVk1Vp8rW44cn9v67d9W2jjSs4Vnln/8qL54enkzs8aND9XcYWlHv9Huq9ZnS51Zhqmt1&#10;bUkWfNGk3Hre3OiypToGyx3UMF5d5bt+QG1oBXcWvNziVOf6J/hBF867ykdLsqJ5ChiSA/mpAePE&#10;OEjAAFT9eiAMz5ZQ+jhiuDZvTpVWoTWpgXEd7qEPwD+RXpU7YIFMZduswtjVIR2DieCW2ij7MgI+&#10;B4xOM5MeOGwObFIMbbY1sWzPbOtK17Yu9azYyqXTiVdM6VHaM14AUjvwek4FkcC14G3PTyl7cazk&#10;RLvX8ReP9Ji7+S5NjFEpD2WBT8iye9p0orzpPBnZpV+Er/9geRLh8/ObXxIlmed9mcB5vEjInIva&#10;Vp2P9fvfGlIdsciQSTY21S5mkqGlBANzUWEgTH2pzUj2DwelffzhA7tza9+OjtWeneWRq5QbZRz1&#10;qKJ09/jEs8pT+jbzAf7JN+dXJrDV5tWWMt9BrWX9TmG9du6fCGurQRWqm7wqrRA6ZWldoeeorC9s&#10;V3PbVgK2lV7QFzqKWFq65Wrtyol4hXaIwVxgrj4RsDPSzk7ftvrqm9lFTGlflFObTya2mE7Fb6V4&#10;rbJc/Qo7IPIiYpKx8YJO3W5rN0k/+cForYbaU0b6lb5CSLu6+WdG5Q66ADfyiv8Ul8dHOGqPylND&#10;95hnytR5t/PccvG7LwY7P0VZB6K85V2AN4HcSZ5XS+1RF9Rpxg5qbXaJUr3IIeo5+dnQhr4ZhCQH&#10;yHfkPX0UfZV/egp4k098UfdUEkx8ASKTbMCgm3kK+Xzit84rK3nAsUb40jmhSth5nxuQo45A8Tng&#10;dRSpqY7sIFZaLt1hNy/tWntiN9oje6l9bDeLI7ueHdmV1qFdbh7aBTu0ncWhZMmxZM1AwGhNOoDk&#10;HWp/zOGij2eOmXS4SigbRUASU5JqCaQnSJ/kx9gmdNRIb9KpFjP9c9misNEHpSfN0AWF2J1Y+izQ&#10;s4zRmEOpdA5cYiq/9DHzGTvzlnJBv1b51YjAWT8BGLCFHPaXYlyoeeRy17Uj+VG/BTDurY3c6AfW&#10;gayNHW7DeBm4P5UGO7fFjm1SkBuC3EhbrMGoPpVt/+cnT9Kq1r89lHiLZt4R33QLxr/SXeVGWdto&#10;aAe3btm9996z995809758Y/t1//jr+3X//2/228c/8Pe/uu/tg9/8vd295dv2ePf/drKux/Z4vFd&#10;61Vj66s8+wq8K921rXbUVD+6UP9PW2znhcaxhXQLjOrRVQu7cOmybV/Ys7ytcZ7cE7y16JlMflpM&#10;pNZjRZrecgc1sMabVGV98OfTfOEp4F4jzeWdulef6/TLobo9pnEzLJ++5IMxWYBr1psYgYeeAicu&#10;IXc3UtPzYaQGKJ0Yk/PpdfQRRg4O6SPsrs/aF+s0TC7Empk4U8/N9AxlJifnWcJo6flyOLKDBw+t&#10;HI18/c7H++5zHedRFJ5qpf6Jlt4jDPJPOfjaGe3Rf0qQyzLkGq8whLyLOQrlXAGlnR+byA+g9IYe&#10;R76l2ypTzCUhDx0eG88prloHTDJ/Qxv65hBc9gxIRrr8pF+fLmw6ntnx4YmdDEbq15FB0p8wGsWP&#10;+6t5V7IwbTSzrlstRaSzcd2/y/FbNR7/fckFUg0nymwdUBxd3+VPl264rJ+XMWVNX5FrvM84sx7X&#10;8xyP8IzLetUlY8tSurTvmI+8lQfq1uNwzxvaUCL1o/XZhr5CCh5HoMZ58GswaxioMTCuBa/XmERD&#10;cq8FMv79eb8X+HbQssBURhqiMgihrFASVQRuBCZ4d6drljMbVWmzycQmGgCNhgOb6drLv+74Elb9&#10;o8I+C91fGqNxLa8OkrJGdRA1YLhQ4FH8c5345xd0riCWxKlD/9x9eQ9hDhSW/qVPOngS5BbelHcN&#10;olUIS8QzZ0D78DbCNWlbdf6ER3pXenMKPbAMhcbIYM2P5Czdi1B90KUzwA9XDNZmardzDexBu5fZ&#10;3qW+7V3e0iDRbFKO/A3saNUNq6qGTScLOzoY2cP7h/42PotbWavti60snKj0vL7JT5RZqj+/UEgb&#10;2tDXlWifCV8w1fzPghG2VWGgpgF0rkF4i4XQUjymI15r6VRPOwg1/4qHxG6+48Y8a9gMiE+Bf+qT&#10;e2J/h7Lg8PDW8AdkzaWH8hAgtLq09C/6zNM4TadSgcMTdPaOh+1n4apQXcYUee4TK1x/dpIsVc/T&#10;YuK20mBMoqsaSz6WUuTZdWeu3kjurQWLv0xmSH4pn0hNJk19ghMsJzNY6GKBPRapY6E6JOuGNvSH&#10;0VlOgD5vy0rck3SA9G9FvrCPXPqDqY6nnuzgLVjehC8bU5sVlWUXc+vd7Ft2Obf5tgbF3bmVGZ/7&#10;i8XioKSvrFBrQj65iNFH+n2p5MlB4xLIj+/QoCshr1rWkbDtzQrrzzrWmRZWjJSnw4VNDqRLDTMb&#10;HZodPirtg3cf2FtvfmC/+Nlt++jDfTs8kI47JldpklSShS7Bo9OJ5AeGMMlIxndeJhkuU/Cl67oM&#10;uGRxCX3z2pUL9v3XX7TXX7tur7182a5c7Ek2zl1vmyqCsYIeq0MoJfdmvmNdTPJDsSBU6Qwg4xST&#10;bvnkvPKvGAS0dBALAeEez58lXM/CVVuONaI/UvjEIaR+CiOdbrdjeU484Rt5i146U16qGQZ76Kmp&#10;vRJ6XU9LpFgh/IXcXs/fH0Yp/GfD8+fnQZ4b6tHrUn2HY/VL+V2n1NZjkUXhqZCUfT+60ab6qclw&#10;Zo8fDuxgf2RHh3yqb64xDMYPvHHZUpmphpVtdh3df3xkY3YSUl22ME7UWIGwFvJDuHzaoapS2X5Z&#10;RG7r/NfloYzIvS67Oq/gTHFwq24retrLMTzgF9nAbg+5FCDHLDuFbKZ+X7zbwmBMgTiIx0OINCzr&#10;Z4mUBNppihtxQPxxjnsQJ7WsUvzrYIc2jYxq6Bo/LAzzndpK7VlgzDtrjm3enVhrd27dq7l1r0i2&#10;7Go8xTeWCqWnpbppRcuCqUI/IWbiXibkXCIfTXZa7LaldyrMejxGPhn/hS6nfEleMFk5GcdnH52F&#10;vCA+PY4vmzxtlJUa9Pp8ytn5leSP47eDom58Bx+MFl2+q++dTV12oobTRqpyYcOT0h49GttHHx3Z&#10;w4exAMFOa/4SmbeSGjyzrO4IP14MkdxgwgQeqA3F2GkN2cqCap43rd1uSY7n1hEKnTPW4W37pvRl&#10;16N9PgRBpmfnE10G5g4M5iaqYzBVHyZglEb/qPENu6blPYXLW99bbd/lL++IozQOor/EYM5fQlRa&#10;YiG3zocAv7K7Ip/XnSpNZY34FB58nVDLF3T8paymLcVYYH1UFguhsRga19E7At+dTeGRhjDajnmm&#10;QuXIPJOcn07ym4zTljYka4DgYQzT+MIGxoXLOwT8zMA3tKHnlNTE+bJJpb6T45rYf4KYO80lr1io&#10;a4g/vM97JhFY8PmK49YpMdYag+HF+0e5kBh0U8kDDGoTMJIqjE96nthOc2CXWsd2JRvY9fbIXuhM&#10;7IZjbNd0fbEpP4tj25ofa4xxbF0BY7VsNpbuMpF40yDEdWAd3EgMozH0eul7yP56nISsCWCog9og&#10;WVQjl1BxqPwyIDfGVytjNPoPCVvX+RWmwK7SPreNnJPsZlfIojFzYEQcRnmUWRSJS0b1KUvoGunJ&#10;PcB/rlYuq+sVKNMAeYl8rMCuSKfdkLmkL+BzN14XdX1ylJ9nNppvKVEi3stR2Oqwil7H+rvb/gWV&#10;1Pd5vaNPTMc2OTqw0f4jO753zwZ379nJvfs2efTQqoN9yydj66qd9uS3p3YCCp6V3tZSe/NNwOnU&#10;vGMTiNyVFCA+Rc/o9Wzv0mXrb28bOwJiHA8w0qR35VF4mo6edY+6tZz6cR0IIpql3l5fJ3ztqG6n&#10;8AG5Q4cgu5lOcp1gjO96herL27frVAIKnfNife734IN6JK9neNcNPSQ2YZC88NLSDYiy4dQvVfMK&#10;k/r3uMTfvAAwHhzbyeGBcKjwmM34gsgroq4R8q/4/IUpd1KiJZd4+SyM05JBLsa6ypnS4emWZ3TM&#10;9FWkpHctx5TKbWCZSVEd54Y29K2ixAOCeMPniYaTGlObjHkZTn2+9Ip6xd4RFM+xxpPWqc+lmq18&#10;LegpXjb0B1Bdpss5kKiWGBtK783yVv1yRqo3KOQ9P55Z6tKhVPr9DW3oPFpvRRv6iigJXZepDik9&#10;NdgZLRZJmPiT8qMaQ4FDkQtDn1Do4HHpfvoHwzOQRtHSOZfPNTFxt4Ln7wl5hoOEHxNsvOWG8EPR&#10;1DXdXBioxYAShdlmlc00qJkOT2wk5dcN1FR2CFngAja08VOGaOftlLY0WFtCKSat9U8uUrZVb8AV&#10;2FC+feJQAyCUfyYPo+rC/6r+5QbSPb8fbr7rjp7DuE1/ET7tQG2CT8YGNFAQ/C0WPbsO7xi472HK&#10;TQmI8JQWRUCYkL9hG6k6BT2pfOohBnAsDuuZdXhZ6Pm0RbT/lMZot9Ge54vSur3c9q5s28Wr29Yq&#10;zMbToVWqHwavvEU3Kxs2HS/scP/EHtzdt6ODofKlAVOrLeQCExqks27zes55SfmIN3TqjGxoQ18r&#10;ol3WUDsP9S211bV7S7dEcNU6ahJvOZZuOnofoMFzY258UrLIhULnhfqSZKDWoP/Adyx3AEwIfAcw&#10;8dFMwgq4cZrvpNawKjdhYTOFOZNgjc9kJYjH4fMEhQxXwodPGpA9iyJVwddKo6DQ3c13hUPuwed1&#10;uKfCPlUWCU+SyyRkYX2liyhxwtIlQSAL+eQxb1v6p489rtp/8iQgrzme6qtEzXrnEgzUSskxjNQo&#10;wNa8Yw22uJa7LyVLVj1hnEbdCGmHI9/lyHeAYXE5doOJbZGJyVP+KdjQhs6jui0/FUHrvAbbpEFq&#10;4iHd0U9CQP+X9/3OqgWik7CQn/h13c/nI55XXMjOBoNi9JC5G6hVkm/5lcy2Xtqy/Gphs92Flb2Z&#10;lZl4p6X4JT+W+hoyT7yXgE6DkQefsGMHqeUnIr4E8rwjon0Gm3gQoDqH/UulTLpPu8ysW4Vx2vas&#10;a71pOwzUDhY2eTy32SCzkc4PHkzt3d/esx//w7v25j99bO+/99gO9jFQo6x5E5hdCiS/iY8Sd+MT&#10;9QGA3TQlS5TZ0Hu9fklbyMPYYVJJ08Pohzeu7dkf/eAV+/7rN+31167ZtStbksUqX+ltE/kZzxZu&#10;oMYyWdXk7eP4lCjxYpyG6VoYqSX5hs5I+fOONmmN9LLLQrx5nBBtCyI0h9K50o290fHnd5M0dXgc&#10;gCKOvqlVqGx7XTeE8H5GPjFQS8ZppcYFJQYq3PO2Anz6vj6SnvU0ERP5KnUBdK6+99lE669BMBFU&#10;TckBpLieREqLg3TKu+vaihusGzivoHKij6pB20u7dDjozNWxz9UGrdIoai49e57baFjZwwfH9vjR&#10;ibevqdpXS3p4synlXfVW6ZnZLHZQe/TowCcfmXAMAzX1d4SpYpmpfU+nKmeMpk5n+gukyOMT+a7v&#10;JkOzdXhx1PfxmdrK8nmvY5W6/LJrQi4FKK8yK9Snr8C1enWVW0b/LjRVJnpcgRJq/fNw1+MA1B2a&#10;TrTVmXgyYaVbRTuk7v3TwA6VsZAB1UMOQrPQNf6UMbXlBYZUZanTiXhzYjMM1C4srHsjt971trX3&#10;VM9d+ZWeOEdGKE4ynHaNSQsv68BDzX2BOg98CriDgVo7d7nC2Fqh+LwFR/6QKSWfTh9N/BjGkGvt&#10;kDgU5or8SQ//yyb6qVJllQzUEnAH69fVmiEb+OaTKoC+Er7mE1hqH2U1VVlovKF6pg+ZThc2OJ7a&#10;w/sn9sH7B/bgwVD3mWdQG6Ov9XJSSxdjMH8R/Y6ercELaO02u5aoDcgPu3sC5g7oO/xzdgUGahga&#10;5462rrPWwtFU3+LyeIFhWtoJTWlcGqetGanpWCUs2K1Q9VtIJnTE31uFtbc71tnpWHurbVk3s6bG&#10;QWItpVnpVzr8JSDl2+djdI7bQmngE8ClMK3BeSnWBad4u5YBIa/R6ZX2GozfAphdgHq3H42J6DG9&#10;d1QfpV7WIllKj65xY2G5nUsOtJhj8h5CPJVAkVNXqgWdswtegHMV21pbxhvVyhgIAzXmyNJ9fKRw&#10;NrShbwypYcecMkbU0gvFFNHmV/dp9Gkswy6a7LSeZfR3YnAxjPdTNfCeHvUzZ0D4PUFhO+TZw4w+&#10;3qG+kPlQ3Yw+0R+X7AGSuRiSNTFOW0zF91Pr2Mi2G8d2QbjSOrJr2cButkf2Yne8xAu6vtw6tt1F&#10;7KbWnx1ab3bkO6rls9FpAzXkgnRxJE4lmT8T0IP9RR7piskAn12kMp2nzxqHcdrMjxlQH4m7SyPp&#10;LXPpK3PX99nZmc/6oydiUCt9xsOXHFMaMFQqNMYA8Qlj8lrJf5Ro7FgvyagxBIidsin/VAdKkBA6&#10;+gouE1WhS9A/Kf2B1bnnR/cjX3LXOYjnFI5DsllwIzWVFH1UzF/VcnJV+afo0+5/E4k6AexszaJM&#10;Z0vj2ws71u531B4ot+jjqHebjmxysG/DRw/t6M5tO7p92wZ379r44X2rDh5ZPh5aV/16V+2+pzFX&#10;V+jwrMajYaSmuhIaQG3Pm4N41fmTtZ5cekOvZxevXLH+zq5YTW4tde4grW2octhVvMHXInTfjdSU&#10;gXU9GFCFOpyCmk+cc68GBA+fJp4PrM5X/r8sUsvz/6GLKZ8qGsRXbKIgmSZwxC0M1JA3AdbSHJIR&#10;DZW1A5kE36rMWG/LVX58zhO4gVoNlZjiVB5dTqqMdcmO7hSMr5kp/DlfOzo6suPHj21wcBCfMpff&#10;dR3mdKmeR8RzhuTd5zeW4YhPJZ/8C0dyV1GofnPVO3vr8oWfogbGuRipkWb5U/sNnSwM1EImqJx8&#10;7JLmMFzKeB6jHSjwZZoTNrShbxIFb68g4XEG82pho8HEhjUmI8Zq6vN9TCl9wHlIvA6/nwG6FqRT&#10;QfwLdE0/CjsxvpRPXNzfhs5SlNNTyQuWY1xCUZ4hw3hpV9LSz1VJTAUsd1DzndHpLBQGUeAn1Zse&#10;8zk/4C9EeV0RsjxtqmpDZyi4fENfGfnAxH/Bn6srMS4zQgkuMNJdCQcUKhQdOXM/jKvWhEINf+4b&#10;QVEmzyIvS0k8hGAUQK0sIv5wm0lxZubNJ+pLmwyHNpTy61sG6zZrc6tdyfRMXezrlATtEl4BZ6iO&#10;2+PXKeGipBe8Ue6Q0i/wmYpkYBah1HnkunZLqAP1M655BsO2HOMJhQliEFGHJ69L5VvPAdIC/LpO&#10;H2FGeBqEK7xMA7L0aa4VcR5IocU17S0Q7uj1dDqqAz2/VMiB38WdM3yxSKHBTGtmuxf7duOly9bf&#10;5TNR8keluT8dGi3lqZDyMrOjAxbFjqTUjKzyxQzSjQkiA8g1nhA8lXScKakb2tDXmlJDPYtPI7jk&#10;fAp5KB6T8GOHmzwT8pl/x7/VxEiglC8NCkSSGo6QEKvBNJMGDjn7W/9LiHvFX6ipK24OBBfCv/q5&#10;IPII6uyQ3s+CIBdRZ9ygmNBT3ExiCLOZ5MFS8H9GqsNAXoCUcsJIBnHIEWQqn/fh6HLlM4PnxxJn&#10;Q/U7Q7PyxGwytsZU7hUTn7nl1rGmjhirNeeF+ikGZpnDJ6U9JMpxrjLHwIZPfo0dcwEjw8jzeiE/&#10;DZ+VnizvDW0Icr3AO9WnU/CmOAldLBh4SX6tv9Cfasc/gFzeSB41c8kvHeE5pNC80LEv3euSOOxm&#10;3/JrHZv3dacVRrnB2yLxmHw5WHDxT4spfbUKssSXRiQCWUuqJccqDEhmSp/KjsWetmXWmWdWlC3L&#10;JpJBE+lDY+l608JO9kv7+P379utffGg//vtf269/9ZE9ejS0yYTFfJVvM1fYGKUtrJrLLelH6gvQ&#10;uzBQMwzTfPe0ypot6YgYksiXVUxAr3RGFro7koFX9nr23VevuGHalYtduU8F9ScqQiYl+NTq8XBs&#10;k0o5wnCBCX792J1mwWeI3DhtZaC2kjPIOuqA5fWoj4jZU1MTZ2dlbF2EjvjvE8IJHu5pREMBlJFS&#10;o7HA4GRgU40D0lb17BSDzFfylYwoM99xTnl1g76lAVoC/QZEGkh3AteflyKfQavcPYkUPljR+tOr&#10;q9Oup0nloLYWoP2zMMjyYK7xQFuxxFapvBjCLsa//tU7duf2I//UZ8knP1XXgKEVYTGWoP+kPNNE&#10;FN3scue0+rMO5UT3vuQd1IKXlSblKxYNngTuLT+Sfz0kwI/oLm7kp7pfNyLjLm0PGcFiZS4Uahpt&#10;5a+tfr2oVGKVSg/jNSGTwgTYTS3FuWofGr+orKO/p5wLB5+RbcwDtsD4r3Zf6giC5MKpz4qSB/28&#10;ySqdsUiKfsAnp1RZzYnkpPi1U1nRm1v3Usu2X+ha/3rbulcLy/eaiqKysjGxyl9eUMaURFpXktty&#10;jONnIAzU2p3YQa1VG6hBbtxFm9A5i3yV2g5vT7ODGu1EPk/9IgXr9BkT8AcSk+A5O+fyYoLOn4b0&#10;GXiOaV7gm0/iAPUxrE26UaHkKSKV9uL1qvsng7HLifv3juzxo5ENT9SnSJaEwTRdjPRZ9XlqyHpO&#10;DjQt1xf0tMoQOVy0KX/d0n369egzJDdAei4TL9aGZMV224qdjuU6NrfET1uKq5/ZrKd+sNuwaUdt&#10;DbTnNpWOUAnsFtgQmzV0v9FTXfcV505h2W5HUB+327P8Qs8aci8VVyl5MJUOUSn+mfpMWNfHR7qu&#10;cCd1SlfsnoYxmvqYdSg/yUhNouIUfGylcqjEv+ppAsSjax9vKcylIRtlwWKxmMYhFz2uc5VJDS8e&#10;lSUyIbmdR5Su62y6DZLXVB/UDfxLH8/LANSPz7fU8dLko9njf0Mb+iYQeoz4UToKn/d86ufIafc1&#10;fzzZD5zPD84qfi/hPKoDXkfd/0oEOODvMFJNwFgC462JteYjyxcjay+G1rWh7bTGdrGY2OX2xK61&#10;p3adT4B22FVtaDeKEzdiu9I6tj07tl1hxwbW17M9G2scMpVmXgoYiIWWnov3C+n0oL3ExNGZrdCd&#10;s8PV2HoYECnBXQmpNv2mOowwVFF5LYH+In1JuWW/oq7y0JsPbUtp2NV4ZUfjln5L8UrOZpKBXsT6&#10;h9HI8vOjEuYc/fOkCq2WijXSGf/TmMBz4yDWJdDHPg2e0lQi9RjS40thy5uwoRV5E059GX2nijHr&#10;t2znSt/6exrx9lQ/6p/nqu9GrlIUxFauB0hDDaMn8RqfAwUapqk24U09o/6QsQdz/6yHYBTFy5+0&#10;MiqCumB9gvFwKX5mZ7RWwa6oHettb1nR7SowYiE0NA3Sqmc1ECx1wXAl0q8bck/ny3lSgf475kjj&#10;/FltQLeX+KqIPj70ezIXID0qYpUhRmoBDNWA74ame6vWjra3AqXnn/qUP6+Duh4wLmNtLXgvygS9&#10;g/mB9OMKuD4j/bAcntjje/fs8OFD31DCxzZ6MMm/p1GE/SyqfXi+AflGxqNTca00alwWn/lsK0Wx&#10;i1olucBOaosGOSe3EOWFoRpGqmfTF7IA4D9qmhsJG9rQ15VSewVnab0Nn4eztB5WoNJ4//hoaCfH&#10;I43/y9hBnTkMX9MVvyiYFc/UpFO3dXCnVVzhY90fHteuN/TFkYp8tfFM1AC6bos1MuHc3YPr+uAJ&#10;XuRLL/h5JZ+iTZ1taEX0nBv6CglGd2bXeShr9TVCmEndNXAfH0wMMbHH2wboUT5xVE+WuhCQG3AN&#10;EzzPgtqTnsRglMATJCdXBtW/zRlxSNdsMGmqaxZd0ufT+L68JKMf51VpYym8g8NDm001mFc8boiw&#10;hIQtZaqyC2O1GroXHeQK6+TpQOgqHt+9TJco5YTZluBu5xpU1UDZT9/tR7mNSUae0bWC9WOCwjxl&#10;bKb7GYo/hmkavflnHDRYCwM7Bg8oywmrMJbhEJenMdLs0wQahHkYCjft6KfHBJ2kRRWdp8U/FYT8&#10;SInXkUGcp15hzxSuTr3txaBNrVbwNqkA61aua9VHa2Z7l/v24itXbHu3Y81MaWPSF/+eLt6mw0Ct&#10;tIP9Y9t/eGjD46FVk9LTlj67Fzuz1OYxZIpF2Ehi5GNDG/raEw31WThLzpw1EoVffgy6MVDj7a5M&#10;/JCzg1ptoNbEQK0xFe/HW6ix2yDQwLvmZwc8LMRuahKxQCNwPpVX1WBhRhJ1Ba4dwfcuYJz/6/NT&#10;6a7xNHcJAX8LVeG6YK/duQ6jVHa8mfliV/D/+vPPppiYUdh1+C43BAz6/FruSDWfaJGcZZE1dsI8&#10;jZCngdP3eKtOfQsGatWJLaYDYWSmgRi7I+Wz3IpFVyKwrfu5NWeFxBaGamGkhvSLOlDOVc5M2Llx&#10;WjZaoTWVH3KT2sin4bPSZy/HDX07aKXzcF47JlpzVNMXL4qDkmGKrlMrSkZrSW8KHlyDu3464Y92&#10;j9EVOkbTtxaHP+n7xSdtSaJt6QdX29Z5eduy6x1b9BdWZXy+q9LTsbCLUYe/5So9Iz5FKX1CAae3&#10;410sOSEl63i/IBCmoy4LBu4VBmqV5NiMtElnlBzoSB4UpfSgsfQzR2Z52baTRxP78Hd37BdvvmN/&#10;899/Zr9463179HBgk7FkYqV68l0OMp9UL6UfIZvZhZGtAZqZ8o+BmoDBFecYqKH7IccWpe7z5rnK&#10;R86+INDJm3b1Ut/e+O41+8H3bti1yz25Y6BWxuKBnp0q7YcnYxtVqv+skMxiSYu8YaAWxmnNBn2P&#10;+p1Q0FWPyLmY7vYd1ISYHK6nv1U+LuPkl1o4H9zWfwGjFz5H5M/6FHrq06KPc2MKIY2ZynJqx4Mj&#10;m0g2Y5CGQQ1gu3o+O99QeWHQ5+WlvJrynIzUVoZq5FLpUNwrQ6+AbgY8fTp9KtUtg0YH/DI9VyOF&#10;pbx5x+D5TG66TPByfTrCVxCX62nGOK2pdsf+W7kbqBWqQNVJlfkuxr9467d2++MHKwM1FcEUAzVf&#10;jVEY6AzirclkqnsYXCpOMen6pz2nGCQJLPwuE/0FkpdIna/Y4QOIt4HnL8AuiS3dA+pi5RbPU0bJ&#10;OA1dxz8NDCg//eAR3yFAz0ilsnalsd0SGt9hoOZGairF+pOf/tlPNySLNKT6YxHEjc4cGKCtG6et&#10;sDJaq43UaoTOUBupkRfxS+zarTabDNSaE7Vf6SJuoFZa0a+sdyWznRe7tnWzY90bheWXpCl2Kpuy&#10;sxrtu6nnlWfqE9lMHTmPKdRli6PK14FbTXwavdPpWNHJFa/qgYGp0oW+ppL0B2gXfApyPFK8E+Te&#10;Og/VgZ5L6235yyFkAwZqzzJSwx0kP+fNCXzziPxRdxIL4md25vQdy9VOvD3wU3s5Ph7bJ588sLt3&#10;D9QvjWw4oD2qzTbYmUIts2JHNPU/3mfrUT2b5sIIi526Ou3ceJGPXcncXEttOu0mTPtklzJU5WZX&#10;fLbdtnxH7c0Ny8QnO4UttvnEd8uqLcn5XjJQk/zBQE06QqUj7NVoK46O6tQN1MSvCie7IOx1Ld9T&#10;Pyc0tgorNYaaiukn0iGm6hNYYF+obc8zpU7pwUCtFDBOw+CsVJufngPcHcpnQuUIQzV13wpHYahs&#10;kvxJu625LFKv6i/RCLGbifp06Vbe66kMY25HbipL36GfdgkPe+3ov/4F50R/SV0mnU2PqR7CZxof&#10;LXdWYc7K2zn+lQ48y99yvgh+fCpP4iHR+vmGNvQ1I5pw4gsMWdDJxRRq5fGDnxxqyd6UdU8neYa8&#10;oq+Ie85D/BLD1Tzoz/FYOK6hptT3uX6Az3TNPf0TYs5BPC4Z0XLMhErarvTxxVi6ydByoS1goHYh&#10;G9nlYmJXBT7zyec+X+qMhKHdbJ/YjezIrjWP7KId2gU7sl1he4GR2okVC+kNbqBWWSb+BphrJIM0&#10;xyxh7Og4RtatgYHalmRXX6pPhxdApGzzKU9pKyoPdtUUdC5ppXhUlpJtHTdQO7EtG9leq1QeStuS&#10;3G0rr7nyrGL2CmBnozBME6SzsnNz5bsdaUyB7l+XdognypFyRQdjvEF/pLHSGtaN0NC3eDlgwTG9&#10;LODALwYsMW5kDMMu0C6FFb7LVa+qqH9+pNXbDWmp8W0kXxOgL1O/OcMAbTuzC9e3bety17It9cVd&#10;3WdMmqtdu4GaoLaDXqthqBXqOztZZm3pmPRv8IEY1fUJoFI3Xt5nPSNTnfCDf2gH9G28SDXFAEo9&#10;aatdWNHrWm9nx3dSY4c0n/mTvxn1BrPKjTFOGKgpHF373KjO17E0TKsh1SigIADk9U5TSMcEv/vP&#10;SIrQW6XKjnlUnz8VEHrMc6qIVX5srBAbKjhYc1K+derw9SuFsf6p24Sop5YV4nOQCxjLq7b853UB&#10;VMY+1mKGwnUaPc+d2kDt0Z3btn/vrk0HJy4XkBhqOo71soR0egpLOnVRUzCnIB2HMYniYwc1r3jq&#10;2Xkbg7SOwC5qyBRJPZcrSqHygiipc+F5ZkwYc0fKYT2+c3kgHwE5Ka8SKpx5Mja0oa8fOWfVOEve&#10;ip+Bs1SHs+x3xQ8ShuV0bkcHAxscDX19l/E/99YN1J4IrmZ2H2sub+JAvyoXPeSu3Hc/UApogxU+&#10;C1F+qQwp3wBOsfYmuclPdSJx6C8kssuo7zSqfiIqBEnPc7rWkTpFl/YXPhg/yqH2oXspPrChDYmF&#10;6+OGvjKSKJayy+JOfJZQzOl/Ytw4dZIKdwouZHRTjzjg/1oGrBGCAdb/ptC6gCVXp+F30m1Ix3Q3&#10;tu+VAo6RWo1qMraJFOBFqQG9/GASkMA1xRlFqrpwQQq4Tr+gFEdMGCTMHKimhMUbJLGDWuZKe9rt&#10;zMNYJjqFH1idpAytOYmodwYQ/oaLOgXCxBAu7QC3TPtZEF+N5EZfTp9Cmjin7T1JyffZlAZwY76S&#10;HTtQ2aMBc+8c4pYX8Nw6W5ntXOwLPdtmMrhNiUUbZzKUz+sRKbumDY4GUmqObDjASI3BhMLRPY9F&#10;+UkTqj7gEuKamxva0NeRaLln8QURDV8M6ZOYYpSsgaFaJUjeNUq5gcrlBJMG64h+COhmnSSUUXqf&#10;MD4Tf4HabR0hH1Z09vqzUf1UU1IFOelyJBIS2RKPMyE14zNhpRsZ+G4MT8S0loEzlPKTjGd9sTNB&#10;d5IMYnGGyZoopwgtTTusG6QtJyfSPUwzFlOld6y0Aj4nxGeGSDvhSl5jAaHIkZtPpjVdn3UnfQnr&#10;dNbfhjb0LFpvR+fh89Kq/YkNapwNJ+SDy5Y/qK0SDvwbUofrpGsx2TidTWw0H1ljq2H9F7atc71r&#10;tmM2LSZWZVObu4GRM50eEFcDhUCakpaTNJ0vi1YLF0qHomaA72+goYDVcbOYwidm6s273MilmOc2&#10;HZT24bu37Bc/e9s+/OCO7e8PbDBUvpi+bfHGb8um1dwqBcNkAZMGxEFp+W5qLnBCtqFH+iStT85i&#10;+B9ylE+oZQLl2i1atrvdtpsvXBB2bIdy7Zl12qRzatPp2BcGiKfT61grb7nRMJ/IIyzfWUIRRQmf&#10;rfnkso4Vna6FOFv6XN0QJVdiaalsA6HNx6SXQ2XK2cnx0O7cum8ff3TH3n/vE9/tZ3ii/qRsqF+J&#10;1sRCU7wQVOlIm8EgeKpoEsgfCyKUZ8QrbV/JRGdlJJFynGj9/PNSyt95YTzNHUoleKqwnMIQSPXi&#10;xk1qfzU4X6gcqrHahY5N5QeDtMP9qT16UNp4xNgD451CaOu8rXaUKwWpnPnFcZk2OlkMkqZzG6ut&#10;TsfqC3mh6Esi4mYXwjBAizwlw7QVlHcH5cBT+lcvICAfVsYhAYzUVkZRHOGVBNpALFYEuL+C//Ss&#10;w3/pTrSbtHMqxoFupH7GEM0/s4qf9RGqFys6jNInfYydzyY2tHHjxMZNIRvYpDix2bZk4cXS8msL&#10;67+U286rXbv42pZdeHnLd0+zvmRFu7RpA+O0KvQ75cnlq2RUqsnPQxikYeTpOxFmel5J9rQux2TR&#10;JjBKo03MS5UfRejlQX0Q5yreVF6rs7j6soh8o6slw+H0CU+fUxHW76d73yZCh007JIYuK37SkWLA&#10;aO1EsvTevWM7OBjadMJnZan3uJ/KLsos9bXhToUzN+AG57QbGgA8B+iPcrn5Fh7iMl3HTiy611Y7&#10;62aWqZ9yAzMM1S50HTmGZhd7ll/uWyG0he6lLetd3LL+hS3b2qtxcdv6cmMXtmZffNFRP4ZRWks6&#10;BfzVUp5BkglKk++cJl4pF5VNBXZQk6jxhenIFeSZ+EzgmQSXKCoTv9btBPfKXfFSAjIHzjkF6RJu&#10;VMYYStf+2Dnk4fPvCTrtSF14fYioK79b80OM0Ta0oW8YSb75jp/nMUhiqhq8SB4TqLXbZ6YIm/8J&#10;n0YpCvicaAPSWgVejnM9nk8k8hKiwKc/NXKwtvTWXnNq2xoHXWpXdr1b2Qu9yl7amgX6pd3sTuxG&#10;e2xX86Fdbp3YXoNPgR7ZzvzItmaHwoFUhhV688M1HNWor/3ToYfWt4Ht5Io3r6wrea0hhUk9qNct&#10;6lzXaW7Op5b5jmzsvDa2LWk1O0rzjsZtW0JP+eha6fsasU8aFCOVWm93eMBnsJSMK7iecdYd/eo8&#10;pPtnwj0lnDf0LKLX4Me8W5pLxEC8rz66d4FPabct76tWW9JlZ9IdZiObLSYqWrUL9fUYZmNMxNgS&#10;I3f0SR/ESv9oqEEBFjO8RdGkEu+qavgEWVNo5NKh5YeWkwDfBv82/cU3f/mNcbLSyYsaU8VXoeel&#10;qpZ/3y3tU5Be0vUvuihVwFuq0rSCe/nqiLiVDu/TBRzSvCfrQpmKtJDOVUj3aotx17/ak9admGII&#10;xIYM8YUf9MJ0XXNOymsNVU8YAgpRPsxZzyQDpEtpoMnuaSeHhxofaLyt+oi1uD+cIq6UHp2TEOqb&#10;/OvPDWnE8xiwsnvaOiqkDrquhxLeU76QJukXOU5IqU5PgA1t6JtMzmFxuk5q+uyYNjwZ23g0rcf/&#10;cvT+M+BsuGQRTpYXDDk29AfTepkmSXYereokka+rL58XJPjQ49Ja3VPHgvK6qtNEp8M+n9biclo/&#10;39A3ldC47d/+u5f/fRhyLKzdlnIo5a3b7eqY664aQd12os2dbRTrjWv9mM439Czi0wXB0CpZlT/n&#10;8fYV4kJKvHMz7tznLH4IBJR13P2eq9jhF4pwmn4MJx2fI0qp9R0xpBJGrkMhJMPklzaLP8Biw/GD&#10;kQ0PJ7Z/78hODsY2nyrjlZ7wguPt3boc1eybQt7fNebEd6+/aNtXbyouFgnqJRYvv3h7xK8FfxPV&#10;U8CAIt6YIOw0dGXOFGCMxtbTvG3S5S3gGl0NnNw4TffdkIzn6jAibQpXzwP9hZsQFOqutxW/1JH0&#10;SPmnntlNjR1+fLcf4qjhO8HpgZTGZVrlyOChrXQVQlu8DghHj0Qcipry8Cs/cEy1QBtVmWrgZnak&#10;QeBd1cdY8U/1fOV5ZHcCL01/XPXnix51+/UzKSV6pi0xs7XdUV5yHXdsNJza0dGx4udtnY7SlCn8&#10;UlU4s6pklwus7YfW6cj/VldhKdwFhh8a1Cj//qa+yMvKT6n/VI6fTokPoQgjzs/S09w3tKFPJ9oO&#10;coZFnZaVleTXsLDJpGUffXRkd+6yE06ua3bPEC+Jp1rNmdp7ZT/8I4wEdvXcWLw4UTucKaho3z5x&#10;4meEjpwKaecTIDpWiodm67uYTOCZhtDV4yyASsqxaCuf0bR5iNDgXSCe1dHfduPadYaIL2QRO+DA&#10;2Tjor+YPn0ASIVPhLSaMIGRIHAO+mCIt1/35L2Q84aKLhO8IF16vqsqOjwe2v39gw+HIjVlZMOd+&#10;6kMT1ilEWmM5CaUI64mpyEtKr+9EonujkxNhYIPjI8mmE3lD9occDHka0xhnwcRp08aKa2rtbmVF&#10;p7JrN7bs1e/sWK+vevBdeWZKA299Sr5JjnlFsSsE/R47mChZngeF6IvTaaGarewq6hV3ylVp1yO8&#10;hRI7BFGmtTtlzokId+4E1inuB6Xz5Oes3w09/6Q6hrcduvQq1r9oOLWDnywP0YZCR4lrEG2s2czU&#10;1nmjvCG+VEuuzG7dOrA3f3rb7j84iQdEWb6wP/mzG/aDH9zQ+Uz8SqNVO1YkhBuyDOA7TezVwI30&#10;Kg0hj0C4+eKsGCBTYmAhZAzaRkvKRXuna0VPSobvLDYVf1c2xcJG1F50xadtXxdhy3mkH28Is/tQ&#10;yLuQeeCLJIW4/Hn6Ve5JX6cKkC2UBzs0YfSaeDje0m7aUTmzf7p3y3724Yf20aN9uyM5eKJyn/B2&#10;r+qhoh4oWsm1hcp84YY1ktv61bEuKeSYoPJjNxY3ZlYhdtsLu3Yps+tXCvv+9y7Zj/7FTfvX/+pV&#10;+4t/+YJdvCjdtj21PJvYdD60k3llpeTvieTTqNG1+0cN++BxV/q1+hZkVzO3XPnJpac1MSRWn7fw&#10;N5EziTHOUx1Ll1XdZeqf5pKJM8nAeUsZqduFcu/pc/3bj+Qg5ONSEjcKBdVWUOoLBFM88oqaqPzp&#10;lsJvKw2zu+/bg9/9xu6+/5G994vf2Pvv3LHj/WM7OhxIzrPbW8tm7CLn8VN+ahPNUufsLhWGamC+&#10;mCpwTAIxLlKchnGa2pTO6SVIn5cy7VLAoGMlj+Ef1euc/CqB7sYzflYfoXTOMaEmwuBaf4kfIr0c&#10;FZdDKeANdunSlAWf1mQ3sZb6kkzpLBYdy+ca+yvdnGfs3jUpbDamj+mKJ7bt41uP7D/8l7fsF7+4&#10;Z+U4yrylsm6xCygGeQp4wWKoGu32nnT63ab6uhfte2+8GuMiyr9s2PG9E3v04WMrH82tu79lvcWW&#10;konuQeJXFLxwGlAqOyi5PUnyr/DYSbslnSdjNzPlNVf7JG+tOZ/WVl15/xlxL0x1OR8rTLWxTHWi&#10;fngi+TQpKlvsij/FC51rhbVfVGn32HlQQk5jkZnawjQbWpVPjN0Z3fhV7bM1VXsoWzYZlDY5kj+N&#10;Rxcnik/l5swt+E7pajekQyn0uqAeMqVPo0XdQ++hXdH367mZnqH+aDPAd3GS/pCXVrUnNs5P7KSz&#10;b6P+oU13BlZdkuy9NrHuG2a918Wz321a7w2F/B3JFqFxTe1up7SyO7ayEC+Ln2cKbw7fARqLitt3&#10;IactRwOLIhbFZbSzgHv38sQoMJdeefj40G5/cD8+41myUxqfBFa7y1QWaqd5W/ptsbAtyelrL17S&#10;NXkOWUAESoHOqX8dYHOYWMzsVb9KiujUxRdCK970VCjOaIe4JyRDK/DtoCh45FRT8tuv1b/EZ1zV&#10;TiVzR6OF/fTNu/b3f/uB3b4lHf2heEM8OBfPaRivRyRXJbypT++XaNTefNQWmCdpt+wyuvIPL1n/&#10;gjwhz9CHJUjo03xxW89jJMauZWzw6DuZIXo7krWgq+f6Ss+W+Gc7t+ZOIYivdsRfu5J3Om9vd6zb&#10;L6yz1bb2VscKXecYpvUyifCmzXRaZjObqg+YiNdK8Tc7pbHzy4LOR4BHko7Aub8hrn6jnEh+DOmj&#10;kDtq75JFTYENN9npsEAeicubM/GW+NrnS3R/5p+6kR8VE0bdlO1sPnHj9YxPmbLDp/Lm/REe1f5Y&#10;XGV3EuacTH2szae+oHx1b9uuXryo/lzyJZKrI72F9xgO+szRNLfhqGHvf/DQfvrTj1QfSofSRfTM&#10;S1H+zLd8740r9r3vXbNut2FbfeVH7i2lD3HmJK9OPOMXnov6SGCq5zq8uhX5/w1t6OtEtEsM1+HF&#10;g3uHtn//wCr1X7wYQh+cqV/zeUnx+3QmvUHteefqjr34nZvWlSzJetIdxZ/0ocsmXrOEG8PTh+gZ&#10;/4oEssNv1nxQd2y+A4/zDeekqHbXIVDzMLyEzqK0wI+A8OixnNMlp92n/PPSHJ8BzeW/kB67Jf1l&#10;NyttT/rDJek5V9qlXW7P7Fondlm7IZ3iZmdk1/KRfwb0ZjGw69nAd1u70jqwi83HdklHcNFxaHvZ&#10;sV3MBwrvxC5LH7mi56+yQ1tvYi9J17jendj19rHttAZKx0gycCQ5w0seU58LaShd0pokL4fG7mkd&#10;6deYhfhnHZXuUuM1+pkOYxvXM3ghSTJUMi7KSGXmZU2/zDHKz42j2SWbnc9qmUQf5k9JfgZCLoW+&#10;w3M8T6nT1wG5ef0EpZegicu/SiLPhY2V7mOVw8Re7Q7cnKWvcYI/q2cS4l86EJHOa7c1X0vHurb9&#10;PB3T1fNGqg7vP5nGoiowGuNz8PShx8cn0gc1xj0Y2HQKb6ltuH/Kl3GUWrfKOnb8osdV+cMm6vsa&#10;6iMbmfTHFrviBe9QPcnQzF/UEuZqOxqK2EjPTKWH7ly5bK/84IfSB7Zt58YLNpZ3jKZmKvswlGen&#10;bcWvNsg8o/f14jPXQ5T+mcKZyV+FbgIUDeo6eXT+VPtlVzIkBrOkLSlBjO2jP0bWkDMeIKOUkKfc&#10;862/L5wI21EHvmyZtNEEXPxc6RQwdHejM1AbqLVr+LmvIyXkq80Y5J/1prRxgorB80iVwJ8qQQfl&#10;hHxi7qFTSl88OrAHH35gb/7Vf7WHH39sJ7duW48wqH+NI5xQUDwfKmPJhqgX3ScrlCg6lf/kj7jJ&#10;iE49Pxz1495Culh7a9uu/PGf2e5rrylEpKnkjOqE+JBJPN/0Mb+aUGOgc15Yo9aYl1BI6HaKj5h9&#10;90UdMWJLO63RXkgfbxpG+Uca+c9vQxv6+lC0zs9GMHTwcpIdPMs1c12ct3h50Qfv4jWpPDOx0+Pb&#10;A3v/N5/Y8eHQDh4OFIBkRaMjHmK9V5d8RUJhIbIX0gGaGoMV7blt7bTsu2/ktrvHQJLwa0ECuRzw&#10;2OVcu23oKZTKLBA7wCInJYWb6ovRXBp7AruKqs6YxJPgxOiaHfCQ5+jAiDS+uFGq02RN8cHtAy/7&#10;yYDNLzT2Ri+T/Cc2XqCkH+/2e/bKd1/2eIs++hg9gBoF4hDyToLb/JKje3cXv89FovXzDT335CJE&#10;tKr5DX1llBbbIRapoPTWLop4VBZKUgAvSyM2CWb8Pm0SNU2ePp8UShydD7tiUBY+GHRikIJYi4E4&#10;fRFv46c3ej3LAkZNs4rPCtXbDQttDWA6ReG7pz1+cN9Gx4fWVI+pIY0G7RLL8tuRMO53WrbVbcnv&#10;SgFHRjOIVSSO+LSCBhyK0CcIVTlsPd0r2rbV7li/XVivrfh4Vvckp+miJV/1rOeFOpWbQ/VGwhWe&#10;7/hWQ/8iM1CdL8+g4AZyepZOHGO6TpFb1+MUNODrsH21OpFcnQ7pi05F/jSA6LbbNTrWVnm4cRqJ&#10;8aAjfEguy3oIt2hfCXRoPlnNJKjynrHjGU/oHoM576CUd1940/Pe3tn5SGU+LcfK+MwXKa7duGyv&#10;v/GaXdjbkn+Uj8rm1VTKTAzuC6W5mpb28N4Du/XhLTs5OvGJ3YxJciWLeubEP8WnQU6TidNW8Ix7&#10;+BTy9rSGlL+0cJzc18nzv6EN/V5E+4LnWmpXyK+Q1cjs2JEh2ldqY9xzA0yxUfQFcd/bpOD+4tTD&#10;ZpINmaOAba4Bf0v8hDy7sF1Yt2CiZCL+Ef+Jb5YyTWlwYYrMcUSA620/pckH3YoQsEtPJv6MnUCD&#10;ZyCe8f5JIFz/XAZ5c7m2TKyTlwUyqH42lQNxrX9Cab3vGwwG9vDhQ9t//NjGo4knWXc9jMS3Cdxx&#10;A64aRB2fCJQslghhtwbUZOQS5cvOH4rSjccmk5H6klKyhnIT9LDLfJ2zROdQHMANMXhe2WCxran+&#10;o1HIh2TzXP2ACU3JZSaxpgsWuEubt9i5ZOyYNydKjPosyTDqMC1c+6J1JZQda07b1pgWEp0YXzS9&#10;76Pfi/4+yjLkbZRjcif/lMMK60RdgA1t6EmC32hHtJvUvhJ/u+4ivnRer/WvmJxQU4YP9aPt8Tgy&#10;wNuj+xM8zJgA9QnEz0gx2QfDK05mPRQWn6TMxDEuK6QHVM3Kxs2RtfZatv3StvVu9qyxazZsDf1T&#10;doiFHKMdPc4ClASCZJACbyl9QkwqChHlF0aUR5JL5ENaqlUYqjLJSp58Lkdlg3arcqIE43M44mnx&#10;O8aAzVZbQodJhJaNlW4+Z8Py06SU3FRZN1lAU/4qyRhAHJS0pLX/lDlBDsq764UKGn0yV7xdqXDg&#10;yuXMXv9uz/7sTy/b//w/vWxvvH7B+n3pyUUpXW+qNE4kN1VumcL2yVvJTpV5E51O4bFgjr47Z0KZ&#10;sp1jaMOkBkYokl0L+r66zlUOfE7TP9G6GEsOj5R1yUKVCWACOib7Q3eOFzt4TP8dyDsVXENysQna&#10;ageSlxiszSQjS5UniwyV9HXlvRot7Ojx1D5896H90z+8Y//1P/3M/tP/7037+7/+jf32l7ft/p2R&#10;HR/STplcU5q9vkif6kjyeoGsNt7uJ53Kt+JuNtqqto7y2FXZqn5ilcL5IfgnxnXBJwpbbjPxg+8G&#10;IHC+JNq3o75ekud6hbr8aKMJ6cx/tTf4yw29lQ8M1BZsr1epncwwJCrcOC1X2vnsdKG+JqtUhkJL&#10;7lmzawePBiqTR/6ZzuhvGFuprXGtZLMrX8VNNSh/cSXVldKAfPAFPpUFOx/zWYdSx7N99NOQ+nNo&#10;1Z8pbzXWya/1h7FHg/yV4p1SMqGUZFB/2VJ9At+pjDpTmmhD6Cgl4w0WHTVuYFemWa488ZmhXm5b&#10;F3esu9O3lvpzdo9lp7FSPDDJxjbJR1YWU5vmE5u0xjYVypbCyjWGyVXXhdIszMQnbgCm4yJTHjBG&#10;F7/B1uQTHs8aucagbSsMqF68/5eMUn6Qqf5Jc+kklU0Vx8TKXMe2jl3F3R3ZcOvYRrsDm16WzvKC&#10;+PRV8fMPNCb9I40D31C+XlPabp7YydaBHWcHkoXHNpGMrPhcOHys9h274yqN1CFNjHL2QqWsgf4v&#10;zwPOj0BXCfjB4CxvZ/FJR/g2BsHugbEaO2KU05FNJ+L5qdpP3WD5Qcs65jHX/dw1IvhnIK8XH8eu&#10;2l9qc6ltpnb6bSKMDNtt6aLqMNkdjbbJIkSedVSXC3tw78ju3j62o4NSMlT6ruS+698qJ3ZbK6QD&#10;+0stKsu0k2KmTsMhHqPdZNKbo59XWavuMWQrZ1OXM/BAiREzbVU8xKc12eVsIs6YNOBN8UkufkH8&#10;d/Ts0nCtPgrWVnqY8JHSDovN1P+wO1opHkio5ObuCpv40AkYK9BHp0Vq0tfM1D8L/ukv2ofQVL6U&#10;DMlT5Rc5K1mUTeaWT8UXs0a4MYehvimXrGoJi7HkJ9eSS7nkU6b+ngUAdQ6SaSpjtT/4zBe1dfR5&#10;JLkBzv3lGSGTvC0yyRLJfAzUSA+I5CKPoy78R9tF9/JyVkXgjsxVnwGf0eaj3ugHFYD4z+WBU/QF&#10;6cWeDW3o+afgCcYoFZ8px+hUPDjT+czn6sVfjOXFG2P6LSlB3U7HLlzYdUOb6VTjefmDrYKfYL3E&#10;L/R5OqRLEV1e3e3VtH4h/6QFnpSTz/3wsPNz8PwKkhPoL3pqLp6fNzPJr1zIJCeb6n8lD+WPndxN&#10;crRVjSSDTqwzG9j24th3SrueD+yl9tBe64zsja2x/WB7Yn+8O7E/3R3Zn+ye2B/vHNsfCd/tH9lL&#10;vSN7UXjBcWw3hBf6A7u5dWIv7gztJT3zyt7UXrk4s5cvVnbzQmVXt6fWy04ko46VXl5ekh7tOvRI&#10;usFU5aVxmdyaGgNkpE9oayzQnw9ttzGxq+2ZXe8u7LJ0q203BhtJho6lt5ZCJXmpUZCgSpGOK/h4&#10;U+UheTqXkOdzoHMmfFQe1DGfR21iGKfneRHad29yvQd5pr4enVZuiEKAoZEkfJS17i1Ujos5uzsF&#10;GnJjBztJbZexSXdNQN56naouvE14Y/gWEm1Z+i99abtX2M5e3y5c2rLL17dt56LGUbzRIl25oQ60&#10;wYts6oPdSI0uCT1QZakCVU1oTMG4AjAGVt3S7v1lLtWB6/PUpbyn3U6nqiPuMQSeSC+dCqV4At3a&#10;jd/qQY1vSuAMrL4UfYTd2RiXqw1UCpdPcFc6dyM1VHTlRWqO6xKu13tfGbxJSjG+Yv6wqTbp60aS&#10;Lz6XiBtF4v27wnfUj39ZzcPDDjlHeWIM77ucI2Rok6SB8Wgwj9JCGpnXDEN4DNNYb2KNibUm0PU1&#10;p7b0Qo1bMowTQs8IXUUgTw7FSdwpfliCBLkMkwfWhgYDO9nft3uffGxHDx/6lAhf04GHYqys9gF5&#10;IZ2lmsdqcB7xBNA7fVd3zrmvPFLnrDW5fuX5lT6nivQX6dJng5udJfjk51z3MOxIsiTF5qRrkGS3&#10;skoy6uR64a9hQxt6HkltVw3af+LbsFcIHuNeJR2IsQNjRF8HRgqK92fVwsYnYxsdj206Yn1e/CiZ&#10;zfjCP/8ouYNs8DmjTHJdvO5ffYB/EPuSPy6WdU343GPM5eN0eA3bCfxv6PMRQmoNIT+Dok6DXHYK&#10;KmymN71vRR8OqA5QlFQfmcafzENLnHqXgmhHdk8lZyeTie9K6nrQMpYNbWhFNK0NPde0YexE6a1y&#10;BOE6IVZDzAI6rQCfNFpoYDKfaGCpDo2BQtoZLYwPfA5SHSeLmIKOHZ1gcOYGYFLEV9A1xmG5FHY9&#10;0NHDfKmSeUyYDMU+xH1Kzwq/Pyk/ZLYGim/EJShg1gF46+zU2y3qVLhmgjgM5gCDdJTrFX3edKXc&#10;MWZgsroUKpUp4DN8viBHGpUelAh2aSxUXj7JQyenxMcnYZq2s9u3K1f2rMcKqYaRbPnuq2L1BO3o&#10;eGT7Dw/saP/YBodDGw0mSn+mwVHPxwR87m8u/yxaE/fKqHFDG/p6UWJf5z4Ua7m5HFM7l4QKT78n&#10;wcMMvhkWIAuyxly8X0kOzIS5sJBcY8KBe+K9Wg4gO4KbT+M8YrIgGY6Fmon8XfnFnUEGAw+U2oT0&#10;jP/wLvjEEHnngucYbEjRxd0/5Ql8wBMDkaJgEiS3lgY+02lpo9HQ37jESBmWZzC0HBil0UxE5SBs&#10;FuzJAwOg+FyA8kq6VAgsuhDeZDxR2BpIKQ7k2Hr+vPIUmQ/OmNwSfLFGg6NK6ZwoDeNmYdOib1Vn&#10;16b5lg2tY4N5oWPbRo22TZjsyDu2aHd8Ipn9eKZK4VTPlxieaDCH+LNZw/KFZLgV1mm2rZu1VWeZ&#10;l2HkLaFOlkBeKJ88K5ZlvqENfbG0andOdduDT0/xish9feFNkDhSH580IEjxN6UDtCQ3sqkbpnVu&#10;dKx9XRx0rW2LbfFZU/KCTx1LV8NIH/7wxW/pHZJGrpeczsGXRyx0x4K34q6NRMI4DqRUUHjIROlZ&#10;Kl9kBHZGvPkm7cgXxzEWRn65V4QrPI8slbzIi57kL7uadRRKR/KjY0VL5z6jzgJ00y5f7tj3vrdr&#10;/+pfv2T/+//jT+3f/N//zP7sR6/ZS69cst2LklezkR0Nj+xkMrTxrFTpSWfW4xKl1mmb9ToN6cG8&#10;6FFZrpJkH7E2eiYTHm6wJb1uCQzVqC/k7lzprlQX0sVzMNM5k9CA+qUMAk/2SZ5Z/aGxMwmGuigZ&#10;zKKijkyqs4NxV/olG+vkLFCMx1YOJ76zlc1zm5VNN0r7zS8f2T/+3Uf2n//DL+1//Jff2G9/dc/u&#10;3h7b4YHKvJSMrtgFKFMcCqghHVbl2uKNfUXvn09V5ZAy5HLaIRX9lLdIs1ahfkvtT2C3T/pC9GB2&#10;Lqc/Q0Z/kVSXihOTfhgA8VJHrrQU6kOoe40ErBrObXw0tZPHIzu8N7D9O8f24BaLA4/s/q3HKpd9&#10;e/zw2MYjdHmVrRtLseCXQlep089joKFjt9e3Gy9cs52dbdcnQiAI/PE8O+RhlEJBfQohQ+hPl0YS&#10;azrEctFP7mf7NsqffLZbXcsxHFRrXCjvUiPU36tfRT7hTwnks4G+O1FXDVnNsmzwqcyp5INat66b&#10;ajRFv/CFNAxrMMaHp+iWAYvBpr5bCXMsOGKYTpg7betf7ltnT8yxpbFRZ2zjYmCD1qENmo/tuPHI&#10;MWg8tpPGvmPoOHCMGoc2bh1LfzixWX9ki62J2bY0hB2Nc3YmVu2MrdpVO96bWnajYbvf27K9N7aF&#10;LT/vv9a15g3pOJcrm+xN7GTrxAa9gQ2Lke+YVvoucOIT5A7yBpnnStlZwk1wmVKfL7GiZZvzE+lq&#10;4jmgGOJaCicLV+lRFsHgU0CbSJ9dDblALfKrw1zS+XFv6KuhMFhviUcb0pP5dMvEjjVOR3cuXW+G&#10;hxEBOqLP6xhy8mz9qf6bGH8EO2GMsfzRZFKzwZ02CPxu6icDiukM8Fefq407lu7rWHc/fT/6nNAu&#10;ltCttA6d2qiPuejvdEbvxtdH2S2FY5hlS06qfWMkjT02BmjspJbJPQzsE9Rv6EjrF0f4j3B90aaO&#10;axmn/pG+eKlR6SRdkoe+QFz7cVp/6FNJgThWhIhNsnaJcwNLz55+/nNEvqENfeXkugfGt4LzVfql&#10;JqwT10HQuVtyF7+5HvJEM3cJVp+fR0/yxIqDVmcrWnc7A6U56cfnQ3pUDXrlFkZdi1Lgs5oT68xO&#10;rDc7js9yzvZte/bILswe2EXhknB1Liwe2LXs0G50x74z2vVe6bgGuqVd7U7tSmcSaI/tsnAhG1l3&#10;MbDO4kRxsfs/Owkl3V5wWV6f1yC9bmw7n1nBJz8XE9tqKKzm2C62JnY5n9rlovTzXnVsnerI2gIG&#10;dz1pcD3pNd3mnC81S9+lrtDZATPyUMQZL3zqXEh9CwuvvO/iO3bqnHHOVMorR43MXN933VH6jH9G&#10;Wf7iKyaSvWCtSolF2aj/BdUtSSdP1v03nbwd0k4pD9Utn6BtF03b3unaCzev2JWrF63Tl87OC+ZY&#10;NdFW+MSn+m0vX4pMjzLPh87hb5g6NI5TxU3Frwwv6iHHU7A6K8uJxnePbXB8YPPpVOOFej5U9wBp&#10;nE54iaJ+kaLiRSzi1ePeXkLvkBYb8wesPwDlyw3T5MfXlzR4Yve0JgYUk4k9unvX/uFv/8Z+9uab&#10;Gl/dt1xKQobRnsJdbz//PLQqj4SQF2QznT8NdVGsIWgtHK9v3RNcb9IdAOGf/MZctHTD8cj279+z&#10;40cPrTw5sUpjdQaeMwwaGM9rfOVGEJ+XPDn6R8PwxqEGxIBU9YtRS4TPNR4jJ4pNKBxloyN0Vcug&#10;I7TlztYWGvOt5RryqOK0pggv/m9oQ88LpRb7rFYrGSi+grWSX0Yerab41MeFuocY1wCOsSJzL6yp&#10;TMZTjQ/RA9J4X148nPWxXOIk4VRS1twdG/qyyEuYsWVUsJNqyeuJM1WpxuvqLwXW8b1vfBYpGObz&#10;ThsRPu2ZTf1+W+n36OE39MXSKYn7FErMmRh1HefRZwnz+aDl2K3OLsrt6WxFPlEOQ+eMTtJ3ZdDD&#10;q1/4iptSQAV2xOG79rOpBstSTjMJ25YEJm+2oG764ETeGawUEroYqXWKzHqd9MZIx/o69nXtO6UV&#10;YaTWyzPfgQ0jNXbTIYyYyIzBNkiDs1XqayQN3jMatLYGdJr0PAjjCBRtwlZ8uuUGJ+ok+Izn+ic8&#10;MVIrpNzjDth62T83GgnxeOlbYlo0nE6RJ2Z1Z5XKyIHvolBh7BGfc/GdIXReCRhuMLnKwlIyUPMd&#10;HRQ5b0b5IqcGqbsXtuza9UvW3yoULpbwvO0XBmqMOk+Ohvbo/r4dPjyy4/2BG6wpVNVHX8nX4JRt&#10;wRUXYCDJcT2ln4XWJ2DXr8/Seoe9oQ39PhQ7yISCzjlNKpQ3VEBR3e7qK6dQ4utrbtdNE68OdxJX&#10;iN/C+IzBv4bSLYzTAp1ibu1MbtICfBt29wsnnZFTuo7w9COtKVr5ZZKglbVcQWXhKYxS4n5aPIbf&#10;QVpYjsVlDVx0D57CO3lJi9BuJMZzPgkhSSwPyI8E/GAQwCI/C8WENZlM/TOf8H7axYkUcy/iSkZq&#10;LKrH/ANh55LZpINneJuDPKR0Y9jAWx7j8ViDqTpsxY8RWpLfiijgeQ+Z4ztEsejK8yrNcbNt07xv&#10;VfeCTYsdGzS6djQvbGBtGzY6Nm51bNbu2lz9SSW5OFURTxU2xmllxRvcLOjLsWIhK7dOo7BuS/1P&#10;1rGiIfkpmRcLhCsZRdIAi4bkHznrb7PUZb6hDT1JajCJuU+dn6Z1OQSPLeGyIeQXsgsehJdPkbzg&#10;+w+nJJvqxRbxX6hNat++sqB0yAFDr1lLOkg+MduT/vZix9o3xTc32v7ZvklzaiW7X7luV/jkd+xO&#10;hIkaBmIeaB3nF0lKewpbYILb07oGrn3i2xfTUxrIF8tKDSsld6bIGZ3PJN/4HIkbqDHLi07l4Qqs&#10;x0hGt/LCDdRaza5ke0d6aUf6qcpDcqSJodg89MWrV3r2gx/u2f/8v7xi/8f/60f2//w//tz+/P/2&#10;XXv1u5ftwuWOTaqhHQ4ObDA5cQM1SWQ38GHj3E6bnYf5tL36lgY7GghKfxt5zkICn5j2ncXkWWAn&#10;NSVS+VIeG8qVG6iVSqtQKGct6X3+iRd09lTPdZ17G9CjdbvzFaXQ2t2ACiMkdFB2v0CH7/FyiTrC&#10;LkbZ7LxDfzEY22ysMp4VGge07N4nJ/bLnz6wv/3v79v/9X++Zf/5P/7CfvHWHbv9ydgO9nn5oSt5&#10;3FY/lCkO+hResmhLd2WbeuKch+ET6VGj8k/fOuinMEhTHaigwkiNc/qxwg3UAH3jp5NnOk5FXg4A&#10;fqA51e7Jj7sJvlPblF0i6O+VBvVLbfU92Ty3cji30cHEBg+HdnDnyB7dOrB7Hz+yOx89tDuf6Hjr&#10;kXTuIxufiC8qlT5gZx9HxKUqVvoZfTStt7VtL770gl3Y21Z7I33ypPYaO5WpT5uqfatvS/pOpPQ0&#10;JR0H0D8DaKVDPGmgtgQ/hV2ozLtZ1/Pa4m34GWnnzV6Fp/SQdAw6m2obuQZsfAqYDffKJgZq+mGg&#10;1lb6uxpHbanO+pIdqif/lLgbqKnO4UfxnxulqR00VKemfrzRVvq6GnvtdGzryrZ1L3XNtqVndEY2&#10;LAZ21Dqww8ZjO7AHOj60o+ZDGzQfOU6ajx3D5r5jnB1Y2R3YbGtos+2RZNfUMbswseqC2vDexGYX&#10;J1a82LS97+/YxR/u2t4Pdu3CD3Zs63t9a96UvLha2fji2AbbAzvuDeykOLEJn+jNpmJL1SufC0UO&#10;1VDJe3lH7ZyGy6TUsNZA2/M3nwVvh3LzXWQFlbgPTuMNW1osdUu7FJ9ONVYU2NXPDdTSr5blqzYt&#10;8kjkrIa3SuOGvhJSPfhOW+jXknMSMdKZKxtIrh4fqH3xYsdkZaAWeoHamZDeend91CuYuqzliPoT&#10;qfg+eeL9eI1ln/YEop9cR/QpAeSPyyA3+lY7pK/hSJt0KUBbqrEeBqjTRYvFrMEhp1PQ3SWYT1Em&#10;GEvFLmjqG5XvnP4VqEPGPWPnNEXPffUMtbvuq98IgzX12bR9wldYvruiytl3OVE8Sd67IRplqHPG&#10;RtFPkiYVH35dHpKFyIMXNx4ADznOJ5Ws+/NnFGAywFmH+4ORwTp5+H4SUF4C4bqhDX19SS1f7Rl+&#10;8k/2+ktv4nu1d+c1b8/RskMHEV9K9/HFOVQgv+3cs6SQUzqpeWZFq2v8L0EY7l+oXQljRSvfaT7i&#10;CUieJcTL18guZBgjCHb5CgO1FgZq84nk08g6c4zTjqw/O7Tt6rHtVI9q47R7dkW4Pr9r1xf37UZ2&#10;aC/2xnazN7EXelO70Qel3eCcz3h2JnatPbar7ZEbqe21+GTnkXUVfrEYe5zsXJZkMPLWd0mu0xa6&#10;PunlhfHKCqWvOx/bbmNkF5sju9Qa2xWN664WU7uYja1XHVq3PLQ2qI6t6wZqVW2g1pCuq3pqSQdU&#10;P8WuR5QONeRxYQQlQc6uV+g+M+rKr1W6GjPwLgqGaVP1WyV9l85950wWZDG4x0htaaiG3FW6hahq&#10;haN8LKEfdFaOht9vPnkflEB/NZMWjYGa9OXd3a699PI1u37jsvWka7cylWOLdqExuu/OrfaqukRH&#10;oBjVNATKTnq3xjRgrn50As+qrL1lqVyfROgTHgj1OtX47vEj6SwHGgeKD1QZqB+sCQENGGwyHkm3&#10;GTv8KwvosEoHxovRZtBpKr83AxpjsvsePIbRFWZOLeWV3f04YqD24PZt++u/+iv7p3/4B3t4/67G&#10;FRhfKc9K4z93e3BZ4+WxAk4Uk5pyyI2nIOozRFX45Zx6q4Ef3ILNXDdxHaYOn/aPXGUtirnqajS0&#10;x3du2+GDBzY91rhHY3XqoJqyW6HKU+Mrxn+n03s+ecoUdvxEkuOujNa6Uhj1i6NVJ1Wp8JH1UmTr&#10;1LmsmElDqxptN04L9MJQrdFRLjFeo7WQK0gcrkwtfwqGHdQIi7GRw69W2NCGvnYUDTdwbiuFcVd8&#10;52MAp9o/Yxb1t6xN+FywgBfGMvDX6ESydDTxHfXTLvbEhc4VxlAJ8FAANnIQt8cXcPnDdcKGPjul&#10;YnwWqUx9bc7rpZZp+vlYXnXEmJcvDoHQh5Cb8pTawql2pHuKL9bp6B8kD2ucT2cTl65Tws/e39A3&#10;hVKPuqGvlFaMexrrtM6M61in88JIeJ7pvPyeyZ9uITjTomgyVDtNKQwUUwnHaiqFly1GT2xRTtYM&#10;1DSAkL9kWCZ5y8vwbsjBOQijDsCEIkp1KNaozIDxLso4/be8nUrt56PTT6UcrNMqbA0WdJKg8ZOD&#10;dC3TLYeAOhN58p3TdJ8A6sPnoPTE6ik3WmmycFRDyr1c5EM/JTwMOGLCh63zebYhf8zqsODDZzIu&#10;7O3YjReuuqEabxOpcvSghpp0ZtTv1KzUeOXR/UP7+P3bdrw/tHnZ8J0wpBJZwW5BZEr16XX9RIk9&#10;m57dWW5oQ18EBd8wuUIzTd/n909n+WIO8suH1g4nNWNvm5y6cAsk/g1yTqvPRe5FETj/lNZqlpaz&#10;i1p7Yd1Ow4pcck6Cirf8VosvHJMbA/U6Ha5k+hKMx5F+xOHBK92cx10Jm0jeEm5wp6Q45NfZc0l1&#10;OIo7DWTCNfLi+a3dXEF2D0xUheEbzzx+vG+3b9+xu3fv2YMHD+zw8DAW5OWV9KS3eVgU934CY4Ia&#10;UdYsLGHMhdFay43eBoMTN3wbjzWQwjhNYUkMxeSXzpkACyjMpkpLWEiOgZnk0LjZsxPr2zDbs1H7&#10;qh21LtnDcsfujbfs/mRb57v2eCZUfXtUdu140bdxa8em2bbNsy0J7C1r5j1rYUSitCmxtvDPHvM5&#10;rJHyINno8kpStgb5SGXEAM8n2ckjCd/Qhr4EqlnTiXbng1naKoJh7a4v8EjvOCWzvP2mi89G8Xgt&#10;q4R42qdEHS6FXF7hLp2jId7t684l8feNrnVf3dGxY1VvZuPG0GbNqbFbF5+Y5HNhfLqDRQo45p+P&#10;axSf4iReh9IxkyJJeoBP0iBWVX7KjY1VvmPpURizzuXmiyr6+QS+zj3lqgf0L4xTFbj0Jt4Sll7I&#10;ZxsbXelTma7nxmfsv/f6JfvLv3zZ/vwvXrY//Rcv22uvX7TujvS05rFNFsc2qI5tJF1sXnSs0d01&#10;a0tGFT2b5+2Yf9C9XOW33THb6zVsJy+tmJ/4wlIhfVtdjeoqV+2011AIaMikV21lwf6RfOJ4rLqY&#10;SDdUYnH3WqWeAyuKlhCtIerdrz37+qf2xyd3ssVE8Y8tmw0tqwbWLI+sUQ6sUQ11v/Sn+MRA3uoI&#10;XbOqbZNhYQ/uLuzNf3xg//U/vmv/9T/xGdDf2U/+4Y7duz2z4aBt41HbppPCypJP1SlmBdRg0ODG&#10;hQI/XQLEr+84JtD3ucFY/RIHL1LEbr+JXz4NT6On32c84gZA7NjDZ1BZdZuqTZzM7OTh0I7vn9jR&#10;PeFuHI8fjW14VNrxwdgOHw/t5Ji3y2PMEP0MOgvlrja6oEUq7egS0tn39vr28ss37IJ0eDcKocVG&#10;AUgNmVk5Vn51XCZXBZT6LOg8HTzJlWSstpwsq59JlIzWAH58R1X5wbiixcJGOxcya2gAxyc22QNw&#10;Mh/bSG11ZEPTmYPfUXlsDweP7NaDO/bOB+/Z2+/8zn739rv2/jsf2b1PHttgv7Th4dwmJ03HdCiM&#10;hUnDJsoeO6HO2xob7uTWvdKxnVf6tv1az7Zea1vvtcw6rzWteHVu+SulZS9PrfGyBjYvajzzwsAW&#10;Lxyb3VQbffFEUDt9aWTNl9WGX51a/pp0uO8ubOv7uV34YVfo2d4P+9Z7Vfx0ReVyUfnerWzcm9qw&#10;GNtxU/WrvA3EW8NGKb2kEl+HjJlLxoRBDq3102hZYY70i+ugqLW67nTIi8x3ncMfVcrCkr8sUD9G&#10;XWLElN6mDne0GHleBh3nqb7Tb0NfHVEP8dkVeFX6rtp7WapfGs/t4GAifXxqk2nLqlno3MGm/FNb&#10;Q2Y4/+KG9GXkgSyRfFL/VbRb/rIai8AsKNdi00FTOE3xJCHEvE0gA5I3IAzEFuqLFtaW4l4I7iY/&#10;SYfwsQ9YdxM8PPllFzQMyDIlyHdEU37XwW5oGJRhYFbwUojkj8tKpTAZjKD/pLkX3KOP8iw44At2&#10;PEZ2Ua56RHKTmypjZBpGMDrW3t1PyEqVlY6ud/GQyogdqP0zLHJ/ssxqWpanh7ZGKYbanSAS0N8i&#10;ee5+mtae2dCGnldSE4aN3Jh+bXdP5Jz3XSIW5iD4EcN8XrrlhT2ug0eeYI5zKDHR0/06R+m2y74l&#10;f4HzSPHqh1FXjj7OrmPSbUAu3RqjMIy9/v/s/fmTbUmS34f53c5dc898+3u1V/U2Mz3TMxwBIAjR&#10;KJImQCBhlJn0i/S/6E+hyWj6QZLJjBLN8AMNBEABBGbBoNeqrvXtL1+ud9/O3fT9uJ9z875X1TPd&#10;jQK6q5Vx0zPixIkTq7uHe4SfOPnajs+iWd6RI/8laytd0U9U03OCmmSj5mpgLUkR29YTyNd1g5PK&#10;HEaCsfv1HOZDwcCqad8SQVXhGp/iVJ1Kqh8qCnUV13wNeEmjrJpw/jKAaQ/yJi+OL6wp6WxX8sx+&#10;eWQ3k5Hdro7tfn1i9xtTu8eJbsnYbpSHql/PGvOO1eZdK6U9yfySpVB+nKnSzoDY/FYoA3QwPts4&#10;1/jlMMtgwbqOYK4xnosBsoKN5OugNvnnU5W37z/o3lfJse6IyuH/X53mtcJcIyu6Yq4uSffh6zP7&#10;u027eWPb7t7Zta2txOp8jls6HFBAPxT+8AnV/DOTzLWoHkvJHvOp+l+DwonV+SS1ObYOWfHhYo6f&#10;jcd2/vKldc/PsbC3hvJGYiWMIRl7Qg0OJwCkO9SkOyBrrGUGgcseyt/3hYQ/vLK0NkqTflcWVCQk&#10;Jci7vZ49+vjn9vyLz+1S5Y57XT+9XI/4HJ6yNwWuEvHvwZFrDpvu1evNVK+n/Jvc688GqHuC7gWu&#10;JmtAoGw4ag4IkqNu106ePrXO6Ykbq0kxcM7A13H4DCuyjX/i9VdyyFOZTOU0KqSJCwdePp5NJsIf&#10;9bvqQO7wJ0YWI7SFVUXn+elpDYeFwsRzP7CAVgL5L643nXNo1YPftbt2v5sOWUl8WHTquowTgVO/&#10;A2syg/5wfcJ2fmdNj684rjMlKUtI3q9SV3bDo7LwtfvanI+AxiWGhr5VQBfIwOwxxdoaL0GHHMzL&#10;Gq8OwcaY8ChznMZ9Jjx45d61u3Ybjjnf/pv//YP/S26pylvcIFi9XpePVbiwKcOdkLMdQzfcJnJt&#10;+nn42n21iz5yXuou77MMXrv8G+ErIwO+iYJQXmOUaIzJAg9ROmB8EgQl4fKLjXm1cF70z9L022Pr&#10;nA1t2JtKGUVRz/LiU0G+EC9BFAYpXJ8rv5mUpO2Dm3b7zXet2WxKOWBTlbdYpG7oPgYk8FqRhKE/&#10;ILQCKCI5uAEYYeKpk/LGkMoVMHkh6CK+Rl2+Cq4cKQOc4AQezlK5VXIQonzd4VJBr1cWXl9nkNeT&#10;fmLBNDdM834jD0+3LjVA/3LM2aiR+/6cfkU/chshv6shOlafjtV+PmrHkoL6TP9LBU7tUXkC3ijz&#10;3P21I+XEyrOAb/2bn26AX7R6tSEldd8t6zunbVcaONWuqP6kj9kkW80KNh2ndnHWVkTJtnZ3VBcW&#10;iDRBVsW3wI+YTVWfXAWiBb/Y5YsJm5C7PK/NuM3wtbt2v5Jzxi+cdIsD4XOxZp1ewXq9mT16jKFV&#10;X8p4VUozn61lURQhfmZ7ewX7zrd37OaNpvBddFGYirZEk47eytOZAPgumlfe8WaKcFfgG+ZiBLzd&#10;sOQenyVblm0yqkkph/agRT0uldtB6Xn7LdRuKB/qy+koKCroWI+KNvM3jH2DhcUhdIos3rMQYBSG&#10;cRqLMNSJfIKH0w+e3IE7UW3xHRVHmHivo7dPfaIaTMZScGZz6/cHdnZ2bu122/q9gfW6fRuN6Z+S&#10;+jA3QqPeZILL8lHmlOG8iPbJ54QVTml89vSFxuHUzs/bym+gcpZqkupZLNtSsNDzLPVygspM+aQa&#10;hFkOmiwmlcSGzX0bt/atoDlmuXfbZvU96y8Te9ot2It+2V4MqnYybtjZqGrPu1W7nG5bd7FrvfmW&#10;8m4q35bKqQs/qqoy/cp5RbzLG74bpdBBqke0R/Xza1zWtjWoD9bt/2XcVT7X7nfQQeyv4EPgUTjC&#10;2biv08UiwdXcmOMFc7tmfM3D0NgsRfmc2+PH5/bDH70QTU6VRs8rn3qjaN//w3v2wbduS6ZaSJFl&#10;IVCKrfM4ykDWm2dZU5cN8CKzuogvsWGBSBEvEgjXlcdSwAljJIZjUWf4GAYYy0TSZFO8Zrti1aOW&#10;FRsVm0lOnKYjZRBvcXOK0KKk+vsz0UbaCsfJW/x1QSzQhmxFxELV5m1s2FRuMEK6/J5EXPGUgo2T&#10;gp0tJ/Zv+yf2aMgnAhc2EuuCI6j5lkgGwjBwwUKr8vaN6pIfC2WrVG2RrMWnD3lhgdPOdlple//d&#10;G/b3/8F37T/9z9633/+jO/b+d2/Y0Z2GEsxsLJluoj4YSaIbLqvWmW1Zd9a04apmQ6vZtFBVv8PT&#10;U8nK0h35tKH4aK+jIkcjSYFqn679bfklshlL94nax6IuGz6pwqn6n42HiXGSA58c4nMuS5XrS8XK&#10;38eZ9tB39Iv3DhJ3AJ85Zfx9xmLRRD1SslS1noiTdq3OhpX1bKvQtd3ywLbnx9YqdGyrtrJmgpGe&#10;RllVdMPGpeqVVmw0KNrzZ2P77OO2ffLzS/vZT0/lt+30dGrHL0Z2cjyxdmduo+HCapI7McZh3MA7&#10;x1P+Kz+f13wCo85R+/yUTTcq0Hjh8vnuVafnyJP4NUTea+fXeTrAGxK3BL4RIARCT0oKNasXpOsM&#10;JUOr7hiknXzase6zkQ1PUxsLRhdzm/aFd2nJhv25XbZH9vT5hX3x4sxGkst9DDXuIbtTzlxzlPBN&#10;ckprp2h/+++9Z3/3f/17trvLZ2U1S6p9hYnaOFnZ+ZMLe/HpS0umNdtf3NC4CM9U3dgvCP7im7yZ&#10;j8vnsM3wJuTxPLMJboQ+hzJEDxh7VoSnYlUzyKEiOucEsdLEpqWRn1zWX11ad962y/TSLqZtezY4&#10;s+PemT1vH9vD0yf28MUX9vmzT+2LL57Yi8cXdvZ8YC8fd+3iZCgYWPt0ZL2LifXPJZcMlP9IY5xS&#10;L9FErWTVw6pVb4v/3CtZ8kbB6m8WrfaWWePtgjXeKlrjTcW9YVZ7sHQjtOSdhSXvLqz6jvDzXbPq&#10;26KctwKqgtpbBavqmcoD6Vv31Ak35pbuTGy2ldq0kdqkJtpNpjYuydcYpcIL+AiG9LkelzvQ3mPA&#10;FX7Ijvw8ndwax+BN2bUg8J1r/uAvQDwviUWFFezkuWTaZ2cqUzphUZ2vNP4pHeXHRhGbcbVa1e7c&#10;v2E7+9vKSDlJ8YZmFiCHrr0sD4s3S/YRk/NCr2Qer+XX6P595Pm74KJfGA3fLIRWNdKcnDYUzl9e&#10;zOyjn53Y//IvHlmnvbK5dIul5hzGiXlt4cas0C1zMwZZrBZA54Fbja2K7R027OBWy268tW3FuqOL&#10;Rh5cU5hkpKUWuqY2aCYhB5jmjgi7QZkg/NxQbWmJ0C43WIuNcebZHCI/HNfUyiHLk89zxolohTBM&#10;YzOcMhQHgPtl8UT/9D6nTKY8q3bPxH9gcMJhDMihKZrgRnpeGH2jEgF0OEGc2iOa1fy7UGGVesXq&#10;21UrVeElzIviqayr+GYtspf4tXQh5KKSKttq1u3W0b61GupA5t45M6nqpzLiBDX6lZGQrpKWpS+Z&#10;PXp0Zj/64ZMsOXyL2jFOS2s2K/bBBzftXckKyHFbWypbncM8TeGbfZfzhhiZfHwFpM0AXsFPF4Jr&#10;d+1+i5zoW4q9f53h5aNT65x1XTUp68esVuDkWPEv5AoYQ7VRtRtv3LDDe4eO7ksxnTiNS/ehcCc3&#10;0QtPiz8EL4TeKSynASDmXCXgRtBnRkvhi3aUWcTHfe4FHUFf+HBjThxL/QTjqmRqjNXKbpjGy9es&#10;7wS/c1nZ6xFl4hNPOk43K2HUJi5EHjVAvKhRGFtN8rpL3eL/1UWqe3Orqbz6UvO4fA8v+FzoxKrz&#10;iSWC6nxq1SX14oURlYF84TIG/EGgOSI++S8dQWFOJVqIjy5Yb5H8lBvVVQpzya9T2ypObLuc2n5l&#10;ajti6oeSc25Vp3aUTNxwbQuDOjeqG6r9Kl+Qr/2XWadm/Zp2Kk/vt+g67wNOxOU0XOSkucIYo7k2&#10;lcWRBt3E5RHlB++NdTbJbuqz1nJk+5J732pNJW9jxiId2IuIsYL/wztdtmJdxmUZrt2TyyrjwfBf&#10;5bDh51ffLAcdCEd9DsVInBEXZTAfq0GNaqK5i0/zK53mzHpNc9Ng4uucq1S4K/zBANO/9qD0ZXBD&#10;zzJHMxwuu7JZQ+cIIOWgFXR6H6gMuE//i9SnqbXPL6Wvju3Gjdu2tyUZdCbdUYOEETtaJR9ylLrs&#10;RnSJHipKnwhtU3MZcpAmTQ45QKutyq85LKRCiyZS0SIwkq7R7tiP//Wf2f/0j/+xPf7sU2tfXNjR&#10;wb798d/6W5a0msJRyVWZDLBGiMz7Wh15649uy3Er+IDf5J+7uPOrATk6j1Ifca1uC18DAWzGIWPw&#10;kjSrAvCRxXBoD//NX9hf/ZN/YpfPntvw5FSy29JfZxtPJi7zxAsvKkXjHrIEMkqMr7/QJ9xAj3Fe&#10;q5/zbPpTT4VhMXQrXArEECh9tSrd6207fPd95VmySmPb6we3ZK031pcoSdjq6/HIbhXnq2AIxr8g&#10;k69ZCMg2/CgXUC5KF+tW8D5iFMrg2l273waX42OOm1fel9xGvK+/iF+y1oEBGjcr5dD1UfXR/Vnm&#10;momHdy569tG/+di6Jz03/Be1KTW8WDOydCXmSfaMfc+dr0lIjuBdm4b0ju3tsr37QcWaW6wrUzAl&#10;wVcQvHTBtWgu1gVIwL9reBU2XcT52qnAv9BRhL9WbFbYFQ9rKJ6XLcXn4GUMij8jXie+TJS/jCXZ&#10;jbFtnw58THtnY82JyHZKydztvJE9K82R9Zod3NjXPF2w/aO9uFck/5CD4KPuZb/cEfLrq6hwr19f&#10;u2+08ylTjtWDawO136TLR2LdZ18/8P+b5vI6s/hVYGHP8VDMzicdNqKEr2JiuaEViwntF33rd8bW&#10;PRvZqKfJS1zVBUE9i6CMIOtCoyZB2OBcTBgVdfvojt199zvW2t52BRZLYY4CX0iNXSghTLTklKJ7&#10;yLVkRb6kU94oKZThhmkCtFVfeORaz/hiJP5XAPV51WUCrT8T4Ll8RVxE0f7stmL5IwV1CCAcEHXm&#10;vn7UzeP1L/e9VxTvGUQ+62f0L65DpEbBdCFdSr6tepL1w0CtsJwoGyn/ShcGamxIiNGgbAr8LWBN&#10;ggXF4y/n6ieNHQqC+0spf8Wq1ZKajaWUnr04s8lQ+VIHVY9PFvpP/nw+t/F4anzmb//GntXEs8pJ&#10;yY9/jgVYrzg19RrrQvA3u3y8Xnch9Fzd+0Xprt21+5sduAMdCi+BQhiodXupPX7SseOXA+F3XXyk&#10;oVTQC8tjM9vfLxoGakc3GqKBiegh9YUSR0WYifPHwEvohMUbKMBvs0HLZkZZtMMn1gqJTdOy9ftV&#10;S1MJpuKXsIFQ9gP0lK4VyX/l5XTk+UdaFghi4z0cdOnGJgq7TJErDLr2uIwvuoGax+knBvbljWjV&#10;1X34DUoP95VWPvQctFfwz2/y6U1OOut0en7qGcZoKEjUizd4OKGDenh99QxGFBjR8ZaHv+GjPL3t&#10;i4LNJuIpo4m1Lzv27OmxG8AOxH8mExYflLZUMf+cm/JgoZKFJH+TVtVJ8ZU/b9ry1m0qjWq2I+F7&#10;Z9fKLHg1mhrBkvXGqZ11U2sPzTrDovUmifXHZbsclG0wq9swbQji2Pj5Kj5ZEMqD+F9ZPJcdt5Ja&#10;gj6mXlhgsEtXybmvdK/zqnwBNL/3y7k83S+b/tp9oxzzo9N2hjw+zptjDujeRjpQJ8etKzxCFtCc&#10;ywKBaDOVkspm9eMn5/ajnxyLLjkVK55tNEr2B9+/a+9/cEvzNC8CLPxZth+czyBPSPKKakDzG0Bc&#10;VhcPyufEEha64QmxgJilIy8BMmLIfSspxisp3OInkg8q9arKLNn8fGrT0Ui0P7eFeAcnKq2ga7JQ&#10;RmGsEfB1OqoVsil5E8GmiIs/4bzeWRoB9+A1GKhNK0U7W4ztx4MTezbp2liJpqo3MjFslBNa+FwF&#10;hjmw7BWb1/SR5pl4YUDzgm/MzGxvN7GbN1r2ne/ct7/zn7zvn/Hc3k+s2tIsoLEZr9gg58SAli0q&#10;OzZaNO2kW7HTntloXrKxYKU8k5J47EJyX5FPyNOQirW7BfHlsfiweCJiopjTYsXbxjFOOU/jE6wr&#10;ZMkVi74qbSnJ2+cHZiKlUW3pffqC7iFMv/Ef6TuA/JDr1Y/cUV+UhEt80jopTK1uHUuWfWuWJ7ad&#10;pHbQXNpRY2Q79dSaNbOq46HaOxjZPMX4hVmnonzKqjdzSMFGY04GSu38YmRn5xiRX1i7PbLhaO4L&#10;b4eH21arJd7OODlQdWQAlFNupObj7bSj6Mw5LfkcSPzGDcfhv8ZFF7jnSEJ6xxuAnoh7Doz9UnQm&#10;GpV0bQlbjf2ZDS8n1j/T3PlsaGlXc+ZIqSei4xl9XtV8l7hBWldz4OlFxx6fXNpohoEQZof0D3Ox&#10;8M7pVv0gfNk/Sux/9XfftO/83htO40VOJ2RRfqwaYqD29MJefnFq9WXLjgo3raEfdOag9oOfbvTi&#10;/fRqn2yGQ04IdyU3hCPIdZxmsRTtcxLgXPQPLCwtLW0m3JgL9+aVmdB1ZuNCx4aLjvXTnrUnbWuP&#10;+3Y67Fp3OrReOrDetG/dUdsueqd2ob5gIe7iZc/Oj7vWuRxa96JnffnD7sTGXemf+puPVMY0dBzV&#10;0CpN6T1NtW1LWLtbsGQXo7Wi1Q8rVj+oWOMgCdjHiFZjdUP3BbUboitdJ/vSb/RccVd9saV2NVT/&#10;Wmoz4fSskmYGd/HJznlx4e1W6XSc/tCbMp0M3Uw4oaHzfs95EQaH4IpiMj9+uQt+mvsBelx5iyfH&#10;LeVFfp6DA6LH8bNLe/bkRNfi9MJBP0FXIJSXi43+ugjxzhs3bPdwJ/TE3EANXGYnUr5GUz7zQ8iR&#10;0BYL4pS8Wc+vx5Hf153n745jbJDjkaHhwdPpzAb9hWTn1L747MR++FfPJEsLV3QvPsHFGCKXwyug&#10;Bl0KJ/kMDC4f2+ZWYrsHDds5atjB/abUlEi7dhr3fGRy/ETjyOeGOPkMH+zIwK9VE/nA5lziLg9s&#10;+oK4zMoQTlNO5AGO647nlZUPL8zwkdmDZnKyO46TAedEZAXTIoWcP+lxARsEupaPgdpShcylr/np&#10;jtLxMHip8LngVmJFDKkT5jnRBXxS8zv9iI6DUTob+eVywVrNht082LV6Vboe86n0IH9BkXY54dM0&#10;alG0yVRzeWag9sMfPlW9lL+ScB/OxYmsjUYiuS0zUKsVrdWCn/jMq7I9sfKN9gYzIG9oM+RCBy83&#10;IHqV+Gt37X7LHOgscmUN8lTySv9y4LiKgZrTuO67oQM4LhSuNap29ODI9m/v6VqcTPOvG6hpDoba&#10;XY7hOUFuNMEfNO8B6AZGQDh3OQ1tgnONq2se8yc8oFyVBz9fvZY8jaGav+yhuua5i1NkIYpEfocG&#10;eR769JpxJ4OFooLGkcah95KXTUxZfUB7yFNlyseszE+u1LOEXTJ3vqswvnKM9CpL/RD84QrgpPiU&#10;mL9wlOt0cDzmCPYEeDUQQ7uy+hiDtbLkg7p4ZKM8t4b6vim5jtX9qu7VNAZlPVNB7lN9OfXTP2tK&#10;W5Qf7aXVLpeLn3oPFTVfsc4DX6Wt8EMBJ+t7ZdQWf04811m67oVhdMHPVtqykR0kC3uzOVE9FpK2&#10;JzFESuPPKQBfJYyAxPpMNoSZ81RZMPysRA/nfn71TXLeCvpSITcuU/86PaEzQVNqKQcEYOTNSwzo&#10;Rd1237thKl3L5zLS+YQJLghrWM/T2PknrUEt3c8/4bkpq8a+QFYHQWCu9FMM1Dpd6XFLOzy6bXt7&#10;+463uzs7vvlOfvMZ+xpBA+xJxdynfFSHFbq26o+hHLum0EBVRWEEX9WcnDAvz6TfjqfWPjmxf/XP&#10;/rn95Z/9axsNh9Zotez+g/v2R3/7b4tvaK5UeeUaX0wQriqfrKJfs9vI1Dsj8D7cZoH0Dr88lCV/&#10;JfxlwG2+ZMcLa6FnaHzkb6bjxHFoGgPAqmhl2u/Z53/5F/bJX/6lpYO+LdVHieqXaIynM+mSJeXB&#10;+qu6Rn/Khz4C0AvEIQSMTM5r4TVFeK7Ln9yD5qkXawQ8T03U79Wa1d98x25869u+xpu0djwV5jKc&#10;UE84DCjgr2NBSowbv+IwenUeJUT19Mo2jFn9EU8LcFLgugfAfX86/l+7a/ebdRleriFzvwg9PR4q&#10;VFDhkP8Lvv9CmK/RwMLcCA1Dc/FXTkrvXvbss598YdMuNMQ8gImyHGlFYjwbn3KGt6MzTjMDtZJt&#10;7ZTtnffL1miK3pz0lYPrXJIb9LDX46tY2bXbcIwZEOMFvG6g5vtPhT3DQA0eNhd/9fFlfTlGy/sb&#10;tgp/Li7EESdzu3zZt3m6tM7JkEXrwA7x+FiDn6sMyWX1xA5u7vkLvYe39slJMhcGap5a1Qkf3Ahe&#10;GS5qqrKvosK9fn3tvtHO2Ygc0va1gdpv0nk35f31dfTbl/P5d83xN+HyOsfbmQiF4CELXcFAQwhF&#10;sJWAJ8Tk5QU/Qa0zst7l0MZ9lAkEYvLiH7MeTBKVO9RtDNQWYsitw9t2591vW3N7J0RX8pQAPNc9&#10;DNZicRxxlqooQn+wXfLFh1VTX4e84nKEEYqdqW/Ev+JeiyfXqzgCXwXhoqyoB/7mBo1LBcRvRMWj&#10;ObvPb2z6Ec5LwI8Fj+xC9ymL9vC7MlDLT1AbaXSmAhZGEMSVyjc5GENGC0MRgspM8TmUNQ7lEu/H&#10;hJDhyoTix4OxnT8/l1I6UZzykZKDURubLEUJNAuNxYIBUh9vHWz5WzWlRDlUVLqEmvVk5yOUj9Lf&#10;7ByfNvtSzscwc97+jetrd+1+dQf+BH0EN0nsvL2wdmdiT5/17OR0aPNFTYJ5Q/fZgGDzfmaHh2X7&#10;NgZqhw0p16K13EBNqaCrMG7VBXTqJK040Ylv1krAxMjBDTBWfJatZmlasX6/LoUiNpupSyziwC/h&#10;eOF8oU71yDLPPOrv/0WCiI345HHluMfiUdkNwbJ0AujnyufJqPcVbUU5BDevcSwi+uc65Y/HY8HE&#10;T1AbCCBb0uOzeYZxGvevYGzTNF2HMUYbis/0uwPB0LrtnkPH/YEb2mBg4WNQkjykcv3ktBzoS7Vv&#10;wWJmovtJYhKizGrq30bdSkcHVt3ftdp2y5Jmw4qSqVjYnS15OziOik9XDZvMEutPEhtMq9Yda0zG&#10;4qRirYO0YMN0ZSPBhE3d4kzlYlytOUyKAou4vuiz7iPvyehbQvz5Pb/l4fzyFzsQJ3ck/hsfuHbf&#10;RBcMIsLuGOd8ntwY9/XwR9rAoYh0niNgXvZFPoVTIS508+jJuf3kp8fW7WFcG67RKIeB2vu33Dgt&#10;TlDDaAIeoPxZZJScEGUGP1qDVynq7GmJpezsPryPO+6Uzn/4DijgLB/6TQdncf1YFIdHzqazMBBb&#10;hPxxtZhKGVm+X5NzXinf81ZTqDcHyMJqsq51FxvhLHii6xdsojSclnYyG9iPhyd2nPZtqgymiovN&#10;G42CYDWX/OOvLapfxLPImDL9JFv1wlZzZXu7ZXvrrQPNJ3fsnfdu2JvvbFu1ob4qYcjMGUUlG2ue&#10;mIg/9acNuxxW7bhdsC+OV/by0qw3LphYp1xi242CJXrO+bu/UFK24aSiOYxF6qJN1b+YoUzF95it&#10;mFl84VdjsywJP4pXpxn4RpcajDwIr+Qk4+gn/scIRxfxH0kzG3sHtV1Q0JyIgVqpmCqHkTVWbasV&#10;B7bbWNjRdsFuH1TszUOzo52V3Tys2+0bDbtxtOWfb2k2+KwM85VqqnzY0HJsUzss26DCsCBN1Z7p&#10;0obDqeYQyahKNZ2IPyu+ovkAGbVcTjSeeg789oEF1Meub4fOjeOW3/aSIu7K/yqX50WfZEH39UwO&#10;XK5Bvam+L6/KgoqHx93UDdRGndQmZ3MrTEWHc8niC4w3NY8VkRHK1htO7Lzbs1OMti8ubYzxt2T0&#10;fJEKY4cCG7GZzHD3/o79yd9+y+7e29E95BNhEng8Ub+Nl3bx/NJePjyzpm3ZjcLtzEANKo4+2uQv&#10;r7vN+78I1k5BaB/jjmXlCubC04nqNNVvIp1ltBgI+nY5Pbb2+NR6ac8G84GNF5weuDRsTPjkLwt0&#10;fkpceRanUC+El6nwMxXmggtj5TiY+qkr4+7Y0t7EBheSKy4lm0iW6HS61hv07LLXFi1dWmfStt6k&#10;Z+PlwCZzpefT3aIdYYfEDGFTIv0mWdi8MvcTlGaikxlGdm5op7DwG0O0ZUnjkdEsRqpA4ID/0aui&#10;ndisKYmuigtAfQV70L31T2muDNS4jnh1avQnTsGgsV+MZz6O/uO2aFK85/RFx46fnYsPicKx/3R0&#10;QX8nL9GB8Kcmurt5/8D2DrYla2lWSNiEwrhQ+IUOrrFAhwzjGoFoh9KuDdR+E07jqv4HoDlkAF6a&#10;b7cn9vxp1x49vLBPfn5uM4iHdRt4uHcnZlWMnw+fy/Bs+gcfDB7S2q7a/lHDdg7qtn+3KZk5cAy6&#10;4A8XI5PhmH6BceEi7ioNTjVc+3m6LCvRi2IVuQnMw/n9HP/5H3J15Atuh5NPfDRQzwe/F1LrSrgp&#10;JE9notcVi/PCZyE/vYDz8iAC+kAe5TIngvPwG09Z1twolSIM1KSnsSxboSWiCy8XPsyD6kE+JyYB&#10;gM+jcoLa0f6O1Tj+H2szQdSIMaN89SjlK3Yi3j8Sf370iFNvn7rOg/hAk7zPVCcM1N57/4a9886R&#10;1WoFa7Yom6eVl+jU+8T7gOqo95w3QJus21FH+kVpM/D0+l27a/db54T7Ildfgzx7eu4nqjOv8VJL&#10;TqjOs8BxoTXG1ZygtnO4rdui8WyzzediuRzXfXbUHEseUIfPo5Eg+3dFD5EiXJb61WRBnJnLI4MX&#10;QJPI0/EM86ZyEJ9w3pSF8TH+8jUjnMfJy679GXzSZH6+ick3MhZWES+Ludd5nRKREp8nCZOjGwxn&#10;4aD3vJ4Rk/v5b/NpX+dQfSgfozQydyMQbxvtwrHWG20uS2vBYA3DtETgRmvilzXxRHwr8TJN0ZqK&#10;r6vYqga5kEpGnYtv+slu0hswNFKdxWLjWo8VObVLvNXPFRH/ThRfVZq6wnFSloD7grp0s+asY/ul&#10;qT1ojpXHzE+ew/mL4fh+FY44fj6c6xsbqTbGYx2X+fnVN8lFK/QTPpWLDIrGV/2HzEtbCdNaZIqS&#10;9CheOF9IuGBfstcZZ7KCUoAC4IAueSHIPwPqzwqcxBwR3UWZ9GD0IuO7rkcu7wqvE9WnUqn5y++j&#10;/sCSSsW/4IIsigiKsVrCp8x41vEE3FDdJcv6Kz2ax2sCie5W0XzLpz2XvZ7NpD91T0/t8Uc/t8ef&#10;fWY//eEP7fz0zPdZb9y5LZ3pnr3/B38geR76EkYL/AVdeM2/V6ceyYqgD77svGfW4Sv3N9eL/gd4&#10;Pl9H8ZdirgpUn+uf6+oCjV1FysHg8sI+/rN/Zc8++shWU9HmVPqj0jFmjK7LixlNRK6Ms8pBoZF/&#10;ZaBGedJn9EP/cTlLDv7sBqJK789r3HmBwpKqJQ/esqP3P3ADter2HjmL64hPZs+67CLHmgIGavCc&#10;RDokdXBfPIfmhUx5xV+pruOe2uCfN/bsIk243L921+436cDDTcjcL0LPLN7xW//Yy4Fvc0iA83f2&#10;RVj7E1Pj5VW+dsPXaLqXXfHCp7Yaix5Ef7ww55lBPPBU8sJATXTKi6OrZaq8NIf7CWole+f9imQu&#10;DENFW85bcrkqjKiuyAoKvnZfdq/3C7wqZDvkvPwEtTBQqytOEhf7jJqi+QpTzJ5y4meMlbRSqfZh&#10;oMYX7OacpPaCTzAwpyvd2kAtFUhOqlX8RUS+dnbz7pHy08/37IO/5uPGyPLLXVxleW6616+v3Tfa&#10;5fSLnHVtoPYbdXlfbQDe63G/LLjw9yrw/5vmYIHgWpygBtNCoEQFCAYqeVOJmNw0MQkxMVC7eN61&#10;fntk/YtRZqDGojy5BfNz4VKCZii8BZtJKGVbrLF7aHff/bZtcdqNhN+ClAQMEWZi1v4Gi54hPUHN&#10;tZ6fv0UjiAkUyHo762xnpFwIIip8D1/9k+cZroctBNYMsufX1w65I8yzAvono9+I2vDdxXN5Dh7t&#10;adQvGWSRAlwejmnIgfb6dbTVu98wmlG/uoHaS2XBJz5TjQm9itKmhOys5vVDifSy8niUCCmEJfGa&#10;UlXjFaeqMW50y2I6t/PjCz/VAuM0DZziJcwUalYqVqVELv2zexMpMc3dulVrUjA08QFMiMqKins5&#10;WSsEf7NbL9B4n1y5PD4EoF8ur2t37b7aBT76J7JELRionZzP7OJyZM+e9+30bGyLpQTDBQZqLI3y&#10;ybO5HR0lxglqh4d1XbMpHp/4BB3hTQiQ4CYCn2vziszn9kVh5kYQLmAWG2JxDUsxjMJAbZZvIigj&#10;V+BR3jfxn20N5AHqGo4WZEs7qkvwYT/5RGVRHvXgulwuq44sApBOHJxNKfneA/L1L/JzJqp43Q8X&#10;ecfdoEdIEkWnxElmSjccjh3cQE18gmf81I3FwvjG/WjE/ZH7OaTiFx7Onh30htZr9xza5x27vOhY&#10;tzPQ/alv0vjmWkkCe6msfmNhtmCp2ouBmhun8TYfslK96sZphVpN4bpZs2HVW0dWP9y3pNWycqMh&#10;tpdYuqjYdFHViDZtumrZeN603qRm3UnV2sOynQ+K1hkXFW+KDwO14SwM1IrJ3OZS1FYl9VGZxZeS&#10;fyIBDNnkSdGt9H82JvSrRs578yrZVziQCCDMvxyu3e+cc2UQas4o2vHnK8Y8CwZOEQra5gaLEczn&#10;4CHLdmAiRjqTSWqPHp/ZT3760vq9eeCfgE93fP/7d+2992+KhiUnAKIv5DhkBJcnfKGRcuADG+BF&#10;Rn39tlx8xjh4KHIdYgI3fZHSQWE9yr2F+OTc41RvxcOXkrnkDd3n1KyxeAE8tDirKF/e6KNVTln+&#10;+zodublxnQDjHTo2Pr0Xd4nCZwGcBZj8BDWxBRsp8ng6sB8NX9rJfOinp6XqAjb+Y5NGPSTGtWJT&#10;WvwqPlUvWVnPimWov2d2sFu0Wzer9t3v3rU//sHb9tbb+7Z/Ex6XisexGIF0V7HRastGi5ZdDKp2&#10;3Cnbk9OVffJ0aceXBesNC9YXlMp1u7Vbtlay8I2cwnxkSRkZrKaRWtlMTHuk/p2vFuJjZfmMMsDi&#10;rVKUqGcYpzHLcCKen4rHSUtqTSz9M85X/RGL3HC0TB/wsaffFK9EReXpxmlFzY+rgTjtuTWKAzva&#10;NrtzULY3bzXs2w/qdvdGxe7d2bI3HuzY7ds7Vq2UrFbFoFr1no2VP6cBqi9Vji9kFyuO8+PJXHPH&#10;3Hr9sV2ca964HHqfc8Q989P21pa/dFFjPsjnO0A/TgrwE5aZm/VTFMPvEA4clwPXo5lX8JpbR5PW&#10;87qC9WPeb5qHMVDTmBblF+dlG7Yn1uO06fbU0gu1ULIAxmmVec3KK81lkrFZsLrs9u34/MJO2117&#10;3u1mxoYu4XudSxgmavxig2Bpb79/w/7077xpeweJ4udO5/5ZubHGfLiw86eX9vKLM2sVt+1W6Y41&#10;CnyuPDZ/g698tct5SA7ree01iMTqDeHBEgPDivo7N1BLpDOUFzayiY2WkgEWfevPujaYt+18+Mwu&#10;RFOD2cCGi5Hm5rlNVQYnpGIoMkePYWtW7UkoG+O0kWBStMlQsobkiFFX+me7r75V+HJgndOudc+7&#10;LldcXF5aZ9ix8965XQ7O/ZS23qSrmkwkD4xttpypv1WGaDSpiYqr4leVuZ+MNi/P/WS0mXA6Ff2m&#10;BcUVJc9hfOfGacKncrTXcSq6gBFyHskCcHkpbiYmU5yp76QvgyaOl9ATP+elAfk1PngFnRIMnppf&#10;v4pnnjrDtaDRiIeLnr/s2cvn537S4Gyi8ZAsg06HwazPQ8KdRHR3dGfP9g53xLYk11Q5PVZtowzJ&#10;PArpWvxF44rhqKO78Ib8KSXq+nW6vGXX7qudBkBjgnODVeHX6cnAPvvk1J4+adujh13FadJBfhZP&#10;9DHzRWgXqkEmHz/d8KyIx9B1e6dmBzcbto2B2u1m6PG4QLe1HyMeo55jqoPfC8gdM0W4q5sqXpDP&#10;G/n1q6AKKqkH4E5ZOfrpJj/0kUhIEvJhbUoVBi/V5jInCKh5k+lUNC59Qr/ZYu647O0G/zUxY5AZ&#10;hmnQMBvUYaA2Z8NT/KtUL7qBWtJUP4oW2E+F0r1+lJX1IaemljWHVUVLrVbDjva2/ERVBBsMQqkp&#10;cyw0F3MP//nEZ0lzGieonduPNgzUuB/dgIFa5cpArS5ZrqX+8Ptqi+azSJf3ReTtzMwlEtUBcFoP&#10;iB7M0l+7a/db5JiflulSc/rIT1CbDPL1ZNEftC/wE9QQSAWN7YbdfvOWbe23fA7mtFYoKwzUwHJk&#10;QOZWhfh2b8YzXlnvXdMCdJPRz+uA+9IjGW2tgdKQpyFgrqIOuZzs4SwdPhRM9NXL1BEXlJ09J9/X&#10;OsSM+ezmXIBx2hLFxPtDjwHKdV0T1oAUB7+JHLgfv3jxBN5AnQL8rvLy1Lp2QzjWVrxOxM6VRrLm&#10;KtVlhJHPkc70TzImpyWnVlXf1yUntSTnbUne20r4hH/RWhXVQflhoNaSfF9TvolkrsV4aoXZ1CoS&#10;ThLl6gZqyjkM1DIfAzVOwtKYJ7pfU9lAU1DnGuC+eHtt0rN62vZPjz7YmqqlM6uqXtF+dUg2jFcB&#10;fNWNZpLIXaSOYPh5D4YLP7/6JrkcB9CTKuWqz6F8KryUoMspzNjKT5Kqbe/uSBbmJR8lEn6evLj0&#10;OY6HljP6TbiNPqLngZUbKGgMK+gnzDPQoNI5/gibwUn1ZBhNgqOBc6w/YCzHi13dPi+qSi4fjWyr&#10;1bLFLLXt7S3VB9wpWFU+J6mtZhg1oq9KQ1URiQqul8tWL2Ggpjg+t51Kt5LuNL6Q/vTkif30z//c&#10;Hn3yqX360UeWSibY3t62N955227fvWNvfOfbNlUeaJszAb+Qj6LPvm7nvEBAL0YhXpD7UV72nz6K&#10;FOvY+G3GbQI8Q8OCLsI8z9BlugQvnnmfk07/3Bf/LIl2yxq7imSk9suX9uN/9k/t9PPPRJeiKfVv&#10;8BIBxygJD+aSN6h4vNwcYxo9R7lBK/xyAzXnKyos11tiP0t8g0vxGfaTlpLVSnfu2eF771tR4ebO&#10;vufnB1UIvBQqTL7S2djrgpNVpU3iV2ygvDRyqp/XQWnj9Ece4mnVV74bqJGN/kcswcy/dtfuN+rA&#10;w03AbeAm9LPpslvIDb4eo1++/0KcG6jpEfRA+H06nflXaboXXXv+6XMrSu/QHf2QiZQRvEE04yen&#10;idcGj4AbzqTXFOMENT7x+V5FOoi/HetPuw4kWo8vF+gZdJ6M7q7dVzn1yytjqXGTTPe6gdqssCf+&#10;lxmo+TqteJb6NmZPsogQK7S89Mr6Z/9iYvPpwi6e9/3LAbrlZfGbs24lnRaD79Ze0/fq79y/5Wn4&#10;whPyXKT33LOgX7gjjHS7ERXu9etr9412+XSIhnBtoPYbdXlfbQDer+028wr375Tdb8ghuuE2DdRY&#10;6HR1Vww03pIQcxRSMjmhrFw879mgM7LB5djGg9QX5hFsedYtc3kG4TFjwvNCnKBW3T6w2+9821q7&#10;u+K0FX97AmU83o9AKEVhjhp5dnKw6BAvYdBrMXPte2KcE40gpzjcRnA9SeTpXr3514Bc1i9ZzTxq&#10;Xa67YOYuxNNP/vuyW8dlWedVdYVA+Xm0AhEtP8uLjU6s2zFQs8Wx/DhBDWMaDAPLEhj8czJ6UN2u&#10;J6gcuWQTnMZnoQlsOl5IGUytx1tGnZ5dnl7Yxem5nR2f2cnTlzbsDf1txoKEnMIShUMKK2q/lMk5&#10;RhuaMKtbGjON1tZu07Z2mipCfUMlKI4VYg8Av5wLY5hXOtPbvelfu2v367vAR+gTdXe5Ktvx6dTO&#10;L4d2/HJo5xdTCfV84rPu+Bu0NrebNxP7zrd27GC/KrqaKE58jkVS0Sc6O8TLQiO8MRYWEPYFGN36&#10;ZibZwdca8us2SaVW9+uiQz75GUq4UggQ9HN6xXEvNhpcSc+iPZjxAy8tow1oh7fe4sh98drZzBdk&#10;llJc2Jz351BolIZSqK/XPQMuycPTZf8hRyD/zAL5dNodP5mE09M4EY14f4I81n7kRfr5fG58EnSi&#10;tBNOURsBYxsNJuJBUz9+mhOgFnPSUw4LqQB9Jn6lxnOC2pLT0iQfYYxWFFQaDUt2ti3Z2nKoYKCw&#10;1bLS1rYVMFIosbCiPtRYsjDLaWz+CQn55MdSx0z+XNfzctXmRflq62heFBRsMMVQjYWZovyqjacV&#10;m2rsVouSL5T6yOV9t+Ho1+g3/aNTca8m+bJb348+/JsfuHbfSOeyR4YT7hjnzbkyG/evGP6cvnID&#10;NTY1cmNbPoeLgdrjx2f205+dWH/AYkXQerNVsT/4g7v23nsYqC3ceCVkBJ4VX0CecKAU6rIBXmTU&#10;2W/Lzw0q/Kbu+QIkOC95bym+SNVYLPRN6OwpT61k8KeK6Af+tITekTGQWYZlxWOkJn6mvOE/8eTX&#10;52Jfi/yjjKUKmKkLqCuOVlCmrwkolBuoDdWuwWphL8Y9++nozM4XE5vp3hyjYzWKz+iwqVJwAxDy&#10;EWcolp3/i2OqfTNr1Ff2rfd37NvfOrR33923N97cttb2yioSmxhCeNKqVLfpom7ng4ad9RI7vizZ&#10;s7OS/LKd9ho2Xmz7CZ/zWWLVcs3uSnTeqcXmUWk5sor43aKgfNQI1ij4/DFvIQ/nyGnI4LGF5uPj&#10;aBOjQ1tLimCxg5cXmHOQ1+kNn+ayUQTiSu1TXvRfbGRprJScU0WFiXqGN50Htpf0bK+xsBu7Zbu9&#10;V7aj3aLd2J6p7mOrVuQLkkR9UF7Z9nbFdvaqtrdfs+2dqi14M19zLzIlC+OhS6g+9Kt4OgvcfB4a&#10;g8CR9A5g2OdkzonyBO+psyRWzRdhVEXdFZc1JPh24G1A5rJ0f52LLMgkrh2xc+BSQJ+CY/SpvwQC&#10;zs/gS6a1AAD/9ElEQVTLNupM/QS1mehz2S0J52tWXiR+ihqfN0U3SoUz552OHV+c2+Wwb+fjkcaN&#10;PudtS3JWGaJXFvvLydKqwq33v3XLfvCnD4RT9BE0zvykfhop1XBhF886dvLwwk9QO7SbVlvVVV2l&#10;pabROWu3KYPn974qLvowAActOKhsDLumhamNVxqTxdAGs6G1RT+9qfTFtGt9wXDet/78wibLvtrM&#10;h/X4xSmCOZ6qMWJz4FXKjpoIVteL7KUaZyr+rr0K55NSwmP4kvRSkYQtp8qLz4dP1OeSNwajkfWH&#10;Q+v3R3GCq+Q+9NbBhep4PrFpZ279Die7cl+yyXAWm8EQC4u9wmrkRnDPK5d1CcPOqHh119ehCgXP&#10;QaIRqH7oZCSM1Pqv+jq/A7I4d2SS9ydAYaIBqM9vO1z9fBz1c0dSXfNW7fnLji3SlY3VFj8NW+1g&#10;HTn4vfCkUrD9Wzu2d7RjpaRs1QafA1Zp8AZVeql+XRuoUacsb/ohr8HX6zb64Nr9AgcOcHqatP5Z&#10;wZ4+vbAPf/bUTl72BVPdZg1R9AMtiJL4lLPr5sLZiFP/eljR0JZkgm3x3qObTdsW/9272Qikxfl4&#10;ZwG5fHQiTv/153Qq5yQhiHnh1TDzBL6Tk4hgwTVh7snfTCtEC1g7sN5vuE9NXLZY54EPv4jnkGto&#10;m2+qC5vZeFEJ7sdLPcJfpQOLifeWefbZ5q4It1IvihZED7WS+Ks4qdDdl8Iogp/noTLVrXzamxNe&#10;6vWKbbXqdrDTcnp34zQ2ehVGk8lPUHO6VswkLYs3xQlqrxio6a5XR+ncQO29I3v77ThBjU98xtxG&#10;wfAD6kJqHoi80RuD40TJtCsHT6/ftbt2v20OfWAxXdigN7LzJ+eWjjRniTHkn6pzgwdnWkosaInO&#10;br91yxrb0sY1l3GCGsZphAPLs5+ecwM1hfmD1+ThK+dcYCOO6yxOLqL5nycgZyoSZeCgStawMSQL&#10;SCy+GFJRna42Ip26+QtPoBin280yM/5GegHP5mHu4V1B8BbA+TlAWAA/QH7ADx5MoVdxzh81R8Ab&#10;iOO+n/ivMPlh6OX5ehqe0xNeD/kuh9MLSKeSv5SWT+9VJKtVCCsu4WUJyez1csG2Fd5aShdKB7a6&#10;PLVS/9zqkgc5/aw66Vp50rMk7VlVcTWlScYdj2+kfWsqrql7+C3FN0ZtqwODc6sOLqzaO7ba4Nj2&#10;SiO7u4PhjXQLTon23pLLutX7Wr6PgtpJd1w5LrKI7EakzhOFn199s1zeDuYPDB1FaxrXAkZlGteF&#10;JjKfe5kj3SBJswiGhdWq5OC5v5jO2uEEmlTflHWPT4KCf36CmvIiH4W8q8GPKI2ZTr2oSPTkrAb6&#10;6b8Sha/ypcvNNfnNU2kCs5ldnp/bcDKWHD6QXtcXsi1sOhzZcobRonBV/krplkqfDoY2bHesd3Zh&#10;Z0+fCZ7bo5/9zJ58/Ik9/fwLe/LJJ9a9vLB+r+uG6jt7O3b/3Xds/8ah3XnvPVvWqqqcsNj1RCRp&#10;NUoup+uv1a2zJPBqCXn4y3dwEfuLHTQLTQYde8+6XhE6EX3uj2cQ8rxk+3Rqk+6FnTx9Yj/9F/9f&#10;G568FK/kZDLyEL3Db904wiWOrH/IPe6TR5SLTEM85Qkv+KncjOwcT1z+kS7hnyYnHw48EB4Vbt62&#10;vXfelS5Stdb+IbaPzj9Zo8WRP1gVn/jESG1h1VVfJSzFb/qqTxp1EHg9/Tl/yEcS4FTGLEpps8Cr&#10;xH/trt1vyIGHm/Cag3luuiwJfBjgLujNqen+2WXWEhXp62MiDPZbTk/Ordfu28uHp1aeZfTplBFl&#10;el5OblA58hO609xPUKs3irbFCWqZgVo8SR7wF8lVvCDrz+d1J49r92WnQVmPZfT7LzJQuzpBjfTI&#10;ZHpaYxn2AcF7y+KvrC/y9YhhZ2Yzyc6nT9vi6Vn28GTyEH+cI48lJWvuxKEy9964rRyUNy9ZiodH&#10;daJuGUZ4GEfYceUqKtzr19fuG+3y6dC9/+7/9ndWHA3PBi5vCtTrNdvb27NGo667TKYZssi/Evsy&#10;5zO2cxO5HEvw8zBpN9Jfu1eck3cm/Fy5r+qzr+rDvI833VXfwzyyEvz6m+RCBBXjY9FfiiTCKZ+k&#10;W0nBRgXlJAwWAMpsEqn/5oO5ffJnj+3l4wt7+cWldV72rSKGWVmo7Zox+b4xi+CFspiv51G04apq&#10;01XFGrfetj/9B/9He+uD71p998iS5o5Ez7KNiiw2hHCKWozCRF/SrxEjX3nHN+Xp7+h3ut03bj2W&#10;sQUY5xiPAP2HnjLaInmECEc+Hhk5CwJH8jIoJPoIYCVRSptnnd3PnnMhXpPOJpOnL9UjEVa0P8YP&#10;od1d9D35oVi4EkCj3Km9uoEhSqkwlj9V9z615fSH0tvONcd0BSPjC9bVBRuNbN5JaF/MLE1HftJR&#10;mmIkIpFDQzIaLaxzPrLpeGaLdCylL7Vpf2gzCTKLkaayTqpJTorHrKJm8vZizdK5lAkWiioSSBjP&#10;Umql/amVmgv7k7/7XXv/e29YReFCXQqIauyCi9rh/eFtwOXt8ZZmgfD9SFrhDU3O0/uCsspy4598&#10;zPj5YG/mvM7typE8LyK8a/cNcpsjuslLv5qvRtqvvnMVuwInRVlF49O2iY2nif3ljzv22cNL++jn&#10;Pfvi0cDmiwObzfZc2K+UpRCXpvb7v7dr/+i/umdvv7UlLtjV8+JzZah5IXoSXZbFD8sYvAk358LX&#10;ZVH3YwFnuhpYbzawqdLNF/uCbWtf1uzJwy0bdEVfvpnEJrqwuRg8AE5HPVerRCVwIk4sItES35xw&#10;3hf8gJajHORGaH5ymoC3ac7Ozq3b7fqR+dSn2WpZa3tbCox4+XJhfEbNDel8pxfewEIUpyvx6TgU&#10;HfH4+VJ5if/oGgOYyWRqT548s+MXL/2a46NxPlfgC/KR2+h5p2tcHO1O26izWqH4qwUD8S3NLa4p&#10;YVymMvk8J0ZlhaqgVRf/UV9Xk7jmrcpmTff1HMYiAjaqZrTfhX4B/agaFaW0YTDC+370MkYPbJSx&#10;6MZIUj0Mq8uS7osrKWbLieaYqdWKMzusTq2RrGy3Mrbt8sQeNIf2vb227Sqek3+qEvwxZCQ9G+X5&#10;POqNW7ctA0pb8/zoFGdt607LA7n/dbqvyjPqcOU2r/+6umym+6pnrt2XnfoJZdDxI3fCdedL9FvW&#10;d+BANt9d9a2wmGhoXbzJFySQEySfYVR0eTm0dnto//P//JH9P/6fP7GTU9ExC66CGzfr9n/6P/+x&#10;/Rf/5XetLBwGEk5Qlby1kpxXEI7zWUAvnhO0vD7M39CQPBY9RTleO+F0GDORRrSke2wIwZ9mJRRq&#10;YuFOpBbdcey8eFEiWkyKohM1vzaqWjKp2vKlnn+5tNGnQ0v/YmyVTskq4p8Aenm86BCOHL/svEYq&#10;MMp61Ymmo8IZSGxhAWcN4hNqwkB0nareuVxImRXJIqTFCA14uZza8WJiP+4f2/+795k9sZGl5YJN&#10;K7qpfqlIj6vCI1UHFoNTzS0pb4ZL+a9X59aoze2dd3ftH/7v3rfvfPvItrYTAYvi4lOVLcnVDRst&#10;BYuGnfeK9uPHJXvRXtnFqGLnw8QGc8FiR+NUt5rGqyYedbs1sf/yu237gzdGVi+dWaN04m/IpZWm&#10;DZZVezlu2PGooXwK9sOHiZ13KjZMGzacNm2uOSUtaV7hLQY5X8Sel6w8h/cWbK5BmpeyOUbtQ972&#10;HvbxgLuxWQao9QKwoyh5kFOuSouelRdd2yoP7btHY3vjoGR39yr24KBiW9WZ7SeSVVdD5QKfxYpI&#10;89BUcqjmmelk4S9OtC/H9vHP28LhscPx8Ujz2MSOX2LgHGMZqKGxEu5V1M9bW2Xb2anY0Y2W/dEf&#10;3bF797ft1q0Du3OXk2cSNzLQDOy1d4NM+csVOg6La2qVLwTh8DfDtDj6iRBI5T+NM7NG4E3wdOfr&#10;qhj3XYYXjZTnNfVJYsVU84/kjYsnPTt72LHppfr4ZWLJvOmngvn9cmLdwswu5gP7+fMv7EePP7aL&#10;dGAvZ5LLi4mx3eYHGKhM6JU3x/f2i3ZwVLL/9D/7vv2j/8MfWLUpOiqvNOeDx4nZadkm4gUf//kj&#10;+/E/+9T2lof2nn3bDkvSuUrqF05R1nzLwibNdT2FHQIc/ZLNXy5zZ9eAz/cZIGu4IXr24xOe7VVb&#10;/sSmwtfJgpOM5tafTX2DiAWzBTqM/FmhrXaNgg0i54t25qst5ce5GuJfqluhMFHRPSGb+NRS+gg6&#10;ZkX0I9qd6tmZxnEmGq2IHiuSHwpz9b/SAVRaKpGfdsapbouK5BVdizzVZkmC0ktrDjXbrrasrPlc&#10;KqgV6wWFy1bbq1ki/IG2KjXJVprrk1ZFvsZXPIBTI3i5sNGoSvaiHwNUa+cH+ckF/hKBgAXHGbhC&#10;n3rXgksB4RyrxFelR/lmE/yV9MIt+Xkq0uc4Bi7Cjx0nNXZsAHHi9ZNPLuxn//YLe/n0wp589lK8&#10;VzIphpLCn6X6XhRnQit77w8f2O/98bds92jXDu8cxmZTorJ0L51rDOfMGbAr1QV+rnkDY8q87l+v&#10;I7+vO8/Xnfd+BL8xLq+vY4formTDYVm6/cr+1b/82P6H//4vxTeXdnrC+GLgK24nPMDIt1CZCVdF&#10;Phr7hVtki840/0HHZc1PlVpq997clQ5/ZEd3t+32e7vCU3BOJUHj7gdvw4HK7kSv+VCRJvfzkJDD&#10;Q+HycIwvMwuO2CsUUoDHFFrTjeN5Fp8lxGPuQYpi/vFoZAvNScztFQkhzorHM5ujo0ynNuGk1pnw&#10;d6h5Dett7jMN8HBBPEM0S30xzCwmBavvV62uebogPlqsqXDkHIV98xM6g/ZYB1M+i3RizWbF9naq&#10;dri7bQ9u7Koe8cJgRfVhw5dP1PEpKu8Tp7+ytQc1u2wX7Z/904/s//rf/kubSe6ZTFS1qJjSL+1g&#10;v2F//x981/43//m3bXe3aDdvqlzF88E/jLOVu66jL3Oj05DhqsohZDlwgHg+lXzFa4Brd+3+3VxQ&#10;6asu5wDhIuz/s6RXbOHqWfKZS/abdlI7e3Zun/75F5aKViUs2CrlxTvJUpq0+VSvE5ZknDtv3rY/&#10;+Hu/pzkaQ7C5TUsTzV2a4yWHwtuYhcURxAsUEt+DhVFkyBnyoXcYhdfYY3QNDUU4gMu8lfwPYH2T&#10;+dZjM3pizZoT3rmEP/k9UXrIz6LnzEemjjWCyM2dikJydFDd8Tk1LdZGiBPf9mehYdZcyI9U8Ejx&#10;gyxvpFz3uZflybo7K+czN5ZTnjydFRzyPWu2US7r9CkCkGIqks9rvADNeoivbaAFllQD6S34EhAw&#10;dkISpnzW5BOljZqSBpk1sb7tSBZsuDK1Gpesd9m3Tz96bKcXHdeBVknV5dqh+pST8XlZvZzUNdbM&#10;WUriYylfudLW8ly8VVCQLMkpbDZXf8764uEDu31v237/j29bRTy80YJHS1LBwEZzIbWC6TNt8bn4&#10;kGORaWINK0YjOiZfk4odh6yz3EX/bsbg6NPfbkeNaQu4gOwmXBetFKTncQLais/hyPmpv6xJModK&#10;L0lHC3vxScdefHFul6c9+/zD5zYeTu3yZKDOQb4ODENnmLOeh9BIWcjtuhd4IdwU7uSnWEE7K+Yo&#10;6iL8YU5l72cipCwmkrVbW1aqJta8eWjNvR2NY9P2bx1Jvq5Yq7FlNcn+iCJuZKdxHY9GqtPQUk2e&#10;g7b0idHY+i9e2LTfk24pnQMDN43nXGM+En2/8cEH9nf/4X9l+/fu2pt/52/ZpF73OvB1H2i5JDkJ&#10;3+WOzK1HXN6vPtbxBDwhzyfPOueFXGZRKvcqPnd+b6M+4eBX+IGRrMHMxftYk+FLOsj6yEOJeF+c&#10;GK8/iJPMlY6Vit75iT358N/ao48+tH/+3/23VulJf1e/1jMdEKrB3kGEZHzNAnbJGo6frqZxRw+N&#10;cpFp6DPx3AUvZSGDibtAbyX0JBUu3rCYj2zO50PLVatUt22MMc13ft8++Pv/0HZv3LG3vv8fqf4V&#10;m1RaYhfwP9ro3MvqqzNrCKqrnu0snwhjhtZaPRI2i48oDbw7+ldlC8foR6l9aru0ShiJ8mIMXGZU&#10;qi9157W7dr8RByJm8BU07jJ9YGx2Hb6vxUCXotWFJlA+mRvrJaIp4f08FV8QsvN1mp/+6CPRet8e&#10;/9Vjay6qehwaEf/28kTXYgwxF4ra5XM4Q5IsrFotSO8o2+27VfvP/7c129q5gMqZJeSLryw0z6dj&#10;1UNXCcxFBWfyyZfdV7Ttl3b5s7/KM79tTn3DWNLnAua/ebFqqfR15sG01BJHrdu4+KZNi/u+DjMt&#10;c/I3a0bM0ZqXlEtZ4898WpEem8wbNh3O7fzJWHNy1/7if/xQMjS8ULwOnVU5Tgt9za8jqzWrdvON&#10;fbt558j+3n/xd/xFrEJd8rLG+koWBr2Qs/L+RtaFrws/PErpsjFYJ7l2vxMuRF50CLnrE9R+k079&#10;pD96NZTPuI5uRsjGj6jc5SNA+lxpfPXZLJyl3Hz2m+JgmeHDqEL4xTgt3tzP70rg0zWq/zJd2fmz&#10;Tpyg1h7bRIoLiwL5giJMT53kwi3GBigtiMWo58Va02699Z7t7B1YUm9ZpVazuSZN3jhjNZVTc1yd&#10;Ubk8zgI/SirKJTWJzbK8Rgj/Hqsy45kA3cjr4JBd545rd35D4CVEmDbk4cx5lh6lkSa8hhh7VLLw&#10;s18W7z+yyZTieHMri1N9Xn17Ts8jPJBbhlO0LJYY8GcCCQArKV3zU813E18MLS4XvqlalkBSFMwn&#10;UswmqQ26Azt9cWIXp5d2/lJwfGEvnpzaw0+f24unJ9Y9b1u/07P+Rd+GnaGf8FDQuJbVUPYPQ/BJ&#10;LJWwM1Z+tWbLWls7tiqz4DHRmM3s1v1D2z/asUpdtWcR18dGHYWwREjX3lQfIfn8c+d31ZYAhCk/&#10;sU1h7wMljNMvdE9JA/LpEee5RS6KjKsMNq7jXzgf1tchC3jw2v1GXU6/+Dnk45R5ghyfMvCxVij+&#10;3F2luUob/8FLeIxwel6xJy/GdnYuuEit00UIbNhyyQKIaK0oRVqK/O3bTfvWtw5sb6+hHKA9cSbx&#10;KD6xw6ZPQUImn+ZaSOCfS/hfCDAmKBQkPC5W1h5MrddfWK9XFJidn83sxbNUisPYZqIvTkhmk6Es&#10;Hplhs/5DE4gKUjoIy3GP9sSCUvDoaBeh+OX0Mp1O7eT0xM7OzmyWzvytxJJki0aj6UZskCiKzRrr&#10;db3gdEQM1HSZKE2FXUm/p1L1wGDA6SN9Oz05tfPzC8+DumJslo+VK0zkqTB8gEWk2OQiHt6PkZg4&#10;mNrmoLou6UsWnyWkzxXmrTqr1qxYb1hle8dqu7tW3du1+uGBwjtWBXa2/bS0QlNjIvlpKflpiZGg&#10;niW/mEPUJnWTr7UwcQj4ZFiA+lBtZEEMdYqTW/w5DDc0dsuC5iMpC5xYxKlpg2nVRpOC8UXTpfqo&#10;VZroCWVcqni/0mklCfrgh89cajPzYP4L3KOP1J35ClTOpEgBDyQTdx7578Fl9fCysjD0tXZZnV5x&#10;ke6KinLIg5ttyfEpu3/tvuzWXZP10+ZY5M6DMQ4hJ8Q9PJGL7mTyGXHZ4sJozKd1F34ax4c/e2nD&#10;ITxKnEPPYLzzB9+/Y++8e8P5mfM14TpSHAv3bvTK+HnBeX0yn6DfQxqLeBYm8MHlGHfpMcLpuQCj&#10;T17+8BdAABEgn/CAn9SSimhx4fyAlxbK5cTq4kccTT56MbKF2kB2/plySnD6oQpKzzMezoFf8Elo&#10;J8J5XJ4KR/2oPzF5HvHjFJeZ+NXVG7d6WmXmyvlc0RjdtZdTPzXt6bRrH03b1nUDLvEyeK3S8XZu&#10;ScyGrRr/DKFkZvjJXM+ITdnRYdm++50j+4//kwd2/42W5N2l+klylvjGsrJvqW1Zf1q3y2HNnp8X&#10;7CcPl/boZGWX44b159s2tR1Li3s249Qrq1lJPoZ/d1pDu7mztGppao0KRjxMJJITYX9J1aoNPlVd&#10;sE6Pt+tUHgYLeg5ZMowbpYyqrzkhl4Wmki9csSgsDx6F09iCd1mXxD1FxDX3GE/lzalphbH6gpdU&#10;uradTOy9W0V761bdbu2V7dau+qYwssL8QjghX89wEikLYZUyb/cthAsF/5TAzm7NDm7s2937N2x7&#10;u+an2BTLK81lPRv0UzeSAZgz0UNmklfTyVz3JtaVHjJOx6KHoc9LtXpNbShalU9Bq97MjxgQQVMs&#10;yEBFNCWalzXSncL+p9/ruOcoxc0Mtxy/MlCYZxRQUPVbaP5mI8eRqZidoDYVruv+gM971tQnouGZ&#10;sEcyyWA5t4tx3561T+3xxQsbLlKb6tGSaIV+ZzMg6JVN2KXt7iVugPrBt+7Zd753y8qVmeQIjWuJ&#10;jSHR4VAz0mhpZy869vLJuY9zfdFwHY4FsIIbdqve6l8MoljU4mQFfxNf8Q5Kx6csCbuhl8YcQ7SZ&#10;MDfVOI7nI4H6fDny09Iuxxd2PHhh7WnHupOudafSL9KBDZVuupwIj6d6GiM1DNR0vUyVt8aEl18w&#10;7GTBbo1w9KTa4lID3at0wtmS5vpihTu8kb+QzMWpkOIpkiHAZ5ZQ+WRwbKCq/6VX8NLBci6QLrOY&#10;SDYZC4Yrm/WXlvaWNmnPrN8eWfdiYO0LTpXu2sVJx86O0Zvadq4wcWzQjYRrox6nrKU2H0fZnE6G&#10;3lJRGzhFAANgNoYYB2rED/7kGKI4jWrgiNLCU4N3eSv9L/4RzvxXINJGPgL5nrf6i73YonjQuD+3&#10;fndsw/7ILs472RPo4RpL9Scno7Gls3OwbUc3JVvV69babnn+4AUvKGB4uFggB+tZ2D53Xf8nt7wu&#10;X6f795HnN9nBV658Rg4dmDEYT4rW6czss09P7Id/9URzvnB5yssu6CYaN/ESFqjZUcSYEqO0lWgD&#10;1QGgm8VW/BTG3YO63bjNCyxVP0XNP5MHMgHrOmQOfAR8rs9BeCefqVvF+DWo6T745nCVnnT5c5sQ&#10;+QcG+HVWdF6DSJeVA3h/KA5BR39quGhc7VXZyBvVqmiQl9xUPvjLqWrIIPTNbD7N+kfPwQMFYhfq&#10;j6I1dmrWaFXdAJX5NNpKs0msMPTm84+eE43U+XxKI7Fmo2Y7TXWqaAYKYR3Fn8g2fL2StFt0yAlq&#10;EzH3x5LZfvyjJ1TdDTLoc5pCqzmV7b33btjbbx/6CWrNJlSHJsX4kBX5qQT5sSaGo8Sgdu/DbINL&#10;vcZN+R7p4Wt37X5dBx5drVHGL7shF7gYa8C5nwEOfM3Se0j5LKeazaXDDC5Hdvm0LZlIeCzU5eUF&#10;8JyvNvgjouNVGZ61Y3ffvm0GuQnHF5KJXKaD1jd+0AHMgvUOLy+rZtQRuoh6XflZnTZ9byfXGThh&#10;XV3jMO7iFHbWMTB2iZfkgjbJ1dPRDtEh4HKlGHH4AZl04Gl5NvgNeTBv0wx4OkYhzNwK42frQfzy&#10;PSXyxYfi3SBP5aKvBN+FZ+qOnuUlB3W0QOmR/7wMySLyS4rjBRB4qVridfGX/mCS1AsGjxwu/scn&#10;OvlcYF18lU9yVjIos7g1Ux7SP+rpxLbT1Mr9tg0fP7LJ2XOrSD4sTXpWGFzasn9pxUHbqsOO1SUD&#10;V3Sd9IALhc+t3DtzKHVOrNw9VT7nir+wZHhp1fGllec925YOcXR7S3VWnXiJQA0pgzeqi4+vtyNk&#10;G8cnXbvxNQ12UBR+ME798WyMyPo2AKpkYXfrwG+ro/UYDEnnFR242CiUQvYW5Tg+eJzcnDmS1Bp4&#10;XszYae3a4cGhNbeajl+g4vMX5zbRuKJvJlKx0BGECnoqcMfldP1QIwG6h+ydjnKIFFbWxIx+w4uw&#10;rEekU+kFk7F1e9JZjp/byYvn9uzJY3v6xRd2/OiJPfv8oT389FN7+Mkngo/ts59/ZI8UfvbF5/ZS&#10;eHWhZ8bnFzYb9MVTprAHmuoyrQbebt6+Y9/9wR/Z9sG+Ne/ctpHTSdxD9+fltXwdgF/UfiNMA/Nw&#10;BlAt/mb6K8AFDb4Ofh8/DwvyPDZ/Sqy4cB50BAzZJ78NXYfspSfU/76HohtlgY+G0vgYCHihllMG&#10;exdn9sXPfqx+fWiPfvRvralELgpB06IP1nPHnGwgOignfEVHTwt/yEMtUJ4aM6I8gnKycnWp205b&#10;lFuS/EnEUnLRnJeahUS8kCXV3Rbbu7b34IH0/Ibt3bmvvIo2r1TFPzOElKMsDGbzbyxxkhqFYKQG&#10;/+KZ4P2RNsYv56eZr7L052nc5f61u3a/UQcibsJrLotyeotAOAhLf76/IsRmPRU69f0YcF3TOl85&#10;42tYzx4d26g/tt7LvuZn1hrgESg28IXg2fD2xTx1HqwnrVIR75DuVK8XbZtPfL5bsaQ6Fi2JR+iB&#10;+Ika5ypIpMphIkFhoW+EW1f2NfhV3K/zzG+jo0/o29yxBq15z9e8SvIxVEtsVtxRmIOB4OekZx/N&#10;J1e62UqS55z9q5sxKEdnnI1XNh2n9vyLM82dzN7R//gLIQKf8ObAjJp002ajYW++84buavQqzCHK&#10;QN3rMiGxZB4BResHclByzjjd07/s8tr9bjgfZg0qstKvaKCWOy42Abfp5+Fr99c79VP8XfWYiHJz&#10;AljHZy5PC8Fmfw7usutN9/r1N8Gt68zs5o6FwBDxQMQ8Ok4H08Q0xUANA6ehDTpjm47yT3wGA/UM&#10;QWDl4eqh4jFCI79CpWY3779tWxJOq80tS+oNZ9Qci46Sk6uT9DcEE4qOlGEHcnCVIhsxpVUZ6wUB&#10;4vijEtAYaRUNeFj34rMPGTjj5bns2QwybHjFuYIv3w0vSKFM43MzehbFb+GtU5yrBL4owtyCo5gc&#10;/JqfzzRcKZFPEPQs/ZsJEfqRQUmTCAsG5aIUfAnki+mljbpPbdLv2qTXs3G3b8PLrl0+PbOz52d2&#10;+vSlnT09EZzZxbML658NbHgxtklb49TnWOyZrabqy5n6I5U/kRAvPaS8KEoRUA0EGpBoMONRTPw0&#10;o6J41UqK3FTKQmWbhdy63Xv7ph3cxEBNaStLF5h4BrWAny+cLjnpomiJJkk2k/hMKD3FplxZEzOf&#10;03n+xYk9f3hi3bOedc/7vuHTaDbcoIaNOU4fQJmO/KlXAL8Yuej33JjRDW5cGdIf44MDj4n4SuB/&#10;+NfuN+NccdcYuMFpBpsjErQvUKSPWkY+nobILByQpc3C4CM0HsZHVUsXdXvyfGbHpxM7v1hYp4uC&#10;21QaljREcyKIouDBGwf2wfs3rN4gHqUdHlW16Tyx6YxPP5ZtMC5ap292crK009OFnbxc2IsXfHKv&#10;b59+1rHHD0f29Ilw/MnEXjyd2InK7bZT9jF807RcqFi92hCNJKJzgLf5ymG0SRvFNGKhh3YET+MG&#10;IRrIW2osuEEbc9HXYDBQXV76CWrT6cRG45HixT8wTst4kh8HnYHzK8+Kk+PKblCCEjJ3GsL4ZeQn&#10;srU7Hev2+jYes0AgXi6g/KxG4osmHq86ZMC1fzYCAVzAW3EpIGVqXhPPr9Vt1WxZgU9zbm9bZX9f&#10;sGvJ/p6V5Zd2d6y4vWXWUtpG3RZVPZfwSU4M2Uo2F13PPX8g5oD4pEbwn6gfYyZQGuQtHP0IS2A2&#10;gjf5W8gK88ZdLBoDgTu4uBsGdn6SpOImSz4LWrUFfapJqlaZqC9nSqFU/iYxT8RcSUleqjqZN1dj&#10;kRggd8a4LPCZzq+9gK/dZXk7bJZDnwCBUwHE544LWoO/AaTDefrsWS7Xaa7dl5z3EZD30RVuhIv7&#10;r/agQnSxngWC9jVni+aXmqeh6/FoaZNJwT7/7Mw+/NmpaF74nv329qr2/e/ftgcPdkX/S0sS8C3y&#10;9NwVXCuhlJWDexQcCa/GNSBkmRyPVReXqXzGX//Qr6OFJBaGedUjBdfkMVvObDocW1rgUw3iJHzC&#10;Q3yHL7SQDoUcuYEHVuJtGKSQQ7wooZDTTkY/LL4gu1AVAXTu9Xf8ZOEkNnL4YTOUioeQG4p+RT8M&#10;S5Z8Gjmd2ooTk7Zq9nw6sM/65/Y47dtny5H19dxSz/kbxeIRJYxjxFN9/Ztmqb4Llcnm9/37Lfvg&#10;g3374Fs37P1vH1itoecK4hecFFzcsfb00M6HLTvuVO1pu2LP2kV7LL+ruWmCgbPSpUrPJy98Y0VN&#10;wYAvsdTu747taHeh8ZxZo8YiQ9bT5I9RlOS3shhwcVa0lm41NIEkK8lhGBbNJf8tp+J7C3UNbVAf&#10;iJ/xPCe/YYhEdrmhWvCpjF85Pui+zVQWC8ZjzYY9qxUGtlUa2V4ysVvbZt++zelpJdurL2xLdSyv&#10;RhIP+fwn8iwcJcMNhT1b/xHgf8l14kS8fmurYbu7mh80b/DJM4mgmpP41LbqQ92FZN50OWqmWBuO&#10;FzYczTSnj2wwnFqjJd06YQFPfcjYeTrwQc7LA8Cq6EN3kSjmjAzAp0gp548p3vuDvsnCG/kVV5Kb&#10;NR8xFiuNw2Qwl/wtGVbT56InXJ1Jpl5W1DeJnxR6lg7tae/MjnsYebVtqjqm5KkCYwE+aF8YpmKW&#10;dufOrr373m17+53b9tbbO1Yu8QasxnY+VZ56SLIJpyBcSKY+O+lqqsOIZa65S/2y7Nlg0RdIf8C4&#10;bC49bi49YTb0MJ/g5HqwCOjNesLXS2unbevkMOvoWjLBrGu9hWDe9XBX+U4KU2HaTD/J+6I9N3oJ&#10;RS5A7VpvKmhsAbYcMJIkMu9n2hmfNM1j1G+SdVxFcUomH+QfYZQmdWZdNkCY+9cvLmnsVKK7kKWg&#10;JfgTYxTXdLOnQz5CP5HqsJDPJzLnbJ5PNBbCq8l4bsPuxPqXI+tdDq13gT/yN1gvXwpOeh7uX3Bv&#10;KP1Y8ld3asPeVDx6of5f+iIin2bgcwwY1AHsLsXJLALaSgOBrM1X/hXQ1tDRBfhKDy8sl2o2k0zK&#10;J5kG/aGdn2UvFDAEzBv+E/4ry4boqy7ZqiZZbF/yl59ExRAgJDrOa1TYzFUHLTEWoAwnOO4A1+7L&#10;js7+dfsmx1RcHpav7DQ0vtFaKFas05GO8WxgX3x2bj//6ET4hG4t3BHOM7YYIOb8wnOArsSpHW80&#10;h0AvlZrGtrqwvaOm3bq365/La+xgXMGpOpQd5XsYvuZADGVAV5ECfHAZApoGZxT0UwM9C8oXhuoa&#10;42Cc42LmckzCd9bg/qu81mUffMWJVL2crGQvi3/5fW4R5+s/zl/Ac5WPoZq6oFzVvFjXjK+5mNMQ&#10;kyag+R/gulW2aks6WFX9pAnXyTByVgnQJnKHQDd8M1d3mvWK7W7XrVVPbKsGT0dTgK9AjwFRKW+d&#10;nhBflv7IJz4xUPvpj5/ERoP4Qe4orV5L7J13DsXbw0CttSV+RVvgp5L7VIKANWN88qdPvMccuMrl&#10;nsADUsW9a3ftfl2X49AVLm3gFDQH5nEJ7QgnY+5XFHTqeoIumXfhGxC0bi/8BLWZDTWftp92RQxI&#10;96KxbH0CGkY8KIl+odm9o127+cZNp2nXQZADncb448msflTF53dRMPdUF6fmtU9cUDdAxOaP2E2f&#10;kFOx8yjpYcoD4EbcI9/gC6xkc+1pWVOgPNJ7naLt3kr5rs0ojnrHNXnQZF4YVlh0LOnD0tVYOV4Z&#10;43n/ID+hDyFreodUxGMFrGXxQqZ4RKyJqP5UzutKJVCyJC8q71weDgN0ypac7nWOrs/1KykHGmLV&#10;UnNNWeESL0UrGwl6NhumNulrDAX99th67ZFdnA6sc9q30WnHhi8vrffy3Hqnkm0nEx8TJgNO2eYl&#10;n0SyV11+Q3JGLZ1ZXbJqPZ1bTTpZIp2lIigvUpU7k76CUdzc9Qn/FGlRaYUXWwc1yfjileLHsRZM&#10;GWqHGuJfKvD2O4b6XBXrybisYwQxykCORVcxuNzHeXj975eHV68YGVz8//pdlq88yC3EN+hUuKlr&#10;dCn6yn/qjui3eAY8ZXMb8dxPENY8ORgPbMriZaUg37HRM+eUQ2+Z7x2oLI2l56sCi8JTl8tVATDN&#10;W6x71IeZiZchoEN/cSrzMX4sYywl/CgKBwrTmXSnqc3HI8m3I8nkI1sIVpziI50HKC7nfqo5p5Y6&#10;DYJfNEQyLKeo7R4e2oP339cc37TWndvSXilX9Cb9i/m8PFMYH1qkL2iaKkke/Cc3NwKh0jjdYD+D&#10;PDDqAJ04Uc4NCdSGkENIp3uKA/Nmwl1wj30j5HHuKdoBVul8MvvFw+GiKnlC5cRja1/l6jle7mH0&#10;WL+lDtAwJ8lBBzUM7kUzhdnACunITh4/tH/9T/9HO3/+zAYnx77y7SWqbpGfhpL+U9/5Hgph3xPK&#10;nLdNbcqiuHRdyq+lY2gMGHY+L0ecv/CivvGvjlQ40VFZNjQOBweWVGu2f+9t9ZFGrc46PDfF81I+&#10;67m0elmZozC5gxeCT6nSM78IOb13hKvSfzGWhe/m/Jd6xX4Cvmfg2V+7a/fb6a4ofy2bgN5ZgCBh&#10;fMd68VdOmOSpFSfIi3eVloktp2aDzsA+//BzSweSHXqaO1krFVWIW3sm8XMOrMyCF5If+83wj4a/&#10;OFqyd95l7W3TQE1P85ieWc+rXpucMeI81VfAL+tIC9/xCSt79Fd5/rfFZSPF5LB2rN1UbS7gIKB5&#10;sa4Uic0KLfFFXkhFvouUYACSoevQjA9P0ycC5hr2EPmi0dPPT/xENZ5wLOF54QtfOeDAiWarIV21&#10;affu3/G6lKRTsh9FOl8r8JK4zP/nP/Fa/XfniIgf3rX73XBBv6Fz/GoGao4PBHLAfZWfh6/dX+e8&#10;l/Qv77G4hjCDOPm3vpfT+EYc//Lwl68jn2+i87ZQ+4yJ+gK/OGQsOCLeKiweJpVUDFKi37Rgp8+k&#10;cLYHNuyO3YLXmaiUV5gvAiGakD+nLMkHsdE7U4rMwe0H1tratsbWntUbW9J7q2LONQnEMO7oTf77&#10;ppye5Qjx3EiNPuaeb4yqDDdMQLBV2G/oPgt5lIiQHHsXCO8LXyBxgzJPmIFvCrwWR7RCuWOyCJUO&#10;kKCtOqF0lUucfqA6z1UWb+/q52/U6xnf4HC9XzWmfPwcyK/IJKRSNDnERozavBQPyOrjuaCE88aL&#10;0laKU+mEbOhKyT95ZMNO10YXUvwvutY5vrQXnz6240cv7PjhC3v58NjOnyrdi64NzwY2vtAYdcY2&#10;G6meqWrA6WhTlT9Rn6aagmZFq2jsKkuNL2Po2oOUSQwykpqfcsemLGsRfLqneVi1ncNtu/3gwPaO&#10;WlZpqB1llsbpd1cNVWe1QMqiCWoJp6iU/Q2plE1o7pfF8wRs8Pzs33xmn/30sXVPe26k1qw27PBo&#10;3xJOOSpJCS4tbKa+iNMVYsKk63zSprcUpt/zvp+lU5umGBkpDgTw5uR9fwV+w31c4Ny1+w/rcjqL&#10;TUXoOXhAjE84OAkKZxgOZQDp6N7mmPHIK2kyiByKfhKNg23bw6dze348sstLTjiDnht6HtwSHXPK&#10;TTG1d965be+8x+kkwrJiVQp3QzRRs9EksXFatd4wjNMu2it7ghHas7k9fTq1R4/G9tnnffv4o7Y9&#10;/HxgT74Y25OHQzt+Nrb2OadbTMUvoDMMN2u23dq1aqXuizwlKdwsBGCsIYTPeCBtEz+RQMmbs7xV&#10;oZDzs/i0Z8lm87njfLvTthcvjq3bE+0Ph9br9/0UtaRcVd8oveghqVSdd1X4/KV+YD505KeniWbo&#10;s5nySgW9bteeK7/Ly0sbjSYqB6FWKZznsuAUfFHsztLl0t/SxJCLa3gevHkumKptQKp6LJri+c2m&#10;Fba3rbizY+W9PavdumHJ0YFVDvetfLBnBY4g2pLA3qzZLDNOm0lWmtHWEqc4YqAWEJ+dYx7AoDXC&#10;rI6EcZpwCxRQHWmXusyxgc+lxhvA9LHimVsyUMJoo1L6/CLFbrZKbDBRO+YlGy4atpS8tko0I1ZW&#10;tlMfWlLk06AskMyyMUNpBJ+yeVCDmB/Dr0LUd1RK9cNAwdPyg3vJucLwNTrnm8wn5B/8k/6IelCf&#10;HLJb/HM/KI9+2LgpL569ek6Q3QsumqW7dmsX442jb+jPHOgx7glLlIaw957GjH533KV/XZkM4GQQ&#10;5uZpurDxuGjTSdk++eSlffSzU5vPfNfGnzs6qtsffP+G3b6z5cZptZroYynOIcHE5Q0grweEkg+d&#10;19ULXt/3umRpQCfXkfGzh1xmUUQYgYTshkJNNpyE4GlEjzzDCU5LTmaqrmy64BDysfM7PsOF8Xx5&#10;LMoRoSbiu9UqGy5ztSv1umNEAZ/004egHQyy3LCFxZeY671QtSEMQgXZJ+fZLMNgZl4qyOezQcrL&#10;KlYtVMUHxFOmYxtPR26clhxs2Wf9M/vxxVN7vhD/Vl4jjGPEMwsC581zTrAVD1GZZbVJrMgWajgy&#10;4re+tW9//Cd37P1v3bD7D7Z1j3rU1faWpbZnL4dH9qLbsKeXFXt4VrJnl0V7NtTcovsYp82QidWn&#10;8FBfBEIWY2NIfOvO7tgOdhZWry2x31Vz6XMoVX0i2a00X1lTfb0tfrjPZ8skQ5YwSluOxcPGxglv&#10;BfUlz5X9BDXNfeoL35SviJsztmoPY7UJpnzMOMELeX+iuoysbm1Bz/aqE7vRnNm9vYJ9+27Fbu8U&#10;3TitUVY6lVtWmSyLMc+4gZDCYJVny3+NF/IaMl+9nrhh2s1b+3bzpuYG4UC9jgyv+ajX8Q16DK5Q&#10;mXkeY03k7d4gtbPzqV1c9O34+ELz9Nxu3j607Z0tTQdFzeNs+TFbxdx5RX++9EajBfqDeDSuGETG&#10;LObYH6m9I3TfAd4HntFX4FxGvUKEsgmnhGN8+nsp+TodLS0dag6YaG7tqMyUjyUklhTq6pSyxr5t&#10;n11Kdh927HTSE35qjnecCRzmU6SuRSjMKRFvv33Lfv/337H79w9E38znqcqa2jwdWwKOzio2Hs6t&#10;rb44vxjYZMZprm3rz7vWw5Bs1nbDsslS9LfAQK1vg5n8lFPPem6U1p8LFj1rp5d2Nj6zi8m5XaYX&#10;gktB26E9b1t33hFgqNazoXBC0rcbqLlxmuoPvTtToI88rK4ThHGLY4TjXxiw6pbS5X3OtSMfc7qA&#10;IPQFR3Gdjw0U7jlvEWhc4VMiF40jfFB97QB/Ch4VL1MBZKJ/mvNz47SlaIe3jzFOc4MyNs+HMxsP&#10;Zn4qGaesdc4H1j7tW/tEfftS4yVd+PRZ206fX9r5i44NLsfWF3C6+KibSkee+ml/7OulmYHaSnoX&#10;41+EbwnAGN8IpsWOh1f9Eh0Gfsa2S/BiQO2j3bomN2lwkunqtppxuuBSslvPTl6e+CKlfwZe/NS5&#10;E3KO+qmKQY14xFZr227euOkL3RKbxK/hPCpRfetGnch1M06I1TUb4rrn9bx2rzlHqAi6+1X66LVn&#10;nZ+ED2/xzyVp3i9q7js7mdkXn17Yo4eX9tknF+KFgRu+sO2aQRgxOKcTXnOyZ1F4IUIUjmsUkfM1&#10;b/CZz33p73ce7Fl9K7HaFrIuWj5l56BKOJ3iZ7SlFJEv9cE4AmxRPX1+Vv7w1ox/QsfM5Wx0O1tF&#10;Mciy5qkAtU830d3WPnEC7wIvWg/4g/535ePImFtEeJ1VNnK2uqXIxiyGadWCVeolqzQFLVFeS/O+&#10;+xiriVur/ZWm9C+lKXDqnOq8PhVW9MgpdMJ+lz287iz8q/Jbjaod7DasoTmqSVn0gXiMG8AqPXRN&#10;9bJWqm7Sg+bizZOCPXl8bj/7yWObi+fAF6g/XUd/Mue99RYGapxwyEaRxl/tYa1oLl0v6J1tZSKz&#10;dued4sDchJxHH0Y/Uoe4ee2u3a/mfA7d/L12jYuNNYhDFwL/RDV4CIoKseFhgZ6iCuYR5SHR3maS&#10;U8aS20YXY+s9HUrMhHJ4UQG9mGUSyWFC9Uq9bPWdmu0e7tjR3UOxPOgcege/9VNil898/ow6QXzQ&#10;VNABslwOV3QRKfnPPPraz5tDjblSWPlh+BHULFpXXs6z/Dp8v88cyzX3ggF4Dnn9XFfSE5xy5PKw&#10;+95VomwAU1YM1CiLj6NzUu1AfSp50BcY4AeJeKt0IPEkjNEkEYvtygecN8hHN6JmKpb6F8QXAd5K&#10;XmGgxnzBIHgqXpigLmoLVSYsPsbcAuQG9XwKsSK9qzhXjqnGebqysWQc5J1BZyrZCBlp6PJQ5+Wl&#10;9V9eWO/5qQ3OLi3tj1wW8VOdWZ9HLlF16tL/6vOFNSSz16czawoagmqauoEaUPS1FdZYOAUqTm6r&#10;oI9Iv+NT/rVtXmwp2d7BjtpC/ZHf1f+qJmtkDCa6L/K9pi/dwXmvbABPxjhd/fI7jO+rqT0mJp41&#10;fDnVVS7+XwXHFXWL1Ljw86uv0V0V6OUxNzCPOA4TlyfJwwLN5sIt9WlDcoHmyu39ln/6ujfsWWfQ&#10;E02urCO5mBeyeAG9WmR9UTmmApejlT9rcJrLSujL8vNPc4KLFIzve0xejwAkXOjH1+VYp9D4F6ZT&#10;W44nthgNbS5wAzUBn5hTQNPcVOkxXAzjNFGB8lF+Kov2sXfBKYI7B/t29513NO+3bPveXdGTcErx&#10;lUpNZYmehMvQIoYcwVZ4OGjfZW3ap3hOfPO1E6FKOlNZKqRW0z3Vea52VyQHRF8yvjyre+J9SGQY&#10;9wndXbaucHI0fe3IqLTy8lO+Y20mXFQj1zHDz6omGUW5qh6M5lIBnuIzti5zSRaZDoe+NrFVlwzI&#10;idWjjhUnQ3v88Uf2j/9f/3frX5xZZcYJZco7A+rH+NMIrz/X/MtoIyoW93O3DlFH5ynijZKjEskx&#10;JGPsJeZAiIpn7UUlyK81WpbUmnbw9rfUR0rbkq6u3HghcTYaWKIim9JT5qJ/2hhrvtKr1W7YPCaq&#10;JXiAOqO6Gmv8eVEYHArZE4zy/ucqr+RVta/dtfvtcOCk07x+kFYe5dcRynkAZCTs9wTwVg43ALlZ&#10;t2D/qLKqiVeurHvetQ//6kPJVzMrzJjXmcdFNJlM4BmJVgkEP0NnoTzNraLdZtNse6tob79bFn+b&#10;Oh2z1omTGBLP6DrjEArA2/GJVP7c93IEVDZ3pPGys/ArTumy9qq0eDYKydzr6b8BTvOZQ+7UNwsO&#10;yxAsxcvmxYb7s2JT8xRzJWNM39FoxiTGBW0yQnpec4an0RzLV5OefHps4774Oz/dY2zQIzmoxQ3U&#10;NJiNWsNu3b7hXZg01a+lGHvXE91HZmWs6G791PesTV3x/awN67G4dr8LDlxhUF0a+fVOUNt0+Y1N&#10;/xcmvnavu6yrgvgJQOaZ+6puXKfP/20kU2CdD2P3DXXr9rgUSqOIiVg3UNOEwS02XFg6QCE9eybF&#10;szuwUXfiJ6j5gj8KbP58Dlm/SF2IkBjwwa0H1tzasdbOgdWb2xKwsR5OJLSi7scTPJpPa7EsHxAL&#10;lUqTCZ1hkBB5w2RJ75OeTwryiYDhK+xMV9dE+y2fCPNSNpwu/bEM/J+EfBZZEPx94V4ZhRKjePmx&#10;MKs+UF1isg9AQ/LNkgzIi0l8/RbfGvSclH6fFLJ20N5yQcoDG4PzgS3ToT1/+Il9/uFf2emzZ3Z5&#10;/NLap+fWPWvbQMLIuDdxYWTOUZ+8cMJm9UKgcQEWUmCksyisNrDQoMmnvKqof2NcYVGME2+lYICy&#10;1MQ2VNphOrORlMXRfGHV7YY9+OCe3Xlwy47uMIY1K5Q4K2Gq8VPenk/WP1IQGYdKueSGMRi3LFUm&#10;CyuLacFPJTh/fmFPf/7Meqc9P9FtNcWgLbG9oz3/TBPGaQtO9lCH+PjRT96RWZ/7GAj8Pn6WSmNR&#10;KqvtjIH+fHOdAJ47UuWhK7h2vxmXG6VB1/nYXNFBcA+P078Yp7jjfja2Mca5i/QRCrxeGEawiQS6&#10;sn38SceePL6wTntmgwHzceK0EZ81QkA329ttWr1WsF6vb+dnXTt92bGnTy/t84dn9ljPPn5yaU+f&#10;te3Zs569eD61i/O5G7x1Okvr9hbW669sMilbmlYlKHKUPcAiolojHJ7NFn4KEgs50AZhSIb1ChQP&#10;8Nc3gITL8Ax/G1mNYtMQemIBidMCMSQb9Abix31rX7b9xLPRcHzF88RTYIecfoaRGSdrDEcj33Tk&#10;M6AIsSwappOpDfsD/6Rnu9NVO3p20e7Y+cWlDUZjS1VWfCYgFgpY3uQNSpY3/TMS4hcryTGctgiU&#10;JNeUWi0rNfhk564lu3tWBfYPrLqzYwknp21tWbnVtGKzYata1RZJxRavGKIV3KBkIZ8yODHNN8ky&#10;8HF3oI8Y54gD/D/Mwa/iTmCMwvCM7MmrJ64cYb/r+MgcU9a4sPBbtFRjVyqzMJqKV83tsDawxCZW&#10;mPMqcWas7SdWYDBHvVTXIgYHsXFIzrjYNMdALd/0lfMxJs3X6fLW0RZAzjXMvCx8j9wA1dsBsXUz&#10;Ho/0dCDtABzL1r91umt35bIuCWzjMh8Leow+DNnmqv9y0H/hDgYqLB0CvNW61Pw9XxRsMiraeFi0&#10;zz99aR///Ey0zJjFuBwdVe0P/vCW3b0vmuP0gYT5X8/rNgY7LqtkdYiieC78rGRBdt8d9KC7yiBP&#10;efXsq6OPMu2LrdnzlMV87c/leahN85TP1ahOkgdsJGwTb6zOxfvY/c3ajMEEjLFSkuwgOkRW0UPi&#10;aeDmBn6Sp/LKATxFznJc976jXNoAnxDd+eKmcmOFVwwS+sRwblpdWVdy18+7x/bz/rGdidOdKgmn&#10;ruVzDaePVfisjfJWVzqwALt9KPnozV37vd+/bd/7vbt2dGPLmtu8LSd+X2gKtq03bdjD87o9PS/Y&#10;cadoJ72StTVPdOZ18btYtHAD4CjJ+zEMaopWUb1ubvdspzWxWnVmjbq4MIvBLMgi1KpeRUFs4Cyt&#10;VtSsp3FvNRNrNMVXxUdLlYX6Uv2ynFmiZxLJgBUWK4ojzZED5TNWf0x0H6M2+Fl8YiNR2Yl4XrU4&#10;tVppYg3BYX1qN1oru7Nbsnv7FbuzV7YHe0vbTpTORlZesuE4siLzqnICI/KfChHgsvEDvH8VT1B9&#10;yiVGiS3ND9uSPff3tuU3bTyaah5PfY5zMZNs1DaMlegGNg6mU95wn1u309bcpzZoTmWTIdH84s8E&#10;Mmt+lRys+QbZPuYLcEY0INxR13sdHLz+RERVYzHOs3AIWqGFaikvm7BhgAGg+jcdcoLazNLR3BZd&#10;4QsbfKRbsby+tMf9MzdQu5j07DLtC1+Ej8ItzE2ggvhJH5BcUq0W7O23b9q3vnXPDoRvB4eqeylV&#10;uaqvnitz0qtk/5na32kPJZf0/WTAseZ8N3AvaM5fzWwmWLCJsZjaZC49bjFxg7XpKkzM/NOdnKiG&#10;AdtCup6ux8KLiY0Fyo+wXyu9/JR8S2ofRmmqh2+eyIcW/Vpl638W3qBHfNU+/Kz/BbQ3j3GOFIPg&#10;m2JxN4BfbH7pOvPBgdClGJg1l8tGiHDc8TxJvHbZHXhjxh8dlJcvlqKIcCqeeK/I3xYz8bCp5CI/&#10;ZW0uYIzVd33JWd2RZLKhddt9yYWSH08uJEOeC87sTP7FaTuuj8+u/BPun1v7omu9zsA6F33rXPat&#10;K+CFsF6Hk9kEWd6D3ljlYAgXp7VNMKTjJBrpg2cq71z5+alwqi8/PxlXgEskb2EQurO7o7niSDgk&#10;7BbaLsQX4Cm+yZR1Gv3qG44QhDvvvWv3lS7vm3+HPtp8VOEcxzFGO34xsS8+u7Dnz7r25FFbvEz4&#10;CG5CV/wQ9nk+AwzUChgwCM25haFIua75lBPUDpt28+6Ob/AnLThI4MYVRZCBroF1puHQS2JxE3qL&#10;jX/ieDnNU6FQKc7DXjbpAg+JA7fwnY0ChNel5Kmu3JoHyF/rekRFjPueyiNUlnzn0YpT73k4yFhx&#10;TOWIDnFEkcL4igO/VbG8vZ5rVmfkF13pOjbRE6VvNjhBrepzbI0lXDEFT7vmPZk8FtlQgPSokknV&#10;sqdPzuynbqCm+WpKvfVEBjVl9vY7h/b2u4f+CeztbdGmk57Gl81/5KBCnHzqxXg7CeDjKJNwDlGX&#10;8K/dtfvVXIb5mc//L+OR0xc4p1truhNPWiclHn6AMQjExlwK7mvOGpwNbcxn0E/5DLxoB1kMOoQj&#10;FZDLJdfUwkBta7dl+zf3hc5RXl5GlBluo0gBtCVdQDwADsd13Iy64pzOnXEQzukEIHx17SnyW+7i&#10;gnWC6JVIQ1Zr8GvFK5Cn2pSE3QXDEag9Ek55GQcDX9ZlmIf51HpFPCEp8+UJ9CD1H4bJ6ktOxcSA&#10;FuZWFJ8v+SYnc0LkTbbRB/CwvDX0Q/ApgDXg0rIWcinXLruqx6ZLP4l3Krl1KJlm3Jta95yTYtvW&#10;Oe9Y+7Rj3bOu/J5klYFkE4zUJIv0U98wnUkmWko2sulcMqnGUnMAulCsiXj1vCewuauo7ZqSpLdI&#10;J5HMUlZaaayqd4AbHWvM4Ki0B59VPV7aSOpla+yJD0um2dnf8XzVk+57u8U8uebH9auO6yvY/L/p&#10;KPN15/PQl/L7sosUjmWv5rq+yAOv3P16XJal94f6L3Scq7pslry+djyM/kKmAHFAOeTAcrXs6/4Y&#10;OFZrRcm+c+l3ekrpwRm6AyP1OCGMGSvkcm5gnMSmOqUTldmru8u7Un8aV6ZjDM0yYzMlcj+elA/+&#10;ghdhJJqnQ+f1F055XpmRd6p/zMrNHcm59+9brdm0w7fetGUS66tubO/4hobqFRaeQncuNThpouDH&#10;yy+qr/IN3rSSnsk6oPC3FHpn1F/3lKe/SIVPpJ4nP2QzyoD+oyw9RPne5ogjnBu1uiPidT/jdSFT&#10;RI+EbJVF6jYGasgpFQzF6B/xkWn33D778Cf26NNP7OMf/Vvp5nMrC+g/z4U2kEfmnG/x8+IiHCOW&#10;JRTwHC67VD0Cb+iXq697oJepDPV3scRaqtKKl9VaW1bb2rGDd7+tCpet0NpWf4gJCAqchqd+5aXp&#10;GS/ZUEvxvjg1Tf0O31dc2UdXev1yqivCUSfHFPhgDMqV2wxfu2v3G3eBsVeh7DqiwtO/kHU8KihO&#10;eB1ruOI9IgXszJELCmnJBpdDzcdde/jxI2eyGKjlL7ux7kmG/nMaCse1cyAORakUrCF9kBPU3uYE&#10;tdpEd5kG+K+U/pjC/MEc1pDFZ8Avi7zy3aMF2TNrl6fNISSVuMzTbab/pjjqTIdl7dKYhYEan/YU&#10;9+IENQzUCmGoxrjm+6AATfe9bkH0Z0wbzt8k+41HE3v2yUt/SSBi9RPvhXfz1TIOo6jVq1av1+zm&#10;nSOfmxs7ia1KQhgfM3R+fJ4NoQw/SgNXMpfjSlTh2v2OuFwehjtcG6j9ht3rvfV6+BcBbjOM2wx/&#10;s120TNgnbyMs54odF+KIsTlYltJqYaDWGdqoN7bJiE8GaWrLJsBwV73Ff8RfHOL5ztFdTX5btrV/&#10;ZI2tXQmdVUth2MqDsgDxUKZdpVa5EqxDgEYhiZqFUZpiYPYoPKp3ztKZrVkwdWYNU/VnlJfScN/b&#10;I/ArlelPxZ/DVZgSCKjWapq/xSyBG2XE77PLJeDkLgxGPI4yABfOqbGvIbhgEcpEAHnTApSrULb0&#10;vBsqqB9VXwfdZ0OybDNbcKrCuG+f/PSv7Cd/8b/Y8eMndnl8Ypcvz6131rGJxmI6SN04jdOQeYu+&#10;OGe3oWKrRVldoolwpn7x7uDtmoryTVRqRfWH90jw9xLV05rQ+JznQspkZ5paZzR247SRFJm9W4f2&#10;vR982x68fd+296uWNIoat6FgKhSh7ZrQJCSBCcrB2xnGNBonKWyUg4HadDAX7qT28vGZPfvomQ3P&#10;+76IsRzPXLE8vHtoWzstN07jVBJVTfnqH2Vk48cUytt+DCj4Qtf6SWoqjzKJ9KS6EW9D5yNKHoI8&#10;7P/z0LX7TTh/Y53xyYChiNEKQNF2Aw4NaIxS3AEL8nHNn9sE7gQlSXVdVQWJDcdF+/BnF/b4oWin&#10;t7LxWKmWwnvh+GKRai42fxOzVsUIZGIXFx07fn5pz59e2OdfnNpHPz+Wf2aPHl/Yoycde/qsbycn&#10;C7u8XNple2mdLkZtZqMhbzdUbTZTuXMM4ARLUbvIIE2F/xIsOZ6XNrhxmleYTcCSJZINyqoIdAPQ&#10;cDasaSKnpvE5TvjZdDyRgDq2TrvjxmnA5fmlG6PBS8rKbz7js2dj1annhmzdbs+Gg5HzAgzcWESh&#10;p4YYpl1c+skbl5cdtQVo20WnZ6Px1FKl8yVe1W+mslPRHcsBLDjy2c1VNaHjrFirhXEan+nd2rZy&#10;c8tqBwdWPzyy6sGhVfF3dy3h9LStLSu2mrZs1Gyp5xeJ+FRunCbw047gHQKO6cdQLceTMFCDMYAD&#10;6lfBWrDnnt8PLGHBJ0vpYfCIcA7giTMVEhPy/JlXhBfijxy9PLempfOiDTVkheJE90bWrC/sdqvv&#10;xhir2dSBz7aWORkHnqr6YFTHZj2b97GYHuWgMHIct5+i4nXwknUDPvl1Ou8BQXDluGR+FHh9KI/2&#10;Rw3yPl2n9zCOfseL9PlcTGQYA4RSc5XPtcN5n7lTQH9xjbwQuBoyCtSf4YAniP5kDitoDgRiuXTu&#10;MlluoDYWjxkNSvbZpyf26cdn4jGMF+OztBs3a/b9P7pld+5hoCaekgjTYT7Khc98hcxBei9VXjae&#10;uh9O5SMfOR3F2MciCTjK/YgH8l9+ihqb1CjGufITm9lIOizYCjBeSXTFpkOiNGNhY38huaRsVT5/&#10;KLpXKvFjyT4CJM9aparuUH2klC/ZlJFc46cnUYaAWvuJaTlO5/1aCLqj/r6PwzOaCzDQLykfPxhM&#10;D/vpYbWCdSy1k7RnH/WP7aPhsV0qz7b47Zw3wekTPYPc4R+MLoWBGrSA8e7dN3bt979/y773+3ft&#10;u9+TjLRTM45aSdXPnNyZ2q5dDmv24bOSfXGycuO000HF2mnFBoWmZC5OWVP91F8xc4mLqG3Rr5oL&#10;CjM7aPas1RhZvTq3RiNkrMoSI76FvxTAW+TJKrVGcWFb1aXttCp2uN+07a3EUvCIE0JXMz9ti00h&#10;PnGalJl/BjZfSg5birctx+q6icrlMxvIoKnVSqnaO7W6eB/GaVvlqd3d4kS3ot07qNibR4ndVvhW&#10;U/eLYZxWnPfUv8pD9SpLNnQc0S9HtcAO/nOHcWTM1G4FEeF4G31bc8TNGwd248ae3bt3wxrNir04&#10;PrN2e7Be/CY7P41LfTdNV9aXfHlxydx9bqenL1w2bW3tKL+qNTUvIYuyoM9zzKcYrblBpVcskzU0&#10;7pzGDMpRQyiSN+y9njh54BRPBOXGbOI8c655Q/SJfJ2g3wxnNpG8y0bfvCuZWPFxCiDmfwv7rPPS&#10;Pj57KjwYWHs+1Jyh8VD5C42lG5xQitrKFNuoF+3dd2/bd777hu3uVAXKrzhTnyFrgy+ad1Lm/aJ1&#10;pBdcXvZtNOWTp13NnzPhYqq5HKMyzemiLYzTxnPpcfIxUOOTu5io8ZnPnugA47T+QnmsOOsQUNqV&#10;/mdAGEO1GSeElsWlhHf5aa9+4ge0DtAmtTWM0zJ6lR+cj+YxjvA42hvg8dC20/hVrIP6xUF0N1c/&#10;zRVmA5SNEB5EFwhs08hk85OrEhkwYrh8Y9tHNp/HHFdjfOCRnBzihkAaU07Fw5eoaOlE/TkJw7Tx&#10;YOow7I2s1x66UVnnQrLUecdOhK/Pnhzb8bOTDE497vi5ws9f2svcPz5V+Mw6510bdMZ2yebvZU/X&#10;bAD3rSucd+hkxmoYqskn7agzdSM1PkHaVbnt87Z1JMepW0XP6lt1y3yhfpI8iKtI1iqJR+9KDrtx&#10;88jKuq5UkUVn3q+cppXrvIwM/NuJYd1z1+6rXd4/v2w/Bf65Axf9sc04zY3O50Q7i6I9fzK2T35+&#10;Jlzp24tnPZ8LoSF4Z/7zPDKIRebMQA3+pcukLl5SX9p+ZqCWcLpYQ7TFZKg6wNc04MHfHHIaDFiv&#10;cwicbkVzPMJLM7yQRhgDCz7ZzX3wicV0p0c94zSpNrqv6vopRALilKM/T2p87xO5PDZ366sswHPr&#10;/vM25KAecT6ksBhAGKgpN/FK7xqAMMC8q+e9vV47v9D/rM50otpVUX5ViQOtRtn2thOrKo8an6LS&#10;GPkJav5ThipEJepJz0YZaDadc5q82dPHGKg9kn64cmPqvD+RcarK8K13DuxtAZ/a2d4RH3KmhY5K&#10;X0s39JdgqBWOMrgffvTFmrMKvFMyuHbX7pd3gf3xeyUmowt+/DmtiZjxY46PMJA95vOQFHnhrggG&#10;NqXwBKMn8bJpN7XJZRr5ig4QAuFlc8ksyBNJvWItybGtnabt3twJehYgWwSORxmvOJXt3FH10czm&#10;PtfrdJnvnMfntpwrcSOLoy66dv4TwQA5p2mlc7qNkMthXm6WnEBO26TIUnHDxV2vusCNWlx+kRwl&#10;HhMnBctn/btWttZ201/Sce4iuYR1Xozk3TiNl5vVp2XJmmVOVFEa7mUVvCpVl3BnTeuUrnxKYoWA&#10;+MmCk6QxVFP+kneQc5BXJxibSa7pXw5s2Bn5S8UnT1l7btv58aW1T7v+Kc/uhWTM9thPjB0PJGNy&#10;wtZYutdUOkoq/ovMrXqwhkO1qDa1czasfpD6ZTXVuSJ5vorBkOYMRgNEofcX4JbG20eCuUJQlryI&#10;nM7petXdxOqNqu0d7Hoa57v6875HhlF6N5Ry3cpvRQV8oDKICAf+h4uwrxspcBUvlz3jca/ceNVR&#10;H0qM1DgqRjv8QuH84b8mk1/XeZZZee5HlENcZvihsKdVavpKuLdYoTtLR0wqkhcSa+22bGunbo2t&#10;ivTdgZ+S1b2Y+PjSP346sTLCMAnSYQxcbtE9fxEo0ZylBEIFxQkXfD0iq4MK9zwUjik5cMBPUwPI&#10;Q9fQLysJelp+7A1xjY9xI8+SF/I/Bp4T1nV1zZ7T3u3bVpc+efuDd60kXKH903TmPnow9eCFjjn0&#10;p7z8pC9FFlBGRTTs6zgRCfiShT+rvDEY5165DN3pGeg4k328YxVPX1BrsIWpPIhAt5WWPFxfoVP8&#10;Hv/kFO+V8nDu6x7gYYBRVU/4c8oS8V75cAJjFfldaYvS7SpiNqOzY/tX//Sf2ItHD+3loy+Mr9xU&#10;nM6Cxl7Bj9x34L8aslkfj6XueZqsAsoLnPF4/QueFn2Jjl7kRTHaqfZWkprGY88O3v8uyr4Vtnc1&#10;PzAe8YKdv+ygdEIvzSkVW5Zqyh1zO3g6ddBMIj0FPa26GuqK9XTqAq/Rfz1LNzsbfKXu1+7a/bY4&#10;R84sxOwe1Mb/NboqEHJVUBg2JOFIIRzXZUG6oRuojQvWPumKL3ftyWdPYZOif+XKWgY07Bwycmfu&#10;xAVpoLMQh4GaWRMDta2S9JCKJdXMQI3E0LEIKn48TOHBN7KIANKozKsbfjNztEIu52OvuPz57Fm/&#10;zNN9Vfrfdkf/AIRpjyTRQt1mAnhanKDGKZ/ibaz9ekKktBgvmu7j4vHBZeFuztP0bzKa2PNPT2zY&#10;niiCFEqtAYVvoiuyxsNJlhjv37h9IPmwKDm6pu4V3yQf/8IIucIxfYQjD/+BK5lzYRU/vGv3u+HA&#10;FRyY92sYqG0SJJH5jU1/nfjaXbt/BweDehWb/LNMYoLIy26gpgmQz5+cSUnlxB4M1KZuoBanAQQT&#10;zZwHA39zowJOSWvu3bCk1rCdw5tSuvfiE59SrN34wZ+AuYopi2mSBcIz4r2z5iz73BAhDAiCqXqM&#10;7uf05Wmz9DBr39zkGefsuLj2Kz2YJ/fNKQ+HMuQbyOSHFJD5y1lqK2A59w1KgEWFua7ZLMHghkim&#10;/9xAzTPNvLxNoXQRpwzUf9HXKEdzzRmpNcpzq4s1jHvnNuxc2KNPP7KTh5/4kdeF2UzCvPKR1MIH&#10;g4qa7Hirls8RrtxCG0hsJsWLLV52r+IN4VABVyov/yQeRn4zFk91f6zajJRiJuWhtLNvtb0DO7j3&#10;ht188Ka98d479uCdO9baaVipoolNk5wV+CRibJxTE9oSC87ZaDIoctJTFcfGXNkuJUBdvLhUW07t&#10;4tGFLYbqRwQpaVkk37u5YzUpkMuK+qdCT9HvocRFf8VU6ope5hhzLn1BTHkwiQOE10OeOS5zXI1w&#10;wLX7zbjNzY8YMugCtTuDGEZB/A9uAB7rrnDCr/VsxJOGbIgj5Jiia+bYks1TThy6sONn5zabiCfN&#10;eOu/Jvyt+gYLAly+WDJPJ35KRa8zlT+zXndug/7KpmPRSyrhcsbx44lA/CszGuEkHT/twElaFSiL&#10;LpxJqD7yMJbkFBBxCb9fxChLmArfSMVDZqwwKH0ex0IIPi2Cw/qbqBi49Yd29vLMLs8u7eLswjoX&#10;bY+bTUWLSpmUErVF9KY2sTgE70Y4ZkOLN9ImEz77NbB2J05JOz+/sMvLtnUV1xuMbDRKbZyqTmoP&#10;x+Svyrx1UbEFYckuhWrNCrW6FYFG3Y3NSs2mVbZaHi7Lr+xihKbrlu41GlbUM5KWswUfdYb6IowT&#10;1V/qM/qN9roAzg98eM0FBoRbhxn7LPLq3hU24OcuD0fe+d0M0xyXcgj8yoFPaayWE+HLyGrlriXF&#10;nu02ZnZ3W9fF1ArixQUpBCwSl6R88Dy8H6XSP3Xmb6wwp+DAaY3SEn5I/tRJ4IoMfPPrdFFitENh&#10;54+sXmdlrcvL20q7o+3iuOunqV8YbtAG6ssdpfF5n/RQ51Xqa5e5zS7JwrkC6GHv/8CLnL/lY+WK&#10;JgZqSsNGhZ9qgzEoJz4uyzbsm/jSyj779KV9+umpYRQTnGVpt2437Q9/cNfu3N0zPvFZqYjOmIRF&#10;Y2Fkr3LWRANOMKa43M/wIafBvGpX3tpt3HLnm9AuO4qGBd6OLEXu8yYXhjp8NquSJpYswlhzPpja&#10;ZCE6EwekHaROhGNspPCpSyco1dsXH1W9tQGMaAxlOz6LSJ8F/YcsolKdzpBTy5I1xBuVX+xtiduo&#10;j2d18d76yo6nHXvYO7FH40t7NuvZSHUfcOqreOi67sq/XEDBZ0xUJeVTaxbs+z+4Z3/4R+/agzdu&#10;2NGtXckunFpWsanVbTBvWDet2Yv2yj56vrCXPbNeqjFcVCxlgUJysKmMdU8qT+ShME7TNeNmE/Gc&#10;S6tX+9ZszG2npVlNdedUMz/xrLBQf2JYheGcJOrsRCtOzVqKR82TldW3CrazVbLdnZLtt/g8y9yS&#10;8tCSSl9zxtA/y1kvTaxZnFirlFqrnNpWJbW92sx2E5WZpLZTndmNraK9dVSx27tlu7ldtKMt8/it&#10;Ut8qy6H6d+zgGweae9yAzNvGOMiB9znOZU0On1HT+OqWG9Yw7sh9wqdKonGjT2cL38Sv1VmGZ+Ox&#10;YCmfUcxW6Zla2CzgVDQ+dzidcJrYWPQyVZ9tWaPW9LmxmlScpuazsZ7FSkD9JjGhiAEDG2L6+Z/j&#10;EDRLecI7cM/pIup6NVeortTXT7fA9jKxWqkWBmrCa3SltDe3isvgnrGNVO7HF8/s8/Yz4cLUPz3j&#10;MrP6htZQhhcl19qq2v5+09774J59+ztvWKNZFEh2Ls2yNiuhBI+lf+q3YsMBJ6ZObCJ9oX/RtxXC&#10;Cd0O6IecgO8GSUJiDOKkwUjemEtnmEl/EH7De4RjqBB8/s7ER/CLfHJQhSKfc43hS75hHJvH+AK1&#10;Y22glufn15th0l35a3DBD9CfA+OijiBefog0UQ8MDHkxhRNGwDffLPPW8XjuB7jzQJa/LpwVCtx3&#10;uYRrtcPj8BkP0sYz1KOE/KaKgWfO8wSeLak0tuiiLBLyaUMAIx2EAt52xqaUE0rmDuI9E/W9/PlY&#10;Mpf0IYzNBh02fUc2vJR/OXTjswEbwefA0KF/NrD+ad9Poe6d96zLhvFZLFAPu0ONNS8qiOfBQxlx&#10;VdxfGlLfqXbSwaWL70k+0xhWm7xWJF4h+QAMKGqsOZBFIxE4edV71+5L7vW++TX66qseUZxQyTf5&#10;eNHs6eOBffiz53ahsT8/RVN3ghA+Bn7y4xnw08F1feYVOfBT9JY0llbXfLV/1LRb97YtqfEJTPBc&#10;dB4Jr3wf99yB/3IeFeXEegvzrS4zOgD3xUxEJlyjfwQPj7w2aVI/z3J95WFvTx7OnoHPxj283M/g&#10;ylvfI9sAL8CdaqN/ytvnInzKCX/dYYqJJyKfKCKYprQ7ZRgnkNZrnExasZ1tyS6ikTiVlLmI2pOn&#10;P668NBHQSPpWkbNF0VLR/tMnpxrHx5p7OGmbW2pxBtWk5J/35BS1RqNoO5pjxd7kxDNZ89GYSsPT&#10;tQrxvNEPubxqa4SzSrgfbbt21+7XdTlN5r+1UzDmSHA8aA7897nTb+vHhdC0ONccrfmI05Ygp2Fn&#10;bOfPL20yTC3tcy67fuJluZH7XDIoRmq1VtX2b+xZc7tp2wdba/kCuf+qfGiBAvGDFlxfVT7I6qFr&#10;kS5Pn9VRlcWPfAiHfvEqZOulorwF8voamDOd3bnM6tqX8o6Ssvzk47zP6Jj1VVxzKr0TOLodbxlI&#10;xvVdYqAE71b5km+X8IlUHEt9WOHk4wJmNTGvO3vAsGYh5iIelS2vKB4dQr4qxFoxG9mcqGJTJZD+&#10;YRPJ08OC9c9TG7ZTlzE6Z30/Fe1M43LxsuOfNe8Jhp2Jw1hyNJ8/54Vo9gOWqtNqLlDeGhCVr/qg&#10;X4lPBYf15mpMVSSiseTrGb6uQYN8HOgpRCTS8mn4uSBPN8e4OB9TAXlisCQlyco19ce25PkGn4Dd&#10;8zQ+nsrP5Rb1rZ72ecmNjF5xXF/Bq6Fwca2yr6LC+VhmkRv38vH28vX/9cdwPLqO38CJr915lqp9&#10;5udF4GXBV8KEQn9Xxyvs/Zc1CEMsXjzDYA39aUu61MJPD5buqeQYqofMD02GHu494Flgcib6AT+E&#10;F7wE4uuS6NUK+1yssqAc5FKnIOHxuvCsw4JOwRPG46p/AaGIfBJxi7yc6v0l2lI18Rdny9Wq3f/W&#10;+9bc3fG0yFV+KiGGncIT1meXrNViVOZKlYA9COKVo69KULai+ew6n+pE14z5GVlf+reqkEieRi+I&#10;ylAfslJ6ASsJIYEoG9VzTSOu9JKcmscPx/+AiAF4Jr+Kl2k9B4kZ6mVFV0U7HO5QVsE1xmGW2pOP&#10;f25/+S//hej5XPrghe7zcps4mnznEQB5ex2ivDwUd/D5rwT49D8NI+z/cxd1Cx2IJqmO0J7qCF4R&#10;7zxVOFTZ3ra9t99FgLLq/p6GXHqHnnDjNMZDfGSOwaxwBGWE9QBOjIcromvzyV8NlPjgWM8xQkJE&#10;1cn7w6ueNcbrf+2u3W+bcyTNQvH7klNULq/gmMvy1D5h6tLXNUUVs9HCnj8+tu5lx46fvoQl+RpA&#10;cBgyyPg6/3O9QS5y0+8rDNSuTlDL0qoi/LILHr6CjYt1mrWj3jnIZbwj3DqDV90r0Zvpvykub2/W&#10;EPEl9uZnfoKaeFuR00jZg+frGc7VnHcx1t5aHsHjX+YiN/0kZ03HMzv+DH7OWgCxMY/yY12PdZ1y&#10;UnQjtYObu1YSn9250dA8x9698srkZ3LNcSRmJH7gSuZcdsYP79r9bjiX7+R8pH8lAzUn/CxujRR5&#10;YNNf37x21+7Xdo5JMDZmoQxpEShzA7XYzAhF+csGaqGQwtLWzoOwUjmylMcGUqFS97dL9g5v2taO&#10;lIRy1eacHKH7bsimlLy5XUSjViybgbE4yHWeXzbZuh/M1I+VFnAaERN4rogSZvOCn8+HGXgOtJM/&#10;XZMawRghF9DUIZ/jjzEWk5qDMowCxkLxgg1+FjyUHrlZwMJ+yskU+i2lKblSrfsoSLGZFQ7h348v&#10;d1+ThwAlBWMVdaFK5g32mRSL1OqFsQTv1J5/9pE9+eQje/ThT214/MKqqkqieaUqwSORYFIpJKpr&#10;onKY9DT5Wc3G8ifFqqBiUwHHIxcEK4WZFOe6Ny0mSifRvqRwq2Wz1rYt9w+scHhkW2+9Z2/84G/Z&#10;G9//gb33x39q7/3Rn9j9D9633aMtK9dVnipQLLEZGp+BcqVG46HWqBczBZPxUFv5PCDGaYWJ+Jzm&#10;0Sc/fmSPfvSF9R91rHS5sta8atW5lLdZwVLh00K/yWiscZPSwskp+mEJTj/lzjHFB00hjQ0GgrPl&#10;XE+yaIWSGwJdDgw6ngf1z30P5vFqgMO1+w/t8nHxNyM1cmCQK82MjQ8Jd3XlingsFKKwrhcNhXeb&#10;kC8wxuIgPrQvHFKe8/HcPv7pC3vyxbEINBGd1aUMN4RLTaGS6Ec0NRcujoYz63bG1rmcW6+zEr8r&#10;2KBfEV42bTZt2jxt2iJtiJfVheOJLTilUPXMzSpY5PCFjpLqhKKtJsT6XSEW5uAPSjmcTq0zHNhl&#10;r2tnnQs773asPezZea9tF12B4jEi6192JYTyeYVLuzi+sJNnJ1JEXtj5ywv/jNSwP/LNjlK5ZpWk&#10;ri5T/6jNSyktc/URxsGpKjEVfxxOZ9YZjOyyP7Czds9OlPelnm+PU8HMeunSBnPRbUl0vrVj5e09&#10;/0RnsndgFUH16IbVj27KPwrgVLSbur5xZImuK4eHVj7ct9LBgZV2d63QaIpZSRCX5sPpjNBs9Anj&#10;JG6hvoG700d+2iHA2DHsmcuD+M67N+AqAM3DiK4gzyP4QOTLvMFCBlze/TUegVcZnvm9LKy4YjlR&#10;5cSbFiNLil1NSR3brs3s3u7MmgmifGyOYyAs7ux5sxYXbRJXKrJ5BWYEXnMaT3mR8TTVk/ioLz3x&#10;NTraD8Q/eZo4XDm5qk8Y76AciT+LT+OH4Vn2uC/wkx6fOP007xSE987X1aJX5v5rd+U2uyULb/ZX&#10;LBJk4+BxAuGEXwlXc2MZDGn4JJ9vrhbgVzXnTeenE/vs02P7/NMz9if0HPkt7MEbu/Ynf/rAbt/e&#10;ET9gMVUz4oLxi7nUy8qJI6cXd7mf1cWTUBf8LztPxeN5GFBiwBciJTOt7xPvvwhXxA84LbIh2WP7&#10;SHyiVbbuqGu9RU+8BwMZyVlCzWQhHBNPpr5ssuAwmsHok09zsom1UPolVu4uL9J7LFirrUv1l+My&#10;myVlyVuSKZRXQjL100rPzKsLO22M7GVlYD/uPrF/ffapPZmJ1wrnx5JBJpKTJOl4nTHM8cX3pcpk&#10;obRSsFqjaN/9vUP7r//R9+0Hf/Ke7akt5VrdDdNOJlt2Ot6yhxeJfXS8so9ezO3Dk6KdTas2XDXU&#10;zqbqzRttVfU8bdSf5GR/8UDtDSpUW51uJxq7C8k5HS8Tg6WkWrZmZaohH4n/LCxRPxRVstlQWQ31&#10;3EB596Rj9m1HvOr20dzuCd68vbQ3bkztzs7Y7h0O7a2j1N49Wtl7R0t792Bl7x8u7QNdv3/D7APB&#10;t2+X7Fu3SvbBzaKgZN+5k+i6YA/2FnarmdpBMnLjtMbyQn3bl1w6tqp/FpTFZvFQhFu1Bb7qLkcK&#10;/r3iq7XCGT7Pqe4W3mJMI1wRj63VS3Zw2BJu37Jvffuu/AO7eXvL9vYbNh7DmyWz6xnft9LDnHKl&#10;qdROX47ss09O7PGjc+v3J9ZpT2w44LOYJf+8Np9sXgnXVKqATVLPwMkjTi+CJsQfJSv7/KAezrh4&#10;1p58y4HFc4EmNIYrwQhOxDdPhZuzmU0nYxtrnhUJaz7AaHBmZ8Mz++Hzz+yL3ksbr+aWKn8a7p9D&#10;YT5RWLMCU5bdvb9vH3zrvn3ne4Lv3tOUKlmpPFL/CA8lZ7CegI7F6YKJZABV3WmdTZPeeVf94Qwi&#10;dBg6mjaqLmwG8zl9TvlMVadUMj3+DBpU38wrmr84ZU80x+em/CQimg26siuksMeXoSf1HenYqMKH&#10;TpW/G44S57AZ3oAsPbupkY/ydsVCYWrsPCp8xlkiRBiH5YZpGcSLLOpDB7IIxKInX3HgCqAy8J2n&#10;EHaIeK8LIJxQbOSRyaah7QSwHes6JmPnmXqyGIMlG8lV8R7JU5I5CzPpYRP1u2A+Fn4Nc9A1n4bv&#10;zGx4PrbRufBU/H10Iv/lxAbHYxu8GNvwufxnY+s9G1nvycC6T/vWedaxi6eSDZ9fWu9UunlnZMuJ&#10;pD/NzwkvLomfeF3VNxiooWMNJ+IZSckqNd2pSA87rFkhQXfFPE06nUQBqZZKqbbThVk/esddu69w&#10;9EsOv47LnvXH83wyXiOCWwl/Pv7ozP7Vv/zQ2pfCi4Ew0o3P2OgVZmp8YiNQT4lnxguGAo09Bmyc&#10;eCLks1pz4SegH91q2d0HO5pDhLlVaEDIGoW7802RCPl/9z2N6JF1TOZ2xVFeRAl3OKGPuUvIw2nC&#10;Jc2dbP7Gp730OFXg57i0Cc5M5GeMBSaZtR2fFFGQSvQLgtQnC3ogLijHa+kBxZEv+Qmcpwr81JMs&#10;zpkr+Spt0GzkwA8Nyo29V5KZMQIXZbQ0D+3u1Gx7q2I7O4nkGE4s4T5zb/Akd8rH5THkbPJQtOtk&#10;UgyOX5zZJx8/8U98Doe6r3vOOwRset9/sGdvvnVojWZJ85vkH7WVdSiqFoYfmwZqrEfhe6nhPJxH&#10;4Ecbr921+5UdaJOhTh68wqT8BvgnfHechyc4lcMmFM18LDqTXFRCNuH0P8hlsrLOSccef/rEpuPU&#10;Dbdz47RZQfIcMklFc5Hkke2Dbbv/zj1r7jSstsULI8hs6NWiCcoVjQUQDvD6OF0wb1MR51a6lwHh&#10;DOIeVJT54gvIevCGfF3AjdHENzbB02TPh+4Rl94f5JT53MZRx/hJolCcrwexRlRWfpJ158hwlYrk&#10;rorkL9ZtxUPnVauMEyun6rmZwjPxnIXmbfGRsvq0yEkZ4sUSNB0Ki5nDKpUc15vYtBPAJ1QHgvaj&#10;vl0+Gtjl46GdP+zb6cOuPfv8wk4eXwou7PjRmfunj8/t4kVHY4SBGkbyY//6xYIXOzFKmwnmGmXV&#10;xV/KYMFDY+3jzU+NptlwcdjwTDLkVLwSY7OZIPc5Hc0NEuXPlYYvZxCfKsypzzPBApks60M8Xz8B&#10;1/RMIVG5tZXk4ZrtHe4LB9UnGPt5YsZQ9czwkpcZcMHjv8L5eOVujR3ue2DT+aBeVcpHGp88/Fbu&#10;b8BmPuu4zYiv2WVZ+roXF/xR0bjy/9mdzGUh9Q/G5TzmfSA/kS7TbDZtZ3vLbt06svv3b9mtG7vS&#10;yXR9d8ea20Vr7JRslI5sKp0D3UAkIvEEDKhYOtNYC01Zi2SVl8+PM8PGLCv0ATTPug4GLWlsqez6&#10;xQ+F13Sd0XruuJ+PFc5JUc8VRVfQ6Gw+s9PLcxuPhrZ7dGhbrZamzYU1t1qST6Qxi37AsYXkJgwo&#10;Cc+Fk4Gb0CoaAJKw2qX/JcVVhXesISxmEzesKqnNnGDOnlFJskBpuVATxKf4jKb6M5EMVFFd8Dlw&#10;FY2RHBwjQ1jx+lNv3Nr3X+YLwfw5cFwArbGOijKU92RJja8LaqpzmTWK2dTOnj21/+n/89/bT/7s&#10;z2x42baSeENFZSZqd1mgJnud1CzPR9SclRnlkrNfZHXEuUySh7P/3ufkoHzY51PnOx7lJ+gCxLEv&#10;xNo368EljQHMf//OHd1npUV9I5mRMmdL6a++t5WonZwELLlnxRprTfebaj9rMxpL/cCxuTWUVrkI&#10;tzC2AVe8XvqFy/1rd+1+Gxz4uKYe/33JKSpkmqtrZw3icSJvXXIgQc3prHc6sB/9m5/Y5UXbehd8&#10;EUH3xSOgalKSNnzy0MOZy8uGZjBHaW1lBmrvJlarTTO6ztLCd/TjLypCOHh1OOLy/zjidR/f0wG6&#10;XAPxgML883yyuLX/TXWqu8satAsepdnBT1DDIE1h1n7x/QQ15iqSqqe9L/yRLJz3RVyyjsOhQYt0&#10;aedPun5qHmMUYx0P+wukyJfMR5rXmtvCkXLBju7tiz+iMypHxsIzhZfnOAKfDj/Py8fM/fCu3e+G&#10;c/ySgyv8iieogZCbjsgcOzb9PHztrt2v78A5Z3CCXHl7xUDNF/Uk/krJ4I23fmeQGahhnMTGTDC1&#10;tfNghsN6jnvI4MUEAbJkR3fu287+oRVrDVsmTReyw3hAacRE87fd3M/CVy5nnCFKOysVhcHX2XCC&#10;2aJ0MB2Qis2bsm6ua6gGeYjy5PgfgEjMJi7qEwZqCMssHirjDFB2OM2hVBGU1W4oW1I9AoSrLq7M&#10;aFIQnWN4QXra5eXRfgHKAMoFPuAlczIBGwIIDWpvwqJnOrDFeGCPP/6ZPf38U7t49sQKw4G1pCg2&#10;VIe6KzxqP90jBcA/96GwG8qoXG+JivX6SFnycVV6PqvKyXVThVlynWhsbWfXSoLW7Tu2ffee3Xrv&#10;2/bW9/7Qbr71ru3fvmdbhzet0qjp8akqv7RKsvA3hws2seVi4JtgPrHRXl+VUsGq43wuRc/f+lXi&#10;oeo0WNiznz+3k89fWmVctO1FzVqanBPhD5vH1HNWnNl4OrHGVtMV4nKS+CIEG5f+lpbjp8bKN6cY&#10;NV/u8Wf9s0hcU74gF+oyzx3yjoP/srjMv3b/4Rx97v3u9EEYuswhv6//Po7EBr0HTW1Cdl9JQ8CL&#10;a39UzwgRjTd2iyKtsfDvwx8f29PHp7rXsnJxS37N5guM00Qni6XN2OR1/KA8kFx4D1hdgHEIm7+8&#10;zSXleUn5osHM8Co3jGWjyEFMz0E/nHMe1dk3j3SdzlIbT6Y2HA2tP+gLBtYfDq3T61q317dul087&#10;KXx+aZenl3Yhvy3lg091jsepb0izClQqJ+JJVSuKN7AowyfnpjPRkjpkpnbNVRfO/IE3+GeRkTkE&#10;BT7LmVStVG+aCZYKL5UHn/hdVWv+hltla8uqu3tW39+3xn72uc6dHf9MZ9zHiG3bSq2mFRvqn1rd&#10;JOBYnLomIVr9SDUDsn4RAdJ+HycWDdUf9GFxfdJj9KMnkuNqDTQ5893lN3BZOC7jIvAii/wS7jAO&#10;4AjpwmeRNU8XD1FFTNCkqInf1St9q5UGtt9c2Jv7C9uus+hUtCqGP+DEgsVRDN4ol+xYfGWxRHxQ&#10;bVdJYqHwO82pzJtZQ15fdPt6nDc6C9JxIgLxV/fzzqX9bpimecA3PIXL3gfcU32VNgzUNBeSBT8M&#10;1ByYAEnIDfLL87x27rKud5cPA/wouwg5R/3q8fqvv5C5cj5Bv4ZxGuAnIor/sEB3eZ66gdrDL87s&#10;C4Gf0pPJDw/e3LMf/Ml9O7rBAqzGkIVWzdEMD7gciBl1iEHNxy33qQv3c9hMc+UCH15zwnHmaOZr&#10;L1PP+ksC0Ljf55888SjaXE1qbqTGBsWg3bdxOnZ+OZ8L51THZCYeJdmAkvj5JpYbk8QGFZsbmRCk&#10;u8Jm5e8LuKKxMFCj3OjzsuIqC8VTB8lYq6RgaXVlz0o9ezpr2yeDE/t4eGo95TVR+2eSjaaCuYiZ&#10;N6Y5wQsJa7lA7llYa6to+wcl+6M/emD/8d/9wHb3ObK9ZBOMnJeJHY9qdtIv2eOzuX3+cmrH3YJd&#10;pC2blVoiOfHcSkMDIp4r2mP8FGDyUP3Y5Ges4UPZ/FFINZYddd/ItluJ7W3XrVEt23YZA7WJVdRw&#10;PuWxXM7Ud5wKliqt+A7GsbxIUJlZRfJbjU91lme2XVvY4VZit/arduegZvcOmnbvsG539wWHulb4&#10;nvs1e5D5dw+qul+1G9tF20nEC4vj+LzGoq++HVpFYU6Xq2hMOFWGzXo3JncjgZzXymU45/igfz6u&#10;XAjiRC8Mx8pW0RwCG+ZTr7PZVFMW/b1nt+4c2f7+lh0e7VijkVhbc2SaTr0PxyPhhXyNsmR/FrSZ&#10;1yV+DsZ2eXFpx8ennhZDAHTvfV66UJhNjNFkpLLFp9EfNO6+oaK8coMxr7/wIpc54J05bvlPZfnp&#10;XfIrzMv6zVPVRzLweDj2U7FEGson5r/T3qV9+OKpnYyHktlVT82B6GCcckj7laWnhGQxyHvvg7ui&#10;7UO7/2BfdZqpTrzIEf2MYdZC+pkmcPVbLVu8LNpsmlr7pOOnq1JH5l+a4fSI0Qr6VqZ/wP5XFeEb&#10;m8PCG2jSN2nEV8DBOGktfOibsXIjVPKLIQ5Qtq+EHZhL8rDKW4cFPC8fyJ+LkxwUoL80EPCL4C1X&#10;OoB3phztCpRSBu5noMsswZXvEM+xwembT6IdwO+pSAfFr59XOf6Ig+qATAdSyfe6RHZe3zi1VuPn&#10;IByWvpWU6wpXNEaS04QXGi0VAXbEHEqYt6BDl8YX7gB8dmshH2N2/Ln8mZ6RX0hVFjBXP0m+XWns&#10;lykIq6oj7yJjqCwaA/75p8MEyKi65S8ONVo1a24nVhc/2b8tOa6mtAVe9BFugQtsDmt81x0jj76+&#10;dl+X+6q+JC7vb9Eo+oUPRtUN1P7izz+2yVjy/FRypstfwgnxK/iEMGBNUzzPxiAnqzpPgdY1H9Q0&#10;7ezs1ezgqGm370luF+2Lcbu8Srk5H3ZUz8JBTFFCTn/o4ujg4Dm8BhrlE7LwnERzGp+ccTpAN5KD&#10;V4RbZyrIeWfwUeJ8vUU+swPgTp6Ttj+msjOIW/FMtFnPePSV73nrPnMp9Ym0GehHGjKO9FeOO7wo&#10;yYYvxmFugKYyW42K7Wxp7pW/JbrhM1olN2BD04EPqwx+Xll4o1pBkxS3ED2jH7x4dm4//+iJf+5z&#10;0Gdupw0BnHZ7//6uvfn2poEafSdQHVlLKbJR61kqwmX5LOy1vvLCeUsy/9pdu1/TrVErfvkV7hW9&#10;FZR0+tI9oaafFi4+xZxUks7LZ88RSzl9ic9ZP3v4PJPXMllXsiMv+rohPMbxkkX2Dnbs/lt3Lalz&#10;EpLkSdFlGJZDOzk/UNmb4C6vrfCfOji/hD7DD/4j0MMOXossDK3RFofgRJtZ4zv3dR4o0EW8XC1f&#10;1/jivs4zPBM6Q9fwaPQVQn4yk9IBnKw/A5RKrbdUZSLy1Fc1yfjb3m9lyQS0YTmTbCb9CJ6LcOsn&#10;J1EXGI3m9dloYrNxauM2hmVDGwo6J3yOs2cvH53byZMLO3vetpOnF3Z52rVedyA+NLKRZOR0lNps&#10;gmGNCo8qB+sR0DtJGcNj+LrkEdZsNM4uSzLeWQfRRl8HFvjL3WqXfzmAtuo+vo81aeWHbEh/0E8x&#10;nshjkT7CufMR0yWrLIw/sqtJJa43G7Z/40AJdJ/BUDR1ctyAuase+VwU8uNrTun9mSwYz796venW&#10;OoD+1rmprI2rq2fdgUNxL+IJb6a4Svm1uSxLpw2c6vt6afh5mBA6+xyjKo0vY4sMy3PgInSNHlyv&#10;S2cXHOyJLu/fsMMbGLpLVxdtngrHBpJPQEWhiuRIBSyxVLIBJ5bNXBYFNLb657qExgYIfRUZhjHU&#10;SAuvoNa8qzSSCgSeMK555elLSqF1/MAPnuWTkuhufDWi0+97WS3pjw3hCo/euH3b69CfSJ9X+XwO&#10;lD0E34dYSA7O9hNiXIOWAVGgqqn0s9TS8UC0MsOMymoQvcIz6XPGS1aK43O9PO7yh679c575T+XR&#10;HuoVukPQEjisUn3cYuz4p/TrJsd/HLyDxnvd9BR1q6otTfpP47gYDsRjH9o//8f/g/VOXvrXd/KT&#10;08JX2dRP9chzjZzlFHCsZTAz51UW0LZIF/WKSNqktKo8Bmq0mdP2IDfqzLoWoYV8Pr9a4IsarCFX&#10;q3bn3fcc19QDylm6ttJgBByGG9mz9B3A+qTSUW/Slla8cAb+CFvEE/CLBfYm6UVKjpoSvnbX7rfH&#10;BT1EaDO84XSx5nXZtfMN0QO6HfpGtVIXrsfnPX/2o49srPmfU/tJHBwUeqEE5r+spFxvkAsK0Q8D&#10;NakWYaBWtrferVjVP/Ep3uJzqNIA+ikxD2YZwCM94Jd+O/ODaWWgfCLMTVwWt3ZXz6/dZvgb5/L2&#10;0gjkW75WVhdUJddgrIahbWagxlpNzj/hd2r4603PZSzuiLP6qfvnT7t+2q2n9q7UP/1hn8CwLzjw&#10;plKy1l7dKrWK3b5/KJ6aG6gFDrgMxvP+P5+fAldguyFne9Jr9zvkHC0dA+WuDdSu3W+rc0zKmF+u&#10;vMEofU7SP/9Ug4BF8LNnuYHa6Jc8Qc1z16UYX6WhYMkO79y31u6elRstaZZbYs4qS0I5wAK6K5US&#10;ODMx3SHy96kyfJ5RXoQzni7dnAVSEZzyyDQgKfIzzRGZMK2s3CeoB/Jw5A9EefhcM7nk5cxVf5Yg&#10;1RG+EMGn+1Bg+CwfIjFvCqlgtSVEZSrkb+kqJ8rhPwJ1WUW4QiDOD5AuLS4sZTVAE0FRN4vL1LrH&#10;TzTxPPXT086fPbHp5bkl05HV1JaS2lSUolGUAiJtUo/pWfEWb4OyDMWZSSUUOcZ2VeANk7LNColA&#10;Qn+1aQX1P6chHb33gR288aYdvPm27d1/w3buvmnJ/i1bSPAh7ZSFbuVTKvJJT/p1KOForCKHasOE&#10;LnFFMMpBgaR/pCqpfYxXmTdgOmpje2qdJ5c2PRvZQWnXDsv7tl1uSrkrW4XFI+XjpzlIeSnzVqGU&#10;Wf+Gdou3ZnQ7uksu2rmesFUenwgCD/wtuUikurjnjmAOr/6/8q/df3iXDaEAusvDMSL4a3qX72Ho&#10;0cPgGpiQjzOheD73eZ5fGfwCj0cr+/mH5/bieU+pt8TbGjZbiB6WGAkoTxYHWHTDUEp4BN2zuY5C&#10;zZt/8yU8QOgvHPfFNbcypSBKU9gro0ul5+c8L0JKwgKFfvLB24jVteiGBTXflFaYWvvCzQLjTtHC&#10;bO6b3KkAo7OpaCLVPf/InPLC4Mzf7sUvcWKaeJDyWqFpCDA6WyWJQH5VcbWalRpNAZ/nbFiRxZqt&#10;LV8oKGxvWXl3xyrizdX9fase7FtlZ8dKLd3XMyvJK4uqhGnJLAvyLlcCVC7f0KcecCH6S9X0BSk2&#10;yfKFicyTz3ji05fBL70/8TMZaXMRMXvsS+DOL7K0WWT0bbgcq8LP8EY+4YjPfPVbPCnfx5OrAPhb&#10;cTkQSx1aq9K3ZjKyG9tmbx8Ki8SaeJuXBR+O02Yh3HFUz3j7xNv55j/8eF2ybrBY7wstWd2db+bt&#10;+Noctd9wbsCEcsI8lztqhCEHFgrgH3O5knl9BUpfKLBszjU58mMhCQienc81ykBw7dZus/uzcK4A&#10;eph+2+hX/kMr4KgvxDHXKk2+iBunKmEgm7hx2tnLkT16dGaPH16IzvSU0nPq2ptvH9gf/eCe7R+I&#10;xoV/RU4cQDZS3vAbynHkxDFua7zL/ajLFbzqbcSu/dz5Peg7o9/NtMT4Pb8IGueXmb84GqFEw3/j&#10;NBjJDikbtLFIqYDoiSfEIxznAGS+6EN61kF0FYZCYaAROCtsFX6XoTnlPRe6z6sF65dn9mF6ah/3&#10;X9rjUceOZyMbqxw+dz5XX83grd63ol3KXqVWTebWahbtrbcO7DvfuWvf+e4de/u9Q+OzeLpraaFh&#10;nWnFPjsr2ZPLlT1vm73oqqxF00aFXV+kWBSr4pectiheIb6RG+xpFpC8pP+MvxoFb+TlBxYTijZS&#10;upk1aonVEj7zY5KfJH/NU7WrYOopdYkiFfaTYthk0Dzmb6HzCTLkRpcdp5JDZ5Zo3Kuibz4Gn6xm&#10;qvlEeUwUN7aaAL9aGDkkq5FVliOVM7TyQrDsiScO1ad8zlP5KQ+M03xD33HKpWD1XRioBecD9+R8&#10;3CKY+46OAmQ53/jSXMzzGNXw6XueCdQlX4zvVJ6Gl091CmusobmsxmekVU5S0ZhpjnRa8kwEBJQ/&#10;L0wAw+HERiO1tQaOMOeq3HJV5SaBbzkvVBjdhzTU0euZV9r9CHuT9VPNffygNU7DW841rsK5yZhP&#10;KI1N07nPjRiRH1+27efHL62TpvFSCfIH9VUYWo+Nm4V/pvftd4/s/Q9u241bGOZpzi5isJgqnZfu&#10;z4nE5Yeu5hsjiuZUo1FnrD6gfdH/NMdlGPEKjM/8FDX9OAV6ll37BjH4rnT8rlzOwTJao65cOSnK&#10;d+OoK+CzUmEsynWEvwTQapYuB+bSdT7qS135z+UoaINfNiDhq3yqCd8g7HX2QH4jfAcqu9E+QW6g&#10;5jqF5+6XDjzK7cBglnwDcjr1PvB+YO70XhFQLz2h/sBwkPEAJ5Ht/EUbfo6cXmU5LynC/KNd9B++&#10;8kPHjk91lgX8h/4l2aoOccqExld1qJQwhKN20JFwNxBE2ats1zEZd+GVxnj3oGVHt/dsZ3/bDu7u&#10;WqmGfDsXboq+kG2d3/nDXoc8dO2+Tpf3Z45tG+C4KD6ocV8uyvbRh2f2b/7ioaXTos1S5gzoGZkA&#10;bI/xzV94EHvRffifcFI8NV7mWli1UbCtncT2Dhp267bkerJA9FNRPIm/dlleuaOMLJX/ueG5MhA6&#10;q7bQg7CS0y9U7gRDBzG7NGWjV7wINpu5vIigkyvwO8LhSLFREerhl/hZ+ZkfmJ/huCe6ejbu6ac8&#10;vQzPW0C/ZnTuDY7k4XOZASf4+yn+4sGssfCy43arbrtbTatr3mgI2BT29Refv6FFOlRlqN+9v7I8&#10;YxylKy0r0j8v7OOPntl0srJeD5qkjgFljdO9uzv2hmSLZrNkBwdVxZO30ik7ZBpOLnbnfAx5Pisn&#10;/q29CGzCtbt2v6qDznAZLWW/PG7tbaCX0w/0Jtpiroo1YvEH4T4nK/JJ63FvbO3zjp08P/V0pEem&#10;h4flBmrYsvEJx73DPbvz4I6VE9GbZCHXkwVrffm18nFRS+oAveT6LX4eJh5AV1A9BXAJpj2MNnIo&#10;52HVy08keg2IZ9YMHQRfoHgHtSOuRaOCoGHiQ/5QwH1YEKBYB1oFxRPJZz0Xw4Wlk5nDdJpKlhz5&#10;VyZ46WHYHTh0OTXlvG2dM07ZP7Ou+pZPfvcuuC+dpje16TAVqIdTlSO5xE82gjeKZSEmiPWswY1l&#10;3M9BaZ11IrsIJCeGZgJovLgWLwofnqZ+UVo3gInWeHvxVWxcS75gVuI+/U4cchZuzTsJZemzEfWu&#10;4xlkGJYuMFBrbDXs8NaR6ilcc6MoHogHPS+BG65xpTr9IhflhKO8vFwPZFcAdYq4Def4mDVgw+XJ&#10;Nv3IGfe6/zW6LEvXnbmIP3ebfh4mxC8+mY/eE9fIqcgTkS7GEp1spXnPDbbKBavWK9baaVpSr8Wn&#10;4/elo6i7S9LP0lnoMQU/Okw5ShaIPRTlCZ27D47pvq95eEHunDfQpYoLuhf+aHi9/91xU9nyqG4i&#10;h/up3YrDftNfeNUVOFdmXVf1mU6nNhwMrFQpu8+aL3jIy/AJL6Kpbuwh4WPXn6gfmHHFeiRtyVd/&#10;YJCm2dw/ocnJaZN22y6eP7OTp4/t05/+RLR4bs163ZqNphuxOu7pOYzf0Gmpk++RyOfFXVQFB99D&#10;ChoB8r5Yt1d+Tg/46C1wTQxBg1+trMYJbrNUtH9uDz/8mT3+9BP76C/+3KbdjvSwJWdYKi0nrIk2&#10;5dNDgBehPnZf/2OdNvzc5aG4k4cJ6X+GL7ol3FD+al+J9WEnt4j3NBqTOeNaSWyRNKTf1uzOO9+y&#10;Gm9PqCasH5M7nwFlX41xp4+omw8nzstS+5lfbCagH1grgtpZ8Vccj+hO1DP+X7tr99vognK+AlN1&#10;Af4Hzfu/8MFrMQj2jJJyzdeZzp9d2sc/+9RfRuRrQWA+6wSRI0+JB7mv/8zRmSPGf5q/MUfZygzU&#10;3uQTn26gFvzBU0K3xESW4VwP8UAG+X+48Gt+/sw6LnfrG3JZOo/ajP+mOdoIRGPYY8IozQ3TNOEt&#10;CtXwi1xrZoHfKk1wVu/lzEVf5WyYO5qlbKF59fJ5306fXfg9cCD6jvmGEYMnSk6tlPwEtWo1sdtv&#10;HImnIp8xd4QPfkVpkTP/A1eIIr8o/9r9brkcn3ykrw3Urt1vq3NMylApxzwUV2RC8JW3vv0EgZll&#10;n/iU0ouB2vh1A7UsE/fISbHKOP+tOLZc+R3cumvNnV2rtnas2NoVo5RQLiHeP3WJz0+TXl4nHM8T&#10;kTPvmDIzaVXPEQwDNV2SB7s1UgRmU02wkpBRuvypjUzzELlS31hk2AAEA9qt9mOgBqDM8BYRBiyz&#10;xcxPQaLsYlV9xMaYaHwuiIXWEAhyY7T4tJtiszCbqMjuEyn4UzbclJxNN5tN7MXPf2ZPP/vEXn7+&#10;qbVfPLfVsG8NlVWlLan6PU3dSM03HjPDPF/IVKPiwBHqwEKC4vi0ZyGxVJPatCAFTUJLcWvXytv7&#10;tnf/TXvw/T+0G++8bwdvv2v7b7xlW7fu27K2bROlHau+I02EaAbVsoQeaYKLxcDms6HmrZFVilO3&#10;zYtxVtn0GY1QP8XSQ1EKXNUWJ1ObnI1srAl1eZHa7dqR3a4e2Xa5JaWJDSz6y2wwG9loPPGNnMlo&#10;YlvbW7Z9tBWLIxpXN2DUvbjWOBCnsQBnCiiW2SYc15uOOZb6BURdc//a/eZcTtGBKYQzvuGxQIZH&#10;EuRCeCMMKKUnyZ94zSkip7tEeJyIBib9pX304bkdv+Btupagbuk8sekq3mAoCG8LUqiLmpsxVmNp&#10;DUV6LhrgFB15Dm4kIeAEEujNy3YWomsg/4m+83C+mbPeLOFayoVvxsNTSipb9zBGCcM0jNJmNkvh&#10;YZyIJnoQuIGayuIDxGGYJkFVzwMz5TFXviaFn5PMVvIXkjWWnGjGZzblFyVzlDnavtm0UqslPtAy&#10;wzhtb9+Ku7uW7B9Y9eDQaofyFeZ0tILSreoN8YS6LbJT1hzWBmosqqgOapkv14pd8LllPo/moxvE&#10;6h3FuOUGfgtAKXzJU/OCg8K+cZvxExz+VwHON+QABkA+2KAh4IYnCuwCV3K8yXAohyzOEwM8R1bx&#10;lKdisbm46AuXhrZVHVmrOrUbO0V782BlW4kwFPbIBpWvnIn/eJ5Rj1isdXNCPZ+VqhsYqDF3Rt0p&#10;jPRZ+Gt20R80SnXJTnMjKpxwUfzZP9fp8zigJIwmxmlF1R0DtewZx2ZPCzBZEccsRv74127trjp5&#10;Hc4VQA97f131K//dqJuuBA/hM7rP4i66gxuoWUNdXfVPF54cD+3Jo3N7/OjCaYfT0krllb3z7g37&#10;wx/cs53dRM9oDDWO8SavShfPwacsd44XOd7lfn5/M92V549k4dzl1y4HUPfMQct++pEc8flpL254&#10;pB/n9Uz5pFy9aM1Gy09OhQ6mkm1Yxy2M4JPSkbIs43UA8Fh9B04Kp8G/nNeHgQubYuKpbECBz4rn&#10;h3EatEpfzqoFS+sFaxdT+8vBE/vh5RPDOO1CfY2BGuclwtNYAKXvOE2l6A/PVM+l7e6V7Xvfu2f/&#10;0Z++b++/f8MOb9UsXUoeLDQsLW7bab9sP35asM9Pl/a8U7DjfsnGxR2bJXtKI75sfJ4CIyTxADaL&#10;1CTV2A1OWGBnvoj2ipeqPzDAX64mmg/mYYTCwpTw40i8KFkpTm1MaCV9oDx4e5w8ON6dDTSbTyQz&#10;Tqw0n1pJ8mVlxUlqS6uX5lZVuLoMw7QwThtavTCymg0dEvG9ympgleXAyoDkv7L4YQmDNfUUn6Qv&#10;C88ATvRiTNjAYB5Yis/54otqEZAhDy5HGjlV28O0y3VijcGCN8DVp4wzcieb8RgILlVfTT/+mdO9&#10;vR3bau7a1taW5OeKzTRHgmfDwcQXcKAlNwCUj5H3aJhaT7rL6UnbBoOxbe80/PNApVLV6g3JmZKT&#10;mTM4HRUjvzKnuCk/n5k0DtQzB6qMgx5YDAezw0hDbdbcN9dYEUu9JtOZtS+GNp5iAKQ5XPP48/Nz&#10;+/j4xIa6dgNzgYIqTzjAvCo8hU6qtaJ9+7u37DvCt4PDuuosvC7NVGc2iFQXNY7TX2knC1eqrteZ&#10;NQa4TTrAQFU1UWJequHkMIzR5vLdOE39ymcdp6LGmXAFAyaJTC7j8FPI/3JwnU9zHAZZbiBFndXU&#10;4lxxwmWnwYXubhidId/nYT8pbPMaeM1AzY3b8NXRSu0/MBkgjp/71InyIU34DAPNwHDDxyvAE6wh&#10;0vjmjioffoytP5t5JCPSN6/xVTY0iiFYmIlFvTyWNukX9ZOfATyMBWNetoGPoNfkMg4/HFVe+/xT&#10;FbnltKw83DANUKl8ttON00TtcUqfytNYU3JZ9J6UOb0qi5MPHqAj+QkR4hP0hX8OWbS/d7htN+4e&#10;2PbBlh1kJ6g5JogX+CdX6Ss5b5N+hPhdu6/b5Yi3CcEvMTAD5vOSffgTTlB7KL4ijj7L7gkbGGfn&#10;T6w7yLkc7UHGXxjiOjJyxcJqjYJt74pvrg3UFC/2jDzu6EfRKt9pJsdPpxfCypQyuNSVb0CqfE5A&#10;cr5XTBTHZ41X1usOLRXPm6ap8yNOV8E5/lCIQz4nCNQGT+jX+FfuioYBlb8OZxXJns2N+4nUHffd&#10;KE19QJoIC2CaWTrAq+KN0tMKxzoK616x6cvmL0ZolXLJ9iSf7G63rJaUrV6FxuMeOTHv0h9sC7EI&#10;k+sxDpSDNcUqsePnF/bJx89tPF5Zp4M8HnTFj7WrO3e27I03D6zVqji/p3bIOJFC+Wdyt/fF/4+9&#10;//62LUnuO7E43p9zvXumXr0yXW1guhsAhwBG4pAcLrk188vMD6MfpH+O4tIPI2mktaSlkRYhDock&#10;QIJAN9qUf+4+d7053h99PxF7n3teVXWjG2wA1b1u7hMnc+fOnTYyMiIzdqbz83EbjvQmTTdx3wS6&#10;NbfmFzRpv1vFoOhr4RdXmNQOnHde3y/Rn2T8Kmjsgidnl67uRdeuL67t9PWp3omxKnY0DX4EBbWc&#10;ZIJSFWXadbtz/8DnXRXdMk9uY5wmhDPxkcGDfqI+N1cfcsW0UmKH7Bo7ld6M764/44DyWSinsQd8&#10;KKOJv01Bo2TqhrcGQgaRLb4KhbQA7tU/4WHTe/qx91vKEPXrtFc2HxyG2ymt6If4//7ChtcjGw3Z&#10;mYmj4sc26Pas3xG0e9Y+v3I4e3VkF0enrpx2+uLErsTfXp92fAe1/vXAhl292xcfws6bGksiIbWP&#10;eAafrlV+cmqzFJx/UDDGDt8hjjEEflHlQP6aqw5Y/IwjGeWmzeD73YYmUS9zyQxRp/An3iZevqDS&#10;YTMfEnYK1EtaN9SF41O87dUmLPB3fCc98anz8sKq9ZpksC3HI58DTt7DTnmtUNLWpXb9WSZeI/3E&#10;7XDj8jhlR74UDrN8nOb9xi/JgpsbO64bH8yq+1dkPMpI54uxp/fxNDFy0N4op3EKDfdUFfXlOwbL&#10;wGfg7wpnwuNCMWPlWtE2t1u2ubOuvtq0eqtktWZJMo/GfsXT7Y30nsILz+A3HK/cVr4Stw/Raf3J&#10;xIeqtLOABMmLnnnfSPqOnDKy5SCMYnR8LiJ/SRZIP3SH/xUCqwxTu2q37VxyV6/TtWK5JB5lZLW1&#10;NWcJSpVyfPhFHQgKqgLF5CoeHEgqyiF7Lnk4gGM0G3n1jenEzp4/t6cff2SHn31qP/zTf2f9q0u7&#10;e+fAtna2o++IV6IexxNJWOIXKEdOPARzoepBzgqJRIoXE4WQm9qOOe7AtcC3BFKLd1QXc/VJdguD&#10;TpG/Eru3DYd2+uqF/eDf/hs7/Pxze/bhT20x6KsvLiTbI1OIZ9M7/mGtRxW297+lkY9+fEScPHRL&#10;qZJ0guq6lLmofQH8FSFU/8xpIz9zioi/J5vnfDhH+UQxrTdlPbxiDz74jvBm3dt8rHA+L1uS7F2A&#10;Yi58x2camrlyP7peCKMU9Ey0PMk7LRT5VxsuOB+Ifq78iBZh3izbrbk1Xx8TPSg14Urvne7hkIev&#10;d6pvODA3kM1bKVf2ua7Xz07sk598arOx8J1laeQR1q+Tl0WpElv/SZ/ARNq6NG4X1d8azeSIz4cF&#10;K35RQU18Q8hRZAYvIoenSW4ToDfeQGI8bHq/4p8aJygpcO+e/K3Yv0ZmWRblHXqm9phky7Y84tMV&#10;02Rz1CftpDImlNL/Qw7lTnFgknsf5xiZxGZdHfXs9eGJtzHzjdi0D+uKYM1sLj5VfHNZfDQKance&#10;7Fi2GPFxuk8kB530FD3ucPuoKycRJunfmt8oE7glPoS/WwW1W/N1NY5JCSqlmAeRg9iBrwxyLByx&#10;g9pJqqB2zQ5qYzHGMQEBaVvio1tJTB5xwDwbO0a0dvatXG9YpbVhueamsXMASg6hFAK5hEHl/Ygj&#10;3k7jgYAmwECJnywXXGZiuCU08dXLfDzSQD2y9uWl8j12IcGFVwQvvZOw2Il76QxIDJMsTFH4F8ww&#10;xUpE0Xj8PtTD4Mvtr8nNrDDZRsD3hQGl4c8I4/dB/lNPV9ZAes/HYlNuJmZg0rfe6Wt7/tMf2tnh&#10;U+scvbTh5blVlZOaBpvcTGGxJYwwBEXclJ/4EB8l8CS2706kMnO0arm1Ldi0td27tnlwz3YfvGu7&#10;9x/a5lsPrXnvvhWa62aVuk0LZRurnYbzvAQF2gPJMW8FCXrF7EgJSZyadVXWoYS4oRUz7KCmMpAJ&#10;mZkqiB2cVOG6E16wiDLNW/+wbZ1X1zY7U1vo9Y1s09asYWWECjE9TO0izI7EJIF7KBv2ewMJkUVr&#10;7jQkCIfQzFdQ4AVt5knyp18IfaoP4ZBPDHsITOQrxZ+bK3xvzd+viVaBLYv2umkXfNSWDuFO/d3C&#10;RXsvn964lwBaEs6Jipi1ac5evp7YdY/ptaoNhZfjRUH4XjGOvZwqibFemknoZ6F2oj7NRwniA0W7&#10;FCM0Sh2exbv0mAn6mX8Bl6QajGgCumdZIXYJc5WfuFd8uNlSPp6rnwFJGCDioB8VbOYgOiQGE0Uz&#10;lM8y1YoZSmgVMbflkvqu/GrsilixLMdtJu6M3Pl63Y/qLDQbVmw2rcQuaY26wtVdSc0UdpbskIYS&#10;27wYx3xOVN6x8jhZBeWd+lAvVT6jHEGzqeKogwDqXpfKEYukQaMd9CzclPPmXsHDxil7tZd+Fbjx&#10;G49hxZO7CLW0iXAVh1Lj/m+EVChagumPmHxmC/nS4tpKmZ5tVIe2UZvY/nrW3lqbWTU3NXayZOv8&#10;WMT2kUHpMYZRHhQCUgWvSMMXnZc7qJE64dIx72/DJInQEVwwJR+JH3XCxL3GuaifVDBhkhlaTN4l&#10;7XpL+wOFJ2wSnjwTp8cNFtyapUmrGJO4gydIajIIk9+Fn8CRRmO2dwDoiigMvAV4CQ+mtprPCnb0&#10;umtHr7r2/PDcXjwXj6NmyEvwLJYW9u77u/Y737trjWZe74jjEhCAtF1BLU0L4+2X4l1qp89Xw91Y&#10;ifMNk/p5X18BTORf9xqbUwU1XnBlc10seqBIVYDPFJ3jIUcc+uRm3/yIDpZCUP5nchoejDe9Tjy0&#10;yKQrswT4sXnY3hcJIaMyUqesy0wUR7cwt3Z+aq+mHfuL7it7NLj0oz37eubHLab0F/qldGgrRo2s&#10;+LT9g4q99daaffOb9+xb337L1jfLli/nxTNlrTNl97SK75r28UneTvsl684qNjDR2Hzdd09DuRg+&#10;2HNPntO8c0EoZebi8aYAqXobyZPFIY1jBdUVi2GV7MwOaiOr52PyvORhiJf44VuVc15VoVHOKzJx&#10;qwuFbT8eHlyDZxXfDP+aZaKbMorKZ9kNTXZONn5hh5tRICvakO4w4wsLSlUtqfGS9lS0qsP4KhCF&#10;r7QdyCAW4bETkCEruOHdmNBGUdvxRMYXyVjE8KoBlxmBok0ct0SPyuITq7WyrW/UbX29YhwLyq53&#10;KG3O5fa4/R3iEDVDgUyDO2ldtwfWbg9tMJzaaDiXfF4T/mnsVD2h4OGlU30TQ5rpJLsC+hUQ9B31&#10;BGQN2smVQlVueODRaGZX52PrD2Y2kLvdHdvLiyt7enZpfcqrwvmHOrQZb1F/Xs6pNVsl+87v3LH3&#10;vrGvPl2wWl14gnKaxh5C+8+zBq6CU3ITizLIblri3K1aqVm1XrFStWTVZsXy1YKVGxVByUr1ohVr&#10;6m9F8dcljWCszKiNeH+5g1mKpwKOzuXjmrz6GUdV52c5K84Ux1wYJn6quJDbQXFzuV0Ot1+pu5jY&#10;chGeK3m3kAAKWZEeI2uk6zInl9zp4ghtwZ+3r/cX4YVsFr1RtLoB+aW28CPwTrXIu1wqn8eZlll+&#10;Xk5PGwUxuUgfmQU7zQ950bv0PycyAvodEfuijHACcsJinF4MAJ+hzQJXkMPWWHqz2JvmNQHhmMPy&#10;PlkoVnj2nWEc9onJlTJCtVy5lbDEq3Rz1azavGDb+xt2cH/HGms1a2yJXywI2yTfsYMafc0XEX28&#10;oE7IrNeQ7Fvzt2eoXyDqmzGCuYfpJGsffXhsf/WDp5JjRIHH0AfaBhpFOF3JOOtu0RRoV44dIRkw&#10;ZdjxpMRuM2r71lrFtnebwkk9YxHQg+jPO1A4E0KSuMMKiH8WQDhyUsjrymmlfNndl+dt8SZnNhyO&#10;bCK+GIWBSkNyShpfYkVMN1fq9yUjPH4DiEA4HRHxJnW1YhSFx+K2LpUpvXeT2jKeJ79PxjHekU01&#10;xAgtt7xzqs+iZMT1VtOayFN5diskAo2BGqucHjn1Zz5X457aJuL2COWnmETPMlaxV2IOPv34lfV7&#10;M7u8FG/t+Yt80lR7B01768GW1UXrt7fVYCprVn3bqRFt7vy3jPPdjBEY6gJDWgl4uqtwa27NL2kS&#10;tEkwVBcjYnimdvRLHIGDy5DwI+lYqisv/iDD8fftvp0dnVvnqmPXF+0IJ/DxSsDYxfjDkZ71Zt3W&#10;1tdsZ2/H6VgMQymuq28mLkzkZ5m63DF2YYfRcw9CfoM/SGX9iCulKWn8MssEIpR7kDm/Z6ylnwMs&#10;MJIO/ZM6gicAgl+Ah/F72ewquxgrZXX92Uh8aH9uE9GCwfUolNGuRja4HNoQOOna8KxjfdVV7+La&#10;OpfXdn1+YW3xjtRf77prg+7ATzOZjsQNjDXSow8nOjxXOjNslTLUxXw2I+adVAw1S4zzsv3jOed5&#10;or28sFTHCsBjOp/pzwVeF1HbMV5FvWDwQyYrCpA98rLxFZvjxtNJbBQEb5QD8Yv3V680byn2Ufvw&#10;NU5uRSJrjbrGs9hBLQdhjkBOU8k0nFC6q0jMD3+1SV5zE+64liZxKitvBly1V8yXg6Uxrj7BrLp/&#10;RcajXElnJYnUufLUjeeMNvV6k4dXlY9kEVZ/ADfOVnhfoj7ot7pX/RdKRbWHeEr13Y2tls/dF8s5&#10;K0vGQHkxJ9nbFR0F8K9I97jVEyIeRYMhOlcexeVpBUADPK3E4AzcwB02vBCyHQaFfcJTJuYBxxPx&#10;JWP1scHAri8vJfeN7fL0zCajkS2GQxt3u7YYjW2m54u+gA/m+32byH/SUV88O7POyYldHR3Z0ZOn&#10;9uLzR/bJD35gLz/9zE5fPLeTw0PRuYnt7u7Yxs6O56FQEZKqZCqpzxez1pFFQU2+Ps8sl4sNqlTC&#10;pP2TEngpKGRq6Q+bukIGZp7Sd0+byRaMlL8Xn31qh59/Zj/98z+3K+V1eH6mvji3ouJnroD+7sr3&#10;aZwypLNM1+sq/HzuNAmUWG+8t7QV7mbdUG0nWcSV0ZSuG3kiB4EjSNPIu2O1Fh+I7T98x9a2tyNY&#10;QfyNwk3FY4lkelv65hNqWOQRMuX5UsrMkzMXQozc51ST4EDRuqLIHP1JvoJHgmbcmlvzdTTgLFd6&#10;d/MvPE9p6/JxElZjKnMizO+MBxN79eS1Pfvsufz1DmKFesUvq6BWkCzIEZ/1Rs4evKGgFn3HeRs6&#10;4jI/+CtBd2NSR/TQN2AZ5q8zhE9NmtAv/PLXyKRlJ+850VZO5EBBreTuafZmBzU2yHB65qNX2iJf&#10;NlET3rI+Ddo5GdjR8xP5LhwHPAw0UbTVx0DGBtFRdjhlLf3gwY7GIvgjjTErO6itxpzanr57r7bH&#10;rflNMQzrbvP3z//FHy1mM7EhGqybzYaf476+vm5VFpq9gwcSMDkCM/1GJ3XqBOJgklgDc8LpYW+R&#10;6Nb8zQxHYKaoFF+uiFSKEYSvhMlnC9F8tmjT3tx++u8/sRcaCI8Pz+z6tC3Bs2D5KTuwBGEDQshI&#10;8Nn/MTkbijiPRYjvfft7tnX/ob393X9gG9/6rk05SrJQtlm+aMMZzLreU+/xL6sUjX/tobwguLpg&#10;65yzCLCIO2bmE/sCUeyCbI4+6l6c20DCxONPP7VauWR7u7u2trkpwalpU+UB8OkJGGrPs9J0hh1B&#10;PYYK0p4t2Mkg55MjPkGi+nCBQA+LBeVLWbi4OBEc22Q6ttb6hlXrdcuyxQOa0UojBh0RfAZ3MRXU&#10;iZfDfcc2H5/YfNqxq+OX1rs6s6PHn9uT//jvrS+hYtG+kpDUs42KhL6Zwo6GLlgwJUJ+JgJ2InJF&#10;EuqiWLTsWktJl61Qw65ZaW3P6nvvaWBqWX1t2yr1NSs21ixfqfuOSINKyaY5jrQSmy+YqrxzJkGV&#10;x4LKy+RBOTO0xvy1hJxrwSv5n1vJTqy6eK3nfCUd7T3WYDgqqM7UNrl5UXkt2OJiaof/r4/s9MfP&#10;bWfUsLVJ1bYza7ZpaypH3gaLiY0kZHSyA3s5P7XOvGenvXO7Gratfqdm7/4X79r2w22rb9et0hKu&#10;KOw0K2FW1eoT7GoDhE4mnVwBEXxOcIda9osGlgn7TVqa4uqt+bs3fPnlfc3bgPZgmjD6TChtJYxb&#10;Opr6XYyP2PGubMUTJtrShXf6GyFmam92qbF1++izvD15NrKnrxb26nRhJ9dZO+pwyBmMYvSl+FJU&#10;fU3jtR/HRJ/XM6G2p7dASRNBmDRmQj4BE5GuqAs9SbLqEyOgInlSv9JDZxydjsidhuOrMCbPfAJF&#10;F+8Rjwv8efUf0V9oXdZ3eFM6Cp9Jdplhx0mEeb7QM4UlnQxECeGeNP1rUsLJ9rR5HnGHYpyrG9gY&#10;QUb3lDCMcsIEj37kCsM77sQvCYbt40fcheW36TtuESjx0ZPEDbDMmrrdLOP1XhtuPcTl9orbDXGx&#10;mMuVJAZGxKQxduBS0OAk8sTwNMWhFA99Glf0xWNQO6OQkRc92ixdWrM0tntbUzvYmNndtZm927i0&#10;yqJreXYmEv0p5lD8KKrNqVuEA13Zic1zAyU2VbxKT/lmsrow05jpuwtF+X0XF73zt2FSPPPFrKWy&#10;mdeiEi4Ih+sKxNflwhGV2Cd0sj09Fk3N9mUr/9STaLl/gT6r6VYgtws3KuPyy+lbszReN966uMOV&#10;HiuDiaNTQ8kk5Z/SHVPo/3M99+MMhRe+aAPfMqkLyvajvzxy+OEPngmee+S1xly8x8L+6T/7Xftv&#10;/rvv2/pG1vJ5viJWu9CXWRwRPXW66OnJzxc5mawgd4F/N/1FQMYdRwNPU1T6okn94R0BvlwGptOp&#10;L1JDR1Fy54Mc6BuTltBPFLHm84krp1XndctPhIc95VMwO5/b5V9c2PWzK7MrxXE5seo0b2ujvBWn&#10;Ksk8AF4qN6Ncwl8HFnDp/wntU7lSGjEUzzYWvF707JXg08GJ/b+vH9mTccdGKu7QV1B4j7rypWaR&#10;14V4Dna+mtjGdsH+i//yXfvu9x7YWw/27O2H+0pybh1VcWeYt+cXBTs8L7r9o9NNu5o1bJQpifct&#10;qY+rPlAggV6qqjOMK76IIy4oxQkBk/XTxVDtj1IJQ5fKqPGhoHs+UKjaldUWl/bBztD+q+8M7P2d&#10;jO6HVpvTT6N3g1XmHOGYkc3Ys63gi0RhJhrjhuq3M2gOtDahnd7e3tLyDiv8UncSzOmzj2Px2NtU&#10;NBSbMDzzD0LAoVnQvZQHizZ50yzpoOJIJ7QZjm4g2pEdxQgDbioF4ZVo0rypKFVCtcF0krGrq659&#10;/OELe/Xq0k6Pr+zo9aWdnw3s8FnHBskkjirZLb4srNRLtrFZtS3xlzu76/Y733vH9vbXrdkq2tp6&#10;yQrFiZVKfuirv0NOKAl8+JJ/cZv1MvgEtbF4gjk7VYjOLyQf9doLe/Rh2149b9vrl1f24tmFHR6f&#10;2YcvXttgJtxEAV3jNx+KO7+BIpH6ba4wsXfe3bb/9r/7Pfv+H7xtlYr6eJXy06fYrQNKnvW69hpR&#10;sVBEIU/OPc01zgyqNhtkrT8cWK/fd165M+jaWBU2mU7UP8c2GU9s2B3bbKx2ZNF0oPKoLhddxTJU&#10;zY/ULvKbjSWf9dVn1aYstuZUThTNapmq6gO6FbjE5btWw5skfhi3E3faBqnM6QgQXoFLwglUNCca&#10;h5loY3cvJt1il2qUIWeSG9h/ehLhGIPYES6v8MJvx0vHK0UqO0nV08AdNBDgDpqoPLMLnDpdKODF&#10;BHAJRTlcKp+XkbLpiolavatyku2J94HoB+Cw5zg7EtlVfXlfVjurv03hCfw+xvzIp7Klewz59Rwp&#10;fdqUfIUiXNiePjbl0J/TJ9FZ+gdfyfrL8iMPvpu3C86KVzhVqBRs896Gre807eC+6Nd7933ntPKG&#10;6HUF2W9s44T2IE85T4vM6mNH5OXWfJWhXqL9bswX73+W8QZbAQzjF3iF/FO0fm9h/8P/9Qf2f/4/&#10;/Ssb9DLWkdzCMlwuW1Efo6dDF1HKpT/NvF8XCmUrltT3NcZOZuIj9Fyiv23tVe3BO9v2ne/eswKK&#10;qWtMnMO/BT4qBkG0f5QBW7fKGjgASgHI7nlT+uJjC7mSlQtVu75s2w/+/GP79KPn1tos2/Yd0dQ7&#10;a3b3/U3PV/ou0YaCXeAzdqShRJwuqBeA4KSd9BvcYfMMm/zQDxmllS/1ibSXw4OHI+J3k1rYSRqR&#10;GR5BMxO30iVIXv0n72M0bvFXVdXb3X3b3mipy09E5/lgj52UNLZqbA/lMXhktZlkTuajKBbTVMS4&#10;WNT037T/8GefqC3/nb18qXHq0wvVuVIjv/Rxhf/e9+7aP/4vP7D7D5r2W7+z5WkVcnxkSeMqHc4n&#10;94zCnw8TN2XRc9L2ApLmrbk1/ykm7YNhGC99PEj61s1YkIQTOA3xPpURzko+FJ/Ah83IxSXxQdPe&#10;zF4/f20f/vBjP/a8e9VTfwPv1T/S95P53OZWw+4+uCOee8PuP7yn3qnxDJnIx3bCyva0lZ7uIydh&#10;nE45/QxIDXMV6RO3ldd0/oJ7t/0+6UPel3giWHFjM0caHy4rHEXGMRad1VgsBknMqGgqu6Yi/4jH&#10;g2eaicHj44jxUBzLVFQbNzyV7IH4KhTM/AMNzoEX/VmM1MfHI8VPWGQlcRWi7Tc7WiW5UR0CUSry&#10;hrK5olAbRd5DFuJjYwYJqgs+x+d2FRAF3IiP8FBagYLjTpvZ+RX3wU82/tC38Ak/nqsyoJmFWcaq&#10;4iFTOc3ZYfEiYz1kno0PhdJ30lpljgTjvspvPFG5krqXQ//4KY6cxruK3lk32z3YsW/+7jctX5Bs&#10;WEEpW8HJm4pLnTEG8uFFKC5F3X2VAaejPJGOp+cVEL5pXQTe8Y9fkufEXjXL9QqZ9P+m36y86zH9&#10;ag3J3NRsmpYjqvti0hpODSEpt68BcZF/v8SPgBByEXHw9PjxrvyS9oFP5LkfL65GZhfVY8lh5yfX&#10;1usO7OTo0o//Pn55adcXAz2fWqctHlk4OBOq02iemugMdVdUHDmBl0X5Jwt8SDyTm5TxJ2XwLZQb&#10;U95Yvgrsc7DKG3OdDK6TfM5Gav+5ZLRZoSD+p2aV7V3hTMV2796zzc1tKxYlz8ifudqCABrGx0Yz&#10;9eOpoH99bZPBwEaSpzqXlKdvl8fHyv9Iz8c27HUlU9btm3/4D+23/8k/sebOjt39zm8J/zRul0rW&#10;Vxx+Wke5hGhsA9XhSA6fm/UP9DCqBT2jbLDvuGMNLFozWPq5OMCJFZElRHdQoCNvP/m3/85+/Kd/&#10;Zp3zc3vxycfq45IZRTNKetd3WlP5afN0njOqKuzYrT3ST/ufrzbR3kk+MHSvJV4v/cTFQYOUDuvc&#10;rqCmeh5xypBMKvuhhKcaEM8pmVTlLa+v22/9r/439g//d/+1Zas1K6i+hsrnhd5ZcGKHyo1sD8dp&#10;C/GbrpUqQ3mUw/K8Z5XFpXx7Vl8cWXHRtbXF51a2U4UV35TpKjDzTSG/35pb83Uz0LzluJD2K/qm&#10;LhSJ0nkMp8vqQ5wqkZnGmlNhXrT2Zdf+4l/9lf343//UN2yddplDykkmE88FI0DvZO7e06Eb0ifx&#10;V3zO1xHnwKrVjO0dCPZL9o/+acVqjUvPBzIO+WK9y+UtsugdH1CCKRFI4kzHmRvjL4TTY0zdMu5M&#10;30sBQ17V5wngdbLyztfeUAb4DGyvQY1Zeetl12yQbchdsFGuqXbNix9qqY3RFYDWOiaIjop2Uqf8&#10;1ObQOmwuZOXcoiS+OmtHn7Ttz/7lX2oMGtkxR33SjsxXsZ6nS5ylf3haWy+Jj16zP/xn37ft+6TH&#10;PNlQ1QqvjexPnqlnUXYfPzU+4UUsiayN+9b85hiGY9qUHna7g9qt+bUwTgQFsSAEJjLQsROHmFTx&#10;d37E5xU7qPWcKPrEeTJ5vcTJVbRUXGGLIVXYiWhdubVuuVLZ1vYOrLp74DtucVSciWkfI4ATAYKB&#10;bCC9ImJngwOSbsNEIAud7J5WFPBdyqB9bcNux54/eew7qFXLZatWqlaW7QMBBFydLRVeUuUM7qMM&#10;2AhgCjfna1mOT5GfBInslIVCMf0SdqqFnISTI3v5+DO3KypLVeUoeXgmcFV/yqhiUo6VsketYUgS&#10;BoowWRvZrP3SJlfHdvzoI8HH9vKTn1r7+VNJLl0rTMcugJQUR3YWEx0UnAEFBZSJ0oPRHwsmaiN2&#10;V2qqXlsSurbuPrDte2/ZzoP3bfvht219/76EpTtW29y1fH1NYesS2Eo2YJBkABXTM0MRUaz+PFNS&#10;/ooaJNX2esb29Pl5R24mZgeWz6G80Vc9tNUALPpFa6ELRF5mPlAWBIr7amQv/+MTO/70pa3P6757&#10;Wmtesfq8bHm94AMueVedTSVpurKO2paUJxxJ1dDzktqgjEY/O3IoNRTTVJkoqIGr7KDGBBZu8kIT&#10;YocglQBuv7/BJg/mf7fm78NED6dN1FppH0x7i+4Dbhoowsb3oKIasuPrKXYUxI+3vZ+5O2IDX2Dw&#10;M4WKzYu7VmpsW6aybvnahvC/Yucjs5ECZ2vCx3rVshUx8kUN20XRpCLuomU0ZmeKYsz56o1JL9GC&#10;hSuClUyIqbgDhKC2KAhHNa677e+W/WhNIFcViA5ly4pPfTXriqQSygVFvsyvNwS4GwHNlhU2Nqyw&#10;tmY5FE9bTT92s+B2w3Jyh92wbEOg/LNrWqYmu1q2OfSOXdHUb+Yqz1R8x1j9ayLaMQJUt2MxwxPB&#10;VHXNV23+ha1sp8ECV2RTv4q5qPBfgsIGHeWZ/ngeFe/3IaZArxKa5aA/+qmHT99Tn1wBjD9KAIPt&#10;3Vvgfv5Hx1YqIFBq9L7jksC/cHablwLS3g9uoLwB3jgOJXiUX6CuyMLTUDRoaKVFx3ZrA9ttmd3b&#10;zNudjYJtVefWynHU3cByoj1+HIjihpp5idM8+VcqMRHELan6IrPooo8vnhXyFXX0t2OivMu68ryo&#10;fpRb8oDgmoHGJ5eHYfEtw4InyscjAcJWxOPHeyq8v+9elPELbXBrom6WJq07MCQefNUOakz6Ojii&#10;sxwQY1rcCysnKKnl7NWLtsPR0bWdnrS9K4qsWKWWsfc/uGPf+a0DK5WF33lBDppICorXXQociKdf&#10;4ANOt90kz1LwZ0vrDZOGSg0TkzPxKEyOhGwTfvCUoYgrnJebRQLkIXAmjm9UOPFWE/FVelnjfclh&#10;PJxbfzy28XTiCjbksTgLRRGfjBZv5ooyc3iNpHyq46BJilS/mNhW3OK5eqqTfiVrr2d9Oxy37VH/&#10;3D4ZXllPFcjXvBztGcq8wm/lE56ywCqOaAP53dkp2x//L96x733voa1tVEX+Qxnselq163HVnp2a&#10;ffZybMedoh0P121gDdHXkuirxgWOKlXc7I7lEwkUVXn1XZl0kVnqxveLyyk9sqCwYIEf6ZnXWKHx&#10;Kjsf22I8sPXKxL51MLf9dfZGm1lBfDAj31QviiIpOvBJ6Yj+wWexk60rKar+fFdgNK7htcAtSEFS&#10;V9Rx9GXhnuxQgiE6uenyxCuPyJuHcmAChjI65FRW3Uek5ApXxOvt4j6Y1L0K5CkWLX0nQb0XsjP4&#10;IlqtdlzmR8ArKBiwq1ihKL68lrP1jZrvRLO2UbFGIxasjo/a1uuJhyYfeoOJb9b/+v2Zta8HdnJy&#10;bednffGSqsMpaWatrDEbHrOooT1MmkcwLS15jB+pW0y61w8KmsQxncGf5u3q2uy6M7WT854dvry0&#10;i87Azrp9V2xiYYKjxT1fuieOfF7yTGlhd+9v2B/8Zw/t3v013WucySPvjNXPVBYlx9G/uTyKSTQO&#10;9YEnNDkm5HOZguXVFzlmr9osW0N109pt2MZu09a3Gra2pXraatl6q2Vbm5u2s7lte1u7tic5Ybu6&#10;bVu1LeHaujULTWsU6up/JStnyq6UxrVeWLft4ra18i0P0yrILrasVV6zVilgDRu/xM1zB4Vt6B3s&#10;pbvYtHqhYY1iw2rFmlUFNXaBFq9VyVUkWxWTXQCR9FRWxyvhocYhFq9RUOPoUj5cmkmeYJdqji11&#10;OiDcicUYcCfakZb0Y4FFS1C4g6bkdc/ucAX1pdJyZziBrnK2JLmvbpV81SoFoKa8VSQjlq2oZwUg&#10;wySh+gF92fsl6St/up9pXJ2pbXzi2UF5zMtf7T13UGgBCmXc+3GbDnpfQNhFTnGyg57cmUIo8s3g&#10;MwoRljUc4p4pjDJvubLk0Wre2/7B+3ft7tsHtntnx7b3t/SOqFtW8hzoR99CziXH0GL9khpK6opn&#10;t+ZNE3gUJrWhMcDPM+l7K5COy17fjJcF9W0WGTL22adH9unHz2w2zdpwoDZRg/lCBf0+SSvcak+N&#10;pRy3WSpWfBGZHSjYBZKP6kqSo5utmm1ur6mtRRsqyPv+tkNcKc2OFk99wQTPI+OX8qfeIfpSdBoj&#10;Cd2uLjr28Y8P7fDRpcvqG1t1qzcr1tqCgMJDrtaJ4mMsUXTeF90mBP05rT/6aspfir464A+t9Vf8&#10;XS5/ObF4L2wZbPp8cjlSp+B0gPEk7FXgw0gUN8B9RuiK5LhNyWH1qmQr3pWcoErVE9F6xjvRCufr&#10;HZBhKYdyxmDlfF9J7cUOahd+xGenM7EzjTeeP/2hVKdkbUe0+a23t6zVKtvuLkptLPbCAwRvo46t&#10;8ArI8Z7LIz4pFw7xEY4DXugEbs2t+RuaFfSJ/hQe0ePSh7JxgusCeFjoA0fR003mE/qIaIX4z0l/&#10;auenF/b080ObjoS7IjwRrXOHbqMYgqnVxcPt7Vq9VrNmsxnpwSstr+gP4dKFW3BjR/7gCVzJ1Xmi&#10;oCXwi2FrvEzogG4CFJcYMoHkCPqb7tkNmEVGZiXj0D/Z4gvYzXoxE789zdlskrFJb+pHqo97M98N&#10;bdgZW/esY93zvnUv+tY56wp61j7uyl9+ZwOH/vnABqcDG52PbHw1tsnl2KbXQ5t2ezYb9G065ESQ&#10;seoSpTfVAfUGHWABF1B+fOYbvh5QffvMGPUq+uNBKYof/6H3nYcOGlcYKzRkJKkGFNe8bqlTxQO4&#10;TCpXREJ63L8Jy7woDLvEwVMV4Kvkh7wGJY33FdPS1puroLSVNXf7ork3S1zcxwUJZK4Zfkf+5Yzv&#10;oLa1izIvfLfyI1tFd95diao+GDfkciTD4I+10u6C1Im5sVWHHlnigeE9xetecq++ExCX53mZ76jT&#10;FGe5IjTWMmO/MhMx8x/ppXdfhKUrbpxfQIaPD1Spn5BlfBdg5dPlMJVdxfJ6cVCf9RoREsGHZ4Rj&#10;+aJogPjOeqPksvK6eIH1zbr4jobah343NbEoNpIsK2Sx8US8rbeHMCVJKz5A85jJmv/78JfkFeO5&#10;X2Zf7xGFbtKTbDyvEvagMPnlugx0aWqTwdAuz87VPy8cLl8d2enhoZ08O7TjJ0/s5OmhvZb9+vET&#10;e/Xokb36/JG9/ORTf376/LldvHxhvbMzm3e7lpuMLTuZSD4SbZE9Vr6Zd53OZ9bc2fY8VRo13xmd&#10;zKpowkrVQuJGqPUTOiiAGwoCbnFP7wngHpteXhZPV5Fto6GNri/t/NUr+w9/8i/t47/4C9GZU5v3&#10;e5JpZpLSTJIL/Yo+H3UBRBsGUPcokDqtWPGnfdMseXUKApfjJr3cJ+E/3R/6qQtcoj+mx8a60iB5&#10;hv4i5wgPKhtNe/ub77kyRX1rTbRrYp3J0OvDZXuSkmE9DgWZqJFInxT5kJhdZgvWd3dlcaE27ius&#10;ZHOUcbwewdtbc2u+Pob+5WisPy43iV9ydxNGSM86Z4SNcdX7pQhIv9O3w89e2OXJNVNH/jEhozdy&#10;ic8nJe+ErX/4oMREyroyUz+ymSM+6428PXhYlAzHh5mESeJg7Fr28dTwLDGeoQRw6+Vl/lPiQWy4&#10;/R6akPonxt8jDr9J/lee/1qYKDsQ60/Bk40zFZtk0x3UJJvLZgc1nzNVYP+wSvUBvYy5z7QGFA90&#10;M21L2kEw7szs1fNjp7HX191415+RcFBIn0fVgBdHfO5Zc6Me+YIfJl4YPw+ZABbtEg5ZaVvcmt8k&#10;k6CXU4VbBbVb82tiAhdjwlDEToCAiidfwl0cXWkwHFjnqmeD3lCDZAiionIexk2C+eB6DCwB7FqG&#10;skO+1hDjWbDNO/etuX/PFhIY5jmeiWgreQRrUWh/J41hKZxik8Wky/gzCTc5MdY5GFSUCxZT619d&#10;2bDTtpdPn1hmOrVapexfwFbKbKspljeLwEz8DB4xYIqN1mAOAx3g5WCyBKFBFkIEAwG7tKGrkp0N&#10;bT7u2cvHn9jnP/mBnb14Zjbs26RzZbNe1wozMc2jgWXHI8tPJbyMxXDr+YLdC64vbHB1Zr3j53b6&#10;yV/a+eMP7eLpp9Z9/dwGp0cSeK4tP1NZxJD4VzNK29NXvfDNbF/5G6MU09ywrKC0fcequ/esefcd&#10;237n29Y6eNsae29ZZevACuu7lmtuWaYkMaVYVV2XNDgW1B5AXoNm1D0ij0My0cpAx4QBi6jUaXHR&#10;0dORqqOnWoNx6UmAbCt/U8urnphAZbGWjZX5co+tZ4GrV5d2/MNDG5x0bBPltGzVala2Krs7KH5f&#10;MFKZfNLBF9TzHldJtBFBd1qSsDcfW77AhD3p6HlRA7oqxaeX1Fg+cDObgZHleOFX4E/48K9L74Xg&#10;GpTWUffW/L0Yqj4FkPxGDA8a4IpGbqJtaXGW312ZyN2wfTHRGLuYBDj1oO8KWJIeq89O8xXrLVrC&#10;4LJdT/LWnQlEuzp8WSLaUGxyDGbdcjWUycqWr9SsUG06FOtNK1UbVhTtgn4VdF9sCGprcrcc8rrP&#10;NxqWaygOoK6wus/LjRJZ6o4jOEORLFsjrGx3h2KZcTSn8sOxneRrLr/V4zf9CE7h/0z9YSqY5YG8&#10;yidb/WMqhpRj6lA4810R5YZuhB3AV/vUUtBX+gmTiLgEqmp1uzdobIAuZgr8F+1B34EuhU282OqT&#10;iT9hPSTuxIRwkrjD+kqTvL589YvupUkzmvoqfugYFIDyhX8KKpvK4JNXkuSyc5SsRb8QzpjkWIi+&#10;zfryj+OL2Tlyuzazd7bntttY2G59ZhuVmdXzQ6tb2woKV1A8BeGex+lpkB/RJAdRqEQYjByQLgIE&#10;U2SitZElD+vl+JWatMwJuBWTNJFPACEXHpRJZu5llN8sx06zOK76mAkok+9Q4VVdkPDEO9RzWsa/&#10;jfz/mpukOsPETfSwxO1tAb3CP/6d7nEHDnudMpFHLeMrSjdT3xfdenF4aYdPL+zkpG1nZ3whalZv&#10;cHRXyd5598C+8a1dK5XVA8A94bbHnrQfSHfT1uSBdLhJ2y/ysgR/9tXmqx4xFvtOkSoDymkAJvXj&#10;uY/Xnl700HBSbhYXBCiyKSy7OcnTd4QZDMVvaazPj3PiN4ryzqu2UKyU7f0p63yHp0mEedV2HuXa&#10;mHgdirc4yY3tRBzUk+GlPe5f2Itx216Lt5iIH4UuUlOhJKh2gD5Qd6qjYjljjUbO3n64Zr//D96y&#10;e/fWLF9UONHccaZsr9oVe3G2sBfnGXt1yVGfog7zDZ+Q4GMIvtimiLQ3XzGz8O3gvBWLQFGTtDS7&#10;R8zyKKBQiqgjyG5B+QNys66gY/trM/ute1PbbqpOFgP5seuh3lXYmMSPBWwofZ42cWIDCI/0fIIi&#10;jCJ2Pkrezg/L7WG+ZKdWOFKlX/A1cBZbNBc+0p+FP7tRLHcZUz7ceJzuSACDTS2AI4mNXxTfzU3I&#10;m/fCLVt9xCfdnNZGmyFa54UDlWrRjwCdTFSHpYL7jcdjj3euinB+0GPhXt7Kc0+yTbvdt0s+xun2&#10;rFzR+Cgc4djPfA5lC71H2XDpZZ97p5+yI6ArJMlT8aLsBsCpdDpZ6/ZmdnrWsRevLqw9GNm1wHc6&#10;VVgmEskJeeeDm0qFxZ2iPXh723739+7ZxlZZfUhjVBaORuVU/qEJfG0ZC4jcQy+ApB64fHFQsoPe&#10;RTnKFZ0Kel5QOBYr1Wx59ZNyXjJSuWb1Ys0V0arC3cKgaMVJ0QrTghXGBSstylaaiXcXD9/IN1wh&#10;zRXXxNdX5FfOVqycS0DukvpGKVPSWJoA+61lUKgEVvwSN2F5B0UvB5RsJK+4Tf6UN2y/L0p+KKgG&#10;CupDRbWH2huYFsc2V/mUjGQelQ9b/kzSiWQ4pOUtS4YqqT3LyntBaRfmKKIVVRallatZrVCzNVe0&#10;a1mzpLKWVdZSQ9BUXlRH1JPyhKIaO0ihrOb3gmqpFsemKq2q+Ld6vWpN8YAb2+u2ubVu6xstW9uQ&#10;PLTRsNa2/Hdatr7VtHW5URxc3wGa8k9gt2mbCrO5C6wF7AWsy39jd9229jd0r/hlc49762DTtoH9&#10;Tdu5s23793eVRstqTbVPTfykcAVlNng76I1fwkXmq8CfkKLAdMcm2bfmTRM975c1quLEqN5x+/gX&#10;tJR+je30VO7hcGaff3pkTx69NDak6HWF14yTjCtJRDeT2kFtUWDD7R9vqS2hU+ixcnRrTTJFa62h&#10;PpG3Egq8vhAYdEgv+4Iutvs6bRHAP0BWfAVTeO19VDLKPG+jwcSuLzh2/NwefXxkV6dDP275zlub&#10;1mhVrLHOh2W8rFfTcuPAfVMRXhbHO2WDfHp1iK4qES8fvHsaLmT4yC9xLHdNc4/Edi8PsALwtTdj&#10;q9cW44fuMLhJlsXcrMboguq4lC9YTX14Y61lFY0ljDUs6LiSh17MkVHVCXVDPfqOljzQb1lujQEL&#10;yZsnx+Ldnp1pPBjb0XE3wingXOMERdrertmdey3VWzEU1OSnZgqjNGgHN4zvwNIQDwTOK20Fbs2t&#10;+RuaFfSBFoDbYce1NKtopm7FLXTDWT6hf16D7mwws/Z523dZvDy79mezifr1ki+VSbooR5Ovrbds&#10;e2vbquWqxs7GMlxc0c9clqa/yWbBNoVlPpN+6GQD4iW65ruoQWOwmTucCfgggd3LxjObipZNByiv&#10;TGzSl2zQG9uQI+DFDw4F/cue9a9QLkPZTPyhytQ9a1tf0Du5drsvWji47NjwqmfDy67eG9iwk0B3&#10;ZEPFOWUXtREws5nSXSDrwLIrP66oRWnFy93QD4yoFWOCyuX8t9uScRyC7vsYovJC3yCdzOcQl59E&#10;IjeygER7Z/8KcpeUFqONk1NvMOijq5DIpFTSY3PwgKSB2xOSfwLhluU0ChlA7a78TjUWjUVH+Yia&#10;eSk/0t7LQcrJ+OJjDHGQoMoPcEXG9JyyBbjyPgusFKgk2bdZt707u2pr8YKuoOYveMF9TCHn+Lkh&#10;gcRE1Evjaay4Ij29mKS7ND4mJfGk3tSZ8AkT80vycmFM2VA52VEQRU3K6OOox++Wiqv8JWmkCpqr&#10;Jk37Ztz7RU2SQOpM8pzG8EZMuuFeuUjSCbfnKzqQXx6HbsEF9aLwURif7wJ3hK/xgab4DhCaUKzR&#10;wHeLV+e4z2Ihb61WwzbFh65vrNnGJruSSpIvZqxYAieoPNEH9Y0MH0rI+HwumZJNmpE39XO85OYj&#10;Lu/1PJR98x+2vw4PQXkUBgDreIdTd0ClzETyG/MMg6H6Pcd69mzU6TiMux2b9lAYHUh4FhMm4CjP&#10;rGgKu5LlZLMrme+srfjmKiMzZyN2VcyJh9O7dfH/5aJkH92zUxt58R3DVd+UykFuNjVgyCfuDOtI&#10;ip/dXJl1w7+k95hztB5059QuXr+2px9+aC8ePbJPf/BDP4I0I4G3wHoV4VU23nOa57WHUXuRTwEb&#10;C9CG2KAsbqcngqghecrEP3Zcb7gVraJ3fEFJFC//YJE1LPVLjnrFbzYP+RW5Yyoo1wr29nce2MNv&#10;v2eFslKTvD6diUYSoeqJ+gilYyIsKjfM+YTBzgvHUEbj88Ji5srdFTvRmNPRc3i0mw0Ubs2t+VqZ&#10;BJGXfWjFpHcxD5y4wWPvk9A6xhKNj5IpeuJLPv/wiZ9qFrwM9JC5h7zPK0UKPsp7VD9XQa2RFeTt&#10;7XdFp4qhoBYKwwLvg9GPgh7jIn9J30ptBr2l21MUKLz4AHrijIV++jTya/KcsvEGNEeJySelO/xj&#10;/zoZykAZw81aGzwa88FTFNLgh92GHyrpOW2DUZkpu0P4LEsexFU/6iX4iFFnbmevz1WfMzs/u/Kw&#10;OcUNT4shHvfU+Av93bu37XNMZIyPoP25msV3PSZoMrbSfIynkXjEdWt+s0yKX455twpqt+bralLi&#10;71gnp9M0BiQRK19URKDSw4VkDTS0UUxrX3Ss1xFTyISAuFroWxgNK2JGIXgwp8QNQYX1DgU1DUiF&#10;sk0U3+79B7Z+9wFSi4h1CLIimS68KnG9w6AVeM5XXaLmnpcA6KpilXcuJwEBgFGdjwTTOOLz+sqe&#10;P36kfI+tVi5LOKj7QoFrLaNZroKGYJ8Ag4jiRl5AJmKAzMJo58nTwqaqBBagKkqrrG47HyCwXNuT&#10;j35kH/6Hf2PHTz63WffaRpdntuh3rZ4XUz4ZSUgYW1F5yI2HNut1bNZnQuPI4fL5I3v5A737yQ+t&#10;/eKxDU9e2uz6wsOyrSrDN5OgiH0u2Kueehp8OuIvpqWaFXfvWmFzz5r33rG1++/a1sMPbPu937bW&#10;nXesunvfypsHlm9t2aLasEWx7IPiNCMBIIM6BnXOQIn2NinlVH7IFQu+CAZicJgokY2CWn7BDmoj&#10;QVd1M5Tdl5B0o6CG0MVXQ0O9w6KcL/hkS/b60Ss7+uEzm14ObSsXCmp1V1Ar+jqat7Hawo8rLCK8&#10;Fl05rVoqKz8zuxxf2jUKe6WCt0e5XLEiijx6x4+xAc9YIdT70FdF6IZJYwRAhnMQGJxhQGY3wMBJ&#10;XYT39OOdW/N3a6h2pxGyfZJDrbVc4PY2Ange1MC3KBcjnRfi5DO4EwU14WBGgnA6+eiTWsJHVo5H&#10;CqueZ1PRnWFu08a5qrWn6kcLRNmC9XIoiNV9V7JCq2E54VaOrcZrKKStWZEjcWWXaq1wN1pWaoRd&#10;aK5ZQe5Cs2V5h6bvZga4wprvcHaz4xm7nOU4AhhFNdwCd/uuZzUzt1FSC1jInSqo8TXeDEh2Qgul&#10;NOxQUpvm5FaZJyq7g/okR/ZCT9NJwTcU1Lx+Q9Qp0NdF+75KOY1u6aICjtTTQf1HNgogbieQfoXn&#10;61hcHk4p+Tu0c3RRIDWEwwQmhFnNA0bRLd03oWTSgIlv4BF0LMUf3rwJllc5CjmFmY9Ff6CzbJMv&#10;QJkD5bSJ6JzsKlte54Z2byNrH+xnba8xs63q1FqlsZ7p+bxjxcXYJ4ryijxZj1I6lJcBJMAFTD2J&#10;svGPcAHfR97CUCeewV+pSdJT5HHRBrS4jNrbazSh91G7MjynX3E0pLI4mw9tOo2dq5iARjbNZjla&#10;igVH3eOvK8r6q87/r7lxhE9N2vbek8KHOoN2JU88jOqYekXhJLxCZogJY/Xvmcbuac6ePTm3x49O&#10;JZR27eKiz/Bma+tl29yq2tvv7Nl772+5ghorHhztxVjIhAYT6JEH2p0EaLsEcLtJ8pJC/L4SfpZx&#10;wXfFhKBM2SIVxxn9COWYxyIReCr65Qvv4p1AUZTP8uWiDUZD63R7Np1MLTeI3cTYsUUuD5OdRX9n&#10;Msa//oab4+v6Akq6FrunFeb2TP32xaxnj/oX9mnvzI4mfUOsZ/fLqRLkZB14Tyd6qjtXt1cbNJtZ&#10;29oq2Dc+2Lbf/4O3bGdHtNrjRlW/YY/OKvb5q4m9usja0bXGlXnT+jkU1Pg6TryVwpGnjPhHP6Jd&#10;7cCEeCysRf8LxV5oJwpqoUjk/VFv8nZR9VdQvrIz6FPb7mwu7LfvT22zwQR2T7Sr63RnJkJEdSxE&#10;zwB6KQtS8HSkIwovGq3xQbfYPhbIO50YotbdLZt7x02/jXuAHIG5Dj6OqIxMjMDf+zNsxpNQJo9y&#10;QCMUDyaNy/OT2gLwlPbXBU4DiigxYC7/nqPE0C8EqrM4woNdH2OirVrNW63O1/t1a7U0hionHAHE&#10;EUlXV22nZfOZ4vL8KyZlbzSa+JeIp2dtOz29tiOOpBkNjK/+K5W6xo6ylUt1H9yCz1CulSlYDfry&#10;XOPJVPy+G5UPpQOOgTLxwr1+0bq9ub0+vrInhyfWGYysN1Z+9bLz9zPhBviv8jBBX2sUbH2jau+8&#10;v2u/+/071hAO+tEMfjwDNa+6Up3HhBU1g6GuU1B9UFFKH5XNmd6bZcc2R/mxqPeLqjehHv2kKJ6i&#10;WW5Yq9ryncvYBa28qFi+K158UpT8UnJFNXZMq+mqZ2u+I9pacc0auQY+GhNrrphWQUmNekoglNQC&#10;XAktuVYV0pY24R10LyjnylZBiUzuSrFijUrTdysr5fWsVDENQ57/UFBTLQrGhaHNC+oTJRW/LGz0&#10;MHKzPkJ51T/42KWar1mV3c/ED1aUd3ZHQxFPObOantULdVdK265t+g5yrbLKW15zv0apZXXVU124&#10;gKKa7/Qmd5Vd3/BTXdb4wEH5yim9hvi6lvi/jbV127uzbbv727axtWbr7Fy32bC1vbpt31l35TNX&#10;RBNs7Ddta68VsL9m28ABCmfrtuNKZxu2dWfD7U3B9h35rYLC7NzdXsIu6crGv7let1K16HWXKtEH&#10;n5KM6N75VF/CHXArxa/VnndrUkOd/DX1Qt16MOhN0DafH2Gs0QMfl1PaR3/28R+6RN/N2nA4sSeP&#10;ju354bFo1MLa7ZnCEk7PFRm8uR/9T3wJkMZsxjyMHEoDPIROsZNapVK2Bh/OFItWX6/6OEm+fK5H&#10;pMPHUL3Gwnqe3R2h6/LnKC7oCcd6opxWVL9hgO1c9e3o5am9en5uTz89s4Hyt7XTsrff3bNaU7J+&#10;i/EAXgQ6yx928Da4w+DQ+MeCpsrjH6RRPaKz5Nn9kPO517sogalykviEs94EcstmaIGOJjH6f3pH&#10;XMzF+su6JyzR+jgCT6ZnPsLJiQILO65UqSfJYxtrkgOL0FzSR4Fddcp7JEoGGBdUV7mceBNFStoc&#10;L0cijD8zjTdnZx07enWtMWhkL1+1LZfXM6WlKieY+Iya7e1rzGqWbG9PMqKeizx7mWPui8GGchIv&#10;Y15qqKyUl1dEKXi/vjW35pcz0Z9WDVjumJ7ASgB3Jn1M7mUoReLzh7pGnbGdHZ1Zr92zfmfoi2gT&#10;dlFTOKQTN3odmsD6yPaWxrCtbauUK1ar1j2MxyqeKp2ffBPwC0iVOKGRObRP1AfYddaPxqQfQW/p&#10;FsgdLOhy3KbyMhP/N+6ObZoopo26I+VbfNpFN4FeKKNddKx90rbr42vrnlxbR4DdO7603tm19c87&#10;NnAltZ4rqY1QUBPwcfegOwwFtdHMyz93xTgRgInyK/oA3eE4frhgZZSZK28Lbw/ouugLO9z7/Jhs&#10;598VFhsCgvwkh5ePuQhqIj6GEXVQ2VF0cWUX0pFfSfE4t+4VIk+5Oao8Fra9RQOgt4C3QtipYtqb&#10;oLCqf+jdnHlm5WciBmyczS936veZbblRwEYWTZWgUQimTaBz1AMt7sq/yxRlUxcic+xC6+ROfGxj&#10;rWEH9w68vdkB1svi9SVwo3rgRXetmOXzMOBteIWLMZEx2e/9QcQbmB4x+bjJE7I+1ZggN8f802CM&#10;meA5CpelYtltZVzjKC0W8btRfn0MJ/+C4BFokxs/TOr3i5rIGbXoOdS7nv0lYFbvvSxJ/LzjJdRt&#10;+HCXlFsesW6iMO7G5glKacjfQCgisbM1O7m7TFYrWqUmWaPJ7ojwweJRZcMDj8fs2j9T35fUPVFf&#10;Fa6OOpKPfDFGeKBx2OcgBeTE+SWBl03P887/6BkozHPqysMFzsRYrb4AyB+MA32QwwvgHcppg4HN&#10;+iimdR1G7Y6gbWOU1FBQ07PMRPlMlNNQTPM+pXKiSOayvXIH9g91f3otWtATDZhObaR3d/f2bGNj&#10;3Qq+jlFyXPHj+fWeb0Qg4F3PF/Eofr6syqJoJjxSFbrCWVn4QNqTizO7OHxqR8+e2U///M/t+eef&#10;27MPP7RZN3ZOq6jMKKEW6fNJvtJ6WTBPK0fM2YY9VeWk7nQOIC53pi7vn4D7JLaidvyE70H5jjaa&#10;TGlHcCBrpYoEMvmOJSMvMhPhydQmi4k1WiX75vffs3vv3fcd9eYl6MNEtEIZoY3JL3yVZ5b5noLS&#10;9OQ8NznFlTeVNzO0QuZK9T9QuY8VqqMArChyoChl5o1bc2u+RgYEdiuuVZPepd3r5rH6gsZXPmyN&#10;cTJv7auOffKjT32XVsYc1uQZM5BDIG3+jlO9SOWrFNSY74T2NiSrNZoFe/sdPubko1e9rf7rY4Mi&#10;Y+zy90SP/SE8g/MO3KY2YdIemgBzVUl+JuOQiXLq8Ore3jv9DdJIaDzPI1/690r4NTOUS8D830xt&#10;Bc8zlsycKqhNs2yWI95IlGrm/GrKa3iJkwjCwnhNqE4Yx/TvdTLuz+xS/ChjyPHrc39eEK81m0T7&#10;hpIZ/NzU5endu1u2tbeudBVpDhlWsYoxZFdPj1uyPnlmB/YiG8ToMfLyrfnNM7QtxjHuVkHt1nxd&#10;zVdhEcQqkDEdHAQaU65PJXj3hnZ9ISG92/dB0gdKLoV30MAInqeTrq5pLYIq9h02Xhx2WQJ23nbu&#10;3bfN+2/7cZ+unCa0RwieKr0Z7yZxukKB/EPZyHMkppUYGcdgusXAIwxNBlaaT8S8m10dH9n12Ym9&#10;evrEJv2BCyUbmxu2tsbOF+pzYqA1GvgA4YK30kCAja/tElA6CFszJ9BMpMysrAG8NBcTMO7Z6eHn&#10;9vrpp/b8k5/Y5eEjyw57VmJxatANRbRu27qnJ3Z19NouX72wsxeHdvrymZ29ZHvop3b+6tCuXjyx&#10;3qvHNr2+8N3VMuzsIIEMQR/m3BX6UN7TQD4tanCTkFvd2be1O2/Z2t2HtsluabIbdx76DmqlzTuW&#10;X983q6zbvNwUs9+Q0FG0iSsAAhq8xM4jUjkoDSYSqG1qNEqNUAD42JUAw2hbT9hBrSubOu1LsAsF&#10;NR801ea+HAojgiA+yfgkzOvHr+zi4yNbdCe2nqtbXQN0jQUnKym0xIaEGZmJqZkyKyFDbpiYoP67&#10;cwmKM6VbFI5I2CkUilZda2jAZdWJtgPHED+YeF4pCW2ovDvPlADp+Tt6xkCMt79wa/5eDFWfgvdD&#10;tdyq7e0jkwqY9MhCBtVKJhmFberv7IQFBQJfYnEn3mUyDMowFlM8LZRsmK3aSb9qZ72Mvb6e2WlH&#10;zN0oa+25+pWez4VXs7z6mZg6jrqdwzyzW4qDhGvBIq9wCrNIgKOJuZ/p3bnwEZg5KIc8S90r/iiV&#10;hYKZ7lEwYyc0FMzk5sjeqYSBqdvKvyC+PJWfyhQ7ozGBEJNDSwUD3G67uBC1pXsHuVNz46YnRG/P&#10;6T8UUan1GyBk2PHWzZv80TILxU+7RSulcftwoTvM6rvxVEZ5+lnG+6fbN+FXQ3+Vn+fFPfijzODN&#10;mzkPVwAjEbiTdZrGpMbY/DjP+cAKi4HVi1Nrqsk362bbjazdWcvY/dbIWsWh75xWyY5EuYZWXqCg&#10;y46dyeSS4uaH8ToR+KRdUj9RtqTWE6WU5QtJ+F+tifSW4GkEfX2zhRPB1YMpv+pPc9F5FtZQEIa2&#10;coRcXriPclo2w+ST8E8N7TlO3luW5daEoV6WxitJFz0uHrypoOY+AtojaFjUKRO9UbP01NlM9GdW&#10;tKePUVA7scuLvl1dsaeq2fpGxba26/bWg217590NPx7QFVUUhx+hLT6NxVziIR9hlAfHizQVTJqj&#10;BLB+SZPygm+Yr/BzJXKEaCcklDt4SX5MUCvrPuE5GU9sNp3beDix8bV4vXn08YyE8QkzHhRT4ZDz&#10;qTomX11RVlGPxVOMZLdzM/t4emGfDc7scHhlL0cd66j8fb3KujtHcaDwTnoI83yRUa6E4t/Dh1v2&#10;7W8f2De+sW8P392yclU0XLwUR3deDqv20euSHZ6aXfSL1h6VbJyp2yjTsInq3IvjzQmdUFuIVqS8&#10;FXyWLzirXqiCpYJaTmVkctXfUZ4EReUvp/GuKhrUqkztrW2zb92RuzxUM6Og1vN3UE6j7LGArfFR&#10;eEZa1GtMOmc9zESeMREdQIjU4Arw1njjP32S0lbyHn60CTYmwsLxM93MuA2EAffSd1K48UvTurmn&#10;8sJefeY4hlt1FotrAGlg89wt5+sx7F5TrVYld5dklyWHF6zbHduExaKVOKDXyC7gH8psAMeKsqva&#10;aCBEox9pEC5qzCYpwrHwCT9JOG/rHJNx8NUsCwinxe+yg9rV9cheH13a8xen1h9NrCd8jrrXO9BZ&#10;8qr2Wgj3NjYrdnDQsHfe2bYPvr1j1ZriByfUrpQt6iP6svM9xOH9mTqIfh91RN0qn1nR9axwQvi1&#10;YHdM7hUmFkcklk1LlufIqoH6TnvmR00NXo9sejW1aUdlZNcm8Uu5Ud6yU45vKggnNS7M84KCcAxO&#10;giuxwW3Z/pWvCokc6ROqK+4biHA3ID9iEj1g9xUWnfkytMj4E7H6V/r5WtYqjZIr2bAL2To7ij1Y&#10;s537W7Z7d8d2723b7oFswf7+rupz3+7sH9i9g7v29t5Du7/zlu2vH9huc8826huSS2oa40MxrVGs&#10;BxQaVsmwGxyqa7H7G1dervxCIDun8VxUQyVHaVZ+ymteeQf3UHCplSr+wU29UrO1zZbk0JY1G3XR&#10;loY1Jcs0tmvW2mxYraVwzZIr9dRbKlez4judYQdUl278K42yletFh5LqgbooA9zXw13B5r5WcqU0&#10;jnpFMQ2iEPyJcACccTyMPsDNFy9Mat+aVUOdRB/7mWZZbVGXLnvCM0IseBfaITe7nvFsPJ7ZSGNe&#10;u9O1k7MLV5p9+eLSjo8vbTicW6cNTdKr6ieE937OfEZE7LTE24pnXHKCi9AHjgZmwYGH7DC6pn7D&#10;zpIeHlCc2N73NL6y84v3afox2C5axnG2EnCsfdm341dn9vrluT1/embnJx27Ou/bdLKwzZ2m3b2/&#10;baVKTniolEXTIE9k0VHMU1RfVr4Zc32XDfVp5kYJMJlozHe6GrhJGZ2WQ970PjupB93TRQEjEBHL&#10;pImsALiulwkSynqRHnEulM6MhWJ4CYLq4tBSenUF5bRy2XdQa9arekcRiO9fLMayKZBorSzGDCb2&#10;sSljOnfEvIQ3s+oTheXLi54fN3151bfnz69oePnzvsqnzG1slG17hx3uyrZ/0LK88uoKakrLaana&#10;IjI5ETAvhaHcJJLKFek9ToW9NbfmlzVpV1qa6K+r19KshqULgXICpxjik1FQ64tWHL089g+bu9c9&#10;5+dReIXuQWuCFioivcx9ucKR9gUbj6a+4237um3XV9dud0QPO9fi398A/ALafq9wCn91IfopGnoJ&#10;HT27ts5529pngvNr3bft6lRhAD3jw+vORde6lz3rskuaoHctUN4HskfsgNYe2Agls474wZ74R5TZ&#10;BLOhYDC2ufi6xVi0hF3RJuKzmM8VXQiaQBFFb3zOUv0YW/dO27xGRbsF8PzQjal4ND6uYX6HuR9X&#10;BCKE2xFX2i4+3wngQ917/XPPJTvlq2D6kZ/kngnYuI1P0IZ6d6j8jMS7jgolm/DRjuypeJdZUe5y&#10;zd3MQS/9CtwnfoLwC/+J/IlnWCjaIF+0kfggYKz4x8x9+TxbPgGU2YQD5M9LEG4vgfIX87q6RAsZ&#10;2ziyHeUWsVl+fHlzrWl7d/b8GWOagkbdJCQQyu/o5W5vhTCEWzGexoor2sZr1OubeLBxBZCMJ+Z1&#10;HPKs+MC0LALGUB9HBSzuI8OSBd7jgxm9Rku7fRPfV5vgGX728y8bwiYFJ79pGmG5oZw3JnVH2Js6&#10;eDMUZomHehDzXYmMJ7fLU4RIbG9EbMZL2SzElzWmImfDxxeL4u0F6+KNN7fEGzdrtrmx5h+ygLfs&#10;ijelH+ltYkDxHuNtI09kMJQDGb9pB/IaELlmbcI7YCLvRJ9UHHrPlcIEjKoB6X34MdznVc6C+gao&#10;5c9VnpB2gSh3Wk7KTJ3wcfBUeECqY+Vt2O15/5yLrxuINqHEOB+NfQ24qLAoioattBQBSnNF5aOs&#10;mKvqM3XhSkXPOUZ0KLrWPT+zJz/8gX3yg7/wndNefPaZdc7OJLddexwlhS2rP5B3V2zTvZxeD+TJ&#10;5VyVB3LAPDJtGcpp4Y4aDOwJF7WZuMBtd9/4uSKlZF5wxdtjTl2rPhQBAD80Fe+pnqtKlMxZWFih&#10;OrcN8Trf/P47tvvWgfqzqF4B2iSZU3VH1NDC2E1RcUneQpk16l7RSHbJZQbi1VSf1he2XKi8Pd9B&#10;rWA95SWdf4jwt+bWfK1MgpRpXwp3mNSGlixvZAiLDOCjOv1wmnEFtc9+8ki8yUhkWP5z5Bo+lBGN&#10;UR+Mt6BmSUrqF6nBxy/JEigR1xvs3J+3tx+Kb8v3PXzIjgqLqMNCfdLXwwTdc7O0gz4T+w3Qr0UP&#10;9Wi5wyryDPGIQDjJUTifj5L7hsaE+9fOQPTUBgBr+MA0V7NZviI/8T857LxocEXPUAZj5EqobVJc&#10;rC+WPGolws6G5qfZTSW7nhydxty1LkRt6HAottNesYMaHydu7W24X0b0lzrnpA5otde1wkOzaSN2&#10;33N+h5tb8xtnor8Fz3OroHZrvrbGsUiIF4JP4J4LJM7QMmDIHxSdaSA879owVVDroKDG4kE6URjh&#10;EbzTHdQYIGMgy0qgFAMslyt0KPz2nbu28+AdK5Yl4MqfHcoyElxR0J7wJZLCQGBRUINxdwU1H7SI&#10;jak4xa+BMMsuFwsmBrpW1SBblRRx+vzQzl+/tKPDp8pnB4nG9vf3bXt7y/JsLSJBGkWG+BJNMSrP&#10;CLY+cal7tkdVwZ2hRruYiUAG9Xo5Z4Vx26b9S3v64Q/syU9/aMePPrHJ2SsrzUZmvWubXJ3b4OzE&#10;eqfHdq08nL94ZqfPntjJs8d2/Fy24FRw/jIU1GZnr32r5sx4ZDmVmzGeXTcQ2FHkm0k4mRZLNi7X&#10;bVKq2vbDb9jeu9+09Qfv2dZ7v+M7p9X2H1pl554rp83rOzYvh4LarFS3seJhzwXfal1sOwpqbBad&#10;imA3Il20oQuEqmcmOPi6KBTU9GamrdChoJaRUJBNFNTYvSr9+scV3lyJIW+T/lS4MrJXn72w9mcn&#10;lh3MrZVlp4WSBK6yg+OXcyNsxjxTHhEkQtAvMPug++vptQ3GfW+HwWAg+lmxtZ1NK4l+MqCyEEj2&#10;4ygTSpOWRPGAtwLwV+jicZOWG6zUfWv+fg14AO4AajkHv+cZOIGP+rtwpAgjrb6IcpqxeCxaww5+&#10;8QUdECGFqcJ70Z1ixWblmnUXZTu8ytnx9cxeX8/tpDu3zrRg/VzDZkyyiS5NczCOfPVZFp1CKU3M&#10;YwIoqs3zohvyD2A3MxTTSqF8VhSg5CZ7DqC0puex45meieFDMS1VUIvdz7BvlNFSBbXUjWJagPqH&#10;wCc9ZNPPbnZCQzktFNYcqC3ZDl6X2AEJ0jukfYSd0zjxi77ifSex/Q36dWJHJ4p7vxRNgPwF0VbJ&#10;PWHldi9s/tyDt79s6Jdxeag3IaJaGnevBFjGl6QROBR0LS0JT8AKwPGGI4OFR+XMyIrCFJTTOCKv&#10;lBnaZnVum/Wc7TazttfK2kFrZnfqPWtKWKtmh1a2oSuolfQOu6+xtb8rqS1zQl1AbJhQwx0175l1&#10;YPIyWUhKvdI6+5WaNPKoA3emabiAmD4jH8lz5YMt+CfTkStmMOGLoFIQjoeCmvBaQiYK5I4S/t7f&#10;Rt5/A4zXd2q8cnXR4+JBKKitTp7xT3sEv+QDlsBxSC4WOBcz0Z9FyR5/fmKff/rarq8H1umM/PnW&#10;Tt1295p2/61Ne/udliuoxa5S7HAKzomfmOHnIyMxyujNZQdL2zDyugR/9osZ5/8SWDXuJztNAYMf&#10;ymlM3EM8wCfwDTrCMZdT8RXktVgSzgnfcHe6fbs6lkAuXhQhP5cruYIRjCXHlTGzwUK3OAmVeiL+&#10;aWEjMTGjQsYu8hP7y8Fr+3H7pb0Yte1o3FMv5vvamPyeuXzG0ZCkKdqsflAXDdjdq9l3vnPH/sEf&#10;vGvvvrNrO7oXsbBJBspRtuNuxf7qecWenmbtely27rQqel2L7dwhA8qqsqRqFk87U1uoLOmOBj4J&#10;o3aRS2VW32MxKouSmfhZ2T5RLvriX0HPNJpNh7ZWndlOK2P3txf27m7X6oWeSE0oqHFshk8ye+Rq&#10;exSS5Ac/x+W8roAwrqAmGz8mqcFCWZ6XG/DgyZMbPzdO8MFTIHWnIT01+Wh8dt45JvEjsjT8zTtu&#10;pzSJeD3uiMUvx9m07/AfbtKgfE5vk/ajz6TJMLHGEYsF4Ua10vCjFVn8aK03FGBur1+dW6/PQr83&#10;hgMy+mQys/FkIn5zaN3uwPriO6+uumI3NFaKB2AHyQa7nOoVlNOmE7WN0pP4IvxTvrgRxI5y6nvi&#10;HTrdnF1cD+3V0cWKgpraWWmy8JZTPnmN/sriJLvoPHiwZg/f2bH3viF+t0Q9pkCNKV76MTdeXxgk&#10;LAH8kUABopaUBsppDjnJZgJXTFJY6gw8ZJc0dhCbdeY2uZzY8Hxog+dDm16KrxavtOipfOO876SW&#10;m2pMmBX8OMwcymnzvHAsFMlckeULsKp89sX71O8NSC6U0grqZ3nFjTxQFG/G4h/AHEp5vWTNzbof&#10;cbl1d8N272/bwQe7dvBQ8GDP9h/Ivie4s293796x+/fu2Vv33rIH9x7YO/vv2YPdh3awccf2mge2&#10;UVUdz5BNqtYsNXwHtXpBNjvDsfubLpTyYo81jYdyAbkFwLQg9+k/Cmx53wm6hmKa5DaU1BrVuuj0&#10;zRGfWzsbtrbZtNZuzda2GtZYCwW1xnrF6gLuG2vVFbtqdeyWbAEKaaVGwcp6B6i0ylbBTpTVUGAL&#10;JTaU1JTvSsGy7DYnOuM4wfiS4L0jM5ZMOjkcF20UrlvzRUOd0P/Ucb9UPUm9un9UrNeiCBNjnci6&#10;u1lw40lOcj7AGA3d6feHdnp+aYfPX2mMF/25HPp4PxzM3Gaxk3jgDqBzzJWwWwX3LOhiXCFd6TPW&#10;eng9Hw1Hvpg7lM0COUqc1Vol8qaLspBtxuZ8TjgvOQc6E0qiKKyVrZSv2my8sFeHJ/b0yQt7eXhu&#10;Tx+d2fVlP5R4Zba3W3b33o7k9KyV6sI1jefklz9HN8WaKqeRX+xSSb1MwG6S/X7fy0OemI9x5Yuk&#10;7sBJ+NKoP+WXQrrxBHQxDmDrSvCbINA6VZXTDl8YJw6FmYzHNh1Por48fhZ1UYhFQU390RWby9ZQ&#10;PTGW+1HOc/FdKKABeo924+iaZN1bsTIfkdBixgS1s6rd2mq7i/OenV/07emzc4UjX7RNlJFj2tc3&#10;S7a2XrU7d9eUz4ypSvScMdSpYpTzDQU1DIMHcgXPcftg4mX38Lfm1vwyJu1SSxP0YfVaGnfGPfyT&#10;0yH1AWgbu51CO65O23b49IX1e+IrukN/7mO/wrgSOv1YaOpKJnLnNdbTjYeig71eT7TlWv3mwq6v&#10;4phQoH3ZEVwLcH8Rru1S4c+Oj+3y5NwuTs7s6uRS+biy65Nrua/s8hi41PNLu5AbhTV2Ielc9gRd&#10;uXvW40hP2QOO60x2QovjOlFQG9mkLxhMXDltMZTM4buiqaMLUEhyZRhoguqGI/WdMYU+u1CgWsRL&#10;QG+N2RuB+jo0bCwefSzawVxPqqBGPKJSHhrg8rlxQD4xfyO36jaX8lLYAIy/ZKeFGH527RAJZ58h&#10;64nODYBczoaiicwzT8sV2eVEMU30vlJ3G/DnrqwW9ox75tkEE/er2qhYth7KaaKfPTHGxDtC4RBg&#10;nk1tHkpqzHUzf4Uao+ecUsCeq6AqnRPToNvOI6s+UNwbif5mRe7y1ZwrqO3f3YtxUPWqqnDwqDwa&#10;FVTAFS2RGMKsmKjNGxfjC+0V82nUO/HwXLYPZsuQyXgZymnUufsK74vCf/9gQRdHug6FL94WyL6S&#10;bYlzisKzLpeJ1QZfZehXmJux7hcxhI1KwJVC/IVZLv6v+slNOp5W6h/JJ0a5lb/LjWqoqF/HcEdA&#10;/9gnBfwI4/WOW7JsqWT1es2K5VBMq9WKGu/Uhnd2bFv8catVs63NdYmved8lhnxANzw2RTGVzEUG&#10;fMcZecLPjDV+42YemDyzVuQe1JvXnV5krEbpPQE+AOODsXQVhJURl9gUHBvlLt8gQVBUvCirxUdj&#10;9MBkPtHLhB3lDqCb0ccyNhmN7PLyyjqiReyihoLaSPSsUa35zmjsrFwWP4JCmYPwDXk/L9rBJ/xV&#10;lbGmvtNSPypTCsmil69e2+XLl/aDf/2v7K/+9N/YqyeP7fjpM+srnaIqqF6UlAI/Rf4dEgU1rz/y&#10;q/wJLUJBjfkAaEvip3ufJ1AgLugJd5jAafd1dxoG29fqlM+QnyXXUk9qCtbVwJHxdOQ8oIRFyxbm&#10;wv25ZJ2Zbe/V7Ft/8J5t7G+LT2JehQTFK6LUoSsU1KBfqlfJX/A/itFzwExPXhSskLlWGXvi2S7d&#10;9iM+ra92SNpIWUzLcGtuzdfGLDtW0pdW8DS1nYy5f/Jcf8hjKKF5p1WXghf67MePbNxlwwY9XcQ4&#10;xJj0yyuoATl78FBx5Hv+jA8nnZSLd5gj4CgP7LalbhjAn0esZxiP3x8sDesGnFhAgTKSI1FO44Me&#10;1hZirIlwM8l+8DJE6DTc6c2vn/GPEKgjiCC8LOuKuarNJTszdz1PFNUW2VBUi3mBKHdEACwrWL7h&#10;7/TX60ThJ+LX+EBiMrXXL4/UTtBJ0U2mfWkj4YC/psaDNrND/87+ljxEPyVT+jMNdqyd+43aGfpN&#10;sm8oqOlRpH5rflNM2t+gCrcKarfma2uc8C1RKSGGQkQgTOAax2x2ziWkS8BCkOdLOAZJJuiZUEgj&#10;YXEmVVBDgAAgvByh5Gw8WsMKt7azawfvvG/1VkuMMoSUOETURRjpH74jEtdceZIAwjbsCBVIKAit&#10;7CaBskF2gSrKxHezKUyHruj15OOP7MXjz+386JXNhjxf2M7Olh+1wlbR7KAG8Y2tzEOD2CUfpUWH&#10;ZdqSd1B8QwGulJ8KxAxPe3b54lM7e/7IXn36E7t48cTGlydW7F9bWemzg1tRo0NRJUTIyEzHthgN&#10;bT4a2GzUt8kw7Pm47zu+ZcS0s42zLx4jwFrBJrmSzStNywiKG7tW2dq35t23bef979j2w/dt+50P&#10;rHnnLSttHVhuY9+stubhZ8W63q3YKFu2keIZqc6HKpIfTaoBCsGDkrGrA/V8A44BUdf46D2f5BCE&#10;8AYRU91KCMjaUG3dEbCDWs8Kc/n5bkR6H9RhoM2WFD7vE0HnR+d2dnhs/efXlhnNbaPctGaZo3XK&#10;VlE4T5AENDBOJTwC0MhYetNDRTrISjBVNieqJ476yheK1pDwyvEkvMexnyy0THzSWLUovEFhCezx&#10;qYIEjxxHBWoVJXgjhN2avz9z0wK0R4idqW9MCoFU+KagfiXmF8XUxVRcmJhZQsMsu2KsWjz6Ud6G&#10;mYqN1ReG+aYNck0775fs8VHOji4zdtYp2NWgaP15TeFaEoo5djivno4SJ/RJDGRGthjpANw58edM&#10;qMWEodvKriuKyY2yq4vD3Kss4V65/5kQzyl/2Ol9WgeUPO2dmNR9A6t36YSCu/VPjXoXS569ATyj&#10;v8teNfJSBAqAkZvb1L6BZU9SXNDKiJP7N9IjjEcVoX/e9cUwqXvVP3XH/YpRXeGXKqhFmDQkuMNi&#10;F2PH2KGg1i5bX7R6aCXRs4roTKs0tzsbBdtdEzSzttPI2mZlZBuFK6sqTJnd0zK8C53X2MAY52WP&#10;uvL24lKBow6TunQTHi4oCtfcvaxj7MT9KzNpenEt4/d6cofAW8fv4rlqjgkllQclcUlYgryERtHn&#10;aVbDcEbCEM8UlrFddX1rfoZJq9UNN7RCjEXu48I8HFE8iTDea5z3chzS83ik+7noQ6Kg9tknr+3T&#10;j1+6clq3y0KluXLawZ01u3t/w+4/aFqBY/x8okD0Um3lPAYLsGpTx0E3akdw7w38S/MSALq86fNl&#10;+JuamERhUlOpe96ILfLCYnpOZS6ItsN7smA1nczs4qhjV+2ejdX3xmiAFXJW5Et/lXOifyb7YXEy&#10;ReGsitkTEWpnp3Y4vrYfdF65clpHfEZPZWbRB6oAz8MkTMEXQJhMn1itnrFvfmvHvsnOaR/s2zvv&#10;7Fq9KdmtonoUrR8sKtabV+35Zcl+9LxsJ52S+K2yqEpFz0saFzRmqGB8bc1aFLunLXdQI00B/9xR&#10;iSjTsXua76CWpU3hcVU8AZvh8QFEbja0vbWc3d8t28HG3O63xHdmu6of8WXig/Vn85xwxbs1/Zfx&#10;ERpFbatWlQ4w8zRw60ECQSPl/AJA33jf7/UXfunzeC/cYC5AeIDRmMkmajjCpW+thk7d1MZfe/mr&#10;N/f8wBX39v+Ik6UGJsGgXRyN6/7CNZQSCsWcH/3JcTN8gIIiZ7EkugY/ocpBxAAf07Lixm/Qn1lf&#10;fY1dgzrXfSuL/wQn6U/lUtnlnpnGFT+yhfR077w26WeKdnIytBcvz+z5i2M7fH5sw9HYBmPxrEoA&#10;xUw+jqGv+qS63Pfvr9sHH+zavXvrdvdeVc+FE8lzL6/6M/14WRf4Ob0AaHv6Pk+UDz2OhSQ9U9bc&#10;BmgScF/jUXlSkfykOmH3tIuJ5JqJjV4rjq5iSHZOQyktrzAZjQUsuLGk+MYC1wo+/SyIsfGrn91A&#10;RAkXz4JE7PqhrArYPQF5jSvbWFi5VbTqetkauzUrtSSLrqv2mQNUm2ZFAzjiCwVFFgrLkjuqxapV&#10;cmWVt2b5sWSIvuqnLTmpN7XhpWS1gTjImcrqymhF9b2y5RdF9TGV1+Vd2ci8fKVMGwjCFt4JYjGF&#10;cNSR+i9u0TGagwVijiPlqEJoMsq3tHtGfIcijHKrcyEOZ/PYKoNwg2HYF1/BfUHYqg+9A0Ao+BJW&#10;iS7tJSg+dpRculW/Ma4k7YBZ1jl/KaxaiePWfMGs1NeXqiit0xtDPfrYrkfwWExK+yI4eK5GZgc1&#10;dgvlCOLr645dt7t2dd11+tPrza3Hzj2DiSus0XKx4TrpEJdalXkMPUl3SHPjeRBNQSYWDrlCqvJA&#10;H4IO5MoLG0+GNhlNfCxm8Mgjx6tf0+/YLVLDlolU2pQN4nsTu77s2Znk+yePXtvRyyu7vhhaT/Ri&#10;NhYeMo4rxe0d8SL39nwHtVRBzTPj2QKHKXtUEMpXoeirEZyd05wWa8yTrF8sluTmPfE/QluUK4Lu&#10;QecpE8ot8KlJUf0vKTtmieOUO/qRG+UzlEeg1igXqC+i9K64uIqKt6L0q+WyNWtVP5KLnTfhE9gr&#10;nqPTSYc4PS+8p3fyecVRgOYrPe/TqjyFoZ0mqp92GwW1gcaDrj16dK5s0CYQZcWhuBv1gjWaOdvY&#10;qPnHBhy7UyrxHLqv8ury8rmCGnlIDf7MJ8PbUcaknND51fq4NbfmFzEJ+twYp15vXEuToBv4G106&#10;+jcfxkBL5pIlz16xy+JzGw1Ew/riVYWWrpjGpb6T0gJQNaUN7LKGQu2wP7Bep+fH5Y2GY39/OBjZ&#10;yO2h2w74CXg+Fky6I5t3x7ZAyaWvBAfK30BJ9NXnhuqTcs+HGv/F37DYN3cQH+cgbkq0b5bQP3gP&#10;aI8rkwrojakyR3xkS/nVB3EnQLf2HY0FYplcHoHv5nj9qfql8+GiD3yQI2klQPfs8s4HKiPRcXY0&#10;84+LVZfMa1Bf8R/8BVBUfjiukw+K+eDQP0hxmgItUJnEszAv5jMXfFgj+aSfL1uvVLWLRsuu6y3r&#10;1prWra9Zr7Fuw/UdG65t27C5acPWtg1astcSv9aW+42wmzfukdw3sClYFzRtAtQrNqvVbFqt26xc&#10;deU3PtB0ZTUBx/lNVD6GMkYPPtBm/l8VqgaC1jJ2yIiWw7tMJR9NRfvyZfHerbK11pq2s7/j+Ocf&#10;iIBL+qW0n7dS9OJuaZZ+Hnh5hY9s91Z+ZBHHzZvhgyEtLtqDcWq5gMw4pcYm6+PB2K7P23Z1fmWX&#10;GjfV4CqT5I5KUWWOz6kij4oHuUHPUsCkNmbZT34hQ1jl64tmJYql8+dE+1WP4CmDj0/HF/Kf2PoP&#10;SC/GarAWeUn8M/yFLj6CHA4HXgdFyWVl1YfQQe04t4rG2/kgZ70rdis18Tx971++vsSYDY5ozHZa&#10;oQsltVAShDdQijdVJhN5pCVDgYx6TkDhHWccbyLfS/545XJfEQFfx/Wyy4swb4A3rdMFRar8Fb0v&#10;2kz5FX8zF28zFg3rnJ1Ljry005cvbdjr27DTsd75hU06XRtft20uejfr9m3cblufsMfH9uyjT+zR&#10;j39sj376U/voL//Snn38kR1++BPrnByLhg3FCqh3K92yysMRoLF+BdFS3uFz5Pb8c5ElutYyvwqm&#10;d1FYw46Wi7qgHlOf1PeL7tQQu6/9Cbz7SuYQhXNecyIGkjpCHGauo1TN29ZBzbYP1u39335o9Y01&#10;T4x8QQOZU0f5n7WnoHxTx2Q+Us/ZUDDS+NG3YuY6FNR8LvdK9sBKdil75DlTb0pyemtuzdfMqD8k&#10;juS6wdPUDjoTboyHg19SZ6V7T4dzu7po22c/fWzTgfgcjft8MBg0jjGVNHgLXiBJA5kkMR4f11JB&#10;LWuNRt4evC06neygloMIQEIRy0R7ocGuoOZPsSASAIG4T2x/DjCmqed65xbPV6ioVzKfnRHdL8sP&#10;/yBVyInQZS4oOw+SVH6NTFJmyqgGjNPjOH+sJL5F45rcnL7hx3+KavEsGhoKF2WPkgfc1EH6LMZT&#10;GMvxiN3Wx/bq+Wtv8zknZTPfJHdcMmo/PgLjI0h2UWMMYB4b46eN+HgnN/c0o9oDPsRvHH/88a35&#10;DTI+zGPz98//xR8t0AxFgaLZbPjXeOvr61atVvQU5EiQQLYzR44qiVkiLiZFE+zUTdiV8Lfm1vwS&#10;JiFhwqAUj2Bgg4n3pwi5DHrTvL3+9MS/NPv8J4/t9eGxC/a5aVmkMna5YMBEQYAvYJksZbIujq1g&#10;K3HEbj8cUoQ6a3e+8W37J//t/8He/uZ3bFpi68uStcdzG0qARkltJiLrk3eKl10n6AFF5cm3XFZC&#10;+ZmY8vnESnkx5jkNrouxHX32kV28fm0//NM/s8cff2KTwUB54Kvcsr31wbds5849e+tb37G9b/+2&#10;ZSs1VwabZgvWn0xtyOdkyj8Tk36kqNLI+VcYY/n3BEM7OXxkf/X/+//YybMnNjw/sUn7yooSDGoS&#10;svLq264YxcCg95kQYCBi1yMElonqciRi71PIyXiUUfr50roG+4oVqw25K1Zptqx5cGDFet1Ka+tW&#10;kF2UX2Fz24yFMAn4GXZUm+dssCgoPjEhaKT7QpgGQiYjVBSEAtqgkJtYMU/qqsO5BERfWNEAJghl&#10;tLTdE+PPAisQDBhmqYdC5oVsCQLZI8tlLnV/YuWx/KYDnyBhciTLrlIztZ0YmR/++U/s0SdPrH/a&#10;teyrsZWGOfvW7rv2YP2O1cYFq/aUjwlTqrHUxXEeLECDQwiZfEk2Kczsoty2Xn5gT69f2lHvzLKt&#10;ou397gNbv7NtrYMNq2vQzVRUv7mxTecoE2ZUZuVfZQ8WQWWkTXTBrE2SNmAyAyrtGuLJIHxr/m4N&#10;OOZG1e9KWWotFMHC5mmMhTkEVUFezGslI8FULYiC2gJEI2yuLLQtOvPH0WvCAmvn1m2UrdjRuGzn&#10;06I9v1jYXz1e2PmV2WDWsOGspveawrGWTwCygw4Kq75opDjJHVuKo0zki4/ywbDziHqXHittXyBQ&#10;5pcFuTFLjNKz1E2fd3vFnZpUuelNo/wkXqvB0/6ZPsOkz/FbdbudwJeil0nDYm7iI5K4Sb2wl2FX&#10;njFWuMsLBMidBIwy4YO9mtLPN6shb/L0ZZPGDqQTK9DcwKEb47vsubKxRAWUOQQl4dFGvm2V3MjW&#10;yjNrlua2Vc/bw92Stapsqc9xehMrL66ssWDL+KGPO6K2Hh+7IUGsYpe5KKsrKuqGnSBj4icj+h+5&#10;dKJPSI2n4FXgFBPTepri1K/URH14OmobryUqE++kXwGeN3f5Ax8vZxJ82EWowNe/gqn6GoKjuoae&#10;jTW2jF2RLS/hxpXzbunnl0z077SOA/9DqSTqOeO0Q+Oy2oT2CfxggVHjt5BnzmwACkY5tZ9waCL+&#10;ZDJuKlzT/u//lz+1/8f/7c/s+nps1x0WKs2+/3sP7Xu/97Z96zu79jvfa0nwZ2e1sZpG/JF4HDFY&#10;vkCaE3+VRXnHDXQMAB8C/2LEJy8C5Sty/rPb10sYRfpK81Vvhp94BhZ0XfFM+OVHKdIflDL9hwln&#10;9ZOSeKMsPOakbO3Tkf3kf3pizz58Zb3jgfWO+rZdWbeHtT1ragxQSAc+P5iMh9aV4P56MrDX4759&#10;0j+zf917baeq85ESAeBLCyjnqM69L6ouirWFL6i//60D+2f/1e/Y2+9sW7NetGaDT87Uc1hwy2k8&#10;ucza4UXWPjyu2f/09MAuhmob1XNG5cFwRC48GEd0ofjGKhc8SczdRL+Es3JFNtGJqfLDItYsN/Md&#10;1JjWKE8XVpnMraq4NsR7lbJ9+9a7Tfutb7Rsu35l92qfWnF2qtzH8cT0b4+DsVQJAXR5jmFEwcbx&#10;T+UlXd9uX+l6+3r/TbE0gcQvVT7GxAKEbLei0RMfQrodbmw9yWqMdtpGoQH8Q54Im0kS6ka8q/vF&#10;+182pAJQpsRNRSruhS/UR9ws9PviIfRV9RoTLaSRlIpX3Z214XBmzw/P7Pjo0g4PL+3xo3M7Ob62&#10;zz89t25X+VaUANkBK1GOKBWyVipmbX2tZt/+9l27e2fDdnZrtr9fd6WCO/eq1lwTnlDv7IQ304ij&#10;BpnNyvajH57bD/7yiX368Sv7yY+f20iyU7+nZ4qXuSB0SuBM+YK1uVawP/7j9+yf/rNv29ZW2Xb3&#10;RQMyA69/V3pQfjJzpUO9kUGvOxlXbASod3h+OZN65SMOjtGn/lCChCplReeB4qxize6WlftV674Y&#10;WudJ34bHE5s8Fu4OSlaYFQWy1bOY/GTh2HeczrNsMLMJO7MluPGrMM7fKN/sR8aOZcqqeLOpeHeN&#10;PZJnphqXR/m+Ze9r3H5Qs9pBWXbVxmXlvXGpZwPlKy7QrjivaByvyi5bSWVFKW1yKDgRhbyY2ehk&#10;auPe2HocTzia+sI5O7ZBn9gvjd3DTX1x4UeSqc4ETrNVr4HryiLNEE6y6/90exRaFLvyPlS+xzbf&#10;mlh+I2vVnbI17lQt31Lb7Iy9PIuiZDbxIjPV5zQ/Up0mPAF1q1/UCzJbtCmL21O1NW3rO/E5DyST&#10;5E3Yn+SOzAWO4Bt5l0lt+aauGwNPRUlSuDVfNtRaUrdv1BXAuPrFelM9Q5uFk9ATbwvolGghiw7g&#10;1fV12z79/LGdnF7YaMxHWSxeF6w/yFuvM/Od1E6Pe9bW2P/yedePKU6VJljI9qMr2bFZyU9n6utz&#10;gWw+zPMjX5QwY9N0PrGculZL/G5jQ/2/VfPjtUrlgh8hy6JtmmfmEYaDsWjmxAa9kSvo9rtDOzu6&#10;tsFg4ovwc+ZP+CVFfuf9e/bd3//A1hX/1tviXxbCb/AU3ll9Av4Rvsbzg+wvYLz0XdVY3FXfYwGa&#10;ukFpz2m56ietXlAdftR3AyRmaJ7GWKdzsqn7hcZScNifO0Eng9EGXErF2wCaxpfnxMtz1mMaxZKt&#10;1yrWqJVtc60uuo+yGsedMq+ivsmx2korJ1rKjvHB10OPNb4qqRlyBs/yGvO9nJQjr7Yb2rPHPfuz&#10;P3ts//1//wOVmxomHyjrZGxzM2d7B1n73vcf2v/6f/s9q0sm2dhgIZ7ZM13ej/VSri96zwHlMvRj&#10;l1WrKiL8R4xxTvyYv/Lx8dbcml/c3ND+1NAvYuwIiPEE42GdFIbtu0gJ6IaLicZYja2f/uBz+8lf&#10;/DQWOUcak0V8qvm6UFRxsaCmV72fJmmGEn303ZsLvgq+WZfnL0lb96Sb+qGjnRXdQ2mrovjJKflV&#10;T3SYJO6J+HWOmGS3iwWKYAo/gV4SCeVRv/VikRcKQ7rq3J4TeCkGeHho0RPCoRwG7SAb3uVEb3xe&#10;STeMz1MBeUT5jPiy0A/lhPntqmTssmzmUUt6zJxUL1e3Drv3E7vumdUoi14WoKGCPPIENF9MJLbz&#10;uAJiHmaLNqZ8ok1jPnpW+cbFqvinok3Et/VFz0aVsl1trVtfdA2Fmgy7ZSpcrlQT3SrLT2OTwpP2&#10;IlvyZ+SFnYExPuZ4yeWbEn7li92i+chnbqJPC/E7057lJePlxDfmNaahrJPvi5+VfMY8So7TQyZj&#10;q15fWbHfVfmn1piOFZ5542ufs6FCF+JvqfexZNuxeKXaRt22Huzaxs6mvf2Nh2RNeeRPyeqCP8L2&#10;XS6jQRL4oknLQHuH24OpbX1eKfVKy6iHlBfveEOX47BsxwHhk9pwJDmi1+aDlo4dPT8Svz+wyShO&#10;c2lsNGz/nV2+YLBFxc8PibFPYzR8HGkxLnpqpCU/nq0qq/31Rjlc6afKXOLATgEje/kMs+L/M4x/&#10;TOV1SqgI5z1N5fdaUbrUy/LjjdStS4XwsgGT0dj4cKhaKfm4j2wxEc8zkWz06Z+17c//5DO7vura&#10;8ydHXj/g4mgU/IArunn/U19W/4k6oryqL+8b0eaM02Aq/c2VHxQOxTRXGucjN0LJD3x2t4rDW644&#10;7kyGfnoeBpx4s35ucAs3tvIhXiCvsRg+j6lCQnD6RaagPKPEXhHvXypZa2/XWpublhfPVq7yIVLO&#10;SiUU4SVbcZxnv2+j4dDOj46FS22vr0Gn4/Ml82FX6AMlo2yBj3AR7KiIG38Kg/J/+mECvAg5ZLd2&#10;5ikpMnoj2MwdMBfhuC2AluWVcadpXI5LCuhtSgqYsOGvfPcj+M8i9AE6KrlnLv4UN7KM0ssURePK&#10;Gds5aNrv/sE929pft+/88bct31x3VbSe6gyaNczWbDgXL5NBlq8rBubFZC9KctMG5Ij5LNEW6+jN&#10;objkK7crmRMrLnrKt54n9bOkT7fm1nwtDH0vxUnGjuAhUi9s+k2qCIw3KOyK/5miLcYZm2os6V0M&#10;7OWz1/Yn/8O/tkUvaGxhGqdTqXPY1Gkg8YdcQLy+ph0xerqsAzO/VK1lbP9O1vb2S/a//Mdlq9TO&#10;na4UPDOKbyJQdK6ghiZxanyeggfJXJzPbRO/9zzZzHOVXP7Jip8oVlpO5znumjkkUSLRj5BTslmN&#10;+2LgeIuPeYnm16/vOmUSq4ud9XVJaNogt2bjfEu0EMX8pocZZ2oKl7QNY40M9DY41JRuJTaVQjhw&#10;RbAYFcRjLOz41Yn9q//x39pYsvj10dDKipPmQC4nypyYSj7U3H9vy77/R79lpWrRNu+1hFui2UWN&#10;I5KTWRtngxgfGxlXkyr3JLF/3Zrg1vxcA3kAr5yTv91B7dZ8Xc3yS1ZHpxuqFAw5TCADJwx3zgbX&#10;Egw1qPAVULfdFZMsJnYmgVbMNPQT/HaBLonHBXfd+jPcGthG05mNxVznxIQ/eO8D29racgWyUrls&#10;o/HU+op/IiGWr1tFNZ1Yl8S0F8X4lvIJiOgWEXw1MFbE8FaKGSuKzD/5yQ/t85/+xF4++tyujl5b&#10;QUJKRQNgXtSVSdZ+r2Prmxt28OCB1ep8FVuRYFRmHsLm/jmy4pyLyZ4hHI+smhGw+NI9t1nn3A5/&#10;+lf243/9J/bys09s0ZXgPB5KmNY7k5HNBcSDAMSo4FuXIwwURALU3+eyx8o3YvtUheLrOY4RzDf2&#10;BdvWPHhgrYOHtv/+t+3hd//ADmRvPHjP1u6+bYXNHRuVGxrUyjYr1zWoVFmStN5MwtqcBZC8BkCl&#10;ozQR4qLtvAXkpcHNBSgGtlRYTAH2IYS3G5vBMQQeV8YQ5MQ85E3l5cuVDMIAaoY9y806LggWlHaB&#10;CeVswSYDtW9/bI8+fmSHj57ZtDdWHRXUfkW7t3/H9nZ3vZ5mauc4PtWz5niSU1n44kgxSbhTZYE4&#10;5awVy0Xrj4YumA7UTkO1+2iiNmIHgmLB8kUmVUKwD2U0taeEMnbfY2AFx/3YVj3xUipAerQomHor&#10;vPz9mKh9dzjdWIVV4xMLMK9i2griuuJe+KI2ZbJsLOZ7vOAL0ZIYvrL6WcUG+Q0b51r2spO3F5dm&#10;Ly9ydnhesus+u9y0xDSKUcw1fNtdvnCAmWQ3NN+By4HcpT0Bf/IovIKWqP/6Iq8z48kDCrECUYbE&#10;veIP0PfCvrlunn3hAn9X7r3nup9AdvpmxBh+X3R7OHdTmiR1eRDGyyQPdT13B8QLq8Vacd7E53GG&#10;Tb8N4J48kveVt+L3iwHxJ+6fb6iRsJOcrEA881ZU//bjOBEFshONH1NhytBahZ41xaCzU9r+WsEO&#10;BHfXzNZKU9H+rsJ0rCJ6V7G2aNxIZROmiI9j4gOa4SnQzinekKzSS7+w9OJ7LvRPfShfKfirgVk8&#10;VAjgV2lIlzRvLvIZdjyP5gGHgTS/GkNyNfGmdfGq61Yqbqiv1eRXsXyhqqENITMmoFhtiDLcmi+Z&#10;NyrFK1pX9GT38TFZeKTb8NO/aBkAHxVfvgl3fUwX5orXmk5KtpiX7ac/fmo/+dETjYcs7BLG7MGD&#10;HXv4zr7t7jZsZ4+FBiYLmDiY+fhHJ2ey1JUrBGES3HsD/yIvKaSun2v+2gBfMAqf0kcmhZmohj+D&#10;JlEW/2JPdePjP6Gog1xefEBZPAO8TsYu2tf29OVzaw87VpQcVW3VrFgrWqVZsUlmYmf9azsb9exp&#10;78I+b5/a0+GVPZ33rCthfCxBHN4DOlcSf1gWTzln96vxwFobLBCX7Tu/85b9Z3/8Dds5aFg2Pxe/&#10;0Vd49XHGDPWHZycT++SwZ4dXFXs52LWRxpOs+LlcgcUeCqjyiE5wPIgrzEMv4GeTeo5xLiaKb8YT&#10;6AY4Ac8lvlfsUUntzu68W4WBbVSndn+3aPfVvs1S3+rZM/GpTNDycYTipp1JWpfTlTQtPPF3iCeO&#10;i3Jw5/QMewkqgtM3PY8owp2Cv7cKCivPlIf0HdQct8HxiOfmz2NfcUcMSYAV81X34GN6JSFUbvg+&#10;jTy6YQFNtngBFPA8/iBqCsxiFcoefJE/skLJbGOjaQf7m7a+Xpe7asXi3E5PLmzQV8XLqFqMHa5A&#10;w+mY/rew0XDuOxeeHJ3b06cv7PT03K4uL115495bB7a3fyBcRUUya5NJxgaDqeSajB0+v7Rnz47t&#10;9Oxa77SF82p78e+0A7sFTqdxLMrael59uGjf+vYd++533/bjFooFlFBi0s9L4xNUKS8vn2VlJBOF&#10;Chcgz6T9qAbGea8OAW3ILmAoZxTmJauMRPNH4p8uZzYUbs/bKsGl+PZpWbJWyQEFNRTaSIbFIY7V&#10;9YVXV0RUhEnc/8mQOPKZgvpPUTIHZVX+6VNKHv3aaXZsmbWZlTcVpiX5Q/12WhzbqNIPRTAUtwSQ&#10;mZJ4wnKmonKGot28t7De4dC6r/rWOx1Y96hvo47e6Wlsn2bFK6Aax9Giki0ku6jDqzsLZEuSEDCB&#10;Rxuo9lNbV8r3BGR9FzaOQc3qXUjxQrR6JL5jwu7fKgc7vKHbYjXUkUescMfRC04P9MISt6kNrmh/&#10;0qOPs6gpzFE5ZSu8L8Sq/WMRPQG5wSvAF6mIISJ0iwry60vN50/j/+bv1ixN1NISvlQ9SYW6kXtp&#10;AzxQZwQ5saEB8lPziLb07OXLIzu/uBR9kK/6GfZMfbVQEB6XK9ZsNq1cylu/P/CjiMEFjqlGWUtd&#10;0mGu8Y1FW+TgWOhW31FSyMeEdx5D6Q0lU3c6Q7u66NjZyZmdHp85PbvW/eU5R+l17OT4wg6fvrYX&#10;ol+vX1zY0cu2XZ6qz7AzEaVRkXxdWAaRHqg3ara20bBKvWBr22Xvu058FJY5Co4QAVbnn5gvKmj8&#10;dAU1dRA+ToTuzmfyz4lGFWvqfeqP0CDRP1/8dd5B5REQt4OM9xtoBRnEU5XLTuwwYAAA//RJREFU&#10;zmyE9/kAPSygTK48zUSfyTN0lfiVmtWKVT+St1quWaPeiI811BaEj7qDzmadN+PI5xhzaCs+JlCd&#10;6zmLwXEsHWUVb5ArKw95m4wK9vp123784+cKR9EVRvkhzwXxJ7n80Hb31uz9b9z1nWVqNeqJcHFF&#10;Z2VBhzFBxssIcYd4qNC4HWSct08q5dbcml/UOE6tmhT7bq4w4KJTFB9jwHmODubjZI6DYveoQX9o&#10;Jy/F+4i2CNP9g5mCntOniRfFb/oUJsY7aJRipo8Rvd7xnQ3V1xhD4yHJKg9uc5+4UUgTvcirH5ZE&#10;I2oawwvwOTON2QJDfhDM1Vcm2apNJevOJdtOCzUbZ0vWY2ZA/XQkv2EeKNsgX7S+eDqgJ5oBDCRz&#10;DEsKJ0ZylNhj9XFgpHKxS9lQ4Qcq60B0ow+oDAMBH8dMVE6XnpVnSFdBdYUyCNwFarAovc6Yy/I7&#10;6CGf8uaUu3juO7RSViZuGB9U3rkYvKnKzExHXzSpp3IMlP9+qaa8CpqbNm5s2LCxZsO1LRtvbNlg&#10;/46NZM9bmzZtbdi0sS7YsHFtzUbVpg0qgnLd+mXZJdmiwf0idlV1IChWAgphD4sqt0NRaeZVN0Wb&#10;lURnS1Wbi5aaYFERHVec2ZpkK0EOu1pTO6ocaOwi76ntaVaf50fpDLIGDy+YZEYaAuZWbVRt686O&#10;xpq6tTZbQevBxRQfPYbUhVuPCfOG8Zcc/AKPZId8Gmj1RfOFN/ydG36QNpH0I5zmqNjL00u7Orsy&#10;FNS61131h6nv5ssHHtVm1fOaqzL+J7xeki52jNvKg+qF+7+Rglqa2dS9NOnNqmfiXnrhWA23fKB8&#10;M67AT0YdY9MP6avUCeNP1EfIKT45pnvHd+E6x0BSllBI523kpL7zCfmCZKfRzA4/ubBPfvLcul3x&#10;6cmuscSBcgPxQAt8B1SN57EZgiMJ2ZGJcQ965Epp2MIjFNjSj2tQZOdUFuYCAO5Jn9dpD18jYBhV&#10;PMg5SlpucINscI+/UvL7G/Diq/1tqB6usrILOrubVdUnWMvKwdcMRzbudu306NiOX7ywV0+f2rPP&#10;Prenn35mTz/5xOHJxx/b808/sVePH9v169c2ur62aa9refExKKeWxe+VVCY/ehRaKZihuCa8cV6f&#10;+XG/5E9/Il/4kU+VLfJNeXhwY6tYDrQk8xCJr9th0jbGhE3dsSMedVyusivSwsazodKY8t2elSqi&#10;vV5fM/XbvG3tNuyD37lv6zst2763Gf1bPKrvoCTb+Zb5WGVT/5dskxO/w/wta08c45kXpS5YV7Sw&#10;LZt7FNT6eq7wkqVCMQ1sBEfJJa16a27N379Z0ogVE3Tzxjvc/N/gbYwD8ELiX0RfZuOpDSS7XV9c&#10;25OPDjXuSE5QD2DeIsYRej6GmII2erxMRiQGH65sVuNSMWPNVsYazby9/bBgxdIgwjuxxVY4l9eA&#10;hNZ6Oh5IQL/FTmiNP4OAMm4VBbFhTT5bJkXRbpSNx74xyQQ5Vq8i76RrU/TZsH/dDDOhkk815sUq&#10;Okd5ix/Ow2vGEZ8zPjygHTMo3KrM1EdSWq/CiCjqXVasUQNYqhmckoPz4vMGg6E9f/rCx8XOheig&#10;/LzJkmZm/GMUKEqO3NnfFI3OWnNdvJgiXvABlQ8gGrJ8Dl450XPfKU/vLvkR/781vykm7bY+7N4q&#10;qN2ar6tJCVCYBPfklXovBzCh8qitwWQ0tQsU1K57fqRDRkSSQcsnCSGKCuvEk3dXiBvMMvdTMcpM&#10;7rGQt7l34H0gJ2DCgvf4opidyErqI8W8AAFGTKsf5zmTUDMdK02J4IuRZVERnvZtNurZ1emR/fg/&#10;/Kk9+eRjMfJXlhOzXBahZfFOI6BPdkzHIt5FxV8p2aAvYVH3s8nI/UmDoznLYo7LouzFqQSI01fW&#10;O3plrz/5yF5//JEdSWjovXppJQnRGmYUNuP582OoCiWbq0xTuZmEaKvGOnre1T0wkNA+b0mIbq1Z&#10;ZXfHavv7tnb/Hdv74Pds++G3bf3+e9bYf8sqOweWW9+yablqo3zZRhpsRhrQxjnlToAmNl8Aoq7j&#10;22Urbp+8Ud1CbACJAlaUZFF04UWDTsqsI0Tznl+0i1orETSXoJjxx80wGymxnXIc8anSKI1QUMsv&#10;erJZhC345C3a+5cnl3Z2dCqB67Xa5Nrmo4U1ijVrNOp2/9492zvYI2Eb9Yex7bPooi9OK8miYkfZ&#10;LYZrJlwk9OQ0yorH6Q0HPuE+UFv2FmMbSsDNiJlByGKXmXKNCeCoB8c6kEltjg1jRZG8dAzW4KXa&#10;TYV3/xj8b83ftfF2ogH4Fw1xH7VJsEYYpyaOgyku5h2XwVsYWbAPcbTiimmTfN2mgmGmZufTul2O&#10;ivbs3OzFhdlZt2yX/TWbzJvqR2u2yMlmglLY5nyc8IJJjEgz+sBqP4n+AQMumpNA5Iv86XUFcTsB&#10;8Nn9eDV1K/QyzMrzeKa+K3sVYqFf76/A8t3EXn32ZbipSYyXI3Hx86kLRRRfzukeW5B0l0TISGx3&#10;3lx+pweRTwD6kt6H24PJxCRIuH+eiVh/OZPmZRVIb9XH8caY4JhYMQNMrSX54C12K1gv2m4zZ1v1&#10;jG1U57YhoayS6VthLgo+bYsmDRQeQU1jkFcff4pVtM6pLXgr8DImdZdOWAUuEzq9UjeYgJunAo8Y&#10;+FUaUkjTC5fn1W33SGyoYuQSw64/ElFFzxs2GTFOiuJ359ZD8ZjFQkKKzrLbIF9H3wowP8O8USHc&#10;pO2e1Fc61uo2/PQvegZOedX6mBQTuPBOKKiNhsLgSc5+8qNn9tOfHHp7EAwx4u2Huw6bW1Xb2BJt&#10;zPKVHJRNdJN2nyMwKwfQTfDWjV4G997Av8hLat68+xnmrw0QJk0hwt/E7Iu9TKgqH2TVd2/Rz+uB&#10;57qJ2pL3omDlSln9S3dZ8XQK1G53rTvqWF+84FD9/GJ4bS+7l/Zy0Lbnw7a9HHftQjzDpfr9OCGe&#10;fGkPuc8pzbzi4uvBjY2ivf/Brv32775l77y/a3ffblixMo/JV/KXr1pv1rSLbt6enszt6fHMzkdN&#10;O5/tiobWfCLAP1BQWFa8fXpC9wCFoU2hyA5OL5iwlR9ASb0dnKponBNvOZs7r1lR3u82J3ZnO2v7&#10;Gxnbbk6tlu9ZLde23Jz9iL1Iyb9A7wauCSBK3keBeE77wwuiUEweQ0GNJ5E7DPer9pdMGmUKb4SM&#10;OPByOojD85DkbwnpO6nNe8m7btL7Vf/ErVeW9eYmoccCV05zYqzb9LH6Aio90SfYrUCWni3UTqRe&#10;KhWtUa9I5gi7UtaoMR96ticT5Vbh0ctlsYzmBGVRWBNL6kpone7Quv2evXh1bMfHF7of6b2sFYt1&#10;pVG254dde/zozE5PenZyxLF95E+yD7P3wmyU1Ejr3ltN++CbO/ae8O/hO1uuNJfPS/aBH1cAB9Ud&#10;bYh9U7cUFP5ENrf4qQ6C9w18i3DRwuAFOxQymVlYlKw0EP4OCjY4G0vmGdq8q9jbRd91jHA5dl9W&#10;ehxzxa4gVDV9SNy7ZBIWDpcV/Z9sKCFpubwihoR+w9ed7KLGEZaLglqyMLX8jll1p2T5NZVlLWOT&#10;wsgGhY76+MjDstjEgniZHdQEHFVqvYyNLsbWfTqw0ankj56KMpBMKPqo0kqeK/nuLnxQw05q1BNK&#10;tN6PVHZodNDQqMsU3rwCu/moi8Vy6t9psOqMPKLQly0pzxXJZxyBuCXZqaz38qpPvmZVW6Og9sU6&#10;XcZPXmT786S9vXm/6vJnSR5lgzlfPWZ/xV3q9eajW+OGSlmBL9VRtMsXDWNaPIg2dBB+sMvZlAnm&#10;TteOjk9FP9hxTK0lXGPsR0GNI6OYJ/EdNvjyXN2wVBa9alasXi9rXIT+iZ6BcnKxQwg2afq4qvGG&#10;MRZ6Awrk8vJjsgCjuCSOu0IYu7UOxe8NepKzBd3rkfWuRjbqahzkdD6UuSCjHrl+cruf0xr1F5Wl&#10;WMqbsmuVasG291EeABsTmqVw7JbGArzvnKZxjvkjX3xhkTnpc/AsOcl1RY27KIBNRqqfa9FZAbvA&#10;ki7151hNVVKXgpR3WvYPuf2x/lncKRZC6UOES2VV2mP1Q/X9QrZspULNj805e31ur18c29nJRQLX&#10;NlKdDEXrOWZ1pjbhCMCsaCOKYfOZCjsvKYWy6lk2NEJAVqD1rhSjMIN+1nqdnB0entuPf/zUx5Fo&#10;sKAp+cJc7TKzvf1Ne//9O6L/eY1Hyi9tx0W9wPugnJYqqMnfictSQS3qgXIvF41uza35ZUx0mBXj&#10;2PfGtTRy0ud850L6GuOMcBplo+l4KpoxsYuTK7s8u/Sxk/lKV+xUX4wOwlvgqmKFuRK+xuWdw+OL&#10;RVHxZArvKRMs/tzc5Ic+KbomYAeOgs9Lz31ntKH8OPhtoHRHuYJ1UbQq1axfqMhds2GlaeONXRuv&#10;bdsEBa61HZtwfOXGjvy3bby+I7ds3aPgNWxtxDGYjXUb1ddtUtuwcXXDRoKJYFyTX3nNJpWAcalp&#10;UwEKcZl8TfyTeK5M7PtcGmetMBUfIhpRnBYk2hRVDUXRePmrflC4K4iu5gXortOt4UdYBGVmg93S&#10;UIwbJopi7eqa9eprNqi3rMcRnc0162/vWn9j0watNRuuk+emoC5eqiTyo7T0/kL1MktOImBuLD7r&#10;UxqiT3BTU9GfAEaaGAacs6b9l7bkMtGo+BBbbQZ9U3xzFk5FGzkthbT4QHtWKNu8KH/lQdRS9SH6&#10;rXdmI/GgareC5JtSQa3rE0sTxSWckmwLv1Rfb9juvT2ril+vNWPB1RXxHXMEwkfcq/QveJ+vhvTy&#10;e/IhG3J7YyKeL7/BCMSIoroSvrM20r5s29HzY+H9pfXaPR9HGW9yzHGrHlDOLtfZlc6s3NQY4kkq&#10;phUIJegwrsj1N1BQiyvciWPFRCluTOJ2K322+vyLJsYkjI/BS+BSm7udyim6U2V62VQW1mPyYkBY&#10;D0VpjHJ53/Z+nlP9De0nf/7cHn98bCM+ZpesxTgJ70s8rihBvB5n1nkiUqPOlm3utES/hJ4gE0Cj&#10;kF9izzqll1c8AmepFd7nBZQf1hT8qHTlN5Uz05K+iRMyq/eUTxeqImX1SU7jgcUCm6YoyAvmM4H4&#10;Hxg41isKSif2NQ+axXqVGJOAqXBdYdmUoaRw6goKK/7Nma6J29C3YCQot35eDuGLeEQl733BZTZu&#10;qHsF8hNKPN/83QCXVwXVh508SZ/FHXUfvulTLOrLlRvo+8rbjI0NlPEsChDKE/ko1Qp29+0d27u3&#10;Ze98677V12pW26hAMcilIuIDgrB990VXUEPdQ/XgGyWwBtV3ZTSgaOwi13d/zk4JJTbFofJGTlkv&#10;IHsq0K25NV8Hk3SZGxO9LvA0zDIIdCy5AYNdRhL/QvefTeauoNa+7NjTT16ITgSt5aPDNLIYQYg/&#10;5AL39v4VBh+/MqGg1mpxzGfe3npYEk1FziLGhM4z/4F8ltA4bAdy5vlUvG5DayL2oCACV1AL+YRj&#10;0+FbJrO8nZ9d2WAouUrMGbxOtYpcS9/nraC5HtWvlRG1UflmAtY157SXxjQ2w5hnK3LnxReVVTrx&#10;V3zURDi9w9gYbwsYC1O3A62PufFhLERBjWPuX0lW5UO2znlf40SMhZBQovQ5aZlSLW+bu2uuoN3a&#10;bEQ0bDOsMY9hB5mcPMBr+AdfxLKSp1vzm2OSZnWqcKugdmu+3iZBJfAvxUEubB845YlgNe6K6RzP&#10;XOjqSuiaamDhq3KfOBBxdCU13nIUTvFTceh9iB6EMr54nWuAMqtKaMbU+FJV/QGhLSdBtaCwHKlQ&#10;RnGN8W0yEq86ErMuoXUy0EA8EWPKlxJTmwyubdS7ljD4xP7if/5XEmg+tKLSqNPHYNTF5M9GA1dG&#10;G/W6/uWOxnHfTW2heACY2mohp/ALq0iIQUmtMB7Y1ePP7OLx5/b0L/9C8EO7fPrUisOBtQrKm8pX&#10;Uhn8ONBi2XKlio0lcA01EHUFZ5JirjSgd1SGtso1qtYsv7dn+e1ta9x/y1pvvWXb733L3vrt/9z2&#10;3/+uNe48tNrufStsbNuoXPcv99imfchkigSdqe4XfKGnQUkysKqXnRViwlrjiws2vpuZ6AxCTFlC&#10;QaWotpuL8Z/NxbCrDfSuC3fKN63jIoOYCrb6dNsZDCavaUAUgkJYQEFNpVA9STjIdFxAiC9Y+GJl&#10;YUUEMQFf9b168tJePn3hE7y9K5QH57beWrONrXV768F927974MJS77pjI7XJAnyQ0AZrVc2wQIRo&#10;pzyq7jj6i53mEGhRSAO/uoOBnfavrN3rqT6YMJGgWypYa6Mp2srEMzir/IOLU5UJgVW3CubM2kIC&#10;FEKaK0z6wJ08vDV/54Z2CuAmMNIX7uOh+3Mn6uICZwDMq94RnmToF8LCgVVDQa3QUj9pWW9Rtdf9&#10;ivAkb4+PzZ6dmF30a9af7gjX14UDojv5pt5Vf1LTM6kG3+2CNMy1K96A/wkuCaJv0FfUnwSuoKb8&#10;+LyZXrlR1Po5oJgcvuIZ738R0vDUA3lZvpv6yR11dANvvEM94U7DyZG6fdJFwPrpRGXHRjnNgQAe&#10;hpLLyMYLGuKTTICuVCEtILmnLpJnSapRg0kcvyj8PLMSdfKnTIv2uM0kzNI32g865l/VacwosYNa&#10;ZmI7rbx946BidzfLttvM2FZtZhvlia3lrq1iXctOLi0zvhQ9GhpHSGvk8sqAlkRaTDshrEWasYOa&#10;xkAlHBNa2JGPAC7Z8oz685sAN6n9qzWebiQmgB0FUqPGclyW7ZnLaHzkjTWNLevW64nqX2cFM7mn&#10;NmJNTGNcQTwsO3RwfKS/5vC3k/9fW+N1npqoIfUK/3cf6lz1T9uEHxA4xVwjk3nghE+UaqxikZrF&#10;zfEoYz/90aH99MeHPo+JMlexlLGH7+zZw3f3bV34vAZblRG/JJwlHdJ1nGX8V/x81ewmxT/HwdX2&#10;izxikT+w3YOF1xLib8WWWY1l1XgKyxcxOGJS2hcSREuhT5QHAZqE6UXQZuoiJljFK9YbtrG94V/l&#10;ZlXuy27PPnn0xE6uj0X3h+KXJnY+7Nhh98qe9a7s+bhrryZ99eiZ9dU/xUWoTlULMEnQffF7uezM&#10;NjeLduduzX73e2/bH/7RN+3uWy1rbqpl8hPnMRgnMsWmXQ3X7PVF1p4ez+2J4Gq6Zp3Mrs3z7C6o&#10;vFPfKg98F7xRDv4Q2iB+xMvitEJlU/Iop8HfxNfoVHDQ+ByLUiIkJfE/xclEo9vQHu7M7J07Rdtq&#10;Tm2t3LdafmjVbF9jD4qzyqei4AOBGxqttk5oYqRHfcc97Z9n52OF8zEVPk95pcYJtQpvmvBN8w+k&#10;Ad1yHFEc1IE/T9MFIu2A1C+F1Bl1kELk54tAUNl67pcTZJkUt4kf/PYM6oeg4SF972K5yZvK64Mn&#10;vOHEyuWSra+3bG9vyzbW1O4N8ZHCo2730pXTxHJKVs9YXn0xz2KG4h4NUeJYiC4K3y4GdnLatpev&#10;Xtonnz6xy8ueKyXk8jXb2NhT+LI9eXJtn3x8ZKenfTs96SpfxAf/zq6I4oFnHHFr9v43t+33/+C+&#10;PXiwaXfuNJWe+AyNWTxjspDSU0aOk4v2DeP0hHqLuwCe+4BEONlpWyj/4EAoqCkP85IV+8Lfnjj7&#10;05F1Xg1s0cvKr2KlecWV03zSU+/xJT7KYj6MqB+hTOW7d3mb3ST9nwT680v9gOM1oRGRrsYcJtRK&#10;areiZJ29rFV3S5Zlrq05t1FuaP1Cx3fYWBBW+VSPsNqibuVZxRZ95f9qYf3jobU/79v4TPU6kBw1&#10;kcypeihnVV61R5EFROQZerAzRtSXbJU/FsbAs8jskhfyf64ogvNC6mN+jKpkNRbjqLOx+u2Ij6tE&#10;uzJlvmotWG1fsm9NaYmRYvfHUFBT/mlTN+D9zaURQYkoFX4O8hWQt8jfjV9AxILt93HrcYXD3/Cf&#10;W4kzfby0b82KoVJW4Et1lPSHFeOLsE6PaKt4yKS89yt2FZFg32537Ojo1Hp9ER2wSvI/x1CxO47v&#10;oCbeix1jipJ1mT+s1crWalWt2RQOF9kRbaD+EvMrijIxamklgxwV9A/FaXEboKRwkjzNWRMVPQP6&#10;4vU4OrTfGQlQCJNbPOCkr34oPsTJjIMosUgBymm8T78AN+fKL0LRZDq0erNq9x7sKS36TNBn30lQ&#10;sv8E+R7lNGg4/QXZX32F/sYx59DxUr5u1VLTZmOzXntkF2cdu74cWLnIMSaKTYIbeIz8Rg6g9KGk&#10;wK3GNm8aXYntCn6qR95FGW88VB5GWSvlqlbMV6xabFlf6Xz64WP79KNH9urlqU/+n520VaF5m4k/&#10;Ho9Uh04bRCFYaGDxZYZCCbusVZUGX8fruWgGO9uxIDOdwteVxcPlrN/N2+GzM/vxjx8pDBllTIl+&#10;y+6xHA+9v7dh733jjsamgrXWOPKL/IMrlEt/8HeiFfgGqAJ8AQgeMvUjHHKrJ3Jrbs0vbkCfN4z3&#10;ojeupZETHn7KB6e66HOuoIYCqmgadO3q9MquLq6CH4ZO+FgFzuoN0QPHUKIUioOvobACT6OfOm/M&#10;HzPPTN8Ls5qH1I3N2As/y5xoDt5K8Yz03kDRDfWEndDY3axTaVlXtKVXqFq71LBRc9PmBw9svLlv&#10;4/U9G27s22hT9pbsrb2le7x5YIONbes1N2zQ2rJ+fd2GjU2b1LZsDNTDParJriTKapV1G5daNhUs&#10;cjXxhnWRiJryWlZxxXcMRZsm8OXiQ6bs3lp0/ozui4Ia3+minMbuS/jBP3JssM9siF/xXdvyZeux&#10;s5lo43Vr07qCflNy/Oa29dc2rLt3YP2t7VBOW1ee6nWbiBYyr+wKalnJ9eJ7JopvYrLVTiimTQTM&#10;O6OoNlHd8oE0SmrKjss0fCSEjOTKaYk9VZuNxR9O1MYcLzpHMc0V4Moio6K/hYrNi3KXAhaCgnhr&#10;FFxUPBt1O4pnJlZvZLWS8ER0MZthZ9yZ+M2xK/a3Nlp28PZd37GprHEQescuICnusBtT0ED+kRmE&#10;HT7upuDItoT08nsPJ7z2N/W+exNHGjoBoheA05wiwofX58cXdnF6Yc8+P7Srs2sb9li7AC/Zn7Po&#10;4yVybkG8X64g/nQrZEfyRt7TfC5lGxlwHwW1VaW1v854aZRx8unmDccqpOZN943shvmCO36C9GL8&#10;uuGCXf50W+Oz3F6BKk5aDuQy+JdKlbILx6YT0QvKC8+Ts9Pjjv35//y5HX5+Lj5BfDwCv+KDhUGJ&#10;PWJXL6c/yK5VxQ/o9SlfDMlGtmbuhFfAHdpxIibCd0sTXk2QD/S4UEFJkJWQiD5V7GIOgg8xMeTK&#10;690bn3qJsEuIP7e9zhSgKL6tVoAfEKegPLIOMRqORAuFw8qjQipbqgOlwXpXzPwk9Eq80XzYt8Vk&#10;bBnVS164XCmw0zurcOJpFEZMheIZqW6VrxTIqdJPletyBcWqe8pO/2TXNOo6lcu9HMrJ6uW0U9G4&#10;eIytd6OY8R9AvcrGGX+Oz5Ee9TzysYCPbMo18SQuJ4o2KK7metU++K0Htndv2x58475VxB8WqvC/&#10;6iNqk4TKKFbJZr4xAgpqktcXUG52T+tbIcPOaV31JdmLnmS3UE7L877KGTmMfBMfNvV9a27N18JE&#10;l1kx3vMSPA2zDLL0DAx2vknjDPIW66O964Hkoa4rqBVEa1nj5aNDDOFv+ji0LOnFMBCJwcev7NTn&#10;kdfWMtZo5O3Bw5KVK3ygqWeMSX6RdjL3sexO0ALdOChet6GVPOOPdJFvkE1YNxBfMBQtQq5VPtmV&#10;u8+HP0Pi0Zi+zsc+jNvRh/lBan6dDLXFPO9U/Bkzur6DmsqLgtosUVCbZlBQg58qKJzK7rWa2El1&#10;vmG+cO98guoWWZZd6E5en7vcfalxs4yCGlWnaqT9QkFNY005a2ubTY1vWd+5UhFYhnko5ttlpqp3&#10;wjO+pnxGOk/xa9YEt+avMWmfcg7nVkHt1nxdjQ82X0KlGxxMBQ2+Bp9JwmdC8vq8bYPuwCZDMcka&#10;KJloQFBwHtkjiwjBZ0D8qQZAfKIP4Ad5zUpAHYlhz+WZ4MNfzHqp6kQxiLQi5Fx7CRUc01kU18zx&#10;9jndzwZtCYMde3n42J4/e2TPH39mrz7/1MadjtXEnJdElFHWQkHNPw0mLmWeyf+R7E7nyjrtK7s8&#10;P7GzkyO7OHptpy+e2dHTx3ak+F589pG9+OindvL80C6Oj6wvgXlKXNSNBAqGUBfCBcM8X6+JRVbe&#10;Z9W6Zde2rHLwwOoHb9n2w2/Y3jsf2MF73xR827bvPbRN+be271h9844Vm/u24KtdvT/NM4ihaa0B&#10;Qmn4MaGqOP8CTffUK5PJ1KHXEXlBWBGwxTOCSxxBJz9A9RTbPfOmokiFRr8jOsWVYSFEYXyRSe94&#10;xcNgMLnL1yeyYf5XFNR8B7UMCmoc+RnxMqswHUzFKB3ay6dHNmgjYKneFdXe3p7tHezaHrvGba67&#10;pvaoM/AJLI69UqEUf8bKc7axl2ClARt8Q6hjnhqEGUqoY/e9noSy63lfA7vyK+F+LPzgW6h8BY18&#10;BJuF5VV/1A/baudThkoGZo34lKKRrE8AgI/Yt+bv3NBW3ry0SNIu0VTykR3PhF9CIsLAsIYACt6q&#10;bwgTYfCG2ab6TN3GuYaNsjW7HOXs8cXcXl1N7fV1xi776p/zmk0y68JzMYhZMcHOILNkTZ+eGufe&#10;A4ZwvIgdS2KiM8kH/QKT9I3oFzy7ufj9fODvFzerwVejSc2bsUX+PB9uqCP9rwCPCIU73bKe/pDw&#10;x/7mEqJJBCuXR+KeDsmdHOERj2HO0zRu7DT8V0KSVvz9AmYZjlyR+RT0YKXSHK9kbhTUJIQtRhLg&#10;Rra7VrT3D8q208xpvBhYhcM9Fho7FpdWtq7CQN8GoiWiUSiRcKkwLCQFWyfeTTjkimkOlDsmwqIe&#10;Vgt1AzcX413gf7TK345JU36zjkiP/Cm3ov9qIXKTPC/ZZFS3fj+rcbVtjz+/sGdPz+zFy1M7Pb2y&#10;EcdZS/KZq4+Uimy9z5sBt2bFRKUnJloBXOWfuo9JAtERr794HriFMB9heM5EI8rUyOzdzsJ63al9&#10;+JMX9slHr3wBulwu+u4p77x7YA/fObBWq2T1FjRqpLiJX6D4XKHF049FYjfgQQrL9kvzml7h85Um&#10;ffAzA3zBvBEubpZ8jMrq+UCYFjhdAvTEJ30T1PUFLtzCwXI5L94xY71+36biX4aqp7PhxI51/0pw&#10;Jl7hUjxQR7zCUGlMnHYnKSspJo/39pp2//6GfeObd+w7v/3Ad666e4+jyeZWqIyU4MQ4Pp0v3iaZ&#10;ur26qNqLk4UdXxfsvCdKsWiKWjQVJu954liKhfgQeFTnjZQa9U2bzgTBz8nNpLkDfBf9MPIFv82R&#10;RBzfUxJzXRatapbH9sHdib19kLFWpWu14pVV8gPxuEONUVPnoZx/ViQoCy9bTumAXSl9jz/4K/HZ&#10;cxTU8ElwJA2yNOHjo25C48j7Kr27saMFnQokkYRbCQPeeGkmUjuF1EQMq5DG+pUgXAmaDOBFaAGP&#10;PF48oWtJH1Nds5Md6IXxcB4WfFJdoECk0LPJ1DiStd4o29bOmq1vNsVXwhfDD0c/jK/8UZAXyO1z&#10;ObSt4hsJZUajjF23x3Z+1rOj19DPY3v0+ZE9PzyVzDGwQV/4oXc5rImxJJR9J1at5ey7379j3//+&#10;27axWVa/Vm1lUE6DD0/LpbSTMShp5aQgABlxD/0EypPLb+Klox3SWLK6VGaNYSyE5qdFy7VLtuhk&#10;rXc6tO7rgWWGOSsOq5KhyopH79KwijP6peqTTqh6SlphGfOv4ooPaW6ANhb3r1FcfVH9ccpOGqWZ&#10;lQ5yVtkuWkZ91eozyU8jGxZ66luSOyK7kgFKVpnWrTAs2vR67kppw9OxDZ5PVF7JB5OCFSm/+gRH&#10;MzmPQzWqoC4yck89ki/RgWj7uI8Sh4m7AGpaoRSH8k4cqi+U12fZqfXzXRtm+iLcws2K5J56zko7&#10;eZtpLJ1kxjbJjkVL2CVEZdUFBjt90LU0S2c4IjfRqlyUgfRDWe2rr9W8R65Ts+JOnauPb01iqJQV&#10;+FId0R8T54pxuuM4lPRH+pbs6XRm4xEKal07OTu38ZjJYuhL7K2RyZWcZtAX2IUjjkTRGFFiR9Gi&#10;Vaolq9WBsq35kcU12RXZFVdwajbVzwsaH9Rn2bEkdviibykPwlFyQZdmmgGsAm+dnDibIlzKiVYI&#10;WByB9jg9IEyyAA1fAQ0F91A6Y8FSSVgJBSvlxacv9IwjPL3s0BD1I46/9CM9Zfvih8LkMuyozyR7&#10;3gbdmV1fDe3k6FL8aBwxennSVR2IsovgVqsVvacxk53x88HjeK+gap3H0p3qjIv+QB3SL+cz+jeK&#10;o6IPhYYrwk1GC2tfDOzo5YU9+vilnR93bdCZWU/Qlix5djISDb+yp09O7fGjE9H0Y3txeGyHh0d2&#10;+PTUXj6/sJd69+ysa+fnbbu47MbOmt2JjcY5tW9e8Szs6sLsxfNz+/TT52p39W2ncd5jVQ9qA8kc&#10;O7ste+vBlvM4G+vsyhZFcaBhlkd8gmQAbRLjyY2fAqdzOrfm1vwyBvRZMem4sXphHCUZ37jo02Kw&#10;4sNPdTP1zzRs77pv15fX8hUPMRbOC4XhWfmwOcVOxmt/V7/wTd7HiyjBY/3Cjc3fjXsV1NnVzbMa&#10;T3M2FG0ZlCo2rNRtXBc/19y0WWvDJlt3bbq5Z4u1LZut79m8xa5o2wrXio+EBaNSTVC1MR8gFyo2&#10;KpTdnhQkJxerNi3WxYsATRG7lmDN5uU1WyT2HLvaCqg0NOY3Lau4spWaZRR3TvFlBCifwaMtUMQR&#10;LZj6+EA/DxqWHt/NfPNIZRqpTMNi2Y8Z7dVa1q+3fCc3dnobrW1aH0W69R2btjZ9F7hpfc2GtTUb&#10;K8+TbMnGKKExp++0J+fALOxcNHeOEhU7VPrYg9KJQPnig9AYNwLY/SkUDQGqnPuwnWBBz/UuO764&#10;sh1xzQueDumi6Ibim1hmcXcKLlmGuT6UHTPjocIr5LAtvmzkSi+zaV/5ktzXKtg6vPn2hm3ub4v2&#10;a2zSOAjOpLv4pdcSR2SWuLE0uG8gvfw+Cee4GU73Sp6Gl6OoXIAKwMf7HON58vpUuN7WOHXl6yOM&#10;nxwbz/GzfNDPcfHZgvjrhuqllLX6lsZHhEWi01hFHhnTMLjx+xsrqEVOw6w43zTpg9UAcr9RV6nB&#10;L3mmtlOrLYHxa+lWndyk7hWlckgW02N2UEzLBC8Av8AOaa6ML9pwddGzVxpLf/Tnh9a7Yl5WPHqe&#10;sU2xqXnhQ+AZ0iO6ib5YFM6qbjhlBS+y4V1INEMYJZyChw6+BEWqUkX8FApV0Ak9YU3CFeWhMTL8&#10;e9496+Q92iV4t3hGULe/AGL1hbP6kyzJ+osy5g9ywlNwlfXfLGsUSts/7CFv4C31owTZpdtPDxKO&#10;FArBE8RajuQelxXpLXxkpXQUhyujKTxxRnkUldILZdFQGKWM/gKVQiYxiZ2Wg+qKj9bCDSznvT1E&#10;Cv5EgAkbGYV+6zvjKn8+FuSVruhX7EC/UJ0X7J3379gH33nH++/afl34rxgKY5VNMicffQPKLaod&#10;rMvwzbjL7SovpyjxkTFzuSil+a5pi4H6lu8hqTC8q3okbcUB3Cqo3ZqvnUm7ztJAJ+lTYQJfE7Ny&#10;Awb7WMsYLXrJeMMOap3rnj379GWMMYrHPyaUy/kyf5f4Qy7w6JynCIOPXyioST5sNPgIOGdvPSxK&#10;9kABVqkmY47LeaK7vOWZcVoC6MaBvod/Yvsf5RIsYndpxoyJb2qTt/4gY08enUnWpXdCF3O2tS06&#10;L3rhb3k/VizE/WtlnIqL9rE+xBo+vFTOptmKoOzUbZrReKVSTp3fgk9Syzm/RAtyUW7qKYE37v2p&#10;LsbAouTKsV2fd52fPn99bZwCwFP4DA/vwZWjcsaqTXZfR0FNPKr8chU9VJMyvqHcrxf8HUykm7j9&#10;/9b8ppikiaNd//m/+KPFbCYGQx292WxYpVK29fV1n1xR71eo6IB0RFiJ6P2JSbktNymaYKduwv66&#10;deBb83UxPiGfoFM6EDhLL8YWw1fsDCoFCZgsYMyGC/vkR5/bq2ev7fWzE+ue8ZVD0XfzgL5BDVlQ&#10;9XcVD5CH45UhxikEW/g8UryTokbDfNkVthobO7b/4F2798HvWFnCNkdmZjj2k560iMin44H4dI6c&#10;uLCj54+t37m21y+e2sX5iY3lzgkKEgiq6mcl5b8oO6vwflSkmNyZYKC8dUtsLa5BXMK9RkXLSvjh&#10;y3kWP7MTvSOBaT4cq6wILep9yocPHno/V1QYCRB8eYPAkZFglG2uyS5bsblh+WrdCvU1K24eWLZU&#10;9bIUy1UJJnouCAGHQUCVobzAViPDsq25CxCqMZ+wpOaUNjXHJHJ66UY+WDDw0Ubxlmza0P1CoAqj&#10;pxoo03jd9nYO4WGeG+k+WST19tIbegwUlYG84inMB1afHwkHOlZcnGrovRI7cWGlTFt1hmKahJCR&#10;BMvXZ/YXf/IDe/74lXgUFmvVFvW6ffcf/r699c7bonkbYoCaNumNrf9YjMl5z+anfVtcSdiQINpo&#10;F6w8K6jtSsZxO+OJGDAxTjMJOpeLvnUllLwcnNnHk1fWzgxsWJnZuDSzQrNgGw/Wfbvo/d0N29ho&#10;WqtZte3NppXVPgy8CE4oJLFbFMd8stBGLcBuMQ0Td7fm79IgiMLKgbMs2gfgC/6Dq2FyMKwOoiVM&#10;Ygkn1eqCvE2ydWvn9m2YbdjFuGTX06I9vxzbXx4O7aQ9t/6sacNZTXSnKdgR+pclMAdT6F/TCY84&#10;OiCfV9wcHyUhmN1v6AcZjrUS3eNLfhaJvE8mO94Ay214k/7pKIQHJkUn3Sdk9ZdGMY9qJZ7UfGU0&#10;SZ9OcuSuNOGb8LgioggnW5aPAV8wqY+XCzuiD/fS7+a9L8dwk25Kb75olmkkj9LoPPSKOwx0K3Gm&#10;vvLwxXfHl3gYYeI5OKMWU8uNrSzalRf9QAmttOjZg52i/eG7BTtoLayRubaaaFl5fmVri1dWFk74&#10;RInAJ7glYMzAAeGDMdG6YIediuIGJxJ6a+LvfFcDmHz8wj/qinwKnz2/AD7c0k7u7fav1qR1oLTc&#10;yeJmUb7KM3lU/mI3wKHumfRS2dSnppO6PX1UsFcvxvbos44EyK51uyMbT3tWKM9Ex2t290HNHr7b&#10;sm++X7VKgUkhvnZk0uzWpOYGD6NPOiYIh9ybO9U5s9qpApnTGHgs0SZWdmdMSM7FHfjXvKJVk4wd&#10;PhvY65d9+5f/44f2J//fj3zeYGd/zfYE/+APP7B/8A+/YesbGVvb6CmFrtgJJjHV1uK1claxnARX&#10;mykdgeeNPCzxFZzwnAnEowDgqnsGLn3RpHgbZQ3zVSFTv9Vw+ELh6bm4UcVIv/JlYQlmBjcfPpBb&#10;lKlQ2qpM8+JBVEdT5W+as871yD7++MRevbqyZ6+u7enLazu9GNiL47aNxJSOpnMbiY+gH5QFRcXp&#10;k8Slgm3tNu33/vBde/u9PdVhww7uNKxWGTnMM30bCEYq+yS/beP8jp31WvZnP12zT5+IHxnUHNhP&#10;tp2vqPny4hvVD2ZqM+W5qJrj2PPod3mVL2Njpc2xNyiloayyQJEmG19BoyADsINCReNYcSa6lG9b&#10;s9C2+9tD+8e/e23vHjAhey448517i4pbGRVPLBB+MD3lm4DC18lm86epxqtxHsUetS/tKTqEQg5p&#10;+Jfd9H3lg1YInihwNWiT4vUJFtzxzI1bqU/YsVsnbj1O8CVw6GYcx0QM8TxMvP+mX5h0XPhqQ0yJ&#10;0p/SSy9461j40J38WSQlXChAJNimd3imale4BNdl8z4yOhM9rBdO9e75Rdd+9OOX9uJF205PBnb8&#10;um+9ztTOT8Y2GAi3RlMH361B9Y7CJDa74HBkQlHyQqmofifaO+qrLVBgkwwVO6DR58Xt5PhIZ2zv&#10;fbBt//v/4++rHz9UXtV/c23f5QiFuWgc0Q9wn17j9eqlUXqec7UZQL1Ez2JBzHch05XyLFwqrOJH&#10;CVL9YF603EBj2nPJRCcZu3rSsfNPrq08rlqrv+VHY1K0+VRtnFO66ohTpxtEQ55kq56+ioeI/BH0&#10;q56l5mc8A1cpg3o/sqh6siuejXNDG+X7VtjK2uYf1Kz1TsVmjZFN1+Rf6Fu7fKkxG2V0FlBzyn/N&#10;6hcbljsrWP8lR3sObXKmuniWt/ywrPIXJOeofTwfKp/Xn5IHR+TnVMpxRFdSXpe9/KkeuTu1Ezc2&#10;+fdd55iMlPypOpuWxtaun1k3f235TfXD3aw179at9Z2qzWpjmwoHpkXKqbAqJx9TYTwXau9UcQ86&#10;kdJmAEP6aROADW7rPnivcLvtEDfxCDf4kgZIbL+P0EnAcN+axFA/CSzrjLqizagnxtWvqrf0Hfqw&#10;WjbBkcFgZN1O346PT+2zzw81ZjEHAx+g8R/FMBS2dPlOa1NGE/XfvPqunqnpnQYSLQuYLNKy0xAf&#10;gMXiL3RnZteXHFGp8UzDzmjIbrkz6/tRxOxeIpzT+DUV4RsOJSujOKV+Df303NMH1J8iLYEvvAov&#10;fcGCpNVb1T84MpldQtCzyIn+VZtFu//+lu0crPluaij85uVfrim85HpFK3aHNERXVK6Z8uQ7jk2y&#10;1u+P7dWzS7s46Vm3PbCr846N+6SbsXqrYnt3NjR2H1i1rrH8oG61hvqxxjt2BUaRYQ5vi1tyAPTZ&#10;xwXxuOxaR9+MY/TyNmqbtSUznp9c2Yunx3Z90bPXTy5sonqgbYM/U0bpf2pTPljJKl7Wg6sV0fgC&#10;u9sVfX6Hj47rtYorzBVE+4sV0aF81j9ILpfKNhkxDpTt9esz+/ijz9XOfefj2CGX+SexJqqXkX3r&#10;2zv2n/+jB/bWg237vd97YJWyElNAPkR0vi3bEfS85uVQ3vTirK72iYV87+PgoiuyqRy35tb8QgZ8&#10;wjCeQMvC0Adi/OE5fYIxg66Y8B26YryCDiXjH+HV1zh66kp8+ZPPntq4N7beRV/9QHwTxx4mjGoa&#10;XzL8+sjvTkXnSrRyeMrp+JzQVu+aBMLt/0SXFa+d85MnOnnmeos2bWxZptISG1azeW3DZrJHrQOb&#10;sKtZrmRj3aP+0JOMNEURWPHOPK2oh+UHRS4nkSJzpp4juakbUZYZR4VHHTFGez3x3PPKe2M9mypc&#10;Rzx43/LTkZWHHSuMhlY7e22FzpXlhkPLt8X3TYbW7J9adTbwvPBRwES0vltu2bBcE59QtlG1pXKU&#10;rY9SnfwWRfFqtTWVp2CDSsOPz1yoHmbsjqZ8UD74ZeeLIeQywbdHGfyDE9kzL79ovfupHND15FmU&#10;nXfhjEQHRVtx+67R2F5HhFA8yTvsHIbsRjVQN7zNPFrgjupRtLSwmNj6+NrWxl0rdK+sevrCMtfn&#10;Vnn+U2tNWXSdWj0/9GOs7769Yfv3d61QLVt1o6nxQ2kUgk/0RVZkyMTNnL2f3KL7mHenDJhoOwcq&#10;WHbgLM/Ci3ZLPyDCpM8cN30QlB+LwAo86Yq3u+hojLqyw8+f+65pvQvlN1f1fpObiT4r/AK5VW1S&#10;aOasul+y5m7d3v7+PZ+7dgUrjcWujCaZH4PfVHKs8+sSBhjTf1GjnHneUpM6k2IkJn2+6hvuCI87&#10;hdQQLzxo4HgEVEs7HUjwYfkOlSQXOCfeAjkrrz7mR3QLJ1xRXPUTc2s5Oz46s5/81Sf28tm5/cd/&#10;+cgW/ZJk2pyVMurH4g/mGpPZ4dgV1NSv2YV1PJpYkTUdtfGY9ldDLfLKC/O5wsvZQjK2yEtD/MHW&#10;1prValXb2d2yoYSx607b4+11BzbsowQ58yNFyetsrHigTyoGshQFcRool5ukQqOsqaHsZEE247Uu&#10;Zn1czhTDEHJ1UAN6CYpbaV/06PTcP0p0PI3640P9mXCAsqQ4zOWKoORNcYMfhBZn4B9UESdHvHs4&#10;yb6OTwQgvKx0XnAJ8mOOBX8CgfsA8wdRTNLCgZ20O0Z+vCIJR2WB11CafOgNOS+qj2fHVqmVbWNn&#10;w7Z31u2P/vHv2tvv37NMWWVZU/gccyDXlhlxGg87z6nsPm4URT+EI6JF87xkPPqBeFR2u2euEQU1&#10;lNFyohuUkjUDwvOh4DgjWig/aDXPyeGbbXRrbs3fhkn6xBvmy3gX/Ql/KAAGuhL0HkN/jH5I2KQv&#10;4tbFR3LskDbuzWw8mNjVcdteHR7bv/5//nvxFKKriqcg240i4UNY74w+b6Q+odsMMkESI30N3iWT&#10;HUhGMdveNdvTuPSP/1nNNjYlXzBusrjPe8w75BnHdMMxXhBVBL0YCOUeEkgw9jwv01We5vOm6FdD&#10;tnrvtCD5cmGPHnfs3/2b51atFiTLNZRe0X73ezXlL5TTc9Bt79mskP/6GOeMMmWbZkS3VL+jhcYm&#10;Ubeu1W2UqeuZyp+XrIZCdla0KsNssS7qUwaezBVyvX2Cdvm6vtdpGIYM5vGLSofjw48PL+zs+ML+&#10;w7/8oWVHJT1Tq4wIH/iDXJyrza2+XRItXrPv/vF3JJsWbE31nikKTxT/cM6nAmF8x3+9lia5kvSt&#10;+Q0wzl6ogZ3q3O6gdmv+psYJ1xcuURx/EgiTQmq+TElWQ7kQtnIPoXNmmF8CuJ0AEhVpyYYxZ2As&#10;iHB1rjo2YkK13bdRn4V8Ji4ZjBQ3DKYi0b/eYXBBMBRxFcGlD3hkiphwc4VnO8/+YGBXFxc26Ped&#10;0Z4MB4q/Z+OhYNCxXvvCulfndvb6uZ2+fmGHjz62D//qP9rjTz+206OX1rm+tJkE+5oE0ZqEuPxU&#10;edKgynbJroqiIjBJCLCCN9FgOptPbDwZ2nCoMiitSb+rQb9js37PZoO+OH0JKRIoZopvUdcgUm9I&#10;wqlbptVC0rHK/r5VDw6s+dbbtv3Bd2zj4Tds+71v29Y737S1++9bbfdtq2wcWKG2ZRm+rNNANJ9X&#10;BGiRlzWOl1R+DVAsXMBku7DOoE99UT+yEUgEXo9i0AHWvwoI3Qg/M/npmZcPwF+2t6HqGXoj9sPb&#10;zpl+v2Q8LQYuBAgWKLFZ1Ax/V1QUMEiyi1rORlaat1WXfLXC7kIDCQgCV0zIqI0kJA6ndvzitb2S&#10;cD7qchSrRJbJXAzPhr3/26qbu3uW04CYKPebknM6KDlSZVK+xipPV+WfqoxKkclawoFWFIg2Q0Yc&#10;qK7aYmDmKjB1N15MbaB27I371ul2bCyhc6j2Y1Bfb6KgFsya45veRzlNSOZ1o9K6kOdJeKhb83dj&#10;ICzUecJ8CYKhXTFqENqEZz4RJtx0258x2cbxnnkJ0HXrZDb8WM+TXtaOOnNXUHt0PrML8csTMYmL&#10;nPodwqsrtTEhIFxClM8Kf/NjoYNslIucIfZpPPUZpSvkiy3PyQnic2DKsh8luOkkMgX5/dz7BDDY&#10;7KKTlj36JJCEEXjQlfsvutP7L74bx03GvWSCsHU/czvueZcv5phUzckTt39BpwcxWRflBGglygqE&#10;gmdiqy9hpwrAAPfYej3eS/5XjbKyjDuFZTj9pRM54SMg7dT9xpOgbbjS3Kb/qdIEdMy/uBPtKKiN&#10;2UEtP+tJXLiw3KRtZZNbeFCxvtXmV6qPvrGtfN7pIrtkMvHBBFBBAAET3yahInbxU06UHRj8UPT1&#10;xN24M61DypuUOaZtkxtMUtZfvUnqyNPhL5lYIiOePkIPE3o8Z6GzoPGwYJ990rXPPj2z54cDO3o9&#10;tZ7k1JHo84hdPXKqExtbs1Wxg/2aoedNv2Qy6NbcmGWV+9+bmIkJnoj6py3AX8akAOendEGjXGbV&#10;K/ifnQ7s5LhtTx6f2rOnl3pgtrXVtN29dXvwcNcXMyvVjJXKKEpC1xQrExTCQYmylsvxdRqTwZGH&#10;N5DSMZAckhgU4KZP8diDJa9hHM9Ts+r+gnEa4BHEfZi0X8K/wGMociUHbQIm2Mq805Mkj9RXTpCH&#10;J2KXMsFcAnWhlLPW9rbt3D+w0nrF8i311XLRjkfspjSzifBzpPf5KrkhqOdztr5WtZ2thr3//oH9&#10;4T/6ln3jt+7bpgT3Sl10ogAP2laa4kHnQ+tPJjbJNmxaWLeLfsU+el61F6cFa4+r1p0w4ZCzaV5l&#10;Ub9wRU3RGMolzkZ1jnIaCydMTLM7LuMV9JHyqX2Z/EVJjbKpkljEyc9yVp5krTRbWKs8tI36wO7t&#10;ze2Dty5trXJixey5FTMXSmMc3ddRiPZSikIW/4aSpvQKD7qSHiMaYxmKfsIGpUOa1G0swARNj13R&#10;VAJwUDaLTKGkRnvgjvsbd4SPBaw3733wk19CheLyvCXGbwROg6IvkOMU/PlXQrxO50BpIhCTHiNc&#10;UllpCxTEPF71IVW596lYKkAxjKPgWRARP8oCyVxvSg6B7y2qixRLEtwLapPC1GqNgm1srNn+/qat&#10;rdX9SL2SArXbU71DiVQ+NajYcc8Bu/eyuDFxpRBzhZB+b2ZDlNPEj0zHCjtlko986B3hc7H4/2fv&#10;z59sSbL8Puzcfd9yf/nWWrqWnu6eGWAAwkSCJEiajGYy/aR/kcZfpF9kRpNMBkEiKRiAGQxmpme6&#10;e7preVX19twz777EvVffzzkRN/O9etXoGlS3ocrSb550Dw8PX4+fxeOEOzsB5ewnP31o//y//dC2&#10;dypqB4tFY8n06lXV31Un6LcvZEY/up7g/RR9pwu/55NJ6cTV9SulbWcsuBf3wU2O7sRILTeXlnSW&#10;t+RqbdPzhc3OeIlatWpS9zS0zV92sMVSSXiC0K5skJ8pugAuYUij8X47ZPfwfxeAp8tXvX1XJjqA&#10;Oaay2UFtzrHbnYI1OYZiV/WrLSypzqWrJbYoSzfQ2GOchoFoeVW20mXFlmdq29HMRs80CP2cVUd1&#10;q+fEv/Rjt2ZmkJDWwV/qOU6pd5kTjJOucO57X2f9HT7jEHpbAI4dDYq8HBceztYYoKnu9anokyTX&#10;juq2VbTqdtWKe5rNxZmtRK/WFcmmwr21n+tFn5ORCtB8C91a/ciPMHUVzcgLsg/JruW2N3+4aFMW&#10;opnKMIsK53EBaRfIRXvC94jXXJbsJrzdZfncdN+c+j9v9w0t3gTBi9fb6+siMGV1vOOU3xbuCU95&#10;0YqRGjuonZ+z05DorVCAj7Sgc7xkJD9+5E02lAX9WK3YWYOXDrzswxBLsqtITKUqXlIriraURbdq&#10;1ul0bGd327a3e7Yj2Oq1rFapWL0m3lflOKqi5Dl2OMMXPxGvdDzTD12eI0Qw3nXEgR6oPdlu5Z7O&#10;6yOCIGDOcp+d4MaTqdo2iZfAUwx7J4YhrxsO8DGg8uQl83iodOO5XZzGDiovnp3YZ79+Yc++OLXL&#10;s5FNRHOT2Vo0dOV5YdDGS8vJFMMFdhxBvqFORa+PmuP97bTP6yxavWT2iCa6eXfVOFnqxZNze/zZ&#10;C8lUr+zz3zyzS5U/H6unlZaXACv/qg16wi5y0Aq1HeqnoWGpaChxYdBfWf8qsUspnUev+vZU9X/y&#10;5MweS1b7/DO149MX8p+onGN79qRvx6+ubDYL4wcMcKCxXmf1CXys3S5Zb7tozUbF7t/bdiM4H3r+&#10;6ZlcXuOtsfZOBxGER6GfwA/TqDTtm3h46344LqPu/N7u3jb2r6f1p4WDr/+u78Xf9S+7wvnaheOX&#10;5ouH4y7ray6ziE4wHzEqoSoVjnJkfmoezbGUFVojW/Ccr0fqIX5iZUqjSPmaFl4GH9SiFTmk4fTK&#10;f75+qauZ5vxE9KtfrtpxrW39etsGO3dt1tu3SXvHpt09P5Zz0Ny3Ua1n40rLJkCpZuNCTc9XJfOH&#10;gQQGD2i3KlCg+UmbqJxkhiXy41oyveTJpeSk5TL8RDLHQnFzzcepaMZEMC2UbCb6BCRltb1UkKxS&#10;tlUFfYWPsSUblos2K5ck9UlW0bUt+spBdE6yT1KRjCC9ZtTbtnFvy6adno121A5dX+7dtcGW2tLZ&#10;sWF314aNrtrVkf7TsLnak2Dck1P/J6JdidogulYAVPcCL0fVTuRiCVmpz3XEBYTsrA52PHHaD70S&#10;0eLUDj7IifWyDDRcpIXWAonKUdlc85Kb/ltheIJxtXCBj8UxpBMXVCmsea+kn0jHS+ZWGJ5YVTJf&#10;tS56KP2u1Wva3Qf7tn93zyp1PjAHUaDGGntwDpQRbqnCjhNuxMN9cEyRyE9+0xOEn+G+h1M/81hH&#10;C5kuvauAvzR2fFDYZa+cTftTO3l16u9GLk6vxDPQVUtWLdbUH6oPu8ao3ewO6jKtunlVWlhR49re&#10;Fx8Wfwb3/VQR1Td2To955HEqDv6AU06bOvuPOun3uqO91y5LEaluXl3HbsJ+eSM+9a4Dqp/ahhFR&#10;fGijsNq4uasABp2+xoEOBmhckVUChGkSUBiTxYJ6oqfUbbko2clR337x88e+e+np86H6jbmm2qrv&#10;MNRauwzCJNRTGGW5IT50QzOfjGOgfNwwmlryH51cusPuQdcevXdf+HNof/TTj60rva7kR2i3rao5&#10;WBYeshMb+iByQzJXvcFzZYg275KE6pKBr5W6rzRvhNmdnQ/hGEfX94VD86XkfwGrz6AEU8qPV0vD&#10;elARK1tInlsI93lHxW5k4HaB3W+F666DgQbKz3crE25gvBU7l9FWxUND3Y/5gHEa/U3f0EV0UFZf&#10;8MjDisvWgFMy7k6XwiSuIu31L02jf8wP1UDlqZ/VjpJwGlRlfYMd0rrbLfvwjx7Y/Ud37OOffWCN&#10;XtVylZUlpZH6Ya60I5XNRhfSv5UfRzM73VCvo6nmoVHMX8l6JeESH6nHzmnspsbHxKy5gGei1IIE&#10;vFBe2TsDryN1vXW37ls68CaD113Ebn6vzY2bv0jlgcwxwSLw2i9zkLAIBBVnDoZTKmi9aOFSOhDG&#10;tLx7HfZH9uTT55ozosG6xwcBnh3P+7PoFE40uJAX9DMcM5946Y16rKx5WasX7NG77MrNh+u6hdEv&#10;NEGTOie5isi15iIVdX7qBIN5RlwWJm/KDeK2XkvXknwUumVL+t7aHn96Zp9+NtH8L1hvq+zG53v7&#10;0stUBLVlTgc5v1nfb+eo/lud1xP/GvDCXYdeS7CBr7tM9gV8zcjfD3GMp+Q8lwsLNkkkB2qMWDdM&#10;xDOXordryWbIXTSRj0Bdv4a/CQjD3/jYzMOigfjoyw7qboYB3XwtHRXD6mePX9l65pWAAHuFwu5C&#10;UcXEZkvp3uIj+3d3nEbXO5KhxHdIo1y8w5BDYjdy8vFHvWm37ofjgsaI3+PdGqjdun+oC0WI0c5+&#10;QbrDDzxwjJFA7AoNYUV7KGUWWSp8f2qTH07EyRlKpMVH3HQCRxoxvCiVn3wRs8HgyuaLiQ36Axte&#10;TkVwxf5QdqXUompgOJWT4IxqHzs6kCdZRi0IKyMJ20pNnUVllwkGIhLMyffyWHBk/bOXdnnyzM5e&#10;fhXw4ku7OHpml8cvbHR+YpzTX1JZFdW1qnrWlDHvTgqU720UAVdpouG2UFkIrixesFjgX4mVUHCr&#10;Vqw2rCqlvlLvWL29ZbX2ttV7e9a689BaB/esffjA/e7hfdt58I5t3Xto3bsPrb1315q7h1bdObSy&#10;nsnX2dq9KYW7LuW7LiVJTMpXSQW8JHKI/mSyhxFJMA+vLNFxpb6AaagRAhRidBfvf4ZIjIrHYkw8&#10;Vg8oP+UpuV55hrkAIw8JKqRj6J0CG9LDm13TPENKDbzipZAbv4n7FS22Ti6sh+rjM11z7N1QYyom&#10;Z1MrSyFiW9nJ1dTGVxM7fvrKjp8faQxRwtT3yvbwnUN79JP3rL7VshULLRJiKLegMvy4EY1PESVN&#10;bVpNpJQpT4x2OLILA7RFXrhBmJc3ZaWpK1MJM/WtphU5tqRZdqM3DNf4spwtwkfDufFCeme7Y1XR&#10;W9rH3IABJ+oDyQVguOOhb1Mvnx64dX9YB05G78eSfwaMV4bV3EFQRdF0hZOBEsTiYdmSQtvO5z27&#10;GJft5cXajgSnQ7OzKctdjH1DUNM0kpAoXGXMQ5gUjguv/PgswghxglDc04U5CZHZFyAuzXndeDbA&#10;83nTvYlIPJIGb7pNXBrw+blxEX7tudcu3uI29wkI/PpmGBelBMT/aG+0bXM3/hy8re5utNVvREwE&#10;s9TKIaU1/nMekqbx/tIzKXhUCr6oia80jDdj4+l0FwEfELXQOAnkQytQmnimqPJYOvLKeIVUbsoL&#10;Q7FRJAK36Io/rTALIEvxjnX/zCaXV2bzuXQr4iWwl8A7cS5fmGZDeYHGHlqKsQnKFikApyJruAuK&#10;2UK4tHBcAk8dk9UI+gMsjq9NeU6PpLhDdXHRH/7vO3fpjIqu8X5RmEUvQSwsYUAjHLemEnTs5GRt&#10;v/jFwJ49m9rFRU68XrOPeeDNWFm1nreSptX+Xsfu32tZuRTzMzjOrXvNpUMKJhK89jUawhEfFUVA&#10;a8ArV1QBySgYp60xMgMfIUO68+pV316+OHPjtGdP+6C67R907PBuzx4+3LZ79yXDVJdWKvMlG/io&#10;sfH8WeTjq2WVIWR700CNfIgBXzG28R1GXFahPtxRXdNHNu7m9Zv3brob9whml+6nsg1hZJfokcDY&#10;zS+TfTJAWZfsoFtqn5BSch1HoSNrIGxWmlVrdOpWrBWt06vazk5T0LC7+217eKctnO3Yu+/t2fvv&#10;79t7P9q1h+91rdXOSRebWaGIYd9E5bPzitmMnRVydRutO3a1aNrz87x98qxqZ8OqTVYVAfxHdS5p&#10;vot4QMdY4OVVC0cnsnjvS6TKjB1ykwKg3tTYu9xHnQW0k2PNMVArCVqiVY383PbaUzvcmtu9nYU9&#10;3L6wWqGv/KeChTLRGGFctFnpZryCKkFZoCkBmuMu49F/uk/9VpIJWcQirerh4GH9AxmUmPHY+AS5&#10;ug5yx8PfBDhHryx8AzbuZsK3uOx2dvf62TQnZGnnyzhvgfcBUV59YrwO+nn/kDZ91h3pwaPwOQYU&#10;bYHjNjFij5cp9A8vG4p+nF6r2bBOW/pCpWqdTk24w0Je3upNUcHVwpIEXoBsIXy4WQ8Wi3xA8OED&#10;wpViIrxb2O5exR48bNuP/+i+/eRn0ieqel6yL0eO88EO9Uc8ueY7Wb4xY6KjvaHcuQE4xwYVrfte&#10;BYUVRAhGXytLRsrPJUudCN/PFja/kMx9sbJSUrbqAgM18V8Vgy7i+qVk+KXjL6WDA/rRJlXIcY38&#10;Hahw4F10bmAML04onrDfZAy9TRlEOr8XFU7DCorvS8rXnNQc6Enne09PbmvEytIbOCamkEi+jx2z&#10;3dCNFi4rljup2OLFymbHS5sfie9NNEPnFc3SIKzRPgqgPgBFgjMp8MuqobZRQ1xERW09I4Hf8Qjm&#10;WtSB3TDZrXddkH5SnfqLyXKzYNVeyWrdipV3ctJPZ+pb4ZvAj8VBT/IepoLKTR3uoDpiUAdQLy/Q&#10;65iWmwHu5vWmATecX24ScHHDz0Ixnlxk7Q73Zjr5kSyuPf1Nx7Px/CaXtG+/ny5r6U249ryVm/C1&#10;yxaL/cU5zudOwY3/J9OZDYYju7gc6GkkYeaTJDSRamhJtoaIQZOvI0DT+CmrawBv4P3QDuSykE/9&#10;2DTl6UZnyqugf7wIKEn3rtcwYCv7scYd8U78drtmbfkt6dfsPFITP63VMXYrij7lRQtFE0WfCsJp&#10;pBVkSmTAoJnZOF//EvHt+XRpE3ZQ6mOINrXh5cQupKwBZ0cDO3l5aaeScY5fDu3kxcj6ZxMbXc4s&#10;mSg/FjZ4AaP5FPJStDtZJDabzlWm5vc0ke4/s9lk4R9O+gK+WPpiAmiOjc3G/aVD/2yuMkd29IId&#10;b47t6PmlDS4mNh2q/xAmMKZAD/Q5jLEG/FIzQFXhxbrTMY2Dy0rUaSMvMW7pTFEF6WuvKHFKu0yK&#10;qrOAdz6MvecZzzAmBZQQjTnH7LTbeet0m/buOweSs2m3p/b7udSwnZigm6kcgPOJGOmcRxC+dT84&#10;53PfZQl+HpGF3DHvAg90kQKnW7zG1/TjaOuicBd+BY8B44m/5tXB49wI1Z/XBfHKO5vr2WzHbYrj&#10;Uujnx/KnuFmWDFUuC2ol6TXigZLXS6I/lVZNsntFoDC+6JGH8RuSvQDJWdV6wcqCUi12JyyxQ6Fo&#10;UzH1/SPYWs3m9YbNm10bdg9s0d6xee+erVrbltQ64sEdP+pyWmrajKMuNXfnAvbaSdSfzJqs5QBr&#10;QzFDY6ZF65ROz3hMKsP4WKhzQmSRr1uIfchKxLHe630mOumGeN6RpId2iDYUSjYvVnzH9gUGJRAv&#10;pZ/XmrZsqd7NLZts37NJe89mCk9bapfaM24ozHGjenZRwCA+NPLgFUDwDcbUna8DqGIoh8h0XmcB&#10;z6TgbcyG9oa7mYK+iJRZzhGiL+BpfJQTfSOMSh/wdwHqB/+QUWXSNwn9oLLKy8Qq4h9FyW/V5URU&#10;fmnbhYntb9est92SnNyyZq9l7W3J38IXoavyoT/pX/mOcBTJaDnqeb/6WNB++bFervIUjp8/sYG4&#10;1tPkJfqJLBY5RTRtRr/D0A6/JD2PjaMuxL+OX5yKt0xtfCn9UeTZDQKh7ZBgZDd+1EX5sWtcIh2v&#10;WC5Y76Arnlp1+Zafz83UOJNrcGUzb+H9+vlHHPqRKHy5tP0hr21G0f9v0rzmshQ8B6Rp3kz6tUeV&#10;G7TC143ImTrQOeqrrL+c91AXcqbXGAd8pZfPMZ0k03D7xyTJJG/nx0N78fTEfvnzx5INZjaWHuI7&#10;nUI9HI/0tONx6Fa8P6AvvRD1DXm7r7/YoU+yiO4jS9dER979aN8++PF92zvs2OGDbWu0i9aS/L21&#10;05SM07B2R/gl3+sn4Wg0mJKR8tdcx3hA5WzwJ/1P67ztG5eGGSuBG4qxXuFx3KVv9F/9g46En/CB&#10;AXKT7vHzPJXWp6jmCbKi/7wzPZPUFxBPYjInHfoifUVY4Ebv/jzP+IMKvwUcX+J+lrW/R9LzGJGS&#10;p+ui5EV7EK6cLiaCpWQXPqaUzzoIeqtQo71TtXvv7Nj9R/v28c/et92DLdvab1m+DP6rzcWZ8iMP&#10;yavCffqWWeVykcbdjximfJXLHEC2jGP/SItc662ONDzn6TFxFW55m0kX4+Htv3W37ls4cCYDd8wf&#10;8MrnVDrH/BeYu/m4Dp0AP03rOaSZOIWHPsvxZDilzcJ6BiCFbyjgFAHK4E96Ospi+vmHkJOlH/H5&#10;5SfPRHpDHuE4bc8H0uVlkXdaDwCPa+rmQLQkBj3Oh5kVyVIP30EP1HzyuZjSWHRKzWtqtV7yrkOP&#10;oZzqmufXOXQSledWupRBxrxzY/42RC7YpKUkXbdkl5dz+/tfntrRq7lxtOfWVkU8sGh3DqqiM8pP&#10;fc3mKF418k+dkzB3m4ASkAqfWH6qsiDzo6L6Q9Yhnjqqfvjeu/I9CwfGjADPZ5GMZdpXus5Kzsra&#10;rKEqnwDJkawPz2r+cf+ro7ldXizs1fHCzs8XdnUxFcxd3xxeSec/H9vgbGij85ENz+VfZGHBRcAg&#10;vfa0DhPrO0wFY+mzU7s8HdjR01PJI6pjEPC0ruoFmiFdnY83y5Wy72ROO3s77WgFCX3McPQ9F4Fv&#10;uPh/634oLkVxzUy5b2eglrpU+LgG3E0/C9+6H6KDMPBDaQn6wi8YnxNMQYhqEoJJL2GdF3bxsglq&#10;A9GFcWTKtYgORF+3HNJcYCgYKWUvFNwnPxjsTVAcxma8NBlPhraU8nx12beLk5F/0coxn6UcxwaJ&#10;SS/EPZOFf9zElyQ4r/YGwVUP1bWAgZpmyGI+tsWUHdMG1r84trOjJ9Y/eW6Xx0/t/NVXdvz8sZ08&#10;exwGaq+eilAf+05n+QW73uStkS9ZXX6ZY2gStdfbF8SZ3TgA371CMJOwOyuWbcVuIlLqOYazVG9b&#10;TUp/pbVlje6eG6dheLb18APr3nvHOncfuZHa9oN3bf/9D2330fvWvvPAmnt3rb5710q9fSu2tm1V&#10;aVrCdsRFKZsFAEFBIK6eA0T0fWGAfhBQP3Vues1FOF/EdnoRPkpZvPjUGLvxn9qoW7FLByRGeek+&#10;I5cof3Y18qOPdM2LjCKCEwU4PkiQEJPaGKh5PSic3FEE5UthWi8lOORmGr+Z8uhbZX2qMR4qbuTx&#10;OY0/L1M5+rUvxgi8+Oq5nZ2eeL58+MRuIe9+/K6989N3rdyuSg1hxzNp87pfLhZ895OS6srLP5SP&#10;2VA4sJq7YZr+6/kkFE3566oeqyptp2oVKZitva7lmyUrSvGcrRM7Hw6Elwsb9Kd2cTYyjso4vCMl&#10;tK4xVll8RcRiyEJl8zVTJkyAlpjA3Oj+W/d7d/Q2+MhcuB4BSB2Ou+ArmM1yISonSjAvXTLhN7GK&#10;JTm+dO3Z0ahnJ/2iPTtd2YuzpV1M8zZc14Q3deVQF25pLvLFgogQ1BH8gzbGbisSgnWNEO5fzmmu&#10;FFLjgjAAkJ/WBAoM7YqZSz7yXnM3IwjHdTwnuI6Sz3V2IadwpPOLa9iku4bA1jchdUrLnE4vHDb/&#10;0zL8J/pwHc7GIdJF+gCct9fnCxfhx/zhLs+RRzzpvi9eOcXxOJ7JXlz7eo/f8DsO5BBGahprpYn0&#10;tENzVn0v7qLxYzEsaBT0yQRgDSbRUEGQJ1uE5CtDX6Tc0FD2PSNvlDflIkIwuejb4OUT8Zgz5xkY&#10;ulXFF3oNKUii2RhtgS98m+dGrSqd8qMOyt+HH9rsy9oql516UNrA1cCR4J1RZ5Q0WqrH1C7ormfg&#10;EOMZ/fjdQbjAFkoF11V7dcBKdWbHIMZ8xfbTfNmkeZTPb9uXX47tL//DmT1/Mbd+v2DjMTxM9/Us&#10;immpimHFyg4OevbwQdsqGKipzbcGal93YDi/bGSRS5iaMZ+EO45VTIjAbbCUT6tdkWab9PzcECE4&#10;EosRfOa7chzb06d9P+oTUeLevS17+HDHjdMO77bd4KVQnGpMsp2jAHZRYgcDlQETZI4yT4SDjh/U&#10;iX+KXy1JI3lB8koByzicywrX+ArEHE7hhrsZvbmlgF+nWWTXykV/9AMRtNlTOQS11Q+6oG5iATOO&#10;VZGSjQGKGu/HVgj8ZYfwut6u2dZ+z7YPOtboVKzdq9n+ftv29lt2/07H3r3Xs3ce9uyDjw7s44/v&#10;2KN3tmx3nxdmcyvSZwKM05LV1FbKd15qS15s2+W8ZSfjmn11vLZPXtZsoOvpqmxT8ZS18F+Cp8ZM&#10;9EWdgqwlqcYKmlO8UMc4DTqylqC7kEC8YP5p7H1B2r+GVks1JuxiiTzFsepdUZ12YebGaY/2FnZ3&#10;a2Z32ufK+0plaHz1bOyYxGoR2CUag3xJl6oFUCvGJwOGPPpUP0XwwQK+p9ag8EFA1v8bSHOL8chG&#10;JcWXzfXNuBv30nFmOPH5Rzgu8ElwAzYuTfgGOF68BpHWF42YBIoDl8nL8drzwqUhj1M/pzwu4iOt&#10;vwBwIJ6v0Weih3Gcii+8CXip2mhWrdNu2h5Hlex2rdWsWbdXtVa7aBXRxJpEjeFoJGDRXTgr1Mzm&#10;HyyIrybdoMHLVn2EL+XywiqVhd0XHf3443378U8e2Ps/2hVuTITW4m3CFxaKnIU5A6KdWZtoryLJ&#10;P+tD2o/nPxy4ADYwgZSGl156HgMM7KpLov3VnOTjufSiF0sbHwn3L4U7fVBa9xY13x2NxzUNvTHM&#10;MwzUPF+vQ/Stl6br7MXLNeiG15G2qx8kZ9EUagrHd6MOmAtjQ9vSdP4g/SXkRSfxF30syIouzvKi&#10;fTtrK3+gXHpL6VzsnrZwXUEjKPoATQm+W4K3vSjZ9MvEFqdLWxyr9LlkBsWjP3nfapgp08tN67B5&#10;IehAO7kXtc6AJzK8c5emy8aDL5l5+Y+BmuOU9JhFdSI9UdJrWzrrdkW6ZsWKO6pSXvEYpxWVVvR2&#10;KVmCXsZFEaqH+sKNCVap3pd1rlwE9S+LUjjmMncjHDdwEY5fFspiA9ylbWMcPUzU5v+NEHXjl/n6&#10;bdJEMjmeB2tuVDu758k2Cb8njvqC94ENm8ZsvOgvXJbCXzdo4kETCqL9pIA/gP+z+cJG45kNBmO7&#10;uBwqTvfpc3/xl85iZFzPMXAzj6zAT/kFDWOcZrqPgZp4ZAEZjyOQ5mm5eTcO4eMtDNXYlQvjtHaL&#10;3dXq1us1BE3rdBvW7RJXs1arLLpXtWq1YLVaAN98VauUi1Eab+LVLuRJ+cjgPs7y/bhk+Ynk68k4&#10;sdFgZlcXI4fh1dguz8Z2ejRwOH5xZUfPLuz4+ZVgaCeSb3hJnUyV30J9pLmELI20T7shIov5Uv01&#10;svFoavNZYuPh3MYDhadLm43VfvHn1Ux8F+M0wWxgNjhfCOZ2/mpkL5+c28uvzuzLT1+pDn2bDNVX&#10;WJCLPvJiHN2PsthliD6HVrDjJu9rAjQOinfDf4HTMugU82AzJoR5VnQgCVjwAkFzmZ2L4N0+nuQk&#10;msPLXXSWao0+Tmxri51e72rclLf6FVwIuk9/09eBgxQYWMYl9zOIqFv3w3Lgi+uX4GBKdzeDDc3m&#10;57QbEKY4LQEnoR0pvoF38BTlww5nnpfwm1kGfXGjAP+FjM7OVL47lRw4ivEFaTZO11ktXL5Ukayp&#10;YHjJ7oaVCrtkVCQrVa3SEN+rlazaqluxLllDsntFdKYielNpVdyvelhpmpKxmvIbBQcM1IocrVsX&#10;B2+InsnHOC3vBmpFS+p1m9XbNm3vWH/roS3aezbp3bdlc9uN0xaVts2LdZvkqzbTnI3PcKXnq760&#10;lFlFq70BAgzUomezfoZmQ59j3hOOeUi8ntecjz5XfooC4mNkepIykFLk69mVBMUlu1aWy7Ys12xa&#10;qtu4UPGd1lYLyQRKuWi0bd1R3dn9bfehTToHNldbJs1dm9d7Nq51bVqsWVLA2E7tVz3Ylc53nEqJ&#10;ldPlIEoBBdET+VFX+d7utN6qG+DOLyJGT6WtB3fwXYKLn/J2vKIvABeASwoGLrlhCTgomkQ/JMqI&#10;I1RZOUiggbqlHrCKWszHhLX11CrFtR02V3bvoGVbux3pcW1riEdV2+UwRFTd6UlwOzCVCqoeisfR&#10;ngzXuZdivP+4+tq8kaOLmD8xh5BVg795H+iPHNh1l91q+MBBWOo86uirE/GTY5sO5jbHyJkd03zH&#10;OGWoIWA+eNZcihezM9ZcemZRdH1rr6c5UfM6smug6/+Ss+lGasHP+1fzND56wKclyLiMRGSczfVs&#10;rc2js383gDSvx0V7N9dek+tLav6m7zuoASrf+9HLRMZVX2mMM9k/200bwIg7y5GdSB0nNemQ76fi&#10;zS++PLXnXx7b3/2Hxzbtqw/n6mc3UONHGXBLdSb6r8pjmB1rPV/ypw/AP9Eu1WOFEZTqwZH5Telq&#10;P/2zR/aTf/SuG6gd3O9aZ6dmu3c6trPf8V3Uuls96Xl1yepUMWcnR5caetVT14sZOKB6a35RD1xg&#10;Ff2mOr3Zh2ki6CM7vDGmjC27utE3jH/glzBsiXwmPFYYGZFHXXZQgF3iaBdlOyFBbgB8EJln8nWf&#10;mvg8g0ZrXmeyh38I4bhLCvqKdMxbZgfXWb25ph0UpZp4Uaov9L4Y89jrQi4c+Sfw032YvdJXCiXV&#10;WzjL+0FOWWDNij7++KcP7dG7d+2n/+gjn8PlpvKUjIouJMXTy/R1X1UBwxvwmhDrvdDX0GGoLX2j&#10;tPS115u6Zm3nfmoI4xByMbEuLumJW3frvo3zKSHfjTuhb7qGXnmceGd8OCiag/ykHzvN+0djgCYP&#10;eOw/p3vCRDKQg58TJh9wNC1FaeQ7rqe+YgF2Q/RNO1S200u5gmgQ/GUFXZqufAe1x795osToCJQq&#10;fWWTD/MFx7xibms+e310vfG5o/mryZLTvKxI13vwsCWayMYOSsPHdUrBRzG+ES60Chqg/MMYHJpG&#10;u0T/mZfwLlg6+fu85Gjqlp5rSRcs2mhUsNPTqf3t3xzZ1dXKsIfZ3q5arVK0O3fCQI0qFdBn9bR/&#10;ZKUKeJ+kfYDv1yR0iPb6STa6dNlUIU8FjRTwXsjJqH5ePx8NdGRoif7oIs8rpTtxoWyBtN90HZSI&#10;MlKarefDhkKloasr/TypSzetW1/t++IL6binc3v+fGbnZzPpvRO7PJ1Y/xSjM/yhDU77NnR/sPEH&#10;7gf0zwTyrzI4G9kF+UiHvhIML6bWl159eTx04/iNWO64JlDb+ECS9qL7N6Tzswaxe7Dt7QA9ucZ3&#10;g3j6g66j/ZGR/791Pwzn9EZjKqz+BxqobVxkFO6m/9bEt+4H4jZkwZkjgqaEt5SCBuF0zJHjWjFO&#10;P0VAnYDr2glTRuAzUD4oNuSZ/lxpduIKkY7nPFcpBqgDYWgQDNR3GhDzQaCmPL5WPXs1tumU3Wmq&#10;SifFEeVNCrFv/Q1TECDvYySGmp+Jxk7sQXgYjeYGebNw6kYjIqKYBvAF2WoxljcR0Z36WdjkizBb&#10;0vMlVYIXgq4Eoj8o3vNH+UEBr1St0GpZodm2Yrsn2LLK9r41Du5ac+eOtffvWWfvrnUPHtj2vffc&#10;7915qPj71tq7Z0351a09q3R3rKxnS82O5WtitKWarQpVKT4Vh0WuIj2rKMCUBuYGpO30OvEPcLZ2&#10;DfS595HaoLHbKPip8xGi3xVX9PHPIMYkHXTvR+9bhVcw4c3iNwxGioWPt4pnUdON01KmSvXIw8c5&#10;XZClzGSq/pxbOT+zEmDsoHaqVEOJGhOlmWkcFlacqYVzs7MXZ3bxijOwT+1q0HecqnUa1tpu2733&#10;79neO/u+cDRfz2zBUSQaa0r1XSZUUxQ3cGA5l6CjYfOd1sRMkyLs1PdMMGtI8GJxaqdutXtSJHda&#10;lm8WrdSqmJVZ8EisXC1Zha8zRV/397v26MEdazabbqDGVtsILxiouSABnqv9tNfrIrh1f1gXuO4Y&#10;4LgK7YIkAI6HzBcBFMSpiMbMj5PUU3Nr+O42w6RlX5017NVF3o77BbsYl2y6rth4XdV85NhCttll&#10;2askvGTOUEBWTooHOKeLwhM9k1/zQgL6h6KruUwdMwRxvLnGIZ+jgUoRdv/1cPY/u3N9nbmIi9jX&#10;77+Z8rc7pVbDIofs/9uu9ct4gHynVTyqFPEv82gY/RN+9FXaWHy5NBf/sQgHhDFtJMvyuaY3ERmL&#10;belzuu+cjf70claaz8IJ0aaNgZp8p3q6nxcdYSehihhBmRxYACLeaanoB0CZXm7UAZ5B9RlRaOli&#10;JL51emQTKXfGLgyjmejP2o8EXglf2J0vV+ArXZWth6O1tEq1UB+zqOJMBz7lL//gd8HhKMdbJnwK&#10;PPLWOXg+ap8nSuOu4bt3Ppc8a9UN/i2IHzfp16bmSENKY8kuL3L2yacX9qu/71t/kLf5omwJO9AU&#10;NCdEi3lZWqurj2oY/2Kg1hS9ZdGIF5XMylt3021G1vEB0H8fdyJS3+8EjjidEcLmi/LzHO8w1ahJ&#10;qRR+KdK++vLcPv3khb16ObGzk0QKvNnDhz179HBbin1bPE+8roCBmvizxpns/atsyUerpcYaOWkz&#10;CZlr4DBzR7WIKKURzgpvCxpzjiLhPru5+c3NfznS/47O80/DOC8rdR5MKwA1JSbmFxAzLoBr5wpx&#10;x2kWszDkS6fF4LfalM3FRq1gvU7ZtrpV29uu28F2zXYEW9vsEMOOMBIdqpq7LJT6jiS8OJDMIT6E&#10;XDfK9cRH2nYyrNjLy6K9OM/bs/OOTVdtm4lPzFlElayykqzivIuX6Cv4R9EKLBapH6kf3W6ScZKy&#10;wjRGNV6zuiQ5NTOaLbLjcDKz6npud2pzO+is7N7O3B4Itptj61YuhCW8RgNT+C/dEZktpUnRqdnc&#10;1k+XvsjiPr3qPSu0C+DK70EPMgTFeT5xkYWIitEJSDH1BsR9wptnBLhv8t35xc0YwtfA77dduycH&#10;TtLmcEqVJcnSZZD2UUDgvtNix6D02oE8UhDx9A9pJJ/7cyzmCE8wIGtK/sRArdOtWG+rKrpYlt/0&#10;MDvgsMsQpvQUy3tCrwLz0nF1ad1e3vYOyvajD3btJz+9Z3fvbdn2Dsb0GJioXIHX1oUjPZbWKZoT&#10;+XjYU8l52P+F033ng2ojHzD5rgz6CwM1aWvSWyo5EfNp3qbP5zaSLrfGNmaYt/KqYtVlTfpVLPbz&#10;oOtymlfxAkxxoJ3LTdE3gUdqqPyYiwHuKDcNZHKf6zsp1jB+17/UEVB23vcKr8SnOSZzWZXucaC5&#10;+5Hmek8JSgLNQ+rjLdalv+xQ/mXxL3tRsfkT1ftKCfpqjyYhrxd97mTzgfZ43Qh70CsQ9b8J3Aof&#10;dzNMu+M5POWucjBSi7UfgXjooio5w3dQK0qvlL4i/Mn3JM/mpiIXpBGIfq3Q1ZR32lPKBwiZiTGh&#10;fTifw4IYk+trgLpktfPrb3Q3b94IZ8F0DLmkXVkIdx2XxaQuu9hE3hjXzT2ezJ597envgaO+b8LX&#10;PLnA7ghpbEVreLnBsXekciMnyaO+g9pkbsPhxK4uRxovPaW5xMI302UzZ8AI8ZWg+5GHkCvNG17N&#10;DoJ8KAEfpNyAoCHQMfGsbCBcv4I+YQQHH1TdxMswbCtqTnH0sMRh0bWcIG+NRslaLYBd1cq+m1oz&#10;3WGt2azIr6bHiZZ8R7Z6HeNvWr90WcXJD0DRIrl82DifhDHZfJwoLEljplawmT4ij5DW16voI/SF&#10;tP2BNZobap+vSemH8R47qHFE6GQ4tSE72Qzm/nX5xcnQzgX47NTGTi0A14MLdn+f21LsH8XBZXZf&#10;T1KuKp+6xoSi09RfPsezDozGBM0A9Lx8fymM0O3XjJdonE/AGLsYx/SaEMnVOS6zSZ/gBRD8o7fF&#10;C5tt+/jHD313AaenXgdkNnWg14N8bgJxaR25vHU/QJfiJnMjxSEfax/vdOxxjgMRdvlYiOZ4l0Y7&#10;3xM6sby2XqwtmS5sOphqDoYux+7N4CZFBF57QPgperIhInHP0ylvcN9R/8bP4+Q7jQJ3qTJH/JYL&#10;VpbMVKpLdhLtqLWBmkMdWqLrOrs3itbUoDGCVpf7xFWs0VG6TkPXAvkVQbXTtFxny1bsmtbasYvq&#10;vs2rXZtUd23Fx8Mc3cm6rXRfAB1CVYu6+39+IcuGdsF6NPMuknlS/uvPp7R3Jn8Znec6oxN0LnP1&#10;Bng6fJ6J/04PRJeXeekUuZKx4soJH75NSknxTdqzbTOM0tp3bFTp2KzUsEmpaYtC1ea0y/lB0BXa&#10;waqVr1ypHt4uL0qlCyBvsXtZ8GT/7+HwvU78eRvC5/mgPxlEW7y9PBEFeBg/yiEF91m/i5fY2cdO&#10;bIjpMqT6nzVodKCK5N6KeFdJxL8h3bemLrjbWtleD6PGotXFh8BJc2MYagDP0y8r2iECUStCXGeh&#10;+HlC/7u+l7lNyNsuwNBJ44CeVkYnlp9Hx8OQORGGTHM2uprYyy+P7eqMl8MqW/F58WY3UiC9fsiw&#10;9JEbKADI0QIMxjvbHWuwc5eK5fgtAv6xBfxZYT/uk5/Lfwqrwe4rX0Yic5keh1FWjCOX+qlcfr+b&#10;+13SKTdkEOdlaQ1UZuygQ/sYE8oHD6gjcgpYqDB0SyF0G1/0dTaWt/7JzD7/9TM7eXFpzx+fqR+V&#10;f4IRHL2XzU3KApeEe3STsvBWKg13Pei+KA2yNHKM5I9aq2i7+y376T95YPff3xa90VPFqfppJjzi&#10;CM2F7/CKMQbHj796eWrDwciOX1xoCqrOmjDoTMhpjH9aFBVPw/gRBhcdr3UZBvqk41nF6dEwTEtx&#10;Fv0u079dPyMustzQ1MhQD6oXmLiMO31Pr5CANP4QYXqKNDxHvKJSH5ftVu++P+qpo5wNMGbgn3pa&#10;Yd+NUel919hlrFsUUv0378BYKD/pX+VGTjS7YnuHXYcf/ey+PXjvwHo7TWtKJ87xMbjPXQFGKMIV&#10;Ro6Pk50X0aaUcvm6L7iT1sd5h34ZTYomgluk97Oa3A9co3/Stglu3a37ti7DHZflcRki6Tp+wr2l&#10;ZKa5dBfJTf3zge90NZMOh64uhLRisSx8lFM4dgAUzvqcSeduNjeJF4DhSAzgeTYPfWr79FaZuvb1&#10;KOY/DFSJMUbCQO2L3zwRfSirvtCocuTvBcCnCQO467DXhyQoY6w3aB7z8TkfRu7uVqzbZXMHPi6g&#10;vsy1qZ5UWugAwKPk5XNSIFrgE1qxLh2onutVRX7ZFrOmDS4L1r9a2PNnAzt6ObQvH/dJ5R8/dTqx&#10;S/e9uzX1W9oLKIKioTl0VLLFRWcwMPK5jtZRF8pU5zrk/EhjhVWHPB8ASK4C+FAoYSObIrSC1tB2&#10;8RjWmLzPxF18vKB35Eocxan9inO518sGuE0L5PnzQa+gRaNRzV6+ytvZ2cwePx7Y1UVi5+eJjaXn&#10;jgcLG/Wlp0o/nQ4SG11ObCyYpD6nkeEjVxAecUIZ+mx/9hoM+pHPiOsr4qY2G0n3B/9Uuai5nMYG&#10;HhNGhOj3ed8cpqA+OLy/7/fBl0z24Dq6N37hNrnduh+AC/qQjur/9D//l5rPEoSE+e12SxOxar1e&#10;z+r1mu5qNjC55WC+NxW/a/cmkuBnYdK/7Zlb93122eJYCKWiiSKAEMmV4v3sYt1zoiMfRY2zLaHd&#10;WDMHqZYACONRjBsCkIeYTXFZVFgJnZNIAJWguODr843yLIABirG4tZCnVawr2BBzKU4i8Lxfe/74&#10;yv79v/rcXj25tOWwJGWtYFUxgWoiRrYSSGilTgtNBrbx9jorL89PvxA5Feft0E8+SjOV3dyDS+dC&#10;6MznxYCluBcKZRFXzR0xoGK56gxIXM1K1aoTXfxiqWzlWs2q7Y4VymJQnEsmplVqNN3QjHC+XNGz&#10;+HquJgVRCigLBTA4FKt8UffTa2c+qnf6rsh7GDaa9nTU1dtIfW+Qdc1nb7ESRA6CzRxXmA4ibxYn&#10;lRBrZs7ypwfcel+pUNF40QFO8NWWWIszTxa3eYgdDRAX2O58yY4e8GVXjtbS5SVgIHuQY55dWWKs&#10;6ecwAOGF2DVOsNF9ITmVEDKweunSqsWRVXIXVl58YbnFlVXWLJ+wkCDF5Whm86u5Pf7VF1LQX9nx&#10;+ZlNbCZFpWQPP3po+2J+23d3bPvBjhWqRZvMJjafY/RWsPqqKFzMW0WKKHUsTNT2o6ktR3Mbn0vQ&#10;G0xtMZzYgsX6eWKtXdHLTsvqd7as9GjXVvWSDdZi2uu5nQ0v7PnpSymXYwmLMwmNc9vbbtv779y1&#10;dqvpcgowVy/NUEjVVL4cpHPVFSFXZUNy6/4ADqxmvmhQhHPQNBaBEJQLGhA/ytMng3AYaZFBEmB4&#10;OdHc54vX8XrbpuuuPTuv21981rWXFyXrJ00bJjWNcd6GmlMLpkKuptTCcV0H3iufG+CynJwv9jrE&#10;S8WgvzG/gjYh3PFMCHlOD/05aKuHUsgQKc3Yr7Pw29zN9G8++23cb3s27nk1M5fWeUOz5HyhgFj5&#10;LM76c2onftDmyCkridSxWKKe0qTyxSQBx9URt+FP6q9E8y5ebus5AV9GwouYdxzp4LsC5eNlWSJg&#10;p8tlrqIZW1ZNRJeVJwuXfnDruq/YoXUaFSssczYdJeIxJXG+oh/VMfIviVEWUjouol1ZLERnREdU&#10;l4ZyHb36yi5/9W9tdv7COiKQrdLSdnsV++h90avtlt09bNudg5YUp7m12hdqxUjtU1+ob4Rewin4&#10;q/ABRigcjYV57z2lCVpKLwakfeH9EThEvwbNpQ8j/XfrYpS8rqoSOwOxM4/Hq1/9e+VVw6azfVss&#10;mvbrT07t08/O7PPHl/brT+ei05ozq7qS18QD1eYCR0oObWs7sW4vsT/7s/v23/xXu9ZuajbmMFqe&#10;Rt63zp1jQtod+FzzHxygnwIH4Nqh0IJRK80JlHq+qpYaa7NkqDFDuhOXrnbtX/4/f23/y//9z+3o&#10;mdnRc7OWeOD/8N9/bP/FP3vfHjzqCbpKOZK4MpQ4FOVoEKWQq9yVZCY+fwOFBYwpxmyZAY1XUhNz&#10;lagOGFb4V4Is/LGTz1wJoAOe43fqoD6Zy0K+wPs1F3ev+1LOo7zyVN1dSsGYnaqx4jVfWWxgdpWU&#10;iBchzEiO+vWX+HzJq3GALiEXYAI2E0ysbi8Wu3Y5b9rnr9b22YuVHffr9tXlfZuudqBC/mGCFSVP&#10;SHjhK8PiElmGjyY4qlPZii7Ab9gRie89ZpW86KAo61LXSWIFZFTqMB9bLek77NYS+6cP1vbuXtEO&#10;OhO7I6jm+1bPnzltxGV9FnzHQ2m7ieN/3I+B5SpoDy48aE72rFx6D3cdur5/Hfe7uRs5/0fczZy/&#10;XkqWT3bn9XzjKu69mfLreUWa13N4u+PZFFJkc8Nn8ZGlZG6+ho980A3EczSNF9KHptPEF6NGo5Vd&#10;sTuQ5NbLi7GdnQ7t4mJin356ovDA5jPJoIJqJWf/6E8P7E/++K598MGh/eSPHlilikGHZmQiDJRo&#10;xG6XGCuw44LzC0r2sUrrlraT8Q33ehuJDeoh/FeGbnAqXrOeao5Pc9bIt6yV79jyfG0n/+7STn8t&#10;OX9UscqgKh2uZs2ZdKel9DrPh9dqK5tKV+TjESYUMrTv6OXGHCC8sJB6Zr7mXVRC+Om3y1aEBqmO&#10;fnSEcBDZj2QkDLyWL9oE6iL6aaq4MQ9y4EK6w6InnWBnbMWfLKz8P0wtv61EeozdFVULT7fkIURL&#10;QXXWsNWfV23w56J1V2r/eUn15gE1QXQOIzJ2JCPC50Q2L667ceO8mnJvuRU3fUzC0S+VpCx6UFS/&#10;SaaRTjcvTW3QvbBpY2T1w6q1HtWscUe66ntrG4q/JuWFG7AluTjGlDmL7oe+l0dH4sgo+UWNCQvR&#10;tIPdD/m53rxxafhGRW/e/V0c6TOacbNLiAo/IvGvw+65c1lH0dmz4M91fuEzXtkzr9Gj74UDW6nz&#10;tR+x4WI+MGcD1GqNkXgFOk6hZCXR/oQXHAsWzivW70/s9GxgR0fn9tVXLyNP5AP4E89q3DEyZ8F9&#10;vYqdt8Rl9CwlUlbIE8v1SPg/VRnidbz0FN1i8ZwNzlZL4WOhFnlI5481gqVwKW1Byi8yH+eL8vJ9&#10;9zYCAp/WAj6iD5q4lgzJupDog+hgslA9fO6KLs4SGwyF04pgJ7WF7iUimtPJ3MPQ03g5TF9wj76i&#10;HK+RCha9SsOhj3kVBPoP8qBTqK/ZmZE6+a4hAr4GL4uY+osH0vOQHHWkHNrjZXl89BHtRob39vlC&#10;TzyU4ai71y68huH0HM/7D90jMpZ700/bpTIZR9ZwQr6Gbi7kS5ZWmCOff/qzXfvo4/v23/2LP7Ja&#10;jXxTecXHG2MA+op8b9Ypwt5lorFhRLCp5a37AbiguYxtNr4e6bJmrGmEzwepN2k468esJ6/mrK+I&#10;j7C+K7Ixu5r78UHT0VT+QLpD0Xr7Pevd7fkL1VVZ9IE5VQRXRYc015BhCSNTOI0gTuDYrX9vYtyG&#10;R6Rhl7cBxcT6KaB6+uSL/HztVHM7LxpFHJyUEzkoZ+lHqYuuIYP5nYL4Zviny4a9Wjbt2bxlfzPe&#10;tXGhaRfFPZ+fVC7oW1YmYc/e45iXb3PM65uOJ7M5fs3P3uJoztdukJ4bAdSHdkF76NeEti2mVhkd&#10;W2058D4uipatOcKz0rNZjr3GOJZU4ye5bq0+QMfJ+ou6qWcEQUupHu1cIjNs2heVchntjfo5fqWR&#10;1DScrq8v3JHitftytJU4fMaXK4zTNDryqV/ovHwAqNFUDTVm4n/oY/Xl2Jpqb2M1sp3lqfWKc/uT&#10;3sAedZbSk2bWyEkfFm9bS09iY6fIPVyUjmNuXF99/frrLhu/a6eR1fwRemlsEvGpuZWLZauXm24z&#10;uBypJXzUMZpb/2RkV+d9++LXT2x0OaY04SvrhxqazfiKWysv/wh7xS4z8HVda/gK7Brz7oG98+N3&#10;rNwoW3On7vriJD9Rj8EP+NClonarTlO+xRDP18PIrt5q/WXrmks+lMJnnV8VoN3slu3j+Y19kMXf&#10;7Mk3++NNpzZKZsZQb+OoQ34m4N1FNvaMOB8JI6ukJak/WOsr0jeSaXIL4fF4bb/48xf2v/2//tqG&#10;lwt79UT96O8kqt5311RiZQXxvXivlbVJPvVYo6eAV9AW9YFk6UJ9aZ3tmt3/YNsO7nXtv/w/fmD7&#10;9xvS12Y2mfZdF6mWGraWzj46L9jF0dyef3Vsf/7/+6UNLqf24rMr38VNrVWd+aAlxpS6eJ2QuaK1&#10;6m956ZW3G9FCY4buwvgtV5J5wF0946cdlZWL4mZLdhPTE3oeucUdCxEA4ybdCj+f0B+S/6kL60Uk&#10;FQo4rVcwo0XhbobllBa89LUQ1ispSwUGHYx7uPiQJnKiL6Eei0wuUixrnjSMd0QYqIlNWLUuHCsV&#10;beugYwcPutZs1+3g4Z7VWzXh9Y4fzeyLvErPfCrwTlC4qZoIsv4DV6PO1/2o+vq8JCKNdBfpMt9x&#10;O0Lpw+CcfH825nG47Llbd+t+u3MsErqAWYRdrmG+aC4wP9BrCrmSLeaJ7wTdvxzYp7/4wpLJwnWO&#10;bqvrGxDde3hf9KcV7x95nS5cZLd3322LecZcpKxgNI6hcEd8n9WgMboB81Tpnb8LnQuLoviA5IFE&#10;NGScs6dfPLf/x//t/2PLSdCIwrKq9KIzojfwL59LIjL4K92HHuNiRlAOH9jPXQ8plxJfg3r/vZr9&#10;6Z/uWqORt8NDDLwW0lkvJW5gNKZ6iydqYutZ7ikIv8GwjHaI5rGWzW7Rs5H0XNGu45dl++LToY2G&#10;c3v6pC/9by2+mVizyU7RBdvZq9refs3++b/YEw3hI52F8ugrY8l/4v3xsRXlhOe0IY3Do20c7ZuT&#10;jIS+6O1EZ5XOXKm3Xefjw6XZlI/Ahra9x8Ylam8t1adWGhcpydEU8lYImSzNH7pPNOVg/EYYPNBd&#10;/Ykus+OtymMn79k8Z4+/yNvPfyHdd7BwAzV/x8nasIhm6J7KSePOulwWZndO8nO6TAFyaQke5/2s&#10;K+rAGvkSgzvSEwsdVGKhVtTfITWGliRBf60Kc8nIHCuet3qvbPuHe/bf/5//G6u0hDdCiUKFfJEf&#10;pFuq7Z5FRj5v3Q/KZbzfKcG32kEtsC31PTYLvOFn4Vv3Q3TXIyxcEARuiNi4r3/4CLQpokk9cEaa&#10;pb+JQykJU5QIogvakN0A8ssUNImifi8WPWIR1F8WCvDnyn8u4prL10SQpUitm3Z6sraxlLXJJG9D&#10;MR0/zkiMji8wVrzgFKwLYho5MU3j5URYVK+kUCRSspaqTwIzEyRsp8xXbalRQux6JM6ebwjqEoRh&#10;Kg35YvqVjq0rDavs7lnlYM9K+2Jsjx5a69596z56T/Cu9R79SPChte++a43Dd6x58NChvvfAalsH&#10;VusJuntWbm9bvtZUnnVbSRFdicEuRLFdgZaPEh07+QjUPpZ3CCOyO7NI+zLrQe9DXXnYhwGf/6nz&#10;cMpkdJ8vVAgD2WIrTMzzRHiRv5LGx6Jvjm3TCzAm6pA+k46hK6piRggnMHQ3TlA2rijrOo72FB3y&#10;yvGs6u/HGaL0okQy9mr1aqSWSSkvjK2UZ6eiqRWXZ+J3ihcj54g9PWWj44FdHV/a0dMjOz86s9F4&#10;4kp2q9u0R+8/sgfvPrRas2r5auBEIgGAHUpQxFzdU71oHcQSxl2RcFGusWMPDF99rWd8+2sJEvWd&#10;plW3NPZbdbOuFD5sLGpSjholKzcrVqXcTt22ek03MNnf7Vm33ZDAxRipX1QuL9hAbd9NAuEDn96l&#10;X+Xfuj+sA8MBFtegYL4AnwLj4Yuemg/xtWfeEuH+ON9044H+qmv9JbunFezvJfweSxAeWcumhbZN&#10;RDNGoiczQY5DgHXN8qZ/0al84susAOY389hZta6Zaz6vPS2gmmnuuHGV07Xw/SWnO3Ao5n12/To2&#10;3Qy/zd1M/+az38b9tmfj3uu/NLX/u6ZiQa/i2kcnyzJN507h7FlPx0OpI97vpXlk+VwrFJHCeQwr&#10;dOrzzTMobhp7aITvuMl4aAwAqF1pNbPiemK1wsjqgq1mwaoFzevFWKRkIfooAVy/iRRJDKKzIySQ&#10;uzBSY2TLyhtYDK5sevzMktHQR1/F2nS6sMFobqcXMykhNStW2lYql6wpkuPVYJzlK3vDeMANFzxO&#10;ObPKJDpq7L7nPnwMHKPdFMDCEOBUW0Ck93gaBr5LF3n6F7+qJwuji8VENHihWF5wY4BWk8LWVrur&#10;9vd//8J+/vMv7OxcCtwIpUk0OF8VD6mlNWNbi4XV6yurN1Z2727bHj2sSZllt1MUu1C2b124GHbG&#10;GT96MJ1hAZ4AxhNzA8gWQUB7/2pV4F+hCZ+KhZb98m+P7a/+/ZfWvzIbD3PWajbsZz99x95//9B6&#10;4o2tTlXP8OKGhW2NvZTfoivT4GhZ+gZMk3xZJFV5bpyFEptBLI/ALwljNIwf8/b35dL+uAFfj4nY&#10;r92JSRmQuozmiGPoNqC2ClweUjw0ICAez6gPd1dS+Fe5mmh7Q7yjYUfDup32i/by1OzFSc6G06b1&#10;Z3s2XTQ1Xg3RiLYIQUXPsOgQi+QhYDDn1Hd8DCDgSAuO7FvS1/A68TS6tKzxqWCMNBtYYz2wVv7K&#10;DrsL+9mjxB7uJ9arj61ZGVk5N1HtOA6DmmYNvgk33DdG3+y/1HtLure5m0l/F/iHubfl9Nvgt7lv&#10;m/5N92Z65qFmBYaFAKs2SpK9tK1U0ec5Kq9pW1tN29np2sGdXTs83LN79+/Y1nbbj6IbjuBT0qHm&#10;iWhozv70T+7bP/2nH9j9ezt2sN8Vr4ETgSOZQMq8g04EbYh5eB137UicQgj3Dvx32qK6O21J7+cw&#10;DJfuVZYuVl5XbTlc2fCrsY1PJO8nJeFkxRdAq4nov+uL+nm+8GTPWjoFM4cj/gtKywsc9YWuM+Ap&#10;bGRdtkaXERkp6k6Zj4s0P/xVC3UhjerHfBTJ8sVYXj5Cv5SFyhMtUiYYeaHb5NqSD7ekkd3VjH1f&#10;9Ev8SA30xUjcJk/aK8jPSrb8Km/TrzTnpqrBlAXVaITrw14P+j3tsbj1Vvdbbn3tBnlhWEZbkWni&#10;BWJi8+rEluKZ5ab6uVOykvxCT9yzqHEXTfajifTjJSXjTD7+83apEMCbrDZ7Q4lKw1kFM/hPdWk/&#10;OUOSn9WBn/cz99L/7tLkEaF/PJ/m4aOT5eejHfjDFXHhf8+cNyftd3eMVzj39c+TEMZX++HvcTyM&#10;+I0mE4Zi+XxFNGFl00li49HMri4nioePaJawCM36iBuoIQvcmGUaF8dxdafLoiqIF5AYYTkf0oxj&#10;HYfjvcnDUh7FAn4YfUEX4I9MUtrhk1Wx15DFcV/VFr3TnJdOjVzMh7b1Rk3AjpE1a0rXbzTY6ahm&#10;rXbdjw7d2mqL/nUln7StK9283a55fLmUs0ol7zuDsctapQxOqETpfKxb0B79ebmBPWl9BNBfl0/k&#10;s04SPNUfZ+lD7Zc0sxCdnS1sNgkgzE4Hi6koyUJyDmKN+tB3uMlrDNTXLstvfmQYfYNshOzuL6TT&#10;/gjZQiDalMkZ0O1Yv8FAT/NZfnZUdKRVH9KP+OiPCiOLsQ39Gvmal0AVjvdc+5HtP/6ju3Zw0LW9&#10;/Yby4OjoxPUOr4PXD6dO2syrLDa7ph0xd2/dD8cFL4/RDb4sbJWX8YHNcUMOflsueAkLjslC+CwU&#10;ch4uGsQuDccvTuzy7NJOXp6IBo3d6KAh/cKPiuR5/cPYgvkCkmEw4ztBFqFDnsBpj5fl1286vxGg&#10;em2Cys4Bcue+MBbdRfkiWxVEayiD6/BVhxQKFfHyivRTPjDm4+Rq3QoKTwt1G1rNrtY1ey5ZfS49&#10;dlLQHFIBTqFVv+t58rrzPnX/JmShtzloqOf6dqcbm6ehU2nJ4biZ3qXx6s/N+pSI35q1y3rD5rWm&#10;Tct1P/5zWqyqPSU3HIld5pEvNAYwAW9X2pn4GQ9wX7QOecdBfezjT71FlxwIB7DWkt3zsMcJFLcJ&#10;C7wt3vY34EZcPB8GapGvaKHiw6XUSfVhdZ3d08qruWTKuVWWY+k9S9upTq1dFU9QuFpAB+IUFeEn&#10;NJV86DrPy3PykHs3Afdm3AZingRO3gDqrv5ktxGKKUlurfJRvGTdxHf6lMx8NbKj58fi11d2ddq3&#10;lXgO8wQuArhhQeaQ6b2+6hd4WyoHsMbJToLdra7jeqPdUE+s/bSRWCvXHJBAHC/baWW003vuRhvw&#10;lcLLQN7E0a+MNTcDh78rp9w8X4KMMz40J9YPHA8zvPZ6IqfEldMuqundodZIF5kM5/brnz+1X/z1&#10;Yz9mezVTemgT4M9RBjiK42HFpfcj/xTf00uvR2lu1SZHmLXtxz97ZHfubdu997asWEt8LWy2GCtv&#10;9S2ykebHuL+yl09P7eWzY/vV335mo/7EpkPRNA580a/MZgVUxudFWofUpyuy9oLxm4romo/QqjXe&#10;la1tupj5x4dF0dayZCe6YLKYksz7xXFNdSJCaKGiYszl6R99ETIfeKN/ior0xGW+96/7rN8hW4pm&#10;im4D4IC/V0rTR1nKRw2gLrxf8p2DlAS67zv4FVaSSdRPUuaKvryxkiQyF/3ReNTyVudovu26vfPT&#10;B/bhP/6RHbx7xw5/dGjdO12rbdXMd4SGBEl2iQ+PkNlSHTeQwOtMHwApuqZ9Sl0B4m6GMwjMcD8N&#10;Z89vnCPbrbt1v7vboBcXQp/MQK3ga6maF9If0BcwUBuIB5yfXNqv/uZTuzi+sP7FQHLUleKHVq83&#10;rdvtetp6o+5+shb9WWpSQ8/JV78Sso1oAjoP2AoNTXyOoDdg5Ko5T/kC0Dm/WIs3lq2o+Ys/GY7t&#10;y988MbFNTxM8XnnzvgTjM+UXvFdxqj9AHKVl9+Cn+BCclQgBp1A0a0qhcKfJunHOqvWyeFVJdZLc&#10;JbkxJ701t9a9VM4g3tw2oKvUHfWT5LDLso2HJfvq86n95pdndno8teOXE+lkKytKjkGfdNonUsQ6&#10;2qP32r5TqqKUf7wrjiM/faarPIVT2hHXgpSW5QocD1pVnTU2E9G0ueq1aki/3JXeV7TzY+nWF0s7&#10;k1+vt1XvivTVpvIoK218WMUCF7t7QjfzVYF/OCQalqhz5VMvp5nQR77v5gMja+qZjvg/YyFeIvjs&#10;8cR+/Ylw4XJh51dKyxqZZAg+amU9ng/OkMnoNz4eg5f5B+TEKewGhSlwnUHo7fFs6K3gBnVQnQHG&#10;1/sqxhK5w+VyfI1pQhxZiJbXhJPvfvTIKtLf/fhTyd2Of+pU5xdqbLaudut+WC7wODDw9ojPW/et&#10;XZAKnJMMRWR+SkSESxGT/c+EPU/yGi7BBCFqEMFrAzXilJfyzb6+FmmOezAcpMo0HXcx7vBX0bqX&#10;K4qoC9ZiQsOhGEK+pXgJ3GIObJs+W85tJkKYSLFaiIjOVvL13AJinGP78vgaTBqE5SoNMQIReKDW&#10;tlpn1+rdPcG+NXr71tm5a9t337PtO49s9+67gnds9957tvNQcfceWefRA2veu2u1O3esdnDHqju7&#10;VtnatVJn24/0LDR3JEh3VJYYUqVlq1JT9eJ4TrZ6L/tXd6jPsEAAtpcZp/huajA/tfuapV9D5gj7&#10;Fc/Ig1FE714DLnzuRSy8xssjRkwR8HF1BqyRSJkP44ZMwxfXkBQ31lE6eIePOoudVFNXa/UyltPk&#10;ikCyuaWywjhN+aftgzny8pvxvn7xkFgpN5LwsJA/VGljK+cnVlxeukW+Rk9PKd9kbZcvzu3i6NzO&#10;js5cMFuIY3f3ura7v237d/est92RcqMypKRgGOEvxlUswhbCFduee/u8XHBTYRQv1QwDNY46YwhK&#10;9ZI1djtuoJZrV2zRyNu8IPwiXwkQidrFC2AUILajrUgJrFf5OgoGzvigOMOY1WfO/2O++OKxOvH6&#10;Zcut+0O6bA4x3iH8IRhns0uxTuMUEhJgPLAs1G1S6Nos17bTSc1ORiV7dpm3J/2GjVZ1m+UbNpeA&#10;LLFcOIGwzK5BCNQadIpyAPfDZ27HPAAHg9YFqGgPMlcEwpc4Bjm9FuACa65/3y+XtkFtyfo7a/1r&#10;Lcku3I9n6Jfws9vxbOZfh1NQ+uv+0x31uRvEpjyG7PwZp0+8jJaS5Ok0JqTVLb6wLa1FhzBQy4+s&#10;Lpq0y/F9LclS/oU3Ct1Mz61EG0TTpPRBTyEAUBSWg6oF+dLiyuupzS6PbH7yxPLzkVVUN06OgOzy&#10;5c08Ea8SfRtw7KcUk3pV9RYugkcY/DitVjleZRfxeNmoUvyLUtoEH81wLuhOht/h/IYgcC5aCHz3&#10;zhc4BRgu+W4ZTnMxOmMnjZadnRXs5Yuxff75kT15cm7TmdlMitYKOSEnBVTziLavlmPBxFptcf2u&#10;2b17TXvwoCp6i2J7a6D2pstGNCAb2ywGT7iQgi8o42/ua7yETysxq2q5bY16z6ZSuP/8335pf/s3&#10;z6XcS45alKwk+Wp3u+HHn2DcUq/FImoJPVfZZAuamewQMmMo2XE8g/gxyj9CgsqPxU0UX3BaM9dx&#10;Pq3S99GldMrbq39qmfP6oPbxfzN//WMIzV/xmFyxYZOkbE/PzI7OEzu+WNnpVU5ybNMmqz1LxGvW&#10;mhsr/5ACmVFjhzDmxC26i2Mw6FuOiPEjLRhjzRNks7xkoTxHqCvckHxVt5HtNmZ22Ens4V7OfnQ4&#10;t25tKHrFS5qxasmeocqDxty6P5BLe9vnRIorzCcWrvDT+04bV+n4Kx2LiT7LVswr4YFk2KJkUhba&#10;2u26HR5ui3bu2ocf3LU/+eOH9s6jPWtzvFUNWTyMHJh+PBvIFPwTHPa5mDkP8++bIBzznToSl/0K&#10;4lOFFXsxl62o8GKQ2NVXAxudjP3r3KJoCzt1leTDiGN3FOWkfNitebNblzx2aMBALSf64ruYpVBQ&#10;WudumhPUhh70l1qKJz9A/zwP9BbXvJwOMmcSYXvspIpR10qwwNBTsG5rXvXUR/tK93Buqwp8TZlQ&#10;blqG94B3mPp9VrTFF3mbPhGfmhetMBNxzDoSWoDe4TVVtD/53Tn6hnazMJgZqM3KU1uWEivWJUs0&#10;NAbQ7i0NeEn9IjlkKXoB/rgxq/LwNoGD1DV6UWHVlzaknqKc9HznLss89YNeRui6uJvhFC+ymEjs&#10;jtHZ5EfF5V/fvpnH98htKp21+zrKW+R/WduQhPnh1H6NoU8BzcIcayYzjv+Y22g4scurkeJJI7yQ&#10;HMaxJLFbesiVsSCf5UuO6t30WtNAaQmzziP9V/ljoOb5uLwNv4v+xzHnoC9xmbUj8nwN0vv+UyFh&#10;PK+YbD7j85PPMPuLhYLqkUIYtl0b8zYaVWt3GtbrtdyIbXunY12Fu10+MOu4UW+v17SmaGOjWXGo&#10;ikYi67hBW0WtE3nC0KuovAOgt5SreJpJnekX+d5lcZkG0nBaZ2hQrNFmgDwLz452ucueedNPu5Ow&#10;v4SlLPfpC/pOoLCTP/3iJTB5ch/ZAJq3Ut/k7PBu3R4+7NqPPjiwn/7soe3t0TeSszWE/v6atF6f&#10;tE64rDLusjAQ9OL63q37ITjGdPNzwg+O6X+Ka5kfEM8QcPqNYi20LkiGKYju8PzonOPsTmw8GNvw&#10;kl2qVppHuieEm0yn0gmlVy/YxbkqfaTqz8Q8j8yvcRr+rQjmA05hSo0gfoTDT8N6Tk8S8PDGZUkV&#10;CF4eoFKVWvRQgGGWr9+KTvqHxHl2U8vb1bxg57OcXUqGP0oakh3KNs1Lrk/rm/k3CkkdtXwzDkfc&#10;2+JT91tu/a5u05dpH3hzRcNyopl85L0UUeHYT981Q8SNNWDvAxWO9ARPIBwvMAOiLSlxkh+yUcbD&#10;U/cajtx0EXn9/0aim5c3ojdOcR6tvBkxEC5qRzzXJIh6xeNINqLj0oeAAj4v10UTtysLa1fBV+Gf&#10;5D+O+yqs+GBHdFAPs0YUuUROb3Ov38mu3oZrrzsfC6EmL9L5iCGOxl/bYry00dXYBlcDOz06tclo&#10;4kfjMm/IN6sNa9vXxaXl+cBmKTR24qX5ct6q4ocYYLbFC1knX2BYwPo348ocEcQ6ddZv5EOG9EHM&#10;+Zvz34vJ0sll/nflApfSvClX7Y46eET4fj8FTxJ9g1xMP7IYn1uW7eJsaH/3l5/Zsy/P/aX/ehFj&#10;ilzk+Ol9mvYrTfQfaegLMId+1l3W5cT/MVAr1nK2c6drB3e37cOfPrTOVtPaO+j30iEQvOQKyF6+&#10;E1HBLl6N7Te/+sqOX17YiydntpyrLaIjvC8LWokspjr4OF7XyZ1XzP+loP+ss7EGqcdY0eRDe96F&#10;7N7Ztq2dnt19cGi97a61enVrS+5h57GC8ICj15A/XOdj/m98tdebG/fiXQ70VmGVEIDRfuiQ8c4j&#10;82+m4Rnyo5ZpW6JTw/cyVKaAHYby6CWeBzqMdCjJIdsHbbv77oEdPtq3937yyO6+d2iPfvzQdh/s&#10;Wq1Ts0JDFVZXr4uSbfwrpcjP80cvfq3MtNw0rNC1I+5r7uuRb03mLs331t26f6ADfRwnmc+CoMUY&#10;lVX8I5iB5CWM1L767LnNhomtRNfQz91WX+mmk5kbq7HpyHQ6dxrvpEq/YgG6Ah8XhRDvYB0p9ALd&#10;l+wV70eVD/RKkHeQxihdsCzaWMCYSjxpMhjZ00+f2Vz6ozIQ3VLhK/EP8Ure2kO3MqDuqqGXkRIB&#10;pye+9qL7K6yllALTlILI72yqNimv8XhhtUrJ271aiPvyvbpoNyesmLH5TFXpqqLfFRsMcnZ+srCz&#10;k7k9ezK2k6OpPf1yYqeKm01z0nVZQ+MUNE4ggF6pDq7/FOzBo7Z0Q4iHIjni02sL349+4dqd0yk6&#10;Bz5BO9Qu3mXzDoaXvGxMka+YLRsag6Jdnk/ts09O7Ojl1I5eza2sBi6Ufa1e81NDOI41DL7ifYf3&#10;ETqgBhIjvYxnxFGhFd1VOSqDzXps1bLFtGqjwdpePhupvQv7zSdTO7lY2mwhHOC4auVd4KQ3EXM3&#10;UEOf1xhyUgn8y8vmvZXLDKL1tMkJfrTPRyptZ1wwlmm9oKnwDAEtd46oNAWNa+jhkZW/WRMN5yhP&#10;jtNv99r27kfvWqWhflI6P3Zcz8bR4vRn4Myt++E5RyU58OVbGqiBEG8iRZrgNT8L37ofpPMhBg8g&#10;jIE7LlzqBvQjrnWfJBATT4PwymWKG+7xLyV6Qsf4WhzCl4EcDEqMK4wGAgJ1RerIW4BCPJOwnghy&#10;pY5DocLLui0rVLdsJmaFUcg4WdrVZGhjMbVEBBeYionOeREior4qiJEJ1uWGFevKo9p2v1hTuC6B&#10;ffeutXYOU/+ubR2+Y4fv/tj2H/zI7jz6cAN7731oO++8Z81H961x/67V7t2xyoFgZ8/KW3tW7Gxb&#10;ob1jufq2+EjX1tUwUkvEUBKjrhWvD9vDL8QwWPZz0Zn2ilizOBMMAgEimAqMhMWADYN3F2H+w0ai&#10;t8O/Dmd3UohB8nzYwRnjv9g5hfIYUx9U8QwEFJWtXOYoxjBKxZEeW7U4plO5sBuKUxqY6Uyw0Dir&#10;1gLKjzGMtBGOtsDQs93T4sWt6osBR35kpcJcz/clECmcn1h5eakwx3tioKZ85gs7+uKlHT8/sYuT&#10;y1jY0u/w4R071FjsHGxbu9v0L63nynM2nzqz5OgNyimKa/JlWCiaqpPagxKIUpcXfSzWylaqloRj&#10;UtqaZavttq0iZW7dKNq4vLRpfmELKUDLgvoEJUg+ClWtWrZ6tWJVCVNsQ83yzVqCmi840weK874Q&#10;U0eZQ2/yLdn1u3V/WMeY6w9s0nTQ+GlcUswEI+K/8HUlrXglYTMpNG1U3NPYd+3FoGjPLnP27Kpg&#10;L8ZtG+eabqA2y9UEojN5jv6tKgcmBvlEOYQziFIIZyUq7LcCRzKDTjeuAogTwpAX89cNfvVA/L6P&#10;Llqdtd7XEBTrvMC7ImuVx3Lj+lLp/dpvEZ+BLtM4FJ/Im75L+8/pD6kYF+QfejCyyRZd/GUu/Qwd&#10;1g2AL3DLokXs7tgoCIoTO9yuCirWQkdYTW2xkCIoAXwmfMkhWyF062HMT+qKr7mB2sRKy7FNzl/Y&#10;4uSpFZdTKXuiRwJ2XpjM8zae5e2yP7GXx5eS/Ze206uIlsQxG5WalDGvLC+QaS+LaMV0hwvRUrXJ&#10;cQ7eQb9gpKL2+ItA5zI8S5uvITL8bh05AtBb6Kzv1KDyCaNYoVjmrG3Pnib2+Wen9sUXp/b8+YUU&#10;RtLW1DIpTJpDKGMsoiaLkfpnbN2eWW87Z3fvNezBvbKVWYTS2NwaqL3uXOl33M9GV/817uC7h4UP&#10;Ybwonu07mQn3NTGgibxgXq1Q/kvWbGxbt3MgZX9q/99/9Rv7xd8euXFafs3Xa2b1uhRfzZVaTfOA&#10;HUMrfLEb4+2LmgI/RmsRX+75nOQlrp4pFDCioh5RFwwvCyjK4s3IlyiqjsbRgO+Vo51BgyKspqnn&#10;+Um+UP+7FELjxPvBdQzUOHaGDy8K5ZaNZkX79OXcnh1N7OzK7HyAjNixee5Aclhd6SVDanyQyDVy&#10;wct8/ChTsldhIZlM46s+zns/K8yCi+SzvKAg4Lj0dm5krcLYDruJPdo1e+dOzt7dG1qjdO7Gaf4y&#10;RrSG+n8Ph+F77uA/zCHJhw7QUuaHaL3G2XdTkxzJjjnoXuwCXJbsiqxJfMl3CSq6MUav17aDg549&#10;erRv7753x378Rw/tw4/u2t5ey43T8iwOSWcCm4ol5FG4C3wjxd108IVmNxyR3wSkBS+hK0GHiEdm&#10;Ka7LmgWSj1cqd1m0WX9hl1/2bXgyiuMjEgzUcm6oBll34zRAP7XM84WJIycUNX/KSptjYVZpsIZ1&#10;AzWlKahQp3iahIDTlIQFT+WhNDFXaF/MGTfWUAlLaWZLm7tBF8ZcGKct8jO/znU0t7aU6b766t7U&#10;VrqvDOk2d8ztWNCjZPXjtGDzL8TXnyRWmJesNJdcyLznvuis04QQSHjS/e/CeQ0cd9Cd1XMaX445&#10;n5emthTPLIhGF0W7ixr7yk7oOezMi/xCTyduoBajTa02eBg5e3zc8KGI8HfqskzTvlIY3Inys+Ju&#10;/qeuwPXdm8GoZOSzyU9BDb27LNn3x6niXvkUaADtSQPX/vV/nFBewFyAhjDL+RCg6Lv3jkYzG42n&#10;ftxnfD2NcZp4zEr8nJe54DMvLXydgFKZ28wbYYQzCAHPYTCKXMoO0r6gLr7GNbwOAxWV6z8ewYAa&#10;/q/cmI/4rwHzUiHqz33AX6Sk89evUxrDzxfEVT92QETOYF0CkbNcKbiBWZ0d1po162613ChtZ7dr&#10;u3s929vfsp2dnm1vt3Xd1b225MyW78jWkP4PINfUBKXSWvmFQRp1h84GSBpXHN3jXUH1aaMgi3NH&#10;WHON3qeNXn9okrcjg7gXc4uM8G9AoHCaV4Q9Tzf8l68wdI1nCbvu432VQdC7IvKz65YrtTFvH37Y&#10;s48/3pd/aD/92bvqg7r6i7bRtzzH0Z5pfeJf6qfgjbwGfrfuh+ViVLNxla+/0K0Dvoav+gevdurN&#10;3Bew1ibuI36ds8vjvr346oWNBxNfx1sugqbw8nA8Hos2Tf1dXbfd0XxskIvzbxy7PG3mEPSI8pgP&#10;uAwXU9+r4v9JkM0/0Z40D7+Ui3TZBNNzTDABT2ADBEXCOI112Wz91ncxzkuGVwUuZzk7Ha/talm2&#10;k3XLknzF14ZcLvC63HRprTb33ryP+6b41P2WW9/k3qxL0JtwcU+jVVK7y7QLQzwM1AoaLvEEXmrq&#10;mtVdKLcbJKf9EwRJ1ymvdp2TMVe8G8x7WPFZ0dD+62pcO+I8Pr25SX8DcDevHWJcfWzTsNdU+MEA&#10;I+95+0AU/PRH7X1E0VsFnNTBC9ZeeWGt1ECtUYyX7qXl0HUiiuMpnH/M+E1uU7coi6dinqTxN1wW&#10;TzTGBsi/tUpdFznffRNUXYwTuzi9tP5F345fHttsOtM9yWsgp/LWYHpe8EHXQ6H36XzxcVVrYx4i&#10;Lsd6V6EsOVq6+87+js+lZV7yqu+ozMdl6AXKL5X/cO4TVCY+7ynXr7lLv0eaSJ899d25Ta7eXxnQ&#10;f3Enq0H0OSHRBvFY/1BMcshyrkjpHhioHb04s7/417+0s6OxH6EqQd/7iR3gGQDPTX3o+YA3yEGA&#10;6+7CHFeQdE/JRQLUn0urtEt2/519u/tgz37yp+/57vKluvSJHEYPyCQqW/o7R3hicPHqad/++i9+&#10;ZaeihWevhopTGsleYeB/PV5eDwWohY81zi+8dvoLP1cUfWXu6jdLJqJLC2t06/bgvQe2d7hr7334&#10;jsZ6y48AbCm+0aoppeQBzflEneO6kPg9hYLaZOvXLiuwZoQmFnMX4zHXOTfAHehx6BJQTKfNAs/H&#10;qwje8HyUEQDOhpyRK6DP0p/SxJYzPal8lb4sneXhRwf2wR+/Zw8+uGc//rOP5d+3+x/ds/ZBx0qt&#10;si0K0t8kA7FpAMfJuVxE/spllSw0l9U/1IPhTevxOu9K4bc6GhFeGorAa0Ae/7F8bt2te4vLcAgn&#10;P+PXkHZoT7lU8x3ULk+vrC+Z6YtPntukL/oi+sW0WqDP8bHRufjE1UDP5m0xS6zZbor2iLbpuuIb&#10;aEimWXK6CUdaMkc15xTHe1M3UFOBS91D8MkD4iMVUaWy5B6Wbgsqbzoc24vHkt/6I9HTpS1VNjzU&#10;32rzngLZbKPfZA2jpHQe+j9RB5WVLOZKg+4iujVf+I7e08lEsLQe8l+1JdoomWuqHJa8H2Bn2rrq&#10;XlU7ajYXPT07WdiLpyM7eTW1x5/37ejl2J49kWw5yOu+pIFlRX1Q9jZOZ1PRRspeWln87uE7Het0&#10;aiFfriaqFrIDzAI6RucLoIcO6ZioHU6RMTZe8k6prPxb6r+a+EzdLs+WqsvYfv7Xz+3l87n4TXwM&#10;lCzy1u10VFbZas2m6J30ZOnLS9EoFau8xCtY2/OPu5FR0WtpM+8Vy+qjlqCu9B31fVl4sLLHn57b&#10;yxcL++WvxzbRsC0SjTv6t/hNgdM2kFWVD/q9f+yqfiBfD+dRaIPY+5j4OPkAuc+IBaTUXHWjfgq4&#10;fAVv4uhs3mWx9sZOcH6Siq/3qy76sUM/RtCNbsPanba989E7GwM1ZHm6nV3+cMrqugoec+t+KM5R&#10;SjjkEua3N1C76YjM0OOmn4Vv3Q/ZuSV1EfUtCBPKjSud7gIPfEEQZoZChLC+uRX3/Rl8V1BBybjG&#10;uVDo+fILwd+/3M2Iou7D05bKF+OudaFmVuypCm2xv66E764ZBmvlplVbPSs1xRjqIvjdjjW3d62+&#10;vSN/3zoHhxJg71j38J51Du9a795923n4jm3de6DwQ/mCB8A71j68b82Du9bYP7TG3l2r7d6xUnfb&#10;8srfGiqXLc81j6aaP7NqxRZS7BaFkhhBGJzx4nCxFhNdKSyGtVixtarYNV8iO4NW+2EE3g+0Wf2m&#10;9rpBGP3ofvRFWJyH8u9MUP9x0Xu46D/vQ0VGKsCXUW7cx928pl+VQuUBbqDGNYxGDIdhYUwRZBiZ&#10;qIfqyGovxnMaD9aaYVSuANAkCRU59qQWo0lHkieUVmUorQMlb9ouJc1B7fW0EKy5VfNDKxV4kcqu&#10;aQMxvbGEooGVOIIiZYLT/tief/pcyty5DS/HNh0vrN6s26P3H9j+nT0NU12MUMqdhI6ELaGTuZhl&#10;4DLleB/TYaoQdDEEEvpC13BXpYPLcrynVdQDDSmSVQk45bVNSspRklnCSx8x3NhtQNKAeoNFDvoe&#10;MYAwcaGsCdRPKFmO09Bj6pH+6ONb94d1YawEgLvCYQHjFpge8wMtFmOztQTDRELn1WrL+knDnp6b&#10;PT9f2dm4bBdJ23dO4+BZ5j+rFPm8BEh+zCdRKoR18nTH5GK4vdw0yssMH5x5DbL0OPfBFvLmf2BO&#10;dvv74rI6X7c3a3/aEu+YNIz/xmXmpz0azuPThOlYZv3PolEYnzHuPAd10ljp7vW40NekYa5yDU2M&#10;HobmlJdjKyynVi8I8lM76FXssCdhu4QCMxVZ5KiclQ1ECtgiGy2DvEvrhVWSiZS5kTVyE+sU5w61&#10;2bkVFceORkspSqJOKpcjFoRvLKItA38aJdU/IS+MakuuvLD1s6okEM1Sg1A8wohBtRWdUWKFpTyI&#10;NkW7sp6iNUpHA1/r4+/WZbn6bhdSWlGwnLdJCcqtmxryhk1GJfvVL8/tk9+8suOTsfVRsOGV/lIU&#10;QoyRFC83yQiNdGq7ewXb3S/anQP1/Z2ilYr0S8Ctu3bZyAZkIXAexJZz3AhgwVGd633uL60ltxTz&#10;LSuXWjYZm52fTTROX9q/+ze/tpPjoSvhqyQMIYuSA2bTuRR/FkTGymNtnV49+KzTT+ULOmrs3fCF&#10;YRUucGzVOjfXqAm3peRivAYeo3z7kcgs/gqYf17175vLunwTFK3WnIsdk/xKsQCyrtrKCy7T3M6V&#10;1SMl60/W9sWrib06G9tgmrfRTHwoV5eM2VO6stMofzknmpMTLcnnF+o3X3pANPNwFJ/NDwz7ZxJl&#10;RItEqyrrkTWLU7vfXdqD7bw93DF7INhvz227dqE0Q6WPvX09P6/1rfvDOmGJy6lMGl06CQ9u5TKr&#10;fj7FNEDoaRhnhJ6v8da8w1iNDyXY0ZdFIowqMCit1wvWbpWt0yqa1Bg58Z/l3BfGMFbgOCt/ycDi&#10;U1qwswoPcZ1hAv43Af+Zz/Kpn3DcQRhVkH7kH2Ukwv15ziZXU7v86srG5xMri/ZX9eMlUnEVMhR/&#10;vhiYsWxELOcl5CXfWa1q5n0Cr9NfQfWk25hi4ocue1N7qhYIralHGu6J9iiTlXglsvwiN3OYSQcB&#10;5hinlTUPxI4KUgFLO6rLrujXnamtxZtjNl//srmNn2MHtS9FI59p/olmlhbsCuo9E6JdpFL6CH9X&#10;jpwAesT1DbWT3dEWRbVFPrtm5IQPeek05S2NRwUdTWOudIwZaWiGt8Xrm7bHf+Hz54DL/O/MkSH9&#10;SDnhZ8VFHXDZ/8DRgMzxXHibgCPxNThups8Q871zXumb7b7ZM9d+1jbHBSV1mdb5KtwCg9a8f10/&#10;HE1sNJ7Y1dXIDTFCXijpQaV13qxLzwwaw2IyE0/4r7gAytK8BpBFlTdHhPpOJBpLr6VXIEsPrgWt&#10;unZeyzScpnGfB7LnBNA6AhtHOvJTHaAV0Tx/njcpmdGWG8M5b0xlEMnmGF2Fn4imQP/UK2o2O66V&#10;qxyPU7ZWq2rtdsOPCeW4UIzbeuyyxpHKux0/WhngqPNur+F+u1O1brem66p1uuzYVrGG6G6zKWiU&#10;rNEg76DHhP1a4br8as1Em9dWqaoeotFlAWEgC9+Mg47z0qOq+ew0nvxVTosv1VWPrW3Vb7tl24Ld&#10;3bagZXv7GOMpbrehNtTt/oOu/eSnh/ajH92xg4OO2lh3uWK9nogXzAQYZYAYjA99/xag0z2MAx+y&#10;8K37obkY3Rhf+EvomKnv4IncuScaAl8vScbFOM0NRRYrO3917kcVJjPx35nmn2gHH6qgE8xnc5sJ&#10;mLbtNrs5S3ck63TuL3kBqrKcZmRlgoIEPE3qO+MH+M8vpReOz9CgNN4D0JYgIE4nN3wIUBjDFQfJ&#10;7MjtCCa83JNuvhSt7EumuZznbbiu2tmq7R8jzwp1in6LizqFn8Gb7pviU/dbbr3NZX33Nuf0U4Bx&#10;a62wsrqgpLA0Pn/pGDqZ9BT1Cbu9Q0l9FRO9nue9T9Udkh99LU3PEsfYMARL5b0SfV5KfuNDZ4Dn&#10;vxHU3wGR8/WaXVxH+TcgS3cjzA8XcZGvH00qXzV18LrfwCs/ykv1bFeW1kROUrJ6EXl4KRl1qPaB&#10;d+QDj4x8f5sDP72MNBzvPd7ionh5ylOoiZxcLojAL3Wd6DlVYXAxdMO0QX/gRmqsrzA/WM/26ns7&#10;4N7grwK6DgO1GFvkN8KZkSe6A83ghT27afFhWIE1b+kMyNTomYET120kF/7iIm0L1w5qa3rP07n/&#10;3booinIzkFOhjLnf3fjciPu8QKeP+DjGEmm3c7PhxdyePzm1v/vLxzYbCZuQdTBQ04Dz/oNBSHPy&#10;/zyd4cwGdDPeUyE/S4cSnmwfNuy9j+/a3mHH7r+za8Wy7kvfTvyobMkVxYpyEqzqNpeu/+mvntsv&#10;/vaxjQbSOUbS5XW3IPoRJw7pp/GlvV6PN3EnIgOydqPTFBZ+qsxotrCi5IJH7+/bRz993/YPt+z+&#10;owPr7jSss12zluSTLWSCg64d3t+1g8Ntu3N3x+7c27W9g56nR87pSK7pbtWt0S4LKpJLhBOSlZBP&#10;CmofbcxhscKHPMwV1yHQrSQrat7ETs4p+D3SCreUNl8UnUGmkQxTEpQ5vlPyy57kEHahu/dg3z74&#10;+B1794P79qOfPLL9h7vWlkxTbSOoKffiXFqsYDVXu5Wny3vqNOYp+Ctdlv5z44lM/6MffdwEdOF/&#10;xNGzb3PfFH/rbt1/igOvmM7+Xl0BaDGxRckc7KrJzpkvnx35Dmmnz/mgVHMSOURTC94Br1gu126Y&#10;Np3ObDgYOU9j3QS5q1QU//LFWcqQrlbASIl1GiaHHPeYN/ADytUl1IgPAtdT6QXzuS3Hks+GY7t4&#10;cS5/6kZrQb/WvubERisYP7m8JCazluzA+zF2YWXN0+MLqS+ALyNLsVqDfbaqbvP5Wnrp2jdJGQzn&#10;dnI6sX5/aZdXS/mSHy8XdnY+s+OTiR0fT+yrJ3179mxkp6czpUWvXdl4At2O9yp+kqbaAc/ztW/o&#10;geQcdvbqSefhQ2v6rVjSPdWHD3yRXeAtULLsHRI7czNAftSxt6eiepehMtKfy5Jbl/bi+dC++PJc&#10;9erbi1dDm0q+nc28iTZTu3yX4MlSulvViv5uh35S3fIVpdFY+DbdIrBuZCYCmWtoWOqWLCsa04qe&#10;Ldirl0t79mRkr16N7clXfbvgGNEr0TRPH5truHymBq80Pq7PM6Kqcxz5SYM0YqyhpXLC1xxNDU8A&#10;H1IrlQ1G/ACr174hDbQWxGPtUH5szhK74PHxYwnbjEbNtu9sW2era/ce3ZWsgRyJObPSU0C6BuVl&#10;8Q8/vFv3A3HZuDIrbw3Ubt0/2PmZ9QKUFrYJFfUQARIw/qCOgN1deKmBouMEBue3MzxJwZ8DJSGQ&#10;uoYQKwPyID+OXHPwNNwXg1VSdt5KREyXxbaIblPZ9ER0OxJIe7YuHVipsStBddtauwdW7XWtUK9a&#10;datnzd09q2/vWvfgrm3df2Tdu/fdCK13/4Ebp+2//6HtPHrXdt9533YE+N2H71rr8IG17jy05sF9&#10;q+/ftdL2vhW627ZudW3ZaNu8UreRGMdEsKhVLNGc4li3uZgvx4jOVxiniRHiY6CmRiSrABRZP7rT&#10;Wb7CYhqh/EHsQykC2OErMwrjpTE9D8T8jDmqR+SCWWTgajd9qtRcR+deP3P9PIK5UmncTIKJz33+&#10;YZzmFtEaV68PTMxz1X04ksKq7Fo+jJpl3lAGNKoqJ7+SgibmxFcqjKIr8Tyv6+tackeQjbfaly1o&#10;lHIzqxUHUsrnlluc23pxJcGII/XGVuWrGtEwoH96YV/+/Zd2+urcxhJaZtOlhIuuffhH70u5OpCi&#10;A2NXWjE/dlCbL2b+grwIV0VRVZ0Q1mJb28Bt7zXF5XiRLpzP61mTsmRSlla1nC2kgM2KicYdA7Wl&#10;cJJjgBBZWLiVkpUufPuivfKEYTMO8aUQwFc9KEPQYpWrH8qqRlvpYjRv3e/fbWYCOAnOZ7jr43cD&#10;hPvMVYxi14W6LQodO1ns2uWsaY9PlvblSWKXi7oNch3hQlXqMfOfxbqKpklqoOa4gfGAcIJ5eGOY&#10;CV5DOjtu1CEMSAJvnK76s2CKcFe0FGp6M4/vk7uu943+5ueDE71xM1XA60FPrP6JxSHGkjHN4jWe&#10;mofQFAy14iW00jLnnRaJvrJQ5b2YYkSalxM/z4d+dvRQyqWVk7EVBA3RIo74vLtdtUd7OevWME6b&#10;SeFbiMZLWRovpHzwFaJogPLBbLGUDCw3u7JecebHRhy2i9ZY9G09vrRkMrbJYOBfuOQKXSlmVUuS&#10;vGhWwb9O4mhjFEqO9yyXq067OEbRX8irwa5g0A6IMPicth/8yeXCcDawPsMd4bUgrkmv4O/JsWNN&#10;ssDwQfxE9Wde2AoDtZZdXpj9xV88s1/87VfWl7I5m2PQrdki3nnTQM2/3F1Lq1tPbP9O0Q4Oy7a3&#10;V7D9PfVDMV0Iz8bw1rljSDO4DqV8F8fiIIBxdV44Ilz1ndMkq7BrSrm4ZbXqlp0ej+zLL07sr/7y&#10;1/Y3f/W5LeYa00XJEo0VfGs2mdv5Sd+uOG7k9Fz4Wbb7j/Z8RzUcvA68hPeW+KJXc5IvdHkpvBJf&#10;drV0qbhEfFQ0rZBvSJ5khz3kH4079YYGfg/H13td/5DtoDK8kINqc6VOD199CC1a8TU1VEbyEEcG&#10;DSZr++zl0F4cD2w0y9tEfb7KiS5I9sVSBmUeWpMTPcm7gVqi3JDS1GMq1Ke//5gb0MGFRJmx1Qoz&#10;q9jIqqu+dUoT+2A/Zx8cVuzRbs53UNuqja1ZPBbNGqpWfGgAXyQf6kqLbt0fxkWf86IW3xcSndbH&#10;PZcpNTbQ1WxnYK4xNIPvFEsYK5SsXi/LL8buP/WCNZviO4JWq6T5rXkpmZpjpBfzqeal5BSRhzLz&#10;VDL8xkBNyOQLpBSd/g9c+G0QHsfsxcdLwn3RcbXICtKJCizELYSds7WNLyd28dWlTS+nwruKVfM1&#10;pRJtVzrHPTXNFwMBDF/5IlPt5UU2R4atF6IyLK5JpobewL+zo11cNkh95+t0k4peY5ymtq8AzR12&#10;jOCL+0Qwt4l0uanNClMbFxXWnFlXxcvrqtN2zsq7ymB7Ycu9ie+gxoKu777Mz2kWs5Cw/Kl0wC/M&#10;ps8kAyzKVl7EDmqMLlX1tBCJiPnunDLLDPbceEDt5sWQG9shF/CmRn3EsT7VrYqVOOKVdK7LaVzU&#10;LzwDAVOsZ+i11LXX3xEvvfedVjxzFH4TVL7wn67KdpNwB256LQREvlYXr/EboLyou8I8d92676Hz&#10;TgCJ0nYLoh20LWtj1lfRWl9/9nvIAeIYwlH4/kR8HAO18XgqXj4WP+YJDMzg44HTkRE4lS06LxSO&#10;8r0c9at/mINRmp6NMuRrTkRd4nkfQ+FaQCq/pzmTl+eZhvVQCnpe+MbQ4XsmaY6RLtL6Dm+iDY6e&#10;nl7x8Ebp63leioo2smvbSvxwLfkDOWS5mjtQF3ZCg3aWKxwHKnrZqlinU3fDNHZX297t+G5rB3e2&#10;bXevYzs7bV13FN9WmF3Z2m4Mtr3dsF63ar2tmm1t8XzNjdRaLWgvBm/Q4ZQeY6CmcAb1huakRKBy&#10;NQzUyqmhWjWFLHwdJ1pf45l80HjPv+wGcb1e3WH/oGv7qidGaXfu9NwA7eCO4g7aim/Kr9ujd7bt&#10;Z3/8wH704V21oaa8NArrqc3nV+ofdn6RPOAvZbzT9ZdCimvhZ+EA/t+6H6DzgY0xDv6azuMUsvm7&#10;wQR0VEXxcrVSEA+Ew4susPPT0dNjO3pxLL1C6aX/wUtFXmw6nghmNhZd4p3X9taWtdsdoZzSlKAr&#10;a5ujS6T0IozkFHS+pEBGI+Rv6KGHAy9DXgbQk7PkaYCXp05syEupiPP1INGyjQ/PTA3U2FUMAzWl&#10;dQO1Wc5G65qdrTk1o/yfhYGat/0NyFysJTBukQ65v1VcSkdYWkVji3aCyLSUnsJLz+g19Dl80Vxe&#10;pCo71zc07ugOhJ0uKzX3+Mgcw7Q4LhQ/xib69+0QRmz4aPmpf+P668/cGC/vmGjj19NdA3yKZxhv&#10;3xmPMnlIdWwWF26ghnjNh4Ks59WWnOzBR4nUgTUkykhluijuNaeeVb4pbnKt8Ob6TcBz+UYFii+z&#10;w/BNAzU36Dw5s2dPntloMLLxcCR9XfK+8JC1eprtx27JIachdzOucfwnsyDkVBrIzizEgL7sUoWO&#10;3uw2He05gsvlZz2bsJ6tjOG7jKY772cPUGH30quNT3/cuPWdujB8TPErK0T0hHH0cdiUqnTwfL+j&#10;kVbjCuz+Lt1iOl7a6cuBPf3yxH7511+6fq4JbatEPaT28fGdhJzIDVmekPTzkGtIKwBXVL4bp+X4&#10;yGVmBfHr++9t2x/96Tu2K/56cK8rciLZez2yhfgoOl2t0lQOVSsumza8nNtf/8Wn9oufP7bZmK9b&#10;GZWilXI1+cheKooja+R8HGgT4RT8juKzGEjtSnrMMj+1qQS5K9HYmvS9P/0n79qf/tkf2cHdHXvw&#10;zr7tSBbYvtOyzk5dddxW3IE9evfQHr5zx3d+u/dw3/bvbNmdu9v+0WFHMkx3u2515dXsYDChkvML&#10;NyzLl9El0DUkV7GeJHnLPwqWrOU/7xsMPVKftScM2QR56VA8W5V+VW2IPyDLSAZqSX55+O6BvffB&#10;PcF9+0f/9Cf2wceP7NGPH1j3oGWNbsWWmp9LlTdeDW22nqikhRs8OEmWPLfkHD2Yh3RZTWerCMfx&#10;wW3d9XnIx37urrvw7XDtve7eTHcD8G7drfuHOeiaeE+RNULxTgyRdV0qliVHlfyD4K8eiw/0xzY8&#10;G1m93BDdKlgy0dzT9FpMVzafJeIREzs/u7CrC3ZS4yPFuu4vrVYTH5dCyK6J7N4FXXIe4mVpTgCa&#10;N/5GXlUpCQiXxIOSwdhW05klyjuZzHztZnrFDmprG11NEcF8pyxOkskVRJeVN/LSCuP2zEBN1/gY&#10;9rvRWmqwthLNm4luzRZLU9bWH67ssr+0c5VxfjGx45OpjUY5hZdujOWGaIp78WJoL1+O7IsvruzZ&#10;84mdns3t4nJpo7G0vVVJ7eTj/5zn6zOetSnWQZBLxNfh+9V6xbpbHck55nqY65OiT3FaGLt7LTzM&#10;+hHGZZlcGDIhu1BWBEVbJCUbipZ/8ptj+9XfH9nJ6cgN6jBKm0vOnYgmjyeJ0i3lr3wntWq1KX5b&#10;UnewwUXVfSBXSA3UlD8GaklSt8WibMNByQZDsy8ej+2zzy7cQO3Z04ld9Vc2nvPRYcP71dLjQ+GA&#10;GN4pUn8aSdUZozhnGIpesgYfCwTuXBzULf0JwMAU1pK8FFnifbzoaFH0swB9RU5YiqaDfCmsMUyT&#10;MO+nPEivrnea1mg37eD+vvhJx3YP91zUFucQ24OPqiyXM6IelM3/8G/dD8UxbXCaObcGarfuH+og&#10;4Ah0ef+SjV0yEJwrxaqUJpgkltwC9uKVE4pJYYW0BA7FQoVcii6QGVeOPCJ1SgM5Cge6AhB+8BKm&#10;oNwQJkVM5ybiLOVivmpJoarZTML9fNURa2GHIxHwcs2K1apV2nVrbW9Ze3tH/o4E8H35e9bY2rZ6&#10;b8tq3a6V213fbS3PKlxVUK7aqqS8RdDnqsNc5S3E7GdSaOa0X5NjoTDgxnISdNdq90pMKtQfvvqD&#10;yZdFuDXHECJUp4IYMkpRvOTjp/bCBAA4gCDaH2GUS5RJPxZLaXz7Ue5mfUh/pX22eS4FFDaPv9G9&#10;PLNxaZ9mecFcYwFAYegDypigBChJWe0u6T6jS54wJTVFTq0VXrhwr59vyaywnzktRuRbfaqP/Ask&#10;AQs4Udts7PFR+MAG/nMH3EqEU2OrFC71/FjSwLmgr/IxCplZReWIw9tqtrDTF2f21W+eW/9i5Eo7&#10;OHd4b9/e/fAd/wqM7cnzErzyYoq8dEIZYVcXquSLMfzS/sanXv4yEGFKVXSjSBirlJ9VUYKeFK6F&#10;FKu5FK5Ekhp6KmsI4CYtc0tyXdNStsWN92nRL/xw9DM7FGT9T6fGgkEIhbfuD+tiMUv9Lj9CQMwh&#10;cJIv/xHiMD5b5qo2taY9HzbtqJ+3Z+eJHQ/WNl7XHCRzakpHDmW+WODIRdHLnKgJRkI54Y5S6NpL&#10;dj8gDYMrCvsLFM0D6hFhfO5lv1go8Z14dMvryWNk+z1y0W6ANrKYGbFBYLgKP6MZPlZZQz0x4RTc&#10;xQ3S8ePv+iteCd7OQwDoHWnFZ3yxVak1XykpDLqi32OOqq8J6BY0sLKcWnE1txq0KDe3/V7Z7vcS&#10;q+cHtta9gtMZKWhznhENoF1KX15NrbGGhk3tQa9kj3ardtDK205xbr16QXSN/JUeI+eExV9e8DHO&#10;oqHKo7ieOf9NRKtmc14O5qzVlvwmnoUBJYuQtOO6T6INUjkUDd7RR94gBWk3rVGhRPHPfdJ89y47&#10;Ti0WSsVT1TfJvC6aXbOjV1P75NeXdiUlslLtWKO5LVbMAikvRVGF2UmLHTh0VZhKXl3YvfsVu3uv&#10;Yjt7RdvdwcAinQNR3K1LHf2RQTaXQrbC11jnY7HQvyDzOcSskVKcr8uv++52/cu5/frvv7Sf/81v&#10;7JNPXtqTry5tNpNMkmgsRd9YzCjyMlhPg/dT8WW2ZZ8vhnZy8kppFxozyUPFmmSHko1H7K6q54Tn&#10;4DfyBEe+gs9CE/nkheQhmrsMwzWngV6/3w9+/l4dHSMAfzOazVg4hQoC49f4ToGQLRW/EO2YLtfi&#10;M3MbjGeiV0WkF1/MgQ/5dBctyQtKpZHkmqFoz0T5i29A8wRuPqiCOZqmqDEuruca3SvRraF1a0vb&#10;7+R898cP7pTs7lbetmpz65Q5bniodH3RJJWI3Or1jXpHfW/dH8Y5ljja83LC6ajLqeECp4Q1Crjs&#10;oOtMDmc2YggaRzeIdyw4flpyM0YYwgV2CcJYg6N5Mcz3HQ1ZxNdzbuwmOXm5lOwroMyQ+7Ox/23z&#10;kDRZunAh13jIcZ4fuwLwcpqXbhJ1bDGe2+R4aqvpUrJTSbiLcK326L5/PCIcBtiteIH8LbqVvvag&#10;AJfb83x4UlYxZT0oYGez5eYjkoCFwjzvvng1MM/FDmkL8fOkMI8XHhW1uyqZoa58muLLDVHEXtWa&#10;3brV9ipW25euua367KjORWSXmNu0LwzUaCvXku2nRUu+ytnsOTuoSS9MOKIhaABt9LRpl73ec//p&#10;DrnGf2Ss8aO/EvQZ5By6GDpSlH7XVn2kJ5HWDdfk0HmuK8QYxgX/I7y5+Xtx12Vcl+Uhx3VwkM6j&#10;XlxndU3jubh+LHUR4fkyZzwunse9lvR74aL91z4ubZ//D3odV+E2qaDrKMLqB3qApQg+qJhMp37k&#10;Sf9qJHqB7MjaD5MKx9NBI0KulEymOcfaj399rzydR4D/6E03eAY0xOuBwuLPiqcT9rEkLqvZG74e&#10;ohxvVTZJ5DI6GLniPPf0Kv6TJtvlLXY3z+oewHrH5pr+oy6qbtBQ4gDRRT1HHhjT+y6TKSQcO7Xm&#10;wwvRzNT4rVDgZY/IT1mSazVvGAbX6yXfzYxd2JpNjhet+q5mrU7N2u26dboN6wq2tlq+Swm7r3FN&#10;fE9xWzvsZIYhXBxHur0TsLPxex7e2Y44v97t2Zau2emt221Zp9NUeRzVWVU9RL9qJa8b9Syyc4no&#10;Jbu1YSx355Bd1uoeVyqtRFslPxTgC5LKREOuxwE/xjcA9+Y1Y5KN6a37wblsmOXQzWO9l7kUcZnv&#10;85efGBG8vcwLN03H5Xzlx3q+fPLKLk44LSH4Z6yHZbRDOUr+wWit0WwIb9kFY23lKnoys1PzkzlM&#10;cs1dPRL8buOi7IgMIO+U8oUPP/Rn9A8ioAsMlTzsKdI4XW2OyFWR+vMcfN3H7+f93lDkZrDI8xmI&#10;nfoRn2WbSa96u/OCUz+DN903xafut9x6m7tJS9902T12TOvyMR07vat/aqIDmN9huEyB6BlOh1fQ&#10;VdEK1wPVG4r3nuBlpfcYYxIySLbWTH3dMGxTjTTyLRDrPmlOemYTvnlP4APIIzi/9FGPi01aVgoy&#10;iHgQZ4NrxG/WqsGLnLUKC2uKFhZF21ulhRXEB+rLK/kLT4tu5vk4rkQwc+SxcTfi3b15fcMFxmoW&#10;KP8SO7IIn2BXzIv5ZG4vnr6wo5evbD6b2XKRiC7nrV6rW6PeCH16qTGgP3hG93yYxOSJ84/9uCfH&#10;uoyfnCI+jpFOsVR04x4MvFviRey+5WPMVEifydzNq6ynwynMpUe9fue7dIwQ+EYvh6Okoo+xh72+&#10;+EoDb9d1vIdRe5f0acmuzkf2xW/Ul8/P7OnnJyJI6qtYpFe/kV5ZOD7HeASkgrPCAHidHXkZH8DO&#10;fXexD39233708X0P11p0oGQI3eOjsoJ0nBKnciSq76xip0eX9pf/9lf28tmZ6qCyKB9KuVY9U7HF&#10;dSeaAyjqptuQNnckEF0s8O5CdRLe5qtr27vTsn/yzz70HcgqDdW9hE7ExyoTwVRdp/laDIMx/IJ4&#10;P7uZVTGeb1VcXuHI8+29jh+Bvn9n2/YPd+3u/QN78M6h3X90x32M2tid7cE7XN+xh+/i79tDAf79&#10;h3v24FGEwz9wIzSM4t59/549eu9u+txdxQn0/N6dnnW3m9aUDlZUnWjPWnXEwC2vehYlouZL4LJ0&#10;LHU14DsgSk5bJ3ONufiFcJwdo9g4Ya44dgUEfI46rmTum8JxdY3Rr9/7Jned/tbdum/vQE2OA4bO&#10;8V4Y3Q36sRaduLoc2OeffGlDyVAXRwNbTpUmEa/CyEn0w9dY1tA8ThpRnPQ0qOXl1dCN1ZLF1AZ+&#10;/CdlSHER7SNvCAr8BpoDpSurTOVmUhH4ps9sNLPJ+ZUbpi2GU3/PZVPNJ/EmSpiNJ5IHKJo1B/ni&#10;IUvxGniQn9IB7VReUHCfR5kuSkXwoauUpTr5x05e74ItkpXNJTNO1M75PGfDUWL9QeJGa+eXMzs7&#10;n9vVYOG7rSUrnlFb8nz0j3FX2ct1jkFxRc1MaKN8J/lKTX0Q+4hjR/FaDUMz1QOSrz5cQY+h/znl&#10;yTsKAXFsRIPhPruZnZzOVJ+pPX02shcvh/bpJxjNLaRX0zbaQh56hnf86l82RplORYvV4aPJVGMz&#10;trkKHXOct/qd9fbJRPLkiOPuza6u1nZ0PFU5U3v2fGhHR0P78ouBvXw1scGQNBj4qb2lhvo+uKTv&#10;8IZT/zvPVx+78bqiENnXS5XFgKvTiVPv66noLcBH0Q3O5MOQxMOQ7zibjKPO87rH0egeJ1BP6Z5A&#10;mfvGH+rTovq0KZniQPxiSzrqnYcH1pZu2tpuq/+hw5LixT9ZZ3SjQfguXaY7OAVv3Q/IMbbu8+9/&#10;+p//S+GgBCRNhna7pYlXtV6vZ/V6TXedEpFMDzFJfQr7tTuXflIE36AJfhYm7Y30t+4H4mJ8s69V&#10;j4+OxRD7YlZV225uW71SN7YZ9ZeUUmwQhhMRMBa2ITQAX6VnX/rjWMTny/lYyAeUNYTIcUywFtEX&#10;oYdRrfIz+SLc/oW7mJ6YwsgORRI7NlvJX/cU3hHsC2NF9JWWsgoStIslvoZFQIWoKs7LChyOXcnw&#10;82IQmTIKSRYpVlwiRuRhj/fZIQKqeUE3eF8oghc7KHb8dIPp420A3EV78WC0+KT1KEV4eoVdWeLn&#10;szWegYHwDC9mErVH/FwMRnECnsP4iZrx8gHn4XTOZqVnZeGyKvlTKVVIc1C7+JJN7YVZiUnl1VdV&#10;ldvSOGoUpMRJ8HBL9rkN5hJGdG9VVl9rvCudji3LVWe0XmFBRX1SSsTAxGBLUpRRnDHcmXlZKtsr&#10;4y0OX/eKYm6qhRjaRICAc2n1/HMpcCPLzY+U14WVViPrFRdWl+ZxdXRqo4sr+/QXj+0Xf/WJDfsT&#10;azTromkV++M//an97B//xKqcaY25vwQQdgKYSQHD2My/sBSEMKKwu2DJBY27xDjVSriw1F01C3rJ&#10;1tPqIv9Sc6G6YuBiZXFcDBPpD8ZD6XgvxrJ8Qf1R4DnFs9MbuWelsXvaXI/6mKrPmVc5KcX5pSI9&#10;5a37Q7hs5ONLTGgNox7CFV9GusClucdOaGsJlONV1ybrlp0n2/avv+rZZ8c5ezEu2cm0aNNi1QYI&#10;z4y70oJHtXxHAnvRZtOZlGnlV4Y2IS4y8NA/xhs/REF3TieFmUrHV2kRTrEU2oUxlT+DtAyAP9kz&#10;Mf8Dvh8OmuUgup3T3MS58C9Yq30YJjEngmYBapvSbvpIbY6vthXWPV+AVDrvT/pGrqRxLCJAi0s4&#10;f1L0UuOzZBFyJdln1VAq8S/RXJEK1YOvYtX3vrBDrsIPjlUQ1EXP2suBlRYDa+YurJ67sj95r2L/&#10;7YcD26leuEHJTMNwsWjap1cdOxsX7WKY2NVY5SvvbjlnLcGDbtnudsrWEV1qTka2Gk/t5fMLO3p5&#10;ZV8+6dtf/WpgZ31VTXyWoz7Zec+WSrecWqvNjgsFe+fdHfs//POHdnjYskZjafWacCs/UdpLtT6M&#10;EFAqoEF5FBK1yndNS/EvDNTgB4E30Y+Ev0OXMp6MtxekJC5mJZtJ2VrOxTsWLfv88yv75S+mUihL&#10;Vq33BF2bi/d8/uyVlLtTG7M1t6Cg8eh21P7Wwn7yJzX7+CdVu3O4tMM78A21ERos/9a97qLnGQPG&#10;XSHmFTHCj3V+6uBhpWEBIGdtQcsmw5L95Z+/1Ng8tc8+f6JxeuqK8mxKHjlLFiWNnyQE5VvhGCzh&#10;dSK6yS4kbIve6ggnGzm7e+/A7t4Ftu3+vV3hZ068mpekVclpC+ttmXCaOrETCy99NfdUBIb9K4xy&#10;BDwDUMPvl1NPI+Dg5LvM67IvoLDTqJiPLu+q4ewsgKw00/2pZJHPzxJ7fjaxi0nezscFG87LdrXc&#10;sWVBSr1kq6Vk72Q9snEysnmimT9taX61RduaKmtb8nlFJYwdLDk1USZrli7sg4dd++hR17ZF/u63&#10;5umuanM3us2tJpLxJ1Zi4UbVjxdymrPeFMbh1v1hHH0tWIE30hOEG0yD0EGET7wMgW7DDyW3ICnw&#10;A+eycWPxiw9duIYn+i5mAl5ikXe265ceE2gOJ8gd4sLocxio8TZSxbFrjhu0cFf5hqN+Nx3XN+OU&#10;TvUCWKQC12kD9Sisqv7yxeaKk0A8u5hb/1Ph8KnKHyqp+F9hLnl8VJYoBL/Sc+oDaBc1dIqluLXi&#10;yibZ3xo+p9g1wEGplrmxh11OUF/RTInawmP6LPuRLX0p6id8z6BUV71Y26yrr1qar6JxzWbTWjXN&#10;K4l2bGI4bl3ZRe+VcRRoyPACzeViojprnocRnvTjgeTHf722i7+YWGVct+pQeaQvCX2nC/rG+weX&#10;+d+NY9ERHYXd53jpiA6ELuQf3UgmxRAv1zSrPixYda9kle2S1fYl81YTW3SlM+l+IrqwEFUKXQe5&#10;QnlRf/W3j7j8348D3xjzAFz28luj5uNKf8USeCq7MC/wVacIRR66ob5wScHDEUc+ak8qPwZ8nxzz&#10;P9oeslu0y3UL5zEh4xGboRcYr1HUXI75TB8loi+JiPt4PLP+YGyXl317/MUL+WP1jfhHDsMKF4Y1&#10;/tADPSWAhgC8dMAQfaLn6fdyuSF5VEgVJYuOhJEsJKcgXZp1mhgvxjDq7CRFELRFtdQ4u9NtT0KQ&#10;+ZKm8XSiJTGP0jF2firnaXiIeU4+ohbwtbQTYq3FQ5GPXKTnHjQyxZE0blNeGo4At1PZBHqc1Zln&#10;FEcZQBjtXdfbabh+0GbPwwmzYlQmL8+9xrrnL3IgnbTL84q2Xdf99XDmsrjws7B7bzgiVWd2wJOO&#10;hF6VUx+xW9wHH+zb/fs7ViyurVKW7K1xg+rO5+wSnfcPUuN5zSfHMdXN+15x0ORNgbQNDGMMCN+6&#10;H6YTHvFf8yEM1HCpL1QI/iAcls9upxX9asW6zdgZ7Wpsp6/O7Ff//td2eXyJJu4GOcwj0oLH0Cun&#10;WeJhnb227d7dsd5e1+69d9eNqhPxqtkaXUZzxmUi6iGfPLxcaGLwZq+DhwWiCwXhNbidEw8PGZwP&#10;QNjlQ3K1aB/XYDCwcZqfThPEu924B10FGpbmiJx8Oi/Zi1nNni3a9vPJnk3yTbssbPtzkUXWT7i0&#10;f5g3is5o0esu0rzuyCOFTb//dpfRB8pnbZPrLO7mBxDENaSBfFA6tXfLA+kCkg8qJRtJnHo2KVlf&#10;8ttUMk5/WeS9tA1WRSuUa2ltIj83Qs7aq/wISRL0cLQFusF4pDTkhkufiv+v4RTP4Wdx4bIcw0UN&#10;eCx7NHAiUkQUaZBl5HsdCGFsJtlH46/BFf4lVhZe3SuoDxpD2y1P7EfNK2uvL+3+4lOrJkPlUJT8&#10;V9UzrCOKUJKzF6ry+G3qjrsZftNd154w9UGG9CPb5jXfYZjdjBeLhZ2fndkv//bndnZyIlrMUZEl&#10;N067d+e+bXW2bNAf2tGLE9/ZfNKXFlkUHgspE44TUz/HB/PSuTXeK8n47LyMwQ8fahSqeSu1C7Z3&#10;d9c++mcfSg5UndUduQp8aSX5EXkp6gdQ19Bps/GLdlz39M0++G3t/7YuZptmf3otJzzi6LNYQ9Ql&#10;5UIHkM8d82i7xkj1nfdLNjhZ25efPbf/7V/+Bxtezezoi4F0keDPaEVgBC/aA3ORfzDcgOdhIMvb&#10;EcoAeOc11q2JFdVP1c7K7j3ctf/x//Jf2Psf3xNqS/4ozZ1+8S5iMuND1rKV8y2N69LOvprb40+e&#10;2v/yf/1f7ep8EvVEb1DpRcpiV0n9FKv/alKKXzch293nZp2WFdHEysKa3ZLtP2zY/Yd37H/8P/3X&#10;dnjvwBbJ3EazgfdP7GKmB5WH582c1Vhfb6ign+Mj8yIKgTY7r1efu1ztjwRNSaQzZrQkfN1TflxH&#10;WP+op3zPm3JSebRcVrsLRY9D1iCenbD9QwMVjDEyqLZmd+xYsFX/Msa6t174+lH0kQA/7R/yiR3G&#10;RYOkDzOPSEBeXj4PbFyEM/z2sP/P4r7umOtvuuzJ67lx627dt3FgFXNSJJgd1DS/kgSdA8pQNVvk&#10;/XjP//1f/lsbi84ffX5h5SXrfeIb7BDJnEUXJKd0zjBP2B9+zkfzovXtrZLvcrZ92LWtvS2r1jjq&#10;d8c46rnVaWrO5KzJxzais5wGVRbdWPEh09GxDY7PWDq2/FxTUfwkn0guOB+7HvlSMt0sWdnLwdz6&#10;ol+oOQvVB9lmsYJyIy/pGsIj3smOanwM5XVN5yJzl3UjLkUK9OzK2A0RngWdYucu5n/QwzS/lBa5&#10;WkUezG3pK/hM3bnqzjoIdCZoEqtJ0Bcg1gFK6iff2bpRtIcP6lap5OzwsOo7SNIf7KqNOsZ7YY6t&#10;TETvhuOxaMrKjo4m9vzZyI3o+peJ4nJ2eZa3YR96hgylcdNgrERLk2SieomHFWaq09rXyzGIK7GL&#10;aavqfqdblh/1ih3LzcbDpV1dzS1Rvw4HrNHl5HOSCfRZ/bDiOE9xsFLZ5pJfqCtrWU57JQf4Zgzq&#10;D988hi6ERqc782G8S2TIRqG3+XGdqU9fMy4ZlMU/iorjuQprTCqsVixbRTKJ67T0s2gv9gKcSta6&#10;v2uHHz2ycr1qPYXXeiYRz5wsJ46ba/FHH5+K+odzUFVGQODDrfvhOEc1janP+tsd1G7dt3cxxokY&#10;TSLi++rFsR2L8QyvRExEO5YzEWiYj+6JDQh3RPCgaUIiZwgK+jnzEB7PKiM0/PABT0W0LhTjyqqY&#10;Mc9jcJbHIEh4K0jEwDjeaJ1rCnbEIRQubElB7OpeWYpyYpNkYTMxjfjKHvVFpFY+DItFP3YjSwCF&#10;Fw4WYRFurlmoZcEhzycZKi+YJqRabdBPLFL/IdhSjKQwQtyrKrsmRbKciAijrc8XtuLLpunM1nMp&#10;Rxi8rOdiqIlgaSVAhLhYSL/2UJOx0IaBseCb10UGyBcQ8TD4UyNgEPQjXeXKF30nwHeINDchFLXw&#10;w9BOkOblAroYOGePpz1vDZXXUp6YR6xGA1sO+za8OLXT45fWvzgRPkxtlcwk2EiZEC1RTqqM8hIg&#10;POWlvGDdj9U+X1IvYcgIIT7iKlCA8ORXokmFHNvBznzntAJgV1ZaH+teX0LRQPETE6s1VE/Mxy6P&#10;zu3i+MJePjmyk6MLfwnX3QkB6+F7D/xs6zi+RwBK0k/qc9DL+4Sa0HZ+qrMrQakyxF1UIRRxjC19&#10;W+qSnpfQIlFA1xp/xoTOoin+BC3TeAp/iPJ+VF6ouN7NpHB8Vipd+HGnlKk+8eNd1T+hxJDy1v0h&#10;HYZp2diAGghvvuuWfJ/5mpNCJJtJ8Gdnq/60Zn//vGRPj1c2WtZEexq2lHA9h7eyoKVM+PK0IiG8&#10;ICE1J4G+wPFrpYXGHGE4Fu0C94EoJ2YHy5zQ0kTzIYw2wUiAtAXydBCdAMAb/+GoPLRA/vfEZW3z&#10;F4QOzEjmgZQMzQu+13UFxueGgDFKn8wcz8f8y/4rBlrjwBxj3pM3xtKa2erIzZhrprJbE7kWGHfF&#10;uJKSCeLwM+oiWrYSlEUnpV44WSlKscGIcb+ds492+rZTYWei2FmtUa1Yvd6xbr1izVIck7FbM3u0&#10;JYVnp6zwzFq5gXWKE+uV5lIAE2tWi7bdaXgdnj8/tcvzc1WZcefL5IJonBQQ8dzZdG2D/sKWSymX&#10;nZZwS8qIBHqUTFTPfHGorhLPAddUH/o0ek0A0RLEkcqBO7isD51PfKcuyi2Vy1I4auJvVSmYbC1e&#10;tWTesPmkZqMBi267trN93/b3gXvW7e3YYLywfl9K31ytYhfC3ELxa9vZKdqDh1W7e08KTld8qsEc&#10;yRYRb92bLvis8DibQz6P6CtkhWze6dIZGl/rNjQ+dRv1zf73//U39q/+339tL15c2GA4t3IpZ40G&#10;R8zyVVswQHYS4YMAjpVCyWYRlrnGl23n5yt78lXf/u5vX9hXXx5rzPOCmvB3LYVdSqnSYKhWbzSV&#10;R5ovfFNyEfJQLE5obKmvD2/g6/fLBV5C2fjzBU4XhrPW0EZuIMvFeCCriMC7UbwYih93UeFL5mos&#10;YnAN3vc6iW33EtGbC9GkE43e0AqJ5oNk8oIEjcKyLupWlD9T/NRsem7V5Ik1C5f2/t2a/fS9jh10&#10;1rZVurT8/Ewy18R3h8S4vgCNAB+ENw66ipbcuj+cA0M0f9X/fAiErl6UwlCSwsCuhawvMV/Eynx0&#10;0E5YMMMnjjQsyvMMC2sYYTGn2OWHXYJ4nhJ4UcXLAfJ1TJUs4zjJiJM3mRHmv3tcU274r0Eoeg78&#10;Z0Vt7ZYW1O86D99ZDF1BPDbzi4orV8peV3+VKdx3mRz5u6y2lSV/i1cuJEsBiehOIlohkch1vbn0&#10;q5l431QwyU9tUhzZrDizRUWSe03P18VLakubFvUs+WB8petVU/k3heEt0Z6u+qyjeojPlHoYbYmH&#10;H9SttiV/u26NbtWKHfHOltS82sRGpb5kerUP0cvVLz3P3PGXdmqXoDAv2fJ53mavEs1D6UwcveA/&#10;JL/orax/04vvzDm5kc9YZQaGDAClc4MXl+xSuchjXMyLqpwVJYugp+REbxC/SK/eyx6VQ3ZAZ2GM&#10;03H+vThyTkvwsjIqlILjKJ3+JsT9DSq6Sy/AWY/LbqT093vpsj7I/Gij8/t0jOI67oSjX9Rm3XLx&#10;VmFhf8TrRxxGiIPBwKZ8SaA4rv3DEC9D81JpWKfwndOEIOy0NvQjZK7cUI0XjBXJfPQr6tNyxYtD&#10;ZFI9yw4dLptCp7KXA7xUCB4TFYuRjnBcX8ddAzo7C/Guu3OttE6TNs9E+8CR+AAm2kl0FhZx8itP&#10;qmvaBlB3L5E2CKBJIqXhM0d85zjKFP1Q2zgq1Nvj5aSQhnmxwIsQfxmCr3SePo1jnQt9Lyf6FR/g&#10;8JIVHzoctDiAut4EjcsbEGXxImPhvMCPYFUZzhcYR69Plp4XPRgoqB8w6l2zG6v5saSNJrvmpXVS&#10;WtZ7ZtOx9xN8wvtQYwaeZb0H+Jx7w9GPt+6H6oKeOJ+Rz7XHpijBR8gbPuFhzRtJpaw2zqcLN1C7&#10;POvbq6dHftS3uKXfwwDC1zgU5pQOTutgqmJYkQiXkWs4itDLqLJSopuUKXR0SuZ1UgTgjhpc42rU&#10;SXPqxlyI2scqDC9Sr43TslaRXfBRz1oV4iWfr9kqwuOUEkqW5Eo2L1RttK7YS+k87KA2dUPft7m0&#10;Tjfq+nUXab7R/ZZbN11WBuueGI/gsrg3/Ypo1KH0iruCtuSDfckDNWiXnmMntYpohu+WoXTsdk27&#10;eYnN4/QeTt3IhfsR1n3duwZuw6v4edIbLno9o8XqcL92R1iJ45m4fw3XSTf5iSf4mtAmBfey8kEb&#10;sIZ3BSXjJJbM4IxsqrmZNcW3KvmVdUvSg9cz667OpS+J7utJ30FNjeYZd5tC5TbhwMlNgW+AdzlA&#10;X4CbAtb3mCv5RdlmozAAPz87t7OTM3v54rktFwvJ+LzH49jopj24f8/293aFnzkbj0caX44Omzp+&#10;4ljHoiDW5H1tXnFUyWVw5o3Ghmemi6lx1OfWQc8qDQzUlZL7Sosc6PjhdSUD/tKLNMxVNNUjAn4P&#10;zl+iwy+9MAGjyEcvmrdeaFpupGOdSD/6VgrDuG929Lxvz54c2y/+6nObDMUrZ0Vbz0mlOY1eBUaI&#10;lyroz7HwH7Nb+KGRcVwiWmWvC+LnhZkfS7l1ULXDB9v2s3/6nrV6qo94aMILM6VjbNihjY9X1suy&#10;XRyP7JOfP7OnX7yyL37zXPEqW3jn406na8zcUJdaaZxokjfL/4Wj5bDiazoMaP5VhB/Sbbb36/bx&#10;n7Cr2a699+F9K1RWonZTW6zGqptkDelDRcXlpEutC5JR0rVDdlKj7i6r+Uc/0hH4UEX+SvfZDY6j&#10;Oj097Vc+uZL6S3oaZRRFL4BSDTAr13O+c1utWbJqU7pVI4C4Sj3v9zkqlGfJAzDludT849hUyqN+&#10;1LMonZB3aAWVn1+l79gko5SFpGx4UBCfKAqXK+ITVQk1qJR8cJVozkwXapt0YpcfNTeQG+kz+jg6&#10;FqCvmc/R98Evbvj68YeDcrw5t1+fItehW3frfjfns1oYE7iV2W5kvNIwFpV8xM5pz5+8smS2tNH5&#10;zGqFuuZDwZaSpaD37L/JaV4gOEd9smMtvLpSkY6/XNngamiDy7GdnV3aifjK+Uk/digbzaxRa7o6&#10;0iiVLc8a/Fzzeqo5P5nZXHxoNRhpnvGuSxRRUBGdYoOSqnSjqnSEarlkI5U5X0ougJ5qUkBLXZAT&#10;+Lsu5AXJEN4+1oqQx/ye5jGLwKo3dJBjKEv5kvTKmmioaKP4NAZh7EDGqRKVWsNKulert0Ub2DQl&#10;b1PVl4+vFsqX9/7IHuxeiU5armney2fNdZ5A20jDdV79U7DL/syu+nM7PrkSTGw2z0v2rEsv5mSP&#10;hviq5Ll52S6v1nZ+ubYXL8f28mhuv/r7K/v88cLOzldKY0qjdqu+vBXkONPJtGCzBTs4qlUl8QCV&#10;5++YNaZTtedqsLSLq0T5TT3PZ88H9uqIndjGdn6xUHhqz55N7PiYXeOkd4/yNhHfyhVYQ2/IL6sd&#10;8ZHE3D8Kg1+rL+E99CubaKg2ALXyXW7V/mzXs7J0QT+uU5SeHWLDT3SPkw2gpxprQZU+zCsPjSeG&#10;aVVBR5EN4dVeu2V7vbb12g3b3erZVrdlW9sd29pq2/bdHdu/v2ct3WPntGKZc9MkP6oM6skYIYuA&#10;L0vVy3mwyrilnD88x7jiXDq9NVC7dd/ehYAmec8BRnj04tSuTkY2vZjZ6EL+cGbTgYRv3a9WhE9s&#10;yQkzEpWBsfrWjY4mgWMQHIwtMqUzg7gJ6+UlCSgLY0ZQFvEWYXTlSRwlDNTqImgdW67qYj4NFc05&#10;yyK5ZCzmyOMYKFEufIncFeH5huFDajAFhwKgiO5n1xgtRNvdySMJzJUXO3FsYyjkbmyC4peoFIzb&#10;5MVXtfGCiF0o8rxs1HMs0GYvhWNLS74HgTHCSCU8KC++7s+O9WTZZKnnQvFgGZlyN7WKuZpeR1wW&#10;ArL6q3fThChXKOoen/pxD4eBlRiSoMJL58GFLfsXdvniqV2+fGJHTx5LifqNHb944ouVbJtcq5at&#10;3BBT5HHvZHpN/af+iLWPUOgkI6gcrqmVi1fEpiDlyDBKm8hnH6qhGOKFwsfyB2KiIzdOK2uUy+pf&#10;uvDkxYmdvTq301dXNhhO3DJ753DXtg92bPfOrjV7DccFetd3TVOVuIqFdsZBFUjbjRcLTtSLems8&#10;pNhgzMhTvLBRRRglQYwBiOBPK6hh8THXECuZ2k+YJOk9R0BPGn2NccxSQNgXQchJz2WKz637w7oY&#10;h4AwTmORDawV+DzHSKpk06Rm02XVLsYV++SoZsd8sZBvWlJo2EL0gp259JBogy8rWEFCLgusLCr4&#10;y9WicIhxF4ajNmS7WfHbjDzlZUglzHDEArhFuvQZ98mbp3gwTedK8vfIeVvT9jLD/Er010F95AZq&#10;8r1jaa03lxnDuOALRC8jDpf1JAkj7FM9bqn/BYxHmr8fHbmW8qUf8zfvXS6BXcDYx4Kj0otsqBgp&#10;SEWTquf3pWYIVxa21zF7f+vSWvkrv8ZwTaMv+l1SGOPlpbUkYm3VzLbrS+tUFtYuTq0hqHI832qk&#10;/GbeHolkokU5KTBSAKol8VMWEoU7Ki+RwlUsqq6unPHyL16QcdxnGCXQeyqvyksl+if6VY1Q/mmf&#10;OA+MHol+Ishz4X/3+JOVKzqn+ieLoiXThq0WdZuOyjYeqhenouyLhtrFjlpV+WqblKyjkws7Ojq1&#10;uRTixXyutiZ2cCcnqNjduyXb3y9as4miLcFD8zVtza17zcUMuJ4FKWS44fII8044vubLLtG4iTju&#10;MGdffXFif/5vP7EnT06lmAu/xBebrbJ99PG79tOf/VjXa7u4uFJuKz/u4eHDO3Yo5fPhowNrdyrC&#10;v6V0i+wltnBVPHYxW9nZ6dBevjiz58/Ew8/OrVqTwislFfNvjsbiK1hkPqYeuooby1BnVmC9/t83&#10;l80v/vTbtIM5mgZ93qU0kHFBRkxlRZF59aFZWX3Dl3ytRkl4X7ZOI2/bnZztdPK2015ar5YTiGZA&#10;zxYac/X15FKK/3Bks8tXNjl/btOTz62Tf2V3tvL2YK9m93erVpXcVVmKdiVjbOGsLJmVKq0ktAUX&#10;jB/1/b7xl++/CwTx6aoJgYzKfOALUnYl4mtxjIp4qbQZI37MG658/twYM/JJgzhucRQQBkroLLzI&#10;2iyEwj8F8CPX5xxZcVEnD23iMnd9DxdXwYsw6oAO6J/HugzEdXpFmbycwUi1WitbvVWzekfQrFmt&#10;IzztVazSFcgvp36pWbJCXdrDYmanl5c2XIysn1wJFBZOT4sjS8pzyzfzVtkqW6mtvLf17FbFqlvK&#10;U+Hqds0a+3Vr7MrXnGjs1a2+U3Wo9koqS3yc4y9FHjnRQaKgJSXxpCJGcEMbF4cxZ53PhjxXWBXT&#10;MDKa5ED43oucTY8SzU21ex5tjx0U0/HJ5tabXfqf6HwcRXs3Y0gxqisvweKlm/7U98vCQrKR9DHp&#10;zxgGUp98Qz5rxPxoo1eO0VIa6q8fV+Ey/7t0Ud61g8+rwj4haAh1gl5yraDgdZR87UKOBGnQHXkE&#10;fn4/XdYPafv9H2MSPObaT297e1Me488EzyEPpqLLjcITeP1oPBF9SSSTcSPnaxm8MMD4jCNg2Cka&#10;eXI4WNjF+dhOjsf2/PnAX240m5pD9bqPBX0LrVpioCbFmB3UXje0oo6sQSKbXtc0nGfg+RD2n19n&#10;6QKcjt2ALD1tJIyMggAf4TQPv585wtl1ekf5xD8P6P/rv/jTT3KQ00t+zAlB1DH6Lc0t/c+9gChH&#10;scqHe14SefIvTe1pfN56UH7aHvevwWU5T3MzPnsm4v2eF0afUwbA+KPcCOQjszXqVbtzZ9uPFi2K&#10;Zvsu4srEx1+CCC+KnI57gdf6xOtw01HurfthuhSPbuDbmygQWK6feN1N/ogR92w8t+HFwAaC81eX&#10;EnmRCqQviK7AG32XHqErz8TLSmkJ0g9Yh2OH11qzqtLXVqzz8k8hJb8Jr5XvP+WZ/ZSA+YDxCm0A&#10;92mEy7y+PsC6pfwNrkeGiC++/us0BblJLFLPxVpEvGglnld7MwkN/aRsL2Z1W0hnn/xnYqAGjckg&#10;aNXXHyaGddddO7ed3KVJJLMt6Rx8ZI1RSKWQWD3PjssL6RAzp/G82CzSj2llMNLz3eg0puxKRp/6&#10;B8kOGjcBvetjjU8KBWJc0PsA6pj5xKeQhmMFFf9G2PMNIN+oTYT8v/7FPdZ6sufxFdI48SI5o5DU&#10;t54bW7PAes3CtkvsND2zLfVLcfVtDNTkbobfcNkajc8T/9FXktGWeVsO1zYdzq3f70tvfm5Xl1fS&#10;0QduRFatVqzV4jjott2/d8+6nGoifWA4GskXHx9iVKzWMt6QftUT4zQMy6Nc+pIAswp+wDplzK/O&#10;TtvaPXZU94TKg3mlftIDxNE/uLTmaThCmZ9eRPg7do4fqg+OejOq0pIF0TZ3TpvgbV55TU3VREr1&#10;4GxhX3x6bEcvLuzp42NbSWdezzEaU729j3gUHAn+F3ln/E7yCv2nPOkzDZSiFiIEc2v1qvbg/R07&#10;uLdt7360b8WqUmi+OJ+VI0dOElhrXGca16Nn5/a3f/GZnR5f2eWJxkp1Y4c7PwIZnEjEezHC9zrQ&#10;ZhytjXFDPiCS9xNeD9pJn+SXVmnlbOtOze7c69nHP3vox6oxpgvJYuiNLHgi8/mxpKw1rBN/D+U0&#10;TPmnhbmjPHZ29XteBuXKV3fw0W8cbRrgC6n+QiS9TsPEO52+kX5zL7sPHsr3TQXoN7VjjeGc6I6H&#10;iVNdbxr8Y0QYa7IYTGjsGDfNAfcFPiuR07zO1FcxqWHaRhZjrvncAxQGiNOPRnIv/LRTlNf1PHi9&#10;r246UkSquLp1t+5bOXCWucf7SGQWcBZfuAmdmE3ndnXqx63Y8HQsniT5XLjqO7eLRsUOasLd9Fl/&#10;1yma4VNBcY7t4gdsjsK79zWnMMwSG/cnNuyP7PLs0paTia05ynM0scJ8YYl0w9xgYOVENEY5SNNz&#10;Xp5bYMiUGi2JfwAYgDbrNeu1ataRbtFtVK1ZLfkH+e2a/HLRWm7YpHzKOauX1pIpVlYTPWB3rsJq&#10;LmrLKTgYUQnYIZFNHzA0492x0mQf0azRM5PEDZv8SHil8A8I1G52+OKdjlim+yulBfRPqaDKdLOe&#10;UTo2BOCasB996XJozqbjxC4vJnamfj4+Ggj67p8cjQRjuzxfxK5p7FQKLRFA55fiLca6rPq5VKy6&#10;Dg01YV03dDWMs6gfY6qxELBLta/RkFI8Yb0sqF3sKiZ/gSyMjQLrTOSldBtaJnonryAaWxCd9M1w&#10;1Edl0VTeqBXUXozNeDfFRhpF0U1OGKoofUlpfEc0xZMeAzQM0moqrlbMWatWsHa9rPHS2EnmbjfK&#10;ttutO2x36rbXbdoWRmntlnWbdWvWKtYQ8B6rVC74On+xWbZqByND1VPjzsdrszXHTCN/Q0epv1qt&#10;NvjpDXIZ77t1PyyXDatLa7cGarfuWzsXxkRg51LlBF988sSeffnKTp5d2dWrK+ufXtp8IAIzmAnJ&#10;CrbV7VmtUnMGiFAvbLPEhUrwKQXhIC/dMwVT1DcFleXolDJUpfEdh8R8wsgNwRUDtS3FNSxZdiRM&#10;NyRs10S/m9IXhMdFsSThNbJkWCWrOBXhtkYQc+XN4sPGSAEqmIJvAwqTxkiNdDD09JcRzAJJVY9Y&#10;tAtDBgRg8Un/+s+/+tPzfgxCMa+5ha9nJWBjnMZLWI6eQXkI1SYM0wCOjvQd3DCQUg0wUPPdzlQm&#10;w+CLyvSZ9xH/or82tNvH6gbArLgpCBGdNgMR52k8nTx6Cka1nDuUFxJIzl7Z/PzYTr/81E6++sye&#10;ffor+/zXf2evnjxW76AMLK0pxbjZ21JRaSWVGX28SoQzUvQo1yGtZKSIWD9KUf0RR3r2BRKuclcC&#10;dk2T8r8MA7VKbiZGmcQ3Swv6em0vvjiyV09P7OJ0YDMJSUUJPHceHdrBgwPfSa3cEOvV+Cwk0MyX&#10;ib90ob/5gkbD7uNJH1At8DRj7tDGREyRhflM6WCBnr53hY768xANAaeUHtQWr3XwHdQ8rDy5nyKg&#10;Y7oXprwEvqOf4sBLx02l92c841v3h3RBhQQ+ZjF+QQE0XNyXsMii1QQDtUXVToYl+81R3U4GZVsU&#10;27YstUWTJDhKkIN0xPhrdCWUcoQV5/4vSyu/nxmokbsrwA4sv6ImBFoFBoAzIE+Eo4bgSLp4u1J6&#10;AT/Qx2mlg199fxz1dWBBYimgv6HRqDkuJstXf2W0jPFRWlrNlx/+9Qf8hGuyS4H/PEffepzTvbz6&#10;X/MN38eU+1LiUBxEZAuaiEDQdNEMlePlqr8l0zuUChpPjaEvWq1jV8zdttl7nVNr58403nFEXuBA&#10;wRWtTiVn242i7TRy1mO7/eLEGqWJFLGp0g+tkAxVS3YuYIckKWpS4MqlmrWbVZUjGjYf23Q6s3lS&#10;0v2WSAjGaRWbTBY2Go9tMJiqhaq36lWSAtDuqtVF6p6C90b0DP0BVruC61FZ/wco+jt2MSrs9sY2&#10;1IupVKNpV8ytLeW3aIMrFbgW7zZ1osYip7ZJTbJiuWavTi7sxQvxoPnMkoV4QHluDx6W7MGDht25&#10;U7Ld3YLkVylffLUpvLh1b3Mx5tniGtdOIyR/+CIiMgzjzte8q7rGouFbkV+er+yXf/eF/bt/8ys7&#10;PR3pvvBdj3e7Nfvn//Wf2b/4F/+VG6c9fvyl4tf2SLz34x+/a++9f2gfffzA6k1h9HQkOUgUDqFJ&#10;Lpkv7eWLC/vyyyPBK/v8sxduoNbdKlkDQxOJb1Vpwuz+kefICa8XEiQ4nOHud46gv3cXmEm/X4f5&#10;+V8675invtDugKKOvCh5QzJsUXShVstbrZqzZj1vvXbZep2SsXnEXjdve728HW7JbxVtq665I7lr&#10;NRa/YUebF1c2vby0yekTGx59aZOXn9h+/dLef9C2+ztlu7dTsvJyaKVEctdy6sZpfG2MTLJQNfzr&#10;xKjyNdy6P6BLOz1FE4L+FfhyITmVLf7nYZyseZI5lxykQyDLZr7+eU5uPBGJNN/1DGkwUJPM6zsD&#10;sZ2z5ht5hLjK/BWf1IW/4CKvrE78dyZy013fw3lI/yAB0IFYGM3mMWH5/Hlha/G9ktXqFWt06tbe&#10;blmjV7e6wvWtqtW2w6AMv4Jx2VbFik3pbLWCnQ4u7ItnT60/H9jl4sKukgvrL69sXpnYqi7dQTSm&#10;ddBwvykfI7Tabs1qGKMJWnekxyi+uV93qO/p3i7Ga2UrtiVvNSRf1NT2kvqguLZFYW7z3MQmuZFN&#10;CmPX0UIaU1q1jy+YEWYI+w4wifjeq5xNT0TXpBvlpkEDfBGTwQDoElzmf0fOdXFfcIUPqEzqhbyD&#10;PgxREhpw5A1HQbBjNGSWY9P4MKfUlrypMPjg+id5iBH4jnd6NjPGodJRbdryXTtyTvtHkyAWdAFo&#10;5TWAVo5Ojl7UOH00KnYdd/3P/a+h8PfKpf3Cv8xnjBjEjR9jk+GZ6wnMcfrN57p8JWPnU4B1Qfp3&#10;MhU+oDsLf0iDHsyx2wAvWPOSQZdJwc5Pxnb06spevRzaV1/2RU/WtrXd9JfmMV7o3eyww/GQkuo1&#10;h3hhHGuRwjcK9w9FWJ/xRqSOqzd+4LIGDJzLfrw8CCMxZRNN1KPgZeCmHklvIOukzwrI39MChNM4&#10;zzOldRsg2ZtxDkErPQc97x8nSQmMeZH2f9yWoy7MnexeWgcHjUSa58ZRT+YaDfBkGd5zK10/S8OM&#10;42ZeqI/xkdci7vo+88THm1pTnvokXvQiby19fNrtuh/F3uu2nG7Tb+TFxwYcT8P6FmPs45bi1zVk&#10;jvsZcCf8W/dDcsIfxylwSTjF8DvSxV1FuhcvU4XHDvAN8R5fwyjYZDi1y9Mr618MrX/Sl+ZXEkZx&#10;T2n148PfVSLaI5yrlCo+R2bJ1GbSB+FplWpZBUg+7tTEsxxZvU4bzKMu8DiVCa4Gf445zi9SQRdC&#10;/tZsUXLWCliDuDY8ysDnlcAN1KBd4pcimcbuFL6iRz9g7K97fHY7z9ckh5Tt+YyPGMs2ztV93uEy&#10;f0OLNu7N68x9U3zqfsutN13QrgDc63Tx+hoDtZ3VsW3nzq2hrt5v590wrZZfWFMyUDM/s1pu6h+5&#10;IENi5MW6cKL+pkemOU4Y4PhT1lvQ7XK+q1FJ9IYX2iX1Fx/zMjaUHOs4PgoqX/2pJ/3aw9m9CGfX&#10;lJnF+7qbfAzg4p7aEk1MHe3Sf91gHPPomhorT8uzurlit5O8xl2OXMivZmNr5Cfe7q3S1A3U6JOi&#10;H0sFrvAOLXBMDwRkzsPpXEkd/Z71sf9cDgsfnuH/fZ6ozxZms6ulzQZz6ctn9tlnn9mgP/AXu8jK&#10;7J6GcVpvq2cPHz7wMB+8j0ZD59/9y4HTa3Q6H26VmeflN+87uExxgHlAi6/runY5fP9wz+sZfINq&#10;qp+cqXpK/6/bXmuc5ynwVnDDXVpGdvlduVRXJl+vi8YCAzXWVd15sYEjtIAm+DL+smBnL6f2q59/&#10;aadHV3b09NLWyOXLihJESxh3no2PlXUNDXE6wh3hiMri/QwfwVtB+Vc0UMWZbe017aM/vm8H97bs&#10;7js9Zcf6nNKIt8acE90qNyyZ5WxwPrenj4/s3/yrv/Gj8ZbToIvsll0pUheVteDDVYwRFEZnS50f&#10;26+KxrsN1QOZKi8aBh0TUKfGdtHuvtexe4/27Gf/+EPr9Nr+8cloIpzQr1iRXiACxtprsmIHZfxF&#10;5J2ic9DT+Lk+qedAV8cB3V+xru1lC1Rmtvt7BjeN0DZpyHMTrzBxKWTGabEeLN2Wd2eZgRpxoqwO&#10;65nqM5fsh6GK0gjKqlMZmUn1l4KsyilPtYm+cyeeQcPWEmz83Z83UnEpPwojNXQlXfNTWAl97DNg&#10;/JkyPkfJg2v9wBUFHeczcPTzOcAN/tJ63Lpb97u6FH0SN9YRzoHDcuBmKS8dTPTBN4jRtLt82bf8&#10;MgyW/L0GOr7oGfoRuMcHJrGeI2xVHDymJNmqKP7FMwnGaZOlXZ737Upw/OrYzo/OxIBmVhIPSUbi&#10;fYko3mhipdHI2JoEatvQvCssNddmuq8wuxa2GzVrVEtWq1at127ZjvTBbrNq24J2teBGTt06BmpK&#10;q3BDdKlRERSRCxZWFa1gwxR2RSyt2Q0xNk/JS5fMLeZqnyQspcEIC7qwkFy4TOa2mImOsSMYRr5F&#10;6aui09mmEX7aWZk5vrLZdCS+yLsD0Q3RUJ/F6hPe3ZfZMY45rN9ipvYucn7ax8XZyE6OR/bs6ZW9&#10;eH5lLwUYqB29HNnZyVx9trC5yD2GbU4rVkXxG/Kg79Gd1B+Vusuzuom5gssh0C6XThkLdGzxZngA&#10;hmq8S18tNDYLyZOzoiVzxrSie2WVgaGaynG6RN2VHzq2oouiqxj2lURDMTzjsHqM0ujDMEoTqFx2&#10;R2M33JrSY5RWUV+WBewWW1V+GiqNTd7qkq97jZL1mhU3LOy1KrbVrtq9/bbdkb6/223avmSPnY7C&#10;7bbGtmotySd1cKCi9igPTmCxunBOeaCn8kU0fGemn594hmyh/oC1MB6JxpF2bXb+v3U/KOesUc4p&#10;2q2B2q37tg5BDUK7mJgtpmt79sVL/9JtPRHxm4ugingWRICXYmrr+coJ+zoRwZXQyxdviJPZEZ++&#10;UCYfwoxIDQFC1AcCjfTPfdAV1iCG4UeUhWAK8fId1KwnHK5KCesoHYc+slsWi6GhMLjwK+Lriovn&#10;JOYDg3IlEkU5Fh+ujbVE/Bzp8akZxJA68BzxUZdNXZV3fHWF4IuPsCCmIebihlp6NL4QQcAOQRtj&#10;uaWHqZ/uCzCWyMLBY1QKz2/C6itg028xJ51t8lDq0z4yCaUMpRP/DaCNm3bxbHYNY1as6sjCQnk5&#10;kyAwt+Ty1M4/+aWdPfnczp8+tsGrZza5OLHVfOiMCyv05WxsvW7Hegd3UhqS1kk5+Qtv5Y0wxfFz&#10;dKNGJ0B9h0JRwMBDikYhx85pF7rHUZ6X8jFWuxSjvBJjlXDiBmyJ0q9t3p/a+GpiTz5/bi+fHdt4&#10;tLBSTUyw27C9e3vW3e9avV23IpbZapPzbdU1X2QEoX0wQNWRqr7p1L0oHjiEExaGPa3yiJYRHz3G&#10;Dx9g17Sb4C9uVHD0bKTlqQzfvPXyCQeuRU5hoHbr/uBO4+CgsQfHkJOcUjA+wpdVrqIbVZutWsLW&#10;pj2/WNlvTmrWXzRsVqzbNKd7SptoXmgINSdjTPPrigOGVnPhX6J5sIT2KPecv5Bh0SGUicAu8E/0&#10;Qb5mfMx/5ZtSHcWjOGt+C49WKshxlceoekb3nE58j1xG16CN9LXHQTsCfGHT50fMDXqiAM0QPfDF&#10;RTdwTTRWKCpKqUThkzqeC0WDSQx/CKAMCENeShyKnB+lgHLiShv5irZ7f/IcPIG5GjwNOumLImuO&#10;JZ7bQS+O+OyWxlIqotZxXCJpuY6vf4pKn+0UCUjlUfNnKktKEgs1Xh4+f3mrVoQZyqYq5S0n3JnM&#10;dUP8YbUUP5GSSCp/WURx6rvpVLxSSNFqSyFDQ9H9oHXwcHrZ/8lFa8BSj6BM9ynfI/+j7ubC9pvu&#10;9XsxF9ipzjQXknnFRv26jQclKXwFKXNSjZKyJcuy43ReyhnbYa80Hs9eHNvLV0e2WIylqIyt0Ujs&#10;/R9V7f79uhun9bakzBX5mltKDGVGsbfuNQfuQ18YA3FA7yONvfDUFUThavDFopRo0bFJyZ5+dWmf&#10;/uaVff7pC3v8+Ngm08Sa7ZJtbVfsox/fs3/8Tz6y7Z22nZ6e2aA/0tgwV3JWrRX8xfThvW1rtqrW&#10;6zVsf3/L0xLudtiCvWR1Ka71RkV4LSV3u2bvf7hjd+52fNe1lhTenOioy4pgKQgpgKb6HNb/76NL&#10;m+EOz4Oab/HSmPmYUXnmf9b+62unR+nLlKJkSWgechEvSiqiK5XlxMqLhZUTs+HJ2C5eXtnJ01f2&#10;/NOnNjs/sUX/pS1Hx2bzE3v/Uc1++vE9O1Df72hcMaKt51nIEJY4f5JsB66ouzlanvo54DL/1v1B&#10;Xcj56Vg4XmS4A0vQ3HA6z32BO66Jj3mDDx9zn2ufS9f33HAC/UWPB/3++ji7bLKJjnKCxt8EXOZn&#10;oeA3zk/9Ks2dCaHnieWHbuRXmv/ojCvh5DK/cN93oK0orqK214SfEsmW5aVdjC/t5ekre3lyZK+O&#10;T2yqeTBZDxxm+ZGVxZubezXrHbZt/9GuVbplK3bEH5vqn7qKr6tMDM9qypf8NYGWpbkti8DUFgVB&#10;XvqQwD940lyBRyeqF3VbFBaWFMV/aIrL/PFjUZj28QUsi4z5RFLBiaSVS5Wj5KuJfBWLnuB9dN1l&#10;r4e/A+cGMyxq098q1o8LWqlekkbAK+rLOCxLkinY5Vftm62mVmLRWH2XY6MsxaFPhbEbbVPG1F+V&#10;jer6iN7wvyt3szPIWw1w2Yxrwml5zs8ICH+ukVSOhAIeANTea/wOnHQDoCyf76Oj+u4TuJ7X3Lj2&#10;Y255OzWO0BG/1rhu+tHzUVrlE3OdDx7KvhNaTdBqtSSTtqXrNySDlqR7r+3yYmZfPD71hXrCw+Fc&#10;fL1sd+5sWbfb9nIoj2MmeaHuRm7ShWLHRwoEwMPYjS2thDsfMv9x4VHubVIwjvHHhf+PJ7LnCKXt&#10;lHxMejcOo3/QAfz+jdTZPQd+N65Vmbf/sjTkB0ju9peaKRCnOZ7d83Q+57N74XPkGnFv+jGWqaMv&#10;N+5t4UjpaOA+gaCt/DyOn6I3ecq5ziQe4jsM6AKDh73dnsabfRHov1gzoRV0ebaTQ+QS+BbhG7n6&#10;uGc+edy4d+t+OE7DGrQi6Gi8SApcyzyXXQD9WOvgf36pdMucDS4HdiQ9b3Q1svEl+nHJ+ZOYkJ5R&#10;Os2PkE0Cx9jp1fmQ5FL40FJyMKsG9W7dynXREDn4lztlk81bLpzXUY80jp9XkvVcx1N4e2C8r9Wp&#10;nqH/kzIag4/+n1slyo+1TNZNidNTuo51YX/SEjHOeaFhl9Jtn2GgpuvRDQO1zMU8BXBZOLu+6b4p&#10;PnW/5dabLsoM/zX58YbjCh2jl7+0bnlilUreWlXoqHSO1dBq66F0j5Ebb9XyM+XD0fMY1+RsrnGj&#10;L4fWtHmuprD0f16oqmeKGsPikvVcdmhTtNNHgDKDXkd/qyyNSRaO+OBVhP//7P3XkydJlt+LnZ+I&#10;nxaps7J0VYvp0TO7g93FLnEveGGEgQZeu0Y+84H/Fs34CMPrNQNImpHEvbCB2l2sGN26unRq/dOa&#10;3885EZlZ1T2zM8PaXnQz/ZcnPcLDw+XxI9xPuEO3aGenW9ynzy8+MtXzixrpnqeEeG56mbjM9WCx&#10;lPWbp5THoI5YgdfMjXsd5+eq59hWJBfir+bPLDcdKJbotK8tKAXHF7+8dNn1lTDa2seNaCl5ZrJj&#10;4CijROMEGVLjZDyY2tHLE9vbObDj42M7OT2mZD4v1Gw1pDdLtr2xIb9p7eWmy2h87K6kfIxwBNxw&#10;OPR3oN0uw7kBHgXSvbxYM9E7NBzX7qt/anwwUhG/n7vv5eZZdJeniaM1Kb+/RMbUgx+Jy2XxPMs3&#10;6Jgr8A9J5RhWzjulFQe/JU8CqWPU03cdEtbNxmbPHh3Z+z99Yp2TgXWOR3qWWGFeFjlIcYt3lIIb&#10;QFJv3flIV92YhVTjqpqxtoOhVblp1lor29bdNfvOD+/b0mrd2mvC8ALylhKiNHo3N8dwpGLHBx37&#10;8BdP7MXjA3v68YEbMtgEvn+JC5TFPyhxeqS6pM0Y7Und9I6Kgu7kxlzSm9xITZBUCnbrrTX75vcf&#10;2ubWuq3fXLECOxppjPK2f7Ti9eLHPJCc8nF9EJ3B9cGg14B3uo/VLDzGuHd31vVqOO79Wh4QIza9&#10;JtzzxL8MIw4jMPwsvn6qF2lhPC+tSyHSQwQerjxZbwt8VrsCeg8aTwKOk2l9qBdjk36jH2OGl/qo&#10;Hqzd4c/k82GRh12GU7m4V5tQd35k7+1EGvwJRyiLfvw50CZpOTzcg8O/dtfut3aglECo5PjOHB3j&#10;0Y8IFumZjqc2HcxsMpz4xh02BSf1guiJDx94C+8BMEWlhAEzoxAcZh4gDDEZG7yrscI7hJGnBmiB&#10;TTs6Qxt1+laaTmw+HNuSolbFTzBMy42GGj/s1CUtR5kiI7klsIBhkCgMg7OK6FKtuHAjNAzT2hWg&#10;aMs1gRs/JbaCr/u1ZklhZb9fwxhKPrBULVhbsFQvWqvOjl55K1eVpsIwequXEmuUE6slFasUEoGe&#10;i5ZVVP+yGtJ3ClM5o0yixGoTFUWyDitz7CAWfhxdjlEXhlvShdVWQKzYxTVmfazycFJSUe3lwHPx&#10;bgf1g6rsNImdHX3tm7afjx18Rzh1YvjKU3GBPO3qafAOaUoylk5IXuRZ8nK4tqn2Fq2nzGrfknhN&#10;4nO5fB4xcWOzuuqnprGagLrWE8lx5aLaiJ3rEoe2+Hy7mvjuaCuNirXrFVttVm2tXbWVVtXW5a/i&#10;S85eaeq54rF7WoMd8NTm7K5GG1ZoV7WjbyaT1TUF7CCYC5iV1RYYqKk8eRUKHsrmHaqa8Bwsd8os&#10;3BT6CLd8/U79dO2+fg665j7//tW//rMFX19jBd9qNX0iYnl52Wq1qp5qVDhyBJLAcIMkpg6C52iD&#10;S1N1P7sm7pX41+5r4fJzDCmK1juciznN7b/++G/s0fufWTLJWXNRFbHnGDOIqDBBhL+x0bCKCNvG&#10;WxvW3mxbdb1mlZtly4tyjRYDCYbSDPS/6IqF3mF1XcQYoRVjBBd+pSSEcEiaQ/3jrPu5CNxcSn7Z&#10;hnZfKazYZHHPposNpbtpw9xNkbWSG4mw3fBcBHoqpdkFbxFzcNePc4MKymFcBs7Hl1lcS2xVPQIk&#10;aKreIZgGjgczx5oXIht+Tr5/gUpKKOFBlr0uMRYYQ5HHAiXG7wmnYvEMR4j7nlfq0nzxEUaAmMyk&#10;LjwLH0Eiu+fLHK6vpHLhQiXAqZ4+zrN7PVP7Fu1MLaO27p6YDTq298Ev7dl//PfW39+xQr9veQkg&#10;C7Q6GEWhaF3VUSKJPfzhH9l3/sX/ydo379mo2LBJoaJ2r+pZTUIQQhFKQk44MrESBh3OrGgLmJDu&#10;xUTzOQzTXir/zECtp/gdq7qhGpMZ6jWafZy3p7/atv0XR/b005e29/JI7yZ2891btnpnxbbe3rCV&#10;W8tWEsPlSFWOQfIdXLwMqvFc/TVXvrqhi2Ki6LIdcCgv0bbZdbjsCsqYuZRc6lm0OfeZkZnjrnyi&#10;ZG+4IuYgjFMWXGfP2IoaAxneuXZfrrtQmNUHLhjKT4TnGKhNEcwxfk2adjZdsc6sZX/x4bn9r49W&#10;7GR+wzrFtvUKDRtJCJ6UhKQSEv2LOyWYTEqWH4smaBxMJJRNRVKYTM3NED4lWHpeGk4eX+9KoOMo&#10;R1Rw/5qsxEO9o+fxEx4zpqBLTGboFd8CWPiMwu7GsClN+cq4lA5CH6eqkJpEYWUB7UaDMdlEX4Qw&#10;np8NrbzoSgiWAC76i7GaTzI6X6ENfDrJZqILE9EheMpMabETG1PJIiG6V37pSIO/JTN2UZPQLHpR&#10;RKmykQOL5G5UKB43lbIAPeP46tJcdHLas2ruzMqiUX9wN2f/x7d37X5lz8rznuhcTFoGP8APR//M&#10;/CtA5S8fYT12LlA5mOzySXvqWlE5GqIhiZ2ezezsfGbPdib2018N7ehk5kcpHR+Kl7LorbJ7+yQq&#10;u2B9s2zf/9Gy3bwlhWItjLgadSmFlb6aR+X2La35okaKDhqCCif0chAi+Vj4u5xPrPoLekXxAVwW&#10;ljkPd8M0td+kqqwr1jsr29GLJRt0K0J3gK/iUWdRCYXfxapDtzezv/ybn9uHn3woHn+itj+1u/dL&#10;9s/++bq9807Llpdy1m5JZpgNlH5PudGj5P9qGf7/3kErNBYwbIWWscDDMZrFROMOfBTO89XsbFqx&#10;50/mtv1yaL/82XP71c+f29FRx/rDoVXqBXv73TV7651V++a379p3vvu276Dy0ft79vEHe/Zf//Ij&#10;++zxtq2tNewf/9l3Bd+xpeWaNRsF5Tm2znnXzgXd7sgO9ro26I19R0B2aKlK9Xj3Gyt2596yNVsY&#10;qGHQi2yl/hR+oqtgkAn//ir2r9Nt1SUDHLzB5cz0OsJQ5rP6pcA7uoqPGpCPBYxRjfcwtGV8KR31&#10;MRMms2HFRqOS/e3Pd+2vf7Jjv3p/1376swP1rWRp0ZtcYWoc//s//Y/fs3/5L/7IVlt5W28XrFyc&#10;WaWIsexE42yu8SY6LFLELvIcL0+xM7nGJ3+v3ZfuaPXAGTACd+lnV95RFy76KeuuS93CU4rLCz94&#10;cLgsjS+KdzUsc7r/HE6QRqRDeQMQ4COPLAQ8Bq6mC36h7RA1g6J0Qb4mBSnhkUzNnZ707PDg2J4+&#10;2rFPP3huvaOhne2I7yKCibblJYvVmiX75h88tLffu28r68u2cXPNjweb+IKS8vdxFeV0nuzlSzOV&#10;v0DP82ueM86kS3B8xhyezrvsijuxcVG6kdKhd2Is6gdfVlklLQjKlgxF1z4p2+jxzPrbQ+s8lU41&#10;LlplVLcS8o5n+3o7viGHvoPeJj2KHWnYnaao8tGSvtwjOYQd4c6rJzYs96yfdKxTPrWtb2zavX+y&#10;ZdaO59STD33yJdEa0eT5FLpMO0bboWtfGAe8QQeZC6c2F33i47OLhTXdc025kIN9N0CVDXQK+YNL&#10;foFnhPHLZJgQWeCRMS/w1XOqwwUOZ/9UQ+Fh+NF4KffQFb3EDhRqQ0UBLWhHqSRqC8VnVxXGmnB4&#10;OpPMIHyZTBY2Hi/8C/Knj89td7tn+7tde/b4xI6Pevb4swPrddK5FvXH6lrdfvRHGnfvbonnSD7H&#10;2FNy+2TaN3bhwjh+PBl7m7NQ7nMyC8nKMB131IeOCyqRXeNibjLCLuTNtI7U8vNzKB7T+z0Wy0mT&#10;dNJ48r5Ibn0t6O9wnmJceoLp5Ssue565q/dX3n3FkVCMrfCF12lotAd58Y6u3Yv3s6oR7Die/hzz&#10;1eE+/8Of0xs0FNFY6QNSdfyr+7W1tst5Kyt1xWWMM9+lMizYrSQdbyCO0gsanmUYftADyud3joMZ&#10;Pl67r5MTVqmfXUZnIVIIxA6svssP3S8Pusv4diML/bLF0Hlf9ORsaPs7B+Lfn9moN7Lx2cSqharz&#10;cKGav+tLciJU6Clj6RJOpivKsygKJj4+yY2tvlS3B9+7b1sPblixXLRSQ7xWOMicMUOCovgY9zKl&#10;44ByKd2MLiKfYLYQc0Exh5DJ2fFGYDtQUF0xUCNGHPUZLp5mYyJvncKSHScb9mm/af/xeN06uabt&#10;5taCP11xbkCRphK0KMr3eReleNV57QIuxtybcxigPXulGIkAAP/0SURBVEye2lvVQ1stTexBXfrg&#10;YmDr0wNrzKV3U17x3Emuagf5LdtfLNvBpGafDFfseFazD8a37ERhEspEXKrGom950rPStKOeZVYG&#10;oxO1vNodfcZrkvrZx9y4C1/vXLQR/ae44IeXwyFwzxeFFe59kfahG6covrcTtFRlWczZeQZelKaj&#10;ck7ydRvPmW1SORSWKO7K/MBa45e2XhrZO41z26iM7LvVPSv1Dzwfdmtxp+QZEyEPUc64p1AZTYR2&#10;sovNZCxZdDCxSqmqUsbY4BVkNOjlaCCZ7LRrHcm6Tz944bsMTjQGBqPgo5s3V+zW3RtupLZ1c92N&#10;Dzi1BSM05pM4ipkdCh999NSefvbcJn5s25CGNUMnnKE1Mv+oemrMLsBrmpLyM/8onw86VrdWrL3a&#10;tjtv37JiRSNyqehHcvnYyhRYCu4BKrvkXmg+Y9d5qdeddZLLNngzjnrOxLeYN5QM4+MKeaKuR/Sf&#10;PM9O8ZAZdYVRR2FR9l3T/t2/+Yn9xY8/tNlIbd1RW6BnTCvCB7CF+BOBsEZ0xo96U5/4XJXSnCqf&#10;fKmkppRsnJeMkyzsznvL9gd/8q6t32jYN3+waYVEuF6DZjHPp/fV3hzV1j/P+xweust/+Hd/Kzo4&#10;tZNnI9EU5T+rqO3IX3igfKAEwT8JIUwlQgbWLyknvkPeYCLdXUnn+cBGZWVHtaRasNWNtv3ZP/++&#10;ffeP31G/scuk6LCS4Zj1TF5HlnbfdR0ai0w1eMiLay8B/yOE/s2AstCfswKGcfEOj3DxVuouArMw&#10;nsZ19M/V69T3a7WDyuKjWPWKsqLG6D+vCFnBLy59/VGQoNr5+NF4RuZQGOn5TvAadzONCU4xmWh8&#10;cBgP4ywnXYgp5LHk28mQuV85vVTUGOXjDDZzIQ8MFmkraAdtSDu5gaLGzVTtV6nzoe3E+hqf8ELG&#10;IgaGiuj54LJ+vHbX7u924I5TTR9njB9+cApkqgIfdg9FqaSbjU+ntv1s1378f/8vNuvqNcYAO20J&#10;35zmCd9B4pz0ZIzTxnwYT3rCyyJz9HoI9Zywfq78ptBrx282EZlZTTy/JqFsqVay97ba8sv23a2W&#10;1dEJphOb9c+dp7H26qNE42eK4ZryzReY50/xXh614jbj8wDO+T+gd/lAlnE7VcTYWVpV0ljyMPnw&#10;uKycrBv1FhOXIdAhZxOVQXR2Nq75x+/Q3rnag3T9Qynpoi4fasySytznPaHRypcPp5QH61DcyxPw&#10;P8rpNI/01G4ejzkpH9sRTiR/j4e8Sb8RCE0F3BEWPq0CpNRBf9AshFxCUhlE/ZfJiLyhaoq2QBtF&#10;h5R+nrld+QURv7z6L+bOI+2SGEMlz0k8wRmhlyU+IlBf+bq86BRhnArku76RNqhCPJcnhD8XYaKv&#10;onvx8TStEvWjLSmZG+E57VW8VAagSWK9O2cD0UNOOu21K5bcXLOc+Fd+ve30eFRWv0mWoN2mPt+v&#10;8gh3wCHaZMFODZ7rtfs6OXCKXgXjr3dQu3a/s2ORnAmFqZjeYpCz7U927PjliVXmZVsrLdlSqWWN&#10;Qs3Bpgs7PzuPM6tF6EejkQT0srUlKFeqZYXBHEREhTIQPAyHxEmEQRA5CJkIkfxQzkXoFI5g6qwz&#10;Jbig8syauoLxSBGRH5tXcg0VzfAY5kraOIgbO/GoDFIkfdJBSJ7lxzvBLLmHqMr3IUM5CBOx5ReJ&#10;yY+xgR9MHAKsciEAq06An8mv+JdMN9LP0nTBWGG+IKPkWJx0C2q3po4dd9hhzLcxvXgWyiTxeT8W&#10;DVEyQ2Dx7T693AEeRl5XwH8X+QZg5FGcn1ph3rPp2Z6Nz/Zt5+Nf2t4HP7Hxyb5VxdBr6ocyZZIA&#10;zharM44WYuvVpGRrt+5Zs8nX0jA91Y+20LVvE00/iPkXbOSGG0UJRgXfNQijuL6A3dPY2v/AONoz&#10;4YhPDNUWHSvN9VxtkbCggmI4mtvjD1/Ys89eSlnv23goRqa8th5s2eadDWtLcKqv1PxImrnew9jn&#10;4ssaFcu7mtbXDeDdSFt+7ncZNyDa6bK/1GYpZNcensXTlXe+rgKfdJ3hgYcFnkXqWfpgReD4tfty&#10;nXePfB/1olsYzdKX9CNzrbN8TeO5ar151Qazsj07HNvjU13n6jYqlG1SKAlEI0XUUIL9KAO+UBTt&#10;nC9KGgtFKcaCPPcam8JnJmwdfCzrnwvIvlwYP+HsIlF6SncuID1oCbtMuXhIoSElEiJJxAVFkNlr&#10;8tUBHyZy7vs4hYZLHhEg+Puo0njhK5GChG9oIpOmpZx4S37sRy5wpGYiWlGYDyw/l0I1H4mGMKkE&#10;ZVRS/lWc0lHbK4X0mranD1hMFt1So/rXMmpHjm72rzJR1hjK0HOlg0LkxWM7Yoxt833FG9jmUs7e&#10;XR1Zq8ikdWZoAp3lPzRQ6Ql8AlzlZYIjvnKUQqT85urDuRSFlFp6v5bU9yU+vhQtK1cKVq2LvxWq&#10;UgCLNpkMbNDvSPma2nQCzRWOMcEykhLQ5wOEhXivypovKY2a0+hqVamTp+OZ+IrqwZFuoBEKoO+K&#10;4F0CUv1mh/Jy1c8c958DjQGpLb5z2mRUskGnbJ2Tho0HYZy2SHcYVGH1x8RtSW2cWKc7sifPXtjh&#10;0b7YSk/t0LNbdyr23e81bfOG5NbKQm2kXtF4Zex4SRhM1+41pxEk2pEX/YEfI5exiwn6HvLLTAQO&#10;xR88evTxqb3/y5f26JM9e/r4yI+ObS2V7Nbthn37u7fthz96YFs3W9ZeLltJCuV4JGqlsbO9fWQv&#10;n+8pwametx3q9bytrpWs3jBBzlrLRVvfaNjWVkv9CDQFDbtzr2k3b9VteaWiNNWLjDvhI8eHFURz&#10;mXDgy+KgA/TvV6yPfUyl5f4C/NQQ8ThOi/ySMeP/Q6YQIOG57wCd0tjVePUv+9RcQBme0heF6U3t&#10;5eN9e8rxqbvHdrh/pj6aKB92OBhboza3H3znpn3rnZvWqOasUclZbJPPMV/BfZgomIlWTAtT0Sem&#10;raLcUSp+1+7LdSnegD8XwH2A0CKuLwKh4cCVe/G8y/DXQS7Dzatpu7t68wXXvJYFX8BlGX2izAEO&#10;muaRupCFKb/4j3DOZZiCcFDAogc7lLFTGfeLBJzkYwGF6373cM8ePf3Mnr3ctqcvdtzYdT7Rc/G2&#10;XFn6U3VmrbWKvfv9e/bg3dtWaYnhlTBOGyqNoS3Eq+cF0maHNuF+gY+g5L8ChCkeC2ACdD0GrJcT&#10;Xqp7FsGpa4yLVK5w3ic50JtAP7U9RzUlg7J/ZDMejq1/jsE4H6Uk6fE9fhtt5ndvzsHbWcjS0E7L&#10;UlC+4gku3CgvhTNRO2K3ONEJDlwYSi9Dl2rfFQEvI6fMbCr67uWTPCRm4u/RpS550iYC7/c36GiJ&#10;wB9hqnDE6SWlZUFVDQZQnjiuSm2uMjGn6ZPFjtvqL1KhaHo5Kaof2EUCWVPB7OTFwiZ6ZDjP4Cvk&#10;VF4vMv8ugbbABS7RArRd9A87UbCoRv1ZRKNdXK+QPsJHbsx9sLxckLyZz5ddvsxb2Qa9mX34/q7g&#10;pT1+dGAff7Br+7sd655Jrp1FW4Ma5VJiGzfatrLadhmzxKfVFEM5I+OB5ywywNmQDVlMBi/po3Bc&#10;ACmCuct8+p0OznwlrbQDLuNi1O67tMHT0OdcvsR4RnE8Gv0fYdFW5E8h1R76xfWbhMy9fo97/f6q&#10;o4IUGJ97She96r7KeXGd/jKXjQ+cP1EjOY1K77P/agWXMTiCmR2QOCKOnW/REciXPvVUSU/tF4Yh&#10;0d/ebjR+xJBLy5vS+8idp1n8a/d1ctGj4Bn9DYqkOCK8zObZ4qM6MABfvCdXsGl/ZicHJ3Z2cm7H&#10;+ye+Cwi2Qgm7bDktCBzznf2YWxH/GrJLh3CS0xFQ45nfG0/DMLZYLUo35limvHSPhsqlkvnf5Y+y&#10;QeuBC8xUHPAen7Bsbo654dCFeZP/Ggd6X0/FP6fKnjlN5onQ2oO+kkKkElejXMUG+ZodT0r2dFDX&#10;PTuo1S/GJH7ICn57xUV5P++iJL/W/YZHv69jt+ZWoWtLpbFVpDMulZiPnVh7dmr1eddKkreq86Ef&#10;DVVIKpZHlhFNpe5MlhzP6jZYoNOr5QqSf6DDqjDkdQE91oXPFautL4H2jz6IufoIx58BQrVo+egB&#10;+FUYDwHwMoX5Nc+ZiysJEuWPQRHvYbAi2U3t7zyCDlA+GGeTn+89onQIZ5cpjj2uLPqWTDu+Q0mz&#10;OLGy8G9Z8iSGT6TtVFXxHQ/oB6eB+LRi6tJrFl45aWYqeXU8JK2KasBxbWonlRkDNVXU+p2+7y7I&#10;ONnfPnSk8nGmtEtl8ditNbv74LZ09IY1BbTxeDa2Kbxd1+WK2lv8fTYVx58KZ0XbMQyn7ScabyTo&#10;Mq1axNdKAEf5S/mKOCwYq7F8N1X6jxNKxlN0SnHwVH7AxbjndXA6cDgzpkqjvNoeb8i5PEpungn4&#10;EeOWP+gH86teNsLntG/JjqQX//SvPraD7XM/2pOvh3nOfGDCfAlpqQ0iRRxXpAleKTrthujiusnU&#10;8lLC7727bv/0n//IVjfrVmno3aJA+oW3qfo3z1qalez8aGIf/eqpvXiKce6OjSRXLYYqF4YkkssD&#10;ddJf2p6Rf3hON1Tnar3qfX3eO1chhenY1mm8cmxnvV2xzZur9sM//oatbrX8eDWM6Hg/26He5Wr1&#10;vTebrr0ZcfR72mZxH2XhZZfZVCGueNt1N9FCfvQzP3fk468oJvHlh8x95Tq91z8Pw/cXM8clyVEe&#10;9QUBXmKNH6cF6lvoQdCCAPoX4xSXY9WfThNm3LM2pg6TPMsHm+owD8M4LTdJfEe97vHQzvgoszuy&#10;3rl0oeHcKknNauW6Ui6KFiq+49Dc18zhU8FPVGu1J/3BuOkPpduppGHET4kpuSOB/Cv1u3bX7rdx&#10;PhyF3cgp4E9KD3wTF+EjshVGwf0eJ0u98HVSHGGMHYyP/TWNEOYtfJWJeT2FgY9Oc/SDZ7ohp66h&#10;2pFI0AXf/Uw4XpPuvFGvuL/VqIgvqlzMwY85TUac2NFcNAU+pXzgzqTuJxMpPHYQg3MjPwnEP7M1&#10;b0l5DpyGUy6KxxUW7iN3VBPRu0S8R3SsLvmvIXmvUStYs1a0Fn4978Zzy9WyrVRrtqIyrlSbtlqr&#10;2aqu1zQ22YVttVGylVrix4yuNnSvZ8u6592VWlnX+BVrK51l7n1Xt9itbalGHvjKsxq7jrXKJWuL&#10;z7Yle7YrHF1a8rAIl8/uZA7ZbnGx+xvXS7pe0rOAqsKUDsd1K+92Ve9f+CVbIj/VuZ3uNLfWUjnZ&#10;bU6w2pTfLNl6O7F1hbPzXPhl22xXBXXFV31TWBH/Xm3WbLlZFVRUN+qJX7Gm8lG1rF4qyKfN2XVN&#10;Or34HDJenGQWm0Lk8dWHYEv0peiicC189beuocrBa2JeGTo5Vt3zyjen9PPKWwnZtKhUhD/8oKFg&#10;uH8wwJX4QqyX4zL/2n0dXNatQrFrA7Vr97s7mBdK0+RcSk53Zi8/2baTnVNrSAHdrK5KYW1aq1iz&#10;pgS5BPYyxXDJWaANBgMxRDEaEUoYHuBf2YnjwbiQ9EWTdB0EKMgSjDcEYGeVvkAWDBcHm5vlGrrC&#10;UpvjPdl5pSyy2SB28G6PF8RQQXIIpwwBjNSC6GWTmZmQzhvBmgHKgMIQpYgS8uOdzOcqCGoo0GK/&#10;CMwCrMP1MI0RN/4jPb3qkzfKkgXGgGDUnLGdLEa6H7ufQXZetMTsFCD80YYpCfc76kg+kV8Wnv2o&#10;Bbwgez9T72E6I7XgqZVyfZt1D23eP7HTnSfWe/nYCpO+lcSM2FkotrOnl6i1nP4VS2WrLq8pI5Wg&#10;WJTiLVqiSnobCAuKeb1bmEotGyqdnvLieDsM1DAi4bg7gRumHUow6QZgtKZ6l7xdaCd2OEqsfz6y&#10;T99/bjsvDiQPYYhhVmvU7PY7t2xta8Wq7bIVq7QKNC4WVpkgD8VICTntC5ygeFGLaKXMZW0VIem1&#10;91sWfuWX4kf2u3w7sIl78DqY61Vfz3WdxcWn1LRrhFy7L9MFDWB8CLc1PvyIAI1plGcmvNgRcCHF&#10;djSv2nhRtr2ziT07L9pQCgJfYvHlhi/og2Pp+PCeDrKiC2FaOlARzhONpUT4yfnw7OvFGfF+bJto&#10;XXwVoRdFN2fCXTd4S4GUmTMgWbQG5DdHKc8k+/8Vc95mqc8kYQ5aDZ1mgkHjQu2PghTH2mFIO7DS&#10;7MySWdcaxbE1yzMpEmYb7YKEdCkPEtjbUiYakqr92AbfSln9MVOfelaMNegeAjC0V/yIiSk9Q9HK&#10;CVjA8+MO1A8Yj0Xb0+4qlV7kaE9TOZKc6Jlo5tZS3t5dnfjEZaaAkc+F87rBJ1hkx2f8Kwl1HiVx&#10;Y0YmXbhOhXJwUrF9IjUUS/Ev4WBVChQTpgnCvaL2+9OYICFBtZu3n9IYuvHQwiZjFl/NGg0pBfK9&#10;TZS2L9gpH6G6v5tNFJH37+tigvDS+b3oNkbk46E4QJ9FTozUmpIRasq/LEjSvNP8vfwF63QG9vT5&#10;Uzs53bdyZWjV+tju3q/ZN79ds6Vlcf+i+Jf6x3dgVft4zv7PO/naXTj6NiYVwUF4IYQJ3IoJ6ILw&#10;qWi9ztR+8bNd+/DDXTvYP7ezM45ULdt739yyd9+7YW+9s6n2X1U/5KzIRKdS6HYmvmj9/PmevXy5&#10;63h5+86qYEX4xvEj4H1fNKuvvMTni+LnkgUKGicljVvp5FbT2K0pTYkRKiNlgm+D2xiolbE9FB7z&#10;TJAPnv6VcuCk2v3iOvXg+elt3HuUq09CwsN3uc7lUV9GFn3Rf67lx7VGkXjRYsxEa8GePjmwR5/s&#10;2MlxX+OHo0ugdRov4lEry2X70Q/v2btvbVlNbV4ugxOie/mxWlYylSL7TpyKiyGQL1zwg0b4j3Jd&#10;u38Ih1zxefx/vTcChy4B/Hn9/vUw0dALHM3Sv/ocwL1+nbqLy+zdy3KGLBRw+TzS8dCMZ8iD48Wu&#10;J4Diip6Ai/A/fv626Nh4MrGnj3fs009fCMe71jkbsOIoUCwRjFK1YFUm6baW7a33btvyetMXixai&#10;PewwMJcvpq+0ICz4kWdcQ2NS8HulK8h4Nv/4hTEWPoXCRTg+4fA+ystoYeywm0QyFk2bcqz12He2&#10;YAEoP9b4heeRXKo4RjpvztGu/JBpmfTjh1E+5cLRBQspWpPS0I8rjd3SBtZYr1n7ntquSr9IFuFL&#10;XaGO2ImnB9o4D/Fi46fwBp0nrX8uo3vaAmR06iK+xS4hHHkyU9tN1a34yOxMthOeGa6RUnzhHGn4&#10;Ip+u/FpXlzuoRehXyl0UmYuADIcu/az9uBFNpx8J9eakrSSL+eIdC3clX9QbDTGmNNvfO7NPP9m2&#10;x5/t289/+sIePzqyo8O+nYu3TNmQNzVOc4xX2qVywTZuNG1lpaH0JH9qrE0VcTJhz3UWtTF+kxxb&#10;COM3RokvhqZ9E/2tUPqccnq54UNCuAuI/os8uY6weB9c1xDXu76DekG4TgBPFYXFZ+Rfl4nkMFqL&#10;duBdlZDMfyv3RfGiDL8fXNbhaj0vxpRnx7+r+ab3F89S58lk97Q6caJuIZcDekTy8miJUqlo9VrF&#10;lpaatr6OcSHtGOD4441EMqQRfe7wentR3qzMvOe/LP61+9o5UEDjy9GAMeS9DU1RnwvPfD4Xn7BU&#10;bu2LZ+/vHoh3d+38uGPziXB9yodo0hcdN4mvN5QGac+kj0/Y6YqdMqX7ukQgXu9HVSk6Ozu5sYzy&#10;YE2DiZI4zirKBH0JfYcxHuV1HVjXAFzAf3pIDWJE4FMKQpSe8sRnMc6v03ERTjTMoSAZI2CUr1k/&#10;37SjSdmeDmo2Fo29aqCGu6Q3QOai7p93r8d7zf2GR7+v45io1ULXNkpja0iGWkmmPh/cnHeszMeA&#10;qot/1AkPLlYtdqtnp/oKXWCH0kkGbtfOvIqcz6vQzuo/1dsNxpiY8MmJmP+IjzxTPzVGycK8bZUa&#10;u6IZ8yby8xiOpPMGAfB85hWkEwncSI2+IR2K4BC0lXI5b9CzyN+XWvUscAMUYlG2PD23ZHJuFcmP&#10;DclHLJ6vlNnBX+/rx7wPznOgH5wGetClS+/pf+Zm0G0xyMQwzccI8h/DQA3WO+/Z2fG57b7cs35n&#10;4PLieCRdTumWhevNNh933bTl1bYVRbcZE250R74quO+YK5/FXgzUuE5KMdeCodpwIFmPjxZoTSbG&#10;BPDFwMVoI5x/1MZOOArnfcZjQ3mzjsNoYxxm+MzYC7y9/B/47TfhMv+NuEg7isx4jn7L5gvov8xI&#10;SA2jvkz8Y7dRb257O6f28795bGeH7LqsOFNkcKXBB6uqo49r1ctrAr7q2u8cT5RcUfcaD/4BS2Fi&#10;reWqff8fvW3vfPuO9A/J+xVkZbW77z6qF1x3L6sv8rb7omMf/vKxHe2d296LM9E+pTsp6nnQR8X+&#10;HFw6lQz8oXwqCvTP+060z4qiS9Lpm0tVu31v3bZur9k737lt9aVEfU4c+joF+l3gCEfNkAlVz4ym&#10;0W9OTVXfDKi7+/pdlEx/oTvFOw783Odx9sOl79C00OPIOisCCaUx+Hnu/nM9xXfmUR9pXJtk/szI&#10;jB0P44QA5hmFn/7hDXhaEi+RvoVc67vzig6o7UfDuQ17E9s/OLPd7WP1wZntvzwRHNvzR3v2/PG+&#10;HQg3DnZPNf66NhvPbDKc2unRmR3tH9mh4PT01A0+R6Ox9A/mqVV3oR7jEIM1jEDBO/gRdcvqg+Pq&#10;2l27383FeMewOfAnxShohfgG99Ctfq9vzz59bqO+5CRCfT5BA0tjsZAIQUUnFuJfbqTGXKqPeYLh&#10;mTxjHUu+gA8Gia+EFYd1EtZeplZROmv1ilWTom02Kr49DAuxuUnsyBYkOHBcKeldlZTBkeL/hYtq&#10;uHfhlE9KCBQuHwJxASqv/PjAXtcQeZWHdRqecYRkdipRononopEcQMTn72XVFcDIrqz6VwoC0cKq&#10;aGJVJCWg6EZ3tSSxeqlkjVLZjwnl+MpGdSE/b/WyfOm2QByNKb9ckh+GaK3UUK2FYRkb89RKVyAM&#10;2i6vS24Ut6S4SxilYaDmBmmXRmkYwTkQn+NLgVpBYXm9n9O9aH1Fvmh+oyy/YlYXGaxLFsC4rCZZ&#10;uSYaRN3YDQ1I8NUVHAmKJBXSjviGt6F4ltoU47N4pmvkG56lcfJpGPKvg+MN/YyEJdKsNqfvnPXR&#10;lTh1MiR8KjQAJcdq03yzJjFN+CscAoVnKqde8d53AzVwFpnP31eK4jvhXsGYa/cVd+pad1CIawO1&#10;a/c7O440YTFsdDy1yfnMtj/esdPtE2sXG3a7uWkrlba1yw1rlxpiVgUbDPo2HU2t0+vYycmJTYVv&#10;FQnvMK1EAhx4h9EQDGYxFXEU4YHxOnPUNYQMYS4wS4RP7zuzSl2Q1ZquWNAXcXOfXYqk+Pv7lzjp&#10;hNOvQH8Bi3juw97jmQvqrkSQT+Tl7F8MP8qBgJwCSfnTKA8+BDcYu8i8COpM1yje1CNyiDSyxUQ3&#10;uBD4MYISZmGoRbUFkEgISBYDAcZcg4D5UPdSsWHASs0t0XUf6URZyYH/qNJ+p/yzXzyLuMFAUito&#10;1dUZk/zEBlbNnUj57qmP92zaO1QfP7HBzjMrTIfSeyTwCGBqqAgYYEBDYEB8dW3lmn8NVq3XrF5X&#10;X0vwcZlHwkAiYSCRAlfkC7QF27pjoDZUOUbq+66uMfK4YqBmADursSuSyqh6FhfCGSkZp4dde/9n&#10;j+zFsz3vw0KhaEtS0B+8d8fWbq5YUpcSKKnEjUtgrCoaX0f6orxcfFENGwxH+bN2Iob7Sjeur4Di&#10;+VcKV37e/tl16hM7wz/3HQ8+D2mq/sN5GuThd9fuy3aIQQ4+rkQDwAsEIgFi2DRX05iuCGsrwsqS&#10;HXQn9uLcbCBUmgi3/LRNvYShWjbq8QHvU1fg/U/pS0gWfrpxmsYHEAZqE9FBJjWEt5LuPD3RFCbv&#10;AN9JTSmA2SgrOdFQl/sVT1jlvwwHv1KQjgeRE9W7oPGKLJJOKDp9E71THTHaZfe04rxn5emxFafn&#10;4jtTW67ObKNVtLvrFdtcLtlygy9MUDTUfuOBLSbp4vU0aCbKEi3pCy/KCeMOdhIJIzbRh9lUT4N+&#10;cMzBnMlw6LpCmPxDASuILht0Ot9zuLFUsLdXFtbEAAccUlxSd0NDvRP9r14T+EdNqrP3K/gFz2Ki&#10;VbTM6wyNgEaJF7D1NO+xnXwB5anRtKXlunioFI8akyEjOzjo2XCIosaOc+xKVrJBf26npwPf4aov&#10;ZbVUSmxN7ePHK6k8sfCkdlc+ZAWu+4Smt8hv50LxpO/C0Ve4LPziOTukCfrdsvU6ZRvKH3dbIsY1&#10;lYEv3tXf6hdFTgGkztvJWc+ePHtip+JH9ebYmktTe/BWw977VsWaTfiXxonoufepZ80/2jrKce1S&#10;R5Oqb31Bho8DBLFrzMT7jPGWFMt2fNS3P/8vn9kvfv7czk57kuMmtr7Rtj/+x+/ad7531+4/XLOb&#10;t9tC07FNZ0M63I3TxsOFvXi+a8+f7Sqzud2+vSxYskaTiWzhpWSKhfg5hmpJaWalsuSPZOKGbo1m&#10;wY3TyiXxeY4UEW1kh104apKvadxXYh5CAHqGgZoQ9ivnoGPhLv3sKlzcA0gTKSBECdPdME2Q+QB0&#10;K3ZUky9ZVb0okhEGap99smMfvf/Uzs+G1hWvQvzBQA1udmOjYX/8jx7Yw/sbVilLci6pvV3+HYsW&#10;zUSXmLxSX8CD1N7QrKxU/mO8eci1+3JcStcy2pahiUN2kbnsHiYDLU+vP+en19BdXMajsjzc8ewq&#10;4K7c+7tp+MU7V/24hn8HZO7yvdCTdK0/X7T0iVFwUHjHDBeLQCoXuwQAIDI7WvQHA/vg/Sf2vnC8&#10;c85OykyqIbeJa4tYVOqJNZaqdvPOur3zrdtWb5fEyyeSqUbylY7A08cgFpqCD55jnJb62Vef3IfR&#10;JmWhVmn5/e/zP/4Arz23aVPw9X15VtUolWbD8cbdvi9m2CCM10jcj0by1/j/5lwY+SFHha6NvJNH&#10;EPEJbJpVvmSCSRkDNdH3wsiP82ys1ax1v265mtpVsim72YkcBfrIITv48RuqpKMiFfUKvznnE5+k&#10;r7TRz31hS1fsClosiuolZcViZ5C5TQRunKb7MLoiTolE4m3epc1VZkIyvTDaO+0/h6+Y88ZPIR2X&#10;l3WKPskWHukjH3KSA9QMwkHHDLVTTXIA8yoYpyVqy5xktrkNJeo+ebxrf/s3H9qnH+/aL366bc+e&#10;nIi3jGwk3s/iLouD0eukJf5eykl2qNvKakM8W3ynMLPpVDiFgZoyLyVVAfy9pPuQ/+YsljOG6W/h&#10;l/MsfEHae0pf4JPliqcw4hDf5Vh/nvarwphjYnc45J1iEaSNupIXC9kYrbGIGG2A7KGygxcaIzwn&#10;nJz/bkgd5fAg/NcBOvLrwrNnX3Sd3qcuejX7/fp7d+ABSfFTm7uMn/4IzZ4HRHtWKiVbakvHWMK4&#10;sKV3kBkUW2WIt8LPFqk9rRT34lqXuKvl9nevxLl2XzsHfsXuHqAS409jiJ90OZcX/QOwCGMumfuz&#10;4469fPpSOmHf+ufS02HvM41J9D/wlvd4Q4OcIDdQ42MzXYusa7Rf+WmwSlp1Yxp4XKMunqWyYDDA&#10;QPaxzYdMDGrhI2m6cRppO2rquSClKgoIPZxEAucDfGGOPATssH75LJ5i3BTzNbET1zBft34hDNSe&#10;9Ks2ykkP9rlrpesZZ45yxH2MVS+U37/qfl146n7Do9/XJWr39ULfNisYZi1suYiB2syaUwzURtEe&#10;c+kYtGeBXdMS0XzRT+mUcIODYcF6E9Fs+k/Nz0cwl6eN0FaKKwjjKNpQoHD3Mf5In2fxwkCN5+pb&#10;N1ArKr8Av74C3DPbPRPOuUygdPXAy7VAqXQiD38CqUgbDQnuIhxVXsw7+Yc9i4mVJmdWnJz7fF1N&#10;8mNJryxXFtJTo/9pJ7rNZUil733xen/wXHiNHDIZTayoMtfZnQl5TLBQA7F72qg3tpODUzs5PLHt&#10;59vis2OP3+t3pX/nrNkSb11bsvtv37OaL/QyRyn8h+5iwKl7xH+MlxgTyEqVWtV3VCsWaKucnZ6d&#10;2mgseVj8OQzU9KdwyghroAq4mfqO/Ll3oxvB8vqylaoYlqse6nuP6+/TjiRAMvHjnUjTA9+4y8YK&#10;uMN6AF3KHAJ5kTVHmHmgdORirmITySydk7HtvDi2n/3VZzbojF2GMf9gw/fJUjzVgzrpPeqAQ0ag&#10;kshNQop0R2d2X8ZAbWwbN5fsT/+H79mdh+uWCC9yxZHKgAEtx4RC+ZTuombTUc6efHxgP/3rj9S/&#10;XTs9kICFYS67DEIjoZWeI1VQOrrJ7j3kAn+heOgtwkG2GFIfTvNjK9ULtrLesne/dce2bq/a/Xdu&#10;WCKS48ZpksMyvSbTbcB/v5cPHSSvwGO9o3/0dxioMUbjmvpk7eIOHCI+T3QRT1//UXr9XO4QrUXm&#10;UpZAtDVP9aZ8WsvlMP3Ua84vTPJofMwqeZGdGCU7GjQGIzWu9cwN1CS7slaEYVopX3U/P5dMO9EY&#10;URrdzkg649CePNm1p5/t2N7LY3v5+MC2n+3bk4927PEn+44be9vHdnp4rjE5tfFgaod7x7a7vedG&#10;1axr4hgbdfEalxsplsYd+ifHfMbOn8y1UUHVTfXBRUtcu2v32zsf7xooxaLGOfjDWHFgLUPjknEi&#10;XjfoD+zpJ8/coBlHuI9peUUYVp5d0KFZ4lGiB25YSjzGlw9Q1rGVPPMwWBo5X4AmiA9K9iqIrlZU&#10;hvVG1Q3VbjQ0xkhfOJ6XfgcNgHSyNhXF1PsKDJmKDF53DHyehB/3Sk/jKdZA0MsC/Fpj69JADb4j&#10;Oq8w1gHCMC0AwzQM5ySNWEW0qSwaXVWdK/ji3dVkZrXiwqGuJq2pLvVSYg2gXLGmoFWpWsuNxDAI&#10;mwowCJvLZxczwjAaKyre5Y5nGJq50Vm96juSLfvOZBmUUsiuU198ebnGLm612LGND4TkRzqCWiKf&#10;HdwK1nZgF7e88jOHViUnkF/OqfzmgIFaQ1BPME4rWFnyDTu+upGausKN08SbJBmpe5k7ow3lI8fp&#10;Pna1S595HHTuiJcZrSEp+byMwPuZXla/0Q+gjX//mXVriguZ8eNY7ZZrVUUzVRiO45fcMcVAjbTU&#10;z8yLgS3MVTlSgSHu474Ij67dV9Vl3aqevjZQu3a/u2MHNRbABocjG52M7ODJvvUPO7ZSadlWdcXq&#10;Ukori6KVMOgS3xhNsN6WuAsxEmqIHdpESi2LCihOvliqH1+2htFXKAaIyOxsDTuMcH4wWZ7IXfxD&#10;Qa0obXyUYGKUxXibupYSqnBniDBG0uMVJkUUhpV5UQHsWoZCGTuTYTw1FsR9EGcYspg+hBalQe9c&#10;8mtSSq8pUpQ4FGgXQqPkXrO5fE8Dwo2iCyNVPmKoJTGD0mIohspuaRihAX0rc7Sl/AuYD8VIYBrx&#10;tVa2FarEY+URzMIXVNQK0T6XCgcQzARgO07SoL5D+exgxjGb+F214KHCz63gSvjQpr0T6+3t2Gyo&#10;fkMIUNkTKYDUn2PBcnm+yil5CeZJ2SZTKe4SXMplxZFQUBRDT9TvSX4ghY8d0Tqqd2aglhqpuYFa&#10;X887YponeoZhGvWVouVtJuFL+GdjiRvjgu1Kmfj0w2d2ftZ12lWUYLF5Y8XuvrtlTYwgJXgsJIQg&#10;wPgktXDAJz7oJZU5m6TyECdyVwEX13F39Vn06eX91atLp64WDkSoK5K6zIDIPMfF7aspIqRdCmrX&#10;7st0WdsHeIAAGqKRo/E/zVU1voXr7OhTKFlnNLW97ti309fgEI4xCpjEgZ5kux+G72McXJ/3JcT3&#10;rDTrWU1joWI9qwr/gUqeIyv7GgNDTyePwYDSwvCNydesLOwAESgsCqdn6AHgc0AUPLDqK+S8uGp5&#10;xqVoKJNp1NN3u1BdfQJU9MtploDjPderA1tvmm0tF3z3shvtvG20pDyUJ1I2RIdKUkBEC5g8bJTz&#10;Es7zrkixRfGCCSOlk1P/iKgEbUtbzWmmLthNBEFabCO+7FC5oK6SvcW3pNstBqJLQ6uIrgG3lhJ7&#10;d3nuO6jxxTH02XEJhoiUjuAtCGNmgPpFel5P9XrwPMqgH32JnOadqnveiSDdkbaUrYriK+L5+dim&#10;U3iAWgl+g4bIZC1p6vmEY8+kPHLUIpOTCP3IfuxO57sFqrShVZL7/28um1yPScO4x2COozz7XWF8&#10;p2LjQVU8paXSSUFRvnBKrydyAQoJIFw/OT23J88/sbPOrq1t5OzGrZLde1C3u/dU/lJ8ue3lV7vp&#10;BQGNo3S88a7dpYu+8DZO22cymwQPVzuzgI+B2nmHSbt963b61l6q2dp6y95595Z974f3bOtW0xqt&#10;gu96NtfY8YnLgt45mdjx4dAef7ZrL18cYGOpPlqz+/dXlIaUe41LywVdZDIB/MsWf11CctynHIwV&#10;L6a7WOCSEqtfdlS3yzhMrPhI+Oo4r5b+ZdWjTvwiJLvLftAA8JkxET7gMvLFdep7M5BGFiaqo7E2&#10;lbz00Sfb9kuMd3ocN0EsjSnFR/e7dXPZ/tEfPXQjwqLkMwwO/StvjHfEx5i0glZB/7xTvC9El1MZ&#10;2ifGPN9r96W7zzV74FC433T9up9dp46JSp+spM+z8ZXF+yLAZb7clctwpBHpOB90/6qLkFc+KHIP&#10;Phl0POgBaQjbpAfAPPPSM/Ozoh3tntgnv3xqx7vnthgrzkSyvvASeZ+jbJbXmrZ5c8UN1G7cW7Vc&#10;IpwW7xfTdlYXwyGtp+eDC6x+HXDUAN4dcRgH2Y9xJ9/p2OUbXnvqgI5LmJ4zhkpTPrTBQG1ik4E0&#10;Y3Ya70p+xMgHfVNjN96IdN6Yo081nn1Bnh/lyXZQUxWYUOYY1WHSs1FhYDPJUYvG1BqbdWvdr1mu&#10;rnIWJEdIviEdB5w8aDnFjW7UDfCmHZmk4Kk7z0/poPgEH0nN1X58PlUsVqxUqspnd67EZSbaH3D6&#10;pViuB+IrvTBUUBqesFeCi6+WuyjyZfmzIPf1L8YhlYz/fqXBQBuFkVjFYT4Lea17PrWPPti1X/3y&#10;hX380bZ9+smeHe737UT8fswRMt6e+qnjWeAuFudW5gvuRsFu3Fyy9751y4/0LigcmYEPPpiX8AXy&#10;XFEyKRPRLFSqIMgizFHoubpDfpT16iIq8x0+r+Fxcv6xRaWSWLVatuWVlq2stG1pqWXLy21rteoK&#10;L0nOTfzjDAzUeGc2jZqHvKFr8MmB/HExRnyhXuGEXQK/q/cBvBOyZ1rOrMy/FtAJ8PXeRdivuwY8&#10;k9S9cpO6q2Gff+79Q3j6iOt0FKUOXVL0U+3ebNZsfW3JGo2atVt8SJq2E23v8dQ3+pfJ955oDPyL&#10;2wvfr/XP//gx9rII1+7r4aI/s93IGDM43+lDvJ0+dzrBHKrGvO9oqR9873D3yHZe7gYvFDiPlIyJ&#10;tOnoyXvglichWiEdwI+bF68qlMRLKyX/aIuPnpWV7wYV8yJ5X8/AMKAi2sCiruMf44DiCp+zMc57&#10;3F+OB48QkOI4XMVpkSDmosOPxTnuKB9zBCWb5ZWvYMpckWgqu6V18007nJTs2aBik1zJBrkwUHvV&#10;pXVNry/hdffrwlP3Gx79vi6xid3In9ltyQYt6QkrhYmV5lOrzpnThbarhUSm5qrbtFAxaXk+Jzxx&#10;Gj+1E/EKjoNkXoQP/5hv5uNLdrLNKSxoC/M7alNn1oC3qv/8Ghqd+SngQv+nPxzT6EqB2tL9AN7x&#10;Y509XebPJ7EQy+5vlIePQ/Wya1x6wXtUTCnv8/RjKy8GVp73rTE/s4Z1/SPEpfLc6qWcrVaFYwXm&#10;p1gYH/m74Ia7L+oqcJBYKs9cvKig8VDGwMZ3hxLmS86dTeZ2vHdquy92fXdBjvlcYESuehSSvHTq&#10;hm3cWBfPW7K1TWRbpYs8xpSPxgY7DLr+pttsBgnIyuO6u+KMx5LxVM+i0kS/ZowxZrK2ZRy58+pI&#10;yhLf9rGk9+vtqh9n6H2hvGOcKm+vXziu4g5Qmt4Zfz+OObQwUGPcqzlFC4JPQYv0j+zZaAED0e7Y&#10;9l6cuAHSJ++/sNFANAXhXjK40w7hLf0D3jgNovzpLQnStupwWxQXNhBel2tF27zTsrsPb9h3f/SW&#10;lRrqW8OQVu0rfGNw8CFmjlNg5lXrdcb20S+e26MPlXd/ZqMeOCOqiOwPDnieZEbLgY/48d8dxdFj&#10;71v6mb4XDmKsxhGfy+sN29xasW9+957rQUsbFeEE4wzdnjJBJ6dqJ+ZVwme9hI8W/QN+GlBl9l3B&#10;lLTrCBQn9bl038MyIEClVPlj/F29Fh5hAEMbp9duWKN2dhDi+vyCgPB4T6D4bticrgEli6pilFV9&#10;PsQV0itsOhUFGamVBwsb92Y2EQyOBna+c27dw6519jp2vHNq24/27NmnO/biyb49frRv288P7dmz&#10;fduTHnly0JM+2bPz4771Tkbqj2m6a9rEfQzUBr2hHR+e2fHBmZ0cde38jI+C+eBi6uMR+lLmLDzG&#10;EG0hP9sYgTES4yLGE1fX7tr9bg6cEol3AzVuwaEYWxi1glOMowE7qD16Lho3CBmHyQ4NYmR4jv3l&#10;A9TRfOi8N3ZQEyhtaA44Cz2ZYnArCINngLVmNlSYCGZWZXfsVtUqksE2GtKxIBLw7RlzAyqJ8yHm&#10;dWBrzJsIVDZ0c/8Y/wq8fg8lFJcL/+I+QImrjCmkawRAGM5Se9ESlx+RMJEl9ZboGmve4nby4c8j&#10;pSNYcKoE89KsBal+jFnoHXqoD1/qJF/vhxEcJ+ZITtE7MY0EbVQe8rGNyOwDfA5KL/oUk9LkQwZW&#10;jsLnHuDZFSA9v6a8yEAqs/IM47AwGGNNkDqQP3XIUw7VARmGE4L8qE2XaQDJVS6/qC7Qcq8LoGuY&#10;Ob7us41/HFTpi1ZWvyHKwzuzMLBNiaVxw/dAAf1MH3sU/WgDfnmn9wKeCbicMs+kDEZ18cNWQ8Kl&#10;kKXODmqqqXR0xxel4wZqusaAP8vo2kDt6+mybmXMXBuoXbvf2RVnYaDW2+m78Hfy7MiGEubWq0u2&#10;VVmxuoTvzECN49KYSEDxEmtzonTS7drR4NTOOmdWqgrnSkwaSNRMSiJ+IZAiuEL2nKbJD8FWmCWA&#10;iEPwIJch5MHoSk6w5igT8n0HNWvJhwnDDGFgXEPYIPzByDF4KonnsDNXGKSJ8YrYu5GWrjPL4YKI&#10;OnGDiaiUKg/gxmlcKwe/9haifCLlyg+mSjm9pMRTOq47Kj+O9fNd0txXvmImFSm+iZhfGKMN1I49&#10;hamd2CVo0XWIYzExoIPJhoKNYg8pD+aLLyaKsKFmikncYCQ+4atnQEFpBGAA1lc61FnXgsQ6ymtf&#10;bXFmFT2rJ1Jahh073d62Ya+jpGHSUyuXpExLaZhOVA5pQ3y9PtZ1bzy2Qb9rjaYU14pwobywWjtR&#10;fNU1xzGeqsP83MEN0lTfMEzrhq/8E8NAbSBIDdQQOmbCESkis2Fi02HBnj3Zs8efvLC+FIayBCWO&#10;ErnzYNPuv3vDaq2S+ltKhdoJJlwUI+TrqaBOUuTU9sGsCYnQ8C9YcOq/fi3wIPxgvtk1Pj9nno5r&#10;QGTxRZC5EEjC9wkWrnkAwl+7L9Gl7Z0Kb1CStFvVIYzngk0l9E7ZyYdFLOF8Tjg/nM7ssNO18bir&#10;+BIKha8IjaZxUpxjlBZH85aE22XhNH5+0rH8uKOxrXEifK8KankgjNRKOY6MlGKRY5yzu9HMxqI9&#10;M3BW5QAQF5E54d++kAPSKJ4Lol7sK/j5FXFZmaNO4jUFFhV178wAgR66TLuKTgiquZ7dXZra7bWi&#10;3V4p2K2VvN1YMtuoT6xVHllDNKcJiAbVOe+/Jl6jccWOdQC7OJjSyamfFjOUFeil6Iwa041ZRTeY&#10;9GFOZaZmnxXER4QLdAOTD3xVW5oPRNsHVs2rPPkwUGMHtUZh4mV1egxuiSb7JBJVuQD6RlRbXYZB&#10;WdRTmQngIz4xSF6iV3z9qkCVDzxVOb2sE8lsRVtaqor+Fe3kZGiDwVBCvVQYvsCFN/quZeJqo4l1&#10;payen59ZtZazWrVmlUrFmo2mH/vghrx8PUwmgt+W/PiESwpX3dVwwCcw5yx6Vqx3VrHuWdUmw5o0&#10;lbbaUWMp/ZGxGyfS9+IIyABHR8f2+PmHkht27Pbdsj14q2l37lVsa4tFTvqPRoJuMjZ8IHg61zT0&#10;844pUyahuQKXOCKPxWHGGzycBf1Op2872wc2mQxs8wa7oK3bt7593779vbu2sl4Rrk2VykApaCwW&#10;i+qDih0dDGxvt+uGbbt7h5LtzO4/WBEsW1tjormkfsFAjfGg/MNAksXwwLeYCA55JZRifHqfouq/&#10;nsduqIqTR2mFzn3V+tcx/Mr/9IoxElcX4WBzJkPCe0JtE/jEbXbPc8VW+8QvphGAKUezidv86oNn&#10;9pOfPbI+E7fjWBhE7+Or5QcPNuwf/+lDu7FVt3yRifSh8hrpPSzZgl55URygSUzAZBPHTqH04Nr9&#10;QzgfNq874dEFXHScD6YUIijw6zXnzxhP8Bl8+j4bX+mLDoFzDunYfcX5bfq+Q5qeQKM8BR6l716U&#10;NcXleBouy989+K3wT7qYVB/RfOHhNG8vn+zahz99ZINT8e+x0kb9UfwkyVtZ/J6jPe/c37QbomEr&#10;Nxo2kY7lO0UUFdcnUCEtlC8rUpQhSqVfPHLA+SQrcbnJ4vp4iHGRTRJHfFEr0Tp2IfQviSMoyjeX&#10;/iseN5tM/et7dp0en0xUh0iPXRTSEsR7b8B5mSEbqnfQHMqiUY1RnPxUtDSOPR1goFYUja9JLmhL&#10;ftqoWkM8d1Gf2aw4tSmLbq6sUKFIR4RF6aYVjMTJ8c05ZAjkIPoL8EyQx4Q70ETJORioIe8g+yTi&#10;ZZVKw5Ji1Z9P1M50MnTLJ+zVN7Mpi7ORri+8JuoT3yHDKyD4irmLIl+WPwvyoSYsiCeXfUNTYpyG&#10;QR/HsM+mkhklpy1mfLxQlfw1sD//zx/af/5PH9qjT/bs6ZMTOzka2ZAFXfBGCSMv09/skOY6fyNv&#10;S8uJ+P+G5IZ71moLn8X/h6OO40jsZoZ8n7fhcCJ+hHwITuqZcCqOmsZHJhBo0DO/4YM/vSYeC+yV&#10;StHqdXbTrdmNGxu2ubFmqyzar0n2aDf8Q7kShiwl+F/gPeMtM050GpXileMXbaRIsbCjC4VHm6Wg&#10;V165F1w+ACBQ8E8nVK/B1bDXr6++T9hlWnFPRuRz8S/1M8jc5TW1pX/8mrp7/ePnMjmdr79wCyuq&#10;TTHSWFa7bW2tW71WtloN3OA5hguiUSoXu9Kx8xw5kITnmabtLisCvl9HQMQIGnntvm6O8SItTAI8&#10;OAH6+ocozhsAhWm8F/mgVfQXk4Sx9NLd57u2/XzHJmPpFVOkV/gojEhJpuk4Cgs3Mb/wDyfSbRkw&#10;UKs1aqL1ieiOZF5l3Ot1ReuFp7r23WpE31uthlXKGCqrjBrXjn96n6M/w6guxj5HI8ZoR+4mDtEC&#10;W5Gs40MuyghdUv7yg/YRKpDuOiuUbZYXiKZO5E/kd3MNQdOOxiV73i/7EZ/DKwZq2dj0CrvL7jN4&#10;3f268NT9hke/rysvxnY7d2L3kq41JWit5MNALZkx70UzM0eFfJQI2K2MFpNjHmU2tY76ejIdqc2k&#10;Yygt5p/RCGfQtlS3Y1GWU0LCQE1vO3GhTzJaxTXzFYDuYxLsAmJuXtUX+DXZu8AWz5n7Ze6EhVx2&#10;4c98XwPIqy5CO+Z1VGTvY+bx8jM+Hh/6HH15PrDW4tya+YE1krkbqFWTnC1Vc1Yu6D2lXVTcwA3R&#10;bdxFV6kMDtzqp/Khis/89BjxJ47VxjhKuF/k44XBVPLttj1//MIG3UEYyUg2QXSpsKvKcttu3rll&#10;S+J1zdWmNGu1ISSZndOwMhbNZu3l6q6/5AzOs8MTBttJWfxefTidov+xqcBQb7DLKfwx4icary7f&#10;TWnbkJ24x7i03KhYe6VNRL0PzipfdcBFlalnXKS113865+/B+Ue7Aj58KybMfaHnCs9ULp8jVTlo&#10;94Jk78KiaucnfXv8ybbt7ZzY00/3bIKxPXVWPdk5rYShqeQEGs7lRb2b9R7NoVZSW+qVZGHnw5F/&#10;GP/OtzftwTs37Vs/vGvD+anogfLnoxhwQS+xc1tOsn1uVpUM1bOf/ddHkbdUbuNoT/U7Ok60X9Aa&#10;Wi3z/QH/3CcEHYP+VcEByU30X7lZtM1by3br7pr94EdvW2u5YqW64qk8/vGZzytL9xB+u2GaIHy9&#10;z/VMuJaNMUHI9ypFWowI1j3tJXA/feb0UnhyaViW+Z8HTEgS0UsM1LzuQuDQpdK5BsVR5SL+DJ5R&#10;soroaG6udmQ3NLXVfMr85sLG/blNBKPziY07ojfb53bw5MDO9s7t+Pmx7T8/tM/ef2af/PKZ2nzX&#10;dwHGUG375aEd7J/Z0V7XDl92rSN5d9xV+0ifnA6ll/VHgnF61G5H8U7tkPgHHTs+6dp559znUG/c&#10;WHX8b7RrNhVdoW/8qGl4Q4bz0Pm08zL/2l27395pLApt0J0cfxhv+IwRcSwAej0YDOz5kxfC2X6q&#10;x2gcITdpsJaqcCbp+JO+XtNYl74P3dCgc37p8QQTN1BTzNRQjescPDInvq90MFDbxEAtydt6PbEy&#10;dF+EwD/0h9iK/yzcQI2ThZALJB/4On1qoKax7zuVvgKExfp5to5OqYjrpdO9g08Sq74iwNlmBk5D&#10;lGky17Voh0L1g9cjF7A+Lr7sRl0DlZONCVj/CQO1HM8FTuuclKoetK1kR+5FEAVqJ/H/MPqS7KBw&#10;N1BT27O+HxvZ6FolZfMb/LAbwKcGGKil1w48y0D3Si/81PZA5WH9L3zxEcrp5Rewzqj65Cm/yhTl&#10;ATBMA5BbVE7JCxlkxDqM7cJ3WYiwtJUdUjygiVHx/N7DwL20j7lO38PxH/CNhVIax6Y8ulV5+a+2&#10;xBMwhzYRT54JNyZ1yTzSNTFQW9SrwkWFSQhzAzUlyIYLCCbMlUXfR86e0LX7WjnHDzkkrWsDtWv3&#10;O7sw1MpbR0Jc/7Bn/b2OzSTIbTaXbaOyZBUxh6IolPM74RXKPgLbYDq0kRSg/mxk/ZyEPYRioUpv&#10;KKVLRLTVbFi5VDW+tsNSlmd8WQWhy4y/AIh/3CHABzkNhgfzY0FbRE8KwNTaIp2p8Rqs1JkeQqIw&#10;1NOQoqByYiTmRgQqU+xWJB/DECf+YVzghBthW7nGm3F1geupp4SVPgABjrJRRvJDYQ4mqVIpPwzh&#10;YDoYYMXuZQOVMnYUSzDgMo7A7Or6TNfcRxi7jcGwKJ9vs+m+mKrEDd9pScIGR2nCUWlDwrkHeO7v&#10;utELuzMxUYABWM/TxTgMnx3MSot9le9MZaA8Y3GJoZ3s7lq/11WSKDAwJpERKRSxjTuTzwX1K2oP&#10;TsKLGE8+N7NavSjFrWTFwkjBHYf8PI7uFGZ4GbwsOe5pD9XduvJpIwxSOHa0aLmJ+neip+cL/6Kb&#10;LZm3X+6rLEyGl5RfyW7fW7eb91clgKn9vd5ivmoHjNPY7l+RXQGD8yGwochmE0OBVzTaRYemV1nY&#10;FVB8PPAN3PNgOfo+iwIu0AeEXYXMZZf4jt+QXJi/B3LzOs29dl+GC/FHoI4A6BCNXB/PGmWo/upH&#10;4U2xJOWzaFMJgyNBtWLWrHFOPGfRF6xWLFirtLB2aW6tZCZ/pPuBNeWv1MzWGznbaCzsVkuKbWsm&#10;mNtme24b7YWttgq23Cxau1m2pWZFdDFnPSnLLOL4cQWMB/BZhUOALqqMUESfPNV90DjoT1qBr5hj&#10;wdAVDoGGP8OWQNU6vr6FLpVEO5rJyO6tqO3aOVutT225MlHYwOocE7zoiHZg8Iqxn2iJtIlKYabr&#10;hVXVhOUi/Amaz44OE+UxkizEd72iM9ADNS+Kj0i/QPxFMGXiHV6ioammVlpKZ87k5chq+aHV8yO7&#10;LVr31vLMGgUMfqHtUnx8gQm6fMkjsm6JSyZqUK3ChxYEh0uj0QhgoMoAMNkLhxGKuRLB5DqTVMOR&#10;lNNSWS8JL4UrfnzERHVRmTnGcToN3lBO5jYcjn1ilElGClRTo7DglNFD8gv4zS7ift5d0NWL9MQ6&#10;pmXlV7Z+py5o2GxcFU2vqY5qZ5XVt8BX++RZ1Ciw2CB+rqD9g317vv2xZIhje+vdtr37zRXb2Cza&#10;8jL8GkWTVlPZ4Ue0GLQzg2t3xYk2MIngiCU8FJ/WncYGHwqIXzPeaHPhBF3RbNXs1u1N27opvnpr&#10;1ZZWSpbnuIq85I68cJC0JGMx4bqz3bWXz8/s2dNDOz0917uJPXxr3e4/XLdmm0VOjSHRyWz3Uklf&#10;omfCU8QWcF55+5W6L3ayCfBRwCQl3cnP8Snr269i/zIWVCu1Mz9VJsDDM5fdh3zhMsaVsAiPS/ej&#10;cS7iMhnUn+QFZj//1TP76c+f2Uj3k6nGmcdR54oePnxr0370R/dtZU3MS7TLd05DgnNaRbr6J2Sh&#10;DxijMcbUL7rLftfuy3RX2vsV2kb4F8EXu8snWRrZWAKgwQKc50HsjBN9EVx1in8xLjOQ82hQmvRe&#10;V4E7AuGjX4uGez66j/HA44jvd7pkzJQkf1UKVRuej/yL+JeP923n0yOhrmIJdWfpIlNVctPSWtO2&#10;bm3anQe3rLXSsKroEDuiih1qDChB5YOMDj8nl2ycvfq7UnePH+9EvBgPGfgPgUFPoK6uA0BjC6J3&#10;BJMlT1WP4pzvfPM2x2iKP77UP9bFGOM0aTwz0VX/8eKbciqTxr0f24tMIfDJVRaGXOBReSWrTETf&#10;B0nHDdSKkq3K64nV1qtWviWaXZmmO6i5ku/p0Wyk47VLvYDovzfnlJ7kHDcyECAfIikh1nCMZ+CQ&#10;ZB2MrGZqW91jrD8ZS67DCB+0drobxUOu5uhHN7KWMAVvQWZCtrusxFfMfUGRs6CrfjYW89LfWcxF&#10;p5jTZsLL8SiRrr+wvd2OfcoR0R+8sJ/8zWPb3j6xXndiw8Hc29U/qEhThSfnNbaWlst242ZTfH/D&#10;vvu9+/bON27a3QcrVq4ibw9t4AZq4B5zE9FvqOTM/aBPIc8WOD5Wg5mPJmaSGVgwZZDwDMPTajVx&#10;g7TV1SVbEeBjjMauaRik1WplN0q7NEyL3dUa9Zo1GnXdl2w0nip9EEK4IdnYr6mDy9i0i/DEq0Y7&#10;vQ5f4Lwp0uev0M/fxkUbvuq+6F0VzMEzIyD1s7hZGPevpanbwPyrjngRF9xH9iqX8mq/kmTrlm1u&#10;rliJXaelUoSBGovW6ZyYtxFaiFLw7MmA9FPAw9EGV9qBMkDTPl+Wa/d1cBkGxO47GsvS5aC58GR8&#10;ZEgM1HgmVLJ+t2/bz3bs+PBEJEGBoinwUT6E5jqbrwW3MIieSTbFoMkXSws5a7VbtnFjQzhbtUq1&#10;4vl2maekHM505ZRss1m3quLAN4oJ8yc+8vWIcS/eQJq6c4MMz1HvOj5zF87xXoAvTnF5rwgeovxY&#10;fJ1KPmGHfXZOG0k/Glti5/Oqnc2qdjgu2ssBRmuiQfkv2kENR44qg+efwevu14Wn7jc8+n0dBmp3&#10;ckd2V7JBPTexpnSG7KPBaINY6oxjTdUO3EMjmEcRfR3Rl4pXLTJ3kbNaMRayS5I5KrmxZLuJVdVa&#10;FTGERLTf53uUNiebxHFTANcxf869n3wiuqQc1coz48jRmGMXCBf8faXnp5XomcdRydT6qs/APyD1&#10;ndG4FzDfTb4s4SfKoyp8q4sftSQTLRdGtiT9d6vUt43y2FYqc1utzKxZmguYGcTQbWLJjIXw2DHF&#10;3Ws0MFzgtWtWaiuOfUcmxARnMVFb9cbWOe24gdrZ0VnM04CqauW6ZNvNmxu2usY8yLrwumIJuzZB&#10;o4W2GiE+VpSY44Gw2tdiHLPVARzBG0aZKgFGZZJ5MForlZWG3uMIOOaGYiwKkK0UByMhFoqRl5Ii&#10;C8bKssKHIGU9nluplnia5IvRW+QXeRLZj7FPy/DmXeSBkSTz+tAd5pPmc/WJyuNZamxDTxbTkuTt&#10;oh0dnNunHzy3k+OO7W2fuu4Q6zUY0Rbc0GMquZx0w0CNNLj1SqmeyL9qmkQ4VTe7eWfZvvuHb9mN&#10;W+qX2w2bLHpq57kfqYljxy8+xpxLDx/3cnawe2o//+tHdrjbVZmUnsK9xZ3mER+qEnhz6Wf/46n7&#10;eMji0DB0d5Vrdatpb793S7LYsvSfNUvEwwvCVWhdpJW9rVdFt9ywWHX0NbhCSfUHKC+GHxjDoCOk&#10;vjrYdR9HuMtrfOIWBWo9QSlgUZYPcHTpq8+4zwnvF6r7fCIc4dtuwUQy5mQ4t2Fv4juZ+Q5z3an1&#10;Tod2sH2uNjuzg70T29k+tL2Xh/bss23pgtu2+3jPdj7ZtX3phSePj2xy2LPJ6cgW51ObnEuvORxa&#10;93ig9ldaHY7LVboTjQ/af6I+nrLalFglX1X/M7elcoECGgsYh/o8JfPwakJERuZZx2PW0CvSNdfU&#10;dkVbXm8KL6Btal+NKx+BonGMOe9Z7zDaPvxrd+1+FwfW+Mch4KCTBYWkshL0mnGLgRobeOy8OPH5&#10;XJF813HXN9akj92x1lLdaXelIa4nfjrE+JnEwG/xyamYzQhZS7+pfMfnkniDyL4faclaV6NiN5al&#10;b4lvLKNnwaCUBlKAiEXQRvlQHOYkMTZDJ4dJZRTIi4/Pc78PiDES4PcX7jI8IFw2rmgDPzr+4hm0&#10;l1xCp0SHgUNGOOXUu4qKrBh8STQtu0bJIQgQfWW+u1AQPVc4cwd8YM0cBHPXznMEMW/NM2hq1CYM&#10;vFiLzq69eT4Pih0fUOjaQe97vtl1+HmVIT7iUnkUFkCeAn+f8lGWFETX8fXP+XS4aHk8n0+XUxHk&#10;dO23/ANcKna5Gvx4BfgpSrQkd8h+yMC0vsoCTuKDCPQnGegZc2hjFRpjtHGzarkl0UvJ5HPp6Lzv&#10;O6iBRUqbjwVZh3MjeTpL/7141+5r54QW4fPvX/3rP1uE9fzcWq2mVaXcLS8vu6LnKJchrXxX4q6i&#10;hRMPkAWXphrYF5ce9xqNvm6uPClL+SraZ//hke1/sGfD530JgGN7uHbX7pY2rTgVUWZBnMlLEcuB&#10;BPexBPTn/X0p5md2ku/bi9yB9WxgMyl3fHmyKaHuuz94z9albDHZyJECcyl842TkwjYGSjA8voJC&#10;gWMhIGNYfBU0LObdcABln0mBkW1af/ENsaBlKQhrInQtMceKx2Fi3ncyEyRTdr9hq0+Y70DoPJY/&#10;tEWhr5TFrNPRMpcAbYuWgC9y2MoaPwzfnP2k4wSDKP/S1a9TTVHPM2tlDK4wECtg0LA41zW7lmGg&#10;hVKLwcWZriMMwzPf0cw6/o5v4wlTVTrs/yMxwQ3xUMmp2yjf1L3U+1xNPpMfNYW11T58yRZfs8Eo&#10;+LoLccEtraW4Y5HNDm0XX5MpD3Y0qy72lIOUq9lEyoPaR3z9w59+Yi+evLTDl0dSmM9t1pdQPqtb&#10;uVC9OAJ8IloyUdtxpGt1tWalVtne+f7b9o0/etcq7YrNCnomyGEyrr7AKaqTGq+n3sVgLZFiR1mw&#10;JsewLzEpe92ajQc5e/7kVIpdzz54/5Ht7e9aUsrb1p2mra5X7d1vbdnD99ZDwdZ7QbVUc5izuDvb&#10;y0+wKtd9sVQWo1c7igH619sqQ4ZXXL3uMurmTDmLljrKn6JBRJK7MFDz68sUs3heb/ngY6KCcp85&#10;3tNQcv/afVku7QDGK2Mkhq+HzhdSoIWZszlTaDVdS4mtVB2HeqOhnY0HojVSpseJjaZF+RXrDppS&#10;XjX2hMnAojAU3ou2iEYUpPj6wpDGADttcS5+IqGzqHHBRAF5TKTUD0R3Rou6fbY3sb/6bGYHnZwN&#10;Na7H+YYtiorD+J9qzKYCK4PQDTApONKs8v0qOWgUji5ggqQgbWgylYLEmBV9LeUw1B2pddjdsWO3&#10;lmb2jx/M7fay2RJf9RY5KrVvtfmpxtk42p32V1pj0RB2FZrMq4KydUYFe3Q8tcPBxERO7FBdczaq&#10;2cFwQ23e0Dt18QN4ivpdbTnVwJ1I0PevelQmCU9WV18uT49FB89sJTlTGc7thw9q9t/d71o7d6Sy&#10;YiDHNtpMHNEvYFPgGXV1g2vdSrXxH19tshZHfZHpaQ4mGse5icouvEmkePB1LAtqE/Er3i2y+5HK&#10;qXodHFft9Nzs5cuR7eyM7LPPTu3j93s2HGSTSQLofkF8Rbzu5k0pmJui0e+s2h/84aotLSlWgQk9&#10;8QLlyVbSf5e7OtmYKS44wq8+Y3JyPFiy2WjJjnc37XR/w6Zq78W0KqVKY2ym/hIjybNYXGqINquH&#10;+33rCj745Bf22fZfWrHasf/N//a2/ck/2bJa/dxqlV292BMNrakt2Y0N3qyG07hCofYdLK7dpWNy&#10;UrQGn90YWYzPcbyqNR0//MtZ4RmT1Qv4uGgJBrF+/Jfkudl8INwcWFE4CB6CpLOJZI5pxf76L57Y&#10;X//lU/vowx0bjfp2/37b/vAfPRQ8sNaSOHiTPPlMWPghHGGydg59ZKwXQrlnR7ZcbiyAR4eiLpHC&#10;phON4Zlwv8CEAEsMU/F3JhtChvjqOMZ7QBiyqAbgqvoj5IoYO+kIugKKmxIEN2zz9hO4j0ynfvIU&#10;1E6iVaN5wXaOzY5Pp/b//Dc/tX/7P/+NBqB4mIC8S2WOYJvbP/0fvmf/5//LH9uNW2Wl3VXyLOzR&#10;B9Bb8iE+NINJcyaomVyifJe/a/flO2954Yq60h19eunS6ythV5/iwJVLl147reY6Axy+wlPcuwQc&#10;4dk1TnGFx/HOFfhcGLIu+ESawZ8Dvxn/3OuSceD1g4brffQedBcJxOVZRbpS2T795RP71d98In3k&#10;1I4fs7s0RicTG4zEF6s5u/3dG9IFbtmtu5t2763bIjIaI9Wp5UuiMuIzE3ZMpfgiMplhGuUQ1ot9&#10;UD6uKKv+yTHOKMtUfAWg6m6UprHGl/8cy1Ngh/EZMoKoZwFDLuUjHjotSs8UTaXepJ0XPauO61YR&#10;zy4OJQf2E+vvDu3kr/o2eintblC1Uk98XW3iO8a9IeflV5komwio6IEkWcmZtVlDeh87ngRdnSRj&#10;66+c2bg5sOqdkjXerlhxTe10f2TDSjd2UGNnbfi9eAgTwonvcK2yEgbwS+nZG3PQO+FBGKcF3kzE&#10;F1ggKhbVZqW6cGBmT5/t24sXO9bpzu30dG61Wt4ePli3Wzc3rFIu6l58R7o/H6MVE72rYmOAw3wY&#10;x6DHZLmycwz4arlsSNL+mctqkXUH9xEmrFafsaiL6adGl/W6U3v//UP77NND2355bJ9+sqs2HOm6&#10;J74OnxIe+NjVuMRQXWO0XM1LHsvb2nrd/tGfPrB33r1hG5ttu3N33ZKy0s5rXA66dnh4ZC9evpQ8&#10;OrZuR3KxxsJsUhJvj0l0eDtzAEWly8dtdDGyCAsrGKQxR1mplJRXxcrlku+KVK5IJkB+YMGGGqli&#10;Ppz9JvXlGM1uDCfo9cbCjyM7OTnTdU/1O3X5VOglXBAiiIeyYMEuIi4juS4VqbjzRr6SuJzjS5rx&#10;JR+/7IPL6FfCLtwXhV118VwUhMT96rIsXPq/9Jmu3UufX4zBoGe4GJ/hg+nZx3oseKwsl21jrWmr&#10;q227fWtdcdAXJlZKaD/ag3GPzCHdQ22lS7UTdx6i1BRPl86fyCOj4e54qp8ivMqzrt3XwWVYADB2&#10;QIRywi6M0jXEa5xkSO4vFaSPD0UTzod2uHdoH/zsI59TZMKLHaRcF56LRkv9FGbqp7Et1GcXjzEf&#10;UUhm5ppdwN995117++23ffxOxP8PDg6kg3woetPTWBe/E/5WGxW7/+4du33/plV0zW5TyN3j3NDG&#10;yoT00Bdj3ENHGGfwsksc5cqPXQoMF/4icxMe44t5AXZM41jPYaFl43zVxkqjp3oMxW63hyU7mNZt&#10;f1y1j3vM4dSsV1xSfpFHpjeHHynHM8EXjpX02SvOR1zAxbh/c641P7M/LX5o/7ix40ZbK0Xpcyqv&#10;VDXRArWMlDl4qJdbTcgcrBR6/5gTs9bzRWI9yUgjtUtX8tJQ9P9I9L8n+j9R2ID5NT3vT6rqO+bX&#10;XUxxLW8iP7Qc/Iy2CFN8rh3apDwJdPUWSim+4XxNPxKgLN5k8tFx5z2fa08KC6tIJoR95ItooMIt&#10;4RvGhcgYjUS8hziS5JqSFyq5iW0UO9aSjFRQwiVkKaUJH8RQDqO5RLIlJWUXFArl+l3aH1FySqWy&#10;qXz8+FTBcX+oAgrnu+c9O3h5ZOfH5/b8kxc27vORo2Qe8cJyPbF7kmsfvnvPdwysiQeKKtsE+Va8&#10;djwVbx31VBeNNPHGoso/mU5sOMRoLmeVYln1lb5Hw6pRfWyyg+lkZmPJzt0u80UjO9w+tiGGPRyb&#10;2FXcKeVTI4nWM64wQMNYtLCct9U7yz6mNt/atGJFsmCT/lRFwAOV2X+qH7sauiEUPPaNO7W4cGom&#10;XAIXMbabScabC2fL4l3wcXYqzguvpt2GnR4s7MmnO/bj/89PrS9ZZO/ZiU16qo9wKsFAS3hVFD6O&#10;+3zcz1wtu/AGLvq8Eh+dlCQvSl6ubuTsGz/YtNsPNu1P/ul3/HjN0rLk6EUn8A1ZRn2czBuWm9Ss&#10;czK2nc86nv//8m9+Yv0TElZbsXamTF6lMXpG7VK6EDJAGsPlEtVNecyYrxOe5kozqzVL9sM/e8v+&#10;7J991yqSy5Y2NAZF3/J6xikJJOUnU3CBfJP9nPbhe+5X4imaqsxO++CLH8cufzLFuF9hHo9/isda&#10;0AR9LeICnLLj6ywKy+QsjlgnznQ6dXzjmh2OAeJCy2fzuWROdvdTq+uP4eR4KvkNg03mSQfjUaTR&#10;7QtX1X+iKSXhQKI22iq37d7qmsZo0Vqlmqd7dNKxF+IRHb33snNuUsXsvCSpM0GWUV3ZJVC/Uq6k&#10;8U/dWR9Sxgg6xseZjGnkYPQE/de4m4tu3Lm/Yf/0n//QVjfa9t4P70hHCj61kK7k5j7iW2z+Qt2d&#10;LMhdy0DX7rd3QhwHZ60az4E7jFMhonBKob7zY2K1YtNODk/sx/+vv7Cf/MWHomnQfT5Cr9q3v/Ut&#10;+8GPfuA7ZZ50j93fPzmw87OBcF+42ht4Ngy5MfgvmIuHFKSDleriHVKUb9Xrtl4qiicubE3InIjn&#10;t3sdq2pMoQHAufnNJKNNxPt8xywvr0BjLO/6glOa+O+8OwsL5zqCbjwGF0ovxmC0gSL4NeMzeCtj&#10;FX4PYMxEmGh0jjUM/Fjr5514pjSVxxS6SwjznHrX19ehq9BAz9eDPQ/uMtO3SCN1DGqc4lxceiw9&#10;crqYpuN+pBK+4Eq9sw1KIlu9h+7k+eg/abtPG0B/eDXNTM4veYXHSuVqm2a+G62LVl08ikT0L33+&#10;Wnx3aYXSGP4/8+ND8YhOWWhK+pl2I6sytDT1OfGAeMSZKk6PNXrB4Oay5e5siv4WbNRk5+G8DdkJ&#10;WWlgmzQZTZwn1/mAXmXhx3HU1+7r5zK8Z3Rc76B27X5n51tnSgDc/2jbjp/t2+JMCsdgZmvVtrXz&#10;dStI4UFfK4gBQShnIkQ5CI4LaKKNtbL1JdCx2D8UM2QxAaEVrOl1B1aW4lROOCdfIiJoKLyDKMGQ&#10;Ab6qu1wwCyYylVDuArryUdEkqFclRq7I56jPup6x1bqu8wU9Jy9Jhyqcn9UshZOdIxYFMecU5gUJ&#10;ugUpNgUpbVLCZxIy490grMgBMyldUylBU42kqdIE3PiKZwJfWGDRQmUsiMgyseE7gknJjV3KTkR0&#10;pSDnzlWGrgThcylAh5aXz3U+jwGBrnNn8nuqZl+JDuTHjmux4xsgpZMJGxQm+bHzxUTNE2XhOoAd&#10;T5j0xfgNozh2TWPHNI7TPJWvMgiKbgByLiX8TAL6UEJPX4qElHjRBpQRFca6/ZH1hmP1nWgCW2UX&#10;q74LykQKBxO5HMnB5PJs0RdzObdGw2x9M5FSLOEl35fypzqw6w2T26pDVh/82DUN4zyM5ZhEgMEJ&#10;5hUpjyiLedt+cWq72ye2v3+sPMdWrhTt5u1lu3Fr2dY2q9ZcYqI1JlBhjogr/tN1GKOpL6SksdOQ&#10;f2WVKlswVZiiL07oZRdOroKnGM/AZY+jDPB5FO8QFj64RrwMsufu5CPgABjhFR3Hde9jIdKMsqTx&#10;r92X4GhsWj91an/GkAtK6p3wNeCZuFQsJrYSjbMcBp3FrrXK7Og1sbZguSTBvVSyjWrebjRyttXM&#10;2a3WxG6uDO3m0tRWKkPF68nv2nrl1FbKZ7ZcObelcseapZ7Vkplg6koFwA4Qh6dzG7M7yAIllwmT&#10;sgonIqlxB6ksquwYOzqqUpd08uKr5Fwpke9fMDJBKMGU8epjVq2fiG7whWtVdLoqGn1zKWfvbs5t&#10;rTaxRuHc6qKZNdHUWv7UKqI1JdGYsuh70enlRO+PrKq2rZdnVi1NLceXjxXRmUTjUMBkancqWqP8&#10;Z8obas2XP5jOTtWeUzElV2BQsAQs6TVnfPE7sZb4RUs84N5qyR62ulZbnKpPoPUclzcVXVDfwRRd&#10;qI/xLhTyPktU75KgovxLIhYF0Vo3zIZ3KB7qCDRK7AcSbNINVYahDQei28XEd4TIs8rK160S+mv1&#10;qi2vtkQfR/bi5ZF1ul3JeDWr15dU4sR6Hb4enNl4OLXOuXiC6raxwXFYYJHaQ+V0rKfMf4cL5TGc&#10;T0pBwxTmu1+lzwhD2ZiOKjYb12xwvmyDzrL6taqmYPKMySuUMRbDxOOF20w2np937fTs3Hb2Xwjt&#10;T2zrdt3e/eay3X+rKfrdVxlPNAbgFeCKlFLGpssF0cYO1+7SqT0WknvmAib//GuqBQvEko8kOkwk&#10;k03FzFmorNY5RgRDNOGD5KCFcHk6l4wkeSI73mmh9h6PijYa5uyzTw/8yITjo67VaxW7K6Xz3t0b&#10;dvv2pnAvkQyh7FUEJn+TIrtCllUc4a1GEZO3IbDICQ/A9VCwhf0uVIHwfKXGF9oYCzMmYrLhq+SQ&#10;WQNCPgzJhAcX/9zziQcHruM+/JiMCV8g/hOAzIdBjEaQYCRCsXs+tu2jc/vgox378KMDpF7PgbbD&#10;mKDZKtrb37hl3/nBbauJRzmNciCefiz8UEaNQ/rGDXD0837xlKJc1+7LdYEHIae4jOp9cRVSl94S&#10;5dVoGW4BV3nSpU+0S/fKyyngrl6njvdfd6QbpY3n/kr2bjoe3Eeu4hqZP3yPpQoTB10qP5UcJlVo&#10;2pvbs4927aOfPrXhiXh7RxRkJHloqjfEl5OadIL3tuzeN+7b8vqKtVfbocdJOc2X+XhlZhMW2JQ+&#10;X/guoGXi90yNwJmjLFEeIDRQpU27C5DnuY7yqVwOGh2uHzOu6RsmZhmj8jU2Y2KRVKiPUkVRlMMw&#10;t1yUJKFyz45Uni78X2kMU/qgtN+YU8a0AUd6qFTeDiq5uKd4p+ozk942lbTDjhC5lbmVVopWk07V&#10;uFmzQitn42bPhsW+f2Q0F1+ACvPDuc5LG6ry0BhvhDfsXK5wHVOgvFgoY4dYdoytlBsu33Ds5E9+&#10;+oH95Z//tf3sJ8/sP/2nx7b9csfarcTWVld854+GlFJ2CBmPVRc3wlYb+BZR6l+XYTy3v5c6/L07&#10;LzMV8Eq4y6px6YNX3OVtNJpZpzNQSGLlUkv8u2//5T9+YP/5P/zKPhE//+zRkZ2fTmw6lowwExOX&#10;zhGSL3gpvBY0mgVb2yjbO+9t2r/4P/zAfvTHb9utOy1bWmV3FeFYcWisiUvCUHvzYcVM+Q7F24Vv&#10;knUpD3yf3dIWel4UT2NRuVpJrNWsWbvdtJtbm7a+vnaxYxof1TbqHEnOgrRSEG4jt/qkvtISIVBa&#10;Kp+u456yajwy9jCaALxB5sIhFtP1VEIQ8jXhgBtkCUKVAqdTcPx+HUgLxwUyCnQDnLpKS7LrL4K/&#10;6zkQdJE8Yq4gcoMb/PrrAFz4An834oVOgdFAwT88WFmp2daNZWs2K2pf9bX6wueVXN6SXsKkit5l&#10;7tidJ61EvDG9oQgI3xtSETwowil//K7d18nRn1lXe++6DC+s1ThzlBOthjkI05xfjgYj0ZWOnRyf&#10;2P72vvNtaBLxeJ84oBi0GR5JuhjETCXr8rEXHy/XGlV7+OCB3blzR7prRbRAOoV+nfNz0SvREiUw&#10;Go2Uzlx6sdJJQpsuVfiQSYkX4IFBF0R9lJfyLaRjDPoYlUk96EuMaiqEfkw4TzB6ZYYCAzVgXKhL&#10;Bq/Y0A2yBJJb9gZ5Ox7l7Wya2Kn0XgygpoWK55m5q7yH8HiWwevu14Wn7jc8+n2damT3i3t2v3pm&#10;5fzYqnk+5ka2UXZqN+QiDNEWoid+agn0Cl4tIiMSbWX9q0k/aajdW6IrS+rLdm5oq7m+reWHtpwb&#10;WUt55MUTKurjGvM1gpqNlLeu9cxhEWF18ZOG9NGa7j1srmfTgVVmA6umUJHO6v6sZ+Vp18qTjpXG&#10;Kv/4yBrzE2sp7/Vy7Iy2XJpYXeVoqlx8OLpcnNhWdW5blYltlIZ2K+naRtK328mZbRZ7KnvP6ouO&#10;H/1Z4MMt6dXs2MbcTUZfaRvX2bwFw4FfmVzLD70KnyMFB52hnR2f2/bTbTs/6VjvpO87OTl9FjTb&#10;DXvw7l27cWvd8Zh5H5c1JWfmkoJNxcP6kmvIMw9vLAnPxGeHE04KEGeSnFPWezj4L+NAXSedveo7&#10;sTVaDdH+hlVKuhfUqnVJBiWrlWuWSF9nnDIfN+j1fb5govaf+segc9/FLdtJLccHbMLfrObgNs7x&#10;wRnqm3Y0NDwSvs4agHBQ/N+EL8w9QAN8VzjFGXXzdrjXs72dY/v4/Rc27E9s2JVMPKEtJI8nalfK&#10;jhGVXnGapTYI/hZl9w/oSnqutl+7Vbcf/ek37eadNbv1YEVtPtfY7loeOZq+UZu43Dqv2GxUsLOj&#10;nj3+ZNd2Xhzbkw8OpQtU1K7qf/QX1SPbeQejR3wVmqb0KkJBL9YmeCrf1xhUUOhbtVG2pZWmffsP&#10;H9q3f/BQ8hdzmD3F08hk58JiRekzV8buYHy0pjYTMN/mc8u6nk34cEDtN1W4f0SoNMaS/4cmWFhf&#10;bTXoTe3sZGBnp0PrnI38+lxwtNO1gxdndrTbsYPtM9H2U3v59MBh+9mBPX+8Zy8e79vTRzv27LM9&#10;++zjl/bhLz6T/8I+/fC5PfrohV8/+uilH7/66YeSQT/esyef7tljwc7zI+sed+308NxODjtqy651&#10;1Z6TE9GNjnBvmLPledXai4q9Vd+wd5bu2GZ52W7pejlpW1H0lx3ZcqrbeW8U+KD2WDCfTt1Vz4V0&#10;CpET73/6xeesCpKPhUj+sYLGLkdTY3xSVF/XmybZtGkP37kjWbhqK5tLQsPAd4wpWOMET8DJtDvd&#10;QQeu3bX7XVw66p1upyQ1nHCStUzoDPMJyD17L3bt9PjQ6R9Ix27hGzfW7O333vIjoutLVVtea9vm&#10;rVW7dW/Ntm6u2FKrrDjLwmHBzWVbV9j6rQ3bvL2uOLfs1q1Ne/vBHXvrzk1bX1myushHGePObtdy&#10;rkcJ9ZlTkc8nxNL2kKx8vRxahaTEMd7IUaztI0f5Gj/gEgMQ66Ku9SidErxPMdGqOH7bj+DO3iEt&#10;dDRdZw3Czlwz1mbFE0V0XXXyTVGUTq6glDSWAUzpRpLNpqKDU9EBjiR3Oc7XbsUv8hq7QFH8TfIA&#10;6+xzEVs/UnmuPJQ0H3qzeQA7lHIiz3Q+cn8mAuIg+WWmVpDGq2v5gKQkpwvow+4DSjsFWsyvlaYb&#10;gyu/SJ+8uM69CirTBTCPBIj1MT+CITBscMo6murkMoPaATnX12iAjJ8IgiaBYfA5wuQDyODQL+L7&#10;+wLJHmwokEuB9s2OcoVPsgEDacSHAnQCzwRKY6R358Kb+VLD8sstW+h+XNK9no2VDnNySFG0ceyg&#10;BgZQLhz/SfvafZ0cKIhj3F8bqH3t3RcN4qyPfh38JidCM+fLNinaj/att3tuySBniQTZ1fqSlM2m&#10;9H0RklzJShL4IH4LCcwYm80k2xcqBVu6uWr5lcQKtaIf+9mTIuU7wqioo/7IFTbOfOeohzJnE4vQ&#10;uYFSCiwcEOeitHpxKmU3FDQYIFNoZZF7CYhSq/juCT+ILH/s0OVmByKabOctJQKjrXxPfl/AlsyE&#10;qSxSvDBNIB8/PlRpxNnZEE52MMPKVwxNSaMg+NcS6bhxhQblU7fkp1rJx7gsjrAsGkZh+F35GIX1&#10;VJaOri+PvGQXNT++LC0HE6/UDoYOeF6qDwtAEH18lFJXagQIA9nRngUxRQzAYsc2FOk4+s7zXVAG&#10;rgGMxAbqPz0nX4QBUQuY0VTKG33a6wxsNBz5lzJjtmH2ozJQqpys6B2Vj4ozsal6s7X0+s2WT3hC&#10;WqQvK67KqufUQ9ghX0IGChTl1TsRprTob5UqJ2Vj0kuU30JK3aHt751Y57yjFpgYR1DckXB1886q&#10;NZekRFRhjmLKMOd0UsyVChijL8ojqBWFY1LQVJ8pi/J8IeMZ8u6lIyijfTBHv9e/i4XZiJB54bIb&#10;4qXvXo3A5VVwHBFcieJ9R5+Cz9fuy3b0mcaRhGw6Reji+I0o7axTOMlzdi0Dj+czzrNnDGu8zkVf&#10;JA0WhWd8wVXS80p+YmWNv3KhayXRlpLoDfuwlYXrVYVXRHPKGm+EJxp7GGmCXuwU4TsVKO+BlOa9&#10;07z1hwioJQmlCNl8lSo6pLyExg5OG5Qn7gJf8aMqF/Cqo76Eh7IQfgbx5KojDnWlnEzIBX1D4eBd&#10;xnEoGLwf+O+VSSHS+Fya6aOsxL7NsQRohiNfajLBxteqFdFl3wstP/CJxFtLeXtnnaM9R1bLdUT5&#10;RUM5PnjeUZqxEMYOAAj5tCUKjekaiZ3FKxQZdmD0r4MkHOeltAzGLCqp/B6VthRt0DvUW43u4zXP&#10;Qpagqro3F8pX/d8qDqxRHNrtlYLda6tPKYtoKPTXJyhfqzt1Db6m5KdSPkRHVQIX6iPf1KktpuCZ&#10;ysRuEuAlClrszKkwCe9UCePbmZiR97X+sdhEPbodKVdqP8LHUlqnExFu5ZEkJY8TE4dzq9ai16CV&#10;bvAmhALHwxEng3A+wep1ifqES59TvrQc8ZpaT8WdjBo2mzRs0G3bsNdUuZkIZIGRl6KN6AN2LJyo&#10;Psenx3Z4fGBHpy+ttTKyB28v2627ZVtdJ2318fxMRUdBVToOKDEMBNJSxsC1u3S0S6oQ+zEdMGdR&#10;HSYg6ScWe6tSYJEf5gt2O5sIX6R0T0e6hrYEncmOAfXd1dhVdp7Yk8927dEnL4RvA1tZadj9++t2&#10;+/aqT3qgu8Lb0Tdipw5wVmkIJzBGA48pADSD8eaLR8rDgwkVzc2OE/MhzJh0ecgjfGVcjJjsp4b0&#10;wBRX02s9CPici0B/7PGgRxnQHsh/GmfIpJJX907Gtrt/bo8/PbSnj47V5tANZOectVqJLS9X7K13&#10;bti3vn3DKpw0JDoVU0rqY370LR+ECBBwnValZcvKe1Hua/flObU/3eAtz4V76YUcV1cBF+Pq73BX&#10;+vIyvddTywCX+bj0+ovw4bVorr9l4GOACJRQ4JdKI0tHPpfoUhxDWRSN7x+y28GB7T7dt8PtI5sN&#10;RKv4fgdFjD8WaVaqdve7d+zO27esKj2yKB3BjcUKjJOY7HMaA0KLoLl+kJbDR6YKEj8vxMU15UPX&#10;BMIp3OWKTN8LIA8WDAEfl9J1NMpVPGpMHPk+rkx6Vky+iSz7EZ8cPQOv5LghPrzCxTgDshJl7UdZ&#10;4zp75n52edV548oVRbddhFUZBV4eaIbKytGeY3YRr80suSlecKPsx3sma3qusGGtZyPJqRxZ6qAi&#10;sUiDLMAuIOi9Xswg3G/cOR4r7VjIR95RmPTwYoGdzRPpojl7+fLA/vy/fGC/+pXkhpOpdXsz6Xfm&#10;RtLopdPpQjojpwSYVdhhpEj/w4eQkySr0SnKyVtLDz7/i+b9beHXu98U8/Ptdxnzi8pwJZTKpOGZ&#10;y66DDnAHvgDo11XJX3Xp01N7+uTQPvropf3VXz62F8/PrN+f2nhMe6j/Nb7AYXiNf7JRmNjSSmI3&#10;b7d8x7Qf/sFD+8Z7N+2td1esVuedofBroPeET0Ju51nwf73NfGO1UrV6rW6lYtlq1Yo1G1XfEa3d&#10;qtnKckP8qWnLSy35bVta0vVyy3fXZwe1UlnY5v1GeUIuoc3wGcqhD2ls+L1aBp848U/PeBc5JNLg&#10;+Hvex2iOOYLMUMRlE3+NtvKrCx969aqLtAMu41+E6l9cx5uvwheF8aO1uCM9rrP7+B+ONkjhwkV8&#10;4l2krAp5exE/BU+ZdlI7FKULceze6krdtm6sWKXMR3x6k/aVvMhiP3VgdxrSinaKpC7pZ+an3lW4&#10;8KJmadC1+5o5dD5wymmF/ny3JJED5xPgL3xvlpMOOPCjCznGEGMDliCJNxd9vuBpyJ3CLd8tk3HK&#10;Rxj+MUbw1EazYXfv3bWV1RWhnuIKN+GVHPHZ63eV3Nx3lHJkK0LZ9Z5+iWiI+9XYpSvDxjgWCf1f&#10;6Ti/jCcZxmZyweUbcR2X0lEkMwOjfN3GmHPNi9adlaw3LdjusOjHe3bnZetaTfVIjBM/nGApjXQo&#10;CdI0GWxe7yyPVyHeeN1lqeg/0eS8xBflTsen0oxY8rlO84g4xPdYtEIawj9m0wd2Pzmwt+o9K6n9&#10;OZaTh7zvOzPpB8nMFjydPvirukDeQlefsctRADNYZfVJTbphTX1aUfFqouvlUtUa4s3tinSVillb&#10;zdQoL6wlaF/44t/zkS06J5YfnMs/tVz3zHJnguy6K793atY9sUX3OKBzrPtjS4bHVpv3rFEY23o9&#10;Z+3SwlYaBav7cZ05a5ZztqQ8lotTa4qXNVX31oIPDwfWmJ1bVfpxgV1YBTmEN9FJ6CeiFbuFRZtl&#10;QEOkjSHH0wzH/Wh032EkZ+POxI53T6xz0rGTwzObDCe+gwiO3dLaK+KHa227eX/DKk0VTu3FR9Is&#10;kI8lu7CsDYazexprKAyhmdqcXe3cSFN9lGg8wt+YB2I+iGt2mGLMEnfEzvwqkhvklNi1tGa1St3a&#10;S231ScP7WIW33rAnWVvlVjHcaBR5VzIhhlLNpYaVq3ogx9wTeYMCrC26cdplU7xBp0JLR0CmoS7g&#10;YOy0MrJE7QH6+ZyF4gw7BTvY6dqx9OPnn+3ZdDS1UVe4LIGSNqpwprUKzI5r9KjLCqwj0XNK22mJ&#10;8H+svk+Eo/e/uWbvfe+uNaVTt9aE0bmRJKSu5YoxR+H9DWaMSzbq5+z4oGOffvjSDvfPbP9FVynX&#10;HBeY44ihA8/lPXwF+P/MZwyDZfiE4RRXQUkimb1WsrX1Zfvhj75pW1trHoN2IO3RYGL9s7H1zkZ2&#10;fty385OeHe2dCk7saP/U9neObH/70F4+3bUXTwRP9+zpo2179tmOG4s9/nTb53keC5491jOMzaSL&#10;bT8HDm33xZEdvDy2o+0zpXeudAX7HbWz8PmoZ2eeZ180f+jQOx85DLrC88FC+C68HKm8E9V8ovbA&#10;QE7gH/8AqjM02NSPUuLcgIxpC4miVlP81qJs7ULNbtVWbL3StnuNDWtKZ6yoz+uitYVZ3j/27vQH&#10;NhGhOhlI3hM+qkvkM5clLiTfQbkxX4Js5DjrTvgNPoPM9JHGe7lZsOX1hm1srdt733nLmu26NVYq&#10;GnuhS2CEwngRa5HLED/6Leu9X++uxuD6Klx1VwfU68+u3dfNZfovDnrg1MHpx8JlpVJqoPby6bbt&#10;PN91ujceOmcQbVi1h+/edxLCkZ3Ml/hmMKJn0MlqqegfuFeb0rXaNas3q+I1NatKP2Mn2ko1ES8u&#10;Oq+G7xUxSmM9pXMu+saaMXMaIV9gvMX6FI71c9igG54pnBGVUbCgbeHiird15Te6Vl39IyMHpcf4&#10;U3jkIvBE9A/aDB9TXiH/qJ00Tqn5HO5IefRgLnCfOSPGPcZPagR8t9bWeIV3ZgZuMX9DPSip4lAX&#10;Su/5ChQ/KiSaoGvIReYz7l0H5Vp+pm/5PLjKHDQmDb+sglfHWykSuwBfF04jUEb8OCEMPpWmq3oA&#10;fByC/A0gn0GvaA10N/9A3YH2VTp40Why1JPfpYOfUiYcMgBdAJCOG+mRlgLcFkFvQqf9hCD9sBmh&#10;sMiJbFrERj8j4dpcMspsBQO1pq/FudGa4kxZEFI9PA/xZNopoV5p7tDha/f1c4FfIUNfG6h9bV3W&#10;V1f77PU+ugTIfJAi4De5nG+dC7E5eXRg/d1zKw8LVpYAuVJdkmDY1LOilSUIlgrlIJpSYFCW8nXF&#10;a5Ts5tu3rbhRtVy1YIdSGk+kQGI8gHFa96xnCwmPo+5IDFIK0UpbyoKIq6rhE/oOqVKnojpzEsdj&#10;5zJnQgqEvvqOadZWeVGYpd260gJxp5ZswR1GFRhkJRyrmeuLkGNMIIUL4zQBO3xhKMVELGnOVCcY&#10;bBilYZzGl3KfN1BDaMVhqBdC9UK6zFhpkSc7lg2UthSS3LHnxw5msXMZYeyYpnxTYHcx/Ph6VUKu&#10;+yhM5EHZUF5CMaYPeQbh9nK7gRrsjbxT4zTlHYZpQBjFFTGsuWqghtLNtuc5XSs/vkxmIliZ6Ke+&#10;LVd8+/HBYCShJ2ed44H1u4orZTYpSjETk2LXHd5bKF/fqUVp3rjZstXVphQ/CfRS/qPMWR2oEwYU&#10;lBtjPPl0rX75BV/6SKmdVWzUEQPrz+25lKfd7QMbSrkoJnMp7jl7692bdu/hllXq4FsoEFiO83U2&#10;TDcYuHJTOKOiKBrHzkMw3fFk6l+Cwfxd+bziLu+ihX2c6C9bMAI3LlxEuHAeJypy8egq0KoOKtOl&#10;gVr8h5FfG6j9wzgm8dX0jguMNMcZdQQ9HgaT+olm+RE00IdpjKOEMTYTXZmPLdE4qCgeX4FiVOUg&#10;ulIuYETV17OJ1fJThQ+tnOsYR1cmGIVqTBb80y2NXSYVUno3mRZt/0wjdzCXIMgxlRKoi6SCgZrK&#10;gQKsMseXJYyp16l6dp2GeiA14pK4GWTvZhAx0hfcYdybiI5gTAdtAwi7+r6ool7R2HP8x09pI/ek&#10;pQa+KBHjU4DIn+XkhlhMKqlefBGKAWlRbVlTe0n1smahLxjY3dWifWNjYsvlgdr1TO1+Lh0Bw6Vz&#10;pYmBGm2osa02ijxUBt+lAdo694lqjnviOICaFC8E+R6nVqgf3cCVozzTCTYvm2g/ukiBSVbFwcCw&#10;tTi3itojM1C7s1qwu+2elSiLegigreERnoh7UV/O6IcGTJmIhJ6JTiWiQyKkCo3+oa1majcoZigy&#10;wdmoC4I7UTmWCgWBL1ug1xielUp5PxZpJMUUI6PRcGDnZ2e6liJaqEvWa6htpLiOZ9bt9ZWP6qmU&#10;K6LxzWZTfUA6wV+83+TTt5d4Q7+Bn/hEoXLx3CfYdAv42BFw9MJk2HQDtWFqoMZuHByzLPZBgv4C&#10;dJkF5ZHqtH8gWr//0s66O3brfsG+9d2btra5sEaLTuroffpa/GZRChBPRrx1ZVKFCjp97S4ceCSe&#10;zIQluw2wSMwOZbMx/WTCibI1GzXxzaHw4lwvjIUvQ+GX5AIhPkZt4CDjAsP0pFARzja8Hz/9+Ll9&#10;9MFjN16/dXPV3n5ny43TNjeXHR/momvwZRRo37lUXYTRO19jO974M3CFMMatyory7CNEfapycoeM&#10;4ZQ5w8uvkPNxrzETdcqIAXUQMFZ0TajXKn38OUd8h2iDoK0aMLQx9AAolmz7cOC7Jz57fGwvn0rO&#10;RZYT8eDVpeWqra837OFbm/buN9f8uE9kL2Z7fYFR1B0DNcNAjZ2evKkZ1xQgyhpl4P7afZnOm94v&#10;4opf5rJnr4L6KTDqwmW770QfRj9e7shz+aaQ6/La3dVrOb+9EkZar7uL6FHW4BnCK3x/GGOBrK7K&#10;zO5zqXEfu1Gzj0PFjp6f2Ke//MyOd078S/rpQHyLjbAVLyd9s1gpWnOjYW/94QO7+84dN05jVzAM&#10;qsRwpY/A5wKX4+vRbCxStihjlOkyPCBtDi/UZVtRD8Z0pp9SqxiXyscnLPUGE5zIjPwUgFE29fIv&#10;8PNF372L9CZnMxv1xr4wNh6IBiqNkBCiTS5Kx7i8yJcMojQRI3P+QjjqJfBoUjbybpiuYa22YLzT&#10;7n4cR0F0n2O7mnNr3BMvuFO3ZDVvhRXFrU6tX+rYEKMjF4LUiip/ZnigWohH+NSS0+4rBXlzjnTp&#10;v5RHkEmh0LBS0hAvyVm3O7VHj57bv/tffmm//OW5dTriU+Iv/b7aczyWrtfTOwXJN23xv4obQSFP&#10;ISOOxxwJhw4KblCPaO3P/7InUcXfBO4uLq66L4yZOtXRIdyrMfWjL18PS3+vhsSt+1l6/phAeCnf&#10;ozN53RT9X7GXL0/sb/76I/vlL57Z3/zVUzs+UnuN4LUhbcbkNfcaS8wTFKZ261bDvvHeDfve9x/Y&#10;P/nvvmdvvbNpa+t8iX4uPt2XHNFVP0nW1jhg8R4jKBZ/m/W6LbXb7rOjXYXF93bDVpbb6pOGra22&#10;bAVYacvHQA1Dtabk2djlN0mEk+oiX3h1HEZ2UL8JkCEwogpZWeBtAI7Sr9EELN6zg3qpxByAcN/l&#10;DcnBXdGTKdfgBMA7V2iEt0GaWlxegc8FKCjrlTR/AS1/9T7g4o30R35QkvBfhcs0vV+d1uBzzwM9&#10;dfwNHPZ+80eifykgH/M+R/9k7ZUU0R1ytrHetDu3160oWso8E+3KmJtOxx6XeWKfX5FOhgxHfvFx&#10;IvEvy3fpolyERV3188a7dl87p25lrLBI6uMHliuegA+Az8iTfNzaO+/b0d6RdU66gp6Vi2UT4ZAu&#10;As/jB04xjkkPGrSwqeTTWV56vegJxuZt0YX7Dx+48Yzrq8JNPjYbStc9PT1xXj8aD4Xtov/C36Gu&#10;SQfjGXakqjfrPs/DDwUdmdcN1ISfjqnyvczisR4LXktcB1zce11VXuaG+ThkJJ2Ivb4G0ovOZmU7&#10;nxbs+aBo+yNmX8s2zIeB2rygOkNbNIYYJQCLp24wJsjmLS8oRBaOp5DMpU/lVDunBV4FeSo9dUjr&#10;QXm5yuYXA4gbKfhTvc6Qh04xNxklC7pREe9/WDq0t5vsTh/zV+QJNWEHtSg/+ZOe7iEQpEHnM0/F&#10;/JiUzaIQoCQ9lBmspvqR3dTYVa0uaJU4zrlhrVrJpKbYkgC/LR2lXVnYMlBe2IqarjTs2WDvpeW7&#10;pzY7ObD8+YnZ6ZHlzo4thyFaCovzwwuYnx0o7NAq42PfPW2pOLWby0VbUR4bS5IdU+O3Vjnn+SwV&#10;Rlafd62hnsNArYpR2+zcymoLN06bD+VLb1LzchQ1reA77LsL3z+OSPsl2oZ+YY1AL0l1m2Pnh9Hm&#10;6dB2nu5a57Rr5yfnkmnEi9SGrJGwW+DGzQ1b2Vi2zXvrliupadVRGEpN51MbCb8xVEOmrdQqvu4y&#10;UXsj97jsqXCM0wCO2pwofDhg9/yceKoqrHJPxAcHGiPMvTUaLWvWmvKb1m6xa+mq1XXvRy/qd3p+&#10;6jt2WbKw3kS8XnmN/Nh89c3miu/EBipwvCg6O3Vml0PwLzP8frOOlCUXo7d6s6sfhGPMYZRUTnZm&#10;ZIc01hT6p2bbz07s5ICd6vbDQK2nPlS5aB8M5pmXwECwUOCDPcZOpAury6vtOTqYDRaqrZJ990d3&#10;7b3v37V6O7Fyky4d2Zj5v0QjQ++EaZXow7Bkg47Z/s6pvf/Tz+z0sGtnB2PRPtarGC/UQXmwFqLy&#10;q6W4CdBzdbgAWpjxW8WikRWPkxP4yLbWKNut2zfsT/70h9Zqi77pxxwqu7Oxxna8D73t2/FeR/Xv&#10;2N4LDMsO3DDthXDv5bM9++yjp/b4kxf2RPDJ+0/t04+e2YfvP7NPPnxhj9jd7ONtPd+xJ4923Ujt&#10;+ZN9eyF4+UzpPA8DtYPtUzvcObPD3TPP8+RAdT3qO7DTWmak1u8IRwcLh+kw5zuYzcaq51TtjXHa&#10;XDRdbR//VXf1I4aVPuUxkQQ7Fd1XN7emia1YzdaSpj1obdpWbcUN1Aq9qcZqUbSl4h+NY9vWG4yF&#10;6ws7HvTVcnmNbPWZOpYfx0+jk5GXuI9kJP6rFUVDfUcj0TFwHKMeWEVtKfEdqG7c2rBvfe8d8ZSK&#10;lerM2UpOVurMt4E+zGn7UaH0mvdn9OCvd9G/4bLrq5A5+j8bT68/u3ZfP+dY5TQVCpFip7pdcpXC&#10;oPOlpCS5Z2wvn+7YyyfbPs/a7ym+cHhtc9Xe/dZD7LKsUBXFxECtJPwRHylXElsS3W60atYQ7agu&#10;1UXT5Ou+1qxauV7yOGWRn5KPHL3jXxmLI5ye22KocamfG6gpSTcIY7wQKlkGWUTZWkG01eUMrwHg&#10;UTQuFJiisIfJha4vnZ/6IkcIkOGgebRFGIIpfcaUK3uid4KQa4gZ8z2MW8oD64mdxkgBnUe8UgM5&#10;dlWDuCtcaUJqfad457Gin4pNrj4vqvS9JuTnoCeIapJfrhqoqSt83CPGua+4AWoLAUcIx0cREa4o&#10;zo/1WkojPFESUxnUWqnv5aN+RNQ9slcY2ZEmxmiiXyJQBcB5vuopoD2QE8KoLNqDhqKvnI0gJwIp&#10;TvGj0pSEx1x5NP/pVU8nIDNQo9zZfBgGalxz+gHvIm9OVV7ADdSSgs1WWr6D2kzlG0r/xIBtpjK7&#10;QZ0ywUANGpyoHShHlIS+v3ZfN+coLyeM/10N1DLHzVXAXfXjOru6hn8ogOgDcR+OK6do6fXnnwbZ&#10;CSKTuUtCpf+sCw8XdvTRrnVfnkhREyPL1aXMta26qIvyi7DNECJDmGNCgcWBSUlKjRTB1u22FW+W&#10;rbSc2JDEpBchWC+GUqwQNnl3IJwU0UykNDEHjaDIFtc+qSUiCIPCAAsJlW2LOWoEZuBKtuKwm4fU&#10;Ob0FkeRtRZXiBkfKSzlOFkNj97TSnK25j3XPMZfn4S/wu3o2EFFlJ6SpBGTaoinGgQGWQArOfMF3&#10;XxUlDLv11pFyI0Iqop8X0WdLS/LP6X2MvZLCRHXoimlghHIuBs22zuSHoQfH1gm8XMpTZXUr87T/&#10;svTdh/N5jSDWMMq45ngaZwyKKLIvYKe4mRuPkG6i+jhgSKM8S1KyEwzRHNjVjaM1s92QVGdv35QJ&#10;6T8W+JK43Yp5Op76lqujbt86RxgJzK0kpshkJwwXRkuBWTilTxA6WitNS4ol0Rb1fcLX7modCQQw&#10;0TQHvSMhQPnyY4EAhitVW1BWm1al9HSl2B3a3vaunZ2c2Gg0sNX1um3dXLY7DzdtdWPJv+jyI3tU&#10;E3a6o318kseZu55RMMqkMK+bys7OQzgXEnim61fhciy5U32uji0A+eTq/SUozdeBcXTFhwmD25TP&#10;U6acXKeJvJreNfx9Q+aCBoIlhIcakCkDbMHOjl70mIid4mrMMTYxhhWEGC7cBld8LIHbzEKF8SWL&#10;qSwyuk2rxhuLDEAIfoxgtpNnB0h2eijbRPj/4iRvx+cj6+u9gcbPRDg80jjkeGG2bs8VoY1MsjC5&#10;AQ2AFpB+9uMmraX/ObbpHvynLhjcqS6MRX8W44JU/F3/T81G1i6eW6vYs0ZxYk3Rdb6EJV9oCEcn&#10;82UNNMQnkuWzkMSXZDSRf6WSlYMxIPCjkP2eOugdCfrj3MiGs6HTAwZYonTqolcc7bBZm9nNRs7u&#10;tvN2t9FRWEe0uqN0ekpF7cyCMIK8GxEzCcxxghUBX0xDc9S26icUFOgXtNs3fFYRmKTgC9q6HnEc&#10;RUVlKSnvsvoHupzMRctnotuCmnjGSnJi7fLANpemtrm8sJurOduodRU3jL5oy9h9M3oj2hPeBGQ9&#10;o//qzzyLPyo385tuFyLIfOiBtx+xVQ79KWUFkJ4e+Pt6F+xxA0rvT0US/2pUmXQhTH0gGLOLGrxT&#10;cVzpEZ1ku+vhUFxDmY2l0LIA1WhK2fWdR8gbZVO4qr6k+1iSzvssadTBx4vju/i++CwGyJSHCTXa&#10;ez4r27DfslG/aoOOerEvuk5fkD/KkmJFRgU773ft+OzEtnef2PbeY6s0J/aN7zTt1l3JG42hlGSO&#10;98TIeqK+YRxJPphhzMyiK7QTvFPdKQ/JXkMAbeItBA2DVmm006U0lfrXFyPVb1ONO4zi4YmOq4rr&#10;I5S+FN5iNI4xIDCfaRxJPjg8OLZuR7JTuWi37y7bg4fLtrLKrijqGyn4bmSvXg4+y6VUfmXOzhx+&#10;dE6KY+BP4FHgFHQ1aDHPow4ZfPX6N35+g0vrQJ9cXhN+6cUb9IHwnOsrUdOmUmi0A32D7JOTvPz4&#10;yZF99P4T23nOcRt8eCDKxk55Ikkb6y27Kbnp3r01e+utlpUln0MXYmKc3KKvfWEOnyIz+ZLuQBUT&#10;P2TstbmGLxncpRdf+OwVl4VexooQ+brIQn79L3uexf11wJjMrq/EvxLmvAJeP4+v1All/sFpNfKL&#10;gOO70BnBs4LTHclTGORPizbtz2370b69+Ez652nfF7ldN1EaLgNVRF+qC9t4sGoPf3DXqm34AfKV&#10;QPyPo6ShGyIjF2XKfMIgf9zjM5LiGY5r6keE9NrDI4XsfepKXDdIcx6UDVDFV91dK3S+r3ElPutv&#10;pg3EJJ9Ya0zMSY/xMZaoJcYT59NMcLKrBfSwIJrr8iNjGj5M7iQTBaAE/nP6KbmAfHSbtrXiiQBz&#10;7RPdymeq8T8tj23e0Phflryzmbfqw8SSG+LNrbFN60ObJCMbJQPJI4oDX1DaXieVIT7GUh+pXs5M&#10;9IejNG8UaE+V+aIf0DvzdbVJRfIKu3wn9uzZvv3Xv/rEDg5HXlfvGDm+Hp6ofQtJzaq1phWli66K&#10;DrKD7mQ6kOzDLpOSAxPkFUAvq16RMy4thd9Sd//vP/6+yKVR3b8E3qXv0/7PwqkPfXYBhNOW1Dlt&#10;U/Kk3f0X9x6LceVX/Ohv8CEqfpm2outfXCHTVf3Dlxcv+vb++zv2i58/s5/87VPbftm1k2PpK+Lx&#10;jBS+juatvOh/XmOs0RL/2MzZnXsN+6M/eWA/+OF9e6DxtnWzaVWpK8Wi5G/0AccDvQff0jimXAiy&#10;1J0wXwRk5+KkZPVq2VoNjpSs6Drxj0YwRCuV9ZwPLnxyn/Q0RpAVNVAuvqhPneMEflpDyuy4yJU8&#10;WsPbx9uPchBLbYv878/M+v2hH93kwTPKLvwquCWAngLgQ+p7+0aq+J6rJ6TMfNyLBjCg0YlEfzi2&#10;NKH96iXVtWTNetmWWjWvd1l1ZEdn5PbZNOSkixIjLxXUfsqPebG0Srrnn3JFthLeEteBcqHnCKK8&#10;8G/aL/RUHrusRVSlxeJPKUn8w4R2q2E3t1YkY3N6gdImvqdKpqRBWqIJunWcUz8GZO0AXLooY0D2&#10;JG75XTy6hq8JuEtvYpfSGEMQHud74lVS7G0ymNj58bntvdizYXcgvs68J3weKhG0gYU2x1EBvAxe&#10;NS2IRxWnVmHsrLdtdUN05/aWlSqJOORUecZ882DCDjljn551o5mi8tQzN05P04OsNkXMSixQipf6&#10;8dzIGxprDBLF9DgXMrDP6zBvwPhCX2YgQds8Qb+PWVs+3atbZ1Kys1HOdnp5Ox4X7OW8YeeFph//&#10;OcnXRFKkEyu/mPfD6X3l6/MEVwC6klE0BVxc4bIn4ZNK8Hd3SpefH41OHZQ+QDjziywEMrXNXANl&#10;UE2cjEBmWUBGOhNr1H3sXo9u0CxO7O3amd0pd/R8aqU5H1MqotMCgfqbclDqDPxILkXJrpWk96nH&#10;B3Tv5fZfVheoFnPXzI/3rcSctfR9Pu7MjvlkHqg6HlplOLDyqG/TgwMrD3pW6vQs6XasPOxbbaLn&#10;Y707kl467lpZ15XxwKoKr80Glkx71kgWtrlUtapoc71GOZmHj4+6+ei0LDyinpx6UBI9j7l54bYq&#10;wgfqMxHTufBgKvBj4qHRkkW8vRVGZTAio2Hjl44L4RyfXCA3leYl3wn48PmRneyc2Kg/tmF/JNak&#10;vPjQcKlmyxvsnHbDj2Urt4TvSjN+SIchx7lc5rKZWlR8TRkp2+hbn59XecECD5dPuG8CQNnV+PEB&#10;t55JBoVHe1haXt162oEYmH2NLV/JWWfcsYHkJ0SlAjvr1Kq2sbVh5UrFy+BGE3rZjfd8Pkg5qF70&#10;8ZuFFPPSARA4Bs5NbS6eyjgu5SuiMSU7kT789JM9N1DbeXZks7EqOond5Xy3RurteoXoAvxf6cZu&#10;OwQxkzlUnyrN8sQ2JPf88M/esq37S5YvqT/yHK86Ub8xt6E4PqaQ14s27hXiCEz18Wcf7Vi/N5Ue&#10;o7w4YkiJ+472emE6w2RKtQHH9D7IxsxrzCsL+1Kxhzr73JnwMpHOgOxaq5X9KEre2Hm5b08+fWmf&#10;fvDUnny0a4/ef2nPPj2w7Scntvv0xPafn9rBy1M72eva6X7fzg4G1j0aWfdkbIPOVLR5bqOeyjNQ&#10;8whEQn0aB99Vqhk0A30OUFtJLymoLjnRPtO1MSenenN0JvfZjuyuzwlCbwDiOiClVw7UEN6h/AQ4&#10;1qyZM8d+XkPWyiJgNdHRu9UVe7h0w7Yay3a3uWpLSdXauZKVhfOJGhJ5EfrfV8G74gkDjetdNT7a&#10;VRdqD84rffW08oq53sAreoLM+a+2Vv+4YWhB8lpitnqzbg/evSWcV75vbarfFa8kGdjnSgJcNvXx&#10;KQ8cSusSLtJmpOF7ntBFAeMFH5x2XqQfYwmfuAxHN2wR0C6zaTrnShpprGv4+gDOsUU38Benq+Ii&#10;XLsth0eEDoo+j8d2KDrz/NNtoZYeTDFcK9r6jWW7/fCW+L7wsiJcdYYvOq2xgSwjUckzc9lAqMQ8&#10;hH+QJuHAP7gT/rNGDSxmwrfRyGaTkU1Pzyw3Ft0TLjLmfOxKjoD/FHXvIBxm9zQ3XNIv0xsc85U3&#10;ebrRvGoAuGyUlkfRfSz4dRruz5Vftl7K6HEgf4WROnKH7gTpT23m4GMr4vGmz9dc5MxgU50Zs3pO&#10;lEgh5et6Q5EizpW4ImryeEphaDzFdRD9S2kffqz9CfTMP6zUO3qVJo5kSNYrBL0HXHrSA2QNyqq2&#10;x8dwjnLTFxAIlUWpevnch88S7gzDE/Vf1Ju2SOHiFzQjeiXg4lr/8D2d9Dr6IB56e3ta8tGd6ecQ&#10;ezxlqDay5kjxOO51wi7GAltr20J6MPLomI8clMZM+n60idIRsaTVE+6dcAoy2qx/7l/D1wLiX+r9&#10;q3/9Zwu+HESAbLWYXOKL0mUJOCyKpyNFDuaKgPp5l6b2ih/XmaJy7f4BHJTO2z5rf3oiyDQE0wnd&#10;RZ8pyPs5JWApkXPiDeWBwIlgQJShROOdgRjR2Pb/0xM7//DAtvKbtpxvWyXfssqkYXkxQbbRdaIr&#10;4jkq9yX3S5VZndm0Mbe1H9y2wnfaNqzM7PnRnh1KQGR74e1fbtvwqG/jUzE6Ce3FesWW7q1btV2z&#10;TQl+S0sNW1qWkrZasqKEQnbJYrEBZWEqKRXGNhGjxixrvEB13VAtaiLmS3pWlzgrWDRVHQnCiokR&#10;RnF+ZpXFvsg/u5r1FB47l4nLestNclXFKomgtq1XfEv8fckGi2Wl35Bq1hSxbSmuSKfaDJaa48hQ&#10;KbIoryqlfmprSfW5yYGeSTEudqQAsVPZiZUXe4onBVn5uVGYFAy+KktZtYMvUMCIUp9+4dqNGi4Y&#10;H/0ZDDlGXIzBuA7WEmHhsitCs3yy6yD+ugIfUohJZl2qWCjRiEP906F/bfThLz6zn/75h3Z+rLab&#10;V1QujlqRUqoyYdwQ1uQozwNbv6X+W23a2998aLfublm1VbVSS3goDjbMnautpdQlqqMkGN8RalFR&#10;ThUrjGvCqbItunn71X/+0J5++sxODg+te3amvpzbd//oG/bWN+7a2u01a623XGmfSDlEqc5awd1l&#10;E7i72iYIOb/ZpWlcvJPd/2b3d8W66Ato5UXkq+VKL67dl+oQ4Nxdaf8MXy6Ez7gJ359m4zZ9pjHg&#10;MzZXEkGQ1Mj1NJgMRUAlbFYcSCAbiVaJ7kh5JpXFQjx4UbbJYkl0q2Xns3X7D58U7YMXfduZtOyA&#10;XaiSJesJpqJBicZZUeXJS1FIJkyiIRgi1oWh5lQKvKi6rjN6IWoCTWFgO23BmIlxNyV3QZTbj9Zj&#10;NgpaprTwG7kT+0Zz227UB9aqVaxRLdtgZLZ/JkV/uLDz0dx647nGYcnORDOGymKWLwkSNUvFZhrb&#10;vjOciDaA4lLRGCCnqWjgTGWYVcy6i4F/8VwtVv3r6tp0bLfnJ7YkWvGtzby9vZa3W82e3W88tVLu&#10;WLS7K17VCxqgBnAK4Is0iU+eJNOS8yWfRKQt9GSm+tPfTE4w2cxOmeezhg0U96hfstOBfMHJUHXh&#10;iI5e0UZT9fZcfSWoF4Z2pz2wldrcNtvib82FrVSntlY4teKUHTKjXWnvDFuytuV/hkKBV5f3uDTI&#10;37u4vhrBry9xL56k/12xYYKxLEW1YVPVZ3dvYPsHA3vy9NR++vMjOzkVfx6VbTQu2XTGsbEsSuVs&#10;ZWluS+2F3btbsj/546bd2CpbtTaxioCjr8tqXwyVc8RX+7KQhwE4O9JJWxWM3cAJxTFfKOt51WE2&#10;advRzqqdHSU26i7ZuNuWMttQ6ctu+MYEK6Xv9jv2yeP3bWf/hfVHB8KtQ/veD2/bP/sXtyULiAMl&#10;x1YsngpXB5I7plYSXs1Gic3HLN6LV0jJYUI4eCe4fe0uHG1MP6V44s6RK0WwLNxxi3i4eOb9LK7M&#10;F1l+tKfwi+PSOB6U652dQ4fz864tr1Tszt1V3/GkJhoBH2YChMlUdi6ISTQpqqJVfM1NGODOs8vK&#10;h5+W70qRL+NcDfwquLQuXh98lf+iP7Jrrq7EE8SkCONZz5DRXVZTX3Ktd+J4dKQe6L1ofaFm/4//&#10;9y/t3/7bP7f97YXtvVAc8RwM1Fg0+L7G0w//8K596zsb9od/1LZyeaB0Jhq7zD4zqQz/EQ1xGVP9&#10;4rPRAxWZGeqQO/GDx127fwiX8YTfyzn+yF1J4wuT+60zyeKl6V51V3mW0sMwKxGOsVvoZCHdUDqT&#10;HxfJLn4sJE+nNhYUJXeUJfsUEQaGwtt+wY62T+xvf/xze/zRExv1hzbo9UVLzMrVnCWlgq3cWLKN&#10;2yt2573bdl/4zRewPsEoXuSTWaByWtSsVMxtfH5+gzGXuqwNiJLy3KxOHpTGzGTD8IOXBb+O+BHy&#10;avyr7zBZWRqUrTgsS8eW/HQ4l048ts4nQ5udSooZV6w0qrkcUx011S6SbZQkJICRPy2Ih0oORK5j&#10;8pls2DWRnWU4No0FN6Qi2mSBfCR/pncWJdGGNdFlqbNJW2VYFY/Fv6txLnlmItl0JL0Vw7RxETk1&#10;aBTuqh7qMq3TBZcwI8KF/6ac6JDzdHRhJDxkkFVl07Sp5JjxsGI//vF/tf/r/+3f2ott6fIpifJS&#10;uJFT3jY3lu3unQ37zrcf2L/83//AtjbZPeRYkXYlV0iOZrF2rjCnf8hRvH2lPmnfZ/oyYa/IZa85&#10;7+ILF/0ddDPaKvgs6WZ1IyxNT15kwzvCE8nKTK5zT7jvYMdj/Xf8hjYrjj/3ULWR40BO8t3CBuxQ&#10;P1pIJizYYCCevX1uP/73n9jHH+7Z8WHfdrc7eklpeDqkLVxZTKxWL9qtOw1bW6va1lbVHj5s2tpq&#10;w775rbu2vr7qcf0jQZ8ox4CRa/URyInzNvB/qZ8BTn7aSFkIJQ9QWHjexpfX4VPLV9tXjobJnl+J&#10;f3nNCAzEmEv/8GNoJNtgnPbs2Z7t75+obcbW7cITaWvJlqJZnihtq/d9zsDzoI34caW6097OjyUP&#10;qw0qJRaF2CEusXq14jvFLbdbCi+5vMOOtDTR8dGZ7e0dSPYd2ulZT6nkpfdJtlYZ/cv4IgZnkvRn&#10;gLQXpV1gHErezhW6Kg8Ge+AtOCs9a9ZSfZnHBS9UJsnk+bz61tjhgHGDvF6QXlW1UpHjvpds68am&#10;NRpV7+O8xjx4iVFKuMs29esLlwa+0glXr9PYWeOn7rXba/c1cHSpowFDi+GiAHZL8zlh/RLh82Ky&#10;sDN21Xl5aKdHp7b9dMennhErXaZME8FLNXM9iHRZHC02c1ZZLvkHrxt31q3Zatr6xnpgnKJCDxmf&#10;fIDVk2xwdnZmuzu71uv25O/5jlEYvnEEVqvZtHffeVf07JafDNFoNJzHMV8NXxwV2XkK3sx8Nnwg&#10;r/Shu+QR44pxyM7uGpQ+Vqcae9N81XZmq/ZiWLX9cdE+FU8/y9fsabJpg2JDPFIpMffhZWY+givS&#10;Tf10jiZc5pMlocz/KgF8xnAaBuCgkSwCejqK4YvD08QwAsliKmvVbW5jZC79mANBgyszFyM5oSD9&#10;IJmi45v0a7XF1M9PFw2a2kZlbP/98rZ9p/DMSguMvKApWX6fL3PmLsY77ZZdf85FmZm3wDwuFp1V&#10;Ptfl5y7TBA8Q9VZ9mD/LdYs2OZ3a4c6RPfrVE5sMpjY4lp4yVjzJPQU+fldqGC76nLDexZjGP0T2&#10;tYOhrd5Ysbe+fd/qrC/cWbJxbuy45+2ivlDrCYfJUyUT0A/MHmVz88hbUU7RY3BFMkOROS7SIJ5e&#10;nCVTpcfOo4rPoqvKUJ5UXZZjB+Dh6djODs/ts188ts7Juc9tsytasVy01XurtnV/06rNisu3zoIw&#10;glH5rjqa1VEId6WRX79KMc/dlWh+7SNOF77YDFbA98hGSMUHJZUcH3nmNZ76drB/ZJ3OuT1+8sTO&#10;u+eSv8XnGirj6rK9+523fcc32hzDUWRQPh5nXYBihNz7pp1wW3gxY+Ff8r7voqo2ys370hXYobFi&#10;zfKSDbsz+9lfvLQ///fv28lR1558vK865tVnfDwPr5/5nATtVGQ3rULFP+IbwRJBAj7kSAbWXK7a&#10;rQcrdlt989//y+/b0pb4rnBnlus5bsFz+bikkEusnKvbYlq0bcnyP/3Lz2xfNPCXP3kqmTVv/bOy&#10;4pV8F+V6lbkyyfujEzf0kNhmY8lr8OpCriwfGpmP8ukZu9qDZZxxWUxEixLxdD8JQvGTok01jjlF&#10;Zjjk1Ajhnre/QG8hB4QDCQIRnLTgO0Qfha+xSJ9FUBo7+vFy/US+7jMjDO4v+lk4lb3DdXiMofQ6&#10;y1H1ITkH8Fx+fCRJgNLQGAPvMbYvK+2K8lmWHrRUqtsfLD+0t1o3pBEUbEm8JjaK0DtqxLHG0vlM&#10;dEE4el5LbHfUtZ3TY/urR5/YUPTuSGWZszEL9JT1J+WHgQfNFbSAsqmUxYUNZ/3o38rUas3EfvCn&#10;9+xP/+n3rNGu2M37K6I1mG521Rfgo8axW/VRSY0o5D3lgSzuQT6Go+4BVFO1TWV8eA4jkdMDJhNk&#10;StEj9a3L1hpXwYOEpyLWU+nMo9FYfc+cNy0GLb12XxfHCGK8OK9Rv2PUifE567Lg2YQTKoSfbswo&#10;ej0dzezR3zyzH//Pf+73i5FoXKloD75z1/7kf/cjK1bzVttgd0iTzqv0J6LTwsskxU1I/1hjB3lh&#10;Ap0hX/mQwIrkhCobyggnq52BzXsDm3y2bcVTThLKWUOjR4TY8k7/GLsCxo/SdoPlInwZDIY7K11F&#10;z6lsHqY4zFHCK9iJjVHgR0UqX/LGx4V+qnIqgh5fcYwfAiLwQk/PXrziCMle5foC0riRgyDNi3+X&#10;c0VRNnfpheeaFiZ7Fuv1V+BKGC7CuOcOfSvLDykDHgpfgQWr/dTvyCxzn4tVy6H/6RnpsUMmVAvZ&#10;Q5zPkrl6Qv0UhVa6an+6ZSq6SHq0m/48X4f0Gsf1VeepKJBSxbvRHq+3PRSHZfyF+M5FfZmgk44p&#10;NmYqovWEUwvpw4vVtuU4Bvzuho3aVeFWTvKx6qw4GEbG+yFz0e8YN9KX5HvRP1mBr93Xw0Ej5MH9&#10;fAc1iAUDji1+sx3U2CYb52P8ih8uQwgCswdX/bi++vTafckuHbTR1VlPQDquAsTOvbRHEZQkdOld&#10;+tv7HGUfoiB0iUnogvUPetY76tn05cByZzNbyretnqtZSYpLMhVhFKcR2/QfwuZMSj5fGlhL6dbN&#10;Sutlm66J8Sk8XytYbalmzXrDchL+2cKRrZano4mY7dyOpfQcHB75IkTnvONfhywtN+WL8AqDEcwy&#10;hA7lPhZNmXhESeFLW68Tpmuicpyvnagsfoye8WVWR0r2iXyYKruxcGQdBmTsJibhT7+YDEjENNmu&#10;GsWZL1wQZMkL1RUhWIxUTxIJwWUJoxIXUphZQcLspLtj496B4p0rXldt1bVG0rWalNZECg27wLBz&#10;Wl7v+9RERtiVc3REWkddhzJA/zGlwDCOvsxi8T5sDcA4Qi36heC7pOl5QMTnfQfhAEKDVx2QQyhO&#10;8pjcKR/hBUIHO6kd7R5bv9dTN7BozaQ2SiiyidJkgkDvxdaqU/8yudVoWrVS86PFEinfPJNYrVJM&#10;YstkCdrBOMsCteKkaLNJ3oZnY3v+yUs73DuUstk1jh0rVwv28J2bduPWmpWlvPP1FudYw9xc9aKt&#10;HPzmNbh0rz/5ssH/Xy1rBtfuH8Qxmj7/u9o16Ti5Ehb/YyxmIU6HUUBT8HdSoQuBMs5n11iTsu0C&#10;n/rfU2YcQV9EczEwgtZMJXTudIp2PphZTwp5n12Lkpp/jct5+6AO+SLAFRl7ZK3yuHKr52xf7iZg&#10;usZgLQDlg/wCIpEoB9dBa9L3PC3uc1bN9+3hUtfuLM8lW9bswY26rbXLVkkWomnQQgnNHHugUT0Y&#10;Syj1ycKqlPO6xrsEVZV9okHuLSj6zSJqKa8y+0RfTEbOi0wqSEnx4yhji+KKFP+1fNfaxZHdW84p&#10;/7ytlPvWLhwpTwyMx0px4nVygzyvc0kgfoEyx8QVbR7VE3/CqE+0V1AS8LWsg64rhbFVSzlrosRV&#10;CuEn0NSx1ZT/UnloS5WR3WhN7MH6zLbUFmuNsS1XR1YrDMQH+l5/Wow2A17/ZeGAivVrwaOk7uJd&#10;9SN9EjiXpiIciuNdoefBB2hlJrVo40ajZuvrK1atVezkbGD9wcANjEai43PhGjiGAfdwOLLzs75P&#10;dohMOy3ly1qn5+IB1QoTYEy0CIdEbJWl5xMLYRMHjhflqE7wZ4bx20TX86b1zprWPVMJJzW9p8TF&#10;S5mMBhc4xhXDhL2DXfvgk5/ai51HVqpMbGWtZG9/Y82++Z0la7WVoto3L17tRt16j6/emRBDPvHd&#10;Z9QkzsF83KUM7NqlLsOgGM8ZesVovCIDeFgWJ/WFI0zYJhzfrn6F37OwC35xVFapVLB2q2LtpZIt&#10;s4iEEbrC1CXeHyEHKA/Q12kLMgbYpTREB+i36K8v6jMI2hX4wjhfLRdjO+rC2L1ar6y93fefrv0F&#10;uTRqeuftiSjsTap+QTiG7v3Kd8V5ojG3sGEn0sOAhEntO3dX7P6DNdvaatjWTSbhoZ3QKyYWGEvQ&#10;TGTMlMZoLC00rt3g0zMK4BfX1+7Ldpe98PvA539fFOvNuMv0wGEmz1w/1I9FuOmcHU+FX5IfQF92&#10;XmHC1RdlZqI1U/HykajTMGcH28f26a8e29nRmY3H0hOZtJesUK6L/tSLdufhln3zB+/a0o3WxQcw&#10;segBXJTCfRScbBxd+F8I0MM0jYuwq78IC5cNzoAvjh8/d/4QmUvg5dQT1YdjN9gVpig+OhsgB01F&#10;a+fSfTAglR4tfZsjG9g/gwWQMMof20RjlJ3K59ItrSTaWmLyV20smYadZdhtfFqc+O60vmhakR7Y&#10;NKvfLlvjVtVqW2Wr36xYaUXSQ5udz4c2LYw8bfR4doajzBQbWcq/AIbvQlecbqQ1S6v3xl3arpBC&#10;B2W0mGO8gywiujcv2+Mn2/ZXf/2xnXeQayR/qshiO8KrkGOGw7EdCX+QZe7eWbNKOW/lktnqSlU4&#10;t5BMJFroHzY4Q/Js8bnKei6t5YW7xK1LuHCfu7margrlgKxC28IP5byeykXtSnwfNRoPjBw3Do/K&#10;q97eAv5uLHaRTqTHM6IhE7EzB3L8oJ8zqet+fOfLF137+c+e2I//1/dt+0XHumqv2TRRPPU9ejnt&#10;oHQT4VF7uWzf/+GG/eCHm/bd7960H/3oLbt3b9VWVspu1LeQbD6ZDPRefEGf7crix42o3KH3ROvF&#10;T8W8gKjDqxByLNdeH8Hr137/Sjqfh8y9fu0L8B6I7CEyoX+xc4p8yi5gvKkFLxYG6WP/x18KF+Vx&#10;n7aHbglEzziGdKldt+WVlnBryW5srtn62rL8VVtuN62J8X61JHm65HLRZMJHLxrjY9pdnFg6korg&#10;NfVj/8jC+1+44GXWPcYbebW7ZGFEKfA8dniqKm6FCsqnncAP6WR50QWPO1Y5c5LXWirTisPNrQ2r&#10;1SQL8PEnBu8XuITzyv4G+PXud4t97b7STp0LxjB3wNgHhG5OtxLpeszv7j/nOLgX1j3v2rgHrQ0+&#10;4sdBCeH5aIUj6ThCDwMXeCMqnsiINVdqtnF73ZbXltywqC6dtsT44eMXfhp78M9iGd4p2qNB4rs+&#10;6a/T6WiMCa+VHwbbU41rZFyMNDG+aTeWfByONQ75SBaj+aJ0WOgXygm0ANkkG+9u/KIwDCGg0Atp&#10;oywmThdlO5417GBctjPpvvuzqvXydTtJVmyUr/KGfl4ktQqjO3VqM6cpaQj/L8Bp5+U9jhzjOguR&#10;U7myRbuIq7zm8IuYw3HjN2iLZI0wNI/4xFV1FZc31H70iQKLs5Hkr77PkVSY9yhN7GG1a+t27vPe&#10;7Cb/29HzDH6zi3krcSq1c8xVT1QePvqGXrGrWcyVJ+qfkqAicags/LKhZJTTrhUnkn/Oe075sjl4&#10;5uXZEU0UXeLQ3MrCsZL6mR35c6pXjSPhW2XJAAVrrWBYhi4Enigv3qdc9LEIcMzZXeI4wHy1gn1B&#10;n9IzH1GSjgz/5WML9Fqf11bertMpcpKTHo1hwXDuuwDvvziw44MTO3h5YGPVhZ2eVFmr1Ct25+1b&#10;duet25JxyzZFB0NOZImOfo4Gv4DXbl+D7HcZ9oojQJ3u4yUdM1FPtHeeqUjMr7DbJ3ViPUUyKjyP&#10;Y3UbzbpDU7xtabnlYw/9nnqD2LQRG2KQqBtavXEH5oC9AgaS/ykz6Ij6HEOxRJgx7M/s2SdHvoPZ&#10;oDOx7unIO485wvg4QWMCRoqjrKJhGBT5EWYYgksmLtamtr7Vtu/96B27cWfVNu+ovuXQRSrSRXhx&#10;pH5M8mX1ddUqErLn7KL4iKM9H/vObYe756JDylcyKwYkNDlyG6dPFDUYw8CONqMeXAcRhP/7DnTU&#10;TzhSpB/KGtPCV45T7fW6gp51znqS6UY27En2V97s6pegNwixWKXzNOVDe31XM5fflSCg+1jjAjA5&#10;Sbz94l7l4JkAnzaPd/BpcfCSPlfBoTHoDALfvRrDLtfJ5BOuaz7MwLCP3YBy0jHy0l+IU0gkRwnY&#10;VK4oPaYgOZTdyZJKzqqSm2qlsrUqVbtRa9pGc8m+sXTTNktNq6p2JYxn1JqMV469nQiGGIqJJ0wl&#10;45zPxnY+HNizw32NdE7r8KKrDqL7wtHQFznyNv1gWrGEGmbSUfuTrqqrcqtc1WbZ3vnObXv3O3es&#10;2ihZpQme6x02ulBdMc/0Iw6VthsNCpd8nUwdG4Z3jAX6Pu7xFaJxQ4H0RzPyU/tiXMhTcDs+/oDw&#10;qR1VTo5m9zJHDI/jmV67r48DJVJAM2H0+gheBL3xj9Jg4qlDnjrb7djzD7eFPxqbHJcrHGxzesLD&#10;G76MXWwoXHiD3hsG8MI+4Z3npQvkBOh/5vtOasoLaQLjT2GqlVCsRV/n4rsm3RocxKhIj0UGSJtU&#10;A/xtiJr4Bes0mG76iVeJqBLHTKt8fGDuMororRs36T2NGPf5784vSE/A++QhCD+evRIXUMNFqCB9&#10;SOqUz/VBf6of7eCgaIw/3kv9qEA8oxe8ktxzS3xoafZjnPNzns91gGfu/C/qGfeRQBjgZj4aGPRV&#10;wLWAIkAvc6KXvr6j64LCsG2gjJ4j1n5cu2Cisim9oLt6V+3rx3ryKM379V+EXTqn5/j+Tly78/vw&#10;01vP33c6Ez6QiuvNgkWxaCNFmKqvhvSX5PP8ciMM1JabNpHsRf0wUiMhcvH2F2QGav5xgOcUuOgu&#10;Aq7d18U5Tqqv+ffrDNTwcWncCz/QJnMEZg+u+nF99em1+5JdOnhf7YmrAHHkMosnH4VIVA36ECRU&#10;F6nm5UKsqBuTDCcvT+1s/8wW+yKQXbNWrmW1XE3MquxfdPN1Una8JRRzXBqJL85YmzZOAC1v6t+G&#10;BH4JmhMJqHx1xMQgWwVXyhKeJQX6hIMwdCgh0rfTFYzGQwnfylPhLEx4CV1YF0OT4B47/QhgxAjU&#10;Bb5QhTgqHsQ+xFA952gwYKDYfRHTrkoa23mzs1ooxBBX2oZhwh1fxTX8Pieu7scc6DHCAXu2lVMo&#10;SQn27cAlOC76XZv1zq1z8FLK56/sZO+pNaRJt2sSrgtDK+d7SkOKETvNMAmgd8gz8k37SQMvU36z&#10;IMJe/71xl+XjeYXjSzKuUdxC3xTTUeHOTro29sUT9Yt8JkDEXf0dZAtoB19VM4E6lbJeqVY8rCx6&#10;U2tV1J+qsRQTFj6dgaph4fl8BZxnkXQqgV4Mt3vcs2cfPZMSf2zj0dAV3bYY28P37tvajVVLpLDk&#10;Suor5RnW3SE0ZHDtrt1/Cy7wUUK7C7VB22YSHhnjoD1UJQRZ0Rj5YWBVsGmuYvu9ku9Q1pkk1h0L&#10;1wt1KdZNCZzpJIPi+9bJTK7Ij8lIxROwyxp+GKZFGIZt+FES/LgO9YProH9c4weIfuUGdr/Zsc3G&#10;1JZFzltVDG3DuLdaHFulOLO66HuFrybGRZvz2USOY30rUjoSm7DLlWi2C68a/yyCQYPZA9ONipTN&#10;QvR7NhNd19ivqIxljenaYmg3yl1bqU7s1krONpbMaknfqvkTlUq0FAXN+QU8gbKnEy7yrxoEIrDD&#10;6zxfBH0X+AN88YbJybQsfKnHZFE5WVi5JF/1alZntlyj7jPbaM5sqzm25YroUXFojfxQ5R2Jr6QK&#10;hHJ6sy4wSIW9uPY6pY+4Dhd9Fb5oY9qnoRhhwM0xSjX/os8xT3WFfkuFUHtQbvCP1KbW7Q1sNJqI&#10;72JglPeddvPshqc02KnN+UQ6ATUXT5vNxdPgt0qW+Uibs4NWzWaTqh3tSYY44mvOmtJo2Ezv9wfk&#10;0bPj0xM7PDqwo6NdOzp5aqPJqW3drNu9+8t2/8GS3b5bsXJZfSw8WCgfr4nqw8QdvAi0V0YOYaBG&#10;vXR/7V51r7RJ2mAX7up9+LEgSmtzjQwkvFDTojfMWP1XvGwBl4lqJsvK5aIgcdkuJsvC+UTAlTBf&#10;RIcW6v5qvK+3o54Z4Kh/eslYdHc1TvbwItIVB47rfWnwpBG7Q4pfiCf87Be79rOfPrNhN2fjgdpX&#10;9C+RTIzx6P0H6/bw7U1blzy+sSn6mIf+ItgxiEQzfdLLBTIBdEP5sLjtz6EMUS54TsS5dtfu73aB&#10;OSneCG1YhMbACpWBCVP/Sl0oBj0v5kq+e1puUrDh+djOD3u2+3zfnn783LrnPafxuYLwXixsZaNl&#10;t+5s2s17NxzKjZLlq8rAx4XySwfYf8t0hlZh6YjFuwBorXzJUBgG85RFdcYiC+wYp00KqdFZIv4s&#10;XXtSGtu4MLJhoe+7nU2AvHhyUXKN5BeJYZZvqfWljyfLBSuvFa26Xrb6LfHWVdHrpmhzXemLz07K&#10;0rMweBNvjx1Jg6fSet6HyFPInRmoTwlPK/P34y54uv6lPnKN4xOy3qJkz55t29/+7SfW6wVvcorF&#10;PIBkTdiYd7+SgT/d3lq11aWm6OLcahW16QzZhIUg5CJoGxDuN1bpNz185Vl2kxYio7nUS/0ZvpxH&#10;o32hwbEoGGWKBS5ieczsH/IX6UgG84U/76uQBuEH6AjDodnz5z17/OjYPvv00D741Uv5B/bi2blN&#10;JjnX4X13F42ZckUSW71ga+s1u3Nvyd5+Z8N++If37P69VYW1bHmJeULpG75goTxe4+NAFvbfogMH&#10;ogfUXmlbR6BGYAHDFrW7bgvF2JnCiRJtqviMPI7jdKMwXceHGQvfMYM2qVQSq9fL6Qchy7aysmQt&#10;Fu4bdekPiSWSkTwr0gcvlTu7t3W7PTdO60nexpASAzXHbY+MH6BG1RtgNflDO9nahXtwFZ1HOOJf&#10;0UMz6BMA/WYgYLfanH84gByP4dxSu2XNZs3a7Yb3PXpYGDvqOsPHa3ftfhvneJ3iqzAQ42UMIpif&#10;ELraoDuwvZd7Po83GYv3M2eIogiq8dO7PicAmgsXec2NtaslK9dKtnJj2Va3VqzWqlu9VfOP6dEn&#10;MKhlzo+fGKfzT09LRcr4aV95s6OR7oxdCMnRjc90iWFcGKVOrSTdBT5hnB8nBw3D1CA+nkMGjrmC&#10;7CNf15RVUD6Em1nFxla2vUnN9oZFO58ldiT9d5ivWLfY0nPmNUWRRU/IImZcKMkXQfbsN8XBUc/s&#10;jriiR+6LejiPDlk++IHi6C92z6ce0DWfGfA6+MknuuY/6RTnA4X1rVyYWjMZ20ppag+qXVu2c6U4&#10;UxMxF/+m3GU93PdL9Whaxkyf5xn4BHCcIAv0s/HMRj3JOaLVvbO+9yWVch7ED7rGu94eafp6jmzD&#10;LmVJLRGOJdaWHMmaAy4+kpDUhRwmWhw/Wip1Xj7l4eWKPDzdtPUwZoxFdt0J2MGWHckoL7vfzHpz&#10;3zXt7PjMDnYOrdfpCUd7/tFGsVK0xlLDWqstu/lgyxpMtEnWxaiQscG8uWf1pp3XKcV7/4/zQNVK&#10;7Z3KpM7rCdNAQeev1qrWwug6hXq75uOY5vJ28TZQe7tsxbi70o5vzNEmyEtKm0sH5S0+rc5Qnpxq&#10;UxYNmthnH+7bZx/v2Gg4tVGfOHpvjgFR1I11UR9LSqTIzlpyvq6v9i/W5tZcSWx9a9ne/uYda6lv&#10;ljcblpSD5kAtZurrmWQqjNM4DSY/q/pxmY8/2LNP339h/c7EjeN8F8Cp0lfiNJd3K+Xlox3hz0J0&#10;aSZZ31vf256qMTKZb6NdGRvQJoyoJAvoiRsEqr1VGT1XW8in8aGlvO3zcgJ8DN+hFgFQI2Yt03lh&#10;Zebh7isuOK5kAdKnTzG8zCei75KT2K2wWFKdq3Mr1RYCsxKbUggq0iuqTekaTeFKuyj6XbT6Usmh&#10;sVy29lrV2qtVW1qv2rJkTocNtet6w1Y3mw7LG/gtP6Lw1s1Nu7W5YZurK7ZR07Oa4qmtGz62JIvN&#10;VD757I6rbjDdShdS2cUvuurqg37HTvs92z4+8rpNneDTsmA97UddkfV0D0rBC0ARtvGRLlUsq561&#10;vC2t1uzbP7xnd97asKRCG6R8AmM7JYkcx4e3dBzGaeThWdCISiqMIeV7WIQzx+brrUA+fC+ZcNLp&#10;EW0PXv9/2fvvJ8mSJM8TUyfvOXcPTpNn8Wo2szM9bMkdgLsV4H7CLiACwc/4Bf/F/iMABFwEOMgK&#10;2IlgF4JbwWFvpqene5oWz6qkERmcOPfnBN+P2nsRnlnV3dW7WT3V1a4eFvaIPSNqamqqZmpmqnEi&#10;cZqgbqAXxZFy89Qt4BsDkE5ardAl/JgfR6Nzz3gAdAutOA9kfvZ5xx69/0wf6B4j2GLOGmsN9Slb&#10;fh2rTUI/HL3t3SxfQoekIcdmH06qvIAP4AtoDjQFwkZiJjPR+OSyZ9MBiw2VAz3X6xCh+M9U7YvN&#10;QzBQYle2MXqV/EQ+bbJYlz4p/Sgn/YjvEcCQDT1ZuSCVhKaYPQtPXgI9DO+u386Hu7pOL8inh6XM&#10;XOPzXC704mCYkZfQZ/kz4SHoYuGty5r+C++vHOH083jxs4h5JAcucVQN89bsiuebVQipYdMKcJjN&#10;xYXvXNdE9pQeF7j1xOsgiHNKRRH5cdKkSCJiCIGPhb5BsXpcWXwBuPAn4ZLP/F145td+P+cD2XO5&#10;7NLn2ah4OhcIi35EdZmIjw0pI3UueStXlty2glF3bCbd0+lA4d1ALYWrOP2OuIP/Qt6vgy/gmwDQ&#10;jIB2PmegNrWSCIXt5svlsm/VCxmkYYPvLRnHtT8WZBfzfri+vlrA7xwyLgu4VEpN4GfXaR0pXLiD&#10;o4jDiQ7YGcstnokCIU9ckpUTCPcwvqPPjuz42YkVz9W5DaXQ5VMDtakUvHEshRElJriphLRBNLBx&#10;NLZpSwJWLWflTUmtGxioSZx2ZjxxY6V6qW6NpoR8dVblqpSI8dAu+23vdHuDnrU7EigvL5UpCXxs&#10;Px5jUMlEeSxlLV1BLWGfrXBZ8VIQDbOyJHDuRPxS+Zh2Fa6jvEmBzfclyAajCpg9K7R8xdYMY4kg&#10;qmfdIQO8E5UR/OULHE2jeMWAMXhghVZZaZTVCcTTxMqToZWkYCYXJzY8PxauHtiTT35sx3sPbEtK&#10;zeZK2SpS9COs+6T8z8ZyE44VDYImFeK1pxtXENzXM3fh2cu/Vw6KMuuEyYxjgI5DZMIqDu+oMSSM&#10;KtZpD3xVYr83tG6vr4/ppBGs+Z7IiEDd42hog/5A+AsDvmynv7zekkKDwUyiMEHaoRMFWMHuA61J&#10;pCos2unzM/v0/Yc+sDVmEkG0urm9Zm+8e89WNpYl2KjuUSCoGu+QM9oObgEL+DoAbSm0dSY2UGQl&#10;NKqhwHF4ezXRJ5+rcFSjxNB82Y77JeuNpHQM8uKNeldo2CjX9MknN1BTAyAWRFqoH8EwrErge/Fc&#10;KboTtVv302vfZUwuM1zzHPozBEa4YIjRte0Uavme3V9q23YjcUOtVnloZT2ride3yok1SmZLlbyV&#10;xCs7XVZNq03OKmq3FUtmJRupLNOC2raEVSaXGbnmCGSOn4EHhJ0xKzYZV9QHFd04raQwNevZbq1j&#10;6/Wx7ayoG1kyK4mPxnauXLPVceAd8GsfqBI+wInjRQw08ALwT58AHxO/z4vv+2AzAv9IVaM8zFgF&#10;NFQ+JupDxm6UVqvMrI6r5my5xm5pEznxoMbENqvsqDaypvqUmvqWkvoajry87oZfJQfKOJqcM9is&#10;XAG8fOnVlROSnZdTl/qmVK5arbZkyytCoMKP1WdxJGe31xO9sSKaSimzKNkuL7p2dHKu64mNElFp&#10;PrJlJnSLrDRGTlTcirZQEP6Er8m0Z8m4q3TUt0t2GKM05WrCc8OG/dieP5vZybHqqtBUH76kPrlg&#10;5+dduQs7OHxue/tP7eziwLqDfbWJS7v32pq9/c6O7d7gKBeMn5hAHqrPDCu3w4Apfb96DgYVVVwG&#10;jLNB4wV8EWR0MXd9BS/fi2rEP3DheeADPrDGAOCVgZrqBtlNspzvphYVfOCaTwgHuEJ/FVd4nr3j&#10;Ge//MCDgOPy4mqNTR0F4+jkAP/44DS/69kf4oWmL7lltV7TRuGg//vt9+/sfP7GRxLKJj3dLXlUd&#10;VcoFu3d/w15/Y9vW1yu2sqp8MMnt/JP6hHeyg5B8T5DIaVtjXRNG4V2voIfivWdqAQv4zSAi9Xbu&#10;Tn0PBmrSmyA1Jjn8negUWmWXCQzUOJqifaJ+aO/U9h4/tycPnrougXFaFOsbyQzbN0XP79yTv2lb&#10;N9etIBrHcCt0eSHNjL9k/tcRfOAz5ZHwU3YhLeUwzK54/zYYoMeyG/XIEialMDwrTS2RTjks9S0p&#10;cRxnz3qSi0YF6WbFvvsYnLlxWsMsXlW8y5ID1iKrbMZW2wi7p8UrkiMxTqso3ihx4zYM1NDj0dO9&#10;P4XXuCyln8ucymvqwj1vFCx1esD/VwfUnf8FH17oXYjfMplTsseP9sT3PnUDNXYiQA7xyTSJNeqm&#10;nH1ioMDk38ZKy3Y21ywuIuNBd0E2ZJcyYkTf9nTcUf4v8uV+HbzwPv3An/E9fJU08XFpnP5PxDsL&#10;u1cEAzV8pHuVSeUCVIrwjU+IQe/SLQri0/L1VE46gOTfyTgWPsw+fP/cfvGzPfvwPeHoRw/s6eML&#10;yXjEWHQZCr26oHZVbxSstRzbjRste+vtDXvn3V37/vfv2+7uii0tsQM6hlzkgfHD6348a1vzzzL/&#10;awPCFzsG4Pt4g/LMmFdR8kocl1yG4RqaYcK67wvi1IGqfpgGQkbGkJFd4dHcmCTGnq3sRvkFq1ZL&#10;buy1JLe1uW5rqytuAMZx5774l8WgwjN6DrsgKuJgoKYKYne/drdn7NgyoY7hB45TfJgZ/S59MHGo&#10;7eckB0uHCWN5TKPgoBV2A4yVBvoUSWDM1lG4kfPMWjW2eg0DujXJ88FADcfk6kT6QP5qufrXrO4W&#10;8LUFJxfRapi8E12LfukX4oJkSZEsRkTsmvbsM+l4J2e+Kyg8GJ6jf0EHEE8pSHeA9flkmtpWVApH&#10;B1ZFn5vq59d31nRdsXKNsV/429QNX2jNzmuUB3ar8R2/C7TJst9zEkdf7QySHo+kRyptToHoS5ZA&#10;j/HdHtUmW82G5wUeyvgzPCIc4ygHb2VyUO0J4yzGisPOoezYHts4V7X+rGTPhlV7joHaNLbTacVG&#10;+Yr1iy3FxlgNu48wzswYsviH0MY1ekBwXvyXnoXn1z6QXV07jBaYtCScfy/8Z4scs/Fj7y+Ufzda&#10;Vf4ZNyGUzxVQFv3C5OrEYunyxUnHKoWRLccDWykldqfStca07WPl7Gb26oC8pc6BfKpOM17tPI5L&#10;z6HTFsfGxvmSG3+N+5KLxD/PTy782GLADRf9W/i0viMq5AFPR+9Vxy53xpKHqmU3fsQYEYCWfKyb&#10;MYbsG8+jv1acwYVIg68rzzZkCF36zvOiJX6TBFrxg+uN3fx75wM7fHqotnBuB/sHok3Jb0niMjG7&#10;pa1srtjy+rLt3tmxWLSuKlTOGLdSXpynk9irBsoQyuH/vUCiRW/T9C7KBOnL0Xeh61fVj7RaTWsu&#10;tazerMvVfGc1r69AyN4WwQ/HtvFtwCVFeJWF8EoQvlVfHi2ZV70zFqf6840W1B7ZVeyjXzyzTz/c&#10;s2SoOmJ3f9oHc0f6MBtL8voXzSATELXzFtFLqTGzlS3xot1Ve/Nbd6zeqlhjueq7HUOhGCT5RnFj&#10;4SdXszyLbMYV65yN7KOfPLYH7z+1UU/cbag8BcsEudBeMRQRMYs3sZsqY2jKB+IhOEN4pVz6xBf0&#10;M2MvmQ/aZg4lO8Y2w3uuyBgrvDSMAzs2FBfDZG6gpog4OcEd154DOX3sBmoqO9wJWYQWoZgDi/C4&#10;lR/xanapdCeeXZTsg+FWXJ9YqSneUZ9ZWfpGqZGzaguDtKJV5erLkdWXIt+tsL4SjNNWtyQvbdTk&#10;y23XhN+are00bE3PN28s2cbuku9Yt7GzbFs31uzO7Vt2e2fbNleWbTmqWVP6UVXybYVdopTZWPXN&#10;GFWiuhiDYpVlwlyTcHJuiR20z+2i17Xn56eOm6krBqAXqlcEwmFYlCNEpYugwDO7UUfSo4pl9Wu1&#10;vK1tNu1733/Ntm+tqt8SjjgKSuHYGY5v4QG+i6LSCIt6lQj9Iu1IPnqIj1sqGedrcuzAGHYfxWCS&#10;PkltD/zrY+gxM1DzGnH+y7XSgz69BE78AhV8Ad8cgAdRtfjUshoiDrNbnrvRObQqWnMGILK6PAwG&#10;aoRTIxAfxkCtFgzUWEzTkE6p4K4Pqb0AGdUgKwS+QfvI7sM71AOM1GBBUdrWJh3pLep/XcaAbxGW&#10;a/Wv4WSrYKA2VB6G4h8Jz8Q3csh3Sw2LkbuwPSFNwo2YiyE10bxHFtIlTY/an2Tw4kOSzXDlN+Ev&#10;ey0Id8GAX1cvuNAOvS0KG7S+zKaBa2/LunafH8/dZfdpmDQNQNH6JXnC+Q628jH6DQZpwp8Y11R8&#10;A5+j5ukWwgSZkE/GHMQDJLcJk3JIdbqHp0i2CMZplEl1SiJKEH2VPoHNeVhQhfwgIkiz5f9STxQV&#10;PrnKY/bs6h6fx4LwXpD60Iz3HgoQcKoXwkk2BzkSDQQDNeWczWQqZYtXl9xQbVorSz4mzkBvAP9D&#10;nOHaHYlnNxnMXy/gGwPeG8/voFYqze2g9kUGalekmcE8pcz74Xr+7QJ+x/AC4rOamHcpXDE9/KDU&#10;YqCGcwYthsfkPgZqOFaEPH9wYKf7Z1bqFC0aFq2Ra1g1V5HCpXsJ+gjcgUGzDnNkfSm1SSSlygfF&#10;pUxulG22ggU1jFhClZzTF0xWPtfsoFaQsMu58Vh5s337hGsxO6AnRW4wmFi7zcCCWblcM85dZ1C5&#10;wDmRMEbKpO8kHsrHqbOzgZLgeDCOnxuqs2Pb77BteNg5DeUexo9YDnP27kjxccSeGCkDuN6rKFYm&#10;CnoDmw56NpOgO+11bHB6Yt2DPesdH9rR4wd28uyhne0/lCL62GajC7sjQXt7vW5RXunnOsItHTBO&#10;aaoughGBUsYXIhAMQseQIsYRRd34//T3FYAnpbhJz4XeQCds1+qX4VZoLtiwz4BNznr9gQ2GQwVX&#10;niUMhboSvhCqyaRwRr6LCCXjie+ktrq17MaIuaLCiCPReTKgQLfkR0yxumgiJUvueO/EHn/MzgkM&#10;sqI4zuzm7R27+8ZNqzREU6p2kap3/KIqsue4ydwCFvB1AFcsaevwWx/0ZHAhGIkFkRZjKsRc6BYe&#10;wOoYhLyynQ1KxglPZz0pHn0E2qq4WEP8UUqseIYbhnqbZShB7UnXQejj+9TozGOWTzC50D7IT+Zn&#10;19kvXIf/oV1V812727iwjerQmnFi9YJ46aRn8bRrJfHWSAJ0RQK2WLcNMFhGANd1woCL/BGKuvgD&#10;LMJ5DBM9vosk/JeysCNWVXioWKz78nRg8aRr9XzH7iz1bLOFgdjYWhXx71nbHUI7QE5dOcO41Qdb&#10;cVlJeKdX4mmhJACDA9xljiApDhRPhhN4NLuqqedS+Ua+S1opjz9Q/noWTVTusRyTO87DAI8lda8K&#10;5uIEd/KzJ0BWR9dPVPdCOisJCe+DtPqxOwM8lzpgu/woyllH/RiGauAMg+9gfKZrvhD9JFKCkpFk&#10;BNXfSNoGx3bmrSLcMBEg3i/8TFX/xoSZL6ORcpVTX55vSn5o2dHzxD74Zdv29nrqv4vqL/J2fNq2&#10;5wfHdnJ6amfnx3bZPpViem6VWs9WJDO8/vq63bu3aktLeavW6MMxTguDd07xKgDl4QgH7zsyZLjL&#10;cLCAL4SUfoLL4OV7ggnHChvkH/p0fxocZEUdeCfPCwbcGCyjDRCWtiYKgvbkMhnOn6cOyN7/YUCK&#10;u5fw7OCPsudf8N5xLMg+9yDgF8cVbZddCc3+7u/27Oc/f2pTye0cIcKvKtm6US/Zvfubdv+1LVvi&#10;KNYWfZHaLbzQndr+5wzUqGjaF+mHNse7zF/AAr4cBFrhvziFpKAwaOaThAX6aoH6JmT/KFeSsBBZ&#10;0pnYyfMz2390aCeHp3Z6eCY+hM6gcBIyKqLnu2/csNv3b1htqWKlWtF1y6sJBsE8b/l68xm1VWWP&#10;7podOOCdHEvEJPtgOLC29J/uoKv+8szag7Z6277kqZEN8tJrWzMrYWTWUA/ezFm8VLR4ObJSK7LK&#10;csmqq2Urr8RWWtcz9a3RsvrPJcIq1ab6z/LYxpLnJtHIjwFNCtKvc4nyw2Az7d+zp78Xf26cFq5S&#10;P4RzSPH/1QCJkK/A+5A32NX16dMD+8lPHgtXY/FCZB36J4KneeETaEz+UqNi9UpkcXFiy0uMIXCs&#10;GwGuCpD6n4c0dYdfHUrwwsvshjT4WvzW/flrwuBSOdb5MDw58GPkMUIF0JVPiDGGIB2b7yVvI/fP&#10;xMNxg0HOLi+m9uzppf3wB4/sw/ef29Fhx87PhjYeh3hD30zZJ75z2r17K/bmm1vqIzbszbe2bWdn&#10;ydY3qlaKhTf0lhkLBeg3rvt2P/7rCm/KVvp8/tk/PIAvsAcW6esCpq8A3Yv88ieZBkM1xjDwMVwr&#10;l9R+yqKXmPuiVaqx1Wpl9all9aV1azZrbvC1srpk9UbV6m6UBl7AE2OtjIOEGiRdfGSgsMCv5zuo&#10;ddR584yJYxZbhnEh+mDPoYD8M0al/LthYjCeC/SS0smMXYvVh1NWL6/0saL0k2jmu7ste17rvrsb&#10;R4xiWMfOqhzRihzv4pyns4AF/BbgbR0nWoQ8RcNF8a5Rf2Tt845dnF3Y4d6hDfuMFYrGMVCDzhg3&#10;1I+pNB8H1K9YLqhvr1ijJTpdX7al1Zat7az6yQvsqsYMafgGOoXOSV78BuLV3wv6hX4YMan5qU0p&#10;P0PajOhdz9Br+I7xE+Ipx+Kb4m1uV0ebVfvx4zDdsXgNXotxFjqoWK94NHzaT9rI1awvnvtsVLGD&#10;YdE6upY2q760bMNiw8Zqm77DDzKP0sKRNzCWFuHq3nkEfAMfocCfyVFGvwthw1Nywp3kIo+bJ5Rd&#10;ZXQDNSY6SUJhnRfBu9kpMTz1/8434H/0NuLnKl9lcmnlWcfqkgnWSgNbkXxwo9Sz6pSTR4Qj1/Ne&#10;FWRlyTDApeoQ/pX5PPKf8qm8RrNIJWMHtWCgNhBdnR2dG8YdbrjoW7jrOyHE8UZU9P0UXM+QEZEh&#10;QU8ZA7WdtdDV6gcNhklnYUP4z35XELIqR6T6Js0f3/ox9fI9TTk3YmQsjPqfFJVXybT7J3bw7NC6&#10;na71un03ssSQi50BmytN21BeGvDp1Ybn0VuG8E3Wgzzjyb1SoASQmpeftuNFEw4oR7hK2xXtRiXU&#10;daBT8qT3KZ4xlmDhCfFksiN+ZqDGeCVAjK8OPBOKXxWYRhvaDm0CelEdSD7sXA7so1/u2+NPj9T+&#10;FXZCQ1e52GGIglBo4ZpLNyIvSq5UOcfIO4WptTZKduf1TdvaXbO7r+9KBihZJBnScSYWgXN+MCpY&#10;TzJo53xkx3ttO3h6ag9++dQX2kwTpYHllMLOxkojLz6pBKXSKA/iC3KBdhjjEgeVbBXkKz7RD/kL&#10;OYxxT/kYqgUjWngVuJbcq7DBuIw6UJ70vMAur2WlJ9UKQ6uokpO+lBefZXezotVasVXlMB7DteSW&#10;fEczDMcabkiG0dj6VlN+MxiP7bRsfUf0ugvNNmzzVt2v15EZ5Ta2l2xzd8WNy9Z0zc5za1vh3dqW&#10;vtX1Ju82Fed2y1Y3W7ayIbfe8k0MltebtrTWUF6CW1LbWG61rC6dKBbeCv3Ed3OKLsZWclFI+BNK&#10;vD7EB9itaSr5bSK5bST87HUv7MnJkV32unbG3B1UAmLBt76Bzwc8wu+FN8hJ/AG8s09dQfgrVyPh&#10;QuXfWbG3v3PL6tIdmGscc3oEcjiWNOQAulEfg5FrMSqJFtGRGOOHw8JZ5Ji3TB29Jc/RgemrZm5J&#10;qHjk2OWTOJ1o5p3yGnx5/o9MZ/4CvjGgKvV2jK9fmCdKDdT0Q27SQw/gfFU0dHnQs0fvP/X+Cz4D&#10;j66vVG37zpbzgnITnVdfwG9SEsqohrQURfD1MNx7zKLbmfoywoqf+As9xDiNXc/Uh0H3HN3J47Hi&#10;ZhfDRHG4k+5EW5zFkeXEOwvqd8utphVrVUUsqUIMFJ417LOyltaJqOetIk0z5DNz2cX8szAS8dK1&#10;vs2eZeD3advP5t39Ws9dh1YIHOVA0pnAFxSE93ycpfLCT9/xIxBvhYoXwONWUuCUuK58xY09RJA5&#10;lRp5gR8glwm4IzdBvpMMqoiR7rx8CsN5buLsqR8kS6cHPoQhgjjcVf/ITQoh8muXZV7uKvsvvA/g&#10;t/rnPp9kjid64YbBuuwrqSF8OFZ5pBfnqfelhmhAslAJuVnpKDw048DnacI8ydzn4AsfLuD3Frw+&#10;nXLN/rf/+7+cjcdjFzSbzYZv+b68vGzVGif4BwEN8EEvp5aUYgCY0hWBZ1SCH66zQZgF/ENAhnfV&#10;QFqJfqb5XP04+KAWYcUQpxJ0JRFFBYy81P0woTUORkKFXFkCVmyXZz378b/9sT376KltdJvWGlTs&#10;dmnb1otLVkoiqwwi30Et2067ne/a5UrHxrWpVd9oWGmnYsUdCYlbiY2k8CYFiXswZPHO6QgJUN2t&#10;lDe2PU6GEzuUAsdRLvvPDuzs9Nwuzzt2eaH4JPCV4qoUh5Jtbqzam++8JqF1yY98rNaURkmMToo0&#10;4uQ4xzGh6jQlwU6LYYUJm36gRHAef0kKbthyHYbPCiccOEHJihSa4/VK1ps13Uitn8Q2FF729y/t&#10;+bOe8qkuREoPeR5c9m10fqEeOJFS8twG3TPhvWvN1tgqUgL+6p9+195+944YdlvlPlcSYfCfenDj&#10;EeGYNhV2TUIEEENPFTkE5lCralfKo3dUAc1fCXinLWCiOSijEszVsaEkITTrkXJXtmFbgkRvbB+/&#10;/9D2nhzY86cndnnUV95UBteQVBKVwcf8iUd1giC1KiXlz/57f2y3X9u1UktCTk3yDbvvsPuQlImp&#10;cIryOOnreliw9378gf34v/mxXZ5eWL0e+eDwX/7jP7Fv/ekbxjzWrCQ8RXnFwZRXOkDjPAgcBcwt&#10;YAH/0MDAYOhbMbZhAEdtfFZXG6uofUhwdMUVhTbRe9Gy2hxHcY4KLfuss2YH7cje28vbg8O8nU/W&#10;7HB824ZWl8wpXp2XU/xjG+hL8bpU0Q49MUIurYGWEVrENe/gLoSi3w5w/Sy0IsLDd6a2UTiy/2z7&#10;sb2z2rOt2sDWMRRT2y3nLq0oXjvNS2GSst1VuR71VuxkULJPTiN7dBHZ4ahpDweb1p1WFRP8VQKr&#10;+p7ChB0tE30vHqPfdNJQfHKs0hs9smLyzLabF/ZXb/bszmbOmnHX6lE/rO4Vj0VF8+NNle2wsijk&#10;mfJnPitTvFR6R5koa2Ga6Bv4RXAF4a+Qamqs+IH/Ugdj99mFjtWUqiPFgSuIF5aklBXEd4ruwHnY&#10;uppt48MKpFcJlCvkP+sbsnoJLtBXBh5ONJUdfY1T72nJtCLdr2DDESuVcnZy2rGf/PyJPd07tYOD&#10;gh0fF2w0qqt/45tEMsHIXbWct5vbdVteqtrO9pJtMai0lrcbt3pWqfYsXzwX/75UH81K9YpwuaS+&#10;fV2K66r97b/ft3/7/zy009OcxZUVuSXrDxLrdbuqb3aluFSeVJ+VoX37e1W799qS3b+/YnfuLluh&#10;KPpQvEy0MWBDERk8DEcS0T8N9Xjk90xAhH400PoCXoZAQy+Ct4y5x+m94EoWYKAs/TasIBOOVQ8+&#10;IMtTDwdt8gA6VHjnJ9QJ4UM86Bu+alTgynzq/nAgK+t8mQOur/wX9C2F02XAZcDZ9bdZeOFT72nb&#10;01nZHj3p2v/if/W39m/+zS/F3yRX+yiI2fZGy3Z3l+37f/6a/cVfvSG5eWar623VT0eRKAD9k+Rc&#10;m0ggw6e/8AES8bX8UC41BHb+GnjgAhbw2wKcxPtk9b1MzLHbYoGBTfEYH2xjwZP0i+7zsR0/O7fP&#10;PnpiH/38U+tKx2qfdbwtxJWCxdWi3bq3Y3/5n/6Rbd/asHwsXlNS3OoHWO2eHdf0myBrW//QgITi&#10;A5W092lO+mnFlifrVp027PH7T+2THz2wI+lYTz7Yt/Fg4gsKq/Wq1dQf3//OXdu5t41CarlITs3W&#10;jfjURCN2YouYRFEKZeG4wuAh+rfaM3JRhKKmRLkuEAoJUnIkK/Rp4kHUENDmQ78aZCDxdfEWXYVr&#10;PXOZM+Vfrt++YqAPUsxgSvmiz2cHKclbo5rklab9/Y8f2f/mf/kDe++9UxuNJd8wKp6XfBdJxxc+&#10;6LPQYUVttr1alzyzZN9+d93+4s93bEuyze5djmKT3ktaXo5fBfO8L4QLT371N1l0md7vYVNcXbsU&#10;4fDdKcotMhjyDHxYtx5EWBCv9mPp4dkF6c2MJ+jnNKSw3U5sncucPX3cto8+PLPHj04lgz22o0Mm&#10;w8XiRV/sgsJmMzPJTq3lgq1tRL5L2j/+p2/a3btr0rVjW1piByKORJUe7/hjzBD9RDSmrGZ9O45+&#10;nUlo2lP2LHO/HWS4eNUAzoUhn+ifefnDojrKhY9BWFH4U/uQY7f+TnfgOxcyccIkIb7v4q4fBgVM&#10;YLPbYaVaNhb5MkYSRehiqhbhy8fcqTRknlRgosUgQ4UjxXJ2cdm145NzycaXtrd/ZIPh2HoDxe87&#10;FaMjouEEGgi4VP7VQk165CzfTcuFQWJZaZREWisikarTBjQSxYktLw+s0cjJlW1lpWaVcsUaNemO&#10;yhu8N2ICQbyY43p++/pawAKgGTn1B2E3IjENsaekP/JjDPcf71v7om2HTw+kE4rGRPfBwd3UItQW&#10;kAOiuGhxKfYdpJrLzXB84HLLd2Uqt0Tb6tvgz340uH78Ob3y53RLHmjL9BT8iD1vSW/s48nnZ8rL&#10;0+d+pOLx82M/ajSOStJta2oPNVtfXRbPa9jua9tWWJLOX1RfGI+k+0tHzXWl06o9Kc2yj2+KT6vf&#10;mc2aNsrXrFtYtdNJ2X7YadkHlwW7tIod6N0kqluvvGEj4aWodhtzcofKkFcZyKGD4gyQliG7FKDL&#10;UhoehDF9+en99TWjPEM5FpmJW/h4ayw80Z8hy2egdPMc94sxhb6SgyMlUxZhsySQHevlJj3bHD+1&#10;tfyJrZaGdq/eseXSxO6U2xaPpTMofsbNXy2E8szLEVeGN+7rrf75QnjxwvK4IlyWVbeJ9U8Hdrh3&#10;ZO/9/QeSjSTbiHePhxjhKbzoyg2oxCb9KCw9Q0YcF0ZhWEQy0ebNTfvuP/m2VVpll3tGU2QLjIdE&#10;x0ozo9cAIX/gPDPgzxZE+LF+wg3mJwWfX8gLX+obJqoL8fUhx9Wft+3jDz62g4MD9SV6lgx9F6qV&#10;7WXb3NnwXcjWt9etGIvmmY/zeEX3LJQEB8hqnv6rA29Lihu88EMuV4J6FIxoaEOSFiAfAnvywojy&#10;kwqHoCb9NhFd0z7BuRuTygd1lNXrD1zyu8LnqwFf6Ku8+rW3f0YYoVP185IDJ/3I9p+c2n/1f/47&#10;+9kPHit95qxq5kfmjxQunE+mskA39O+qR/ElFngOk4lVG5F95y9v2ff/2dviSZIV72152dhModvv&#10;20i8pCt5YTRIxOcu7PR524Zd1fdh2wadoR09PLPBhfpsJUHTYQct8MDcK3LTKKFP1xOlCR0x1JUv&#10;0CJDeTB8dLwWyZtE/RJh1e6l93AaDXReLInm9DIqVSSbxKk8UvJyVCrSA8rCP9+IhqDvSN9hRO+y&#10;TOpz/D1Hljv9q/6oR47vRH4ORnsKl37LMejexvRORVGGQ3vg2tuc3iFf4LjGgBAanpcb/YQewMOH&#10;aHjORRhr8ieqL1Gh6jdOYstdChenfet/fGKzC7XVD3tWPVd+JtILOXlHOJiq3D26oWLO+uWCnfU7&#10;9oNHH9iHz58Ij6pTyWLglrFUFkihL2Z648jn50TNShrRG246Ro9QP7RzY8X+7J+8IXl5yb7zp7et&#10;UBa/Ub0k4pngIyoVdK/6krw4FA+iHqrlRjASUt+EsWqoVIolGkjx4AXXQ9o69Z3JqZybx0YdeqNn&#10;0CZ0ISKC5ygs78L3ohXXF9JML+AbA963OD0GPz9Wm1Idl9T/QRfj/NDGzHWLDnyRv2jtyc8P7d/9&#10;n/5b8Te1gS50NLO1eyv2j/6T71q5Edvq3RYxix8zBxPIj7laQF2sJdC9Ho70nfNvSEzhIzGmWLyL&#10;sFU9zI/FO8+7Nj3vuJHauCOdBOal6+mYdqRUaOPiAVav+A5a8BnkPHSwRqXmu55ORiMbXVxIZhxY&#10;Z+/Q8pId6eoqkLraQ0w68gHF5kB/Qx4dhBe1JP+9DMyOeD50TSj3lafwDD/tx/xZ+P4qHAybK2+T&#10;4RqJTGzUU3Kna/LKM4B7gPw5H9E1+cSn+WcsADESwDjNciyAIKf0k+Ll46qaeFnX4rlT8U19gczF&#10;/CHXGKoFdKC3YrdDrliQQPziCwVwL2kZWY+n6J4pfwjjOOQhzcAL4JE6ZOXIgmVl9Wv5V1/zjMwI&#10;Pbk8c2VmffFdpPTLWH1ovWb5SslKm2tSVZXfpbpoLG+jOFZewTn4CbERVRZvmpTusytg/noB3xQI&#10;7QQ9RvAv/uXNF474DDuo/aojPsP1Ncw/nPfD9fzbBfyuIcM+DiY07+OpcfsljRxmKI6CgCPft7FU&#10;hbsSgeGVGF9+FssV7eKsY48+eGIXRxdWHkiAVe/VLNStUpAgLG4UqcMkat+2UgJePz+wYVMCVC1v&#10;5Z2qxWtitA0xrCodqQRxGLKYKIqQrxbXd3l1VjkJeGwbzODZysqyDwByDOhoNLROm9WlYt/JzEYM&#10;4nV1r+wP1ZExCO9OdFyM6ESUxoyJclaOjuVGUjbZfQUFYeA7/LBqxQcK3MG8rzsd/qcYUxtQZ6Gb&#10;Aatce2178vBT++QX79vB48/s4vm+ncudPXtm3f19650cWf9s30btE+k5bVtbkuLZiu3OnTXb3JCQ&#10;OukoJXYCY8CcMnsCKr86F3zqKr1Xr8VLz0OWn+u76+tXDS4cZwOqyhF8AsGbgVhEeoR1BmoxEmQA&#10;CQWOdx0JJhdnbX0GIchBYnKR8BcVIo8XpWwkoYWVMWwPXixJoFd9Oy2q3AX2Sp4EAWvYndigm/jR&#10;Ps+fPrckGVmNVe9y99+444ZuKMMYp+ES0TF5QxYCk4ruK8PRAhbwW4PzXrUp+J/avwvCMyahpHBL&#10;IPVjbVHCoV3RcWjkajMS+HrTspTqvLUHeesnEuzURroJxm2x+HbY5ZIPxmJgCIe+gsX5SMbHFCf8&#10;TfFKfZagC79D4M+uQy8ROE4QW/07/QvXPJtZI9+xN5pntl0d2ZL4alOuNBtaedqW4tKT0iLeOuuJ&#10;FyeWV9sul8XfUaSLaptK5GJYlN4Cb4HHqL0rVpXaHQbRLrmPI6sIF1Xxx/L02MqzE9to9O2t3aFt&#10;rUheUR4K4qHshllwvkHfAyMtqBwMDOr+6qekhEOidZyI4c6ET8KSvh+XJEe/Qm/ApJEfE6Cw2YpK&#10;6oId3pQxxc+KPY6DZqBaedF3qj1diz96HtSbKD9XxmlE8YrA6cXjDT6QppJCqLeQaCg7A1RhIo4B&#10;EyY09UfZVCdMcjIoV62JfuKc6grDtJl1uyMbTzBgE3aFI+9vRyq97oc9s4vzsQ3Vtfa74N5sdSO2&#10;Sk01WJTyJJconano2o/2HFTUT5fs/V+c2E9/cm4Xl2bd4dTa6rMvOx0bJn31/yx95AjooTVaM/vW&#10;t1fszbc2bWOzZEvs8lJgh6e+ss7EBnWr+qG/pD+BjmhTkiWoVvJzTb24BVwDyJnHTerwHLJnmUe7&#10;EH7lfODD20bqUvrLjqIIQLjg8w1+BoSZd0AW1x8WpPi98gGu558Lby+8TnEp3/HrLoRx9qU2Crqn&#10;s0gutmd7l/bXf/PIHj869/Yijih/ZqurdduSzHT77prdkjxaroh/VZisUvtzPko68LBYkQZeFpyA&#10;Nub1mXHVcLWABXxZEFdwCkI/xPmdSMj5APQmwYVJvaJcfhLZxUHPDp8c28HTI9t/cuhHcjHozwB+&#10;XI18N5Vb927Ya+8ySSBqjCTfSAxikg1ZI9Cr/jsv+mLwgf2vCYyFkzEDimqL+OCFhVTIJUxmPnr0&#10;2E7OT+zg6MA6w44Ncn3fRS1Xm9r225u29dq676JWXo2sxO5py0WLmwUrteQ31DlWJpZUhjapJT7p&#10;nvgO5yMbqd8dFxKfnJkVkNNCfwo/cPyEavJ8BPlUV8hLLjOlPozIUUngFPevGLX068HB6/SPAXkm&#10;mYW3icQzqYd2dtqx9355aHvPLn0xGo4v2SXWd7MiUyoe82mzUWLdC8mqKnutnFi1Gtv27rLTJmUI&#10;hmRpea4c6WZO/678cM3trwLPucdBvDie6v7K8UBOOHa+qzaRGSdAwqH98D3B5EPj8v2ZnB/XNJWb&#10;xMLD1Pb3uvbB+wf2g7/+zD779Nj2n/Zchgu76hKJ2ktecrrcxkbZXnt92d5594b9+V+8bltbNeFD&#10;9cygufLK3AI7oPsEZTrZiEETfXkmI7zcx+MAwn492hlIVH6V77BbHnJkyBv5n0gvwServMPFJeki&#10;5ZJwUfZjOmv1stXrVWuw002z5kdj1tnpSa5SQeYVzY0Takx4YjIXigtU6z9Pe6ZwvAt6BosuMYZj&#10;gpvjPsdMbOo6yLjKNhmiquWzgNR3WaGNYrSB7MxLxup8MWlJlFNXeuIb+oywHMm6sVm19Y2GNVs1&#10;azbKYec0JgqEB5+whh6l45BHryuvLv+3gAV8CaAPEL2iU0vNLEoZmyZTOzs+s9PjU3v+dN9PQOi1&#10;uzZJaAOi/0j0p/bixhEl9VvVkjWX2CmnaTu3d2x9Z90aKw2riWZ9lyIWGktvxViJpXjiOPrRMDx5&#10;Z5kZyULH4Zr2R7tRfxhjbEs7IaDZ5dmlGzIRjDHLREpuX/nDgJldECuNiht6W6zYpO9P1NsW1e4Y&#10;PcDki916pklR/URZ/XVsw0LdepJdniRVO9TzgZWsPauoXy3L1Z0/w81ZFBeyTLsN+bv+hWy/4Ohf&#10;uUghXPI/7RvSlz62wwQm1844GOmJhS8VgodytHemDZncTB+obGjW6mv0FH5RVJhoNrSV3LmtRX1b&#10;Zec06QkN9bXNXM8X9mU87SuBUBz3GbsJPp5+uggSCDKI6lL9ne80pH5+OBzZ6dGpDQZD9T2iEYQC&#10;6EtyFFGG78O39JuZDDqRHIGBMfTGrn0843vvG/xbTzxAiCjNl0Kmz68wwb2PQ3gg5TFvpUlZlIAh&#10;3cTaR20/hnTv8Z4bPifqK4aJ6KokHn1j3dZ31yXXVqy6VPFj2Fwd8zQDX3bSTXHyykFxswNOoAmV&#10;Le2/MwDz85BNKLpBDUKV8sQV8iuyCUZLGJ06DnVN/n3cwIOG3yuFgBy/9H5cPnIeBhvTiSh+IPnw&#10;pGPv//SpHe1jRKGKGqt9SO+gqIQle2FehvzSL0suhpYUoC59490/umNvc7SneAOn/ZDecKR6vezJ&#10;9e1g/9T2nhzZT/72I/vsgwPbfyz9RTrM6WHbhpeS6X3xvchV/TvHDLN7Gn0x9DYYhN1TqYhw1KjK&#10;IPkAAySM+zCMl5RgUUkkVmLnM+lK+M3IGsvhqNG1nRVb2Vyym3d27cbtXdu9tWW3793U/Y7deX3H&#10;bt9fs93ba3bjzuqVv3Nr1bZvLtvWbbmbS3It2/Rd0Bq2sRN2TVvbrtrqZsVWNoJbXmd3tdiaa3LS&#10;N1or5CFywxd0s0pDFF+Xq8XulyRbx+xWXC2Kl1+7gvKPTWEegziGsLHygMHiy3HMM/pIWHAdHML/&#10;VLx6TPs57doUQ9STkRWHgaIYC+aUjkkUW1/th+PlOvrutCfdYO+RPbs4toQxb3bHU3j+IY/5ODHx&#10;K5Kp0ua43WAUCB9RXcTinFO1061l+7O/estWfYe3mt5hKEI7UP2KBpnDwkgbvoqsXSxI1irWJK6p&#10;v4NnyVeBVAZ5Y6Wr6zD2XxANIt/JZT/FB02y2IGy+WYiynAwoAzUTht03gAiicufvthWF/B7DqpS&#10;72sy38mUGXoai/Rf9edIQzx1o2HRXee4b4/ee+ofMJ8KSVRaJdu8veH9TW2lovAiftqCf0cQ/dMF&#10;8xfBcIhrBdNznnFJ9xOoy0fiPXzkdKpryXQ+5xSLN0rfnqoPm7FjWkn30o/yLekmcnn1t8Wq+jg9&#10;z7scqPaqfCCD0W8n3Z7U+5AvpvNJE4M42AJ5CJJPuKYM4RoJhjD0uwqT5tPDkDec7rJ5MVCCARU+&#10;GwpQXnZbnJLvgmQn8YeJ7ics3uGeMIrBv6d/JC7uve3rgrw5/5bDE5Cn9OLKMTaV1aXjVg4+x3hG&#10;GBcgFcoQ+AWAHOG+4kPOoyb4lLECNnRB7wuMVHhmjkv8guk0PmMhovfV6mMYDQbSr9P/AdKchoeZ&#10;A+T7rQLM+/P45ZkXG1pzXKlfVB7YKLQfKz8N8T/siyRXm3TqCU5hErkgZBNLGtec4x84zOTAcL+A&#10;bySkFesUem2g9iWO+PwcRcw/nPfD9fzbBfyuIWA/sOwr9nwNfsvb4AJXgc0ySBVUP7gn2yH7pD9C&#10;vIT744Mze/zRU+ucda2USIASV2/GdatE6mgUBUZqxOMDCGK2w0gdzZrY4VJk0WbJCi3RVV0dQlnP&#10;1ZmyEgSBGxpEoCtGek/HKoAXIbxjPInRGkZQ5UrVJmMxZzFfBhKTRMycjkjfjJg9Fx3TucHg4xLP&#10;KdvYmbnvrMKqGAbgFK8baoiZw6wDlgIugoEaT+Qywtcf3ST/x4p/OpYSfHhoR08P1Il2rSDlJK+8&#10;zHpDy0tBzkuRiNQhlOkrpkNrtQrWkNB+4+aara41FMtQuRoQm3N4OpBgzBAGCHAhR8F3CNlIXajZ&#10;zH01kNLFFSg3PjhNHh3trjxxBEVBnTjXrPbqdnp2cZIO+hDI6Qh9I+zMx8cIVQwMoMD46p90NVBY&#10;maMOWZ3VzA1VCtY571v7omcHe4d28vzYlcWV1aYtr7akfO1IMaoJi6pXVvlIiECRQFGm6jL84Baw&#10;gK8FuJCFQxCFVtXO3UANY2A4r3Nf8SYGx1DGQ1ubqE0MFI6Bxv6YAyKKNhJPbg9L+l68WIJz1jbZ&#10;UtlZMTxFzuPzlOj4MUYLx1MUpXyHawY1g3OBEx6o8M5n9LFPUvr3DKpOrVHo2FutC9tpJNYojqwi&#10;vlqQpl3Kcbyn4nCnsAXxaAYW4Hc8Y9mxMtFJgnxBbkmzqPQilHi9LijjyOlF3ZfVruNZ1+qFY2vF&#10;Sm95ZPe3BrZU5WjmnqLqq79iWJUy6r8YKT6CPKtsKDfpkH8feFDaKAPs7jbLS2FSLODOeTs8R/dw&#10;KuJgBwqe+4SffMeA+hnUAnCsG/57muyeCRNnkIHJwbESIa1sdU6akVcDVEgG6XX2xOvL3YsgVMip&#10;/pQfjNWAsEJPfaPzXOFNeGRwhaOLCoWSldTX0u92OgP1s33Vp7AjGouk/OSnJZuo/5+JP4+G6s8T&#10;1X/U90FWBtEUWJlhxeaS0mjY4cHEnj7p2icfndvjxxMpoerHVQdjIQf85PIYa6rv9F3S+ra5VbJ3&#10;v7Vq2ztVq1ZFn8Wh8qf3GJxTA17P1Bkfq3DQp4gmW1UcMABNBH8B85Dh5CWH55A9y7yrF4HHMAih&#10;67BqUzQk2c0nonUdQgr7fuGt5AXIdI0MfLBacfqgxh8UZOX9deWGZ6WXjsvMCV74LPAjHxTQBcZp&#10;E7nPHp7YD37w0A4OMOJVS1CboW1sbrKD2orduLUseXTJ4vJYsnLYfYf44ZWuHiqOFw3U9Fw83Nsb&#10;8ek/cH21gAV8SRANZSuBM/BBfWhUHacbqLHTp/qWw0en9uzhczs9urCL07DwBfmeb5ekB2zdWLOd&#10;W5u2eXPVcrF4kLpw7PR9MA56fQngPy/zm68T/wEvTJDQ9nF+9MtYuBjN7PnegT15+MQ60jk70rPQ&#10;oXKR2r3kqupKxW6+vW0ru0s2LY1tEiU2KcrPj6QfSWeVPjotMLU19ONAE/Wp7B5CGAzSWD7NpD/D&#10;3JMpxuV6prz4YrW0jfsVfa8zpux58LO78O8L/FcGGT9yjqS6Q07GkEdUIXlkkuSt2x1L1jizJ4/Z&#10;wVwkRVH0Hl2Te9+lT19HEjirEr1LopdqWbKR4qpVY9u52bJCrDSchq5p9EUIZb+Gzxf8i4ruz/hH&#10;vGnc5CZ9KJeVL3W0CcDD8k3gwZCsl0m+l0Z1guw5mRQlj0V2eTm1Dz84tvd/uW+fPji1h5+dWftS&#10;dd+XHFfgWBe+nQgHU1tbj+zW7aa98eaGfeePbtpN9QvIXqWy5HN1Aeys5UZRyNhp/x+aTJYPlVUu&#10;6CDBZc+A7F12/w8LKc6dDwjDDDxkuHcUh+uQf65CeC+r5FoVQ3IxcjRyMxOP4Zo5fa8btSDfhUzy&#10;ENfsgDFlsYaeeRxyxEHc5IGJGDe4FU0yyZGMxzYYqm3qObsLX8u5nhl5GX4VP/KX2qu+8nC+TCZX&#10;VrKSrQeRDVXXjIclEtLZ/W53t2FrG00rl1nEqSZPeaArzyvlJL/h2ie4HJToAhbwpQCex0+0KNmR&#10;foLdTg+fH/rRnmcnZ06PLFBlnI8x3aWlltXqNVtaaVmLUzBWmn6UZ6PVsPpK3WLxYwwXOOLQd3aS&#10;nudH29HO6CfVZnyBUvbL+GQKtArai4IYuyTxirYdR4pXz/vdgY9V+tiJ2qAis2kyUdvgqMWaFSuR&#10;5Gm1XaXvbZixDsXLBCgb2LgxHgYnudjG+Uh9a8X6kl72JxU7YxGh5JjurKR8632hplyr/SoTjCQE&#10;IK+0NWcgugvtDSzy/xq88c89f8nBH/zKRy3S58TOuEYkvIAJYucduhplAZfKTS6MdTCSwneMEcWz&#10;sZWmfdvIn9tGaWgrkim2ywOrSFevzBh7YSwoy+1XA2DG69Ndei0IWAg/PzqTPtLrLudzAmenF9Zp&#10;h112qVNkS+eZqjM3bkt5PPG6IbrT1cxKFQzUVv1IWWjJj9Pkd4V3PiMv6b0/ynzyx63eU5WgkvQk&#10;z/oO1sOCjTsT65517WTv1NrnbTs/Pfc8Ashe0Pzu/W2n+6gcDHeIh3F3H1dR/D5+Q117X/PVAOXw&#10;thTursvPn18rX+l1yIuC4ZyEoQpap9roXL1heAA+vY2pzF4X6e+VAul7xkPuyY26Z2VNNJ7MbNjF&#10;YLZtH/78mXSKgRCv9iH5mnYMHYV+nHwjVxIDhmHiD8J7WfSxtr5s3/3j1yUvbavvV7tXeTqXPfvo&#10;o8f2wftP7NnjI3sqd/DszHdQwyAxGUju7qrsieh1rHp1BUVJj2mHKW0qk6QzEv3S92JMS0VQCuo/&#10;w6maqvgSdLpsqxtLduPulnSgdbv7xq7duLNl2zc2bOvmuq1v6v3mknhp3ZrLVbmavitZYym2Wku8&#10;lyM96wUr1SI5+W4slreiH/+ZcwM4dmVjr4CCL/rBoV+lDp3BN5iQbCOeMJOWwXyWpBmaod5TJjKv&#10;a8cpDrymtKH//kM+Qo6hrb70C9/oj4pIaQsZDPqkDZfyRTdgmbU5WlD1dDCwIpZojr9Yeg3Ll/PW&#10;Vhqd8cgOBh076lzaZ2cHdpn0/X0u3Z2OSOETpBt0U8bcQy55D/1SjlojVl+ldnpzzb7zvdfUh5Ws&#10;XEUuVnv0LCMLRp5+XnyX3YowMCnm2QWpZBOR3Hg4tWFHcl4v8VOpup2BZDXhbyKuLBplkw24sCNS&#10;0frufswpRiAUCG0SHuC+0g1yGzScIh3Eub+AbwxQ1VRr6rMTH9JEMFBDE6ANBjqAlgnUPQpHfPJ4&#10;whCfaLrUKtmWG6gV1dcEA7VwDHLgxvjQPHPSLOgnLUiRl9629WOeyJszv7QPQybyD5G3dInhWbFU&#10;ki+eVy5ZDuM08VBrVKVwi8GwKUksHupMFxD9i5+ygzN8ddLtW45FOnojluPUzFyRp+2hg3PQxfUz&#10;8ke+rp85qDxhToy2Hco2VtpjDNLE3zl+chopT8qnVcs2w/hYMupMecWR/xzPpA973lVOIdr5CFyC&#10;eGEDpOdo8Jyk6fu/4L18T2jKFhYOYECG1Kb6oD9yGwz4AWUKMYba8VpTKByhxajzJfnMDUpm1XOf&#10;gxI7IF+M/4S5QKWlSgz5CP4XwtyLLJTn0a+Cj/NnL+CZFDBKE16V3hC5mXn5Rtnykm842jPXkhws&#10;XjaWw0AN58wVL40nxBXKyQ1XlCO9Td8v4BsHacV6T/crDdQYvQgkQTD3vVG8QBXzZDLvh+v5twv4&#10;3QK1BfaDP89WUoCj+NvA3ly4wof564krD1N1fZNgoDYbiwHL7T09tMcfP7PepVTwkeKU4NQq160a&#10;Y6AmwVbyKvFMGOyW9j6UUmvbkUUrZSusSWBriuxq5qu2fTvc8dAdGkVcZjUKG4sHoZBn09RArdFo&#10;2Mrqiq2srNpoGAb0+r2+OxSe4WDkO3dNxokN+sqbmGKzpfgYWM2N5cTsUTiMVWP4aYfgg66UGCyl&#10;WKPsOL+bxxzvlTYz8pOhnRw8t4NHzyxpt60wHEsBVe/fH+oaY42x1STc19nmN+lK8cxbq1W23Rur&#10;troaDNRG1nMDPXRrFDg6j7DKjdzRPHEhZ/hZLeJf5VXuq4BAHkpDjnI7KDHf3U6KlHcUdO5YYwuH&#10;7HYXxVJ86jXrdrt2tH+sOhmmuFRYVWckpSyS4E5JWB0ymkipKIwtSYa+HTJbS5fU+cN/CIPxAwOt&#10;p0eXPjl19PzYB7iYPNnaWbPNLbndNau0ojkDNdUwwg15J4v6/1XiaQEL+K3BJVjxNZR7fKdRCW0S&#10;LMNqCQbcoN3Am72tKRQCdSIBlBVfUlXVFmOxm6mddTEOZZADw04MrsxGEvYI7zxF7ZQo3PhM8QWD&#10;tLG7aJrI171kgMxIzflL1n7cV4TKUOgn4J1TaxW69s7yhe02Eqvlhxz0q+8TK4vXxtIeMAQuYAzM&#10;5Gi+p++7VpDMX66pZRdn1h2pbSvdvNLNTaSQq5AF9TUFyiH05BnAVrKlWUd5vLCV0rmt1bp2c3Vi&#10;d9d71ihxhHBX2QqGU6homWEZEjkCuCsyjsNQBnjsOBWGp+JDU+EPnyN9wnpoDNYYFOKZvlQ8bpyG&#10;c6yk+CQukMyfo0ZcZsrROgrPBOm0YInSV1F8UFufvVpQfEo2jTdE7nWU+tDOdZJc6SkGROLVrGSN&#10;xauZNEvGIz1LJOuxnT8DLOGafrNaq1lrqamyTGxfvLzbbUsnYwdMduorqw8s2bCfV187tfbl2Nrt&#10;rvqurg3pG6WsxZIl41JDPH3ZxuOaffbppX3wwaE9/Kxrx8ei9WJDODIbqh/Pq4/OF9UXYGxY7Knv&#10;7trtO0373vc2fPe0qDhQgTuib2gqyCj0D27ETB2owLQRjCExULuqHy971gMs4BoCXjLauHbAnJ9d&#10;6iILwSS1D1DrBr3BDRnwUzktfBMIkDDBEV40qDqZN1DjGQOzPjhLwD9omC9/uBYVO10HfKYuxe2V&#10;E3gb0E0wUBN/m0Zysdrbnv3gbx7YxTlbwQvH8CnFcePGstrXhmTRJdvZbaqdqh+Ie96+QjWQDnz0&#10;ZQM1gfddvFed4uHjLWABXxZEMPDssCI+pXE5aLSgvjM/UW+uPjialSzpTuzRR3v28JMnPtHda6t/&#10;gZ/wneSnTekBd167KT1g3Za269I7R76DGvM/vou38xon1Cu+k/lAxne+TvxnIhkL5/2amh/9nAQ6&#10;SwZj6d/CxaePrDfse1+Ljj2NFb44tvp6ze5864Ytq01PopEl6jcnBenYks9GxrV4tRzX/bz66oKe&#10;FRObsjTZR3/RuhWXeLofXyh+jkG683xV0pVOLPRl19c/QWAI8qlfHAHDo1cL8CL4U1qXwlXYAYxJ&#10;HOmk4+A+e3BpDz45UJ/DOIKCpfSgLsizVVB4DNPqFXzhWuXutvtWr0d27/VVq9QksLqcnvK8KxfK&#10;55FcuewiBe7dheu5NyGoXyhu4tNb+HcIrLKJT1+VEd9f0U4IT17k+CL7hEk15H21HeTPcRLbSPLZ&#10;8dHI/vYHn9mPfvipPX547jup9brMUBStXCoLX0LKbCTdfWq37tTtW9/ZtG99e9e+/2ev2cYWu4RN&#10;JQ/iJB9GrM7GgAO8048oZ2RRfrgO/TiOCXQc1wB1lPXxX5d25mhLceh5olo9bzx9GdLaUR1QJDdO&#10;kw7BeAULOzLjNJ8PUvu5Mk6jziRnjyVn41zfUUSE5TvAj/SiHUOUqmvGV3ySepS40UyH0wGyDIE/&#10;eYy3BNymMpe0wTCZrue5WHpRWUkVrd/Li1+q/Q/V/kd9q9Viu//6hm3vrkgHUFpu1En9QAeKi/iy&#10;vAuCgVrAyQIW8OVA7RyHDo5ePZ7Z8cGJPXv6zC4vLiWLXog/TVyX5MSWRqNu6+tr1pSuuba5Zitr&#10;y7a8umTLa0vWWKpbmUmtWP2P9OiZr14TqdLn0c7EB/3Ix/R3ZaTmPDrlj+RIjQ5+hA7su7bpx3Ge&#10;zWbLjeR6nZ50WWRktaQktDuOJFWEVq6WLa6w+9jMdxuhneTEN9V1iA2rpK7PwDNU1nykvhYDtbL1&#10;c0U7mFTtPCmqvy1aV7I0BmpJvqZoVR59AT/xTHo+07am+zCJmGaeK2//3Ifn4V3qvJCZA/dcwq/4&#10;KLx34zNkCN37GI47L4Cega+88s4EZxjrIA7GhOLp0ErSyXeK575T/kqc2E554DvlxxMWvXgKXxlQ&#10;Au9nPa/4Aa6xEH7suos8QmBoDzq4PLuw09PTK97pR8fqHX1RCEV/5BzU6xacUyB2ylzdXLGV1WXF&#10;J24ufkh4Z9z6C+46P1dyQPZAntMf4UWz5GvGej0EuW7BBmdDuzxp28HjQ+ucS57tMOahhPUNiweg&#10;+9tv3bZSU3w81reieWgfo5yEhe/KZxxHnndonf+vGgIqs3akPxLDhRv3yY/3594h8pzH+se1y/TC&#10;nQru8YBjnNoO/V0wUCMotBZ+rxLACN1pJueHbCkV0fZ4NLNBe2wnx2374Gd7qgvJudI3pj4eKT6h&#10;dkL/TCxu9A0OxGtYgMncaLPVsO2ddfuTP/m2+1BSvzew48Mz+5u//rn9+O+QtQ7tGTumPTtT/H3v&#10;njFQS7qKc5y3WK2qyDit8sjukuQNGSLskKZwcuCVRQSk7vKTaAQssssfxrorGw27dX/bF+e8/vYd&#10;u3V319757mt2W892b2/a9s0129gWL11r+AL+llxzpWb1pZLVliL5Rd9xrdLASI0jZItWqipvVck0&#10;5ZxFLNZw4zTlT/JhcMqHG6gpf+LBzN2Y3CQ3lGNXN+kSkienyBXIROyIJLQiRgTZyKnAeTb8GzmD&#10;MtPG3EAtvHXfSWLeKT5ojjbqBmr6Ua+1UsXHjzFQmw7HNthnswglKn5WLLCjZd66oreLaWLno4E9&#10;uTi1o86FPb48sT4NU5WdwzjFkwl8gevQq+SkM8kXDcBTqBt1I+qfKn68582b65KZ31Q/xlg8sl0a&#10;g9LMSwEt5kvKdklPOFuDcVPpE/QH3aklvan1zgfWuxz43BYGjiPpd2ICosec5POKwheFNNW7MsTO&#10;usyTsjtvaI8BR+H4T/gaNB9Kwai3sJ8iDreAbwxQ52m1us9ift1goOb8QTRNGyIAdIGM0j0e2uMP&#10;nolGxGOk/vFdqRHbxq11l2maq1WFF7WL0K45MnQkp7aWSgtBLRXt8dwz4PSue71EtqIPjRgrIAwN&#10;RW0rXy5ZVKv4sY4FyVJuoFaTflKv2kzXM/VlM/EJjnlkDJmY4QCIJvQT427PjJ0R9byoe/xI7T3b&#10;QS1zoT2E98hmVzu7X4UL/33+hvzJjeG5Kt9IvHWsPEwwlvJd3uSUv1yjZjOM1NhNVb7V5fDLas/6&#10;JsducMSnmN1ADR6me1WCp0Z6Be7lYF3kxVEohIX3eiAAo7yEw9PfYGNAuLBZBHWYGqhxjRzBF4qT&#10;enTZDaf2PpPuN5Psiaw3luxNLD4HKDYiMvDTi7zOiJfLDE+eCwF5zPz0Orjsp2v/Jn2e+tRF9iz8&#10;V7qqT3ZFY75tGCl/wq1Jns+vNJ0GwCk70iVybgQJreL4Oos/xYtDeOBl9us5eOl2Ab/vQIWq2qH0&#10;32yglta+EyzXL1DD/IN5P1zPv13A7xoy7DtL5MGLkDZ8mMAVI0AS8ioPzAhuwMQ7QtNEgjULeJ4+&#10;2bdnn+7ZoDe0op6xvflSte7HHzDFXxBzRviciBlipDYsT6y4XbJ4pWzFVQlpTTHO0sRGDI7PEh/s&#10;Y1WAb7ku5Z406ag4u10cPzBqhWEFCfRHpzVVPqDRor4pl9X5ibFx7KMrPyoDW3wzIMiKUTQVBhNj&#10;0XPAgsqrYmLQUPCzwMh1yhjTkoeOjSeZC14YAFG5xgiSEzs5OLHDJ0cSNoULCQo+xi+FI1aPUFJH&#10;XchLUFcZx5O+rW01bHV9ydY2l6zaQHBm5bqkBSmffuQc8ascvtItlFou5AgfyOrK68vdVweeqpK9&#10;GmQmPT10xRMRQnlmhQz15B2LwuEzEMSAz9HesQ36AyR9rzMEpVg/tvz3OoTnqCdip72+6ostoDGc&#10;4LhPHCssGWynnk4OWHl5aWfH53Zxfu71vLO74QZqS2tNCVsIOBJu1BGiyJAn6soVaP0oAeVZwAK+&#10;DhAGflB8EWhpx6LQmYRe8Y0ghEKz4gJ6j8AawrvcK6EvdgO1iRTgXCGyjnjP8SVGCaJ0CaY4xHwU&#10;87B7F/ErLrUHBh1dlJUvji7HdeA2oaXQSuT0rT/x9sMlPAflBbNZ4hhbq9C2d1Yu7EZrbNWi2m8B&#10;46GJxeJ5TPyxM5cf+6cyjJngg3+IvzsfV5seJOoPFH8epUQdS148dcZgjZg7R0cULbGS4izZqfqU&#10;Y1uvd2yjObSd1Yltt7oW57riKRjABqMK4oRnhoFx8SEvL5gAd0pfjoFIhGYE4lAKcAp+Ap8NAwtM&#10;8jBMAT8TDybyEIs7sS7n1Y4bhQtCtcJNMfoiLN/ISfBWBhR1Wn+vErxSgKuLNIfhCdfhTbjDkU+f&#10;JNQP3ovjGccL0b+qAHoWdjKFaUMVyICsIh+O1KepnyqqLBP1s74KPVF/Da48TgzF0Hh64uV96w9G&#10;1u4ObJQQdzBQe/SwbQ8fXdj5ed4u2mVLWHGub4PBMwNeqs9831pLZqtrRbt/f9XeenPJ6nVhNJ/t&#10;nhb6XXY/zeqMUtOPqCiKI+Cb/sHLRxjak34LmIdrurh2XwBO+36R+jwK9MNqzrHabFjVLdpwOoL/&#10;hM/4Ap3iepD4Og5ohrBMDuEDhJsP84cDWZnnyz53ffU64DFwIUH6nJbuTrzHj4GTYwc13Pvv79kP&#10;f/jQuh21TYXJDNRu3li2W7fXbXO7LhmqbsVoLMcRn3BEgDRUL7/WQO0qC1f+AhbwpUAEQ5/ou6Fk&#10;xCOSos8tqh9lN1J2TytKXxh2Rvbww6f25OEzG/UTX10OsCCmUi/b1u667d7essZyzaor0h+ld2JQ&#10;xEpidEGiT1nQC5Dxmpf9rwNg2K6mCqMkY2py8gfqY0czO9w/smeP9iwZJjYEH+jshFUfvrTetFtv&#10;71hzve4TRuP8yCc42R0NfKDuFtA3C5LJhKepFNYZBt1XE0ZClP7Ahe+iTv9MBfEY/pxWluvH/vO7&#10;uf8CgsMfnEdcPX2l4PIWHX4KLK5jgghZZYYc5kZUkT387MI+/njPswF/DMc1yelTFondvbNp7759&#10;2/7i+2/Zm69t260bS7a+GtvautxWxZrLEj5S2TFIGl8M8F8SyTACZFcv+0C4TnHkN/yjPHKh4ucc&#10;7wiX8l3VVbimHHrneED+YoxGMpXcoJ+3y8uZPXx4Yj/8wQN79vTSOuoDBoMgEyG3YbQHvy9GE9vY&#10;qtn3//yufee7N233RsvWNqSLl6YWxZKS1UYd5E2kgLBozA3VRHcTyYtuzKR8gVdoJJMt5/tzx/mc&#10;+zqA95qeFZVJuKAYzidAscu1YaKFkCHU5yFMXqcu/VgYCPcpTrKjUCOXj9T/Ul2EI03HEfJtkIPz&#10;haLqg8UxkmH1nuPEur2Bwge8kYKDtz/8NNMpTSDPQ//TiWhgMLPjw74dHlzYZbsreuj60f33Xlu1&#10;5ZWqwqGfYZQTdEPSJD7nmUqL8TjSvXYLWMCXAWiT/qMo/b1k/W7fnj5+ZifHJzYcDt3IBvqqVqu2&#10;srwsWlyxra1NazYb1lhqWAmDsDK7bkgOiNQuOPotopGoZalfp5/yvl00T2vL2lmatFhmaCuZy+gX&#10;8gYY8/WdINUW4WNE4UeGc9qDwvuiWv8pKtptpP5EbZZ2weJpfWWx8uUncND8pAv7OEGhrLwV1OcW&#10;bZiPbKRwx5OyXSZorXnrToinqPfsoCbe4nmHVwBKjbzO5Zf/2fX1s+waSK/Tb+a/cJzIC/+zfsQZ&#10;j57QBwRHOMJkBmoeXtliXChi/GXa953StosXtl1NrBUlthEPjZ3y8+OeeFmI8ysF57H4/nft63/2&#10;Y9ddftlT+p+L00s7OjwOzxQFxiOM6zja9cvCgwGoytEv+SAqxba6tSIZYNXHkK8N1PQ+JEwUAfw+&#10;fehAJHrveGU/KdGo0Iw8m1e/mZyN7WwPo6VLO90/dRkOY2boml0Ckd+W15dt/daqlRqiNcazMVCj&#10;nydGyqFr8u782nFzlZtXBuSdnc7ChDvjkNBrKBvgyV4hI5SVn48FgVbQ7DgQXlOZy/HCT8+zRW5h&#10;ZCb8XiVAxyIBTyM4aFq++s3xaOoGamfHHfvwF3vWUZ0Eo6BggB8xD+V5F5/h7EVd+8kCipB5iY3N&#10;ddva3LDbt3ckU13a3rND6dmf2sNP9+1TuW6nb5PRRHxEdQtvGDMymek0GCmFa3TxgMa8LxolneFY&#10;8royy0L/AgtBfT6MMUoVRkGgU3YoK4gfrm237Pb9HcluK3b/zVvWWq5aqS5+VVZQDMlw0E6EkZme&#10;4fQM4zJDL5DDkGwqPYGyQq3OU90F3sAioDCmRn2KFtIceD3yczzhUxAvjOMbP4xD6AvG66Aj0ZPT&#10;rMJfOYLy80+CrAT9ZPUGpJ4H96+gNznaJTJUBLcaji0n+XaG8c2J8JMIWaKxqfDMYuSe6PJMuD0b&#10;9OzR2aGdD7p2mvRspj5GiL7KP7s/8eM+GH0wEqrnqh/yQ/nJ4/rGin3vj79l29sbtrW9pnpCXkLO&#10;U91SUdTtOG/D3sT6ncS6l0M7PWr7rn2PP31uDz9+bE8fPbdHn+xJr2XR7qEfCXuq9yyQOT9r+4Lf&#10;w4ND299TuEeP1X+eKm3m6GPvq+g7Aj6d0HWtK+iEMijvOC+UuwV8Y0DVmdGr+9PQHwQDNVpy2MGQ&#10;AC6XKFD3ZGCP33/mfdFkRHuduoEaR3zG5aI11moKr7auAC/z5GDQlfpOUuEewBMLCNciQJ9PUJre&#10;7vUSXqFGIb7DMY6Ss9QOWYaOn8RF49jMYJwE7Spf4rFu4OblIVGFZeF7f8iwvm9+Q5qsp+Pe01d8&#10;DrQBHujJ/M+Bd2qjlAGDKQzT8Efy3YiqFFmxGY4bzYvH56sVKzRrlqtzHGXJrCamWlG7Uzh2WDPx&#10;DefRGKqRTZKRrAifJh0xJ5WAZJGDuSK/ymea1ZdbZnZNmQjH0e9XRl/INj43KAbuX9JXgLOc43Si&#10;+P3IUeF9KH7XEw/sqv85FR9pS3e8FM8bifeNEr1gYYfiLCoxN1DTj/q+AgrjfvCu4RqX/M9eZ9dZ&#10;eQLoyvNWsIEuwfUoFj8U3vKrLd9BjZ3nEuEQ3szuddQLGwVlqWRxuZ/evEDz4fLFcAv45kBaoaJ0&#10;s//hv7jxr4IAsTBQ+2ZBxjZeZocpeM+iTkWdiDN5BFJxLx77QDSv1SPlJLjjj8Xf2B700adP7NnD&#10;fRsNR/A7vZvaUq1hVSykdVvQPQPeDIBjoJZUpHzdqltprWrFFYmTjaI6Bg4ZUcczlRIspg/dobSg&#10;VDBwOhYtuoGRMhGJgTH5CYTBs7zVqg1bXVnxXVpqtZqvNr04O/et4/v9vm/tzY4vZQY5FEu1UrYq&#10;hmxeNsUh5szqFLZnDlgQqMhh4D3rooU3J/rwDghCttwYwzMM1I7t8NGhJeoIIhSRiZQB4aiSi6xc&#10;xGCBlbFDxT+07Vsrtr616lstxxWYs5SfkjqyWEK0kE6ZWek207cMGITmiR9UabLgnZdiC6oN+Elf&#10;fAVA5+qr5yXAZ4POpMVUhu+ahuDhZURh0Qt1NsVipI478i3WD/eOpKx1fQBnKoGaFWRxruQGaqxE&#10;wYiAVUGdYc/OLi6l/MVWEi5aSy1rNpsKAzEUhYXYnu8d2/HhqQT3C7u8bPvA7e27u7Z7c9PqzbJF&#10;VeFNPXp2BABGJ/pzQF4INbqABXxNQO0dFpttI25q99crJGjvzn28ncMDg1AGj1A7VL/M5GyuGPtA&#10;7mWnZ89PMYJV2BxifVG8UwpAxkdIQ18Hgy2GStk9LRio5RUfRlzOX5z3hR+85/qOH/lQeLX9AgMk&#10;lthS1LZvrV/ajeWJVYojNyYr5KVgiLmiSE+nY5uyCwfMlhXHUopo7xIv3FhY0oaVYMgMyowGlkuG&#10;NhmKt+k7dmJjT8RycWjx7LnePbfdpaHdWJ3IzWyj1laUF8ozK2vCCrKcG1Ng4BcUHIZbg0Ge0vAB&#10;F/olswRFAgVJjxP4GmUT/pmQ8tWTDCDh68doCdxWFx7OFS/9eOQD3IoHwRqsMBjimMTgOa+6FG+k&#10;g0RlpA5eKTg9pEDcctePuJeH0M8vrVf4OJNO8F1WgxKOHSCQ90SJ4pd6xuor4UyV4gpYVYpZnZVE&#10;wofYuqpqYJ3LCxsPxwrKzmbjPZ7KAAD/9ElEQVTs+ic8Ce8cr93pnds5x1ZcdO3ktKN+omy1+rbi&#10;a9mDB2f24NMT6/VK1utXbKDkMLTkSGhfqVq4UH/St43NyHZ2q/bGG2t2/17dyjF1zKQBu6ySbhgs&#10;zAZhGCRDm1MWFaGu5TgiCQNnju9OsaCXC7gGJxC5QNvBZZBdp8/9VhjkEpqSC8Zp4jmpgRoTr7Ho&#10;JRzNTXj6X3hA8PkmA65pN4TFcR3Cql2l7/8wQeUOnUHq5i9DG3e8ci0ATeEJ3BkcikeJB3HE8Gxa&#10;0nXJfvazx/bDHzxU20zbAM1D7eP23RW7e4/dCeu2vlELBmpqezm1+2sQX1Ac83KoQ8pv/DL9n+Z2&#10;AQv4cgApIiPIOf+GnNQ5oyMUJ7G6TYZbxU/keud9+/jnn9rDB09sMlZPK0aP8QYTeq3Vhm1LB7h5&#10;b9cqrZLFDfUJUZjCHk3UX3jLUPsI5PoCZLwsc18nkPimZqc8ufwmxw4PPaFI8tHh3qE9fbwnXXcs&#10;HTwYqGFDOpPus7zVtNvv7Fh9tWoYp7FzmoQgXzmrXt9FEya33CgNPEk/R1f3VdeKx/V/4YJB1TDZ&#10;IuyJLfskvPiL37t8Clazn1fnFfiklfOI9MFXAd73w5dC6sFATbq3+iGQweRYVKzYkydt++CDxwoC&#10;b+SzgE/C3r61bt/73n37iz//lv0X//z79s5bO7a7XbNWgx3DRlaIJ+KPKwqvskiuhct+ETC4Cg++&#10;xkaA+auQy5fA8eTSp27It5zLUpQr47npV4wmy/ku96qv4PM8/VbSMrvyjJOyTZKSddo5Oz2Z2Pvv&#10;7dm//2/et5Mjjg+S5KpoMNBgwnskebsguihXpnbv/pr98//+d+yP/+SurW2U9CxRfy4doYC+oHLT&#10;P0uemrAwYRoFOVJyuu98r/dMzkE39OHZ4gAga1tu6Ajuv0agbIU8qWxM+In8Xb4nv244nw6YU+v0&#10;uW7QFz5V1XHNG9cKFIDyps6viYf4wbdko6LkZ5d1iAFZW3XBJKPC8YwxE2izUIysXC77NbItePSd&#10;idN2mU1I6lZADkgvPPOV9/pu6se7Fq3XHYtPnNvTJ0eSyTt2dta1ajWyd97dsrXVmrKJcYT0Ln1N&#10;zZAn8s6iorB4QHI5RfEQWckXsIDfBLQadtKIrCIezI5pH3/4iZ37+Cy7FTEWkLOlVsu2trd897Td&#10;G7vWWm76sYpxJbKoHLlxDkcs56R3+hHWkhV8Z1H1VYl01WBEQRsLPAbHvXt6lj33lqom4m3I2yKL&#10;ZKUL077VxjhKrYiRwiS0y/ZlO8Tn3818rJLxTCLndIiooHKVS+IZ0kXVhNmRjYXVhbisfOUsUb80&#10;FI9lB/uzScXaY8YactYbKw29S/JVyT3qiK/6ySzTSi/Lb5o+aXJ/FSZ9FhwQnns0Cum3+P4fzk2a&#10;8uWcJ8Enrhzp60p5Il8TCQeEYHyccaJ4NrTytGPVWdduxpd2ozaxpeLY1uORuqKhzZKuyg2PTPPx&#10;ioFSOH78SpAmgRewoyvhld+VPKLywG+5vjxv2/7evq5UKkXhiw7pW0U2hHdjNb31iXHwAc0w1xAV&#10;bWVjWX3/Rqh/Ok1A9KfPHJRsmpGQ/jWEe3KMXJZgyKd+ncUWGKj1Dvu2/+m+XWCg9vwsjFGob5AW&#10;bfVm1XbvbkumbVpzu2llybPslMViAvAA/SL7esKwalJx/Lx6QBZMpNdnujv9oRdTzttZmizvM0e5&#10;fZ6GcAG1yncY88vucR5O8oO3MYqQ/l4lTFVB4CsDzxL/hLdkOLVeuoPaR7/Yt+4F7V75Ru9QuwxH&#10;K/JM7X6MTgxtcD/z3dNu3d617e1N21hbs4efPrTPHjyTjv1z6SfP7fn+hdKZ+PjYEEsB1S87peVd&#10;n1HfXqgKFWpnDLXBvkSDGKRjmM64YnfQ8+tavaE+mPFgZFkTDYr/oC/phxxfLOVt586avfHuHek/&#10;G/bOd1+3muhlVhxYoSycpzudZUdyiuW5cZobqLHjGbspMzeluIJTXWP8q7z7bsFKC8M0Z1NCjetq&#10;woew4IZh5COMXTsVOnJpP16nan+6cBmFsSFkmOz0hkA4OOEUWnAXeDWLR8KYKvGE5/gev2Ce1lzO&#10;JB/i2UW1LxbuFAf6fqIPzvVe1xiYSUVyA4i+ro+GfTvuqs6fP7VzXXclT0ccM6h0fZGlatp3K1KC&#10;ULMyozQYCZ1ZKcYQhUxhrGq2vbtp//l//s9sfW3Fj/eEl6B7REI04++MwUwSjrYeWFv668Vp154/&#10;PbOj/VP74Bef2Ac/+8QeffLMPvngiehn3z79+Mj2nx3b8cG5ZPeu5PVz7y+fPHlmjx4+sY8/+tjO&#10;Ts99l1HGY5n/YqERuAiNiGthFaSL9uH3jEs7Aj3HC/jGgKoz63/cn6qd0MfM6L/VPtV3o+0TAP6C&#10;XtnDQO2DPdFlLhio6RfXIzdQQ9ZqrtUVHgJiviRE7t9CV2k6OIyiAK7DlYd0H1rkGxba+DyJHjOv&#10;rUbhR3tKDHI3EOPDaClRXzGJ2ViEtsosDukz3x/GhGPoV48StYcxx3wqDTaAwRdLcw35KhO6CHnk&#10;Qeb4L9/LIJemk5A2bV73HD3pJ+rUSlZZW3bDtFyzFozUlhrhGFKM09jxraIyCFcYqOVKHOlbcQM1&#10;fe55Zwc1+kzKIyU44FHlKNIWlS7iA+MrQoG/8/s0p/5M9+Gd2rbwxz0Gs2EHNea25PQ27IYb8o2h&#10;H3NZY+FqrOeDSd4upPdd9kZ2IBnjvNPTfcdG6j9GyltUVgr6tgKfTcSDSVPOIc0MHv+zvAWXXYU8&#10;hqvr9/PP/Io8qd/vqSwT4XrEzsPCXbS5Krw2fce8gZ6DKzdQU/hssQiQxUf+XgavZy7ke5qZv4Bv&#10;DqQV6m38X/zLW/+Kjg0G80UGakFQwOn2c5Qw/3DeD9fzbxfwu4YM+7+iFrz1I4oFxz11zOCBcwAc&#10;nZ+YI5PQHSxyL7s+OI7x0VhKu+RXfTMTHy9bFEtIE2eJxHRYtT2WMptIGB7XRFc3G1ZaqdisJqYk&#10;ITnJSyj244TEiMWcQlryxIzpUAMbV9qiSTc30K1vn0vcZFXvXZBVKFYUEM+gN3DfxXhXruhvZ76i&#10;BUF2hLSquMtx1fws+Dxb5UZSItWpKx7YIspDsDoPzNJ3pdAbYiUxrknTjx2VOz2U0PnkxMZ9MX8J&#10;CKzk4oga3wWA9CX8Y6DB2c/rN1Z8dVRjpW6VRkWMWWJEUe/EqF10V/m882FQwctP86QrC+VU0RRn&#10;GFgQFsODNF/pv1cKHr3id4UAbQqgenhBclzrl63aAFjR4gPU44m1Tzs+eDMR3lkp5oq6OllK5EoL&#10;8UsJmuRGikP4i6RQjBJbXm5ZsyHhwJMJStrB/rEE9AtrX3RsMOD41rzdvSdFcXfDKnUpCBWEIWHR&#10;8+d6oV/w85Vzun31GFrAAv4DISXGIGxxo1YhOndjIqdbgkDEod3RzgJJS9jTGwbNxmprDBrAvy4H&#10;ElDHhI3UrlCsJXyzekztjHjgn2wXXFQbKar9wmF5Hvp9hN6ijfVdIsV6Kp44sVhO3ytRBfEJKInf&#10;alhDxTNQOx7aZn1o7261baPeV6o96fk9pY8xESo9ihK5V8KKb2oS8mdlpVcS31SvMWHyI3YDtViF&#10;rUY5d+zWEYsvxgWlketbvdK39WbX1lqJ3d6Y2fbyzFbriTWitsJisBSw5zOvyjNGFfCZoAAg6I91&#10;JfUB3pBjUAUDNeVLPju7MYDGcR3BtAylggEIBHecCuBMCrzK9wFxfKWZahPEc1U3yrvXJ3HDhxjo&#10;ES74nn7plcJ8fH4d6hM/e6RsXPkBFII8OkmJxkQUroQKfKDjqrx6S18LFvUxqwMZgKlViyx8YXdr&#10;99nNxo2vpfz4sUDCneNE/eBkUhAvZ+e1yDrdgj0/6NtnD8/s8Khv3X7B+kMwrjS8i6MOhhaX2lYu&#10;D+3Gbs1u327ZTckMG2sgkiNcg/Ej9eo5Q+nz/Os19ag6xPc61c8nGqEDwqVfLWAenDpecr8CvuCV&#10;U7yIyxVv1QMTmshj/sYJDDqCJvWDlqioNKJwHXzobt5dh/1DgNDWAmT4ycqe+lcNOOA7w6vDFU5p&#10;+fiSG6eB/3e7Ezs7G9jPfvbEfv7zfcmroZ3rpdpY3t58c9Pu3d90A7WNjZoViuLb+b6SCAO1Iawa&#10;+dWqvSwt8pHywfTJvL+ABfwmcAoWwYg9S2afSk6gr6XPZjCvaEUWRI3FV1icIlnhaP/EPvjpJ3Z8&#10;cOYf0WfBf5orDdvcWbeNnTW5VYvVPxVZCOwTemnfnvL/L6LQl/nM14nv+OQPTY38q5PEYG/aMRte&#10;jmz/yZE9+fS579IwGcpJ0OKIKI7qWBce7ry5a6W6ZC76RFaQefHhyeo/0ZlVTvWUkkzoM0M7BsBU&#10;QbxDnDz8VEnOfiTM+CCpP9UzhQ3/U0gvqZMg//iVfkB4+UL4VwDEDX7CFfwvlI/rqYQyHCXqtCWV&#10;sHBA5To87KQ4ZXFazm7f3LB337ltt26u2r07Tck3E4ukj5eiqe+utrm1bM2lGvNUTkt8HPRWReJp&#10;KyKSUR2lF6n71UBOA5AR+juu9U+II89MICDDY/AQ6j7Q+kxSv/nulnLykbWCpEMfqjAcASIZe9Ar&#10;SU8e26cPDu1Hf/exffLxvj15cmFJEuovo/EonlmtbnbjRtPeeXfX3vnWTfvOH+1Ys6VQhZHSl2yt&#10;dKAUJeL587YnPPoiGC9zkKmzCUXAcSMgncx9XcFJXy5kmbwGfAd+IQdeQxB/Dw68TP6jjMFxk3ru&#10;/AuepS9DnYdaDEZgobfm+TWOqEd5Spe3nCCA3hUgb+VKxcdkGZ/FgC0Y0DGZjpF/wUoY9CjLg/7I&#10;To6H9vDTSzvY79jzvY61LwfSDUUvSnt1rWbf/vaurW80lC6GjhgLUdZgWMh1XGTXZARz8hTyFtwC&#10;FvBlIG0j8ArxXibc9549t/PzizA2KNpmzHZzc0N0uG7VetWdiE/9lXiseEqmm7thDs+k+zHpSr8V&#10;xh8D78zaH+CkCrgfXvDLWlv2c1AU3irxof2x+JhoHwMJgPbFAmzADXMZ71VY7wHFo+sYkKC8qm9k&#10;IW1ebcaiyEYKxM71PnGozF1OStaTLMPiwV4S8jLMq6xYjKgM5MHzprh8Bwn4z5VeHngC37h+lIZ9&#10;0V17gONEPiM8U/HpMJ4c4ioIf4yFMAGKIxy7b5DfYKTGGIq433QkGayn3mRoTXY0L47sTrVnG+WR&#10;VXIjq0kfn01GlsN5PvlsLhOvEhRtKLfghSS4CY6fn8iR1pE/V3767b4dHx35Ncb8/sb7sPCN8z0B&#10;Y2rMKxAO2uK6ucRpJ6ve3wtxogu9F3qc/vyn5yRP2vyUcGYQFfoR8s0Y2ESfFX1hdtIf2/HDEzve&#10;O7XhYGTjAf2nWakS2dJqy5Y3lm3z1oZVGxUrNlVvLCrQ9+yIEwiBnklxk3f8kOWvDDJcXPdRZIN8&#10;KN0Uh+Ev+JkDR/Q1AU8E5hP9QuX4vX89Fw+/VwmkRHpkOzuOW63Ljxaeqj2y+//Facfe/+me6IQW&#10;xrhhSX0oofhWso/4T6GolqTvi9FM/W/scxPbO9tuYHd5emmffPjAj/Zkx6tBnx1qxy5bqtroUp1X&#10;sJMWeg1lhV+E3VrT8nolgjOkKfEhIYVFm/AC5HoWBPAuhJHcx5ii6KLerNjb371rb37rrmi1ahXR&#10;y3iqfj7XEw9l5Sdjcfh8E3xjpzQ5n5NyOZIwwpTXsTzaAC6razk/iYb86ibIArQZcBScNwp34dpP&#10;AMEHn/z0ieNeceKgIyg45Rq6Co4E3Og/VFxKF+FdFj5kL8RBGyNPIKfETnPCa2nMXmpKu523pCsa&#10;FA7H6n+GCrd/0baHxwd20m3b8aBjiRIaKtuTojiiIqIPIN6rHdTk4JDepPUcGQv+MhwNfSHm/ddu&#10;2Vtvvebps1CTY3qPxGue7x3a/rMje/xw354+fG4ff/jIHn7y3HdJe/rwyA7U9o/3z61z3rNhN5Eb&#10;23iomh0pIhJz2piJjkbW6w3t9LRrlxd9XQ9892NlQUH0jeh4dWPJMQSFYNR4hTHnawFHfu9uAd8Y&#10;UHV6U0x92gptrSh5S0/Ul9PmxUfSdoLu3j9LbO+TQ+dJgy67NIqftcq2sr3k4wat9braAO0uyEGB&#10;3+NCGs6u5nyahQP3GehhaN+6VFyE5VsMt+hjx6JTZCI/crKgtkmb4l341Nszx6Vj0MUDjvOcSl6c&#10;dSVvqD0wLlGQnAaP8KM++chBbYb/fJbyLwyeUIi4h93j2CZmJJ/dvKbi5TOMyxpVK9QqFi03Ld8U&#10;DtidUM+nccF3+OL4SXZYG8pJfPPvMbLz+R39iNcTV3lykv/oL10WZEEfsoPyom7Eg3BSkJip38B2&#10;8fk8c4rSuSj8TiKvnMqrO/6Lyyl4MFDzHdPkEmRMjiTFuFlpD9RfPDm4dHfCLoydoXUGiXX74jMJ&#10;2M/ZylpT/6EVySXKC+kSuwM3+ueeX83dUQ7ogp/nnX/44X1Ga74YQvniZJyB6nYsHHIMar5Vs6Lw&#10;nBOeJ+xEp0RHvpmM6EEOIF9ZnYKLkH72L01KzuX/cCkXXqZBFvBNgbRCnTb/5f/o1r+CoeBQHK8M&#10;1NgyQ8QQBAKcAhPOm1sKfvlryMMJeS78An5ngJAVfCCro/n6yK7FNNNr2r5XswtKMJ7IZmxRnkwl&#10;dAVr/v1nz+3i4tJXdaxtL9v6zVU3vmpuNazUYG+dvnVzXeuXhjaUy69HVru/YqX1qo0rE0siCVh+&#10;dv0kCK0kLebKQHgw0nAWHRgzgqPCsYLFtxuWQ0BjFwiUh1qjbEsrdVtaqltVjG9lpSn61df6FAO6&#10;y9O2nZ1c2PlJW8LjqfUup1aL18Sgl0SawWjC1XbR6ZReByWdgQcMPVIF3zEjpODY+tmN4Fj9Op3Y&#10;+dGFHT05tXF/ZJG+Zz4A4zQmVsDhWIoCZ9gnyv/m3S1b3d60mvIb1yuWKHBSpNMOAwQI1OqelZ7S&#10;VtnBhTi4fLFu5S+4MLiAC/WmIMo/eXzl4AWHLwRl04UW8KAOxQ0F9ToooiEw4bhnpQw7JJWjkq84&#10;8gDwAXWI46HUMO+4hUsXIPQdg6SKbyTh/1J0xaDrVAJ4lI8tLlRtMjJ79uTAjg5O7fKyo7oa+4Ds&#10;vTdu2e7tbStVhbMiOwmgeIXkWEGlTIaOU2nrLrxYwAK+BhDaLAId/CUYFSDIugGqO3ElRjnSsLR0&#10;p2KxqLFh0InRTt+K+Y41aijQJbU3xaQ25YZV+mA8Fh/SVxikiSVKQB754COGakFQFn9SO0lyZfHj&#10;igR4hiTFD4t1uYqEbwzLlEelHYmHRdNLyyWXVs/3rBn17f7GxN7ZvrBW6VR8vK0E1DbzaodKL1G7&#10;G+ckiOaqymvdcuOW5SZNKyRli0dFK0t7aRXVf5RGtlEb2+7SxLaXxrYidrG1PJUb2ubK0G5u9uz1&#10;m3177cbY7m4ktrM0tFbcscq0I17LLpZZn4HwLn5Ov6EM06dgbMaG0j6xx2CMSsMCO1aeBPYgfBSG&#10;VsgP9JV83IwVr4m+17fKo+PSMRDA+QnKCYPn/sOXU3zYgLDadaIMTOSzGpEJIK+Ml+L5jwVSDv9D&#10;+iHu1LmnDAHu41SPKo8PjKkAPiCe1i39FPkDZ06VKgdHtBbUd0XCURyNDDa+tVGwnc3Y7t5p2PZW&#10;ReGGkhF76muH6gr7+ljlnlZsMq7ZcFixXrdmZ6eRPX46tAefduz5YWKdfmR91T+718H7cwycYXKZ&#10;u7Sd3Yndu1ezb31rTW7dNtYxJu/abNL1/DDwh2SAykbf4UaCwi/GaX5UgerbMUKhVJu+Ex5f+P0C&#10;Pgdo9FcAkr4IUZ9/fjXwqzpg1WhmnOZyArwlDX+tN0BvuHCfQaZz4ID5d38YkJbb/3Onq6v2Gp4G&#10;7If/8BGuae/8aKg+GOITS8iMyI6s5i3b48en9stfPLJf/JxjRy7UxlVHipJ2tLRUse/9oztumLC6&#10;VpaMVlRbYicctWGvP9KGySledymdeN6Ufsr7uFbl+Su/XsACvgQEytF/kRUGauwKC69G3i+I3opJ&#10;yXdRG3en1jsd2KcfPrJf/uRD67UHTm58y/FfN1+/Yfffvmfru2u2st2yQkVykvqqaQEZxKd7RMn0&#10;APR1GS+6di9Dxoe+HhDaYH4WjjmNp7ENThM73Tu3/UdH9uyzQ5syqSG9mWxHpYL0oMiPOr379k3L&#10;l/Q9/avYg7dX5EkxAC+7PgjH4zBASf9IOgXpxMI9uqt4hTsJNEz8FLnWezDpxv/wg0y+EFAfDBoG&#10;h9yDewmXrxi1ROdiS1qvsENkG3YhDpN/DLSb73hzUzqiEGUHB8eOq+FgbBxXfufWmr3z9g3b2a7Y&#10;vTsFq9d6knPytrVWtxu7q7ayWpd8iG7qqSklURQD5mkflxXJ5fj0Bi97fn0BpG88oJzjJ8RB32jC&#10;bzAuhpez4C7Wdc4XmPiOtuLP7Hwx88kH0bi0gGQ8sYRxE/H7OFq2bidvP/hvn9q/+a9+bn/71w/s&#10;B3/ziT15zNGeqm8JvqSGzFSu5O3Nt1btT//stv3FX71u/9k//569++0d29zG2Kmn8nKcOsYZyK7k&#10;GXyC27QfV3viORO4ZD00JcWeIiFrX14v/9EQ8PSVgMrl9AN/EP8JTmVToXwhB0XHKYSXn7aS/fQo&#10;PA1w/Sz1vew4j0B/QTbCZeMRrkv4FWkpkF/mVd/gFp2uaNVq2VrLS6LFFfXVcqvLtia31FryyfK1&#10;1SV/vraxanFcskF/bHtPu/Z3f/vM9p+17eRoaOOhUmdyRHlYXq6q379hGxtLSk58V3oKeeA9iwrZ&#10;Scp3C9HPxwCVLYfMX8ACfiOIkNV+3CBDfIfdx/rdnmhsYrVa1ep1du1dt7v3b9vG1rpV6hUrxmp3&#10;bog2lv6svjsvekSHxjCNZ6l+R9+SDpSENkabSQESTVlVmoWURxNMYd0AQ0+cpuUy3cMNM/Pi/826&#10;G8o1Wk2LK7Efi4SM3e+pDQ0mviNS56Rnw/bY6pVlq5eX1YZLVojKSiu2ofI9Js9hdtHziHkSaRck&#10;j7CgkF3kB+LxM+myPmVLZpRPdvsho3AGsker9GsvhxdALoTh7/qZHE8VB86PkRKwQ9tY/cJEAgDj&#10;MEDRxzeG4mIsLGeZo/KkfidxvYGxAMZRJlaetq0+ObPlQtd24o5tlQb2Rq1rq8UuJtBWZFcpyQ+M&#10;LYXUHJ2vFEJ8xK9fKOIc8CAtd/pypn6QXZAIz5GSGBpCb5ymAo7a7Y6HQ65xeVC49H5M77x+FB7g&#10;GzegrJT8FA/oA1rwsWrGdmYhDczGyAI0xW6+GPFMffJcfJtxB4+fNqB4k5yNuomdH17Y4w+e2PnB&#10;uY0G6sPHM59j27qxaXfeuG3rO2u2dmPVSnXJvnFio9zQ0xFFed6QvzxOpYsfsPSqMR+wTvSZvJgl&#10;ddW/X/1S4ELO25vC4HxegOv0F/7C9x6eSzl9EiDzXxF4dEqHMvjiWtL0OtI78aRpUrBj1ccvfvxI&#10;dQNeJffmKvJVz/SFbnwpSSyGLsg5JwpIPoqkp0SR+tUTe/+nH9vDD/fs7KijPtbEI0Qfbuiq+JXO&#10;JKE9FiyCHsiPqjHs0kjuQlvmCimLkSs3dlCfL+IVLeuZwmczPYxhTiX3sQNOY7VkO5Jd//yfvWv3&#10;3t62coMx3LZy2LWJ2uy0ID0pP1B4/KHoVg4flxso/iBL5kXP7pSVMJZGOcmkyi8+gKwilOk2yEPI&#10;qIpEeBFP47QP4cwXsLnMLV86CouO8dlll53NAiuU/pD+aHtX1zxXGAxr8kqDe/dpo3oerpUeTY2x&#10;S2RYrz9F70jR+7zSZvHFpGglq6iuSzZq52zv+Zmd9gf25OjMnp2f23t7z+zByYGdDLvWUZkxThsp&#10;yyNFDu6hFYqoGJ3m4cc+Ji9XVBouEykAOlO1JJmsUbNep2efPXhiv/j5J/bhe5/Zez/70H7x0w/t&#10;g599ar/8+wfyP7P3//4z+/gXz+zRh8/t2afHdvj41NrHffUh6k86kt/Z1ZghaulaHJ0/GeWsr+fd&#10;y5Ebp7Go5vJiaAP1P+fnQzu76ErmZyF4zo3knI5E39AMPJyTU+D0vnsahXIHlS3gmwKBo17/nGb1&#10;o29z4x3ashqeG7rrR5sbno/t4LNj8bWZdURD8LbqUsWa63Urlgu2tNnwmEWFIifnVh63uJXr8qjU&#10;zgL0C4B04t41KFLkkrB7mvpIRYMBGgZIfqynPmDuZSodY1KUFJK+oykTDS6c4BYiZdSGqzw8FR6g&#10;8kyGGNepVHpBDsa69jkdjzvEz9zTSNdDtYue9PxupDYV5W2ITFeJbLrSsJz0ptxSw4obK1ZYaVlu&#10;bcmSWsnGCjNUmKQUWV+8n+8Hakp9xTcQXomT3ddGSmcoWY77mcLmKpIBpasV5Ock44ILeOcUIzzl&#10;H6M8DNZCjVAntMzgsxDQq0yIKAjR7px3UrPwWjaPUN7xpZ8Oi5Lp1E+MG1WbNas2rVVs0mjYpb7/&#10;6YN9e+/RiR12hnah/uhM+uAlcmtP8ob49vbOuvCmuCW/if15HpD+qEuXkfGVl8wFvo/TC5huWjfh&#10;C4VGLvI6EO+Roz6zHepG7Dq3VLec8llcl6zcrNm4VbOhZH3qaSQawJDNd+XDKWrwABA799BC+IUs&#10;OE2SMUEWxiHzF/CNgKzW6cXSHdSC4PQ5AzUFgnAzGgqUME8NPPQXL/nhev7tAn7XkGF/vgbm6s4b&#10;esqc/F48CKEURpT2GmxZm0iAwqL/0cNntvds33dRGwzYHnhq916/bXdev2U3b23b1u6GC/TtyzNr&#10;Dy4lp4qmSmbl9Zo1bq1YsSHFK8JgS049DoOtnr4YoP9cuEIozNi4mD/SqEuoGd2JQSl//lbcjJUN&#10;HFNWVGdXimIplepoVQZXHMeJBD6p3xLWWLF0edGTYji1Rm3V4kJNQrrSKkhSVStgtTmKpt/QMaBU&#10;SMkPq9lIS8xb144YOmBWpEqDOJGyeSChc9QbW0ECJkYNCNguuIthM2DhBmoq8+adLVvdXLWyH0kZ&#10;BSOGovCgaGHS4cx7RAQGqQMOqBR+vuWnvw3Ou/WsWvVtqMVXCyH1ACEXCCAqmrvs+joEf35MHhPW&#10;KgtTK9VyWQI4xjYSEnpD611IcZKQBC4ZRHA2pHr0VU7CU3B5G0i5aDRaVq02RX9T23v63I6PTq2L&#10;Nb0riwW7dXfXNrfXrFgSNhjEkvaS07fUGdjyiRdlik4v5H4BC/h6gLcfUSddMA5aTVVMfxrEdoG3&#10;s2vHIC2GvYxjMLlQyCfelqa5msVR2caTWHxPCsBUQuy0onCshoebiGcl4tlyaoDkwNvrTO11UiyL&#10;F8VqQxXxo4rlSjVFHis95Ut8F1fMjawwPpey0LFmaWxL5andWhX/Xzu3WvFS7Z3dK9G0lY5K4ity&#10;JVSHVR8l8cSy2iFHdhWcL8QqS1wYW0ntNlY5yuKDVQWtSNheasa2uly0tZXI1pYnttbs2nJtZEul&#10;odIaWklpRW5spzLMEGFwGGggr9DiwR+4zAzU0vLKOY+Vg3exojDHzlwM0aqfgceGARX8wMfpdkJ8&#10;ji534SFxAiHea56YXeuxFBiMAUN9hjheFSipNC+k5ZnUX5qCXs7//I1niP5r7vlL4UJIIOQVuoHG&#10;OKZ6NsWQb2T1WmSrKzVbkqIhji1ZUeSkMg5RHJWNZMyupKrvQkVOdCSaUg2LLqHHoni0FETRelht&#10;LNwIj3nkgNyl3b1Tsrfe2rDbtxu2syPaLfRFMx2lO1UfTmrKlZcjhXSywndPE5MPExKh5lG1ruQK&#10;goYvFnAFGVZ+E2ay93Ph5z+Zv74C6jaDue8W8IUAxQYI7TM4rtNLRx1tHPpm0Fiypxobg5BFybzI&#10;qSwkYZc0jvYsFsr28NGBvf/+I3v65Nz293s2odsQm2SX2kajYt/6zg17/Y1Nq6qJcpQb6wvzat+h&#10;lvTf21kqxzp/zTJCPmh35Dm0NiB8t4AFfElwEhM1B+HcOA4Mh3hTHEfq4yuuK5wentvek+f2+LM9&#10;XzUOzUH7pWrJbtzfte3bW1Zfqlq1VfYJxHFh4JPZHD/IMcT0ARi/hV7g9wjQo2jXkpWQQ9hVrn86&#10;tLODCzs9OLOT/ROJIMKd+l4m4DjyHaM9jp65/eauDzpja+PKj8LQ14YBSFzKW7x/1J36YyZi8IMx&#10;Wnh27cK7rC/1CuMidbCK4JCvggsB0wD+P/ivDpC1gu9xK0mf/FJdAyx6CkbR8MjIOp22XZyfSU6Z&#10;2dmxZFnlcX2tbltbDVuRrHljV3FMzy0uzqxe4agnJqODIRi4g/MC2S4pWdn4IW9k98HNX70E6Qs8&#10;6BiZKfD6wMPdQEr4Zjc1jAj96CHkSI7bjMAroy4YNui/Xo0TjhVqWa2yaYcHXfu//+sf2v/tX/+N&#10;HR21lUZJYQo2ShRW8jJjKUytN1uRff/P79lf/OW79rpo5fU3tq1UUryTC+kLGHVCK+kYi/Lm4zFy&#10;V5nHUcfg5MqX9/sGXhT+fUH5vtDNQ3ovL7zN3gc/u+MivL92wPX1S2+QyVPHUTkFKXpxXLZSuew7&#10;p1WrFavVatZoNqy1hJHasq2sLFuLFST6JklE3xj1fnIs2hB9jNSmi8gIik+8YFmyO4bpW9vLCo78&#10;zS55+hQeoT+Ox2PHk2Bo4BmacwtYwJeBlHOI/zKO6hOW4pvMLbSWmu5W1pZtbW3FDcIKkfoX9WHq&#10;ZNR3BCO00JcEORMjNXYOcv0OfqOg17z/11MmzZv3GI3QnsKkbdrW0w+hddobxie8p83B7xM1IPx+&#10;d+BGCsyEjnqJG5/Ua01bWlpV3mOrMPGmODpJx3JsB6/2g8hMnJMcxmuMTehbxoX1qj0p2kgFgB/7&#10;6IDjR/cYR6WG424ETRa9DxMeJQ8wnuxAvilYuCAGoYkUuPNGq3Slb+dLSjuvazTnqUXTrvr2YJjG&#10;Tsn6hJFUd1zj8ipcTTp3MydXGNlG3LOlaGi7ccfq+aFCMlbCLvlhXMPrwfPy6oAShHizen4RrvX6&#10;65fUE39+RKfqjzej/ijsVKaO8vLsUs+QbxiB4j20iYCkzyh46gdaMCvXK36cHvGV62XPiy82F31m&#10;tOkGXHIuExCFxFPF6jTvfSbXornRILGLows/1vP46YkloiEMmTjutqp0bt6/aSvbK26YVqjlnd6T&#10;4sgwzIT+SZuyMpHtN/7fH6Z3XwEoYpLL0pkHnl09F7L8+iW4aqf8uJ6DLHz48vr3KiHQjWJ1n3pV&#10;5ahdFfOxt99BZyx56cze++ljtWnqCrkXw2yCq35ZFU8do0tMEhuN++pbExsMh5Ilu3ZyfGbt065k&#10;cPEFH4NE91Y5RSPQBLufjUbsyFu0mnQVTpIh7rALGRB4ELeZEwsQffGMVqz3yK6FyOXA0aRvBebS&#10;arGtbjVtc2fV3vruTasvx+I1asvFob4XXeX7+p5d0uAteg69ep7gJ9BscGJzgSeSjGdJOFI6UyHH&#10;5UTahBxtJMznUENpnj3Dup5zGFEEA7aC4qEgCioaF/N3vimillM8yLnCNeFph9wXxKuC4zq8N7VT&#10;Fca/Zcc73GSkUuEk47BhBmHjuOI7keXGkoOlN7Jb3eVBzz598NSOzs7twcNndnh+agftth83NxIt&#10;jjxqxVGgbwm06SgQhB3U0rZLOxb/hJ+Uy2qbRaXBsdNC2mX7zB4+fGiffPzI3vvlZ/b44Z6dnpza&#10;xZn0DNFFW7pr71L8pyuJe6R0WJEruqM8GNMFgzTwQrWAX3QO6E99D/2E0qcO0GM9b6BPUcSVgq2s&#10;l8Sb6nb3/g1/nisKP+ov6GfZqZNKpc5oewv4BoIIgiaY+ZluzjhBkJGCrBSoOtBz/2xke58cSB8Y&#10;W+eyLx5gvoPa8lbLStJ3l8VTAOc8eunxQD+eRpqYx53JGXPAq+AFSG+cTbzgUt6W3nM0pTpItTHd&#10;pMCYhpdGz4q8F+ThnWN4kvr0HvO/lDnkDVaTubHy5ntDynfjMTWurqIYxeKhpch3S8uxW9pKy/Kt&#10;uq4lm+l+qnfsljaSDMrRo/hXhlb6nms3pFOe8CmDj3OIycGikBkZXMUYj7k47AryKodvYqP7aSKe&#10;qu+KyjIbSKCLIZHxjtq5RpYCUDh8PQMTPj8o3jnkRBrd+463cWwckYnBl5dJeiEDuX199nDvxA7P&#10;usqXeIh4Clo8Fr158fyy6nlrc1lxm9WimfLDW/KiD1UmcB7qYs6RFUB5mngdEFZlKCp+8q90wAds&#10;BweLg8f67njKmx+RWlbHJTzP4qKNKyU3TAOPGBdmNMHPd+wPqbnYAzgFpA9B0XUA/sIvvV3ANwnS&#10;CvX6X8A3FWjldChpa/9CgBIIEXwfVKDTEJPNXK/ftdOzEzu9uJDrWFudhEkoKklYri5XrbHesOpa&#10;1cprZStvyN+qW3m7YZUtPZcrr1Usx+r2ogRgMcpsAIJcwSJxgRmL4cGkUueWxTyDaeLE1KBY1ysR&#10;vMUOp1K4OUs/VxQDrkVWa5Zsa4fVebfs7r3btrS85APUTIqrn7ALdc6PHh3YRx89sWdPT+30qGt9&#10;KSusVI8LZRUrVhJM9onpTtQFSSqEgcKMnZnO5TUI53r3Anp1747HfEvnqTLSMSkfxZKYtXDqUy0e&#10;nzowx0GI0+O9iiPE8yKEOn3R/S6BPJHHeXedTx90kVA9kYKHsWKjWbXV9ZYUqjVbXmtaXBVNcYA4&#10;h4lLQXCBR3hgMga7mURKXfuyZ6fHorWjcxv2RhLgoQu6dAR54REBQK6QGidilJZlwbssxcdvAQv4&#10;+gL0mbaldIAjAO05DCbgsgm/IBD7G1iRiezFryZWyicWzXpWK45stSY5kN3AkkubdE9s1ju3KOla&#10;aTKwyjQxTIUqhalVIr4X11H8ak42kwI+jWJflTES7x+K5w3GEvDF/xK1Z37TyVACbc8qin+pNLaN&#10;utlKdWZldpjQezhZyDnCu/iblHuOuQhHXcA7KV/g6yqKKyKF0dSKw7HFo6GVkr6Vpx2rFc6sER1b&#10;Mz62Vgl3JmG6beV8W6p7RyjpKJGB4oBThp84gX70FdfclJxkitq8EkMeHeu6KCqOaDq1eDKxCCcG&#10;hAvGajgMzDKjtdQpEnYVudplxB339FdK3/MFNwcv5IMUf18gpUf3ATHkWaInIylWg+AKfYuKfWvU&#10;J3bzVt3efGvd3sK9vWa37jBxxkRqV12jlCTRyyjp2XAwkBu6gUEYdy/6Tg1FyRDFwliK6MBWlop2&#10;80bLbuy2bKmlfrKI4aXeIWdIgQRYiX89QZwB97h5XJP/zC3g18PvE31+kyCj2y/C/zz9vuhcIk4H&#10;dcRqUsc7cT/Jo+yUkyQ5uzgf2t6zc2u3B3pHmFRyFeMrlQtqpyWrN0rGbsOT6UjycZiwCunAA+iT&#10;sn6JZ0CW38wtYAH/4eATOvQHLhPgJOerL2UQn5Xy3XbXDp4f2NnZuXFEHQN7TP6gB5ZqZWsuN6Xv&#10;VS2uFPWMvh6dkH4gtBTXA+R+HwFcZDsK5Hx5cJgcb593fOLVJ1LkGJzmqDEWZ9U4BrBc9kVlTCwx&#10;uZLGJmQrHnhH9iNud0V3HCHK7nVhN1ocOpe+x10BuAzui7jA75ojULVevTj/hxSIgRr5licZjqMs&#10;642CbWw27LXXd2x7uyWZI+fGO73u0E5PzsQjOXqOncOka/pxSAxzJ6JFdpoJuw/HornMFZWooghY&#10;gK86b02zkULgtsH9OoDnsh4w7FZFaNUS+i3jBam7NqpIxwioH0NGqkk2ajmv/9nPPrEf/ehDe/z4&#10;UM9YJMDx6omNJ4kV0BNKGCeV7PadZXvjzW25Xdu9sWIrKzVfZCDRP0UmPF83GCa7e0k3URvzo6N8&#10;MYr83zsZdx5errVfBVm4l8POP/+8u/59/un1kwBgUBxMdChtaxKMazMXJo0Z+h+riphclk4iAkQ2&#10;jmLk44LFUd7l5Hq9Zuyk5jRFpOIRvmMME7yqrtFgJlmcNDBIFM159ZEj0ZgrgwqL2I+y9FIeF7CA&#10;3wZ8gl08OF/MW6NVt7WNteA212xpdcniqviUaFgdkGgfg4qgr4uh8rW76/vfDL+ZYoknpBGcbmFt&#10;zuLCM/ITlyOrNqq2srFiS2shn2OMN5w/FywZjO308MIO90/t4rSnvqSgNqNI4JWeXbVRtdkCYy7i&#10;k43i2Jaiia2WJrYSJ1aXblyaXFppyo5kYd/6Ejq2+hxcQe08L7zROLNdF9F73aBZOaAPCBl/uaQB&#10;Zzjvm65gPhwNPrgw6syZHVOlO7F4NrLSbGi13FD5HdlyHFxL12XGmTxvyleaB2L4ddj+jwPK+uLv&#10;GjIuep22ywJCv88NyDHPkI/zQUZsiCeWYvFLn4r9PFyjzR08MRlK1rro2KA3DHKQ+KFPzmbgRX8x&#10;d0HeDPKVy7Hw3P7Uhu2RXRxfWPvs0nd0G8/EiDkycqlsNfW/jbW6laSLFSXHZnMjIQn94M3On78q&#10;PP8qCGl+0e9FSJH2ORdg/rsv+hHiqwCP/Vo4dPmKjQ2gAQyMrtuB8ur1SBtjPolJeGj8uhzE4xsh&#10;iI9hqIUugoEhejeyGkmMx+qrFT/6CXMSHAe6stKwra1Vu3GTo9PrVhEf8TE1d/o+jT+DLEV3ZFtx&#10;sRug07X4U05iWaVesu0ba7a+vWyVRiyWI1kVeVWymG/4AP1clS0Fj1D/4B/Ime7IQypTIOu6E99R&#10;3l524TQPle3KwS7FAeSQRCWtSibG3Ey4VVvJFrXkJiXLj2vSX+RGVbmKzfolm/Rim3TFTTpFd6O2&#10;ZNXLvA0uctY9nbnrnIzt8nhsF0eJnR+wMEey+v7ATvb6drzXc7f/6Nw+ef+xPfjwsX3y0WP76ONH&#10;9v5Hn9n7nz2yJ0dHtn92ZmeDnl0MB9aX/IThCqd7ZPwfxMDJAq/Ehf8Z9ryGCKsyj0YjP/KZhbjD&#10;4dAS3SOrwSxEFsKAanWIE18cqcKSSOVnQXbZ4lxFekNwka7Z600Sm3AVCU/BSM8d+hdGRmPJ+OpP&#10;0GWKeWHV5X8nMzd4ZIEh9KWcpT9e6q14D/O1EhDDs6uvFvAHD943QSOBHpzi5/uzOUgpyiFceWh3&#10;123luu3MPwvuxbtf5Wgz846c8dzbnm7oQn2nWYzLqmU58c9KyWZyGJyNpPPghpLZhmqEI/HdcSy+&#10;giuXLNE346W6TcSH2TVttirH9VLNJnW9q8Y2lIwwUBwDtXN2XeM4z3AMacgLuQrjLMExByRWzFNd&#10;qK3KsZuaf6umN1YeJrEYNfmti+fVK8E4S3lO1IdwVChupDTY6Y20gn2AsJjGZ4WifGQBtk7Iuxur&#10;XU9VLo4gzQkP4CPXKJtlTuXJyc2qFRspnZHCJwXhAQNnjLLVeSRCaKc/tsFINZwTD1a8WVkd3yot&#10;tRlqYt6lAH/JeIwcR7f6jnWUR/WE4VlC+VU307LySdlxyqsxhwNewsBJYFdE6S785p9kQB1kLoMX&#10;QyzgmwyitMUOat9UmG/24e4l+IIH4jVhUDRlRlEU2+HBidyRG3Y9PziXkiWFVQJSVcLyvTdv2+6d&#10;LSnyDasvV0x81UZIaqWcFLCqlVsVq0oBKy6LecYwMwnyGKnlpfC7oBjShbh8kEzCrft+zXOxTfUK&#10;yoorB75qiW8kGMJS2d0HnwG7qBhJEWWQrm7LqysWl8t2ftrx89uHw4m7fi+xXndiF+c9XynHZF+x&#10;lLdaUwKkyuormGHcDOAh0JM70sQICkg79bAqwuzk4MJ3UGP79/w0G+BnRZoYuDKaFLEmVsdVmNrN&#10;127Y5s6mFWtKV2nOeFdgYAY8KH5cWnb3XdDXnZJE5AzCgMqcXusf/z0dnviDVwjzMZIGiPczptN8&#10;XqdJ3YU76sUHVKSwVeOqNWp1hWTwNLZ+t29nJ0w2sb20yic6mygsE08ogOPxyJJk5IYMg/7QqpWq&#10;ra1uqm+riv5O7fy87SuYWBEUlYp25/6ube2s0Z9LtcJQUfEqHs7jD6t8rsuQuQUs4OsA3p68DYlP&#10;SBEN3E/0m8PYC74GfyOcFF53WdsTr4um4nX6OjeWvJfYdDIWf2pKDqzb6enATk+6amc96w2kCqst&#10;+ASbHMd7FiP18RIiUbzVSm0qnpnENfnldIgUQVZCK4MwUsAldioviRUmbavPjq2W69luK2+7SwW7&#10;sTyxzcapvmorTDY4IkFaCjhDnuxohmCMmMEEaBi4wOBLjsEcMdA8eZ8yIMv6EN1HQzeAKkVdK8Vd&#10;8ZCOlfMdxdSzaCqezUpCJg4lbCtWpat4c2EijUHTwIeEO5WP4zVDvgIfdz6JUwi6DVYCF8Uz/Dx+&#10;Bhr0LBia4St+Bg+c/6ZO32XXVB91Ri0G3x/wl7owgBOUmWv3yiCLzPu/7DZ9SP5w3IeMCvj35dz1&#10;VTZ4NbKC+m2O/GQisyhElcuRNRstP1K7IgWkKuWoIEXx9KIrHt2X8sORJhMbsep0NLFEPB96p74K&#10;eSZXpexJDij6MbVd29ku2ff/dNveeG3Njd+iaKDQA6uIXqulsAKVASKGwwoocYDy44bq0J0yHDDB&#10;Ozn6Yf9RjrRvWsAc/CaMzL8PWLyCF14FrH8xZN+99P0CAoA7oSXDTDAKyag2lTevADyLjiUrsdsE&#10;g+GEKRTgfWqUkjnHY3HQhMUVkf3spw/tb//mQ7u4QN6dip+rl1FbimOz9Y26/en379prr2/oe4zT&#10;+kpxor6ECas0bbWf0Jbg3+SFjJJfHO2O9K/bVcjzAhbwm8EpRf+QPzApQ88s6hfpx6RefigePyna&#10;/tMD+/SjT+3oORPBbdcZUFBZjbqysWqvf+c129xdtagqmb80o8eRvMExNln/7y3E3e8bfbJ6n71m&#10;WWlvatf5ccFOn57b08+eWVc6bf+iLwTS/oLuxE4crKrfvrllu/e2/WhPcIDRHjqrG/QLz44N8Rnv&#10;MKfgBX01nVDC1zOX0/TLeFH2S2vOIexYGqK5dpmcFcIQfv73KoG6JcpsUjg73hPZIuwAgfGUJNAo&#10;7/IJwDH47cuRffzhsQ0HM6vXI8kaOemYRXvr9YqVS5KAxVuL+mY2YaccyaOB5OREl/KFci8j/xgf&#10;CJdwzbR8WcZC5vw2fZM99f/4fO3xOfKII+iuxQLjEPBcD6Fn+qIoeRmcK82w07vCFZvi58u+S+aP&#10;/vZj+/HfPbCf/+y55OeqwpjkMLUH/YrR2OLSxDY263ZP8tWbb+3YX/zlW3bn7rrVG7HiIM6h5P2B&#10;y1bkLvRFgSYCl5dz3q+IfWcX+gDyEV6l/36PIC2TXKiNL+O+CPTcX2WxvBjf9dUVFuWuw4RxFdW0&#10;fOiJcdjgdA1teF1DCfS3CkpwOcbo2CWDsdo4Fp8QbbCAAzF779mF/eJne26QNhlRj8gH+lP8jUbV&#10;3npn227cZAe1ieLB6I34yETgJz5xpYdOg96YcQtYwJeFQN/wNYZpoVV2/4P26g0WMdV85zTmFzDA&#10;8JEI6eH0HmGnNBz9y7wLpJiRY/D4L3/uYXgyDzyEluWg8Qy4TJ97C0vfk1d2UmNXt6gUw5Z9zLJ3&#10;2RMr1jvk7ITd1fRVOpnYXF3WvXRc6bJ5Ft8qRow64OCMTRTEz+k/VFglM7XL0dSG0ovZxZMj6hgx&#10;IT/4weyLdkiD5U8/fM+kwOMJ5Qj/gx++CT4gDVqiVEl3jB3R66sPmHWVxlBhQjoeOl9UdMga0u2n&#10;Yyvp/Wr+0ndOW4lGtl3uW6s4srVCzxghojfwJMCXpxTSy9J9NaC4hBscdU9CXn9Xv2vZBHBff14d&#10;khFxzkPVRZXjso1HiZ0dnXm0M/X7mNJ4LMILeM368VCEcJ2XDODHOUphWt1Y8XyMOVrb6VMU6zKm&#10;B3UeTXxgmdNaOJJdASQ/TC3pj60teW3/0b5dnnV8Jzf4a1SS7LHUkBy77PMC7ACMzDYuSO5QGpww&#10;4zjwRILzcmc/L/9VFl4xhDSyq8yf/83DF+Zh7uH8d/O/F9+8YoBe1H/RVMC3j5HKr5QkGyVT67dH&#10;dnJ0bh/+7Jklg9DPYRgUGhs5G6ttQlOqW9VDXvIXBmrEiertBmrSVTi1AvoZJRw9N7VCCQPXsONW&#10;a5kdetftxu6udPCuZ6vX5XhGAN1amSN/yiQ1jZEChgKZTAAvwiAJ3jjJDaxYMVvdbNo7371jmzvL&#10;tnNXfXg8UlTindLj/RhQN1SDNgPPvIK0XMGHXjNeIycmjYNZkxMvb+YrL2EMU/fQHNfpGCnUiEbB&#10;kYAcawv9Oy8mecZPx+Jtk4rlJ2oPY1xk05HKI/0OI67xMO8GXUlf2B7kbCTUDDpTG3Vn1r+ciOeO&#10;3e9ejHSdqO0MrH0+ss5FYh35pycde/LkmT1/dmynBxd2fti2/b1je/Txvj17dmRn7a5ddPrWlRyv&#10;Zm9TtWl2THNbYhXEd0+TD5qunMvhoT5cp+CZ/k2miSXspJcMJCcL34wriz7gMwGnjJnrO98ZTQlM&#10;1bdNJaOLB+MKuVh+LB9+X9Sn4cd3GKLRT7AxBmkqej3TW+hNeQxznoxl59TXVOz+62u2tNwQDax7&#10;pr0PdZpROOR31Qf5h94dqLQFfHNAVe1tO/WzHdRYLE9dZ/KTB/A3eRucJbb/yZHPrXYuek5T5Wbp&#10;age1lS2O/Cc0PCAAcRNP8P2JaOualkL4zzsg++aLXAiof86ffaSBlhDoVe0p8CBpuCkts2UMfAga&#10;T4bwO/rtsKQBAyk1O9/5bAKvxEBK/fZY/etE5Rqv1PyYSWtWrLDcNGuIiUr+nFZKYknFcGSnEhf7&#10;sbHaG7t6OR92XuwZvfo5llWAgALlh3ancI4j7nXtR4WjlwVuqLZZFD8Qj1BZppJD0OswCqOBUlJ9&#10;kuJEYb3DUdtVWE4vgkOz0+5YcY2KKk9Z8pzKlWtWLVcVVlZULspTKqk8FRsomUf7p7Z3cK78I+Ow&#10;e6/4s54jayJvN+pl71dWGiXxJ/oM2Bj0ogvhGkdZ+HkZ9d+dv6c8qhPlxYrKn+JJ9BgDNwz0/MhW&#10;PZ+p78OQML+25EeQWll8DYNa6iU93pP4cJ4OdKAf82p6qNRIeQ64SR+QjatrftRHuF3ANwnSSkVK&#10;Whio/UHBXG345fW915WYDp1CAGcBvm1tr9e3SynpbEtdEmPf2Fqz9a1V27m9aS0xykIEgw6rP2G9&#10;xUpkcb3kR1kWamKqVZFaUcxMYVDuEA4zZS/jSzBGZ1UpF+K/Qio80xgZzckncAji99mRRx7Eew/e&#10;B8dOaNVaNQwE0FnomQ+c8KXi7Q96uh6H3ST03jtMMXWMM9gimfjoN4iObXT9jGz92LJ3Np6FIz6f&#10;nNqwz4prfc+grnw3PNE34yICsVKLZnbnjRu2tbNhxbIaHk1LPccsz8CM4lUCpEHeAxaUj1Tw4HHo&#10;NnBpBy5H/IR3wxX5XL9KeCFGzxxphfT8Tfos/EIOhCQJ2VLUdIfKgvKOsQuTI+NkbJfnHWMFEnL9&#10;2HF8DUwseDzEq/pkcGFpaU1KWsmOjk5Efx3rDweOs6I6upt3d0SHq+o0qcFhMFBTHWJ06HUsF36e&#10;W3cLWMDXAVzgE0WGoQDaOf9FvxK7Q1uifSMks5JCIqS3u8CzfCNjKczBqEDti4mIcV33FXv+vKe2&#10;0pXr2amUkmQwkuvbeNi3WdKzinhPraw0p2pHEz2bJUpVacmfTXWlNoRIXMwl4odjK+f6VpKrTC9s&#10;tXhmy+WR7S7nbbuVs9Xq0JbjcwnjfeVbpXGGhHGoMzfdB/7Fu6IrHiqfG9WhbDM5EgZACOBNXv3C&#10;GH44k+A8G4iXcMTjwPITHEZy+kb8BOOxSGkwJIghMIhBduEn5qvUUqc0uPdsKXTAObnhLgjm1zuk&#10;kVfynDqVwyd2PGTq8K58vPB8nsNc/3T3VfKfLLKrSOdjz9KdT1U+5XeX3oYXnwfvQ+HDAX/giWeE&#10;579PnunR1BViPkD5Kbqim1PHVlNfWiqr3kU/hSjEwS4dHN8MzbI9To56Fd20mhNbXy3YvTste/ut&#10;JfF7KVQFvcsxWSo6ZBBJdUR/TF/iqwnR6pSfoIiHvHnb8MxQdzgU35C90J4W8CIEzLwI8/e/BmO/&#10;Mhh0Mw+8nHcLeAG8nYEZfPADxWYuxdkV6hSGNlgQZRfVBtUm2BXYeSCrbiVzTuU6lzM7O+vZL3/+&#10;xH75iz0biI0OWUyh79ktLYrztntjyf7kT2/bzo2WeLD6kdzIebEbqF3xSBzqIc4zkAL5CG0OCG8y&#10;XrOABXxJELlAk9Ax3LmgPtd38JpI92rPrHfRt73H+/bks6d2edGzfn/odJ9XPxOpn9nYWbO779yx&#10;xkpNwoXiQK+UfDFldyeXK/LeVzCBkskhv09A/0W+VSAVR+1b+ubzR0f2+NOn1mv3bdjjqHZaIz+z&#10;1jLH/mwIL+u2emPZpix8Uv/tOqxwDIATZBL0Sn9EpyldN+Am8JxMZvEK+gLgE175AHgWbP6ZLjyM&#10;/Jd/rxQUXZi4CQ4kILdhYIU2OLORnGQNhh2KRePoQ+SVzuXIPntwZt320Gq1glUrZpsbFfv2uyvW&#10;qut7osbKh8UZQhJROzdUWlARx1gE3An9fgH3Rg5KaYz84Lu7huxJ9tSviTydJCd2/9bLRIrUq7cQ&#10;v/ZJSiXuMhfGB0nR9p507cMPDsTr9+1nP923vb1LOzseGkc9e7tSfbCYYHW9ZDdutuz+a5v27rdu&#10;2+07G3bzVkv9AXo4E24D+cH4gFKQG6c97jyPunRIC+5yYSh7RjdzgX5PIMvzF9dXgC9Zpl/3adpP&#10;BsjSydy1x0VGy9R/GIfjWq88ihT3qaN+fQcP9cXBcBHjNBhC3p7vndlHHz7zpMcjJkriNMmZNVtl&#10;e/sd6n9ZNM2CE/p81SKBnZ6JHroXRSoP6ZMFLOC3ghfaFPTlepsundjCM3S3MM2IQTG6nKjtakxY&#10;1zhRIP1J1u/MRem8KjwKfmgsV0FSP32bPnRjFXhjStjz/E1PlRelL+XWd1IiHwo47A5tMpr4+DHH&#10;yyGvYAhAOViIhVHdKBlaXJEcIx1Xt8q62qUyPZNM4/2D0gujolProwLrPnLdlhETxn3w1R7lmJqU&#10;NK+8wQPII7lLL/wGn2fZJTkKBQo+qbjJmT/jSUH8gXGaQo7xHcKTSXodl5AsniVugFbNDW0rattm&#10;qetHe67HPavnR9bM9SRmSebwMXAwSl/xcrqvENJiBlmCy8//rkFpC5febfKNfm44onxybDw7zrbP&#10;2i4vjTpjYYXJ21B2ck0dBxxnoHfSlTjSD+P2tc1VRSUqLUq+ZMze6ZP6ST9SvMhWbqQjxzGi2MdD&#10;N+fHF3Z5emmnh6c2YixuhLF4bI2lum3ublpztWnNtYblS6oR5k/kfFzD28GL5ebB1c+vA7yQ9VcJ&#10;XzKBL3z9a77hVShF8LNnrxSu2krmiV5Vz1EhsulYfecoZ+dnkp9++cyGHdKnn4xUj6p7uWAQpIpF&#10;lnTeFAy5mVNQzYu+oDHRDU2bUyTimZWqRVvHcOz2lu3e2rY333lDuvaOh/vgg4+ki7PzFvNjlDqT&#10;u7kNPvUNbaV3/hh2iTwbVdR3r9Zsa3fV3vr2LWuuVEU3DKqpTYpmTHlQAUI74EPRIy0UecDpJh3X&#10;DPucsfBWvAFZEmMqN6jiGUZSmIPEChNcbqo02GFhIprGjfM2VpLjwcwSdmPtTWwkh8Ff93Jo3YuB&#10;2lrf2ud9Oz/o2dlBV7TftuMD3KU9f3Zq+09PbF/+s8dHkmGP7emjQ79+8vC5ffbJM/kH9vizA/mH&#10;enfkjnB7j/Xd0zOXb54/O/MdLI8Ozuz0oGPt0551z5TecUf3uu4MbYiBKGxAfc803fEHHEulEn5o&#10;w+AaugBt4Eh1j5/WDPfhAl0Kwz/RBCePMGDMR3oX+hEC0RtFxpGsbmzmx8WG+UD4kCfszIZ49S98&#10;qDDkQT8ISRiHvrBncd4vtFP3Ia9hzmv3zoq9Ixl+aaVpK+vN8E7173oD+q7KCfjicrIlmDcqWsA3&#10;AFJyyvwvZ6A2tuefHjr/CQZqdm2gVo3dQA0I3C305t7P8SOaDHQdYp1z6TMg838dZN/x339KzJ/h&#10;+zyRfEXqRmm6pqnREpyV6bqAkVZBoYoqr659Z64yu4qVrFALO63l6lXL1ys2xTitVrEcx0yWY7E5&#10;SVhR0Xf9csM2xTl/hGfAa0gX33mCchRcmsfwShnRE78I+fImrX/IlxiFeTunXRJAssQ0QdZVOVI+&#10;NFEZxupbxFnc0Ova2C4fjheVPyK/sfqses1yDTmVzw3UKtLpGiWblCUtFpV/yaZDtfn9/QvbE390&#10;5jFhsZ7yzWlFoglOHKuWmR/P2epSWTJhMFCjryM/nlMIg3Knvs+ZcY/8rjQk4IqXBkO+q1EWcKg6&#10;yFWUt0rAvR+fuly3ieoCo0F34FnfqqcK+AqY1A/sArrO8BtuHVLvCrJ7z+/n3i7gGwHzdf+/+z/8&#10;1Ww8ZgBsYs1m3SoitOXlZauqYat3FX1CsAoMw0JYQyLPAMr2pgtkxIIfrn2QT18s4B8CMrzTyYQ6&#10;4Rig6/oJdeRcwcNOxbwQcPVIQrUzWzG3s+O29ToDP7P/8rzrEt6N3Zu2srpijeWyleuxhCopb1MM&#10;JjAekLAvupixyoQOR/HnWA3gjA2VHkMEMWZxcWS3LJ/sXhOL23F8SV7XdExjMdZhPnEFMRO0GOxQ&#10;VA5uWEkaKhd2y/x3CVQOgZpVGePRTMKxFMWLrpj3kT36dM/63YGKF5SPNSmI73z7vq1uLFtrreXH&#10;xuQi4SzWe+WTAUDHER2P0kEgGHUSG/fH9tFPH9jP/v0HUkK7Ukwl3EvQz3nHwDCDFOJoYklxalEj&#10;b//J/+DPlc4bilsdg5TdnOJPCgPHXbCeDvWTnUHvEyueHulSRowFMiMWsAjm6EQYlM/q9VVDwHmI&#10;m5asjtaFaa6zd9AMipdyxLK12cSivBSiicKIfhDWUYj67cQ+/sVjKRYndrB3amcnbVdyVMGUVnFI&#10;q6eznKrLVhy1WsPu3nvLVlc37PnRsZ2eX9hF78Km8cjiWsH+4p99z975zn0p93TyXUvGAytE7OQT&#10;iZdR/yGXKJoIXtdlWcAC/mEBozNvS1JicdBnNBP9SuSjbXOPwJywFa8bqQXVgR3WZuOOTZKB1TmK&#10;QsJrv5+zzmhb4VbtR+9d2Huftu3nn7Ttg0d8U7ViqSLltmRNCaVvfveube1u2OWwbd1R1/rKy9ks&#10;sgFuGtlIbqy2Ch+VOGrxtGvRtG/Vyam93ry0LenEd9dju7ESWb3QtmbxSOH6Vy0L3oCDL9H2aHN5&#10;BkfVpuFhRYyM9BgjsyKDJM5P6J+kiufHNoQfig/45KqcItH3DOaIR8BbGWTRd2yP7pNoIQnn4xg9&#10;84ht3MOYQMAZEAYe8MV64aPiqYGPprxB984tiEBvpEUoWgztuE6feQyKx4OGhLO8oxSGwcX0Ps1Y&#10;lq4Hf5UQipWm8zLo5eceh7zPgw/ApM+u86d7lYUI4Me+gxqDM+BId+z2x1D6VPhPpqweVX2r35uJ&#10;xyfq984u8tbpTuzktG9n5307Ou7ZJw9O7eJiYD0GsvrIGLHVqpEbS77xWsvu323YrZsNu3O3ZFGc&#10;iMYHSmkoXUh1Q18guZQBYO8j9MtwD87pc8C3K5c8VX5EXbrIQqscqtvwdgG/FpweoHPgmjY+D8Jl&#10;WgdXzu+zPhYH6HtvO78urj9UAGdpO3N8CU9qR/AdruFOQMZbXC6SY3A0z6IHybysBWECzGZl+WpM&#10;ao/v/eLQ3vvlQ/vR3z2yH/7tQ7VNyb/IYfrVakWr1SP7y7+6b/+T/+kf2Y2bTbVFjNOGLnMRIccF&#10;0n58YJU8uE/dhbamQKpSBmu5VvtK6zf4C1jAlwPoWpTkg1xT8Z3IYotnJSuqDzl+cGJPPn5iTz59&#10;Zg8+eORH0iUMssV5qy83XEe799Zd+95ffdsqrZLLCxM/clANAlqWj3FaUUoiOoDrAc7bfo8AWUd6&#10;YFH9alF46Zz17G//Pz+xn/zgPZty1PVQmBNOGLNBE3zrO2/YH//5d6y1Kfzcqdu4OFKfyG7lwgvc&#10;RP2j96Do1ejGksN8AQ8T7YTQ+3Ax31cGXu7yUQbO53kKX0qv4VHykYUc0ri4Be/cvXL8i924sYOA&#10;HE4SyhYbx5uyI+RkxhHj4m3sGFyq2nBYtEEvtocPLu2//D/+zH74g4+tHEs6lu74T/7xXfuf/8/+&#10;kd27XRV7Y/atL54oPImGnA8jz3LkhsrQH89swG6uk6n7Ez1DXua9Y87levysvOCEJ+AAWTPgCN8X&#10;UukqUTw8YVDYn+lbdnCnkD5QrHdjpYOB2ojdd4ZTOzy4tH/3X39gv/jFEzs9GUqfTnfmYBJRdAMb&#10;ZxB/ZbVkf/4Xt+3dd3dte2dF+vS2lUs5OdHQRNK/GgfjIKz8Rmd3MRjI6stl8OB8Nz5Rm7czQH1D&#10;WMShxLyf+Cog4O/Vg9dIcCrryynwJnuWYsLh+nr+iy8KybOsjaRu/rXDXBvy/wqiug/UomfUgV5A&#10;d6FeAo0ATHqPRSNMOhQjxpt0Py6qCy/ZX//7D+1f/5d/bafHI3v2UDwgYQdB6i+x7d26/Yv/8bfs&#10;P/3vvmEVkXtD+hxDT0X154yjuUMOKBQkZxRczljAAn47gH6Dy8ab3eiDV34HbYv2fawwpS/vLPQn&#10;92K/kurY/uT6HbGhW/t16nvo9D3xcZWFDnETudqO+Cjth/4QeRc+z3gHC47JDn2j65tyhG0fde10&#10;/9x3cX3++MiN1DDQ4BdXIqs2y7a81rTXvnXDmuK3WKixiJYxiCEGUvmSJdJ5B/maDcQn94clO1F/&#10;1E6KdtjncM/YOlYTj+dwT0aAIskzRevnqz7+E4zN2I0+r+eMe4TyUhi4BcZnee9bFBJhR1cTxTlC&#10;L1DJfBcNyUdx7lK+dGuFyalvRC9WFyi5K28lpdzIDa0uueG12pltV9pWKwxsJbqwSGEr066x233Y&#10;rbmkFKhT0qcvwH91fMIxS/3JZTJFVt8uT3i/Aw7ScPyYEaYbUpnccFfvo2mkcpXt8rht+58c2Pnh&#10;he2/f2AROzp5jPR3yJ+hvh08XZDCIvuCbd/esm99/13LqVqnLcbyR8LtxMbipR6c30SypuqnnCvr&#10;c+G7o3q/GNnZ0bk9/uiJ9Xt9Oz87F4ZUi42CLW8u29LKkt28d9MKkXDfiOUjCxCC+vPse178Wr/M&#10;v6J/eaQdcOKPXjlk0ZKXa4pLn+pB9v7XpT//bXY1H/4ry3vaj9Lkff6Shj2R3upTDJKthxV78NG+&#10;/V/+13+tOroUHiPJ2TWFCzIy417IRZPZUN+rjRXVZhSPWION+Udb48S5GgsyK7axvezHGL/x9n1b&#10;39qwaq1m6+ub1r5o23/9//r39v/4v/6/nd9Eaj+kkZ+qDYmOvQV7XhWj+EbgdYHuQ95Fm9L3t241&#10;7e3v3rGt3RX7oz+7b0XJrcVG3xIRGyJ8ISYO0T4RwXOF+GzxLrsiZwZx2c8XqTAuILSEo77DDqzs&#10;DOeyBbKt5AtOHEqG4ToZydd7jsZnQwaejYaJfz8YKFyiZ3o/GhCP+U5oU2xalSeaJHN1o+FQcbOT&#10;kOIbM2eI3IIMSrsljdCuEDsczXJ8D8DLyLs/RBbFMI9dDeUxHxhL3mVxxmzIbmWRgiks9enfiJc7&#10;b+RxiDjjHYpMLrR/0uA7xxHPhSAWTKNTgmd2oWejCk6HgB7QE5CVpqKZKcd6MmbsNASfVIQqhyen&#10;m8AjqdfAqz11KkApceReTnmmzE5fysakMLKh6pfdkwvlxFY2Gvbf+S++Z3/2j99W/XNClfoF0Wgi&#10;Gs2Lf2DkllN/Ax7BMYt7oYqQ7gK+KZD1i5mPYRrtORrHesY8iNohbUM1rwd6V7Tzh3376b99z7qX&#10;PXv66YH6y5k1dqp2/3u3rbXesNf/+C4xi+yQDUIavks6P12HNhRaijunaQFtjGS4zBz3BJoDb1Hp&#10;N5mPfuMxw5997ltpqV2FjUp8X0GagZXUHoriMdgkFMSDMGKzwVC8HB6tb9SGvC2KCaCzsJPZNJK+&#10;rvsBu6gRN+ml+fTjNMmfu/SdbogLCFlXfIyV6BH32TwOgZHrMDEYi+fSisXF1FiVB32fzW9VxMZi&#10;8UI2VIjES2fw0/OOzfrSuRXW8y9/wr34rqeh/15ujGmVf4zBZiX1E4WiFaSo5TkqlDGtCuMNkrwq&#10;ckXyT63F4tVj+/mPntkP/t0vjc3RknPFqfRLwhlHt5ejnK01c7a8VLV/9O66NYo95Xmi/HKMuZJT&#10;wZiJzHCfIibwYToj+Jwu2W1u5DgI6WMoWGjVLKrXxatEixgGFvM2lFycxIwLUDqcvsGlyAfnjn8f&#10;B9Fzrr0OMuecUbgP1+QxfBXuueKbBXzzIOuboZ7FDmrfVHDk06pVh964rx66c2GMa38R3kIDCGDO&#10;+HWPsMOqgGq1aqVyybdoX1pasp3dbVvfXLNyFeVKDFKMbixhCcY9Y4cHUdaEzpKBLwmOCHck57un&#10;eScqYVTcPzD74JMFOgQg5Cxkmi0knbHpn/Mq3WcWvkCgz3DNO8I6eStwHEtFrZat0azb6vqKaLpg&#10;FxdnNkx6EuJY0TKwYY/dehCshxJAC8aRKVE5slgKKls8u1EmnabSYA0KwsBkKIFandDx83N7/uTY&#10;BXbUVEKQe8+vyjnx7ZcnVqkX7fW3btnm1oo6HCb9EXgZNETpZwKerOuf96IoE+qulI4Lu6AhxYsb&#10;6aXOFRsc3125VwtXHflVjWTKDvd0qbjwhicFFcQdHamEjWlqfIcgH0UI4Or8xF8G6Xn+o5GUmZG+&#10;VX1eVSmVTHk9cYWV8nPZ7lhf9cNKxRnKovrv3ZsbqtMlXYMLjA2FRwnovhoFQhRRZXm7QuACFvC1&#10;gECZgeCh0yBmwjl4AjDZhXDtxml6iGMyYZoMbDwaWqUYW1Vu5lun18Uoy3Z8MhB/G9rJSdcODrs2&#10;HkhSHUvBFp+rRWN76/6a3bvRskZpZC1J0a3qVILr0GrFgZWs78dAlKQUl6ddq8qvTM50fW4NO7M7&#10;raHtLOXkzDYbM6vkelbiyE21V4zIwjFROLhCVh7xuRzHhEoQzw9VOgb4wiDfRAVCFUGVQgiGZ/vO&#10;auKbiKxw0gjFK/356r4cg6OSS5hkVTrB+AijJxyCvngqipX3M+AN4z5iUozwGPiP0kKJ8MEoH8Qh&#10;NSYY5RTeJxndBbzDhpwVKfbMv3IKE3gh9+TFAzhQtWmouaevCkKsgf++7MJrz6v3FVlwL/S1A7Ln&#10;V9fh0iF9DjsmXnhxoVBS/1hW2Yo+sMSRzN6H5RLJAVP1cwVrtoq2tla13d0lq9XzdnF+LOXpVP1l&#10;R6R4aZXyzDbXS7bO0VpvLNk7b63Y+lrRqqJHP05UdVcU3ZOViTrZsR+1lffJOARXaaiez5A76oS8&#10;hbJT6KwY1y4t3wJegpfw4sjSP/wX4OUHc/fzr14Ixs3LbgEvQNq+An0KP/Aib2fgKvMzIExwkpb9&#10;iRtOBC6px8FI9KMPnttPf/KRPXt6bifHPfFVfaM65fjdWj2WHFy2t97ese98b9vikvhsgd0NlQPJ&#10;TjBhJurglVeGB2mb8rS93eFo7+SBthbyeN3qFrCALwH0m3JMnqLjuNG5G2Xl7fDxkX360Wd2cnRm&#10;Fycd9QGieZEhBjfN5Yatbq/Z1o1N27y9YTlsOjGeYRW5okKvQu+gN3Cd0JvMNZ3+3gBtTk2M9liU&#10;TtO97Non7z/y3QSm6nfRGSkcA6Qqvd24s2NvvvualdTGcxU9Ex7cyF9yEUV3HZkLcKFHQb/nBXyG&#10;x+AntHEfHMK5HIXLnhFXuIZ3OVsgSo9BgHzlv8wPPwLx/5VCmjbgYxawIxEJcgKTV0yc+0SQl190&#10;5pN0kdAW2cFe1w6fn/KhDbpD295csj/+7q4tt0p6JjlSuGPCi92JKarrpu4kD6rQwbhPsokLrS59&#10;KnFlhnQcj+k1mQt3ARxv+H7jcfogvSJzgzjRN2EmE+nFkvG5ZtCdAeq8VZVu2bodU7sY2YOPj+3/&#10;9//9RP6ptS8kI6U7+xCHT1hKyC1EM9u50bB//E9fs29/55ZtbTVtZbUifg/tsEMt+rLCgjKyJFQx&#10;JRDqD0d+vIgOpHBVBgfKTR9BSK5/P4HyeRlfcNB3Vt5f50LYF7/Vv9R/8VXAabhOwzhcXyt4+j/Q&#10;WHbtUV457skfhmSqZxQa2qbqIi+GeHx0YU8fc4zt1I4OhpKfoVHqfGLVWsFef3PFbt1eFh1Ih6uq&#10;xhWnj1gpwYxq3WhHzuWHBSzgtwSnGuhfxEU7moiv+q5k9FhOu7qH5vSEfsbZB21ALrQ7f0Ms4Xnm&#10;ESc/eD36u1+HZxlcX8unwRBPmhceEe+EiVD9MvkYPuv35Iu+VeGgf8aCSxHHIHNc5szana7n1ccu&#10;E3TTkQ37ejaZqP+oW6telyyTU58dxki9l4a/Kz7GRSP1RxjOl8Q2I9Iaj62E7KIwhal0X3ayn6jv&#10;wjhG39MivU36ADq4DGMT5M/Lhu/oCrgK48M803dyxABqfSwGY3VkJepAZeSbsvTritKt54a2kscg&#10;bWi3Kh1bj7tWy/etnu+o1xxaYYJhG5OwipMxHpIGp16H1+m/MvDyMcyTlkcQjLFCvV899HCqGeES&#10;OoLOxuBPeWNHM9giR22yRcl4OLaLg7bqKuCSLJNrwoY+PvX1U2z6Ta1Sq9rS+rIqTzpUPW/jAnIV&#10;dBJoBKDPpL7ZrQ3jplE3sd553w3jDj47smFvZBwzCv011psutzZWG9bYqFu+LMxhJSh1y+dKyLAg&#10;4Fl5ScuMH8oaPG8jgoCJNCOvGIg3xJ1dhXSur6/9X+W+8EeZ0t9XBaAr67qgVRcLRfODHkb5ObW/&#10;qnXaA/v4ved29LzteWH3OycIn5EP7QQCQqaK3ACI/hB7AnSNmZWaeautRtJHmvbmd27brfvb9u4f&#10;veW7GNdbNTc6PDs/tR/98Kfqjw/TNKAvUYwvtuU6w5Qi9rrH2EK+G5jAA9RmixPbubNif/z9N21j&#10;u2Xr2w0rxMpdoW/JlHFV/bGLjgrM0cO+o7raqG8MYOyEVtE1BnGiT4wz5fLjskiurvuyzZKyTUeR&#10;dS7G1j7j+MyxnR317Pykb8+fntvh3oUd7V/Y/uNT3Z/Z4weH9vThse5PrnY3e/LZgT17eGh77Hj2&#10;8EjhTu3wKTsHdiSvthVfR/G17fKsJ3l1aN32yHqdRPL32EY95t7UdkfCEDu2TVQP7oRz5Hb4jRxL&#10;psMmFGhFwiV8lbY+CW0F+d91gELJ8hGGwhj2CrPIMk5q4Fbf8J3w7b7Q7izG21ngYtAOD5n7Ywfq&#10;yUw4LlDn4t3CO22UnY9oz8jtzBlSg24c5xOgOJ6RrpzLUiFscOLqJKrU3JiWkKK9vB+3LJqA1ysP&#10;4ym7wFG/M4vKZmsbS/b9f/KO3bi7rnvVb3o6BQuRvE8lPpXJT3ryOIOc6EVfwDcHVKFOo6mfyUG/&#10;bge14fnEjh6d+g5qF2dsGSmaqhVteZMd1EriYUuhbTi9eIPwvjfIYoGG3HE750PGV+9Sl4Hf65/n&#10;QBnNwrp/5dK4CSjQI7W5EDD0s7RBfN2LD+fU1mZy+Uh8oCw+5rt2yVXVQORmFclp5ZJNy5FN48gS&#10;yW8TtSf0cloaLUOtxX1PmY5BLsyjCzwfgReQZ98sJ827O38LBMO0MI4SnlFOfuF7j0041LfKg5Fn&#10;+TkMz8ibrqcl5U8R+tGYHEkaK69xUXmPbVITT1Z5cpIprS7+zU5w8jFOm5YVPs5ZIv1tIp4U2A3G&#10;qjM7Px3agXg0fcuoo1KS9wl8Dl5B/TJPk7f1taqVSvAOcJHIKQ7GNfDJOPiQY7wDHuq9kV6Au6G+&#10;Id/sAEde2cWO41ML5FW0NKuXbaIyDiTkDumXhBKvP+Ilck8MfKYYcz+80qWD+6mbu3SX0VH2xK/D&#10;gwV8UyCtT3rRhYHaNxW+EPEZi51zc+ECi7oG7lhlVihKOBSjj0UTGBphsBaLMTmbFvNDKXTBCKYl&#10;QmEXG/8pboyVfEBN710J0w/GOJYAKJnOO0IYGAzUDQf0PijWuqHzgLEr7UCHmfPspaSYPksLkvYN&#10;6R2xiSMqXT/PHeFyMrKyGL2yKqdn4r5YM4+GoyDoT8cqr1lcId/kNygrCJd+DI2Y/2SosiQzO35+&#10;ZgcYqA2CgZqLziq0l1JxT6XQomzUmyW7/+YNW1tvKU4m+MT2Oc7OV2LRVYbc820wUNNP19c/CgVy&#10;nM0TkH+pm6/TVwxXUc6nBdtQnlLBiLqgxNlb7qcSvMkzgzJB6ee56lJli+KSTdTbcRzndCx8DxVO&#10;7zBEGEmRZ7UlgziExzyFsBi0oRgm7NRXSNQpT2375rqtrDUlrJClMOAU6EQCiRSFrONzXDm+FrCA&#10;rwt4i1D7Dy2b/0wSwPOcZvXf+ajaD76zBfEv5Okcq7ckTFaKJSvlYpslaiNJQyRetaPjoZ2dD+3o&#10;pGvHpyM+UmtV29Q3jfLM3n1j3e7dWLJ63LdmaWhL5cTq0cBaka7jia2UJ7ZantpyaebXKwqzXEps&#10;tTKyG0tjW5MMulxVXLEE3WnfosnQefaVEK+c+2Cou+vdHnEOKo/PiKkgviJYl64I+ce0X/gFK34Z&#10;jIh90toHcxi40D1GGL4qG4QQnb7x7YuVibCLo/gAuJLDMI0Vx5kBE45kslUugY9h5FFUuIBnF6QV&#10;dKKAYwn/vqrRXZjsvVL+PI3A44PL3l2HoU7JpfNIknulkMYILrxsulf+w3Ou5X0OKPScuwrOvTz8&#10;+e9067gWHnNYAoBL4QqlhYE6yshYSl59JcbW3pGq7BwdhKKbHek5SRKrSKlqNmJrNSPb2mzY3TvL&#10;vmvarRtl21jPW7k8lp6DMWPo9zPFFXpHflCteL9MXr2YDh7iBefFmXNA5i/gN8E8xr4kBudfQT8v&#10;wHw8vyaOP1RI8ZX1AJ83UEuBcKlDDg1OYdQu4V858UV442AwtV/8/Km998vHdnbas0576O2UBoOB&#10;2vJK1TY26/bGm1v2xlurkuMnYsX0KYoPCw/90VuEOPHn85HlAVmadu4R+2/eX8ACvhQ4uQSpRx2J&#10;ehX9pFsl/cSecMzLZ3vWvezboMchAgpalHZVKtryxrJt3ti0lc0VH1wNi1Po8yXjOE1Kp0oH6J0a&#10;eaSrQJ+/R+C6FU75VpM7Pz333eQ40oYHTBbDDZgcKddKdvPOjt15/bYVOL5dchtHfEpwCnKVogj4&#10;0M9veRCeII9l8tKVLJPJOXPyjv/8k+D7Nd87+IuXfoGPhRCZ/2qBfLkvWQGdnzQRL6EB5ECfnFE2&#10;GBvwHc2nBemYRTs5HFr7vKcgU6exrY2mfffdbVtbqbg8yXHkyOJMaHpB9T1xAPBTjBrcqV7gwxPV&#10;lRumkY6HC9cZZFdQ+/U1+SZfxKO0lE8mQskzA8YTdhyW3BMVXbm1dntmJ8d9e/rkzD58/8AefHJo&#10;H314IB7PDhYBB8TKsWSlMjunVe3m7VV7/Y0N+6M/vmEbGzUrldTOiso0cnkOPZtrCqEIKC+/uXxT&#10;ukAwxC14oYyhj7iu5/nvfl+AGlEpszL+Buf0FL7wr6/h5ftrCFhJceN4m8PTPMrSd2Fs6/MuBMnu&#10;uVF9ySF/+5FTtFPROJPT9P1HhxxzNbHne11lT/UEfYm2q9WC3X2t5Ue8xnHOGnXpVuQffiJHWTx6&#10;EoE3OF0tYAG/LYh+9Af7FGWJXwba8sfOMqArnJ57+wqfuHsZ5p6FINe/7NkVZDef8xU6dTzM6Brf&#10;x3WLGAfwKuQr7MBacO7GDkEs1GbMGkM2DE963a6NRgNvU7EKxChCpRRZtVQWO9X3io8+nLFrxhQ8&#10;bUXGWAx9FDquRHJdF6zC6SJqyIxFF0mfPOldgq7tOQBLqY8RTXodSuClcec8yq8VQohHeiBfnh4y&#10;ku98HMZJae9I+A3dt6SvNwpjW4tGthwltl3uWKvYtVJuIK2iq7gY62F8m7QYk4VnBAgyV8jDKwUS&#10;kMv6eOr6akIzzUn6Qk70Jf6XzS14nQrZrssI+TOGDTIDtcOOTUfEGWLKINBF8Pne5Ul9XqqUrNri&#10;GHldL0U2YcxePzdQI7x+pOSpic+ORxO7xBjn4MI6Z13rHHHiTAjH3Nry7rKt7q5YXIusWFM5JL+y&#10;2VM2tgQayQnxXY2v+xM5lTPDBxDSzt5/FZDixP3MAfKzyy8BIahiSevvt/r4PxSoz7ROQaq3C+ap&#10;RqJltaEoX7ZBd2RPPj2RPNj2uS03XFTdg2I3EsO5HBli8Z3GnDZyVqnFdvP1Zbv91prtSM66eX/D&#10;j+BsLNV8DowFuOPJxI6Pj+0nP37PDp+fe10VGUuDVjC88icBG54ENCXnc05+rfQlr5HW62/ftG99&#10;7zWfR6o0RDe+8cFAqWD4KHpRI3eZVGXASJ15k2KuongjX8A8HuZs1J9a73Lkx3FiOIbh2eHzC9t/&#10;eio54cSP1nz2+NhPt3n+7ETvOErz1I4VhlOUzo+7wcDsrO/Hefa7iQ06Yxv2J4pbJR4JR2pnHAPq&#10;A7thcJdG7G0A2naXQih3aD8UIlCHY0LhFVDlITzeC995HemB5Oai/HIUq07FWdVekHWm0iN97Jcg&#10;/r3qTGFTVUjtVPxBEWYGal7fngflPXUk6Eb9apf1Zmwb26u2vNL0+bullZatb63Z7s0tW1puWl68&#10;nrmsrugJezNFJ1B8glAenuDgvTh2fgp6quuqSo/d0/gGVHmFqu7HLOSWnF6pxra22bTt3XX77p++&#10;bs1ljO8UT4HdwuF78CTKqm9QSnQHPTvNE53cAr5BoAoNdBL8L2OgNroY29GjM98Q5PK07fRSrLGb&#10;Z9M3mVlVv0TwYNQYPvU5eUB++ujKhRS5hnZ1MQ9poNQjROi7lSitImuHXPt7IuBCQL6CPhbSp3yZ&#10;g7LhcWj37CDGbmIcGRmOuEyPxVSkfvykHHM67M5FZPrc//P7/7P3Z02SHEmaIPiZmZrabe7mt3sc&#10;HicQOBMJICsrs87u6ammoZ6nbqKZv9O/Yx/2ZZeW5mVmdoZot3dre7qnj6qsyqrKTCAzASSOuA8P&#10;v93tNlUz2+9jUTEz9/AAApk4I5TN2VVVVFREVISFhVmElWXaK5KEmZ3y9eDjOhlqEnOCvjwyCHPP&#10;Mp7kDebnfu7dDFQGotWllZnnlAllUIaQvFm2DTK0KxeRo6yR1RalVbm2LgHaJrNadAZrbKNhmEVM&#10;eUE4pM5nO/aY3MA8ye9kYNbaj7BDvq4Me0ccG1i+HBmhRiS1bZAbIshnsbJSRp18TWNVhumobHoX&#10;1xbufXTUG+tp/w5W76E+giwgVySyrLkSyywZie8gz3VxgXIQ26MrIzqNS0qGoDqeGPwxzYkBvv2S&#10;tJWHzpNnBP5UR6FvEyubldFOU3ieIGlP9d7UQO15BXEntZ/TkBLkP2tIoevqs8yAw1ty5lpZba8t&#10;BEQLhQKFY9KFPGDp2nlOiymU6SuDIRkRnybDlZxvapyumUWeYRIItQWo0le44g4ofMsQQCgjBZVX&#10;wiNLROblhMiMFP1cnoyURys7E2SBRasqu8I8U/Xg3kDpuaOEfRmnacFcLpmLxawJ+vpSTRKltups&#10;HrTQOm4xPkX+qI+QcSrzHDD4LhJV9V9Cn9yl6muOeMaDmhmoMQ0pxG4vedW4Bg4+l2MkKrVzC2Vc&#10;e/k8Fhe1p4LzoOZsuXXU5LArrpRSCdnGtBPBQz9rSxdBr++uLVwXU5b9lQOTtfqc1LErn46+fMrd&#10;2oqocU5GBXHsXGOLlwhUh5qECYsVVGpV3nOGanIf3aXSpIGq1+2h2+lx3A5Q0ODNjKNoZMZ/g1ge&#10;l6QyaPFFtusx1s8vobFUI3lQONMarfKm8qlpGSlGVnMqstrBvUUKKXw3wPoTqZJH9WfxAJu8dJ3N&#10;UOHyoOb5o9AmUymIyv1wKVNAOCbhD9hXojrJvIydvS4Oj3o8NrF7INe95CXyYjgcoF4c4t3XVnDj&#10;8gIaxS4WSz0slWWY1sJCoYvlUoyV8hArlREWimMsFmMsFvo8j7BcHmC9HmOhMsZcIUI5cF/V5sk/&#10;A/IB8W2tkzgjO2eYNos2Fui1KLiOA8bie8QMG0rA1ruJn7EunGFaHuQA/E/BV1/RySX/SN4XtX0T&#10;j5r0MP6n5ORtS18lS9Gn4s+8TZAmjshvYhnwiScbz8pZGfOanLXHNX0r4zQK1TKYY5mccRrrnYJ8&#10;TN4tJcAbqJkyINS78GmvSLlxzt0Tr3EKojvXKzsOrrOvEnzKUz7sw9zB1Y8D1b3Kehp5y5/rjXwS&#10;lgbpj5Whus6wLbK5Ivm36p/tpsl6tTNZu1zNyzgtowmz8YDPyquD2mOMkIpjicqKJu7lnWRhPsRC&#10;I4/z52p46doCrlyex9pKFnNzMeM6z2kyaBbjZxOxCFmOH5I/2I4cbLUgoOHfeRpROXkhXm/vnyDf&#10;RePQFD1Mz1JIQFUyoYMEPUyuZ29OAhPg+anLk+Dje0zhBCT9TnRqtJzIVa6uJFG5u6761E7iO+x5&#10;ZlDAHp/V18SSr5yBWpNy1D/+/Bbee+8uWi15myUvVD9inwrYj1bXarhwsYFr19dw+co8w+XZkv1Y&#10;/EoR2bcl36pPmWfJSVlc3uJnDjV5rmvP1xwf0jGFFJ4VxN9tFdCoWL88OkddfPbBLdy5eZ/6QB/D&#10;gWidFEl9ICyF5p3g/OXzmKceVVkss8t4ekwMknSuSX+lz3HEJsCUz/eMNqXDWLn5eloc393exScf&#10;3sY+5TobHDVGEovlAuqNitXJ5vVNYwVxODADNclVrn74J7SfO/pAyUkmK4m3CE3WSWQcfyQ6uSaJ&#10;Y9dWTEvD9X2OvV4f1NHQRfNRv0qwcvif6sNydjlRqmSxpPOzLESLQzlGKI8SnVbGPJ4PugPsPD7E&#10;4nwVr91YxepyDQFllmKJKZHHZmJttz/z4/tIumW1GxrLZLg0eNuOUUdVNI9W4R6SIMWeQHLbDB9G&#10;lJHZDTTVIX6srUnj0YDXAcKwyPs57GzHuH/vGJ98vI1f/MMdfPbpDh7cO7KPt0QHSk6LcfkwQ/06&#10;h3PnG3j19fN49dV1vPHmOmp19q9AeVGGopysiWoZJ6uuRprIsDT4s67ChKzMSXl5rrvu3TQuKZIf&#10;H1yb6/d9A0/7jp7PQvWdU2FqQzvn6eR4EnWY/neB4kOuvk6BRUvisH7lbUN06+ZcZ5ExJke2Bvum&#10;PHrIy4eOKosWaGWg1m5GaDVHOKYeeOfWAYss7xzMnU1WKAIXN8u2vXeplMX8POV6vZPm5kTzal3l&#10;Izlc5Upe0f1LIYUvBpKM61f68Shd0QzUjG6FPhbHFA1wT+lPs+PMdCFr5ufDkqPy4sHBGUf1HY0H&#10;2tHBykaeJ96ra81pO5p3IOPgUIuIKuFQ89bkz2GAcq1qrG9/fw/ddgsB36Wo7Z8jGXEB1UKZbEPG&#10;SCXml0M2lIGa+pQ4KPVijksh+Yq8p4XML8yHKFE2VwfV/I8M1Mxgmcc++7K2dtZYoxkVvcRY28CZ&#10;zOTqWC9l/Veod7RzSg98yHFoHZk389MchnY1cXXvjOEaDFuk7t7Ix1jN99Gg7LBROEIt2+RI2UOg&#10;LQTHWuiUUbPy0ly+BiomYenqvZTeVwz2bnpHlde179RATfqJvSxR7y0q4jimeSaVRbdYn/rJWFDP&#10;hdrEdDDC0VYTUYfv4x6e/HejmDs3uuDP9CbKnfmyW+soL5UQ29atqkvRrYufU3mUAuULbXm4//AQ&#10;uw/20T3son+gj0RFTwFKlRJWLy9j6cKibR86DDnu5ll/Ba06JGVP3tG2bfNetpIwvbKTv3y9sH2T&#10;e18PJDWS5GH52J+duXs6cxcnwN3hb+bZE+cWx//7GkC0aoxG/Vz9iafs69pCMsf+WsgVbcvKLcpU&#10;O49kPJYlfYiO1QasV9GVqMCsGxVG6qKsJhlIxkj1hTJe/aMN3HhnHRubC9i4vIRqo8D+rhlQyXCx&#10;rVlsPd6ivPYbHO1T7mIepCSTj+3DW6sP10dtDUhrQtJfSAsyQLJxnfRRmyvjjXdewg/efhmlah4Z&#10;9lHNt41yPT7lDNT0gpJHRyPmQIISBpkK8wjNO1q/JW/BQxzuddA87OHhnT3c+Wwbj+7t4+4typJ3&#10;dnHr04e4d2sbD+/t4eHdXfOC9ojn248OzIhPBmpHfL512E8M3eQBbYhBh9TbZ94Dvru51kmQfHAs&#10;dFVp9SowOpi8O2uFL6C2UohVOx+wrcb1oJ27oz1vR9YVjxm2R8hjtUheOyavjFmTPMqUVrPOekzZ&#10;mpdMm6dWfyHfI+pohmoKU5nspyK7fmZON2SUSya6tFbD5Wvnod16VtcXsbiygHObG7hybdO2de0P&#10;YqOLvb3jRB5nQtaq1iz8x1KoXYlatxpRtvcGaszN4mhHCs2tqhAZjjtMhTEZj3J6ba6EC5srOH9x&#10;DW+8ewVhUfQRk5f3jA/Y/DTja4zVNq1KL28G0qIrSzKF5wnYoCIVf3wmA7XjIfbuHiLi+KStykVf&#10;uXIG86t1FCohljYWLLbJR0m6GuesQxJdSklfYZDWT+xa2ZwCF9f1p8lzjOf72uSoOMxM930ybp1L&#10;+ZOf8YZDd671oog0HeuBgO8q+wMKYMPkKNbTJ0aKq7T4nGQV47NJHSlEGVp+/Ke+6jyHqR+qVC6W&#10;snBPOFA/1YVd2/Msh5sAMDlBBrKWuuXpnlKtue1EiVLA8uzXlDPHWtumLDmWg59i3rzAafvOHFHG&#10;admaDNSIlaLzpFbKYyjM871koKa1KfV58gAZ0Co7SSFidr2jEfYp45A5oHWgMUd0wUJqDZD1l+O4&#10;oY+VlynLLMrbBOVcx5t4tKSUmIztREviYeSjel++g5xlyChQ3upUVhmm5eZqZlyHuQrLKCO6AAOO&#10;gQPm0aNcqzYxWrV0WRZeBES1Sc7aRBXl6tnamnnowp5JUAeBpyG3dkdgempjd+4OKTwnkLSnemQK&#10;KUxAwqIEeHV+ExAJYsYSfuTBREKblDVxiigemIJvcRjXjBztJwbjlLzYBD0KsDw6Mcpzl7PAPW0/&#10;Pi8mJVfscoOrtB0jE8mKelU+d7Rz/tcXE9p2Qz8LFnOUYYG+WKCwp+3l9BVZsZJDbb6IlfUGLlxa&#10;o9C5gCKZqx46Pu5giwL5w/s7ONg9RqfZN8VFArD27BcXlXBthbMXtX8JelDmHlSWkU1823wHS6HS&#10;esXeoXuCQQ6T62m6QgezISfvfPXw+6SvupdCoIlW0UQURSbsW3WxPfTlWcz2KNWKWFpV/W/YAosG&#10;21whg0KZChjJTwq7tT3bXbSn9te5hIlhTLqKZEgohVMT7CylDXaqYFdzX77kKaTwTYLvXeRrho5v&#10;+VDHGfzwPI3nt6/K5yjcUpKPyJu0vY/4oha0ApvopPwuJA8XSt3N8jltIRFm+ijniGihPD5CFYdY&#10;DI6xVmjhXLmDi9UuLlQ6OEfcqHRxvh7jQgM4t5DFYjWDaqgJ1gFlWm35oIm+Gf5lJZahHfNyUwQc&#10;JnhffFsGD/qyjf10yGuNGqaM5Ni3iWNKncYjyF9lFCV36SNNOIykaFMyTwwnhJr4tQkNL8zyJ15h&#10;k+A8n6DxZoFK9yRMYvK2U4L01Y1ke5bLkGXj+GGoyQVhcm3jCq+nyHfwiqHQUv6uw6QGzkarY9Z9&#10;hsoR20Q7i7lJFIZLPjAeTf5OHIsWMuThrAtnoCja6FOWGKBOPWhpIcTGehmXNmu4cJ7K0SJ1sGof&#10;hVBKVIf59ZilFkq1SObkECl7rFBrRttuhcqdFOgp6Nxiz5zP3k/h24O0HX4/mPa/s6hZ/S6rWVPe&#10;YVdh3+CRbI/sD+22tnfuoKevmbUww26hLuTTqVQKWFmZR61WsgU4eYlQ54rNkM2NIdPYHqblORtO&#10;x0/hSZitw5P1OA0VPz0LZ+N4OB16Fp4dehrPDv08FPg2/zz8ImAcJefFH9Orsuh2+2getxH1Y4zl&#10;ZZkELJrXVlvFUgGVahn1+RoK1NekT+qnbZ2crsBxmPRsk4TWT/isF6G+dvB1MwtPb0eHT/7cHT5p&#10;7yA5aIR+d4BOu49+n+PjTCxVW1guYmG5gUq9hCxVWBuu1e8TtKZImkPjqMoipiDZyRbq1QwmszA1&#10;Ht3E9pPo9HGdfx74zJIMv05gUfwCli5Mn5b8ZQs/lNE0X2Bltxe0uJqREOucmythY2MBC4t1lFh/&#10;MXlfqy35rkT5psA610cQklUpOSfyh/0jes+uhvznvbL7BShprq5l9JBA+VNemqDoXKg7/CWN5JJX&#10;GZke28a2nOM9yVzNVg93bj/GRx/cw52b29jZbqPdVD6as9CHXJS2maXY+fJKGddfXsONVzfw2hvn&#10;cf7CPLSVo6bs3TyIkP1E/UbeyBO0D/gkYlvZZ3HmPQxVXieHO/Th33fQe57Gz4Oz4p0+n73+YhAN&#10;aBwW7TrUOSlCdMF77iga51HhijMk34slg8eMQBom/ecLWcw3qqTtglIluvZWGpo7ER8R6uM/335M&#10;zaWb/KRLOcPPFFL4Q2CmD3hWMWEZZ9w7E2ZvnBXJPzyLp4BZaSx1ci45F5mlGYNqLLToKoujfc1V&#10;S5bQriA6ikXnCzmEpbxtoV2ZL2NusYpyvYiA4dGwT3mbfardxe6jXRztHqPfHGBIOVzbYWohztYR&#10;mV6W8XJDeZ7voDjWFpp91HIDLOQjLBaGWCoOsVwaY7k4wmIYo8F7c4xTp35cZfwSnyvx+eKwR6T+&#10;LNS8DnXwkDwgr/5PPTocK5x5jNoojY4Zt8nrtgtjOmWllxmgEUaWp/JeLMSYZzlKGHBUcduNmqE2&#10;+YAbq1xdTY3SZtrvG4Ez2jUBKw3/qZw5eb5L5oYM1db5HNswj7y2yErmbtwg7Ohh8jo+IdKJII5j&#10;ygYt9Hpd47enwepF4/qQNUJ+GvcitI9a5vG23e5Y/tkgi3wxj1K1hLIWnklP8lyidRR9bCdeP4gG&#10;pDeN6R6sVCn8niBa1a4s5gmGTanxUm1VCEMz3lFwoRhiYWkOcwsVM/wasT8Mido6OyOZKeAY6Of+&#10;2IElX5frBWxcWMGFy2u4cHUNC+tV1BYLyLIPZUK2X8A+Txl8yL7TbDVxdNxCp9M32cxNXT1ruzr9&#10;XTtVzjVKWN1okGbEi0Qjydg8khFtCQGKJNQ8eUyBvIXybCeHjrb0e3CMB7f28OGvbuHX//gJfkP8&#10;7S8+xQe/vIlPP7iPe5Ql79/amWzduU+58ni/h9bhAL3WEP0OeaEZneXM8GwotDlZ1amT/zS7LHRy&#10;od6NaF2H/9THsnLQQJmTfEyIE6hworYeNuzzlfrumnwoWyCvLMbUcUYoVMas+yyq8wFq83nIi9j8&#10;YoXy7iKWlhewtEJcbbCeFg0r5M1aS9KcrNpaPMH6avKTgYSMHTwmrIDo2kfPZNj+Odb/PHn9pSvn&#10;ceXaRdy4cQ0vvXQFm+fWsdJoYK6ibVJJW9RVcxTBCkxbGJLe8uzX5una5DKOKfw5ox+h8pCOKl6l&#10;GfqRjSOxxpKRPN+TZph/mXQ5v1AlvW1ghe+lj3WZitN5DV3a0mtEL5Ljlb5k/KQhUvhCUD09S10l&#10;9H0CHfgUnkzl7PizMPvss+JZ4MJP5+fytHHb6EMXlHKIGuLERrTmwgCH3xhofsOhePVJ0DXRCk3U&#10;B+kypJJOTNRWnxHLT45iSI5hR2cby/HU4rFP6WX1kgla/2bKHK0nnEvnHCXsqHvCs0B1K7SqshAV&#10;x82hymR/GoEHHk1CYlmcpzeVyRlrGbKvxurHMlIrFty2pEQZeMUckyLKKRHvCQeUEfr5DPrs08IB&#10;+3dMNMc+fCE/96UP+MUHAsoaBT4fhnw7xndzE2pvlsnQrb/JiLdQn0NYryNfryGok4/VKoC8txHH&#10;8t5WYbmIMpSzbUZ5P1erIpyrozDPZ3nM8zqoVjAuhM5YMMjAtv4kyqjN1SjRtyVx2u4uyFWcr9UU&#10;UpiCJIvUg9rzCuLIJ8C3xiz6M/7nny1ckbnL8My+7CUDlpBvk1ZU8MUMw4Kb+IpiCp96jExXRmim&#10;YNngQOak+D4NpW/0RVRmDJBxgrb49GNjkr37usFFsWslmZh0uZ+NsHwmeTVNspuhAu+5CQgqEiRU&#10;CWtSUiX4adLOTbCTWVPRkDeJQjEwd+x1MtjxYISDnSaVUCqXvQGVig7Fu8gMp7SdqbbZyOdDVifr&#10;Ql+j8hf3+W7REHtb+3h8fwd9PqehyoY8TWz7XyAhPEZjpYbL189jTntJZzUhnAiuGtH4lNDaQMqu&#10;dUsflkAyutoigd3yFeDjTWJ+dTCTpOrf5ePez+foUGXSewi0SKSFACnepAkq+CIQa6eMJtIzRivF&#10;Qgk1DoyVUhU7W7vY29tlnLEZ8qk5lYZ9Xc760PPmvpqoGjPXx2xTuTxeWJw35V/taXzKSqTnecZT&#10;x7NUtqS+UkjhuwBGl+JJ7ihBkuSf0K9DM5iS4RZvGO8iHYuP5tknwiz5kNyp99njIp7n5sjXKtje&#10;b2HvsIOd/Q52D7VoodkS8j9inYr+O68v4drFeYTjfSrR+yhljlELWqjn+5grjNAojlENhijlRqhp&#10;grQ8xkI1g0XKrvUwQoH8LJ/pIzfqEfVVGvur8SyW37jEkO8iAyVx7Snn1le/VOHtnewOu7UZpfHd&#10;pv2UMYcBX5MoN5zynma8RvxQCgcFep2TQbgvsTVWkJcStY+DW3zTmMJclY8MqxDaMyqDcVbyEE0c&#10;qKwqk9tmNMexSGViGPnyFDV5oslMx9/cGOL4SFJcYhJm99lGdu3Pdalc3e+rBcvc4bQCCTN8blI2&#10;hSXHmcdmUQf3T0cXILfz2ay2VA3Iy9myrDcLT+p/nBmQJ7OOWPeqfz3mDMt4VDIay1kPBSpj1XLO&#10;tvdcWChgcSGPWpVjQHGAINdlkl173p5SfSkN0TcT1PgtVPk1CWMJT8DRhRuTVM8qXkJz9s4uZIop&#10;nIBnrpLPiXjiVlLnFqZ/s5jCE2A06mtH/x0HtY7k68xOFc/1XXYNW9yQfCPPOtrCY0SeOSQ+enSA&#10;n//9Z7h9a9/kYPUB9VulJ7nq6tVVvPraeaxvzGN5uWhedMajiDKa8xSU0zYTzMBxq5mOZvmr7zv+&#10;5o4MUp8jqtwn4qcwA6ov13YO/YnrLTb+K+xM1L0puuDT6Z2FbvxzaX8eTtNS2j585vTkhUVSO58I&#10;PAO/CFw8e38WUh5HzIPaOMTOw118/P6ntsjLm8xNfQIoVAqozlewfnENm9cu2GKx7HPM4xfHDjO2&#10;kd5B2qQKamOHM2YmTiria4DZtjiRh41C1g6u4RTkj/6ZmWdPobxyyJvsoDdEr9nH9sM93P7kPrqd&#10;Pm+rRvhaxMWVBi5cXsfyxhIW1xeobw4xDLQYRMVZ6SfyVTKEWn3q61gzcuUN1prFm5Vdpv1cyOcm&#10;50nh7M/xCZ25vu+OEwMs/ZLoDvj8Vwgsqf38memX/EnndAZqWszju2oug9HsowfSmbY/wqhodds8&#10;7mLr4QF10RyuXFnB1esX7evivORSyToj8kX/LvzpZZgq05OU4SQTyVekPsqRro6mpCbZ1ZXJ19XU&#10;uE0/0SjjkN9KrzW+bs+7dBzI+CyPfcry//Tzu/jVL+7g/v1jPH7YRY8i05DysbZg5+PJvEwG124s&#10;4I23LuIV8vm33r6CxcUiCgXJZjLcI5Lfa1s6eQgZUSdwBk6xGYBqrkPjhgrnyqGjo2MHbnxSr9S5&#10;vYnVj0X9XoFq2NpKZ1bfwlk4fZ2Af9lZnIGTQb6ldTq9M6URf0zC+RMteIM0C7Pj9NqVi0ga12yI&#10;aF1zIXaHcroWkKOBVL48Hm8d47e/fsCoSt8lkAtGOHe+hAvUAStVyuL6il7pk3/q4yeBFVVhylQ8&#10;dKaMKaTwTCByMSQd6cejxmM/NyuCTjgo6U1h5JHGayaEzjiTRJ5A5xXD9y+hj+7OZ/8rzOYPJRPz&#10;l9WOHlYIjQuSF9yct7+ONWcp2lcZk/tBgbpwnvEKAeVvkP920SeqHw5aHT7I94gY3u4zlSyqtTrH&#10;njzCWsne3dIaD1huzVdwXCEfphhvc8uh+DHzD5kuk2dYFkWOQ5r7FMeVxzWbt9DoQ/aco5wjQ7SA&#10;eftjjuiPMmEImVdx1OP9HgqjLsPlObPPY59i0wAl6u7a1vN8ifxABmphhJVQxnI91DKHzEtbe6qc&#10;eh/pEnx36uTmFc7GLb0Pbxnv/BrA2jJpU2s1tbkbR/3Yo3uqWx3NiEjyn9pKBkgaUE0E0uxRjtJl&#10;3j5qPtw5wtHhsT3DFC09xUkysnTNMJjpydCIlYohZamwnLftOXUuGrV5K0uBadt8FeOS7/ZaPTy6&#10;uYVHd7bM+y9b14xKZNhYW6hi+coSsiXmwrSzRaZAIojJe3s9faDnPjyV3GAe1Kx8hKRsNq9k+dqV&#10;lTt5Awv56iFJl/1nksckq7PCpmB1qqPdnIlnaSWvlAR/HaB5KHmtEzuRjKOscsw7z7Ag8TwuraPT&#10;HGJ3+9Dkp/39I1K65i8ZL2TPIw3Emt9iqNaNZKQ6v1DHpaubuEB58bU/Po/5cwHblmmFfI5yozxh&#10;5YIC+v0B9khrD+9v4ze/vAmKX6QU5kpaUfvaTjy8dsBCio5lfKYOzjaWEaUM4vLVDM5truCP//xN&#10;VOoiGtIfGY199M9yFUJt4xmQtpVmAYhL6LcyaB/F2KasuPPwEB+/dxuffXgP9289xt1PH+LR3R1s&#10;3dvH3nYLB7stHO4lW3cedW3bTr9dpxwzjGL2M8oU9sGwOWgQxXna1H931DtNGtRYgvolZQoZqJmh&#10;2gzKM9yJa3dUfK3u6DxLPSaXJ9/Lk+8VqeoRy7W8GWyVKjlUKppDLGKp0cB8Yw6lahkF8tq5hTlU&#10;5mvoJ2uTHfJojTkFtYuyVenJuMS27ONpltOVWv8p35O32auwvcfUowrlLK7fOI93/+gtrG+s4srl&#10;i1heWkC9UkGlUDIvzHc+u4c+9bLmbhsF02PVzqwV5iEZSjSl//6otG2OlDQaGE+V0cgY/UHfYln7&#10;sx5yhTHfJcTquSW89aPXsLzawOJaCXGmR/4kraNvBiqiU3n3VJ1r/NL7itb1ju6tUjgTkgryug6r&#10;TIF26yQo7CzUs+50ws9csIFxSN6Y/pLbM3GY88lnZxttgvw3ey1IzvWsWyNhT9SiCp+3MTGJZGME&#10;6TE6jrF7/4B8qY+DvUOjs2wxi8bqPIrlIpY3Fi0b7TLm5s6VDmnRwKVz8mfZG+qfHZP/vry6OguN&#10;U/BE9C9eKzC9h6emqrjOYWj3de4mdexBeSNTCdWbyDnEMew5W1tiHN2XjKIEszIc5WtYmXl/cjwD&#10;k1gzPwsi+PpIroXMx9lGMJ6eTXiKCUU6Kigpr30IyOJbeRk0MaKjnCevalS8MabwN+a5cEj51AzY&#10;eD+S0RejReSJ8n6rdSnv2Z5vbPKpfcSkSiDPids5HJKvDynrHOwcW12LpUhOZTEoW7IqmebyWg3X&#10;Xtkkjwk5drGMPKq8GZYFknVDDj482jaksgOybUhL5uktnJ9DYb6OoMqxp1a2LUoHHBsHEoMoz2ir&#10;VbWDjuKu+hk/YnuHpFVKOK7O+bPiqc50tDrjiY7ulsVIgoyf+msDpqE2d+fukMJzAtaekjQIX95A&#10;TaCLWRTMHt25D0nhW4ATle/axE0u+vYRqj0TJNOzdtYVBR+FTZm3rlzbZ8Rc9RNTZnK6bYIXj/ry&#10;19JhiHiocgsYSYKhwDNtXYoJiUmZiMuLgEl4949eGVV5zRLaymEpTFDXNkD4YPvHazFay8OVUyDm&#10;6MKUpgUoV5uY1aDSbneN8feHMboDffWRoVBcsMm+UqFKrPN9KHxKOWcCQyogIwrBe9vbeHz/MQY9&#10;Kf8S3ImMZ4YUzCGmgC634GsXVnDp5Yv2BZWMrCSQmiGFDbZ6P8X3qFqzt0qAGZqwoKNKr3dXHQv0&#10;Hjqbjf/VgB8kHLg8/M/K4dHKc7J8iuLGHcbOuol4aw8mqmCbkGKQyEGTPYGUsQJrjyyHaiEiswjn&#10;/YCDZcD6ZDwbwDRIm4I2QmORA2UpJK8q2tdpJgjwGaNNlcLKRL5mI3QKKXx3YNK3xJN0MHR92i1q&#10;uqNf+Eo4oXRb6vPkp+SPmmTRpCFVDQqxBeirkccHbRw0+9jZ72J7j/1gRMEz6Zql4givvbKMixcW&#10;eN1i1h32P3m5cotW1nfcap6KRKFyiDwFY8PMgLkNyJ0ioiZBlas4aMKrWEY3WegFaFd+h1knSAoT&#10;MC5ir5a8Cx9wRylb7qc/Sy9J2wzI7JxqiWZ8dLS+rT6e8FOVTJMMQp5rC0+V0Llz10QvkeVXzGn5&#10;mI8qlnnZVye8Z/yV6MrEN9WRT+q/3npqpDt9J3uhBNwdxVZ8xZmJ95VAkp6vV+VtqDBXX+6+O0zB&#10;IjyB0/eYDVPZBapd1bkzenGoOpfKJdpMfhpjWS8av9wEpU/TxZ/ULzHL+rYwaz+VVXklYx8fc/1D&#10;eUxxCj5tR3v6Td7d0vLnAh93EpCCB6uS2frxKEjOjbaml1M8Vd+GCeiZE5FTOBN8HzVQPZHDJ1Vm&#10;taZ+ZrSc1G9S56pe8XQZL2QyIYZDLb4EuH1rBz//u89sYdr4OHmeeHohn7HtvF579SLe/uE1LC5U&#10;UK2yr43ZpxlBeWkccYt2PnOf3wzOlMH9U59NnnGBKSTgamOmzk6Bq3VC0leMi0o+5pWNwzryntNZ&#10;FNFF1ThtT/PCGWCpjXVtUSbxbUxzQe5B/bGpxK8tPcMkreTSg9Gcx+SGrhzMtvlM258g3M+DJJ7H&#10;JBtbBOln8OjeNj777V10mzIO4njLcVwOkmvzFayeaxAXsULU4g3yfBubtfJjC99Fixs2rqhONG7w&#10;jGO3y++rBuWhHBy4s1PvZw0jTIDx3ViWtBlRIdZEQumuDJaxXn5cQP84QnOng52H+3hwa8u26BAo&#10;L3ZZq48Ll89hbrGGWqPMZogxkrcCqwMB01YVqd0kx0iG0RjN9nJ148vBo4+vywm68rgjf3zO/ZTW&#10;6Rh2MLA0lYPVj1Hd1wLTvN0kvWWpPHlqOiZvu7xFA5TgtOpsMsoYrXYHB4ctPjDC3FwZ6+eW+EwO&#10;pXKFIjDjJ4s9ycuwypxs6SSfkS1eCiN53dDCtcm9rm2N5kxGlO7LPKm8ZsiT5VFBk7VBjpIh5XV5&#10;ujTPeMzC+C/TlwtxeW/rdMbY3+vj9s098vV7uHvnGE3SQ6ejj7dUPNWrPGaNUKkA5y7U8ZM/vYo3&#10;f3ABq6tl1OeYezZGQJqgJmGosumdVBtqewe8Fv8X/2GYKMBTgxVsBuyK/3R0sZSGx+8ZnHhF90ZT&#10;FJwOE509GXYSBe44G+JBtTuRzQWTCNOY7jn+T+hOPH36c/fsjqIYfYnOtBgfGq0N4wxkY/Po0T5+&#10;+5v7+j7JQHMv2hJ0baOK8xcXUakVsbhctbTIfW1OxfJy2Vr+Nm9DmNJDCik8A4hcPPrThLYS6jWW&#10;MQn3YS7kc9CBe2J6bT3qZBR338KSuIzkPqDSOTmXsUPxQ4WJX/NPPNXizaSv6LytRV3xfo3fI3Yw&#10;M3jR3GTk+o22kNT4oi0AM0TJb+V6BblA/ZNPmaEGn6eMYpKJ8uR4I6lPHx4i7iEkPy+xj5bJt4vM&#10;txaMUYw7GB3vId89RNDrYo7plBlWGLRR0nHYR8kM0uQ1rW+GaaVhk3EOUR63UMsco5rtYL7Qw2I4&#10;wHK+j1UeV8M+zoUdLAdd1Hi/mmkx/w7CcZNlGqgy+PJCllPjEnkNa8uuVd82fCRV9NUCE1W6lrZr&#10;Byd3OJnD/XRLdeji8ba1oWQcN4elayc/2lwEr2WE1Gq10Gw3Tc4ayYMko2aHbB1NbzAp51mPZ2wD&#10;7fShjyhRGKNQLaCxPo9MgfeYr2hA8fPUwYr8jftjdA96aO62sH1nF1FXRuEyeOH4XAswv15HdbGM&#10;OR6zTEOGaULlbzuAkEcHHPfNYIU/m3NSDi6KjRnuQ1VdMdhuqQQevw5w6Z7IITlRDUzgjOxd2Z4E&#10;H3piDPwawGjF5FxeEDUP56lHnVnjpcbDXo9yHOs/CLNodzoUvbLoDNTulLHYz5xcB4SVPJbWa1i7&#10;sIgbP7iK5Qs1LG1S/y72mDgzYIPY+DoqoZiroX3Uw72bW9jmGHzn40fIRJo95M92gxAzYUlEr6ID&#10;GSYwSFyBBMh8tb3vENVGCVdeXca5zUVceXkNxZL6oNPZ9UYZze0O8hi0MqS7CEc7fdz5aAf3P9nD&#10;o1vUFz7Zxe69Q+zcPUZrt0ddIiYOMdTHDdqSkzqXrB/kQcl0A70Gf1ZPyoKg9nIfpNoruqPm7tQv&#10;NGeazJu6XSSEeoeheR8LyiOEtTHrLoNijXI1+0FtoUhdpYQ6cX6lgsZKGYtrNcPljTrWLy5g9UID&#10;5y4t4PzlJR6XcOHKsp3rqGttqbrOOlm/wPubq9i4vIIFPltfLWHp3ByKc0X0ojZZ64j9vWP9OaN9&#10;Aa2Ps+XZz3RmH6EYOfClKItLxtHMttpAbToKIlTrJbzyxiVcv3YZpUKIali0ueRxa4D+YZf1foSH&#10;Nx8gZPr1cQlrxTk0whJ5bkgeHlAOi9CTtZ9AFsisRKtno0FRhNbYNTqIo7CAjKIdRcQ3CvUA5/je&#10;a+eXcP31TZTqIYp1t6ao/iMjNZVfZdUrmC5nOguDknwcKFIKJ8EaITnzFaV6Ol1XPuws5LN2mF57&#10;EJ25NQ2duV9yYxJ12jzi6zq680mcM1AHPaf4/hnRkk5s7ONx+jYKc2WIO0Mcy7Nrf4CHD3cYh2Na&#10;uYhaQ1v9k27PLSsp0hHHLconRo9K26eT/CxEtMWf5BsfQ+h0BHffMAnzP7uXnE/WXQxF+wnw2sdO&#10;Lq1KPE+y6yTMxXMhs3qLwiw+z8WmdENVZPVF8Hm6enLx7B/D7KDr5OjPT4Mrv7vr0p0+a5icuHP9&#10;J7gMCe7m7BN2i6dKc7JW5s8NGHtSviQhHlQPYhqyTRA/iTtZHJMvaavfnUd7LlLM2k34QkA+p3Xy&#10;+aUqLr16CTHHu77kURmkkR5G8uZWLmBUDok6FhFrtwIex5WS8/ZWLmFIXhgzLXl4i1hGt7Wqoxmt&#10;07k6mfYBDZF2FMvludpbRddRz1j7JOhe8lR9EpWG6kTnVv88+vpx+aXw3EDSnnb4v/8//mQcU+HS&#10;Vor1etUMPhqNBsokSJGQ7/zqIDaBZQLSLHjqmD36c8U9HT+FbwbOqvez2siBYls765zKqQk8CQMQ&#10;+HY3wdoCFNfdd4o7g3TpuKYesIMbpN35lKk7JmbPWIjSYn68cEkkjEiRJmXwx9mnpjAtnx0YmycW&#10;JlQgURkkj2bJGcX04m6Ee58+xj4H8E8+fYRHWwfo92LSf51YwbXrl+3ridXVBSw1ihzEh+hRyY36&#10;XfzmVx/gvZ99hPahvAqVmGaBqK/m8saoe8VDDMI23v2LN/HjP/sharUKFaKBffEv19/Wp5I+pvLp&#10;KnkNQnJi7+NYulfsrD7tNHkvF+lrhCR918DuPAF3pcIQrXyiG/7XiwiTdzMqsFFIV06EkNX/gML+&#10;oBfhYPcQzaM27t/Zwu72Po73O2hToXIT/W7k0hRRLAM1KkOXrp03weray5dw/uqKc60NbeVKwV2D&#10;pOqM+TtKSiGF7x442hSq3yR9nLQuqjVeaUqoW2AyLisdNpbRFVXboIh8roBen1Q/KlL6LOPjTzq4&#10;fbeL9399gPc+jDGIKUyOIsjlfL3awv/4b17GX/zZK3xuF0H2gP2viXy2R8GVyvmQSJ4oT2VD8i9X&#10;BuusOiMyc5WOfUp807Ei17dUansHC1RZCe6WPTkRJJN4xkbsXI8ktaBjIqHapKKd+Vg8Mg2lpRC3&#10;MMzjZBKV165ASTyFaNlFkzpKz265sid3XVp6R5UvieDvJQuNs+BKqWx4TG75MIHnzdPnpu/x9YF7&#10;Bwez5T1dlmeFaXru3Vg/fAeXiq93hvIo/upUS5+Hnkiet/eeOc4Cn3X0rOcStHgT7SRBBbv7vr31&#10;05+D2fg+0MU7CS6tFL4MPGudna7rFJ4NVG/qAzxL+pS0c99/HB/kmfUL3ufB8WKeEMWnR6MKMtkS&#10;DvYpO+0P8Dd/8yH+l//559h53GJkxjXZBzh3rojz54v45//8x/irv/qJeVHJBh1oGwn3/aEMlNmb&#10;NIPh+4/xv9Oge7PHWdCzKXjwI5COU+4p0JUb3925Q838S6+SkYA+FhP4NpFnG3m4sUln0oC8Q5lX&#10;D5uV5p8tqhpnNI5s6drDSjdBguL4tCe5JzRi47k9y6Noh6D/Ij8ro6Wh/IKENj2NupTcM0rE83XJ&#10;CidpyD40slwc2pNDlptyR/doiPb+EB++9yl+/h/eR9SKzZOIMObv8mtreP2dy1jcWMDq5op9VTrg&#10;0K6vUV0+yo/1kunxtf3W4wwfywtVgUfl/VWCS9+NY+5K7Wp15MclVp6rNzduuTEzZhto8ZKxVOkC&#10;neufUHXEVwkHVRSGNWzd2sW9jx7h3p0H+PCDj9Eb9K1NpFsWKwHe/ZPX8e5P3kaB58Ua3zXL2sr1&#10;eN9RguMtah8ZsDAX6lL6gMrB0PQot8A021ZJuSYwe61yOpjKNtMwgWdnBsktR51fD6juBfY/oUO9&#10;jyN9nlvWrFejAdbRkDJxlMXdO7v4+KOH+Ph3Wzg+aOP11zbw2qvX8eM/+gEK+RHq+QMEo33GZ33G&#10;bcrX1OnzIWXjEaJxjD5l6l7cQzvuUkVV382RLwfsjwHjV1mtZdJjnn214KhirEV/LVaxP/NZfUAR&#10;8ZmIvFwf/bmP+3JoNvvY2zvGLbb9bz94gAf3jvD+L3fQPGY7Mf54JAQKYQblSgabmwu48eoqLl5a&#10;wI9+uo6FJfKG3Bh5vgMb2ND1Nlc3gmlduYPVlUKTNp00rYuZQHLP/jsQ1TuYDf2+wR9a9tk6Ogkn&#10;+oKvv5OBJ8D1E3/fxXd1fEYebDiNGWZYyMuRvk3P5tHtDnHcjPBf/vOH+L/+X/4Wx3u8R5qJqTeK&#10;Jt7+0Sr+7C+v4dKVBt784bp9VZ/PDhBH2m4/0Y+YndJ2fM1hCil8WZjyEU/TM2Bk5sPPoq/Pp7nT&#10;3Wia1yxoLPCnyQM2JntwYeJ9Exr38Xx0nZqcMY097A0xIJ9u7bewc3cHLY4fe3cOkI1z5MsFVEoV&#10;zC/O4+qbV1Ffq2OY47ic73EMGSEO2dfM5YUMFkL235z1z15vgFxOHrfKLEIOg7iAPvvs450jfPzZ&#10;Q7TZr5v9Ikq1JY4ZWXSHfC4rbxtFimXOIG4ouY/jS7nQx3w5RikcY66ksSCLajVk2fSRtWwl9One&#10;CNVMH8VMrKVN87omD2+BvK1pjNIvkQtMdrOKdBzCAWvt7Er/ymCa/DSvE3lqfNeR8pDm0LWGFUWR&#10;ecTTric51u2YMqa8mQ3jIbbuPsatj28jOo7QfdhDju2V7xYsTS3cmie9XAZxEKEzbCNTZNK1DBbW&#10;Ocb+5CXUVirMT6YklOH4TDgsEIs43m1i69MtNEkPjz7bgraHHYVs63KEhZUFXHnlsq2nNVYazuhN&#10;VcisJJMPzZOpFpCT/Pmu7qNI954JGVpbTMeOhBL95dcMkzpPDkmt/16gtD5vDPxDQUXMyru4Ldrr&#10;mv8lMFmfE52wnjW/yT7UoarcPKS8tXuETz66h53tI/zyl7dxfKS+OEYo40T2mWvXN/DGD65geXUB&#10;r75+jf04wrB0wH7dYuoyhGR6pKVgsIBauIrbn97Hf/rrv8fjhwf47T/cQiaS3pRDbqgva1Qc1gHb&#10;XjJfLq+PHkRT8sLG8BzbOYzw0utr+O//h7dQLOfMgKtUqFCupLZOtb3XiXD/9j52Hh2h16b+v9Pm&#10;u/Tx+N4hBm1SaDxGRH6h+WI5QZRHHdMTYycXj8WHzKCM53xPY4nsQ6ZHSgc1i02Wj7JBVrvasJz5&#10;kOXnsVgOkS/IU1yW9cMjabZULDKMsq76nTzw8LmwMkKuxHci75RnYnu2xP5CgUPncoCijzLkECXH&#10;95au649KP896sXMe1bd1z6+T2XoQ2zifraBcKiEaDtDus7+yv+/tdPD+rz7F4weH+MXPbmE0oBxz&#10;xLJRYZTOXM6R88kBQtRimqRDhmXIP2PqoX2maQIR639c7eDC5jL+zf/wz/DWK68h4P0C9YZxL0br&#10;zj72H+zjYP8In350ByHbv5GpozTMYzCIKMN30KKu9pvDR/hdZ5d6QxZRWboB6bAfmVGsTCYDGSyy&#10;nkfS27I9p1vIoxyLcf6lJfz0n79pXrJfeYs0J+uOUNugUoewtpMuofakvis9TrStdrMa4jsobZ5p&#10;LEnhNLAu/dhm/1VT6gzTsc2BH/cE/uiBfWWGj3meaBTKU3nRy02edffdB/ZClkBHhSfXDqbpTcHd&#10;dOm6c5evnlebq601Xqi9fTyG8555CeQzvb0e7n38AFsP9/A3/+evzcvowvICVs+vYmltAW//9HXS&#10;HOmy3GRfiJUquZEbi0SMlt0MuFIon+SEMD3l3SSCD5uN55914K6sDuxolwYzjxD8jRO5PAGT/PTj&#10;hbrME8AHfT6zecy2peBEmU/ecmC8yKfxZASfx6ScZ6VBmKTtT4wG1XpKQ0+zbsgfzDGDQrUmSNAd&#10;PaJ5uAz5TkYy5H4Gjzgu7D0+wD/+11/bkDdusjUjiTXkv/bxxBgXX13Cv/wf/9z4ThR2HX8vyXUD&#10;+R5pRvxfvFa2GyONGeJV/Fm9ZiRrkg+yAA7H5F2UiDTnxGu/liY5cTqP7cpr84zutqUlUH4C837n&#10;gghJJMIk/uS5KfhY0+dSeJ7ARq4v50HtLPA3Zo9PjZzCNwa+HWZxFtS9p5iwxAQZ+1SDOzqYCeOp&#10;G1wZn+dGIy44QfdzFzrqxIHdIVeZWtg69L/kIXeYwLRsZ8G0fB51UBoeLWBybYve5JjS6bUIL49p&#10;3R4VDyq5fSq0vS6F/AHfj+NCt93HXLWOhfkqFXwycLnjjSNsPdjCo3s7VBoYSa6+7cvrkHVChUVM&#10;vEQhshjj/NUNbGyuU/AOEbOfyYOaFGJbkLAyuaMzyFN9zuBMu6iN3GvoOnnWhXwzcLpsJzCJMykl&#10;0b+fhemQxNUVBcTRaEBeE6LGeq3Vq1hYoAKvNqHy0+n2sb/XRK/POlQYuZX28Dc351RWGgtzqFX5&#10;zFIDcwtVu28TKhaX6Zt0ktSXwfQshRS+CyAe6Dme+oXjp+wr4lESPEm/MrOS9y9TNrTYREHUvgjM&#10;Oe+C0WiIAaNr3/e9wwhHzSEeb/exvS0jBvKi5Bfm+3jllQVcvChPEfqyTAYKA8jLgiYCpDvLK4OV&#10;R/zRlF95JOF9Cay6VnlUZpbNerEvM/ucWJdDV36l5Hqf0nK9z9Lmz/F7voO9o/tZDDskaZ5C4xvq&#10;36ZYWu4M9/mpPA4dX3Tp+lBfGpe2K6fPS+mcLK1YyLR8k3IybNpe7jcLs+H+982Ae4ezwb/Rs+Is&#10;JOmyjpznM5+Pz0tvqHqe4hPpWJudwpnnHfI50bu/PDOuYBIhQQ+zcQRPi5dCCt8dcDxthnpPkaz6&#10;m+dZiuVu8SeZyiYdi+TNRezttvDwwQE+++wRPvtkizIrZSTxcn2ZT9i8WMLLL9dw/dp5np8jv1e4&#10;Zi5cun6CwPq47ll+nsdOea0DlcLz2KSgk2MKs2DtpTHb6lNwepSZoi0AcgwWKLYm9c2rB0G6ubap&#10;0Q1bPOB4b0+RZ+bkgYPxpLNoC2YtjLFFKRswnCgdwx8Vbu70XTYOkiIkB4PJ7YQ+ZwKIojuNhQ49&#10;LZwc6/ScxumZ58Xf7cTHNUrmFX/UmVqHPew/PsYWdamHt3dtixk9IrlEE2rnLy/i8ksbqMyVUKjK&#10;EIs6lMn7jMQ/jefmmTOj7WqTiTyjXZXPTdR/daC0k5Y8UUfKy1+4NnX6nCufPUU5yi/++PpxOqvu&#10;6r76I+slLiAXhTjcamL79j6aBy3qQkcYxHyW2WT47sVyHldubOLqy5eRCymdZSLWy9BQ6SlVh2or&#10;TTL7dlMbqnzK3/Xvk1T5bL+nwjShrxmUgejJ09RMndr9J0F9SXE1xyXZVh8ON9s9fPLpA2w9foBq&#10;bR6XrlxHoVhCvcI4ox77VoTBoGPSLx9ERl7X1VcDUhrbsk9iVevZ1p9qaJYnOyZvhhbI5RUlD3na&#10;0Vbn4r1aHOv3OxhE5MG5EirVBnK5Ap/TomkeW1st3PzsMd5//wH+y3/5FA8etNA6dguMKru8vDEV&#10;lCtZrKwU8YO3LuO//Zc/wvWX1jC/MES78xhBMEKF9KF2dR4yXJ3oef38lYVM+ibRn54JektPKw6f&#10;D5h5/98LPwe+dPQnf08moFBxTtITGYG8nxpf5rl4vXQ4jQcPHu7ivV/dQ6/DVqPOqK3A1dTLq1Wc&#10;u9BAfa6IVZ7b0KNF8cRwVlmY/peMPz7PFFL4suApx9Py6d9sjCfxC+CZos/m9vSfi+eTSn7WB8jl&#10;GGhsnaAxUx8KyLBCKHFqKA8VjN857qHfkdGAeqeTuSr1MoqVoo35Mjwx8Un28kzH0qc8J26eG7Pv&#10;xV2OGEMUOSaHowHCeGAe0+LDPRw/us+B6gj93UNkmk2Mjw4wbh0j0zrCqN3EqMnr5iHG7SOG76OM&#10;Y6xWh5gvRFirjTAfxlgsDNHIR6jn+pgjVjM9xutQi+hy5OkjGPdZbv8xZMLpjQc4nHD9pE74Avrn&#10;/74GUCu4sV2/CSTZngxycoDXe8zYi+OkGdmykTROq867HHebLdZXNMLgmO9LeSgf5zmUS47W+7mB&#10;Ul6MzHif7TUMKCeUQjTW5m2nDpefbvGZmHy1M0Zbhor3dtFv9tE76nFs75nntfxSgOpiBQsbC8hz&#10;PC6UCybbq+3FwTWfpOqWXKYyC/27qrxORkuQ4OvC/b5BUGZfVYbfQMFNN3FEmpzzT7K1hbCOJb8Z&#10;ss71IUwhb20bFDJ49HgHe4d9ynkU8dhXa40i3nr3Et760SvmxXlptYJMfoDukP0tpzGTKcpIhGNs&#10;Lq6wL1Wxv32Ij39zC+3DDvYfNanjyICA5bCPBZg/sx6wf+uDJGtnlSxPWmWZwlIO9cUCrl7fwJ//&#10;i7fM06m2aA8yIek2g0E3g/2dJv7xb36Lf/rbD3Dz4we4+eEDPL63j9ZejEFrjLhLaTXmeE8lSYiY&#10;PVd5m/rAzMljopG2lNRWkZJfZUjGOFozkf6Q5XvlhpQLiHnyo2IG1bkC+VmIlfV5LK/NsR7mcG5z&#10;GRsXlnD91Ut4iXjtxkW8+sY1XH/lIq68dh4Xrq3i4tVzuHh5HRcurTuPZxeXzSvYKvvEyjrrk/1q&#10;cbWO+gJ5ZY08c575zIco19kmtQDFKiXpcgZBkXyyQH7JfpUNWVbK7tlCDnnKwWSWvI4YJ4OIOnCz&#10;1Uan08edz3bJD1jtffZVtoGMgc1o1WghMj3KGoP1brycbSQel2P6pfkx1lnGH//R69hYWmG7klZk&#10;9NehPrB1jP5eB5n+CPkoi4VCDeuFBhZzFdSCIsqZPIrUFY7iPvaG8syXA4tA/sT2lsdNr4+RZpSv&#10;6GickxUJ+Q5R77pxdR6vv30dc+QfjeUqiVGGIPKexjQckaslWXRpJkJda26AR9K+1/MYQ7FTmIBq&#10;T7zVXakerZr0T0fSg34OLMCdTo58ejaYYD3Yp5OE2xKkO7X4np8/ea7nPejhkzg5m8l09kwrHCqz&#10;7RiTlN3FZ/4qEp8b9iKKD020Wl3cvv2YdJ81T+FywFKulKkPrDEJ0g35WobjnUvcjUVTOnoSnSzg&#10;0PqRIW+dBhfdcPLOM+hBp18VCs7KS3gWKHgWT8Dpm09EeBKeMdpMxOSEdWhjxOSnIPVtTyU6JnFs&#10;bFP7SAfMYjjIUAaN0Ov18ejBY0XGqKe1Q8aVbMFxiq2LAse0czfOIyKBjCuUYfIMLwYYkMdoW1Ft&#10;1xlzPBoyXFt1ytPaKBfYMaZcNWRaQ5ZTQ9qQBZwYXlrZXPlknOnW0eytDAWz7TCLAh1O4wSSgBPP&#10;eEzhuYTfY+TyBOgxhRS+50DhtFwt2/71q+vLHKw3sLjYIEMfkdFTwdjbw8MHD7G9tY1eu2cGaxq0&#10;KRqTM0sBVjdyQsKUWYpVU7AP86hQACiEoS22pPAkaPJAiwAyMCtwkFxeXsDmpXO4/vIVXH3pIpWb&#10;NSwu11GuFTC/UGEbLdh2LMsrDTQW5eWOSj+lQSlZqvOT6AfNFFJ4/sAZF0zpWyxIfMZ5WznJb0wR&#10;HrFX6Eu6tEukkEIKKXyHQPxasqSOmo4QilFrwcjjlHHL8GA0zKB53MXW1i4OD5uIY3355sYBJZNl&#10;cguUay9fvohGo85ATU+MknEiiTcBpe0xhT8ckkYwmD0/C6Z1b23DfxZ7pknclJS8p3rMmWeIuB/z&#10;PIt8No9iWEKoVRWSSjyIeS/CoNdHRJQHiWk5nkRHb0I3Se9xCj7uiWKdODsJs7GevG8psUj6yrPb&#10;6mJvZw/tZjuRaRjOoxZw9OV+rV4m1hAWCkzJy/RTnJZs+l/1ldTidwrs7ZKiq3Tq8To3DwdEzbzp&#10;q9U+26zT6aDZbKHb67Eu7EkHfLBYKqI+py06imZw9eyQZG74YoFto0nQ1jthIaQOuUicRyYbYOtx&#10;jE9vPsY//eJ9fPLJLbS7mqwPkckXkA2LQC40z5URaTam/j8GaXFcxDAqYtDnvUGI8bCIDMMCPie6&#10;zQYjdkX2v2EbvaiJQdxh8w7NQ0RYlDeNjC2kxZH6dhnHhxF++/59/MPf3cbNT/bQafLpDjVb2RMz&#10;tmhARqjFchYvvbKKH//0Bo8b1IOLqNTY/wukidoC8kEZ/T7j8rkUnn8wY5cEReNBkCNPkHcS3UtQ&#10;TIO8RTKCvHxoGxgZshnPSSGFFJ4CGqVngJeaYwk45hZKBVTrVcxRtq7NVTleUGbKjjEYDtDtd3F8&#10;fMzxu2kLhs4ggeMPxxA36ku+kqimmUoFUe5SF7UvBSkLcKAZdjnuE9HpIegNUOwPkGV6QauFImWD&#10;UruNMq+Lx4coNQ95LjxCddBDPQfU5TmN40yZWOR4VGD5wlwG+czYPrTOJgufriQenwYq9yx+N8HN&#10;ez1ZRoXL6YIW5IvlAoKQMrS2X2V9yEhJ6wAaX81oiEf7QITVIVksoow96EZsEyZk3o+cDK57at9j&#10;4fER27nLNhxzvI9sa9f5+XnUajUUigXy4nxStpNgUirDz7qXwu8LU3p2nueEMlJM0NYKhmwjUBbL&#10;oVwtYHFpHhvn1/Dm2zfw0z99lfgafvKnb+LdH7+GS1fPs39Ttypk2a9b6A06JoepH2v9xz5Ekdwu&#10;vYv9dkC9q9Ppkh4GlAlJL2Z8qOI4YyLxD3kGC9gfxQHkVVkOD3KknQZl+jdfewMX1i8iajN2N0D3&#10;ELj76TY+fP8O/vN/+BX+/m8/xN3bu7bTz4C0ORyOMGTaQ0ToDzvoxm00+020BscYoIVxOAAKcpYQ&#10;YcTjMN+381yZsmR9hGojg9ULFWy+tIRrr67jjXeu4oc/fhl/8s9/iL/4qz/Cn/+3P8Kf/vN38NO/&#10;/CHe+cmrvH8Nr751GVdubODi9VUsb1RQWwxQnqfMUYkRlCnjUmQulPK2phMSzetannQuewrrWm6F&#10;Rsa79tEO+ab6Z15eHtl35NVHhjRWcUJV1SwqDdZXbDuE8HkLJ19jvcrZQaVSYR8PmWdA+d7HZx2p&#10;rifx+Y+osigtlUofgMnT2lyZfL1URSmTx+C4i+5BC0eP94l7aO4coHfYwqjdR5F6d4H6gwzYhIVs&#10;DhXK4bUiddYyeU2euoAWt/TBIFEfrWl7aOn4DpQ3i8HyCRW1VA6xsrqAhcU523XJ7ln5NFJ4PAvs&#10;pRJM4dnhWeprylMcTuGsWpccIE/mDknjOpL+HCb0ltDck8B+QqJ44kN5yg+GkiWIzwoaW+TdULqB&#10;oyXmymzNUJN8wzsompBkCt9hOE1pU9AHSprXEJqzKfJR8TYzyGbjGrWxnQeUI21eqdsnr5Xny8Do&#10;wRjRLDlaVsmzp26lkMLXDRIVvqQHNZKoMVae2rXAn8weJzdTSOE7CZ6mpTyEYcksyjP68oGCZa87&#10;wDaF0Xa7jS7x+OgI9WoJ59aXqexT8qZCoG7w4O4jbN3ftQlkv2gkK2V9CTOmQFJaoPIzH2L90ipW&#10;NpY5GFCppQAsocD1q9MsP+lbXwQWR/88fr/Al1oeBbw7WtWNDPpKFOpNsa/XTKgqVQomtOurn/pc&#10;BUurMkybw9r6EhaoVM4t1hCWsxT6qHgQnRIqfpYIXRxZ9fs+1lMKzzc4ykzokjTrTj2t8g7D1Dc8&#10;kqk45YScJsNOoa905TnF3DHz+vBQE2ZjbG8P8PjxiMo7eZEps1T+gx5u3Gjg4oVFBLker+VtpE/+&#10;57YPMwFVYIwxUX6Ssd7yTmBaZt1IwnWZQgoppJDCs4HxTvFXoRioZEcJOuLvDpznQo0LiqMjOa8W&#10;sijTDIcFjIYhbt96hI8+vIP79/cosx7bGCFeroVnilR4++1N/MlPX8Hi4jxlK3nqYZrZIbKUT01G&#10;kkcupq+vp5086vE0JDz/BAr8MYUpnBgl3X9r47PQHSbxGU/jsVGBX6wk6svvIBsw1HmH0PWgN8Bw&#10;oO0w82xrbeFUZHgWcRwjGkSIh0PEZoigtqXsIJnB5ZL8F/izBFVOokkcCtLR7kkmIH2abJCg3Rdt&#10;nkbRqpC3Df3zLsAmX3UeZzAajPH4wR7ufPoAB7vHaO53bf7dHmEa+mr/pdcv4tL1C8gVcxjJ6IdJ&#10;6ctNVz6l6OQjSkNEyUwuJzfFIeOtJOJXCJan9Rd3Nft+J9CfEsagjjLxgMcnNGGsuh5qotg1t3RI&#10;fW4ftUbYZr3cv7WFFnXQdkfb8jJPNUFubFu/vPbWyzh/YYNvHGMw7PFhJaDKS8plR+Xm2svRWFIY&#10;31a+/b53YLU4QwTJu8xCcsudkP5ZeVpQjKIh9fwSGvMNtJpd/OoXd/HJJ8fsJ6zH6IjtMsaVzUXU&#10;qrLwYX1qQZN9J2LyMfPTNvjI5JlOBq3uCP2+eK54a5HPFm0+QV7TRMjDYZ/9sMP+2Gb7UeZmU2hu&#10;Lcf+OhgGbNuI5Sqy787jwf19/PW/+wX+5r9+isdbbXQ7Iwz6Y003GL3o45KYRNJYLODP/vw6/uwv&#10;foDNS8tYXqmgWMrwnTK25ZH6T6/bZ3WIV0zHkxSeD/D92M0hOZ6eSTxlkkSMj8ho/b1f3pHjJdIm&#10;6V4e/knLjaUC1jdqmJ8vYG29Cj5mcoJ5UOPPrWUoXSdHKDeHKaTwIoFo3o3Ps13Atqxjp5EsJllL&#10;HgzDMESv1cfR/pGNQObRdjxEEOaQLzoDiXKtZEOVPOQwUaXkRiuTpwi84AgF8zjBiKPeEL3jHloH&#10;x9h/tItMn2MQx4Mh8wk4fhWGHEco4+X6fWR7HZ53EUY95KMu5qtZbKzNoVbKY26+ZN47i2EWLI4Z&#10;pgXkA/K8k2MZnbykkrhjUioHyTs7+cFXgkP3czCJ9pWCz+uLQW3kjc8156vz2WubB2YcfaQheXhM&#10;mVOezmQwmB3IICbPt5fxtwyX+KN8ZdstMjQaR2b0MrfM+pyrsURs81xgskTciXGwfYDDvUNs3dty&#10;3vT41+q1UWmUsXF13Z6pL9bdmC9mS3D89cl3OysshS8PNudvZGydiag+59YFVMXqcualOusW59V/&#10;y5UqqrUKGo15XLi4ZB7Mrr90AVeunsP5iyuozpUgT6O9XhN99rFo3GP/lpdajru2ew6PcZECYoht&#10;jr2//dXvKFv2qM8MUKCsp6LYdmksQBCIhsRbFCyDKYeFQoALF9bxl3/5p1haalCGJA0Oc2gddfHJ&#10;B5RRP3qA//wf3sPNT7awt92yV5NBXDwgM+D5kIO/vPfJO1uXfEFe0rL5GHLQOw44vudZBznqhTkZ&#10;qMUISmOU6uRNc3lsUN49R1ly/eIirr18EZevbeDNt1/Gq29dx0uvXMJLr13ClZfO4+LVNcZZwur5&#10;BSyu1rCwXEW5zjqswDydZUPn5Uze6GSUFuT5rkK+s7qkkbi9N9uEqNlrWw9je2j9R/Ui47SsDEdN&#10;GHHPqF+6RlUCkmmtES1cxobm/Y0RR0NyNGK7NcBnH+8wCxn5UROkLGwCDYVp5Z1jfIr0lpxKoluS&#10;7WWgWi4HlJHqWF9ZwqvXNpEhL+4ftXH8cA+dPeqo1Mv6B0w0HqOQo+xOfaAyov4tL3rkC3nxBwpV&#10;+6z/h90jS78da69VvieFszAnunEZm6GSdjFh24j5j4Mx6o0KfvDudbz82hWUKiHrk3RA2h1qW0/S&#10;sasH8WsVXzQlvu34sfsv3pe8nJ2ncBJYf6oaA1dr0wBfkwnM3k7Qn86CaNSFa6xRCNuSbab2dcZp&#10;PNq5woVq++TBSWru3BmmicL5I92eNFRz5VNMZ1Tp9Hrf3v6eUL1Dd0eUHTrkReZB7dYjGxuLBXnv&#10;LpPvlbB2ftn6T448QZ4TXZl8uin9fLPgW5AgAtGpjV9qa51PD76lbQxSe8mjK2UbzQtuP9y1ecNe&#10;k/JiNnRxxQsp8+XIpxcvNOyDisbqPJPImC9No0umKA6pdJ0MxSdNRk3OVSalJUgObgel2fIpN/dL&#10;IYUvD46WUs6TwgsP6goSJPQrV0tYpGKwuraIOSokxUIOgQRlMt+93T3sPN5F87CFqMcBQ1smjOU2&#10;OHALRl4pthkGDfJUOIp5+8KuWNTEtZi17vFgfDth6E/A08KfJ7Bap6KmL2XcREBMpao/6FGGlxvj&#10;IQqlAKsbi9i8vIEbr17Bmz98BTdeu2pfM8ld9NL6AuYWqwgZjyoa4tEAQyl6vHKowdYNuCmk8F0G&#10;1xu+LJC2NfnmzuwnveLpHtTYyzRxqkk4KuEppJBCCil8F0C82k8CzKJAHF4TXQnyp0XoQX+IdquP&#10;5nEfR4d9dNoxomhMOYpxtCDDx8sVYHGxgMZCHcVyyGw00ZFMaNpYQcw5PHtx5MuPSinMgm9XHT16&#10;cCP3FDUmC2fqnKf6gEbbBAa5kCmxoWSZFVNmjjIIMwUU82UE4D1t5RIxhyHjZ/IoBEUUhaHihKaj&#10;nIRpmTS9ranMWZy97/DzYPY9PM7C6WumONbWE0N0j7toH3XQPGgj6sZOj6JOID1KekGxXDQdKhdS&#10;39KCjU2EnZWHSqmfyu7K/ywl/8aABVEXm3Qz9VH7TevaXWVt0and7pgXhm63h36fuo32qlG/Zb2o&#10;KTW5LO/ckbYKMiNTl8qTcFZbPL0On2fQ21odk8bEI+M4Rr1esq18qtUi6zrGJ5/s4de/vomPP72N&#10;o9YAvYjtE1SRzZMG82So7HMw72kl1nkVpXARtdIq+1iDvbOM8TCPaBBjYLrsANlAnjrYbjICYgNp&#10;WWk4liFRAG3pOSI+fHiAn/3t+/j7n/0On316QF7OLj7IsR8XkGNfFm9W+9bnQmxequGll7WAuozF&#10;pRClMrXdYYvv0nFeseTYYywDioLNTVimKTyXYD1YRuY6ky5IVKjz0OI++EuCHPA4Go6cBzXSvnRB&#10;fZw8jZBCCim4kdSNx87YxeEEdMoxOJvPoVAiD66UUGvUMLdYR6lWhD5O1pxkp9fBwcEhWk3KNpTX&#10;hwP2NcptMowyb2oc69U/5VRt4i0oyVfGD8Mex/Yehbp+hKyMqin4l/hASUYUHPNLwwjlqIfasI9q&#10;3ENl0EYt7mIuO0QlN0ZRsgJLkpHHoBEHBiHP9WEwBx/m5fu+ZJGngWTD7w+HmNVjHD90oHDvQU3t&#10;Je93QSEw7zb6af5/WglqAbYHx2l5+FW7xT2eSL6m7J3j+CpPNvKs1m7JkLyD/qBvhkF6TN5Rvdyq&#10;vOQ9zcscp9Fys/H96S2QwpcF1qv0hDPQrfW4NQIZNnmdWB92BGEWc40KFpfnbHeW2lzZvKvl8uyO&#10;o76tMehjEOkmMmwTfThk+9mR8aLIPNR0KbvLUMCKwqY9iaQhQyMXOy+TjywtzGGxMYf52hx1tzJ1&#10;ozEe3zvGr37+KT547x4e3NqzpSVtHyj+0GnF6HXJacgX5EEtmx8jX8khrGVRnKN+WGO8It+3EEuE&#10;RX21iOXNObz+7hX89J+96fAv38KP/+wNvP7ONbz0+gVcubGO9UvzWD5fQ7nhPKJlS30Mc23E2Rb6&#10;Y3lla7IrUObMtDHMdjDO9ykWD4jkUzJyCVVHlC/k3Uwey8ir/Jyz5iWk38lgTV4GzZMcUXMR+kDk&#10;NGrOWjKLVaQl4OrPeQWSzRd77wzqAx717TLl+cYC+2BNH5monWWA4fq69ErxWqXoUHRBHkhUOcrF&#10;AjaWVrFUa5hxWmf3CO2dQ8PeQQuy7ytQfs+TB+T0qhGfJ48eEceUwTNsD7VrSEUt4Aub5q13UDhp&#10;RaY/NkfPMvj3UBmk1xVLWeokRdJgg/wqxzpiOcmEZMg4y69PAhMwVK4OHUcXpnASfL3M4ufBWfX9&#10;+eDpaZigxnehRIjTOAVdkB5mf4wwRd41nAnj74uBlEAakydB9TfRN0nP+qNkf/UtoYyZniW1FL4L&#10;4GhligLXztL55GjKO5sS0ai9ZxtXHuSbx02OUT0zqNWc05ck8RRS+NrBxs0v7UHtBCXPUv7s0Z+n&#10;kMJ3FEiibv9sE1cpO5L+i0VnVU4Bd0glo5An45agTOWzc9yWzRmiLrXUSApqiK0He9jbPrJJYaq/&#10;HCD0hTYfyVGRyUVYv7qMjcvynraIKpUd9R2bHGCO0z4lSPqUJJBnAt/HPH6/wN6b72oGfawwKRaq&#10;fykPWQrk+uJGXx7W62UqilWsnVvChc1VrG3oq506FldqqFP5KFUD+yooGneor/VtYsgvbFH6smrV&#10;4GuTDd/Dekrh+QanYpAuk/7gwC4MnQc1oZQHIamZirG+miezsTjWb3gulbjZBLrdrHlQe7jFfhHL&#10;xS/HdvW1TBvXrlZxbmMeYX5ApCI9HjBcHhxc6i5fpmtp65JlYpDuenDqteLpIglPLlNIIYUUUvhi&#10;mHhfEu8c6ytsfWXtJr0pASX3tCIiFA+X3JhMUY7z2N0Z4f79Y3z4wQN89MFDXndweNhHHLuxQl5R&#10;rl6bw3/zL27gpZcuINRkp3lvcJPHGTvn2KJFLGP5Ko/n87N8Xf88CmbPU/h80DiqtnRjtQEPY1+F&#10;qn+jA2tVQ7WdvofMjTjKDjNmbBbmCrYo1jxsY3drH8d7HRxst9A90uJlFqMenxwoPp8kartPobx8&#10;GOqLbQndlBWmX+CeHPMlPwhHHhVMOCEXGPLc7iVHLe6chTPvJHALcESbXKUcw3I2H7Xx+NYO7n/2&#10;GHc/3aJuRRpndEXVYlFQyuLS9fN4/UcvodIoYUj5Ps5GyVfIlixTZAn1DI+Sduz91IcM5UFW9Z9E&#10;/grB8vV92NfLadRBoFNGMcPQJEhbecmjnX5au7E6YXllbHi808XDOzt4dG8HD+9um5FaFEVkDWOU&#10;60UsrMzh+stXcPXlS4j0YQ4i9mfWCe/ra20z4vMZ2Ym7UL3amd2fwe8l+Pdy7+be49S7JLf8iXRz&#10;eZ90OiFbkOelojx0q/0iDCIZqO3i0aN97OzsY2v7GHfvH+LgeIBWj32xNMe6LqPbz5usfXQ0Qred&#10;Ry4zR3IvMsUCMUfK7xG13Zd00j6z1wIZaTETYjguUC4v4qg5xkcf7eK99+7h7372Cf4//+6X+Kd/&#10;vIM7t5qI+s7jFXMk3WTRWJARXR2vvb6OP/+Lq/jxTy7j7XfWMd8Yk68PWPYO4/I4pC4Q813ZeWXU&#10;aotgLDH/pfA8QULqjp41p6RLGT7yXGyX9L2/38Rv3n+Mh/f7GI3EA7VYISPHHOkpMA9qG+drtgBa&#10;IK91nlT5JNHxag86n71OIYXnHRIZwo6O9jWrqJ/1NAUl4pAWfbVdZJgPbdvtsJhHr0+BjOOxvJ5q&#10;C0gZDts2SpTNZSCVpUwmuXCUy7iFa/4ko8mUwYyfiIOjHo4eH6Bz0ETz8ZEZQRTjLCqMVeEzFT5T&#10;iPvENuq5CJVxl/ebWCgMceFCHavrcygWKP2EkuooH1BOyIwoL8pTYmKo5jyosd/rncg7dDwB9qIO&#10;NVc+e+1+DvzxqwWf1xeDW6OaxnWeP/iKYowJKEyehgt5ytKq+77eO4POcRexjGgos5rBCNvEPA0z&#10;Pa2Lqe1EC7VqDfP1hrVPKV/k82PsP97DgzsPKJezjY6Omd8IpXIJjZUGls8t4Txl11K1hDxpwqc3&#10;WyYPp8ufwh8KrOPT+ohksETH1RqMbS1pOopC3HlWRp1l7eKi7Xupf4QyWuMzOW3TLg/GlOWy+uiA&#10;/Ur7Z4sBaGyVrCbdPSpg0Bnh4b1t/OLnH1A2jDHsAkVt7yo+Qn1OXhfl8MC29RTGEekyR/luGVev&#10;XCSNcUzm78HtLfzy7z7EB7+6hV/83ce4+9kuDncpU7LrWjemrBeRnyjZnL49y1PmY7m1Y091IcTi&#10;+RKWOL5fenUDl18/h8uvreOVdy/h+g8v4Id/+hLe+PFlvPTmeVx/k/deXcf5q4tYJd9YXK+gtpSn&#10;vkW+VmFGBcqwIeXZoI1h0EGUbSPOdQxHQZdhPTNQA3GcHzgMqKskBjCqW5bWHambmM5E1HyD6UPJ&#10;Ua2gNrH5arUNn5XHYDPAl1yjKAbqteLN6uMZ13cZ3zknUIi8iReUJYYD8jjK9tsPDnjt0pcXRdGB&#10;vNOpzVUyO6osbIdSKY/za8v40x/+AKvVOZQ7EY5uUwfbOkL73j4yzQjzwxKqY/J66rDjPmlE1TSg&#10;3q2t+iV7s43Vnw9Gfdw73oW2VT/qdXiP+fI9nCd0vrH4lHQ2JqD1wnK9wHZYwqVr5/D2H7+K8lzI&#10;9o0xGLGuycN1bnTMMlsdCpMacT/VyVSX1x2HKZwE1onxW183J+toeuXo0qHAHf2TU/TtkABPNEcx&#10;VNuyGfRNoY3zPLfUdD4b2U0O8Iw/3sjxIfOWxmvnPY1hdq0Ql49Qer6Ny3bl5jnclcrjZnMMeBix&#10;EJ1OD7dv3uH45vRDOU4plgpY3ViyfhhWWTp5UEtScOmKjlL45sDRweyZjKqNcnyTTE5cDPV7/c9p&#10;/igbGo872tduGmMc7R0hzBaM3JWMcTt50yxovMti88oFS1r80zyhMVXxRMFsDt4g8oRhZHJwdOie&#10;cWFJXHeRQgq/B7gRLIUUXkgQOxU7luAwJOce6usKCoCjTITqXBHnL6zg0qV1zM9VkCcjH0Yj7G0d&#10;UHF4hL3HR1RK+4h7ejgwN8wSoE3YVRpZMvtcbO555+drJgRYnpo9PKGgkoWfEJS+CHzcL/PMdw9c&#10;3bPqhjEiKhhSDzV/mtOilNziy3MdlS59niKX1NIAMvkY2cIQQZEKQYFP894QTnEcjqkUsf20SKOv&#10;c9xXKd/vOkohhdNgFG3KrxRQ8hsq8eInjspJ+1R4g1zOlPLJhBePfrsWKcpxzD7F53Tf8x5jScLP&#10;7S8+kkVMIYUUUkjhDwDHfRMck2fLUI0ogzWbGDLFn1KlGTi4L771NbLudTsxtreOcLDXRPO4jX4v&#10;Il/XIghvKwYfX15qYHlZLtxjykRDm4C3rTCYjr7K1dFPGJ+czNc1b48/bzxI4fNBdcdGsFlJqdoe&#10;BRpD1Q4ONVUuLxfm6cJ0BJmIaTGDcnA2QD4b2sLE4d4xHtzbwp2b9/HZR3eI96iP7GB/6xjtgz6G&#10;XY7lgyyy1ElkAOaQ137C02hMyLJZ2zp0H+o4HFFWEGp6wKHCXXSbiPI/o02h6PMsnMYxeuIzQstR&#10;iQ0z6DcjHG430TnsIu5Sb4qSxVLSaJ66gLb3n1uoo0IdzOlnpH+lbfXm00vS1G/yfupHVCh4/vXB&#10;pFJcUU4B39yC/X+VUd7w3Darksf0nFqZyPZRmSm9MSyHXneAw4NjNFtt9PoDk9v0xtrCp1gqYWVl&#10;CY3GHOU81mG/Sx3IGa9ZXVt+DnzxmDhxSm8Op/FeFHCLXlrkUX2wTYjFYkg9fxHvvLOCixfr5tVb&#10;2+T/l7+9i//b//Rf8D//73+Pv/6P7+Ef37uNvUNqnFGJ7ZLBzk4PDx80cf/eIXZ3unyGbSSv6rZA&#10;pi1+3ALYIO5joI/c2JfH2RLbsIT+oIi9/Ri/+MVN/P/++h/ws7/9HT78YBc7223K7/LIHrKcGba9&#10;ePoYS4sVXL++gtdfO493372OV25soF4Xr2/yHboI8yOieusI8YC68HDkvowmvRmdpvDcgVu0FT07&#10;1Ed+sTyOaBxhk4chx418HkPbPlj8Rz/yHdKTjF1j86BGXipWYDTimIX4kumDBintpPDigRse+O8E&#10;8kZyqu07ZRihRb2hzfWOUKwVzChpYbWBWqOKQrmAQdQ3A7XDg0PsPNpB+5D8fRQS82bo5LZOYh9j&#10;h5VcYEi+rZ6q+eZBlzKdvKexn2YoA+TYzyv5HMoc9wssQziKeOyjKgO1bB/lTAf1/AAL5QyqIcc2&#10;livLMmZZVmec5lAGagrTeGGyp6GTUc4EL0gILdZTY35r4A2//LyX448J72OYUFtsFooF82pWnaui&#10;VC1a20VjGflTLqDaZQZqSoN8UR+ISH7ORGyPLnlsh/K5tguMGLHHv2YP3TblL/JTeYRiZdv89dLK&#10;IuYonxUKBTOK8+XxHiuFs+VL4asF6QfWNw0jXknmU4NKL5Es7dA8fLHt9XF7PJKhorBjGA2pU0ct&#10;ym9Chemjg8Q4jbKd5lmn+gaRxCO9Rtu8yot5NGB762MxyZmiQaLb2YKkxf4cSa5n3x5GMQIGzteq&#10;aMzVMej18U8//wV+9l//Af/Hv/sb/NPffoDWXozcMAQGAfqtMfmCo5liOWset8yYrkDeUdBWmzIu&#10;K2Ll4jwuvryCH/3FK/jLf/UO/uy/exs//m/ewlt/+go2ri+ishSgtMDnqtryTQYLA4zy5Df5nhmf&#10;RcKsN0jrYhTwPnEcUiY1IzR3LdSWoRH5T5TpYTDW9qdd1q7fjlJonYmyBuUT1rlwSJ1FqJ1zhJLL&#10;NW/t564dqi0TtL6iI+tPcg9/E92SaNdEfbst2btULWD93AoWFuesX9u6nOmPLAfLo9ieEmScprTk&#10;FK9Mvl2rlLFUnUM1Sx6+yzogDvd7yLRisHpQQUieSz6SoZw/cAZqIfl5yMxD8nSZGuvcTI5JEzkW&#10;0aN4u+bf9WG5lVh5J7pboVTExvl1rK4tmwc4GaSJds1zH+lYH5t4fu1qRSB+JyT/kb7rMYUvANXZ&#10;2aC2mOrSJ9HGSbbdSWRqE2QLExV7dltPQ7tWeJISCdwZmD35/Gn0hmruA7wE9Zw97UG5JjhNEPrI&#10;SdsYy/mQ5gw0NyjjT9uKXKj5BfIkR0MqnBUwhW8NTrVh0tKz9KA2sli+uYgiJW2prK2VS+Rj2sHN&#10;jPUZ7lFr49IBW8ctdFvk0xHbXltPM4EJihSIijeVUTx+HviMUkjhD4d0FEvhhYVZlmvCMAduKSyD&#10;mBIohdj5+QoFxQU0GjXUalRoy6EpFYf7x9jfPcLe9iE6LQr01H00CajFAyc4U4gtZlGuOTfDQnmv&#10;kKJiBmrMUQPJaXwRIUMlz75e56ApF9URK1MT+v2Iig6P8gwgg0EpOzGoRI57iORq2xRK3jfBXQoQ&#10;k5hVbFzqM5hCCs8ZTARHuzAUH5GBpr6QmfIU1wcUV0qIKSP2WNo3UkghhRS+ffC8WCqZcJY3eymV&#10;KH4vvk8xstUcYPvxMQ4Oura9ZxzJIxNAkQqlcg7zjQKWluuoasuhccTnY44JI0P3hXJsRzcTwWMi&#10;m34+zJYrhS8GX1+aTPq8enuyjXWqZQ8/GTXoxdh9fIAHd7dx7/YO7tzcwe1Pt3Dzo/v47MN7uP3x&#10;Q9y7uYXt+/voNrWwSTpRsw9JFNb8LMHsJNSp8iTZnEAHOpnFWWAeMz9dP4lPgvIekV47xz0099vo&#10;dwZa2yMpMhXSob7mld60sraIuYUasvksi6/Jehlpns4rKRlP3bslC0Y6f6K83zIk+olBUnxfZnlN&#10;kQcVq5dmD8dHLduCIR5qQYX9WlvisB6qNeql6yuo1CvUjdhnxS6YkNctz4YkM1vY8OjDXhzQ4pcm&#10;bL2nBr2/dPZqpYTNzQu4fHkNV642sLAoL2kZ7B0Cd+738N5v9vGzn9/FX//7X+H/+9f/iH//73+J&#10;//gf38Pf/d2HePBgHwNbjFQORonWfUdM3hn7kCGPQ/R7eRwxvQcPOvjwg8f49XsP8LuPdvB4S9s0&#10;iw8nrcEksnykUMiiVguwtlbH669fwjvv3MDVa+cwN1dCyHviKMVCiFDGcHpOGZLHB/pIS1702F8c&#10;TaTwPILYSMJJCK7/u620XJ+WxyYZqPnhxIMWpuQVyIxekwWIFFJI4VnBjRkyUnPIvkSUbXlYDlGq&#10;lzG/NG9G9VkZLRH6/T4O9g5wfNBE3KEcLk87Qxku+AVndVL2Z6I4u4amaBBxzBiwr2qs8mOKG7XY&#10;c5lnhGFG3mQjxJm+eeDJFkYIShw7KjnkQ0A7PAVMVJhjKh6Tzw7sXRw+v+DnhD3oXHxR22+WKUOF&#10;5TwriXXAcVM7cEimkuGIxeUvx4bVBx4yUOtT54rYfrK90QcVvXYfkbb2i0fkt/owNIewlLetXsu1&#10;EuVYS8R4rOezp8uTwtcJ6i/8qb/y3LcqG8AO1jZalxFaDLatPuQyD2nsP5Sz5MlZhkvmYZzxnEmT&#10;5lDVE5NEDP1BuSQ5sf3NGERjs2hA460Mxkekq2zeoTzrUvxrHbexu72L7UfbuH/nIQ52j3hf27Q7&#10;z+oZ0SHj6uOHPLFQDKkjlVGbr2FpdREXLq3izbev4K0fXccP3n0Jr//wJbz8+mWsnJtHaY50WWEy&#10;efGJPvlFj7xDRpnOMHMWtX41+cBI9Jugzg1VZ/rxaMY27k35dxLt3WUsJtR5cu2jGLMTTupLfNXX&#10;65Pg+81s/1E5fPls3puofIX5Avuhtl1eqFJXCiGP8Yb6QM/6OFvRdu7RNdNiWaRf1WpllFm3WXmn&#10;o849pC4d9Mnb4wwoeaMoL0U8zwxGckSPkG2Sz8jnHRNh+55Ax7StpJqTz7ESAjlPsPe1Euitzaik&#10;UitgvlHB+saKbS+bMcM+h34nFT3jUM97UHpJJUxQYcIUPh98PT1LfanOPZ6Ek/MOU7QPTQ11nlyT&#10;UoRPxP28cjBowqd8vxF+AfjS2pb/YT4xUJMhvCQAUh5p1D5uSQynLckvTjaFrxV8I5xujFn6OI0C&#10;0Yb4G6kryNiHd0LxFje2mTksozMek+13++h1nIG95EzRsLIz0tKPx0RkSSGFbwXEFVNI4YWFiZou&#10;wZlMXV/bDKIOmXyMhcUqzp1bxhKFxbk6FYFqgYy8h72dQ1so2n60T6VigDiCfSkz1EBPgVdCfljK&#10;ojpXoBKsPfDLCCksa3BwxlTMlWPBFKcDjMMXBWRIIwM1CmsUmKQoRKzMfsSBc9A1Q0F93TQxUDPj&#10;NP+Fk44yUnNflpjwHzjPUTq3ipXQyF8KKXy34Vn7vaNrr6CbwRl5jhQNPW8Lu4wiQ00z1uTPC5g+&#10;vvOgJmVEN9Q3kh5i8ZK0XcgXwLOUN4UUUkghhTPBse0EyXOfmMxK+HBGkwqaMHa83vH9MY6Ounj4&#10;4AD7ux20W7F9sZ0j/6YYhGo1wOJSAWvrc6jPVUxGsonOrMYITXBqDEgM1CxdyaZ+4vNpvN2NF09i&#10;Ck/CtH6cjjFFB0k922yQr3Mi2zajcZztq5jmcYs/TR4NugNsP9zDnc8e4tYnj/DpR1v4+IOH+PD9&#10;O/jwvZv4+Le3zVjt4e0d86YWd9mq2l0wzpr3NaoliSc1jvAeLReVi1mzHJMvfokiP4/TkykYLfqf&#10;xReKTpN30XHyiHt+diI37o9Yzi6Od1oYNAfJlqZMgzQpT8jVuTLWz6+gsTyPbOgM1Ei1J/LSZL3V&#10;l9WbspxO+AqVp+HXBkr7ZPrJ2ztwheIJy5uEyosCSze55bynqV2ov4wDjNiP282OeVBrt6nnUF5T&#10;n8/leZ9Yn6/h3PkN1OaqTFF92tWH88qhvjxTBnt/O3HoMnSoycppzOcEZtvidNsk+ib1Q2fIo3pg&#10;3ZGuavUqrl27jJdeOocbNxaxslpBpwds7wGf3u7i57/YxX/8zzfx//zf/g7/y//6N/jf/vef4f/1&#10;//45/s//9D7u3NnBoO8M1NSy+s/mMh4tL2ijEdt0VECvG2J/f8z4LfzqVw/xD/9wB79+f4s8vI/j&#10;IxkPT8urBdFiOcO2DrBxYQ4/fOcl/PRP3sQrr2yi0aigWAgYf2zbk4akCW0ZZZ2cGARaDNPCW8SW&#10;dfMNKTxfIFLxeqB5aCFq/PYLTWrzgHSRz8sTH8lCfDeJL7ocDCJEsbyZcNyXLigSIdGKzzjUNTP5&#10;2vlnCil8h8F3DXdloHPra+S1MhKLR0R9AZAfo1ANUZ2vYHFtEfWFuo3X6kxaDNzjYKLtlmTglI04&#10;3lMu8951mKCheppkPhmyyCNyt9NnX5Wczn5rUZxsJjkoYt6240eOuctALYiQLY2Qr8p7kDymjNn/&#10;Rwgo8xvyuYmRms6JWrq0zm593qFA5ZjF7zpM+ZYrv45OHnJhbmx14fIgoi03a40aZcwK8pU8xhwz&#10;R8LEQM3SYZ1rPA/kJYmymQzUuodsD+pa2k4/7gzRPe4iYjvpw8+ceU3NoVgpYmG5YQZwtmUos/bl&#10;EEz59rRmZ89T+MPBDVtsT9K3PnwXqs963UGN4rwXuXhOb6FMKIMgGaix32hrXDkaCAqkgjwfyXEg&#10;lVzF3meGqTZuTnUM/Sxvy1U/y8Z0Ga0N+bHWPJoyqSAXIpeTkVpg183DYzx+9BgP7j3Crc/uYWf7&#10;gHGK7Kchh/PEQE3etPN5MzYplMhr6hXMk8+snluxbSF/9NOX8eM/exU/+pNX8c4fv4bX376O9UsL&#10;qDQChDXyj3wPw6CLQbaDOEsdMTswI1eheFiso+0AxHfg+2o6ggWw1zzpBcrj5PWJ5CaGrl69oYQ+&#10;mJPndjNOY5ht6Snk8x5NDme9SS43VFtZXU77itaIZpGB9ozSUtq29pMYqCm/QjGHxlLdsDZXQCZg&#10;XKHmQJL3iG29jnnxWjQQ5DOYm6+iUmK9xyxBh3Vz2NPupQijHMoooDgOkU8M1Mh6USB/kJGabFwz&#10;8nQpT1QexYMUxnbPaY2KZcypsCy59A/z8MdfLsyQF5Wo69ZxfnMdSysNZ0xnczZu3ka0N9HdiHp7&#10;B6p8vvQsJnqIwxTOBl8/T68n4xUJJQpV57MxZ+czvId6+9CM6HdD+GJ0z09QORjjUAaWiZVjyqc8&#10;skwaz3gwTMqnck7juzQ0DmkNWkabWifV+pDYl61Zkz69BzVnKO9QaVpyKXzz4Bs1aU8HrjFFc5OG&#10;nSDBomnbTo4tQRalsracl4Fajm0tnprwVcYTyjCt2+6g3dQHoj1LN6M5OB1Ff0xXcqjoUb9JXnZg&#10;Ala+kyVMIYWvEjSKpZDCCwmesVLcM4VDEw0SbMMChQYpKbmhfYW2traAa9c2UatVjbGLQ3e7fRwd&#10;tdwWHMa02ZXEuHUIYIZpCxSMK/KeVqBiQcFZudkCgktkAiaL6PYLCCYccRC0OtTiQaLkZ2RgQ6GK&#10;kl6CXjDXOQ9SdhKcyOL8N+LgSp2DAyufZ5sYupsppPAcwilewr4g3V1dZ0r27sJv3aJJEs/HZiKl&#10;kEIKKaTwrYLnyWfzZk3MZnMB+v0YBwctYhOdjvPiO5Igy0c0QTE3X8HFzRUsLtWQz2csTPLTaBxz&#10;xEgmOiX5Up56keXPrxd8Gz5b5Z6MzTFa47THoTMuHwyI/RHiSAM5JdtxFsM+0DmOsb/dwsO7O7h7&#10;cwt3PnuAB7e3sLt1iPZRD3FvBPMEwfgO9SzzElp+AgkFCkhk7VOyxedD8qzB055zb+cndaP+EO3j&#10;rnkLi/le2pJQsrp0JW3xr6/fNy6sU5cqUzeLbZHppO7k83ToJmgtB/s5xUD4HQETvmbKz1NXF0KW&#10;k0e1aTwYodPqEbvmncNFHVMXDVBjXVRrJZSr8qIVmLynRSDJfJbgF4Krqym+WKCtdfTe2sZTdef4&#10;IekKMeLhAPW5Il6+cQ6blxZId9JFGZvNErNd2t0xHm9HePioi8eP+9jdjYkRz4/x4OFjHBwdTyb8&#10;Tf9EgQ8XeV5CqznGp5/s4r1f3cNvfv0QH334GPfuHaPfE82q8USvKo8WRkeozWdw7kIdb/7gIl5/&#10;4zw2ztVRKIyQD0ZmjCb5XjxBfci2kWIaMmyg9sv8+sQBUzO3iZZuCs8bkGdw0D6JCmeftjFdi6HO&#10;24rF5j2LIwohjca2vefQzk/PRzladPSYQgovOpzZE2YC/cKxtpDTVpGyVCjViijXNU6XzZjEbQeY&#10;sS2VDh4fmPetsbaGY5jsXmSY74wa2Hd5KqOGwWBg23sPIsk+HBuY6ZCMvzcaojcmMmTA64jyfQuM&#10;GwwxrrC/E8fFLEZZZ3BDiSJBpTCL6vfKbAYt7PmAWaMwDxpfhZIxi+WCbfFZrITIySMp2828SMnw&#10;j/Ur0PyxbbkqOZvt1Wv1EXUith1HVsrh/a4+UNcY7PioFv5lOCTMh5qgViKWlIF4sLzXOH7tMIWv&#10;HlSv5inI1hEoX1k9JyjBTyi5S+H6E2qNhkGSCbWTjo7yJmYoeuBtF1Enjr5Og8tG429iNMXuqOzN&#10;exoTkO6eMWWc6A1U5HpxpG39YxzuN9Ft98zTliFle60njWWcpPWoQoayYQmLK3O4foOy4Q+uJXgF&#10;L71yActrc6g3yHtqzCdHOs30MdAH/eM++ROJlmlAMqTNB/gCJ3VxCvkGVmatqbhzhSdlV5nHCeoc&#10;2sZ2FgM+p/f2hhGqQzf34ORtr18SrRwOVUv6nQQfwYOPlTxvSNDzrGflJwM01V2hFKA+X8bSyjxy&#10;mgdRUXN8UgZpLIMzXPRlcM9UKuQJ5NlUCJChbJ2PswhHAQp812KWfZvvp/Bhn7I1GXMhYIgpCkzD&#10;MOnXRCtPYnDnweXMOuCYIeNFGaLJ6+LS6hIaiw1zaCHDEtWV6FAfbGVZXvsIZbbeJujrR5i0H8uQ&#10;wh8CM/Wrere6PwmSpe2n9ub44HFipKZtvD0OOcYY6jwwzJKmPE6M1ZKfB0fl7meePc2I1tGOqOhZ&#10;QR9lSRdw3tOYg/V7pmD9hag5JvUD5q2DnabwHQPfx8/CKa2QkGxdXPNDQudBTRxH/I68iD/NKWrO&#10;TbsySCaVHGM8w5B0TB7iKdHzshRS+KZBo1kKKbygwMFYQiR/WgCJhgNkKJeGFGrtKxoKjvkwg41z&#10;K3jllWuo12vmilkCSYdKxMH+MbqdAZm+0mFX0qyxvhTJj1FrUCheo7A5V0ZYpFBCRUnGaZoQ1FDi&#10;eb6YvxsArDgvELgXNgM1CvlOeZOHAApsmsyRYslB1gnwHHT1RU/yVY8UtqwWZfS1jJD1ruftK0O2&#10;z5A41iCriQVpYqaMvlCVm8L3BqQJzOJpSBhDIjyaMsRToeI7pcI/J75C/kNy91+oCVwK6h9Ub8l/&#10;jAfxQmEWnqD/uSc+D5I8z1DaUkghhRRSeHaYclx/Ng0Rn/VfQgrF3LO5PHr9GPt7R9jbPUJLBj7R&#10;GCMZKjAuxSfz/nvl6jqWl+smw+bc573wXnU8asLTf8Hs+HoKXyX4sVXowB0noRqHbSwmsg2kQsjD&#10;luC0gdowchNKgx7HcLa3vnbMaeuhPtA+jLG71TTjtJsf38OnH93F7U8fYPvBHlr7HfP2EIwCxtfE&#10;qSZQKT8naM1POrDJ78wsztKDykQ0IhR4upyiS8ihXSdgUoXl4yZwPUZ8l9Zhh2XvIu6xfJTXeYf0&#10;naXOFKCxNIcLl8+bpwt5C4mpfGl6bZKX1aFfbBUq+GQelq/d+bphWi/MNCnfFFRmTSmb1y4JYtbu&#10;iqZ6SSan2TbajjViXbSPO+zXbfQH8nzItPmnOplrVMwjohYxCtQrtS6iCUipOW7S2udrtTGDOiTl&#10;mkWLL/w+Q/J+Z8GJV9NkvHge60xfkfMxeZFkpfOWPAv30Vgo4/U3LuHqtWXzXuYM1DKI2GdaHeDR&#10;1gD37rXx8GEP29sxcYAHjw5x5+4D8uPDiT47ssWGIh8uM+kKjg+BD367jb//u5v4p3+8g/fee4hb&#10;Nw/R66rfS2AXB+Bz7OtBCMwtZLF5ZR7v/vgK3n73EjYvzaFUGiEMRxwCZKTGsscZDMxATTVAGmA6&#10;GXm/GHWZUo/nA4Y7w4QUni8QS9BCk0e34ERys7HE3RONB4EWixWSxOGfaNRv8WmeXcSPDFy8k5hC&#10;Ci8gkPQnc7O68HKPhbt7JvfI0CHBIeVrGahpDrkyp633qqhwnDYDNX14yzQ6zQ52H+1SHqMcTt4d&#10;mAzH/irjNBlE8KhhecQxxDyo9QaUAdhXeXtI/h6xX3c4ZnXHROY3YF4DjhdN9NHNUzqqBRjX8hiX&#10;KBd6AzXGnaIM1jh+JDIThUuTSaZ4khe4jxrduZNV3PkEdW1h3z6o7L78/txfe/44NVDLmnGaDAmL&#10;xKBEeYB6kjzS2U9yARtCj8nDVRY5yqis8+Mu+i21HUfW7tC2ptdCrzzQqP4khxXKIbGAoMDGmaka&#10;lcFvAyr0ZfJlTOGrA1fXMshg21FnlpGaRkYZWQltTSCRuwylVweMJxGc/cS8InojNdICpbrpI+yD&#10;Rvqn203NmehOZiDFtISaj9U4q9iuPBIqc3xe6Dyj6bxHnrC/e4g2BU3ztJVs6a/o8pI4zpFfsF/X&#10;FytYObeAV9+4ind+/CrxFeINvPaDK1g738D8YgmVOtMNWH4ZqA3b1J26fIM+38+ta2n9xIRIvvvE&#10;81lSN2NWgiFpXuso9tE/0ZVXiobK7zAj45pRnu8QOhzznKh7qp4h60716Q3UpkZq4k2sE69nipey&#10;lhMtiT9fn8KknFYGVxZn8OeeNz5sabCeGKr8VP/yhlYqU49cqGBtY9GuZTDo15NknBazXYZKi3VB&#10;ER9ZxtEHQEXqVhn26SwZbzAxUMujnC04AzUZqHapm1EPLwYFhFny3ERX14uL/lRsVwfky0n7+3eS&#10;HqKyW1mI4hlrGytYXl3kuFEhbyrwvpxmDPhOznGGxZ2pL6aeoECZCfkSQp+RYQpPgq+vGZzATN1O&#10;aEttquMkOEE3h+JQ8ypEza8Qc5pvmRimzaKM1BxmhYyXTeZlNGehsohuPF07GicNcTyfIK9931GR&#10;+ARPHU7KnqB+6utBXh+sMB+trfJaUf16kH1YJfq1vH19eEzhGwfffP7EDmqXpH8ndOLQxzPuxyZL&#10;5BDyMKEM5c1ImHxowotIOpEZqEUmkw46faNd70GNFGw/M9DX2JiMeaK3hKIM3X/Rnd2aUIwwhRT+&#10;UNBIlkIKLzQ4RutBV7OMXq6CKZhSmdXCQLFUsAFeA3o/onIqiyhxY/YkLZ9EFMhz+tJ9vkpFoY5C&#10;icKsJjAsTUaV1Dph30leGi1MsHjxwDycSQOTQsSBUVUxseq3CKfR1Z1qy4tmLswLVsngbaxN6OKn&#10;kMJzA0byTgF2PYHXJHUZbNrERoLmCp2R1Ke0KKFzsi3b3sW8PLCP2SSL+o36j1J7MdlQCimkkMK3&#10;Ao77ip87VIBfLDJ2bP8UK8uwLHl4Fu32AIcHbTNOkzc1z7fDUF8A57CYbE9fnyvzUTJ9mz1wcq1Q&#10;k202fiQTDn4cSeHbAWsKa//kXIFqfw7YajptC1IslsyLs77wDvNaBFAUjvHjEEG2iBwKPM+bAdve&#10;40M8uLOFuzcf4Pand3Hns3s43DsGYqYsmxytv5EsqJoYujwlUYsOJHkTPVEpH028E61cPibv61oL&#10;MCfBxdJEmCa58jktWjD+UMsfpGEeI9Jsp+m8pw3NuNJNlGpCtlwrYml1AfWFGkq1gm1/wrtUEVg/&#10;M3n58nq0ghq6t5nidwRUn/xTX5dXDi1W6VzyV5DJsx20OqatXCO0W73E+Eh9l88SS9Q9F5e0dVQZ&#10;Qcia1FoR+7IWz0xbOvN1feDsjdm6ehEheXfxQFMRde4WFfP5LOs5xMa5JVy6vIxSRd78WHcWj1Rm&#10;i3R5dgVN+kqezuDosINbtx5jd7dFuZrho4B9MIfm8RgP7h3j/ffu4le/vIsPP3iEe3f3sbvTRp99&#10;dKhtglgAGaWJH6tLLywW8dobG/jRj6/i9TfP4fKVBSytsF9nu8yvw7z7bEkZGfAZ6blaVWMZJOML&#10;tPAgurDFFMazfpzC8wdsXicfJLQsehCZ2kKC6FTnbpFb/Fn3POi5YbK95xREiwnaL4UUUhCoL/he&#10;4XqG6x2Tax+kMYK81xwKEfOlPCr1KsJiAQGZu/H6eIzWcRv7O/uUfdrJFp9EJpDn/RxRi92jeEi5&#10;fmDzNBK9bKCS9QyZ+0jpZAOMA45DuRyG8gbKPHLlMsJ6DflaBdkwn/AGjmuGTkby6HmGQw/Td/u+&#10;w4SXJYzPeKWYYgKsYpM1g0KAqgwJKVOFZdanDAEmgjEj6nE9R1TbxZRbtZjbPmpjQB1MQ6x9PEI5&#10;LYojk1G1xac+olZzOQ49W8dPgi9jCl8huCazo5bbDdUg1qjEs9YIkvi2Bb/kKKK1jTBJb3aNQf1Z&#10;hoYy+sjnJc8rrjMOcMZRDKecrlHWe2eTMZRb21BcRrQyOcxmZciq9SUKgowrWuxT3hvmItSXCrhw&#10;bQWXb2zglbeu4qXXL2H90hJqCwWU5wLkCkNk8xzTM33SNekyQ1rUhwwyRmNazM3EXOmTDnVhoUTV&#10;gasjd+7D3T3jTpR3p16ehM6wboKz9yfxlNZZwLzPgNk+qyp/NlBaDl0/c2k7fci1hbyRycnESzeu&#10;4PzFNfPOrY96lIl512M7O4M3tVvOtsYL5f2Q9aStOdkMDmW84VE8m20nfVZylIxerdwzVolm9Kds&#10;xJ+JykdVrq1FWTnGf4bSO2QUN1/GwvI86o0Ky5elfscIvCevzjLyU304vv2s8MwVmMKzgCct0oPN&#10;ySQ/zcuYAQ8b2rb1pD42jtjPe2N0jwZo7nZwTH3vYOsIh4+P0d7vYtCMEbWps/eZ3oC9hDpjbiwD&#10;dvUj9jeio2bRCZGkI5SDDmdArY/1Ig49msj5IppwBbdYJAn7+K9QIL9y8oG8KBtq/oXjmEX6oiRT&#10;+BZA/fksPAnie/K6qLkM2SyIl4mnOVoiGYkXid+RhhUUDSIc7B5SJu2Qn3EcSX7i3bY2r4fcwJfk&#10;kEIK3xyI9eFf/5uL/9Ymh0mEhUJI5hWgVCrZlz+iYi8wCI2qDT0o0G6cOvrzFFL4boJTUoUS/STQ&#10;jsmkRe/sC/HAJgzyZOhB1u37LzeY29oyp9OF1g1iCivak98EBmIm5LPEtQsLePWH13Buc80WWKh3&#10;MA+maX1Jsiv/TboHQyUcTwaA2b51elDQQx4Fp4/fJ3Dv4TycaQClJM/GUDWY7mSvzn8ueIp8xn3x&#10;ozZTGhLmNGkT2FELdmJrTqmSsMc8mIxippDCdw0mhgKi9QmRioYd2n1H9cltKcYUJNlv3FcvTjGm&#10;FAptj9vr5TEY5LH9uId792L0+lmb5IzJsPJBHxcvFLDYKKJWBaoV5jHqM5eIaTKNpN+ZN0hXKB5d&#10;uZS/Bwmt+unPHhIk0VNIIYUUUvhicLw/kU/GUsWkb0mG0YSnMyTTp7qSMCXbyDXDMC6Qv4f49JM9&#10;/Nf/dBN3bx1g0Bua51gtqqyslbB5eQ4/fOcK3v3RS2g08tTpBpQ5NZklHU/T5cqXyPiezZ8NujmL&#10;GpMEn/tQCgazdZbUlx3U2E7XmAUbUUUL/GnS2xl0UbZlVH1xn6MSIU8OA235yECSB9rNHgIUEAzL&#10;TFJKhsZzjvfRGO1WC4f7RzjcO8TO4108frSDVqtjW2r2u32mxXw4zhdCffUuyiC9aZI9oQ0nVTOO&#10;lYP3ZVxGOV1yh8kbolESnc3vE92zPLf3YqEpxGuxNZ8Nkc8VbHEPcRZBpoBeK0Jzv42HNx/j9m8e&#10;oN+Up4KhffmO3BDnr69Qf7qOjc0VzK/WMczFiHORfd2uwtpkm9WZapfltWNy7b9CntxVtfAJXX5l&#10;4BLTf3+mn7/yBzuxc5bC6sW0HCJ/rJuAcpwmtYNRyHYMMYrklWOMR/d28NH7n7HtWlojIWTMIO38&#10;5VVcu3EJy+sLmF+ukh2w1XLauoc0wXfUl/jKz+lG0zpICjEFlUVBFuxPTsX5XsBs2Yn2CqpnO0mO&#10;ybueApGwgt3closjOpbHCm2LUZ+vIRcWjPOS6LF30GE8LSCQltle41FAGhfPzpAfa7vPY/LTAOVK&#10;GXtst1s3d/HLf7qHf/j72+TTH+O9XzzE7z7aw852F52OFgXYRky6WJTHhjzW1mvmte2NNy/gr/67&#10;1/CTn17C9ZcXsXGesnptxCJ0mf+AGLOpZfipFmaBpePqhZiYtTrvZ7Ly9qF60HvpritnCs8buDkl&#10;IyQ2r+OE5NkiZPKXTjvCh795jI8/3CYZkAbk9YRjT7Eck05jrK3N4dr1VcoHeZT1IaWe5nNaoDce&#10;P0szM6cppPC8gxvRfR/wxM/j5FRyUhLL9xf9ua5H5JgdcLwweYz8m/1v0OE4zfFc3mL7vR77a8xx&#10;psiwIfIBZSVKAQH5eW6YQ/uwjQe3HqF52IHEIo03Gn/GGcoJ4v7MZMxxybDAsauSR21xHmubG6gt&#10;zKPaqLIQEh7cuCD05zp6MLFER/2S99HVdH7VoaRSf86IPE6uDPzxq4XZHL48+HaxtiH4OXb/lqoH&#10;zcVr0TaXp1zLNmh12s4QQN6TZGhCYIvwP5+gHDyWkdqA7dcd4OjwGM3WEbr9jslf42CMucYcLl3f&#10;RLFKOUFz/qxgV+PTOhfMGsv58qXwFYLVqeqYRzsX/bp1AZOHNBbyOJWTp23g+6/rDw7cODtNRx8q&#10;mIEaZT7/tHkwYn+X2VK328bB3p4ltrfbN3nfyWHUt6hD5XJFHqXvyzhKB8pxLJI+Mpb6EsvAjLJh&#10;fj6DubUi3vqT63j3T1/FdcqHN35wEeeuLGJxo4jyXAaFCnWtIuPnB1T/uizmgGl4OVDzw0n59PPr&#10;IczEPObYzx3tv70zf7qnuMk9O1qYrvWs3tKhC+cx0b0mcVhnEy5i/FJHj/5ahZkN57M8mZRDgadA&#10;1TXpT4kuPe1nFmh5ClTv8iDUqC1gfeUcKpTPHzzYYp8PEMm+VG2mtmbTZIIMVtbm8erLl1Gn7N+Q&#10;dyt5uTykzC0VizJ7kHi6yvHcjNvII2KWUf1ZtGWyl3gyeUlEfezRsIPbnT1E5A/HY83lSDUeUnUg&#10;jyG/iPJDtmGIG29dwmtvXUWDel19seB0O7blgM+rDWWwpneUxDcF1TN/Vud2Zj+9vz+k8DSYrS3V&#10;o06mdWtdPak/HdSugdzvETQfYqY8JBrNb8jrea85QPuog+P9Fh7d3TbP9Xd+9xCPbvH8zg62bu9g&#10;++4eHhO37+5j+96ebfV9TF2xmC+hXKwwe/En/VieRJ+3Ns9QXyQO2K9HtkUv+3uoOCqM/jk60FHg&#10;yu76hYzTBeqNAWWHdruLrUd77FeUMY771t9k87G43LCPWeoLReanuUKmZX3PYwrfJEz4I/u7q31d&#10;zLazbx+7QxTtKi6P5owCKJKHaV5u6/4Ojg6axq+CLIVFpqO5O9k5iG/EMqxnepeubpq3TvFccRrL&#10;S3KNfuIvRli8zyxcOXy+OlGg3XBoB/dLIYXfFxxHSyGFFxIcA3VfzGhiTiI1WTOZ90gDu8YA+/JF&#10;YuEQ1XoR+WIOA7ndpcAgl7tyvSpLdmFQkNvwEPOLc5hfqKNSK1GQoDJDxi2GLwZuQoUYuTF2MX6H&#10;J8Hfn4UZzv8cgHtDDm8c9Cao99MgbCiNIflKXch7QimUdj7znBpqqhglSiiFPZPU7L7HFFL4LgJ7&#10;wwxPcOhhln4TJL8yxV1owJ6TXNqXf+RZ7uu/5C6Tk5cGPUt51bZ20YKzwj3rmY17Ivtngi/9QAop&#10;pJBCCgkPNjnQPhIaMpASjmRFkxs1oSm5VJNjechDTzTIoHnUs8WraCBDIbfQIpTHtHPnF7G0VDXD&#10;h4K8/5jxkU/XoTKe8vyzZFAPipREfILP6/ppz6XggPWjsX0yvs/CtG7V0tYOOmeQFgj9GK+vs4fD&#10;GPKKurDQYPtuoLEwZ195axFUk5RxpEU1tvBQD2vRIDCDp04rwv5OE48f7uGj39zEP/zs17YFaOug&#10;bVsUyXOX5GZoe1jKBPpiXEZpfvlBP5uYMvXFtCWi8uCf6FVyhX+t5D21jYAgDELTqxTHpcayjjLm&#10;PU1fbDaP5ElKRjeib9E5n6NOVZsvY+3cMsq1AgbDHqlXqwPMhnUh9HWWZX159FtbTBcqXFy30Pp1&#10;QFIO11h27hcJBFaGSZsnJbJbLJ+szhg3KwM16Sta2CFShcSQ/bnX7qPb7lm9Wb9kOvriv1wpsU9X&#10;UCyHyOWZk/RP1g5b3tDe3b+/vbvqVag6cGV0575EzzO4djgBrBvp32oHTdyaTp6g8zbB2rIFvaFt&#10;DXT5ygbeefcVXLi4yvvjxBuVtvJxvDiTKfA8j25nhMODPu7e2cWvfvkJ3vvVZ/j7n/0O/8df/xp/&#10;9zef4be/3sG9u03SPdNXm1OvDSijiw8Xilksr1SY1wreevsa8Squv7SCldUy6nXJ8h1kgx7zjvgM&#10;eUA25vPJ5DJLYcZE+iV06NrZvb0W3nTyfLfziwnq5X7c9j+1tV/Q9eO5m9fSrSSuoWQGyRqkliS+&#10;A53PYgopvLhwYoxMuoR4rd/Sy8b7BBVRfVDzxvrJKF4G9eVqCXONOmWZsjOEorw2Go4oux+jedA0&#10;lEcuLXhLBhPKCEpyQNznuK5rykwaM/ifmTA/O88xXLIVZQeOKQFlrUJR8sEcisUKC5oMdPrTuEfU&#10;xwP+3L+dii4eMJlP4t8UdOFwUg8JWCgDfYzvIkzei+D5oQvTm2t7v9g+MC9Wi5hfkvcieewtIlfI&#10;YTAe2HatmueX8Zpkb8lj8qDWaXWw+3gXB3uH9sGI1g3kDTcMQxRLRQRhgH7URzSMVMP2m4UpH56G&#10;n75O4Q8E1qXfiWWyRqA+ZusCU7QPw6T/MM5kHYLNIJ3aPGP5cVJyuvpd0vesPzKuvA/FVLwitrc8&#10;18imUV7TKtUCVtYbtpOOkzQpnxtPIC3JCUixYMZNY+KIBCm1bcgOJaNGoTxr5UrA3Foea5freOXt&#10;Tdx4axOblA0rCzkUanyvoItMSP0p1Mc7MTIBFYgMaS6jzyrkVZ36FMd6vp3RqCHf1YzLdOSbOGS5&#10;iMYj7JzJsA48TvldEuZ1wVlU2AR1nYTb72nAxE7glwAl6gsksCTUTgyy5mSts+9CH3RQpq/WS7iw&#10;uYHV9SXqUUXySuqmrHsZC9pOIxSS5AGvUJQHNc2bqI1VN7wnHsv6mjUEY6L2PCOZkZvNrjBfj8nn&#10;hWxzxpb3NPIPVonRgu65baFZWQF1cOoAdeq8lTrLVaJ+YeWWTqJs+Dyfk8ymtuQ/oiAph+FZ8CXr&#10;84UDVeoZSDBSMhQ9Edm+ogXx93yedMO+bzyF6PV2eYLf2drDw3tb+N1vP8WHv/4YH/zqd/jsN7dw&#10;64M7uP/xQ9z96D5+995n+OXffYhf/f0H+NXPf4OP3v8UR7stZIakNyH7JrVDG0/8x4AapzSWREMZ&#10;oLI8+ax56cyThs9uZZac/cLmHxLUT7xQ9F6uVEjnRXvW+FfM9LWrTsQX0Tsl6GjL1UkK3xwYzVnr&#10;zOJseySYtJHFToLEw8VhND8gw9ywQF5GnsJmT1B8i+2bjAWSNTvHHfSaXbY/nxO/Y2I2ryckkGxO&#10;guXFQKGBjqcjpZDCHw7krimk8GJCwtOJGpB5MstnJRUSdZkRU6dQUNDWOmUKDiGj5TiwZwZUZPvU&#10;SDgYlHKoL1SxvLaIBSq72SCLfkyBwhZrZhN/FnwWUMmfN3CDrXs3j2JRZ+FT4nHQNXzifgopPCdA&#10;FmFC4wyr0BSIUIxMrGuW5B0rc4GabPGTLn8Y/KHPp5BCCimkIPnTGPpYhmQxQ+SZSnxckw3i2Vmi&#10;jCJCRAN5Rhnh8LCHVrtvcwjGiRk3lxuj0ajg4sVVNBYqyAXO8MLFOI1+kPgiPA3++RSeDawFT9Xk&#10;6bo9eT2p4WyGeoQ+cIFbTCN9VGplrG2sYGVtCUsrDZQqoW37oK/vvVhsz/IhTaRqEkoz43EP6Bzr&#10;K982Ht3dwQfv3cbN393j+ZZ56wiSX26UQ0Zfh2uOnM/qK+FclkczdMiYp1U7t4lzlZk0Sh3HGV0l&#10;dEGi1CSXPL0qDRnDa+JLE6/jOINeO8LhfhPN4w4GcWzvp8l7TdyHpRD1RtW2PAmKOcTjAcN5R1lN&#10;6sk0NgXMwKTWLK6hXX13wPVzNynsDfu0aKQFLy1CR/0hOq0e2s0u+vKU59+Rh7AQWtvLOE0Tj/aF&#10;tfr2ZFVIbysU6LmzMIWT4OvMo3ilxyFqcyE2Ly3ipesreOP1c1hdqbLt2C7sh2rLbDZkH8hTns4x&#10;PEOe3MWtW9v43UePcPPTPezudHB0NEC/N8agL5l7RB4t3q6F6wEq1SyuXF3Ea2+cxyuvnceNV87j&#10;4uYSKmV55WCfZhmE7pMsdkhzpaPxYRY1v+DbXyAmIG/izqM4DNO2T+ELYLYbpJBCCoSTnWI6ivI/&#10;5Rq3iOvAyyNmaKQTsWEZPFCekYGaDMvDosZuGTaTc0cx5fgOtrd30Wq2nZwkw7RohHgQY0gcReTt&#10;DNPwrhHBkInLiUpOYcxf1wXKWfWwMsFSrmAefrxhybOD4s7ik/D0O98vcK3qfvKaKkPC2lwVC8sN&#10;yp4V83DUH/Ztb5TpMOri6wOMwWDAduI4znaQMYG86+hjEe20Ym2cGJak8G2Bp9TTqI75NPRxzgKF&#10;e0JwaB/RiyJIBKIJfUjEDmcfjpSqBaydW8HiSh1BYYx+PMJgGGMw6pOuKOP3O2j32ugNupTgnIMD&#10;+xCHnbtA+W9lo4HNq2t460cv48brm5hbLiBbkDGaw2whQq4g4oso/THNqIOI6Yo+PXVPgbRIPuAw&#10;MbKy2/rHNJ5AJ3d69OFTNwHPhrNl8CV6Ep127PCs+0/iF8NsbPc+diQj1Ry51uSkg0XkwfpYWzuM&#10;SHWV0YYZdBTVh8lt2eSGfPosmOTCCIb8TT8XcoaGIit9LGQ1yEycwaQyG5vBSF5OLcp5+yirwKOc&#10;XMSU8UUPMlDTFrIyoDODST0283Mlm5ZuUp6ZsxR+XzhZd5rfMJ4vb1NszyDnPuwb9CKO3x08vL+F&#10;O5/dw/3bj7D7+BCHuy0MWhExRr8p1HmEYZe0Rl1w2B0ybIDmfgv3bt7HZx/dxP07D9Ft9THoMg+z&#10;dGTbEr1zgSAfmoG7iHIQcWSKpf99PkwpwdGdDK2rlTJKMpAVPfK91Bf6fLdI6TGyo60Uvpsw2+9n&#10;MQGeim8YkscEAflLqWgfR8g4zfEGsiXSkMYB2TBL3tSHot1W18IUZfJxJMHRTwopfPNAMk4hhRcU&#10;xMzJqLP8mchHLuwFP/uqn6e2X3zAOGGOSkcRhSqFhCIZexAhyvTQH3coZQ4RVnJoLM9h/cIqltYW&#10;zaCtF/UQj6jEUnE5KTR+Hn4RuPKdxO8x2Cu795goKlb3GkxnkMKgIc+nRmgzmIQ5BYxCvY5273te&#10;PymkcALUR0jqCasQ/+IfwS2A8Y5duzDFU0T2BCq5imtKsi0mK9T9JmnqgWcCH/vZn0ghhRRSSGEG&#10;KGBOebAmMDXJHZMda3sZ8nF9Zcs4MoDQliSZxECt1Rxib6+Lo+Me4zverS/mZKAmz2lXrm5gcbGK&#10;IJAxhJuYnSJje7TJiC/ApGwOlNMspvD5kEi0GoNtHJ7WW3JnpqqT6wkSGKaJJV6agZomvetzFVy4&#10;uIFz51exur5oCyGaFs9SR9F6iaVlT8uQLPHQNcyCqgjaBz0095u489kWfvH3n+DD92/h7qf3cLxz&#10;jGAUIBjnzUBNW5lkYsoMIxmZ5RIjNYduq4vpud5LE/4yUtMMuk16kcw0sWrb3/B6FOsrfsbP5M1A&#10;TZOw+9tHOD5oYaCFWNKiUB4ECpUC5lfqqC9WEJadgZqm+61O7OW8rM8yerS3dYsi+mo4mdc11CNf&#10;J7i8nw7+S2bFkVGfQNtHyYuKyu7qJYcx63zQi9E66qB52EK/0+cz/JEGNNlYLBXY9lWUqYOG+rqf&#10;/Tpr/Xlofd8WXwyVH/Pls/4r7wmeKOmUFl8s4Duzjibvn9SdLWKZVaZDbaXZmA9x/foKXnv9HN59&#10;9xI2NuYQxwPWq1sYyGl7F227LAO1OIv9vQ4+/t0j/PrXD/Dhh4+x9aiNg/0+et1RYqAmL4ixpT0m&#10;XdfqOdx4ZRXvMO23376MH7x1GdeuraJazbOlZKBG5DMZjgtmpKZzhckgdYKu/SftTt13zH7sUEZq&#10;0oFTeGHAFL/Zfk44FeSHIzOmeSoq5ql0UkjhBQH2gISnOnSBibxB+cN5IuL4PQljX2E0GaloHBbb&#10;1bhd4LjdWJQnpRoK5QLCorb1A6IoQrPZxKOHWzg6bLKnua1AtX1k1IsMZaRGwY/y2JiyGeUuYo75&#10;5HTNYSpPASeg3FBEHvPFmmGDWAtKjMPyjdx8qJMnnUx5Nib3JYMmqHc1ZPhpBqLq8FXyvYTkddTG&#10;ai99TF6pl1FfqGN5fcmOI8pX3bhnu6WMqVfJJkmymHij5Ld+v28GC5J1ZawgA7V8ENh2afLO5HZe&#10;mdZZCt8GqP6lKyR4+tzjJOxp7aVwKVdTZM8jPUjWIhWRCIb6gIgyZCYQPY1QqRUTj10N5ApAl327&#10;F8XmEboXyTithWa3iQ7PhxmZQQ7sKMcHxVqAjc1FXHvlAv74z97EG+9ew8J6EdlS32FxgFyJsmSB&#10;TCBHPgHKmBF1qbhLimYYS8JC2p/6sOdZs+je1huTOUO0EzgrX07CHMqDL7lVgtLtTqO7Z3Kp/VSM&#10;k/zlBDL1M3kUq/1snI31NJBcPyvPOyRDpb5KXXoYm5FwHA3ZnyWbM3f2VxmnlcrswwXqzqwkFo/g&#10;yqajwOc81TOn+qs3TpMHPIXJg5qh4o1kHOdQ7yB9PSxmUa6FmFuo2Mdmeep2WjOUwaP4jXRtfcRk&#10;z8hQiQn58WaCSblUqpNjlscUToLqaxY9zJ6frD+1R7/fs3FbvSefGKj1OgMcU1+/e+s+PvnoFm5/&#10;es+81e9vH6J3HKFvOED3cIDeEft5e4hxb4i4EzOsj6PHx/jsw1v48P2PcOeTO+gcd9FvOwM1fbSm&#10;pRp94Kd2zwchgkAG7lmOPTJQI43w1qSp9W8S4ICPTWjBfSCVRa1WRbFY5NhHemUGMkzr9TjWcTxT&#10;Eno/4xD2sEsnhW8aXJudCaQ7P16d4JlsLvEr85AmzI4hb57VWgmBPHdSziH3MXrw3jTJrChrxqS5&#10;PtqtjtG0XECK5jSl5zyKinbOLovydN3mKWVNIYU/AETlKaTwwoPNUZtcL3GPQjxRLNe+eNCPTD1H&#10;obVYDVGqU1AoMU44QqGaw9LaAjYurplx2tq5VTSW5u2LLLn79gtMKXweTIZYuzoJfgQUil25gfnk&#10;tdrL/Vw4/6fjZQrPK5C2nxAYrftQXJXwyS7x5NyYBE2nJOuLMfG1aT86jSmkkEIKKXxd4OUV/Wwb&#10;LjJs83ZmE6o6anJXKH7stpTDOESnPcTOTguHh31EiZMljQXD4RjFYh4LCxXznlYqS+5khIyMKU6N&#10;FZ8L6TjwdYCfSnLTSWcB6ztDncMm7Kd6hxY5bcvugDKujBZJCvrKutaoYO38CnWNGnUR0k6eNJOT&#10;pzF5JBP9uDQ1mSkDszxpLMdzGatp0XNM4jnYPcbNj7dw+9OHONptklRyyI7ypLYQOXns0wQV6cq+&#10;pqTcMJLnL5MbmDLLOfGkZjlNwYzXGKLFVn2hKSMsTXoNB+OJl7CD/WO02/qAZ4RIiztaQMiPUZ0r&#10;EyvMmnSbGyEXMmUz1NRCCn/Sz8ZMXci8XG3Noj/z/13YtwPTMp0AH0zUO2kyOMefvpzWtlGt4671&#10;Z4HqWfxBi57a4lNf+Gu7T+MPtuDieIUdz8zvdOs8L+Df6/S7Pcv7+no6C31daivNAWm5h8WFEC+/&#10;vI5Llxqo1cRXxZdjDMd9mwTO5fJ8Iof+AGi2InS6WgTL2HYwWrQOggyR5Mz+K8+YyytlvPGDDbz9&#10;7iUeL+DiZgMLiwXeZwKZPmk9Yr6S4dn26rOadbZ+N1tGjRNqf/F3HRWu/5q3YBmFtpjKhL6wPlL4&#10;foOni1PwZbrCLDwluRRSeOEgQwniVB+ybjUrhyQ81mSixKBAsrt+YsPa8lHe02z85pEsWswdUTxE&#10;87iNdqtLuYgjSIYyvhmqR7Z1pLZc4nBhqPlMe0yymDydjIamFciDWpHjzMLcHOrlCkLKXnnJfCql&#10;+rBwBs4IOhOeJc73GTSkOp1L7+raOE/ZSsZp80tzlK+ryErl4hjbi7rox33Xntb49s+h5HSbU0u8&#10;qrFtRAeGFieFbw88tc9S/UzbTfA0zMafBR9/KlNJNlefD8M8j9R5hqSB0YD6GjC3UMXi6jyW1+YR&#10;lskKiqQVfVjCe/KSVqqF9hEOQspvxEI1wMr5BWxe28BbP3oF11+9iLnFEsqUOUeUC2WINqZOLwM4&#10;6XmDuEeZk7rCODYPy/m88/r15Hv569kwQfKeYi62YCL6TlDnhpItPc6Gn75/+vx0/c2WYRa/Sjgr&#10;PZaF7zNkm/T6bfT7XfLWASL2VRnnzJZD/EB1KA/VMuY4DUltEd3PPyreMcHZeOIBpiNzjCD6uNIe&#10;9JNOX6xwXKgVUK0XQTWCOr7TLRzq3AMfNPS05/E0+NxT+CrBcXOnj+mDsmE8Rq83wD719b2dfew8&#10;PsDxIXW/Nvv3OOBYzv6YK9hcisM8f+zvWWLOHfOMkx0FZpB2uHuM3cf7eHD7IbYf7KDXJg+h/qZ5&#10;GMWT9/kRh/1hRKrgUfMqMo5+OjxJB7oSr6pUKmagJpVSfSDW2GV9Qh9OubgpfBdhtt8/pf97Xp6g&#10;+Fi57OaN5ClWH0FP5tL0vGiAcqbkzW67OyEZR+sOfz94SvlSSOFLgGay8K//zcV/axba5E76AkSD&#10;dKlUMlfFolgncJPcjN5EwQkVG8wS4uzRn6eQwncTpkyaOORoz7/AlHup95pkyNj+8hI09aUEAoZT&#10;eJ2jAtug4rFAxWPz6jnceOMarty4iPULy2is1FGSl7WQKdhXVHreDRYn+83T4MXoN0nN88S9r1u8&#10;S97e6io5uADelWCuRSkdxbZ4tIkhF+YWrHxa7ln3dZD417PWfQopfLMwpXn98+DoWoGi3QkdWy9w&#10;tC5yNvVVz7E7jKhcS18ZDApUOEI8etTBzVs9dDoMVCTxtWwX66sZLDQKWFwooMFjNhNRmdJXQYwj&#10;PpjEtXQFriPxb9qHXN9VoI9EmDlNIYUUUkjh6SB2aR4YbALT1DCyX3L0TEy5cWQe1IaaTIC2jynx&#10;ZhnDuITfffQY//jzz/DJ73bw6EHLJhA0USWDls1LS/jLf/EKXn5lBcXSELmgx/v6Elfjh0D/LWem&#10;58aXk6gwHy7wx9PwtPAUToOrWTd2TuRQG1PdHYcabzkCa9y12ESNxQrjuK4o7qtINZuWyWLzxLG4&#10;1EBYCNA8OkY/7jJ0YF/RZ7JseyXpsyN9aLvNHNt8NCAtDBlGetEk6MFOy7yZyXvXsM/IUQaVQtUm&#10;TjUZazOWmhtIPKQZsSlMk1wqevJumty3CS0WNkg8t8kjSGakSdaQxzzaB33sbR3h1qf38fEHt9E+&#10;7pvBmrb5zFezqC0XcfX1TVz7wXnEQV8uQpArZtkP+M6sD7etBuuBypg5tWC4vglNakyFoZ6mLVF5&#10;xbIJVXfuC+KvHpLkHfj2tPxckEGSt8pnTakFZta9jAadpplHMCwgE2dx79ZD/OZXH9kWITJS07yL&#10;FrcL5RAb51fx8puX0FisuK19Aud1IdKiFdtb+eg9VRNmzCqh0OhJdGXS2qS9XF1ZyCn8PoHKq/cT&#10;JGU/8xX4rmeFq12sbRL01+osCWazpMtchFIxg6XFMqol9rXDDrpdtc0Q3V6XPJZRczlEMXulLVoM&#10;2V3IsNbMowAA9qpJREFU02WRppSTdCvVHF6+sYS33r6AP/rJZfyLv7qBP/rjTbzx5goWlwNUKupP&#10;TJdtmmPaWh/T23l6t/6mtmNaDpNySupXHspLMYxJaDwRuvY/u15S+D6D0YKhLkRjPGN/FyW4+dos&#10;db8Bfvv+Fj767WOjCdsmnHELZW0VPcb6egPXrq/Z4nqZPMalJ1pTokrInxBSGkrhRQXXydxfIlSY&#10;BzX+nMSTIAf4QB8kE+RxRXKSxnh5WxGbtu022aXkcUVzNzLMb3bbHGfyHF9WMFdpoN+JcbB9iKPd&#10;Ixxs7ZsnW0kJlN4sF6U5jAfG/zUGhfkMzp1fwrVrFzFXL1PuZ2z22xHHLhn9a/zhcDQBV3z9s9GF&#10;1+59pjtWiAtozBC6ew78cRZc7K8PZvP/akE8Uh9YWH2yrbQdnxZwK9UKipUi32pMuZT1TLm702nb&#10;wm6QkRGSrEiYgDFayVyxyeTS3UaUw+YX5nH+ynlTr5THpPhfz2uk8FRgA5l8RFDdGy2rb9oFbzv6&#10;N7CDj++PybmPb88mqHGUHcmkbek9pKN8nuMrf1FEeZzP6iOSaq2KkmiJHbAfdVGg/Njq9JxVacA0&#10;83w+jJEp9FGZz+H1ty/ij/70Nbz6w0v44U9ewtJGBSh2kMlHjD8gb2F87e/Lfj0cRcxLHtSl5+dQ&#10;KpdsHsG8bE3KnKA8vvF93ZV+olu+X8If7EMXG+tFx3r/pF9PzsVrvJ7l5dAkzHAmjp0LlC5jej4y&#10;qe9nRYE/Ph2sWQ10ondke7AMys2hO4+7QxzuNrH1cBsfvPcZ4gH7/YBcNVtw3oXIR4ulEJevruCl&#10;axe0KRLC4yEyA+KhDIL1zo7Tu5wYxBPx1jghKysKq8w8plGAH5F37GcGuNs+wIA85nDQTVTnIbLh&#10;yBxdrFyax8bmMt545yrlMiXiPOLZx4psazcHpPd0a5LJJABDPLoWtcytvdSus7SbwpNglZXgDMzW&#10;nepyAkkfD7ReEqDXjrD9cBePHmzjw1//DvfvbuHhnX3E/YCPyxytgJx5ow+RHXLcZnv5nzNoZ4sN&#10;SSOkMdlzykCo3x2g0+xif3cf+zsH1o/1od+wTzoplMl1nOc0PaOPDC1NEp/mQVQ+B6IPHqzs7It8&#10;D4e8o/jkW9qFKpcpUE+N8Oknd82DoLyqFUp588y+cWEJWfIldaxJ0tNOlsI3AFblrvYnx8lHZ641&#10;3VHtktCp48+8Q16ukciek/zJOMNeBruUKcVDmkeOB9kcWhInHkaMl8Xc8pxtS20focoTKGleH8Vq&#10;xtFxPQeO40yvJ6AgK5O7eGq8FFJ4RhClp5DCCwnGT8mMtWggPu/ctSdCBJm5ZH194S/hciC3wLkR&#10;zl3ewJs/eh0//OM38e5Pf4B3fvImXnrtMi5cXkdlrmgTA51BG51uG71+36zTnbD4ZfBFAP+uGvxO&#10;odrERlGpfD6mE7Wm29Ykg/QETsQiKi0ebQAXppDC9w08rYvOPQrYL9Q/Evr2NG5bfPLcfRnq4lo8&#10;Co0mbDLIeVDTVxR6xqVpMe36c0B5eEz7UwoppJDC7w9koeLBjo2TB5MJy7AoQ/lRXs/0Ba1ko2xW&#10;HniKPM8jjnI42Ovg9q1HONxvGefWT0lowaveqGFhqYogP0TWJrKVhuRPwkRuStC4/tPwi8CPAbOY&#10;wpOgekkmPSeTxr6ufF0nC4OUZ4UjQ4ZzvNYhGspTE8drm7Bma44jdPot5MIxGitVbGwuYfncHIIS&#10;0w1iROM+RvKcx3YfjSKMYm1jIpk6Z0ZncW+M0YBUE+eQGwYIxwGae118/Ou7+M0/fYJHt/cwbFNe&#10;GLgtP7XVhCazbHGVCpFtizJgutJrSLx6Ay30Oc8hpEXG0WSXDLAmM/hEfQ3cb8dmDHe010LzqAPb&#10;3pPPDyiTBMUQc4t1NJbmEJYD9OKOvctYX5TLhYggoV032So9bVqLXu63hULecOiK8O1D0u5WX1oY&#10;zbG/q70VxDKzzrSlgrZY2Hm8iw6P8nant9Lik7yuFMsFW0DRQgpfnnSguiOfyCSbylD2M/nPGArj&#10;WF0xDY+TMKLODV9USNpDaEQkKjyJ2tIoR14cBkPks31WeQvnNip4481zOHeuhPqc+unAkK1B1E8U&#10;mCP/lTe0HLr9AQbaQojtWyjm8MYb6/hX/+ot/LN/dgPvvruJq1dI64U+aaHD5zrsr/qapM981ae0&#10;IJWDtn7VAqf1X147umdO1s4sq+ctvjOwfY2fTPBFbucXA7wc8Ozwovf/FFL4YvDDpRltiJPacMGe&#10;ZjxYchF5tLZEl3wj9P2Q8TTHIsN6ZwAysq3bavNVM35y2y8xnslL2iaMMl2zj3yuZOlp27B+TzLW&#10;yGQr56U2mRsl5kweoqw37JmB9NxcxbZx0vZ0I8oFkgk0J6SlRTcuWZEYrrHhc1D3nxJH3GKKPvT7&#10;C073UoOqHcasy4HJVPJQXKqWsLKxgsW1BVTmy7b1olDbfmZkWMTxWfKW5tJUGzIMyrEhtP2aDNjc&#10;B0e+tlL4dmCGehN5ydCurckdMuaUnj36vuavFZd9YIIiAMagzD6S7M50ZJSk3qatPskMeC2MUZ0r&#10;4qVXLuLqy+tYpZ4my6dhdoD2oIlmr4nukDJfPkJtIcSNNy/gjXevYvP6CvUhbfnZxlFzB71+0wzg&#10;wrw8M8kzNe9FEcuVZVgRQS6kzpVsOZrIfIa+P4sXPIEs35nhXw1a5QocA1UN/h74+WAxkmzcE8nP&#10;2si1o8nGahnb0rNPvizjXtYSeXBYKKJYLCEMJa+r/7IfB9Jl1aeZtOlUyuBJPOudPerd3UcCHjky&#10;sG3keUt6cY60Ik/K2n6vRv5SmysjLAWm20uXc6qfaEtz9SqDpgOkM5KvmC6X4KRuBb5s7n3de6fw&#10;zGAE5OtQ6MBXsTzg5UknGdLJ8VELd+/cw53bd3Hz5h08eviYrZHBXLWMSrHIcxmkZ9lPqaNTDtA4&#10;7nV8hQ261At7A9tacTgYUaejzjgOMOqNsP/4EI/uPbZtPx/efoz9rSNkIvb7YYjCuIQgDhHwPA/n&#10;nW1C6yyyvYIr9gxpzL6To/tCqUjal7EdewhpzHtQM6+tseZ19LCeTeHbBTVqgs/UIC6e8XbxvLHj&#10;JdrJzXnNKxg/k8dXoWjHJsiGGTOSlAc1GSyKXsVv3JphQgsTPvgk2B2jtRRS+GpBI10KKbyYkPBc&#10;8X9b9JCY4Ud2ohf0td1OTGavn32Zlo2QK4wRVnLIl/mMttdheDYYIwi1jz2FCQoqcrss6/QUPg/U&#10;CIlQ/QTq3lnwtNEwadAvfD6FFL5t8LT6ZWmUPImPOMV5Fih48id50ivGHnjFa/EhKSRj87Zji+DW&#10;j2YxhRRSSCGFrxsm3J983LxXE/mPfFqhMiCWkZGuNTEZotcb4/Cwi729NnYet9Bpa6KVUQhhCFSr&#10;GfOIWanKS0oEZ+zGtLxxz+fy+dPhs3Fnw1P48qD6/zx51NWxxeI/F8MteqmB46EWIiMMiPLyoPZ0&#10;hklaCIlRruWxfmEBm1eXsX5uDo3FIgrlHCmIeooM2/jzhmOaNM1niwjsC18STZxD3GN2URa95gA7&#10;Dw9w++P7+M0vPsK9m48w6FCnoV6Uz+ZRDAsokNCCnBbfHN0qTUMzjFKYCxc9S94I89R/eJTHMG2J&#10;0Tzu4PHWLo6P2hiRvPU1cDbIIF90E/UrG0uozJXc15ua480MMUg8EmhyX9loQs0tEOsoZDW5SiPo&#10;RG+sn7v6duFkKeyMze0Xpy2MgdoqRJPerWYX7VbfDApzWX3dn0OhoO1fqihXywjkVot1IYMoW4i2&#10;CvF5nH5nR1dTdPKfwxcJZuvg82Bajx5tW9tYHobHKBcCzNVCbG428Pob53D56gIWl9kvyvqIbWB9&#10;Ul8ba3sgeb+UoxXx4nPn5/DW2xfx459cx6tvnMd8I4dyWfTcYftNjdLMWxtZt4wPxmzbYcz2NSNQ&#10;XxzJ/W4+YtqWDnwU/Z9ETzCFFL4YTvcPfz2LKaTwooH46ZNc1MkcXg6ZyiJjyibD2BsVOA6sYZ63&#10;KM8EKFXKHC+0lRvlLsn8vJHLhhzvwbG/j8FghH5/iL4Wr814n2kYq5fR/RBDynxmJBUyP44v8sAU&#10;ckwqNSoY8jwOKPXlKC9yLIkp/1Pcs/VH5W/IfuzGDwfuzXR9Gp9/UPu4DzVZn1qINQOjEQYx5U3W&#10;dWWugqW1JSysNFBr1FCslhiuxXyO9TJCSsCn440Q5B1JcsNkcTeFbxFcHzyJp+GsOE/DWaCOZrq5&#10;k8VkfKIun8llTaeRPNjptUw2nFus4uKVDeI6Ll5epp4zh1I9QLURkL5KDF8y/W1jcwG1hQBBSZ4V&#10;d0mLTer2OZP7RVPRIDEgYX4yqCoWSrxHPY48qNPumVGrfcCfyIeuvyelJ9NySDo1A4bZN3IfM7jn&#10;3Pnno097No/ptfL2abnzZ8HfD77oaVciGZPG5K89q0PxW6rV1l99CsauWV770MoMiHVtCqdOnhnU&#10;5V23Fz24NtMHXZLnGcSc5GFc3riyKJXyWCBt1OZktMxxQx+8QHM3iiitd1q+KZ5Vr4o3ix5OX6fw&#10;+4KtAbPvqf+J12s+QxgPqP+Rnoymku03JROINwRBQFriOelJzaQxRmFFGUYmmGf/HVHflwe1qE8d&#10;cpjFqD/Gwc4x7n32wPD+zYfYvr+LuMvxflxEMCrYnA0Y17X/s4EoQWOSDDHlNVkGS0Y95C3anloY&#10;RZqYSSKn8B0HtZ5HD+IaDtWImk/OhwHq9ZoZqeWMJp0BvftRTiFSbEGv0+M40uE40p/cFR2YHDOR&#10;ZVLiSOGbAxuGU0jhhQQxXwr0WWrxzkBNXyjkKFg6IdCJthnEEjTlQU2/DI/ZiEpEBsVagLBCNh5S&#10;Kc1FyOXdVxH2tXtZX7QVTZE4OYCkcAJstoeD6Vk4GQhVf7P4JEzVI7XYWWmkkMJ3DWZp8xnpNBEU&#10;3QSoLl2f0KUPsy9un4hHnkZe5wzUKMDyaCKoFz4T1LV7MoUUUkghha8LxJodP6ZcSZTcktUClLwi&#10;jSObSM5ou8RsiH5/hP39Nna2W3j08NgMWcSylUZYyJhHn8XlEur1kHw84r04SUsykEBcfRYFp8N8&#10;uOD0dQpfFlwNepmUDWWybjIe2yljJGje09hUfmtP2yKQ47g8qMk4baCFMeof0ES2LVTGpnOU5wJc&#10;uLqEa6+s4/zlBSyullGq5uxLfvuaXzRFQrHJ+FEOYa6MfKbEZDTJmbNJz/Egg85RH4/u7uGT397G&#10;P/7t+/jso7vm8UyeQbRFValYsgnVQIZzRrh8TousKrRkCUfMdi35QpNehZD6D+l3HI9tElZbWz28&#10;v4Wj/SaGkcqUoc7E9MtZ1BerWL+4ilqjgkwwQo5krEWeXtSFPMhpctdkFmZjupqh9DYnrwj1b3YR&#10;xntS4yPfIih3lYFloR6pq9nFS8ln3U4PBwdHODpsmpFaPBgioN6oxZJSqYC5+RqqtYpNNLrFpYQ/&#10;sH68nuPeW++v3JT2LEr2czrtNOw5hKc1tKuUp4BrH9chXV0mnZMEyD4UacvNMSrFAI25Aq5dX8Q7&#10;P9qEtutcWQtRrrIVRvJa6LyvhIynBcogHKPKvrl5pYE//ukV/OU/ew1vv30JC4s5VKpD0kCbubbY&#10;R3Xs8Tq27dqCHNtRXhMj50HHN6o87Qg1P2GuFA0Zpr4t9G8ySwceGZ7C8w7s9Wxr0994nIDODb1u&#10;N+WXLu403EeeDXdhKaTwYsEJYw47d3zV+gf57lQGkYGaQ4lnbgFb47PGaXJeiUtZfbicQ5ljeKla&#10;pmwjAzXGYUraYi4ayHi/i0FPxmkR5YE+5X3yf8oGSnakjxLMQI3PBBw7isyPMr8M1Aq1AirLNQzz&#10;lLuIkQzUDHnNvCnyJUZqGiOSscJwNsyNI0mgvePzDt6wTGKrjAjk1U4Gar2oZ/P8tfkKVs+tYmlt&#10;GfNL86jMlVmPrN94wLYzKwTDEdsxjjlec8z2sq/azQxdKOel8G2ASUIJepkuQUHSdoan43o88/4U&#10;NDaalxkZqbHPyDBV+okcEsgLl7zXtLtNRJQNG+yf117eJF7AlZfXzRCtMh9Q5wmwvFHGlRuruPbq&#10;Oi5dI62taE1pgMP2FrrRMXX7wIyZxkw/kuc00pryC/TRUKFkBi7SGVutrm3bJ51KTMM8cqtvW/8W&#10;/5A+JCQP4dGF2YwD4zgc6SMgMiyhzv319Hwa9wk0XjLVL1zeuk5QjEw4E2eKfxj4pvI4bS+VwrWn&#10;DNR6vS75qoxwtBWr9DHeMks0lt/4njNQMw9qvJx+APQkWOrMTJhcGYqNukIoz6EZ/JhhYaR2czWi&#10;j7zy1HvLlRBLKzXqdyX7uGXyoUtioCbe5LyvEfmkcFKPVpezdZeUYULnyXUKfyBYg7JfgW0pL3zk&#10;9TJCJ/3IOC3qO9T5MGKb29BAvqBNuYM8dUHyB/IEIy9iPp+nTl9GqVhGmVgICnyW406bdNkdmmf7&#10;YXeMvYcHuPnBbdz88DZu/e4OHt7ewrA9Qigvapq7GZAeIqIl/HSQDGKUwGiiVc2j5PMBCoXQ+Iek&#10;GfEt9YteT3JHn3SX0B4f+qL0U/i6wPdf14fVTpOWcI3Jk1l0B5v34tjD/9beihYW8phvzKFWqyZG&#10;k5o7UHTKr5prlPxHGmi3O2i32uh1+xZm/Ib/J/qgy4LgynQWiPXNYgop/CEgCkwhhRcaxHS1iOOY&#10;MoGMVQKr2z9fyFBJrOotmkDOkv1rkShD4XPcxyDuEnuIExe9mpyQYKrBXkrwFMSxn4VrP2u87zP4&#10;dxQ6JeJk2El0Ko9rq6eBu+/jnk4jhRSeDzCKPkXWLkz/vUA57StewBQoiowiLOpTwfWkFFJIIYUU&#10;vh6YqvxCTSbIoEyMeUT+THmITFq8WpOpR4dtPHqwi8ODNgb6anMiVo5QrRaxtr6IRkNGLJpkZYqm&#10;2c0y+dm8noZfBpT25w4iKZyoI39+Vp35MVuN5trCvOrxJ28bWkDTc8OhjJKGtmiRoQ6iLZ6G6KNS&#10;z2P1/ALOX17FlZfO4wKP2uq1XA0trr7glX4jj1xa0NCHOPJgJg9q2TGvR3lkh4w3ZPggg0F7iMcP&#10;9vDZx7dw/+5D7G7v2cSVJtq16Dbr/t+JFZInJHNPdShNeLn5fU2A5Wz7yt3tXRwdNO1rYW1VI/ou&#10;lApYXFnAwvI85hfnEJbypOjRzHvPwNOqbwKnI3zhA18xuLab4hkgwYt/bgKPcVhHqtutR1toHjfd&#10;pB7DVLf60rlULmKuUUelVjLDJ3KEBJUA/05V0RfDF5TvhQNV+CzOgC6HpGoZUrK+suxt5TKwulbB&#10;pSsLeOMHG7h6fQGNpQDVegalChAUtNVygfcu41/81Y/wkz95Da+/uYnzm/OkdfbdUN7xYqY9YHox&#10;+wGsL2RJF/K+MrKFbjJ3dh619mRewhpa1g5noeMbrvT87xepDE+9UwopCNLun0IKzwQaa228NZyC&#10;jaJit+S/ZqBmC4cKp4SVyEj2hCLythkwl/McJ0oKdclxbBnHGfTbEZoHLbSPu+ZBLZYHTd7WNqHy&#10;gzvMCinzcewYZCNkyjnU1uZRopyHchaDPCVBIceXvgzVgqE9IwN9n5UriMYJh9Nz3Z+G+3sncQpn&#10;h37PYPIC7u31Uad5TpKhmhZ5JWcXQ/Neu7qxguW1ZdQX6iiUCxYug0N9XJENsian5eWRplS0xX8Z&#10;pshI0T7eSOFbgllqlizl5KnfH0/SvZGOOjXPREFmTKog3jDjVB5FH/LGp60by7UClthfX3n9Gt78&#10;4Q38+E/exB/99HW89aMbuPbKRaxdWMQw10V7sE+Rs4vafAHlSp6yIWmMPxm95DK6diiZbzAYUicT&#10;ncmLepF0GFqZpqV1YNyLNK2yOAM1oUJVdsUPPhdN7nxG9AZu7tqXY1oWB7PhT8OngeNkT8L0Wfc7&#10;mYrE54A6pYwHqY6ymshP9QEKFWFDeRtnneTYlwP2YR2d7Hwanwa8l2SqWPKQGZGH93o99LpdRP0B&#10;xvrghHqx+IUMhMrlEhoLc6hUOR6wfVRGp0870PghgxJ5eBzyOf59Dpwu3+dGTuEEnK67p0M2F6BW&#10;n8Pa+hrOnd/AlauXsLl5AY35Od5V42mehn1eYwBpSn1fW0db/yMPkkd876lMY7x4Rch+W8hz7Miy&#10;/1LfJAWikCsiE7OPtyJs3d3G/c8e4bMPb+PR7S3sPdhjOGWEbswcfT/7IkjekVE1r6LxSnML9uEf&#10;eZdt8dnr29ajLKzDFL6DoHbxeArYvDa9pLFIJ0m0HPlZfb5usox2d5PBmtrdR9D4QtJEv9tH86iF&#10;bqtrux6IX2n+2eb5lH4KKXzDIO6Gf/1vLv5bmxAnUWvglJBdKpWMiYnq/US0GzwTRjcBT+iC2aM/&#10;TyGF7yZoKUWLBJoA1iKKjgKj7kRatIlh/mn+IaMFAjNOkzDrBP6JxTLRk7z6i4QUCSMSShRuX1r4&#10;bmGdyaI+AzxzxO8hiLdMlUdXNzomqEv7JUEWMoVplTId8i47ekxuumdcWik8T6BWVn+doqMUtfUs&#10;apJINKEnkp8mFBWfSr9beiKy//tlKEc1iuNycfSZeLix69n0/DF5zrJ1oXZHPCS5cmVJcBLoKXb6&#10;Hu7cPzftHy4Wh2yWW/KnfSynH4XNmHxqyPcaDisUKst4+KCDTz9to9XWgljeEOMelhYzaMwVsbZS&#10;xvJSkTyvR11d+3yxTGJyPn3lbn1IfE3vrhdzYF/W2H17AQczpymkkEIKKTwdHAeVzEkUzxXHzcX2&#10;Ja1tJyADH4SI+lX0ugX85v17+Nnffoibn+1iZ1vbw3F8CsitwxGuXF/BD97exNWXlnHx8hyKJcmz&#10;GiA4boyY/iggurHNo5VAfNx4uR/P3Bjj0I0501FpijnJWiZvETQM6GjgzvxIoavZ86eB4vj70/if&#10;98T3AZJ6tDFUmATbyZMoPcOMv0w3YO1rMpvP64tbBUmP0IS6DNMKRenlI8TJdkTFch71RgVzCzWs&#10;rC9hcWXetnAolQsolPKmo2idwWiKZRmSLjThraxdnqLBAMFYhmo5jPoZHO+3sLuzg93tHTMqk5ev&#10;QTdGsahtZRgvm7NFWIHTcfiulENsYl9UkrjviAf60jiD25/dxz/+7W/x+MEhRgPYZKwW91Y3F3Hl&#10;tYu4cHUVG5eXEBT5eBgjLyM8e3FRAmlXBnQmtyl1/Vf9SgfTO1k0ykMM4fuMEt1NqPp39PzVwrSf&#10;TClWvcXlpF7C66RcVlYrB+/I4EmT0KzrYOy26rj52/t47+e/tW094i77HR/KF/KozBexenEJmy9v&#10;YGGlhtpiSNFMH0HFlEYjN3vDrNRTTV+1HBSoRSXL2MCVkzKc6MDOkzKrjqysgmn8Kfh3+3yYxnoy&#10;jbNS/WpAKfvUZ3I5keGp3CeXOjl17xTorvOQQ7pT3fIlta1qwCarzRWwuFTGprZrWpNR8IjXRVy8&#10;2MDFzQW88eZ5/NW//CH+8i9fxSuvrmJzs4pGI8s+2UEYxGagNjYLUVIM0zZ+rPTVPyXYs/3FB7Qw&#10;NTUEZbsmdK2fo7UEGe5pzfUHpiG9WjT3NdF/Ct8uWJuqUYl29HRgLS2aCdDpxPjtrx/jo98+dvcp&#10;B4guypUx6vMZbGw0cO36GgrktRWOIVqzECqFhNQcPQoUmEIKLwpYJ3C80wG5rvgy0W7Z/wRcQMJ3&#10;1YfEt6fzSV7etn5Jft5ud7G9vcsHGD5g3CHHhiHltP4Qh7sHOD48xqAfmYHDkKO7GUxlKUdR1hty&#10;rEEJqK/WsfnKRTTYh0srRUSFGHGeUkGeR231STlxyvmn+U+YhsfJtQ669oeZcII/s1D3mg6mUb4G&#10;sNzc6VcM9o7J+7IhbNFe8qsM1KR5aT1Msre2QWv8/9n7zy5Zki07DNzhKnTqzJtXq6r3qp7q1wLo&#10;bjRIkAQxAxJNcqbxnb8F/4ODhRkOBms+DNdwgFnEQKsmuhstnxalq64WqUO6iNn7mFtEZN68VfdW&#10;VZe0HXnSzM3Nzc3dTZxz7JjZ+jrWNlbRaXfQ6bXR2+iivdJCh/xZe7WFle0e1shzb10W771JPq3n&#10;xgj4c++X+Mt5jIDnYJnvcS5/0vda2fXnnIw7H4Mwtz62orH0k+xh8kftdwkztsZN3RiQAlm9WXbE&#10;a7uVa0ze4rl2t4Uuy8wFymeXydPfeGWX8vpF3HyVcs91li/yj7P4BOPigNcU7KNbtgITyH9auyEZ&#10;nn16g7y9eEG3nbDKqbIRsaxSnoqlt1U7VOfNXPGDkpMcge2ChSmCtQsid4/zqU5MfrVXz5x/HulN&#10;OtfIXqhPy5OH9585t3xopI/nGh8f5Nrj+n5iWvyRRdO3cudn2jqR8ugkz/Ho6R7SVoTRZIxc3y3V&#10;jkgl+htNfOt71/DKzYtoyPDvyZDtcwHs53xtpq2xleusFFCGc++QpFkmRMmbapHjCcvESVngYDLC&#10;L588wDtPH/G7TjGh/KCrOr0U25d7uHRjC9/9nW+gyzYkbjEfWjlNmZfLtNRXJPyuem/aXlIfdHkS&#10;myP91zd135WRLMydW44bcD6soNSue3cqMXrn7s35/3T5imUw2ml2sdJfxfrGOnYu7ODSlYvo9/um&#10;++j02zZGHDf5VbQinuQ8tSfGWDN98tM2EYlk20szda2WrnKl1eb1jckRGA+h+5WTCkd7x+QLjvDk&#10;wR72H+3j8f0nGA+nODkaUR5leVQ7If2NGaiyXWCZNp0M/3u9g+qBjI6UjYxCrO7/9PEBHj18aHGK&#10;QpMPG9jZ3sTm5iavYGlP1c6x3hgvsQyl6MuW4tSyqbuTxfXvbRmLGiPX+c/GCXBvxL8V5+rd8h1b&#10;+ysoVOXV91mu/tubl3G0DnlNDJULlSXpAfvWTu0fHNoKvoNjlh1rG/kdTO/A4sbvLMN76R41adR2&#10;LPCfVvesM8bLSOpXFrT43vJZC1kfBwR8XKjPJV7eQE3wBdCTsOx6f0DAFxUso1a2XfnWobpiNbh2&#10;SgKrFXx3Th24lX/+Gb/Bcxqk8bPlXKOsuPTx2FYAYJBLT9fp/KIjfzH6KoPPN3/E5WdepuVOWSTw&#10;XZLEWNl7JVnnbH6esmj6jnIDvprQx/WztVRGXDkxZq1mzn0Z8Uy6GH/HPJHE7JnCwikSxc657tDV&#10;T/vZdTJKKxmvNlBjQp65NkFC8Uxx4Wh+a/l1Tv8pcLqy6hhK5zLMomhQoSbNpjWm0a6yOBQP6OO1&#10;liZDpZyw52ZuyImaMELGs2gkKDUgXHTotnH37gneenOAgQzUeE7KDVRj7Gwm2Fjr4OJuG9vbGVMZ&#10;Mc0xE9YNpKioZ84xz84A1xmo2btUBuy/Mu6eb44lb0BAQEDA82EGSepz2J7LQEj9wixiH8N2t2Qf&#10;IMKshemkbwZqP/nxB/izP30T+3sjDIdSerGlpniWtWa4+coWXvvWLnYudHHhQocyXGpKiqpgm20G&#10;aiTro2rVgfoY609cv+T6OSmvXN9p/Zspz3zPpNvR5TWe3PU6wYwoqwpQH2B+FyzI78IVuOyfHzDO&#10;ab/ejfLq4N0vI5bzvnjGBTnYEZ/byRcE5XDNwNVrkSyud68wP/ChgTPJ6zI0qy82VzO/tTqHmxnr&#10;VnhQPz4ttAVhxXIzti0ztTqEKUx5zvEm2jImQSrlO/khzeLVNhaj0RBHR0fINVgqhT3DV1ZXzUhN&#10;8o5moxsPUhtLaSsLk3n40TUgoC0J8wnvP6rw7pt38fMfvIvJQNxLyvu5VSgu3NrA5Vd2sLbdRX+z&#10;TV6GvIa2+ExUJ1gOxCSJL+K9zZjHPSr/qbyJP5HflTNXipURV37qU3P6tKC72DdRXTF+Tn4+L+/r&#10;t7qxGPLzxrq3hfDAGajxdc0yZKzf1QR4+2d38bMfvYViXDKe+LQGsnaC7kYLW5dWsXtjE52VDK0e&#10;02Mb4VdBcN/Q3cvuYArMmodVUF2v50pMIxdm0MtUXIYs/xwUx8ejew7ppzjuG/Cf/zjnHMv5dHFO&#10;isqXz/McS/HMq38vRmqXNXggg2HNeJfS31ZZ4StzA9cr6LRZlpMG1lZbuH59C7dvXcBrr1/BN75x&#10;Af0e62qiGelDpjchH54jZn2Tnk31Vy/OthZilhlkfpX3mPc0Awd+Xz2N008wnrkWvS5b9bsXdLr2&#10;er99ptoN+Gph8V39V1dZUXssr9rJhLJfjh//4AF+9uMH1jaYgRpjtXsyUItw8dI6br96YW6g5tRV&#10;Kp9q1+gnuW2ulKZzAgK+DnDFXX2lKoL+Fr/5WTquDa4bWHWl7I+tg7CYrIemY1I7z7iqSqxUx0cD&#10;PLz/yIwc2C0gYZxWgzx7qa2+xpiMxuTdNYhdsMfhRUqfSYqXazTZp3QSrG2t4srNy+QJmjxmn0+e&#10;SfxcRf6gzg15f8cH1Vqq+qecudwt/GfIJ2BwB64nOge64EsIZVs8rGBtnD0435WMfHio96/vKN2+&#10;trZPmxma7PPbvRY6q21k3dSM0zprbaztrJB/XcXG7jr6631+k4w8Mb+Dvpl/qQGfPU69d31r8caE&#10;/yYq6Cbz1mXbCj5PeHdO/lqdo2NgXWNB0VaeqtxOjpbXhYt/y7KmpZyzLGlbR0p1LA88l8wo+zDV&#10;hOF045TXxpL/p5TpyC/yJqbnVZ/t+Xn51YgwpM6tyVo27kQ+0fOK1l74GD6vypucOem/2oS6XRDf&#10;WYefjlfHlcd8LkSpnRdzQS8C9ywLLPtrPJOUD3D3d3fz9yTxA/gY87A5aSWyDNMqx8HxoU00OTyR&#10;QSBlriZ5opUGVrc6+Na3r+HapW1QUMbs8dCMhht75NvJO8X8JhkbYOlSZgWTZLomn5pRK78z331J&#10;vwzUjkreZzrCW08f49HwiF9e04r4bfgNu/0MF66vYvvyGl75lauIM16vyYlMysqQlT/6+W2tPeKh&#10;to7WOZMDTkFfY+nd2Wn9U5kVCWevCTDotSy/mvm786cWZcz6BNlI8FhyobaCTTLyzd0u+qtddHsd&#10;pK2E5aiJYjbluQamY61ERV6an8FNOHKuxHb/rfX9rFq7G1l/o+O8kKzo6r70HlU5w/BkZCvRD44H&#10;GE8mps9p9Ttod7q8lGWT/ZTyqhUBNZlKCRlPr7Tprwrx9Q1kaWaLpzx++AR3PrhjeZDgkCYpLly4&#10;YKT2p5GxnPNaGcar1VE2XWljIM+7TOuhKFfYTRTuS6OO/X+50kH4q32Zra8JOIXFW+HXrBkIe2N6&#10;x/qzIL6/Wq/j+h75BX6nSqVA+jNnoMYvjpgNXs5vvn94ZLrA/cf7kKmtfVeWC10XpYyp1WGTBBcu&#10;7ti91Ta5PpIx6Kpt8ltEz/lewvG6rj9x29673PAwIOBjg61LQMDXF2qgxdT7nzW61gG4s450yJ8a&#10;fgr9rgGuiWEaUOCFFkuwRl9pkfz1S4kGnILeiZohkX9HyxQQ8FE4r7yo3vn6t0weLr4xcl4JIGI9&#10;XsRe+BZMdU36I9PvSasfSIig9zmwC0jKk2sbpBiz9sZLLJYPx/grd8u1wv1fikMBQWZjOdOQ6wZF&#10;pQRxubT72RkR76n7mrJURmmalcW0jMFcimPQ9UrL3dWl49/jMnTexwkICAgIeHH49tOTE+5d/6F2&#10;XsqFDJNxhKODHAf7E+ztDTEaaeUd1xulTaC3EqO/GtmAc6fLK2OmRb4UGowu2c5XqfGspoQW8eeg&#10;G3lyfZKjRX/g7uJzVxOjG4ss4vHzoFTPw3Iv+jx81PkvF/wb9HQe6rdS8wYiYwkY5rb8UxjfvQYj&#10;+BVkPFZJ5iAPYEYJ/C8VoltXi/FZdLSqw4Ub27h46wIuv7pL/ybaGxlmTcZuMk42ZbwpqoiuVnRS&#10;KppJyU8v3Wak7T8Llp9JhpOnBR68t487bz3C/fee4ODxCUbHvK5QmZIC1fEs4oEKbQvAIz1RSX5o&#10;b+8Ab731Lh4+eoIyF4fiJgOIbPvKjQ566xmyLtNI+A5UyCRLmXyleIm5ppuzwieeSQZavA/DnIpO&#10;/IovocoT/9fEE3+JUOL1N7ObCfpqy/lxeRL03+ogMx6xTspQbzoqcXKk1elKvh/VTq2QELFuaza2&#10;jNISvhvG53fT4LN7bn0t/9ziX1nHZ3pPdT1nqFMIi5b5O/dlnoXed03uyMjBv8Rz6NRLFn2WWL7v&#10;Mj0P/qlenJSa6pZei4wvNWDkzum/3m2ObifGjWsbeP2bu3j19iZu3ljB7k6CVjZGHI1IMkwr+KVY&#10;Q5mg1Vt9s4ZWRpTxac3P23d06bsnWfxUo/SzOqrf/L0/C8t5fdrlNOArj7ooGO/gyWClwXwmevKf&#10;SC2ETao0mbO+gNFs4MOO63YiFKCAAF+DSOrnPf+xoPnqRITqlqJqcghPWl9uKWjgll5NJtTAb6St&#10;+FP28+xTEp2blpicjJCPxFfpWnIOPKeBcDOkIu+jceBOr4WNzVWsrHSRZQnSRPwX67TqNUkLJMU1&#10;f6HVhdwKQ5arFyC1DXrO8+irBfdU+gl8ev+Yeu88loGRoB63kGkJeeSoTYlslX07+ejehQ76u12s&#10;7PbQ2+qivd5G2k3JpzWMD69ZqYDPDfoAqnuezn4Q/8GXyWPBk52+to6nuk4yowDVPZGLYK74OPW3&#10;WvVKMpEmHslgZCYC6zcJ2qY3IV9uBqUitR8sebJApdyvycbaEUOhxvkxG9Z+iHg/kecLZRCnFdyU&#10;zrNg3VcbYCT5wNNym+Dq/UeRf/5l/8cnj2X/y2KRk2WczjXfIdtgtbtxO0J/s4Obr13CzW9dxK1v&#10;X8CN17dx61s7eOU7F3HjmztY3e6ilJylhpTyqCZMleTfvbzZiNkIW9vA98d0RX574JKnhrz2qJri&#10;wfAYDwZH2J8OmQ5PkGyVRl6atmJsXthAf73HY+bSK1XsSRZPI3lchmnaLtjxZsJyvNPxlSdXXpfL&#10;bMDLw9WK0+TBeqd+n/1BxTpcxhNUaY7maoStq33sXF/FJcqBl25tYvviOlZWu+h0WaeNP1C7UVrx&#10;0XdXny6jc1sR3babZVmrV1azlfT951V/Ll0ICw+jYToucfj0BE8eHuCDdx7izruP8eDOHg6fnGBw&#10;MOItxFekRm6LYJVV3o7FkMwBitmEboEWZddmizxEpvIMK2vDowmmw5lNLLROTO0EL5bsa/KvEiJp&#10;0paeyK/avEyMYOk9C/9AyxRwFqffp3u//oyVIbbz0us4Yh/E8jJvPqzP8tszs7yQNA+i5HeP2P6t&#10;7PTRIa8yS2qeVRfqk/Invd/waITR0RiT4ymKYYlYK3iq4RPVENe0bKRm+gglopLm+xdrgwICPhms&#10;ZXq5FdQsiNCBDzjP9f6AgC8ofDElLRrbOswKuSMXpEj0G2OvRpguG+JaYnBUxxTUiOsn3wLLcV6E&#10;vspYfkbn//Df4gpPp/CREQK+SnDMmxugXXxw1jUKAE55oH6Lbh3TxXCMkyN1fRoocgOCroyJGRQL&#10;aKw3j7UkNwUKCRViBO2su5Pqu61YwaDK/PTW7YNizH889PkwRQSZScfai3SO96fkYGlVzBNdeyJe&#10;F0kpac/CAGtjmE/NiuA1EgxySis5heFGwvcQSamRoCjbpAz37hzhzTeOMDhR3ikca+CT8Xe2mtjc&#10;6OLixRRb23reE6apVdR0E/X3KfMixlbMa8F0ybXSFfR+9N/NCq7fuy4TvBsQEBAQ8KFwgrw3SmC7&#10;b8oqzbEt2Z+oP5ABQxeH+008flTgxz96B3/xF29hOmU8XqvepLfawPpWjNuvbuDVb25ibb2JlX6X&#10;fUaKqmCPRZJxWsy+Qz2cm72pXkndiVeKO1J/qX6zVjvZschfY7lkFKdLZQp0Bb9KlBTolrBO1a7+&#10;1dEIF+h7YiNeK7KwZb+g4xoL35cJyrXPufcvk8OpI8dE8Fjv3YWbcZqF6Tuo/2/YoIeBx4J9MYXz&#10;ulLKqriBdq+NlXo1hyYpbsa2vP/xcGCKd5uxX39vvWptA6uy4g3U9MVtFn/VwHgwxeHeMUYnEzTb&#10;TbRaLRs41bY1yuTM0lK5hBmlyfRK2vpyCtx57z5+9uM38ej+Ho6fThAxXNtZiFY2O7jxvR3s3Fhl&#10;PlOkbfEdUsbLgELGOxpkVZ70Xlj+pODX/fTEup+RjvnGdMJKqUq6K+PL9GnCpalvoLyK36TfjAWd&#10;UtDzpb4euFKtEL6Zkv9ZL1O00EQHh08H+NlfvIM77z7k2QRprFUXZuhuNrFxqY+Ni31sXukjafFt&#10;yN5UCm2+aFcEmBbfkxkIih/jDa2c6KZ2T8d3ynV5dGSvyqIwpki/+lqLr3h059fIPyeHeR1fIjfD&#10;dxHgfYJ3/1Iwv9Eif6dxNicvRvMn5jM55byrb4I7W6GZxeSne7hwYQU7Oz1sbbDe9bXdSo64MeW3&#10;KUh1+0rYimn6Qvxmc7IvpjCl776YxdU9LCu+rDvy38WScjl00Z5DAV9B6LO7T0+4L20Gq6rH1k/E&#10;bgW1Hz7ET398n+24tm5Ru6QVPMg3bCbYvbiKm7e30GTf0O2wj2C/YfIp5USziWEnpEHS+S0CAr5G&#10;cLWq7sd8XXOBp9pjtcOuXXZ1T3WmKNTuawXOrG7zSeobWaeOj0/w+MEjxOS3kkmMVIPPeQPFdIKS&#10;16kO2hVmC8E0yXhr2zCtOLu61cf27iZWyduJNLhMVor8gNs+TmRGaZ7s5/t4y8VLku+NlrAc4asA&#10;41kIfWP7znxX9i0Zzj83kZSta9pAQh5VK9i1NHlghbzwCvk48teZVqBs8j0naoc9v1UnF/AZwxdM&#10;uY6nmrvyzivCGddgASTFXyaGzeMuyMnJ9Nppi0C/iy85jbGMd3R6X8rckrulTxVPyDot4yTJM06m&#10;0bWs9Gw3pINVu+FqNIlJe6pvQ9K17qcU9HNw7iLq8q/mNee/5Xjzu52h5TifJi2n/aL3OZNrc+T6&#10;FDz4zu285DDnastCTfzprXUoG3cQtyJ0Vju4cG0N18gHXby+iStXt9FKUsy0gtrTEapJjvIJ+Xit&#10;oEZZq5V27PXaalRsm7V6WkMroPGTD+MSx/y2B9Mx3jvYw6PBET443McsY3oyUuT3VjuyttPGd37j&#10;Faxt97B+pWPyswyeXJlS3vXPPOxLWC4k/1vZ8Gf0ZJ6W4a87SwEvAve2/G/Z796h5G6tVKg+2fX7&#10;JQpbPZ5yYC9Fb72N9kpKf0IeuwVMGGfKfoPXjAZaRdvVS610b30Lj/XTCotmZFrXYpUDGaVLn6JD&#10;C+JP+h9GI2+h1fAn5O9J0ynKErblp1ZAK/MSnS77I/IFsfLK9sXuNCtr/QnvoEmE5PGPDk5w784D&#10;O19MNE4UYaW7hou7l+xlpD22QYxfxZIH6jawptLkAqXP9soaJd3DZdfHEhZXiKc5W27dmYU/YAH3&#10;btRuWdtmhyoIIvUVy++Th0Zq153uSfKfGapZ+8cwloWS16gNyqscH7xzB0nhypipsNQ+slyXLExa&#10;NX7nwraF9da6KKUQJMSDCjJ2k2HlAryzeNh6XFA6O8uRypoyZrkLCHgZ+BIdEBDwMeAqUEBAwOcF&#10;MUzkrigmOJL/NOO0IHZ1JuErnCDzJMOxWUNb90yZ0oRXj0hjhk2MzFiAZysyXDNkRpRGHUkrqKkw&#10;ZNyd0KJDsoY12cwokY3o6378I8OnrbdsUJHX2yxNnVO+Kdg2opLklBZO8SEy0WRBYv6M6kStC3dM&#10;vsk89k7c+9DgqZ7RGFrmXj+lZ8KGmEdJO6KAgICAgM8Yrk2eK6hn9EupzS7DBrUo8B+fjHDv3kMc&#10;Hg5QsZtwzTXbe55utTKsrvTQ63XQaTeRpVotTcpTpePjkdQHkWy2JvsXI7b/jhi/JlPksi8TzdhH&#10;VHQLHqqHdL0kidfkJIWXjG9qEsur+qEPI8Z5Kaij9p11wHOhb6ZvwP+O3E/fUAp5GZGtb65i9/I2&#10;bn/jOr7x+k1cvLxlq3MlTa3CqmET8TkyjixYBqR4V5JMRclAGwFo688M09EMj+49xbtvfIA77z7A&#10;o7t7ONkfsYDEZF/I0xQp4pJxqxTjkwkeP3iCh/f38eDeoa0SJoVpyjxlWWRGEb1+CytrPVsVJGtK&#10;abtcStxziebKeTu5eNLT8PG/CHhePpbyTUfvdzjQlr1Dt6Up348U1Xr3aarZzazTmjCYadsF1m3x&#10;i6fqlI5lyCeSoZOnBb/o34t+p69dnHsGrM/+inPOGty5+qf4y2S/Raznp/Jlhv+WIs1kFslIwJNk&#10;ETXCy/GWsfxuvqrvKOBzBYucJk2di2eK3PPKaUBAwPl4fl0xXY9VsJofo5dBjmL2zAnPysCBfy6G&#10;ODH+2PerWxc7LV6gqNzKKtJFyUCtv7KCbr+LVrtFnkC6JPJ+khmM7HZGurOngE+C+oXW38YmdZDc&#10;ikrO78JJ9S/gi4aXrQXLtee8axdl4sWwHP888jh73/PuHfCxIHk4iSjzJrYd49r6Cq5ev4Dbr+7i&#10;xq0LuHhlC1s7a0ibMibjV2H7jBY9pKJZYRxPMYrGOMGANMSQ/nE0IY0xwhiD2Qj7kyPcO3iM+4dP&#10;8fjkEHujAcazEjnbCFEpS5BkZpPGVjdWKIO3mbGzZSDgiwmWH431eCWFiMVDJL2ajNW0fGmcNvhd&#10;W+ivd7F7dQfXXrmCq7cv48qtS9hhGUs6McbV1FE5tS1nNfNTOhfjDU5V+fpGlKlFWnk9nsUsQglS&#10;ZLbt7Phoisd3n+LBB4/w/lt3cPfd+zh4dIjpSW4rYDWKGI2SfAKviLVqdxUjnxbGL3Q6HaxvbLA+&#10;9JGXM0zyEieDAY6OjjEcjnhPMhQkW6GLZdSRwOfVTEan/TO/J8eEPA+6un5p5nepBbwMlvuN57Ub&#10;7t2eisEg8YoZ27dWu4lOt2XbvIrHlMGk2kYZVOfTHJPxBMeHLAMnQ1uxTxNOpVd6/jf7sLwEBHx8&#10;qKV4SbAgSojyFBDwJYcTK91v0dieV7Z9A/088jgvjeXzAQucfYdnKSDgHFj/o8E8MsU2I42Mvty6&#10;zrnBMpMe5mQz0kxhr2slFOj6nGz2BCUFzGI2pBBJpsxoRMrdrAMyZxW0skWLRLc2ULNtf0injNMo&#10;gMakKKmM3D2UIf4zYzYpFWWcJiO1xIQSPUPDDNQ0U6Wsidcrj7zOlJ2UYByT6GfX6UKFWwLuzwzb&#10;JCScMVBjrvXc9uxMzwzU6K3q5aTtnP0UXIsh/JNc5CDP/KDG2eOAgICAgBeDb5PV/jqyWZTVjKS2&#10;We1rhKOjAd577y4O9o9qAzWGq2/jT0Zp6+srWF3potdto9Vkn8SrNLuXiVkcU6hpwMtmvTH9uYFa&#10;aQMsjmpjNQ12sT8zYh+h2XcaNlMPKRPuOTFuzi5ERmpedbXc18rvj5f97pg9R00MMFqoUnzvUx8v&#10;In6JoS9yls5D/czP0FkspeN5A/IUMi5Uf+0Hy6Tw1BZSnZWObSdy5cZFvPbd2/jOr34DV2/torva&#10;RCLlO79gMStJ5HV4pDKigVOWFiXGopMinmWIqgzTQYl77z7CL3/yDt594w7uv/cIR48HwJQ8TU6e&#10;pjZQEw0Px7j/wUPce/8x7ry3h8P9AVisnIFaM0KrHWNlVQrSFfT6HTRbWc0L8bb26PYw82d1fBD9&#10;Fuye0UXRc/tS4+N/VrAMGCnPi/s7cl/v9DdUcdZzKFT1/ORkSBrYYLMusy0+eE6r12sLVK1YJyM1&#10;KRHVHrhVe1WPxA+Sh5zVtGyoxvOaxSry9e/5pLpL8j9//ML0nPROkZ78LxO6wYvc5PT3eRHyKS9I&#10;4Q6uxKkFXDJOo8xgZMcKd4r8Rf6evceztHy/5/8WaQZ87bAoKovCUsPaIiOWEiMXvmhDnVt7l+Ai&#10;6r+RvzAg4OuMeTXwLS9/cx7EUx2FUN3yq936emjh5K+dvoiU8Dz5LDeBUeZpjhfXYLdNEKBr0waq&#10;grxZgZI8WkKeYG1jFf3VPjq9jhtYFK8u+cEJDfOuhkk+Qy8HXfDSF32JoQ94lhwW39jLS+fTqfKg&#10;69zlAZ8Lnv89HfwXWv5K513jSVi+5ix5nH/tqbJhdKa8MJq4yZl4fCPHXTrSuQ//LfKxnJdlnM2T&#10;yOPs9Z8VeSz7Xw4upbPvgKgf0YdItozZ5jabKdvPLja213Dzlct47TtX8eprl3Htxi52L21S3sqs&#10;DdbOdqCMOutEyFsVhvEEJ9EIh7MTHGOAIf3DeGyGajzCyWyIJ6NDvP/0Ae7sPcL9wz08GRxhzLZb&#10;xmlFg9I1SVvrtVeaWN9ZR4/50Lc/le+PxHL85euWv6ungI+P0+/S+vSI/fbcSI3vneT6b5mPF6Zj&#10;0yqa3dUOVrdWcPnmJdz61k3cev0mbr52nce7SLsJRuXEUTHBpJqyvFFOdAsnWjk1PsH/JD9XNZUx&#10;tOViPEuRNpq2Gv1of4L77z7Cnbfu462fvoN3f/E+ntzbx/g4Rz6kbKqJg9LJzDJnoEYZXUZI0jN2&#10;e11sbm+ht7KCvKgwYfjx8TEODg5wcnJiPIVbwc+NRXky7ZAsl8iT2IpsLONzIzUxIAxblMsafA7f&#10;nkl/MScdGwWchnsv83dm8O/1PPJgOXGFiKH1tfpjkHjOjO1bu9eyFf7yUppdGaixfCQJy0SF6WSK&#10;8XCMg31NKmUZKPXtY8fP+p/pdNx9ff8l/3JufY6fzV9AwIvAlRu1EAEBAQEBAV8iqAOrB4BklCU6&#10;xQypaxNJ22cav/lZMdEzChSVDb3nZLBIFBI0A0ZGZmLWYq1GE2vQtMU4bRRVB8Wsg3LWIjXpT0gR&#10;CSQ3yCshpcTUyNLWoG/FcDJ+2vqqKsnal9p6LSaRIaTLy5ghaRXpMUZfs1vI6NckQwMGWsbFHC6z&#10;fmIZbcu2WmgQc6gElYZbRY1hdo7hNWnJ51izdyWES7Fp4R8HH/e6gICAgK83XGvs2+V6VGn+X228&#10;Bp4aOD46wb17D3B0fFKHO0hH1mmnWF/tod/totPqII211w9Pqs9gSoqjPk1L9JeiiNQQyThNigXG&#10;MmWbU2g4kpZMBk/so3hcGrGXjUhaAj5hvlLGyRJARjUydtZ16o3YH4oYYLTor872XA6LMK/Y8O9C&#10;fZncgBfC/MXSw2+l7yq+Iy/y+SxJDYb2VnrY2tnAtRtX8Pp3XsPN29dw4dIGemttzGLyKWaQz2sa&#10;U35b8hGNCtMpeRmWJ23Jqe0ny7yBk4MRnt4/wAdvPcC9dx9jsDcGpgmSqolW1EPFwycP9nHv/UeM&#10;e4KUZY0lilljPshnNVsJVte7WFvv2WxO1QPlUdsLaDDXFMA1FkYWjr64WOT5Q8FnkwKxKitMJhMM&#10;hkOM6UopLUWfBqNlJChFYrfH99Ns29YybhtP3kOKatWz2hDNwp4hhTua18kzfiPLs6czsCbEpbeI&#10;tfRT+HOJcWsKCAj4fGBVmP88eViXb+3QggICAj4JFhVM9UnbadlEQIM4HM/DaEhQehcXahNFyBPJ&#10;cAFk37XCjptIwjCSVsHNyCP1V1fMMM2vniYDdqm32N1aai69ZSx67YCAgICvNnwLeB7xP9vekrKw&#10;5OGCcrH8Ggcw9YU1ka5tliGwdCMUWhH3m4hXm2isZSh7QNGZYdycYtyaYtLJkXdLFF221Tw3bRXY&#10;y49x7/gQT8YDTJhuIePhJKlHGSobHagoxiWd1LYE1grmy3kM+HJgWQ/h+WeFFYXKF7+xxlVYhuJ2&#10;A1k/QXu9hY3L67hwYwe3vnUD179xBRevb6O9miHrxiitr6/7fZYRW02V16tcanwniWIklP9j6dmc&#10;esyGdxolyygLFFNBXMS2atrJ3hB333mAd3/5AT54+77paQ4fn6CcaBSM8aImsqSNNGkhS1vodjvo&#10;aCJcM7HJg+PpCA8fP8D+wVPbbrzS/qEVa0rO+lLIT56Ez5dGvLfqyUyTsZy+zhmw+QwuyrXziRc6&#10;SwGfCWo2UPxolmVod9ro9/v8Jq7Ns/KqMl2ziirDJ8cnGJwMMJ3k9QfUSX2zOlLt6r8P8V96QQEB&#10;nwzqIfF7f/fa35P1pAppU1tKpGxU22zEJASxoLlGmAXRSuJ5hc8X0WXX+wMCAgICAj49WF/U0AwO&#10;Ms216wa41aWJkZJLmrljN/wtkVQCqK0bQp6LgkDMa0SatUJBoEKCosrIpKUUYnukFVTVJq8U0Y82&#10;SUZqMlCjyCnBt/659EgUNBwPrnvKKI3pkmZMc8a0UbZQFZkZqalvlRDCiG5Qz/h79cX0kLyBmTNE&#10;c/1qxXva+ahAg/eL9YhmJNDAZNLAdDzD3TsHeOftIcYjDWYm7j3Mxrh6tY3Ll/rY3KzQX9F7GzNt&#10;rfagPKi/t6FkU5zqvdqzaGBZv3pQ0/8MtTN3AwICAgI+Auqr6gZfJCUV21u17UDG5rSF6STBH/z+&#10;O/h3/+aHODwYm3EQewueb0Ci2Tdfu4DvfOcqbl7fwdUrW0i1IkPFtpxJSPFq/UKco0x4bTxFZQZq&#10;6v/Utru+RP3GfHVOtu9l2UBZ0aVfW1vb6qEyWFPfmJCY6IzyoRSvMmKzNJgnv2KT/ArjkTNQUb+l&#10;nx5VP/VnRjzms1oPyWMpvfz7UG+tVOxQbv0/4Azq16IiYzaJDFheuUMGX7Yqn/gIFohWp4X+ag/r&#10;m2vYvXzBjNW2L2zajPLheIhpOakN1aZ0eR0/iQzrla5W7HJGUkAxrTA40haeBzh8OkBCviYpydew&#10;vDYbHZvR++d/+AO888sPMDocImJC2jEl0wzOLMKlK9t4VTOKb+9g/WofZTR1AwcaNGDGY5YxKdOk&#10;k/CkcMf/fP5QLhxn54ml1abcs06o9BovxiDxTcY7uYkUCk01A7qRYDSYYv/JMd5++wO8/dYdnmGM&#10;WWmzWjV4ceu1q7j1zevorXdtSxgmZu9AH1r1SNsu6FuLWLHFKpJcXlSXnXuW/M8f864yKJNv/mqt&#10;IBEWav8X7pl0WN+N6vDTPl7jLjR/QEDApwdXA1XHXO2ylohtgWt7HJ0cT/DDv7iPn/3kIY/VJmiF&#10;1Rl6Kw1sbqXYvbiKm7e22CZL35uyLVEbwra2klzIelz3I4ZQiQO+VnhegbdaV5Ow7Pdg3SH/oi2V&#10;VDM9/yKS/+jwCE8ePUFVlJiONaGRP/LtOabIyXtNSXkjR9JNsbK5gg3yaNduX8POpR1s7m6i2Wki&#10;1iQR/pE7Qm56KN5Dt9Y91SaQXAshnM1fQEBAwJcdavGWSfCuQL+avnkzWBtkaPK3BCa2kQnbUVvR&#10;0tpqXqFwQmGtVgsRZbFZGqHsUqbZoH+FvNV6hHSTsu5uE+mFDK1LXVSrMd47PsTPHzzEgPcdUlae&#10;xA2MmW7eKFFQrq7SAs1+hle/exmvf/8G4ibzl2kcgvmSDijgSwHfnwt+RTUd+wl2VuD4TTXs0mjS&#10;6cXobnaxstPD1qVNXLx2ARev72B9e5V9+7rJ/HkxZX/ONMgHaDVOdutmkCYePI0TxLqP5HzpY1RU&#10;zEBN66anZqQWFRGq6QzTQYG9x/t4cOcJHt19ioOnx9h7eMi0MqRRm3FYrtOe+SNksjfTU+Bgj3Hi&#10;GIPhCQajIxTVFGtbXZTMV6ebWT6kr5NsYHqMRHK+jqe2Mr4M07T4gYzULINy9RqUvHkYyXQFmljn&#10;9SQMchECnsHHeTG6ht+J77qWDu3nyqjTqUnWS5MU05MpHr7/yNq5cuL0hOIdK30TXjmVES/LufjN&#10;7mqXSUm+1BnGsTHBOnV9Zn7ESHqk+mNKxnRtmqOAgI+HehwgICAgICDgywMxPuKONADoyIWJSVK3&#10;RgZYW2EaG+1IKrxKK50ZyUittJVFokRbJbjV0sqqifEoxeAkwXDYwmjURVGuk7feIrO1SQZunbTK&#10;aymUksEvyXCXZP5spRkJuSSXZuRWYoul+JfBgQYZKa1ULTL1bQoapKLF7LcoPIiajKe4fpummlOU&#10;BMH8aoU1Z4ynbYQcaSvQWMyiPbsGQ50AURZkOAse6/Xw596Ue1cyWkgzMatOqHIx9M4cc1nflIdy&#10;BX/Onw8ICAgI+ESwJlXtrEjtulwGSrlgyoQEeV7i8EjLreeYjGf1Sko8z6Y5iSL0Ok2sr3bR7Wg2&#10;ZMrzasnZxktRxH5BJCNmt1W1SH4Zwuleuh37KaYXabtAUlU0kE9nKDzl7AnUh7JPmvHejmLInLmQ&#10;Qk4KK/ZTIkZiGsqbXBHT/1Dyxj3nExNdRNaxUcBZaHWzkn29lKZ6R/qmbttPfhPpBPn+NIjpeB2W&#10;oWaEtB0j6yS4cHkLr3/vG/jmd29j58om0h55jxbjJzlyjK28JOQVBM2kLKbidjK00x4aeYLRQY6n&#10;dw7x/i8f4O4bD/H4/X0cPhyYgdqjO0+QD6aYsQzLOM2UmPQovZX1Li5d28H61grLKGzmsRnT2TM4&#10;iDcReWWwN8T4YsGVeyO9bBfiiq35l8uuC9R3kVJwmk9xcHiA4Whgg8uatc83QOJ34nvSNgwyJtSE&#10;QRmeiXja7jU3CqPLC3mO4XPy9e955K7zxy+C09cvkc7Z+WV6Np57PwEBAZ8qPqJaWftp7aj8dSCv&#10;sX5f7ZD1FXUi8wg1dJ21WwEBX2eofizTh4B1ZsGHuSD5RTJ80OCzSB12HDMC+bGC/PmUv2ExwMnk&#10;mHSCYT7EdDYlj5ZhbWsV2xc3cfXmFbpbSJupRq411mv8Qm2WZvXY1WUS+1ur83bngICAgK8q2MKd&#10;FkBc2BmSnJmYTj6i/CUZrGFtcJLEFm7n1CbzetuuN6FE10+RrLfQvLKK9nXRCjrXe+je6KF/s4/+&#10;rVWs3FrD+u1NbN7exsa1LbTX25SjMxQUmwveM2d6cium3cgkeyduwlHEe2jVLJ4PRhxfDnh9hCcd&#10;O0N0lR1nAGTGQBpb4TedYoxpPEaRTDFrlUC7QmejhUu3dnHr9ev4K7/zq/j+X/0OLt/YtdXWZMxm&#10;EwOjenxqVrLkalyHxVL9O/NgWytKH1CSx2A/n2nSyZTlmYUsrXhUpigGMzy5e4z77+7hzZ+9j7d+&#10;cQd333mIJ/cPcbw3Rly1kMxaaKVt9Lssx6ROp48sa6HICwwGJzg6PMSjB49wuH9oq7c1k2a9Q4Pu&#10;K12kNBDKR0E5whmnmd6RfhuPYxzLq6+D4kl0BRkXjcuRiSGxYrwIX/W1xNK7m9OLwfhA/0rN1T9+&#10;D7WBKdufdhOr66u2Gm+z1TRjtNxWlNS1EXnUGU5OBjg+HmA0GPM7Ske8oIX+SGl78MD0yqwXck0Z&#10;9eJ5Dgg4D6Z9/mQrqCnQTpxxvT8gICAgIOBThLgjY4h8X6T+RgyvVrIgAzVnfj0UX9NOeA0ZafVl&#10;EYXTKKZUQCZ/MokwGgH7+1Pc+WCIhw/GePQwx8OHY9IIj5+M8OTpCfYPBjg8GuFkMLFB1aLUfSgk&#10;RE0y6W1oC8/phIlXbWatRbdpxmgoJX3wmBTNNHulyTxkFJgl2Gh2e8L4fpa7+2mM2a3AQZcHyrN4&#10;fik7bbW2yKbR2PPMeN2MaYyHsa2adv/uAO+9M8VorC7erYzWoMB0/XoXly+vYm2tRK9X8t5TxExD&#10;93Dvzq2g5owYvOGEQvizgUbLmZH8+jN4NyAgICDghSC1jUjtp5pXKXAa6htI+/sT/PEfvo9f/vwh&#10;jyP2B2zL1d2xE+h0YnzrWxfxyqu7WF9vY3WV/Uw14bnCGaqpzY5k+CLDtIlrz02p4NrvaJaQ2PfU&#10;pNmZjUphCXuAFEkjRWrbOsrwjcR7u1XWGuzjmC7JdaVK0wmS9izqB+o+2boE/rPnM9IxXTu/HGZ/&#10;8/jOUaD+z88suQEGvh/HD8ivP/bJemckb3xgJGViFCGREpW0rGjVcv66RldrhTUZkBXllLwF0y6s&#10;pLgb8E8KLhk2KE1tIarreWT3KqYF+Y4pJsMJ7n7wgPzTY55n2nX+5O2v9LF7aQOXr+7i8rVdZD3y&#10;Gx3mI5bx/SKf8gvKp0jHXvn7RYB7W67eupzKJ75pXgsskng0VRIXopUBWYNU76oYh3vHeHR/D08e&#10;7+PJwwO+K8avdTC9lS5uv37djPjIIpItc4pqP5Bh76omdz/308tehL8M9HFd2udB33iBs2m7PLhY&#10;i5/BnxI+JP2AgICXw3LVcmA7wAbatUjqB2Icn0zxo7+4j5//5BHDnIypethfbWBjK8XO7gpu3NxE&#10;msbotLVKA9OQbKl23doRl67h9M0CAr7GUGXwFWLhVw+nCQOnoTrlfHJVp8bjCQbHAxvDKyaF8T3G&#10;57B6Jq0EzW4T7V4bmzsbWNtaQ3elh/5a34wqZNQgAwr3c/2+uepflfhStnw/PO+PAwICAr4SUKNa&#10;N6zz5m2p8Tvl53+2jdp2WfBj3XKVhls1Ta64JyfPOgN+rR5vl9ikoZg8UiLqqo1OkHZTxB3yTQyr&#10;kghPTsb44OEeCl6/fzzVIlfm17UyRp5FOdvyFl77zhXcfPUiwxkWS4evtlt5CPgiY1k34aFjlRsP&#10;xzeL6I9Z1mpDRFvJnmVMBkCC9Cd5nttiCZqQ2u+vYHVtlWUuQrvVwqzgNbYC/qzeOrTATLoaQvyC&#10;6eWUlvRxMhrjDd0qgMwPf6absWNGkRqCv8HJiHzHyMr1ZDRlGk1KBSy7hVZ1PbY4x0eHTMsZdNqW&#10;o0xn9+IF9Lo9no1s8QPTCTGOzum5VK/see12qkdy3b2dK3K6EffT9TpUuV+8u4BPgsX7tlX1CU0c&#10;trJoH9OCnA6N/gnbp+PHJ5T5YpwcnDgelEkompUffletLrlzeRtbF7R7FH9qrxjH7cDhdH/uj/fk&#10;Cem3lAuRYOn5g4CAjwG1GsFALSAgICDgy4NnhDr2N5qZIRKrNBOT5vugOq62xLRVZXhIhixOZFjW&#10;YawmmXfg5GiGh/dGeOMXh/jg/QHu3hnhgw9O8P4Hh3jwcICHj4+xfzDE4eEYw1HOaxP2mSmiuI0k&#10;6SKJe8gnDQxPxLx1eJsutFoaSrkt5on3IsUNUYuMJAUECgtaNS0yw7TaJYPp+lwNFGi1NAkbfAw+&#10;szGP/DnDNAq32hpOYbY9Z4bhIMZoGOGeDNTenWI8ce/EDB8aY9y81cOVq2tYXSnR7WoFNhk0SJSW&#10;YOOM+2ymy/z9isgDkNN07KdiihXVS9RRzQ+E7j4gICDgBSG5Su1m3c6q/TQBK6bDvoL08OER/ugP&#10;3sE7bz/lcWTKBLuO1O838b3vXcGr37iIlZUMvS7beDNQm9pMYOvnmG6FHFqjQeszqQ13ioQIySyb&#10;G8tEMkwrY8Rlyt6niaSRIYmaSCPKgjGPtXKbDXCzzWeyhRRrOdOjX91SxEeQLsyex/LnHmfhd89q&#10;MqT32zmRC1NcYXHtwj0vJMD3xzJ94tuz18dj9+cU7FKoymV5cDPG+R1jt3WmFKSmJC0LdLptrK2R&#10;J1hfYb9f4mRwxHMVpiNXZlzK/Clt8SX8ua3gyHeUM4yHExwdnpB/GuCE7v27T232ZSLWg9dKr5Dn&#10;DWxtb+KVb1zCpasXcPHKDuIW856R90hYDphPI6sDi0EEkZ7Dz1AWlhXCnweUw2USThmo1c8gHs1N&#10;MPDb1vI7sK41WOcePzrAnfce4mCPPOXTE/AzuOflb3W9j1e/fQMXr22zOeB3auQWLs7P8YWL96Q7&#10;6+czYuHyvxDV15n7rN+1TwxzJ2pyOO1TieDPeMT6XJ2OM6rz6QQEBHwaUHXSQKpBVYwhtr2nEf2U&#10;946PJ/jRXzzAz3/ymGclZ0q2rGoDtQwXdlfqLT5jtFunDdR0A9fG1PeonYCAgKV6seQXP6RJi8Ki&#10;7tTnWEfF0yhcq5RogFiB0/FE1ZU9O88lQNbO0F3poLfatS0912Wg1u+gQ9KAt1ZY1aC24wbcALHT&#10;1ehWagOcq2PXGy/cgICAgC8/aplCZPLFGZzT3El21GppanOdbFmh0E4jtZzpIFnTy83ko0gaTogy&#10;8kad1LZczroJsn6KVi9B0okZTr6qTZmumeBwWOGDB3uYsgt4KJmOKVaSW1NmKKLM3ZhgZa2N7/7q&#10;DVy7fcFWNK8a7AdqWSngiwv129JBuH79NHz5Ublx5Yc9bsx46cy0b6aFqyjDRyxfTEMroxU8Hk/Y&#10;9zPe1sYWrly+gtXVFRTT3Fa4Gg9HGI9Gxk9MJlOWVV7Psmq6EFIra5o+ocrJq5sezk3g08/4AJZv&#10;yeMq4wXjDAYjPHrwBCdHQyRxk3xHgdX+OnrdFT5AA6PhkPFnePpIEwtVNwocnRzZudu3b2BzY9P4&#10;iJy8iyqYbZOrukN5whmoSa9nr4HPpyg8sGPpbOSRqxzrJz+h4FDuPwXYi6zJlQPn1zfh+6ZMuDBi&#10;NC0UMGlgeqyxxQiPHz4xvlHfXZA75feXrnB7dxMXL1+w1tbmN9FZTLzU0eLO7qh2+V2Vpigg4ONC&#10;GtVgoBYQEBAQ8OXBqS7GMb9uBTBnZOWYJ1HdX2mw0AzU6sFQY9YyMmMdMuMZ9vcr7O1RwHx/gDd/&#10;McCj+xUOD2IcH0U4GcxwMipxfEKm/WjCuGM8eTrE48cD3Lt7jHt3TnDn/WPcee8Yx/sNTAYtFOMu&#10;ikmXgkAL01GKyTChXxQhn8YURLRtlmbHAGVBBjJnvquETD/7XOtelXcpNHOSBgwcueFICQYyUON5&#10;Ep+IIVqhLaMgEmM0SJivEd5/b0rhRu/DDZw2ohFu3erh6tU19HsFOp2SwkWBWCvLGRTvjIGaubqD&#10;pWCxxOAu3m+NJW9AQEBAwIdj0WSqjeX/htpetcFqy5vsi57iP/3h27h/74infXvrWvvVtSa+9/0r&#10;uH17F91Og3KblAtTtsxTO6+hLJH6Ca24IMSz2IzSRNoOQAZpUZGQYkR5hLhIGZ4y3BmsNfIGZjnz&#10;NiXRlV+2zPEsQtpgGo0YCbtddqfWa9hzzEn3FNXHpoha9r8I/DOLBO8GzN+L/kw+d7T8qtxblvzO&#10;b8cDKTtzMRyElPVSLGoFV12mmbpxquMGOt0Wmq3MDM80u1aKKlPOaiZwVThlKeNL2ZUmqW0bII5A&#10;N8ynOUajMab5hHfh9+e9Y7IgSdrA1Zu7ePW161jdXEF7pYVSxlcpy2isMsHoJHsGYlnp659NYT78&#10;80SdVZLqosvPswZqeiY9vxR5Lp6KfUMr7hYNPHm4j7vvP8TR4QBH+0O+V7tCl9vWp6++fg2bF9ag&#10;VXIrVTqzAmUaYnMtIe96P//s3HL4ixKvcXev3WU/T9fpL5OcZ+DPE3PlpNIXzr0gICDg48Cqlq9T&#10;VsXU7rABmDcClFtPJvjhX9zHL37qDNQasoBhe9RbaWBzK50bqGkFtbMGakrbtcX1Tfy9AgK+9liq&#10;F0t+13OSL2K98TyLq0MMN95FA8ysYzJky0vjnUTdXhc9kgzT17fWsbm9ifXNdWxsr5thmrb11Co8&#10;GujWtp66x+K2/Od5gvrQuby39859AQEBAV8hvGDTpva3sJWoFkZpki0lu2pl8SShDMtjSWpm9Mtf&#10;yTjmY1tqq1aaLqWgvCrdeyFTYej/tCoxZtp3HxzijbfuYTCc4uneiHmTzJwyrlLhtbMJ1tZ7+JVf&#10;v4VLVzaYrlKQgRoz6NvvgC8klvtyYblfP+XWP5WhQkuXxfz8MctZpoUMYpvQ51atB8uddCcpsjiz&#10;1dDEuidRjE6nxbJaWrGQHka30mpWKo1mAEdeQOXW+IFiZvYaMl5f3FfjXDJUihGzXMe2kALMuExZ&#10;KvMKw5ORLY6gc5PxxCauSl3x5PEeBpQbSvoL5lV5vHBhG91OD7ksL5VPxjUDOP2YZ01+1M+efF6M&#10;vRzi3pMfg3Kkc/I6/UjAy8C/T/8ul4+du1hBjUd1uXXGZwpwzozNTjWSPq/CoweUD1muVOZU2PQJ&#10;9S2lG1zfWsXOpW3TDyZNfUNeFzGe9FEC2y3LRZ20J/1Xu2k6oICAjwkrccFALSAgICDgywX1MWLG&#10;1I1pi8yalplhzwRrJTIzUHMMsevBmphMemTQW7h3p8K9D0r84qcn+PGf5XhwJ8PRUYfMeg+HxzH2&#10;j2bY25/h8aMSD+4XuPPBFO++Ncbbv5zgnTdyvPWLKd57s0I+2EY5vojJcJu0hfHJKsZHbZwcNjE4&#10;SnFyFGNwHJHA4wZGJymGx02MBlrWueOoyphB7e1EYSDOyeSRkSSZURohwUTCsoQSMZYVn7fQKm2z&#10;DtPPmHbGZ5ngzvu5M1CzV0GBPB7i1W90cePGOvr9kn18RQGkJENLwcVeiN6bjNN4+zMcp/cKThzx&#10;RzXOHAYEBAQEPB8mT1m7LnWAjIRStsMZZmULFenHP3oXf/Aff4GT46nJZqW21WT/FScVdnZ7+M3f&#10;uo1vfPMiskxGzEO271PE0Zj9x4gNuK5hOHsHrdAZM20ZpaVlhqxsojntIp00kYx5bsg+c5CgeFph&#10;/HiK8aMxhg+GOLl/gqM7Bzi+d4TRoyHyp2M0Tir0ohapjYypJ8x7DCk2pGjVilGeNMi9RJIj58So&#10;Rt5//o8XzmM6eDfAvxf9TBFps1j52a0jl6LQKdldyVLZqlBo1bQZv42Uitp2hKxBnPIrxPyGFPVb&#10;vQwrGz3sXtnGzqVN9Fc1aKrtpTpIW7woLTEeD1FWuSklZeQm5avyoBmaWhlkPJrYQMAs0lAqyx7T&#10;j5sRdi5v4Fd/63Xcev0GmisZqrRASd6mkAEWy4fqwLICWJBRnF85zYzr8tzCz8b7rOHe/IKMZ9Iq&#10;tV4xaPkT/6R6wfdNv4gnMJsAxXiGux88wttvfIDDg5HVb4vOy/Q+dy9v4RvfvYHeOnnCmO8ykYEa&#10;+VaSWwHYDXjMZ7Ly+4n0TTSjWcPYcl+EnGaRpSQiyS9YmLKrMOfO2yk7dtHcC3BxF+d9XEVwfoO/&#10;JiAg4BPDqpz+qXrVVczaHZHaGa2gdjTBD8xA7QmDE/IBWqXbbfG5te1WULtxUwZq2lbojIGaElRy&#10;zuduGBAQQKgy+Aqx8IsvER9mK6jUwY4/c/VKPEySRGg1Mxt4XlnrY2NrA1u7W7hweQcXruyQT9rB&#10;1sVtbFxYR5+8V9phnSUPlZOXNyOJup+2DQJEdp/F/eqmwPLi6q77HxAQEPCVgzVuvtVbQt0eemh8&#10;u5BcKsMatsdm6MO22q5Ve0qpycvOpdpqHk9JBWWtIpkhj3LklFfzaIqCsmuVUXZNckwpn01nBQb5&#10;BO++/xRvvHEPJ8Mp5TrpX5S+VraXfFewb8hxcXcDv/3XX8fKKmVg3aVBmbaWmQK+uFDZUPlROfI6&#10;CfWxrsy4886jv9pQTGNO7O9lLCYDSBXHkmnI8FFhKfmAmOdNdxNr9dQUG5vrZhS0trlqq1dpi8Xe&#10;ehcrW33jAfIGy1UmPqCAfq48q/QqXa3WJqNH6QOUP/IiMpIko1AVrAMsasWkwuHTYxw8OcTB3hGO&#10;6D98coRW1EQ5rjA6mZCmpi8s8wjFWFuS88IqZniB1ZUNPqAmuyhtygzMvzdQ08pw9Ss4Az35MsMi&#10;V17pH9x4XMDLwDduy+TBL8FvY9+A/8QXiopSq/CrjeP7ZvlrSofbXrFv9+jRE8RpbCv26VolZ1wj&#10;r48Yvra+asZrvZWu3cGM0yyOdH/SbS2+rPGhgrt8KSAg4OVRtxQBAQEBAQFfFni2iCRBcE7ijDxT&#10;JBZpQRq6ExOtra00i6UoJbRq2eIIk3EDo4G252xgOm6TmV+lzLiBONokj7VGnq5PQbNPAWXFUblG&#10;pn+DAscG/VuYlTuMv0s59ALy8SZpo6Z1TEZ9jIddDActpp9hcOIM1Y5JRwcxDvfo35ehWgvjQYf3&#10;76CYdpl2xwwVqqpJosBQadZMwidxq3UYUUgwd6ZZMjxfkgrN1CFRqJCQrL3o7R00SjKkzsCB8hGf&#10;yzGzYjTd+xQUryb5LWj5nZ5FHScgICAg4MWg5rRuVl1LK2WXa8crtvMl2+/BoMR4pC07eVaDU+y3&#10;tCpaFM2QZRHa7RQtDSzHMkCSkZqMj6Se0paeWuWqsGY8Yd+Rsg8xKp2RWjJNkUxSxCPSIEF0EmP4&#10;YIQnbz7Fw188wr2f3sPdn9zB3R99gHukRz+7j6dvPMbxe0eY7ZdIhxHSCalsIJZyrjbGOU21AmqZ&#10;6qd1JLgXoT7K9VNLxGPbNrCmgGchZaigWZOOpFo6/a4UQzMgtZ1E2kpRRRVG+QjjfIhxMbQZ4YkZ&#10;oFVoNGeIWjNsX97Ar/yVb+HX/9p38ep3rvF4Bf31JuI2o3V5H8aTEdq0GGM0GZvxGwugzQiOUyku&#10;NXtXilfyH1GMzZ1tXLi6y+uliZ2ZYVrJ6/UrpLRdmtnu+BJHXhHsBxjkfrHgy+sy+MZrHsptfUFi&#10;mLbQsBnURYl8WpDnLDCd8Lnt1fF5NbBN0gTBJI3I6xWsAgsDNDNM47EZp3liPfOGZlJUuzg+/KNI&#10;cfkdP4I0OcJ4Z95R5Uik6rggH7fOn88nwwICAv4S4Zsfth/O4yCf2lKt1kTHyMATvm1djq/T80G2&#10;gICAl4bq1PLg9YJ0TjFc/dLqJ+1OC91+1wai17fXsLazhpWtVXTWumaUFjXZ/7MfLdlPi7wR/1zd&#10;xfTcChUu8ZrDcCfo2n93KiAgIOBrDbXJMhJytJj0NKHsOh6PMBoNza+xAd+MauKWJu4UknMb+Zxk&#10;rFZSVq4ox86ajE7ZeZYCeclzJKWhFli8l7ZsrPICDcqtTcrDnWZKaqLIp5T73ISrgC8+pHeYTqc2&#10;SU5+37cvT6Lz5Fcv09hKVbIPLyTrj+16dcepVuuLG2ZQVsxyFBXLHctVpcUCWkBrJcPl67t45du3&#10;SDfxyndu4MZrV7B2cQVxj51/q8J4NmA5HKFKCgzLAcbVCIVMKmUUF8P0MVotfzyZ8r7SA8ZopR1k&#10;cRuxxpCKBvYe7OOXP3kDb/78Lbz/1vt4fO8xUp5d6/aw2umh1+6y3Ea4895jvPvWAzy8d4BqqsQZ&#10;q9E0kpFaxGvMWMkqjXtfzkMSz+JJ0AtYPg741GGv2Hkd+K79xCPpkEUqI+1ei9RGu99Gs9NkGL+i&#10;TbBQeZYuGhidjHC0f4Lh8Qha/b9R8lwlYrzKmaiJ/B15J7adjk5nIiDg5aGR6YCAgICAgK80nMJu&#10;iWsiB6ZZ47bFSbuJXr9j1Gpp6WXFnZkw4gbOtVWmVhSVQZhmw6Q8F4EyAONlyLIOdrYvYffCFayu&#10;bqHV7DNcK+EwXpmROaTkUXV4zy7dLo97mJWkaoVhq5hOOjg+jHG4DxwdNHB0GOHkOKHw3EY+7VEw&#10;6vFePQo7PVQyliNVTKuq2vS3ma8m3YzxGryGAvWEglE9OGHgI2irrTRrIGu6rbxspi9PLUQF+ZZJ&#10;UAyxCYFVCAgICPhUwObVBoTrZlYzHeNIa5KlbO9ntj3XaKTtFKUcq+PEWlVKbXeMFvurJvspm/BW&#10;N89ua4rKlF82Q5h9XTSLkZhhWgtJ3kQ8bQLDBJP9EiePxji8N8DeB4d4+t4BTu4NUTC8OmSmjhqI&#10;TxJk4yZakxb9MWZ7FfKHzBevGT0YID+YYMa+BsXM+krmgPfn9bPC8uG6WoUvSL8FGIGHej6twGUD&#10;6jw2YzWec/46asC5cK/Yv7v6ZSnQmB17ve6dW5iMi0oe8YVHDK3JZt9CK3Twu0X8ngnDogJxa4bu&#10;eoadK+u4/a2r+Mb3buDW61dw4doGVnd6aPYTNHsJkiYTj3WNG1DNeY9C5YG8Rn+zjys3L2Pr0hay&#10;TlMTcWvSvZml2ijL82XLzyHXG67pvN+G5csGe/VGmslc2dapk9GUPBrfu7ZQZQWOyZxJ0a0VVrJm&#10;akZq7stpQoUGPQr7dkZWz2rSwLXqXD2DesbzqocvQkrd/+awjPIf/1zZWSJ+D9fG8KfzRsqF+zml&#10;pM6JfN781QEBAZ82JMGpbXTbCro6auFsU62+VjJoF39hwTUUN7Lr7Kh2fVsr+DQDAgKWcbZO+P7N&#10;ka9/Dur92Adq1QrCr3JrdYyu9Z0yQGPf7baPI28m4+7awHveryptsT3+1nLNv3xvBS1+i8gBAQEB&#10;X3cs2mW10SInU0rmcmTts4tB18x9zQ+1375JFV9F11ZZq+UxtfEySpsWlNPIQ8kQRM11zPQzxhel&#10;vEYT+WwUgQxZIiMmU9wEfBngyoqT0QU3LuTK0ek+fwEZbkn/tiBvznOml1YxsD5fvEBOboAUT22V&#10;+agD9Le62Li0hhuvX8Xt79zAzW9dx5VXL2Hn+hay1QRpj3fSsFLG61PpXnKnx4k1uY33sGK2yKPl&#10;QTq2ipTPkA9z7GtFNdLwcAwt+FeSimkDVZGgmDTw4N4ePnj/IX7583fwwXsPMB3L+JKJ8bkqpSNl&#10;jnsQ3eIMdO9lcvoH5w/4cJx9d2ffmS9F89K0VCYdif+0sT5+GvGf0tWaboZlLm0nuHBxB+ubazzm&#10;N60Kp2sqeb6a8TvneHj/EcvHga3ANyuUpMoO06EbaxU9W53b3dvKtd3EDgMCPhGstQ1bfAYEBAQE&#10;fKmgAbElLLH8i+7H4pDI/DfIsLvtFiRg6GTKPm2FQkcbk7FWrUlxdJTj8UPNlGG8SCuWxeTH5FdX&#10;6Vckk6JRs1DI0JHB73b66HX7uH37Fdy6edv2608SGRtoJJbxycDDth6VeJrx+qakCYZrFkrXaEoh&#10;YDzWTButFEIxhWnLwExbcKGRUhBmXmwLuBbTaPKJNHWLx0zTrbDWsXP7T0vs7xW4f2+A+/f5HEVM&#10;xpR9OJnRLBvh9W+t4eatLXRaJZoZBRgKQ+I81fcvD1rYzFy9RDv0b9a9b2NCzbeEZwICAgICAs7D&#10;TD8pEnTAtjOK2V9E2t45xXBQ4ehwil/8/C5+8uM71icIGmjWdlxZluDK1U38+m/csG26GtGEaYhy&#10;RKQkdi10g/1UzH4iKfukNqI8NaqGDQwfTTF4MsbxoyEO7x/j6OEJRk+ZxpDdwYC5Gs4QaYW0IkHG&#10;vqoxVnjJa0vE7JeiknFi+mUbnTK85YzSpAyxQXH2H86YyPUZpi8x1/UkTqZ0q3tqVSkpQ6T48Ao8&#10;9bEKopfPp392ecAc7j0aSWFUv2dB78933wv+R2f0/vmN7NiTLldYrTQkn2AKTYbZdlTdDL3VDrYu&#10;aOsJbQkQgWyRbREqZZZmXWolWjNcYnpabWtaFqiSEmk7sq2rbn3zBi5e3cH6pTWWFcbhPapIg7G8&#10;jSnNlN86g0vwijbHm7jydF68zxr2fmv/HCrLppzlGcuj3rvb3lOhZMFMST09KXFyMMKDe09tZvJk&#10;xPdQqE7X233wvV6+cgG3X7vC99dA2ZgylQlTYbz6O9m30i3899PPvqvI/Rbf9/nE/3OaP5DybuTD&#10;VRfpJ9nqaWKc7bsxAl2lom+v9Oyx7XtaqKVhMNcfBAQEfFKoNll9I7FFZn1U+6NVGSTrxWwrExzs&#10;D/Dnf3YX7761z7iqrM7odWUtwdZ2EzsX+rhxcxPNZkLSiiIagWB7xYTNwF1pWiNAhOob8LVGXdnm&#10;dD5UX8SvLOD7Y9bTmo+185YMz8yp7rvpPxVeX2t8j13jrlv4SUswXqo+4U6diRAQEBDwVcGp5s21&#10;e6cC50HPSm1qUsXjLJPCPNzqlHKdbOPItc+oSp6gjKNUKciORznef+sp3n/7MfJphfFJZQZqSSNG&#10;Qnk3FsU5LlzYwG/81W+ipZWwKBSWDc1wd/cI+OJC/apfKU3wegmPZb3Eov91PxmmmbFa/fM6LqXk&#10;yhSP7BL19jJJr43VtdtNFqHTa6O72sbKZs+2+1zbWkGr27RVrwaDE5Yd8g5k7bXVrFZalfGkS5x/&#10;yq/dRGXbBbr7MycqvizGZV5iPBiRJigmMk5iGIvlpNAzxigY7/DgECPFmWoluAI7uxcsrSRzK8EZ&#10;9Az8tyjL9lBnyHsVRzqCUO7Ph38vZ9/P0nuc+5dJV+gakh06/3x3BZH9VAa02AaLCtsolbv33/kA&#10;Bb+tTRbmp7E7M43JdGJl/8atGwrRsKMZ5yqtJGO5VrliubMdPhg/VjvKn+TROhMBAR8LarECAgIC&#10;AgK+RKiZMDG5RmSOjHy4sVc1xCSxq9NArhiv+SmtXlFQ6Jii2wM2t1JcudrF5est7FwCuitjRMkR&#10;Lx/wuglpyos1bUTbqek6IImZskYfJRiUOYqCZDPRxdwrF2LetBxbxuuaSyRDszbjZbxOAwdNptmh&#10;20VetDEeS/jIcHzUxMlRi9TByXEXR4cthncwnfRJPQoLPd6vy3u1eX2LfgrLFDImFDpk4OYgd2bG&#10;DVpBLdKWUXXP71erce9IcHEXCExmQEBAwF8m1C/J2Fmrp2nltJOTMUbDnMcMZ7emptz0AKZw0gpq&#10;bbRasg6r+zat6qk+RsbM2tq5Yp8zy9gtsa+Zso8ZxZgcz3CyN8Xh4xH2Hw1w+GSIwcEUk8EM5SRG&#10;VDI+SW4sKujPGTaVYVuGpNAKbClypjPcm2B0lGM8KGw25UzLYpkBtiO37bTLl5sHJf8S6ZwZpLE/&#10;qpeU9wo0Z8Qmb+h7XhT+Tb3823L9vfvVRk5SeDY0E3eK6WyEMp4AWYGsH9tqatdeuYSb37yKV751&#10;Aze/cQW7V7ewfmEVnfU24naErJegv961ratWt1bp79k2AnHGcpDw+9IpG7yTyGXiS4rlt/7sm3eh&#10;p/kpzUydTsgj5mJEWRNYxqXgk8IwiRJkaWakbUAS1omknqH6LMVLVIctKcGdQnxBp371Ndr2Qwuu&#10;eeIHcaT6x/qpCRYibeOhCRkyeoljtgW83p6M+V/S0dtTyohNCnIzWFw+GRAQEBAQ8LWH+sXT5Pgu&#10;ukt0XjxHAQEBAQEOTtL65Djdtkp2iyjDmHr/maZXZ5dJsk+JUpOzZN0zKxhK0qrk1ZQyU4lWlhhJ&#10;D69V1k4JTwFfKViJlGEaZWy/epqtoCadV12eXKm1kkNPTbIaix3N4tJWsi+1pWxcmG6ls9ZCf7OL&#10;jYvr2Lm2jevfvIpLty9i98YO1ndXsbLdQ9qjvK7hJpsMqDRk8MZyyfI4I9k4Ge8l9dpZMsM7G7tS&#10;qWaeG6IYRVFhNJ7iyZN9o729AxwdnUCrp0mf5xZu8FVEYedBZ89SwGcDlilPdVnTCmpR2kCn30a3&#10;37Ft5/mx0YjddsgyxpSeKp+UGA0m2HtygJPDAWKWZ5Vt0+Fq9Twmt9gBg1T/AgI+KTQiEBAQEBAQ&#10;8CWDGC4x22dJ4TVssE0UkYkS0U+y/fLJRGn1mTgeY2Vlhp3dFDdv93HrlRYuXQP6ayMycAe8/Bhl&#10;NeS1YxM2McvJglNgoBBBPo6MnJh9rXw2xTSfopCQagwb70HmvtHQSm0ZqcnrWjV1jLSaWlFqQJ9h&#10;jR7j95EXHQxHLRwfN3F40CJ1cHTQxfFBDwd7HRwf9TEer2Ey0dagfTKRXT4L04s6vDbCcJxjopkQ&#10;YhIpdTjhY2Zbe2ZNzQRSfpcYSP+OBC89mbRRh9s5T0IdJzChAQEBAS8NGWa5WZdOwakFyfJ8hum0&#10;wnAwxeHhEMcnasdnZqCmltZWYIgidmUxmu2OGanJANo2jqj7GK3QWZqBWsJuUAZqLcwmGYphguHh&#10;DIdPpth/OMLT+8fYe3CC470JxscVynGEqGwhKlqIa4qKJqJphmiS2tagSc6wcRP5YWWrrw33Jxgd&#10;55iOta2FDFqYB22DremcskKSgUtt3OKM1JzBi1zLtxQc9HsDNZETSd17sfdD8krggPNhb6vuko3q&#10;t+WPPU4Nfs5POmWSM0pbkFY5K0B+hnxPqdX5sgKtlRi7N7Zx+1vX8M3v3sS3f/VVurdw+dYFbF1e&#10;t60oki7LZj/D6nYfWxc3sLEjI7UVdFY7iJr8vmnDtvgseY/SOJQlXu3LhFN8kZR1cnXkS2tNUvT6&#10;V02esJiWtr1nSbdBPpSl3gzRWPuQxAmaWZOUIUtSpDwWyXDtGWKd8sZrPswZqSVMaW6KVhujierz&#10;SySF+axkLpeIH575qskUkZZDyEgtZhuTxGwPIq3k65WSeuj6aaWcnPG7VqXNsJ1vB2pvJiAg4LMD&#10;6zLrpWuVTmM+kDAnxV78AgICBNWFs/RhUE/3ArTEfzl+TDyX9/vjs2ELOjfNgICAgK8FzmuXP4pe&#10;FAvZzRmnVTVRyrNmVmlRbmp4YkwjyUMliqKwieqzWc54BWPKYG1Kt0K7lZBSZKl2PaF85LZxCfhK&#10;gpw05euoovy8TApjYRH5kun7+7PGabOYZYdUxDmqpEDcaaC30cHKdh/b17bMMO2V797G9deu4vIr&#10;l7B5ZQNrF1eR9RM0miys2YzXs5wpHRmosUw6IzWmTdJ8ULdSMvPCMixIHvBjVzJMk55AE0fzvMRw&#10;MMbDh0/w6NETPH78FIcHx4yri5z+w8a7PNmTCZ4/IekZRabz0fHSuYCPAf+en0ce9XtfIk1A1Taw&#10;UQZ017qkHjo9jSG68qAJktIbaXW9fFxgdDLGk4dPcXRwYrogb3TpDdRKbQlay5O20n7tDwj4JNBo&#10;QEBAQEBAwJcMNXN7hvky8kywQcwahUkyU1qF1q3QIgFBTNQEZXWCRnyCNDvB6nqOK9dj3Hwlw7Ub&#10;KS5fjbG+qe0xx2TcBmTWB0yALnjc0EpqWuVmiMHJIZ48eogH9+/jyeMnODo6xmg0sZknGoQXVWTo&#10;St67Ikm4RcQwpqRtWSgTuPNVQmqStLpaj4JBH5NxHyfHbezvZXj/3TF+/tOn+PnP9vDmGwd4950j&#10;3L07xJOnE+zvT3B0PMHJcIqp3ZfPKcHDeNWZbQ3XbFLo0ApqFmbBi9c0P5gHEO5d1YkEBAQEBHzK&#10;UG8khZCMP0r2UdruOc+1EhFbY2uO2f6y0Y7iBhJt89nUloAt9hEJz8swrcVWu01/h26X13WYTguT&#10;UYTDgxz7T8fYfzLC3pMhjyeYTNUPZeyHWmgkHSBhf9NookCKQquwRTznyVZma6IRMS6pqlJMpxHz&#10;CAwGJfu5Gfs5GaU1HdnqoH6lUF6vramVT5KMxN1sS7eFpz1aFPG5EqbNflJGePPOKeCj4Hvms/Q8&#10;fNT5ZdjW4GZrWNlWJCyRLA8FGhl5iW6K3nrHVk67cvOiraR2i3T7tatG129fwuXru9i8sG4zNBPy&#10;HdoKQtuCmvESv7x+X03ouTwt3nlMnk8TI2SkVhU8Vzolts1GlbEaX7YM1LK0iYTtgCkBTbEtY1NS&#10;KYqNUHjitbkn3oXHLp6jyBOvXxDTJiWs/ynrpycdx6yrnqIZ4y5Rw4j3ZB2ek/JP3trU7XwkU0oG&#10;xWRAwOcGa2/Yh3oKCAj4osL3lXLPo4CAgICAZ2GcjvMalo/PnntRuHZXYwORJwb5VdTcClhKl7KP&#10;6fXlOkh9kaQM1XxBGRuZIRDlZcrPcQa0uxmardiMQ5wMrDgBX1VIJvbl5RTZOQ9X3ihM878zHBNp&#10;DMsZrrGssAwVM+lNZGjG8yxPEctZ0orQXe9gY3cN25c3cPXWRVy7fQk3Xr2KKzd3bWX71S1tCyr9&#10;S4PXqsS59FyaU+Q1FbOcYSKWS95DhmxFxXCS8pNmmhSbob/aQ7ffZTluIsk0Uc0ZIukJAr6I8OXr&#10;LLmyBVtFDcjaiX1b6ZdtInQNjZmWeWWTKp8+3sPh3iGqfIaUDVpsExVloMb4dF2pVssZEPDpQD0s&#10;fu/vXvt7suZWQ9NsZkjTBO12m40SSy6Lm1N0sOhZufUF3MMXTGHZ9f6AgICAgIBPESYtUsBzUqPz&#10;uxN2vOh96r6If7L016BarNUmRLEGysmUlyP2baITtNoTrG3OsHu5ga2dFBcvt7GxKQOAHFk6oTg6&#10;xKwcIJZxWsX7kLRv+3g4xeBojOP9CRm5IxwfjnByPMZkQuGUUqtyJBHEdaJk6JlHmw2rQWCN8zG8&#10;nCUSBcxwoJppRTVt99nFeNzBkyfAw4cz/OxnT/HDH93Dm2/u49339/DeB/u4c/8YDx4d487dA7z5&#10;1lO6R4w/xXCg/jtl+hSSSZeuNvG971OY2WkiTUq+A74QCsq8s2VLA9J6dzPL6bIAHvG8noAMrT2J&#10;++nPYdkfEBAQEPDhUDvK9lZQ89mQMVeP/VEbjx4c44P3n+Ld957gvfefoCjZGscN9iMyTEtMyXn5&#10;8g52L21jNJri4GBIGuOAfc+BtvA8qLD3uMSTRznuvTfEuz/fx933DnHvziEe3DvC3tMxBicRxtME&#10;0yJBLoOzKsGkTDAuI0zY7udRalTGmXMT9klpk24T04jXzhqYMh/TLEaVtZCtrLI/XWEfKyO5NrsR&#10;rRDa5mM22cWwTyu15af6I7f9p4y0bZcL9i1aSt5WT1MfYuT7xvrYv6eAU9ArUhmau3pPKkv+vPnr&#10;vrqm83884y41mkO8CT+LdE/6HlJvmiqS4TI4a3Wb6Ky2bIW0zYtr2Lmyics3dnDt9kVcuXUBF3i8&#10;ttVDU1tOpG5FNilBnQKWaTNdZ9p06q5fDsxflvOIf6sD6LhvoVV15YqtimcREpb/g/tD3H3nEZ4+&#10;OMLT+yeYTcmPVpkZpPV6XWysr+HSxR3W721ezzqilc0KviEZgOb8GFMR6xBJ/tkkQjVmfaJbjhlf&#10;x6TZRH5ea8eKR+K9zDXifcsMKfnMRPevybb2ZTsQs866rX7JP8o4zgzbnMFcg22EfULy0m4NOLoq&#10;JMaOi7+OyV/yehUenVt+NwEBAZ8YVqOWq5RVP9Z51sOGybYpDimD/uAv7uHtN/ZYL9WQa+R0hv5K&#10;hI2tlHJgD9dvbCBN2ZazL5eAPNf1+r6XbZdh+V4BAV8r/CUW/jnjJZ6h9op3sHMufBFn7pwh/zsd&#10;HhAQEPDVxHIr5/2eaVkmYdn/0VBMZ5hW1a7aVsk6OpJMQ/mJso10F/6e0mVMBlNMJzky8lKj4YjR&#10;KPNWBborDaxvtnH9lW1cvLaJG6/tYpZRgIopU9djGBKfAr4qYHlRmbHJZ65ndj+dqXUDJMdcq29X&#10;GZBuRRNSzxioSefCcujGZBhXygQWuSjWpM4Gms3UJgD213s2GXBrdwPbNV24vIW1rRXsXNxAb7Vt&#10;+hpNKmz3UtPJaFU108lEBfJZjryRo4gLlElpW4pq5TXQn3YirGy0sbWzhtvfvI5LVy+YIVy330La&#10;1pNo21DmTnkTPL9SP/GCapw5DHge9D7rd2rwL863c3St4ThLgr6Bv34pnfm3kbzoDBY1n1AyXz4q&#10;8Pj+E9PHFhOWQYZLtzMrGasoMRyNkOcaR7yEtY0109nmxZTXq2QWiBKv69G9XCl3pT4g4ONBvW0w&#10;UAsICAgI+PLAGC3XD3nhzosAzu/++RBRxA5Me+rHcYyEJEbMLbUtIzUy6uUYjShHsz1Dpwt0ex1s&#10;bPTR6/Vs67VIyySXExT52LrAWR7bIF1VxEYlaTJsYHCcYzzSvu1k+IsKrWbTDcLLyCAlE0dGXoZx&#10;WnI5IVOXsL/ViEA1c4P35PTY18qwLEPO9Kd5hIPDCfYPpnjw8Bgf3HuKp3vaAm6Ew6OB0d7BER48&#10;2sfDB0Ps701xckKGM5fRA/twW+mtwOWrLXz7O32sb6RIKPzEen8yUBPRb9t+ksx4zphgsQf25vhf&#10;58m0yrWfsPR2XUBAQEBAwEdCba0GhOklRVqlbNbDrGri/v0D3PngMe7d28Pduwfsn9grxOq31FeQ&#10;sgir6yvo9zts59n27x3iyRPSYxmfneBwf4LHjwZm6HbvvX3cf++A4UMbsD5hnzRg3zSZAuN8Rqow&#10;Luiyn8qrBibMVs5MFVJSsE8q6eZRAyX7yzJhP0cqmIeCfdmsyzx3MsSdDtprK+zLtGW1ZtVJbtSq&#10;a+zXkLBfi/hcUl6wX2N66uukFNEy8HoBGgzXe1CvY4Zp1p24/sjeT8AzqIvNnOY4c7DgidwJ5zv7&#10;Y5i99md/c8Mru1wGEO472YcxErtC3iZtoMXy0F/tOmVoLzNFvYqAbS2hiQCY2vfVZbH4IXrEWeje&#10;X0bolegdObijudfKr3grN8BhgxxljCd3jnDnnQfYfzzAPuvorJRBlyYMZOQzO1hb7WNraw1bF9aY&#10;BN90QccMwsgfkg+c5fwm5jo/WVcL187zomJCGlcoWZEd8VKGO6qPjZSvBBnv7YzOxMt64leZ+0nK&#10;u5TtDLdtHcRwS6euR9U5/WpXSss05bcn2YCOfdv6vQQEBHwqsLq3VK0klRmxvqkOOgO1IX7w53fx&#10;9htPGYN1sVJ/LAO1xikDtSyLbfspVWqlKcnP0ifN6+7SvQICAp6Hl2NmXK2t/WKr5H4YWT97Tvg5&#10;ZAkGBAQEfGVxbstXu2f9H03uR5/JbW6CkWtGHVfkDNQodymWMWAuvsYVNAlAfk0k3N87NDFpmldY&#10;J6+1tt3FtdtaUXwVl29tI27zJJPMKeBZ8row4CsCfsy6bJw+9Pqts+RsL2SIpvGo0yuSsXzxYqMz&#10;P8UrisKM1RpxA1kzRWoTWDN0Oi30VrpYXethc2uN7go63SbWNrSVYwvtXhN5NcG0mGAWVZiWOapI&#10;q6cxLzGFe63SlrGISsW3kmFjZxWbMlB79ZoZqu1cXDf9zqyRk2RQx3oiAzU+p8q9g+qLc/Wzk3MK&#10;eD701hYlYIGz7+8j3uX8lL6L+zbLaZuPZUgrpOlLTU8K3P/ggZ0Yn0x4toGkkZn+WXGLsrCx0ys3&#10;LmF7d8viTYqxpWSr+rEMuoLOE1ZevSQZEPDxYKXnH/6j35mpoSvLEisrPbTbLayvr7NBa/OslBYs&#10;bFb2XCMqa945rDVSQRR8YZTr/VYNnDcgICAgIOCTQn1RbTBlTD9dKe+05ZD6Hj9g5von8xkJNiBe&#10;80625RSFAltyWwJpxLjabqwRYzrVCmYtHB1lePedHAf7YxzsjXF8NMVkGON4L0E+bmA0JEM3YlrT&#10;iMyeDA1iG6BLkgTdXhsXL26ir1kuK20et9BqpRQgMthSupZn9rIydJtpa7SE/XDFPFXIyykOjw5t&#10;5sLjJ0+xt3/I42M83nuA8fQEWWeCtJWTSiR0lVAxbTEPTRSTNv1dS68RHfFZT/BXfmsVv/s/7ODK&#10;5SZSCiKp+vZyQkF8zOflu6SAwgAKKWRatW2cjA1MINc8ipxCuJhWDbq696kX6LdLNScgICAg4AUg&#10;Cw/1X+oCNEjVxXSyzn6kiT/70zfxp3/yBn7+8we2WqaMnM0wLY3Zp7gtPq9e28Err+yimTVQSnYj&#10;zdiPyfC4yfPlVEYqFSbHBaYHaufZ4ambrNR2R0i1nV8jtW0F5UZs59NIYbGtgJRokJtCX8KOMlIv&#10;wL7KjOTUP6bsLyP2N32mu1KhvZVh8/qqyYux8mcrvaXW3zWbieU5TXlXs72WQlbPLVczLyVPFsyT&#10;kyvdOb4PvRPrU9Q/hs7lLKzX5fd0rns/xgUtvSr5HWfk4M75Iwe7XjRbxDR2ihAfoC8yj6QEShLL&#10;kMqLVshy5UX8ksqX9APuYsdPOb5KPJbpDBJ+U5YhpWV8lpJWNVjO9JcIyvXi3auWiKnUa9I7kN6E&#10;PBN5ShmnxeTvkqqJd3/0CD9m/X549wh339nni+K7U11MYvRWmlhZb2H38jqu3trga+Y7ZKraAl6v&#10;1U0iFNmrtnctntXxYE43oxP2DepX6ma0Onden+qTSZIaj6pwnZfyMctcXhwlpvzWanlSgGviolZw&#10;1GNGKUlbxatO25iNq7NWYphv+fQW/Kd17yQgIODTgKqVxEeD2gKGlKyYFB1ZHyl7pm28++4T/M9/&#10;/4/wz/6/vyRvQGmPsqwa3ItXY7z6Whff/u5F/Of/xSvoUSbdWGsyTs5UXEvm2gQ1J26QydfjgICA&#10;D8PL9nMuvurX2S7ydJWrj55bEc8JrxN82RwFBAQEfDnwvPbQw7d+L9YKKjVxPA3KUjFlV4N2Nmlk&#10;DCV/1dAkcicGm46CslYsGayYYfhkhCd3D3G4P8R7bzzCZFRhMga2L3Qo27XId22gv9bGlVc3gcyN&#10;N+SUje0WQT76CsGVIqcbcOXTcdEqhWTQzU+yb045WUZhktl1NHclr9fp1INV0ro4OV4Uk1+f2ViR&#10;GUfqrOlgQD6/MqMjnZefBQ2T4RRHByeoGH86zm0lrIOnRxgcD1Eyzng0tfjSNUpy14IKWSb5v4HO&#10;SscmxGrBhktXdpG1Uts6VM9SzMbQSmx6Frfim0L9M+q/fxfuGRy8654/4CyW38vy+3HvkhKeHZl7&#10;Lj9YX1+XL7ZWtV9wrkl5vHbGhkwr7KNoYO/dQ/zxv/8LjE7GePjuY9PvpY2mGaZJ/xM1G1jdWMFf&#10;+1u/iV/5q9+2bWFH5RGzUKJMJmgk+vr8aVal8uknMwYEvDRc2bXSEwzUAgICAgK+LFC34w3TPNO/&#10;MJxijzT31/91bIw8GTMfifDLKNv+/mAfSKFUM0HEoM8aPcbomKHa8bEMCCKMBjMzRhsczfDggylO&#10;jgrsP53g6DDHyXGOg70cRU6WUEJCSeE1idwqbP02trbWsbbeZ9+6gu2dTTSbTQqwOdPXAH3Ke/aY&#10;R4ZNGEYB4nhwgrv37ptR2qPHWjXtAGnawnBygsHwEElrjKQ5RZRqFszIBoTTeA1ptMLnXaEw0nGz&#10;H2ZP+IwH+J3/fAe/+99vYWeHd+O7s41HqxwxxmRGS6YhQUPvQYOiTb4cCeXLBmqaLSEDtflbZdpO&#10;8Fh+pwEBAQEBHwIZp4nMzwZ11sHgeAWDkxR/+Ic/wx/8x5/g3fcO8Nbb+9aGR7EzGplVmmVZodNL&#10;KaulYBCK6Qw5SQqmLJ6h3fQrK7FnmzCczbZTYamldr8YCcM041dKL+eawZoM00SxDNfYT9QrXckw&#10;LZGBmgxWtEBazP4tnaLIpmitpti8smoKrFY7pfyY2epuly5vo7/SRa/XZP/XsuuSrGCfkbOPpVyp&#10;GZv058WQfaUMrN32Bt44zeRO+52VLwPsW9b9sHcdN+ShPtmpRX3fvDi3gF0vMsWoi6H0BDMlrI2d&#10;LA3xUGS1VM7su5Cf0kq0raxphk4ykizI/EjJKqWW+BHbREA8Fa+3ldZkoCYoQEnbbZW44N0vB+wd&#10;MO/uEeT6cqoQmYsUtYEa600VIUMb7//kKX70J2/g8b0T3H/v0FY/K7QqGt9ZSpYrbc3QW03QXgXr&#10;Rc66LsM0psgkHS8n0rFzXZi7q7uvXi3d+lXqNZur3/z1Oo++n74kPyFJBmgyKu2zDreQNTM06WoV&#10;/bYMT7PYJluoPqsdanXZ9jT5XLXBrHTj4pvLqsB4OrKZ2ZGM3FImrtfiX01AQMAnhmqwGajVbYFC&#10;SvbjJdujuDZQe+/dJ/i//f0/xD/7J79kO7FkoHYlxiuvdeYGan32zRtrLbbrwUAtIODjw2qK834M&#10;nK1iz1Y5VciXq4ih7gYEBHw1oYbtRRq3F2+Xxe3Y6mmUW2PpKRg2MwO1FkNkoEY+ioGlCVOSniyU&#10;AZTDBpR/BxWmoxLHT7XTCu85S7F5YY3yUwOtngQtxm1OKOhJ/8O/hVAW8JWCvuvyt/Xlz41VGXlF&#10;y/ycu0L8fFXovNOxRLYTgWnorLyIpA9UvMImrTGukjCX5ZBl0ZJnPE0wlewvQ7XRsN75R0ZJlcax&#10;pjb+5A3UZOymONI7JJTdO+2mGah5uV+TTmWoJmOlmLK/bEHymVbFdxPSNIYm1ybN6WHsaRydNlDz&#10;UCwXM2AZeicqJ4QvI8bEefLKFLrPMHeM75RqCzI9s/yCcyuWDbVeMzZms0lsq+gP7k3woz/8BY73&#10;T/Dmj95huasN1IqCt+J16Qzdfge/+te/h9/+L3/TDBOLaGTfv8zGzkBNZbc2UDPdWGA+Az4WXNm1&#10;0hMM1AICAgICvixQt1N3X3Rd/+JYLicARGSUdOz7IWe8JkZfK5WJcaJXYWS2Nbjmjd202gfZbuvv&#10;ZhRKKU2iKFuYTNuoyhiTiYwBQEa+xOFeiel4Rv8Mk9EMQ4Y9eTzGcKAtPgvGLSkAFMgpqErQaLc7&#10;aLVa6PX62NjYQjNrMR8UWkkVGcSS95EwPJlMzUBtOBri6f4BRuMJjo4HOBmMkGVt5CXTnw6QNMcU&#10;fCkgRGPmeWx9czSjAIEeu+0en7Rtz1bNHvHJnuJv/M2L+N3/bgObmxUyPqDsDCI+b9xwK6hpueZg&#10;oBYQEBDwlwwpDbziQHJV1cbhQQ/HRxF+//d/iv/w73+Ce/dkoHysyGzHvXGPUwKkWQNNGYgwqGT/&#10;IiM1IWNAlkRoaKU0aVILxmc/xA5Gd+K1iiWDswQRSX614QpXj+kUYiTdT/HYT5iBmkhhEV1eJmOU&#10;KspRxjnSdoTeujNqSdOYeUvMSG19s4dWu4lOJ6EsKeOXFJevrGBltWXHnW7GdJSvMftY9mMyiZoV&#10;Jmc2GpQ77edW6nIInYyH3oTvh8Xr+Hdjn9dc9ck+jH65Z16fT8P5GcsVjjlUOmXwwI/Bm0hBqrJB&#10;vxUWVw6FSAb9DHfGk65Mz/UEil4nYaumKZ5i1Hk+f2btlwXKv8vzsoEan55nnjVQwyTGL/7kLn74&#10;n97AAfnEp/dHfMEJ35tWMePVKa8hkcVjnSpNYSzey89Eda9d71au3Wh+LOi+Fqj764ULS87i7dY+&#10;fjev22HVhq2g1tIKaokZoSWsx3LTZko+OTJjtazVZDg5zLXMtnS1rUT6bdZlt6WIJmTMIvLF2muU&#10;6c54D8u+FJwBAQGfClSDX8xA7Y/wz/7JL4KBWkDAXxqW+7YP6+eWz7kKtahW4iWcz9c1f3waL1cR&#10;lUSouwEBAV89qGHzdBZnG89zG9MluPPidpyBWol4NrWUnYFam9JsjMIM1Bp0eYYNtDNQK8hW8ZpJ&#10;hUbOkBzIhxTtihmpQTmpRfmJ55uUhWLKeLbrCbksXqMVrQK+mlDpWKyMtyhfz/oVUz+FMZTlzxbW&#10;azjjMunAXDQeK4xlT7K6DMGmpRYVqK9nuNJwcgEv4J/KstcROIMhBrPIyUBtMilscYSq1JhWaWG5&#10;Vl6bFTYZta0V1Ci7axeEZjsz/aNWT9MzGfFX2riRMsd0vWs/9zSelvU8dTTGd2N1AWehd1K3C4uX&#10;pYOa9C4FKVbcO12A8e2aJfJ6ZoNzvYGarG1nhTNQmzyq8PYPPsDh0yP89E9+wag8z/asUBslPU5S&#10;WTn45q+9it/+L/4qorSB5irbMaZfJCMgcYaKM1t5Ut9c5e1s/gICXgSu7FrpCQZqAQEBAQFfFqjr&#10;kvGUREnf10hYbDSm9JXOb+QgBrkxs6VfyIhHJF6vQXwbqPczU3glJYOCgqn6vZm4cwoESqWhOOT8&#10;tXqNGHn1l3TqaxPGiDGmgHp0SKFhMsNwoFkpMxwfFXj0YGLHI1vym0IAz0/HLh+zKmOfmlJY4HkL&#10;oxDMfthTqZtIBC4b9Dd4v4zCLgUW9sWNWEvjTBgul+Iz81LmHQrF7LertgkZScJ+vbpDeoj/4397&#10;C//N726j38+R8blSy3WFJKIgTiazakz4PnO67OGr2kBNBnS8f9QoSH6LT//GGaUWPAIfGhAQEPCC&#10;kNJAS+OzxdWvKlvYe9LE/n6Ff/Ovf4Z/+S9/goPDMY6OJra6kYyq1f6r4WXTrYZXl/KQbS/7BpG2&#10;69RsS/VPmjmZSpml1atmbNfpqidRvynpTX3azPq22i/XGxAxbaWhe1jrznhSlbktBJgCZUB3hUtN&#10;CjEZKdlxnT91UbJ/k+FOZsZ0DaysZnjt2zu4cnUd129s4+atC7b1xcqqZoPmvFozMGUcrrSYX+ZB&#10;s0bZi/FYCJ2Mh96EXpOM004ZqOn7ydUX0sdwgbXjznn4NBZ+f9alV2k7EzMOdGlZHJWYhpSY5INU&#10;pqTt9EaFOk/XfiojClPZER9VQ0Zs5tqteAXTd6WsPv5SQfld5N29Ab1n+WSYJgM1fR9noDbcn+BP&#10;/u0v8YP/9CbGx+T3yCuKC0ujlvFq5BxZ6llXycOSQ+T3UP3VFqDiL+WX6Uj9jTzDJcd/tvp7q/76&#10;Tz8H48yj1RfJCDQi3yi//1W81n8aUzgrqqq9/KzoM1KUzJB2WCuzDP21jhmi7l7awvWbF7G6toK1&#10;rRWbTa0tSktNeOC1ld0nICDg04BVS1eNrb5bi6P+XG1NIkPxNt59zxmo/f9koFamqHLKdGxldq8k&#10;uP1Nt8Xn3/gvZaDWxOYGz5mBGtN2jXPdhrg+YyHfuXOncV6Y4C+aX/yCUHr+mvPS/rD0ls89L18B&#10;AZ8WVMY+opyp7zR4l2WUFUol1f0ndFyfnnftH5Hsh8GnoSQWdTcgICDgqwLXgi4auKWG7pk298Ng&#10;raT5nBQnucwZqAnSgZdok7+SgVqTbgM5eS0n52kiUk6aoUm+KSb/FTF+PMt4IVOpGLdyRjwyTpNM&#10;VKUTpAnl6ophuZOL/ESngK8GVJok95rcLNSu461VblTWHBRmfIBdZCEsT9rJwBRoSsh0YZqIagZq&#10;ZPw1iUxcf8HfPG1LUHHOGiQ5v/R3dsQ05cruaD5+U7si6W0UM2PZhvSHKt9asU1ZVHaqCtMp6wZv&#10;OIuZH5Iw1zfxap/WPE2lz4vtqM6a7V7kD+o8Bgh6F7W+ZPGydFCTe9/mt/AzsGuW6JnyoCIleZHX&#10;agy0YGmTjuk4xd6dI+w92sef//4PUUxLHO9N6/IyY1SWBTZbO9c38Ot/7VfQW+3g+muXWUoKjBpH&#10;KCMtcMG/Os9OZ3VO/gICPhKu7Er7jN/7u9f+nhodKTqaNgteM+DbNmNWkRYGaortLlxAgb4QLrve&#10;HxAQEBAQ8GlCTJq6L7mOIRYbFZHptUHUpT7K90ZaMcatxkLGqXa1epmtIEMBQIPy6gcdyF5FEgbk&#10;1WCrhFXRhP4xw0ZIm2M0W1NkGUnLdkcD9HoNbG21sLHZxNZOB7u7K9i9uI2r17axs72Cre0eOp0Y&#10;o9EARTGge4KTwRGOTw5wcnKI8eQYU4YX1ZBPMbYBxDimwByzs2aWq2rKPFXso5VHMY85qjJHlqRo&#10;Ndt8ohbfSoo0zpClmgkz4jM+5vM9xTe/uYZvfmOFcSl882p7AxqktIFKvS9vfC6/f09130821L1X&#10;+d1PPp1cCCYBAQEBAR8NifxqZ6UcUvuZYjSM2B+UeOutx3jjjceYTrWKUsF2nzGloLLZts44SIoJ&#10;rQjaYP9l20M3MsZr8lyKXHZvWrGJ54rKbbPoVgqNESUJT0WYUNab8pxMwgq2/ZW2X6TsFzVTM1RT&#10;T6BsmT+JUcmAhv6CfcVUxtMy1LanWPSf2iqADo/p5/nJVFsGyGC7xHhc4vh4iuFoTPfEVlrS1p/a&#10;IrLba1n/pr5WfZy2EbV+lzCFnCnP7Kh2A/Qm7G3wn3sr7v+iL9aJ2i9Hfn3QOkiwYOd1qAN8397Q&#10;Nq/kK6Q+leGSyl+RT20bz1JK99oILU0jWzlPq23Zt1MaRuKhmA5du73KjPFXOlY8flf70Lqf4N0v&#10;A5RXPZTPP6nOfu0Y3BlXhsfDKd5/+xHu391zdYUkHjPhO9aWGlp5TNvM801jxnrvVkBk3cp5j5J+&#10;kRSKntQGMN1Ift2DddGOrU2Qf5l4vnJ+O19fZ3ZjdOdU38fuTXIuSwDrNT8lWG3Jb5Y4YV0+3Gd9&#10;HowxODlRIuSDpVRXfe6o9XA/XqOLF4rogICATwq1OqrxNgBQVy3nqM1VW5zg8HCIH/z5Hbz5y6ds&#10;e93kJ8Xq9ROsUz7d2VnBjRubtkJCp6MU2ebwfKR2xVLif/dnddiFLdVj1ennUh3nFM4NPANea1Bc&#10;+f2xh8vFWbh2xp9bjuOeJSDg80NdHq0g8p8VVlcy3QCeP65Re+bHhI8mZ9kv6HjZ7w+W/QEBAQFf&#10;LdQNnDlLjZ34j08E8Tom9dIv/XZEUUgTqeRfGOroPi5eabKRjHoqLfRCGVekVaNjysaV9OspJbIm&#10;5a5Ei9prh5Sp6Uw0/U4IXMpXDPyccwM1+ud8s/kXJIgHsEmhokJGYZSz4xRpIr0eS4gWQeBP5cUZ&#10;qEXQCmoyGrNVzmPK8gxTGpLDtRuB22ZRY0eUB0yf1sBgNEBeFrZLkCaQmU7QU+LKpobFpIuDdBEz&#10;LX6QIy+0jaNpBFmeGUHPxbRdXE2ISSxPqhOuHD9LPtyHGOp3E3AeFuXFQe3E8suq32TtONI/ubp2&#10;iezYw0V2ekKmqbLHIifjRZYkNk4Vv/cUjx88satHA+2cpAmSrvypjMVZhNWNvulwdy9vM16FyWxs&#10;hmp2PzWGhOmn7H4BAR8H0mISL2+gJuhgmYRl1/sDAgICAgI+bSwYXrJPjshIuz7KhS5iiMFTd+di&#10;CtaT2Wn6dJ13KVi6sVOl59LVuTn/V1PMSPq5wT8xcAyXQKGIuoT/Il6X8DBLK/atFbrdGVb6Dayv&#10;N3HxYg8XLvaxe3EFF3Z7WGXYxkaGldUIvT7YB1cUUgpSToElRxzV1BBNeY8R7z0mTUg585CTwdTA&#10;5pRPOuZ1+6Q9rK+NsbsDfOPVddy43kMrcx2/5Y9k23uSybRVdvgQ9l70XPbzzyvDP3dGg6EuVI/p&#10;3ICAgICAF4VrVa0FltFIo4VqJgOzCMdHA0wmI7bdMu6aWF+i1T7Lkn0Om14ZiairspXTrLtjgBFb&#10;9VliabiWm4dst6uoMAWTszlhiEjneGzbLnpSp6dwKbr4Z3JfnU9LzfLhXFM+sK+zlUWts2Re6NY9&#10;Cp/FGTUxKuPYaeuCdZ/JdIbV1VVsb2+g0+1ibb3D85YoSUZPugfzKGMmexaXL56s3YAF6m+jfyTf&#10;H8vV9z2Fs8dCfZ3eue/ffZigL+h4AjE34hVkVCUdFO9r31XlwF1nxUbfXK6FKEWXmOXHMqT88pva&#10;RyZ51+DdLwOUV5XLZarzv+S4r8NzLMdFMcP+U01IGFrdGE2mdV2sVxqDVhGseTFZespAjHUsFk/J&#10;eqN37lymaO/d32Xx/vXPguv/c8zfvcuR/qtmiYc1n+oZSau92Y9tifvVx4rr/bo3M2FtkZocJtjr&#10;tbG61rH6vLq5akpv8dFOQV+7AQEBnwqsHvs6zfpo7bT6TjUO/FNtGwwm+OlPHuLnP3vMZoH9sozW&#10;ea7dSdDvJ9ja7uPajS00swjdjtptrdqolJ106EhQanXHP/cv0bxuKxcunr/SoIbKApZC60t0Kq7b&#10;Np21voYkw3XXzlkgykLG+qU9a5Jo1XPHXxQ55V4Z+aaZUoOtOK60SMqNLhcFBPzlwJcuX9I+hOSc&#10;ChOcuxxy5pRBVd0fer/IqtHSuYWHWPYHBAQEfB1wStZY9r8YlptNp88QiScS/0RJqJZpnE6c8rCR&#10;u627tXgZ9xMq/tx2huJtZPjD6xivlrwsjo8b8BUBP6d4W31VXxKc6/x25Pl3C9F/lS1HbrUzlS5y&#10;1ORz5RpcETR52kKl16vL1CKWCiLTJImvVpjTxymI6Wuiaq23M92dQXlgBNMfeFe8va5h3jRzVHFJ&#10;PGWkzEjnp0ju2D3HggTnumes8ezpgHPBl2Pvx78w/7K8+xycOs2D+bE8In0zLdaRsQzyG5Zq4ShX&#10;8ZRksTyf4KEZqM0wOJ6antldJwtGGUdSQkzYIjLulWsXKFcWqJLcTttuCRbdletT3z0g4CWhXvcl&#10;DdQsiLBSKM9zXO8PCAgICAj49OAYH//fMdWOFbfOidAZMUu1KyKTbmeNm1a/RjcSkRGvSauTGR/O&#10;y04Zpyn+PCU3sCfXhAwne5pQYaFMX0JrHJVI4grNbMb+tMRKH1hfj7Czk+HatXXcvLVh251dvb6B&#10;S1dXsbaWYGMzQX9lhm6vQovXyAgticZMa0oaM70p0xbJMI1UTZjtKVBMMMvrY4bHOOF9H6OZPsG1&#10;KxFu3+rg6pUeLux00Mo0I4fPJUHZCzom5NBPcs9e9/l8NPfsemeCC3FvQm5AQEBAwMvAlk2fafUx&#10;zcxNkCRtCv6iBCXb8DR1xsj7ewPkU7bQZQOFdABRA2y+rb8pC4XLr77Nka2qJk2BgtWesz+bxdq2&#10;uTTTF2f+oqhsu+uZlWrr5225ujs74jn2Z9brOcs2JWjnfdvvDdRgSgmnrJLKtjRlmEid4jxBI21l&#10;fXCQY2NjHRd2t7Gy2sfWdpfnGFf9MUlKNT6drR6nfOjnoPCAOfx75T/NiLRZkXWY2BLRPM6L0OLj&#10;k8QX6JOrtOirOl7BjNPsk/PL6LPbt+KVxjssXJeIvpsUmirr9THLiFF9I8dVefqywOfXPZ/5re65&#10;nz/v3o3Oq8KybvAdDAZjjMmnTcochycDViu3pbzItlCQUZd+tpJZZMZpaRyzqtKvusrk7Bv4b82X&#10;7bcNMd5Nn9DetQWR6FeYz9PSTzxsEtWrMLINWRipxUYx25G5iRrTccZrbF1YAGQPkiTKKet0XqHT&#10;bbIut9Htd7GxvY4oUXvAkmNGarq1YgYEBHwaUD1VxfKDTM6IOGe9U5vKfp7Hk2mBn//iKX78wwfW&#10;/lbqw9lutFpuxbSt7RXcuLkNbb/d6RSMM6nbBel9XbvtUuNP/YCR5yBcn6B+W4NlJkeK7Jw1OPqz&#10;+5ks6X+WpnftNGVatisWTzxNwXyWzFOz7mPUd2hLoQkK8gNascGdi3hcYjwZ26qwrXbX2JM8J8/A&#10;cxqAU3uoXFg+6v8BAZ8+rCS/AAlnwpYPBbqsGs8PI57nPxVPfgsMCAgI+BrAt32nWr6XbQUtAeeS&#10;IbFJdzXNTzFN8T4MnZPJXRau6+xSXkNuSHyZdBumXyfvVIlvmpHHcpoNzw8FfLXgvqj7sv4LO3fp&#10;N//2/G/8r/hd6dSkM3D6M2+cpp9FNbZfYfq5MmUGkPoZv8toKnym11M6Tm0nUtqOnMygEugSJXQt&#10;ye7D9KwsL+VpxmtMv6doit+ISbqe4WI6luj0b34H5zlFSslSCzgF/8aW3WX6ENhp/07PXudJ8laG&#10;pNHiJ+A3LbQ70gxJWqLdTpGXUzx8+ASaPHm8T7lLG0fxmrhBuQsJ27ASw8EBEpaJV75xjd+f1zdZ&#10;ZlKWFZYXFQMrO1YWAgI+DlxZleb05Q3UnoE/sew+N3JAQEBAQMAngO9fPJMr4XCZ2a37IIu2zCor&#10;rA4nOYb8OWQMNKG4p+AD6kTmJKZ/+U4uT25wt6gpNxdyoyn5/AJJVpIKZGTy+isRVtcybGy1sL3d&#10;xc52Hxcvr+HS5XVcJmm1tZ0drbrm6OKlFaNLl1YZZ0GXr/Rw5UrKc01cv8Gwiz3bbnRjo4NUUyUk&#10;1FAA0oooWkFt+bmtnz/V2esZlrEk2Ng1AQEBAQEvCpOpbCCVfYaUP2xGRV7WandaWF3to9fvYefC&#10;Gra2ulhba6LX1ZL+DcppMmrT1ooN21ovpT9J2S5b2832nH3MTFt21dtDq8m21VUUgX/W0ts/O3St&#10;uTQLtTbLreDEcBmt8GIpHvx2AzKisxVOLD2fiEvI9LjejZYMmmp9VtaMKFvGuHX7Al599ZL1R+sb&#10;LaapdEpUlduaQApdYaFIs6PaDXghvMTrOj+qvol3PRGeLzoXSumjacElCd79smDxHAvy4Lt5hm90&#10;cVSWK81WZaVotZuujq/3kKXaSpX1V8uRMY62Sk1jGaSpfdD1bpDDK6S9mamOjX9VHJtoods4JbP7&#10;edW2NxqhvzYElZJbYeIB9XPndf2CVI9duLu/5YOk7X1tm1+dSmM0Oym2L6zj0tUdrG+u2wpqbnsT&#10;XefuO38nAQEBnxiuBbUKarA2gXVMfbxJnKxu43GFn/3kCX70g/vsz8ljyJCdjUS7laLTjXFhdxW3&#10;X9lhW9Qgn+F4BlMJz6QWrtO3eqv6qyDXKDgexfXLNghWD1ZZPy3X/IsVGixe/TsN5pVtSZ7nxoto&#10;yyLxF9reSNdUfIiS7aWtCBulPO+2MZcBfimDfWZZ5yKek5G/VpjV88lw3sHd8bReICDg88bZenAG&#10;552uw8w5c15s+xznXRsQEBAQ8BJQQ+rJBKua9F/8kLgspxc/S8Kc1zGn5j/sGrnnxAv46uHUp9XB&#10;afLc6ekwj4VvDvHiFq2W3y2Kd89gHmYXPIeEs673LYezpJsy4EVJ8G7AJ8PLvtPnxfHpOJIMFc2S&#10;edNkelobn5zZZKDjgxMJV3j68ATlVAtaUCJTfELjhXFSod1tYffKJsqqQNZP3GREnpeWyN/lebkJ&#10;CHgRWPn5h//od2aF9s6mhL+y0kO73cL6+jo63TbPagCbBY0xbZacLMJtZMPDFUWHZdf7FXc5fkBA&#10;QEBAwNcXvkfUpHazC2AHq9V0tNpGAzIMF/MYoyxSWz2nKjW4qeV3K+Ta3ZMXSoGvrlj98WL2jDlk&#10;NrUE74SidY5WK7ZtXJxRg+5dkanMeb2M5di/RzKYI1NphmoawHRpnIJm7JugvuSXkKT4htDHBwQE&#10;BLwQ2MaqrbYW1NpvBaaI47Ru2yNbMe34uMBolOP4aIQj0t6eaMiwKZ48PnYrMo1KHheYsl8YnNDN&#10;SxRlhcK2xQJyrbRWVdZfONedo2MZcatbKTPyK7A+JvlBZsEpHPiLFCZlRMn4GthWnyG/RZt3BXFU&#10;meGZM6Jr2MC4Vg7dudDDd75zC9///ivo9RKsb8XImjPmacj+bWhpafVRWyVKfY31i4LyFBDweWOp&#10;fsxHhzVcIei/I2cEZrEsnlYmKllHx6y7+TjHZDhFMa1wzPo8OGI9HuYYneQMyzE8PEY+nKDMCxQT&#10;8mqsz1OGl3RlPOomFPIuVukWeVA8Z9RRh9XuvG4S3q9qKwMRZ3xquWQ+nbEsz9BPDy9vsA7bdvey&#10;QyH/qMXd0n4T7ZUWemttrG33sHNpE1du7qLTb6O91kQxczzlgjyfGBAQ8EkR8efqqtoD9b+kmH1w&#10;JOO0ButfRN5ghv/3//IL/M9//4/YjlASnLjVVVf6GTa2G/i1v3ID/83f+R7WN4BLVyQLDjErElTT&#10;1Iy+Yhl+Wf/OG9Ztme4sffACavd07M+7c3aJj+YbHLpeTpUba2UGZns4GpNHyNBsSd/cYDtXYjye&#10;2nad4mOUvvghHpJHYDvINjGnW1AWllGvVpooqxLdTgtra30LE79hAy4y0m+QkbL8+TwGBAQEBAQE&#10;BAQEBAR8XSA9D2W8WdNkNKfLpYw0O7YRvnxc4PDRAE8fHeEP/vkvcfiwpHhJuS/PeFYTLAsk7QlW&#10;1jt49btXsLrVxzd/8zbyrDDjtFw2Q4yptBb6sYCAl4eVnpc2UJsPShNWAN0ARp1c7Xp/UAwEBAQE&#10;BAR4+BUpptUQeTVmF0rGL9bAQELKEDXo12hglbHP1Wxyt5SyVrGBzXyQMYEYS3pN6e/7ZNfXarAx&#10;0Yo3858zPqhmU7rOsEAGBmagFsvldXWe/CCCQ92Py1CAqSz8DLdBi2UKCAgICPgoSIZSG2xL9M8K&#10;tvkR4jhDg+2/jMrKgnHYzkYNrS7m+4AYeT4zI2UZq7377gPs7R3i8GBoNBgWPB5jMilsIFeDuMOT&#10;EsdHzhhN8l1ZyHitXBi7MF2RDTzXfYSDa/etK6iVDPN+QS77iihmf5TwqkiD2IUNlLv7KA6QprCB&#10;4m4nRbeb2Wppv/ZrN3Dz1g6uXdvFzZsXGW2CrDlBqxWZcdp06gzUIvVLNsIds5sJBmoBXzSotvD/&#10;vG6w7nh+qHafMVCLUlYb1m/WS7Jeto1nQj4vnrF+lxEmoxzjwQTHh8e49949nNA1AzXW1aIoMByO&#10;WD9UtwvkdJ2hqerdgg+UgZrqvtt2Q2HmMK50NwuyfCmMaSh/zhiUVE98sPOMp1US0ybbIdbzJEuQ&#10;NBPEWYyty2vYuriO/noP6ztr6K52sLLRNwM2JGxnWIdNZ2SrLOoduDQDAgI+ObxUpzZA22LaSosJ&#10;+1+2ORX784Ly4mQS4R//r2/gH/xPv882JMJ0ZJUTnU6C1fUSv/FXb+Hv/Pe/io2tBq5eUxojtjcN&#10;5OMICXmOJG6a8ZfB+mK1FLJSreW/mtS2+TZl3rawvptMKXcum0rurP08lSTkd5CZMZoM85O0SR6g&#10;xCF5m8Fwwnu77cJz8iyDwdTOqf0bybh3UtrW55p0pa3Ai2KC7e018hUX+HwtrKxo8GVMkoHaxN1w&#10;no+AgICAgICAgICAgICvCySzyUCN8hdFOO3IMZtpwYoj0/lAY42TBI8fHODf/OM/x4N3ji0MU8lr&#10;lNs0XpiN0Oqm2LnWx/bFTfzW3/4NlE3Kn5SzplJuEUyFpCsCAl4WXo9ABAO1gICAgICAzwbeQK1s&#10;TPk/t8FMrUxjA/INzXTXSmoyRktJzohAqv6G+lozKFjADQo4qwD95NqAqJbxJWn2g/ppGxyoV0nz&#10;99d1bstRDSjovB/AXO7LidqIYeFneD0AsaCAgICAgI+G5ChnJOwMhdmyR2yrGzHbX7XVnrTdlVYJ&#10;keHIgmSEtn8wxGg4wXiU24pqo3GBg8MRJuPcjNhEo8EMJ8e8g7bEoown0pZao9HYBnxlTCbSvWQ4&#10;o8FeQX2ASGHOuEUu80y/5ETXlzB/Ij3DTNt0MSFbcS1GlmbYWO+h12vaYPHqqlY36eD11y5h9+Ia&#10;Njb62NxaYVojRPEIzWbEvClPY8Ts9qLIGdtYf6h+0OD7pICAzx8qjXMDtfpnfJDxRfTVrsWzH+tG&#10;pVWDGEIeSisgRTOW7zIxA7WS9VWrAk1Zl4/3j+lOWAdKI9VbZ6DmjNXy2sDUG6qprmolRq2MqDCx&#10;cEZWd1XHWX/pcfWa9crOqT6rjrn8iR0sbbVFcZruMbT1aLOVIMm0LWkL7V6b/hjrF1exvr2KVjez&#10;ldRSxmnSL76yipknGZjqiaU4svQDAgI+LSwM1GR07g3UWIVZab2BWp6n+N/+yS/xD/6nf0eeIMLo&#10;xBmoaUXt3kpeG6h9H1s7Ma7frJDEYxRTYDpuOAO1RAZqjh9wxuKkmXgUJ/85I1jWcnPZWAh1RRdX&#10;YEbmdE2uNFe8jvyKz/auiHB8DPInGhzR6mjalrTEk/0R27oJpuQ9RhNnlHZ0LMN78jVs3+ROJlpR&#10;srKVwdmI8fYFdndXcPv2Di5e3MQ3v3kRUaJV4YKBWkBAQEBAQEBAQEDA1xmS2VLEaNJPucjkM82I&#10;HjBcY4cx4rKJvcfH+A//9Id480f3KDpRzppo4YyGbe9ZNk6QtWOsXWhh59IW/rPf/W0kK4lptXO4&#10;sUiT/XS7gICXhtMnWPkJBmoBAQEBAQGfDZyBGBk4MnvaQkl9qhaukJ7fVrQxpb/6VQ3Oa9BffoWp&#10;X60777qL1dXOQE2KeqUrt4GoaiIiI6rBT63WoXtENviva3mNBjOqguFTS8W2cfLdtu+/7X6elvMg&#10;kuOew1FAQEBAwEdC7aaMhem6rZUt0Np5UUSSeF+w3a7KGWSrpa37Ijbg3pAt0oprisemV0Yv2vrq&#10;+GSI8Xhig7fTSYXJqIHBsYy/NGAtw7Wc56Y4OjpxA74yiJnKCAY8nvBYK2yqX3AGabbSWiFDNmfc&#10;Jhkx531k8FLyngXJVmbT3oXsg5I0RUrq9/q4cf0ytrf6tnLa5maXsmUHV65sYmW1bVtNJ8mM9xzw&#10;PgNbaU3bTiudLJOBNnsl3lvGaTLYdqj7nICAzx1O+eZLpHgrx4c5vsrCaldQPNVjkBeLtUouy3RM&#10;kk3nLHf8mcq6VshlDGe45phB4+lU92RUqrpbsP6Zy3o5nbAu1nVVpLqpFYmcYZrqsSOtquYN2cww&#10;jUnLuEXkss14zJ+2HFU7Y89GZjBNYnS6GbJmgt5KD6vrK0iaMda2V2z1NLAON0gV27AqKm1rz0Lb&#10;RfDZvRGN4A35AgICPjlkti0ewRmv5raaKRIe85xtD06qKP/983/6S/yD/8u/wmgQ4fjQGaglaQOt&#10;9mRuoLazm+CVb0Tst9n/T2cYD2e2ulmapJRJtT2mawtM/pOBWi2fnjVQc3piV8+jSFsHi7epDdXo&#10;2kQoy6GM8BOcHJe4894EB/symM9xfDzGyaDA/UdDDMc5hqMpDrT1MfmUvf0TM8bX6q8520Ljb0hZ&#10;6uTZmHTl8gpef30L3/72DfzXf+tXkGa8nwzUIm+gJgoICAgICAgICAgICPg6QVMlMySNFuWwijLV&#10;lEHatWLM8JnppZqNLo72hviDf/ET/Nl//LnprWYyUKOwZXrb4hBx1kB7NcKFy9v4r3/vP0Nvp2da&#10;sNz02U5vJT1uQMDLw8nrpk0IBmoBAQEBAQGfDeaDlxFd9as6NoO0WvGv/tMU/zJQo+s6YBt4dEr+&#10;OoiuM3YTU6iBRxuioKukm+yZUx4yXRLvYsr8hnXXLp4M1LTtJ1PhOfbzviv3/bfPi5HL3yJMjtJR&#10;nkQBAQEBAR8JtZsU5N3ArWtDzciEzajkLQ0+q43Vymlqy63tnTfOdVvckPGW2mP+kWSoosFcZ0Cm&#10;FUlmKPMI00mKqqy3A7MBbRmxyBhNfhm1uC1AZbym1Vjmhi10C1tlza3iJCM1ZwQj4zTFiejGDPer&#10;qpVIkhhJGqPT7uDi7iZWV9ro9TL0+hlarRRray262sZ6hjhSOjKIG9txVcpALUfWTO25ppMpXcUN&#10;BmoBXzQ45YlXwLH0kuQn1byd4/Gc30quTiExAzXjoYwvY1jpDNakNrTVAhkmg1MzUDOormm1tNwM&#10;NMwgtFCdZJhc1kWrs3W91aqHZogm0jmmZyuo1fGM9JMuh/76Fi6eDNm8gRpJ9bndymzVtFa7iU6v&#10;rWYHTdbpZicj18m2ppGTdWV6Ma/Vr6FJD85ALa55WjNqCQgI+FTgDNS0mqr6dBlhMZDCXWVhrl+e&#10;VU38q3/5Fv7v/9d/heMjYO8Ja/SM7U/SQJpN8Gu/cQN/++98FxcvN/Hat2VYPmF/rxXUWO/jxOr+&#10;fAU1/98MZ3kzNRtqw0gyUNN5G7zQ8qeE+va5gRr9zlDNyahmoEa5dHACvPP2CPfvDfD06RHufvAY&#10;ewc53r83Zrs2w2Q6w3A8M7+2Lxdfoy1HJbOqPWsgR7PJlobvQO9he6uNa9dW8Ku/egP/p//zr6Hd&#10;Ya4i8liRjOwsw6SAgICAgICAgICAgICvE5yBWhq1KDeVmOZjymcV4nhKGU2a5Zhn2xgeT/HD//g2&#10;/ujf/ghV0cD0xOml44iyWX6IKAWa/Qa2djfwN/6738bO9W3TeZW24AZ/JjsGmSvg48DJ69IrBAO1&#10;gICAgICAzwyuf7RBRR2R8dOqOGId58ODNgBg0RTBgmzVCy27wRNiJhXsjMS8gVq9jQrTjRtNxsmg&#10;JXvN+I39t+vHddoZFJQyUKucAt8ZqKmvt0RJCvZ+kfp5uvMwObp36OMDAgICXhySq0gU9kWSq8xA&#10;jDKYGajJklhtLP06jhMNGKc2EFuyD7AWV8YldbPrW18XLp/aaaUhw5em6wMMMqmRQVllBi5ugNsZ&#10;qvhVlpSIJU0q6jhGzJsZwJQyhmE/VSU8Tnis7UNlHCMlB2wAvNXMsLbaMaM0Wy0t1TNpEFsGcAVz&#10;oQHmysLQ0BZf7IdKyqCFBp3Zb/HEZDKlmyCKU5d1PVNAwOcOq2VWGp2BmqnjTDln52p32UBNEI+X&#10;RKkZqNmqiKwzYtUS8mhp0mJaMlDT1nelGYaqAooVE0/m4eulMzTj5UzHG5npvxSIWmXRn/dbfHrj&#10;NIunc/XPp+x4Pp7TbRlXUPZj1sMsY56TiOSMT0vW31KrIcWaSTvGOB+iwTreYL0XiziLXHsh47RY&#10;Bi16rnn7ExAQ8EmhblMGaqaPZV1TjdV221oiW31zJQO1WQv/7t++jf/n/+PfYH+vwoN7qtziB1RX&#10;p/j+r13F3/rbr+PKtQ6++/2OGahV6stzx38kbHfIFeh2vE534HGluuwM0pzLuPWxDNqyVFuSewM1&#10;yZSO5gZq1iYmTDfFcBjhFz8f4q03n+L99x7gRz98Ew8eTfHWu1M+C9vIWYqiavLW5DG0ErjaK/JM&#10;tjpbVJJPmJDPUFtZ2Gqw3W6C9fUMv/VbN/A//o9/BStr5HtkHBcHGTUgICAgICAgICAg4OsKaWQy&#10;ZHELmtw0ngxNB52mJWLKkJqAlFQZ8vEMb/3oIX7/X/ypraw/2MtNvySpcDw5guZZpt0Z1rdW8dv/&#10;h1/HzW/dcIJpphgzlMgpu2lcMiDgZeHkddMa/t7fvfb3pFCU4rLZzFhQE7TbbaRaP52RFgZqin1W&#10;0DdVhfOecr0/ICAgICAgYAHXP2o7T62Y5rZ1S8nfaUDPDerN+1AzCKvBrtcN7tPlP0czxtZgoxsI&#10;MOJ5bRdlg4N2pAvUb6ufF9WGbErLrlEelJjSU/z6GnOfR3KWeYGAgICAgBeFjfsaafCXbSr7gzTJ&#10;kKVNJLEGexXOCDovwxKSNyZxqNvfOqF5+88oZsBsfYXaeFFpA7saKG7IjSobSNaMOBmW2XFcQUu4&#10;y6gspfiXarWVtIFmJorQbJGaiRmeSVaUMVm7nZGa6Ha1UlrTrZjWTdHu8Fky9k2x7pXz/jKE1opp&#10;8vv7u/yqT7Jn4J+tHsfnlVGNGW6bFZuw/NwBAZ8vVBpPlUh/cNatYfGNx3Jl24w+6/qsMm6rA5Fk&#10;gMr/WmjIGXuxrlSsv/LLKAxyWSWkVLTjmNdLk6NjVRW5mjhg8RTm4imOEeu2LUqoma4854zLdKxw&#10;cozmOnLnlAbzodXSZJzG+qvtPBVffpG7L++nuuwaNAa5n9owx88GBAR8GnBtiYh1Sx62I1pttWEV&#10;W3VNboq7d47x5hv3MBkDR4cFq6f4CEmKJbZ2+rhybR39lRS7uy3We9ZfyZ6s9DZZiryI9b+1PCpy&#10;TYw7islgyCY1ZfuTsC1Ik4h8S6ydRpEyYkpXRm7aftPiys+8xpJ12d4pF/o12xG6/RS91Q6anSYe&#10;PB7h6ESrpbFN1HNYI9QikSHhtcYmGL/DdkeTrApnZN8hv7GxEePatVV873uXyJPoORhPFBAQEBAQ&#10;EBAQEBAQ8LWE08dofFB6Vy14IV2xTSaSTKnfTCtwNzA8LrD3+NDktdHJxGQpTWy2uJT7IH1xlmDz&#10;4jo2djZMnoskABJufDHIXgEfH7H+BQO1gICAgICAzwquj7TtPG0gIEYcxWQQxR4S1s3yH/tlKfIX&#10;VB8zks1QVypyZXRAd07LaViYAsSMugFGv4Kaxv7FaPqV02yww7DsPo+UNp2AgICAgBdHPVBsWzhX&#10;iSP2A6g0wNu0FZW07V9Vats9tecaJGZcXSe5X1sAPvOrW2b+U79gfYP1F4X1D1FDM+DkzxHzWMZp&#10;SVwhjWe8nyOJfE2RGaQB7ZZWQ4voRui0tXVn7AzRuikpQ7cjgzT6+ylWVhL0ezHDGbfD65sFknTK&#10;e2glNG3jqS07J7wv81EbyNmSTezj9FxaXSpLWzYwLuVIEmeMz2e2Psb+BQR8AeDKotW1uW+JF6pd&#10;c4yfcgFmU0GIx/LGaLbKGk83yIPlVY5JOWFtzSHjsSid2XaZBabmVjEpEpWOeCwFobbWBP0zkc5r&#10;i02eN7JzrGMJ24FUxLbEiOEZ78063qDrwyOGa+uGiOER24AGXTNkYxq6p2bFKn8z8ZuMJ0M6Gc/J&#10;plTWK6aUtFWOGmxnvCmLfooQEBDwaUAyoOQ61bNUqxqWFYqSHELcVGNSG6qlePRwgLt39jAZz7D3&#10;dGRXqrvVduBrax1s7XTR7TVx8UqfafGseI+0y8YqYdcckU/Q6qspq3ZCIm/CFDT+kLG9Mj6B1GmR&#10;2E602HY02U5kbIeapIztRSoeg+2CDNm0dlvMfl5KZ+aY9ynQXiuwvt3A1Zvr+Nb3bmNrt4f3mN93&#10;PzhkG9NgLGVKPECLT5wa76O8q71tQCu+5WZQ3+/P8MrtdfzOX7uJb7y6g5tMr0m+Re/IxQ0ICAgI&#10;CAgICAgICPg6otZHUY6SviaOJS9KCeXkJBuL1K4VdGeF9M2UMbOU8uOejR9ORlN0O21EcVTv5tFA&#10;1m7iwoVtU+dmEgpn0l1JF1QrvQICPgaC1jAgICAgIOBzgBkT2MwFGRLIaKyAttz0pJnuItvaxOK4&#10;eM6Vot6RX13HKeOd62dH2IppimPxdEwusmYexZja1p7Gs/o0zEsydtUOnev9NeprAgICAgJeFrYO&#10;Cdv1xEjGatpiqyyAPJ8ZVfRrW624kaKZtBk/QcFw2x6Q7bNmwYliXi+KNAxcyeiNop018c5EhF2M&#10;6QpMKaEBXq3KVlODbb5Iq5skcVwTU5IbierVTzwxIZEGntNERm4yfpsw3RH7rCHKUjSw48Zswr5l&#10;ijguSCXjA1mq9JQfbc81xXTKfo75iOMErWaHbsY+yRmrJQyzrcSsLwoI+KLA80OepEqpSYamNS3K&#10;rgxSVd0WPJZmpRqxrskGY0aerGCFF8nwS6ubadU0GYOJxMuV5AlFhadySpo4t5q6yQeKOydvsOZc&#10;89eum/3K+my6SBmZkV+U4dsp4zaGawU1kgzSkibbm4TPwvovflKPGzP/InsWrY7En5tswecSY+mY&#10;y4CAgE8Jqn36mfzIuiePW42xroNG6s9lXK4VWVUfdV5tD6+ko+27J5PS8Rml265bFqtx3GK8jHHU&#10;96ZzMiM1pqu+2/p+tg0Z+/9WVqHdLNFMc4aPSSNyNWPGn5CmpBwR26pGQbm1YJtRsA0qeAxSPGR7&#10;c4h2r8DFK11cvbGK3cs9NDvkL1pse6wNUnvItk1tH9NSO8gMWTukNqvNuFvbDbzy6iZ+53e+h299&#10;64at6uplXD2vo4CAgICAgICAgICAgK8fpIPS9p4aG0wSp/OVDEkJ0dyYYbFWxm5GWN9aQX+tzTDK&#10;UNJRlZpclPJ8AhmvFdMZRicF8nGJckqZTZOnSU7kku4n6H8CPh6i2g0ICAgICAj4TCDuTUZmBflB&#10;kbY/m5C0yozbDk3kVrzhea2qIbK4MlDzpHOihdFazWYyniOnpK+MdOwM0hwJ9XhpQEBAQMBnAmuY&#10;nbeGm7mmbalk3MIAkvyxVkOZRahKBtD1Bm1ahl0rri2I8UiNMwPLjSpluCP5l48/Huk+uh/zb52H&#10;+hWtmrQg236Q/RTYN9m0Oi19YlTSkaG0/DLMlsGbWx1O0Ypc5/Xs7MkqN5AeEPBFhLgsT06V8iEk&#10;YzW6IpVpFeuaS5ONqBmLyG1Ems3KusAzflV7D99inCL+86S6RNbuVNic5jn1d6bLijbTDFjVSdZh&#10;Mzirz3tyP1dXlUHVXSZnaZqhK8PtmKfNGE/PKOM8r6D0FBAQ8KlDqzAWBftYQsZjWknNUWnUarew&#10;u7uDfq/HeDJsVx3XoMQM+XSCvaf7OD4eMp2EvEeH55rIc6Wj7V/Ed8Rsh2QwL8MwGaRFbqvvrIEs&#10;lXG65NSBURQNeTwkvzI0fxxPHGnFVMm3Vc4+nrIq24OEPI36/CRuodfd4PUZDo8GeMr87B8cWluo&#10;lkdbkZscrHTSqbmNhlaCG6Pbi3Hj5ha+9e3r+K3f/hW89vpNrG300O7KuK5kvh2vERAQEBAQEBAQ&#10;EBAQ8PWFU8pIhyO3rLSrkvRA7owmOuWUKQvKT2mWYG29j5WVLpqtFBmPdZ2faCkDNZMPJ1MMT0aY&#10;jCifaUKmkdIPCPj4kPY0ICAgICAg4DODsYKmgI8iKfllnDY20tYlWpHGbYXmyAzW4BT9c6M1T8vG&#10;aRowJNmwKHlE27bFZpK7VdNkOGDbL9WkfBijaczkwmgtICAgIOAvCWxmF0bCjqLILa0uQzVt/yny&#10;Rms6X9YGalpNLYIMzRheniaFeSO0RpXV1DzjXz7O2A3J6EwuqaR/iWbmKvwM8T4z5sUMaGbsV9i/&#10;aMvQOclgTf3STAPSMlATFTZoPB845rWxDPD4fFoFzhQdU53T+9C2ZTOGBS1HwBcX4rQ8qW4uKD51&#10;LGNSrW4of2VKPRmmiWNjLWER16xUlfQoZjybzcpqprrCOiKzL/dTsPs5YzT65C7xc0ZaXegMnd7+&#10;3ZHqra+LZqBmfCLDSX6FNGecJr7SucsGH1VJPzPvVolzhmmRXL0L1WGRFJUBAQGfLlitxDrI0Lso&#10;tNI26znbjbmBWlEadTstXL16Gatra8iLmRnCShZMkgrT6RCPHj3G4cEJ67JmxHeZXpPhEdMUD8L+&#10;f5bYKq75JFeDhCyL0GrGaDa1DbhWRJ2yfZFx2gn7/ROmS4rll4HaiFTLsZiSBZiQJMfOGEc8TEK3&#10;i5WVHV7fwv7+CR48fIrHT/Z0K3umRsyba2vweIykKSM1ysdMe4Yh+ispXn1tF9//9VfwX/3N38Sv&#10;fP+b2NpeRa+n7UDFa7gVAgICAgICAgICAgICAr7OkOyoedDS9WglNZF0TVK3lvyXU6aU/ilrJtjY&#10;WsXqRh+tToasnVAWk1EbZUybsEhpjnLldDTF4HCA8cAZqDly9woI+LhQEQ0ICAgICAj4zCDubZmk&#10;SH8eLcc7Cw0AitSVe4qX/P78J8F51z8vPwEBAQEBHw0NwfLXqI1D1NZ7I5EXalvPa5d9ey862wec&#10;JY9l/8vA5/N59FE4m5+lfMyTORMeEPCFwXK59XXtRchMzGpaTmMZZ4+FRbzlK5b9L4LnxT0vnfPi&#10;unjut7iKR0uGajaL9tT5gICATwsyDNcKi54YAK2gFsexbc+iLVjSNLEZ762WKCY1kDVdXcxzYDKZ&#10;YTyqkE9l1NpGmq3w+g6qWcpzwMMH+3jjl+/jzTc+wFtv3sGDB3sotJB33YaZL+a10QxFMWGaI0zG&#10;A0ynI5TFFFXpVkxjBtU6IEmaSNI2r2nxyhaz3MXjRyX+7E8/wO//+7fxv/2Tn+B///d38PB+wWt5&#10;WanBE60sKaP2CdMc8pkKrG2kuHp9Hd//1Vv4zndv4+bNS1hb66LdTlBWU6arCVwNexduElZAQEBA&#10;QEBAQEBAQMDXGct6WtFpOM005crIUZw00Om10Wo3zbCN4ib/SarTWGNM2WyGyWiK6XiKMqe8VlCA&#10;Cwj4hDDp/R/+o9+ZFYWsKEusrPQo6Lewvr6OTrfNs5odz4LImJp9qxlpVnA9TBEphYXglQFyvf/8&#10;ChAQEBAQEPC1hBkkaCULKe/p17F1k8t9J92zA33z47M4GybDB0cu4Rfph30a/j61fzn8GXxUmgEB&#10;AQEBz6JuO+upZrXjcKr9PQ2pBSz83L5ARiK118CDeR/wPDx7j2fh7yev0nJ+qTHcKfVnNc37Nikp&#10;nH+RKeVP10rLIblRbkqqjaotzN3LG+7NbKtQpaG0AgK+CFAZVjlVeT2Duqw7x5f72mWgr0b1Ombz&#10;GII/JzjecIbIVlHTpYtrXR1y8X3VWpxzrmBhPFabYbwgA+xa+m2RM0tZEXSRr5sO8utoOew8OB5z&#10;GYtjl/OAgIBPD6rH2pLFbe2p0YJGI0Uj7pobRRFJxloRHj3Kce/OMf7oj36Bf/y//iEmI+D4cIai&#10;qtDtpVjbyPDdX7mF//Z/+E3015o4OR5gb++AcQZ4/4172H90gE47wmovwre/fR2/+3d+DVtbKWbV&#10;kHSINCmRJScoiwEzIt1w4cY0tEVoFSNqNEkd5quJquxiMmlgNJrh6LjCvcdD/Os/eBs/e/MeHj4a&#10;4J13DzDNZxiMXTunFSYLNlIRWYNuP0O/3+K9+7h6dRNXLm/jr//Od3D50joS5qGZ8l3MJnwVQ96v&#10;QhxrdXGtCCByfMPZViogICAgICAgICAgIODrAKfXOa2nmcnIp9bYmO6HFFOGS8oER/sneONH72Hv&#10;8QF+8Ie/RNromUBlu11Qzuqsp7h26wLWNvv4zq+/iihtIFmPUCZORjU9cUDAC0PlZWbmj/i9v3vt&#10;72kWnmblNZuZzbxrtzWjLrVICwM1xXYXLmDF2XlPud4fEBAQEBAQcBaup6z7Sz9gv0zzMDdTwQ3k&#10;J4tjIx2rr9YWUhrs17Go7oNPdcX1vc4jG4j05HH2OCAgICDgk0EyVMWmtTbAkvGVGWK5sNPEuLXf&#10;b9FnYYI1z7VSoSYf5q5R2kXtfhLyaSynpfR1w+X7u/y5fNR5nEOhvj9b9qsP8/76nCVQP+f8Wc+m&#10;FxDweUCF09FM00lr5cicjzMff1LyzX/nrZhWkylWnvVH9fXedYZiC79+drzsXzrWz5339+WRztl5&#10;O6p/DuZfulb+89I8+1uk43/uWa0uW+L+DgEBAZ8K2BdaP2vtjhDTlQyovtSFaGG10ajAeDTFwwdP&#10;8PZbH6DIZxgOtR1ow2bFy5Wed4YS771/Fz/96dv4iz//KX78w3fw5398F2/84hjHh6UZmq2vb+H7&#10;338VK/0+ZPOVT6e8U4QsIWUZkmYXWWcFSdrBrEhQ5gnT1WppHWapjcm0iaPDHI8ej/D22/v4T3/8&#10;Hv5f/8uP8aMf7OPenRHPzWyFtpSPkdhWxa4tSdMIO7s93Lq1jtuvXMD3fuUGvvGNS3j9tcvY3Gii&#10;mTEzmPBdkCfRtuL2+Fp5TcMiYWgkICAgICAgICAgIODrDSc7SrdqB7XIGNWyEg9M1+r0uNLmzKoZ&#10;KsqOZVHiznsPKd85OTNqSOakG80oR0ZIkpiy2oatspZ2Y1SarRQQ8DGhUhYM1AICAgICAj5jLAbz&#10;7ZBY7ju9f36yxvJ5754Js6DagKBmNuuDj0EBAQEBAZ8e6ja5NjxzfvUFznVNr+J4OP+iRT597ryw&#10;+fGpdD4Ey029z4P+mV8HpyLU5LHk915zfTxPteGK0dljQWE1LN+6t38/FhoQ8DnDl+XlAukNRRzO&#10;np3DAhWXHl+npF+RuxRWH5lv2T0betZ/3rHgjM0c7LzuY0F1/Ppw+erFfxd2Gj4Wad42nCb91z9z&#10;AwICPkXU/aHaDms/IlSzCKWNB0hny//05/kM2m3l6ZND3PngCcoywnAIxLGbwFSUzoBrPJ3g4aMj&#10;PHxwhCePhzg+KjE8nqEqGoijGDO2H9oyc3Ojz6sSjMdMPGoyvYRxgCKPSSn9KYppgnKaoShaRpNJ&#10;hmOm9dZbT/HTn97BT3/2CH/6Zw/wCx6/d3/APLhtSbNmilY7w9pGG5tbXexeXMPt27t45dUL+P6v&#10;Xsfrr1/EzRtbuHJlDetrLfQ6MsIb8h4jVOWET1HYQIn4BtsW1AzU7BUFBAQEBAQEBAQEBAR8beHG&#10;HSUduSNHXidbg17F0QRJGaiBsuN0muP9tx8gH7kIzkCNsG1AgSxLceHShlkWNVcoDwYDtYBPgGCg&#10;FhAQEBAQ8DnAMYoeL9BnWpTlePTXK1041K4FsZ/2rvrsebwPI8+kegoICAgI+HQxY3NM4Z1ts3Nr&#10;Ujtt7bajRQusNpxBNZ2OV4fJfwo6dnF8028yHOn8rkD3o8fi6zpnZOL89AjzuDU9Awb6mxjksk+x&#10;MLrPrBKq8MWqL+YY+TyI9G7sbEDAFxB1oT3tGJ0+cvXJuf544V/EqUOs2jUgmwvz1cf12XncZf/y&#10;8emwxdEC7ujU2aV7+J876+GvWNB5P3fO/yfmnoCAgE8D6lK1ypi29JyxLy2KBkoZnM2czpYOyoq1&#10;sRFj/2CA+/f3kefa4rNEFCeMCwxHBYbDMR4+3scHHxzi4YMB9vdynJwwnTJie8B0meZwUGA8ztFu&#10;tpAmXeRlinZ3A/k0QT6ZkRIU0wyzPKPbZF66TF9berYwGCZ4/GSCP/7jt/FH/+kX+LM/v49//7/f&#10;xXt3jjAqYiRpC1krRbeXodNtYefCCq5cWcHt2xfwa79+E9/73jX81m+9gm+9fgnXrm1gZ7uNfi9i&#10;+icYTw7pjvmsORpsKDWDXyiKks+uFdX4jqJFexQQEBAQEBAQEBAQEPD1gvS8jpxc5MhtqOjlJJ1T&#10;nMqt4E95MotblPdyvPuLuxgeU96izJlELSmIKX8VjJ0jzRJcuLSJRtxAZ621MFAL4lfAx0AwUAsI&#10;CAgICPgc4BjFD4F1pcv9LWGjiJ6WjRo0kO/DvL8mg++XP4xeBD494UWvCQgICAhwWGqbrX1mT2BN&#10;6XJb7MgZfAjL4e7Mwl9j7vFQuqLThmEa0PZ+n47izc+b3x17vxQSFq8+cjjrEkted0Ca31/X12HP&#10;kKDURYS9F9K8/woI+KLA1YPlkulL8NkSvYxT5/hvHseX8aUwuZ4clkM+jF4QFrW+Zl7Hz7t+Oey8&#10;8w7nXuuDnn9ZQEDAS0N6Wa+bVVvEfrrSlpoR4tiR6lxV8V8jxtO9Y9y9u4/BSYHHj8YWT1uAamK8&#10;DLiUhvzs7I0iXqNtPRtoMjBl3JjXJLYq2d7eCe7d38ND0gfvP8bB0yHDXLqi+w9G+ODOCd5//whv&#10;v7uHX775CG+8+RA//+VDPOD50SQBkjZWNru4cG0VF6+u4vL1ddx8dRu3X72A73z3Ml75xjauXVvH&#10;xUtdbGxkWFuP0WqWiKOc+ZoyT6TZlPlWGEiRGeupGau0HY2s8/SUeg0KDAgICAgICAgICAgI+JrC&#10;a2GdYsaRyZAWtjhPKZEkzW8D8SzFZDTB+289xPH+mGExkkjyoUTGkhcVZj+0vbuGKG6gt9XFLNZY&#10;JBFEsICPASs2//Af/c6sKAqUZYmVlR7a7RbW19fR6bZ5tjIBXzK+FCKzWcWiWxc6wUZVNPAg+FIo&#10;1/udoiAgICAgICBAcP1io8H+1frT5T5ywSbO+1FnvUAs96017NzyeedqBRqX0jnpfSSW8+Phw5bP&#10;vUyaAQEBAQGSofzKaSbcK0wDzuYj6vZeRh+L7fnqsLr5Pe+chc6bZ6dmMKoHaf25+WWEYgjqLXx6&#10;tnoZoeO53/4r3iKdpWSehUU6HUMhvldanKO7nKGz8DebXxcQ8PlCxdWVZVdul+uiiqt83l2Gi+PK&#10;sa+TxqeJ5K/P6Up/7bz4vxBcKi8Gy3XtX4a7/tl6KpwXX1g8/wLuuRZuQEDApwMNCJSUHyO3gloV&#10;oywyaAtPGaclqbb7rJDzuKpS/OTHd/Ef/u3P8dYbe/izP3nI6xIzUCuqGSJNU45L+gtX9UlRlCJq&#10;9JluE7OyQlUUiKMKrWyKNCmw0m9ie6ON1X4br9zYxcb6Oq+ZWRxNdh6NRhiPJxgMBtg/PKA7wt7+&#10;iEm30Gq30V1ZQXc1we6NDjorLaysdLGzs4611R6uXl5Hq6W2JGdexky3QsJ7xkxf+ueq0vad7j5q&#10;f7VCnJ5HbZAZ3jH/Oie5Wk1sNG97QhsUEBAQEBAQEBAQEPB1g6QmP+4oOcvJTSVSOBWOzhcWGs9K&#10;JFUD0SxBVnbx9NEh/vX/50/wix/cRdxI0YxXLP6sMaYMOcT6Vh/f+81X0V3r4NqvXELVdLZCQf8T&#10;8HJQeXFr+oUV1AICAgICAj5TuAFC/Vx/KUNvm/Jd+334Mgne9TjvHN15NH/+Rell8HGuCQgICPia&#10;wwtV8/Z+QQ0TzdwWW27lsuVzrs1189qcf0HL/x1J3bBYEa0O4/HiWkHxFpjH59+5qoXlS4kl7wJn&#10;7rkgwbs1pMA4RTLeq8MDAr5oOFt8axK8/7wwB5Vp1j6rg/L7Mq5ybyYX9Lv/Hwmf8Mcgd38dfDhM&#10;aWlkF9X+c0igeyrNpfCAgIBPC66t0OpnMlDTZhizWUJi7bMwbe9Z2laXqnxPnxzh3t197O+N6J4w&#10;ngy51PrIuMvNnJfBGmbkO0iNRoooztCItXKaDMJyNBK2TRH9TFfGq0p/kucYDqd49PgEj57sY+9g&#10;H0/2D3EyGmFaFroSaTtFu9fC1u46Ll3fxpUb27j+yg6u3t7A9Vc3sH2xi63tDtY2muj2Y3Ta5H5i&#10;DZBMyeHISK3ko4qYQSO1kXwq/rPnn7dLypWM1vTMMk4zzoduaHwCAgICAgICAgICAr6+MLmIJJ8n&#10;Mweai0omDFL+ohwlUZO+mPJlPinw6O4RHlKWtFW2kbnoDcqEjRxpM8XKRhtREmH90hooRtbnazcg&#10;4CVgxSasoBYQEBAQEPBZwfWPi1UnvEuII5z3m77v/Kg+dOl6g2NBT8HudTae4MPqe5y6v8fZY4/n&#10;pRkQEBAQcB6sNaVQ5V0f5jFfjYmhZ1vXhm1f5Vvehd9g5/yRu7rSfep7WNNOLMfyd9bwrg/z3ZJS&#10;qC9Zii+4UKe8cPHmF80hudCF+TTM9ZmwI6ZvW1KfDhOcoQtpdla+DAj4fPHMimcsmpGvswyyksvj&#10;Zf+zcGEuLdUD57cwnlvUxvOuXdz3Wehcff5DoPo1b2fq6O7Q56F2T91j+eD0zX0ap8N94PxkQEDA&#10;J4SMsGazwozTkiSxFdSKIkVZsB2KwTBgmueYljOkSQdvv/kYf/an7+PnP3mIf/ev38NkIsMzGaYl&#10;9e7bpa24Nqu04lrMNCLELZ5Lea+qYNiUaTbQzhpIowaaaYQ2z2dJhF67jSxto92OsNKPkWUR1jfa&#10;6K0wrNNEb7WNZjvB+lYXnV4TaRajyWuTJtPpSJ+s7TrZ2mg1NzYTKRuc2NomHTNA4VoRjc2KI/1j&#10;nvmcFRsdp5F2rZWO5eoyZ9zfYBqefwgICAgICAgICAgICPhiQHKLx7IG5dOHaYUp/WmikdMzOVO0&#10;bK7/mTU0QahCPMvdCmoV5bWijXw8wxt/9hD/4h//IWZanXucOpmM8uOsMUC7m2L3eh/rF1bx/b/5&#10;HWTrzkItrKAW8HIwKd7Vg2CgFhAQEBAQ8Fmh7iNNeb7cXwq+zyTNGbulsHOxfL3H2XSX/KdHHWvU&#10;ads9z95r6djnydLw6ZyXXkBAQEDAWXilgLkSrgxyXdu6MGhZtMEuxF3p4f2uSfbn6phMV0eU4Kyp&#10;VuipptvDjNoIntR9dSSFgr9ffbY+dvB+DSJbujo4lagPrdNzMcznM+GUFpIltV2Zv8uyy2s0yKxV&#10;XQzL6QcEfF6QAq82hKjLrUr53NhLRL8jC2KYfgp3x8LCMNWlZ36frkuxDqvTVd1cup+g/+6s8ws6&#10;dqkIPr7SMe9SHuo8yscwBbs4LoK/l7C41nnkeP+zWIR7Y9qAgIBPDzJOq2oDtVirnJmBWkKa8RhI&#10;0gbyPGdNjtBqr+C9d5/gRz+4g5/++B7++T99E///9u70SZIkre/4E0deVd3VXXPsHLAsYDIQYBiY&#10;DAELphdC0huZSYbBP8T/omHQ8ZKXkmFgoJWECUwyJCQMBMvuzM7uzM7VV1VlxqHn5x6e6ZUdWVU9&#10;3dlTU/X9VHvF4f54RGZnV7VHPunx6GERZlDrOv/370NQ3SFTd9DoutKa1n/nVoWVM6+r/X8PZWtl&#10;3djE2xwfTe3ocGGHB3O7d3Ro8+nE3vraa/b6a6/5vtr3KQGtsDv3Kj9u7etlSEabzGpbeGzl56Xz&#10;brulH1S/90/i7Gz+Y0I/T5RMNlGCXPi9b1bq/MIynl+YMa3SCSsZrbPGYzv/0kxtugwd/qugn02h&#10;gfrw4sto188rAAAAALjMVccTT18DGbt0klqpKl16WTd7uovn4J352KlICWrhOnHp46vhFp9+8JSg&#10;Vnat1b6z8DFZtZyZtbW9/38/t9//d39o3crs7JHXeXwVBnAnNl2Udv+Nqb361rH98r/8RVu85jHh&#10;iJsHsHnsV3lQI08UboH42gh/+8+eoJa9sOIrOq6fW6Z1tU3tr/KCBADgJht+R65/f6bfl5L9vlzv&#10;Tr9Hn+V36Ha/2frmf4mZoe/wv+N0nO2lS/97Pve7HwBwFSk5TT8/dyeoaX3zc3fzkzbfl9qHhdPK&#10;0NIX2ooXIYZdQ7tzP/63EtQkT4QZas9J4am/cB7nOtV6KvEcIm83BMVjqIwlqInHhDeq0xvMwPWQ&#10;/n3kSVxpNbzq/d9CKHFXEPfHdckT1OIy69dbp6ZfLEEtSe3VT1g9dw7p33val9pI/tg2sXFFi7yf&#10;8zadkKAGvHhhzrC+CddmlaSmW3a2TRUSznR7z6r236qtbnVZ2WR6YB99+Mi+8+1P7Nt/+5F960++&#10;bZ99tvK2FttX/nOq0i0/dX1XSWtluEXL/M7EZge+XvVWT3qbTkq7fzS3Owdzm8+mIUltUld2fHTX&#10;ju7esdmsssViEhLkZouYJKe+NfOa+pssKl/6ufe6ZWjj56bf+2fhcehnhr40C2UVEtT089PiUl9D&#10;glp8vPrhExPU1I+uSKcEtVDCjx810P8d1A//fwAAAADwRWmAkYrzMcb2VdLN1Ru3daFEW+euraTl&#10;0J3GLJpJOhxhqDzXRboeFL4n8Rw0Rtp2vt2gVF6PRk4aRynWS18P5+X9FK0fs/dmmkVN46/K6kYJ&#10;apV98DcP7T/9/rdsedraZx+eWFn42K6ovP3K6mlhh8eVvfrWffvVf/WLdvT2QTivzsd8QXhQw7kq&#10;t0hfw+MJZ/7U+W/OXm2Tpx/l03vw1Rf+xp8tQS2W89ILJ1+mdbXNCwAAt1n6HZn/zkzGfk9+kd+h&#10;ef/bdu2X/DjPcjwAwOVSgppLA3RdoRiuRMREEF/Prkycu0ixtr1T20//bA/dudRH2g5SF165SUCJ&#10;O3WRYt123W7Tz24Kyg+Sr6fgtOyyDvOOhz7OnSxwfeQvze1/E8Or95y8zfbLWlVbXQSxnX/TSvbv&#10;UrJdm/60ndaTbN/2eV5F6js/1hfpB8CLEC/wS/zvQxFmUdP/ITbXarW7trKc2MlJY48erOyjDx/Y&#10;//6L9+3jjx+FBLWm1YxruqWnktviDwklz9d1afdeObCj43lINJvMSptNart/dGiL+czrK5tOJlb6&#10;waa6ZafXxdncSu9CiWTNcH7DHTd0jpX267zTuXvpV3HpDcJ1Zv+Ks6ZpTV3FfVqm687hDQ3/o1uD&#10;q5/Ym9eFgNDEhQZxbVgCAAAAwLNJgwyNL+KdHTQs0RgkCbXDWGXYGNbT2EdDk7gvrofV9VLjlUpD&#10;Jq/UzNFp/BP6Un0c8K2XonWNj+KHks7L262VPhbz8ZiO78OtuPRjrBPUeo3NlKCmpqWXyupu5o1K&#10;++jbD+1bf/Dn9uTRqb3/tz+0yseY82JhhY8l9QGk6cLs1bfu2a/95i/Yaz9xFPpqNGO2lP5YKp2r&#10;Zr+OH7Cq9Gkq12nyq/S8BcPjjmvrdUmtNol+eRy++tLfuyNBDQCAl2Xsd+ZFvx9T3bP8Dk19j7mo&#10;Lj8Gv7MB4MXSG8HDz+D0ozhchBh+3qbB+HoAfm41c7Wfz9vdZWP9TRejh/fxXmo70u5i+UHy9e1g&#10;3153mNcNMedOFrg+8pfm9r+JsVdt3mbsZb3VRbD59+crwzoJasBtpjcXlNjl/w7Dv01d9PeV4R/q&#10;5k2J0tdra1Zmy2Vvjx6e2fvvfWKff37i7eObElVZWemlVcZa+CGhWc9KWxzWNl3oDQTfnmhfZYeL&#10;WUxMS8loTotKt970fUp007nFT+erP/2Q8BK79RK39aVryxY+Wa91rxrOWW9ErN+YSEsFp+vO6bGF&#10;Y8Se4nfti4uw3OoDAAAAAJ6NxhJDuSBBLUzkPDQrfCMkj3WaOdrHPApVndPkzus7aKSFV4bENO+y&#10;bONV4jD+GazHdptdoT6Mg/w42e7I22/v04d74uhpcy5htDaMz9JYSx8WUnKaZqGuu6k3Ku2T9x7b&#10;n3/rL+zhZ4/tb/7yuyFB7aC4Y0Xjx/HHU8/MXnnryH79N3/e3vyp43AUzXStpb6UoKbnISWoxTGj&#10;Dum1w3GTOHaL578Zx8XHKiSo3VTx7zp8f+ZbfJ57EYWXTlx9ain5C4gXEQAAAAAAAABcbngHI0jL&#10;dC3Wy3Bhf3irJCwLL7p0u1p1oejWLEpMK3yp/V2rtyhiWyWlVbXeUDmL1371iXstve0m+S3Krwlv&#10;1z0tnatoPd8GAAAAgOtGY5zCh1gaW2kEowSqOO5Zz5ymvUpGk2FIFNKzNGbz7XVSmNZDnfYpv0Yr&#10;6lHFLM4ttu7iUiFBbXsM5tvn9/i2H7jXweOWf9e5+ThuPaaMdTE5rfat0up+Ek740Q9P7dt/9Z59&#10;9P2P7b/+4Z9Z5We56O9asfKzVXzZ2f2v3bFv/uufs5/8hbd97OhjyUlMSlt1q5DEFtZTgprXx+dA&#10;5x4OqydjWPGzG9bT97S9fj5xA8W/4/gv7FmFf2RDCS+tMRfVAQAAAAAAAACuRhdz4wXdnddd+846&#10;fYLfS1mazee1zRcTWyymYX0225S4Xdl06sv51Ka+bzKpwgxqitUHlfOimdRUF2dUS8ffVQAAAADg&#10;qyMkknlJOTDhwzvVpihBq7PWmnZlq2ZpZ8vTsCyrwmbTSZiBelLXPmby4mOm0odupY+N+q4LJYzT&#10;+taP4dtT3++lm/r+obTTNpbJ+dLUja2qlS3L5bmy0rKKRfVNubLOzzGM2yof15UjRfu9aHbtdfHz&#10;VZnPZnb8yn27c3THen/sei40Q5pK2/k5+GNdLs/s5OTEmkZjzu7cB6FC3l5fhG2NW9czp/kf7Q9l&#10;hKpxW4QXwxdMUAMAAAAAAAAA7FFKShu/mB/Fi7xPF4/S+wB9F95QaNvGOi99uN1mePcgfOlNkpjU&#10;pjdNNmX9hgIAAAAA3AIaH4WxkxKzLI6bCpXSQiJaraIP9Qwf7KnK0sdYra2WK2u8dKvW+sbjfLhV&#10;6qtQYthkXXTbTM1a5ofYXRSelTh884FdKinZK2z7iYUSt5UkpvbniveZStf4+M9L2/ij8/NU0bmr&#10;6Fal0+k0JNnFvDL/psdd+xl7qSba6O3s7CwkqLXhNqWbGbxTLtrVxrC4zfyVBAAAAAAAAAC4XnZd&#10;2N/er7cCYsJZ+oozn6mus7ZdWdMsrWmX8VP7erNFn9z3ZfhUfBeT1No2ll1Japff2hMAAAAAvprC&#10;h3t87KTSdaswXtKMZ0VlVnqp63KdoKZELiWotavGVmc+1lKSl68rSS0kqBWlVR44KSc2rVSmVpe1&#10;+V5rQ5LY+TKarKbSKvGsXJeUlLa9rlt7htIU5+NX3ve6+DhvKK2fZ7NsbHm6tLNTJZ01NpvN/LFN&#10;/LF7nIaBZR9u41mH4sfyMeZJaKtxoz8vemL8EXXeOCap6caipe/fFGAbrwoAAAAAAAAA+MqKCWrK&#10;H1Mpy8Kqqhhu1TkUX9en/it9Al51epNFt63xSCWeqZQeoJIS0ZScpkQ1Ja3pDYvVSm/WtKEOAAAA&#10;AG6SMCbS7Tk1kHLhgzwaC/k4SEXjoWbVhOSuvvUxWGch6UxJaHXhxb8qL0Xr46mVj6eWvbWn7brY&#10;mY/HVrXN+8NYukObtQfnyrRZ2GQ1P1fq5Sxbj2WymoX966Lt1cSq1s8hlCos/eyeKjrfSTkNSXPz&#10;yTyUmZazuS1mMztYTHy9DuNGJaWF233qg0/+fKyUhKeZ2jolo8UENev1fOUljDLjV0hSi9u7xfFs&#10;LLjpwivhnXd/vddFBl1gODq6Y4vF3I6Pj+3gcOG1yn7Ui8cb6wXY69N1/qpLNIXgOs8tvbC0TC+g&#10;7SUAAAAAAAAA4FLFrmurxXBddlvaV/qq2vTWh4+/+54hAS0qQvKZ1w771Ca2y2dOy5cqKZHt6jb9&#10;AgAAAMB1pCSszRArjqHCOCoMZ3wc5BVVH27c6c18TFTUoU631dQMYnE9jpmaVh/yiTNSa13LTp/z&#10;UeKa91M01bn2oQwzWKeZrIezGPbFcVgubG3tK/0xlOtd3oeva5KzdY6YKv2PZnfzRxCWdT0Lj6E/&#10;89IU9oMPPrQ/+o9/HB/XmQdqBjc/h7ZvbbIo7cd/8S37ld/4JZvPZ/baG6/aql3Z49PHNp3W4Xyb&#10;ohmOPeQTaebu8HhSEX8OsrGs1tJW3go3U/i73n+CGi8lAAAAAAAAAHgm6XLrmJHLrbr4n97E0AXd&#10;8KWlZlUr4+xoen9A9XrzQweYTOoYnIlvImyWkq9fnWJSAQAAAIDrJ6S8eEmJYCl5LA1llFA16SdW&#10;FXUYY9W+1HhqebKy5bIJbbvGYzxOs4zpNpjalxLUmmVnzYkXX548UDaY/2k9Rrk3ITYuNUtZOHb6&#10;Up33obGdnBsebu0rys40S3bYMSyVnFaEmdD8rIdl+OCSV2o5mcziY1yVfj6FffbJZ/a//sdfhgS1&#10;1k8zJKj5l2ZQq+aF/djPv2nf/Oe/bPPF3N546zV/fI2dLE9tNvfnw4OW3dKDFNGuj6/8oniQTY7R&#10;0wlqcVutFI2bKP4dh+8kqAEAAAAAAADANZMut44ZvdwaL+frjQz/E67rluHarhfNfDbsV32kNyZ0&#10;a5aNTd3G+o2aEP90/W5qmwoAAAAAXD/rfKkwbFG6VJwtbT2UUcLWaWer0yYkkLVnrbVNa08entjZ&#10;Wdyn238qae30ZGmrpa/7uGnVxOQ1JaaFWcpas+bEOwx9KkEtjq9SQlyaQS0eNrYrtD2Mx9Jpaql9&#10;WqZ9YdayIiaGhQQ1URrPOmnNv4UAxflXUVpVxoS7oiv9HAo7eXxiH7z3g5Cg1q98v27fqRwhL8Wk&#10;t6/99Cv2q//sl2xxMLe3f+SNkFC37Fd2cDALs6ydNafx/H1dpxwmmiNBDUH8Ow7fX0qCmsdu9gEA&#10;AAAAAAAALrS+cJ+WSbreet52IllIUAszp2mfDbOmhRa+L97apR+Oofq43NxCJl4XTn3E24LqGvLV&#10;pPPzY46cKwAAAABcCz4mCuOlNo6T6nJqk3IShzRepxnOHn362B588tCaZWOPPnsUEtI+931nJ2dh&#10;lrPl6Src2vPx45O4z8dOZ8tVTGhbtVa0tQ+LvO9+mLXMh0kaewW+1Fe8XWhM0VLRGKzykoaFKZFL&#10;37VPy01yV2td3ww7Yw9d2Xm7eIzzyxipTnSMuqz9sH4cP6d26fX+pwy3NNU9Qr1prb5aO/rGof3K&#10;b/yjkEf0o19/O8yaZnVnd+4ehGS1k9UT70djxibO4h3uhKoxqI4Zj69lPONI558S1sKzwNjxZhr+&#10;jlNmGQAAAAAAAADgRkhvAPThDYL4SXzdZiYVbac3CnZLiW6Kj33wZgEAAACAm0eJUlUxscpqK/tY&#10;rKusOe3s8ecn9p3/95793V9/1/7ub75r3/nb79l3/+779uF7H9sn339gn/7goT34+Ik9/OTEzh40&#10;1jzurX3inZ5VZsvKymZiZac+Kx9T5aMwJe14KVRKK6rSysrbp6JZsEPdUFL7QRzxxaIPH9U2Cwlw&#10;dTezykvZTOOxU2n98bVTr1Px9aEUfm4qesyTkJzn9f5cKEFtuCGon3dhy7PGHj58ZE8en1jTxBnj&#10;Sj9vJehpPYpJb5uzBDbC64IZ1AAAAAAAAADgmhk+Zby57pqk663jYgJarA/vY7h8n/rTzABluKVL&#10;vLa7mUnt6X7j9eHd9U9Tm9TOl3wKHgAAAMC15GMdHwtpdrOyn/rwpbDK4gxqmiVNt/H85Ief2n/7&#10;4/9uH3/4uXVNa2ePTuNtMBsfTfVViAm3w9Swp9N67DcU/QljqTSeistz3+MihA+rvq413+Pjr/Vo&#10;KltJq6G9byiVrC50/r6tc/O4pm98VTNg+06dlA5UeVkfcJg9u9QMcnHMVxWaTc37b7y9/nhcX7W2&#10;ssaKV8x+5h9/w+7dv2c/+3M/bWVd2vxwZnVd+HE6b7EMsV0fbzVahNuOptwinVgsw9EDP2p4/kWP&#10;ihnUbqjh75gZ1AAAAAAAAADgRolvLqSkMknbmzJU7IU6TwUAAAAArrM4dtGHdzRrmJLNuqa35qy1&#10;xw9O7MFnj+3Tjx/a6ZOlnZ001jelWVtZqRnI+mkoWlfRrTytqUIpvE24taf2daX1XRFui6nShtIO&#10;JW6nulCyr5C4NSRvhQQuP13dQjMVzbQWZjlr/GG0vq8L6Wo2rWY2qxc29TIpF1YXszCTm7U6fy/h&#10;nNJ6Yb3Hto0fUWWYRTuU7LyWy6WtVssw+VWYNc3PR7f3VF2gc1MZzhnIhSsEL28GNQAAAAAAAADA&#10;lawvqabrrplz11u3r71eVJcrvVrXdtX/yDGem47thWvDAAAAAK6lIiSkqVTNzLd82U6tXXXhVpbf&#10;+84H9oMPPrI/+YM/tWq45eWkn/kwp/D2tdVFHdYLzaQmnW8Ow6Cw1GrRDaW3vlKuzXby1mYstl4b&#10;VsIM1iOfLsr3aAaySolwfj5+JmFWt5Dfo5nRdMzsS4lwWsZzUIKZr3m72KHvG05eeUHKE9JYrq9b&#10;s7q3g7dn9mM/84bdu3dk//Bnf8qqSWWLw7n3uYrx/lTEftvwXct46rHPSDOohZ2B1jYzqHlh7Hgz&#10;DX+t4W/6pSSoAQAAAAAAAABesF5X9If15KrXYwtv+hIS1AAAAADgWhoS1DovTa30NKu6ma3OGnv8&#10;6Im9//ffsw8/+KH9lz/6M5sWsX5SzEMimi2rkKAWktqKScirUQKbcmiU6KX8m7hc+a4uznY2S3OL&#10;+TjpCkOl0C6uDMljfmjl7AzrWirhq+4nQ+Kc/2nj/jCzmXb4UC8kiun8an+c1XB+mnJN+8NMbKG3&#10;cJ6hEy8hpvR9dWv1vLTX/8F9+/pPvWl37h7aj//kN6ys/LmYT/w4Z6GfmKOnM44Jarq9Z0hy0/o6&#10;x0jPt/ZFWktb8ai4yVJm2Z5tXmAAAAAAAAAAAAAAAADAtaAP/WjCpmG2s6oubDqr7e7RHbtzdGjz&#10;g6l1/qVbcq7alTVdY5rYKdyes/N9zcqWq6WdNUtbelEbtfXa4VacpfdfWN/6cYai9d3Fz0OlUYn7&#10;Qo6Xl3ADz0LJcZVNyjqU0vtuOj+vfmVd4edW+nEnhdVTb+ulCsXPY+J91H4qvj5ZTKz2x2hVZ6v+&#10;zJZeztqTsF7PC7t7fGD3X71rb/7I6/bWj75hb//om/ba66/a/eP7NpvNbDL1zsIkV7EEhVmpRDzN&#10;ygZseQkJainnkRcgAAAAAAAAAOxffk32sgIAAAAACElqYeav1qpJabP5xO4dH4VyeGceZi4LCWrN&#10;ypq2sZCw1rUhWW3VnNlydWZnZyd2tjq1pW9rhjK10YxlZVn66KuwrvE9SjgLSWdDElqWjBbrh7KK&#10;JSSpeb2fQDhF3WpUM7epTMqJ1WUdkuBW3TIkqLWFH7dszausnnvbrJRKUqv7kKw2O5zY9KDyDv0x&#10;dX7O7YmdNk9s6evV3Ozea4f2ypv37Os/8bb92E/+iP34T3zd3nzra/ba66+EuzLOlKDmj093YdTz&#10;pjsyKi+tDI83JakNzyngwhWI/d7iM+GFBwAAAAAAAAAvXHgj5Ysohuu7w/oLxzVhAAAAANdZ4cMp&#10;pY4VVvZVWC/7ieYos67tbXXa2McffmL/+Q/+1H74wafWNp2dPWrCOKps63Br0DDkab2E4U8Z8mtk&#10;WIS+01e4Beja1ljJNzd7lJvj3/3beqQ2dKjZ0tIx0j7dVjPdsnMzxFO72GeY5Sy06q1Tn6rT7T59&#10;LDmZmZfa6rqyxeHcptOJvf7Gq3b8yj2rJ7XduXcQEvYOX5vZ4t7MqkrJe7OQsHfWnlrTrOIscd5G&#10;xyvreLxWs8zpQQRp6e3WJxhOV3vCejjPdTvcROFvmgQ1AAAAAAAAALjJ0rVbSeu6Xpvvf9G4JgwA&#10;AADg+ov5MMN6V4ZS6jaa5cxOHp/Yd/76e/bgkyd2+uTMPvreJ3Z2urQffu9TOztZhiFP32pkVXiM&#10;x+l2nqEj71CJYUqvaVVbWN3XqngqSSvY7LrQJunL6dhFb13VWK+i9TLm8/ipWFXV4Xym06mVVWWz&#10;xcLqqe/T+nwebmV6dLywe/fvhMQ0LZWUdvf+QbjFaXhevE1Ibys6X/dt7SuLkKC27FZ+Pv7glaDm&#10;7fQYdNyQEKfcovxcg+3HvtmOx2D8eJOFv2kS1AAAAAAAAADgJsqv2aZlun677+u1XBMGAAAAcM0p&#10;D8aUB9OEvBjlwHTL3qqyttnkMNxuc/moNVvV9uTRib3/9z+wB58/tP/zP//KPv348zDkWSeolaXV&#10;tRK7CquqKnSvBDVNbtZ3fpwzzYgWv5LNbGhxITFHJ/aXhlQ6y2FlLSSC+fk35cqa4jSk73RlnCFt&#10;Pp/Y4eFBSE47Pn7FprOZvf7G1+zO3UObzaf2ymvHIdFsott/1jqex1XeuS91i1DNtxYO5tuRdx7O&#10;K56fzqctYpuQGOclfm3yidaPbc3jh4Q00fNAgtrtEf6mSVADAAAAAAAAgOtq7LpquhYr+fq2/Jpt&#10;Wqqk67X7vGa77/4BAAAA4Hn4eCUkVnXWFcswVFJOTHvWWVVObDG9E2dAW1Y2KRZhxjTd6vPs5Mw+&#10;eO8je/jZI2tWjT168NiUc/PoYVxuxl1pbfgK+TVeUg6OvlIS17CQmKNTrJPdVJSspqVmRdNtNtex&#10;+jPx85328VabdWyrvJ/FfBH6WBwcWlVXdnDnMMyUpvXF4SwmqM1KqydDPyFBTc/FKt4y1J8ZPR/e&#10;o39NdGZqFo4bk9L8yRkS09qQ5Of7whMW24TzO8f3hecgUm8kqN0e4W96d4La3GuVXakXTywkqAEA&#10;AAAAAADAS7C+OL99XVUXavNrsWl9TN5uWIZY71NvJuz1mq363mf/AAAAAPA8lBTVeWmtLU59jNSH&#10;xKzmtLW6mtjB7K6PoEqbFYd2OLtnzbK1x597Ox9TNae9nTw6tZMnJ/bB+9+3k5MT+87ff9cePXhk&#10;urNl08axUFkVVk3irT8nMyV5aWdM3sqTuPJkLq2H9pNJmIktrWs5n8/DrGhFkWZrM5vNKzu8M/P6&#10;wqazKiSxHRzcsdl0NvRV6ZFa23XW9ZodTcs4Y1w19b69aKioBDXVtXZqTbf0x+FbHlNaTNAr+jgr&#10;nBLLwtAyzbjWd7bqmtheCWpep3NdP6Zs/EqC2u0V/qZjgtpqSFC7e0GCmr8gQoJa9qIIL5aLEtS2&#10;lwAAAAAAAACAS+0lQc2lWBLUAAAAANxqSopSgpqXculLJVg11pzFBLXFLM6gVrSVTcuF9W0fEtOU&#10;WNU3pZ2drmy1XNnDzx/ZarWyzz9/YKszJXZ5z8NQKOTXKP+r8Kg6jsXCTGcheWtY6o/qtaK9oSom&#10;qZVFmjmtCst6Uvu5xZnVlHimtr4ZksxK1Q8zqE0mM1+fhHYqOh0ljymJLJ5VuC+pFZWS6Hyf8oH0&#10;PITZ5FbeTrfvjLxHq7qZh8XzC51pVflqvlSfzdA+5RPpvOI3F3c5P5f1WDZskaB2i4S/6Xfe/bUs&#10;Qe1oSFC7P9ziUwlqKUktvCSGF+wgvFjSC2h7KWrLiwgAAAAAAAAAns1wXTW/3JpkF/XHG4j276qT&#10;l3HtlmvDAAAAAK4rH6/ogztKjKob39IsY421jW7xWdt8dmhd29nZk6VZG5PF6mLmoyzd8rL2ujje&#10;UZJVShirqzjBk5KvlFujPBwlb4W+hwSslDSW1jVs04xoion7Yl5O123GU6m9bNaHpfcfZkQLe9Ix&#10;QlZcXA/f9WiHtdBQ7ZSOpptzxseuPuJz0loM98ekDDY9vrbSYfy8VIYcojoeQ7H6knRuYU/cdU6e&#10;oCb5NglqN1v8lwEAAAAAAAAAuGF0cf+iAgAAAAC3XcjWMuuqUIq+1g0trewr65o+JGWVRW2lZjAr&#10;S9/wsVSpWde8oupiqVvrK5XGmmI1lGUobbUa6jorhqJ4K9WxF/VjSmDzdkPpwrKJdYWWjR8vK1nb&#10;UEKbYSa4oXQeG5PPLi5KUUtCklzITKt9S4lplfW9Eu2GtDc9VcoyKn1FxT01skzDzacqcNuFV8w7&#10;736zb5pmZAa1kVt86iukOaZXk7qILzx/lcdlvi+045UHAAAAAAAAAC9fuk67C9duAQAAANxmw5go&#10;pb2cGyPFnXFir7Sej7EuG29dJB0n9aHtfF20vd1OxmK/uPXMZRfMYLY981nyfEfGrTC8rkZmUFOF&#10;l/Vra/vlNNQDAAAAAAAAAK65dD13VwEAAACA20zJMV6UgOWl6MusaHuoHyiZa1POz1r2bGW7j+31&#10;tL3dbmxf2v5iZW14DsbK9kgyFeBqem7xCQAAAAAAAAAAAAAAAADYDxLUAAAAAAAAAAAAAAAAAAB7&#10;QYIaAAAAAAAAAAAAAAAAAGAvSFADAAAAAAAAAAAAAAAAAOwFCWoAAAAAAAAAAAAAAAAAgL2o9O23&#10;fvvrv9N1nfV9b7PZzCaT2haLRVia9VYUhRcLRdvnaWeo2Fqm9WQ7DgAAAAAAAAAAAAAAAABwIw3p&#10;Y2Hxzrvf7JumsbZt7ejori0Wczt+5dgODuZe22UJar31vq1Eto0sGa0flvm+kJjmxWNJUgMAAAAA&#10;AAAAAAAAAACA22OPt/hMCWkkpQEAAAAAAAAAAAAAAADAbfQSEtQAAAAAAAAAAAAAAAAAALfRHhPU&#10;8tt8AgAAAAAAAAAAAAAAAABumz0mqAEAAAAAAAAAAAAAAAAAbrMwxdk7736zb5rG2ra1o6O7tljM&#10;7fiVYzs4mHttZ0VRePHGRW+9b/d9fuvObKa0Ps2Ylu1Lt/r0WAAAAAAAAAAAAAAAAADAbRDzxZhB&#10;DQAAAAAAAAAAAAAAAACwF2Gas5cygxoAAAAAAAAAAAAAAAAA4HYId9zsmUENAAAAAAAAAAAAAAAA&#10;ALAfJKgBAAAAAAAAAAAAAAAAAPaCBDUAAAAAAAAAAAAAAAAAwF6QoAYAAAAAAAAAAAAAAAAA2AsS&#10;1AAAAAAAAAAAAAAAAAAAe3GFBLViWD6rPisAAAAAAAAAAAAAAAAAgNulyBPUet9WGTYDbWwlqPXa&#10;VlgqYwlsJKcBAAAAAAAAAAAAAAAAwK3VV6GEBLWiUOnXJSSqnUsyK6zvNyUkqY0VAAAAAAAAAAAA&#10;AAAAAMAtV1pRePHlMIOaktDGKOksTzxL23nZJSW3AQAAAAAAAAAAAAAAAABuo5igtr6151jCWb4v&#10;JaVtly1pFrb1TGwAAAAAAAAAAAAAAAAAgFsj3JFTc6gFeaJZWk/b2y6qS/I+LmsLAAAAAAAAAAAA&#10;AAAAALiJQvbY7/7eN/umaaxtWzs6OrL5fG7Hx/dtcbDw2t6KIiaZaTmsujQzGrOkAQAAAAAAAAAA&#10;AAAAAACS0qyPc6cNM6gBAAAAAAAAAAAAAAAAAPBihfnQ3nl3fAa1gzCDWpw5LS69lGkKtXzmNGZQ&#10;AwAAAAAAAAAAAAAAAABIYb1mUOvNKm3+1m9//Xe6rvOdvc1mM6vr2haLhS8nofmQxxaXIVktbQMA&#10;AAAAAAAAAAAAAAAAkNONPVWKL3CLz3ziNAAAAAAAAAAAAAAAAAAAdghTob3z7q/1q1W6xefd4Raf&#10;x9ktPsNifavPoCBTDQAAAAAAAAAAAAAAAAAwJt7i89lnUEvITwMAAAAAAAAAAAAAAAAAXCBMifZv&#10;fvfX+6aJM6jN5zObTCZ2eHhos9nUa5WFlmZOyzPSdq0DAAAAAAAAAAAAAAAAAG63OHdavMXn7/6T&#10;dYJauotnXVdWVrFR36cENC3HktFIUAMAAAAAAAAAAAAAAAAAJEpEK55OUEvJZlWlBLWYraYENZWU&#10;vBblSWkkqAEAAAAAAAAAAAAAAAAAkh0JaikZrSzLLEGtGxLU8gw1JaVtJ6ZdlqiW4lM7bW/H5Pvy&#10;9jclNhnrb1+xMtbfi46VvC7Z1f46xSZj/e0rVsb6IzZK23JZ++sSK2P9EbtZT8b620dsctX2tzU2&#10;GevvusUmY/297FjZ1f7Ljk3G+ttHbDLW322Olbwu2dX+RccmY/29zNht233l7bb723aVWBlrk/ed&#10;ryfb+65brKRtuaz9bY+Vsf72FZuM9XfdYiWPv6z9i4yVsf6uY2wy1h+xm225avsXEZuM9UfsZlvG&#10;+ttXrIz1NxYreV2yq/1NiU3G+ruOsTLW33WKlbwu2dX+RccmY/3tK1bG+iN2s56M9bcrVvL4y9q/&#10;yFgZ6++mxSZj/V232GSsvy8SK7vaf5Vjk7H+9hGbjPX3VY+VsToZa39RbDLW33WLTcb6I3ZTJ2P9&#10;jcVKXpfsaj8Wm4z1R+ymTsb6u46xyVh/u2Ilj7+s/XWJlbH+rmNsMtbfTYqVPP6y9tuxMtbfvmKT&#10;sf6I3WzLWH+XxcZ94fvv/dt/Op6gVsZGIUHNvy6fQS3fNyYdWO1UznWYSf3k7eUmxm7XXyU2r5eL&#10;YrftMzZtj8ljU3u5SbF5vaT6sdht+47d5brGpu0xeWxqL5fFbtdfJTavl4tit+07dpevUmzeNrWX&#10;y2K36581Vi5q/zyxu9yG2O36tC1fduwuzxsr2+1TXxd52bF529ReLovdrr9Osbtct9i0fZFUn/q/&#10;LHa7Pm3Llx17mesWK5fFP2tsai9XjU31F8Wm9ql+23Z7ed5YSdu7fFViU3u5amyqvyg2r8vtM1a0&#10;PeZ5YpO8fWp7nWJTfWov27F5XW6fsaLtMbcpdlf71HYsNtVfFJvX5fYZK9oecxtiU3vZFStpO3dR&#10;7Pb2trH6PFa0PYbYi2NTe9kVK2k7d1FsXjdmn7GyK367vVzH2NRedsVK2s7tKzavG3MTYyWPv6i9&#10;5HXb9hWb1425LbFj9S8qVrQ95ovG7mqv9bxuzG2JHavPY0XbY/YRK2l7lxcZO9bXmLz+ZcSO1eex&#10;ou0x+4iVtL3LbYhN7WU7dnt721h9HivaHrOPWEnbu9zk2FSf2st2bF6X22esaPsiefvU9qbFpvZy&#10;1dhUf1FsXpfbZ6xoe8yXFZvk7VPbFx2b6lN72Y7N63L7jBVtj3lRsZK2pRuW+4qVcliqfb4uaXuY&#10;Qe3f/4d/cUmCmjpVgprS1NIBcrH+cupPJbW/7EHk7eUmxm7XXyU2r5eLYrftMzZtj8ljU3u5SbF5&#10;vaT6sdht+47d5brGpu0xeWxqL5fFbtdfJTavl4tit+07dpevUmzeNrWXy2K36581Vi5q/zyxu9yG&#10;2O36tC1fduwuzxsr2+1TXxd52bF529ReLovdrr9Osbtct9i0fZFUn/q/LHa7Pm3Llx17mesWK5fF&#10;P2tsai9XjU31F8Wm9ql+23Z7ed5YSdu7fFViU3u5amyqvyg2r8vtM1a0PeZ5YpO8fWp7nWJTfWov&#10;27F5XW6fsaLtMbcpdlf71HYsNtVfFJvX5fYZK9oecxtiU3vZFStpO3dR7Pb2trH6PFa0PYbYi2NT&#10;e9kVK2k7d1FsXjdmn7GyK367vVzH2NRedsVK2s7tKzavG3MTYyWPv6i95HXb9hWb1425LbFj9S8q&#10;VrQ95ovG7mqv9bxuzG2JHavPY0XbY/YRK2l7lxcZO9bXmLz+ZcSO1eexou0x+4iVsfPM7TpnuSmx&#10;2pfXa11F69vb28bq81jR9ph9xEra3uUmx6b61F62Y/O63D5jRdsXyduntjctNrWXq8am+oti87rc&#10;PmNF22O+rNgkb5/avujYVJ/ay3ZsXpfbZ6xoe8yLipW0LdcnQS2tAQAAAAAAAAAAAAAAAADwApn9&#10;f50MK/qMlh37AAAAAElFTkSuQmCCUEsBAi0AFAAGAAgAAAAhALGCZ7YKAQAAEwIAABMAAAAAAAAA&#10;AAAAAAAAAAAAAFtDb250ZW50X1R5cGVzXS54bWxQSwECLQAUAAYACAAAACEAOP0h/9YAAACUAQAA&#10;CwAAAAAAAAAAAAAAAAA7AQAAX3JlbHMvLnJlbHNQSwECLQAUAAYACAAAACEAHfYf6ucGAABYPQAA&#10;DgAAAAAAAAAAAAAAAAA6AgAAZHJzL2Uyb0RvYy54bWxQSwECLQAUAAYACAAAACEAqiYOvrwAAAAh&#10;AQAAGQAAAAAAAAAAAAAAAABNCQAAZHJzL19yZWxzL2Uyb0RvYy54bWwucmVsc1BLAQItABQABgAI&#10;AAAAIQDM1Caz3gAAAAkBAAAPAAAAAAAAAAAAAAAAAEAKAABkcnMvZG93bnJldi54bWxQSwECLQAK&#10;AAAAAAAAACEAEsy6j8b2LwDG9i8AFAAAAAAAAAAAAAAAAABLCwAAZHJzL21lZGlhL2ltYWdlMS5w&#10;bmdQSwUGAAAAAAYABgB8AQAAQwI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8964" o:spid="_x0000_s1027" type="#_x0000_t75" style="position:absolute;left:-41;top:156;width:75345;height:10658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6j12rDAAAA3gAAAA8AAABkcnMvZG93bnJldi54bWxEj9GKwjAURN+F/YdwBd80URapXaPIgrKC&#10;L1Y/4NLcbarNTWmi1r83wsI+DjNzhlmue9eIO3Wh9qxhOlEgiEtvaq40nE/bcQYiRGSDjWfS8KQA&#10;69XHYIm58Q8+0r2IlUgQDjlqsDG2uZShtOQwTHxLnLxf3zmMSXaVNB0+Etw1cqbUXDqsOS1YbOnb&#10;Unktbk6DaZTdXaujW9jSOLW/XYrt4aT1aNhvvkBE6uN/+K/9YzRk2WL+Ce876QrI1Q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qPXasMAAADeAAAADwAAAAAAAAAAAAAAAACf&#10;AgAAZHJzL2Rvd25yZXYueG1sUEsFBgAAAAAEAAQA9wAAAI8DAAAAAA==&#10;">
              <v:imagedata r:id="rId7" o:title=""/>
            </v:shape>
            <v:rect id="Rectangle 12" o:spid="_x0000_s1028" style="position:absolute;left:62607;top:9836;width:674;height:298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LJ7MEA&#10;AADbAAAADwAAAGRycy9kb3ducmV2LnhtbERPS4vCMBC+L/gfwix4W9P1sGjXWIoP9OgLXG9DM7bF&#10;ZlKarK3+eiMI3ubje84k6UwlrtS40rKC70EEgjizuuRcwWG//BqBcB5ZY2WZFNzIQTLtfUww1rbl&#10;LV13PhchhF2MCgrv61hKlxVk0A1sTRy4s20M+gCbXOoG2xBuKjmMoh9psOTQUGBNs4Kyy+7fKFiN&#10;6vRvbe9tXi1Oq+PmOJ7vx16p/meX/oLw1Pm3+OVe6zB/CM9fwgFy+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1iyezBAAAA2wAAAA8AAAAAAAAAAAAAAAAAmAIAAGRycy9kb3du&#10;cmV2LnhtbFBLBQYAAAAABAAEAPUAAACGAwAAAAA=&#10;" filled="f" stroked="f">
              <v:textbox inset="0,0,0,0">
                <w:txbxContent>
                  <w:p w:rsidR="004E0808" w:rsidRDefault="004E0808">
                    <w:pPr>
                      <w:spacing w:after="160" w:line="259" w:lineRule="auto"/>
                      <w:ind w:left="0" w:firstLine="0"/>
                      <w:jc w:val="left"/>
                    </w:pPr>
                    <w:r>
                      <w:rPr>
                        <w:sz w:val="32"/>
                      </w:rPr>
                      <w:t xml:space="preserve"> </w:t>
                    </w:r>
                  </w:p>
                </w:txbxContent>
              </v:textbox>
            </v:rect>
            <v:rect id="Rectangle 14" o:spid="_x0000_s1029" style="position:absolute;left:60961;top:12518;width:674;height:298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f0A8EA&#10;AADbAAAADwAAAGRycy9kb3ducmV2LnhtbERPS4vCMBC+C/6HMMLeNFVk0WoU8YEefYF6G5qxLTaT&#10;0kTb3V9vhIW9zcf3nOm8MYV4UeVyywr6vQgEcWJ1zqmC82nTHYFwHlljYZkU/JCD+azdmmKsbc0H&#10;eh19KkIIuxgVZN6XsZQuycig69mSOHB3Wxn0AVap1BXWIdwUchBF39JgzqEhw5KWGSWP49Mo2I7K&#10;xXVnf+u0WN+2l/1lvDqNvVJfnWYxAeGp8f/iP/dOh/lD+PwSDpCz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3H9APBAAAA2wAAAA8AAAAAAAAAAAAAAAAAmAIAAGRycy9kb3du&#10;cmV2LnhtbFBLBQYAAAAABAAEAPUAAACGAwAAAAA=&#10;" filled="f" stroked="f">
              <v:textbox inset="0,0,0,0">
                <w:txbxContent>
                  <w:p w:rsidR="004E0808" w:rsidRDefault="004E0808">
                    <w:pPr>
                      <w:spacing w:after="160" w:line="259" w:lineRule="auto"/>
                      <w:ind w:left="0" w:firstLine="0"/>
                      <w:jc w:val="left"/>
                    </w:pPr>
                    <w:r>
                      <w:rPr>
                        <w:sz w:val="32"/>
                      </w:rPr>
                      <w:t xml:space="preserve"> </w:t>
                    </w:r>
                  </w:p>
                </w:txbxContent>
              </v:textbox>
            </v:rect>
            <v:rect id="Rectangle 16" o:spid="_x0000_s1030" style="position:absolute;left:17995;top:5133;width:52097;height:768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nP78AA&#10;AADbAAAADwAAAGRycy9kb3ducmV2LnhtbERPy6rCMBDdC/5DGMGdproQrUYRH+jyXhXU3dCMbbGZ&#10;lCbaer/+RhDczeE8Z7ZoTCGeVLncsoJBPwJBnFidc6rgdNz2xiCcR9ZYWCYFL3KwmLdbM4y1rfmX&#10;ngefihDCLkYFmfdlLKVLMjLo+rYkDtzNVgZ9gFUqdYV1CDeFHEbRSBrMOTRkWNIqo+R+eBgFu3G5&#10;vOztX50Wm+vu/HOerI8Tr1S30yynIDw1/iv+uPc6zB/B+5dwgJ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lnP78AAAADbAAAADwAAAAAAAAAAAAAAAACYAgAAZHJzL2Rvd25y&#10;ZXYueG1sUEsFBgAAAAAEAAQA9QAAAIUDAAAAAA==&#10;" filled="f" stroked="f">
              <v:textbox inset="0,0,0,0">
                <w:txbxContent>
                  <w:p w:rsidR="004E0808" w:rsidRPr="00E87A2E" w:rsidRDefault="004E0808" w:rsidP="00E87A2E">
                    <w:pPr>
                      <w:spacing w:after="160" w:line="259" w:lineRule="auto"/>
                      <w:ind w:left="0" w:firstLine="0"/>
                      <w:jc w:val="center"/>
                      <w:rPr>
                        <w:color w:val="002060"/>
                        <w:sz w:val="48"/>
                        <w:szCs w:val="48"/>
                      </w:rPr>
                    </w:pPr>
                    <w:r w:rsidRPr="00E87A2E">
                      <w:rPr>
                        <w:color w:val="002060"/>
                        <w:sz w:val="48"/>
                        <w:szCs w:val="48"/>
                      </w:rPr>
                      <w:t>МКДОУ Балаганский детский сад № 1</w:t>
                    </w:r>
                  </w:p>
                </w:txbxContent>
              </v:textbox>
            </v:rect>
            <v:rect id="Rectangle 18" o:spid="_x0000_s1031" style="position:absolute;left:62945;top:15200;width:673;height:298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r+BsQA&#10;AADbAAAADwAAAGRycy9kb3ducmV2LnhtbESPzW7CQAyE75V4h5WRuJVNOVSQsiBUQHDkT4LerKyb&#10;RM16o+yWBJ4eH5C42ZrxzOfpvHOVulITSs8GPoYJKOLM25JzA6fj+n0MKkRki5VnMnCjAPNZ722K&#10;qfUt7+l6iLmSEA4pGihirFOtQ1aQwzD0NbFov75xGGVtcm0bbCXcVXqUJJ/aYcnSUGBN3wVlf4d/&#10;Z2AzrheXrb+3ebX62Zx358nyOInGDPrd4gtUpC6+zM/rrRV8gZVfZAA9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K/gbEAAAA2wAAAA8AAAAAAAAAAAAAAAAAmAIAAGRycy9k&#10;b3ducmV2LnhtbFBLBQYAAAAABAAEAPUAAACJAwAAAAA=&#10;" filled="f" stroked="f">
              <v:textbox inset="0,0,0,0">
                <w:txbxContent>
                  <w:p w:rsidR="004E0808" w:rsidRDefault="004E0808">
                    <w:pPr>
                      <w:spacing w:after="160" w:line="259" w:lineRule="auto"/>
                      <w:ind w:left="0" w:firstLine="0"/>
                      <w:jc w:val="left"/>
                    </w:pPr>
                    <w:r>
                      <w:rPr>
                        <w:sz w:val="32"/>
                      </w:rPr>
                      <w:t xml:space="preserve"> </w:t>
                    </w:r>
                  </w:p>
                </w:txbxContent>
              </v:textbox>
            </v:rect>
            <v:rect id="Rectangle 20" o:spid="_x0000_s1032" style="position:absolute;left:45488;top:17898;width:674;height:298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4vb8A&#10;AADbAAAADwAAAGRycy9kb3ducmV2LnhtbERPy6rCMBDdC/5DGMGdproQrUYRvRdd+gJ1NzRjW2wm&#10;pYm2+vVmIbg8nPds0ZhCPKlyuWUFg34EgjixOudUwen43xuDcB5ZY2GZFLzIwWLebs0w1rbmPT0P&#10;PhUhhF2MCjLvy1hKl2Rk0PVtSRy4m60M+gCrVOoK6xBuCjmMopE0mHNoyLCkVUbJ/fAwCjbjcnnZ&#10;2nedFn/XzXl3nqyPE69Ut9MspyA8Nf4n/rq3WsEwrA9fwg+Q8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8kDi9vwAAANsAAAAPAAAAAAAAAAAAAAAAAJgCAABkcnMvZG93bnJl&#10;di54bWxQSwUGAAAAAAQABAD1AAAAhAMAAAAA&#10;" filled="f" stroked="f">
              <v:textbox inset="0,0,0,0">
                <w:txbxContent>
                  <w:p w:rsidR="004E0808" w:rsidRDefault="004E0808">
                    <w:pPr>
                      <w:spacing w:after="160" w:line="259" w:lineRule="auto"/>
                      <w:ind w:left="0" w:firstLine="0"/>
                      <w:jc w:val="left"/>
                    </w:pPr>
                    <w:r>
                      <w:rPr>
                        <w:sz w:val="32"/>
                      </w:rPr>
                      <w:t xml:space="preserve"> </w:t>
                    </w:r>
                  </w:p>
                </w:txbxContent>
              </v:textbox>
            </v:rect>
            <v:rect id="Rectangle 21" o:spid="_x0000_s1033" style="position:absolute;left:40383;top:20557;width:466;height:20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ydJsQA&#10;AADbAAAADwAAAGRycy9kb3ducmV2LnhtbESPT4vCMBTE74LfITzBm6Z6WLRrLMU/6HHVBXdvj+bZ&#10;FpuX0mRt3U9vBMHjMDO/YRZJZypxo8aVlhVMxhEI4szqknMF36ftaAbCeWSNlWVScCcHybLfW2Cs&#10;bcsHuh19LgKEXYwKCu/rWEqXFWTQjW1NHLyLbQz6IJtc6gbbADeVnEbRhzRYclgosKZVQdn1+GcU&#10;7GZ1+rO3/21ebX5356/zfH2ae6WGgy79BOGp8+/wq73XCqYTeH4JP0A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cnSbEAAAA2wAAAA8AAAAAAAAAAAAAAAAAmAIAAGRycy9k&#10;b3ducmV2LnhtbFBLBQYAAAAABAAEAPUAAACJAwAAAAA=&#10;" filled="f" stroked="f">
              <v:textbox inset="0,0,0,0">
                <w:txbxContent>
                  <w:p w:rsidR="004E0808" w:rsidRDefault="004E0808">
                    <w:pPr>
                      <w:spacing w:after="160" w:line="259" w:lineRule="auto"/>
                      <w:ind w:left="0" w:firstLine="0"/>
                      <w:jc w:val="left"/>
                    </w:pPr>
                    <w:r>
                      <w:rPr>
                        <w:sz w:val="22"/>
                      </w:rPr>
                      <w:t xml:space="preserve"> </w:t>
                    </w:r>
                  </w:p>
                </w:txbxContent>
              </v:textbox>
            </v:rect>
            <v:rect id="Rectangle 22" o:spid="_x0000_s1034" style="position:absolute;left:40383;top:22401;width:466;height:20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4DUcQA&#10;AADbAAAADwAAAGRycy9kb3ducmV2LnhtbESPT4vCMBTE74LfITzBm6b2sGjXKLIqelz/QNfbo3m2&#10;ZZuX0mRt3U9vBMHjMDO/YebLzlTiRo0rLSuYjCMQxJnVJecKzqftaArCeWSNlWVScCcHy0W/N8dE&#10;25YPdDv6XAQIuwQVFN7XiZQuK8igG9uaOHhX2xj0QTa51A22AW4qGUfRhzRYclgosKavgrLf459R&#10;sJvWq5+9/W/zanPZpd/pbH2aeaWGg271CcJT59/hV3uvFcQxPL+EH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OA1HEAAAA2wAAAA8AAAAAAAAAAAAAAAAAmAIAAGRycy9k&#10;b3ducmV2LnhtbFBLBQYAAAAABAAEAPUAAACJAwAAAAA=&#10;" filled="f" stroked="f">
              <v:textbox inset="0,0,0,0">
                <w:txbxContent>
                  <w:p w:rsidR="004E0808" w:rsidRDefault="004E0808">
                    <w:pPr>
                      <w:spacing w:after="160" w:line="259" w:lineRule="auto"/>
                      <w:ind w:left="0" w:firstLine="0"/>
                      <w:jc w:val="left"/>
                    </w:pPr>
                    <w:r>
                      <w:rPr>
                        <w:sz w:val="22"/>
                      </w:rPr>
                      <w:t xml:space="preserve"> </w:t>
                    </w:r>
                  </w:p>
                </w:txbxContent>
              </v:textbox>
            </v:rect>
            <v:rect id="Rectangle 23" o:spid="_x0000_s1035" style="position:absolute;left:40383;top:24261;width:466;height:20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KmysUA&#10;AADbAAAADwAAAGRycy9kb3ducmV2LnhtbESPT2vCQBTE7wW/w/KE3urGCMWkriL+QY9tFGxvj+xr&#10;Esy+Ddk1SfvpuwXB4zAzv2EWq8HUoqPWVZYVTCcRCOLc6ooLBefT/mUOwnlkjbVlUvBDDlbL0dMC&#10;U217/qAu84UIEHYpKii9b1IpXV6SQTexDXHwvm1r0AfZFlK32Ae4qWUcRa/SYMVhocSGNiXl1+xm&#10;FBzmzfrzaH/7ot59HS7vl2R7SrxSz+Nh/QbC0+Af4Xv7qBXEM/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QqbKxQAAANsAAAAPAAAAAAAAAAAAAAAAAJgCAABkcnMv&#10;ZG93bnJldi54bWxQSwUGAAAAAAQABAD1AAAAigMAAAAA&#10;" filled="f" stroked="f">
              <v:textbox inset="0,0,0,0">
                <w:txbxContent>
                  <w:p w:rsidR="004E0808" w:rsidRDefault="004E0808">
                    <w:pPr>
                      <w:spacing w:after="160" w:line="259" w:lineRule="auto"/>
                      <w:ind w:left="0" w:firstLine="0"/>
                      <w:jc w:val="left"/>
                    </w:pPr>
                    <w:r>
                      <w:rPr>
                        <w:sz w:val="22"/>
                      </w:rPr>
                      <w:t xml:space="preserve"> </w:t>
                    </w:r>
                  </w:p>
                </w:txbxContent>
              </v:textbox>
            </v:rect>
            <v:rect id="Rectangle 24" o:spid="_x0000_s1036" style="position:absolute;left:40383;top:26221;width:1100;height:486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s+vsUA&#10;AADbAAAADwAAAGRycy9kb3ducmV2LnhtbESPT2vCQBTE7wW/w/KE3urGIMWkriL+QY9tFGxvj+xr&#10;Esy+Ddk1SfvpuwXB4zAzv2EWq8HUoqPWVZYVTCcRCOLc6ooLBefT/mUOwnlkjbVlUvBDDlbL0dMC&#10;U217/qAu84UIEHYpKii9b1IpXV6SQTexDXHwvm1r0AfZFlK32Ae4qWUcRa/SYMVhocSGNiXl1+xm&#10;FBzmzfrzaH/7ot59HS7vl2R7SrxSz+Nh/QbC0+Af4Xv7qBXEM/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qz6+xQAAANsAAAAPAAAAAAAAAAAAAAAAAJgCAABkcnMv&#10;ZG93bnJldi54bWxQSwUGAAAAAAQABAD1AAAAigMAAAAA&#10;" filled="f" stroked="f">
              <v:textbox inset="0,0,0,0">
                <w:txbxContent>
                  <w:p w:rsidR="004E0808" w:rsidRDefault="004E0808">
                    <w:pPr>
                      <w:spacing w:after="160" w:line="259" w:lineRule="auto"/>
                      <w:ind w:left="0" w:firstLine="0"/>
                      <w:jc w:val="left"/>
                    </w:pPr>
                    <w:r>
                      <w:rPr>
                        <w:b/>
                        <w:sz w:val="52"/>
                      </w:rPr>
                      <w:t xml:space="preserve"> </w:t>
                    </w:r>
                  </w:p>
                </w:txbxContent>
              </v:textbox>
            </v:rect>
            <v:rect id="Rectangle 25" o:spid="_x0000_s1037" style="position:absolute;left:40383;top:30583;width:1100;height:48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ebJcUA&#10;AADbAAAADwAAAGRycy9kb3ducmV2LnhtbESPT2vCQBTE7wW/w/KE3urGgMWkriL+QY9tFGxvj+xr&#10;Esy+Ddk1SfvpuwXB4zAzv2EWq8HUoqPWVZYVTCcRCOLc6ooLBefT/mUOwnlkjbVlUvBDDlbL0dMC&#10;U217/qAu84UIEHYpKii9b1IpXV6SQTexDXHwvm1r0AfZFlK32Ae4qWUcRa/SYMVhocSGNiXl1+xm&#10;FBzmzfrzaH/7ot59HS7vl2R7SrxSz+Nh/QbC0+Af4Xv7qBXEM/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55slxQAAANsAAAAPAAAAAAAAAAAAAAAAAJgCAABkcnMv&#10;ZG93bnJldi54bWxQSwUGAAAAAAQABAD1AAAAigMAAAAA&#10;" filled="f" stroked="f">
              <v:textbox inset="0,0,0,0">
                <w:txbxContent>
                  <w:p w:rsidR="004E0808" w:rsidRDefault="004E0808">
                    <w:pPr>
                      <w:spacing w:after="160" w:line="259" w:lineRule="auto"/>
                      <w:ind w:left="0" w:firstLine="0"/>
                      <w:jc w:val="left"/>
                    </w:pPr>
                    <w:r>
                      <w:rPr>
                        <w:b/>
                        <w:sz w:val="52"/>
                      </w:rPr>
                      <w:t xml:space="preserve"> </w:t>
                    </w:r>
                  </w:p>
                </w:txbxContent>
              </v:textbox>
            </v:rect>
            <v:rect id="Rectangle 26" o:spid="_x0000_s1038" style="position:absolute;left:40383;top:34957;width:1100;height:486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UFUsUA&#10;AADbAAAADwAAAGRycy9kb3ducmV2LnhtbESPQWvCQBSE7wX/w/KE3uqmOYSYuoq0leTYqqC9PbLP&#10;JJh9G7JrkvbXdwsFj8PMfMOsNpNpxUC9aywreF5EIIhLqxuuFBwPu6cUhPPIGlvLpOCbHGzWs4cV&#10;ZtqO/EnD3lciQNhlqKD2vsukdGVNBt3CdsTBu9jeoA+yr6TucQxw08o4ihJpsOGwUGNHrzWV1/3N&#10;KMjTbnsu7M9Yte9f+enjtHw7LL1Sj/Np+wLC0+Tv4f92oRXECfx9CT9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NQVSxQAAANsAAAAPAAAAAAAAAAAAAAAAAJgCAABkcnMv&#10;ZG93bnJldi54bWxQSwUGAAAAAAQABAD1AAAAigMAAAAA&#10;" filled="f" stroked="f">
              <v:textbox inset="0,0,0,0">
                <w:txbxContent>
                  <w:p w:rsidR="004E0808" w:rsidRDefault="004E0808">
                    <w:pPr>
                      <w:spacing w:after="160" w:line="259" w:lineRule="auto"/>
                      <w:ind w:left="0" w:firstLine="0"/>
                      <w:jc w:val="left"/>
                    </w:pPr>
                    <w:r>
                      <w:rPr>
                        <w:b/>
                        <w:sz w:val="52"/>
                      </w:rPr>
                      <w:t xml:space="preserve"> </w:t>
                    </w:r>
                  </w:p>
                </w:txbxContent>
              </v:textbox>
            </v:rect>
            <v:rect id="Rectangle 27" o:spid="_x0000_s1039" style="position:absolute;left:40383;top:39316;width:1100;height:486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mgycUA&#10;AADbAAAADwAAAGRycy9kb3ducmV2LnhtbESPT2vCQBTE7wW/w/KE3urGHKxJXUX8gx7bKNjeHtnX&#10;JJh9G7JrkvbTdwuCx2FmfsMsVoOpRUetqywrmE4iEMS51RUXCs6n/cschPPIGmvLpOCHHKyWo6cF&#10;ptr2/EFd5gsRIOxSVFB636RSurwkg25iG+LgfdvWoA+yLaRusQ9wU8s4imbSYMVhocSGNiXl1+xm&#10;FBzmzfrzaH/7ot59HS7vl2R7SrxSz+Nh/QbC0+Af4Xv7qBXEr/D/JfwA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eaDJxQAAANsAAAAPAAAAAAAAAAAAAAAAAJgCAABkcnMv&#10;ZG93bnJldi54bWxQSwUGAAAAAAQABAD1AAAAigMAAAAA&#10;" filled="f" stroked="f">
              <v:textbox inset="0,0,0,0">
                <w:txbxContent>
                  <w:p w:rsidR="004E0808" w:rsidRDefault="004E0808">
                    <w:pPr>
                      <w:spacing w:after="160" w:line="259" w:lineRule="auto"/>
                      <w:ind w:left="0" w:firstLine="0"/>
                      <w:jc w:val="left"/>
                    </w:pPr>
                    <w:r>
                      <w:rPr>
                        <w:b/>
                        <w:sz w:val="52"/>
                      </w:rPr>
                      <w:t xml:space="preserve"> </w:t>
                    </w:r>
                  </w:p>
                </w:txbxContent>
              </v:textbox>
            </v:rect>
            <v:rect id="Rectangle 29" o:spid="_x0000_s1040" style="position:absolute;left:15091;top:28382;width:55847;height:65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qRIMMA&#10;AADbAAAADwAAAGRycy9kb3ducmV2LnhtbESPT4vCMBTE74LfITzBm6Z6EFuNIrqLHv2zoN4ezbMt&#10;Ni+libb66c3Cwh6HmfkNM1+2phRPql1hWcFoGIEgTq0uOFPwc/oeTEE4j6yxtEwKXuRgueh25pho&#10;2/CBnkefiQBhl6CC3PsqkdKlORl0Q1sRB+9ma4M+yDqTusYmwE0px1E0kQYLDgs5VrTOKb0fH0bB&#10;dlqtLjv7brLy67o978/x5hR7pfq9djUD4an1/+G/9k4rGMfw+yX8ALn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qRIMMAAADbAAAADwAAAAAAAAAAAAAAAACYAgAAZHJzL2Rv&#10;d25yZXYueG1sUEsFBgAAAAAEAAQA9QAAAIgDAAAAAA==&#10;" filled="f" stroked="f">
              <v:textbox inset="0,0,0,0">
                <w:txbxContent>
                  <w:p w:rsidR="004E0808" w:rsidRPr="006A1A53" w:rsidRDefault="004E0808">
                    <w:pPr>
                      <w:spacing w:after="160" w:line="259" w:lineRule="auto"/>
                      <w:ind w:left="0" w:firstLine="0"/>
                      <w:jc w:val="left"/>
                      <w:rPr>
                        <w:color w:val="0070C0"/>
                        <w:sz w:val="72"/>
                        <w:szCs w:val="72"/>
                      </w:rPr>
                    </w:pPr>
                    <w:r w:rsidRPr="006A1A53">
                      <w:rPr>
                        <w:color w:val="0070C0"/>
                        <w:sz w:val="72"/>
                        <w:szCs w:val="72"/>
                      </w:rPr>
                      <w:t>Долгосрочный проект</w:t>
                    </w:r>
                  </w:p>
                </w:txbxContent>
              </v:textbox>
            </v:rect>
            <v:rect id="Rectangle 31" o:spid="_x0000_s1041" style="position:absolute;left:40383;top:47932;width:466;height:20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UL+8UA&#10;AADbAAAADwAAAGRycy9kb3ducmV2LnhtbESPQWvCQBSE74L/YXlCb7qxgmiaTQi2osdWBdvbI/ua&#10;BLNvQ3ZrUn99tyB4HGbmGybJBtOIK3WutqxgPotAEBdW11wqOB230xUI55E1NpZJwS85yNLxKMFY&#10;254/6HrwpQgQdjEqqLxvYyldUZFBN7MtcfC+bWfQB9mVUnfYB7hp5HMULaXBmsNChS1tKiouhx+j&#10;YLdq88+9vfVl8/a1O7+f16/HtVfqaTLkLyA8Df4Rvrf3WsFiDv9fwg+Q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BQv7xQAAANsAAAAPAAAAAAAAAAAAAAAAAJgCAABkcnMv&#10;ZG93bnJldi54bWxQSwUGAAAAAAQABAD1AAAAigMAAAAA&#10;" filled="f" stroked="f">
              <v:textbox inset="0,0,0,0">
                <w:txbxContent>
                  <w:p w:rsidR="004E0808" w:rsidRDefault="004E0808">
                    <w:pPr>
                      <w:spacing w:after="160" w:line="259" w:lineRule="auto"/>
                      <w:ind w:left="0" w:firstLine="0"/>
                      <w:jc w:val="left"/>
                    </w:pPr>
                    <w:r>
                      <w:rPr>
                        <w:sz w:val="22"/>
                      </w:rPr>
                      <w:t xml:space="preserve"> </w:t>
                    </w:r>
                  </w:p>
                </w:txbxContent>
              </v:textbox>
            </v:rect>
            <v:rect id="Rectangle 33" o:spid="_x0000_s1042" style="position:absolute;left:7196;top:35449;width:65628;height:2440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swF8UA&#10;AADbAAAADwAAAGRycy9kb3ducmV2LnhtbESPQWvCQBSE7wX/w/KE3pqNDYimriJa0WOrQtrbI/ua&#10;BLNvQ3ZNUn99tyB4HGbmG2axGkwtOmpdZVnBJIpBEOdWV1woOJ92LzMQziNrrC2Tgl9ysFqOnhaY&#10;atvzJ3VHX4gAYZeigtL7JpXS5SUZdJFtiIP3Y1uDPsi2kLrFPsBNLV/jeCoNVhwWSmxoU1J+OV6N&#10;gv2sWX8d7K0v6vfvffaRzbenuVfqeTys30B4GvwjfG8ftIIkgf8v4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mzAXxQAAANsAAAAPAAAAAAAAAAAAAAAAAJgCAABkcnMv&#10;ZG93bnJldi54bWxQSwUGAAAAAAQABAD1AAAAigMAAAAA&#10;" filled="f" stroked="f">
              <v:textbox inset="0,0,0,0">
                <w:txbxContent>
                  <w:p w:rsidR="004E0808" w:rsidRPr="006A1A53" w:rsidRDefault="004E0808" w:rsidP="006A1A53">
                    <w:pPr>
                      <w:spacing w:after="160" w:line="259" w:lineRule="auto"/>
                      <w:ind w:left="0" w:firstLine="0"/>
                      <w:jc w:val="center"/>
                      <w:rPr>
                        <w:b/>
                        <w:i/>
                        <w:color w:val="002060"/>
                        <w:sz w:val="72"/>
                        <w:szCs w:val="72"/>
                      </w:rPr>
                    </w:pPr>
                    <w:r w:rsidRPr="006A1A53">
                      <w:rPr>
                        <w:b/>
                        <w:i/>
                        <w:color w:val="002060"/>
                        <w:sz w:val="72"/>
                        <w:szCs w:val="72"/>
                      </w:rPr>
                      <w:t>Формирование элементарны математических представлений</w:t>
                    </w:r>
                  </w:p>
                  <w:p w:rsidR="004E0808" w:rsidRPr="006A1A53" w:rsidRDefault="004E0808" w:rsidP="006A1A53">
                    <w:pPr>
                      <w:spacing w:after="160" w:line="259" w:lineRule="auto"/>
                      <w:ind w:left="0" w:firstLine="0"/>
                      <w:jc w:val="center"/>
                      <w:rPr>
                        <w:b/>
                        <w:color w:val="002060"/>
                        <w:sz w:val="72"/>
                        <w:szCs w:val="72"/>
                      </w:rPr>
                    </w:pPr>
                    <w:r w:rsidRPr="006A1A53">
                      <w:rPr>
                        <w:b/>
                        <w:i/>
                        <w:color w:val="002060"/>
                        <w:sz w:val="72"/>
                        <w:szCs w:val="72"/>
                      </w:rPr>
                      <w:t>через дидактические игры</w:t>
                    </w:r>
                  </w:p>
                  <w:p w:rsidR="004E0808" w:rsidRDefault="004E0808" w:rsidP="00E87A2E">
                    <w:pPr>
                      <w:spacing w:after="160" w:line="259" w:lineRule="auto"/>
                      <w:ind w:left="0" w:firstLine="0"/>
                      <w:jc w:val="left"/>
                      <w:rPr>
                        <w:b/>
                        <w:i/>
                        <w:sz w:val="56"/>
                      </w:rPr>
                    </w:pPr>
                  </w:p>
                  <w:p w:rsidR="004E0808" w:rsidRDefault="004E0808" w:rsidP="00E87A2E">
                    <w:pPr>
                      <w:spacing w:after="160" w:line="259" w:lineRule="auto"/>
                      <w:ind w:left="0" w:firstLine="0"/>
                      <w:jc w:val="left"/>
                    </w:pPr>
                  </w:p>
                  <w:p w:rsidR="004E0808" w:rsidRDefault="004E0808">
                    <w:pPr>
                      <w:spacing w:after="160" w:line="259" w:lineRule="auto"/>
                      <w:ind w:left="0" w:firstLine="0"/>
                      <w:jc w:val="left"/>
                    </w:pPr>
                  </w:p>
                </w:txbxContent>
              </v:textbox>
            </v:rect>
            <v:rect id="Rectangle 36" o:spid="_x0000_s1043" style="position:absolute;left:66953;top:54631;width:1180;height:522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yTj8MA&#10;AADbAAAADwAAAGRycy9kb3ducmV2LnhtbESPQYvCMBSE7wv7H8Jb8LamqyBajSLqoke1gnp7NM+2&#10;bPNSmqyt/nojCB6HmfmGmcxaU4or1a6wrOCnG4EgTq0uOFNwSH6/hyCcR9ZYWiYFN3Iwm35+TDDW&#10;tuEdXfc+EwHCLkYFufdVLKVLczLourYiDt7F1gZ9kHUmdY1NgJtS9qJoIA0WHBZyrGiRU/q3/zcK&#10;1sNqftrYe5OVq/P6uD2OlsnIK9X5audjEJ5a/w6/2hutoD+A55fwA+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eyTj8MAAADbAAAADwAAAAAAAAAAAAAAAACYAgAAZHJzL2Rv&#10;d25yZXYueG1sUEsFBgAAAAAEAAQA9QAAAIgDAAAAAA==&#10;" filled="f" stroked="f">
              <v:textbox inset="0,0,0,0">
                <w:txbxContent>
                  <w:p w:rsidR="004E0808" w:rsidRDefault="004E0808">
                    <w:pPr>
                      <w:spacing w:after="160" w:line="259" w:lineRule="auto"/>
                      <w:ind w:left="0" w:firstLine="0"/>
                      <w:jc w:val="left"/>
                    </w:pPr>
                    <w:r>
                      <w:rPr>
                        <w:b/>
                        <w:i/>
                        <w:sz w:val="56"/>
                      </w:rPr>
                      <w:t xml:space="preserve"> </w:t>
                    </w:r>
                  </w:p>
                </w:txbxContent>
              </v:textbox>
            </v:rect>
            <v:rect id="Rectangle 38" o:spid="_x0000_s1044" style="position:absolute;left:61235;top:59340;width:1181;height:522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iZsEA&#10;AADbAAAADwAAAGRycy9kb3ducmV2LnhtbERPy4rCMBTdD/gP4QqzG1MVBq1NRXygy/EB6u7SXNti&#10;c1OaaDvz9ZOF4PJw3sm8M5V4UuNKywqGgwgEcWZ1ybmC03HzNQHhPLLGyjIp+CUH87T3kWCsbct7&#10;eh58LkIIuxgVFN7XsZQuK8igG9iaOHA32xj0ATa51A22IdxUchRF39JgyaGhwJqWBWX3w8Mo2E7q&#10;xWVn/9q8Wl+355/zdHWceqU++91iBsJT59/il3unFYzD2P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c/ombBAAAA2wAAAA8AAAAAAAAAAAAAAAAAmAIAAGRycy9kb3du&#10;cmV2LnhtbFBLBQYAAAAABAAEAPUAAACGAwAAAAA=&#10;" filled="f" stroked="f">
              <v:textbox inset="0,0,0,0">
                <w:txbxContent>
                  <w:p w:rsidR="004E0808" w:rsidRDefault="004E0808">
                    <w:pPr>
                      <w:spacing w:after="160" w:line="259" w:lineRule="auto"/>
                      <w:ind w:left="0" w:firstLine="0"/>
                      <w:jc w:val="left"/>
                    </w:pPr>
                    <w:r>
                      <w:rPr>
                        <w:b/>
                        <w:i/>
                        <w:sz w:val="56"/>
                      </w:rPr>
                      <w:t xml:space="preserve"> </w:t>
                    </w:r>
                  </w:p>
                </w:txbxContent>
              </v:textbox>
            </v:rect>
            <v:rect id="Rectangle 39" o:spid="_x0000_s1045" style="position:absolute;left:40383;top:64034;width:1181;height:522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MH/cMA&#10;AADbAAAADwAAAGRycy9kb3ducmV2LnhtbESPQYvCMBSE74L/ITzBm6auILZrFHEVPboq6N4ezdu2&#10;bPNSmmirv94sCB6HmfmGmS1aU4ob1a6wrGA0jEAQp1YXnCk4HTeDKQjnkTWWlknBnRws5t3ODBNt&#10;G/6m28FnIkDYJagg975KpHRpTgbd0FbEwfu1tUEfZJ1JXWMT4KaUH1E0kQYLDgs5VrTKKf07XI2C&#10;7bRaXnb20WTl+md73p/jr2Psler32uUnCE+tf4df7Z1WMI7h/0v4A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HMH/cMAAADbAAAADwAAAAAAAAAAAAAAAACYAgAAZHJzL2Rv&#10;d25yZXYueG1sUEsFBgAAAAAEAAQA9QAAAIgDAAAAAA==&#10;" filled="f" stroked="f">
              <v:textbox inset="0,0,0,0">
                <w:txbxContent>
                  <w:p w:rsidR="004E0808" w:rsidRDefault="004E0808">
                    <w:pPr>
                      <w:spacing w:after="160" w:line="259" w:lineRule="auto"/>
                      <w:ind w:left="0" w:firstLine="0"/>
                      <w:jc w:val="left"/>
                    </w:pPr>
                    <w:r>
                      <w:rPr>
                        <w:b/>
                        <w:i/>
                        <w:sz w:val="56"/>
                      </w:rPr>
                      <w:t xml:space="preserve"> </w:t>
                    </w:r>
                  </w:p>
                </w:txbxContent>
              </v:textbox>
            </v:rect>
            <v:rect id="Rectangle 40" o:spid="_x0000_s1046" style="position:absolute;left:40383;top:68600;width:466;height:20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dHcEA&#10;AADbAAAADwAAAGRycy9kb3ducmV2LnhtbERPy4rCMBTdD/gP4QqzG1NFBq1NRXygy/EB6u7SXNti&#10;c1OaaDvz9ZOF4PJw3sm8M5V4UuNKywqGgwgEcWZ1ybmC03HzNQHhPLLGyjIp+CUH87T3kWCsbct7&#10;eh58LkIIuxgVFN7XsZQuK8igG9iaOHA32xj0ATa51A22IdxUchRF39JgyaGhwJqWBWX3w8Mo2E7q&#10;xWVn/9q8Wl+355/zdHWceqU++91iBsJT59/il3unFYzD+v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FP3R3BAAAA2wAAAA8AAAAAAAAAAAAAAAAAmAIAAGRycy9kb3du&#10;cmV2LnhtbFBLBQYAAAAABAAEAPUAAACGAwAAAAA=&#10;" filled="f" stroked="f">
              <v:textbox inset="0,0,0,0">
                <w:txbxContent>
                  <w:p w:rsidR="004E0808" w:rsidRDefault="004E0808">
                    <w:pPr>
                      <w:spacing w:after="160" w:line="259" w:lineRule="auto"/>
                      <w:ind w:left="0" w:firstLine="0"/>
                      <w:jc w:val="left"/>
                    </w:pPr>
                    <w:r>
                      <w:rPr>
                        <w:sz w:val="22"/>
                      </w:rPr>
                      <w:t xml:space="preserve"> </w:t>
                    </w:r>
                  </w:p>
                </w:txbxContent>
              </v:textbox>
            </v:rect>
            <v:rect id="Rectangle 41" o:spid="_x0000_s1047" style="position:absolute;left:40383;top:70444;width:466;height:20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N4hsUA&#10;AADbAAAADwAAAGRycy9kb3ducmV2LnhtbESPQWvCQBSE74L/YXlCb7qxiGiaTQi2osdWBdvbI/ua&#10;BLNvQ3ZrUn99tyB4HGbmGybJBtOIK3WutqxgPotAEBdW11wqOB230xUI55E1NpZJwS85yNLxKMFY&#10;254/6HrwpQgQdjEqqLxvYyldUZFBN7MtcfC+bWfQB9mVUnfYB7hp5HMULaXBmsNChS1tKiouhx+j&#10;YLdq88+9vfVl8/a1O7+f16/HtVfqaTLkLyA8Df4Rvrf3WsFiDv9fwg+Q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A3iGxQAAANsAAAAPAAAAAAAAAAAAAAAAAJgCAABkcnMv&#10;ZG93bnJldi54bWxQSwUGAAAAAAQABAD1AAAAigMAAAAA&#10;" filled="f" stroked="f">
              <v:textbox inset="0,0,0,0">
                <w:txbxContent>
                  <w:p w:rsidR="004E0808" w:rsidRDefault="004E0808">
                    <w:pPr>
                      <w:spacing w:after="160" w:line="259" w:lineRule="auto"/>
                      <w:ind w:left="0" w:firstLine="0"/>
                      <w:jc w:val="left"/>
                    </w:pPr>
                    <w:r>
                      <w:rPr>
                        <w:sz w:val="22"/>
                      </w:rPr>
                      <w:t xml:space="preserve"> </w:t>
                    </w:r>
                  </w:p>
                </w:txbxContent>
              </v:textbox>
            </v:rect>
            <v:rect id="Rectangle 42" o:spid="_x0000_s1048" style="position:absolute;left:23008;top:66274;width:49802;height:884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eu3sIA&#10;AADbAAAADwAAAGRycy9kb3ducmV2LnhtbESP3YrCMBSE7xf2HcIR9m5NlcWfrlFkQSiIF1Yf4NCc&#10;barNSUmirW9vhIW9HGbmG2a1GWwr7uRD41jBZJyBIK6cbrhWcD7tPhcgQkTW2DomBQ8KsFm/v60w&#10;167nI93LWIsE4ZCjAhNjl0sZKkMWw9h1xMn7dd5iTNLXUnvsE9y2cpplM2mx4bRgsKMfQ9W1vFkF&#10;br8obD/nR+mXe3MocGvx0iv1MRq23yAiDfE//NcutIKvKby+pB8g1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d67ewgAAANsAAAAPAAAAAAAAAAAAAAAAAJgCAABkcnMvZG93&#10;bnJldi54bWxQSwUGAAAAAAQABAD1AAAAhwMAAAAA&#10;" filled="f" strokecolor="white">
              <v:textbox inset="0,0,0,0">
                <w:txbxContent>
                  <w:p w:rsidR="004E0808" w:rsidRDefault="004E0808" w:rsidP="006A1A53">
                    <w:pPr>
                      <w:spacing w:after="160" w:line="259" w:lineRule="auto"/>
                      <w:ind w:left="0" w:firstLine="0"/>
                      <w:jc w:val="right"/>
                      <w:rPr>
                        <w:b/>
                        <w:color w:val="002060"/>
                        <w:sz w:val="40"/>
                      </w:rPr>
                    </w:pPr>
                    <w:r w:rsidRPr="006A1A53">
                      <w:rPr>
                        <w:b/>
                        <w:color w:val="002060"/>
                        <w:sz w:val="40"/>
                      </w:rPr>
                      <w:t>Выполнила:</w:t>
                    </w:r>
                    <w:r>
                      <w:rPr>
                        <w:b/>
                        <w:color w:val="002060"/>
                        <w:sz w:val="40"/>
                      </w:rPr>
                      <w:t xml:space="preserve"> Воспитатель</w:t>
                    </w:r>
                  </w:p>
                  <w:p w:rsidR="004E0808" w:rsidRPr="006A1A53" w:rsidRDefault="004E0808" w:rsidP="006A1A53">
                    <w:pPr>
                      <w:spacing w:after="160" w:line="259" w:lineRule="auto"/>
                      <w:ind w:left="0" w:firstLine="0"/>
                      <w:jc w:val="right"/>
                      <w:rPr>
                        <w:b/>
                        <w:color w:val="002060"/>
                      </w:rPr>
                    </w:pPr>
                    <w:r>
                      <w:rPr>
                        <w:b/>
                        <w:color w:val="002060"/>
                        <w:sz w:val="40"/>
                      </w:rPr>
                      <w:t>Рютина О.И</w:t>
                    </w:r>
                  </w:p>
                </w:txbxContent>
              </v:textbox>
            </v:rect>
            <v:rect id="Rectangle 43" o:spid="_x0000_s1049" style="position:absolute;left:70092;top:72337;width:846;height:374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1DasMA&#10;AADbAAAADwAAAGRycy9kb3ducmV2LnhtbESPS4vCQBCE74L/YWjBm05cRTQ6iuwDPfoC9dZk2iSY&#10;6QmZWRP31+8Igseiqr6i5svGFOJOlcstKxj0IxDEidU5pwqOh5/eBITzyBoLy6TgQQ6Wi3ZrjrG2&#10;Ne/ovvepCBB2MSrIvC9jKV2SkUHXtyVx8K62MuiDrFKpK6wD3BTyI4rG0mDOYSHDkj4zSm77X6Ng&#10;PSlX5439q9Pi+7I+bU/Tr8PUK9XtNKsZCE+Nf4df7Y1WMBrC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Z1DasMAAADbAAAADwAAAAAAAAAAAAAAAACYAgAAZHJzL2Rv&#10;d25yZXYueG1sUEsFBgAAAAAEAAQA9QAAAIgDAAAAAA==&#10;" filled="f" stroked="f">
              <v:textbox inset="0,0,0,0">
                <w:txbxContent>
                  <w:p w:rsidR="004E0808" w:rsidRDefault="004E0808">
                    <w:pPr>
                      <w:spacing w:after="160" w:line="259" w:lineRule="auto"/>
                      <w:ind w:left="0" w:firstLine="0"/>
                      <w:jc w:val="left"/>
                    </w:pPr>
                    <w:r>
                      <w:rPr>
                        <w:sz w:val="40"/>
                      </w:rPr>
                      <w:t xml:space="preserve"> </w:t>
                    </w:r>
                  </w:p>
                </w:txbxContent>
              </v:textbox>
            </v:rect>
            <v:rect id="Rectangle 45" o:spid="_x0000_s1050" style="position:absolute;left:70092;top:75709;width:846;height:374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h+hcMA&#10;AADbAAAADwAAAGRycy9kb3ducmV2LnhtbESPS4vCQBCE74L/YWjBm05cVDQ6iuwDPfoC9dZk2iSY&#10;6QmZWRP31+8Igseiqr6i5svGFOJOlcstKxj0IxDEidU5pwqOh5/eBITzyBoLy6TgQQ6Wi3ZrjrG2&#10;Ne/ovvepCBB2MSrIvC9jKV2SkUHXtyVx8K62MuiDrFKpK6wD3BTyI4rG0mDOYSHDkj4zSm77X6Ng&#10;PSlX5439q9Pi+7I+bU/Tr8PUK9XtNKsZCE+Nf4df7Y1WMBzB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Th+hcMAAADbAAAADwAAAAAAAAAAAAAAAACYAgAAZHJzL2Rv&#10;d25yZXYueG1sUEsFBgAAAAAEAAQA9QAAAIgDAAAAAA==&#10;" filled="f" stroked="f">
              <v:textbox inset="0,0,0,0">
                <w:txbxContent>
                  <w:p w:rsidR="004E0808" w:rsidRDefault="004E0808">
                    <w:pPr>
                      <w:spacing w:after="160" w:line="259" w:lineRule="auto"/>
                      <w:ind w:left="0" w:firstLine="0"/>
                      <w:jc w:val="left"/>
                    </w:pPr>
                    <w:r>
                      <w:rPr>
                        <w:sz w:val="40"/>
                      </w:rPr>
                      <w:t xml:space="preserve"> </w:t>
                    </w:r>
                  </w:p>
                </w:txbxContent>
              </v:textbox>
            </v:rect>
            <v:rect id="Rectangle 47" o:spid="_x0000_s1051" style="position:absolute;left:57943;top:79061;width:846;height:37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ZFacMA&#10;AADbAAAADwAAAGRycy9kb3ducmV2LnhtbESPS4vCQBCE74L/YWjBm05cxEd0FNkHevQF6q3JtEkw&#10;0xMysybur98RBI9FVX1FzZeNKcSdKpdbVjDoRyCIE6tzThUcDz+9CQjnkTUWlknBgxwsF+3WHGNt&#10;a97Rfe9TESDsYlSQeV/GUrokI4Oub0vi4F1tZdAHWaVSV1gHuCnkRxSNpMGcw0KGJX1mlNz2v0bB&#10;elKuzhv7V6fF92V92p6mX4epV6rbaVYzEJ4a/w6/2hutYDiG55fwA+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qZFacMAAADbAAAADwAAAAAAAAAAAAAAAACYAgAAZHJzL2Rv&#10;d25yZXYueG1sUEsFBgAAAAAEAAQA9QAAAIgDAAAAAA==&#10;" filled="f" stroked="f">
              <v:textbox inset="0,0,0,0">
                <w:txbxContent>
                  <w:p w:rsidR="004E0808" w:rsidRDefault="004E0808">
                    <w:pPr>
                      <w:spacing w:after="160" w:line="259" w:lineRule="auto"/>
                      <w:ind w:left="0" w:firstLine="0"/>
                      <w:jc w:val="left"/>
                    </w:pPr>
                    <w:r>
                      <w:rPr>
                        <w:sz w:val="40"/>
                      </w:rPr>
                      <w:t>.</w:t>
                    </w:r>
                  </w:p>
                </w:txbxContent>
              </v:textbox>
            </v:rect>
            <v:rect id="Rectangle 50" o:spid="_x0000_s1052" style="position:absolute;left:70092;top:79061;width:846;height:37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ZLwMEA&#10;AADbAAAADwAAAGRycy9kb3ducmV2LnhtbERPy4rCMBTdD/gP4QqzG1MFB61NRXygy/EB6u7SXNti&#10;c1OaaDvz9ZOF4PJw3sm8M5V4UuNKywqGgwgEcWZ1ybmC03HzNQHhPLLGyjIp+CUH87T3kWCsbct7&#10;eh58LkIIuxgVFN7XsZQuK8igG9iaOHA32xj0ATa51A22IdxUchRF39JgyaGhwJqWBWX3w8Mo2E7q&#10;xWVn/9q8Wl+355/zdHWceqU++91iBsJT59/il3unFYzD+v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SWS8DBAAAA2wAAAA8AAAAAAAAAAAAAAAAAmAIAAGRycy9kb3du&#10;cmV2LnhtbFBLBQYAAAAABAAEAPUAAACGAwAAAAA=&#10;" filled="f" stroked="f">
              <v:textbox inset="0,0,0,0">
                <w:txbxContent>
                  <w:p w:rsidR="004E0808" w:rsidRDefault="004E0808">
                    <w:pPr>
                      <w:spacing w:after="160" w:line="259" w:lineRule="auto"/>
                      <w:ind w:left="0" w:firstLine="0"/>
                      <w:jc w:val="left"/>
                    </w:pPr>
                    <w:r>
                      <w:rPr>
                        <w:sz w:val="40"/>
                      </w:rPr>
                      <w:t xml:space="preserve"> </w:t>
                    </w:r>
                  </w:p>
                </w:txbxContent>
              </v:textbox>
            </v:rect>
            <v:rect id="Rectangle 52" o:spid="_x0000_s1053" style="position:absolute;left:70092;top:82414;width:846;height:374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hwLMUA&#10;AADbAAAADwAAAGRycy9kb3ducmV2LnhtbESPT2vCQBTE7wW/w/KE3urGgMWkriL+QY9tFGxvj+xr&#10;Esy+Ddk1SfvpuwXB4zAzv2EWq8HUoqPWVZYVTCcRCOLc6ooLBefT/mUOwnlkjbVlUvBDDlbL0dMC&#10;U217/qAu84UIEHYpKii9b1IpXV6SQTexDXHwvm1r0AfZFlK32Ae4qWUcRa/SYMVhocSGNiXl1+xm&#10;FBzmzfrzaH/7ot59HS7vl2R7SrxSz+Nh/QbC0+Af4Xv7qBXMYv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CHAsxQAAANsAAAAPAAAAAAAAAAAAAAAAAJgCAABkcnMv&#10;ZG93bnJldi54bWxQSwUGAAAAAAQABAD1AAAAigMAAAAA&#10;" filled="f" stroked="f">
              <v:textbox inset="0,0,0,0">
                <w:txbxContent>
                  <w:p w:rsidR="004E0808" w:rsidRDefault="004E0808">
                    <w:pPr>
                      <w:spacing w:after="160" w:line="259" w:lineRule="auto"/>
                      <w:ind w:left="0" w:firstLine="0"/>
                      <w:jc w:val="left"/>
                    </w:pPr>
                    <w:r>
                      <w:rPr>
                        <w:sz w:val="40"/>
                      </w:rPr>
                      <w:t xml:space="preserve"> </w:t>
                    </w:r>
                  </w:p>
                </w:txbxContent>
              </v:textbox>
            </v:rect>
            <v:rect id="Rectangle 53" o:spid="_x0000_s1054" style="position:absolute;left:40383;top:85734;width:466;height:20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TVt8MA&#10;AADbAAAADwAAAGRycy9kb3ducmV2LnhtbESPS4vCQBCE74L/YWjBm05cUTQ6iuwDPfoC9dZk2iSY&#10;6QmZWRP31+8Igseiqr6i5svGFOJOlcstKxj0IxDEidU5pwqOh5/eBITzyBoLy6TgQQ6Wi3ZrjrG2&#10;Ne/ovvepCBB2MSrIvC9jKV2SkUHXtyVx8K62MuiDrFKpK6wD3BTyI4rG0mDOYSHDkj4zSm77X6Ng&#10;PSlX5439q9Pi+7I+bU/Tr8PUK9XtNKsZCE+Nf4df7Y1WMBrC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ETVt8MAAADbAAAADwAAAAAAAAAAAAAAAACYAgAAZHJzL2Rv&#10;d25yZXYueG1sUEsFBgAAAAAEAAQA9QAAAIgDAAAAAA==&#10;" filled="f" stroked="f">
              <v:textbox inset="0,0,0,0">
                <w:txbxContent>
                  <w:p w:rsidR="004E0808" w:rsidRDefault="004E0808">
                    <w:pPr>
                      <w:spacing w:after="160" w:line="259" w:lineRule="auto"/>
                      <w:ind w:left="0" w:firstLine="0"/>
                      <w:jc w:val="left"/>
                    </w:pPr>
                    <w:r>
                      <w:rPr>
                        <w:sz w:val="22"/>
                      </w:rPr>
                      <w:t xml:space="preserve"> </w:t>
                    </w:r>
                  </w:p>
                </w:txbxContent>
              </v:textbox>
            </v:rect>
            <v:rect id="Rectangle 54" o:spid="_x0000_s1055" style="position:absolute;left:40383;top:87578;width:466;height:20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61Nw8MA&#10;AADbAAAADwAAAGRycy9kb3ducmV2LnhtbESPS4vCQBCE74L/YWjBm05cVDQ6iuwDPfoC9dZk2iSY&#10;6QmZWRP31+8Igseiqr6i5svGFOJOlcstKxj0IxDEidU5pwqOh5/eBITzyBoLy6TgQQ6Wi3ZrjrG2&#10;Ne/ovvepCBB2MSrIvC9jKV2SkUHXtyVx8K62MuiDrFKpK6wD3BTyI4rG0mDOYSHDkj4zSm77X6Ng&#10;PSlX5439q9Pi+7I+bU/Tr8PUK9XtNKsZCE+Nf4df7Y1WMBrC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61Nw8MAAADbAAAADwAAAAAAAAAAAAAAAACYAgAAZHJzL2Rv&#10;d25yZXYueG1sUEsFBgAAAAAEAAQA9QAAAIgDAAAAAA==&#10;" filled="f" stroked="f">
              <v:textbox inset="0,0,0,0">
                <w:txbxContent>
                  <w:p w:rsidR="004E0808" w:rsidRDefault="004E0808">
                    <w:pPr>
                      <w:spacing w:after="160" w:line="259" w:lineRule="auto"/>
                      <w:ind w:left="0" w:firstLine="0"/>
                      <w:jc w:val="left"/>
                    </w:pPr>
                    <w:r>
                      <w:rPr>
                        <w:sz w:val="22"/>
                      </w:rPr>
                      <w:t xml:space="preserve"> </w:t>
                    </w:r>
                  </w:p>
                </w:txbxContent>
              </v:textbox>
            </v:rect>
            <v:rect id="Rectangle 55" o:spid="_x0000_s1056" style="position:absolute;left:25580;top:84255;width:28343;height:65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HoWMUA&#10;AADbAAAADwAAAGRycy9kb3ducmV2LnhtbESPQWvCQBSE7wX/w/KE3pqNhYimriJa0WOrQtrbI/ua&#10;BLNvQ3ZNUn99tyB4HGbmG2axGkwtOmpdZVnBJIpBEOdWV1woOJ92LzMQziNrrC2Tgl9ysFqOnhaY&#10;atvzJ3VHX4gAYZeigtL7JpXS5SUZdJFtiIP3Y1uDPsi2kLrFPsBNLV/jeCoNVhwWSmxoU1J+OV6N&#10;gv2sWX8d7K0v6vfvffaRzbenuVfqeTys30B4GvwjfG8ftIIkgf8v4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4ehYxQAAANsAAAAPAAAAAAAAAAAAAAAAAJgCAABkcnMv&#10;ZG93bnJldi54bWxQSwUGAAAAAAQABAD1AAAAigMAAAAA&#10;" filled="f" stroked="f">
              <v:textbox inset="0,0,0,0">
                <w:txbxContent>
                  <w:p w:rsidR="004E0808" w:rsidRPr="00190E10" w:rsidRDefault="004E0808" w:rsidP="006A1A53">
                    <w:pPr>
                      <w:spacing w:after="160" w:line="259" w:lineRule="auto"/>
                      <w:ind w:left="0" w:firstLine="0"/>
                      <w:jc w:val="center"/>
                      <w:rPr>
                        <w:b/>
                        <w:color w:val="1F4E79"/>
                        <w:sz w:val="32"/>
                      </w:rPr>
                    </w:pPr>
                    <w:r w:rsidRPr="00190E10">
                      <w:rPr>
                        <w:b/>
                        <w:color w:val="1F4E79"/>
                        <w:sz w:val="32"/>
                      </w:rPr>
                      <w:t>Балаганск</w:t>
                    </w:r>
                  </w:p>
                  <w:p w:rsidR="004E0808" w:rsidRPr="00190E10" w:rsidRDefault="004E0808" w:rsidP="006A1A53">
                    <w:pPr>
                      <w:spacing w:after="160" w:line="259" w:lineRule="auto"/>
                      <w:ind w:left="0" w:firstLine="0"/>
                      <w:jc w:val="center"/>
                      <w:rPr>
                        <w:b/>
                        <w:color w:val="1F4E79"/>
                        <w:sz w:val="32"/>
                      </w:rPr>
                    </w:pPr>
                    <w:r w:rsidRPr="00190E10">
                      <w:rPr>
                        <w:b/>
                        <w:color w:val="1F4E79"/>
                        <w:sz w:val="32"/>
                      </w:rPr>
                      <w:t>2015 год</w:t>
                    </w:r>
                  </w:p>
                  <w:p w:rsidR="004E0808" w:rsidRDefault="004E0808">
                    <w:pPr>
                      <w:spacing w:after="160" w:line="259" w:lineRule="auto"/>
                      <w:ind w:left="0" w:firstLine="0"/>
                      <w:jc w:val="left"/>
                    </w:pPr>
                  </w:p>
                </w:txbxContent>
              </v:textbox>
            </v:rect>
            <v:rect id="Rectangle 56" o:spid="_x0000_s1057" style="position:absolute;left:48552;top:89444;width:674;height:298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N2L8MA&#10;AADbAAAADwAAAGRycy9kb3ducmV2LnhtbESPQYvCMBSE7wv7H8Jb8LamKyhajSLqoke1gnp7NM+2&#10;bPNSmqyt/nojCB6HmfmGmcxaU4or1a6wrOCnG4EgTq0uOFNwSH6/hyCcR9ZYWiYFN3Iwm35+TDDW&#10;tuEdXfc+EwHCLkYFufdVLKVLczLourYiDt7F1gZ9kHUmdY1NgJtS9qJoIA0WHBZyrGiRU/q3/zcK&#10;1sNqftrYe5OVq/P6uD2OlsnIK9X5audjEJ5a/w6/2hutoD+A55fwA+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DN2L8MAAADbAAAADwAAAAAAAAAAAAAAAACYAgAAZHJzL2Rv&#10;d25yZXYueG1sUEsFBgAAAAAEAAQA9QAAAIgDAAAAAA==&#10;" filled="f" stroked="f">
              <v:textbox inset="0,0,0,0">
                <w:txbxContent>
                  <w:p w:rsidR="004E0808" w:rsidRDefault="004E0808">
                    <w:pPr>
                      <w:spacing w:after="160" w:line="259" w:lineRule="auto"/>
                      <w:ind w:left="0" w:firstLine="0"/>
                      <w:jc w:val="left"/>
                    </w:pPr>
                    <w:r>
                      <w:rPr>
                        <w:sz w:val="32"/>
                      </w:rPr>
                      <w:t xml:space="preserve"> </w:t>
                    </w:r>
                  </w:p>
                </w:txbxContent>
              </v:textbox>
            </v:rect>
            <v:rect id="Rectangle 57" o:spid="_x0000_s1058" style="position:absolute;left:10674;top:92378;width:422;height:18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TtMMA&#10;AADbAAAADwAAAGRycy9kb3ducmV2LnhtbESPS4vCQBCE74L/YWjBm05c8BUdRfaBHn2BemsybRLM&#10;9ITMrIn763cEwWNRVV9R82VjCnGnyuWWFQz6EQjixOqcUwXHw09vAsJ5ZI2FZVLwIAfLRbs1x1jb&#10;mnd03/tUBAi7GBVk3pexlC7JyKDr25I4eFdbGfRBVqnUFdYBbgr5EUUjaTDnsJBhSZ8ZJbf9r1Gw&#10;npSr88b+1WnxfVmftqfp12Hqlep2mtUMhKfGv8Ov9kYrGI7h+SX8AL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3/TtMMAAADbAAAADwAAAAAAAAAAAAAAAACYAgAAZHJzL2Rv&#10;d25yZXYueG1sUEsFBgAAAAAEAAQA9QAAAIgDAAAAAA==&#10;" filled="f" stroked="f">
              <v:textbox inset="0,0,0,0">
                <w:txbxContent>
                  <w:p w:rsidR="004E0808" w:rsidRDefault="004E0808">
                    <w:pPr>
                      <w:spacing w:after="160" w:line="259" w:lineRule="auto"/>
                      <w:ind w:left="0" w:firstLine="0"/>
                      <w:jc w:val="left"/>
                    </w:pPr>
                    <w:r>
                      <w:rPr>
                        <w:rFonts w:ascii="Calibri" w:hAnsi="Calibri" w:cs="Calibri"/>
                        <w:sz w:val="22"/>
                      </w:rPr>
                      <w:t xml:space="preserve"> </w:t>
                    </w:r>
                  </w:p>
                </w:txbxContent>
              </v:textbox>
            </v:rect>
            <w10:wrap type="topAndBottom" anchorx="page" anchory="page"/>
          </v:group>
        </w:pict>
      </w:r>
      <w:r>
        <w:br w:type="page"/>
      </w:r>
    </w:p>
    <w:p w:rsidR="004E0808" w:rsidRPr="003F4BC4" w:rsidRDefault="004E0808" w:rsidP="00835CBD">
      <w:pPr>
        <w:spacing w:after="0" w:line="259" w:lineRule="auto"/>
        <w:ind w:left="-15" w:right="48" w:firstLine="708"/>
        <w:rPr>
          <w:b/>
          <w:sz w:val="28"/>
        </w:rPr>
      </w:pPr>
      <w:r w:rsidRPr="00835CBD">
        <w:rPr>
          <w:sz w:val="28"/>
        </w:rPr>
        <w:t xml:space="preserve"> </w:t>
      </w:r>
      <w:r w:rsidRPr="003F4BC4">
        <w:rPr>
          <w:b/>
          <w:sz w:val="28"/>
        </w:rPr>
        <w:t>«</w:t>
      </w:r>
      <w:r w:rsidRPr="003F4BC4">
        <w:rPr>
          <w:b/>
          <w:i/>
          <w:sz w:val="28"/>
        </w:rPr>
        <w:t>Без игры нет</w:t>
      </w:r>
      <w:r>
        <w:rPr>
          <w:b/>
          <w:i/>
          <w:sz w:val="28"/>
        </w:rPr>
        <w:t>,</w:t>
      </w:r>
      <w:r w:rsidRPr="003F4BC4">
        <w:rPr>
          <w:b/>
          <w:i/>
          <w:sz w:val="28"/>
        </w:rPr>
        <w:t xml:space="preserve"> и не может</w:t>
      </w:r>
      <w:r>
        <w:rPr>
          <w:b/>
          <w:i/>
          <w:sz w:val="28"/>
        </w:rPr>
        <w:t xml:space="preserve"> </w:t>
      </w:r>
      <w:r w:rsidRPr="003F4BC4">
        <w:rPr>
          <w:b/>
          <w:i/>
          <w:sz w:val="28"/>
        </w:rPr>
        <w:t xml:space="preserve"> быть полноценного умственного развития.               Игра – это огромное светлое окно, через которое в духовный мир ребенка вливается живительный поток представлений, понятий. Игра – это искра, зажигающая огонек пытливости и любознательности». </w:t>
      </w:r>
    </w:p>
    <w:p w:rsidR="004E0808" w:rsidRPr="003F4BC4" w:rsidRDefault="004E0808" w:rsidP="00835CBD">
      <w:pPr>
        <w:spacing w:after="0" w:line="259" w:lineRule="auto"/>
        <w:ind w:left="-5" w:right="48"/>
        <w:rPr>
          <w:b/>
          <w:i/>
          <w:sz w:val="28"/>
        </w:rPr>
      </w:pPr>
      <w:r w:rsidRPr="003F4BC4">
        <w:rPr>
          <w:rFonts w:ascii="Calibri" w:hAnsi="Calibri" w:cs="Calibri"/>
          <w:b/>
          <w:i/>
          <w:sz w:val="28"/>
        </w:rPr>
        <w:t xml:space="preserve">                                                                                                            </w:t>
      </w:r>
      <w:r w:rsidRPr="003F4BC4">
        <w:rPr>
          <w:b/>
          <w:i/>
          <w:sz w:val="28"/>
        </w:rPr>
        <w:t xml:space="preserve">В.А. Сухомлинский. </w:t>
      </w:r>
    </w:p>
    <w:p w:rsidR="004E0808" w:rsidRPr="00835CBD" w:rsidRDefault="004E0808" w:rsidP="00835CBD">
      <w:pPr>
        <w:spacing w:after="0" w:line="259" w:lineRule="auto"/>
        <w:ind w:left="-5" w:right="48"/>
        <w:rPr>
          <w:sz w:val="28"/>
        </w:rPr>
      </w:pPr>
    </w:p>
    <w:p w:rsidR="004E0808" w:rsidRPr="00637272" w:rsidRDefault="004E0808" w:rsidP="00637272">
      <w:pPr>
        <w:jc w:val="left"/>
        <w:rPr>
          <w:b/>
          <w:sz w:val="28"/>
        </w:rPr>
      </w:pPr>
      <w:r w:rsidRPr="00637272">
        <w:rPr>
          <w:b/>
          <w:sz w:val="28"/>
        </w:rPr>
        <w:t xml:space="preserve">Введение. </w:t>
      </w:r>
    </w:p>
    <w:p w:rsidR="004E0808" w:rsidRPr="008E37D4" w:rsidRDefault="004E0808" w:rsidP="008E37D4">
      <w:pPr>
        <w:spacing w:after="0"/>
        <w:jc w:val="left"/>
        <w:rPr>
          <w:sz w:val="28"/>
        </w:rPr>
      </w:pPr>
      <w:r w:rsidRPr="008E37D4">
        <w:rPr>
          <w:sz w:val="28"/>
        </w:rPr>
        <w:t>Взрослые не перестают удивляться, как много мож</w:t>
      </w:r>
      <w:r>
        <w:rPr>
          <w:sz w:val="28"/>
        </w:rPr>
        <w:t>ет усвоить, запомнить ребенок в</w:t>
      </w:r>
      <w:r w:rsidRPr="008E37D4">
        <w:rPr>
          <w:sz w:val="28"/>
        </w:rPr>
        <w:t xml:space="preserve">первые годы жизни. Период дошкольного детства относительно всей жизни человека недолог, а как он насыщен познанием! Каждый день приносит ребенку что-то новое, неизведанное; становится близким </w:t>
      </w:r>
      <w:r w:rsidRPr="008E37D4">
        <w:rPr>
          <w:sz w:val="28"/>
        </w:rPr>
        <w:tab/>
        <w:t xml:space="preserve">и понятным ранее недоступное. </w:t>
      </w:r>
    </w:p>
    <w:p w:rsidR="004E0808" w:rsidRPr="008E37D4" w:rsidRDefault="004E0808" w:rsidP="008E37D4">
      <w:pPr>
        <w:spacing w:after="0"/>
        <w:jc w:val="left"/>
        <w:rPr>
          <w:sz w:val="28"/>
        </w:rPr>
      </w:pPr>
      <w:r w:rsidRPr="008E37D4">
        <w:rPr>
          <w:sz w:val="28"/>
        </w:rPr>
        <w:t>Велик поток информации, который обрушивает на маленького человека окружающая жизнь. На многие вопросы он находит ответ, идя путем проб и ошибок, постигая закономерности: в узкое отверстие нельзя втиснуть объемный предмет; чтобы елочные гирлянды были одинаковыми, нужно нарезать равные полоски бумаги; угощая кукол чаем, надо перед к</w:t>
      </w:r>
      <w:r>
        <w:rPr>
          <w:sz w:val="28"/>
        </w:rPr>
        <w:t xml:space="preserve">аждой поставить чашку... И </w:t>
      </w:r>
      <w:r w:rsidRPr="008E37D4">
        <w:rPr>
          <w:sz w:val="28"/>
        </w:rPr>
        <w:t>многое, многое другое.</w:t>
      </w:r>
    </w:p>
    <w:p w:rsidR="004E0808" w:rsidRPr="008E37D4" w:rsidRDefault="004E0808" w:rsidP="008E37D4">
      <w:pPr>
        <w:spacing w:after="0" w:line="259" w:lineRule="auto"/>
        <w:ind w:left="0" w:firstLine="0"/>
        <w:jc w:val="left"/>
        <w:rPr>
          <w:sz w:val="28"/>
        </w:rPr>
      </w:pPr>
      <w:r w:rsidRPr="008E37D4">
        <w:rPr>
          <w:sz w:val="28"/>
        </w:rPr>
        <w:t xml:space="preserve"> </w:t>
      </w:r>
    </w:p>
    <w:p w:rsidR="004E0808" w:rsidRPr="008E37D4" w:rsidRDefault="004E0808" w:rsidP="008E37D4">
      <w:pPr>
        <w:spacing w:after="0" w:line="304" w:lineRule="auto"/>
        <w:ind w:left="-5" w:right="56"/>
        <w:jc w:val="left"/>
        <w:rPr>
          <w:sz w:val="28"/>
        </w:rPr>
      </w:pPr>
      <w:r w:rsidRPr="008E37D4">
        <w:rPr>
          <w:sz w:val="28"/>
        </w:rPr>
        <w:t xml:space="preserve">     Психологи считают, что в дошкольном возрасте не следует стремиться к искусственной умственной акселерации детей. Важно другое: активно обогащать те стороны развития, к которым каждый возраст наиболее чувствителен, наиболее восприимчив. Ведь зачастую многое из того, что упущено в детстве, в последующие годы невосполнимо. </w:t>
      </w:r>
    </w:p>
    <w:p w:rsidR="004E0808" w:rsidRPr="008E37D4" w:rsidRDefault="004E0808" w:rsidP="008E37D4">
      <w:pPr>
        <w:spacing w:after="0" w:line="259" w:lineRule="auto"/>
        <w:ind w:left="0" w:firstLine="0"/>
        <w:jc w:val="left"/>
        <w:rPr>
          <w:sz w:val="28"/>
        </w:rPr>
      </w:pPr>
      <w:r w:rsidRPr="008E37D4">
        <w:rPr>
          <w:sz w:val="28"/>
        </w:rPr>
        <w:t xml:space="preserve"> </w:t>
      </w:r>
    </w:p>
    <w:p w:rsidR="004E0808" w:rsidRPr="008E37D4" w:rsidRDefault="004E0808" w:rsidP="002E05EA">
      <w:pPr>
        <w:spacing w:after="0"/>
        <w:ind w:left="-5" w:right="57"/>
        <w:jc w:val="left"/>
        <w:rPr>
          <w:sz w:val="28"/>
        </w:rPr>
      </w:pPr>
      <w:r w:rsidRPr="008E37D4">
        <w:rPr>
          <w:sz w:val="28"/>
        </w:rPr>
        <w:t xml:space="preserve">          Источником познания дошкольника является чувственный опыт. Диапазон его зависит от того, насколько тонко ребенок владеет суммой специальных действий (рассматривание, ощупывание, сравнение, сопоставление, выделение главного и второстепенного и т. д.), влияющих на восприятие и мышление. </w:t>
      </w:r>
    </w:p>
    <w:p w:rsidR="004E0808" w:rsidRPr="008E37D4" w:rsidRDefault="004E0808" w:rsidP="002E05EA">
      <w:pPr>
        <w:spacing w:after="0" w:line="259" w:lineRule="auto"/>
        <w:ind w:left="0" w:firstLine="0"/>
        <w:jc w:val="left"/>
        <w:rPr>
          <w:sz w:val="28"/>
        </w:rPr>
      </w:pPr>
      <w:r w:rsidRPr="008E37D4">
        <w:t xml:space="preserve"> </w:t>
      </w:r>
    </w:p>
    <w:p w:rsidR="004E0808" w:rsidRPr="008E37D4" w:rsidRDefault="004E0808" w:rsidP="002E05EA">
      <w:pPr>
        <w:spacing w:after="0"/>
        <w:ind w:left="-5" w:right="57"/>
        <w:jc w:val="left"/>
        <w:rPr>
          <w:sz w:val="28"/>
        </w:rPr>
      </w:pPr>
      <w:r w:rsidRPr="008E37D4">
        <w:rPr>
          <w:sz w:val="28"/>
        </w:rPr>
        <w:t xml:space="preserve">     Спонтанно накопленный чувственный и интеллектуальный опыт может быть объемным, но неупорядоченным, неорганизованным. Направить его в нужное русло призван педагог, который не только знает, чему учить ребенка, но и как учить, чтобы обучение было развивающим. </w:t>
      </w:r>
    </w:p>
    <w:p w:rsidR="004E0808" w:rsidRPr="008E37D4" w:rsidRDefault="004E0808" w:rsidP="002E05EA">
      <w:pPr>
        <w:spacing w:after="0"/>
        <w:ind w:left="-5" w:right="57"/>
        <w:jc w:val="left"/>
        <w:rPr>
          <w:sz w:val="28"/>
        </w:rPr>
      </w:pPr>
      <w:r w:rsidRPr="008E37D4">
        <w:rPr>
          <w:sz w:val="28"/>
        </w:rPr>
        <w:t xml:space="preserve">     Огромную роль в умственном воспитании и в развитии интеллекта ребёнка играет математика. В настоящее время, в эпоху компьютерной революции встречающаяся точка зрения, выражаемая словами: “Не каждый будет математиком”, безнадежно устарела.      Математика обладает уникальным развивающим эффектом. Ее изучение способствует развитию памяти, речи, воображения, эмоций; формирует настойчивость, терпение, творческий потенциал личности. «Математик» лучше планирует свою деятельность, прогнозирует ситуацию, последовательнее и точнее излагает мысли, может чётко обосновать свою позицию. </w:t>
      </w:r>
    </w:p>
    <w:p w:rsidR="004E0808" w:rsidRPr="008E37D4" w:rsidRDefault="004E0808" w:rsidP="002E05EA">
      <w:pPr>
        <w:spacing w:after="0"/>
        <w:ind w:left="-5" w:right="57"/>
        <w:jc w:val="left"/>
        <w:rPr>
          <w:sz w:val="28"/>
        </w:rPr>
      </w:pPr>
      <w:r w:rsidRPr="008E37D4">
        <w:rPr>
          <w:sz w:val="28"/>
        </w:rPr>
        <w:t xml:space="preserve">     Обучение математике детей дошкольного возраста немыслимо без использования дидактических игр. Их использование хорошо помогает восприятию материала и потому ребенок принимает активное участие в познавательном процессе. </w:t>
      </w:r>
    </w:p>
    <w:p w:rsidR="004E0808" w:rsidRPr="008E37D4" w:rsidRDefault="004E0808" w:rsidP="002E05EA">
      <w:pPr>
        <w:spacing w:after="0"/>
        <w:ind w:left="-5" w:right="57"/>
        <w:jc w:val="left"/>
        <w:rPr>
          <w:sz w:val="28"/>
        </w:rPr>
      </w:pPr>
      <w:r w:rsidRPr="008E37D4">
        <w:rPr>
          <w:sz w:val="28"/>
        </w:rPr>
        <w:t xml:space="preserve">     Дидактическая игра требует усидчивости, серьезный настрой, использование мыслительного процесса. Игра – естественный способ развития ребенка. Такими нас создала природа, ведь не случайно детеныши животных все жизненно важные навыки приобретают в игре. Только в игре ребенок радостно и легко, как цветок под солнцем, раскрывает свои творческие способности, осваивает новые навыки и знания, развивает ловкость, наблюдательность, фантазию, память, учится размышлять, анализировать, преодолевать трудности, одновременно впитывая неоценимый опыт общения. </w:t>
      </w:r>
    </w:p>
    <w:p w:rsidR="004E0808" w:rsidRPr="008E37D4" w:rsidRDefault="004E0808" w:rsidP="002E05EA">
      <w:pPr>
        <w:spacing w:after="0"/>
        <w:ind w:left="-5" w:right="57"/>
        <w:jc w:val="left"/>
        <w:rPr>
          <w:sz w:val="28"/>
        </w:rPr>
      </w:pPr>
      <w:r w:rsidRPr="008E37D4">
        <w:rPr>
          <w:sz w:val="28"/>
        </w:rPr>
        <w:t xml:space="preserve">     У детей развиваются познавательные способности, интеллект, прививаются навыки культуры речевого общения, совершенствуются эстетические и нравственные отношения к окружающему. </w:t>
      </w:r>
    </w:p>
    <w:p w:rsidR="004E0808" w:rsidRPr="008E37D4" w:rsidRDefault="004E0808" w:rsidP="002E05EA">
      <w:pPr>
        <w:spacing w:after="0"/>
        <w:ind w:left="-5" w:right="57"/>
        <w:jc w:val="left"/>
        <w:rPr>
          <w:sz w:val="28"/>
        </w:rPr>
      </w:pPr>
    </w:p>
    <w:p w:rsidR="004E0808" w:rsidRPr="008E37D4" w:rsidRDefault="004E0808" w:rsidP="002E05EA">
      <w:pPr>
        <w:spacing w:after="0" w:line="259" w:lineRule="auto"/>
        <w:ind w:left="-5"/>
        <w:jc w:val="left"/>
        <w:rPr>
          <w:sz w:val="28"/>
        </w:rPr>
      </w:pPr>
      <w:r w:rsidRPr="008E37D4">
        <w:rPr>
          <w:b/>
          <w:sz w:val="28"/>
        </w:rPr>
        <w:t>Актуальность проекта</w:t>
      </w:r>
    </w:p>
    <w:p w:rsidR="004E0808" w:rsidRPr="008E37D4" w:rsidRDefault="004E0808" w:rsidP="002E05EA">
      <w:pPr>
        <w:spacing w:after="0"/>
        <w:ind w:left="-5" w:right="57"/>
        <w:jc w:val="left"/>
        <w:rPr>
          <w:sz w:val="28"/>
        </w:rPr>
      </w:pPr>
      <w:r w:rsidRPr="008E37D4">
        <w:rPr>
          <w:sz w:val="28"/>
        </w:rPr>
        <w:t xml:space="preserve">     Известно, что многие дети испытывают затруднения при усвоении математических знаний. «Математика всегда остаётся для учеников работой», - утверждал почти полтора века назад Д.И.Писарев. С тех пор восприятие математики мало изменилось. Математика – один из наиболее трудных учебных предметов. Об этом говорят и родители, и учителя, и сами ученики.  </w:t>
      </w:r>
    </w:p>
    <w:p w:rsidR="004E0808" w:rsidRPr="008E37D4" w:rsidRDefault="004E0808" w:rsidP="002E05EA">
      <w:pPr>
        <w:spacing w:after="0"/>
        <w:ind w:left="-5" w:right="57"/>
        <w:jc w:val="left"/>
        <w:rPr>
          <w:sz w:val="28"/>
        </w:rPr>
      </w:pPr>
      <w:r w:rsidRPr="008E37D4">
        <w:rPr>
          <w:sz w:val="28"/>
        </w:rPr>
        <w:t xml:space="preserve">     Дошкольники же не знают, что математика трудная дисциплина. И не должны узнать об этом никогда. </w:t>
      </w:r>
    </w:p>
    <w:p w:rsidR="004E0808" w:rsidRPr="008E37D4" w:rsidRDefault="004E0808" w:rsidP="002E05EA">
      <w:pPr>
        <w:spacing w:after="0"/>
        <w:ind w:left="-5" w:right="57"/>
        <w:jc w:val="left"/>
        <w:rPr>
          <w:sz w:val="28"/>
        </w:rPr>
      </w:pPr>
      <w:r w:rsidRPr="008E37D4">
        <w:rPr>
          <w:sz w:val="28"/>
        </w:rPr>
        <w:t xml:space="preserve">     Следовательно, одной из наиболее важных задач воспитателя и родителей – развить у ребенка интерес к математике в дошкольном возрасте. Приобщение к этому предмету в игровой и занимательной форме поможет ребенку в дальнейшем быстрее и легче усваивать школьную программу. </w:t>
      </w:r>
    </w:p>
    <w:p w:rsidR="004E0808" w:rsidRPr="008E37D4" w:rsidRDefault="004E0808" w:rsidP="002E05EA">
      <w:pPr>
        <w:spacing w:after="0"/>
        <w:ind w:left="-5" w:right="57"/>
        <w:jc w:val="left"/>
        <w:rPr>
          <w:sz w:val="28"/>
        </w:rPr>
      </w:pPr>
      <w:r w:rsidRPr="008E37D4">
        <w:rPr>
          <w:sz w:val="28"/>
        </w:rPr>
        <w:t xml:space="preserve">     Родителям кажется, что детский сад в жизни детей не такое уж и важное событие в жизни. Многие родители полагают, что главное при подготовке к школе – это познакомить ребенка с цифрами и научить его писать, считать, складывать и вычитать (на деле это обычно выливается в попытку выучить наизусть результаты сложения и вычитания в пределах 10). Однако при обучении математике по учебникам современных развивающих систем эти умения очень недолго выручают ребенка на уроках математики. Запас заученных знаний кончается очень быстро, и не сформированности собственного умения продуктивно мыслить (то есть самостоятельно выполнять указанные выше мыслительные действия на математическом содержании) очень быстро приводит к появлению «проблем с математикой». </w:t>
      </w:r>
    </w:p>
    <w:p w:rsidR="004E0808" w:rsidRPr="008E37D4" w:rsidRDefault="004E0808" w:rsidP="002E05EA">
      <w:pPr>
        <w:spacing w:after="0"/>
        <w:ind w:left="-5" w:right="57"/>
        <w:jc w:val="left"/>
        <w:rPr>
          <w:sz w:val="28"/>
        </w:rPr>
      </w:pPr>
      <w:r w:rsidRPr="008E37D4">
        <w:rPr>
          <w:sz w:val="28"/>
        </w:rPr>
        <w:t xml:space="preserve">     Для умственного развития детей существенное значение имеет приобретение ими математических представлений, которые активно влияют на формирование умственных действий, столь необходимых для познания окружающего мира. Все полученные знания и умения закрепляются в дидактических играх, которым необходимо уделять большое внимание.  </w:t>
      </w:r>
    </w:p>
    <w:p w:rsidR="004E0808" w:rsidRPr="008E37D4" w:rsidRDefault="004E0808" w:rsidP="002E05EA">
      <w:pPr>
        <w:spacing w:after="0"/>
        <w:ind w:left="-5" w:right="57"/>
        <w:jc w:val="left"/>
        <w:rPr>
          <w:sz w:val="28"/>
        </w:rPr>
      </w:pPr>
      <w:r w:rsidRPr="008E37D4">
        <w:rPr>
          <w:sz w:val="28"/>
        </w:rPr>
        <w:t xml:space="preserve">     Основное назначение дидактической игры – обеспечить детей знаниями в различении, выделении, назывании множества предметов, чисел, геометрических фигур, направлений. В дидактических играх есть возможность формировать новые знания, знакомить детей со способами действий. Каждая игра несет конкретную задачу совершенствования </w:t>
      </w:r>
    </w:p>
    <w:p w:rsidR="004E0808" w:rsidRPr="008E37D4" w:rsidRDefault="004E0808" w:rsidP="002E05EA">
      <w:pPr>
        <w:spacing w:after="0"/>
        <w:ind w:left="-5" w:right="57"/>
        <w:jc w:val="left"/>
        <w:rPr>
          <w:sz w:val="28"/>
        </w:rPr>
      </w:pPr>
      <w:r w:rsidRPr="008E37D4">
        <w:rPr>
          <w:sz w:val="28"/>
        </w:rPr>
        <w:t xml:space="preserve">математических (количественных, пространственных, временных) представлений детей.     Дидактические игры оправдывают в решении задач индивидуальной работы с детьми в свободное от образовательной деятельности время. Систематическая работа с детьми совершенствует общие умственные способности: логики мысли, рассуждений и действий, смекалки и сообразительности, пространственных представлений. </w:t>
      </w:r>
    </w:p>
    <w:p w:rsidR="004E0808" w:rsidRPr="008E37D4" w:rsidRDefault="004E0808" w:rsidP="002E05EA">
      <w:pPr>
        <w:spacing w:after="0"/>
        <w:ind w:left="-5" w:right="57"/>
        <w:jc w:val="left"/>
        <w:rPr>
          <w:sz w:val="28"/>
        </w:rPr>
      </w:pPr>
    </w:p>
    <w:p w:rsidR="004E0808" w:rsidRPr="008E37D4" w:rsidRDefault="004E0808" w:rsidP="002E05EA">
      <w:pPr>
        <w:spacing w:after="0"/>
        <w:ind w:right="57"/>
        <w:jc w:val="left"/>
        <w:rPr>
          <w:sz w:val="28"/>
        </w:rPr>
      </w:pPr>
      <w:r w:rsidRPr="008E37D4">
        <w:rPr>
          <w:b/>
          <w:sz w:val="28"/>
        </w:rPr>
        <w:t xml:space="preserve">     Актуальность проекта</w:t>
      </w:r>
      <w:r w:rsidRPr="008E37D4">
        <w:rPr>
          <w:sz w:val="28"/>
        </w:rPr>
        <w:t xml:space="preserve"> обусловлена тем, что дети дошкольного возраста проявляют спонтанный интерес к математическим категориям: количество, форма, время, пространство, которые помогают им лучше ориентироваться в вещах и ситуациях, упорядочивать и связывать их друг с другом, способствуют формированию понятий.  </w:t>
      </w:r>
    </w:p>
    <w:p w:rsidR="004E0808" w:rsidRPr="008E37D4" w:rsidRDefault="004E0808" w:rsidP="002E05EA">
      <w:pPr>
        <w:spacing w:after="0" w:line="259" w:lineRule="auto"/>
        <w:ind w:left="0" w:firstLine="0"/>
        <w:jc w:val="left"/>
        <w:rPr>
          <w:sz w:val="28"/>
        </w:rPr>
      </w:pPr>
      <w:r w:rsidRPr="008E37D4">
        <w:rPr>
          <w:sz w:val="28"/>
        </w:rPr>
        <w:t xml:space="preserve"> </w:t>
      </w:r>
    </w:p>
    <w:p w:rsidR="004E0808" w:rsidRPr="008E37D4" w:rsidRDefault="004E0808" w:rsidP="002E05EA">
      <w:pPr>
        <w:spacing w:after="0"/>
        <w:ind w:left="-5" w:right="57"/>
        <w:jc w:val="left"/>
        <w:rPr>
          <w:sz w:val="28"/>
        </w:rPr>
      </w:pPr>
      <w:r w:rsidRPr="008E37D4">
        <w:rPr>
          <w:sz w:val="28"/>
        </w:rPr>
        <w:t xml:space="preserve">     Однако знакомство с содержанием этих понятий и формированием элементарных математических представлений не всегда систематично, и зачастую, хочется желать лучшего.  </w:t>
      </w:r>
    </w:p>
    <w:p w:rsidR="004E0808" w:rsidRDefault="004E0808" w:rsidP="002E05EA">
      <w:pPr>
        <w:spacing w:after="0"/>
        <w:ind w:left="-5" w:right="57"/>
        <w:jc w:val="left"/>
        <w:rPr>
          <w:sz w:val="28"/>
        </w:rPr>
      </w:pPr>
      <w:r w:rsidRPr="008E37D4">
        <w:rPr>
          <w:sz w:val="28"/>
        </w:rPr>
        <w:t xml:space="preserve">     В связи с этим меня заинтересовала </w:t>
      </w:r>
      <w:r w:rsidRPr="008E37D4">
        <w:rPr>
          <w:b/>
          <w:sz w:val="28"/>
        </w:rPr>
        <w:t>проблема</w:t>
      </w:r>
      <w:r w:rsidRPr="008E37D4">
        <w:rPr>
          <w:sz w:val="28"/>
        </w:rPr>
        <w:t>: можно ли повысить мотивацию дошкольников в формировании элементарных математических представлений посредством использования дидактических игр.</w:t>
      </w:r>
    </w:p>
    <w:p w:rsidR="004E0808" w:rsidRPr="008E37D4" w:rsidRDefault="004E0808" w:rsidP="002E05EA">
      <w:pPr>
        <w:spacing w:after="0"/>
        <w:ind w:left="-5" w:right="57"/>
        <w:jc w:val="left"/>
        <w:rPr>
          <w:sz w:val="28"/>
        </w:rPr>
      </w:pPr>
      <w:r w:rsidRPr="008E37D4">
        <w:rPr>
          <w:sz w:val="28"/>
        </w:rPr>
        <w:t xml:space="preserve"> </w:t>
      </w:r>
    </w:p>
    <w:p w:rsidR="004E0808" w:rsidRPr="008E37D4" w:rsidRDefault="004E0808" w:rsidP="002E05EA">
      <w:pPr>
        <w:spacing w:after="0"/>
        <w:ind w:left="67" w:right="57"/>
        <w:jc w:val="left"/>
        <w:rPr>
          <w:sz w:val="28"/>
        </w:rPr>
      </w:pPr>
      <w:r>
        <w:rPr>
          <w:b/>
          <w:sz w:val="28"/>
        </w:rPr>
        <w:t>Цель педагогического</w:t>
      </w:r>
      <w:r w:rsidRPr="008E37D4">
        <w:rPr>
          <w:b/>
          <w:sz w:val="28"/>
        </w:rPr>
        <w:t xml:space="preserve"> проекта</w:t>
      </w:r>
      <w:r w:rsidRPr="008E37D4">
        <w:rPr>
          <w:sz w:val="28"/>
        </w:rPr>
        <w:t xml:space="preserve"> -  использование дидактических игр при формировании элементарных математических представлений у дошкольников. </w:t>
      </w:r>
    </w:p>
    <w:p w:rsidR="004E0808" w:rsidRPr="008E37D4" w:rsidRDefault="004E0808" w:rsidP="002E05EA">
      <w:pPr>
        <w:spacing w:after="0"/>
        <w:ind w:left="-5" w:right="57"/>
        <w:jc w:val="left"/>
        <w:rPr>
          <w:sz w:val="28"/>
        </w:rPr>
      </w:pPr>
      <w:r w:rsidRPr="008E37D4">
        <w:rPr>
          <w:sz w:val="28"/>
        </w:rPr>
        <w:t xml:space="preserve"> Для достижения поставленной цели следует решить ряд </w:t>
      </w:r>
      <w:r w:rsidRPr="008E37D4">
        <w:rPr>
          <w:b/>
          <w:sz w:val="28"/>
        </w:rPr>
        <w:t>задач</w:t>
      </w:r>
      <w:r w:rsidRPr="008E37D4">
        <w:rPr>
          <w:sz w:val="28"/>
        </w:rPr>
        <w:t xml:space="preserve">: </w:t>
      </w:r>
    </w:p>
    <w:p w:rsidR="004E0808" w:rsidRPr="008E37D4" w:rsidRDefault="004E0808" w:rsidP="002E05EA">
      <w:pPr>
        <w:spacing w:after="0" w:line="259" w:lineRule="auto"/>
        <w:ind w:left="-5"/>
        <w:jc w:val="left"/>
        <w:rPr>
          <w:sz w:val="28"/>
        </w:rPr>
      </w:pPr>
      <w:r w:rsidRPr="008E37D4">
        <w:rPr>
          <w:b/>
          <w:sz w:val="28"/>
        </w:rPr>
        <w:t>Задачи:</w:t>
      </w:r>
      <w:r w:rsidRPr="008E37D4">
        <w:rPr>
          <w:sz w:val="28"/>
        </w:rPr>
        <w:t xml:space="preserve"> </w:t>
      </w:r>
    </w:p>
    <w:p w:rsidR="004E0808" w:rsidRPr="008E37D4" w:rsidRDefault="004E0808" w:rsidP="002E05EA">
      <w:pPr>
        <w:numPr>
          <w:ilvl w:val="0"/>
          <w:numId w:val="2"/>
        </w:numPr>
        <w:spacing w:after="0"/>
        <w:ind w:right="57" w:hanging="348"/>
        <w:jc w:val="left"/>
        <w:rPr>
          <w:sz w:val="28"/>
        </w:rPr>
      </w:pPr>
      <w:r w:rsidRPr="008E37D4">
        <w:rPr>
          <w:sz w:val="28"/>
        </w:rPr>
        <w:t xml:space="preserve">Развивать эмоциональную отзывчивость детей через игры с математическим содержанием; </w:t>
      </w:r>
    </w:p>
    <w:p w:rsidR="004E0808" w:rsidRPr="008E37D4" w:rsidRDefault="004E0808" w:rsidP="002E05EA">
      <w:pPr>
        <w:numPr>
          <w:ilvl w:val="0"/>
          <w:numId w:val="2"/>
        </w:numPr>
        <w:spacing w:after="0"/>
        <w:ind w:right="57" w:hanging="348"/>
        <w:jc w:val="left"/>
        <w:rPr>
          <w:sz w:val="28"/>
        </w:rPr>
      </w:pPr>
      <w:r w:rsidRPr="008E37D4">
        <w:rPr>
          <w:sz w:val="28"/>
        </w:rPr>
        <w:t xml:space="preserve">Формировать систему математических знаний, умений и навыков в соответствии с психологическими особенностями детей каждой возрастной группы; </w:t>
      </w:r>
    </w:p>
    <w:p w:rsidR="004E0808" w:rsidRPr="008E37D4" w:rsidRDefault="004E0808" w:rsidP="002E05EA">
      <w:pPr>
        <w:numPr>
          <w:ilvl w:val="0"/>
          <w:numId w:val="2"/>
        </w:numPr>
        <w:spacing w:after="0"/>
        <w:ind w:right="57" w:hanging="348"/>
        <w:jc w:val="left"/>
        <w:rPr>
          <w:sz w:val="28"/>
        </w:rPr>
      </w:pPr>
      <w:r w:rsidRPr="008E37D4">
        <w:rPr>
          <w:sz w:val="28"/>
        </w:rPr>
        <w:t xml:space="preserve">Формировать приемы логического мышления (сравнения, обобщения, классификации); </w:t>
      </w:r>
    </w:p>
    <w:p w:rsidR="004E0808" w:rsidRPr="008E37D4" w:rsidRDefault="004E0808" w:rsidP="002E05EA">
      <w:pPr>
        <w:numPr>
          <w:ilvl w:val="0"/>
          <w:numId w:val="2"/>
        </w:numPr>
        <w:spacing w:after="0"/>
        <w:ind w:right="57" w:hanging="348"/>
        <w:jc w:val="left"/>
        <w:rPr>
          <w:sz w:val="28"/>
        </w:rPr>
      </w:pPr>
      <w:r w:rsidRPr="008E37D4">
        <w:rPr>
          <w:sz w:val="28"/>
        </w:rPr>
        <w:t xml:space="preserve">Развивать самостоятельность познания, поощрять проявление творческой инициативы; </w:t>
      </w:r>
    </w:p>
    <w:p w:rsidR="004E0808" w:rsidRPr="008E37D4" w:rsidRDefault="004E0808" w:rsidP="002E05EA">
      <w:pPr>
        <w:numPr>
          <w:ilvl w:val="0"/>
          <w:numId w:val="2"/>
        </w:numPr>
        <w:spacing w:after="0"/>
        <w:ind w:right="57" w:hanging="348"/>
        <w:jc w:val="left"/>
        <w:rPr>
          <w:sz w:val="28"/>
        </w:rPr>
      </w:pPr>
      <w:r w:rsidRPr="008E37D4">
        <w:rPr>
          <w:sz w:val="28"/>
        </w:rPr>
        <w:t xml:space="preserve">Развивать мелкую моторику и зрительно - двигательную координации; </w:t>
      </w:r>
    </w:p>
    <w:p w:rsidR="004E0808" w:rsidRPr="008E37D4" w:rsidRDefault="004E0808" w:rsidP="002E05EA">
      <w:pPr>
        <w:numPr>
          <w:ilvl w:val="0"/>
          <w:numId w:val="2"/>
        </w:numPr>
        <w:spacing w:after="0"/>
        <w:ind w:right="57" w:hanging="348"/>
        <w:jc w:val="left"/>
        <w:rPr>
          <w:sz w:val="28"/>
        </w:rPr>
      </w:pPr>
      <w:r w:rsidRPr="008E37D4">
        <w:rPr>
          <w:sz w:val="28"/>
        </w:rPr>
        <w:t xml:space="preserve">Развить познавательный интерес, интеллектуальное развитие ребенка; </w:t>
      </w:r>
    </w:p>
    <w:p w:rsidR="004E0808" w:rsidRPr="008E37D4" w:rsidRDefault="004E0808" w:rsidP="002E05EA">
      <w:pPr>
        <w:numPr>
          <w:ilvl w:val="0"/>
          <w:numId w:val="2"/>
        </w:numPr>
        <w:spacing w:after="0"/>
        <w:ind w:right="57" w:hanging="348"/>
        <w:jc w:val="left"/>
        <w:rPr>
          <w:sz w:val="28"/>
        </w:rPr>
      </w:pPr>
      <w:r w:rsidRPr="008E37D4">
        <w:rPr>
          <w:sz w:val="28"/>
        </w:rPr>
        <w:t xml:space="preserve">Помочь в овладении детьми математической терминологией; </w:t>
      </w:r>
    </w:p>
    <w:p w:rsidR="004E0808" w:rsidRPr="008E37D4" w:rsidRDefault="004E0808" w:rsidP="002E05EA">
      <w:pPr>
        <w:numPr>
          <w:ilvl w:val="0"/>
          <w:numId w:val="2"/>
        </w:numPr>
        <w:spacing w:after="0" w:line="304" w:lineRule="auto"/>
        <w:ind w:right="57" w:hanging="348"/>
        <w:jc w:val="left"/>
        <w:rPr>
          <w:sz w:val="28"/>
        </w:rPr>
      </w:pPr>
      <w:r w:rsidRPr="008E37D4">
        <w:rPr>
          <w:sz w:val="28"/>
        </w:rPr>
        <w:t xml:space="preserve">Развивать у детей логико-математические представления (представления о математических свойствах и отношениях предметов, конкретных величинах, числах, геометрических фигурах, зависимостях и закономерностях); </w:t>
      </w:r>
    </w:p>
    <w:p w:rsidR="004E0808" w:rsidRPr="008E37D4" w:rsidRDefault="004E0808" w:rsidP="002E05EA">
      <w:pPr>
        <w:numPr>
          <w:ilvl w:val="0"/>
          <w:numId w:val="2"/>
        </w:numPr>
        <w:spacing w:after="0" w:line="304" w:lineRule="auto"/>
        <w:ind w:right="57" w:hanging="348"/>
        <w:jc w:val="left"/>
        <w:rPr>
          <w:sz w:val="28"/>
        </w:rPr>
      </w:pPr>
      <w:r w:rsidRPr="008E37D4">
        <w:rPr>
          <w:sz w:val="28"/>
        </w:rPr>
        <w:t xml:space="preserve">Развивать сенсорные (предметно-действенные) способы познания математических свойств и отношений: обследование, сопоставление, группировка, упорядочение, разбиение; </w:t>
      </w:r>
    </w:p>
    <w:p w:rsidR="004E0808" w:rsidRPr="008E37D4" w:rsidRDefault="004E0808" w:rsidP="002E05EA">
      <w:pPr>
        <w:numPr>
          <w:ilvl w:val="0"/>
          <w:numId w:val="2"/>
        </w:numPr>
        <w:spacing w:after="0" w:line="304" w:lineRule="auto"/>
        <w:ind w:right="57" w:hanging="348"/>
        <w:jc w:val="left"/>
        <w:rPr>
          <w:sz w:val="28"/>
        </w:rPr>
      </w:pPr>
      <w:r w:rsidRPr="008E37D4">
        <w:rPr>
          <w:sz w:val="28"/>
        </w:rPr>
        <w:t xml:space="preserve">Помочь в освоении детьми экспериментально-исследовательских способов познания математического содержания (воссоздания, экспериментирования, моделирования, трансформации); </w:t>
      </w:r>
    </w:p>
    <w:p w:rsidR="004E0808" w:rsidRPr="008E37D4" w:rsidRDefault="004E0808" w:rsidP="002E05EA">
      <w:pPr>
        <w:numPr>
          <w:ilvl w:val="0"/>
          <w:numId w:val="2"/>
        </w:numPr>
        <w:spacing w:after="0" w:line="304" w:lineRule="auto"/>
        <w:ind w:right="57" w:hanging="348"/>
        <w:jc w:val="left"/>
        <w:rPr>
          <w:sz w:val="28"/>
        </w:rPr>
      </w:pPr>
      <w:r w:rsidRPr="008E37D4">
        <w:rPr>
          <w:sz w:val="28"/>
        </w:rPr>
        <w:t xml:space="preserve">Развивать у детей логические способы познания математических свойств и отношений (анализ, абстрагирование, отрицание, сравнение, обобщение, классификация); </w:t>
      </w:r>
    </w:p>
    <w:p w:rsidR="004E0808" w:rsidRPr="008E37D4" w:rsidRDefault="004E0808" w:rsidP="002E05EA">
      <w:pPr>
        <w:numPr>
          <w:ilvl w:val="0"/>
          <w:numId w:val="2"/>
        </w:numPr>
        <w:spacing w:after="0"/>
        <w:ind w:right="57" w:hanging="348"/>
        <w:jc w:val="left"/>
        <w:rPr>
          <w:sz w:val="28"/>
        </w:rPr>
      </w:pPr>
      <w:r w:rsidRPr="008E37D4">
        <w:rPr>
          <w:sz w:val="28"/>
        </w:rPr>
        <w:t xml:space="preserve">Помочь в овладении детьми математическими способами познания действительности: счета, измерения, простейших вычислений; </w:t>
      </w:r>
    </w:p>
    <w:p w:rsidR="004E0808" w:rsidRPr="008E37D4" w:rsidRDefault="004E0808" w:rsidP="002E05EA">
      <w:pPr>
        <w:numPr>
          <w:ilvl w:val="0"/>
          <w:numId w:val="2"/>
        </w:numPr>
        <w:spacing w:after="0"/>
        <w:ind w:right="57" w:hanging="348"/>
        <w:jc w:val="left"/>
        <w:rPr>
          <w:sz w:val="28"/>
        </w:rPr>
      </w:pPr>
      <w:r w:rsidRPr="008E37D4">
        <w:rPr>
          <w:sz w:val="28"/>
        </w:rPr>
        <w:t xml:space="preserve">Развивать интеллектуально-творческие проявления детей: находчивость, смекалку, догадку, сообразительность, стремление к поиску нестандартных решений задач; </w:t>
      </w:r>
    </w:p>
    <w:p w:rsidR="004E0808" w:rsidRPr="008E37D4" w:rsidRDefault="004E0808" w:rsidP="002E05EA">
      <w:pPr>
        <w:numPr>
          <w:ilvl w:val="0"/>
          <w:numId w:val="2"/>
        </w:numPr>
        <w:spacing w:after="0"/>
        <w:ind w:right="57" w:hanging="348"/>
        <w:jc w:val="left"/>
        <w:rPr>
          <w:sz w:val="28"/>
        </w:rPr>
      </w:pPr>
      <w:r w:rsidRPr="008E37D4">
        <w:rPr>
          <w:sz w:val="28"/>
        </w:rPr>
        <w:t xml:space="preserve">Развивать точную, аргументированную и доказательную речь, обогащать словарь ребенка; </w:t>
      </w:r>
    </w:p>
    <w:p w:rsidR="004E0808" w:rsidRPr="008E37D4" w:rsidRDefault="004E0808" w:rsidP="002E05EA">
      <w:pPr>
        <w:numPr>
          <w:ilvl w:val="0"/>
          <w:numId w:val="2"/>
        </w:numPr>
        <w:spacing w:after="0"/>
        <w:ind w:right="57" w:hanging="348"/>
        <w:jc w:val="left"/>
        <w:rPr>
          <w:sz w:val="28"/>
        </w:rPr>
      </w:pPr>
      <w:r w:rsidRPr="008E37D4">
        <w:rPr>
          <w:sz w:val="28"/>
        </w:rPr>
        <w:t xml:space="preserve">Развивать активность и инициативность детей. </w:t>
      </w:r>
    </w:p>
    <w:p w:rsidR="004E0808" w:rsidRPr="008E37D4" w:rsidRDefault="004E0808" w:rsidP="002E05EA">
      <w:pPr>
        <w:spacing w:after="0"/>
        <w:ind w:left="708" w:right="57" w:firstLine="0"/>
        <w:jc w:val="left"/>
        <w:rPr>
          <w:sz w:val="28"/>
        </w:rPr>
      </w:pPr>
    </w:p>
    <w:p w:rsidR="004E0808" w:rsidRPr="008E37D4" w:rsidRDefault="004E0808" w:rsidP="002E05EA">
      <w:pPr>
        <w:spacing w:after="0"/>
        <w:ind w:left="-5" w:right="57"/>
        <w:jc w:val="left"/>
        <w:rPr>
          <w:sz w:val="28"/>
        </w:rPr>
      </w:pPr>
      <w:r w:rsidRPr="008E37D4">
        <w:rPr>
          <w:sz w:val="28"/>
        </w:rPr>
        <w:t xml:space="preserve">Для решения поставленных задач были использованы </w:t>
      </w:r>
      <w:r w:rsidRPr="008E37D4">
        <w:rPr>
          <w:b/>
          <w:sz w:val="28"/>
        </w:rPr>
        <w:t>методы</w:t>
      </w:r>
      <w:r w:rsidRPr="008E37D4">
        <w:rPr>
          <w:sz w:val="28"/>
        </w:rPr>
        <w:t xml:space="preserve">: </w:t>
      </w:r>
    </w:p>
    <w:p w:rsidR="004E0808" w:rsidRPr="008E37D4" w:rsidRDefault="004E0808" w:rsidP="002E05EA">
      <w:pPr>
        <w:spacing w:after="0"/>
        <w:ind w:left="-5" w:right="57"/>
        <w:jc w:val="left"/>
        <w:rPr>
          <w:sz w:val="28"/>
        </w:rPr>
      </w:pPr>
      <w:r w:rsidRPr="008E37D4">
        <w:rPr>
          <w:sz w:val="28"/>
        </w:rPr>
        <w:t>- анализ педагогической и психологической лит</w:t>
      </w:r>
      <w:r>
        <w:rPr>
          <w:sz w:val="28"/>
        </w:rPr>
        <w:t>ературы</w:t>
      </w:r>
      <w:r w:rsidRPr="008E37D4">
        <w:rPr>
          <w:sz w:val="28"/>
        </w:rPr>
        <w:t xml:space="preserve">; </w:t>
      </w:r>
    </w:p>
    <w:p w:rsidR="004E0808" w:rsidRPr="008E37D4" w:rsidRDefault="004E0808" w:rsidP="002E05EA">
      <w:pPr>
        <w:spacing w:after="0"/>
        <w:ind w:left="-5" w:right="57"/>
        <w:jc w:val="left"/>
        <w:rPr>
          <w:sz w:val="28"/>
        </w:rPr>
      </w:pPr>
      <w:r w:rsidRPr="008E37D4">
        <w:rPr>
          <w:sz w:val="28"/>
        </w:rPr>
        <w:t xml:space="preserve">-наблюдение, </w:t>
      </w:r>
    </w:p>
    <w:p w:rsidR="004E0808" w:rsidRPr="008E37D4" w:rsidRDefault="004E0808" w:rsidP="002E05EA">
      <w:pPr>
        <w:spacing w:after="0"/>
        <w:ind w:left="-5" w:right="57"/>
        <w:jc w:val="left"/>
        <w:rPr>
          <w:sz w:val="28"/>
        </w:rPr>
      </w:pPr>
      <w:r w:rsidRPr="008E37D4">
        <w:rPr>
          <w:sz w:val="28"/>
        </w:rPr>
        <w:t xml:space="preserve">-диагностика, </w:t>
      </w:r>
    </w:p>
    <w:p w:rsidR="004E0808" w:rsidRPr="008E37D4" w:rsidRDefault="004E0808" w:rsidP="002E05EA">
      <w:pPr>
        <w:spacing w:after="0"/>
        <w:ind w:left="-5" w:right="57"/>
        <w:jc w:val="left"/>
        <w:rPr>
          <w:sz w:val="28"/>
        </w:rPr>
      </w:pPr>
      <w:r w:rsidRPr="008E37D4">
        <w:rPr>
          <w:sz w:val="28"/>
        </w:rPr>
        <w:t xml:space="preserve">-математическая обработка данных. </w:t>
      </w:r>
    </w:p>
    <w:p w:rsidR="004E0808" w:rsidRPr="008E37D4" w:rsidRDefault="004E0808" w:rsidP="002E05EA">
      <w:pPr>
        <w:spacing w:after="0"/>
        <w:ind w:left="-5" w:right="57"/>
        <w:jc w:val="left"/>
        <w:rPr>
          <w:sz w:val="28"/>
        </w:rPr>
      </w:pPr>
    </w:p>
    <w:p w:rsidR="004E0808" w:rsidRPr="008E37D4" w:rsidRDefault="004E0808" w:rsidP="002E05EA">
      <w:pPr>
        <w:spacing w:after="0"/>
        <w:ind w:left="-5" w:right="57"/>
        <w:jc w:val="left"/>
        <w:rPr>
          <w:sz w:val="28"/>
        </w:rPr>
      </w:pPr>
      <w:r w:rsidRPr="008E37D4">
        <w:rPr>
          <w:b/>
          <w:sz w:val="28"/>
        </w:rPr>
        <w:t>Гипотеза</w:t>
      </w:r>
      <w:r w:rsidRPr="008E37D4">
        <w:rPr>
          <w:sz w:val="28"/>
        </w:rPr>
        <w:t xml:space="preserve"> исследования: использование дидактических игр в процессе обучения способствуют повышению уровня сформированности элементарных математических представлений у дошкольников, активизируют познавательную деятельность дошкольников. </w:t>
      </w:r>
    </w:p>
    <w:p w:rsidR="004E0808" w:rsidRPr="008E37D4" w:rsidRDefault="004E0808" w:rsidP="002E05EA">
      <w:pPr>
        <w:spacing w:after="0"/>
        <w:ind w:left="-5" w:right="57"/>
        <w:jc w:val="left"/>
        <w:rPr>
          <w:sz w:val="28"/>
        </w:rPr>
      </w:pPr>
      <w:r w:rsidRPr="008E37D4">
        <w:rPr>
          <w:b/>
          <w:sz w:val="28"/>
        </w:rPr>
        <w:t>Объект</w:t>
      </w:r>
      <w:r w:rsidRPr="008E37D4">
        <w:rPr>
          <w:sz w:val="28"/>
        </w:rPr>
        <w:t xml:space="preserve"> – математические представления у дошкольников. </w:t>
      </w:r>
    </w:p>
    <w:p w:rsidR="004E0808" w:rsidRPr="008E37D4" w:rsidRDefault="004E0808" w:rsidP="002E05EA">
      <w:pPr>
        <w:spacing w:after="0"/>
        <w:ind w:left="-5" w:right="57"/>
        <w:jc w:val="left"/>
        <w:rPr>
          <w:sz w:val="28"/>
        </w:rPr>
      </w:pPr>
      <w:r w:rsidRPr="008E37D4">
        <w:rPr>
          <w:b/>
          <w:sz w:val="28"/>
        </w:rPr>
        <w:t xml:space="preserve">Основополагающими принципами данного </w:t>
      </w:r>
      <w:r>
        <w:rPr>
          <w:b/>
          <w:sz w:val="28"/>
        </w:rPr>
        <w:t>проекта</w:t>
      </w:r>
      <w:r w:rsidRPr="008E37D4">
        <w:rPr>
          <w:b/>
          <w:sz w:val="28"/>
        </w:rPr>
        <w:t xml:space="preserve"> являются: </w:t>
      </w:r>
      <w:r w:rsidRPr="008E37D4">
        <w:rPr>
          <w:sz w:val="28"/>
        </w:rPr>
        <w:t xml:space="preserve">развитие элементарных математических представлений у дошкольников будет успешным, если: </w:t>
      </w:r>
    </w:p>
    <w:p w:rsidR="004E0808" w:rsidRPr="008E37D4" w:rsidRDefault="004E0808" w:rsidP="002E05EA">
      <w:pPr>
        <w:spacing w:after="0"/>
        <w:ind w:left="-5" w:right="57"/>
        <w:jc w:val="left"/>
        <w:rPr>
          <w:sz w:val="28"/>
        </w:rPr>
      </w:pPr>
      <w:r w:rsidRPr="008E37D4">
        <w:rPr>
          <w:sz w:val="28"/>
        </w:rPr>
        <w:t xml:space="preserve"> -учитываются особенности психики ребенка; </w:t>
      </w:r>
    </w:p>
    <w:p w:rsidR="004E0808" w:rsidRPr="008E37D4" w:rsidRDefault="004E0808" w:rsidP="002E05EA">
      <w:pPr>
        <w:spacing w:after="0"/>
        <w:ind w:left="-5" w:right="57"/>
        <w:jc w:val="left"/>
        <w:rPr>
          <w:sz w:val="28"/>
        </w:rPr>
      </w:pPr>
      <w:r w:rsidRPr="008E37D4">
        <w:rPr>
          <w:sz w:val="28"/>
        </w:rPr>
        <w:t xml:space="preserve">-учитываются общие особенности детей; </w:t>
      </w:r>
    </w:p>
    <w:p w:rsidR="004E0808" w:rsidRPr="008E37D4" w:rsidRDefault="004E0808" w:rsidP="002E05EA">
      <w:pPr>
        <w:numPr>
          <w:ilvl w:val="0"/>
          <w:numId w:val="3"/>
        </w:numPr>
        <w:spacing w:after="0"/>
        <w:ind w:right="57" w:hanging="139"/>
        <w:jc w:val="left"/>
        <w:rPr>
          <w:sz w:val="28"/>
        </w:rPr>
      </w:pPr>
      <w:r w:rsidRPr="008E37D4">
        <w:rPr>
          <w:sz w:val="28"/>
        </w:rPr>
        <w:t xml:space="preserve">воспитатель ориентируется на развитие личности дошкольника; </w:t>
      </w:r>
    </w:p>
    <w:p w:rsidR="004E0808" w:rsidRDefault="004E0808" w:rsidP="002E05EA">
      <w:pPr>
        <w:numPr>
          <w:ilvl w:val="0"/>
          <w:numId w:val="3"/>
        </w:numPr>
        <w:spacing w:after="0"/>
        <w:ind w:right="57" w:hanging="139"/>
        <w:jc w:val="left"/>
        <w:rPr>
          <w:sz w:val="28"/>
        </w:rPr>
      </w:pPr>
      <w:r w:rsidRPr="008E37D4">
        <w:rPr>
          <w:sz w:val="28"/>
        </w:rPr>
        <w:t>используются специальные методические материалы по математике для работы с детьми.</w:t>
      </w:r>
    </w:p>
    <w:p w:rsidR="004E0808" w:rsidRPr="008E37D4" w:rsidRDefault="004E0808" w:rsidP="002E05EA">
      <w:pPr>
        <w:spacing w:after="0"/>
        <w:ind w:left="139" w:right="57" w:firstLine="0"/>
        <w:jc w:val="left"/>
        <w:rPr>
          <w:sz w:val="28"/>
        </w:rPr>
      </w:pPr>
      <w:r w:rsidRPr="008E37D4">
        <w:rPr>
          <w:sz w:val="28"/>
        </w:rPr>
        <w:t xml:space="preserve"> </w:t>
      </w:r>
    </w:p>
    <w:p w:rsidR="004E0808" w:rsidRPr="008E37D4" w:rsidRDefault="004E0808" w:rsidP="002E05EA">
      <w:pPr>
        <w:spacing w:after="0" w:line="259" w:lineRule="auto"/>
        <w:ind w:left="-5"/>
        <w:jc w:val="left"/>
        <w:rPr>
          <w:sz w:val="28"/>
        </w:rPr>
      </w:pPr>
      <w:r w:rsidRPr="008E37D4">
        <w:rPr>
          <w:b/>
          <w:sz w:val="28"/>
        </w:rPr>
        <w:t>Сроки работы:</w:t>
      </w:r>
      <w:r w:rsidRPr="008E37D4">
        <w:rPr>
          <w:sz w:val="28"/>
        </w:rPr>
        <w:t xml:space="preserve"> </w:t>
      </w:r>
    </w:p>
    <w:p w:rsidR="004E0808" w:rsidRPr="008E37D4" w:rsidRDefault="004E0808" w:rsidP="002E05EA">
      <w:pPr>
        <w:numPr>
          <w:ilvl w:val="0"/>
          <w:numId w:val="15"/>
        </w:numPr>
        <w:spacing w:after="0"/>
        <w:ind w:right="57" w:hanging="180"/>
        <w:jc w:val="left"/>
        <w:rPr>
          <w:sz w:val="28"/>
        </w:rPr>
      </w:pPr>
      <w:r w:rsidRPr="008E37D4">
        <w:rPr>
          <w:sz w:val="28"/>
        </w:rPr>
        <w:t xml:space="preserve">этап - подготовительный (июль - август); </w:t>
      </w:r>
    </w:p>
    <w:p w:rsidR="004E0808" w:rsidRPr="008E37D4" w:rsidRDefault="004E0808" w:rsidP="002E05EA">
      <w:pPr>
        <w:numPr>
          <w:ilvl w:val="0"/>
          <w:numId w:val="15"/>
        </w:numPr>
        <w:spacing w:after="0"/>
        <w:ind w:right="57" w:hanging="180"/>
        <w:jc w:val="left"/>
        <w:rPr>
          <w:sz w:val="28"/>
        </w:rPr>
      </w:pPr>
      <w:r w:rsidRPr="008E37D4">
        <w:rPr>
          <w:sz w:val="28"/>
        </w:rPr>
        <w:t xml:space="preserve">этап - основной (сентябрь - май); </w:t>
      </w:r>
    </w:p>
    <w:p w:rsidR="004E0808" w:rsidRPr="00D96309" w:rsidRDefault="004E0808" w:rsidP="002E05EA">
      <w:pPr>
        <w:numPr>
          <w:ilvl w:val="0"/>
          <w:numId w:val="15"/>
        </w:numPr>
        <w:spacing w:after="0"/>
        <w:ind w:right="57" w:hanging="180"/>
        <w:jc w:val="left"/>
        <w:rPr>
          <w:sz w:val="28"/>
        </w:rPr>
      </w:pPr>
      <w:r w:rsidRPr="008E37D4">
        <w:rPr>
          <w:sz w:val="28"/>
        </w:rPr>
        <w:t xml:space="preserve">этап - аналитический (май). </w:t>
      </w:r>
    </w:p>
    <w:p w:rsidR="004E0808" w:rsidRPr="008E37D4" w:rsidRDefault="004E0808" w:rsidP="002E05EA">
      <w:pPr>
        <w:spacing w:after="0"/>
        <w:ind w:left="180" w:right="57" w:firstLine="0"/>
        <w:jc w:val="left"/>
        <w:rPr>
          <w:sz w:val="28"/>
        </w:rPr>
      </w:pPr>
    </w:p>
    <w:p w:rsidR="004E0808" w:rsidRPr="008E37D4" w:rsidRDefault="004E0808" w:rsidP="002E05EA">
      <w:pPr>
        <w:spacing w:after="0"/>
        <w:ind w:left="-5" w:right="57"/>
        <w:jc w:val="left"/>
        <w:rPr>
          <w:sz w:val="28"/>
        </w:rPr>
      </w:pPr>
      <w:r w:rsidRPr="008E37D4">
        <w:rPr>
          <w:sz w:val="28"/>
        </w:rPr>
        <w:t xml:space="preserve">     На </w:t>
      </w:r>
      <w:r w:rsidRPr="00D96309">
        <w:rPr>
          <w:b/>
          <w:sz w:val="28"/>
        </w:rPr>
        <w:t>подготовительном этапе</w:t>
      </w:r>
      <w:r w:rsidRPr="008E37D4">
        <w:rPr>
          <w:sz w:val="28"/>
        </w:rPr>
        <w:t xml:space="preserve"> (июль - август) разрабатывается системный комплекс занятий, связанных с формированием элементарных математических представлений у детей 5-6 летнего и 6-7 летнего возраста с использованием дидактических игр. </w:t>
      </w:r>
    </w:p>
    <w:p w:rsidR="004E0808" w:rsidRPr="008E37D4" w:rsidRDefault="004E0808" w:rsidP="002E05EA">
      <w:pPr>
        <w:spacing w:after="0"/>
        <w:ind w:left="-5" w:right="57"/>
        <w:jc w:val="left"/>
        <w:rPr>
          <w:sz w:val="28"/>
        </w:rPr>
      </w:pPr>
      <w:r w:rsidRPr="008E37D4">
        <w:rPr>
          <w:sz w:val="28"/>
        </w:rPr>
        <w:t xml:space="preserve">     </w:t>
      </w:r>
      <w:r w:rsidRPr="00D96309">
        <w:rPr>
          <w:b/>
          <w:sz w:val="28"/>
        </w:rPr>
        <w:t>Основной этап</w:t>
      </w:r>
      <w:r w:rsidRPr="008E37D4">
        <w:rPr>
          <w:sz w:val="28"/>
        </w:rPr>
        <w:t xml:space="preserve"> (сентябрь - май) предполагает проведение занятий по формированию элементарных математических представлений с использованием дидактических игр в течение учебного года. </w:t>
      </w:r>
    </w:p>
    <w:p w:rsidR="004E0808" w:rsidRDefault="004E0808" w:rsidP="002E05EA">
      <w:pPr>
        <w:spacing w:after="0"/>
        <w:ind w:left="-5" w:right="57"/>
        <w:jc w:val="left"/>
        <w:rPr>
          <w:sz w:val="28"/>
        </w:rPr>
      </w:pPr>
      <w:r w:rsidRPr="008E37D4">
        <w:rPr>
          <w:sz w:val="28"/>
        </w:rPr>
        <w:t xml:space="preserve">     На </w:t>
      </w:r>
      <w:r w:rsidRPr="00D96309">
        <w:rPr>
          <w:b/>
          <w:sz w:val="28"/>
        </w:rPr>
        <w:t>заключительном этапе</w:t>
      </w:r>
      <w:r w:rsidRPr="008E37D4">
        <w:rPr>
          <w:sz w:val="28"/>
        </w:rPr>
        <w:t xml:space="preserve"> (май) анализируются результаты проведенной работы, проводятся обобщения, математическая обработка полученных результатов, планируется ее усовершенствование и продолжение в подготовительной группе (для детей 5-6 лет). </w:t>
      </w:r>
    </w:p>
    <w:p w:rsidR="004E0808" w:rsidRPr="008E37D4" w:rsidRDefault="004E0808" w:rsidP="002E05EA">
      <w:pPr>
        <w:spacing w:after="0"/>
        <w:ind w:left="-5" w:right="57"/>
        <w:jc w:val="left"/>
        <w:rPr>
          <w:sz w:val="28"/>
        </w:rPr>
      </w:pPr>
      <w:r w:rsidRPr="008E37D4">
        <w:rPr>
          <w:b/>
          <w:sz w:val="28"/>
        </w:rPr>
        <w:t>Предполагаемый конечный результат:</w:t>
      </w:r>
      <w:r w:rsidRPr="008E37D4">
        <w:rPr>
          <w:sz w:val="28"/>
        </w:rPr>
        <w:t xml:space="preserve"> использование дидактических игр способствует формированию элементарных математических представлений дошкольников. </w:t>
      </w:r>
    </w:p>
    <w:p w:rsidR="004E0808" w:rsidRPr="008E37D4" w:rsidRDefault="004E0808" w:rsidP="002E05EA">
      <w:pPr>
        <w:spacing w:after="0" w:line="259" w:lineRule="auto"/>
        <w:ind w:left="-5"/>
        <w:jc w:val="left"/>
        <w:rPr>
          <w:sz w:val="28"/>
        </w:rPr>
      </w:pPr>
      <w:r w:rsidRPr="008E37D4">
        <w:rPr>
          <w:b/>
          <w:sz w:val="28"/>
        </w:rPr>
        <w:t>Вид проекта:</w:t>
      </w:r>
      <w:r w:rsidRPr="008E37D4">
        <w:rPr>
          <w:sz w:val="28"/>
        </w:rPr>
        <w:t xml:space="preserve"> </w:t>
      </w:r>
    </w:p>
    <w:p w:rsidR="004E0808" w:rsidRPr="008E37D4" w:rsidRDefault="004E0808" w:rsidP="002E05EA">
      <w:pPr>
        <w:numPr>
          <w:ilvl w:val="0"/>
          <w:numId w:val="5"/>
        </w:numPr>
        <w:spacing w:after="0"/>
        <w:ind w:right="57" w:hanging="240"/>
        <w:jc w:val="left"/>
        <w:rPr>
          <w:sz w:val="28"/>
        </w:rPr>
      </w:pPr>
      <w:r w:rsidRPr="008E37D4">
        <w:rPr>
          <w:sz w:val="28"/>
        </w:rPr>
        <w:t xml:space="preserve">По количеству участников: групповой. </w:t>
      </w:r>
    </w:p>
    <w:p w:rsidR="004E0808" w:rsidRPr="008E37D4" w:rsidRDefault="004E0808" w:rsidP="002E05EA">
      <w:pPr>
        <w:numPr>
          <w:ilvl w:val="0"/>
          <w:numId w:val="5"/>
        </w:numPr>
        <w:spacing w:after="0"/>
        <w:ind w:right="57" w:hanging="240"/>
        <w:jc w:val="left"/>
        <w:rPr>
          <w:sz w:val="28"/>
        </w:rPr>
      </w:pPr>
      <w:r w:rsidRPr="008E37D4">
        <w:rPr>
          <w:sz w:val="28"/>
        </w:rPr>
        <w:t xml:space="preserve">По направленности: предметный (математическое развитие). </w:t>
      </w:r>
    </w:p>
    <w:p w:rsidR="004E0808" w:rsidRPr="008E37D4" w:rsidRDefault="004E0808" w:rsidP="002E05EA">
      <w:pPr>
        <w:numPr>
          <w:ilvl w:val="0"/>
          <w:numId w:val="5"/>
        </w:numPr>
        <w:spacing w:after="0"/>
        <w:ind w:right="57" w:hanging="240"/>
        <w:jc w:val="left"/>
        <w:rPr>
          <w:sz w:val="28"/>
        </w:rPr>
      </w:pPr>
      <w:r w:rsidRPr="008E37D4">
        <w:rPr>
          <w:sz w:val="28"/>
        </w:rPr>
        <w:t xml:space="preserve">По приоритету метода: творческий (создание комплекса упражнений) </w:t>
      </w:r>
    </w:p>
    <w:p w:rsidR="004E0808" w:rsidRPr="008E37D4" w:rsidRDefault="004E0808" w:rsidP="002E05EA">
      <w:pPr>
        <w:numPr>
          <w:ilvl w:val="0"/>
          <w:numId w:val="5"/>
        </w:numPr>
        <w:spacing w:after="0"/>
        <w:ind w:right="57" w:hanging="240"/>
        <w:jc w:val="left"/>
        <w:rPr>
          <w:sz w:val="28"/>
        </w:rPr>
      </w:pPr>
      <w:r w:rsidRPr="008E37D4">
        <w:rPr>
          <w:sz w:val="28"/>
        </w:rPr>
        <w:t xml:space="preserve">По контингенту участников: старший дошкольный возраст (5-7 лет). </w:t>
      </w:r>
    </w:p>
    <w:p w:rsidR="004E0808" w:rsidRPr="008E37D4" w:rsidRDefault="004E0808" w:rsidP="002E05EA">
      <w:pPr>
        <w:numPr>
          <w:ilvl w:val="0"/>
          <w:numId w:val="5"/>
        </w:numPr>
        <w:spacing w:after="0"/>
        <w:ind w:right="57" w:hanging="240"/>
        <w:jc w:val="left"/>
        <w:rPr>
          <w:sz w:val="28"/>
        </w:rPr>
      </w:pPr>
      <w:r w:rsidRPr="008E37D4">
        <w:rPr>
          <w:sz w:val="28"/>
        </w:rPr>
        <w:t xml:space="preserve">По продолжительности: долгосрочный (проект осуществляется в течение 1 года). </w:t>
      </w:r>
    </w:p>
    <w:p w:rsidR="004E0808" w:rsidRPr="008E37D4" w:rsidRDefault="004E0808" w:rsidP="002E05EA">
      <w:pPr>
        <w:spacing w:after="0"/>
        <w:ind w:left="-5" w:right="57"/>
        <w:jc w:val="left"/>
        <w:rPr>
          <w:sz w:val="28"/>
        </w:rPr>
      </w:pPr>
      <w:r w:rsidRPr="008E37D4">
        <w:rPr>
          <w:b/>
          <w:sz w:val="28"/>
        </w:rPr>
        <w:t xml:space="preserve">     База исследования</w:t>
      </w:r>
      <w:r w:rsidRPr="008E37D4">
        <w:rPr>
          <w:sz w:val="28"/>
        </w:rPr>
        <w:t xml:space="preserve">. </w:t>
      </w:r>
      <w:r>
        <w:rPr>
          <w:sz w:val="28"/>
        </w:rPr>
        <w:t>МКДОУ Балаганский детский сад № 1.</w:t>
      </w:r>
    </w:p>
    <w:p w:rsidR="004E0808" w:rsidRPr="008E37D4" w:rsidRDefault="004E0808" w:rsidP="002E05EA">
      <w:pPr>
        <w:spacing w:after="0"/>
        <w:ind w:left="-5" w:right="57"/>
        <w:jc w:val="left"/>
        <w:rPr>
          <w:sz w:val="28"/>
        </w:rPr>
      </w:pPr>
      <w:r w:rsidRPr="008E37D4">
        <w:rPr>
          <w:b/>
          <w:sz w:val="28"/>
        </w:rPr>
        <w:t xml:space="preserve">     Практическая значимость</w:t>
      </w:r>
      <w:r w:rsidRPr="008E37D4">
        <w:rPr>
          <w:sz w:val="28"/>
        </w:rPr>
        <w:t xml:space="preserve"> состоит в том, что была разработана система занятий с использованием дидактических игр по математическому развитию дошкольников. Материалы исследования могут быть использованы в деятельности воспитателей и родителей в работе с дошкольниками. </w:t>
      </w:r>
    </w:p>
    <w:p w:rsidR="004E0808" w:rsidRPr="008E37D4" w:rsidRDefault="004E0808" w:rsidP="002E05EA">
      <w:pPr>
        <w:spacing w:after="0"/>
        <w:ind w:left="-5" w:right="57"/>
        <w:jc w:val="left"/>
        <w:rPr>
          <w:sz w:val="28"/>
        </w:rPr>
      </w:pPr>
      <w:r w:rsidRPr="008E37D4">
        <w:rPr>
          <w:b/>
          <w:sz w:val="28"/>
        </w:rPr>
        <w:t xml:space="preserve">     Перспективы</w:t>
      </w:r>
      <w:r w:rsidRPr="008E37D4">
        <w:rPr>
          <w:sz w:val="28"/>
        </w:rPr>
        <w:t xml:space="preserve"> дальнейшего развития проекта: дальнейшее применение на практике дидактических игр</w:t>
      </w:r>
      <w:r w:rsidRPr="008E37D4">
        <w:rPr>
          <w:b/>
          <w:sz w:val="28"/>
        </w:rPr>
        <w:t xml:space="preserve"> </w:t>
      </w:r>
      <w:r w:rsidRPr="008E37D4">
        <w:rPr>
          <w:sz w:val="28"/>
        </w:rPr>
        <w:t xml:space="preserve">существенно поможет в качественном обучении детей дошкольного возраста. </w:t>
      </w:r>
    </w:p>
    <w:p w:rsidR="004E0808" w:rsidRDefault="004E0808" w:rsidP="002E05EA">
      <w:pPr>
        <w:spacing w:after="0" w:line="259" w:lineRule="auto"/>
        <w:ind w:left="-5"/>
        <w:jc w:val="left"/>
        <w:rPr>
          <w:b/>
          <w:sz w:val="28"/>
        </w:rPr>
      </w:pPr>
    </w:p>
    <w:p w:rsidR="004E0808" w:rsidRPr="00D02BAF" w:rsidRDefault="004E0808" w:rsidP="002E05EA">
      <w:pPr>
        <w:pStyle w:val="ListParagraph"/>
        <w:numPr>
          <w:ilvl w:val="0"/>
          <w:numId w:val="29"/>
        </w:numPr>
        <w:spacing w:after="0" w:line="259" w:lineRule="auto"/>
        <w:jc w:val="left"/>
        <w:rPr>
          <w:b/>
          <w:sz w:val="28"/>
        </w:rPr>
      </w:pPr>
      <w:r>
        <w:rPr>
          <w:b/>
          <w:sz w:val="28"/>
        </w:rPr>
        <w:t>Подготовительный этап.</w:t>
      </w:r>
    </w:p>
    <w:p w:rsidR="004E0808" w:rsidRPr="008E37D4" w:rsidRDefault="004E0808" w:rsidP="002E05EA">
      <w:pPr>
        <w:spacing w:after="0" w:line="259" w:lineRule="auto"/>
        <w:ind w:left="-5"/>
        <w:jc w:val="left"/>
        <w:rPr>
          <w:sz w:val="28"/>
        </w:rPr>
      </w:pPr>
      <w:r w:rsidRPr="008E37D4">
        <w:rPr>
          <w:b/>
          <w:sz w:val="28"/>
        </w:rPr>
        <w:t xml:space="preserve"> Развитие элементарных математических представлений у детей дошкольного возраста.</w:t>
      </w:r>
      <w:r w:rsidRPr="008E37D4">
        <w:rPr>
          <w:sz w:val="28"/>
        </w:rPr>
        <w:t xml:space="preserve"> </w:t>
      </w:r>
    </w:p>
    <w:p w:rsidR="004E0808" w:rsidRPr="008E37D4" w:rsidRDefault="004E0808" w:rsidP="002E05EA">
      <w:pPr>
        <w:spacing w:after="0"/>
        <w:ind w:left="111" w:right="166"/>
        <w:jc w:val="left"/>
        <w:rPr>
          <w:sz w:val="28"/>
        </w:rPr>
      </w:pPr>
      <w:r w:rsidRPr="008E37D4">
        <w:rPr>
          <w:sz w:val="28"/>
        </w:rPr>
        <w:t xml:space="preserve">    Обучению дошкольников основам математики отводиться важное место. Это вызвано целым рядом причин: началом школьного обучения с шести лет, обилием информации, получаемой ребёнком, повышенное внимание к компьютеризации, желанием сделать процесс обучения более интенсивным. </w:t>
      </w:r>
    </w:p>
    <w:p w:rsidR="004E0808" w:rsidRPr="008E37D4" w:rsidRDefault="004E0808" w:rsidP="002E05EA">
      <w:pPr>
        <w:spacing w:after="0"/>
        <w:ind w:left="111" w:right="166"/>
        <w:jc w:val="left"/>
        <w:rPr>
          <w:sz w:val="28"/>
        </w:rPr>
      </w:pPr>
      <w:r w:rsidRPr="008E37D4">
        <w:rPr>
          <w:sz w:val="28"/>
        </w:rPr>
        <w:t xml:space="preserve">     Дошкольники активно осваивают счёт, пользуются числами, осуществляют элементарные вычисления по наглядной основе и устно, осваивают простейшие временные и пространственные отношения, преобразуют предметы различных форм и величин. Ребёнок, не осознавая того, практически включается в простую математическую деятельность, осваивая при этом свойства, отношения, связи и зависимости на предметах и числовом уровне. </w:t>
      </w:r>
    </w:p>
    <w:p w:rsidR="004E0808" w:rsidRPr="008E37D4" w:rsidRDefault="004E0808" w:rsidP="002E05EA">
      <w:pPr>
        <w:spacing w:after="0"/>
        <w:ind w:left="111" w:right="167"/>
        <w:jc w:val="left"/>
        <w:rPr>
          <w:sz w:val="28"/>
        </w:rPr>
      </w:pPr>
      <w:r w:rsidRPr="008E37D4">
        <w:rPr>
          <w:sz w:val="28"/>
        </w:rPr>
        <w:t xml:space="preserve">    Необходимость современных требований вызвана высоким уровнем современной школы к математической подготовке детей в детском саду в связи с переходом на обучение в школе с шести лет. </w:t>
      </w:r>
    </w:p>
    <w:p w:rsidR="004E0808" w:rsidRPr="008E37D4" w:rsidRDefault="004E0808" w:rsidP="002E05EA">
      <w:pPr>
        <w:spacing w:after="0"/>
        <w:ind w:left="-5" w:right="57"/>
        <w:jc w:val="left"/>
        <w:rPr>
          <w:sz w:val="28"/>
        </w:rPr>
      </w:pPr>
      <w:r w:rsidRPr="008E37D4">
        <w:rPr>
          <w:sz w:val="28"/>
        </w:rPr>
        <w:t xml:space="preserve">     Математическая подготовка детей к школе предполагает не только усвоение детьми определённых знаний, формирование у них количественных пространственных и временных представлений. Все числовые представления, доступные для его возраста, он должен извлечь из жизни, среди которой он живёт и в которой он принимает деятельное участие. Его участие в жизни при нормальных условиях должно выражаться лишь в одном - в работе- игре. </w:t>
      </w:r>
    </w:p>
    <w:p w:rsidR="004E0808" w:rsidRPr="008E37D4" w:rsidRDefault="004E0808" w:rsidP="002E05EA">
      <w:pPr>
        <w:spacing w:after="0"/>
        <w:ind w:left="-5" w:right="57"/>
        <w:jc w:val="left"/>
        <w:rPr>
          <w:sz w:val="28"/>
        </w:rPr>
      </w:pPr>
      <w:r w:rsidRPr="008E37D4">
        <w:rPr>
          <w:sz w:val="28"/>
        </w:rPr>
        <w:t xml:space="preserve">     Формированию у детей элементарных математических представлений способствуют используемые методические приемы (сочетание практической и игровой деятельности, решение детьми проблемно-игровых и поисковых ситуаций). </w:t>
      </w:r>
    </w:p>
    <w:p w:rsidR="004E0808" w:rsidRPr="008E37D4" w:rsidRDefault="004E0808" w:rsidP="002E05EA">
      <w:pPr>
        <w:spacing w:after="0"/>
        <w:ind w:left="-5" w:right="57"/>
        <w:jc w:val="left"/>
        <w:rPr>
          <w:sz w:val="28"/>
        </w:rPr>
      </w:pPr>
      <w:r w:rsidRPr="008E37D4">
        <w:rPr>
          <w:sz w:val="28"/>
        </w:rPr>
        <w:t xml:space="preserve">     В основном образовательная деятельность носит интегрированный характер, в которых математические задачи сочетаются с другими видами детской деятельности. Основной упор в обучении отводится самостоятельному решению дошкольниками поставленных задач, выбору ими приемов и средств, проверке правильности его решения. Обучение детей включает как прямые, так и посредственные методы, которые способствуют не только овладению математическими знаниями, но и общему интеллектуальному развитию. </w:t>
      </w:r>
    </w:p>
    <w:p w:rsidR="004E0808" w:rsidRPr="008E37D4" w:rsidRDefault="004E0808" w:rsidP="002E05EA">
      <w:pPr>
        <w:spacing w:after="0"/>
        <w:ind w:left="-5" w:right="57"/>
        <w:jc w:val="left"/>
        <w:rPr>
          <w:sz w:val="28"/>
        </w:rPr>
      </w:pPr>
      <w:r w:rsidRPr="008E37D4">
        <w:rPr>
          <w:sz w:val="28"/>
        </w:rPr>
        <w:t xml:space="preserve">     Образовательная деятельность предполагает различные формы объединения детей (пары, малые подгруппы, вся группа) в зависимости от целей учебно-познавательной деятельности. Это позволяет воспитывать у дошкольников навыки взаимодействия со сверстниками, коллективной деятельности. </w:t>
      </w:r>
    </w:p>
    <w:p w:rsidR="004E0808" w:rsidRPr="008E37D4" w:rsidRDefault="004E0808" w:rsidP="002E05EA">
      <w:pPr>
        <w:spacing w:after="0"/>
        <w:ind w:left="-5" w:right="57"/>
        <w:jc w:val="left"/>
        <w:rPr>
          <w:sz w:val="28"/>
        </w:rPr>
      </w:pPr>
      <w:r w:rsidRPr="008E37D4">
        <w:rPr>
          <w:sz w:val="28"/>
        </w:rPr>
        <w:t xml:space="preserve">     При объяснении нового материала необходимо опираться на имеющиеся у дошкольников знания и представления, использовать игровые методы и разнообразный дидактический материал, активизировать внимание, подводить их к самостоятельным выводам, учить аргументировать свои рассуждения, поощрять разнообразные варианты ответов детей. </w:t>
      </w:r>
    </w:p>
    <w:p w:rsidR="004E0808" w:rsidRPr="008E37D4" w:rsidRDefault="004E0808" w:rsidP="002E05EA">
      <w:pPr>
        <w:spacing w:after="0"/>
        <w:ind w:left="-5" w:right="57"/>
        <w:jc w:val="left"/>
        <w:rPr>
          <w:sz w:val="28"/>
        </w:rPr>
      </w:pPr>
      <w:r w:rsidRPr="008E37D4">
        <w:rPr>
          <w:sz w:val="28"/>
        </w:rPr>
        <w:t xml:space="preserve">     Все полученные знания и умения закрепляются в дидактических играх, которым необходимо уделять большое внимание. </w:t>
      </w:r>
    </w:p>
    <w:p w:rsidR="004E0808" w:rsidRPr="008E37D4" w:rsidRDefault="004E0808" w:rsidP="002E05EA">
      <w:pPr>
        <w:spacing w:after="0"/>
        <w:ind w:left="-5" w:right="57"/>
        <w:jc w:val="left"/>
        <w:rPr>
          <w:sz w:val="28"/>
        </w:rPr>
      </w:pPr>
      <w:r w:rsidRPr="008E37D4">
        <w:rPr>
          <w:sz w:val="28"/>
        </w:rPr>
        <w:t xml:space="preserve">     Большое внимание уделяется индивидуальной работе с детьми в процессе образовательной деятельности. Кроме того, предлагаются задания для родителей с целью привлечения их к совместной деятельности с воспитателем. </w:t>
      </w:r>
    </w:p>
    <w:p w:rsidR="004E0808" w:rsidRPr="008E37D4" w:rsidRDefault="004E0808" w:rsidP="002E05EA">
      <w:pPr>
        <w:spacing w:after="0"/>
        <w:ind w:left="-5" w:right="57"/>
        <w:jc w:val="left"/>
        <w:rPr>
          <w:sz w:val="28"/>
        </w:rPr>
      </w:pPr>
      <w:r w:rsidRPr="008E37D4">
        <w:rPr>
          <w:sz w:val="28"/>
        </w:rPr>
        <w:t xml:space="preserve">     В конце учебного года с помощью специально разработанных методик целесообразно провести проверку уровня овладения детьми знаниями, умениями и навыками. </w:t>
      </w:r>
    </w:p>
    <w:p w:rsidR="004E0808" w:rsidRPr="008E37D4" w:rsidRDefault="004E0808" w:rsidP="002E05EA">
      <w:pPr>
        <w:spacing w:after="0" w:line="259" w:lineRule="auto"/>
        <w:ind w:left="0" w:firstLine="0"/>
        <w:jc w:val="left"/>
        <w:rPr>
          <w:sz w:val="28"/>
        </w:rPr>
      </w:pPr>
      <w:r w:rsidRPr="008E37D4">
        <w:rPr>
          <w:sz w:val="28"/>
        </w:rPr>
        <w:t xml:space="preserve">    </w:t>
      </w:r>
      <w:r w:rsidRPr="008E37D4">
        <w:rPr>
          <w:color w:val="FF0000"/>
          <w:sz w:val="28"/>
        </w:rPr>
        <w:t xml:space="preserve"> </w:t>
      </w:r>
    </w:p>
    <w:p w:rsidR="004E0808" w:rsidRPr="008E37D4" w:rsidRDefault="004E0808" w:rsidP="002E05EA">
      <w:pPr>
        <w:spacing w:after="0" w:line="259" w:lineRule="auto"/>
        <w:ind w:left="-5"/>
        <w:jc w:val="left"/>
        <w:rPr>
          <w:sz w:val="28"/>
        </w:rPr>
      </w:pPr>
      <w:r w:rsidRPr="008E37D4">
        <w:rPr>
          <w:b/>
          <w:sz w:val="28"/>
        </w:rPr>
        <w:t>Использование дидактических игр как средства обучения детей математике</w:t>
      </w:r>
      <w:r w:rsidRPr="008E37D4">
        <w:rPr>
          <w:sz w:val="28"/>
        </w:rPr>
        <w:t xml:space="preserve"> </w:t>
      </w:r>
    </w:p>
    <w:p w:rsidR="004E0808" w:rsidRPr="008E37D4" w:rsidRDefault="004E0808" w:rsidP="002E05EA">
      <w:pPr>
        <w:spacing w:after="0" w:line="259" w:lineRule="auto"/>
        <w:ind w:left="0" w:firstLine="0"/>
        <w:jc w:val="left"/>
        <w:rPr>
          <w:sz w:val="28"/>
        </w:rPr>
      </w:pPr>
      <w:r w:rsidRPr="008E37D4">
        <w:rPr>
          <w:sz w:val="28"/>
        </w:rPr>
        <w:t xml:space="preserve"> </w:t>
      </w:r>
    </w:p>
    <w:p w:rsidR="004E0808" w:rsidRPr="008E37D4" w:rsidRDefault="004E0808" w:rsidP="002E05EA">
      <w:pPr>
        <w:spacing w:after="0"/>
        <w:ind w:left="-5" w:right="57"/>
        <w:jc w:val="left"/>
        <w:rPr>
          <w:sz w:val="28"/>
        </w:rPr>
      </w:pPr>
      <w:r w:rsidRPr="008E37D4">
        <w:rPr>
          <w:sz w:val="28"/>
        </w:rPr>
        <w:t xml:space="preserve">     Основная особенность дидактических игр определена их названием: это игры обучающие. Они создаются взрослыми в целях воспитания и обучения детей. Но для играющих детей воспитательно-образовательное значение дидактической игры не выступает, открыто, а реализуется через игровую задачу, игровые действия, правила.  </w:t>
      </w:r>
    </w:p>
    <w:p w:rsidR="004E0808" w:rsidRPr="008E37D4" w:rsidRDefault="004E0808" w:rsidP="002E05EA">
      <w:pPr>
        <w:spacing w:after="0" w:line="259" w:lineRule="auto"/>
        <w:ind w:left="0" w:firstLine="0"/>
        <w:jc w:val="left"/>
        <w:rPr>
          <w:sz w:val="28"/>
        </w:rPr>
      </w:pPr>
      <w:r w:rsidRPr="008E37D4">
        <w:rPr>
          <w:sz w:val="28"/>
        </w:rPr>
        <w:t xml:space="preserve"> </w:t>
      </w:r>
    </w:p>
    <w:p w:rsidR="004E0808" w:rsidRPr="008E37D4" w:rsidRDefault="004E0808" w:rsidP="002E05EA">
      <w:pPr>
        <w:spacing w:after="0"/>
        <w:ind w:left="-5" w:right="57"/>
        <w:jc w:val="left"/>
        <w:rPr>
          <w:sz w:val="28"/>
        </w:rPr>
      </w:pPr>
      <w:r w:rsidRPr="008E37D4">
        <w:rPr>
          <w:sz w:val="28"/>
        </w:rPr>
        <w:t xml:space="preserve">     Эти игры способствуют развитию познавательной деятельности, интеллектуальных операций, представляющих собой основу обучения. </w:t>
      </w:r>
    </w:p>
    <w:p w:rsidR="004E0808" w:rsidRPr="008E37D4" w:rsidRDefault="004E0808" w:rsidP="002E05EA">
      <w:pPr>
        <w:spacing w:after="0"/>
        <w:ind w:left="-5" w:right="57"/>
        <w:jc w:val="left"/>
        <w:rPr>
          <w:sz w:val="28"/>
        </w:rPr>
      </w:pPr>
      <w:r w:rsidRPr="008E37D4">
        <w:rPr>
          <w:sz w:val="28"/>
        </w:rPr>
        <w:t xml:space="preserve">     Дидактические игры – это разновидность игр с правилами, специально создаваемых педагогикой в целях обучения и воспитания детей. Они направлены на решение конкретных задач обучения детей, но в то же время в них проявляется воспитательное и развивающее влияние игровой деятельности. Необходимость использования дидактических игр как средства обучения детей в дошкольный период определяется рядом причин:  </w:t>
      </w:r>
    </w:p>
    <w:p w:rsidR="004E0808" w:rsidRPr="008E37D4" w:rsidRDefault="004E0808" w:rsidP="002E05EA">
      <w:pPr>
        <w:spacing w:after="0"/>
        <w:ind w:left="-5" w:right="57"/>
        <w:jc w:val="left"/>
        <w:rPr>
          <w:sz w:val="28"/>
        </w:rPr>
      </w:pPr>
      <w:r w:rsidRPr="008E37D4">
        <w:rPr>
          <w:sz w:val="28"/>
        </w:rPr>
        <w:t xml:space="preserve">Игровая деятельность как ведущая в дошкольном детстве имеет большое значения. Опора на игровую деятельность, игровые формы и приемы – это важный и наиболее адекватный путь включения детей в учебную деятельность. </w:t>
      </w:r>
    </w:p>
    <w:p w:rsidR="004E0808" w:rsidRPr="008E37D4" w:rsidRDefault="004E0808" w:rsidP="002E05EA">
      <w:pPr>
        <w:numPr>
          <w:ilvl w:val="0"/>
          <w:numId w:val="7"/>
        </w:numPr>
        <w:spacing w:after="0"/>
        <w:ind w:right="57" w:hanging="360"/>
        <w:jc w:val="left"/>
        <w:rPr>
          <w:sz w:val="28"/>
        </w:rPr>
      </w:pPr>
      <w:r w:rsidRPr="008E37D4">
        <w:rPr>
          <w:sz w:val="28"/>
        </w:rPr>
        <w:t xml:space="preserve">Освоение учебной деятельности, включение в нее детей идет медленно. </w:t>
      </w:r>
    </w:p>
    <w:p w:rsidR="004E0808" w:rsidRPr="008E37D4" w:rsidRDefault="004E0808" w:rsidP="002E05EA">
      <w:pPr>
        <w:numPr>
          <w:ilvl w:val="0"/>
          <w:numId w:val="7"/>
        </w:numPr>
        <w:spacing w:after="0"/>
        <w:ind w:right="57" w:hanging="360"/>
        <w:jc w:val="left"/>
        <w:rPr>
          <w:sz w:val="28"/>
        </w:rPr>
      </w:pPr>
      <w:r w:rsidRPr="008E37D4">
        <w:rPr>
          <w:sz w:val="28"/>
        </w:rPr>
        <w:t xml:space="preserve">Имеются возрастные особенности детей, связанные с недостаточной устойчивостью и произвольностью внимания, преимущественно непроизвольным развитием памяти, преобладанием наглядно-образного типа мышления. Дидактические игры как раз и способствуют у детей психических процессов. </w:t>
      </w:r>
    </w:p>
    <w:p w:rsidR="004E0808" w:rsidRPr="008E37D4" w:rsidRDefault="004E0808" w:rsidP="002E05EA">
      <w:pPr>
        <w:numPr>
          <w:ilvl w:val="0"/>
          <w:numId w:val="7"/>
        </w:numPr>
        <w:spacing w:after="0"/>
        <w:ind w:right="57" w:hanging="360"/>
        <w:jc w:val="left"/>
        <w:rPr>
          <w:sz w:val="28"/>
        </w:rPr>
      </w:pPr>
      <w:r w:rsidRPr="008E37D4">
        <w:rPr>
          <w:sz w:val="28"/>
        </w:rPr>
        <w:t xml:space="preserve">Недостаточно сформирована познавательная мотивация. Дидактическая игра во многом способствует преодолению трудностей  </w:t>
      </w:r>
    </w:p>
    <w:p w:rsidR="004E0808" w:rsidRPr="008E37D4" w:rsidRDefault="004E0808" w:rsidP="002E05EA">
      <w:pPr>
        <w:spacing w:after="0"/>
        <w:ind w:left="-5" w:right="57"/>
        <w:jc w:val="left"/>
        <w:rPr>
          <w:sz w:val="28"/>
        </w:rPr>
      </w:pPr>
      <w:r w:rsidRPr="008E37D4">
        <w:rPr>
          <w:sz w:val="28"/>
        </w:rPr>
        <w:t xml:space="preserve">     А.В.Запорожец, оценивая роль дидактической игры, подчеркивал: «Нам необходимо добиться того, чтобы дидактическая игра была не только формой усвоения отдельных знаний и умений, но и способствовала бы общему развитию ребенка».  </w:t>
      </w:r>
    </w:p>
    <w:p w:rsidR="004E0808" w:rsidRPr="008E37D4" w:rsidRDefault="004E0808" w:rsidP="002E05EA">
      <w:pPr>
        <w:spacing w:after="0" w:line="259" w:lineRule="auto"/>
        <w:ind w:left="0" w:firstLine="0"/>
        <w:jc w:val="left"/>
        <w:rPr>
          <w:sz w:val="28"/>
        </w:rPr>
      </w:pPr>
      <w:r w:rsidRPr="008E37D4">
        <w:rPr>
          <w:sz w:val="28"/>
        </w:rPr>
        <w:t xml:space="preserve"> </w:t>
      </w:r>
    </w:p>
    <w:p w:rsidR="004E0808" w:rsidRPr="008E37D4" w:rsidRDefault="004E0808" w:rsidP="002E05EA">
      <w:pPr>
        <w:spacing w:after="0"/>
        <w:ind w:left="-5" w:right="57"/>
        <w:jc w:val="left"/>
        <w:rPr>
          <w:sz w:val="28"/>
        </w:rPr>
      </w:pPr>
      <w:r w:rsidRPr="008E37D4">
        <w:rPr>
          <w:sz w:val="28"/>
        </w:rPr>
        <w:t xml:space="preserve">     Ребенка привлекает в игре не обучающая задача, которая в ней заложена, а возможность проявить активность, выполнить игровые действия, добиться результата, выиграть. Однако, если участник игры не овладеет знаниями, умственными операциями, которые определены обучающей задачей, он не сможет успешно выполнить игровые действия, добиться результата. </w:t>
      </w:r>
    </w:p>
    <w:p w:rsidR="004E0808" w:rsidRPr="008E37D4" w:rsidRDefault="004E0808" w:rsidP="002E05EA">
      <w:pPr>
        <w:spacing w:after="0" w:line="259" w:lineRule="auto"/>
        <w:ind w:left="0" w:firstLine="0"/>
        <w:jc w:val="left"/>
        <w:rPr>
          <w:sz w:val="28"/>
        </w:rPr>
      </w:pPr>
      <w:r w:rsidRPr="008E37D4">
        <w:rPr>
          <w:sz w:val="28"/>
        </w:rPr>
        <w:t xml:space="preserve"> </w:t>
      </w:r>
    </w:p>
    <w:p w:rsidR="004E0808" w:rsidRPr="008E37D4" w:rsidRDefault="004E0808" w:rsidP="002E05EA">
      <w:pPr>
        <w:spacing w:after="0"/>
        <w:ind w:left="-5" w:right="57"/>
        <w:jc w:val="left"/>
        <w:rPr>
          <w:sz w:val="28"/>
        </w:rPr>
      </w:pPr>
      <w:r w:rsidRPr="008E37D4">
        <w:rPr>
          <w:sz w:val="28"/>
        </w:rPr>
        <w:t xml:space="preserve">     Возможность обучать маленьких детей посредством активной интересной для них деятельности – отличительная особенность дидактических игр. Однако следует отметить, что знания и умения, приобретаемые играющими, являются для них побочным продуктом деятельности, поскольку главный интерес представляет не обучающая задача (как бывает в образовательной деятельности), а игровые действия.  </w:t>
      </w:r>
    </w:p>
    <w:p w:rsidR="004E0808" w:rsidRPr="008E37D4" w:rsidRDefault="004E0808" w:rsidP="002E05EA">
      <w:pPr>
        <w:spacing w:after="0" w:line="259" w:lineRule="auto"/>
        <w:ind w:left="0" w:firstLine="0"/>
        <w:jc w:val="left"/>
        <w:rPr>
          <w:sz w:val="28"/>
        </w:rPr>
      </w:pPr>
      <w:r w:rsidRPr="008E37D4">
        <w:rPr>
          <w:sz w:val="28"/>
        </w:rPr>
        <w:t xml:space="preserve"> </w:t>
      </w:r>
    </w:p>
    <w:p w:rsidR="004E0808" w:rsidRPr="008E37D4" w:rsidRDefault="004E0808" w:rsidP="002E05EA">
      <w:pPr>
        <w:spacing w:after="0"/>
        <w:ind w:left="-5" w:right="57"/>
        <w:jc w:val="left"/>
        <w:rPr>
          <w:sz w:val="28"/>
        </w:rPr>
      </w:pPr>
      <w:r w:rsidRPr="008E37D4">
        <w:rPr>
          <w:sz w:val="28"/>
        </w:rPr>
        <w:t xml:space="preserve">     Дидактическая игра представляет собой многоплановое, сложное педагогическое явление: она является и игровым методом обучения детей дошкольного возраста, и формой обучения, и самостоятельной игровой деятельностью, и средством всестороннего воспитания личности ребенка. </w:t>
      </w:r>
    </w:p>
    <w:p w:rsidR="004E0808" w:rsidRPr="008E37D4" w:rsidRDefault="004E0808" w:rsidP="002E05EA">
      <w:pPr>
        <w:spacing w:after="0" w:line="259" w:lineRule="auto"/>
        <w:ind w:left="0" w:firstLine="0"/>
        <w:jc w:val="left"/>
        <w:rPr>
          <w:sz w:val="28"/>
        </w:rPr>
      </w:pPr>
      <w:r w:rsidRPr="008E37D4">
        <w:rPr>
          <w:sz w:val="28"/>
        </w:rPr>
        <w:t xml:space="preserve"> </w:t>
      </w:r>
    </w:p>
    <w:p w:rsidR="004E0808" w:rsidRPr="008E37D4" w:rsidRDefault="004E0808" w:rsidP="002E05EA">
      <w:pPr>
        <w:spacing w:after="0"/>
        <w:ind w:left="-5" w:right="57"/>
        <w:jc w:val="left"/>
        <w:rPr>
          <w:sz w:val="28"/>
        </w:rPr>
      </w:pPr>
      <w:r w:rsidRPr="008E37D4">
        <w:rPr>
          <w:sz w:val="28"/>
        </w:rPr>
        <w:t xml:space="preserve">     Дидактическая игра широко используется педагогами как средство воспитания и обучения, закреплению и применению знаний, полученных в образовательной деятельности, а также в непосредственном опыте детей. </w:t>
      </w:r>
    </w:p>
    <w:p w:rsidR="004E0808" w:rsidRPr="008E37D4" w:rsidRDefault="004E0808" w:rsidP="002E05EA">
      <w:pPr>
        <w:spacing w:after="0" w:line="259" w:lineRule="auto"/>
        <w:ind w:left="0" w:firstLine="0"/>
        <w:jc w:val="left"/>
        <w:rPr>
          <w:sz w:val="28"/>
        </w:rPr>
      </w:pPr>
      <w:r w:rsidRPr="008E37D4">
        <w:rPr>
          <w:sz w:val="28"/>
        </w:rPr>
        <w:t xml:space="preserve"> </w:t>
      </w:r>
    </w:p>
    <w:p w:rsidR="004E0808" w:rsidRPr="008E37D4" w:rsidRDefault="004E0808" w:rsidP="002E05EA">
      <w:pPr>
        <w:spacing w:after="0"/>
        <w:ind w:left="-5" w:right="57"/>
        <w:jc w:val="left"/>
        <w:rPr>
          <w:sz w:val="28"/>
        </w:rPr>
      </w:pPr>
      <w:r w:rsidRPr="008E37D4">
        <w:rPr>
          <w:sz w:val="28"/>
        </w:rPr>
        <w:t xml:space="preserve">     Дидактическая игра делает процесс обучения более легким, занимательным: та или иная задача, заключенная в игре, решается в ходе доступной и привлекательной для детей деятельности. Дидактическая игра создается в целях обучения и умственного развития. И чем в большей мере она сохраняет признаки игры, тем в большей мере она доставляет детям радость. </w:t>
      </w:r>
    </w:p>
    <w:p w:rsidR="004E0808" w:rsidRPr="008E37D4" w:rsidRDefault="004E0808" w:rsidP="002E05EA">
      <w:pPr>
        <w:spacing w:after="0" w:line="259" w:lineRule="auto"/>
        <w:ind w:left="0" w:firstLine="0"/>
        <w:jc w:val="left"/>
        <w:rPr>
          <w:sz w:val="28"/>
        </w:rPr>
      </w:pPr>
      <w:r w:rsidRPr="008E37D4">
        <w:rPr>
          <w:sz w:val="28"/>
        </w:rPr>
        <w:t xml:space="preserve"> </w:t>
      </w:r>
    </w:p>
    <w:p w:rsidR="004E0808" w:rsidRPr="008E37D4" w:rsidRDefault="004E0808" w:rsidP="002E05EA">
      <w:pPr>
        <w:spacing w:after="0"/>
        <w:ind w:left="-5" w:right="57"/>
        <w:jc w:val="left"/>
        <w:rPr>
          <w:sz w:val="28"/>
        </w:rPr>
      </w:pPr>
      <w:r w:rsidRPr="008E37D4">
        <w:rPr>
          <w:sz w:val="28"/>
        </w:rPr>
        <w:t xml:space="preserve">     Существенной стороной дидактической игры является игровой замысел. Он вызывает живой интерес детей, возбуждает их активность, желание играть.  </w:t>
      </w:r>
    </w:p>
    <w:p w:rsidR="004E0808" w:rsidRPr="008E37D4" w:rsidRDefault="004E0808" w:rsidP="002E05EA">
      <w:pPr>
        <w:spacing w:after="0" w:line="259" w:lineRule="auto"/>
        <w:ind w:left="0" w:firstLine="0"/>
        <w:jc w:val="left"/>
        <w:rPr>
          <w:sz w:val="28"/>
        </w:rPr>
      </w:pPr>
      <w:r w:rsidRPr="008E37D4">
        <w:rPr>
          <w:sz w:val="28"/>
        </w:rPr>
        <w:t xml:space="preserve"> </w:t>
      </w:r>
    </w:p>
    <w:p w:rsidR="004E0808" w:rsidRPr="008E37D4" w:rsidRDefault="004E0808" w:rsidP="002E05EA">
      <w:pPr>
        <w:spacing w:after="0"/>
        <w:ind w:left="-5" w:right="57"/>
        <w:jc w:val="left"/>
        <w:rPr>
          <w:sz w:val="28"/>
        </w:rPr>
      </w:pPr>
      <w:r w:rsidRPr="008E37D4">
        <w:rPr>
          <w:sz w:val="28"/>
        </w:rPr>
        <w:t xml:space="preserve">      Дидактическая игра является практической деятельностью, в которой дети используют знания, полученные на занятиях. В этом отношении роль дидактической игры заключается в том, что она создает жизненные условия для разнообразного применения знаний, для активизации умственной деятельности. </w:t>
      </w:r>
    </w:p>
    <w:p w:rsidR="004E0808" w:rsidRPr="008E37D4" w:rsidRDefault="004E0808" w:rsidP="002E05EA">
      <w:pPr>
        <w:spacing w:after="0"/>
        <w:ind w:left="-5" w:right="57"/>
        <w:jc w:val="left"/>
        <w:rPr>
          <w:sz w:val="28"/>
        </w:rPr>
      </w:pPr>
      <w:r w:rsidRPr="008E37D4">
        <w:rPr>
          <w:sz w:val="28"/>
        </w:rPr>
        <w:t xml:space="preserve">     Под дидактической игрой подразумевают такую деятельность, смысл и цель, которой дать детям определенные знания и навыки. Дидактические игры, следовательно, это игры, предназначенные для обучения.  </w:t>
      </w:r>
    </w:p>
    <w:p w:rsidR="004E0808" w:rsidRPr="008E37D4" w:rsidRDefault="004E0808" w:rsidP="002E05EA">
      <w:pPr>
        <w:spacing w:after="0" w:line="259" w:lineRule="auto"/>
        <w:ind w:left="0" w:firstLine="0"/>
        <w:jc w:val="left"/>
        <w:rPr>
          <w:sz w:val="28"/>
        </w:rPr>
      </w:pPr>
      <w:r w:rsidRPr="008E37D4">
        <w:rPr>
          <w:sz w:val="28"/>
        </w:rPr>
        <w:t xml:space="preserve"> </w:t>
      </w:r>
    </w:p>
    <w:p w:rsidR="004E0808" w:rsidRPr="008E37D4" w:rsidRDefault="004E0808" w:rsidP="002E05EA">
      <w:pPr>
        <w:spacing w:after="0"/>
        <w:ind w:left="-5" w:right="57"/>
        <w:jc w:val="left"/>
        <w:rPr>
          <w:sz w:val="28"/>
        </w:rPr>
      </w:pPr>
      <w:r w:rsidRPr="008E37D4">
        <w:rPr>
          <w:sz w:val="28"/>
        </w:rPr>
        <w:t xml:space="preserve">     Дидактические игры по сравнению с другими имеют одну характерную особенность: цель дидактических игр – учить детей, тренировать и развивать их умственные способности и прививать им положительные черты характера.  </w:t>
      </w:r>
    </w:p>
    <w:p w:rsidR="004E0808" w:rsidRPr="008E37D4" w:rsidRDefault="004E0808" w:rsidP="002E05EA">
      <w:pPr>
        <w:spacing w:after="0" w:line="259" w:lineRule="auto"/>
        <w:ind w:left="0" w:firstLine="0"/>
        <w:jc w:val="left"/>
        <w:rPr>
          <w:sz w:val="28"/>
        </w:rPr>
      </w:pPr>
      <w:r w:rsidRPr="008E37D4">
        <w:rPr>
          <w:sz w:val="28"/>
        </w:rPr>
        <w:t xml:space="preserve"> </w:t>
      </w:r>
    </w:p>
    <w:p w:rsidR="004E0808" w:rsidRPr="008E37D4" w:rsidRDefault="004E0808" w:rsidP="002E05EA">
      <w:pPr>
        <w:spacing w:after="0"/>
        <w:ind w:left="-5" w:right="57"/>
        <w:jc w:val="left"/>
        <w:rPr>
          <w:sz w:val="28"/>
        </w:rPr>
      </w:pPr>
      <w:r w:rsidRPr="008E37D4">
        <w:rPr>
          <w:sz w:val="28"/>
        </w:rPr>
        <w:t xml:space="preserve">     Поскольку в дидактических играх задачи умственного воспитания сочетаются с деятельностью, наиболее естественной и подходящей для детей, они являются эффективным средством обучения и воспитания детей дошкольного возраста. Дидактическую игру можно использовать в дошкольном обучении довольно широко. Поскольку дидактическая игра помогает в усвоении новых знаний и в закреплении пройденного материала, она становится очень целесообразным дополнением, а также специальным видом знаний детей в детском саду. Дидактическую игру можно использовать и для проверки знаний и умений детей. Дидактическая игра – это практическая деятельность, с помощью которой можно проверить, усвоили ли дети знания обстоятельно или поверхностно и умеют ли они их применять, когда это нужно.  </w:t>
      </w:r>
    </w:p>
    <w:p w:rsidR="004E0808" w:rsidRPr="008E37D4" w:rsidRDefault="004E0808" w:rsidP="002E05EA">
      <w:pPr>
        <w:spacing w:after="0" w:line="259" w:lineRule="auto"/>
        <w:ind w:left="0" w:firstLine="0"/>
        <w:jc w:val="left"/>
        <w:rPr>
          <w:sz w:val="28"/>
        </w:rPr>
      </w:pPr>
      <w:r w:rsidRPr="008E37D4">
        <w:rPr>
          <w:sz w:val="28"/>
        </w:rPr>
        <w:t xml:space="preserve"> </w:t>
      </w:r>
    </w:p>
    <w:p w:rsidR="004E0808" w:rsidRPr="008E37D4" w:rsidRDefault="004E0808" w:rsidP="002E05EA">
      <w:pPr>
        <w:spacing w:after="0"/>
        <w:ind w:left="-5" w:right="57"/>
        <w:jc w:val="left"/>
        <w:rPr>
          <w:sz w:val="28"/>
        </w:rPr>
      </w:pPr>
      <w:r w:rsidRPr="008E37D4">
        <w:rPr>
          <w:sz w:val="28"/>
        </w:rPr>
        <w:t xml:space="preserve">     Дидактическая игра, несомненно, является незаменимым средством преодоления различных трудностей в умственном развитии детей.  </w:t>
      </w:r>
    </w:p>
    <w:p w:rsidR="004E0808" w:rsidRPr="008E37D4" w:rsidRDefault="004E0808" w:rsidP="002E05EA">
      <w:pPr>
        <w:spacing w:after="0" w:line="259" w:lineRule="auto"/>
        <w:ind w:left="0" w:firstLine="0"/>
        <w:jc w:val="left"/>
        <w:rPr>
          <w:sz w:val="28"/>
        </w:rPr>
      </w:pPr>
      <w:r w:rsidRPr="008E37D4">
        <w:rPr>
          <w:sz w:val="28"/>
        </w:rPr>
        <w:t xml:space="preserve"> </w:t>
      </w:r>
    </w:p>
    <w:p w:rsidR="004E0808" w:rsidRPr="008E37D4" w:rsidRDefault="004E0808" w:rsidP="002E05EA">
      <w:pPr>
        <w:spacing w:after="0"/>
        <w:ind w:left="-5" w:right="57"/>
        <w:jc w:val="left"/>
        <w:rPr>
          <w:sz w:val="28"/>
        </w:rPr>
      </w:pPr>
      <w:r w:rsidRPr="008E37D4">
        <w:rPr>
          <w:sz w:val="28"/>
        </w:rPr>
        <w:t xml:space="preserve">     В дидактической игре применяются знания, полученные в образовательной деятельности, обобщаются сведения, полученные посредством личного опыта, активизируются познавательные процессы и повышается уровень умственного развития отстающих детей. Дидактические игры развивают главным образом умственные способности детей. Они основаны на какой-нибудь умственной задаче, в решении которой и заключается смысл игры.  </w:t>
      </w:r>
    </w:p>
    <w:p w:rsidR="004E0808" w:rsidRPr="008E37D4" w:rsidRDefault="004E0808" w:rsidP="002E05EA">
      <w:pPr>
        <w:spacing w:after="0" w:line="259" w:lineRule="auto"/>
        <w:ind w:left="0" w:firstLine="0"/>
        <w:jc w:val="left"/>
        <w:rPr>
          <w:sz w:val="28"/>
        </w:rPr>
      </w:pPr>
      <w:r w:rsidRPr="008E37D4">
        <w:rPr>
          <w:sz w:val="28"/>
        </w:rPr>
        <w:t xml:space="preserve"> </w:t>
      </w:r>
    </w:p>
    <w:p w:rsidR="004E0808" w:rsidRPr="008E37D4" w:rsidRDefault="004E0808" w:rsidP="00BC4E5D">
      <w:pPr>
        <w:spacing w:after="0"/>
        <w:ind w:left="-5" w:right="57"/>
        <w:jc w:val="left"/>
        <w:rPr>
          <w:sz w:val="28"/>
        </w:rPr>
      </w:pPr>
      <w:r w:rsidRPr="008E37D4">
        <w:rPr>
          <w:sz w:val="28"/>
        </w:rPr>
        <w:t xml:space="preserve">     Дидактическую игру условно можно разделить на несколько стадий. Для каждой характерны определенные проявления детской активности. Знание этих стадий необходимо педагогу для правильной оценки эффективности игры.  </w:t>
      </w:r>
    </w:p>
    <w:p w:rsidR="004E0808" w:rsidRPr="008E37D4" w:rsidRDefault="004E0808" w:rsidP="002E05EA">
      <w:pPr>
        <w:spacing w:after="0"/>
        <w:ind w:left="-5" w:right="57"/>
        <w:jc w:val="left"/>
        <w:rPr>
          <w:sz w:val="28"/>
        </w:rPr>
      </w:pPr>
      <w:r w:rsidRPr="008E37D4">
        <w:rPr>
          <w:sz w:val="28"/>
        </w:rPr>
        <w:t xml:space="preserve">     В отличие от учебной сущности образовательной деятельности в дидактической игре действуют одновременно два начала</w:t>
      </w:r>
      <w:r w:rsidRPr="008E37D4">
        <w:rPr>
          <w:b/>
          <w:sz w:val="28"/>
        </w:rPr>
        <w:t>: познавательное</w:t>
      </w:r>
      <w:r w:rsidRPr="008E37D4">
        <w:rPr>
          <w:sz w:val="28"/>
        </w:rPr>
        <w:t>, и игровое, занимательное.</w:t>
      </w:r>
      <w:r w:rsidRPr="008E37D4">
        <w:rPr>
          <w:color w:val="00B050"/>
          <w:sz w:val="28"/>
        </w:rPr>
        <w:t xml:space="preserve"> </w:t>
      </w:r>
    </w:p>
    <w:p w:rsidR="004E0808" w:rsidRPr="008E37D4" w:rsidRDefault="004E0808" w:rsidP="002E05EA">
      <w:pPr>
        <w:spacing w:after="0" w:line="259" w:lineRule="auto"/>
        <w:ind w:left="0" w:firstLine="0"/>
        <w:jc w:val="left"/>
        <w:rPr>
          <w:sz w:val="28"/>
        </w:rPr>
      </w:pPr>
      <w:r w:rsidRPr="008E37D4">
        <w:rPr>
          <w:sz w:val="28"/>
        </w:rPr>
        <w:t xml:space="preserve"> </w:t>
      </w:r>
    </w:p>
    <w:p w:rsidR="004E0808" w:rsidRPr="008E37D4" w:rsidRDefault="004E0808" w:rsidP="002E05EA">
      <w:pPr>
        <w:spacing w:after="0"/>
        <w:ind w:left="-5" w:right="57"/>
        <w:jc w:val="left"/>
        <w:rPr>
          <w:sz w:val="28"/>
        </w:rPr>
      </w:pPr>
      <w:r w:rsidRPr="008E37D4">
        <w:rPr>
          <w:sz w:val="28"/>
        </w:rPr>
        <w:t xml:space="preserve">     Игра - наиболее доступный для детей вид деятельности, способ переработки полученных из окружающего мира впечатлений, знаний. В игре ярко проявляются особенности мышления и воображения ребенка, его эмоциональность, развивающаяся потребность в общении.  </w:t>
      </w:r>
    </w:p>
    <w:p w:rsidR="004E0808" w:rsidRPr="00BC4E5D" w:rsidRDefault="004E0808" w:rsidP="002E05EA">
      <w:pPr>
        <w:spacing w:after="0" w:line="259" w:lineRule="auto"/>
        <w:ind w:left="0" w:firstLine="0"/>
        <w:jc w:val="left"/>
      </w:pPr>
      <w:r w:rsidRPr="008E37D4">
        <w:rPr>
          <w:sz w:val="28"/>
        </w:rPr>
        <w:t xml:space="preserve"> </w:t>
      </w:r>
    </w:p>
    <w:p w:rsidR="004E0808" w:rsidRPr="008E37D4" w:rsidRDefault="004E0808" w:rsidP="002E05EA">
      <w:pPr>
        <w:spacing w:after="0"/>
        <w:ind w:left="-5" w:right="57"/>
        <w:jc w:val="left"/>
        <w:rPr>
          <w:sz w:val="28"/>
        </w:rPr>
      </w:pPr>
      <w:r w:rsidRPr="008E37D4">
        <w:rPr>
          <w:sz w:val="28"/>
        </w:rPr>
        <w:t xml:space="preserve">     Дидактическая игра становится настоящей игровой формой обучения лишь в том случае, когда учебные, познавательные задачи ставятся перед детьми не прямо, а через игру, тесно связываются с игровым, занимательным началом- с игровыми задачами и игровым действием. </w:t>
      </w:r>
    </w:p>
    <w:p w:rsidR="004E0808" w:rsidRPr="008E37D4" w:rsidRDefault="004E0808" w:rsidP="002E05EA">
      <w:pPr>
        <w:spacing w:after="0" w:line="259" w:lineRule="auto"/>
        <w:ind w:left="0" w:firstLine="0"/>
        <w:jc w:val="left"/>
        <w:rPr>
          <w:sz w:val="28"/>
        </w:rPr>
      </w:pPr>
      <w:r w:rsidRPr="008E37D4">
        <w:rPr>
          <w:sz w:val="28"/>
        </w:rPr>
        <w:t xml:space="preserve"> </w:t>
      </w:r>
    </w:p>
    <w:p w:rsidR="004E0808" w:rsidRPr="008E37D4" w:rsidRDefault="004E0808" w:rsidP="002E05EA">
      <w:pPr>
        <w:spacing w:after="0"/>
        <w:ind w:left="-5" w:right="57"/>
        <w:jc w:val="left"/>
        <w:rPr>
          <w:sz w:val="28"/>
        </w:rPr>
      </w:pPr>
      <w:r w:rsidRPr="008E37D4">
        <w:rPr>
          <w:sz w:val="28"/>
        </w:rPr>
        <w:t xml:space="preserve">     Дидактическая задача, таким образом, как бы замаскирована, скрыта от ребенка. Это и делает дидактическую игру особой формой игрового обучения и в большей мере непреднамеренного усвоения знаний и умений детьми. </w:t>
      </w:r>
    </w:p>
    <w:p w:rsidR="004E0808" w:rsidRPr="00BC4E5D" w:rsidRDefault="004E0808" w:rsidP="002E05EA">
      <w:pPr>
        <w:spacing w:after="0" w:line="259" w:lineRule="auto"/>
        <w:ind w:left="0" w:firstLine="0"/>
        <w:jc w:val="left"/>
      </w:pPr>
      <w:r w:rsidRPr="008E37D4">
        <w:rPr>
          <w:sz w:val="28"/>
        </w:rPr>
        <w:t xml:space="preserve"> </w:t>
      </w:r>
    </w:p>
    <w:p w:rsidR="004E0808" w:rsidRPr="008E37D4" w:rsidRDefault="004E0808" w:rsidP="002E05EA">
      <w:pPr>
        <w:spacing w:after="0"/>
        <w:ind w:left="-5" w:right="57"/>
        <w:jc w:val="left"/>
        <w:rPr>
          <w:sz w:val="28"/>
        </w:rPr>
      </w:pPr>
      <w:r w:rsidRPr="008E37D4">
        <w:rPr>
          <w:sz w:val="28"/>
        </w:rPr>
        <w:t xml:space="preserve">     Дидактическая игра – явление сложное, но в ней отчетливо обнаруживается структура, т. е. основные элементы, характеризующие игру как форму обучения и игровую деятельность одновременно. Своеобразная структура дидактической игры является одновременно самым типичным признаком, который отличает ее от другой детской деятельности или игры, предлагаемой педагогом.  </w:t>
      </w:r>
    </w:p>
    <w:p w:rsidR="004E0808" w:rsidRPr="00BC4E5D" w:rsidRDefault="004E0808" w:rsidP="002E05EA">
      <w:pPr>
        <w:spacing w:after="0" w:line="259" w:lineRule="auto"/>
        <w:ind w:left="0" w:firstLine="0"/>
        <w:jc w:val="left"/>
      </w:pPr>
      <w:r w:rsidRPr="008E37D4">
        <w:rPr>
          <w:sz w:val="28"/>
        </w:rPr>
        <w:t xml:space="preserve"> </w:t>
      </w:r>
    </w:p>
    <w:p w:rsidR="004E0808" w:rsidRPr="008E37D4" w:rsidRDefault="004E0808" w:rsidP="002E05EA">
      <w:pPr>
        <w:spacing w:after="0"/>
        <w:ind w:left="-5" w:right="57"/>
        <w:jc w:val="left"/>
        <w:rPr>
          <w:sz w:val="28"/>
        </w:rPr>
      </w:pPr>
      <w:r w:rsidRPr="008E37D4">
        <w:rPr>
          <w:sz w:val="28"/>
        </w:rPr>
        <w:t xml:space="preserve">     Выделяют следующие структурные составляющие дидактической игры:  </w:t>
      </w:r>
    </w:p>
    <w:p w:rsidR="004E0808" w:rsidRPr="008E37D4" w:rsidRDefault="004E0808" w:rsidP="002E05EA">
      <w:pPr>
        <w:numPr>
          <w:ilvl w:val="0"/>
          <w:numId w:val="8"/>
        </w:numPr>
        <w:spacing w:after="0"/>
        <w:ind w:right="57" w:hanging="259"/>
        <w:jc w:val="left"/>
        <w:rPr>
          <w:sz w:val="28"/>
        </w:rPr>
      </w:pPr>
      <w:r w:rsidRPr="008E37D4">
        <w:rPr>
          <w:sz w:val="28"/>
        </w:rPr>
        <w:t xml:space="preserve">дидактическая задача;  </w:t>
      </w:r>
    </w:p>
    <w:p w:rsidR="004E0808" w:rsidRPr="008E37D4" w:rsidRDefault="004E0808" w:rsidP="002E05EA">
      <w:pPr>
        <w:numPr>
          <w:ilvl w:val="0"/>
          <w:numId w:val="8"/>
        </w:numPr>
        <w:spacing w:after="0"/>
        <w:ind w:right="57" w:hanging="259"/>
        <w:jc w:val="left"/>
        <w:rPr>
          <w:sz w:val="28"/>
        </w:rPr>
      </w:pPr>
      <w:r w:rsidRPr="008E37D4">
        <w:rPr>
          <w:sz w:val="28"/>
        </w:rPr>
        <w:t xml:space="preserve">игровая задача;  </w:t>
      </w:r>
    </w:p>
    <w:p w:rsidR="004E0808" w:rsidRPr="008E37D4" w:rsidRDefault="004E0808" w:rsidP="002E05EA">
      <w:pPr>
        <w:numPr>
          <w:ilvl w:val="0"/>
          <w:numId w:val="8"/>
        </w:numPr>
        <w:spacing w:after="0"/>
        <w:ind w:right="57" w:hanging="259"/>
        <w:jc w:val="left"/>
        <w:rPr>
          <w:sz w:val="28"/>
        </w:rPr>
      </w:pPr>
      <w:r w:rsidRPr="008E37D4">
        <w:rPr>
          <w:sz w:val="28"/>
        </w:rPr>
        <w:t xml:space="preserve">игровые действия;  </w:t>
      </w:r>
    </w:p>
    <w:p w:rsidR="004E0808" w:rsidRPr="008E37D4" w:rsidRDefault="004E0808" w:rsidP="002E05EA">
      <w:pPr>
        <w:numPr>
          <w:ilvl w:val="0"/>
          <w:numId w:val="8"/>
        </w:numPr>
        <w:spacing w:after="0"/>
        <w:ind w:right="57" w:hanging="259"/>
        <w:jc w:val="left"/>
        <w:rPr>
          <w:sz w:val="28"/>
        </w:rPr>
      </w:pPr>
      <w:r w:rsidRPr="008E37D4">
        <w:rPr>
          <w:sz w:val="28"/>
        </w:rPr>
        <w:t xml:space="preserve">правила игры;  </w:t>
      </w:r>
    </w:p>
    <w:p w:rsidR="004E0808" w:rsidRPr="008E37D4" w:rsidRDefault="004E0808" w:rsidP="002E05EA">
      <w:pPr>
        <w:numPr>
          <w:ilvl w:val="0"/>
          <w:numId w:val="8"/>
        </w:numPr>
        <w:spacing w:after="0"/>
        <w:ind w:right="57" w:hanging="259"/>
        <w:jc w:val="left"/>
        <w:rPr>
          <w:sz w:val="28"/>
        </w:rPr>
      </w:pPr>
      <w:r w:rsidRPr="008E37D4">
        <w:rPr>
          <w:sz w:val="28"/>
        </w:rPr>
        <w:t xml:space="preserve">результат, заключение игры.  </w:t>
      </w:r>
    </w:p>
    <w:p w:rsidR="004E0808" w:rsidRPr="00BC4E5D" w:rsidRDefault="004E0808" w:rsidP="002E05EA">
      <w:pPr>
        <w:spacing w:after="0" w:line="259" w:lineRule="auto"/>
        <w:ind w:left="0" w:firstLine="0"/>
        <w:jc w:val="left"/>
      </w:pPr>
      <w:r w:rsidRPr="008E37D4">
        <w:rPr>
          <w:sz w:val="28"/>
        </w:rPr>
        <w:t xml:space="preserve"> </w:t>
      </w:r>
    </w:p>
    <w:p w:rsidR="004E0808" w:rsidRPr="008E37D4" w:rsidRDefault="004E0808" w:rsidP="002E05EA">
      <w:pPr>
        <w:spacing w:after="0"/>
        <w:ind w:left="-5" w:right="57"/>
        <w:jc w:val="left"/>
        <w:rPr>
          <w:sz w:val="28"/>
        </w:rPr>
      </w:pPr>
      <w:r w:rsidRPr="008E37D4">
        <w:rPr>
          <w:b/>
          <w:sz w:val="28"/>
        </w:rPr>
        <w:t xml:space="preserve">    Дидактическая задача</w:t>
      </w:r>
      <w:r w:rsidRPr="008E37D4">
        <w:rPr>
          <w:sz w:val="28"/>
        </w:rPr>
        <w:t xml:space="preserve"> определяется целью обучающего и воспитательного воздействия. Она формируется педагогом и отражает его обучающую деятельность. </w:t>
      </w:r>
    </w:p>
    <w:p w:rsidR="004E0808" w:rsidRPr="00BC4E5D" w:rsidRDefault="004E0808" w:rsidP="002E05EA">
      <w:pPr>
        <w:spacing w:after="0" w:line="259" w:lineRule="auto"/>
        <w:ind w:left="0" w:firstLine="0"/>
        <w:jc w:val="left"/>
        <w:rPr>
          <w:sz w:val="22"/>
        </w:rPr>
      </w:pPr>
      <w:r w:rsidRPr="008E37D4">
        <w:rPr>
          <w:sz w:val="28"/>
        </w:rPr>
        <w:t xml:space="preserve"> </w:t>
      </w:r>
    </w:p>
    <w:p w:rsidR="004E0808" w:rsidRPr="008E37D4" w:rsidRDefault="004E0808" w:rsidP="002E05EA">
      <w:pPr>
        <w:spacing w:after="0" w:line="304" w:lineRule="auto"/>
        <w:ind w:left="-5" w:right="56"/>
        <w:jc w:val="left"/>
        <w:rPr>
          <w:sz w:val="28"/>
        </w:rPr>
      </w:pPr>
      <w:r w:rsidRPr="008E37D4">
        <w:rPr>
          <w:b/>
          <w:sz w:val="28"/>
        </w:rPr>
        <w:t xml:space="preserve">     Игровая задача</w:t>
      </w:r>
      <w:r w:rsidRPr="008E37D4">
        <w:rPr>
          <w:sz w:val="28"/>
        </w:rPr>
        <w:t xml:space="preserve"> осуществляется детьми. Дидактическая задача в дидактической игре реализуется через игровую задачу. Она определяет игровые действия, становится задачей самого ребенка. Самое главное: дидактическая задача в игре преднамеренно замаскирована и предстает перед детьми в виде игрового замысла. </w:t>
      </w:r>
    </w:p>
    <w:p w:rsidR="004E0808" w:rsidRPr="008E37D4" w:rsidRDefault="004E0808" w:rsidP="002E05EA">
      <w:pPr>
        <w:spacing w:after="0" w:line="259" w:lineRule="auto"/>
        <w:ind w:left="0" w:firstLine="0"/>
        <w:jc w:val="left"/>
        <w:rPr>
          <w:sz w:val="28"/>
        </w:rPr>
      </w:pPr>
      <w:r w:rsidRPr="008E37D4">
        <w:rPr>
          <w:sz w:val="28"/>
        </w:rPr>
        <w:t xml:space="preserve"> </w:t>
      </w:r>
    </w:p>
    <w:p w:rsidR="004E0808" w:rsidRPr="008E37D4" w:rsidRDefault="004E0808" w:rsidP="002E05EA">
      <w:pPr>
        <w:spacing w:after="0" w:line="304" w:lineRule="auto"/>
        <w:ind w:left="-5" w:right="56"/>
        <w:jc w:val="left"/>
        <w:rPr>
          <w:sz w:val="28"/>
        </w:rPr>
      </w:pPr>
      <w:r w:rsidRPr="008E37D4">
        <w:rPr>
          <w:b/>
          <w:sz w:val="28"/>
        </w:rPr>
        <w:t xml:space="preserve">     Игровые действия</w:t>
      </w:r>
      <w:r w:rsidRPr="008E37D4">
        <w:rPr>
          <w:sz w:val="28"/>
        </w:rPr>
        <w:t xml:space="preserve"> – основа игры. Чем разнообразнее игровые действия, тем интереснее для детей сама игра и тем успешнее решаются познавательные и игровые задачи. Игровые действия являются средствами реализации игрового замысла, но включают и действия, направленные на выполнение дидактической задачи. </w:t>
      </w:r>
    </w:p>
    <w:p w:rsidR="004E0808" w:rsidRPr="008E37D4" w:rsidRDefault="004E0808" w:rsidP="002E05EA">
      <w:pPr>
        <w:spacing w:after="0" w:line="259" w:lineRule="auto"/>
        <w:ind w:left="0" w:firstLine="0"/>
        <w:jc w:val="left"/>
        <w:rPr>
          <w:sz w:val="28"/>
        </w:rPr>
      </w:pPr>
      <w:r w:rsidRPr="008E37D4">
        <w:rPr>
          <w:sz w:val="28"/>
        </w:rPr>
        <w:t xml:space="preserve"> </w:t>
      </w:r>
    </w:p>
    <w:p w:rsidR="004E0808" w:rsidRPr="008E37D4" w:rsidRDefault="004E0808" w:rsidP="002E05EA">
      <w:pPr>
        <w:spacing w:after="0" w:line="304" w:lineRule="auto"/>
        <w:ind w:left="-5" w:right="56"/>
        <w:jc w:val="left"/>
        <w:rPr>
          <w:sz w:val="28"/>
        </w:rPr>
      </w:pPr>
      <w:r w:rsidRPr="008E37D4">
        <w:rPr>
          <w:b/>
          <w:sz w:val="28"/>
        </w:rPr>
        <w:t xml:space="preserve">     Правила игры</w:t>
      </w:r>
      <w:r w:rsidRPr="008E37D4">
        <w:rPr>
          <w:sz w:val="28"/>
        </w:rPr>
        <w:t xml:space="preserve">. Их содержание и направленность обусловлены общими задачами формирования личности ребенка, познавательным содержанием, игровыми задачами и игровыми действиями. В дидактической игре правила являются заданными. С помощью правил педагог управляет игрой, процессами познавательной деятельности, поведением детей. Правила влияют и на решение дидактической задачи – незаметно ограничивают детей, направляют их внимание на выполнение конкретной задачи учебного предмета. </w:t>
      </w:r>
    </w:p>
    <w:p w:rsidR="004E0808" w:rsidRPr="008E37D4" w:rsidRDefault="004E0808" w:rsidP="002E05EA">
      <w:pPr>
        <w:spacing w:after="0" w:line="259" w:lineRule="auto"/>
        <w:ind w:left="0" w:firstLine="0"/>
        <w:jc w:val="left"/>
        <w:rPr>
          <w:sz w:val="28"/>
        </w:rPr>
      </w:pPr>
      <w:r w:rsidRPr="008E37D4">
        <w:rPr>
          <w:sz w:val="28"/>
        </w:rPr>
        <w:t xml:space="preserve"> </w:t>
      </w:r>
    </w:p>
    <w:p w:rsidR="004E0808" w:rsidRPr="008E37D4" w:rsidRDefault="004E0808" w:rsidP="002E05EA">
      <w:pPr>
        <w:spacing w:after="0"/>
        <w:ind w:left="-5" w:right="57"/>
        <w:jc w:val="left"/>
        <w:rPr>
          <w:sz w:val="28"/>
        </w:rPr>
      </w:pPr>
      <w:r w:rsidRPr="008E37D4">
        <w:rPr>
          <w:b/>
          <w:sz w:val="28"/>
        </w:rPr>
        <w:t xml:space="preserve">     Подведение итогов (результат)</w:t>
      </w:r>
      <w:r w:rsidRPr="008E37D4">
        <w:rPr>
          <w:sz w:val="28"/>
        </w:rPr>
        <w:t xml:space="preserve"> – проводится сразу по окончании игры. Необходимо при этом отметить достижения каждого ребенка, подчеркнуть успехи отстающих детей. </w:t>
      </w:r>
    </w:p>
    <w:p w:rsidR="004E0808" w:rsidRPr="008E37D4" w:rsidRDefault="004E0808" w:rsidP="002E05EA">
      <w:pPr>
        <w:spacing w:after="0" w:line="259" w:lineRule="auto"/>
        <w:ind w:left="0" w:firstLine="0"/>
        <w:jc w:val="left"/>
        <w:rPr>
          <w:sz w:val="28"/>
        </w:rPr>
      </w:pPr>
      <w:r w:rsidRPr="008E37D4">
        <w:rPr>
          <w:sz w:val="28"/>
        </w:rPr>
        <w:t xml:space="preserve"> </w:t>
      </w:r>
    </w:p>
    <w:p w:rsidR="004E0808" w:rsidRPr="008E37D4" w:rsidRDefault="004E0808" w:rsidP="002E05EA">
      <w:pPr>
        <w:spacing w:after="0"/>
        <w:ind w:left="-5" w:right="57"/>
        <w:jc w:val="left"/>
        <w:rPr>
          <w:sz w:val="28"/>
        </w:rPr>
      </w:pPr>
      <w:r w:rsidRPr="008E37D4">
        <w:rPr>
          <w:sz w:val="28"/>
        </w:rPr>
        <w:t xml:space="preserve">    При проведении игр необходимо сохранить все структурные элементы, поскольку с их помощью решаются дидактические задачи. </w:t>
      </w:r>
    </w:p>
    <w:p w:rsidR="004E0808" w:rsidRPr="008E37D4" w:rsidRDefault="004E0808" w:rsidP="002E05EA">
      <w:pPr>
        <w:spacing w:after="0" w:line="259" w:lineRule="auto"/>
        <w:ind w:left="0" w:firstLine="0"/>
        <w:jc w:val="left"/>
        <w:rPr>
          <w:sz w:val="28"/>
        </w:rPr>
      </w:pPr>
      <w:r w:rsidRPr="008E37D4">
        <w:rPr>
          <w:sz w:val="28"/>
        </w:rPr>
        <w:t xml:space="preserve"> </w:t>
      </w:r>
    </w:p>
    <w:p w:rsidR="004E0808" w:rsidRPr="008E37D4" w:rsidRDefault="004E0808" w:rsidP="002E05EA">
      <w:pPr>
        <w:spacing w:after="0" w:line="304" w:lineRule="auto"/>
        <w:ind w:left="-5" w:right="56"/>
        <w:jc w:val="left"/>
        <w:rPr>
          <w:sz w:val="28"/>
        </w:rPr>
      </w:pPr>
      <w:r w:rsidRPr="008E37D4">
        <w:rPr>
          <w:sz w:val="28"/>
        </w:rPr>
        <w:t xml:space="preserve">     В ситуации дидактической игры знания усваиваются лучше. Самое главное – и это необходимо еще раз подчеркнуть – дидактическая задача в дидактической игре осуществляется через игровую задачу. Дидактическая задача скрыта от детей. Внимание ребенка обращено на выполнение игровых действий, а задача обучения им не осознается. Это и делает игру особой формой игрового обучения, когда дети чаще всего непреднамеренно усваивают знания, умения, навыки. </w:t>
      </w:r>
    </w:p>
    <w:p w:rsidR="004E0808" w:rsidRPr="008E37D4" w:rsidRDefault="004E0808" w:rsidP="002E05EA">
      <w:pPr>
        <w:spacing w:after="0" w:line="259" w:lineRule="auto"/>
        <w:ind w:left="0" w:firstLine="0"/>
        <w:jc w:val="left"/>
        <w:rPr>
          <w:sz w:val="28"/>
        </w:rPr>
      </w:pPr>
      <w:r w:rsidRPr="008E37D4">
        <w:rPr>
          <w:sz w:val="28"/>
        </w:rPr>
        <w:t xml:space="preserve"> </w:t>
      </w:r>
    </w:p>
    <w:p w:rsidR="004E0808" w:rsidRPr="008E37D4" w:rsidRDefault="004E0808" w:rsidP="002E05EA">
      <w:pPr>
        <w:spacing w:after="0" w:line="304" w:lineRule="auto"/>
        <w:ind w:left="-5" w:right="56"/>
        <w:jc w:val="left"/>
        <w:rPr>
          <w:sz w:val="28"/>
        </w:rPr>
      </w:pPr>
      <w:r w:rsidRPr="008E37D4">
        <w:rPr>
          <w:sz w:val="28"/>
        </w:rPr>
        <w:t xml:space="preserve">     Таким образом, дидактическая игра – это игра только для ребенка. Для взрослого она - способ обучения. Дидактическая игра помогает сделать учебный материал увлекательным. </w:t>
      </w:r>
    </w:p>
    <w:p w:rsidR="004E0808" w:rsidRPr="008E37D4" w:rsidRDefault="004E0808" w:rsidP="002E05EA">
      <w:pPr>
        <w:spacing w:after="0" w:line="259" w:lineRule="auto"/>
        <w:ind w:left="0" w:firstLine="0"/>
        <w:jc w:val="left"/>
        <w:rPr>
          <w:sz w:val="28"/>
        </w:rPr>
      </w:pPr>
      <w:r w:rsidRPr="008E37D4">
        <w:rPr>
          <w:sz w:val="28"/>
        </w:rPr>
        <w:t xml:space="preserve"> </w:t>
      </w:r>
    </w:p>
    <w:p w:rsidR="004E0808" w:rsidRPr="008E37D4" w:rsidRDefault="004E0808" w:rsidP="002E05EA">
      <w:pPr>
        <w:spacing w:after="0"/>
        <w:ind w:left="-5" w:right="57"/>
        <w:jc w:val="left"/>
        <w:rPr>
          <w:sz w:val="28"/>
        </w:rPr>
      </w:pPr>
      <w:r w:rsidRPr="008E37D4">
        <w:rPr>
          <w:sz w:val="28"/>
        </w:rPr>
        <w:t xml:space="preserve">     Дидактическая игра представляет очень удачно найденную форму обучения, когда ребенок обучается играя. </w:t>
      </w:r>
    </w:p>
    <w:p w:rsidR="004E0808" w:rsidRPr="008E37D4" w:rsidRDefault="004E0808" w:rsidP="002E05EA">
      <w:pPr>
        <w:spacing w:after="0" w:line="259" w:lineRule="auto"/>
        <w:ind w:left="0" w:firstLine="0"/>
        <w:jc w:val="left"/>
        <w:rPr>
          <w:sz w:val="28"/>
        </w:rPr>
      </w:pPr>
      <w:r w:rsidRPr="008E37D4">
        <w:rPr>
          <w:sz w:val="28"/>
        </w:rPr>
        <w:t xml:space="preserve"> </w:t>
      </w:r>
    </w:p>
    <w:p w:rsidR="004E0808" w:rsidRPr="008E37D4" w:rsidRDefault="004E0808" w:rsidP="002E05EA">
      <w:pPr>
        <w:spacing w:after="0" w:line="304" w:lineRule="auto"/>
        <w:ind w:left="-5" w:right="56"/>
        <w:jc w:val="left"/>
        <w:rPr>
          <w:sz w:val="28"/>
        </w:rPr>
      </w:pPr>
      <w:r w:rsidRPr="008E37D4">
        <w:rPr>
          <w:sz w:val="28"/>
        </w:rPr>
        <w:t xml:space="preserve">     Руководство дидактической игрой требует большого педагогического мастерства, такта. Решая через игру и в игре дидактические задачи, педагог должен сохранить игру – деятельность интересную, близкую детям, радующую их, содействующую общению детей, возникновению и укреплению дружбы, симпатии, формированию коллектива, живущего по законам «детского общества».  </w:t>
      </w:r>
    </w:p>
    <w:p w:rsidR="004E0808" w:rsidRPr="008E37D4" w:rsidRDefault="004E0808" w:rsidP="002E05EA">
      <w:pPr>
        <w:spacing w:after="0" w:line="259" w:lineRule="auto"/>
        <w:ind w:left="0" w:firstLine="0"/>
        <w:jc w:val="left"/>
        <w:rPr>
          <w:sz w:val="28"/>
        </w:rPr>
      </w:pPr>
      <w:r w:rsidRPr="008E37D4">
        <w:rPr>
          <w:sz w:val="28"/>
        </w:rPr>
        <w:t xml:space="preserve"> </w:t>
      </w:r>
    </w:p>
    <w:p w:rsidR="004E0808" w:rsidRPr="008E37D4" w:rsidRDefault="004E0808" w:rsidP="002E05EA">
      <w:pPr>
        <w:spacing w:after="0"/>
        <w:ind w:left="-5" w:right="57"/>
        <w:jc w:val="left"/>
        <w:rPr>
          <w:sz w:val="28"/>
        </w:rPr>
      </w:pPr>
      <w:r w:rsidRPr="008E37D4">
        <w:rPr>
          <w:sz w:val="28"/>
        </w:rPr>
        <w:t xml:space="preserve">     Руководство дидактическими играми включает:  </w:t>
      </w:r>
    </w:p>
    <w:p w:rsidR="004E0808" w:rsidRPr="008E37D4" w:rsidRDefault="004E0808" w:rsidP="002E05EA">
      <w:pPr>
        <w:spacing w:after="0"/>
        <w:ind w:left="-5" w:right="57"/>
        <w:jc w:val="left"/>
        <w:rPr>
          <w:sz w:val="28"/>
        </w:rPr>
      </w:pPr>
      <w:r w:rsidRPr="008E37D4">
        <w:rPr>
          <w:sz w:val="28"/>
        </w:rPr>
        <w:t xml:space="preserve">а) отбор и продумывание педагогом программного содержания, четкое определение дидактических задач, определение места и роли игры в системе обучения и воспитания, установление взаимосвязи и взаимодействия с другими формами обучения;  </w:t>
      </w:r>
    </w:p>
    <w:p w:rsidR="004E0808" w:rsidRPr="008E37D4" w:rsidRDefault="004E0808" w:rsidP="002E05EA">
      <w:pPr>
        <w:spacing w:after="0" w:line="259" w:lineRule="auto"/>
        <w:ind w:left="0" w:firstLine="0"/>
        <w:jc w:val="left"/>
        <w:rPr>
          <w:sz w:val="28"/>
        </w:rPr>
      </w:pPr>
      <w:r w:rsidRPr="008E37D4">
        <w:rPr>
          <w:sz w:val="28"/>
        </w:rPr>
        <w:t xml:space="preserve"> </w:t>
      </w:r>
    </w:p>
    <w:p w:rsidR="004E0808" w:rsidRPr="008E37D4" w:rsidRDefault="004E0808" w:rsidP="002E05EA">
      <w:pPr>
        <w:spacing w:after="0"/>
        <w:ind w:left="-5" w:right="57"/>
        <w:jc w:val="left"/>
        <w:rPr>
          <w:sz w:val="28"/>
        </w:rPr>
      </w:pPr>
      <w:r w:rsidRPr="008E37D4">
        <w:rPr>
          <w:sz w:val="28"/>
        </w:rPr>
        <w:t xml:space="preserve">б) создание (вернее сказать, проектирование) самой игры и определение игровой задачи, игровых действий, игровых правил и результата игры; </w:t>
      </w:r>
    </w:p>
    <w:p w:rsidR="004E0808" w:rsidRPr="008E37D4" w:rsidRDefault="004E0808" w:rsidP="002E05EA">
      <w:pPr>
        <w:spacing w:after="0" w:line="259" w:lineRule="auto"/>
        <w:ind w:left="0" w:firstLine="0"/>
        <w:jc w:val="left"/>
        <w:rPr>
          <w:sz w:val="28"/>
        </w:rPr>
      </w:pPr>
      <w:r w:rsidRPr="008E37D4">
        <w:rPr>
          <w:sz w:val="28"/>
        </w:rPr>
        <w:t xml:space="preserve"> </w:t>
      </w:r>
    </w:p>
    <w:p w:rsidR="004E0808" w:rsidRPr="008E37D4" w:rsidRDefault="004E0808" w:rsidP="002E05EA">
      <w:pPr>
        <w:spacing w:after="0"/>
        <w:ind w:left="-5" w:right="57"/>
        <w:jc w:val="left"/>
        <w:rPr>
          <w:sz w:val="28"/>
        </w:rPr>
      </w:pPr>
      <w:r w:rsidRPr="008E37D4">
        <w:rPr>
          <w:sz w:val="28"/>
        </w:rPr>
        <w:t xml:space="preserve">в) руководство ходом игры и обеспечение активности всех детей, оказание помощи робким, застенчивым, поощрение инициативы, умной выдумки, доброжелательных отношений детей между собой и положительного отношения к отражаемым в игре явлениям, событиям.  </w:t>
      </w:r>
    </w:p>
    <w:p w:rsidR="004E0808" w:rsidRPr="008E37D4" w:rsidRDefault="004E0808" w:rsidP="002E05EA">
      <w:pPr>
        <w:spacing w:after="0"/>
        <w:ind w:left="-5" w:right="57"/>
        <w:jc w:val="left"/>
        <w:rPr>
          <w:sz w:val="28"/>
        </w:rPr>
      </w:pPr>
      <w:r w:rsidRPr="008E37D4">
        <w:rPr>
          <w:sz w:val="28"/>
        </w:rPr>
        <w:t xml:space="preserve">     Руководство дидактической игрой состоит в правильном определении дидактической задачи – познавательного содержания, в определении игровой задачи и реализации через нее дидактических задач; в продумывании игровых действий, которые являются одной из важнейших задач игры и интересны для детей, побуждают их к игре; в определении обучающих результатов. Особую заботу педагога составляет создание «материального центра» игры: подбор игрушек, картинок и других материалов для игры.  </w:t>
      </w:r>
    </w:p>
    <w:p w:rsidR="004E0808" w:rsidRPr="008E37D4" w:rsidRDefault="004E0808" w:rsidP="002E05EA">
      <w:pPr>
        <w:spacing w:after="0" w:line="259" w:lineRule="auto"/>
        <w:ind w:left="0" w:firstLine="0"/>
        <w:jc w:val="left"/>
        <w:rPr>
          <w:sz w:val="28"/>
        </w:rPr>
      </w:pPr>
      <w:r w:rsidRPr="008E37D4">
        <w:rPr>
          <w:sz w:val="28"/>
        </w:rPr>
        <w:t xml:space="preserve"> </w:t>
      </w:r>
    </w:p>
    <w:p w:rsidR="004E0808" w:rsidRPr="008E37D4" w:rsidRDefault="004E0808" w:rsidP="002E05EA">
      <w:pPr>
        <w:spacing w:after="0"/>
        <w:ind w:left="-5" w:right="57"/>
        <w:jc w:val="left"/>
        <w:rPr>
          <w:sz w:val="28"/>
        </w:rPr>
      </w:pPr>
      <w:r w:rsidRPr="008E37D4">
        <w:rPr>
          <w:sz w:val="28"/>
        </w:rPr>
        <w:t xml:space="preserve">     Руководство игрой требует большого педагогического мастерства и такта, потому что, решая в игре и через игру ряд задач, педагог должен сохранить игру как деятельность интересную, близкую детям, радующую их. </w:t>
      </w:r>
    </w:p>
    <w:p w:rsidR="004E0808" w:rsidRPr="008E37D4" w:rsidRDefault="004E0808" w:rsidP="002E05EA">
      <w:pPr>
        <w:spacing w:after="0"/>
        <w:ind w:left="-5" w:right="57"/>
        <w:jc w:val="left"/>
        <w:rPr>
          <w:sz w:val="28"/>
        </w:rPr>
      </w:pPr>
      <w:r w:rsidRPr="008E37D4">
        <w:rPr>
          <w:sz w:val="28"/>
        </w:rPr>
        <w:t xml:space="preserve">    Педагог должен так направлять игру, чтобы незаметно для себя не сбиваться на другую форму обучения – на занятие.  </w:t>
      </w:r>
    </w:p>
    <w:p w:rsidR="004E0808" w:rsidRPr="008E37D4" w:rsidRDefault="004E0808" w:rsidP="002E05EA">
      <w:pPr>
        <w:spacing w:after="0"/>
        <w:ind w:left="-5" w:right="57"/>
        <w:jc w:val="left"/>
        <w:rPr>
          <w:sz w:val="28"/>
        </w:rPr>
      </w:pPr>
      <w:r w:rsidRPr="008E37D4">
        <w:rPr>
          <w:sz w:val="28"/>
        </w:rPr>
        <w:t xml:space="preserve">    Организация дидактических игр педагогом осуществляется в трех основных направлениях: подготовка к проведению дидактической игры, ее проведение и анализ.  </w:t>
      </w:r>
    </w:p>
    <w:p w:rsidR="004E0808" w:rsidRDefault="004E0808" w:rsidP="002E05EA">
      <w:pPr>
        <w:spacing w:after="0" w:line="259" w:lineRule="auto"/>
        <w:ind w:left="0" w:firstLine="0"/>
        <w:jc w:val="left"/>
        <w:rPr>
          <w:sz w:val="28"/>
        </w:rPr>
      </w:pPr>
      <w:r w:rsidRPr="008E37D4">
        <w:rPr>
          <w:sz w:val="28"/>
        </w:rPr>
        <w:t xml:space="preserve"> </w:t>
      </w:r>
    </w:p>
    <w:p w:rsidR="004E0808" w:rsidRDefault="004E0808" w:rsidP="002E05EA">
      <w:pPr>
        <w:spacing w:after="0" w:line="259" w:lineRule="auto"/>
        <w:ind w:left="0" w:firstLine="0"/>
        <w:jc w:val="left"/>
        <w:rPr>
          <w:sz w:val="28"/>
        </w:rPr>
      </w:pPr>
    </w:p>
    <w:p w:rsidR="004E0808" w:rsidRPr="008E37D4" w:rsidRDefault="004E0808" w:rsidP="002E05EA">
      <w:pPr>
        <w:spacing w:after="0" w:line="259" w:lineRule="auto"/>
        <w:ind w:left="0" w:firstLine="0"/>
        <w:jc w:val="left"/>
        <w:rPr>
          <w:sz w:val="28"/>
        </w:rPr>
      </w:pPr>
    </w:p>
    <w:p w:rsidR="004E0808" w:rsidRPr="008E37D4" w:rsidRDefault="004E0808" w:rsidP="002E05EA">
      <w:pPr>
        <w:spacing w:after="0"/>
        <w:ind w:left="-5" w:right="57"/>
        <w:jc w:val="left"/>
        <w:rPr>
          <w:sz w:val="28"/>
        </w:rPr>
      </w:pPr>
      <w:r w:rsidRPr="008E37D4">
        <w:rPr>
          <w:sz w:val="28"/>
        </w:rPr>
        <w:t xml:space="preserve">    В подготовку к проведению дидактических игр входят:  </w:t>
      </w:r>
    </w:p>
    <w:p w:rsidR="004E0808" w:rsidRPr="008E37D4" w:rsidRDefault="004E0808" w:rsidP="002E05EA">
      <w:pPr>
        <w:spacing w:after="0"/>
        <w:ind w:left="-5" w:right="57"/>
        <w:jc w:val="left"/>
        <w:rPr>
          <w:sz w:val="28"/>
        </w:rPr>
      </w:pPr>
      <w:r w:rsidRPr="008E37D4">
        <w:rPr>
          <w:sz w:val="28"/>
        </w:rPr>
        <w:t xml:space="preserve">-отбор игры в соответствии с задачами воспитания и обучения: углубление и обобщение знаний, развитию сенсорных способностей, активизация технических процессов (память, внимание, мышление, речь) и др.; - установление соответствия отобранной игры программным требованиям воспитания и обучения детей определенной возрастной группы; </w:t>
      </w:r>
    </w:p>
    <w:p w:rsidR="004E0808" w:rsidRPr="008E37D4" w:rsidRDefault="004E0808" w:rsidP="002E05EA">
      <w:pPr>
        <w:spacing w:after="0" w:line="259" w:lineRule="auto"/>
        <w:ind w:left="0" w:firstLine="0"/>
        <w:jc w:val="left"/>
        <w:rPr>
          <w:sz w:val="28"/>
        </w:rPr>
      </w:pPr>
      <w:r w:rsidRPr="008E37D4">
        <w:rPr>
          <w:sz w:val="28"/>
        </w:rPr>
        <w:t xml:space="preserve"> </w:t>
      </w:r>
    </w:p>
    <w:p w:rsidR="004E0808" w:rsidRPr="008E37D4" w:rsidRDefault="004E0808" w:rsidP="002E05EA">
      <w:pPr>
        <w:spacing w:after="0"/>
        <w:ind w:left="-5" w:right="57"/>
        <w:jc w:val="left"/>
        <w:rPr>
          <w:sz w:val="28"/>
        </w:rPr>
      </w:pPr>
      <w:r w:rsidRPr="008E37D4">
        <w:rPr>
          <w:sz w:val="28"/>
        </w:rPr>
        <w:t xml:space="preserve">-определение наиболее удобного времени проведения дидактической игры (в процессе организованного обучения или в свободное от других режимных процессов время);  -выбор места для игры, где дети могут спокойно играть, не мешая другим. Такое место, как правило, отводят в групповой комнате или на участке; - определение количества играющих (вся группа, небольшие подгруппы, индивидуально); </w:t>
      </w:r>
    </w:p>
    <w:p w:rsidR="004E0808" w:rsidRPr="008E37D4" w:rsidRDefault="004E0808" w:rsidP="002E05EA">
      <w:pPr>
        <w:spacing w:after="0"/>
        <w:ind w:left="-5" w:right="57"/>
        <w:jc w:val="left"/>
        <w:rPr>
          <w:sz w:val="28"/>
        </w:rPr>
      </w:pPr>
      <w:r w:rsidRPr="008E37D4">
        <w:rPr>
          <w:sz w:val="28"/>
        </w:rPr>
        <w:t xml:space="preserve">-подготовка необходимого дидактического материала для выбранной игры (игрушки, разные предметы, картинки, природный материал);  </w:t>
      </w:r>
    </w:p>
    <w:p w:rsidR="004E0808" w:rsidRPr="008E37D4" w:rsidRDefault="004E0808" w:rsidP="002E05EA">
      <w:pPr>
        <w:spacing w:after="0"/>
        <w:ind w:left="-5" w:right="57"/>
        <w:jc w:val="left"/>
        <w:rPr>
          <w:sz w:val="28"/>
        </w:rPr>
      </w:pPr>
      <w:r w:rsidRPr="008E37D4">
        <w:rPr>
          <w:sz w:val="28"/>
        </w:rPr>
        <w:t xml:space="preserve">-подготовка к игре самого педагога: он должен изучить и осмыслить весь ход игры, свое место в игре, методы руководства игрой;  </w:t>
      </w:r>
    </w:p>
    <w:p w:rsidR="004E0808" w:rsidRPr="008E37D4" w:rsidRDefault="004E0808" w:rsidP="002E05EA">
      <w:pPr>
        <w:numPr>
          <w:ilvl w:val="0"/>
          <w:numId w:val="9"/>
        </w:numPr>
        <w:spacing w:after="0"/>
        <w:ind w:right="57"/>
        <w:jc w:val="left"/>
        <w:rPr>
          <w:sz w:val="28"/>
        </w:rPr>
      </w:pPr>
      <w:r w:rsidRPr="008E37D4">
        <w:rPr>
          <w:sz w:val="28"/>
        </w:rPr>
        <w:t xml:space="preserve">подготовка к игре детей: обогащение их знаниями, представлениями о предметах и явлениях окружающей жизни, необходимым для решения игровой задачи.  </w:t>
      </w:r>
    </w:p>
    <w:p w:rsidR="004E0808" w:rsidRPr="008E37D4" w:rsidRDefault="004E0808" w:rsidP="002E05EA">
      <w:pPr>
        <w:spacing w:after="0"/>
        <w:ind w:left="-5" w:right="57"/>
        <w:jc w:val="left"/>
        <w:rPr>
          <w:sz w:val="28"/>
        </w:rPr>
      </w:pPr>
      <w:r w:rsidRPr="008E37D4">
        <w:rPr>
          <w:sz w:val="28"/>
        </w:rPr>
        <w:t xml:space="preserve">     Проведение дидактических игр включает: </w:t>
      </w:r>
    </w:p>
    <w:p w:rsidR="004E0808" w:rsidRPr="008E37D4" w:rsidRDefault="004E0808" w:rsidP="002E05EA">
      <w:pPr>
        <w:numPr>
          <w:ilvl w:val="0"/>
          <w:numId w:val="9"/>
        </w:numPr>
        <w:spacing w:after="0"/>
        <w:ind w:right="57"/>
        <w:jc w:val="left"/>
        <w:rPr>
          <w:sz w:val="28"/>
        </w:rPr>
      </w:pPr>
      <w:r w:rsidRPr="008E37D4">
        <w:rPr>
          <w:sz w:val="28"/>
        </w:rPr>
        <w:t xml:space="preserve">ознакомление детей с содержанием игры, с дидактическим материалом, который будет использован в игре (показ предметов, картинок, краткая беседа, в ходе которой уточняются знания и представления детей о них);  </w:t>
      </w:r>
    </w:p>
    <w:p w:rsidR="004E0808" w:rsidRPr="008E37D4" w:rsidRDefault="004E0808" w:rsidP="002E05EA">
      <w:pPr>
        <w:numPr>
          <w:ilvl w:val="0"/>
          <w:numId w:val="9"/>
        </w:numPr>
        <w:spacing w:after="0"/>
        <w:ind w:right="57"/>
        <w:jc w:val="left"/>
        <w:rPr>
          <w:sz w:val="28"/>
        </w:rPr>
      </w:pPr>
      <w:r w:rsidRPr="008E37D4">
        <w:rPr>
          <w:sz w:val="28"/>
        </w:rPr>
        <w:t xml:space="preserve">объяснение хода и правил игры. При этом педагог обращает внимание на поведение детей в соответствии с правилами игры, на четкое выполнение правил (что они запрещают, разрешают, предписывают);  </w:t>
      </w:r>
    </w:p>
    <w:p w:rsidR="004E0808" w:rsidRPr="008E37D4" w:rsidRDefault="004E0808" w:rsidP="002E05EA">
      <w:pPr>
        <w:numPr>
          <w:ilvl w:val="0"/>
          <w:numId w:val="9"/>
        </w:numPr>
        <w:spacing w:after="0"/>
        <w:ind w:right="57"/>
        <w:jc w:val="left"/>
        <w:rPr>
          <w:sz w:val="28"/>
        </w:rPr>
      </w:pPr>
      <w:r w:rsidRPr="008E37D4">
        <w:rPr>
          <w:sz w:val="28"/>
        </w:rPr>
        <w:t xml:space="preserve">показ игровых действий, в процессе которых педагог учит детей правильно выполнять действия, доказывая, что в противном случае игра не приведет к нужному результату (например, кто-то из ребят подсматривает, когда надо закрыть глаза); </w:t>
      </w:r>
    </w:p>
    <w:p w:rsidR="004E0808" w:rsidRPr="002F399B" w:rsidRDefault="004E0808" w:rsidP="002E05EA">
      <w:pPr>
        <w:numPr>
          <w:ilvl w:val="0"/>
          <w:numId w:val="9"/>
        </w:numPr>
        <w:spacing w:after="0"/>
        <w:ind w:right="57"/>
        <w:jc w:val="left"/>
        <w:rPr>
          <w:sz w:val="28"/>
        </w:rPr>
      </w:pPr>
      <w:r w:rsidRPr="008E37D4">
        <w:rPr>
          <w:sz w:val="28"/>
        </w:rPr>
        <w:t xml:space="preserve">определение роли педагога в игре, его участие в качестве играющего, болельщика или арбитра. Мера непосредственного участия педагога в игре определяется возрастом детей, уровнем подготовки, сложностью дидактической задачи, игровых правил. Участвуя в игре, педагог направляет действия играющих (советом, вопросом, напоминанием);  </w:t>
      </w:r>
    </w:p>
    <w:p w:rsidR="004E0808" w:rsidRPr="008E37D4" w:rsidRDefault="004E0808" w:rsidP="002E05EA">
      <w:pPr>
        <w:numPr>
          <w:ilvl w:val="0"/>
          <w:numId w:val="9"/>
        </w:numPr>
        <w:spacing w:after="0"/>
        <w:ind w:right="57"/>
        <w:jc w:val="left"/>
        <w:rPr>
          <w:sz w:val="28"/>
        </w:rPr>
      </w:pPr>
      <w:r w:rsidRPr="008E37D4">
        <w:rPr>
          <w:sz w:val="28"/>
        </w:rPr>
        <w:t xml:space="preserve">подведение итогов игры – это ответственный момент в руководстве ею, так как по результатам, которых дети добиваются в игре, можно судить об ее эффективности, о том, будет ли она с интересом использоваться в самостоятельной игровой деятельности ребят. При подведении итогов педагог подчеркивает, что путь к победе возможен только через преодоление трудностей.  </w:t>
      </w:r>
    </w:p>
    <w:p w:rsidR="004E0808" w:rsidRPr="008E37D4" w:rsidRDefault="004E0808" w:rsidP="002E05EA">
      <w:pPr>
        <w:spacing w:after="0"/>
        <w:ind w:left="-5" w:right="57"/>
        <w:jc w:val="left"/>
        <w:rPr>
          <w:sz w:val="28"/>
        </w:rPr>
      </w:pPr>
      <w:r w:rsidRPr="008E37D4">
        <w:rPr>
          <w:sz w:val="28"/>
        </w:rPr>
        <w:t xml:space="preserve">     Анализ проведенной игры направлен на выявление приемов ее подготовки и проведения: какие приемы оказались эффективными в достижении поставленной цели, что не сработало и почему. Это поможет совершенствовать как подготовку, так и сам процесс проведения игры, избежать впоследствии ошибок.  </w:t>
      </w:r>
    </w:p>
    <w:p w:rsidR="004E0808" w:rsidRPr="008E37D4" w:rsidRDefault="004E0808" w:rsidP="002E05EA">
      <w:pPr>
        <w:spacing w:after="0"/>
        <w:ind w:left="-5" w:right="57"/>
        <w:jc w:val="left"/>
        <w:rPr>
          <w:sz w:val="28"/>
        </w:rPr>
      </w:pPr>
      <w:r w:rsidRPr="008E37D4">
        <w:rPr>
          <w:sz w:val="28"/>
        </w:rPr>
        <w:t xml:space="preserve">     Важно, чтобы игры были не только поучительными, но и вызывали интерес детей, радовали их. Только в этом случае они оправдывают свое назначение как средство воспитания и обучения. </w:t>
      </w:r>
    </w:p>
    <w:p w:rsidR="004E0808" w:rsidRPr="008E37D4" w:rsidRDefault="004E0808" w:rsidP="002E05EA">
      <w:pPr>
        <w:spacing w:after="0"/>
        <w:ind w:left="-5" w:right="57"/>
        <w:jc w:val="left"/>
        <w:rPr>
          <w:sz w:val="28"/>
        </w:rPr>
      </w:pPr>
      <w:r w:rsidRPr="008E37D4">
        <w:rPr>
          <w:sz w:val="28"/>
        </w:rPr>
        <w:t xml:space="preserve">     Дидактическая игра помогает усвоению, закреплению знаний, овладению способами познавательной деятельности. Использование дидактической игры как метода обучения повышает интерес детей к образовательной деятельности, развивает сосредоточенность, обеспечивает лучшее усвоение программного материала.  </w:t>
      </w:r>
    </w:p>
    <w:p w:rsidR="004E0808" w:rsidRPr="008E37D4" w:rsidRDefault="004E0808" w:rsidP="002E05EA">
      <w:pPr>
        <w:spacing w:after="0"/>
        <w:ind w:left="-5" w:right="57"/>
        <w:jc w:val="left"/>
        <w:rPr>
          <w:sz w:val="28"/>
        </w:rPr>
      </w:pPr>
      <w:r w:rsidRPr="008E37D4">
        <w:rPr>
          <w:sz w:val="28"/>
        </w:rPr>
        <w:t xml:space="preserve">     Особенность дидактических игр состоит в том, что усвоение детьми знаний и умений происходит в практической деятельности при наличии непроизвольного внимания и запоминания, что обеспечивает лучшее усвоение материала. </w:t>
      </w:r>
    </w:p>
    <w:p w:rsidR="004E0808" w:rsidRPr="008E37D4" w:rsidRDefault="004E0808" w:rsidP="002E05EA">
      <w:pPr>
        <w:spacing w:after="0"/>
        <w:ind w:left="-5" w:right="57"/>
        <w:jc w:val="left"/>
        <w:rPr>
          <w:sz w:val="28"/>
        </w:rPr>
      </w:pPr>
      <w:r w:rsidRPr="008E37D4">
        <w:rPr>
          <w:sz w:val="28"/>
        </w:rPr>
        <w:t xml:space="preserve">    При формировании элементарных математических представлений игра выступает как самостоятельный метод обучения. </w:t>
      </w:r>
    </w:p>
    <w:p w:rsidR="004E0808" w:rsidRPr="008E37D4" w:rsidRDefault="004E0808" w:rsidP="002E05EA">
      <w:pPr>
        <w:spacing w:after="0"/>
        <w:ind w:left="-5" w:right="57"/>
        <w:jc w:val="left"/>
        <w:rPr>
          <w:sz w:val="28"/>
        </w:rPr>
      </w:pPr>
      <w:r w:rsidRPr="008E37D4">
        <w:rPr>
          <w:sz w:val="28"/>
        </w:rPr>
        <w:t xml:space="preserve">    При обучении началам математики широко используются дидактические игры. С их помощью формируются, уточняются и закрепляются представления детей о числах, об отношениях между ними, о геометрических фигурах, временные и пространственные отношения. Дидактические игры способствуют развитию наблюдательности, внимания, мышления, речи. Они могут видоизменяться по мере усложнения программного содержания, а использование различного наглядного материала позволяет не только разнообразить игру, но и сделать ее привлекательной для детей. </w:t>
      </w:r>
    </w:p>
    <w:p w:rsidR="004E0808" w:rsidRPr="008E37D4" w:rsidRDefault="004E0808" w:rsidP="002E05EA">
      <w:pPr>
        <w:spacing w:after="0"/>
        <w:ind w:left="-5" w:right="57"/>
        <w:jc w:val="left"/>
        <w:rPr>
          <w:sz w:val="28"/>
        </w:rPr>
      </w:pPr>
      <w:r w:rsidRPr="008E37D4">
        <w:rPr>
          <w:sz w:val="28"/>
        </w:rPr>
        <w:t xml:space="preserve">    Дидактическая игра должна сохранять свойственный играм занимательный и эмоциональный характер, благодаря чему повышается работоспособность детей во время образовательной деятельности. </w:t>
      </w:r>
    </w:p>
    <w:p w:rsidR="004E0808" w:rsidRPr="008E37D4" w:rsidRDefault="004E0808" w:rsidP="002E05EA">
      <w:pPr>
        <w:spacing w:after="0"/>
        <w:ind w:left="-5" w:right="57"/>
        <w:jc w:val="left"/>
        <w:rPr>
          <w:sz w:val="28"/>
        </w:rPr>
      </w:pPr>
      <w:r w:rsidRPr="008E37D4">
        <w:rPr>
          <w:sz w:val="28"/>
        </w:rPr>
        <w:t xml:space="preserve">    Успешность усвоения и закрепления математических представлений в процессе игры зависит от правильного руководства. </w:t>
      </w:r>
    </w:p>
    <w:p w:rsidR="004E0808" w:rsidRPr="008E37D4" w:rsidRDefault="004E0808" w:rsidP="002E05EA">
      <w:pPr>
        <w:spacing w:after="0"/>
        <w:ind w:left="-5" w:right="57"/>
        <w:jc w:val="left"/>
        <w:rPr>
          <w:sz w:val="28"/>
        </w:rPr>
      </w:pPr>
      <w:r w:rsidRPr="008E37D4">
        <w:rPr>
          <w:sz w:val="28"/>
        </w:rPr>
        <w:t xml:space="preserve">    Благодаря обучающей задаче, облеченной в игровую форму (игровой замысел), игровым действиям и правилам ребенок непреднамеренно усваивает определенное познавательное содержание. Все виды дидактических игр являются эффективным средством и методом формирования элементарных математических представлений. </w:t>
      </w:r>
    </w:p>
    <w:p w:rsidR="004E0808" w:rsidRPr="008E37D4" w:rsidRDefault="004E0808" w:rsidP="002E05EA">
      <w:pPr>
        <w:spacing w:after="0" w:line="259" w:lineRule="auto"/>
        <w:ind w:left="0" w:firstLine="0"/>
        <w:jc w:val="left"/>
        <w:rPr>
          <w:sz w:val="28"/>
        </w:rPr>
      </w:pPr>
      <w:r w:rsidRPr="008E37D4">
        <w:rPr>
          <w:sz w:val="28"/>
        </w:rPr>
        <w:t xml:space="preserve"> </w:t>
      </w:r>
    </w:p>
    <w:p w:rsidR="004E0808" w:rsidRPr="008E37D4" w:rsidRDefault="004E0808" w:rsidP="002E05EA">
      <w:pPr>
        <w:spacing w:after="0"/>
        <w:ind w:left="-5" w:right="57"/>
        <w:jc w:val="left"/>
        <w:rPr>
          <w:sz w:val="28"/>
        </w:rPr>
      </w:pPr>
      <w:r w:rsidRPr="008E37D4">
        <w:rPr>
          <w:sz w:val="28"/>
        </w:rPr>
        <w:t xml:space="preserve">    Игра как метод обучения и формирования элементарных математических представлений предполагает использование в образовательной деятельности отдельных элементов разных видов игр, игровых приемов, органичное сочетание игрового и дидактического начала в виде руководящей и обучающей роли взрослого и высокой познавательной активности детей. </w:t>
      </w:r>
    </w:p>
    <w:p w:rsidR="004E0808" w:rsidRPr="008E37D4" w:rsidRDefault="004E0808" w:rsidP="002E05EA">
      <w:pPr>
        <w:spacing w:after="0"/>
        <w:ind w:left="-5" w:right="57"/>
        <w:jc w:val="left"/>
        <w:rPr>
          <w:sz w:val="28"/>
        </w:rPr>
      </w:pPr>
      <w:r w:rsidRPr="008E37D4">
        <w:rPr>
          <w:sz w:val="28"/>
        </w:rPr>
        <w:t xml:space="preserve">    Математическими считаются игры, в которых смоделированы математические построения, отношения, закономерности. Для нахождения ответа (решения), как правило, необходим предварительный анализ условий, правил, содержание игры или задачи. По ходу решения требуется применение математических методов и умозаключений или аналогичных им. </w:t>
      </w:r>
    </w:p>
    <w:p w:rsidR="004E0808" w:rsidRPr="008E37D4" w:rsidRDefault="004E0808" w:rsidP="002E05EA">
      <w:pPr>
        <w:spacing w:after="0"/>
        <w:ind w:left="-5" w:right="57"/>
        <w:jc w:val="left"/>
        <w:rPr>
          <w:sz w:val="28"/>
        </w:rPr>
      </w:pPr>
      <w:r w:rsidRPr="008E37D4">
        <w:rPr>
          <w:sz w:val="28"/>
        </w:rPr>
        <w:t xml:space="preserve">    К занимательному материалу относятся различные дидактические игры, занимательные по форме и содержанию упражнения. </w:t>
      </w:r>
    </w:p>
    <w:p w:rsidR="004E0808" w:rsidRPr="008E37D4" w:rsidRDefault="004E0808" w:rsidP="002E05EA">
      <w:pPr>
        <w:spacing w:after="0"/>
        <w:ind w:left="-5" w:right="57"/>
        <w:jc w:val="left"/>
        <w:rPr>
          <w:sz w:val="28"/>
        </w:rPr>
      </w:pPr>
      <w:r w:rsidRPr="008E37D4">
        <w:rPr>
          <w:sz w:val="28"/>
        </w:rPr>
        <w:t xml:space="preserve">    Обучение математике детей дошкольного возраста немыслимо без использования занимательных дидактических игр, задач, развлечений. При это роль несложного занимательного математического материала определяется на основе учета возрастных возможностей детей и задач всестороннего развития и воспитания: активизировать умственную деятельность, заинтересовывать математическим материалом, увлекать и развлекать детей, развивать ум, расширять, углублять математические представления, закреплять полученные знания и умения, упражнять в применении их в других видах деятельности, новой обстановке. </w:t>
      </w:r>
    </w:p>
    <w:p w:rsidR="004E0808" w:rsidRPr="008E37D4" w:rsidRDefault="004E0808" w:rsidP="002E05EA">
      <w:pPr>
        <w:spacing w:after="0"/>
        <w:ind w:left="-5" w:right="57"/>
        <w:jc w:val="left"/>
        <w:rPr>
          <w:sz w:val="28"/>
        </w:rPr>
      </w:pPr>
      <w:r w:rsidRPr="008E37D4">
        <w:rPr>
          <w:sz w:val="28"/>
        </w:rPr>
        <w:t xml:space="preserve">    Используется занимательный материал (дидактические игры) и с целью формирования представлений, ознакомления с новыми сведениями. При этом непременным условием является применение системы игр и упражнений. </w:t>
      </w:r>
    </w:p>
    <w:p w:rsidR="004E0808" w:rsidRPr="008E37D4" w:rsidRDefault="004E0808" w:rsidP="002E05EA">
      <w:pPr>
        <w:spacing w:after="0"/>
        <w:ind w:left="-5" w:right="57"/>
        <w:jc w:val="left"/>
        <w:rPr>
          <w:sz w:val="28"/>
        </w:rPr>
      </w:pPr>
      <w:r w:rsidRPr="008E37D4">
        <w:rPr>
          <w:sz w:val="28"/>
        </w:rPr>
        <w:t xml:space="preserve">    Из всего многообразия занимательного математического материала в дошкольном возрасте наибольшее применение находят дидактические игры. Основное назначение их – обеспечить упражняемость детей в различении, выделении, назывании множеств предметов, чисел, геометрических фигур, направлений и т.д. В дидактических играх есть возможность формировать новые знания, знакомить детей со способами действий. Каждая из игр решает конкретную задачу совершенствования математических представлений детей. </w:t>
      </w:r>
    </w:p>
    <w:p w:rsidR="004E0808" w:rsidRPr="008E37D4" w:rsidRDefault="004E0808" w:rsidP="002E05EA">
      <w:pPr>
        <w:spacing w:after="0" w:line="259" w:lineRule="auto"/>
        <w:ind w:left="0" w:firstLine="0"/>
        <w:jc w:val="left"/>
        <w:rPr>
          <w:sz w:val="28"/>
        </w:rPr>
      </w:pPr>
      <w:r w:rsidRPr="008E37D4">
        <w:rPr>
          <w:sz w:val="28"/>
        </w:rPr>
        <w:t xml:space="preserve"> </w:t>
      </w:r>
    </w:p>
    <w:p w:rsidR="004E0808" w:rsidRPr="008E37D4" w:rsidRDefault="004E0808" w:rsidP="002E05EA">
      <w:pPr>
        <w:spacing w:after="0"/>
        <w:ind w:left="-5" w:right="57"/>
        <w:jc w:val="left"/>
        <w:rPr>
          <w:sz w:val="28"/>
        </w:rPr>
      </w:pPr>
      <w:r w:rsidRPr="008E37D4">
        <w:rPr>
          <w:sz w:val="28"/>
        </w:rPr>
        <w:t xml:space="preserve">     Дидактические игры математического характера для детей дошкольного возраста содержат большие возможности расширять и закреплять знания, особенно в усвоении множества, равенства и неравенства групп предметов; количества и счета по осязанию, на слух навыков счета, в усвоении величины, формы, ориентировки в пространстве и во времени. </w:t>
      </w:r>
    </w:p>
    <w:p w:rsidR="004E0808" w:rsidRPr="008E37D4" w:rsidRDefault="004E0808" w:rsidP="002E05EA">
      <w:pPr>
        <w:spacing w:after="0"/>
        <w:ind w:left="-5" w:right="57"/>
        <w:jc w:val="left"/>
        <w:rPr>
          <w:sz w:val="28"/>
        </w:rPr>
      </w:pPr>
      <w:r w:rsidRPr="008E37D4">
        <w:rPr>
          <w:sz w:val="28"/>
        </w:rPr>
        <w:t xml:space="preserve">     Главный методический принцип в использовании дидактических игр – их многократное повторение, которое является необходимым условием развивающего эффекта. Воспитанники по-разному и в разном темпе принимают и усваивают новое. Систематически участвуя в той или иной игре, дети начинают понимать ее содержание, лучше использовать условия, которые создает игра для освоения и применения нового опыта. </w:t>
      </w:r>
    </w:p>
    <w:p w:rsidR="004E0808" w:rsidRPr="008E37D4" w:rsidRDefault="004E0808" w:rsidP="002E05EA">
      <w:pPr>
        <w:spacing w:after="0" w:line="259" w:lineRule="auto"/>
        <w:ind w:left="0" w:firstLine="0"/>
        <w:jc w:val="left"/>
        <w:rPr>
          <w:sz w:val="28"/>
        </w:rPr>
      </w:pPr>
      <w:r w:rsidRPr="008E37D4">
        <w:rPr>
          <w:sz w:val="28"/>
        </w:rPr>
        <w:t xml:space="preserve"> </w:t>
      </w:r>
    </w:p>
    <w:p w:rsidR="004E0808" w:rsidRPr="008E37D4" w:rsidRDefault="004E0808" w:rsidP="002E05EA">
      <w:pPr>
        <w:spacing w:after="0"/>
        <w:ind w:left="-5" w:right="57"/>
        <w:jc w:val="left"/>
        <w:rPr>
          <w:sz w:val="28"/>
        </w:rPr>
      </w:pPr>
      <w:r w:rsidRPr="008E37D4">
        <w:rPr>
          <w:sz w:val="28"/>
        </w:rPr>
        <w:t xml:space="preserve">     Прежде всего, важно помнить, что обучение дошкольников началам математики наиболее успешно будет проходить в контексте практической и игровой деятельности. В процессе решения детьми проблемных задач, которые специально продумываются педагогом. Игровая форма поможет педагогу привлечь внимание детей к занятию, создать у них положительный эмоциональный настрой. Но игровая задача, предлагаемая детям, должна способствовать усвоению программного материала. Другими словами, педагог ставит перед собой цель научить детей, упражнять их в чем-либо и т.д.; перед ребенком стоит совсем иная задача - игровая. </w:t>
      </w:r>
    </w:p>
    <w:p w:rsidR="004E0808" w:rsidRPr="008E37D4" w:rsidRDefault="004E0808" w:rsidP="002E05EA">
      <w:pPr>
        <w:spacing w:after="0"/>
        <w:ind w:left="-5" w:right="57"/>
        <w:jc w:val="left"/>
        <w:rPr>
          <w:sz w:val="28"/>
        </w:rPr>
      </w:pPr>
      <w:r w:rsidRPr="008E37D4">
        <w:rPr>
          <w:sz w:val="28"/>
        </w:rPr>
        <w:t xml:space="preserve">     Использование дидактических игр способствует закреплению у детей памяти, внимания, мышления. Дидактические игры являются хорошим средством воспитания у детей уже в дошкольном возрасте интереса к математике, к логике и доказательности рассуждений, желание проявлять умственное напряжение, сосредотачивать внимание на проблеме. </w:t>
      </w:r>
    </w:p>
    <w:p w:rsidR="004E0808" w:rsidRPr="008E37D4" w:rsidRDefault="004E0808" w:rsidP="002E05EA">
      <w:pPr>
        <w:spacing w:after="0" w:line="259" w:lineRule="auto"/>
        <w:ind w:left="0" w:firstLine="0"/>
        <w:jc w:val="left"/>
        <w:rPr>
          <w:sz w:val="28"/>
        </w:rPr>
      </w:pPr>
      <w:r w:rsidRPr="008E37D4">
        <w:rPr>
          <w:sz w:val="28"/>
        </w:rPr>
        <w:t xml:space="preserve"> </w:t>
      </w:r>
    </w:p>
    <w:p w:rsidR="004E0808" w:rsidRPr="008E37D4" w:rsidRDefault="004E0808" w:rsidP="002E05EA">
      <w:pPr>
        <w:spacing w:after="0"/>
        <w:ind w:left="-5" w:right="57"/>
        <w:jc w:val="left"/>
        <w:rPr>
          <w:sz w:val="28"/>
        </w:rPr>
      </w:pPr>
      <w:r w:rsidRPr="008E37D4">
        <w:rPr>
          <w:sz w:val="28"/>
        </w:rPr>
        <w:t xml:space="preserve">     Знания, данные в занимательной форме, в форме игры, усваиваются детьми быстрее, прочнее и легче, чем те, которые сопряжены с долгими «бездушными» упражнениями. При этом важно использовать игры так, чтобы сохранялись и синтезировались элементы познавательного, учебного и игрового общения. </w:t>
      </w:r>
    </w:p>
    <w:p w:rsidR="004E0808" w:rsidRPr="008E37D4" w:rsidRDefault="004E0808" w:rsidP="002E05EA">
      <w:pPr>
        <w:spacing w:after="0"/>
        <w:ind w:left="111" w:right="164"/>
        <w:jc w:val="left"/>
        <w:rPr>
          <w:sz w:val="28"/>
        </w:rPr>
      </w:pPr>
      <w:r w:rsidRPr="008E37D4">
        <w:rPr>
          <w:sz w:val="28"/>
        </w:rPr>
        <w:t xml:space="preserve">      Игра – это не только удовольствие и радость для ребенка, что само по себе очень важно, с ее помощью можно развивать внимание, память, мышление, воображение малыша. Играя, ребенок может приобретать, новые знания, умения, навыки, развивать способности, подчас не догадываясь об этом. К важнейшим свойствам игры относят тот факт, что в игре дети действуют так, как действовали бы в самых экстремальных ситуациях, на пределе сил преодоления трудности. Причем столь высокий уровень активности достигается ими, почти всегда добровольно, без принуждения. </w:t>
      </w:r>
    </w:p>
    <w:p w:rsidR="004E0808" w:rsidRPr="008E37D4" w:rsidRDefault="004E0808" w:rsidP="002E05EA">
      <w:pPr>
        <w:spacing w:after="0" w:line="330" w:lineRule="auto"/>
        <w:ind w:left="111" w:right="160"/>
        <w:jc w:val="left"/>
        <w:rPr>
          <w:sz w:val="28"/>
        </w:rPr>
      </w:pPr>
      <w:r w:rsidRPr="008E37D4">
        <w:rPr>
          <w:sz w:val="28"/>
        </w:rPr>
        <w:t xml:space="preserve">    Высокая активность, эмоциональная окрашенность игры порождает и высокую степень открытости участников. Экспериментально было показано, что в ситуации некоторой рассеянности внимания иногда легче убедить человека принять новую для него точку зрения. Если чем-то незначительным отвлекать внимание человека, то эффект убеждения будет более сильным. Возможно этим, в какой-то степени, определяется высокая продуктивность обучающего воздействия игровых ситуаций      Можно выделить следующие особенности игры для дошкольников: </w:t>
      </w:r>
    </w:p>
    <w:p w:rsidR="004E0808" w:rsidRPr="008E37D4" w:rsidRDefault="004E0808" w:rsidP="002E05EA">
      <w:pPr>
        <w:numPr>
          <w:ilvl w:val="0"/>
          <w:numId w:val="10"/>
        </w:numPr>
        <w:spacing w:after="0"/>
        <w:ind w:right="57" w:hanging="720"/>
        <w:jc w:val="left"/>
        <w:rPr>
          <w:sz w:val="28"/>
        </w:rPr>
      </w:pPr>
      <w:r w:rsidRPr="008E37D4">
        <w:rPr>
          <w:sz w:val="28"/>
        </w:rPr>
        <w:t xml:space="preserve">Игра является наиболее доступным и ведущим видом деятельности детей дошкольного возраста. </w:t>
      </w:r>
    </w:p>
    <w:p w:rsidR="004E0808" w:rsidRPr="008E37D4" w:rsidRDefault="004E0808" w:rsidP="002E05EA">
      <w:pPr>
        <w:numPr>
          <w:ilvl w:val="0"/>
          <w:numId w:val="10"/>
        </w:numPr>
        <w:spacing w:after="0"/>
        <w:ind w:right="57" w:hanging="720"/>
        <w:jc w:val="left"/>
        <w:rPr>
          <w:sz w:val="28"/>
        </w:rPr>
      </w:pPr>
      <w:r w:rsidRPr="008E37D4">
        <w:rPr>
          <w:sz w:val="28"/>
        </w:rPr>
        <w:t xml:space="preserve">Игра также является эффективным средством формирования личности дошкольника, его морально-волевых качеств. </w:t>
      </w:r>
    </w:p>
    <w:p w:rsidR="004E0808" w:rsidRPr="008E37D4" w:rsidRDefault="004E0808" w:rsidP="002E05EA">
      <w:pPr>
        <w:numPr>
          <w:ilvl w:val="0"/>
          <w:numId w:val="10"/>
        </w:numPr>
        <w:spacing w:after="0"/>
        <w:ind w:right="57" w:hanging="720"/>
        <w:jc w:val="left"/>
        <w:rPr>
          <w:sz w:val="28"/>
        </w:rPr>
      </w:pPr>
      <w:r w:rsidRPr="008E37D4">
        <w:rPr>
          <w:sz w:val="28"/>
        </w:rPr>
        <w:t xml:space="preserve">Все психологические новообразования берут начало в игре </w:t>
      </w:r>
    </w:p>
    <w:p w:rsidR="004E0808" w:rsidRPr="008E37D4" w:rsidRDefault="004E0808" w:rsidP="002E05EA">
      <w:pPr>
        <w:numPr>
          <w:ilvl w:val="0"/>
          <w:numId w:val="10"/>
        </w:numPr>
        <w:spacing w:after="0"/>
        <w:ind w:right="57" w:hanging="720"/>
        <w:jc w:val="left"/>
        <w:rPr>
          <w:sz w:val="28"/>
        </w:rPr>
      </w:pPr>
      <w:r w:rsidRPr="008E37D4">
        <w:rPr>
          <w:sz w:val="28"/>
        </w:rPr>
        <w:t xml:space="preserve">Игра способствует формированию всех сторон личности ребенка, приводит к значительным изменениям в его психике. </w:t>
      </w:r>
    </w:p>
    <w:p w:rsidR="004E0808" w:rsidRPr="008E37D4" w:rsidRDefault="004E0808" w:rsidP="002E05EA">
      <w:pPr>
        <w:numPr>
          <w:ilvl w:val="0"/>
          <w:numId w:val="10"/>
        </w:numPr>
        <w:spacing w:after="0"/>
        <w:ind w:right="57" w:hanging="720"/>
        <w:jc w:val="left"/>
        <w:rPr>
          <w:sz w:val="28"/>
        </w:rPr>
      </w:pPr>
      <w:r w:rsidRPr="008E37D4">
        <w:rPr>
          <w:sz w:val="28"/>
        </w:rPr>
        <w:t xml:space="preserve">Игра – важное средство умственного воспитания ребенка, где умственная активность связана с работой всех психических процессов. </w:t>
      </w:r>
    </w:p>
    <w:p w:rsidR="004E0808" w:rsidRPr="008E37D4" w:rsidRDefault="004E0808" w:rsidP="002E05EA">
      <w:pPr>
        <w:spacing w:after="0"/>
        <w:ind w:left="111" w:right="161"/>
        <w:jc w:val="left"/>
        <w:rPr>
          <w:sz w:val="28"/>
        </w:rPr>
      </w:pPr>
      <w:r w:rsidRPr="008E37D4">
        <w:rPr>
          <w:sz w:val="28"/>
        </w:rPr>
        <w:t xml:space="preserve">     На всех ступенях дошкольного детства игровому методу в образовательной деятельности отводиться большая роль. Следует отметить, что «обучающая игра» (хотя слово обучающая можно считать синонимом слова дидактическая) подчеркивается использование игры как метода обучения, а не закрепления или повторения уже усвоенных знаний. </w:t>
      </w:r>
    </w:p>
    <w:p w:rsidR="004E0808" w:rsidRPr="008E37D4" w:rsidRDefault="004E0808" w:rsidP="002E05EA">
      <w:pPr>
        <w:spacing w:after="0"/>
        <w:ind w:left="111" w:right="57"/>
        <w:jc w:val="left"/>
        <w:rPr>
          <w:sz w:val="28"/>
        </w:rPr>
      </w:pPr>
      <w:r w:rsidRPr="008E37D4">
        <w:rPr>
          <w:sz w:val="28"/>
        </w:rPr>
        <w:t xml:space="preserve">    Во время образовательной деятельности и в повседневной жизни широко используются дидактические игры и игровые упражнения. Игры вне образовательной деятельности закрепляют, углубляют и расширяют математические представления детей, а главное одновременно решаются обучающие и игровые задачи. В ряде случаев игры несут основную учебную нагрузку. Вот почему во время образовательной деятельности и в повседневной жизни, воспитатели должны широко использовать дидактические игры. </w:t>
      </w:r>
    </w:p>
    <w:p w:rsidR="004E0808" w:rsidRPr="008E37D4" w:rsidRDefault="004E0808" w:rsidP="002E05EA">
      <w:pPr>
        <w:spacing w:after="0"/>
        <w:ind w:left="111" w:right="158"/>
        <w:jc w:val="left"/>
        <w:rPr>
          <w:sz w:val="28"/>
        </w:rPr>
      </w:pPr>
      <w:r w:rsidRPr="008E37D4">
        <w:rPr>
          <w:sz w:val="28"/>
        </w:rPr>
        <w:t xml:space="preserve">     Дидактические игры включаются непосредственно в содержание образовательной деятельности как одно из средств реализации программных задач. Место дидактической игры в структуре образовательной деятельности по формированию элементарных математических представлений определяется возрастом детей, целью, назначением, содержанием. Она может быть использована в качестве учебного задания, упражнения, направленного на выполнение конкретной задачи формирования представлений. Дидактические игры уместны и в конце образовательной деятельности с целью воспроизведения, закрепления ранее изученного. </w:t>
      </w:r>
    </w:p>
    <w:p w:rsidR="004E0808" w:rsidRPr="008E37D4" w:rsidRDefault="004E0808" w:rsidP="002E05EA">
      <w:pPr>
        <w:spacing w:after="0"/>
        <w:ind w:left="-5" w:right="57"/>
        <w:jc w:val="left"/>
        <w:rPr>
          <w:sz w:val="28"/>
        </w:rPr>
      </w:pPr>
      <w:r w:rsidRPr="008E37D4">
        <w:rPr>
          <w:sz w:val="28"/>
        </w:rPr>
        <w:t xml:space="preserve">     Дидактические игры делятся на: </w:t>
      </w:r>
    </w:p>
    <w:p w:rsidR="004E0808" w:rsidRPr="008E37D4" w:rsidRDefault="004E0808" w:rsidP="002E05EA">
      <w:pPr>
        <w:numPr>
          <w:ilvl w:val="0"/>
          <w:numId w:val="11"/>
        </w:numPr>
        <w:spacing w:after="0"/>
        <w:ind w:right="57" w:hanging="139"/>
        <w:jc w:val="left"/>
        <w:rPr>
          <w:sz w:val="28"/>
        </w:rPr>
      </w:pPr>
      <w:r w:rsidRPr="008E37D4">
        <w:rPr>
          <w:sz w:val="28"/>
        </w:rPr>
        <w:t xml:space="preserve">игры с предметами </w:t>
      </w:r>
    </w:p>
    <w:p w:rsidR="004E0808" w:rsidRPr="008E37D4" w:rsidRDefault="004E0808" w:rsidP="002E05EA">
      <w:pPr>
        <w:numPr>
          <w:ilvl w:val="0"/>
          <w:numId w:val="11"/>
        </w:numPr>
        <w:spacing w:after="0"/>
        <w:ind w:right="57" w:hanging="139"/>
        <w:jc w:val="left"/>
        <w:rPr>
          <w:sz w:val="28"/>
        </w:rPr>
      </w:pPr>
      <w:r w:rsidRPr="008E37D4">
        <w:rPr>
          <w:sz w:val="28"/>
        </w:rPr>
        <w:t xml:space="preserve">настольно-печатные игры </w:t>
      </w:r>
    </w:p>
    <w:p w:rsidR="004E0808" w:rsidRPr="008E37D4" w:rsidRDefault="004E0808" w:rsidP="002E05EA">
      <w:pPr>
        <w:numPr>
          <w:ilvl w:val="0"/>
          <w:numId w:val="11"/>
        </w:numPr>
        <w:spacing w:after="0"/>
        <w:ind w:right="57" w:hanging="139"/>
        <w:jc w:val="left"/>
        <w:rPr>
          <w:sz w:val="28"/>
        </w:rPr>
      </w:pPr>
      <w:r w:rsidRPr="008E37D4">
        <w:rPr>
          <w:sz w:val="28"/>
        </w:rPr>
        <w:t xml:space="preserve">словесные игры </w:t>
      </w:r>
    </w:p>
    <w:p w:rsidR="004E0808" w:rsidRPr="008E37D4" w:rsidRDefault="004E0808" w:rsidP="002E05EA">
      <w:pPr>
        <w:spacing w:after="0"/>
        <w:ind w:left="111" w:right="164"/>
        <w:jc w:val="left"/>
        <w:rPr>
          <w:sz w:val="28"/>
        </w:rPr>
      </w:pPr>
      <w:r w:rsidRPr="008E37D4">
        <w:rPr>
          <w:sz w:val="28"/>
        </w:rPr>
        <w:t xml:space="preserve">    Также при формировании элементарных представлений у дошкольников можно использовать: игры на плоскостное моделирование (Пифагор, Танграм и т.д.), игры головоломки, задачи-шутки, кроссворды, ребусы, развивающие игры.  </w:t>
      </w:r>
    </w:p>
    <w:p w:rsidR="004E0808" w:rsidRPr="008E37D4" w:rsidRDefault="004E0808" w:rsidP="002E05EA">
      <w:pPr>
        <w:spacing w:after="0"/>
        <w:ind w:left="111" w:right="163"/>
        <w:jc w:val="left"/>
        <w:rPr>
          <w:sz w:val="28"/>
        </w:rPr>
      </w:pPr>
      <w:r w:rsidRPr="008E37D4">
        <w:rPr>
          <w:sz w:val="28"/>
        </w:rPr>
        <w:t xml:space="preserve">   Несмотря на многообразие игр, их главной задачей должно быть развитие логического мышления, а именно умение устанавливать простейшие закономерности: порядок чередования фигур по цвету, форме, размеру. Этому способствуют и игровые упражнения на нахождение пропущенной в ряду фигуры. </w:t>
      </w:r>
    </w:p>
    <w:p w:rsidR="004E0808" w:rsidRPr="008E37D4" w:rsidRDefault="004E0808" w:rsidP="002E05EA">
      <w:pPr>
        <w:spacing w:after="0"/>
        <w:ind w:left="111" w:right="165"/>
        <w:jc w:val="left"/>
        <w:rPr>
          <w:sz w:val="28"/>
        </w:rPr>
      </w:pPr>
      <w:r w:rsidRPr="008E37D4">
        <w:rPr>
          <w:sz w:val="28"/>
        </w:rPr>
        <w:t xml:space="preserve">    Также необходимым условием, обеспечивающим успех в работе, является творческое отношение воспитателя к математическим играм: варьирование игровых действий и вопросов, индивидуализация требований к детям, повторение игр в том же виде или с усложнением. </w:t>
      </w:r>
    </w:p>
    <w:p w:rsidR="004E0808" w:rsidRPr="008E37D4" w:rsidRDefault="004E0808" w:rsidP="002E05EA">
      <w:pPr>
        <w:spacing w:after="0"/>
        <w:ind w:left="111" w:right="162"/>
        <w:jc w:val="left"/>
        <w:rPr>
          <w:sz w:val="28"/>
        </w:rPr>
      </w:pPr>
      <w:r w:rsidRPr="008E37D4">
        <w:rPr>
          <w:sz w:val="28"/>
        </w:rPr>
        <w:t xml:space="preserve">     Широкое использование специальных обучающих игр важно для пробуждения у дошкольников интереса к математическим знаниям, совершенствования познавательной деятельности, общего умственного развития. </w:t>
      </w:r>
    </w:p>
    <w:p w:rsidR="004E0808" w:rsidRPr="008E37D4" w:rsidRDefault="004E0808" w:rsidP="002E05EA">
      <w:pPr>
        <w:spacing w:after="0"/>
        <w:ind w:left="-5" w:right="57"/>
        <w:jc w:val="left"/>
        <w:rPr>
          <w:sz w:val="28"/>
        </w:rPr>
      </w:pPr>
      <w:r w:rsidRPr="008E37D4">
        <w:rPr>
          <w:sz w:val="28"/>
        </w:rPr>
        <w:t xml:space="preserve">     В настоящее время, наряду с уже хорошо знакомыми педагогам книгами «Дидактические игры и упражнения по сенсорному воспитанию дошкольников» под редакцией Л.А.Венгера, «Математика для дошкольников» Т.И.Ерофеевой, «Сюжетнодидактические игры с математическим содержанием» А.А.Смоленцевой, «Игровые занимательные задачи для дошкольников» З.А.Михайловой, «Развивающие игры для детей младшего дошкольного возраста» З.М.Богусловской, в свет вышло большое количество пособий с дидактическими играми математического характера, которые могут оказать помощь педагогическим работникам по формированию у детей математических представлений с помощью дидактических игр. </w:t>
      </w:r>
    </w:p>
    <w:p w:rsidR="004E0808" w:rsidRPr="008E37D4" w:rsidRDefault="004E0808" w:rsidP="002E05EA">
      <w:pPr>
        <w:spacing w:after="0"/>
        <w:ind w:left="-5" w:right="57"/>
        <w:jc w:val="left"/>
        <w:rPr>
          <w:sz w:val="28"/>
        </w:rPr>
      </w:pPr>
      <w:r w:rsidRPr="008E37D4">
        <w:rPr>
          <w:sz w:val="28"/>
        </w:rPr>
        <w:t xml:space="preserve">     В пособиях «Давайте поиграем» под редакцией А.А.Столяра, «Чего на свете не бывает?» под редакцией О.М.Дьяченко подобраны игры, которые развивают у малыша элементарные математические представления. Предлагаемые в книгах дидактические игры, насыщены логическим и математическим содержанием, помогающие в дальнейшем успешно овладеть основами математики. </w:t>
      </w:r>
    </w:p>
    <w:p w:rsidR="004E0808" w:rsidRPr="008E37D4" w:rsidRDefault="004E0808" w:rsidP="002E05EA">
      <w:pPr>
        <w:spacing w:after="0"/>
        <w:ind w:left="-5" w:right="57"/>
        <w:jc w:val="left"/>
        <w:rPr>
          <w:sz w:val="28"/>
        </w:rPr>
      </w:pPr>
      <w:r w:rsidRPr="008E37D4">
        <w:rPr>
          <w:sz w:val="28"/>
        </w:rPr>
        <w:t xml:space="preserve">    В пособиях Т.Б.Башаевой «Развитие восприятия у детей», «Развивающие игры для дошкольников» Н.Н.Васильевой и Н.В.Новоторцевой, «Дидактические игры в начальный период обучения» Е.В.Карповой, «И учеба и игры: математика» Т.И.Тарабариной и Н.В.Елкиной, представлены дидактические игры и упражнения, включены игровые и занимательные задания по всем разделам программы по математике: количество и счет, величина, форма, пространство и время. В сборниках широко представлены математические развлечения: задачи-шутки. Загадки, головоломки, лабиринты, игры на пространственное преобразование и другие. Они не только вызывают интерес своим содержанием, занимательной формой, но и побуждают детей рассуждать, мыслить, находить правильный ответ. </w:t>
      </w:r>
    </w:p>
    <w:p w:rsidR="004E0808" w:rsidRPr="008E37D4" w:rsidRDefault="004E0808" w:rsidP="002E05EA">
      <w:pPr>
        <w:spacing w:after="0"/>
        <w:ind w:left="-5" w:right="57"/>
        <w:jc w:val="left"/>
        <w:rPr>
          <w:sz w:val="28"/>
        </w:rPr>
      </w:pPr>
      <w:r w:rsidRPr="008E37D4">
        <w:rPr>
          <w:sz w:val="28"/>
        </w:rPr>
        <w:t xml:space="preserve">    Таким образом, отметим, что дидактические игры являются хорошим средством воспитания у детей уже в дошкольном возрасте интереса к математике, знания данные в форме игры, занимательно и интересно, усваиваются детьми гораздо быстрее, легче и прочнее и не разрушают естественность жизни дошкольников, основной деятельностью которых является игра. </w:t>
      </w:r>
    </w:p>
    <w:p w:rsidR="004E0808" w:rsidRPr="008E37D4" w:rsidRDefault="004E0808" w:rsidP="006C5D80">
      <w:pPr>
        <w:spacing w:after="0"/>
        <w:ind w:left="-5" w:right="57"/>
        <w:jc w:val="left"/>
        <w:rPr>
          <w:sz w:val="28"/>
        </w:rPr>
      </w:pPr>
      <w:r w:rsidRPr="008E37D4">
        <w:rPr>
          <w:b/>
          <w:sz w:val="28"/>
        </w:rPr>
        <w:t xml:space="preserve">    Вывод:</w:t>
      </w:r>
      <w:r w:rsidRPr="008E37D4">
        <w:rPr>
          <w:sz w:val="28"/>
        </w:rPr>
        <w:t xml:space="preserve"> известно, что многие дети испытывают затруднения при усвоении математических знаний. Причин этому много. Одна из них, пожалуй, наиболее серьезная, состоит в том, что они быстро теряют интерес к самому предмету — математике. Потеря интереса к занятию, овладению математикой ведет к серьезным последствиям: растет число «неуспевающих», а сама математика кажется детям трудной, неинтересной, недосягаемой. </w:t>
      </w:r>
    </w:p>
    <w:p w:rsidR="004E0808" w:rsidRPr="008E37D4" w:rsidRDefault="004E0808" w:rsidP="002E05EA">
      <w:pPr>
        <w:spacing w:after="0"/>
        <w:ind w:left="-5" w:right="57"/>
        <w:jc w:val="left"/>
        <w:rPr>
          <w:sz w:val="28"/>
        </w:rPr>
      </w:pPr>
      <w:r w:rsidRPr="008E37D4">
        <w:rPr>
          <w:sz w:val="28"/>
        </w:rPr>
        <w:t xml:space="preserve">    И одной из причин, объясняющих это явление, может быть то, что детей слишком рано отрывают от их любимого занятия, от игры, и по традиции сажают за «парты» для «серьезного» изучения математики. </w:t>
      </w:r>
    </w:p>
    <w:p w:rsidR="004E0808" w:rsidRPr="008E37D4" w:rsidRDefault="004E0808" w:rsidP="002E05EA">
      <w:pPr>
        <w:spacing w:after="0"/>
        <w:ind w:left="-5" w:right="57"/>
        <w:jc w:val="left"/>
        <w:rPr>
          <w:sz w:val="28"/>
        </w:rPr>
      </w:pPr>
      <w:r w:rsidRPr="008E37D4">
        <w:rPr>
          <w:sz w:val="28"/>
        </w:rPr>
        <w:t xml:space="preserve">    Таким образом, все ранее сказанное должно нацелить на то, чтобы не разрушать естественность жизни дошкольников тесно связанной с игрой, чтобы при работе с детьми не сухо обучать, а «поиграть» с ними в математику. Пусть дети незаметно для себя, в процессе игры, считают, складывают, вычитают, решают разного рода логические задачи, формирующие определенные логические операции. </w:t>
      </w:r>
    </w:p>
    <w:p w:rsidR="004E0808" w:rsidRDefault="004E0808" w:rsidP="002E05EA">
      <w:pPr>
        <w:spacing w:after="0" w:line="259" w:lineRule="auto"/>
        <w:ind w:left="101" w:firstLine="0"/>
        <w:jc w:val="left"/>
        <w:rPr>
          <w:b/>
          <w:sz w:val="28"/>
        </w:rPr>
      </w:pPr>
      <w:r w:rsidRPr="008E37D4">
        <w:rPr>
          <w:b/>
          <w:sz w:val="28"/>
        </w:rPr>
        <w:t xml:space="preserve"> </w:t>
      </w:r>
    </w:p>
    <w:p w:rsidR="004E0808" w:rsidRDefault="004E0808" w:rsidP="002E05EA">
      <w:pPr>
        <w:spacing w:after="0" w:line="259" w:lineRule="auto"/>
        <w:ind w:left="101" w:firstLine="0"/>
        <w:jc w:val="left"/>
        <w:rPr>
          <w:b/>
          <w:sz w:val="28"/>
        </w:rPr>
      </w:pPr>
    </w:p>
    <w:p w:rsidR="004E0808" w:rsidRPr="002B0F35" w:rsidRDefault="004E0808" w:rsidP="002E05EA">
      <w:pPr>
        <w:pStyle w:val="ListParagraph"/>
        <w:numPr>
          <w:ilvl w:val="0"/>
          <w:numId w:val="29"/>
        </w:numPr>
        <w:spacing w:after="0" w:line="259" w:lineRule="auto"/>
        <w:jc w:val="left"/>
        <w:rPr>
          <w:b/>
          <w:sz w:val="28"/>
        </w:rPr>
      </w:pPr>
      <w:r>
        <w:rPr>
          <w:b/>
          <w:sz w:val="28"/>
        </w:rPr>
        <w:t>Основной этап.</w:t>
      </w:r>
    </w:p>
    <w:p w:rsidR="004E0808" w:rsidRPr="008E37D4" w:rsidRDefault="004E0808" w:rsidP="002E05EA">
      <w:pPr>
        <w:spacing w:after="0" w:line="319" w:lineRule="auto"/>
        <w:ind w:left="111"/>
        <w:jc w:val="left"/>
        <w:rPr>
          <w:sz w:val="28"/>
        </w:rPr>
      </w:pPr>
      <w:r w:rsidRPr="008E37D4">
        <w:rPr>
          <w:b/>
          <w:sz w:val="28"/>
        </w:rPr>
        <w:t xml:space="preserve">Методика работы по формированию элементарных математических представлений с помощью дидактических игр </w:t>
      </w:r>
    </w:p>
    <w:p w:rsidR="004E0808" w:rsidRPr="008E37D4" w:rsidRDefault="004E0808" w:rsidP="002E05EA">
      <w:pPr>
        <w:spacing w:after="0"/>
        <w:ind w:left="-5" w:right="57"/>
        <w:jc w:val="left"/>
        <w:rPr>
          <w:sz w:val="28"/>
        </w:rPr>
      </w:pPr>
      <w:r w:rsidRPr="008E37D4">
        <w:rPr>
          <w:sz w:val="28"/>
        </w:rPr>
        <w:t xml:space="preserve">    В дошкольном возрасте закладываются основы знаний, необходимых ребенку в школе. И родители, и педагоги знают, что математика - это мощный фактор интеллектуального развития ребенка, формирования его познавательных и творческих способностей. Самое главное - это привить ребенку интерес к познанию. Для этого непосредственная образовательная деятельность должны проходить в увлекательной игровой форме. </w:t>
      </w:r>
    </w:p>
    <w:p w:rsidR="004E0808" w:rsidRPr="008E37D4" w:rsidRDefault="004E0808" w:rsidP="002E05EA">
      <w:pPr>
        <w:spacing w:after="0"/>
        <w:ind w:left="-5" w:right="57"/>
        <w:jc w:val="left"/>
        <w:rPr>
          <w:sz w:val="28"/>
        </w:rPr>
      </w:pPr>
      <w:r w:rsidRPr="008E37D4">
        <w:rPr>
          <w:sz w:val="28"/>
        </w:rPr>
        <w:t xml:space="preserve">     Благодаря играм удаётся сконцентрировать внимание и привлечь интерес даже у самых несобранных детей дошкольного возраста. В начале их увлекают только игровые действия, а затем и то, чему учит та или иная игра. Постепенно у детей пробуждается интерес и к самому предмету обучения. </w:t>
      </w:r>
    </w:p>
    <w:p w:rsidR="004E0808" w:rsidRPr="008E37D4" w:rsidRDefault="004E0808" w:rsidP="002E05EA">
      <w:pPr>
        <w:spacing w:after="0"/>
        <w:ind w:left="-5" w:right="57"/>
        <w:jc w:val="left"/>
        <w:rPr>
          <w:sz w:val="28"/>
        </w:rPr>
      </w:pPr>
      <w:r w:rsidRPr="008E37D4">
        <w:rPr>
          <w:sz w:val="28"/>
        </w:rPr>
        <w:t xml:space="preserve">    Таким образом, в игровой форме прививание ребенку знания из области математики, научит его выполнять различные действия, разовьёт память, мышление, творческие способности. В процессе игры дети усваивают сложные математические понятия, учатся считать, читать и писать, а в развитии этих навыков ребенку помогают близкие люди - его родители и педагог. </w:t>
      </w:r>
    </w:p>
    <w:p w:rsidR="004E0808" w:rsidRPr="008E37D4" w:rsidRDefault="004E0808" w:rsidP="002E05EA">
      <w:pPr>
        <w:spacing w:after="0"/>
        <w:ind w:left="-5" w:right="57"/>
        <w:jc w:val="left"/>
        <w:rPr>
          <w:sz w:val="28"/>
        </w:rPr>
      </w:pPr>
      <w:r w:rsidRPr="008E37D4">
        <w:rPr>
          <w:sz w:val="28"/>
        </w:rPr>
        <w:t xml:space="preserve">    Основными направлениями совершенствования педагогической работы являются: </w:t>
      </w:r>
    </w:p>
    <w:p w:rsidR="004E0808" w:rsidRPr="008E37D4" w:rsidRDefault="004E0808" w:rsidP="002E05EA">
      <w:pPr>
        <w:numPr>
          <w:ilvl w:val="0"/>
          <w:numId w:val="12"/>
        </w:numPr>
        <w:spacing w:after="0"/>
        <w:ind w:left="0" w:right="57" w:firstLine="708"/>
        <w:jc w:val="left"/>
        <w:rPr>
          <w:sz w:val="28"/>
        </w:rPr>
      </w:pPr>
      <w:r w:rsidRPr="008E37D4">
        <w:rPr>
          <w:sz w:val="28"/>
        </w:rPr>
        <w:t xml:space="preserve">широкое использование дидактических, развивающих игр в непосредственно образовательной деятельности с детьми по формированию элементарных математических представлений; </w:t>
      </w:r>
    </w:p>
    <w:p w:rsidR="004E0808" w:rsidRPr="008E37D4" w:rsidRDefault="004E0808" w:rsidP="002E05EA">
      <w:pPr>
        <w:numPr>
          <w:ilvl w:val="0"/>
          <w:numId w:val="12"/>
        </w:numPr>
        <w:spacing w:after="0"/>
        <w:ind w:left="0" w:right="57" w:firstLine="708"/>
        <w:jc w:val="left"/>
        <w:rPr>
          <w:sz w:val="28"/>
        </w:rPr>
      </w:pPr>
      <w:r w:rsidRPr="008E37D4">
        <w:rPr>
          <w:sz w:val="28"/>
        </w:rPr>
        <w:t xml:space="preserve">системность в применении дидактических игр в формировании элементарных математических представлений у дошкольников; </w:t>
      </w:r>
    </w:p>
    <w:p w:rsidR="004E0808" w:rsidRPr="008E37D4" w:rsidRDefault="004E0808" w:rsidP="009A1356">
      <w:pPr>
        <w:numPr>
          <w:ilvl w:val="0"/>
          <w:numId w:val="12"/>
        </w:numPr>
        <w:spacing w:after="0" w:line="240" w:lineRule="auto"/>
        <w:ind w:left="0" w:right="57" w:firstLine="709"/>
        <w:jc w:val="left"/>
        <w:rPr>
          <w:sz w:val="28"/>
        </w:rPr>
      </w:pPr>
      <w:r w:rsidRPr="008E37D4">
        <w:rPr>
          <w:sz w:val="28"/>
        </w:rPr>
        <w:t xml:space="preserve">активное включение родителей в процесс интеллектуального развития ребёнка путём повышения их педагогического мастерства через взаимодействие с воспитателем.     Работу по развитию у детей элементарных математических представлений организую в образовательной деятельности. Она состоит из нескольких частей, объединенных одной темой. В структуре каждой образовательной деятельности предусмотрен перерыв для снятия умственного и физического напряжения продолжительностью 1-3 минуты. Это может быть динамическое упражнение с речевым сопровождением или " пальчиковая гимнастика ", упражнения для глаз или упражнение на релаксацию. Во время образовательной деятельности дети выполняют различные виды деятельности с целью закрепления у математических знаний. </w:t>
      </w:r>
    </w:p>
    <w:p w:rsidR="004E0808" w:rsidRPr="008E37D4" w:rsidRDefault="004E0808" w:rsidP="002E05EA">
      <w:pPr>
        <w:spacing w:after="0"/>
        <w:ind w:left="-5" w:right="57"/>
        <w:jc w:val="left"/>
        <w:rPr>
          <w:sz w:val="28"/>
        </w:rPr>
      </w:pPr>
      <w:r w:rsidRPr="008E37D4">
        <w:rPr>
          <w:sz w:val="28"/>
        </w:rPr>
        <w:t xml:space="preserve">    Из всего многообразия занимательного материала во время образовательной деятельности часто применяю дидактические игры. Основное назначение их – обеспечить детей знаниями в различении, выделении, назывании множества предметов, чисел, геометрических фигур, направлений. Дидактическую игру включа</w:t>
      </w:r>
      <w:r>
        <w:rPr>
          <w:sz w:val="28"/>
        </w:rPr>
        <w:t>ть</w:t>
      </w:r>
      <w:r w:rsidRPr="008E37D4">
        <w:rPr>
          <w:sz w:val="28"/>
        </w:rPr>
        <w:t xml:space="preserve"> непосредственно в содержание образовательной деятельности как одно из средств реализации программных задач. </w:t>
      </w:r>
    </w:p>
    <w:p w:rsidR="004E0808" w:rsidRPr="008E37D4" w:rsidRDefault="004E0808" w:rsidP="002E05EA">
      <w:pPr>
        <w:spacing w:after="0"/>
        <w:ind w:left="-5" w:right="57"/>
        <w:jc w:val="left"/>
        <w:rPr>
          <w:sz w:val="28"/>
        </w:rPr>
      </w:pPr>
      <w:r w:rsidRPr="008E37D4">
        <w:rPr>
          <w:sz w:val="28"/>
        </w:rPr>
        <w:t xml:space="preserve">     Дидактические игры математического характера позволяют не только расширять знания дошкольников, но и закреплять представления детей о количестве, величины, геометрических фигурах, ориентировке в пространстве и во времени. </w:t>
      </w:r>
    </w:p>
    <w:p w:rsidR="004E0808" w:rsidRPr="008E37D4" w:rsidRDefault="004E0808" w:rsidP="002E05EA">
      <w:pPr>
        <w:spacing w:after="0"/>
        <w:ind w:left="-5" w:right="57"/>
        <w:jc w:val="left"/>
        <w:rPr>
          <w:sz w:val="28"/>
        </w:rPr>
      </w:pPr>
      <w:r w:rsidRPr="008E37D4">
        <w:rPr>
          <w:sz w:val="28"/>
        </w:rPr>
        <w:t xml:space="preserve">     Содержание игры способствует проявлению и становлению интереса к познанию, выявлению закономерностей, связей и зависимостей предметов и явлений окружающего мира. </w:t>
      </w:r>
    </w:p>
    <w:p w:rsidR="004E0808" w:rsidRPr="008E37D4" w:rsidRDefault="004E0808" w:rsidP="002E05EA">
      <w:pPr>
        <w:spacing w:after="0"/>
        <w:ind w:left="-5" w:right="57"/>
        <w:jc w:val="left"/>
        <w:rPr>
          <w:sz w:val="28"/>
        </w:rPr>
      </w:pPr>
      <w:r w:rsidRPr="008E37D4">
        <w:rPr>
          <w:sz w:val="28"/>
        </w:rPr>
        <w:t xml:space="preserve">    В результате освоения практических действий дети познают свойства и отношения объектов, чисел, арифметические действия, величины и их характерные особенности, пространственно-временные отношения, многообразие геометрических форм. </w:t>
      </w:r>
    </w:p>
    <w:p w:rsidR="004E0808" w:rsidRPr="008E37D4" w:rsidRDefault="004E0808" w:rsidP="002E05EA">
      <w:pPr>
        <w:spacing w:after="0"/>
        <w:ind w:left="-5" w:right="57"/>
        <w:jc w:val="left"/>
        <w:rPr>
          <w:sz w:val="28"/>
        </w:rPr>
      </w:pPr>
      <w:r w:rsidRPr="008E37D4">
        <w:rPr>
          <w:sz w:val="28"/>
        </w:rPr>
        <w:t xml:space="preserve">     Выполнение дидактических игр вызывает у детей живой естественный интерес, способствует развитию самостоятельности мышления, а главное - освоению способов познания. </w:t>
      </w:r>
    </w:p>
    <w:p w:rsidR="004E0808" w:rsidRPr="008E37D4" w:rsidRDefault="004E0808" w:rsidP="002E05EA">
      <w:pPr>
        <w:spacing w:after="0"/>
        <w:ind w:left="-5" w:right="57"/>
        <w:jc w:val="left"/>
        <w:rPr>
          <w:sz w:val="28"/>
        </w:rPr>
      </w:pPr>
      <w:r w:rsidRPr="008E37D4">
        <w:rPr>
          <w:sz w:val="28"/>
        </w:rPr>
        <w:t xml:space="preserve">    Все дидактические игры я для себя разделила на несколько групп:  </w:t>
      </w:r>
    </w:p>
    <w:p w:rsidR="004E0808" w:rsidRPr="008E37D4" w:rsidRDefault="004E0808" w:rsidP="002E05EA">
      <w:pPr>
        <w:numPr>
          <w:ilvl w:val="0"/>
          <w:numId w:val="13"/>
        </w:numPr>
        <w:spacing w:after="0"/>
        <w:ind w:right="57" w:hanging="360"/>
        <w:jc w:val="left"/>
        <w:rPr>
          <w:sz w:val="28"/>
        </w:rPr>
      </w:pPr>
      <w:r w:rsidRPr="008E37D4">
        <w:rPr>
          <w:sz w:val="28"/>
        </w:rPr>
        <w:t xml:space="preserve">Игры с цифрами и числами </w:t>
      </w:r>
    </w:p>
    <w:p w:rsidR="004E0808" w:rsidRPr="008E37D4" w:rsidRDefault="004E0808" w:rsidP="002E05EA">
      <w:pPr>
        <w:numPr>
          <w:ilvl w:val="0"/>
          <w:numId w:val="13"/>
        </w:numPr>
        <w:spacing w:after="0"/>
        <w:ind w:right="57" w:hanging="360"/>
        <w:jc w:val="left"/>
        <w:rPr>
          <w:sz w:val="28"/>
        </w:rPr>
      </w:pPr>
      <w:r w:rsidRPr="008E37D4">
        <w:rPr>
          <w:sz w:val="28"/>
        </w:rPr>
        <w:t xml:space="preserve">Игры путешествие во времени </w:t>
      </w:r>
    </w:p>
    <w:p w:rsidR="004E0808" w:rsidRPr="008E37D4" w:rsidRDefault="004E0808" w:rsidP="002E05EA">
      <w:pPr>
        <w:numPr>
          <w:ilvl w:val="0"/>
          <w:numId w:val="13"/>
        </w:numPr>
        <w:spacing w:after="0"/>
        <w:ind w:right="57" w:hanging="360"/>
        <w:jc w:val="left"/>
        <w:rPr>
          <w:sz w:val="28"/>
        </w:rPr>
      </w:pPr>
      <w:r w:rsidRPr="008E37D4">
        <w:rPr>
          <w:sz w:val="28"/>
        </w:rPr>
        <w:t xml:space="preserve">Игры на ориентировки в пространстве </w:t>
      </w:r>
    </w:p>
    <w:p w:rsidR="004E0808" w:rsidRPr="008E37D4" w:rsidRDefault="004E0808" w:rsidP="002E05EA">
      <w:pPr>
        <w:numPr>
          <w:ilvl w:val="0"/>
          <w:numId w:val="13"/>
        </w:numPr>
        <w:spacing w:after="0"/>
        <w:ind w:right="57" w:hanging="360"/>
        <w:jc w:val="left"/>
        <w:rPr>
          <w:sz w:val="28"/>
        </w:rPr>
      </w:pPr>
      <w:r w:rsidRPr="008E37D4">
        <w:rPr>
          <w:sz w:val="28"/>
        </w:rPr>
        <w:t xml:space="preserve">Игры с геометрическими фигурами </w:t>
      </w:r>
    </w:p>
    <w:p w:rsidR="004E0808" w:rsidRPr="008E37D4" w:rsidRDefault="004E0808" w:rsidP="009A1356">
      <w:pPr>
        <w:numPr>
          <w:ilvl w:val="0"/>
          <w:numId w:val="13"/>
        </w:numPr>
        <w:spacing w:after="0"/>
        <w:ind w:right="57" w:hanging="360"/>
        <w:jc w:val="left"/>
        <w:rPr>
          <w:sz w:val="28"/>
        </w:rPr>
      </w:pPr>
      <w:r w:rsidRPr="008E37D4">
        <w:rPr>
          <w:sz w:val="28"/>
        </w:rPr>
        <w:t xml:space="preserve">Игры на логическое мышление </w:t>
      </w:r>
    </w:p>
    <w:p w:rsidR="004E0808" w:rsidRPr="008E37D4" w:rsidRDefault="004E0808" w:rsidP="002E05EA">
      <w:pPr>
        <w:spacing w:after="0"/>
        <w:ind w:left="-5" w:right="57"/>
        <w:jc w:val="left"/>
        <w:rPr>
          <w:sz w:val="28"/>
        </w:rPr>
      </w:pPr>
      <w:r w:rsidRPr="008E37D4">
        <w:rPr>
          <w:sz w:val="28"/>
        </w:rPr>
        <w:t xml:space="preserve">     Главная особенность дидактической игры в том, что задание предлагается детям в игровой форме, которая состоит из познавательного и воспитательного содержания, а также - игровых заданий, игровых действий и организационных отношений. Познавательное и воспитательное содержание формулируются как цель, т.е. формирование элементарных математических представлений то, ради чего я, как воспитатель организую игру. Эта цель конкретизируется в доступной для ребенка форме, в игровом задании, порождая вопрос «Как это сделать?»  Я же организую и направляю игру, выступаю в роли исполнителя игрового задания, советчика, помощника в правильном выборе, поддержке и активизации положительного влияния детей друг на друга. </w:t>
      </w:r>
    </w:p>
    <w:p w:rsidR="004E0808" w:rsidRPr="008E37D4" w:rsidRDefault="004E0808" w:rsidP="002E05EA">
      <w:pPr>
        <w:spacing w:after="0"/>
        <w:ind w:left="-5" w:right="57"/>
        <w:jc w:val="left"/>
        <w:rPr>
          <w:sz w:val="28"/>
        </w:rPr>
      </w:pPr>
      <w:r w:rsidRPr="008E37D4">
        <w:rPr>
          <w:sz w:val="28"/>
        </w:rPr>
        <w:t xml:space="preserve">     С детьми старшего дошкольного возраста в овладении элементарными математическими представлениями в процессе дидактических игр решаются следующие задачи: твердое усвоение количественного и порядкового счета в пределах десяти, количественный состав числа из единиц в пределах пяти. Отвечать на вопросы «который?», «какой?», «сколько?», уметь делить предметы на 2—4 части, находить величину, форму предметов в окружающей действительности, словами определить положение предмета в пространстве. Знать наименование дней недели.      В старшей группе дети сопоставляют не только совокупности разных предметов. Группы предметов одного вида разбивают на подгруппы (подмножества) и сопоставляют друг с другом («Каких ёлочек больше - высоких или низких?»), группу предметов сопоставляют с ее частью. («Чего больше: красных квадратов или красных и синих квадратов вместе?») Стараюсь, чтобы дети каждый раз рассказывали, как получено данное число предметов, к какому числу предметов и сколько они добавили или от какого числа и сколько убавили. Чтобы ответы были осмысленными, надо варьировать вопросы и побуждать детей по-разному характеризовать одни и те же отношения («поровну», «столько же», «по 6, по 4» и др.). Через игровое действие, правила дидактических игр необходимо подводить детей к логическому мышлению, заставлять больше рассуждать, делать обобщения, уточнять представления, что число не зависит от величины предметов, их пространственного расположения и т. д. </w:t>
      </w:r>
    </w:p>
    <w:p w:rsidR="004E0808" w:rsidRPr="008E37D4" w:rsidRDefault="004E0808" w:rsidP="002E05EA">
      <w:pPr>
        <w:spacing w:after="0"/>
        <w:ind w:left="-5" w:right="57"/>
        <w:jc w:val="left"/>
        <w:rPr>
          <w:sz w:val="28"/>
        </w:rPr>
      </w:pPr>
      <w:r w:rsidRPr="008E37D4">
        <w:rPr>
          <w:sz w:val="28"/>
        </w:rPr>
        <w:t xml:space="preserve">Остановлюсь подробнее на том, как работаю с детьми по каждой группе игр. </w:t>
      </w:r>
    </w:p>
    <w:p w:rsidR="004E0808" w:rsidRDefault="004E0808" w:rsidP="006C5D80">
      <w:pPr>
        <w:spacing w:after="0" w:line="259" w:lineRule="auto"/>
        <w:ind w:left="-5"/>
        <w:jc w:val="left"/>
        <w:rPr>
          <w:b/>
          <w:sz w:val="28"/>
        </w:rPr>
      </w:pPr>
      <w:r w:rsidRPr="008E37D4">
        <w:rPr>
          <w:b/>
          <w:sz w:val="28"/>
        </w:rPr>
        <w:t xml:space="preserve">     </w:t>
      </w:r>
    </w:p>
    <w:p w:rsidR="004E0808" w:rsidRPr="008E37D4" w:rsidRDefault="004E0808" w:rsidP="002E05EA">
      <w:pPr>
        <w:spacing w:after="0" w:line="259" w:lineRule="auto"/>
        <w:ind w:left="-5"/>
        <w:jc w:val="left"/>
        <w:rPr>
          <w:sz w:val="28"/>
        </w:rPr>
      </w:pPr>
      <w:r w:rsidRPr="008E37D4">
        <w:rPr>
          <w:b/>
          <w:sz w:val="28"/>
        </w:rPr>
        <w:t xml:space="preserve">Игры с цифрами и числами. </w:t>
      </w:r>
    </w:p>
    <w:p w:rsidR="004E0808" w:rsidRPr="008E37D4" w:rsidRDefault="004E0808" w:rsidP="002E05EA">
      <w:pPr>
        <w:spacing w:after="0"/>
        <w:ind w:left="-5" w:right="57"/>
        <w:jc w:val="left"/>
        <w:rPr>
          <w:sz w:val="28"/>
        </w:rPr>
      </w:pPr>
      <w:r w:rsidRPr="008E37D4">
        <w:rPr>
          <w:sz w:val="28"/>
        </w:rPr>
        <w:t xml:space="preserve">     К этой группе игр относится обучение детей счету в прямом и обратном порядке. Используя сказочный сюжет, знаком</w:t>
      </w:r>
      <w:r>
        <w:rPr>
          <w:sz w:val="28"/>
        </w:rPr>
        <w:t>ить</w:t>
      </w:r>
      <w:r w:rsidRPr="008E37D4">
        <w:rPr>
          <w:sz w:val="28"/>
        </w:rPr>
        <w:t xml:space="preserve"> детей с образованием всех чисел в пределах 10 (20), путем сравнивания равных и неравных групп предметов. Сравниваются две группы предметов, расположенные то на нижней, то на верхней полоске счетной линейки. Это делается для того, чтобы у детей не возникало ошибочное представление о том, что большее число всегда находится на верхней полосе, а меньшее на – нижней. </w:t>
      </w:r>
    </w:p>
    <w:p w:rsidR="004E0808" w:rsidRPr="008E37D4" w:rsidRDefault="004E0808" w:rsidP="002E05EA">
      <w:pPr>
        <w:spacing w:after="0"/>
        <w:ind w:left="-5" w:right="57"/>
        <w:jc w:val="left"/>
        <w:rPr>
          <w:sz w:val="28"/>
        </w:rPr>
      </w:pPr>
      <w:r w:rsidRPr="008E37D4">
        <w:rPr>
          <w:sz w:val="28"/>
        </w:rPr>
        <w:t xml:space="preserve">    Играя в такие дидактические игры как "Какой цифры не стало?", "Сколько?", "Путаница?", "Исправь ошибку", "Убираем цифры", "Назови соседей", учу детей свободно оперировать числами в пределах 10 (20) и сопровождать словами свои действия. </w:t>
      </w:r>
    </w:p>
    <w:p w:rsidR="004E0808" w:rsidRPr="008E37D4" w:rsidRDefault="004E0808" w:rsidP="002E05EA">
      <w:pPr>
        <w:spacing w:after="0"/>
        <w:ind w:left="-5" w:right="57"/>
        <w:jc w:val="left"/>
        <w:rPr>
          <w:sz w:val="28"/>
        </w:rPr>
      </w:pPr>
      <w:r w:rsidRPr="008E37D4">
        <w:rPr>
          <w:sz w:val="28"/>
        </w:rPr>
        <w:t xml:space="preserve">   Дидактические игры, такие как "Задумай число", "Число как тебя зовут?", "Составь табличку", "Составь цифру", "Кто первый назовет, которой игрушки не стало?" и многие другие используются в свободное время, с целью развития у детей внимания, памяти, мышления. </w:t>
      </w:r>
    </w:p>
    <w:p w:rsidR="004E0808" w:rsidRPr="008E37D4" w:rsidRDefault="004E0808" w:rsidP="002E05EA">
      <w:pPr>
        <w:spacing w:after="0"/>
        <w:ind w:left="-5" w:right="57"/>
        <w:jc w:val="left"/>
        <w:rPr>
          <w:sz w:val="28"/>
        </w:rPr>
      </w:pPr>
      <w:r w:rsidRPr="008E37D4">
        <w:rPr>
          <w:sz w:val="28"/>
        </w:rPr>
        <w:t xml:space="preserve">     Игра "Считай не ошибись!", помогает усвоению порядка следования чисел натурального ряда, упражнения в прямом и обратном счете. В игре использую мяч. Дети встают полукругом. Перед началом игры задаю</w:t>
      </w:r>
      <w:r>
        <w:rPr>
          <w:sz w:val="28"/>
        </w:rPr>
        <w:t>т</w:t>
      </w:r>
      <w:r w:rsidRPr="008E37D4">
        <w:rPr>
          <w:sz w:val="28"/>
        </w:rPr>
        <w:t xml:space="preserve"> вопрос, в каком порядке (прямом или обратном) считать. Затем бросаю мяч и называю число. Тот, кто поймал мяч, продолжает считать дальше, Игра проходит в быстром темпе, задания повторяются многократно, чтобы дать возможность как можно большему количеству детей принять в ней участие. Такое разнообразие дидактических игр, упражнений, используемых во время образовательной деятельности и в свободное время, помогает детям усвоить программный материал. Для подкрепления порядкового счета помогают таблицы со сказочными героями, направляющимися к Вини – Пуху (Буратино, Красной Шапочке) в гости. Кто будет первый? Кто идет второй и т.д.   </w:t>
      </w:r>
    </w:p>
    <w:p w:rsidR="004E0808" w:rsidRPr="008E37D4" w:rsidRDefault="004E0808" w:rsidP="002E05EA">
      <w:pPr>
        <w:spacing w:after="0" w:line="259" w:lineRule="auto"/>
        <w:ind w:left="-5"/>
        <w:jc w:val="left"/>
        <w:rPr>
          <w:sz w:val="28"/>
        </w:rPr>
      </w:pPr>
      <w:r w:rsidRPr="008E37D4">
        <w:rPr>
          <w:sz w:val="28"/>
        </w:rPr>
        <w:t xml:space="preserve">      </w:t>
      </w:r>
      <w:r w:rsidRPr="008E37D4">
        <w:rPr>
          <w:b/>
          <w:sz w:val="28"/>
        </w:rPr>
        <w:t xml:space="preserve">Игры с геометрическими фигурами    </w:t>
      </w:r>
    </w:p>
    <w:p w:rsidR="004E0808" w:rsidRPr="008E37D4" w:rsidRDefault="004E0808" w:rsidP="002E05EA">
      <w:pPr>
        <w:spacing w:after="0"/>
        <w:ind w:left="-5" w:right="57"/>
        <w:jc w:val="left"/>
        <w:rPr>
          <w:sz w:val="28"/>
        </w:rPr>
      </w:pPr>
      <w:r w:rsidRPr="008E37D4">
        <w:rPr>
          <w:sz w:val="28"/>
        </w:rPr>
        <w:t xml:space="preserve">      Для закрепления знаний о форме геометрических фигур детям предл</w:t>
      </w:r>
      <w:r>
        <w:rPr>
          <w:sz w:val="28"/>
        </w:rPr>
        <w:t>ожить</w:t>
      </w:r>
      <w:r w:rsidRPr="008E37D4">
        <w:rPr>
          <w:sz w:val="28"/>
        </w:rPr>
        <w:t xml:space="preserve"> узнать в окружающих предметах форму круга, треугольника, квадрата. Например, спрашива</w:t>
      </w:r>
      <w:r>
        <w:rPr>
          <w:sz w:val="28"/>
        </w:rPr>
        <w:t>ть</w:t>
      </w:r>
      <w:r w:rsidRPr="008E37D4">
        <w:rPr>
          <w:sz w:val="28"/>
        </w:rPr>
        <w:t xml:space="preserve">: "Какую геометрическую фигуру напоминает дно тарелки?" (поверхность крышки стола, лист бумаги т.д.). Знание геометрических фигур (овал, круг) можно закрепить в дидактической игре «Подбери по форме» (по типу лото). Ведущий кладет на стол карточку с изображением круга и говорит: «У кого имеются круглые предметы?» Каждый ребенок ищет в своих карточках круглый предмет — шар, </w:t>
      </w:r>
      <w:r>
        <w:rPr>
          <w:sz w:val="28"/>
        </w:rPr>
        <w:t>пуговицу, часы, мяч, арбуз и т.</w:t>
      </w:r>
      <w:r w:rsidRPr="008E37D4">
        <w:rPr>
          <w:sz w:val="28"/>
        </w:rPr>
        <w:t xml:space="preserve">д. В этой игре </w:t>
      </w:r>
      <w:r>
        <w:rPr>
          <w:sz w:val="28"/>
        </w:rPr>
        <w:t>нужно</w:t>
      </w:r>
      <w:r w:rsidRPr="008E37D4">
        <w:rPr>
          <w:sz w:val="28"/>
        </w:rPr>
        <w:t xml:space="preserve"> внимательно сле</w:t>
      </w:r>
      <w:r>
        <w:rPr>
          <w:sz w:val="28"/>
        </w:rPr>
        <w:t>дить</w:t>
      </w:r>
      <w:r w:rsidRPr="008E37D4">
        <w:rPr>
          <w:sz w:val="28"/>
        </w:rPr>
        <w:t xml:space="preserve"> за правильным подбором геометрических форм, их названием и </w:t>
      </w:r>
      <w:r>
        <w:rPr>
          <w:sz w:val="28"/>
        </w:rPr>
        <w:t>учить</w:t>
      </w:r>
      <w:r w:rsidRPr="008E37D4">
        <w:rPr>
          <w:sz w:val="28"/>
        </w:rPr>
        <w:t xml:space="preserve"> находить такие формы в окружающей действительности. Затем, предлага</w:t>
      </w:r>
      <w:r>
        <w:rPr>
          <w:sz w:val="28"/>
        </w:rPr>
        <w:t>ть</w:t>
      </w:r>
      <w:r w:rsidRPr="008E37D4">
        <w:rPr>
          <w:sz w:val="28"/>
        </w:rPr>
        <w:t xml:space="preserve"> детям назвать и рассказать, что они нашли. </w:t>
      </w:r>
    </w:p>
    <w:p w:rsidR="004E0808" w:rsidRPr="008E37D4" w:rsidRDefault="004E0808" w:rsidP="002E05EA">
      <w:pPr>
        <w:spacing w:after="0"/>
        <w:ind w:left="-5" w:right="57"/>
        <w:jc w:val="left"/>
        <w:rPr>
          <w:sz w:val="28"/>
        </w:rPr>
      </w:pPr>
      <w:r w:rsidRPr="008E37D4">
        <w:rPr>
          <w:sz w:val="28"/>
        </w:rPr>
        <w:t xml:space="preserve">    Дидактическую игру "Геометрическая мозаика" можно использовать и в свободное время, с целью закрепления знаний о геометрических фигурах, с целью развития внимания и воображения у детей. Перед началом игры дети делятся на две команды в соответствии с уровнем их умений и навыков. Командам даются задания разной сложности. Например: </w:t>
      </w:r>
    </w:p>
    <w:p w:rsidR="004E0808" w:rsidRPr="008E37D4" w:rsidRDefault="004E0808" w:rsidP="002E05EA">
      <w:pPr>
        <w:spacing w:after="0"/>
        <w:ind w:left="-5" w:right="57"/>
        <w:jc w:val="left"/>
        <w:rPr>
          <w:sz w:val="28"/>
        </w:rPr>
      </w:pPr>
      <w:r w:rsidRPr="008E37D4">
        <w:rPr>
          <w:sz w:val="28"/>
        </w:rPr>
        <w:t xml:space="preserve">· Составление изображения предмета из геометрических фигур (работа по готовому расчлененному образцу) </w:t>
      </w:r>
    </w:p>
    <w:p w:rsidR="004E0808" w:rsidRPr="008E37D4" w:rsidRDefault="004E0808" w:rsidP="002E05EA">
      <w:pPr>
        <w:spacing w:after="0"/>
        <w:ind w:left="-5" w:right="57"/>
        <w:jc w:val="left"/>
        <w:rPr>
          <w:sz w:val="28"/>
        </w:rPr>
      </w:pPr>
      <w:r w:rsidRPr="008E37D4">
        <w:rPr>
          <w:sz w:val="28"/>
        </w:rPr>
        <w:t xml:space="preserve">· Работа по условию (собрать фигуру человека, девочка в платье) </w:t>
      </w:r>
    </w:p>
    <w:p w:rsidR="004E0808" w:rsidRPr="008E37D4" w:rsidRDefault="004E0808" w:rsidP="002E05EA">
      <w:pPr>
        <w:spacing w:after="0"/>
        <w:ind w:left="-5" w:right="57"/>
        <w:jc w:val="left"/>
        <w:rPr>
          <w:sz w:val="28"/>
        </w:rPr>
      </w:pPr>
      <w:r w:rsidRPr="008E37D4">
        <w:rPr>
          <w:sz w:val="28"/>
        </w:rPr>
        <w:t xml:space="preserve">· Работа по собственному замыслу (просто человека) </w:t>
      </w:r>
    </w:p>
    <w:p w:rsidR="004E0808" w:rsidRPr="008E37D4" w:rsidRDefault="004E0808" w:rsidP="002E05EA">
      <w:pPr>
        <w:spacing w:after="0"/>
        <w:ind w:left="-5" w:right="57"/>
        <w:jc w:val="left"/>
        <w:rPr>
          <w:sz w:val="28"/>
        </w:rPr>
      </w:pPr>
      <w:r w:rsidRPr="008E37D4">
        <w:rPr>
          <w:sz w:val="28"/>
        </w:rPr>
        <w:t xml:space="preserve">     Каждая команда получает одинаковые наборы геометрических фигур. Дети самостоятельно договариваются о способах выполнения задания, о порядке работы. Каждый играющий в команде по очереди участвует в преобразовании геометрической фигуры, добавляя свой элемент, составляя отдельный элемент предмета из нескольких фигур. В заключении дети анализируют свои фигуры, находят сходства и различия в решении конструктивного замысла. Использование данных дидактических игр способствует закреплению у детей памяти, внимания, мышления. </w:t>
      </w:r>
    </w:p>
    <w:p w:rsidR="004E0808" w:rsidRPr="008E37D4" w:rsidRDefault="004E0808" w:rsidP="002E05EA">
      <w:pPr>
        <w:spacing w:after="0"/>
        <w:ind w:left="-5" w:right="57"/>
        <w:jc w:val="left"/>
        <w:rPr>
          <w:sz w:val="28"/>
        </w:rPr>
      </w:pPr>
      <w:r w:rsidRPr="008E37D4">
        <w:rPr>
          <w:b/>
          <w:sz w:val="28"/>
        </w:rPr>
        <w:t xml:space="preserve">     Игры – путешествие во времени.    </w:t>
      </w:r>
      <w:r w:rsidRPr="008E37D4">
        <w:rPr>
          <w:sz w:val="28"/>
        </w:rPr>
        <w:t>Эта группа математических игр служит для знакомства детей с днями недели. Познакомив детей с днями недели, через игру «Сказочные гномики», объясни</w:t>
      </w:r>
      <w:r>
        <w:rPr>
          <w:sz w:val="28"/>
        </w:rPr>
        <w:t>ть</w:t>
      </w:r>
      <w:r w:rsidRPr="008E37D4">
        <w:rPr>
          <w:sz w:val="28"/>
        </w:rPr>
        <w:t xml:space="preserve">, что каждый день недели имеет свое название. Для того чтобы дети лучше запоминали название дней недели, </w:t>
      </w:r>
      <w:r>
        <w:rPr>
          <w:sz w:val="28"/>
        </w:rPr>
        <w:t>можно</w:t>
      </w:r>
      <w:r w:rsidRPr="008E37D4">
        <w:rPr>
          <w:sz w:val="28"/>
        </w:rPr>
        <w:t xml:space="preserve"> назва</w:t>
      </w:r>
      <w:r>
        <w:rPr>
          <w:sz w:val="28"/>
        </w:rPr>
        <w:t>ть</w:t>
      </w:r>
      <w:r w:rsidRPr="008E37D4">
        <w:rPr>
          <w:sz w:val="28"/>
        </w:rPr>
        <w:t xml:space="preserve"> каждого гномика соответствующим днём недели.  Рассказа</w:t>
      </w:r>
      <w:r>
        <w:rPr>
          <w:sz w:val="28"/>
        </w:rPr>
        <w:t xml:space="preserve">ть </w:t>
      </w:r>
      <w:r w:rsidRPr="008E37D4">
        <w:rPr>
          <w:sz w:val="28"/>
        </w:rPr>
        <w:t xml:space="preserve"> детям о том, что в названии дней недели угадывается, какой день недели по счету: понедельник – первый день после окончания недели, вторник- второй день, среда – середина недели, четверг – четвертый день, пятница – пятый. </w:t>
      </w:r>
      <w:r>
        <w:rPr>
          <w:sz w:val="28"/>
        </w:rPr>
        <w:t>С</w:t>
      </w:r>
      <w:r w:rsidRPr="008E37D4">
        <w:rPr>
          <w:sz w:val="28"/>
        </w:rPr>
        <w:t xml:space="preserve"> целью закрепления названий дней недели и их последовательности</w:t>
      </w:r>
      <w:r>
        <w:rPr>
          <w:sz w:val="28"/>
        </w:rPr>
        <w:t xml:space="preserve"> можно игра</w:t>
      </w:r>
      <w:r w:rsidRPr="008E37D4">
        <w:rPr>
          <w:sz w:val="28"/>
        </w:rPr>
        <w:t>т</w:t>
      </w:r>
      <w:r>
        <w:rPr>
          <w:sz w:val="28"/>
        </w:rPr>
        <w:t>ь</w:t>
      </w:r>
      <w:r w:rsidRPr="008E37D4">
        <w:rPr>
          <w:sz w:val="28"/>
        </w:rPr>
        <w:t xml:space="preserve"> в игру «Живая неделька». Для игры вызыва</w:t>
      </w:r>
      <w:r>
        <w:rPr>
          <w:sz w:val="28"/>
        </w:rPr>
        <w:t>ть</w:t>
      </w:r>
      <w:r w:rsidRPr="008E37D4">
        <w:rPr>
          <w:sz w:val="28"/>
        </w:rPr>
        <w:t xml:space="preserve"> к доске 7 детей, пересчит</w:t>
      </w:r>
      <w:r>
        <w:rPr>
          <w:sz w:val="28"/>
        </w:rPr>
        <w:t>ать</w:t>
      </w:r>
      <w:r w:rsidRPr="008E37D4">
        <w:rPr>
          <w:sz w:val="28"/>
        </w:rPr>
        <w:t xml:space="preserve"> их по порядку, да</w:t>
      </w:r>
      <w:r>
        <w:rPr>
          <w:sz w:val="28"/>
        </w:rPr>
        <w:t>ть</w:t>
      </w:r>
      <w:r w:rsidRPr="008E37D4">
        <w:rPr>
          <w:sz w:val="28"/>
        </w:rPr>
        <w:t xml:space="preserve"> им в руки гномика с разноцветными колпачками, обозначающие дни недели. Дети выстраиваются в такой последовательности, как по порядку идут дни недели. Например, первый ребенок с красным гномиком в руках, обозначающий первый день недели – понедельник, второй - с белым гномиком и т.д. Затем игра усложнялась, дети играли в «Неправильную недельку», где все дни недели смешались. Можно использовать для этой игры и другие с</w:t>
      </w:r>
      <w:r>
        <w:rPr>
          <w:sz w:val="28"/>
        </w:rPr>
        <w:t xml:space="preserve"> </w:t>
      </w:r>
      <w:r w:rsidRPr="008E37D4">
        <w:rPr>
          <w:sz w:val="28"/>
        </w:rPr>
        <w:t xml:space="preserve">подручные материалы.  </w:t>
      </w:r>
    </w:p>
    <w:p w:rsidR="004E0808" w:rsidRDefault="004E0808" w:rsidP="002E05EA">
      <w:pPr>
        <w:spacing w:after="0"/>
        <w:ind w:left="-5" w:right="57"/>
        <w:jc w:val="left"/>
        <w:rPr>
          <w:sz w:val="28"/>
        </w:rPr>
      </w:pPr>
      <w:r w:rsidRPr="008E37D4">
        <w:rPr>
          <w:sz w:val="28"/>
        </w:rPr>
        <w:t xml:space="preserve">       В дальнейшем, можно использовать следующие игры "Назови скорее", "Дни недели", "Назови пропущенное слово", "Круглый год", "Двенадцать месяцев", которые помогают детям быстро запомнить название дней недели и название месяцев, их последовательность. </w:t>
      </w:r>
    </w:p>
    <w:p w:rsidR="004E0808" w:rsidRDefault="004E0808" w:rsidP="006C5D80">
      <w:pPr>
        <w:spacing w:after="0" w:line="259" w:lineRule="auto"/>
        <w:ind w:left="0" w:firstLine="0"/>
        <w:jc w:val="left"/>
        <w:rPr>
          <w:b/>
          <w:sz w:val="28"/>
        </w:rPr>
      </w:pPr>
      <w:r w:rsidRPr="008E37D4">
        <w:rPr>
          <w:b/>
          <w:sz w:val="28"/>
        </w:rPr>
        <w:t xml:space="preserve">   </w:t>
      </w:r>
    </w:p>
    <w:p w:rsidR="004E0808" w:rsidRPr="008E37D4" w:rsidRDefault="004E0808" w:rsidP="002E05EA">
      <w:pPr>
        <w:spacing w:after="0" w:line="259" w:lineRule="auto"/>
        <w:ind w:left="-5"/>
        <w:jc w:val="left"/>
        <w:rPr>
          <w:sz w:val="28"/>
        </w:rPr>
      </w:pPr>
      <w:r w:rsidRPr="008E37D4">
        <w:rPr>
          <w:b/>
          <w:sz w:val="28"/>
        </w:rPr>
        <w:t xml:space="preserve">Игры на ориентирование в пространстве    </w:t>
      </w:r>
    </w:p>
    <w:p w:rsidR="004E0808" w:rsidRPr="008E37D4" w:rsidRDefault="004E0808" w:rsidP="002E05EA">
      <w:pPr>
        <w:spacing w:after="0"/>
        <w:ind w:left="-5" w:right="57"/>
        <w:jc w:val="left"/>
        <w:rPr>
          <w:sz w:val="28"/>
        </w:rPr>
      </w:pPr>
      <w:r w:rsidRPr="008E37D4">
        <w:rPr>
          <w:sz w:val="28"/>
        </w:rPr>
        <w:t xml:space="preserve">    Пространственные представления детей постоянно расширяются и закрепляются в процессе всех видов деятельности. Дети овладевают пространственными представлениями: слева, справа, вверху, внизу, впереди, сзади, далеко, близко. </w:t>
      </w:r>
    </w:p>
    <w:p w:rsidR="004E0808" w:rsidRPr="008E37D4" w:rsidRDefault="004E0808" w:rsidP="002E05EA">
      <w:pPr>
        <w:spacing w:after="0"/>
        <w:ind w:left="-5" w:right="57"/>
        <w:jc w:val="left"/>
        <w:rPr>
          <w:sz w:val="28"/>
        </w:rPr>
      </w:pPr>
      <w:r w:rsidRPr="008E37D4">
        <w:rPr>
          <w:sz w:val="28"/>
        </w:rPr>
        <w:t xml:space="preserve">     При помощи дидактических игр «Кот в сапогах», «Придумай пейзаж», «Замыслы архитекторов» и упражнений дети овладевают умением определять словом положение того или иного предмета по отношению к другому: справа от берёзы стоит дом, слева дома - кукла и т.д. Выполняя задания по ориентировке на листе бумаги, некоторые дети </w:t>
      </w:r>
      <w:r>
        <w:rPr>
          <w:sz w:val="28"/>
        </w:rPr>
        <w:t xml:space="preserve">могут допускать </w:t>
      </w:r>
      <w:r w:rsidRPr="008E37D4">
        <w:rPr>
          <w:sz w:val="28"/>
        </w:rPr>
        <w:t xml:space="preserve">ошибки, тогда </w:t>
      </w:r>
      <w:r>
        <w:rPr>
          <w:sz w:val="28"/>
        </w:rPr>
        <w:t>нужно дать</w:t>
      </w:r>
      <w:r w:rsidRPr="008E37D4">
        <w:rPr>
          <w:sz w:val="28"/>
        </w:rPr>
        <w:t xml:space="preserve"> этим ребятам возможность самостоятельно найти их и исправить свои ошибки. Для того чтобы заинтересовать детей, чтобы результат был лучше, </w:t>
      </w:r>
      <w:r>
        <w:rPr>
          <w:sz w:val="28"/>
        </w:rPr>
        <w:t>можно провести игру</w:t>
      </w:r>
      <w:r w:rsidRPr="008E37D4">
        <w:rPr>
          <w:sz w:val="28"/>
        </w:rPr>
        <w:t xml:space="preserve"> с появлением какого-либо сказочного героя. Например, игра «Найди клад» - отправляемся на поиски сокровищ на пиратском корабле. Для этого использую музыкальное сопровождение, ориентировки, схемы. Например, распечатываю конверт, найденный в рубке у капитана, читаю: «Надо встать перед входной дверью в группу, пройти 3 шага вперёд, повернуть направо и пройти ещё 5 шагов вперёд и т.д.». Дети выполняют задание, находят клад. Существует множество игр, упражнений, способствующих развитию пространственных ориентировок у детей «Путешествие по комнате», «Путешествие матрёшек», «Путешествие зайчика». </w:t>
      </w:r>
    </w:p>
    <w:p w:rsidR="004E0808" w:rsidRPr="00BC4E5D" w:rsidRDefault="004E0808" w:rsidP="002E05EA">
      <w:pPr>
        <w:spacing w:after="0" w:line="259" w:lineRule="auto"/>
        <w:ind w:left="0" w:firstLine="0"/>
        <w:jc w:val="left"/>
        <w:rPr>
          <w:sz w:val="20"/>
        </w:rPr>
      </w:pPr>
      <w:r w:rsidRPr="008E37D4">
        <w:rPr>
          <w:sz w:val="28"/>
        </w:rPr>
        <w:t xml:space="preserve"> </w:t>
      </w:r>
    </w:p>
    <w:p w:rsidR="004E0808" w:rsidRPr="008E37D4" w:rsidRDefault="004E0808" w:rsidP="002E05EA">
      <w:pPr>
        <w:spacing w:after="0" w:line="259" w:lineRule="auto"/>
        <w:ind w:left="-5"/>
        <w:jc w:val="left"/>
        <w:rPr>
          <w:sz w:val="28"/>
        </w:rPr>
      </w:pPr>
      <w:r w:rsidRPr="008E37D4">
        <w:rPr>
          <w:b/>
          <w:sz w:val="28"/>
        </w:rPr>
        <w:t xml:space="preserve">     Игры на логическое мышление </w:t>
      </w:r>
    </w:p>
    <w:p w:rsidR="004E0808" w:rsidRPr="00BC4E5D" w:rsidRDefault="004E0808" w:rsidP="002E05EA">
      <w:pPr>
        <w:spacing w:after="0" w:line="259" w:lineRule="auto"/>
        <w:ind w:left="0" w:firstLine="0"/>
        <w:jc w:val="left"/>
        <w:rPr>
          <w:sz w:val="16"/>
        </w:rPr>
      </w:pPr>
      <w:r w:rsidRPr="008E37D4">
        <w:rPr>
          <w:sz w:val="28"/>
        </w:rPr>
        <w:t xml:space="preserve"> </w:t>
      </w:r>
    </w:p>
    <w:p w:rsidR="004E0808" w:rsidRPr="008E37D4" w:rsidRDefault="004E0808" w:rsidP="002E05EA">
      <w:pPr>
        <w:spacing w:after="0"/>
        <w:ind w:left="-5" w:right="57"/>
        <w:jc w:val="left"/>
        <w:rPr>
          <w:sz w:val="28"/>
        </w:rPr>
      </w:pPr>
      <w:r w:rsidRPr="008E37D4">
        <w:rPr>
          <w:sz w:val="28"/>
        </w:rPr>
        <w:t xml:space="preserve">      В дошкольном возрасте у детей начинают формироваться элементы логического мышления, т.е. формируется умение рассуждать, делать свои умозаключения. Существует множество дидактических игр и упражнений, которые влияют на развитие творческих способностей у детей, так как они оказывают действие на воображение и способствуют развитию нестандартного мышления у детей. С целью развития у детей мышления, </w:t>
      </w:r>
      <w:r>
        <w:rPr>
          <w:sz w:val="28"/>
        </w:rPr>
        <w:t>используются</w:t>
      </w:r>
      <w:r w:rsidRPr="008E37D4">
        <w:rPr>
          <w:sz w:val="28"/>
        </w:rPr>
        <w:t xml:space="preserve"> различные игры «Предметные парочки», «Ассоциации», «Судоку» и упражнения. Это задания на нахождение пропущенной фигуры, продолжения ряды фигур, знаков, на поиск чисел. Знак</w:t>
      </w:r>
      <w:r>
        <w:rPr>
          <w:sz w:val="28"/>
        </w:rPr>
        <w:t>омство с такими заданиями нужно начать</w:t>
      </w:r>
      <w:r w:rsidRPr="008E37D4">
        <w:rPr>
          <w:sz w:val="28"/>
        </w:rPr>
        <w:t xml:space="preserve"> с элементарных заданий на логическое мышление – цепочки закономерностей. Кроме того, да</w:t>
      </w:r>
      <w:r>
        <w:rPr>
          <w:sz w:val="28"/>
        </w:rPr>
        <w:t>ть</w:t>
      </w:r>
      <w:r w:rsidRPr="008E37D4">
        <w:rPr>
          <w:sz w:val="28"/>
        </w:rPr>
        <w:t xml:space="preserve"> задания такого характера: продолжить цепочку, чередуя в определенной последовательности квадраты, большие и маленькие круги желтого и красного цвета. После того, как дети научатся выполнять такие упражнения, задания для них усложняются. Предло</w:t>
      </w:r>
      <w:r>
        <w:rPr>
          <w:sz w:val="28"/>
        </w:rPr>
        <w:t>жить</w:t>
      </w:r>
      <w:r w:rsidRPr="008E37D4">
        <w:rPr>
          <w:sz w:val="28"/>
        </w:rPr>
        <w:t xml:space="preserve"> выполнить задание, в котором необходимо чередовать предметы, учитывать одновременно цвет и величину. В таких упражнениях идет чередование предметов или геометрических фигур. </w:t>
      </w:r>
      <w:r w:rsidRPr="008E37D4">
        <w:rPr>
          <w:i/>
          <w:sz w:val="28"/>
        </w:rPr>
        <w:t xml:space="preserve"> </w:t>
      </w:r>
      <w:r w:rsidRPr="008E37D4">
        <w:rPr>
          <w:sz w:val="28"/>
        </w:rPr>
        <w:t xml:space="preserve">Такие игры помогают развивать у детей умение мыслить логически, сравнивать сопоставлять и высказывать свои умозаключения. </w:t>
      </w:r>
      <w:r w:rsidRPr="008E37D4">
        <w:rPr>
          <w:i/>
          <w:sz w:val="28"/>
        </w:rPr>
        <w:t xml:space="preserve"> </w:t>
      </w:r>
    </w:p>
    <w:p w:rsidR="004E0808" w:rsidRPr="008E37D4" w:rsidRDefault="004E0808" w:rsidP="002E05EA">
      <w:pPr>
        <w:spacing w:after="0"/>
        <w:ind w:left="-5" w:right="57"/>
        <w:jc w:val="left"/>
        <w:rPr>
          <w:sz w:val="28"/>
        </w:rPr>
      </w:pPr>
      <w:r w:rsidRPr="008E37D4">
        <w:rPr>
          <w:sz w:val="28"/>
        </w:rPr>
        <w:t xml:space="preserve">     Любая математическая задача на смекалку, для какого бы возраста она ни предназначалась, несет в себе определенную умственную нагрузку. Занимательность математическому материалу придают игровые элементы, содержащиеся в каждой задаче, логическом упражнении, развлечении, будь то шашки или самая элементарная головоломка. </w:t>
      </w:r>
    </w:p>
    <w:p w:rsidR="004E0808" w:rsidRPr="008E37D4" w:rsidRDefault="004E0808" w:rsidP="002E05EA">
      <w:pPr>
        <w:spacing w:after="0"/>
        <w:ind w:left="-5" w:right="57"/>
        <w:jc w:val="left"/>
        <w:rPr>
          <w:sz w:val="28"/>
        </w:rPr>
      </w:pPr>
      <w:r w:rsidRPr="008E37D4">
        <w:rPr>
          <w:sz w:val="28"/>
        </w:rPr>
        <w:t xml:space="preserve">     Начинать надо с самых простых головоломок – с палочками, где в ходе решения идут, как правило, трансфигурация, преобразование одних фигур в другие, а не только изменение их количества. </w:t>
      </w:r>
    </w:p>
    <w:p w:rsidR="004E0808" w:rsidRPr="008E37D4" w:rsidRDefault="004E0808" w:rsidP="002E05EA">
      <w:pPr>
        <w:spacing w:after="0" w:line="319" w:lineRule="auto"/>
        <w:ind w:left="-5" w:right="57"/>
        <w:jc w:val="left"/>
        <w:rPr>
          <w:sz w:val="28"/>
        </w:rPr>
      </w:pPr>
      <w:r w:rsidRPr="008E37D4">
        <w:rPr>
          <w:sz w:val="28"/>
        </w:rPr>
        <w:t xml:space="preserve">    В ходе решения каждой новой задачи ребенок включается в активную мыслительную деятельность, стремясь достичь конечной цели. </w:t>
      </w:r>
    </w:p>
    <w:p w:rsidR="004E0808" w:rsidRPr="008E37D4" w:rsidRDefault="004E0808" w:rsidP="002E05EA">
      <w:pPr>
        <w:spacing w:after="0"/>
        <w:ind w:left="-5" w:right="57"/>
        <w:jc w:val="left"/>
        <w:rPr>
          <w:sz w:val="28"/>
        </w:rPr>
      </w:pPr>
      <w:r w:rsidRPr="008E37D4">
        <w:rPr>
          <w:sz w:val="28"/>
        </w:rPr>
        <w:t xml:space="preserve">     Ежедневные упражнения в составлении геометрических фигур (квадрат, прямоугольник, треугольник) из счетных палочек дает возможность закреплению знаний о формах и видоизменениях. </w:t>
      </w:r>
    </w:p>
    <w:p w:rsidR="004E0808" w:rsidRPr="008E37D4" w:rsidRDefault="004E0808" w:rsidP="002E05EA">
      <w:pPr>
        <w:spacing w:after="0"/>
        <w:ind w:left="-5" w:right="57"/>
        <w:jc w:val="left"/>
        <w:rPr>
          <w:sz w:val="28"/>
        </w:rPr>
      </w:pPr>
      <w:r w:rsidRPr="008E37D4">
        <w:rPr>
          <w:sz w:val="28"/>
        </w:rPr>
        <w:t xml:space="preserve">    Знаком</w:t>
      </w:r>
      <w:r>
        <w:rPr>
          <w:sz w:val="28"/>
        </w:rPr>
        <w:t>ить</w:t>
      </w:r>
      <w:r w:rsidRPr="008E37D4">
        <w:rPr>
          <w:sz w:val="28"/>
        </w:rPr>
        <w:t xml:space="preserve"> детей со способами присоединения, перестроения одной формы из другой. Первые попытки не всегда приводят к положительному результату, но методы «проб и ошибок» приводят к тому, что постепенно количество проб сокращается. Усвоив способ пристроения фигур, дети осваивают способ построения фигур путем деления геометрической фигуры на несколько (четырехугольник или квадрат на два треугольника, на два квадрата). Работая с палочками, дети способны представить возможные пространственные, количественные изменения. </w:t>
      </w:r>
    </w:p>
    <w:p w:rsidR="004E0808" w:rsidRPr="008E37D4" w:rsidRDefault="004E0808" w:rsidP="002E05EA">
      <w:pPr>
        <w:spacing w:after="0"/>
        <w:ind w:left="-5" w:right="57"/>
        <w:jc w:val="left"/>
        <w:rPr>
          <w:sz w:val="28"/>
        </w:rPr>
      </w:pPr>
      <w:r w:rsidRPr="008E37D4">
        <w:rPr>
          <w:sz w:val="28"/>
        </w:rPr>
        <w:t xml:space="preserve">    Задачи на смекалку различны по степени сложности, характеру преобразования. Их нельзя решить каким-либо усвоенным ранее способом. В ходе решения каждой новой задачи ребенок включается в активную умственную деятельность, стремясь достичь конечной цели – видоизменить или построить пространственную фигуру. </w:t>
      </w:r>
    </w:p>
    <w:p w:rsidR="004E0808" w:rsidRPr="008E37D4" w:rsidRDefault="004E0808" w:rsidP="002E05EA">
      <w:pPr>
        <w:spacing w:after="0" w:line="319" w:lineRule="auto"/>
        <w:ind w:left="-5" w:right="57"/>
        <w:jc w:val="left"/>
        <w:rPr>
          <w:sz w:val="28"/>
        </w:rPr>
      </w:pPr>
      <w:r w:rsidRPr="008E37D4">
        <w:rPr>
          <w:sz w:val="28"/>
        </w:rPr>
        <w:t xml:space="preserve">    Для детей 5-7 лет задачи на смекалку можно объединить в 3 группы (по способу перестроения фигур, степени сложности). </w:t>
      </w:r>
    </w:p>
    <w:p w:rsidR="004E0808" w:rsidRPr="008E37D4" w:rsidRDefault="004E0808" w:rsidP="002E05EA">
      <w:pPr>
        <w:numPr>
          <w:ilvl w:val="0"/>
          <w:numId w:val="14"/>
        </w:numPr>
        <w:spacing w:after="0"/>
        <w:ind w:right="57"/>
        <w:jc w:val="left"/>
        <w:rPr>
          <w:sz w:val="28"/>
        </w:rPr>
      </w:pPr>
      <w:r w:rsidRPr="008E37D4">
        <w:rPr>
          <w:sz w:val="28"/>
        </w:rPr>
        <w:t xml:space="preserve">Задачи на составление заданной фигуры из определенного количества палочек: составить 2 равных квадрата из 7 палочек, 2 равных треугольника из 5 палочек. </w:t>
      </w:r>
    </w:p>
    <w:p w:rsidR="004E0808" w:rsidRPr="008E37D4" w:rsidRDefault="004E0808" w:rsidP="002E05EA">
      <w:pPr>
        <w:numPr>
          <w:ilvl w:val="0"/>
          <w:numId w:val="14"/>
        </w:numPr>
        <w:spacing w:after="0"/>
        <w:ind w:right="57"/>
        <w:jc w:val="left"/>
        <w:rPr>
          <w:sz w:val="28"/>
        </w:rPr>
      </w:pPr>
      <w:r w:rsidRPr="008E37D4">
        <w:rPr>
          <w:sz w:val="28"/>
        </w:rPr>
        <w:t xml:space="preserve">Задачи на изменение фигур, для решения которых надо убрать указанное количество палочек. </w:t>
      </w:r>
    </w:p>
    <w:p w:rsidR="004E0808" w:rsidRPr="008E37D4" w:rsidRDefault="004E0808" w:rsidP="002E05EA">
      <w:pPr>
        <w:numPr>
          <w:ilvl w:val="0"/>
          <w:numId w:val="14"/>
        </w:numPr>
        <w:spacing w:after="0"/>
        <w:ind w:right="57"/>
        <w:jc w:val="left"/>
        <w:rPr>
          <w:sz w:val="28"/>
        </w:rPr>
      </w:pPr>
      <w:r w:rsidRPr="008E37D4">
        <w:rPr>
          <w:sz w:val="28"/>
        </w:rPr>
        <w:t xml:space="preserve">Задачи на смекалку, решение которых состоит в перекладывании палочек с целью видоизменения, преобразования заданной фигуры. </w:t>
      </w:r>
    </w:p>
    <w:p w:rsidR="004E0808" w:rsidRPr="008E37D4" w:rsidRDefault="004E0808" w:rsidP="002E05EA">
      <w:pPr>
        <w:spacing w:after="0"/>
        <w:ind w:left="-5" w:right="57"/>
        <w:jc w:val="left"/>
        <w:rPr>
          <w:sz w:val="28"/>
        </w:rPr>
      </w:pPr>
      <w:r w:rsidRPr="008E37D4">
        <w:rPr>
          <w:sz w:val="28"/>
        </w:rPr>
        <w:t xml:space="preserve">     В ходе обучения способам решения задачи на смекалку даются в указанной последовательности, начиная с более простых, чтобы усвоенные детьми умения и навыки готовили ребят к более сложным действиям. Организуя эту работу, став</w:t>
      </w:r>
      <w:r>
        <w:rPr>
          <w:sz w:val="28"/>
        </w:rPr>
        <w:t>ить</w:t>
      </w:r>
      <w:r w:rsidRPr="008E37D4">
        <w:rPr>
          <w:sz w:val="28"/>
        </w:rPr>
        <w:t xml:space="preserve"> цель – учить детей приемам самостоятельного поиска решения задач, не предлагая никаких готовых способов, образцов решения. </w:t>
      </w:r>
    </w:p>
    <w:p w:rsidR="004E0808" w:rsidRPr="008E37D4" w:rsidRDefault="004E0808" w:rsidP="002E05EA">
      <w:pPr>
        <w:spacing w:after="0"/>
        <w:ind w:left="-5" w:right="57"/>
        <w:jc w:val="left"/>
        <w:rPr>
          <w:sz w:val="28"/>
        </w:rPr>
      </w:pPr>
      <w:r w:rsidRPr="008E37D4">
        <w:rPr>
          <w:sz w:val="28"/>
        </w:rPr>
        <w:t xml:space="preserve">    Самые простые задачи первой группы дети без труда могут решить, если ежедневно упражнять их в составлении геометрических фигур (квадратов, прямоугольников, треугольников) из счетных палочек. </w:t>
      </w:r>
    </w:p>
    <w:p w:rsidR="004E0808" w:rsidRPr="008E37D4" w:rsidRDefault="004E0808" w:rsidP="002E05EA">
      <w:pPr>
        <w:spacing w:after="0"/>
        <w:ind w:left="-5" w:right="57"/>
        <w:jc w:val="left"/>
        <w:rPr>
          <w:sz w:val="28"/>
        </w:rPr>
      </w:pPr>
      <w:r w:rsidRPr="008E37D4">
        <w:rPr>
          <w:sz w:val="28"/>
        </w:rPr>
        <w:t xml:space="preserve">    Головоломки первой группы детям предлагают в определенной последовательности.     Переходя от пр</w:t>
      </w:r>
      <w:r>
        <w:rPr>
          <w:sz w:val="28"/>
        </w:rPr>
        <w:t>остых заданий к более сложным,  уделять</w:t>
      </w:r>
      <w:r w:rsidRPr="008E37D4">
        <w:rPr>
          <w:sz w:val="28"/>
        </w:rPr>
        <w:t xml:space="preserve"> внимание играм с составлением плоскостных изображений предметов, животных, птиц, домов, кораблей из специальных наборов геометрических фигур. Это игра «Танграм». Она еще называется «Головоломкой из картона». На первом этапе закрепляем знания геометрических фигур, уточняем знания в пространственном представлении, умение ориентироваться на столе. Затем приступаем составлять новые фигуры с помощью образцов. При воссоздании фигуры на плоскости очень важно мысленно представить изменения в расположении фигур, которые происходят в результате их трансфигурации. По мере освоения детьми способов составления фигур-силуэтов предлагаю им задания творческого характера, давая возможность проявить смекалку, находчивость. В ходе обучения дети быстро осваивают игры на воссоздания образных фигур, сюжетных изображений. </w:t>
      </w:r>
    </w:p>
    <w:p w:rsidR="004E0808" w:rsidRPr="008E37D4" w:rsidRDefault="004E0808" w:rsidP="002E05EA">
      <w:pPr>
        <w:spacing w:after="0"/>
        <w:ind w:left="-5" w:right="57"/>
        <w:jc w:val="left"/>
        <w:rPr>
          <w:sz w:val="28"/>
        </w:rPr>
      </w:pPr>
      <w:r w:rsidRPr="008E37D4">
        <w:rPr>
          <w:sz w:val="28"/>
        </w:rPr>
        <w:t xml:space="preserve">     Еще одной занимательной игрой является «Коломбо яйцо». После рассмотрении и назывании частей, определении формы и размера ребятам предлагаю найти сходства: фигуры треугольной формы с закруглением имеют сходства по форме с крыльями птиц; большие по размеру фигуры (треугольники и квадраты с закругленной стороной) похожи на туловище птиц, зверей,</w:t>
      </w:r>
      <w:r w:rsidRPr="008E37D4">
        <w:rPr>
          <w:b/>
          <w:sz w:val="28"/>
        </w:rPr>
        <w:t xml:space="preserve"> </w:t>
      </w:r>
      <w:r w:rsidRPr="008E37D4">
        <w:rPr>
          <w:sz w:val="28"/>
        </w:rPr>
        <w:t xml:space="preserve">морских животных. Такое соотношение и сравнение частей развивает у детей воображение, умение анализировать предметы и изображения сложной формы, выделять составляющие части. </w:t>
      </w:r>
    </w:p>
    <w:p w:rsidR="004E0808" w:rsidRPr="008E37D4" w:rsidRDefault="004E0808" w:rsidP="002E05EA">
      <w:pPr>
        <w:spacing w:after="0"/>
        <w:ind w:left="-5" w:right="57"/>
        <w:jc w:val="left"/>
        <w:rPr>
          <w:sz w:val="28"/>
        </w:rPr>
      </w:pPr>
      <w:r w:rsidRPr="008E37D4">
        <w:rPr>
          <w:sz w:val="28"/>
        </w:rPr>
        <w:t xml:space="preserve">      Особое место среди математических игр занимают игры на составление плоскостных изображений предметов, животных, птиц из фигур.     В этих играх у детей развиваются сенсорные способности, пространственные представления</w:t>
      </w:r>
      <w:r w:rsidRPr="008E37D4">
        <w:rPr>
          <w:b/>
          <w:sz w:val="28"/>
        </w:rPr>
        <w:t xml:space="preserve">, </w:t>
      </w:r>
      <w:r w:rsidRPr="008E37D4">
        <w:rPr>
          <w:sz w:val="28"/>
        </w:rPr>
        <w:t>образное и логическое мышление,</w:t>
      </w:r>
      <w:r w:rsidRPr="008E37D4">
        <w:rPr>
          <w:b/>
          <w:sz w:val="28"/>
        </w:rPr>
        <w:t xml:space="preserve"> </w:t>
      </w:r>
      <w:r w:rsidRPr="008E37D4">
        <w:rPr>
          <w:sz w:val="28"/>
        </w:rPr>
        <w:t xml:space="preserve">смекалку и сообразительность. У детей формируется привычка к умственному труду. </w:t>
      </w:r>
    </w:p>
    <w:p w:rsidR="004E0808" w:rsidRPr="008E37D4" w:rsidRDefault="004E0808" w:rsidP="002E05EA">
      <w:pPr>
        <w:spacing w:after="0"/>
        <w:ind w:left="-5" w:right="57"/>
        <w:jc w:val="left"/>
        <w:rPr>
          <w:sz w:val="28"/>
        </w:rPr>
      </w:pPr>
      <w:r w:rsidRPr="008E37D4">
        <w:rPr>
          <w:sz w:val="28"/>
        </w:rPr>
        <w:t xml:space="preserve">      В уголке для родителей выстав</w:t>
      </w:r>
      <w:r>
        <w:rPr>
          <w:sz w:val="28"/>
        </w:rPr>
        <w:t>ить</w:t>
      </w:r>
      <w:r w:rsidRPr="008E37D4">
        <w:rPr>
          <w:sz w:val="28"/>
        </w:rPr>
        <w:t xml:space="preserve"> папку с дидактическими играми, объясняя цель и ход игры. Взаимодейству</w:t>
      </w:r>
      <w:r>
        <w:rPr>
          <w:sz w:val="28"/>
        </w:rPr>
        <w:t>я</w:t>
      </w:r>
      <w:r w:rsidRPr="008E37D4">
        <w:rPr>
          <w:sz w:val="28"/>
        </w:rPr>
        <w:t xml:space="preserve"> в тесном контакте с родителями с целью повышения их педагогической грамотности. Систематически изуча</w:t>
      </w:r>
      <w:r>
        <w:rPr>
          <w:sz w:val="28"/>
        </w:rPr>
        <w:t>ть</w:t>
      </w:r>
      <w:r w:rsidRPr="008E37D4">
        <w:rPr>
          <w:sz w:val="28"/>
        </w:rPr>
        <w:t xml:space="preserve"> новинки методической литературы, выбира</w:t>
      </w:r>
      <w:r>
        <w:rPr>
          <w:sz w:val="28"/>
        </w:rPr>
        <w:t>ть</w:t>
      </w:r>
      <w:r w:rsidRPr="008E37D4">
        <w:rPr>
          <w:sz w:val="28"/>
        </w:rPr>
        <w:t xml:space="preserve"> из нее интересный материал и консультир</w:t>
      </w:r>
      <w:r>
        <w:rPr>
          <w:sz w:val="28"/>
        </w:rPr>
        <w:t>овать</w:t>
      </w:r>
      <w:r w:rsidRPr="008E37D4">
        <w:rPr>
          <w:sz w:val="28"/>
        </w:rPr>
        <w:t xml:space="preserve"> родителей. </w:t>
      </w:r>
      <w:r w:rsidRPr="008E37D4">
        <w:rPr>
          <w:i/>
          <w:sz w:val="28"/>
        </w:rPr>
        <w:t xml:space="preserve"> </w:t>
      </w:r>
    </w:p>
    <w:p w:rsidR="004E0808" w:rsidRDefault="004E0808" w:rsidP="00BC4E5D">
      <w:pPr>
        <w:spacing w:after="0"/>
        <w:ind w:left="-5" w:right="57"/>
        <w:jc w:val="left"/>
        <w:rPr>
          <w:sz w:val="28"/>
        </w:rPr>
      </w:pPr>
      <w:r w:rsidRPr="008E37D4">
        <w:rPr>
          <w:sz w:val="28"/>
        </w:rPr>
        <w:t xml:space="preserve">     Применение дидактических игр повышает эффективность педагогического процесса, кроме того, они способствуют развитию памяти, мышления у детей, оказывая огромное влияние на умственное развитие ребенка. Обучая маленьких</w:t>
      </w:r>
      <w:r>
        <w:rPr>
          <w:sz w:val="28"/>
        </w:rPr>
        <w:t xml:space="preserve"> детей в процессе игры, стремится</w:t>
      </w:r>
      <w:r w:rsidRPr="008E37D4">
        <w:rPr>
          <w:sz w:val="28"/>
        </w:rPr>
        <w:t xml:space="preserve"> к тому, чтобы радость от игр перешла в радость учения. </w:t>
      </w:r>
    </w:p>
    <w:p w:rsidR="004E0808" w:rsidRDefault="004E0808" w:rsidP="002E05EA">
      <w:pPr>
        <w:spacing w:after="0"/>
        <w:ind w:left="0" w:right="57" w:firstLine="0"/>
        <w:jc w:val="left"/>
        <w:rPr>
          <w:sz w:val="28"/>
        </w:rPr>
      </w:pPr>
    </w:p>
    <w:p w:rsidR="004E0808" w:rsidRDefault="004E0808" w:rsidP="002E05EA">
      <w:pPr>
        <w:spacing w:after="0"/>
        <w:ind w:left="0" w:right="57" w:firstLine="0"/>
        <w:jc w:val="left"/>
        <w:rPr>
          <w:sz w:val="28"/>
        </w:rPr>
      </w:pPr>
    </w:p>
    <w:p w:rsidR="004E0808" w:rsidRDefault="004E0808" w:rsidP="002E05EA">
      <w:pPr>
        <w:spacing w:after="0"/>
        <w:ind w:left="0" w:right="57" w:firstLine="0"/>
        <w:jc w:val="left"/>
        <w:rPr>
          <w:sz w:val="28"/>
        </w:rPr>
      </w:pPr>
    </w:p>
    <w:p w:rsidR="004E0808" w:rsidRPr="002A52EE" w:rsidRDefault="004E0808" w:rsidP="002E05EA">
      <w:pPr>
        <w:pStyle w:val="ListParagraph"/>
        <w:numPr>
          <w:ilvl w:val="0"/>
          <w:numId w:val="29"/>
        </w:numPr>
        <w:spacing w:after="0"/>
        <w:ind w:right="57"/>
        <w:jc w:val="left"/>
        <w:rPr>
          <w:b/>
          <w:sz w:val="32"/>
        </w:rPr>
      </w:pPr>
      <w:r w:rsidRPr="002A52EE">
        <w:rPr>
          <w:b/>
          <w:sz w:val="32"/>
        </w:rPr>
        <w:t>Заключительный этап.</w:t>
      </w:r>
    </w:p>
    <w:p w:rsidR="004E0808" w:rsidRDefault="004E0808" w:rsidP="002E05EA">
      <w:pPr>
        <w:spacing w:after="0" w:line="259" w:lineRule="auto"/>
        <w:ind w:left="-5"/>
        <w:jc w:val="left"/>
        <w:rPr>
          <w:b/>
          <w:sz w:val="32"/>
        </w:rPr>
      </w:pPr>
      <w:r w:rsidRPr="002A52EE">
        <w:rPr>
          <w:sz w:val="32"/>
        </w:rPr>
        <w:t xml:space="preserve">      </w:t>
      </w:r>
      <w:r w:rsidRPr="002A52EE">
        <w:rPr>
          <w:b/>
          <w:sz w:val="32"/>
        </w:rPr>
        <w:t xml:space="preserve">Педагогическое исследование: </w:t>
      </w:r>
    </w:p>
    <w:p w:rsidR="004E0808" w:rsidRDefault="004E0808" w:rsidP="002E05EA">
      <w:pPr>
        <w:jc w:val="left"/>
        <w:rPr>
          <w:sz w:val="28"/>
        </w:rPr>
      </w:pPr>
      <w:r w:rsidRPr="00D76D91">
        <w:rPr>
          <w:sz w:val="28"/>
        </w:rPr>
        <w:t>Исследование (автор Шаньшина Д.И.) проводится с целью выявления уровня развития каждого ребёнка. В качестве основного метода исследования использовалась диагностика математического развития. Детям предлагается тест, в состав кот</w:t>
      </w:r>
      <w:r>
        <w:rPr>
          <w:sz w:val="28"/>
        </w:rPr>
        <w:t>орого входят дидактические игры.</w:t>
      </w:r>
      <w:r w:rsidRPr="00D76D91">
        <w:rPr>
          <w:sz w:val="28"/>
        </w:rPr>
        <w:t xml:space="preserve"> </w:t>
      </w:r>
    </w:p>
    <w:p w:rsidR="004E0808" w:rsidRDefault="004E0808" w:rsidP="002E05EA">
      <w:pPr>
        <w:spacing w:after="0"/>
        <w:ind w:left="0" w:firstLine="0"/>
        <w:jc w:val="left"/>
        <w:rPr>
          <w:szCs w:val="24"/>
        </w:rPr>
      </w:pPr>
    </w:p>
    <w:p w:rsidR="004E0808" w:rsidRPr="00070709" w:rsidRDefault="004E0808" w:rsidP="002E05EA">
      <w:pPr>
        <w:spacing w:after="0"/>
        <w:jc w:val="left"/>
        <w:rPr>
          <w:sz w:val="28"/>
          <w:szCs w:val="24"/>
        </w:rPr>
      </w:pPr>
      <w:r w:rsidRPr="00835CBD">
        <w:rPr>
          <w:szCs w:val="24"/>
        </w:rPr>
        <w:t xml:space="preserve"> </w:t>
      </w:r>
      <w:r w:rsidRPr="00070709">
        <w:rPr>
          <w:sz w:val="28"/>
          <w:szCs w:val="24"/>
        </w:rPr>
        <w:t xml:space="preserve">В качестве </w:t>
      </w:r>
      <w:r w:rsidRPr="00070709">
        <w:rPr>
          <w:b/>
          <w:sz w:val="28"/>
          <w:szCs w:val="24"/>
        </w:rPr>
        <w:t>критериев оценки</w:t>
      </w:r>
      <w:r w:rsidRPr="00070709">
        <w:rPr>
          <w:sz w:val="28"/>
          <w:szCs w:val="24"/>
        </w:rPr>
        <w:t xml:space="preserve"> уровня математического развития использовалась десятибалльная система. </w:t>
      </w:r>
    </w:p>
    <w:p w:rsidR="004E0808" w:rsidRPr="00070709" w:rsidRDefault="004E0808" w:rsidP="002E05EA">
      <w:pPr>
        <w:spacing w:after="0"/>
        <w:jc w:val="left"/>
        <w:rPr>
          <w:sz w:val="28"/>
          <w:szCs w:val="24"/>
        </w:rPr>
      </w:pPr>
      <w:r w:rsidRPr="00070709">
        <w:rPr>
          <w:b/>
          <w:sz w:val="28"/>
          <w:szCs w:val="24"/>
        </w:rPr>
        <w:t>8-10 баллов (высокий)-</w:t>
      </w:r>
      <w:r w:rsidRPr="00070709">
        <w:rPr>
          <w:sz w:val="28"/>
          <w:szCs w:val="24"/>
        </w:rPr>
        <w:t xml:space="preserve"> ребёнок оперирует свойствами объектов, обнаруживает зависимости и изменения в группах объектов в процессе группировки, сравнения; сосчитывает предметы в пределе 10. Устанавливает связи увеличения (уменьшения) количества, чисел, размеров предметов по длине, толщине, высоте, и т.д. Проявляет творческую самостоятельность в практической, игровой деятельности, применяет известные ему способы действия в иной обстановке. </w:t>
      </w:r>
    </w:p>
    <w:p w:rsidR="004E0808" w:rsidRPr="00070709" w:rsidRDefault="004E0808" w:rsidP="002E05EA">
      <w:pPr>
        <w:spacing w:after="0"/>
        <w:jc w:val="left"/>
        <w:rPr>
          <w:sz w:val="28"/>
          <w:szCs w:val="24"/>
        </w:rPr>
      </w:pPr>
      <w:r w:rsidRPr="00070709">
        <w:rPr>
          <w:b/>
          <w:sz w:val="28"/>
          <w:szCs w:val="24"/>
        </w:rPr>
        <w:t>4-7 баллов (средний)-</w:t>
      </w:r>
      <w:r w:rsidRPr="00070709">
        <w:rPr>
          <w:sz w:val="28"/>
          <w:szCs w:val="24"/>
        </w:rPr>
        <w:t xml:space="preserve"> ребёнок различает, называет, обобщает предметы по выделенным свойствам. Выполняет действия по группировке, воссозданию фигур. Обобщает группы предметов по количеству (числу), размеру. Считает в пределе 3-7. Самостоятельно осуществляет действия, веющие к изменению количества, числа, величины. Затрудняется в высказываниях, пояснениях. </w:t>
      </w:r>
    </w:p>
    <w:p w:rsidR="004E0808" w:rsidRPr="00070709" w:rsidRDefault="004E0808" w:rsidP="002E05EA">
      <w:pPr>
        <w:spacing w:after="0"/>
        <w:jc w:val="left"/>
        <w:rPr>
          <w:sz w:val="28"/>
          <w:szCs w:val="24"/>
        </w:rPr>
      </w:pPr>
      <w:r w:rsidRPr="00070709">
        <w:rPr>
          <w:b/>
          <w:sz w:val="28"/>
          <w:szCs w:val="24"/>
        </w:rPr>
        <w:t>1-3 балла (низкий)</w:t>
      </w:r>
      <w:r w:rsidRPr="00070709">
        <w:rPr>
          <w:sz w:val="28"/>
          <w:szCs w:val="24"/>
        </w:rPr>
        <w:t xml:space="preserve"> - ребёнок различает предметы по отдельным свойствам, называет их, группирует в совместной со взрослым деятельности. Пользуется числами в пределах 2-5, допускает ошибки. Выполняет игровые практические действия в определенной последовательности; связи между действиями (что сначала, что потом) не устанавливает. </w:t>
      </w:r>
    </w:p>
    <w:p w:rsidR="004E0808" w:rsidRDefault="004E0808" w:rsidP="00835CBD">
      <w:pPr>
        <w:spacing w:after="0"/>
        <w:rPr>
          <w:color w:val="00B050"/>
          <w:szCs w:val="24"/>
        </w:rPr>
      </w:pPr>
      <w:r w:rsidRPr="00835CBD">
        <w:rPr>
          <w:color w:val="00B050"/>
          <w:szCs w:val="24"/>
        </w:rPr>
        <w:t xml:space="preserve"> </w:t>
      </w:r>
    </w:p>
    <w:p w:rsidR="004E0808" w:rsidRDefault="004E0808" w:rsidP="00835CBD">
      <w:pPr>
        <w:spacing w:after="0"/>
        <w:rPr>
          <w:color w:val="00B050"/>
          <w:szCs w:val="24"/>
        </w:rPr>
      </w:pPr>
    </w:p>
    <w:p w:rsidR="004E0808" w:rsidRDefault="004E0808" w:rsidP="00835CBD">
      <w:pPr>
        <w:spacing w:after="0"/>
        <w:rPr>
          <w:color w:val="00B050"/>
          <w:szCs w:val="24"/>
        </w:rPr>
      </w:pPr>
    </w:p>
    <w:p w:rsidR="004E0808" w:rsidRDefault="004E0808" w:rsidP="00835CBD">
      <w:pPr>
        <w:spacing w:after="0"/>
        <w:rPr>
          <w:color w:val="00B050"/>
          <w:szCs w:val="24"/>
        </w:rPr>
      </w:pPr>
    </w:p>
    <w:p w:rsidR="004E0808" w:rsidRDefault="004E0808" w:rsidP="00835CBD">
      <w:pPr>
        <w:spacing w:after="0"/>
        <w:rPr>
          <w:color w:val="00B050"/>
          <w:szCs w:val="24"/>
        </w:rPr>
      </w:pPr>
    </w:p>
    <w:p w:rsidR="004E0808" w:rsidRDefault="004E0808" w:rsidP="00835CBD">
      <w:pPr>
        <w:spacing w:after="0"/>
        <w:rPr>
          <w:color w:val="00B050"/>
          <w:szCs w:val="24"/>
        </w:rPr>
      </w:pPr>
    </w:p>
    <w:p w:rsidR="004E0808" w:rsidRDefault="004E0808" w:rsidP="00835CBD">
      <w:pPr>
        <w:spacing w:after="0"/>
        <w:rPr>
          <w:color w:val="00B050"/>
          <w:szCs w:val="24"/>
        </w:rPr>
      </w:pPr>
    </w:p>
    <w:p w:rsidR="004E0808" w:rsidRDefault="004E0808" w:rsidP="00835CBD">
      <w:pPr>
        <w:spacing w:after="0"/>
        <w:rPr>
          <w:color w:val="00B050"/>
          <w:szCs w:val="24"/>
        </w:rPr>
      </w:pPr>
    </w:p>
    <w:p w:rsidR="004E0808" w:rsidRDefault="004E0808" w:rsidP="00835CBD">
      <w:pPr>
        <w:spacing w:after="0"/>
        <w:rPr>
          <w:color w:val="00B050"/>
          <w:szCs w:val="24"/>
        </w:rPr>
      </w:pPr>
    </w:p>
    <w:p w:rsidR="004E0808" w:rsidRDefault="004E0808" w:rsidP="00835CBD">
      <w:pPr>
        <w:spacing w:after="0"/>
        <w:rPr>
          <w:color w:val="00B050"/>
          <w:szCs w:val="24"/>
        </w:rPr>
      </w:pPr>
    </w:p>
    <w:p w:rsidR="004E0808" w:rsidRDefault="004E0808" w:rsidP="00835CBD">
      <w:pPr>
        <w:spacing w:after="0"/>
        <w:rPr>
          <w:color w:val="00B050"/>
          <w:szCs w:val="24"/>
        </w:rPr>
      </w:pPr>
    </w:p>
    <w:p w:rsidR="004E0808" w:rsidRDefault="004E0808" w:rsidP="00835CBD">
      <w:pPr>
        <w:spacing w:after="0"/>
        <w:rPr>
          <w:color w:val="00B050"/>
          <w:szCs w:val="24"/>
        </w:rPr>
      </w:pPr>
    </w:p>
    <w:p w:rsidR="004E0808" w:rsidRDefault="004E0808" w:rsidP="00835CBD">
      <w:pPr>
        <w:spacing w:after="0"/>
        <w:rPr>
          <w:color w:val="00B050"/>
          <w:szCs w:val="24"/>
        </w:rPr>
      </w:pPr>
    </w:p>
    <w:p w:rsidR="004E0808" w:rsidRDefault="004E0808" w:rsidP="00835CBD">
      <w:pPr>
        <w:spacing w:after="0"/>
        <w:rPr>
          <w:color w:val="00B050"/>
          <w:szCs w:val="24"/>
        </w:rPr>
      </w:pPr>
    </w:p>
    <w:tbl>
      <w:tblPr>
        <w:tblpPr w:leftFromText="181" w:rightFromText="181" w:vertAnchor="page" w:horzAnchor="margin" w:tblpY="721"/>
        <w:tblW w:w="10368" w:type="dxa"/>
        <w:tblCellMar>
          <w:top w:w="49" w:type="dxa"/>
          <w:right w:w="87" w:type="dxa"/>
        </w:tblCellMar>
        <w:tblLook w:val="00A0"/>
      </w:tblPr>
      <w:tblGrid>
        <w:gridCol w:w="5018"/>
        <w:gridCol w:w="5350"/>
      </w:tblGrid>
      <w:tr w:rsidR="004E0808" w:rsidTr="006C5D80">
        <w:trPr>
          <w:trHeight w:val="509"/>
        </w:trPr>
        <w:tc>
          <w:tcPr>
            <w:tcW w:w="5018" w:type="dxa"/>
            <w:tcBorders>
              <w:top w:val="single" w:sz="4" w:space="0" w:color="000000"/>
              <w:left w:val="single" w:sz="4" w:space="0" w:color="000000"/>
              <w:bottom w:val="single" w:sz="8" w:space="0" w:color="000000"/>
              <w:right w:val="single" w:sz="4" w:space="0" w:color="000000"/>
            </w:tcBorders>
          </w:tcPr>
          <w:p w:rsidR="004E0808" w:rsidRPr="00190E10" w:rsidRDefault="004E0808" w:rsidP="00E2681F">
            <w:pPr>
              <w:spacing w:after="0" w:line="271" w:lineRule="auto"/>
              <w:ind w:left="11" w:hanging="11"/>
              <w:jc w:val="left"/>
            </w:pPr>
            <w:r w:rsidRPr="00190E10">
              <w:rPr>
                <w:sz w:val="22"/>
              </w:rPr>
              <w:t>Старшая группа (5-6 лет)</w:t>
            </w:r>
            <w:r w:rsidRPr="00190E10">
              <w:rPr>
                <w:rFonts w:ascii="Arial" w:hAnsi="Arial" w:cs="Arial"/>
                <w:sz w:val="22"/>
              </w:rPr>
              <w:t xml:space="preserve"> </w:t>
            </w:r>
          </w:p>
        </w:tc>
        <w:tc>
          <w:tcPr>
            <w:tcW w:w="5350" w:type="dxa"/>
            <w:tcBorders>
              <w:top w:val="single" w:sz="4" w:space="0" w:color="000000"/>
              <w:left w:val="single" w:sz="4" w:space="0" w:color="000000"/>
              <w:bottom w:val="single" w:sz="8" w:space="0" w:color="000000"/>
              <w:right w:val="single" w:sz="4" w:space="0" w:color="000000"/>
            </w:tcBorders>
          </w:tcPr>
          <w:p w:rsidR="004E0808" w:rsidRPr="00190E10" w:rsidRDefault="004E0808" w:rsidP="00E2681F">
            <w:pPr>
              <w:spacing w:after="0" w:line="271" w:lineRule="auto"/>
              <w:ind w:left="11" w:hanging="11"/>
              <w:jc w:val="left"/>
            </w:pPr>
            <w:r w:rsidRPr="00190E10">
              <w:rPr>
                <w:sz w:val="22"/>
              </w:rPr>
              <w:t>Подготовительная группа (6-7 лет)</w:t>
            </w:r>
            <w:r w:rsidRPr="00190E10">
              <w:rPr>
                <w:rFonts w:ascii="Arial" w:hAnsi="Arial" w:cs="Arial"/>
                <w:sz w:val="22"/>
              </w:rPr>
              <w:t xml:space="preserve"> </w:t>
            </w:r>
          </w:p>
        </w:tc>
      </w:tr>
      <w:tr w:rsidR="004E0808" w:rsidTr="006C5D80">
        <w:trPr>
          <w:trHeight w:val="3193"/>
        </w:trPr>
        <w:tc>
          <w:tcPr>
            <w:tcW w:w="5018" w:type="dxa"/>
            <w:tcBorders>
              <w:top w:val="single" w:sz="8" w:space="0" w:color="000000"/>
              <w:left w:val="single" w:sz="4" w:space="0" w:color="000000"/>
              <w:bottom w:val="single" w:sz="4" w:space="0" w:color="000000"/>
              <w:right w:val="single" w:sz="4" w:space="0" w:color="000000"/>
            </w:tcBorders>
          </w:tcPr>
          <w:p w:rsidR="004E0808" w:rsidRPr="00190E10" w:rsidRDefault="004E0808" w:rsidP="00E2681F">
            <w:pPr>
              <w:spacing w:after="0" w:line="271" w:lineRule="auto"/>
              <w:ind w:left="11" w:hanging="11"/>
              <w:jc w:val="left"/>
            </w:pPr>
            <w:r w:rsidRPr="00190E10">
              <w:rPr>
                <w:b/>
                <w:i/>
                <w:sz w:val="22"/>
              </w:rPr>
              <w:t>1. Методы исследования количественных представлений</w:t>
            </w:r>
            <w:r w:rsidRPr="00190E10">
              <w:rPr>
                <w:rFonts w:ascii="Arial" w:hAnsi="Arial" w:cs="Arial"/>
                <w:sz w:val="22"/>
              </w:rPr>
              <w:t xml:space="preserve"> </w:t>
            </w:r>
          </w:p>
          <w:p w:rsidR="004E0808" w:rsidRPr="00190E10" w:rsidRDefault="004E0808" w:rsidP="00E2681F">
            <w:pPr>
              <w:spacing w:after="0" w:line="271" w:lineRule="auto"/>
              <w:ind w:left="11" w:hanging="11"/>
              <w:jc w:val="left"/>
            </w:pPr>
            <w:r w:rsidRPr="00190E10">
              <w:rPr>
                <w:sz w:val="22"/>
              </w:rPr>
              <w:t xml:space="preserve">     </w:t>
            </w:r>
            <w:r w:rsidRPr="00190E10">
              <w:rPr>
                <w:sz w:val="22"/>
                <w:u w:val="single" w:color="000000"/>
              </w:rPr>
              <w:t>Сосчитай себя.</w:t>
            </w:r>
            <w:r w:rsidRPr="00190E10">
              <w:rPr>
                <w:rFonts w:ascii="Arial" w:hAnsi="Arial" w:cs="Arial"/>
                <w:sz w:val="22"/>
              </w:rPr>
              <w:t xml:space="preserve"> </w:t>
            </w:r>
          </w:p>
          <w:p w:rsidR="004E0808" w:rsidRPr="00190E10" w:rsidRDefault="004E0808" w:rsidP="00E2681F">
            <w:pPr>
              <w:spacing w:after="0" w:line="271" w:lineRule="auto"/>
              <w:ind w:left="11" w:hanging="11"/>
              <w:jc w:val="left"/>
            </w:pPr>
            <w:r w:rsidRPr="00190E10">
              <w:rPr>
                <w:sz w:val="22"/>
              </w:rPr>
              <w:t>1.Назвать части своего тела, которых по одной (голова, нос, рот, язык, грудь, живот, спина).</w:t>
            </w:r>
            <w:r w:rsidRPr="00190E10">
              <w:rPr>
                <w:rFonts w:ascii="Arial" w:hAnsi="Arial" w:cs="Arial"/>
                <w:sz w:val="22"/>
              </w:rPr>
              <w:t xml:space="preserve"> </w:t>
            </w:r>
          </w:p>
          <w:p w:rsidR="004E0808" w:rsidRPr="00190E10" w:rsidRDefault="004E0808" w:rsidP="00E2681F">
            <w:pPr>
              <w:spacing w:after="0" w:line="271" w:lineRule="auto"/>
              <w:ind w:left="11" w:hanging="11"/>
              <w:jc w:val="left"/>
            </w:pPr>
            <w:r w:rsidRPr="00190E10">
              <w:rPr>
                <w:sz w:val="22"/>
              </w:rPr>
              <w:t>2.Назвать парные органы тела (2 уха, 2 виска, 2 брови, 2 глаза, 2 щеки, 2 губы: верхняя и нижняя, 2 руки, 2 ноги). 3.</w:t>
            </w:r>
            <w:r w:rsidRPr="00190E10">
              <w:rPr>
                <w:rFonts w:ascii="Arial" w:hAnsi="Arial" w:cs="Arial"/>
                <w:sz w:val="22"/>
              </w:rPr>
              <w:t xml:space="preserve"> </w:t>
            </w:r>
            <w:r w:rsidRPr="00190E10">
              <w:rPr>
                <w:sz w:val="22"/>
              </w:rPr>
              <w:t>3. Показать те органы тела, которые можно считать до пяти (пальцы рук и ног).</w:t>
            </w:r>
            <w:r w:rsidRPr="00190E10">
              <w:rPr>
                <w:rFonts w:ascii="Arial" w:hAnsi="Arial" w:cs="Arial"/>
                <w:sz w:val="22"/>
              </w:rPr>
              <w:t xml:space="preserve"> </w:t>
            </w:r>
          </w:p>
        </w:tc>
        <w:tc>
          <w:tcPr>
            <w:tcW w:w="5350" w:type="dxa"/>
            <w:tcBorders>
              <w:top w:val="single" w:sz="8" w:space="0" w:color="000000"/>
              <w:left w:val="single" w:sz="4" w:space="0" w:color="000000"/>
              <w:bottom w:val="single" w:sz="4" w:space="0" w:color="000000"/>
              <w:right w:val="single" w:sz="4" w:space="0" w:color="000000"/>
            </w:tcBorders>
          </w:tcPr>
          <w:p w:rsidR="004E0808" w:rsidRPr="00190E10" w:rsidRDefault="004E0808" w:rsidP="00E2681F">
            <w:pPr>
              <w:spacing w:after="0" w:line="271" w:lineRule="auto"/>
              <w:ind w:left="11" w:hanging="11"/>
              <w:jc w:val="left"/>
            </w:pPr>
            <w:r w:rsidRPr="00190E10">
              <w:rPr>
                <w:b/>
                <w:i/>
                <w:sz w:val="22"/>
              </w:rPr>
              <w:t>1.Методы исследования количественных представлений</w:t>
            </w:r>
            <w:r w:rsidRPr="00190E10">
              <w:rPr>
                <w:rFonts w:ascii="Arial" w:hAnsi="Arial" w:cs="Arial"/>
                <w:sz w:val="22"/>
              </w:rPr>
              <w:t xml:space="preserve"> </w:t>
            </w:r>
            <w:r w:rsidRPr="00190E10">
              <w:rPr>
                <w:sz w:val="22"/>
                <w:u w:val="single" w:color="000000"/>
              </w:rPr>
              <w:t>Зажги звёзды.</w:t>
            </w:r>
            <w:r w:rsidRPr="00190E10">
              <w:rPr>
                <w:rFonts w:ascii="Arial" w:hAnsi="Arial" w:cs="Arial"/>
                <w:sz w:val="22"/>
              </w:rPr>
              <w:t xml:space="preserve"> </w:t>
            </w:r>
          </w:p>
          <w:p w:rsidR="004E0808" w:rsidRPr="00190E10" w:rsidRDefault="004E0808" w:rsidP="00E2681F">
            <w:pPr>
              <w:spacing w:after="0" w:line="271" w:lineRule="auto"/>
              <w:ind w:left="11" w:hanging="11"/>
              <w:jc w:val="left"/>
            </w:pPr>
            <w:r w:rsidRPr="00190E10">
              <w:rPr>
                <w:sz w:val="22"/>
              </w:rPr>
              <w:t>Игровой материал: лист бумаги тёмно-синего цвета - модель ночного неба; кисть, жёлтая краска, числовые карточки (до пяти).</w:t>
            </w:r>
            <w:r w:rsidRPr="00190E10">
              <w:rPr>
                <w:rFonts w:ascii="Arial" w:hAnsi="Arial" w:cs="Arial"/>
                <w:sz w:val="22"/>
              </w:rPr>
              <w:t xml:space="preserve"> </w:t>
            </w:r>
          </w:p>
          <w:p w:rsidR="004E0808" w:rsidRPr="00190E10" w:rsidRDefault="004E0808" w:rsidP="00E2681F">
            <w:pPr>
              <w:spacing w:after="0" w:line="271" w:lineRule="auto"/>
              <w:ind w:left="11" w:hanging="11"/>
              <w:jc w:val="left"/>
            </w:pPr>
            <w:r w:rsidRPr="00190E10">
              <w:rPr>
                <w:sz w:val="22"/>
              </w:rPr>
              <w:t>1."Зажечь" (концом кисти) столько "звёзд на небе", сколько изображено фигур на числовой карточке.</w:t>
            </w:r>
            <w:r w:rsidRPr="00190E10">
              <w:rPr>
                <w:rFonts w:ascii="Arial" w:hAnsi="Arial" w:cs="Arial"/>
                <w:sz w:val="22"/>
              </w:rPr>
              <w:t xml:space="preserve"> </w:t>
            </w:r>
          </w:p>
          <w:p w:rsidR="004E0808" w:rsidRPr="00190E10" w:rsidRDefault="004E0808" w:rsidP="00E2681F">
            <w:pPr>
              <w:spacing w:after="0" w:line="271" w:lineRule="auto"/>
              <w:ind w:left="11" w:hanging="11"/>
              <w:jc w:val="left"/>
            </w:pPr>
            <w:r w:rsidRPr="00190E10">
              <w:rPr>
                <w:sz w:val="22"/>
              </w:rPr>
              <w:t>2.Тоже самое. Выполнять, ориентируясь по слуху на количество ударов в бубен или под крышкой стола, сделанных взрослым.</w:t>
            </w:r>
            <w:r w:rsidRPr="00190E10">
              <w:rPr>
                <w:rFonts w:ascii="Arial" w:hAnsi="Arial" w:cs="Arial"/>
                <w:sz w:val="22"/>
              </w:rPr>
              <w:t xml:space="preserve"> </w:t>
            </w:r>
          </w:p>
        </w:tc>
      </w:tr>
      <w:tr w:rsidR="004E0808" w:rsidRPr="00835CBD" w:rsidTr="006C5D80">
        <w:trPr>
          <w:trHeight w:val="1349"/>
        </w:trPr>
        <w:tc>
          <w:tcPr>
            <w:tcW w:w="5018" w:type="dxa"/>
            <w:tcBorders>
              <w:top w:val="single" w:sz="4" w:space="0" w:color="000000"/>
              <w:left w:val="single" w:sz="4" w:space="0" w:color="000000"/>
              <w:bottom w:val="single" w:sz="8" w:space="0" w:color="000000"/>
              <w:right w:val="single" w:sz="4" w:space="0" w:color="000000"/>
            </w:tcBorders>
          </w:tcPr>
          <w:p w:rsidR="004E0808" w:rsidRPr="00190E10" w:rsidRDefault="004E0808" w:rsidP="00E2681F">
            <w:pPr>
              <w:spacing w:after="0" w:line="271" w:lineRule="auto"/>
              <w:ind w:left="11" w:hanging="11"/>
              <w:jc w:val="left"/>
              <w:rPr>
                <w:szCs w:val="24"/>
              </w:rPr>
            </w:pPr>
          </w:p>
        </w:tc>
        <w:tc>
          <w:tcPr>
            <w:tcW w:w="5350" w:type="dxa"/>
            <w:tcBorders>
              <w:top w:val="single" w:sz="4" w:space="0" w:color="000000"/>
              <w:left w:val="single" w:sz="4" w:space="0" w:color="000000"/>
              <w:bottom w:val="single" w:sz="8" w:space="0" w:color="000000"/>
              <w:right w:val="single" w:sz="4" w:space="0" w:color="000000"/>
            </w:tcBorders>
          </w:tcPr>
          <w:p w:rsidR="004E0808" w:rsidRPr="00190E10" w:rsidRDefault="004E0808" w:rsidP="00E2681F">
            <w:pPr>
              <w:spacing w:after="0" w:line="271" w:lineRule="auto"/>
              <w:ind w:left="11" w:hanging="11"/>
              <w:jc w:val="left"/>
              <w:rPr>
                <w:szCs w:val="24"/>
              </w:rPr>
            </w:pPr>
            <w:r w:rsidRPr="00190E10">
              <w:rPr>
                <w:sz w:val="22"/>
                <w:szCs w:val="24"/>
              </w:rPr>
              <w:t xml:space="preserve">     </w:t>
            </w:r>
            <w:r w:rsidRPr="00190E10">
              <w:rPr>
                <w:sz w:val="22"/>
                <w:szCs w:val="24"/>
                <w:u w:val="single" w:color="000000"/>
              </w:rPr>
              <w:t>Помоги Буратино.</w:t>
            </w:r>
            <w:r w:rsidRPr="00190E10">
              <w:rPr>
                <w:sz w:val="22"/>
                <w:szCs w:val="24"/>
              </w:rPr>
              <w:t xml:space="preserve"> </w:t>
            </w:r>
          </w:p>
          <w:p w:rsidR="004E0808" w:rsidRPr="00190E10" w:rsidRDefault="004E0808" w:rsidP="00E2681F">
            <w:pPr>
              <w:spacing w:after="0" w:line="271" w:lineRule="auto"/>
              <w:ind w:left="11" w:hanging="11"/>
              <w:jc w:val="left"/>
              <w:rPr>
                <w:szCs w:val="24"/>
              </w:rPr>
            </w:pPr>
            <w:r w:rsidRPr="00190E10">
              <w:rPr>
                <w:sz w:val="22"/>
                <w:szCs w:val="24"/>
              </w:rPr>
              <w:t xml:space="preserve">Игровой материал: игрушка Буратино, монеты (в пределах 7-10 штук ). Задание: помочь Буратино отобрать такое количество монет, которое ему подарил Карабас Барабас. </w:t>
            </w:r>
          </w:p>
        </w:tc>
      </w:tr>
      <w:tr w:rsidR="004E0808" w:rsidRPr="00835CBD" w:rsidTr="006C5D80">
        <w:trPr>
          <w:trHeight w:val="1958"/>
        </w:trPr>
        <w:tc>
          <w:tcPr>
            <w:tcW w:w="5018" w:type="dxa"/>
            <w:tcBorders>
              <w:top w:val="single" w:sz="8" w:space="0" w:color="000000"/>
              <w:left w:val="single" w:sz="4" w:space="0" w:color="000000"/>
              <w:bottom w:val="single" w:sz="8" w:space="0" w:color="000000"/>
              <w:right w:val="single" w:sz="4" w:space="0" w:color="000000"/>
            </w:tcBorders>
          </w:tcPr>
          <w:p w:rsidR="004E0808" w:rsidRPr="00190E10" w:rsidRDefault="004E0808" w:rsidP="00E2681F">
            <w:pPr>
              <w:spacing w:after="0" w:line="271" w:lineRule="auto"/>
              <w:ind w:left="11" w:hanging="11"/>
              <w:jc w:val="left"/>
              <w:rPr>
                <w:szCs w:val="24"/>
              </w:rPr>
            </w:pPr>
            <w:r w:rsidRPr="00190E10">
              <w:rPr>
                <w:sz w:val="22"/>
                <w:szCs w:val="24"/>
              </w:rPr>
              <w:t xml:space="preserve">    </w:t>
            </w:r>
            <w:r w:rsidRPr="00190E10">
              <w:rPr>
                <w:b/>
                <w:i/>
                <w:sz w:val="22"/>
                <w:szCs w:val="24"/>
              </w:rPr>
              <w:t>2. Величина</w:t>
            </w:r>
            <w:r w:rsidRPr="00190E10">
              <w:rPr>
                <w:sz w:val="22"/>
                <w:szCs w:val="24"/>
              </w:rPr>
              <w:t xml:space="preserve">      </w:t>
            </w:r>
            <w:r w:rsidRPr="00190E10">
              <w:rPr>
                <w:sz w:val="22"/>
                <w:szCs w:val="24"/>
                <w:u w:val="single" w:color="000000"/>
              </w:rPr>
              <w:t>Ленточки.</w:t>
            </w:r>
            <w:r w:rsidRPr="00190E10">
              <w:rPr>
                <w:sz w:val="22"/>
                <w:szCs w:val="24"/>
              </w:rPr>
              <w:t xml:space="preserve"> </w:t>
            </w:r>
          </w:p>
          <w:p w:rsidR="004E0808" w:rsidRPr="00190E10" w:rsidRDefault="004E0808" w:rsidP="00E2681F">
            <w:pPr>
              <w:spacing w:after="0" w:line="271" w:lineRule="auto"/>
              <w:ind w:left="11" w:hanging="11"/>
              <w:jc w:val="left"/>
              <w:rPr>
                <w:szCs w:val="24"/>
              </w:rPr>
            </w:pPr>
            <w:r w:rsidRPr="00190E10">
              <w:rPr>
                <w:sz w:val="22"/>
                <w:szCs w:val="24"/>
              </w:rPr>
              <w:t xml:space="preserve">Игровой материал: полоски бумаги разной длины- модели лент. Набор карандашей. </w:t>
            </w:r>
          </w:p>
          <w:p w:rsidR="004E0808" w:rsidRPr="00190E10" w:rsidRDefault="004E0808" w:rsidP="00E2681F">
            <w:pPr>
              <w:spacing w:after="0" w:line="271" w:lineRule="auto"/>
              <w:ind w:left="11" w:hanging="11"/>
              <w:jc w:val="left"/>
              <w:rPr>
                <w:szCs w:val="24"/>
              </w:rPr>
            </w:pPr>
            <w:r w:rsidRPr="00190E10">
              <w:rPr>
                <w:sz w:val="22"/>
                <w:szCs w:val="24"/>
              </w:rPr>
              <w:t xml:space="preserve">1.Самую длинную "ленточку" закрась синим карандашом, "ленточку" покороче закрась красным карандашом и т.д. </w:t>
            </w:r>
          </w:p>
        </w:tc>
        <w:tc>
          <w:tcPr>
            <w:tcW w:w="5350" w:type="dxa"/>
            <w:tcBorders>
              <w:top w:val="single" w:sz="8" w:space="0" w:color="000000"/>
              <w:left w:val="single" w:sz="4" w:space="0" w:color="000000"/>
              <w:bottom w:val="single" w:sz="8" w:space="0" w:color="000000"/>
              <w:right w:val="single" w:sz="4" w:space="0" w:color="000000"/>
            </w:tcBorders>
          </w:tcPr>
          <w:p w:rsidR="004E0808" w:rsidRPr="00190E10" w:rsidRDefault="004E0808" w:rsidP="00E2681F">
            <w:pPr>
              <w:spacing w:after="0" w:line="271" w:lineRule="auto"/>
              <w:ind w:left="11" w:hanging="11"/>
              <w:jc w:val="left"/>
              <w:rPr>
                <w:szCs w:val="24"/>
              </w:rPr>
            </w:pPr>
            <w:r w:rsidRPr="00190E10">
              <w:rPr>
                <w:b/>
                <w:i/>
                <w:sz w:val="22"/>
                <w:szCs w:val="24"/>
              </w:rPr>
              <w:t>2. Величина</w:t>
            </w:r>
            <w:r w:rsidRPr="00190E10">
              <w:rPr>
                <w:sz w:val="22"/>
                <w:szCs w:val="24"/>
              </w:rPr>
              <w:t xml:space="preserve"> </w:t>
            </w:r>
          </w:p>
          <w:p w:rsidR="004E0808" w:rsidRPr="00190E10" w:rsidRDefault="004E0808" w:rsidP="00E2681F">
            <w:pPr>
              <w:spacing w:after="0" w:line="271" w:lineRule="auto"/>
              <w:ind w:left="11" w:hanging="11"/>
              <w:jc w:val="left"/>
              <w:rPr>
                <w:szCs w:val="24"/>
              </w:rPr>
            </w:pPr>
            <w:r w:rsidRPr="00190E10">
              <w:rPr>
                <w:sz w:val="22"/>
                <w:szCs w:val="24"/>
              </w:rPr>
              <w:t xml:space="preserve">     </w:t>
            </w:r>
            <w:r w:rsidRPr="00190E10">
              <w:rPr>
                <w:sz w:val="22"/>
                <w:szCs w:val="24"/>
                <w:u w:val="single" w:color="000000"/>
              </w:rPr>
              <w:t>Разложи карандаши.</w:t>
            </w:r>
            <w:r w:rsidRPr="00190E10">
              <w:rPr>
                <w:sz w:val="22"/>
                <w:szCs w:val="24"/>
              </w:rPr>
              <w:t xml:space="preserve"> </w:t>
            </w:r>
          </w:p>
          <w:p w:rsidR="004E0808" w:rsidRPr="00190E10" w:rsidRDefault="004E0808" w:rsidP="00E2681F">
            <w:pPr>
              <w:spacing w:after="0" w:line="271" w:lineRule="auto"/>
              <w:ind w:left="11" w:hanging="11"/>
              <w:jc w:val="left"/>
              <w:rPr>
                <w:szCs w:val="24"/>
              </w:rPr>
            </w:pPr>
            <w:r w:rsidRPr="00190E10">
              <w:rPr>
                <w:sz w:val="22"/>
                <w:szCs w:val="24"/>
              </w:rPr>
              <w:t xml:space="preserve">На ощупь разложить карандаши разной длины в порядке возрастания или убывания. </w:t>
            </w:r>
          </w:p>
          <w:p w:rsidR="004E0808" w:rsidRPr="00190E10" w:rsidRDefault="004E0808" w:rsidP="00E2681F">
            <w:pPr>
              <w:spacing w:after="0" w:line="271" w:lineRule="auto"/>
              <w:ind w:left="11" w:hanging="11"/>
              <w:jc w:val="left"/>
              <w:rPr>
                <w:szCs w:val="24"/>
              </w:rPr>
            </w:pPr>
            <w:r w:rsidRPr="00190E10">
              <w:rPr>
                <w:sz w:val="22"/>
                <w:szCs w:val="24"/>
              </w:rPr>
              <w:t xml:space="preserve">     </w:t>
            </w:r>
            <w:r w:rsidRPr="00190E10">
              <w:rPr>
                <w:sz w:val="22"/>
                <w:szCs w:val="24"/>
                <w:u w:val="single" w:color="000000"/>
              </w:rPr>
              <w:t>Разложи коврики.</w:t>
            </w:r>
            <w:r w:rsidRPr="00190E10">
              <w:rPr>
                <w:sz w:val="22"/>
                <w:szCs w:val="24"/>
              </w:rPr>
              <w:t xml:space="preserve"> </w:t>
            </w:r>
          </w:p>
          <w:p w:rsidR="004E0808" w:rsidRPr="00190E10" w:rsidRDefault="004E0808" w:rsidP="00E2681F">
            <w:pPr>
              <w:spacing w:after="0" w:line="271" w:lineRule="auto"/>
              <w:ind w:left="11" w:hanging="11"/>
              <w:jc w:val="left"/>
              <w:rPr>
                <w:szCs w:val="24"/>
              </w:rPr>
            </w:pPr>
            <w:r w:rsidRPr="00190E10">
              <w:rPr>
                <w:sz w:val="22"/>
                <w:szCs w:val="24"/>
              </w:rPr>
              <w:t xml:space="preserve">Разложить "коврики" в возрастающем и убывающем порядке по ширине. </w:t>
            </w:r>
          </w:p>
        </w:tc>
      </w:tr>
      <w:tr w:rsidR="004E0808" w:rsidRPr="00835CBD" w:rsidTr="006C5D80">
        <w:trPr>
          <w:trHeight w:val="3315"/>
        </w:trPr>
        <w:tc>
          <w:tcPr>
            <w:tcW w:w="5018" w:type="dxa"/>
            <w:tcBorders>
              <w:top w:val="single" w:sz="8" w:space="0" w:color="000000"/>
              <w:left w:val="single" w:sz="4" w:space="0" w:color="000000"/>
              <w:bottom w:val="single" w:sz="4" w:space="0" w:color="auto"/>
              <w:right w:val="single" w:sz="4" w:space="0" w:color="000000"/>
            </w:tcBorders>
          </w:tcPr>
          <w:p w:rsidR="004E0808" w:rsidRPr="00190E10" w:rsidRDefault="004E0808" w:rsidP="00E2681F">
            <w:pPr>
              <w:spacing w:after="0" w:line="271" w:lineRule="auto"/>
              <w:ind w:left="11" w:hanging="11"/>
              <w:jc w:val="left"/>
              <w:rPr>
                <w:szCs w:val="24"/>
              </w:rPr>
            </w:pPr>
            <w:r w:rsidRPr="00190E10">
              <w:rPr>
                <w:b/>
                <w:i/>
                <w:sz w:val="22"/>
                <w:szCs w:val="24"/>
              </w:rPr>
              <w:t>3. Методы исследования представлений о геометрических фигурах.</w:t>
            </w:r>
            <w:r w:rsidRPr="00190E10">
              <w:rPr>
                <w:sz w:val="22"/>
                <w:szCs w:val="24"/>
              </w:rPr>
              <w:t xml:space="preserve"> </w:t>
            </w:r>
          </w:p>
          <w:p w:rsidR="004E0808" w:rsidRPr="00190E10" w:rsidRDefault="004E0808" w:rsidP="00E2681F">
            <w:pPr>
              <w:spacing w:after="0" w:line="271" w:lineRule="auto"/>
              <w:ind w:left="11" w:hanging="11"/>
              <w:jc w:val="left"/>
              <w:rPr>
                <w:szCs w:val="24"/>
              </w:rPr>
            </w:pPr>
            <w:r w:rsidRPr="00190E10">
              <w:rPr>
                <w:sz w:val="22"/>
                <w:szCs w:val="24"/>
              </w:rPr>
              <w:t xml:space="preserve">     </w:t>
            </w:r>
            <w:r w:rsidRPr="00190E10">
              <w:rPr>
                <w:sz w:val="22"/>
                <w:szCs w:val="24"/>
                <w:u w:val="single" w:color="000000"/>
              </w:rPr>
              <w:t>Какой формы ?</w:t>
            </w:r>
            <w:r w:rsidRPr="00190E10">
              <w:rPr>
                <w:sz w:val="22"/>
                <w:szCs w:val="24"/>
              </w:rPr>
              <w:t xml:space="preserve"> </w:t>
            </w:r>
          </w:p>
          <w:p w:rsidR="004E0808" w:rsidRPr="00190E10" w:rsidRDefault="004E0808" w:rsidP="00E2681F">
            <w:pPr>
              <w:spacing w:after="0" w:line="271" w:lineRule="auto"/>
              <w:ind w:left="11" w:hanging="11"/>
              <w:jc w:val="left"/>
              <w:rPr>
                <w:szCs w:val="24"/>
              </w:rPr>
            </w:pPr>
            <w:r w:rsidRPr="00190E10">
              <w:rPr>
                <w:sz w:val="22"/>
                <w:szCs w:val="24"/>
              </w:rPr>
              <w:t xml:space="preserve">Игровой материал: набор карточек с изображением геометрических форм. 1. Взрослый называет какой-либо предмет окружающей обстановки, а ребёнок карточку с геометрической формой, соответствующей форме названного предмета. </w:t>
            </w:r>
          </w:p>
          <w:p w:rsidR="004E0808" w:rsidRPr="00190E10" w:rsidRDefault="004E0808" w:rsidP="00E2681F">
            <w:pPr>
              <w:spacing w:after="0" w:line="271" w:lineRule="auto"/>
              <w:ind w:left="11" w:hanging="11"/>
              <w:jc w:val="left"/>
              <w:rPr>
                <w:szCs w:val="24"/>
              </w:rPr>
            </w:pPr>
            <w:r w:rsidRPr="00190E10">
              <w:rPr>
                <w:sz w:val="22"/>
                <w:szCs w:val="24"/>
              </w:rPr>
              <w:t xml:space="preserve">2. Взрослый называет предмет, а ребёнок словесно определяет его форму. Например, косынка-треугольник, яйцо- овал и т.д. </w:t>
            </w:r>
          </w:p>
        </w:tc>
        <w:tc>
          <w:tcPr>
            <w:tcW w:w="5350" w:type="dxa"/>
            <w:tcBorders>
              <w:top w:val="single" w:sz="8" w:space="0" w:color="000000"/>
              <w:left w:val="single" w:sz="4" w:space="0" w:color="000000"/>
              <w:bottom w:val="single" w:sz="4" w:space="0" w:color="auto"/>
              <w:right w:val="single" w:sz="4" w:space="0" w:color="000000"/>
            </w:tcBorders>
          </w:tcPr>
          <w:p w:rsidR="004E0808" w:rsidRDefault="004E0808" w:rsidP="00E2681F">
            <w:pPr>
              <w:spacing w:after="0" w:line="271" w:lineRule="auto"/>
              <w:ind w:left="11" w:hanging="11"/>
              <w:jc w:val="left"/>
              <w:rPr>
                <w:szCs w:val="24"/>
              </w:rPr>
            </w:pPr>
            <w:r w:rsidRPr="00190E10">
              <w:rPr>
                <w:b/>
                <w:i/>
                <w:sz w:val="22"/>
                <w:szCs w:val="24"/>
              </w:rPr>
              <w:t>3. Методы исследования представлений о геометрических фигурах.</w:t>
            </w:r>
            <w:r w:rsidRPr="00190E10">
              <w:rPr>
                <w:sz w:val="22"/>
                <w:szCs w:val="24"/>
              </w:rPr>
              <w:t xml:space="preserve">     </w:t>
            </w:r>
          </w:p>
          <w:p w:rsidR="004E0808" w:rsidRPr="00190E10" w:rsidRDefault="004E0808" w:rsidP="00E2681F">
            <w:pPr>
              <w:spacing w:after="0" w:line="271" w:lineRule="auto"/>
              <w:ind w:left="11" w:hanging="11"/>
              <w:jc w:val="left"/>
              <w:rPr>
                <w:szCs w:val="24"/>
              </w:rPr>
            </w:pPr>
            <w:r w:rsidRPr="00190E10">
              <w:rPr>
                <w:sz w:val="22"/>
                <w:szCs w:val="24"/>
              </w:rPr>
              <w:t xml:space="preserve"> </w:t>
            </w:r>
            <w:r w:rsidRPr="00190E10">
              <w:rPr>
                <w:sz w:val="22"/>
                <w:szCs w:val="24"/>
                <w:u w:val="single" w:color="000000"/>
              </w:rPr>
              <w:t>Мозаика.</w:t>
            </w:r>
            <w:r w:rsidRPr="00190E10">
              <w:rPr>
                <w:sz w:val="22"/>
                <w:szCs w:val="24"/>
              </w:rPr>
              <w:t xml:space="preserve"> </w:t>
            </w:r>
          </w:p>
          <w:p w:rsidR="004E0808" w:rsidRPr="00190E10" w:rsidRDefault="004E0808" w:rsidP="00E2681F">
            <w:pPr>
              <w:spacing w:after="0" w:line="271" w:lineRule="auto"/>
              <w:ind w:left="11" w:hanging="11"/>
              <w:jc w:val="left"/>
              <w:rPr>
                <w:szCs w:val="24"/>
              </w:rPr>
            </w:pPr>
            <w:r w:rsidRPr="00190E10">
              <w:rPr>
                <w:sz w:val="22"/>
                <w:szCs w:val="24"/>
              </w:rPr>
              <w:t xml:space="preserve">Игровой материал: набор геометрических форм. С помощью геометрических форм выложить сложные картинки. </w:t>
            </w:r>
          </w:p>
          <w:p w:rsidR="004E0808" w:rsidRPr="00190E10" w:rsidRDefault="004E0808" w:rsidP="00E2681F">
            <w:pPr>
              <w:spacing w:after="0" w:line="271" w:lineRule="auto"/>
              <w:ind w:left="11" w:hanging="11"/>
              <w:jc w:val="left"/>
              <w:rPr>
                <w:szCs w:val="24"/>
              </w:rPr>
            </w:pPr>
            <w:r w:rsidRPr="00190E10">
              <w:rPr>
                <w:sz w:val="22"/>
                <w:szCs w:val="24"/>
              </w:rPr>
              <w:t xml:space="preserve">     </w:t>
            </w:r>
            <w:r w:rsidRPr="00190E10">
              <w:rPr>
                <w:sz w:val="22"/>
                <w:szCs w:val="24"/>
                <w:u w:val="single" w:color="000000"/>
              </w:rPr>
              <w:t>Почини коврик.</w:t>
            </w:r>
            <w:r w:rsidRPr="00190E10">
              <w:rPr>
                <w:sz w:val="22"/>
                <w:szCs w:val="24"/>
              </w:rPr>
              <w:t xml:space="preserve"> </w:t>
            </w:r>
          </w:p>
          <w:p w:rsidR="004E0808" w:rsidRPr="00190E10" w:rsidRDefault="004E0808" w:rsidP="00E2681F">
            <w:pPr>
              <w:spacing w:after="0" w:line="271" w:lineRule="auto"/>
              <w:ind w:left="11" w:hanging="11"/>
              <w:jc w:val="left"/>
              <w:rPr>
                <w:szCs w:val="24"/>
              </w:rPr>
            </w:pPr>
            <w:r w:rsidRPr="00190E10">
              <w:rPr>
                <w:sz w:val="22"/>
                <w:szCs w:val="24"/>
              </w:rPr>
              <w:t xml:space="preserve">Игровой материал: иллюстрация с геометрическим изображением порванных ковриков. </w:t>
            </w:r>
          </w:p>
          <w:p w:rsidR="004E0808" w:rsidRPr="00190E10" w:rsidRDefault="004E0808" w:rsidP="00E2681F">
            <w:pPr>
              <w:spacing w:after="0" w:line="271" w:lineRule="auto"/>
              <w:ind w:left="11" w:hanging="11"/>
              <w:jc w:val="left"/>
              <w:rPr>
                <w:szCs w:val="24"/>
              </w:rPr>
            </w:pPr>
            <w:r w:rsidRPr="00190E10">
              <w:rPr>
                <w:sz w:val="22"/>
                <w:szCs w:val="24"/>
              </w:rPr>
              <w:t xml:space="preserve">Найти подходящую (по форме и цвету) заплатку и "починить" (наложить) её на дырку. </w:t>
            </w:r>
          </w:p>
          <w:p w:rsidR="004E0808" w:rsidRPr="00190E10" w:rsidRDefault="004E0808" w:rsidP="00E2681F">
            <w:pPr>
              <w:spacing w:after="0" w:line="271" w:lineRule="auto"/>
              <w:ind w:left="0" w:firstLine="0"/>
              <w:jc w:val="left"/>
              <w:rPr>
                <w:szCs w:val="24"/>
              </w:rPr>
            </w:pPr>
          </w:p>
        </w:tc>
      </w:tr>
      <w:tr w:rsidR="004E0808" w:rsidRPr="00835CBD" w:rsidTr="006C5D80">
        <w:trPr>
          <w:trHeight w:val="3148"/>
        </w:trPr>
        <w:tc>
          <w:tcPr>
            <w:tcW w:w="5018" w:type="dxa"/>
            <w:tcBorders>
              <w:top w:val="single" w:sz="4" w:space="0" w:color="auto"/>
              <w:left w:val="single" w:sz="4" w:space="0" w:color="000000"/>
              <w:bottom w:val="single" w:sz="8" w:space="0" w:color="000000"/>
              <w:right w:val="single" w:sz="4" w:space="0" w:color="000000"/>
            </w:tcBorders>
          </w:tcPr>
          <w:p w:rsidR="004E0808" w:rsidRPr="00190E10" w:rsidRDefault="004E0808" w:rsidP="00E2681F">
            <w:pPr>
              <w:spacing w:after="0" w:line="271" w:lineRule="auto"/>
              <w:ind w:left="11" w:hanging="11"/>
              <w:jc w:val="left"/>
              <w:rPr>
                <w:szCs w:val="24"/>
              </w:rPr>
            </w:pPr>
            <w:r w:rsidRPr="00190E10">
              <w:rPr>
                <w:b/>
                <w:i/>
                <w:sz w:val="22"/>
                <w:szCs w:val="24"/>
              </w:rPr>
              <w:t>4. Методы исследования пространственных представлений.</w:t>
            </w:r>
            <w:r w:rsidRPr="00190E10">
              <w:rPr>
                <w:sz w:val="22"/>
                <w:szCs w:val="24"/>
              </w:rPr>
              <w:t xml:space="preserve">      </w:t>
            </w:r>
            <w:r w:rsidRPr="00190E10">
              <w:rPr>
                <w:sz w:val="22"/>
                <w:szCs w:val="24"/>
                <w:u w:val="single" w:color="000000"/>
              </w:rPr>
              <w:t>Исправь ошибки.</w:t>
            </w:r>
            <w:r w:rsidRPr="00190E10">
              <w:rPr>
                <w:sz w:val="22"/>
                <w:szCs w:val="24"/>
              </w:rPr>
              <w:t xml:space="preserve"> </w:t>
            </w:r>
          </w:p>
          <w:p w:rsidR="004E0808" w:rsidRPr="00190E10" w:rsidRDefault="004E0808" w:rsidP="00E2681F">
            <w:pPr>
              <w:spacing w:after="0" w:line="271" w:lineRule="auto"/>
              <w:ind w:left="11" w:hanging="11"/>
              <w:jc w:val="left"/>
              <w:rPr>
                <w:szCs w:val="24"/>
              </w:rPr>
            </w:pPr>
            <w:r w:rsidRPr="00190E10">
              <w:rPr>
                <w:sz w:val="22"/>
                <w:szCs w:val="24"/>
              </w:rPr>
              <w:t>Игровой материал: 4 больших квадрата белого, жёлтого, серого и черного цветов- модели частей суток. Сюжетные картинки, изображающие деятельность детей в течении суток. Они положены сверху квадратов без учёта соответствия сюжета модели. Исправить ошибки, допущенные Незнайкой, объяснить свои действия.</w:t>
            </w:r>
          </w:p>
          <w:p w:rsidR="004E0808" w:rsidRPr="00190E10" w:rsidRDefault="004E0808" w:rsidP="00E2681F">
            <w:pPr>
              <w:spacing w:after="0" w:line="271" w:lineRule="auto"/>
              <w:ind w:left="11" w:hanging="11"/>
              <w:jc w:val="left"/>
              <w:rPr>
                <w:b/>
                <w:i/>
                <w:szCs w:val="24"/>
              </w:rPr>
            </w:pPr>
          </w:p>
        </w:tc>
        <w:tc>
          <w:tcPr>
            <w:tcW w:w="5350" w:type="dxa"/>
            <w:tcBorders>
              <w:top w:val="single" w:sz="4" w:space="0" w:color="auto"/>
              <w:left w:val="single" w:sz="4" w:space="0" w:color="000000"/>
              <w:bottom w:val="single" w:sz="8" w:space="0" w:color="000000"/>
              <w:right w:val="single" w:sz="4" w:space="0" w:color="000000"/>
            </w:tcBorders>
          </w:tcPr>
          <w:p w:rsidR="004E0808" w:rsidRPr="00190E10" w:rsidRDefault="004E0808" w:rsidP="00E2681F">
            <w:pPr>
              <w:spacing w:after="0" w:line="271" w:lineRule="auto"/>
              <w:ind w:left="11" w:hanging="11"/>
              <w:jc w:val="left"/>
              <w:rPr>
                <w:szCs w:val="24"/>
              </w:rPr>
            </w:pPr>
            <w:r w:rsidRPr="00190E10">
              <w:rPr>
                <w:b/>
                <w:i/>
                <w:sz w:val="22"/>
                <w:szCs w:val="24"/>
              </w:rPr>
              <w:t>4. Методы исследования пространственных представлений.</w:t>
            </w:r>
            <w:r w:rsidRPr="00190E10">
              <w:rPr>
                <w:sz w:val="22"/>
                <w:szCs w:val="24"/>
              </w:rPr>
              <w:t xml:space="preserve"> </w:t>
            </w:r>
          </w:p>
          <w:p w:rsidR="004E0808" w:rsidRPr="00190E10" w:rsidRDefault="004E0808" w:rsidP="00E2681F">
            <w:pPr>
              <w:spacing w:after="0" w:line="271" w:lineRule="auto"/>
              <w:ind w:left="11" w:hanging="11"/>
              <w:jc w:val="left"/>
              <w:rPr>
                <w:szCs w:val="24"/>
              </w:rPr>
            </w:pPr>
            <w:r w:rsidRPr="00190E10">
              <w:rPr>
                <w:sz w:val="22"/>
                <w:szCs w:val="24"/>
              </w:rPr>
              <w:t xml:space="preserve">     </w:t>
            </w:r>
            <w:r w:rsidRPr="00190E10">
              <w:rPr>
                <w:sz w:val="22"/>
                <w:szCs w:val="24"/>
                <w:u w:val="single" w:color="000000"/>
              </w:rPr>
              <w:t>Узор.</w:t>
            </w:r>
            <w:r w:rsidRPr="00190E10">
              <w:rPr>
                <w:sz w:val="22"/>
                <w:szCs w:val="24"/>
              </w:rPr>
              <w:t xml:space="preserve"> </w:t>
            </w:r>
          </w:p>
          <w:p w:rsidR="004E0808" w:rsidRPr="00190E10" w:rsidRDefault="004E0808" w:rsidP="00E2681F">
            <w:pPr>
              <w:spacing w:after="0" w:line="271" w:lineRule="auto"/>
              <w:ind w:left="11" w:hanging="11"/>
              <w:jc w:val="left"/>
              <w:rPr>
                <w:szCs w:val="24"/>
              </w:rPr>
            </w:pPr>
            <w:r w:rsidRPr="00190E10">
              <w:rPr>
                <w:sz w:val="22"/>
                <w:szCs w:val="24"/>
              </w:rPr>
              <w:t xml:space="preserve">Определить направления движения от себя </w:t>
            </w:r>
          </w:p>
          <w:p w:rsidR="004E0808" w:rsidRPr="00190E10" w:rsidRDefault="004E0808" w:rsidP="00E2681F">
            <w:pPr>
              <w:spacing w:after="0" w:line="271" w:lineRule="auto"/>
              <w:ind w:left="11" w:hanging="11"/>
              <w:jc w:val="left"/>
              <w:rPr>
                <w:szCs w:val="24"/>
              </w:rPr>
            </w:pPr>
            <w:r w:rsidRPr="00190E10">
              <w:rPr>
                <w:sz w:val="22"/>
                <w:szCs w:val="24"/>
              </w:rPr>
              <w:t xml:space="preserve">(направо, налево, вперёд, назад, вверх, вниз). Игровой материал: карточка с узором, составленным из геометрических форм. Описать узор от себя. </w:t>
            </w:r>
          </w:p>
          <w:p w:rsidR="004E0808" w:rsidRPr="00190E10" w:rsidRDefault="004E0808" w:rsidP="00E2681F">
            <w:pPr>
              <w:spacing w:after="0" w:line="271" w:lineRule="auto"/>
              <w:ind w:left="11" w:hanging="11"/>
              <w:jc w:val="left"/>
              <w:rPr>
                <w:szCs w:val="24"/>
              </w:rPr>
            </w:pPr>
            <w:r w:rsidRPr="00190E10">
              <w:rPr>
                <w:sz w:val="22"/>
                <w:szCs w:val="24"/>
              </w:rPr>
              <w:t xml:space="preserve">     </w:t>
            </w:r>
            <w:r w:rsidRPr="00190E10">
              <w:rPr>
                <w:sz w:val="22"/>
                <w:szCs w:val="24"/>
                <w:u w:val="single" w:color="000000"/>
              </w:rPr>
              <w:t>Найди различия.</w:t>
            </w:r>
            <w:r w:rsidRPr="00190E10">
              <w:rPr>
                <w:sz w:val="22"/>
                <w:szCs w:val="24"/>
              </w:rPr>
              <w:t xml:space="preserve"> </w:t>
            </w:r>
          </w:p>
          <w:p w:rsidR="004E0808" w:rsidRPr="00190E10" w:rsidRDefault="004E0808" w:rsidP="00E2681F">
            <w:pPr>
              <w:spacing w:after="0" w:line="271" w:lineRule="auto"/>
              <w:ind w:left="11" w:hanging="11"/>
              <w:jc w:val="left"/>
              <w:rPr>
                <w:szCs w:val="24"/>
              </w:rPr>
            </w:pPr>
            <w:r w:rsidRPr="00190E10">
              <w:rPr>
                <w:sz w:val="22"/>
                <w:szCs w:val="24"/>
              </w:rPr>
              <w:t xml:space="preserve">Игровой материал: набор иллюстраций с противоположным изображением предметов. </w:t>
            </w:r>
          </w:p>
          <w:p w:rsidR="004E0808" w:rsidRPr="00190E10" w:rsidRDefault="004E0808" w:rsidP="00E2681F">
            <w:pPr>
              <w:spacing w:after="0" w:line="271" w:lineRule="auto"/>
              <w:ind w:left="11" w:hanging="11"/>
              <w:jc w:val="left"/>
              <w:rPr>
                <w:b/>
                <w:i/>
                <w:szCs w:val="24"/>
              </w:rPr>
            </w:pPr>
            <w:r w:rsidRPr="00190E10">
              <w:rPr>
                <w:sz w:val="22"/>
                <w:szCs w:val="24"/>
              </w:rPr>
              <w:t>Найти различия.</w:t>
            </w:r>
          </w:p>
        </w:tc>
      </w:tr>
    </w:tbl>
    <w:p w:rsidR="004E0808" w:rsidRPr="00835CBD" w:rsidRDefault="004E0808" w:rsidP="006C5D80">
      <w:pPr>
        <w:spacing w:after="0"/>
        <w:ind w:left="0" w:firstLine="0"/>
        <w:rPr>
          <w:szCs w:val="24"/>
        </w:rPr>
      </w:pPr>
      <w:bookmarkStart w:id="0" w:name="_GoBack"/>
      <w:bookmarkEnd w:id="0"/>
    </w:p>
    <w:p w:rsidR="004E0808" w:rsidRPr="00070709" w:rsidRDefault="004E0808" w:rsidP="002E05EA">
      <w:pPr>
        <w:spacing w:after="0"/>
        <w:jc w:val="left"/>
        <w:rPr>
          <w:sz w:val="32"/>
          <w:szCs w:val="24"/>
        </w:rPr>
      </w:pPr>
      <w:r w:rsidRPr="00070709">
        <w:rPr>
          <w:b/>
          <w:sz w:val="32"/>
          <w:szCs w:val="24"/>
        </w:rPr>
        <w:t xml:space="preserve">Литература </w:t>
      </w:r>
    </w:p>
    <w:p w:rsidR="004E0808" w:rsidRPr="00070709" w:rsidRDefault="004E0808" w:rsidP="002E05EA">
      <w:pPr>
        <w:spacing w:after="0"/>
        <w:jc w:val="left"/>
        <w:rPr>
          <w:sz w:val="28"/>
          <w:szCs w:val="24"/>
        </w:rPr>
      </w:pPr>
      <w:r w:rsidRPr="00070709">
        <w:rPr>
          <w:sz w:val="28"/>
          <w:szCs w:val="24"/>
        </w:rPr>
        <w:t xml:space="preserve"> «Воспитатель  ДОУ № 2 – 2009 г.»  - Решение логических задач. </w:t>
      </w:r>
    </w:p>
    <w:p w:rsidR="004E0808" w:rsidRPr="00070709" w:rsidRDefault="004E0808" w:rsidP="002E05EA">
      <w:pPr>
        <w:spacing w:after="0"/>
        <w:jc w:val="left"/>
        <w:rPr>
          <w:sz w:val="28"/>
          <w:szCs w:val="24"/>
        </w:rPr>
      </w:pPr>
      <w:r w:rsidRPr="00070709">
        <w:rPr>
          <w:sz w:val="28"/>
          <w:szCs w:val="24"/>
        </w:rPr>
        <w:t xml:space="preserve">«Воспитатель  ДОУ № 6  - 2008 г.» Игра, как средство развития элементарных математических представлений у дошкольников. </w:t>
      </w:r>
    </w:p>
    <w:p w:rsidR="004E0808" w:rsidRPr="00070709" w:rsidRDefault="004E0808" w:rsidP="002E05EA">
      <w:pPr>
        <w:spacing w:after="0"/>
        <w:jc w:val="left"/>
        <w:rPr>
          <w:sz w:val="28"/>
          <w:szCs w:val="24"/>
        </w:rPr>
      </w:pPr>
      <w:r w:rsidRPr="00070709">
        <w:rPr>
          <w:sz w:val="28"/>
          <w:szCs w:val="24"/>
        </w:rPr>
        <w:t xml:space="preserve"> «Дошкольник изучает математику» Т. И. Ерофеева – 2005г. </w:t>
      </w:r>
    </w:p>
    <w:p w:rsidR="004E0808" w:rsidRPr="00070709" w:rsidRDefault="004E0808" w:rsidP="002E05EA">
      <w:pPr>
        <w:spacing w:after="0"/>
        <w:jc w:val="left"/>
        <w:rPr>
          <w:sz w:val="28"/>
          <w:szCs w:val="24"/>
        </w:rPr>
      </w:pPr>
      <w:r w:rsidRPr="00070709">
        <w:rPr>
          <w:sz w:val="28"/>
          <w:szCs w:val="24"/>
        </w:rPr>
        <w:t xml:space="preserve">«Занятия по формированию элементарных математических представлений в старшей группе» И.А.Пономарева, В. А. Позина 2009год </w:t>
      </w:r>
    </w:p>
    <w:p w:rsidR="004E0808" w:rsidRPr="00070709" w:rsidRDefault="004E0808" w:rsidP="002E05EA">
      <w:pPr>
        <w:spacing w:after="0"/>
        <w:jc w:val="left"/>
        <w:rPr>
          <w:sz w:val="28"/>
          <w:szCs w:val="24"/>
        </w:rPr>
      </w:pPr>
      <w:r w:rsidRPr="00070709">
        <w:rPr>
          <w:sz w:val="28"/>
          <w:szCs w:val="24"/>
        </w:rPr>
        <w:t xml:space="preserve"> «Математика для детей 4 – 5 лет»  Е.В. Колесникова – 2008г. </w:t>
      </w:r>
    </w:p>
    <w:p w:rsidR="004E0808" w:rsidRPr="00070709" w:rsidRDefault="004E0808" w:rsidP="002E05EA">
      <w:pPr>
        <w:spacing w:after="0"/>
        <w:jc w:val="left"/>
        <w:rPr>
          <w:sz w:val="28"/>
          <w:szCs w:val="24"/>
        </w:rPr>
      </w:pPr>
      <w:r w:rsidRPr="00070709">
        <w:rPr>
          <w:sz w:val="28"/>
          <w:szCs w:val="24"/>
        </w:rPr>
        <w:t xml:space="preserve"> «Развивающие математические игры, занятия в ДОУ» Л.П.Стасова – 2008 г. </w:t>
      </w:r>
    </w:p>
    <w:p w:rsidR="004E0808" w:rsidRPr="00070709" w:rsidRDefault="004E0808" w:rsidP="002E05EA">
      <w:pPr>
        <w:spacing w:after="0"/>
        <w:jc w:val="left"/>
        <w:rPr>
          <w:sz w:val="28"/>
          <w:szCs w:val="24"/>
        </w:rPr>
      </w:pPr>
      <w:r w:rsidRPr="00070709">
        <w:rPr>
          <w:sz w:val="28"/>
          <w:szCs w:val="24"/>
        </w:rPr>
        <w:t xml:space="preserve">Арапова-Пискарева Н.А. Формирование элементарных математических представлений в детском саду. Программа и методические рекомендации для занятий с детьми 2-7 лет. М. Мозаика-Синтез. 2006 г. </w:t>
      </w:r>
    </w:p>
    <w:p w:rsidR="004E0808" w:rsidRPr="00070709" w:rsidRDefault="004E0808" w:rsidP="002E05EA">
      <w:pPr>
        <w:spacing w:after="0"/>
        <w:jc w:val="left"/>
        <w:rPr>
          <w:sz w:val="28"/>
          <w:szCs w:val="24"/>
        </w:rPr>
      </w:pPr>
      <w:r w:rsidRPr="00070709">
        <w:rPr>
          <w:sz w:val="28"/>
          <w:szCs w:val="24"/>
        </w:rPr>
        <w:t xml:space="preserve">Белошистая А. В. Дошкольный возраст: формирование и развитие математических способностей //Дошкольное воспитание. 2002 г. № 2  </w:t>
      </w:r>
    </w:p>
    <w:p w:rsidR="004E0808" w:rsidRPr="00070709" w:rsidRDefault="004E0808" w:rsidP="002E05EA">
      <w:pPr>
        <w:spacing w:after="0"/>
        <w:jc w:val="left"/>
        <w:rPr>
          <w:sz w:val="28"/>
          <w:szCs w:val="24"/>
        </w:rPr>
      </w:pPr>
      <w:r w:rsidRPr="00070709">
        <w:rPr>
          <w:sz w:val="28"/>
          <w:szCs w:val="24"/>
        </w:rPr>
        <w:t xml:space="preserve"> Веселые задачки для маленьких умников. Тетрадь по развитию познавательных процессов /Составитель С. Е. Гаврина. Ярославль: «Академия развития», «Академия Холдинг», 2002. </w:t>
      </w:r>
    </w:p>
    <w:p w:rsidR="004E0808" w:rsidRPr="00070709" w:rsidRDefault="004E0808" w:rsidP="002E05EA">
      <w:pPr>
        <w:spacing w:after="0"/>
        <w:jc w:val="left"/>
        <w:rPr>
          <w:sz w:val="28"/>
          <w:szCs w:val="24"/>
        </w:rPr>
      </w:pPr>
      <w:r w:rsidRPr="00070709">
        <w:rPr>
          <w:sz w:val="28"/>
          <w:szCs w:val="24"/>
        </w:rPr>
        <w:t xml:space="preserve">Водопьянов,Е.Н. Формирование начальных геометрических понятий у дошкольников. / Е.Н.Водопьянов. // Дошк. воспитание, 2000, № 3. </w:t>
      </w:r>
    </w:p>
    <w:p w:rsidR="004E0808" w:rsidRPr="00070709" w:rsidRDefault="004E0808" w:rsidP="002E05EA">
      <w:pPr>
        <w:spacing w:after="0"/>
        <w:jc w:val="left"/>
        <w:rPr>
          <w:sz w:val="28"/>
          <w:szCs w:val="24"/>
        </w:rPr>
      </w:pPr>
      <w:r w:rsidRPr="00070709">
        <w:rPr>
          <w:sz w:val="28"/>
          <w:szCs w:val="24"/>
        </w:rPr>
        <w:t xml:space="preserve">Воспитание детей в игре: Пособие для воспитателя дет.сада / Сост. А.К. Бондаренко, А.И.Матусик. – 2-е изд., перераб. И доп. – М.: Просвещение, 1983. </w:t>
      </w:r>
    </w:p>
    <w:p w:rsidR="004E0808" w:rsidRPr="00070709" w:rsidRDefault="004E0808" w:rsidP="002E05EA">
      <w:pPr>
        <w:spacing w:after="0"/>
        <w:jc w:val="left"/>
        <w:rPr>
          <w:sz w:val="28"/>
          <w:szCs w:val="24"/>
        </w:rPr>
      </w:pPr>
      <w:r w:rsidRPr="00070709">
        <w:rPr>
          <w:sz w:val="28"/>
          <w:szCs w:val="24"/>
        </w:rPr>
        <w:t xml:space="preserve">Данилова В. В., Рихтерман Т. Д., Михайлова З. А., Обучение математике в детском саду. 3-е изд. ; стереотип М; «Академия», 1998 г.  </w:t>
      </w:r>
    </w:p>
    <w:p w:rsidR="004E0808" w:rsidRPr="00070709" w:rsidRDefault="004E0808" w:rsidP="002E05EA">
      <w:pPr>
        <w:spacing w:after="0"/>
        <w:jc w:val="left"/>
        <w:rPr>
          <w:sz w:val="28"/>
          <w:szCs w:val="24"/>
        </w:rPr>
      </w:pPr>
      <w:r w:rsidRPr="00070709">
        <w:rPr>
          <w:sz w:val="28"/>
          <w:szCs w:val="24"/>
        </w:rPr>
        <w:t xml:space="preserve">Дидактические игры и упражнения но сенсорному воспитанию дошкольников: Пособие для воспитателя детского сада. - Под ред. Л. А. Венгера. 2-е изд., перераб. и доп.– М.: Просвещение, 1998. </w:t>
      </w:r>
    </w:p>
    <w:p w:rsidR="004E0808" w:rsidRPr="00070709" w:rsidRDefault="004E0808" w:rsidP="002E05EA">
      <w:pPr>
        <w:spacing w:after="0"/>
        <w:jc w:val="left"/>
        <w:rPr>
          <w:sz w:val="28"/>
          <w:szCs w:val="24"/>
        </w:rPr>
      </w:pPr>
      <w:r w:rsidRPr="00070709">
        <w:rPr>
          <w:sz w:val="28"/>
          <w:szCs w:val="24"/>
        </w:rPr>
        <w:t xml:space="preserve">Дошкольное воспитание № 11,  2008 год  «Развитие пространственных представлений у дошкольников».  </w:t>
      </w:r>
    </w:p>
    <w:p w:rsidR="004E0808" w:rsidRPr="00070709" w:rsidRDefault="004E0808" w:rsidP="002E05EA">
      <w:pPr>
        <w:spacing w:after="0"/>
        <w:jc w:val="left"/>
        <w:rPr>
          <w:sz w:val="28"/>
          <w:szCs w:val="24"/>
        </w:rPr>
      </w:pPr>
      <w:r w:rsidRPr="00070709">
        <w:rPr>
          <w:sz w:val="28"/>
          <w:szCs w:val="24"/>
        </w:rPr>
        <w:t xml:space="preserve">Ерофеева Т. И в шутку и всерьез //Дошкольное воспитание. 2001 г. № 10  </w:t>
      </w:r>
    </w:p>
    <w:p w:rsidR="004E0808" w:rsidRPr="00070709" w:rsidRDefault="004E0808" w:rsidP="002E05EA">
      <w:pPr>
        <w:spacing w:after="0"/>
        <w:jc w:val="left"/>
        <w:rPr>
          <w:sz w:val="28"/>
          <w:szCs w:val="24"/>
        </w:rPr>
      </w:pPr>
      <w:r w:rsidRPr="00070709">
        <w:rPr>
          <w:sz w:val="28"/>
          <w:szCs w:val="24"/>
        </w:rPr>
        <w:t xml:space="preserve">Занимательная математика: Материалы для коллективных и индивидуальных занятий и уроков с дошкольниками и младшими школьниками. Авт.-состав. Попова Г.П., Усачева В.И. – М., 2005 г. </w:t>
      </w:r>
    </w:p>
    <w:p w:rsidR="004E0808" w:rsidRPr="00070709" w:rsidRDefault="004E0808" w:rsidP="002E05EA">
      <w:pPr>
        <w:spacing w:after="0"/>
        <w:jc w:val="left"/>
        <w:rPr>
          <w:sz w:val="28"/>
          <w:szCs w:val="24"/>
        </w:rPr>
      </w:pPr>
      <w:r w:rsidRPr="00070709">
        <w:rPr>
          <w:sz w:val="28"/>
          <w:szCs w:val="24"/>
        </w:rPr>
        <w:t xml:space="preserve">Использование игровых методов при формировании у дошкольников математических представлений". - Л.: 1990г.  </w:t>
      </w:r>
    </w:p>
    <w:p w:rsidR="004E0808" w:rsidRPr="00070709" w:rsidRDefault="004E0808" w:rsidP="002E05EA">
      <w:pPr>
        <w:spacing w:after="0"/>
        <w:jc w:val="left"/>
        <w:rPr>
          <w:sz w:val="28"/>
          <w:szCs w:val="24"/>
        </w:rPr>
      </w:pPr>
      <w:r w:rsidRPr="00070709">
        <w:rPr>
          <w:sz w:val="28"/>
          <w:szCs w:val="24"/>
        </w:rPr>
        <w:t xml:space="preserve">Каразану,В.Н. Ориентирование в пространстве (старший дошкольный возраст). / В.Н.Каразану. // Дошк. воспитание, 2000, № 5. </w:t>
      </w:r>
    </w:p>
    <w:p w:rsidR="004E0808" w:rsidRPr="00070709" w:rsidRDefault="004E0808" w:rsidP="002E05EA">
      <w:pPr>
        <w:spacing w:after="0"/>
        <w:jc w:val="left"/>
        <w:rPr>
          <w:sz w:val="28"/>
          <w:szCs w:val="24"/>
        </w:rPr>
      </w:pPr>
      <w:r w:rsidRPr="00070709">
        <w:rPr>
          <w:sz w:val="28"/>
          <w:szCs w:val="24"/>
        </w:rPr>
        <w:t xml:space="preserve">Коваленко В.Г. Дидактические игры на уроках математики. - М., 2000 </w:t>
      </w:r>
    </w:p>
    <w:p w:rsidR="004E0808" w:rsidRPr="00070709" w:rsidRDefault="004E0808" w:rsidP="002E05EA">
      <w:pPr>
        <w:spacing w:after="0"/>
        <w:jc w:val="left"/>
        <w:rPr>
          <w:sz w:val="28"/>
          <w:szCs w:val="24"/>
        </w:rPr>
      </w:pPr>
      <w:r w:rsidRPr="00070709">
        <w:rPr>
          <w:sz w:val="28"/>
          <w:szCs w:val="24"/>
        </w:rPr>
        <w:t xml:space="preserve">Колесникова Е.В. Математика для детей 5-6 лет. Учебно-методическое пособие к рабочей тетради «Я считаю до 10». Издание 2-е, дополненное и переработанное. Творческий центр, М.2009г. </w:t>
      </w:r>
    </w:p>
    <w:p w:rsidR="004E0808" w:rsidRPr="00070709" w:rsidRDefault="004E0808" w:rsidP="002E05EA">
      <w:pPr>
        <w:spacing w:after="0"/>
        <w:jc w:val="left"/>
        <w:rPr>
          <w:sz w:val="28"/>
          <w:szCs w:val="24"/>
        </w:rPr>
      </w:pPr>
      <w:r w:rsidRPr="00070709">
        <w:rPr>
          <w:sz w:val="28"/>
          <w:szCs w:val="24"/>
        </w:rPr>
        <w:t xml:space="preserve">Михайлова З.А. Занимательные материалы в обучении дошкольников элементарной математике. Спб: Детство-Пресс., 2001 г. </w:t>
      </w:r>
    </w:p>
    <w:p w:rsidR="004E0808" w:rsidRPr="00070709" w:rsidRDefault="004E0808" w:rsidP="002E05EA">
      <w:pPr>
        <w:spacing w:after="0"/>
        <w:jc w:val="left"/>
        <w:rPr>
          <w:sz w:val="28"/>
          <w:szCs w:val="24"/>
        </w:rPr>
        <w:sectPr w:rsidR="004E0808" w:rsidRPr="00070709" w:rsidSect="00BF52B8">
          <w:footerReference w:type="even" r:id="rId8"/>
          <w:footerReference w:type="default" r:id="rId9"/>
          <w:footerReference w:type="first" r:id="rId10"/>
          <w:pgSz w:w="11906" w:h="16838"/>
          <w:pgMar w:top="567" w:right="851" w:bottom="567" w:left="1134" w:header="720" w:footer="947" w:gutter="0"/>
          <w:cols w:space="720"/>
          <w:docGrid w:linePitch="326"/>
        </w:sectPr>
      </w:pPr>
      <w:r w:rsidRPr="00070709">
        <w:rPr>
          <w:sz w:val="28"/>
          <w:szCs w:val="24"/>
        </w:rPr>
        <w:t>Новикова В.П. Математика в детском саду: конспекты занятий с детьми 5-6 лет., М.</w:t>
      </w:r>
      <w:r>
        <w:rPr>
          <w:sz w:val="28"/>
          <w:szCs w:val="24"/>
        </w:rPr>
        <w:t xml:space="preserve"> Мозаика-синтез, 2009 г</w:t>
      </w:r>
    </w:p>
    <w:p w:rsidR="004E0808" w:rsidRPr="00835CBD" w:rsidRDefault="004E0808" w:rsidP="00D76D91">
      <w:pPr>
        <w:ind w:left="0" w:firstLine="0"/>
      </w:pPr>
    </w:p>
    <w:sectPr w:rsidR="004E0808" w:rsidRPr="00835CBD" w:rsidSect="00835CBD">
      <w:footerReference w:type="even" r:id="rId11"/>
      <w:footerReference w:type="default" r:id="rId12"/>
      <w:footerReference w:type="first" r:id="rId13"/>
      <w:pgSz w:w="11906" w:h="16838"/>
      <w:pgMar w:top="713" w:right="845" w:bottom="949" w:left="1277" w:header="720" w:footer="946" w:gutter="0"/>
      <w:cols w:space="720"/>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E0808" w:rsidRDefault="004E0808">
      <w:pPr>
        <w:spacing w:after="0" w:line="240" w:lineRule="auto"/>
      </w:pPr>
      <w:r>
        <w:separator/>
      </w:r>
    </w:p>
  </w:endnote>
  <w:endnote w:type="continuationSeparator" w:id="0">
    <w:p w:rsidR="004E0808" w:rsidRDefault="004E080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2A87" w:usb1="80000000" w:usb2="00000008" w:usb3="00000000" w:csb0="000001FF" w:csb1="00000000"/>
  </w:font>
  <w:font w:name="Segoe UI Symbol">
    <w:panose1 w:val="00000000000000000000"/>
    <w:charset w:val="00"/>
    <w:family w:val="swiss"/>
    <w:notTrueType/>
    <w:pitch w:val="variable"/>
    <w:sig w:usb0="00000003" w:usb1="00000000" w:usb2="00000000" w:usb3="00000000" w:csb0="00000001"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0808" w:rsidRDefault="004E0808">
    <w:pPr>
      <w:spacing w:after="218" w:line="259" w:lineRule="auto"/>
      <w:ind w:left="0" w:right="-451" w:firstLine="0"/>
      <w:jc w:val="right"/>
    </w:pPr>
    <w:fldSimple w:instr=" PAGE   \* MERGEFORMAT ">
      <w:r w:rsidRPr="002F399B">
        <w:rPr>
          <w:rFonts w:ascii="Calibri" w:hAnsi="Calibri" w:cs="Calibri"/>
          <w:noProof/>
          <w:sz w:val="22"/>
        </w:rPr>
        <w:t>1</w:t>
      </w:r>
    </w:fldSimple>
    <w:r>
      <w:rPr>
        <w:rFonts w:ascii="Calibri" w:hAnsi="Calibri" w:cs="Calibri"/>
        <w:sz w:val="22"/>
      </w:rPr>
      <w:t xml:space="preserve"> </w:t>
    </w:r>
  </w:p>
  <w:p w:rsidR="004E0808" w:rsidRDefault="004E0808">
    <w:pPr>
      <w:spacing w:after="0" w:line="259" w:lineRule="auto"/>
      <w:ind w:left="0" w:firstLine="0"/>
      <w:jc w:val="left"/>
    </w:pPr>
    <w:r>
      <w:rPr>
        <w:rFonts w:ascii="Calibri" w:hAnsi="Calibri" w:cs="Calibri"/>
        <w:sz w:val="22"/>
      </w:rPr>
      <w:t xml:space="preserve"> </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0808" w:rsidRDefault="004E0808">
    <w:pPr>
      <w:spacing w:after="218" w:line="259" w:lineRule="auto"/>
      <w:ind w:left="0" w:right="-451" w:firstLine="0"/>
      <w:jc w:val="right"/>
    </w:pPr>
    <w:fldSimple w:instr=" PAGE   \* MERGEFORMAT ">
      <w:r w:rsidRPr="006C5D80">
        <w:rPr>
          <w:rFonts w:ascii="Calibri" w:hAnsi="Calibri" w:cs="Calibri"/>
          <w:noProof/>
          <w:sz w:val="22"/>
        </w:rPr>
        <w:t>30</w:t>
      </w:r>
    </w:fldSimple>
    <w:r>
      <w:rPr>
        <w:rFonts w:ascii="Calibri" w:hAnsi="Calibri" w:cs="Calibri"/>
        <w:sz w:val="22"/>
      </w:rPr>
      <w:t xml:space="preserve"> </w:t>
    </w:r>
  </w:p>
  <w:p w:rsidR="004E0808" w:rsidRDefault="004E0808">
    <w:pPr>
      <w:spacing w:after="0" w:line="259" w:lineRule="auto"/>
      <w:ind w:left="0" w:firstLine="0"/>
      <w:jc w:val="left"/>
    </w:pPr>
    <w:r>
      <w:rPr>
        <w:rFonts w:ascii="Calibri" w:hAnsi="Calibri" w:cs="Calibri"/>
        <w:sz w:val="22"/>
      </w:rPr>
      <w:t xml:space="preserve"> </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0808" w:rsidRDefault="004E0808">
    <w:pPr>
      <w:spacing w:after="218" w:line="259" w:lineRule="auto"/>
      <w:ind w:left="0" w:right="-451" w:firstLine="0"/>
      <w:jc w:val="right"/>
    </w:pPr>
    <w:fldSimple w:instr=" PAGE   \* MERGEFORMAT ">
      <w:r>
        <w:rPr>
          <w:rFonts w:ascii="Calibri" w:hAnsi="Calibri" w:cs="Calibri"/>
          <w:sz w:val="22"/>
        </w:rPr>
        <w:t>1</w:t>
      </w:r>
    </w:fldSimple>
    <w:r>
      <w:rPr>
        <w:rFonts w:ascii="Calibri" w:hAnsi="Calibri" w:cs="Calibri"/>
        <w:sz w:val="22"/>
      </w:rPr>
      <w:t xml:space="preserve"> </w:t>
    </w:r>
  </w:p>
  <w:p w:rsidR="004E0808" w:rsidRDefault="004E0808">
    <w:pPr>
      <w:spacing w:after="0" w:line="259" w:lineRule="auto"/>
      <w:ind w:left="0" w:firstLine="0"/>
      <w:jc w:val="left"/>
    </w:pPr>
    <w:r>
      <w:rPr>
        <w:rFonts w:ascii="Calibri" w:hAnsi="Calibri" w:cs="Calibri"/>
        <w:sz w:val="22"/>
      </w:rPr>
      <w:t xml:space="preserve"> </w: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0808" w:rsidRDefault="004E0808">
    <w:pPr>
      <w:spacing w:after="218" w:line="259" w:lineRule="auto"/>
      <w:ind w:left="0" w:firstLine="0"/>
      <w:jc w:val="right"/>
    </w:pPr>
    <w:fldSimple w:instr=" PAGE   \* MERGEFORMAT ">
      <w:r>
        <w:rPr>
          <w:rFonts w:ascii="Calibri" w:hAnsi="Calibri" w:cs="Calibri"/>
          <w:sz w:val="22"/>
        </w:rPr>
        <w:t>1</w:t>
      </w:r>
    </w:fldSimple>
    <w:r>
      <w:rPr>
        <w:rFonts w:ascii="Calibri" w:hAnsi="Calibri" w:cs="Calibri"/>
        <w:sz w:val="22"/>
      </w:rPr>
      <w:t xml:space="preserve"> </w:t>
    </w:r>
  </w:p>
  <w:p w:rsidR="004E0808" w:rsidRDefault="004E0808">
    <w:pPr>
      <w:spacing w:after="0" w:line="259" w:lineRule="auto"/>
      <w:ind w:left="425" w:firstLine="0"/>
      <w:jc w:val="left"/>
    </w:pPr>
    <w:r>
      <w:rPr>
        <w:rFonts w:ascii="Calibri" w:hAnsi="Calibri" w:cs="Calibri"/>
        <w:sz w:val="22"/>
      </w:rPr>
      <w:t xml:space="preserve"> </w: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0808" w:rsidRDefault="004E0808">
    <w:pPr>
      <w:spacing w:after="218" w:line="259" w:lineRule="auto"/>
      <w:ind w:left="0" w:firstLine="0"/>
      <w:jc w:val="right"/>
    </w:pPr>
    <w:fldSimple w:instr=" PAGE   \* MERGEFORMAT ">
      <w:r w:rsidRPr="00AD71C4">
        <w:rPr>
          <w:rFonts w:ascii="Calibri" w:hAnsi="Calibri" w:cs="Calibri"/>
          <w:noProof/>
          <w:sz w:val="22"/>
        </w:rPr>
        <w:t>41</w:t>
      </w:r>
    </w:fldSimple>
    <w:r>
      <w:rPr>
        <w:rFonts w:ascii="Calibri" w:hAnsi="Calibri" w:cs="Calibri"/>
        <w:sz w:val="22"/>
      </w:rPr>
      <w:t xml:space="preserve"> </w:t>
    </w:r>
  </w:p>
  <w:p w:rsidR="004E0808" w:rsidRDefault="004E0808">
    <w:pPr>
      <w:spacing w:after="0" w:line="259" w:lineRule="auto"/>
      <w:ind w:left="425" w:firstLine="0"/>
      <w:jc w:val="left"/>
    </w:pPr>
    <w:r>
      <w:rPr>
        <w:rFonts w:ascii="Calibri" w:hAnsi="Calibri" w:cs="Calibri"/>
        <w:sz w:val="22"/>
      </w:rPr>
      <w:t xml:space="preserve"> </w: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0808" w:rsidRDefault="004E0808">
    <w:pPr>
      <w:spacing w:after="0" w:line="259" w:lineRule="auto"/>
      <w:ind w:left="0" w:firstLine="0"/>
      <w:jc w:val="right"/>
    </w:pPr>
    <w:fldSimple w:instr=" PAGE   \* MERGEFORMAT ">
      <w:r w:rsidRPr="006C5D80">
        <w:rPr>
          <w:rFonts w:ascii="Calibri" w:hAnsi="Calibri" w:cs="Calibri"/>
          <w:noProof/>
          <w:sz w:val="22"/>
        </w:rPr>
        <w:t>32</w:t>
      </w:r>
    </w:fldSimple>
    <w:r>
      <w:rPr>
        <w:rFonts w:ascii="Calibri" w:hAnsi="Calibri" w:cs="Calibri"/>
        <w:sz w:val="22"/>
      </w:rP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E0808" w:rsidRDefault="004E0808">
      <w:pPr>
        <w:spacing w:after="0" w:line="240" w:lineRule="auto"/>
      </w:pPr>
      <w:r>
        <w:separator/>
      </w:r>
    </w:p>
  </w:footnote>
  <w:footnote w:type="continuationSeparator" w:id="0">
    <w:p w:rsidR="004E0808" w:rsidRDefault="004E080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3F8C28A2"/>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C88C331A"/>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719C0C72"/>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334E8740"/>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BDA0431E"/>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0002C2F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67CA3A4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3B5817D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F7729290"/>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713A358C"/>
    <w:lvl w:ilvl="0">
      <w:start w:val="1"/>
      <w:numFmt w:val="bullet"/>
      <w:lvlText w:val=""/>
      <w:lvlJc w:val="left"/>
      <w:pPr>
        <w:tabs>
          <w:tab w:val="num" w:pos="360"/>
        </w:tabs>
        <w:ind w:left="360" w:hanging="360"/>
      </w:pPr>
      <w:rPr>
        <w:rFonts w:ascii="Symbol" w:hAnsi="Symbol" w:hint="default"/>
      </w:rPr>
    </w:lvl>
  </w:abstractNum>
  <w:abstractNum w:abstractNumId="10">
    <w:nsid w:val="00AC7FBC"/>
    <w:multiLevelType w:val="hybridMultilevel"/>
    <w:tmpl w:val="305819B0"/>
    <w:lvl w:ilvl="0" w:tplc="B3880C64">
      <w:start w:val="1"/>
      <w:numFmt w:val="decimal"/>
      <w:lvlText w:val="%1."/>
      <w:lvlJc w:val="left"/>
      <w:pPr>
        <w:ind w:left="10"/>
      </w:pPr>
      <w:rPr>
        <w:rFonts w:ascii="Times New Roman" w:eastAsia="Times New Roman" w:hAnsi="Times New Roman" w:cs="Times New Roman"/>
        <w:b w:val="0"/>
        <w:i w:val="0"/>
        <w:strike w:val="0"/>
        <w:dstrike w:val="0"/>
        <w:color w:val="000000"/>
        <w:sz w:val="24"/>
        <w:szCs w:val="24"/>
        <w:u w:val="none" w:color="000000"/>
        <w:vertAlign w:val="baseline"/>
      </w:rPr>
    </w:lvl>
    <w:lvl w:ilvl="1" w:tplc="96CA707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vertAlign w:val="baseline"/>
      </w:rPr>
    </w:lvl>
    <w:lvl w:ilvl="2" w:tplc="FB42D9E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vertAlign w:val="baseline"/>
      </w:rPr>
    </w:lvl>
    <w:lvl w:ilvl="3" w:tplc="1752ED9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vertAlign w:val="baseline"/>
      </w:rPr>
    </w:lvl>
    <w:lvl w:ilvl="4" w:tplc="EE3C086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vertAlign w:val="baseline"/>
      </w:rPr>
    </w:lvl>
    <w:lvl w:ilvl="5" w:tplc="62DCF3C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vertAlign w:val="baseline"/>
      </w:rPr>
    </w:lvl>
    <w:lvl w:ilvl="6" w:tplc="BCC8E19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vertAlign w:val="baseline"/>
      </w:rPr>
    </w:lvl>
    <w:lvl w:ilvl="7" w:tplc="6FA0E46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vertAlign w:val="baseline"/>
      </w:rPr>
    </w:lvl>
    <w:lvl w:ilvl="8" w:tplc="C988EAC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vertAlign w:val="baseline"/>
      </w:rPr>
    </w:lvl>
  </w:abstractNum>
  <w:abstractNum w:abstractNumId="11">
    <w:nsid w:val="05C160D8"/>
    <w:multiLevelType w:val="hybridMultilevel"/>
    <w:tmpl w:val="0270CF0A"/>
    <w:lvl w:ilvl="0" w:tplc="6152EE06">
      <w:start w:val="1"/>
      <w:numFmt w:val="decimal"/>
      <w:lvlText w:val="%1."/>
      <w:lvlJc w:val="left"/>
      <w:rPr>
        <w:rFonts w:ascii="Times New Roman" w:eastAsia="Times New Roman" w:hAnsi="Times New Roman" w:cs="Times New Roman"/>
        <w:b w:val="0"/>
        <w:i w:val="0"/>
        <w:strike w:val="0"/>
        <w:dstrike w:val="0"/>
        <w:color w:val="000000"/>
        <w:sz w:val="24"/>
        <w:szCs w:val="24"/>
        <w:u w:val="none" w:color="000000"/>
        <w:vertAlign w:val="baseline"/>
      </w:rPr>
    </w:lvl>
    <w:lvl w:ilvl="1" w:tplc="F7203462">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vertAlign w:val="baseline"/>
      </w:rPr>
    </w:lvl>
    <w:lvl w:ilvl="2" w:tplc="E8521AC0">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vertAlign w:val="baseline"/>
      </w:rPr>
    </w:lvl>
    <w:lvl w:ilvl="3" w:tplc="99D2AA6A">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vertAlign w:val="baseline"/>
      </w:rPr>
    </w:lvl>
    <w:lvl w:ilvl="4" w:tplc="1F2AEA5C">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vertAlign w:val="baseline"/>
      </w:rPr>
    </w:lvl>
    <w:lvl w:ilvl="5" w:tplc="6CDA5D24">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vertAlign w:val="baseline"/>
      </w:rPr>
    </w:lvl>
    <w:lvl w:ilvl="6" w:tplc="86F29ADA">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vertAlign w:val="baseline"/>
      </w:rPr>
    </w:lvl>
    <w:lvl w:ilvl="7" w:tplc="447A785A">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vertAlign w:val="baseline"/>
      </w:rPr>
    </w:lvl>
    <w:lvl w:ilvl="8" w:tplc="B7C698A8">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vertAlign w:val="baseline"/>
      </w:rPr>
    </w:lvl>
  </w:abstractNum>
  <w:abstractNum w:abstractNumId="12">
    <w:nsid w:val="118E38D8"/>
    <w:multiLevelType w:val="hybridMultilevel"/>
    <w:tmpl w:val="EE1E832A"/>
    <w:lvl w:ilvl="0" w:tplc="739CBA14">
      <w:start w:val="3"/>
      <w:numFmt w:val="decimal"/>
      <w:lvlText w:val="%1."/>
      <w:lvlJc w:val="left"/>
      <w:pPr>
        <w:ind w:left="1008"/>
      </w:pPr>
      <w:rPr>
        <w:rFonts w:ascii="Times New Roman" w:eastAsia="Times New Roman" w:hAnsi="Times New Roman" w:cs="Times New Roman"/>
        <w:b/>
        <w:bCs/>
        <w:i w:val="0"/>
        <w:strike w:val="0"/>
        <w:dstrike w:val="0"/>
        <w:color w:val="000000"/>
        <w:sz w:val="24"/>
        <w:szCs w:val="24"/>
        <w:u w:val="none" w:color="000000"/>
        <w:vertAlign w:val="baseline"/>
      </w:rPr>
    </w:lvl>
    <w:lvl w:ilvl="1" w:tplc="0D42222A">
      <w:start w:val="1"/>
      <w:numFmt w:val="lowerLetter"/>
      <w:lvlText w:val="%2"/>
      <w:lvlJc w:val="left"/>
      <w:pPr>
        <w:ind w:left="1788"/>
      </w:pPr>
      <w:rPr>
        <w:rFonts w:ascii="Times New Roman" w:eastAsia="Times New Roman" w:hAnsi="Times New Roman" w:cs="Times New Roman"/>
        <w:b/>
        <w:bCs/>
        <w:i w:val="0"/>
        <w:strike w:val="0"/>
        <w:dstrike w:val="0"/>
        <w:color w:val="000000"/>
        <w:sz w:val="24"/>
        <w:szCs w:val="24"/>
        <w:u w:val="none" w:color="000000"/>
        <w:vertAlign w:val="baseline"/>
      </w:rPr>
    </w:lvl>
    <w:lvl w:ilvl="2" w:tplc="1B026942">
      <w:start w:val="1"/>
      <w:numFmt w:val="lowerRoman"/>
      <w:lvlText w:val="%3"/>
      <w:lvlJc w:val="left"/>
      <w:pPr>
        <w:ind w:left="2508"/>
      </w:pPr>
      <w:rPr>
        <w:rFonts w:ascii="Times New Roman" w:eastAsia="Times New Roman" w:hAnsi="Times New Roman" w:cs="Times New Roman"/>
        <w:b/>
        <w:bCs/>
        <w:i w:val="0"/>
        <w:strike w:val="0"/>
        <w:dstrike w:val="0"/>
        <w:color w:val="000000"/>
        <w:sz w:val="24"/>
        <w:szCs w:val="24"/>
        <w:u w:val="none" w:color="000000"/>
        <w:vertAlign w:val="baseline"/>
      </w:rPr>
    </w:lvl>
    <w:lvl w:ilvl="3" w:tplc="8444A17E">
      <w:start w:val="1"/>
      <w:numFmt w:val="decimal"/>
      <w:lvlText w:val="%4"/>
      <w:lvlJc w:val="left"/>
      <w:pPr>
        <w:ind w:left="3228"/>
      </w:pPr>
      <w:rPr>
        <w:rFonts w:ascii="Times New Roman" w:eastAsia="Times New Roman" w:hAnsi="Times New Roman" w:cs="Times New Roman"/>
        <w:b/>
        <w:bCs/>
        <w:i w:val="0"/>
        <w:strike w:val="0"/>
        <w:dstrike w:val="0"/>
        <w:color w:val="000000"/>
        <w:sz w:val="24"/>
        <w:szCs w:val="24"/>
        <w:u w:val="none" w:color="000000"/>
        <w:vertAlign w:val="baseline"/>
      </w:rPr>
    </w:lvl>
    <w:lvl w:ilvl="4" w:tplc="D6B449A8">
      <w:start w:val="1"/>
      <w:numFmt w:val="lowerLetter"/>
      <w:lvlText w:val="%5"/>
      <w:lvlJc w:val="left"/>
      <w:pPr>
        <w:ind w:left="3948"/>
      </w:pPr>
      <w:rPr>
        <w:rFonts w:ascii="Times New Roman" w:eastAsia="Times New Roman" w:hAnsi="Times New Roman" w:cs="Times New Roman"/>
        <w:b/>
        <w:bCs/>
        <w:i w:val="0"/>
        <w:strike w:val="0"/>
        <w:dstrike w:val="0"/>
        <w:color w:val="000000"/>
        <w:sz w:val="24"/>
        <w:szCs w:val="24"/>
        <w:u w:val="none" w:color="000000"/>
        <w:vertAlign w:val="baseline"/>
      </w:rPr>
    </w:lvl>
    <w:lvl w:ilvl="5" w:tplc="FF60941A">
      <w:start w:val="1"/>
      <w:numFmt w:val="lowerRoman"/>
      <w:lvlText w:val="%6"/>
      <w:lvlJc w:val="left"/>
      <w:pPr>
        <w:ind w:left="4668"/>
      </w:pPr>
      <w:rPr>
        <w:rFonts w:ascii="Times New Roman" w:eastAsia="Times New Roman" w:hAnsi="Times New Roman" w:cs="Times New Roman"/>
        <w:b/>
        <w:bCs/>
        <w:i w:val="0"/>
        <w:strike w:val="0"/>
        <w:dstrike w:val="0"/>
        <w:color w:val="000000"/>
        <w:sz w:val="24"/>
        <w:szCs w:val="24"/>
        <w:u w:val="none" w:color="000000"/>
        <w:vertAlign w:val="baseline"/>
      </w:rPr>
    </w:lvl>
    <w:lvl w:ilvl="6" w:tplc="42D8A3DC">
      <w:start w:val="1"/>
      <w:numFmt w:val="decimal"/>
      <w:lvlText w:val="%7"/>
      <w:lvlJc w:val="left"/>
      <w:pPr>
        <w:ind w:left="5388"/>
      </w:pPr>
      <w:rPr>
        <w:rFonts w:ascii="Times New Roman" w:eastAsia="Times New Roman" w:hAnsi="Times New Roman" w:cs="Times New Roman"/>
        <w:b/>
        <w:bCs/>
        <w:i w:val="0"/>
        <w:strike w:val="0"/>
        <w:dstrike w:val="0"/>
        <w:color w:val="000000"/>
        <w:sz w:val="24"/>
        <w:szCs w:val="24"/>
        <w:u w:val="none" w:color="000000"/>
        <w:vertAlign w:val="baseline"/>
      </w:rPr>
    </w:lvl>
    <w:lvl w:ilvl="7" w:tplc="9D4A86B0">
      <w:start w:val="1"/>
      <w:numFmt w:val="lowerLetter"/>
      <w:lvlText w:val="%8"/>
      <w:lvlJc w:val="left"/>
      <w:pPr>
        <w:ind w:left="6108"/>
      </w:pPr>
      <w:rPr>
        <w:rFonts w:ascii="Times New Roman" w:eastAsia="Times New Roman" w:hAnsi="Times New Roman" w:cs="Times New Roman"/>
        <w:b/>
        <w:bCs/>
        <w:i w:val="0"/>
        <w:strike w:val="0"/>
        <w:dstrike w:val="0"/>
        <w:color w:val="000000"/>
        <w:sz w:val="24"/>
        <w:szCs w:val="24"/>
        <w:u w:val="none" w:color="000000"/>
        <w:vertAlign w:val="baseline"/>
      </w:rPr>
    </w:lvl>
    <w:lvl w:ilvl="8" w:tplc="75D27D1C">
      <w:start w:val="1"/>
      <w:numFmt w:val="lowerRoman"/>
      <w:lvlText w:val="%9"/>
      <w:lvlJc w:val="left"/>
      <w:pPr>
        <w:ind w:left="6828"/>
      </w:pPr>
      <w:rPr>
        <w:rFonts w:ascii="Times New Roman" w:eastAsia="Times New Roman" w:hAnsi="Times New Roman" w:cs="Times New Roman"/>
        <w:b/>
        <w:bCs/>
        <w:i w:val="0"/>
        <w:strike w:val="0"/>
        <w:dstrike w:val="0"/>
        <w:color w:val="000000"/>
        <w:sz w:val="24"/>
        <w:szCs w:val="24"/>
        <w:u w:val="none" w:color="000000"/>
        <w:vertAlign w:val="baseline"/>
      </w:rPr>
    </w:lvl>
  </w:abstractNum>
  <w:abstractNum w:abstractNumId="13">
    <w:nsid w:val="13C35E95"/>
    <w:multiLevelType w:val="multilevel"/>
    <w:tmpl w:val="ACFEFC4A"/>
    <w:lvl w:ilvl="0">
      <w:start w:val="1"/>
      <w:numFmt w:val="decimal"/>
      <w:lvlText w:val="%1."/>
      <w:lvlJc w:val="left"/>
      <w:pPr>
        <w:ind w:left="422"/>
      </w:pPr>
      <w:rPr>
        <w:rFonts w:ascii="Times New Roman" w:eastAsia="Times New Roman" w:hAnsi="Times New Roman" w:cs="Times New Roman"/>
        <w:b/>
        <w:bCs/>
        <w:i w:val="0"/>
        <w:strike w:val="0"/>
        <w:dstrike w:val="0"/>
        <w:color w:val="000000"/>
        <w:sz w:val="28"/>
        <w:szCs w:val="28"/>
        <w:u w:val="none" w:color="000000"/>
        <w:vertAlign w:val="baseline"/>
      </w:rPr>
    </w:lvl>
    <w:lvl w:ilvl="1">
      <w:start w:val="1"/>
      <w:numFmt w:val="decimal"/>
      <w:lvlText w:val="%1.%2."/>
      <w:lvlJc w:val="left"/>
      <w:pPr>
        <w:ind w:left="1212"/>
      </w:pPr>
      <w:rPr>
        <w:rFonts w:ascii="Times New Roman" w:eastAsia="Times New Roman" w:hAnsi="Times New Roman" w:cs="Times New Roman"/>
        <w:b/>
        <w:bCs/>
        <w:i w:val="0"/>
        <w:strike w:val="0"/>
        <w:dstrike w:val="0"/>
        <w:color w:val="000000"/>
        <w:sz w:val="28"/>
        <w:szCs w:val="28"/>
        <w:u w:val="none" w:color="000000"/>
        <w:vertAlign w:val="baseline"/>
      </w:rPr>
    </w:lvl>
    <w:lvl w:ilvl="2">
      <w:start w:val="1"/>
      <w:numFmt w:val="lowerRoman"/>
      <w:lvlText w:val="%3"/>
      <w:lvlJc w:val="left"/>
      <w:pPr>
        <w:ind w:left="1567"/>
      </w:pPr>
      <w:rPr>
        <w:rFonts w:ascii="Times New Roman" w:eastAsia="Times New Roman" w:hAnsi="Times New Roman" w:cs="Times New Roman"/>
        <w:b/>
        <w:bCs/>
        <w:i w:val="0"/>
        <w:strike w:val="0"/>
        <w:dstrike w:val="0"/>
        <w:color w:val="000000"/>
        <w:sz w:val="28"/>
        <w:szCs w:val="28"/>
        <w:u w:val="none" w:color="000000"/>
        <w:vertAlign w:val="baseline"/>
      </w:rPr>
    </w:lvl>
    <w:lvl w:ilvl="3">
      <w:start w:val="1"/>
      <w:numFmt w:val="decimal"/>
      <w:lvlText w:val="%4"/>
      <w:lvlJc w:val="left"/>
      <w:pPr>
        <w:ind w:left="2287"/>
      </w:pPr>
      <w:rPr>
        <w:rFonts w:ascii="Times New Roman" w:eastAsia="Times New Roman" w:hAnsi="Times New Roman" w:cs="Times New Roman"/>
        <w:b/>
        <w:bCs/>
        <w:i w:val="0"/>
        <w:strike w:val="0"/>
        <w:dstrike w:val="0"/>
        <w:color w:val="000000"/>
        <w:sz w:val="28"/>
        <w:szCs w:val="28"/>
        <w:u w:val="none" w:color="000000"/>
        <w:vertAlign w:val="baseline"/>
      </w:rPr>
    </w:lvl>
    <w:lvl w:ilvl="4">
      <w:start w:val="1"/>
      <w:numFmt w:val="lowerLetter"/>
      <w:lvlText w:val="%5"/>
      <w:lvlJc w:val="left"/>
      <w:pPr>
        <w:ind w:left="3007"/>
      </w:pPr>
      <w:rPr>
        <w:rFonts w:ascii="Times New Roman" w:eastAsia="Times New Roman" w:hAnsi="Times New Roman" w:cs="Times New Roman"/>
        <w:b/>
        <w:bCs/>
        <w:i w:val="0"/>
        <w:strike w:val="0"/>
        <w:dstrike w:val="0"/>
        <w:color w:val="000000"/>
        <w:sz w:val="28"/>
        <w:szCs w:val="28"/>
        <w:u w:val="none" w:color="000000"/>
        <w:vertAlign w:val="baseline"/>
      </w:rPr>
    </w:lvl>
    <w:lvl w:ilvl="5">
      <w:start w:val="1"/>
      <w:numFmt w:val="lowerRoman"/>
      <w:lvlText w:val="%6"/>
      <w:lvlJc w:val="left"/>
      <w:pPr>
        <w:ind w:left="3727"/>
      </w:pPr>
      <w:rPr>
        <w:rFonts w:ascii="Times New Roman" w:eastAsia="Times New Roman" w:hAnsi="Times New Roman" w:cs="Times New Roman"/>
        <w:b/>
        <w:bCs/>
        <w:i w:val="0"/>
        <w:strike w:val="0"/>
        <w:dstrike w:val="0"/>
        <w:color w:val="000000"/>
        <w:sz w:val="28"/>
        <w:szCs w:val="28"/>
        <w:u w:val="none" w:color="000000"/>
        <w:vertAlign w:val="baseline"/>
      </w:rPr>
    </w:lvl>
    <w:lvl w:ilvl="6">
      <w:start w:val="1"/>
      <w:numFmt w:val="decimal"/>
      <w:lvlText w:val="%7"/>
      <w:lvlJc w:val="left"/>
      <w:pPr>
        <w:ind w:left="4447"/>
      </w:pPr>
      <w:rPr>
        <w:rFonts w:ascii="Times New Roman" w:eastAsia="Times New Roman" w:hAnsi="Times New Roman" w:cs="Times New Roman"/>
        <w:b/>
        <w:bCs/>
        <w:i w:val="0"/>
        <w:strike w:val="0"/>
        <w:dstrike w:val="0"/>
        <w:color w:val="000000"/>
        <w:sz w:val="28"/>
        <w:szCs w:val="28"/>
        <w:u w:val="none" w:color="000000"/>
        <w:vertAlign w:val="baseline"/>
      </w:rPr>
    </w:lvl>
    <w:lvl w:ilvl="7">
      <w:start w:val="1"/>
      <w:numFmt w:val="lowerLetter"/>
      <w:lvlText w:val="%8"/>
      <w:lvlJc w:val="left"/>
      <w:pPr>
        <w:ind w:left="5167"/>
      </w:pPr>
      <w:rPr>
        <w:rFonts w:ascii="Times New Roman" w:eastAsia="Times New Roman" w:hAnsi="Times New Roman" w:cs="Times New Roman"/>
        <w:b/>
        <w:bCs/>
        <w:i w:val="0"/>
        <w:strike w:val="0"/>
        <w:dstrike w:val="0"/>
        <w:color w:val="000000"/>
        <w:sz w:val="28"/>
        <w:szCs w:val="28"/>
        <w:u w:val="none" w:color="000000"/>
        <w:vertAlign w:val="baseline"/>
      </w:rPr>
    </w:lvl>
    <w:lvl w:ilvl="8">
      <w:start w:val="1"/>
      <w:numFmt w:val="lowerRoman"/>
      <w:lvlText w:val="%9"/>
      <w:lvlJc w:val="left"/>
      <w:pPr>
        <w:ind w:left="5887"/>
      </w:pPr>
      <w:rPr>
        <w:rFonts w:ascii="Times New Roman" w:eastAsia="Times New Roman" w:hAnsi="Times New Roman" w:cs="Times New Roman"/>
        <w:b/>
        <w:bCs/>
        <w:i w:val="0"/>
        <w:strike w:val="0"/>
        <w:dstrike w:val="0"/>
        <w:color w:val="000000"/>
        <w:sz w:val="28"/>
        <w:szCs w:val="28"/>
        <w:u w:val="none" w:color="000000"/>
        <w:vertAlign w:val="baseline"/>
      </w:rPr>
    </w:lvl>
  </w:abstractNum>
  <w:abstractNum w:abstractNumId="14">
    <w:nsid w:val="156F66B8"/>
    <w:multiLevelType w:val="hybridMultilevel"/>
    <w:tmpl w:val="C116FE0E"/>
    <w:lvl w:ilvl="0" w:tplc="20500D7A">
      <w:start w:val="1"/>
      <w:numFmt w:val="bullet"/>
      <w:lvlText w:val="•"/>
      <w:lvlJc w:val="left"/>
      <w:pPr>
        <w:ind w:left="708"/>
      </w:pPr>
      <w:rPr>
        <w:rFonts w:ascii="Arial" w:eastAsia="Times New Roman" w:hAnsi="Arial"/>
        <w:b w:val="0"/>
        <w:i w:val="0"/>
        <w:strike w:val="0"/>
        <w:dstrike w:val="0"/>
        <w:color w:val="000000"/>
        <w:sz w:val="24"/>
        <w:u w:val="none" w:color="000000"/>
        <w:vertAlign w:val="baseline"/>
      </w:rPr>
    </w:lvl>
    <w:lvl w:ilvl="1" w:tplc="430A5B2C">
      <w:start w:val="1"/>
      <w:numFmt w:val="bullet"/>
      <w:lvlText w:val="o"/>
      <w:lvlJc w:val="left"/>
      <w:pPr>
        <w:ind w:left="1440"/>
      </w:pPr>
      <w:rPr>
        <w:rFonts w:ascii="Segoe UI Symbol" w:eastAsia="Times New Roman" w:hAnsi="Segoe UI Symbol"/>
        <w:b w:val="0"/>
        <w:i w:val="0"/>
        <w:strike w:val="0"/>
        <w:dstrike w:val="0"/>
        <w:color w:val="000000"/>
        <w:sz w:val="24"/>
        <w:u w:val="none" w:color="000000"/>
        <w:vertAlign w:val="baseline"/>
      </w:rPr>
    </w:lvl>
    <w:lvl w:ilvl="2" w:tplc="FD2C0F28">
      <w:start w:val="1"/>
      <w:numFmt w:val="bullet"/>
      <w:lvlText w:val="▪"/>
      <w:lvlJc w:val="left"/>
      <w:pPr>
        <w:ind w:left="2160"/>
      </w:pPr>
      <w:rPr>
        <w:rFonts w:ascii="Segoe UI Symbol" w:eastAsia="Times New Roman" w:hAnsi="Segoe UI Symbol"/>
        <w:b w:val="0"/>
        <w:i w:val="0"/>
        <w:strike w:val="0"/>
        <w:dstrike w:val="0"/>
        <w:color w:val="000000"/>
        <w:sz w:val="24"/>
        <w:u w:val="none" w:color="000000"/>
        <w:vertAlign w:val="baseline"/>
      </w:rPr>
    </w:lvl>
    <w:lvl w:ilvl="3" w:tplc="E85EE1DA">
      <w:start w:val="1"/>
      <w:numFmt w:val="bullet"/>
      <w:lvlText w:val="•"/>
      <w:lvlJc w:val="left"/>
      <w:pPr>
        <w:ind w:left="2880"/>
      </w:pPr>
      <w:rPr>
        <w:rFonts w:ascii="Arial" w:eastAsia="Times New Roman" w:hAnsi="Arial"/>
        <w:b w:val="0"/>
        <w:i w:val="0"/>
        <w:strike w:val="0"/>
        <w:dstrike w:val="0"/>
        <w:color w:val="000000"/>
        <w:sz w:val="24"/>
        <w:u w:val="none" w:color="000000"/>
        <w:vertAlign w:val="baseline"/>
      </w:rPr>
    </w:lvl>
    <w:lvl w:ilvl="4" w:tplc="26141FF2">
      <w:start w:val="1"/>
      <w:numFmt w:val="bullet"/>
      <w:lvlText w:val="o"/>
      <w:lvlJc w:val="left"/>
      <w:pPr>
        <w:ind w:left="3600"/>
      </w:pPr>
      <w:rPr>
        <w:rFonts w:ascii="Segoe UI Symbol" w:eastAsia="Times New Roman" w:hAnsi="Segoe UI Symbol"/>
        <w:b w:val="0"/>
        <w:i w:val="0"/>
        <w:strike w:val="0"/>
        <w:dstrike w:val="0"/>
        <w:color w:val="000000"/>
        <w:sz w:val="24"/>
        <w:u w:val="none" w:color="000000"/>
        <w:vertAlign w:val="baseline"/>
      </w:rPr>
    </w:lvl>
    <w:lvl w:ilvl="5" w:tplc="CA2ED32C">
      <w:start w:val="1"/>
      <w:numFmt w:val="bullet"/>
      <w:lvlText w:val="▪"/>
      <w:lvlJc w:val="left"/>
      <w:pPr>
        <w:ind w:left="4320"/>
      </w:pPr>
      <w:rPr>
        <w:rFonts w:ascii="Segoe UI Symbol" w:eastAsia="Times New Roman" w:hAnsi="Segoe UI Symbol"/>
        <w:b w:val="0"/>
        <w:i w:val="0"/>
        <w:strike w:val="0"/>
        <w:dstrike w:val="0"/>
        <w:color w:val="000000"/>
        <w:sz w:val="24"/>
        <w:u w:val="none" w:color="000000"/>
        <w:vertAlign w:val="baseline"/>
      </w:rPr>
    </w:lvl>
    <w:lvl w:ilvl="6" w:tplc="E79E2582">
      <w:start w:val="1"/>
      <w:numFmt w:val="bullet"/>
      <w:lvlText w:val="•"/>
      <w:lvlJc w:val="left"/>
      <w:pPr>
        <w:ind w:left="5040"/>
      </w:pPr>
      <w:rPr>
        <w:rFonts w:ascii="Arial" w:eastAsia="Times New Roman" w:hAnsi="Arial"/>
        <w:b w:val="0"/>
        <w:i w:val="0"/>
        <w:strike w:val="0"/>
        <w:dstrike w:val="0"/>
        <w:color w:val="000000"/>
        <w:sz w:val="24"/>
        <w:u w:val="none" w:color="000000"/>
        <w:vertAlign w:val="baseline"/>
      </w:rPr>
    </w:lvl>
    <w:lvl w:ilvl="7" w:tplc="4406F270">
      <w:start w:val="1"/>
      <w:numFmt w:val="bullet"/>
      <w:lvlText w:val="o"/>
      <w:lvlJc w:val="left"/>
      <w:pPr>
        <w:ind w:left="5760"/>
      </w:pPr>
      <w:rPr>
        <w:rFonts w:ascii="Segoe UI Symbol" w:eastAsia="Times New Roman" w:hAnsi="Segoe UI Symbol"/>
        <w:b w:val="0"/>
        <w:i w:val="0"/>
        <w:strike w:val="0"/>
        <w:dstrike w:val="0"/>
        <w:color w:val="000000"/>
        <w:sz w:val="24"/>
        <w:u w:val="none" w:color="000000"/>
        <w:vertAlign w:val="baseline"/>
      </w:rPr>
    </w:lvl>
    <w:lvl w:ilvl="8" w:tplc="3F38B65E">
      <w:start w:val="1"/>
      <w:numFmt w:val="bullet"/>
      <w:lvlText w:val="▪"/>
      <w:lvlJc w:val="left"/>
      <w:pPr>
        <w:ind w:left="6480"/>
      </w:pPr>
      <w:rPr>
        <w:rFonts w:ascii="Segoe UI Symbol" w:eastAsia="Times New Roman" w:hAnsi="Segoe UI Symbol"/>
        <w:b w:val="0"/>
        <w:i w:val="0"/>
        <w:strike w:val="0"/>
        <w:dstrike w:val="0"/>
        <w:color w:val="000000"/>
        <w:sz w:val="24"/>
        <w:u w:val="none" w:color="000000"/>
        <w:vertAlign w:val="baseline"/>
      </w:rPr>
    </w:lvl>
  </w:abstractNum>
  <w:abstractNum w:abstractNumId="15">
    <w:nsid w:val="179F6DD1"/>
    <w:multiLevelType w:val="hybridMultilevel"/>
    <w:tmpl w:val="8CD4477E"/>
    <w:lvl w:ilvl="0" w:tplc="2B14E93A">
      <w:start w:val="1"/>
      <w:numFmt w:val="bullet"/>
      <w:lvlText w:val="-"/>
      <w:lvlJc w:val="left"/>
      <w:pPr>
        <w:ind w:left="139"/>
      </w:pPr>
      <w:rPr>
        <w:rFonts w:ascii="Times New Roman" w:eastAsia="Times New Roman" w:hAnsi="Times New Roman"/>
        <w:b w:val="0"/>
        <w:i w:val="0"/>
        <w:strike w:val="0"/>
        <w:dstrike w:val="0"/>
        <w:color w:val="000000"/>
        <w:sz w:val="24"/>
        <w:u w:val="none" w:color="000000"/>
        <w:vertAlign w:val="baseline"/>
      </w:rPr>
    </w:lvl>
    <w:lvl w:ilvl="1" w:tplc="E2149DD4">
      <w:start w:val="1"/>
      <w:numFmt w:val="bullet"/>
      <w:lvlText w:val="o"/>
      <w:lvlJc w:val="left"/>
      <w:pPr>
        <w:ind w:left="1080"/>
      </w:pPr>
      <w:rPr>
        <w:rFonts w:ascii="Times New Roman" w:eastAsia="Times New Roman" w:hAnsi="Times New Roman"/>
        <w:b w:val="0"/>
        <w:i w:val="0"/>
        <w:strike w:val="0"/>
        <w:dstrike w:val="0"/>
        <w:color w:val="000000"/>
        <w:sz w:val="24"/>
        <w:u w:val="none" w:color="000000"/>
        <w:vertAlign w:val="baseline"/>
      </w:rPr>
    </w:lvl>
    <w:lvl w:ilvl="2" w:tplc="5E821D0C">
      <w:start w:val="1"/>
      <w:numFmt w:val="bullet"/>
      <w:lvlText w:val="▪"/>
      <w:lvlJc w:val="left"/>
      <w:pPr>
        <w:ind w:left="1800"/>
      </w:pPr>
      <w:rPr>
        <w:rFonts w:ascii="Times New Roman" w:eastAsia="Times New Roman" w:hAnsi="Times New Roman"/>
        <w:b w:val="0"/>
        <w:i w:val="0"/>
        <w:strike w:val="0"/>
        <w:dstrike w:val="0"/>
        <w:color w:val="000000"/>
        <w:sz w:val="24"/>
        <w:u w:val="none" w:color="000000"/>
        <w:vertAlign w:val="baseline"/>
      </w:rPr>
    </w:lvl>
    <w:lvl w:ilvl="3" w:tplc="A0D6B29E">
      <w:start w:val="1"/>
      <w:numFmt w:val="bullet"/>
      <w:lvlText w:val="•"/>
      <w:lvlJc w:val="left"/>
      <w:pPr>
        <w:ind w:left="2520"/>
      </w:pPr>
      <w:rPr>
        <w:rFonts w:ascii="Times New Roman" w:eastAsia="Times New Roman" w:hAnsi="Times New Roman"/>
        <w:b w:val="0"/>
        <w:i w:val="0"/>
        <w:strike w:val="0"/>
        <w:dstrike w:val="0"/>
        <w:color w:val="000000"/>
        <w:sz w:val="24"/>
        <w:u w:val="none" w:color="000000"/>
        <w:vertAlign w:val="baseline"/>
      </w:rPr>
    </w:lvl>
    <w:lvl w:ilvl="4" w:tplc="F5A42270">
      <w:start w:val="1"/>
      <w:numFmt w:val="bullet"/>
      <w:lvlText w:val="o"/>
      <w:lvlJc w:val="left"/>
      <w:pPr>
        <w:ind w:left="3240"/>
      </w:pPr>
      <w:rPr>
        <w:rFonts w:ascii="Times New Roman" w:eastAsia="Times New Roman" w:hAnsi="Times New Roman"/>
        <w:b w:val="0"/>
        <w:i w:val="0"/>
        <w:strike w:val="0"/>
        <w:dstrike w:val="0"/>
        <w:color w:val="000000"/>
        <w:sz w:val="24"/>
        <w:u w:val="none" w:color="000000"/>
        <w:vertAlign w:val="baseline"/>
      </w:rPr>
    </w:lvl>
    <w:lvl w:ilvl="5" w:tplc="887091D6">
      <w:start w:val="1"/>
      <w:numFmt w:val="bullet"/>
      <w:lvlText w:val="▪"/>
      <w:lvlJc w:val="left"/>
      <w:pPr>
        <w:ind w:left="3960"/>
      </w:pPr>
      <w:rPr>
        <w:rFonts w:ascii="Times New Roman" w:eastAsia="Times New Roman" w:hAnsi="Times New Roman"/>
        <w:b w:val="0"/>
        <w:i w:val="0"/>
        <w:strike w:val="0"/>
        <w:dstrike w:val="0"/>
        <w:color w:val="000000"/>
        <w:sz w:val="24"/>
        <w:u w:val="none" w:color="000000"/>
        <w:vertAlign w:val="baseline"/>
      </w:rPr>
    </w:lvl>
    <w:lvl w:ilvl="6" w:tplc="3224F51A">
      <w:start w:val="1"/>
      <w:numFmt w:val="bullet"/>
      <w:lvlText w:val="•"/>
      <w:lvlJc w:val="left"/>
      <w:pPr>
        <w:ind w:left="4680"/>
      </w:pPr>
      <w:rPr>
        <w:rFonts w:ascii="Times New Roman" w:eastAsia="Times New Roman" w:hAnsi="Times New Roman"/>
        <w:b w:val="0"/>
        <w:i w:val="0"/>
        <w:strike w:val="0"/>
        <w:dstrike w:val="0"/>
        <w:color w:val="000000"/>
        <w:sz w:val="24"/>
        <w:u w:val="none" w:color="000000"/>
        <w:vertAlign w:val="baseline"/>
      </w:rPr>
    </w:lvl>
    <w:lvl w:ilvl="7" w:tplc="72E4078E">
      <w:start w:val="1"/>
      <w:numFmt w:val="bullet"/>
      <w:lvlText w:val="o"/>
      <w:lvlJc w:val="left"/>
      <w:pPr>
        <w:ind w:left="5400"/>
      </w:pPr>
      <w:rPr>
        <w:rFonts w:ascii="Times New Roman" w:eastAsia="Times New Roman" w:hAnsi="Times New Roman"/>
        <w:b w:val="0"/>
        <w:i w:val="0"/>
        <w:strike w:val="0"/>
        <w:dstrike w:val="0"/>
        <w:color w:val="000000"/>
        <w:sz w:val="24"/>
        <w:u w:val="none" w:color="000000"/>
        <w:vertAlign w:val="baseline"/>
      </w:rPr>
    </w:lvl>
    <w:lvl w:ilvl="8" w:tplc="0C7431F4">
      <w:start w:val="1"/>
      <w:numFmt w:val="bullet"/>
      <w:lvlText w:val="▪"/>
      <w:lvlJc w:val="left"/>
      <w:pPr>
        <w:ind w:left="6120"/>
      </w:pPr>
      <w:rPr>
        <w:rFonts w:ascii="Times New Roman" w:eastAsia="Times New Roman" w:hAnsi="Times New Roman"/>
        <w:b w:val="0"/>
        <w:i w:val="0"/>
        <w:strike w:val="0"/>
        <w:dstrike w:val="0"/>
        <w:color w:val="000000"/>
        <w:sz w:val="24"/>
        <w:u w:val="none" w:color="000000"/>
        <w:vertAlign w:val="baseline"/>
      </w:rPr>
    </w:lvl>
  </w:abstractNum>
  <w:abstractNum w:abstractNumId="16">
    <w:nsid w:val="193007D3"/>
    <w:multiLevelType w:val="hybridMultilevel"/>
    <w:tmpl w:val="B91273C2"/>
    <w:lvl w:ilvl="0" w:tplc="362ED382">
      <w:start w:val="1"/>
      <w:numFmt w:val="decimal"/>
      <w:lvlText w:val="%1."/>
      <w:lvlJc w:val="left"/>
      <w:pPr>
        <w:ind w:left="257"/>
      </w:pPr>
      <w:rPr>
        <w:rFonts w:ascii="Times New Roman" w:eastAsia="Times New Roman" w:hAnsi="Times New Roman" w:cs="Times New Roman"/>
        <w:b w:val="0"/>
        <w:i w:val="0"/>
        <w:strike w:val="0"/>
        <w:dstrike w:val="0"/>
        <w:color w:val="000000"/>
        <w:sz w:val="24"/>
        <w:szCs w:val="24"/>
        <w:u w:val="none" w:color="000000"/>
        <w:vertAlign w:val="baseline"/>
      </w:rPr>
    </w:lvl>
    <w:lvl w:ilvl="1" w:tplc="DE26D12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vertAlign w:val="baseline"/>
      </w:rPr>
    </w:lvl>
    <w:lvl w:ilvl="2" w:tplc="E084CE1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vertAlign w:val="baseline"/>
      </w:rPr>
    </w:lvl>
    <w:lvl w:ilvl="3" w:tplc="32C8834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vertAlign w:val="baseline"/>
      </w:rPr>
    </w:lvl>
    <w:lvl w:ilvl="4" w:tplc="E4BA2EE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vertAlign w:val="baseline"/>
      </w:rPr>
    </w:lvl>
    <w:lvl w:ilvl="5" w:tplc="3D36C73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vertAlign w:val="baseline"/>
      </w:rPr>
    </w:lvl>
    <w:lvl w:ilvl="6" w:tplc="0C9AB57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vertAlign w:val="baseline"/>
      </w:rPr>
    </w:lvl>
    <w:lvl w:ilvl="7" w:tplc="CB96E23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vertAlign w:val="baseline"/>
      </w:rPr>
    </w:lvl>
    <w:lvl w:ilvl="8" w:tplc="64129BF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vertAlign w:val="baseline"/>
      </w:rPr>
    </w:lvl>
  </w:abstractNum>
  <w:abstractNum w:abstractNumId="17">
    <w:nsid w:val="1B5C3D3A"/>
    <w:multiLevelType w:val="hybridMultilevel"/>
    <w:tmpl w:val="53B4BA9C"/>
    <w:lvl w:ilvl="0" w:tplc="80FCA97A">
      <w:start w:val="5"/>
      <w:numFmt w:val="decimal"/>
      <w:lvlText w:val="%1."/>
      <w:lvlJc w:val="left"/>
      <w:pPr>
        <w:ind w:left="948"/>
      </w:pPr>
      <w:rPr>
        <w:rFonts w:ascii="Times New Roman" w:eastAsia="Times New Roman" w:hAnsi="Times New Roman" w:cs="Times New Roman"/>
        <w:b/>
        <w:bCs/>
        <w:i w:val="0"/>
        <w:strike w:val="0"/>
        <w:dstrike w:val="0"/>
        <w:color w:val="000000"/>
        <w:sz w:val="24"/>
        <w:szCs w:val="24"/>
        <w:u w:val="none" w:color="000000"/>
        <w:vertAlign w:val="baseline"/>
      </w:rPr>
    </w:lvl>
    <w:lvl w:ilvl="1" w:tplc="35CC3694">
      <w:start w:val="1"/>
      <w:numFmt w:val="lowerLetter"/>
      <w:lvlText w:val="%2"/>
      <w:lvlJc w:val="left"/>
      <w:pPr>
        <w:ind w:left="1788"/>
      </w:pPr>
      <w:rPr>
        <w:rFonts w:ascii="Times New Roman" w:eastAsia="Times New Roman" w:hAnsi="Times New Roman" w:cs="Times New Roman"/>
        <w:b/>
        <w:bCs/>
        <w:i w:val="0"/>
        <w:strike w:val="0"/>
        <w:dstrike w:val="0"/>
        <w:color w:val="000000"/>
        <w:sz w:val="24"/>
        <w:szCs w:val="24"/>
        <w:u w:val="none" w:color="000000"/>
        <w:vertAlign w:val="baseline"/>
      </w:rPr>
    </w:lvl>
    <w:lvl w:ilvl="2" w:tplc="5DBEB6BE">
      <w:start w:val="1"/>
      <w:numFmt w:val="lowerRoman"/>
      <w:lvlText w:val="%3"/>
      <w:lvlJc w:val="left"/>
      <w:pPr>
        <w:ind w:left="2508"/>
      </w:pPr>
      <w:rPr>
        <w:rFonts w:ascii="Times New Roman" w:eastAsia="Times New Roman" w:hAnsi="Times New Roman" w:cs="Times New Roman"/>
        <w:b/>
        <w:bCs/>
        <w:i w:val="0"/>
        <w:strike w:val="0"/>
        <w:dstrike w:val="0"/>
        <w:color w:val="000000"/>
        <w:sz w:val="24"/>
        <w:szCs w:val="24"/>
        <w:u w:val="none" w:color="000000"/>
        <w:vertAlign w:val="baseline"/>
      </w:rPr>
    </w:lvl>
    <w:lvl w:ilvl="3" w:tplc="069CDF06">
      <w:start w:val="1"/>
      <w:numFmt w:val="decimal"/>
      <w:lvlText w:val="%4"/>
      <w:lvlJc w:val="left"/>
      <w:pPr>
        <w:ind w:left="3228"/>
      </w:pPr>
      <w:rPr>
        <w:rFonts w:ascii="Times New Roman" w:eastAsia="Times New Roman" w:hAnsi="Times New Roman" w:cs="Times New Roman"/>
        <w:b/>
        <w:bCs/>
        <w:i w:val="0"/>
        <w:strike w:val="0"/>
        <w:dstrike w:val="0"/>
        <w:color w:val="000000"/>
        <w:sz w:val="24"/>
        <w:szCs w:val="24"/>
        <w:u w:val="none" w:color="000000"/>
        <w:vertAlign w:val="baseline"/>
      </w:rPr>
    </w:lvl>
    <w:lvl w:ilvl="4" w:tplc="77684CC8">
      <w:start w:val="1"/>
      <w:numFmt w:val="lowerLetter"/>
      <w:lvlText w:val="%5"/>
      <w:lvlJc w:val="left"/>
      <w:pPr>
        <w:ind w:left="3948"/>
      </w:pPr>
      <w:rPr>
        <w:rFonts w:ascii="Times New Roman" w:eastAsia="Times New Roman" w:hAnsi="Times New Roman" w:cs="Times New Roman"/>
        <w:b/>
        <w:bCs/>
        <w:i w:val="0"/>
        <w:strike w:val="0"/>
        <w:dstrike w:val="0"/>
        <w:color w:val="000000"/>
        <w:sz w:val="24"/>
        <w:szCs w:val="24"/>
        <w:u w:val="none" w:color="000000"/>
        <w:vertAlign w:val="baseline"/>
      </w:rPr>
    </w:lvl>
    <w:lvl w:ilvl="5" w:tplc="FCDC072C">
      <w:start w:val="1"/>
      <w:numFmt w:val="lowerRoman"/>
      <w:lvlText w:val="%6"/>
      <w:lvlJc w:val="left"/>
      <w:pPr>
        <w:ind w:left="4668"/>
      </w:pPr>
      <w:rPr>
        <w:rFonts w:ascii="Times New Roman" w:eastAsia="Times New Roman" w:hAnsi="Times New Roman" w:cs="Times New Roman"/>
        <w:b/>
        <w:bCs/>
        <w:i w:val="0"/>
        <w:strike w:val="0"/>
        <w:dstrike w:val="0"/>
        <w:color w:val="000000"/>
        <w:sz w:val="24"/>
        <w:szCs w:val="24"/>
        <w:u w:val="none" w:color="000000"/>
        <w:vertAlign w:val="baseline"/>
      </w:rPr>
    </w:lvl>
    <w:lvl w:ilvl="6" w:tplc="8E5A9286">
      <w:start w:val="1"/>
      <w:numFmt w:val="decimal"/>
      <w:lvlText w:val="%7"/>
      <w:lvlJc w:val="left"/>
      <w:pPr>
        <w:ind w:left="5388"/>
      </w:pPr>
      <w:rPr>
        <w:rFonts w:ascii="Times New Roman" w:eastAsia="Times New Roman" w:hAnsi="Times New Roman" w:cs="Times New Roman"/>
        <w:b/>
        <w:bCs/>
        <w:i w:val="0"/>
        <w:strike w:val="0"/>
        <w:dstrike w:val="0"/>
        <w:color w:val="000000"/>
        <w:sz w:val="24"/>
        <w:szCs w:val="24"/>
        <w:u w:val="none" w:color="000000"/>
        <w:vertAlign w:val="baseline"/>
      </w:rPr>
    </w:lvl>
    <w:lvl w:ilvl="7" w:tplc="BDBE9DD8">
      <w:start w:val="1"/>
      <w:numFmt w:val="lowerLetter"/>
      <w:lvlText w:val="%8"/>
      <w:lvlJc w:val="left"/>
      <w:pPr>
        <w:ind w:left="6108"/>
      </w:pPr>
      <w:rPr>
        <w:rFonts w:ascii="Times New Roman" w:eastAsia="Times New Roman" w:hAnsi="Times New Roman" w:cs="Times New Roman"/>
        <w:b/>
        <w:bCs/>
        <w:i w:val="0"/>
        <w:strike w:val="0"/>
        <w:dstrike w:val="0"/>
        <w:color w:val="000000"/>
        <w:sz w:val="24"/>
        <w:szCs w:val="24"/>
        <w:u w:val="none" w:color="000000"/>
        <w:vertAlign w:val="baseline"/>
      </w:rPr>
    </w:lvl>
    <w:lvl w:ilvl="8" w:tplc="011A892A">
      <w:start w:val="1"/>
      <w:numFmt w:val="lowerRoman"/>
      <w:lvlText w:val="%9"/>
      <w:lvlJc w:val="left"/>
      <w:pPr>
        <w:ind w:left="6828"/>
      </w:pPr>
      <w:rPr>
        <w:rFonts w:ascii="Times New Roman" w:eastAsia="Times New Roman" w:hAnsi="Times New Roman" w:cs="Times New Roman"/>
        <w:b/>
        <w:bCs/>
        <w:i w:val="0"/>
        <w:strike w:val="0"/>
        <w:dstrike w:val="0"/>
        <w:color w:val="000000"/>
        <w:sz w:val="24"/>
        <w:szCs w:val="24"/>
        <w:u w:val="none" w:color="000000"/>
        <w:vertAlign w:val="baseline"/>
      </w:rPr>
    </w:lvl>
  </w:abstractNum>
  <w:abstractNum w:abstractNumId="18">
    <w:nsid w:val="1E862DB0"/>
    <w:multiLevelType w:val="hybridMultilevel"/>
    <w:tmpl w:val="F7D68BEE"/>
    <w:lvl w:ilvl="0" w:tplc="D4ECF29A">
      <w:start w:val="1"/>
      <w:numFmt w:val="bullet"/>
      <w:lvlText w:val="-"/>
      <w:lvlJc w:val="left"/>
      <w:pPr>
        <w:ind w:left="10"/>
      </w:pPr>
      <w:rPr>
        <w:rFonts w:ascii="Times New Roman" w:eastAsia="Times New Roman" w:hAnsi="Times New Roman"/>
        <w:b w:val="0"/>
        <w:i w:val="0"/>
        <w:strike w:val="0"/>
        <w:dstrike w:val="0"/>
        <w:color w:val="000000"/>
        <w:sz w:val="24"/>
        <w:u w:val="none" w:color="000000"/>
        <w:vertAlign w:val="baseline"/>
      </w:rPr>
    </w:lvl>
    <w:lvl w:ilvl="1" w:tplc="A0EE4784">
      <w:start w:val="1"/>
      <w:numFmt w:val="bullet"/>
      <w:lvlText w:val="o"/>
      <w:lvlJc w:val="left"/>
      <w:pPr>
        <w:ind w:left="1794"/>
      </w:pPr>
      <w:rPr>
        <w:rFonts w:ascii="Times New Roman" w:eastAsia="Times New Roman" w:hAnsi="Times New Roman"/>
        <w:b w:val="0"/>
        <w:i w:val="0"/>
        <w:strike w:val="0"/>
        <w:dstrike w:val="0"/>
        <w:color w:val="000000"/>
        <w:sz w:val="24"/>
        <w:u w:val="none" w:color="000000"/>
        <w:vertAlign w:val="baseline"/>
      </w:rPr>
    </w:lvl>
    <w:lvl w:ilvl="2" w:tplc="E19E1900">
      <w:start w:val="1"/>
      <w:numFmt w:val="bullet"/>
      <w:lvlText w:val="▪"/>
      <w:lvlJc w:val="left"/>
      <w:pPr>
        <w:ind w:left="2514"/>
      </w:pPr>
      <w:rPr>
        <w:rFonts w:ascii="Times New Roman" w:eastAsia="Times New Roman" w:hAnsi="Times New Roman"/>
        <w:b w:val="0"/>
        <w:i w:val="0"/>
        <w:strike w:val="0"/>
        <w:dstrike w:val="0"/>
        <w:color w:val="000000"/>
        <w:sz w:val="24"/>
        <w:u w:val="none" w:color="000000"/>
        <w:vertAlign w:val="baseline"/>
      </w:rPr>
    </w:lvl>
    <w:lvl w:ilvl="3" w:tplc="97A635A2">
      <w:start w:val="1"/>
      <w:numFmt w:val="bullet"/>
      <w:lvlText w:val="•"/>
      <w:lvlJc w:val="left"/>
      <w:pPr>
        <w:ind w:left="3234"/>
      </w:pPr>
      <w:rPr>
        <w:rFonts w:ascii="Times New Roman" w:eastAsia="Times New Roman" w:hAnsi="Times New Roman"/>
        <w:b w:val="0"/>
        <w:i w:val="0"/>
        <w:strike w:val="0"/>
        <w:dstrike w:val="0"/>
        <w:color w:val="000000"/>
        <w:sz w:val="24"/>
        <w:u w:val="none" w:color="000000"/>
        <w:vertAlign w:val="baseline"/>
      </w:rPr>
    </w:lvl>
    <w:lvl w:ilvl="4" w:tplc="0CA8ED2C">
      <w:start w:val="1"/>
      <w:numFmt w:val="bullet"/>
      <w:lvlText w:val="o"/>
      <w:lvlJc w:val="left"/>
      <w:pPr>
        <w:ind w:left="3954"/>
      </w:pPr>
      <w:rPr>
        <w:rFonts w:ascii="Times New Roman" w:eastAsia="Times New Roman" w:hAnsi="Times New Roman"/>
        <w:b w:val="0"/>
        <w:i w:val="0"/>
        <w:strike w:val="0"/>
        <w:dstrike w:val="0"/>
        <w:color w:val="000000"/>
        <w:sz w:val="24"/>
        <w:u w:val="none" w:color="000000"/>
        <w:vertAlign w:val="baseline"/>
      </w:rPr>
    </w:lvl>
    <w:lvl w:ilvl="5" w:tplc="78DE45FE">
      <w:start w:val="1"/>
      <w:numFmt w:val="bullet"/>
      <w:lvlText w:val="▪"/>
      <w:lvlJc w:val="left"/>
      <w:pPr>
        <w:ind w:left="4674"/>
      </w:pPr>
      <w:rPr>
        <w:rFonts w:ascii="Times New Roman" w:eastAsia="Times New Roman" w:hAnsi="Times New Roman"/>
        <w:b w:val="0"/>
        <w:i w:val="0"/>
        <w:strike w:val="0"/>
        <w:dstrike w:val="0"/>
        <w:color w:val="000000"/>
        <w:sz w:val="24"/>
        <w:u w:val="none" w:color="000000"/>
        <w:vertAlign w:val="baseline"/>
      </w:rPr>
    </w:lvl>
    <w:lvl w:ilvl="6" w:tplc="AEA8ED36">
      <w:start w:val="1"/>
      <w:numFmt w:val="bullet"/>
      <w:lvlText w:val="•"/>
      <w:lvlJc w:val="left"/>
      <w:pPr>
        <w:ind w:left="5394"/>
      </w:pPr>
      <w:rPr>
        <w:rFonts w:ascii="Times New Roman" w:eastAsia="Times New Roman" w:hAnsi="Times New Roman"/>
        <w:b w:val="0"/>
        <w:i w:val="0"/>
        <w:strike w:val="0"/>
        <w:dstrike w:val="0"/>
        <w:color w:val="000000"/>
        <w:sz w:val="24"/>
        <w:u w:val="none" w:color="000000"/>
        <w:vertAlign w:val="baseline"/>
      </w:rPr>
    </w:lvl>
    <w:lvl w:ilvl="7" w:tplc="EF040CD2">
      <w:start w:val="1"/>
      <w:numFmt w:val="bullet"/>
      <w:lvlText w:val="o"/>
      <w:lvlJc w:val="left"/>
      <w:pPr>
        <w:ind w:left="6114"/>
      </w:pPr>
      <w:rPr>
        <w:rFonts w:ascii="Times New Roman" w:eastAsia="Times New Roman" w:hAnsi="Times New Roman"/>
        <w:b w:val="0"/>
        <w:i w:val="0"/>
        <w:strike w:val="0"/>
        <w:dstrike w:val="0"/>
        <w:color w:val="000000"/>
        <w:sz w:val="24"/>
        <w:u w:val="none" w:color="000000"/>
        <w:vertAlign w:val="baseline"/>
      </w:rPr>
    </w:lvl>
    <w:lvl w:ilvl="8" w:tplc="14A45248">
      <w:start w:val="1"/>
      <w:numFmt w:val="bullet"/>
      <w:lvlText w:val="▪"/>
      <w:lvlJc w:val="left"/>
      <w:pPr>
        <w:ind w:left="6834"/>
      </w:pPr>
      <w:rPr>
        <w:rFonts w:ascii="Times New Roman" w:eastAsia="Times New Roman" w:hAnsi="Times New Roman"/>
        <w:b w:val="0"/>
        <w:i w:val="0"/>
        <w:strike w:val="0"/>
        <w:dstrike w:val="0"/>
        <w:color w:val="000000"/>
        <w:sz w:val="24"/>
        <w:u w:val="none" w:color="000000"/>
        <w:vertAlign w:val="baseline"/>
      </w:rPr>
    </w:lvl>
  </w:abstractNum>
  <w:abstractNum w:abstractNumId="19">
    <w:nsid w:val="225E2883"/>
    <w:multiLevelType w:val="hybridMultilevel"/>
    <w:tmpl w:val="AA9CD4FC"/>
    <w:lvl w:ilvl="0" w:tplc="6E9E1A7A">
      <w:start w:val="3"/>
      <w:numFmt w:val="decimal"/>
      <w:lvlText w:val="%1."/>
      <w:lvlJc w:val="left"/>
      <w:pPr>
        <w:ind w:left="1805"/>
      </w:pPr>
      <w:rPr>
        <w:rFonts w:ascii="Times New Roman" w:eastAsia="Times New Roman" w:hAnsi="Times New Roman" w:cs="Times New Roman"/>
        <w:b/>
        <w:bCs/>
        <w:i/>
        <w:iCs/>
        <w:strike w:val="0"/>
        <w:dstrike w:val="0"/>
        <w:color w:val="000000"/>
        <w:sz w:val="24"/>
        <w:szCs w:val="24"/>
        <w:u w:val="none" w:color="000000"/>
        <w:vertAlign w:val="baseline"/>
      </w:rPr>
    </w:lvl>
    <w:lvl w:ilvl="1" w:tplc="2AA424A0">
      <w:start w:val="1"/>
      <w:numFmt w:val="lowerLetter"/>
      <w:lvlText w:val="%2"/>
      <w:lvlJc w:val="left"/>
      <w:pPr>
        <w:ind w:left="2321"/>
      </w:pPr>
      <w:rPr>
        <w:rFonts w:ascii="Times New Roman" w:eastAsia="Times New Roman" w:hAnsi="Times New Roman" w:cs="Times New Roman"/>
        <w:b/>
        <w:bCs/>
        <w:i/>
        <w:iCs/>
        <w:strike w:val="0"/>
        <w:dstrike w:val="0"/>
        <w:color w:val="000000"/>
        <w:sz w:val="24"/>
        <w:szCs w:val="24"/>
        <w:u w:val="none" w:color="000000"/>
        <w:vertAlign w:val="baseline"/>
      </w:rPr>
    </w:lvl>
    <w:lvl w:ilvl="2" w:tplc="52620182">
      <w:start w:val="1"/>
      <w:numFmt w:val="lowerRoman"/>
      <w:lvlText w:val="%3"/>
      <w:lvlJc w:val="left"/>
      <w:pPr>
        <w:ind w:left="3041"/>
      </w:pPr>
      <w:rPr>
        <w:rFonts w:ascii="Times New Roman" w:eastAsia="Times New Roman" w:hAnsi="Times New Roman" w:cs="Times New Roman"/>
        <w:b/>
        <w:bCs/>
        <w:i/>
        <w:iCs/>
        <w:strike w:val="0"/>
        <w:dstrike w:val="0"/>
        <w:color w:val="000000"/>
        <w:sz w:val="24"/>
        <w:szCs w:val="24"/>
        <w:u w:val="none" w:color="000000"/>
        <w:vertAlign w:val="baseline"/>
      </w:rPr>
    </w:lvl>
    <w:lvl w:ilvl="3" w:tplc="22F8FD6E">
      <w:start w:val="1"/>
      <w:numFmt w:val="decimal"/>
      <w:lvlText w:val="%4"/>
      <w:lvlJc w:val="left"/>
      <w:pPr>
        <w:ind w:left="3761"/>
      </w:pPr>
      <w:rPr>
        <w:rFonts w:ascii="Times New Roman" w:eastAsia="Times New Roman" w:hAnsi="Times New Roman" w:cs="Times New Roman"/>
        <w:b/>
        <w:bCs/>
        <w:i/>
        <w:iCs/>
        <w:strike w:val="0"/>
        <w:dstrike w:val="0"/>
        <w:color w:val="000000"/>
        <w:sz w:val="24"/>
        <w:szCs w:val="24"/>
        <w:u w:val="none" w:color="000000"/>
        <w:vertAlign w:val="baseline"/>
      </w:rPr>
    </w:lvl>
    <w:lvl w:ilvl="4" w:tplc="22E65914">
      <w:start w:val="1"/>
      <w:numFmt w:val="lowerLetter"/>
      <w:lvlText w:val="%5"/>
      <w:lvlJc w:val="left"/>
      <w:pPr>
        <w:ind w:left="4481"/>
      </w:pPr>
      <w:rPr>
        <w:rFonts w:ascii="Times New Roman" w:eastAsia="Times New Roman" w:hAnsi="Times New Roman" w:cs="Times New Roman"/>
        <w:b/>
        <w:bCs/>
        <w:i/>
        <w:iCs/>
        <w:strike w:val="0"/>
        <w:dstrike w:val="0"/>
        <w:color w:val="000000"/>
        <w:sz w:val="24"/>
        <w:szCs w:val="24"/>
        <w:u w:val="none" w:color="000000"/>
        <w:vertAlign w:val="baseline"/>
      </w:rPr>
    </w:lvl>
    <w:lvl w:ilvl="5" w:tplc="C11AB018">
      <w:start w:val="1"/>
      <w:numFmt w:val="lowerRoman"/>
      <w:lvlText w:val="%6"/>
      <w:lvlJc w:val="left"/>
      <w:pPr>
        <w:ind w:left="5201"/>
      </w:pPr>
      <w:rPr>
        <w:rFonts w:ascii="Times New Roman" w:eastAsia="Times New Roman" w:hAnsi="Times New Roman" w:cs="Times New Roman"/>
        <w:b/>
        <w:bCs/>
        <w:i/>
        <w:iCs/>
        <w:strike w:val="0"/>
        <w:dstrike w:val="0"/>
        <w:color w:val="000000"/>
        <w:sz w:val="24"/>
        <w:szCs w:val="24"/>
        <w:u w:val="none" w:color="000000"/>
        <w:vertAlign w:val="baseline"/>
      </w:rPr>
    </w:lvl>
    <w:lvl w:ilvl="6" w:tplc="F676B0BA">
      <w:start w:val="1"/>
      <w:numFmt w:val="decimal"/>
      <w:lvlText w:val="%7"/>
      <w:lvlJc w:val="left"/>
      <w:pPr>
        <w:ind w:left="5921"/>
      </w:pPr>
      <w:rPr>
        <w:rFonts w:ascii="Times New Roman" w:eastAsia="Times New Roman" w:hAnsi="Times New Roman" w:cs="Times New Roman"/>
        <w:b/>
        <w:bCs/>
        <w:i/>
        <w:iCs/>
        <w:strike w:val="0"/>
        <w:dstrike w:val="0"/>
        <w:color w:val="000000"/>
        <w:sz w:val="24"/>
        <w:szCs w:val="24"/>
        <w:u w:val="none" w:color="000000"/>
        <w:vertAlign w:val="baseline"/>
      </w:rPr>
    </w:lvl>
    <w:lvl w:ilvl="7" w:tplc="7738FFAE">
      <w:start w:val="1"/>
      <w:numFmt w:val="lowerLetter"/>
      <w:lvlText w:val="%8"/>
      <w:lvlJc w:val="left"/>
      <w:pPr>
        <w:ind w:left="6641"/>
      </w:pPr>
      <w:rPr>
        <w:rFonts w:ascii="Times New Roman" w:eastAsia="Times New Roman" w:hAnsi="Times New Roman" w:cs="Times New Roman"/>
        <w:b/>
        <w:bCs/>
        <w:i/>
        <w:iCs/>
        <w:strike w:val="0"/>
        <w:dstrike w:val="0"/>
        <w:color w:val="000000"/>
        <w:sz w:val="24"/>
        <w:szCs w:val="24"/>
        <w:u w:val="none" w:color="000000"/>
        <w:vertAlign w:val="baseline"/>
      </w:rPr>
    </w:lvl>
    <w:lvl w:ilvl="8" w:tplc="62F860D4">
      <w:start w:val="1"/>
      <w:numFmt w:val="lowerRoman"/>
      <w:lvlText w:val="%9"/>
      <w:lvlJc w:val="left"/>
      <w:pPr>
        <w:ind w:left="7361"/>
      </w:pPr>
      <w:rPr>
        <w:rFonts w:ascii="Times New Roman" w:eastAsia="Times New Roman" w:hAnsi="Times New Roman" w:cs="Times New Roman"/>
        <w:b/>
        <w:bCs/>
        <w:i/>
        <w:iCs/>
        <w:strike w:val="0"/>
        <w:dstrike w:val="0"/>
        <w:color w:val="000000"/>
        <w:sz w:val="24"/>
        <w:szCs w:val="24"/>
        <w:u w:val="none" w:color="000000"/>
        <w:vertAlign w:val="baseline"/>
      </w:rPr>
    </w:lvl>
  </w:abstractNum>
  <w:abstractNum w:abstractNumId="20">
    <w:nsid w:val="26B237D2"/>
    <w:multiLevelType w:val="hybridMultilevel"/>
    <w:tmpl w:val="068C7696"/>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1">
    <w:nsid w:val="2CD646E8"/>
    <w:multiLevelType w:val="hybridMultilevel"/>
    <w:tmpl w:val="DF80B3A8"/>
    <w:lvl w:ilvl="0" w:tplc="AFBAEA7A">
      <w:start w:val="1"/>
      <w:numFmt w:val="decimal"/>
      <w:lvlText w:val="%1."/>
      <w:lvlJc w:val="left"/>
      <w:pPr>
        <w:ind w:left="240"/>
      </w:pPr>
      <w:rPr>
        <w:rFonts w:ascii="Times New Roman" w:eastAsia="Times New Roman" w:hAnsi="Times New Roman" w:cs="Times New Roman"/>
        <w:b/>
        <w:bCs/>
        <w:i w:val="0"/>
        <w:strike w:val="0"/>
        <w:dstrike w:val="0"/>
        <w:color w:val="000000"/>
        <w:sz w:val="24"/>
        <w:szCs w:val="24"/>
        <w:u w:val="none" w:color="000000"/>
        <w:vertAlign w:val="baseline"/>
      </w:rPr>
    </w:lvl>
    <w:lvl w:ilvl="1" w:tplc="F0E635CE">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vertAlign w:val="baseline"/>
      </w:rPr>
    </w:lvl>
    <w:lvl w:ilvl="2" w:tplc="8D9AB930">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vertAlign w:val="baseline"/>
      </w:rPr>
    </w:lvl>
    <w:lvl w:ilvl="3" w:tplc="E3BEAB7E">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vertAlign w:val="baseline"/>
      </w:rPr>
    </w:lvl>
    <w:lvl w:ilvl="4" w:tplc="7B40DB08">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vertAlign w:val="baseline"/>
      </w:rPr>
    </w:lvl>
    <w:lvl w:ilvl="5" w:tplc="4A3E8CDE">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vertAlign w:val="baseline"/>
      </w:rPr>
    </w:lvl>
    <w:lvl w:ilvl="6" w:tplc="AA12F9CA">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vertAlign w:val="baseline"/>
      </w:rPr>
    </w:lvl>
    <w:lvl w:ilvl="7" w:tplc="610C6784">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vertAlign w:val="baseline"/>
      </w:rPr>
    </w:lvl>
    <w:lvl w:ilvl="8" w:tplc="9E8275DE">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vertAlign w:val="baseline"/>
      </w:rPr>
    </w:lvl>
  </w:abstractNum>
  <w:abstractNum w:abstractNumId="22">
    <w:nsid w:val="30806A93"/>
    <w:multiLevelType w:val="hybridMultilevel"/>
    <w:tmpl w:val="8D269104"/>
    <w:lvl w:ilvl="0" w:tplc="DE1C9552">
      <w:start w:val="1"/>
      <w:numFmt w:val="decimal"/>
      <w:lvlText w:val="%1."/>
      <w:lvlJc w:val="left"/>
      <w:pPr>
        <w:ind w:left="821"/>
      </w:pPr>
      <w:rPr>
        <w:rFonts w:ascii="Times New Roman" w:eastAsia="Times New Roman" w:hAnsi="Times New Roman" w:cs="Times New Roman"/>
        <w:b w:val="0"/>
        <w:i w:val="0"/>
        <w:strike w:val="0"/>
        <w:dstrike w:val="0"/>
        <w:color w:val="000000"/>
        <w:sz w:val="24"/>
        <w:szCs w:val="24"/>
        <w:u w:val="none" w:color="000000"/>
        <w:vertAlign w:val="baseline"/>
      </w:rPr>
    </w:lvl>
    <w:lvl w:ilvl="1" w:tplc="197037F8">
      <w:start w:val="1"/>
      <w:numFmt w:val="lowerLetter"/>
      <w:lvlText w:val="%2"/>
      <w:lvlJc w:val="left"/>
      <w:pPr>
        <w:ind w:left="1181"/>
      </w:pPr>
      <w:rPr>
        <w:rFonts w:ascii="Times New Roman" w:eastAsia="Times New Roman" w:hAnsi="Times New Roman" w:cs="Times New Roman"/>
        <w:b w:val="0"/>
        <w:i w:val="0"/>
        <w:strike w:val="0"/>
        <w:dstrike w:val="0"/>
        <w:color w:val="000000"/>
        <w:sz w:val="24"/>
        <w:szCs w:val="24"/>
        <w:u w:val="none" w:color="000000"/>
        <w:vertAlign w:val="baseline"/>
      </w:rPr>
    </w:lvl>
    <w:lvl w:ilvl="2" w:tplc="90383426">
      <w:start w:val="1"/>
      <w:numFmt w:val="lowerRoman"/>
      <w:lvlText w:val="%3"/>
      <w:lvlJc w:val="left"/>
      <w:pPr>
        <w:ind w:left="1901"/>
      </w:pPr>
      <w:rPr>
        <w:rFonts w:ascii="Times New Roman" w:eastAsia="Times New Roman" w:hAnsi="Times New Roman" w:cs="Times New Roman"/>
        <w:b w:val="0"/>
        <w:i w:val="0"/>
        <w:strike w:val="0"/>
        <w:dstrike w:val="0"/>
        <w:color w:val="000000"/>
        <w:sz w:val="24"/>
        <w:szCs w:val="24"/>
        <w:u w:val="none" w:color="000000"/>
        <w:vertAlign w:val="baseline"/>
      </w:rPr>
    </w:lvl>
    <w:lvl w:ilvl="3" w:tplc="E8A47588">
      <w:start w:val="1"/>
      <w:numFmt w:val="decimal"/>
      <w:lvlText w:val="%4"/>
      <w:lvlJc w:val="left"/>
      <w:pPr>
        <w:ind w:left="2621"/>
      </w:pPr>
      <w:rPr>
        <w:rFonts w:ascii="Times New Roman" w:eastAsia="Times New Roman" w:hAnsi="Times New Roman" w:cs="Times New Roman"/>
        <w:b w:val="0"/>
        <w:i w:val="0"/>
        <w:strike w:val="0"/>
        <w:dstrike w:val="0"/>
        <w:color w:val="000000"/>
        <w:sz w:val="24"/>
        <w:szCs w:val="24"/>
        <w:u w:val="none" w:color="000000"/>
        <w:vertAlign w:val="baseline"/>
      </w:rPr>
    </w:lvl>
    <w:lvl w:ilvl="4" w:tplc="4AD2C30E">
      <w:start w:val="1"/>
      <w:numFmt w:val="lowerLetter"/>
      <w:lvlText w:val="%5"/>
      <w:lvlJc w:val="left"/>
      <w:pPr>
        <w:ind w:left="3341"/>
      </w:pPr>
      <w:rPr>
        <w:rFonts w:ascii="Times New Roman" w:eastAsia="Times New Roman" w:hAnsi="Times New Roman" w:cs="Times New Roman"/>
        <w:b w:val="0"/>
        <w:i w:val="0"/>
        <w:strike w:val="0"/>
        <w:dstrike w:val="0"/>
        <w:color w:val="000000"/>
        <w:sz w:val="24"/>
        <w:szCs w:val="24"/>
        <w:u w:val="none" w:color="000000"/>
        <w:vertAlign w:val="baseline"/>
      </w:rPr>
    </w:lvl>
    <w:lvl w:ilvl="5" w:tplc="77C09C60">
      <w:start w:val="1"/>
      <w:numFmt w:val="lowerRoman"/>
      <w:lvlText w:val="%6"/>
      <w:lvlJc w:val="left"/>
      <w:pPr>
        <w:ind w:left="4061"/>
      </w:pPr>
      <w:rPr>
        <w:rFonts w:ascii="Times New Roman" w:eastAsia="Times New Roman" w:hAnsi="Times New Roman" w:cs="Times New Roman"/>
        <w:b w:val="0"/>
        <w:i w:val="0"/>
        <w:strike w:val="0"/>
        <w:dstrike w:val="0"/>
        <w:color w:val="000000"/>
        <w:sz w:val="24"/>
        <w:szCs w:val="24"/>
        <w:u w:val="none" w:color="000000"/>
        <w:vertAlign w:val="baseline"/>
      </w:rPr>
    </w:lvl>
    <w:lvl w:ilvl="6" w:tplc="79C01690">
      <w:start w:val="1"/>
      <w:numFmt w:val="decimal"/>
      <w:lvlText w:val="%7"/>
      <w:lvlJc w:val="left"/>
      <w:pPr>
        <w:ind w:left="4781"/>
      </w:pPr>
      <w:rPr>
        <w:rFonts w:ascii="Times New Roman" w:eastAsia="Times New Roman" w:hAnsi="Times New Roman" w:cs="Times New Roman"/>
        <w:b w:val="0"/>
        <w:i w:val="0"/>
        <w:strike w:val="0"/>
        <w:dstrike w:val="0"/>
        <w:color w:val="000000"/>
        <w:sz w:val="24"/>
        <w:szCs w:val="24"/>
        <w:u w:val="none" w:color="000000"/>
        <w:vertAlign w:val="baseline"/>
      </w:rPr>
    </w:lvl>
    <w:lvl w:ilvl="7" w:tplc="D528E7DA">
      <w:start w:val="1"/>
      <w:numFmt w:val="lowerLetter"/>
      <w:lvlText w:val="%8"/>
      <w:lvlJc w:val="left"/>
      <w:pPr>
        <w:ind w:left="5501"/>
      </w:pPr>
      <w:rPr>
        <w:rFonts w:ascii="Times New Roman" w:eastAsia="Times New Roman" w:hAnsi="Times New Roman" w:cs="Times New Roman"/>
        <w:b w:val="0"/>
        <w:i w:val="0"/>
        <w:strike w:val="0"/>
        <w:dstrike w:val="0"/>
        <w:color w:val="000000"/>
        <w:sz w:val="24"/>
        <w:szCs w:val="24"/>
        <w:u w:val="none" w:color="000000"/>
        <w:vertAlign w:val="baseline"/>
      </w:rPr>
    </w:lvl>
    <w:lvl w:ilvl="8" w:tplc="127C7E20">
      <w:start w:val="1"/>
      <w:numFmt w:val="lowerRoman"/>
      <w:lvlText w:val="%9"/>
      <w:lvlJc w:val="left"/>
      <w:pPr>
        <w:ind w:left="6221"/>
      </w:pPr>
      <w:rPr>
        <w:rFonts w:ascii="Times New Roman" w:eastAsia="Times New Roman" w:hAnsi="Times New Roman" w:cs="Times New Roman"/>
        <w:b w:val="0"/>
        <w:i w:val="0"/>
        <w:strike w:val="0"/>
        <w:dstrike w:val="0"/>
        <w:color w:val="000000"/>
        <w:sz w:val="24"/>
        <w:szCs w:val="24"/>
        <w:u w:val="none" w:color="000000"/>
        <w:vertAlign w:val="baseline"/>
      </w:rPr>
    </w:lvl>
  </w:abstractNum>
  <w:abstractNum w:abstractNumId="23">
    <w:nsid w:val="32C56834"/>
    <w:multiLevelType w:val="hybridMultilevel"/>
    <w:tmpl w:val="BFEEC3F4"/>
    <w:lvl w:ilvl="0" w:tplc="FDE83EDE">
      <w:start w:val="1"/>
      <w:numFmt w:val="decimal"/>
      <w:lvlText w:val="%1"/>
      <w:lvlJc w:val="left"/>
      <w:pPr>
        <w:ind w:left="180"/>
      </w:pPr>
      <w:rPr>
        <w:rFonts w:ascii="Times New Roman" w:eastAsia="Times New Roman" w:hAnsi="Times New Roman" w:cs="Times New Roman"/>
        <w:b w:val="0"/>
        <w:i w:val="0"/>
        <w:strike w:val="0"/>
        <w:dstrike w:val="0"/>
        <w:color w:val="000000"/>
        <w:sz w:val="24"/>
        <w:szCs w:val="24"/>
        <w:u w:val="none" w:color="000000"/>
        <w:vertAlign w:val="baseline"/>
      </w:rPr>
    </w:lvl>
    <w:lvl w:ilvl="1" w:tplc="32E26AB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vertAlign w:val="baseline"/>
      </w:rPr>
    </w:lvl>
    <w:lvl w:ilvl="2" w:tplc="433CBFD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vertAlign w:val="baseline"/>
      </w:rPr>
    </w:lvl>
    <w:lvl w:ilvl="3" w:tplc="9614089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vertAlign w:val="baseline"/>
      </w:rPr>
    </w:lvl>
    <w:lvl w:ilvl="4" w:tplc="438CADD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vertAlign w:val="baseline"/>
      </w:rPr>
    </w:lvl>
    <w:lvl w:ilvl="5" w:tplc="62B892A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vertAlign w:val="baseline"/>
      </w:rPr>
    </w:lvl>
    <w:lvl w:ilvl="6" w:tplc="4946568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vertAlign w:val="baseline"/>
      </w:rPr>
    </w:lvl>
    <w:lvl w:ilvl="7" w:tplc="22B843D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vertAlign w:val="baseline"/>
      </w:rPr>
    </w:lvl>
    <w:lvl w:ilvl="8" w:tplc="53FA31B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vertAlign w:val="baseline"/>
      </w:rPr>
    </w:lvl>
  </w:abstractNum>
  <w:abstractNum w:abstractNumId="24">
    <w:nsid w:val="333118AF"/>
    <w:multiLevelType w:val="hybridMultilevel"/>
    <w:tmpl w:val="2F3C6A5C"/>
    <w:lvl w:ilvl="0" w:tplc="B0A4371E">
      <w:start w:val="1"/>
      <w:numFmt w:val="decimal"/>
      <w:lvlText w:val="%1)"/>
      <w:lvlJc w:val="left"/>
      <w:pPr>
        <w:ind w:left="259"/>
      </w:pPr>
      <w:rPr>
        <w:rFonts w:ascii="Times New Roman" w:eastAsia="Times New Roman" w:hAnsi="Times New Roman" w:cs="Times New Roman"/>
        <w:b w:val="0"/>
        <w:i w:val="0"/>
        <w:strike w:val="0"/>
        <w:dstrike w:val="0"/>
        <w:color w:val="000000"/>
        <w:sz w:val="24"/>
        <w:szCs w:val="24"/>
        <w:u w:val="none" w:color="000000"/>
        <w:vertAlign w:val="baseline"/>
      </w:rPr>
    </w:lvl>
    <w:lvl w:ilvl="1" w:tplc="EE62E23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vertAlign w:val="baseline"/>
      </w:rPr>
    </w:lvl>
    <w:lvl w:ilvl="2" w:tplc="887EF54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vertAlign w:val="baseline"/>
      </w:rPr>
    </w:lvl>
    <w:lvl w:ilvl="3" w:tplc="01CEB29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vertAlign w:val="baseline"/>
      </w:rPr>
    </w:lvl>
    <w:lvl w:ilvl="4" w:tplc="17A6AAD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vertAlign w:val="baseline"/>
      </w:rPr>
    </w:lvl>
    <w:lvl w:ilvl="5" w:tplc="86E43F8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vertAlign w:val="baseline"/>
      </w:rPr>
    </w:lvl>
    <w:lvl w:ilvl="6" w:tplc="E032643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vertAlign w:val="baseline"/>
      </w:rPr>
    </w:lvl>
    <w:lvl w:ilvl="7" w:tplc="487C366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vertAlign w:val="baseline"/>
      </w:rPr>
    </w:lvl>
    <w:lvl w:ilvl="8" w:tplc="039A95A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vertAlign w:val="baseline"/>
      </w:rPr>
    </w:lvl>
  </w:abstractNum>
  <w:abstractNum w:abstractNumId="25">
    <w:nsid w:val="35AE1B7A"/>
    <w:multiLevelType w:val="hybridMultilevel"/>
    <w:tmpl w:val="AB462E7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6">
    <w:nsid w:val="423248ED"/>
    <w:multiLevelType w:val="hybridMultilevel"/>
    <w:tmpl w:val="F4F4FA08"/>
    <w:lvl w:ilvl="0" w:tplc="A92A5224">
      <w:start w:val="1"/>
      <w:numFmt w:val="bullet"/>
      <w:lvlText w:val="-"/>
      <w:lvlJc w:val="left"/>
      <w:pPr>
        <w:ind w:left="182"/>
      </w:pPr>
      <w:rPr>
        <w:rFonts w:ascii="Times New Roman" w:eastAsia="Times New Roman" w:hAnsi="Times New Roman"/>
        <w:b w:val="0"/>
        <w:i w:val="0"/>
        <w:strike w:val="0"/>
        <w:dstrike w:val="0"/>
        <w:color w:val="000000"/>
        <w:sz w:val="24"/>
        <w:u w:val="none" w:color="000000"/>
        <w:vertAlign w:val="baseline"/>
      </w:rPr>
    </w:lvl>
    <w:lvl w:ilvl="1" w:tplc="AA922396">
      <w:start w:val="1"/>
      <w:numFmt w:val="bullet"/>
      <w:lvlText w:val="o"/>
      <w:lvlJc w:val="left"/>
      <w:pPr>
        <w:ind w:left="1504"/>
      </w:pPr>
      <w:rPr>
        <w:rFonts w:ascii="Times New Roman" w:eastAsia="Times New Roman" w:hAnsi="Times New Roman"/>
        <w:b w:val="0"/>
        <w:i w:val="0"/>
        <w:strike w:val="0"/>
        <w:dstrike w:val="0"/>
        <w:color w:val="000000"/>
        <w:sz w:val="24"/>
        <w:u w:val="none" w:color="000000"/>
        <w:vertAlign w:val="baseline"/>
      </w:rPr>
    </w:lvl>
    <w:lvl w:ilvl="2" w:tplc="B60C8726">
      <w:start w:val="1"/>
      <w:numFmt w:val="bullet"/>
      <w:lvlText w:val="▪"/>
      <w:lvlJc w:val="left"/>
      <w:pPr>
        <w:ind w:left="2224"/>
      </w:pPr>
      <w:rPr>
        <w:rFonts w:ascii="Times New Roman" w:eastAsia="Times New Roman" w:hAnsi="Times New Roman"/>
        <w:b w:val="0"/>
        <w:i w:val="0"/>
        <w:strike w:val="0"/>
        <w:dstrike w:val="0"/>
        <w:color w:val="000000"/>
        <w:sz w:val="24"/>
        <w:u w:val="none" w:color="000000"/>
        <w:vertAlign w:val="baseline"/>
      </w:rPr>
    </w:lvl>
    <w:lvl w:ilvl="3" w:tplc="3E4EA0EE">
      <w:start w:val="1"/>
      <w:numFmt w:val="bullet"/>
      <w:lvlText w:val="•"/>
      <w:lvlJc w:val="left"/>
      <w:pPr>
        <w:ind w:left="2944"/>
      </w:pPr>
      <w:rPr>
        <w:rFonts w:ascii="Times New Roman" w:eastAsia="Times New Roman" w:hAnsi="Times New Roman"/>
        <w:b w:val="0"/>
        <w:i w:val="0"/>
        <w:strike w:val="0"/>
        <w:dstrike w:val="0"/>
        <w:color w:val="000000"/>
        <w:sz w:val="24"/>
        <w:u w:val="none" w:color="000000"/>
        <w:vertAlign w:val="baseline"/>
      </w:rPr>
    </w:lvl>
    <w:lvl w:ilvl="4" w:tplc="384629FE">
      <w:start w:val="1"/>
      <w:numFmt w:val="bullet"/>
      <w:lvlText w:val="o"/>
      <w:lvlJc w:val="left"/>
      <w:pPr>
        <w:ind w:left="3664"/>
      </w:pPr>
      <w:rPr>
        <w:rFonts w:ascii="Times New Roman" w:eastAsia="Times New Roman" w:hAnsi="Times New Roman"/>
        <w:b w:val="0"/>
        <w:i w:val="0"/>
        <w:strike w:val="0"/>
        <w:dstrike w:val="0"/>
        <w:color w:val="000000"/>
        <w:sz w:val="24"/>
        <w:u w:val="none" w:color="000000"/>
        <w:vertAlign w:val="baseline"/>
      </w:rPr>
    </w:lvl>
    <w:lvl w:ilvl="5" w:tplc="503207AE">
      <w:start w:val="1"/>
      <w:numFmt w:val="bullet"/>
      <w:lvlText w:val="▪"/>
      <w:lvlJc w:val="left"/>
      <w:pPr>
        <w:ind w:left="4384"/>
      </w:pPr>
      <w:rPr>
        <w:rFonts w:ascii="Times New Roman" w:eastAsia="Times New Roman" w:hAnsi="Times New Roman"/>
        <w:b w:val="0"/>
        <w:i w:val="0"/>
        <w:strike w:val="0"/>
        <w:dstrike w:val="0"/>
        <w:color w:val="000000"/>
        <w:sz w:val="24"/>
        <w:u w:val="none" w:color="000000"/>
        <w:vertAlign w:val="baseline"/>
      </w:rPr>
    </w:lvl>
    <w:lvl w:ilvl="6" w:tplc="15EED00C">
      <w:start w:val="1"/>
      <w:numFmt w:val="bullet"/>
      <w:lvlText w:val="•"/>
      <w:lvlJc w:val="left"/>
      <w:pPr>
        <w:ind w:left="5104"/>
      </w:pPr>
      <w:rPr>
        <w:rFonts w:ascii="Times New Roman" w:eastAsia="Times New Roman" w:hAnsi="Times New Roman"/>
        <w:b w:val="0"/>
        <w:i w:val="0"/>
        <w:strike w:val="0"/>
        <w:dstrike w:val="0"/>
        <w:color w:val="000000"/>
        <w:sz w:val="24"/>
        <w:u w:val="none" w:color="000000"/>
        <w:vertAlign w:val="baseline"/>
      </w:rPr>
    </w:lvl>
    <w:lvl w:ilvl="7" w:tplc="F912BA20">
      <w:start w:val="1"/>
      <w:numFmt w:val="bullet"/>
      <w:lvlText w:val="o"/>
      <w:lvlJc w:val="left"/>
      <w:pPr>
        <w:ind w:left="5824"/>
      </w:pPr>
      <w:rPr>
        <w:rFonts w:ascii="Times New Roman" w:eastAsia="Times New Roman" w:hAnsi="Times New Roman"/>
        <w:b w:val="0"/>
        <w:i w:val="0"/>
        <w:strike w:val="0"/>
        <w:dstrike w:val="0"/>
        <w:color w:val="000000"/>
        <w:sz w:val="24"/>
        <w:u w:val="none" w:color="000000"/>
        <w:vertAlign w:val="baseline"/>
      </w:rPr>
    </w:lvl>
    <w:lvl w:ilvl="8" w:tplc="EE9EB850">
      <w:start w:val="1"/>
      <w:numFmt w:val="bullet"/>
      <w:lvlText w:val="▪"/>
      <w:lvlJc w:val="left"/>
      <w:pPr>
        <w:ind w:left="6544"/>
      </w:pPr>
      <w:rPr>
        <w:rFonts w:ascii="Times New Roman" w:eastAsia="Times New Roman" w:hAnsi="Times New Roman"/>
        <w:b w:val="0"/>
        <w:i w:val="0"/>
        <w:strike w:val="0"/>
        <w:dstrike w:val="0"/>
        <w:color w:val="000000"/>
        <w:sz w:val="24"/>
        <w:u w:val="none" w:color="000000"/>
        <w:vertAlign w:val="baseline"/>
      </w:rPr>
    </w:lvl>
  </w:abstractNum>
  <w:abstractNum w:abstractNumId="27">
    <w:nsid w:val="44134E2D"/>
    <w:multiLevelType w:val="hybridMultilevel"/>
    <w:tmpl w:val="D44AA5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480E0C2F"/>
    <w:multiLevelType w:val="hybridMultilevel"/>
    <w:tmpl w:val="347E24EE"/>
    <w:lvl w:ilvl="0" w:tplc="4496C134">
      <w:start w:val="1"/>
      <w:numFmt w:val="decimal"/>
      <w:lvlText w:val="%1."/>
      <w:lvlJc w:val="left"/>
      <w:rPr>
        <w:rFonts w:ascii="Times New Roman" w:eastAsia="Times New Roman" w:hAnsi="Times New Roman" w:cs="Times New Roman"/>
        <w:b w:val="0"/>
        <w:i w:val="0"/>
        <w:strike w:val="0"/>
        <w:dstrike w:val="0"/>
        <w:color w:val="000000"/>
        <w:sz w:val="24"/>
        <w:szCs w:val="24"/>
        <w:u w:val="none" w:color="000000"/>
        <w:vertAlign w:val="baseline"/>
      </w:rPr>
    </w:lvl>
    <w:lvl w:ilvl="1" w:tplc="80884D08">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vertAlign w:val="baseline"/>
      </w:rPr>
    </w:lvl>
    <w:lvl w:ilvl="2" w:tplc="79648A9C">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vertAlign w:val="baseline"/>
      </w:rPr>
    </w:lvl>
    <w:lvl w:ilvl="3" w:tplc="0D5E4E12">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vertAlign w:val="baseline"/>
      </w:rPr>
    </w:lvl>
    <w:lvl w:ilvl="4" w:tplc="A0403386">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vertAlign w:val="baseline"/>
      </w:rPr>
    </w:lvl>
    <w:lvl w:ilvl="5" w:tplc="FDCAFC98">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vertAlign w:val="baseline"/>
      </w:rPr>
    </w:lvl>
    <w:lvl w:ilvl="6" w:tplc="FF064C2A">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vertAlign w:val="baseline"/>
      </w:rPr>
    </w:lvl>
    <w:lvl w:ilvl="7" w:tplc="71A07DF8">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vertAlign w:val="baseline"/>
      </w:rPr>
    </w:lvl>
    <w:lvl w:ilvl="8" w:tplc="1B5AAD40">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vertAlign w:val="baseline"/>
      </w:rPr>
    </w:lvl>
  </w:abstractNum>
  <w:abstractNum w:abstractNumId="29">
    <w:nsid w:val="56A23BC5"/>
    <w:multiLevelType w:val="hybridMultilevel"/>
    <w:tmpl w:val="3CDC3D0C"/>
    <w:lvl w:ilvl="0" w:tplc="D50224F4">
      <w:start w:val="1"/>
      <w:numFmt w:val="bullet"/>
      <w:lvlText w:val="-"/>
      <w:lvlJc w:val="left"/>
      <w:pPr>
        <w:ind w:left="720" w:hanging="360"/>
      </w:pPr>
      <w:rPr>
        <w:rFonts w:ascii="Times New Roman" w:eastAsia="Times New Roman" w:hAnsi="Times New Roman"/>
        <w:b w:val="0"/>
        <w:i w:val="0"/>
        <w:strike w:val="0"/>
        <w:dstrike w:val="0"/>
        <w:color w:val="000000"/>
        <w:sz w:val="24"/>
        <w:u w:val="none" w:color="000000"/>
        <w:vertAlign w:val="baseline"/>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57825FD7"/>
    <w:multiLevelType w:val="hybridMultilevel"/>
    <w:tmpl w:val="2D5C730A"/>
    <w:lvl w:ilvl="0" w:tplc="D50224F4">
      <w:start w:val="1"/>
      <w:numFmt w:val="bullet"/>
      <w:lvlText w:val="-"/>
      <w:lvlJc w:val="left"/>
      <w:pPr>
        <w:ind w:left="139"/>
      </w:pPr>
      <w:rPr>
        <w:rFonts w:ascii="Times New Roman" w:eastAsia="Times New Roman" w:hAnsi="Times New Roman"/>
        <w:b w:val="0"/>
        <w:i w:val="0"/>
        <w:strike w:val="0"/>
        <w:dstrike w:val="0"/>
        <w:color w:val="000000"/>
        <w:sz w:val="24"/>
        <w:u w:val="none" w:color="000000"/>
        <w:vertAlign w:val="baseline"/>
      </w:rPr>
    </w:lvl>
    <w:lvl w:ilvl="1" w:tplc="27962754">
      <w:start w:val="1"/>
      <w:numFmt w:val="bullet"/>
      <w:lvlText w:val="o"/>
      <w:lvlJc w:val="left"/>
      <w:pPr>
        <w:ind w:left="1080"/>
      </w:pPr>
      <w:rPr>
        <w:rFonts w:ascii="Times New Roman" w:eastAsia="Times New Roman" w:hAnsi="Times New Roman"/>
        <w:b w:val="0"/>
        <w:i w:val="0"/>
        <w:strike w:val="0"/>
        <w:dstrike w:val="0"/>
        <w:color w:val="000000"/>
        <w:sz w:val="24"/>
        <w:u w:val="none" w:color="000000"/>
        <w:vertAlign w:val="baseline"/>
      </w:rPr>
    </w:lvl>
    <w:lvl w:ilvl="2" w:tplc="290ABD70">
      <w:start w:val="1"/>
      <w:numFmt w:val="bullet"/>
      <w:lvlText w:val="▪"/>
      <w:lvlJc w:val="left"/>
      <w:pPr>
        <w:ind w:left="1800"/>
      </w:pPr>
      <w:rPr>
        <w:rFonts w:ascii="Times New Roman" w:eastAsia="Times New Roman" w:hAnsi="Times New Roman"/>
        <w:b w:val="0"/>
        <w:i w:val="0"/>
        <w:strike w:val="0"/>
        <w:dstrike w:val="0"/>
        <w:color w:val="000000"/>
        <w:sz w:val="24"/>
        <w:u w:val="none" w:color="000000"/>
        <w:vertAlign w:val="baseline"/>
      </w:rPr>
    </w:lvl>
    <w:lvl w:ilvl="3" w:tplc="1F86B7D4">
      <w:start w:val="1"/>
      <w:numFmt w:val="bullet"/>
      <w:lvlText w:val="•"/>
      <w:lvlJc w:val="left"/>
      <w:pPr>
        <w:ind w:left="2520"/>
      </w:pPr>
      <w:rPr>
        <w:rFonts w:ascii="Times New Roman" w:eastAsia="Times New Roman" w:hAnsi="Times New Roman"/>
        <w:b w:val="0"/>
        <w:i w:val="0"/>
        <w:strike w:val="0"/>
        <w:dstrike w:val="0"/>
        <w:color w:val="000000"/>
        <w:sz w:val="24"/>
        <w:u w:val="none" w:color="000000"/>
        <w:vertAlign w:val="baseline"/>
      </w:rPr>
    </w:lvl>
    <w:lvl w:ilvl="4" w:tplc="D13A47BE">
      <w:start w:val="1"/>
      <w:numFmt w:val="bullet"/>
      <w:lvlText w:val="o"/>
      <w:lvlJc w:val="left"/>
      <w:pPr>
        <w:ind w:left="3240"/>
      </w:pPr>
      <w:rPr>
        <w:rFonts w:ascii="Times New Roman" w:eastAsia="Times New Roman" w:hAnsi="Times New Roman"/>
        <w:b w:val="0"/>
        <w:i w:val="0"/>
        <w:strike w:val="0"/>
        <w:dstrike w:val="0"/>
        <w:color w:val="000000"/>
        <w:sz w:val="24"/>
        <w:u w:val="none" w:color="000000"/>
        <w:vertAlign w:val="baseline"/>
      </w:rPr>
    </w:lvl>
    <w:lvl w:ilvl="5" w:tplc="937C9D0E">
      <w:start w:val="1"/>
      <w:numFmt w:val="bullet"/>
      <w:lvlText w:val="▪"/>
      <w:lvlJc w:val="left"/>
      <w:pPr>
        <w:ind w:left="3960"/>
      </w:pPr>
      <w:rPr>
        <w:rFonts w:ascii="Times New Roman" w:eastAsia="Times New Roman" w:hAnsi="Times New Roman"/>
        <w:b w:val="0"/>
        <w:i w:val="0"/>
        <w:strike w:val="0"/>
        <w:dstrike w:val="0"/>
        <w:color w:val="000000"/>
        <w:sz w:val="24"/>
        <w:u w:val="none" w:color="000000"/>
        <w:vertAlign w:val="baseline"/>
      </w:rPr>
    </w:lvl>
    <w:lvl w:ilvl="6" w:tplc="B83C8CF4">
      <w:start w:val="1"/>
      <w:numFmt w:val="bullet"/>
      <w:lvlText w:val="•"/>
      <w:lvlJc w:val="left"/>
      <w:pPr>
        <w:ind w:left="4680"/>
      </w:pPr>
      <w:rPr>
        <w:rFonts w:ascii="Times New Roman" w:eastAsia="Times New Roman" w:hAnsi="Times New Roman"/>
        <w:b w:val="0"/>
        <w:i w:val="0"/>
        <w:strike w:val="0"/>
        <w:dstrike w:val="0"/>
        <w:color w:val="000000"/>
        <w:sz w:val="24"/>
        <w:u w:val="none" w:color="000000"/>
        <w:vertAlign w:val="baseline"/>
      </w:rPr>
    </w:lvl>
    <w:lvl w:ilvl="7" w:tplc="D84EB9D2">
      <w:start w:val="1"/>
      <w:numFmt w:val="bullet"/>
      <w:lvlText w:val="o"/>
      <w:lvlJc w:val="left"/>
      <w:pPr>
        <w:ind w:left="5400"/>
      </w:pPr>
      <w:rPr>
        <w:rFonts w:ascii="Times New Roman" w:eastAsia="Times New Roman" w:hAnsi="Times New Roman"/>
        <w:b w:val="0"/>
        <w:i w:val="0"/>
        <w:strike w:val="0"/>
        <w:dstrike w:val="0"/>
        <w:color w:val="000000"/>
        <w:sz w:val="24"/>
        <w:u w:val="none" w:color="000000"/>
        <w:vertAlign w:val="baseline"/>
      </w:rPr>
    </w:lvl>
    <w:lvl w:ilvl="8" w:tplc="43EAD5B0">
      <w:start w:val="1"/>
      <w:numFmt w:val="bullet"/>
      <w:lvlText w:val="▪"/>
      <w:lvlJc w:val="left"/>
      <w:pPr>
        <w:ind w:left="6120"/>
      </w:pPr>
      <w:rPr>
        <w:rFonts w:ascii="Times New Roman" w:eastAsia="Times New Roman" w:hAnsi="Times New Roman"/>
        <w:b w:val="0"/>
        <w:i w:val="0"/>
        <w:strike w:val="0"/>
        <w:dstrike w:val="0"/>
        <w:color w:val="000000"/>
        <w:sz w:val="24"/>
        <w:u w:val="none" w:color="000000"/>
        <w:vertAlign w:val="baseline"/>
      </w:rPr>
    </w:lvl>
  </w:abstractNum>
  <w:abstractNum w:abstractNumId="31">
    <w:nsid w:val="6166572D"/>
    <w:multiLevelType w:val="hybridMultilevel"/>
    <w:tmpl w:val="F43E832A"/>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2">
    <w:nsid w:val="6183192B"/>
    <w:multiLevelType w:val="hybridMultilevel"/>
    <w:tmpl w:val="692E9FF8"/>
    <w:lvl w:ilvl="0" w:tplc="76005CF6">
      <w:start w:val="1"/>
      <w:numFmt w:val="bullet"/>
      <w:lvlText w:val="-"/>
      <w:lvlJc w:val="left"/>
      <w:pPr>
        <w:ind w:left="10"/>
      </w:pPr>
      <w:rPr>
        <w:rFonts w:ascii="Times New Roman" w:eastAsia="Times New Roman" w:hAnsi="Times New Roman"/>
        <w:b w:val="0"/>
        <w:i w:val="0"/>
        <w:strike w:val="0"/>
        <w:dstrike w:val="0"/>
        <w:color w:val="000000"/>
        <w:sz w:val="24"/>
        <w:u w:val="none" w:color="000000"/>
        <w:vertAlign w:val="baseline"/>
      </w:rPr>
    </w:lvl>
    <w:lvl w:ilvl="1" w:tplc="A7B206A2">
      <w:start w:val="1"/>
      <w:numFmt w:val="bullet"/>
      <w:lvlText w:val="o"/>
      <w:lvlJc w:val="left"/>
      <w:pPr>
        <w:ind w:left="1080"/>
      </w:pPr>
      <w:rPr>
        <w:rFonts w:ascii="Times New Roman" w:eastAsia="Times New Roman" w:hAnsi="Times New Roman"/>
        <w:b w:val="0"/>
        <w:i w:val="0"/>
        <w:strike w:val="0"/>
        <w:dstrike w:val="0"/>
        <w:color w:val="000000"/>
        <w:sz w:val="24"/>
        <w:u w:val="none" w:color="000000"/>
        <w:vertAlign w:val="baseline"/>
      </w:rPr>
    </w:lvl>
    <w:lvl w:ilvl="2" w:tplc="ED9C2210">
      <w:start w:val="1"/>
      <w:numFmt w:val="bullet"/>
      <w:lvlText w:val="▪"/>
      <w:lvlJc w:val="left"/>
      <w:pPr>
        <w:ind w:left="1800"/>
      </w:pPr>
      <w:rPr>
        <w:rFonts w:ascii="Times New Roman" w:eastAsia="Times New Roman" w:hAnsi="Times New Roman"/>
        <w:b w:val="0"/>
        <w:i w:val="0"/>
        <w:strike w:val="0"/>
        <w:dstrike w:val="0"/>
        <w:color w:val="000000"/>
        <w:sz w:val="24"/>
        <w:u w:val="none" w:color="000000"/>
        <w:vertAlign w:val="baseline"/>
      </w:rPr>
    </w:lvl>
    <w:lvl w:ilvl="3" w:tplc="2D849984">
      <w:start w:val="1"/>
      <w:numFmt w:val="bullet"/>
      <w:lvlText w:val="•"/>
      <w:lvlJc w:val="left"/>
      <w:pPr>
        <w:ind w:left="2520"/>
      </w:pPr>
      <w:rPr>
        <w:rFonts w:ascii="Times New Roman" w:eastAsia="Times New Roman" w:hAnsi="Times New Roman"/>
        <w:b w:val="0"/>
        <w:i w:val="0"/>
        <w:strike w:val="0"/>
        <w:dstrike w:val="0"/>
        <w:color w:val="000000"/>
        <w:sz w:val="24"/>
        <w:u w:val="none" w:color="000000"/>
        <w:vertAlign w:val="baseline"/>
      </w:rPr>
    </w:lvl>
    <w:lvl w:ilvl="4" w:tplc="02FCFAD0">
      <w:start w:val="1"/>
      <w:numFmt w:val="bullet"/>
      <w:lvlText w:val="o"/>
      <w:lvlJc w:val="left"/>
      <w:pPr>
        <w:ind w:left="3240"/>
      </w:pPr>
      <w:rPr>
        <w:rFonts w:ascii="Times New Roman" w:eastAsia="Times New Roman" w:hAnsi="Times New Roman"/>
        <w:b w:val="0"/>
        <w:i w:val="0"/>
        <w:strike w:val="0"/>
        <w:dstrike w:val="0"/>
        <w:color w:val="000000"/>
        <w:sz w:val="24"/>
        <w:u w:val="none" w:color="000000"/>
        <w:vertAlign w:val="baseline"/>
      </w:rPr>
    </w:lvl>
    <w:lvl w:ilvl="5" w:tplc="B450F73E">
      <w:start w:val="1"/>
      <w:numFmt w:val="bullet"/>
      <w:lvlText w:val="▪"/>
      <w:lvlJc w:val="left"/>
      <w:pPr>
        <w:ind w:left="3960"/>
      </w:pPr>
      <w:rPr>
        <w:rFonts w:ascii="Times New Roman" w:eastAsia="Times New Roman" w:hAnsi="Times New Roman"/>
        <w:b w:val="0"/>
        <w:i w:val="0"/>
        <w:strike w:val="0"/>
        <w:dstrike w:val="0"/>
        <w:color w:val="000000"/>
        <w:sz w:val="24"/>
        <w:u w:val="none" w:color="000000"/>
        <w:vertAlign w:val="baseline"/>
      </w:rPr>
    </w:lvl>
    <w:lvl w:ilvl="6" w:tplc="9DF8BE5A">
      <w:start w:val="1"/>
      <w:numFmt w:val="bullet"/>
      <w:lvlText w:val="•"/>
      <w:lvlJc w:val="left"/>
      <w:pPr>
        <w:ind w:left="4680"/>
      </w:pPr>
      <w:rPr>
        <w:rFonts w:ascii="Times New Roman" w:eastAsia="Times New Roman" w:hAnsi="Times New Roman"/>
        <w:b w:val="0"/>
        <w:i w:val="0"/>
        <w:strike w:val="0"/>
        <w:dstrike w:val="0"/>
        <w:color w:val="000000"/>
        <w:sz w:val="24"/>
        <w:u w:val="none" w:color="000000"/>
        <w:vertAlign w:val="baseline"/>
      </w:rPr>
    </w:lvl>
    <w:lvl w:ilvl="7" w:tplc="2B64DFB2">
      <w:start w:val="1"/>
      <w:numFmt w:val="bullet"/>
      <w:lvlText w:val="o"/>
      <w:lvlJc w:val="left"/>
      <w:pPr>
        <w:ind w:left="5400"/>
      </w:pPr>
      <w:rPr>
        <w:rFonts w:ascii="Times New Roman" w:eastAsia="Times New Roman" w:hAnsi="Times New Roman"/>
        <w:b w:val="0"/>
        <w:i w:val="0"/>
        <w:strike w:val="0"/>
        <w:dstrike w:val="0"/>
        <w:color w:val="000000"/>
        <w:sz w:val="24"/>
        <w:u w:val="none" w:color="000000"/>
        <w:vertAlign w:val="baseline"/>
      </w:rPr>
    </w:lvl>
    <w:lvl w:ilvl="8" w:tplc="5A3045C2">
      <w:start w:val="1"/>
      <w:numFmt w:val="bullet"/>
      <w:lvlText w:val="▪"/>
      <w:lvlJc w:val="left"/>
      <w:pPr>
        <w:ind w:left="6120"/>
      </w:pPr>
      <w:rPr>
        <w:rFonts w:ascii="Times New Roman" w:eastAsia="Times New Roman" w:hAnsi="Times New Roman"/>
        <w:b w:val="0"/>
        <w:i w:val="0"/>
        <w:strike w:val="0"/>
        <w:dstrike w:val="0"/>
        <w:color w:val="000000"/>
        <w:sz w:val="24"/>
        <w:u w:val="none" w:color="000000"/>
        <w:vertAlign w:val="baseline"/>
      </w:rPr>
    </w:lvl>
  </w:abstractNum>
  <w:abstractNum w:abstractNumId="33">
    <w:nsid w:val="679C1C76"/>
    <w:multiLevelType w:val="hybridMultilevel"/>
    <w:tmpl w:val="4900D7D4"/>
    <w:lvl w:ilvl="0" w:tplc="60B8D50A">
      <w:start w:val="1"/>
      <w:numFmt w:val="decimal"/>
      <w:lvlText w:val="%1."/>
      <w:lvlJc w:val="left"/>
      <w:pPr>
        <w:ind w:left="1068"/>
      </w:pPr>
      <w:rPr>
        <w:rFonts w:ascii="Times New Roman" w:eastAsia="Times New Roman" w:hAnsi="Times New Roman" w:cs="Times New Roman"/>
        <w:b w:val="0"/>
        <w:i w:val="0"/>
        <w:strike w:val="0"/>
        <w:dstrike w:val="0"/>
        <w:color w:val="000000"/>
        <w:sz w:val="24"/>
        <w:szCs w:val="24"/>
        <w:u w:val="none" w:color="000000"/>
        <w:vertAlign w:val="baseline"/>
      </w:rPr>
    </w:lvl>
    <w:lvl w:ilvl="1" w:tplc="7DAEDAEC">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vertAlign w:val="baseline"/>
      </w:rPr>
    </w:lvl>
    <w:lvl w:ilvl="2" w:tplc="4330EA36">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vertAlign w:val="baseline"/>
      </w:rPr>
    </w:lvl>
    <w:lvl w:ilvl="3" w:tplc="A8CAE6DA">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vertAlign w:val="baseline"/>
      </w:rPr>
    </w:lvl>
    <w:lvl w:ilvl="4" w:tplc="B6AC933C">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vertAlign w:val="baseline"/>
      </w:rPr>
    </w:lvl>
    <w:lvl w:ilvl="5" w:tplc="010467A0">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vertAlign w:val="baseline"/>
      </w:rPr>
    </w:lvl>
    <w:lvl w:ilvl="6" w:tplc="BBC4EE2E">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vertAlign w:val="baseline"/>
      </w:rPr>
    </w:lvl>
    <w:lvl w:ilvl="7" w:tplc="21145814">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vertAlign w:val="baseline"/>
      </w:rPr>
    </w:lvl>
    <w:lvl w:ilvl="8" w:tplc="86666534">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vertAlign w:val="baseline"/>
      </w:rPr>
    </w:lvl>
  </w:abstractNum>
  <w:abstractNum w:abstractNumId="34">
    <w:nsid w:val="6D2737E3"/>
    <w:multiLevelType w:val="hybridMultilevel"/>
    <w:tmpl w:val="74F8BF80"/>
    <w:lvl w:ilvl="0" w:tplc="4C8C2A4C">
      <w:start w:val="1"/>
      <w:numFmt w:val="bullet"/>
      <w:lvlText w:val="-"/>
      <w:lvlJc w:val="left"/>
      <w:rPr>
        <w:rFonts w:ascii="Times New Roman" w:eastAsia="Times New Roman" w:hAnsi="Times New Roman"/>
        <w:b w:val="0"/>
        <w:i w:val="0"/>
        <w:strike w:val="0"/>
        <w:dstrike w:val="0"/>
        <w:color w:val="000000"/>
        <w:sz w:val="24"/>
        <w:u w:val="none" w:color="000000"/>
        <w:vertAlign w:val="baseline"/>
      </w:rPr>
    </w:lvl>
    <w:lvl w:ilvl="1" w:tplc="287EDCD2">
      <w:start w:val="1"/>
      <w:numFmt w:val="bullet"/>
      <w:lvlText w:val="o"/>
      <w:lvlJc w:val="left"/>
      <w:pPr>
        <w:ind w:left="1828"/>
      </w:pPr>
      <w:rPr>
        <w:rFonts w:ascii="Times New Roman" w:eastAsia="Times New Roman" w:hAnsi="Times New Roman"/>
        <w:b w:val="0"/>
        <w:i w:val="0"/>
        <w:strike w:val="0"/>
        <w:dstrike w:val="0"/>
        <w:color w:val="000000"/>
        <w:sz w:val="24"/>
        <w:u w:val="none" w:color="000000"/>
        <w:vertAlign w:val="baseline"/>
      </w:rPr>
    </w:lvl>
    <w:lvl w:ilvl="2" w:tplc="19BA481E">
      <w:start w:val="1"/>
      <w:numFmt w:val="bullet"/>
      <w:lvlText w:val="▪"/>
      <w:lvlJc w:val="left"/>
      <w:pPr>
        <w:ind w:left="2548"/>
      </w:pPr>
      <w:rPr>
        <w:rFonts w:ascii="Times New Roman" w:eastAsia="Times New Roman" w:hAnsi="Times New Roman"/>
        <w:b w:val="0"/>
        <w:i w:val="0"/>
        <w:strike w:val="0"/>
        <w:dstrike w:val="0"/>
        <w:color w:val="000000"/>
        <w:sz w:val="24"/>
        <w:u w:val="none" w:color="000000"/>
        <w:vertAlign w:val="baseline"/>
      </w:rPr>
    </w:lvl>
    <w:lvl w:ilvl="3" w:tplc="394A4F7E">
      <w:start w:val="1"/>
      <w:numFmt w:val="bullet"/>
      <w:lvlText w:val="•"/>
      <w:lvlJc w:val="left"/>
      <w:pPr>
        <w:ind w:left="3268"/>
      </w:pPr>
      <w:rPr>
        <w:rFonts w:ascii="Times New Roman" w:eastAsia="Times New Roman" w:hAnsi="Times New Roman"/>
        <w:b w:val="0"/>
        <w:i w:val="0"/>
        <w:strike w:val="0"/>
        <w:dstrike w:val="0"/>
        <w:color w:val="000000"/>
        <w:sz w:val="24"/>
        <w:u w:val="none" w:color="000000"/>
        <w:vertAlign w:val="baseline"/>
      </w:rPr>
    </w:lvl>
    <w:lvl w:ilvl="4" w:tplc="1C50936E">
      <w:start w:val="1"/>
      <w:numFmt w:val="bullet"/>
      <w:lvlText w:val="o"/>
      <w:lvlJc w:val="left"/>
      <w:pPr>
        <w:ind w:left="3988"/>
      </w:pPr>
      <w:rPr>
        <w:rFonts w:ascii="Times New Roman" w:eastAsia="Times New Roman" w:hAnsi="Times New Roman"/>
        <w:b w:val="0"/>
        <w:i w:val="0"/>
        <w:strike w:val="0"/>
        <w:dstrike w:val="0"/>
        <w:color w:val="000000"/>
        <w:sz w:val="24"/>
        <w:u w:val="none" w:color="000000"/>
        <w:vertAlign w:val="baseline"/>
      </w:rPr>
    </w:lvl>
    <w:lvl w:ilvl="5" w:tplc="556EC0CA">
      <w:start w:val="1"/>
      <w:numFmt w:val="bullet"/>
      <w:lvlText w:val="▪"/>
      <w:lvlJc w:val="left"/>
      <w:pPr>
        <w:ind w:left="4708"/>
      </w:pPr>
      <w:rPr>
        <w:rFonts w:ascii="Times New Roman" w:eastAsia="Times New Roman" w:hAnsi="Times New Roman"/>
        <w:b w:val="0"/>
        <w:i w:val="0"/>
        <w:strike w:val="0"/>
        <w:dstrike w:val="0"/>
        <w:color w:val="000000"/>
        <w:sz w:val="24"/>
        <w:u w:val="none" w:color="000000"/>
        <w:vertAlign w:val="baseline"/>
      </w:rPr>
    </w:lvl>
    <w:lvl w:ilvl="6" w:tplc="BD62FD2C">
      <w:start w:val="1"/>
      <w:numFmt w:val="bullet"/>
      <w:lvlText w:val="•"/>
      <w:lvlJc w:val="left"/>
      <w:pPr>
        <w:ind w:left="5428"/>
      </w:pPr>
      <w:rPr>
        <w:rFonts w:ascii="Times New Roman" w:eastAsia="Times New Roman" w:hAnsi="Times New Roman"/>
        <w:b w:val="0"/>
        <w:i w:val="0"/>
        <w:strike w:val="0"/>
        <w:dstrike w:val="0"/>
        <w:color w:val="000000"/>
        <w:sz w:val="24"/>
        <w:u w:val="none" w:color="000000"/>
        <w:vertAlign w:val="baseline"/>
      </w:rPr>
    </w:lvl>
    <w:lvl w:ilvl="7" w:tplc="34064B58">
      <w:start w:val="1"/>
      <w:numFmt w:val="bullet"/>
      <w:lvlText w:val="o"/>
      <w:lvlJc w:val="left"/>
      <w:pPr>
        <w:ind w:left="6148"/>
      </w:pPr>
      <w:rPr>
        <w:rFonts w:ascii="Times New Roman" w:eastAsia="Times New Roman" w:hAnsi="Times New Roman"/>
        <w:b w:val="0"/>
        <w:i w:val="0"/>
        <w:strike w:val="0"/>
        <w:dstrike w:val="0"/>
        <w:color w:val="000000"/>
        <w:sz w:val="24"/>
        <w:u w:val="none" w:color="000000"/>
        <w:vertAlign w:val="baseline"/>
      </w:rPr>
    </w:lvl>
    <w:lvl w:ilvl="8" w:tplc="FFC02208">
      <w:start w:val="1"/>
      <w:numFmt w:val="bullet"/>
      <w:lvlText w:val="▪"/>
      <w:lvlJc w:val="left"/>
      <w:pPr>
        <w:ind w:left="6868"/>
      </w:pPr>
      <w:rPr>
        <w:rFonts w:ascii="Times New Roman" w:eastAsia="Times New Roman" w:hAnsi="Times New Roman"/>
        <w:b w:val="0"/>
        <w:i w:val="0"/>
        <w:strike w:val="0"/>
        <w:dstrike w:val="0"/>
        <w:color w:val="000000"/>
        <w:sz w:val="24"/>
        <w:u w:val="none" w:color="000000"/>
        <w:vertAlign w:val="baseline"/>
      </w:rPr>
    </w:lvl>
  </w:abstractNum>
  <w:abstractNum w:abstractNumId="35">
    <w:nsid w:val="6E7F4E07"/>
    <w:multiLevelType w:val="hybridMultilevel"/>
    <w:tmpl w:val="434E99A8"/>
    <w:lvl w:ilvl="0" w:tplc="4E7A1938">
      <w:start w:val="1"/>
      <w:numFmt w:val="bullet"/>
      <w:lvlText w:val="-"/>
      <w:lvlJc w:val="left"/>
      <w:pPr>
        <w:ind w:left="10"/>
      </w:pPr>
      <w:rPr>
        <w:rFonts w:ascii="Times New Roman" w:eastAsia="Times New Roman" w:hAnsi="Times New Roman"/>
        <w:b w:val="0"/>
        <w:i w:val="0"/>
        <w:strike w:val="0"/>
        <w:dstrike w:val="0"/>
        <w:color w:val="000000"/>
        <w:sz w:val="24"/>
        <w:u w:val="none" w:color="000000"/>
        <w:vertAlign w:val="baseline"/>
      </w:rPr>
    </w:lvl>
    <w:lvl w:ilvl="1" w:tplc="CB70305A">
      <w:start w:val="1"/>
      <w:numFmt w:val="bullet"/>
      <w:lvlText w:val="o"/>
      <w:lvlJc w:val="left"/>
      <w:pPr>
        <w:ind w:left="1080"/>
      </w:pPr>
      <w:rPr>
        <w:rFonts w:ascii="Times New Roman" w:eastAsia="Times New Roman" w:hAnsi="Times New Roman"/>
        <w:b w:val="0"/>
        <w:i w:val="0"/>
        <w:strike w:val="0"/>
        <w:dstrike w:val="0"/>
        <w:color w:val="000000"/>
        <w:sz w:val="24"/>
        <w:u w:val="none" w:color="000000"/>
        <w:vertAlign w:val="baseline"/>
      </w:rPr>
    </w:lvl>
    <w:lvl w:ilvl="2" w:tplc="4C90B730">
      <w:start w:val="1"/>
      <w:numFmt w:val="bullet"/>
      <w:lvlText w:val="▪"/>
      <w:lvlJc w:val="left"/>
      <w:pPr>
        <w:ind w:left="1800"/>
      </w:pPr>
      <w:rPr>
        <w:rFonts w:ascii="Times New Roman" w:eastAsia="Times New Roman" w:hAnsi="Times New Roman"/>
        <w:b w:val="0"/>
        <w:i w:val="0"/>
        <w:strike w:val="0"/>
        <w:dstrike w:val="0"/>
        <w:color w:val="000000"/>
        <w:sz w:val="24"/>
        <w:u w:val="none" w:color="000000"/>
        <w:vertAlign w:val="baseline"/>
      </w:rPr>
    </w:lvl>
    <w:lvl w:ilvl="3" w:tplc="38D48B34">
      <w:start w:val="1"/>
      <w:numFmt w:val="bullet"/>
      <w:lvlText w:val="•"/>
      <w:lvlJc w:val="left"/>
      <w:pPr>
        <w:ind w:left="2520"/>
      </w:pPr>
      <w:rPr>
        <w:rFonts w:ascii="Times New Roman" w:eastAsia="Times New Roman" w:hAnsi="Times New Roman"/>
        <w:b w:val="0"/>
        <w:i w:val="0"/>
        <w:strike w:val="0"/>
        <w:dstrike w:val="0"/>
        <w:color w:val="000000"/>
        <w:sz w:val="24"/>
        <w:u w:val="none" w:color="000000"/>
        <w:vertAlign w:val="baseline"/>
      </w:rPr>
    </w:lvl>
    <w:lvl w:ilvl="4" w:tplc="CB643446">
      <w:start w:val="1"/>
      <w:numFmt w:val="bullet"/>
      <w:lvlText w:val="o"/>
      <w:lvlJc w:val="left"/>
      <w:pPr>
        <w:ind w:left="3240"/>
      </w:pPr>
      <w:rPr>
        <w:rFonts w:ascii="Times New Roman" w:eastAsia="Times New Roman" w:hAnsi="Times New Roman"/>
        <w:b w:val="0"/>
        <w:i w:val="0"/>
        <w:strike w:val="0"/>
        <w:dstrike w:val="0"/>
        <w:color w:val="000000"/>
        <w:sz w:val="24"/>
        <w:u w:val="none" w:color="000000"/>
        <w:vertAlign w:val="baseline"/>
      </w:rPr>
    </w:lvl>
    <w:lvl w:ilvl="5" w:tplc="C00E9264">
      <w:start w:val="1"/>
      <w:numFmt w:val="bullet"/>
      <w:lvlText w:val="▪"/>
      <w:lvlJc w:val="left"/>
      <w:pPr>
        <w:ind w:left="3960"/>
      </w:pPr>
      <w:rPr>
        <w:rFonts w:ascii="Times New Roman" w:eastAsia="Times New Roman" w:hAnsi="Times New Roman"/>
        <w:b w:val="0"/>
        <w:i w:val="0"/>
        <w:strike w:val="0"/>
        <w:dstrike w:val="0"/>
        <w:color w:val="000000"/>
        <w:sz w:val="24"/>
        <w:u w:val="none" w:color="000000"/>
        <w:vertAlign w:val="baseline"/>
      </w:rPr>
    </w:lvl>
    <w:lvl w:ilvl="6" w:tplc="701C3B8E">
      <w:start w:val="1"/>
      <w:numFmt w:val="bullet"/>
      <w:lvlText w:val="•"/>
      <w:lvlJc w:val="left"/>
      <w:pPr>
        <w:ind w:left="4680"/>
      </w:pPr>
      <w:rPr>
        <w:rFonts w:ascii="Times New Roman" w:eastAsia="Times New Roman" w:hAnsi="Times New Roman"/>
        <w:b w:val="0"/>
        <w:i w:val="0"/>
        <w:strike w:val="0"/>
        <w:dstrike w:val="0"/>
        <w:color w:val="000000"/>
        <w:sz w:val="24"/>
        <w:u w:val="none" w:color="000000"/>
        <w:vertAlign w:val="baseline"/>
      </w:rPr>
    </w:lvl>
    <w:lvl w:ilvl="7" w:tplc="2EACE51C">
      <w:start w:val="1"/>
      <w:numFmt w:val="bullet"/>
      <w:lvlText w:val="o"/>
      <w:lvlJc w:val="left"/>
      <w:pPr>
        <w:ind w:left="5400"/>
      </w:pPr>
      <w:rPr>
        <w:rFonts w:ascii="Times New Roman" w:eastAsia="Times New Roman" w:hAnsi="Times New Roman"/>
        <w:b w:val="0"/>
        <w:i w:val="0"/>
        <w:strike w:val="0"/>
        <w:dstrike w:val="0"/>
        <w:color w:val="000000"/>
        <w:sz w:val="24"/>
        <w:u w:val="none" w:color="000000"/>
        <w:vertAlign w:val="baseline"/>
      </w:rPr>
    </w:lvl>
    <w:lvl w:ilvl="8" w:tplc="E3AAB124">
      <w:start w:val="1"/>
      <w:numFmt w:val="bullet"/>
      <w:lvlText w:val="▪"/>
      <w:lvlJc w:val="left"/>
      <w:pPr>
        <w:ind w:left="6120"/>
      </w:pPr>
      <w:rPr>
        <w:rFonts w:ascii="Times New Roman" w:eastAsia="Times New Roman" w:hAnsi="Times New Roman"/>
        <w:b w:val="0"/>
        <w:i w:val="0"/>
        <w:strike w:val="0"/>
        <w:dstrike w:val="0"/>
        <w:color w:val="000000"/>
        <w:sz w:val="24"/>
        <w:u w:val="none" w:color="000000"/>
        <w:vertAlign w:val="baseline"/>
      </w:rPr>
    </w:lvl>
  </w:abstractNum>
  <w:abstractNum w:abstractNumId="36">
    <w:nsid w:val="798F4137"/>
    <w:multiLevelType w:val="hybridMultilevel"/>
    <w:tmpl w:val="2AC4241C"/>
    <w:lvl w:ilvl="0" w:tplc="A634C4B8">
      <w:start w:val="1"/>
      <w:numFmt w:val="decimal"/>
      <w:lvlText w:val="%1"/>
      <w:lvlJc w:val="left"/>
      <w:pPr>
        <w:ind w:left="180"/>
      </w:pPr>
      <w:rPr>
        <w:rFonts w:ascii="Times New Roman" w:eastAsia="Times New Roman" w:hAnsi="Times New Roman" w:cs="Times New Roman"/>
        <w:b w:val="0"/>
        <w:i w:val="0"/>
        <w:strike w:val="0"/>
        <w:dstrike w:val="0"/>
        <w:color w:val="000000"/>
        <w:sz w:val="24"/>
        <w:szCs w:val="24"/>
        <w:u w:val="none" w:color="000000"/>
        <w:vertAlign w:val="baseline"/>
      </w:rPr>
    </w:lvl>
    <w:lvl w:ilvl="1" w:tplc="3A22B3E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vertAlign w:val="baseline"/>
      </w:rPr>
    </w:lvl>
    <w:lvl w:ilvl="2" w:tplc="86E0CDE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vertAlign w:val="baseline"/>
      </w:rPr>
    </w:lvl>
    <w:lvl w:ilvl="3" w:tplc="232EF79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vertAlign w:val="baseline"/>
      </w:rPr>
    </w:lvl>
    <w:lvl w:ilvl="4" w:tplc="187A56A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vertAlign w:val="baseline"/>
      </w:rPr>
    </w:lvl>
    <w:lvl w:ilvl="5" w:tplc="EE02531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vertAlign w:val="baseline"/>
      </w:rPr>
    </w:lvl>
    <w:lvl w:ilvl="6" w:tplc="9BC68F6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vertAlign w:val="baseline"/>
      </w:rPr>
    </w:lvl>
    <w:lvl w:ilvl="7" w:tplc="6A4A24B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vertAlign w:val="baseline"/>
      </w:rPr>
    </w:lvl>
    <w:lvl w:ilvl="8" w:tplc="6AC2EFB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vertAlign w:val="baseline"/>
      </w:rPr>
    </w:lvl>
  </w:abstractNum>
  <w:abstractNum w:abstractNumId="37">
    <w:nsid w:val="7AC064AB"/>
    <w:multiLevelType w:val="hybridMultilevel"/>
    <w:tmpl w:val="A3741724"/>
    <w:lvl w:ilvl="0" w:tplc="41EA19C0">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vertAlign w:val="baseline"/>
      </w:rPr>
    </w:lvl>
    <w:lvl w:ilvl="1" w:tplc="52A4AC88">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vertAlign w:val="baseline"/>
      </w:rPr>
    </w:lvl>
    <w:lvl w:ilvl="2" w:tplc="8286EC4A">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vertAlign w:val="baseline"/>
      </w:rPr>
    </w:lvl>
    <w:lvl w:ilvl="3" w:tplc="86DC4AD2">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vertAlign w:val="baseline"/>
      </w:rPr>
    </w:lvl>
    <w:lvl w:ilvl="4" w:tplc="ADDC4ADC">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vertAlign w:val="baseline"/>
      </w:rPr>
    </w:lvl>
    <w:lvl w:ilvl="5" w:tplc="707CE4AA">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vertAlign w:val="baseline"/>
      </w:rPr>
    </w:lvl>
    <w:lvl w:ilvl="6" w:tplc="0A1C47A6">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vertAlign w:val="baseline"/>
      </w:rPr>
    </w:lvl>
    <w:lvl w:ilvl="7" w:tplc="22F0BE7A">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vertAlign w:val="baseline"/>
      </w:rPr>
    </w:lvl>
    <w:lvl w:ilvl="8" w:tplc="EBCCA272">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vertAlign w:val="baseline"/>
      </w:rPr>
    </w:lvl>
  </w:abstractNum>
  <w:abstractNum w:abstractNumId="38">
    <w:nsid w:val="7E1241BC"/>
    <w:multiLevelType w:val="hybridMultilevel"/>
    <w:tmpl w:val="3A06403A"/>
    <w:lvl w:ilvl="0" w:tplc="04190013">
      <w:start w:val="1"/>
      <w:numFmt w:val="upperRoman"/>
      <w:lvlText w:val="%1."/>
      <w:lvlJc w:val="right"/>
      <w:pPr>
        <w:ind w:left="705" w:hanging="360"/>
      </w:pPr>
      <w:rPr>
        <w:rFonts w:cs="Times New Roman"/>
      </w:rPr>
    </w:lvl>
    <w:lvl w:ilvl="1" w:tplc="04190019" w:tentative="1">
      <w:start w:val="1"/>
      <w:numFmt w:val="lowerLetter"/>
      <w:lvlText w:val="%2."/>
      <w:lvlJc w:val="left"/>
      <w:pPr>
        <w:ind w:left="1425" w:hanging="360"/>
      </w:pPr>
      <w:rPr>
        <w:rFonts w:cs="Times New Roman"/>
      </w:rPr>
    </w:lvl>
    <w:lvl w:ilvl="2" w:tplc="0419001B" w:tentative="1">
      <w:start w:val="1"/>
      <w:numFmt w:val="lowerRoman"/>
      <w:lvlText w:val="%3."/>
      <w:lvlJc w:val="right"/>
      <w:pPr>
        <w:ind w:left="2145" w:hanging="180"/>
      </w:pPr>
      <w:rPr>
        <w:rFonts w:cs="Times New Roman"/>
      </w:rPr>
    </w:lvl>
    <w:lvl w:ilvl="3" w:tplc="0419000F" w:tentative="1">
      <w:start w:val="1"/>
      <w:numFmt w:val="decimal"/>
      <w:lvlText w:val="%4."/>
      <w:lvlJc w:val="left"/>
      <w:pPr>
        <w:ind w:left="2865" w:hanging="360"/>
      </w:pPr>
      <w:rPr>
        <w:rFonts w:cs="Times New Roman"/>
      </w:rPr>
    </w:lvl>
    <w:lvl w:ilvl="4" w:tplc="04190019" w:tentative="1">
      <w:start w:val="1"/>
      <w:numFmt w:val="lowerLetter"/>
      <w:lvlText w:val="%5."/>
      <w:lvlJc w:val="left"/>
      <w:pPr>
        <w:ind w:left="3585" w:hanging="360"/>
      </w:pPr>
      <w:rPr>
        <w:rFonts w:cs="Times New Roman"/>
      </w:rPr>
    </w:lvl>
    <w:lvl w:ilvl="5" w:tplc="0419001B" w:tentative="1">
      <w:start w:val="1"/>
      <w:numFmt w:val="lowerRoman"/>
      <w:lvlText w:val="%6."/>
      <w:lvlJc w:val="right"/>
      <w:pPr>
        <w:ind w:left="4305" w:hanging="180"/>
      </w:pPr>
      <w:rPr>
        <w:rFonts w:cs="Times New Roman"/>
      </w:rPr>
    </w:lvl>
    <w:lvl w:ilvl="6" w:tplc="0419000F" w:tentative="1">
      <w:start w:val="1"/>
      <w:numFmt w:val="decimal"/>
      <w:lvlText w:val="%7."/>
      <w:lvlJc w:val="left"/>
      <w:pPr>
        <w:ind w:left="5025" w:hanging="360"/>
      </w:pPr>
      <w:rPr>
        <w:rFonts w:cs="Times New Roman"/>
      </w:rPr>
    </w:lvl>
    <w:lvl w:ilvl="7" w:tplc="04190019" w:tentative="1">
      <w:start w:val="1"/>
      <w:numFmt w:val="lowerLetter"/>
      <w:lvlText w:val="%8."/>
      <w:lvlJc w:val="left"/>
      <w:pPr>
        <w:ind w:left="5745" w:hanging="360"/>
      </w:pPr>
      <w:rPr>
        <w:rFonts w:cs="Times New Roman"/>
      </w:rPr>
    </w:lvl>
    <w:lvl w:ilvl="8" w:tplc="0419001B" w:tentative="1">
      <w:start w:val="1"/>
      <w:numFmt w:val="lowerRoman"/>
      <w:lvlText w:val="%9."/>
      <w:lvlJc w:val="right"/>
      <w:pPr>
        <w:ind w:left="6465" w:hanging="180"/>
      </w:pPr>
      <w:rPr>
        <w:rFonts w:cs="Times New Roman"/>
      </w:rPr>
    </w:lvl>
  </w:abstractNum>
  <w:num w:numId="1">
    <w:abstractNumId w:val="13"/>
  </w:num>
  <w:num w:numId="2">
    <w:abstractNumId w:val="14"/>
  </w:num>
  <w:num w:numId="3">
    <w:abstractNumId w:val="30"/>
  </w:num>
  <w:num w:numId="4">
    <w:abstractNumId w:val="23"/>
  </w:num>
  <w:num w:numId="5">
    <w:abstractNumId w:val="21"/>
  </w:num>
  <w:num w:numId="6">
    <w:abstractNumId w:val="18"/>
  </w:num>
  <w:num w:numId="7">
    <w:abstractNumId w:val="37"/>
  </w:num>
  <w:num w:numId="8">
    <w:abstractNumId w:val="24"/>
  </w:num>
  <w:num w:numId="9">
    <w:abstractNumId w:val="35"/>
  </w:num>
  <w:num w:numId="10">
    <w:abstractNumId w:val="22"/>
  </w:num>
  <w:num w:numId="11">
    <w:abstractNumId w:val="15"/>
  </w:num>
  <w:num w:numId="12">
    <w:abstractNumId w:val="34"/>
  </w:num>
  <w:num w:numId="13">
    <w:abstractNumId w:val="33"/>
  </w:num>
  <w:num w:numId="14">
    <w:abstractNumId w:val="10"/>
  </w:num>
  <w:num w:numId="15">
    <w:abstractNumId w:val="36"/>
  </w:num>
  <w:num w:numId="16">
    <w:abstractNumId w:val="12"/>
  </w:num>
  <w:num w:numId="17">
    <w:abstractNumId w:val="17"/>
  </w:num>
  <w:num w:numId="18">
    <w:abstractNumId w:val="26"/>
  </w:num>
  <w:num w:numId="19">
    <w:abstractNumId w:val="19"/>
  </w:num>
  <w:num w:numId="20">
    <w:abstractNumId w:val="16"/>
  </w:num>
  <w:num w:numId="21">
    <w:abstractNumId w:val="32"/>
  </w:num>
  <w:num w:numId="22">
    <w:abstractNumId w:val="28"/>
  </w:num>
  <w:num w:numId="23">
    <w:abstractNumId w:val="11"/>
  </w:num>
  <w:num w:numId="24">
    <w:abstractNumId w:val="27"/>
  </w:num>
  <w:num w:numId="25">
    <w:abstractNumId w:val="29"/>
  </w:num>
  <w:num w:numId="26">
    <w:abstractNumId w:val="31"/>
  </w:num>
  <w:num w:numId="27">
    <w:abstractNumId w:val="20"/>
  </w:num>
  <w:num w:numId="28">
    <w:abstractNumId w:val="25"/>
  </w:num>
  <w:num w:numId="29">
    <w:abstractNumId w:val="38"/>
  </w:num>
  <w:num w:numId="30">
    <w:abstractNumId w:val="9"/>
  </w:num>
  <w:num w:numId="31">
    <w:abstractNumId w:val="7"/>
  </w:num>
  <w:num w:numId="32">
    <w:abstractNumId w:val="6"/>
  </w:num>
  <w:num w:numId="33">
    <w:abstractNumId w:val="5"/>
  </w:num>
  <w:num w:numId="34">
    <w:abstractNumId w:val="4"/>
  </w:num>
  <w:num w:numId="35">
    <w:abstractNumId w:val="8"/>
  </w:num>
  <w:num w:numId="36">
    <w:abstractNumId w:val="3"/>
  </w:num>
  <w:num w:numId="37">
    <w:abstractNumId w:val="2"/>
  </w:num>
  <w:num w:numId="38">
    <w:abstractNumId w:val="1"/>
  </w:num>
  <w:num w:numId="39">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740B9D"/>
    <w:rsid w:val="00070709"/>
    <w:rsid w:val="000C2567"/>
    <w:rsid w:val="001358DD"/>
    <w:rsid w:val="00186DC5"/>
    <w:rsid w:val="00190E10"/>
    <w:rsid w:val="001B2D2D"/>
    <w:rsid w:val="0022108D"/>
    <w:rsid w:val="002235F7"/>
    <w:rsid w:val="002A52EE"/>
    <w:rsid w:val="002B0F35"/>
    <w:rsid w:val="002B76C8"/>
    <w:rsid w:val="002D3D0E"/>
    <w:rsid w:val="002E05EA"/>
    <w:rsid w:val="002E7ECB"/>
    <w:rsid w:val="002F399B"/>
    <w:rsid w:val="003460A6"/>
    <w:rsid w:val="003F4BC4"/>
    <w:rsid w:val="004E0808"/>
    <w:rsid w:val="004E2DA6"/>
    <w:rsid w:val="005E23B3"/>
    <w:rsid w:val="00637272"/>
    <w:rsid w:val="006374DD"/>
    <w:rsid w:val="006A1A53"/>
    <w:rsid w:val="006B4D1C"/>
    <w:rsid w:val="006C5D80"/>
    <w:rsid w:val="006E10C7"/>
    <w:rsid w:val="00740B9D"/>
    <w:rsid w:val="00743619"/>
    <w:rsid w:val="00801FF3"/>
    <w:rsid w:val="00835CBD"/>
    <w:rsid w:val="008C37A9"/>
    <w:rsid w:val="008E37D4"/>
    <w:rsid w:val="009318C6"/>
    <w:rsid w:val="00941E9A"/>
    <w:rsid w:val="009A1356"/>
    <w:rsid w:val="009C017C"/>
    <w:rsid w:val="00A15610"/>
    <w:rsid w:val="00A42B7A"/>
    <w:rsid w:val="00AD71C4"/>
    <w:rsid w:val="00B75241"/>
    <w:rsid w:val="00B9124B"/>
    <w:rsid w:val="00BA0389"/>
    <w:rsid w:val="00BC4E5D"/>
    <w:rsid w:val="00BF52B8"/>
    <w:rsid w:val="00C167E6"/>
    <w:rsid w:val="00C50D46"/>
    <w:rsid w:val="00D02BAF"/>
    <w:rsid w:val="00D253ED"/>
    <w:rsid w:val="00D42F5D"/>
    <w:rsid w:val="00D44ABF"/>
    <w:rsid w:val="00D70961"/>
    <w:rsid w:val="00D76D91"/>
    <w:rsid w:val="00D96309"/>
    <w:rsid w:val="00E14EE4"/>
    <w:rsid w:val="00E2681F"/>
    <w:rsid w:val="00E34844"/>
    <w:rsid w:val="00E87A2E"/>
    <w:rsid w:val="00EE111A"/>
    <w:rsid w:val="00F47787"/>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5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374DD"/>
    <w:pPr>
      <w:spacing w:after="246" w:line="270" w:lineRule="auto"/>
      <w:ind w:left="10" w:hanging="10"/>
      <w:jc w:val="both"/>
    </w:pPr>
    <w:rPr>
      <w:rFonts w:ascii="Times New Roman" w:hAnsi="Times New Roman"/>
      <w:color w:val="000000"/>
      <w:sz w:val="24"/>
    </w:rPr>
  </w:style>
  <w:style w:type="paragraph" w:styleId="Heading1">
    <w:name w:val="heading 1"/>
    <w:basedOn w:val="Normal"/>
    <w:next w:val="Normal"/>
    <w:link w:val="Heading1Char"/>
    <w:uiPriority w:val="99"/>
    <w:qFormat/>
    <w:rsid w:val="006374DD"/>
    <w:pPr>
      <w:keepNext/>
      <w:keepLines/>
      <w:spacing w:after="3" w:line="240" w:lineRule="auto"/>
      <w:jc w:val="center"/>
      <w:outlineLvl w:val="0"/>
    </w:pPr>
    <w:rPr>
      <w:b/>
    </w:rPr>
  </w:style>
  <w:style w:type="paragraph" w:styleId="Heading2">
    <w:name w:val="heading 2"/>
    <w:basedOn w:val="Normal"/>
    <w:next w:val="Normal"/>
    <w:link w:val="Heading2Char"/>
    <w:uiPriority w:val="99"/>
    <w:qFormat/>
    <w:rsid w:val="006374DD"/>
    <w:pPr>
      <w:keepNext/>
      <w:keepLines/>
      <w:spacing w:after="3" w:line="240" w:lineRule="auto"/>
      <w:jc w:val="center"/>
      <w:outlineLvl w:val="1"/>
    </w:pPr>
    <w:rPr>
      <w:b/>
    </w:rPr>
  </w:style>
  <w:style w:type="paragraph" w:styleId="Heading3">
    <w:name w:val="heading 3"/>
    <w:basedOn w:val="Normal"/>
    <w:next w:val="Normal"/>
    <w:link w:val="Heading3Char"/>
    <w:uiPriority w:val="99"/>
    <w:qFormat/>
    <w:rsid w:val="006374DD"/>
    <w:pPr>
      <w:keepNext/>
      <w:keepLines/>
      <w:spacing w:after="3" w:line="240" w:lineRule="auto"/>
      <w:jc w:val="center"/>
      <w:outlineLvl w:val="2"/>
    </w:pPr>
    <w:rPr>
      <w:b/>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6374DD"/>
    <w:rPr>
      <w:rFonts w:ascii="Times New Roman" w:hAnsi="Times New Roman" w:cs="Times New Roman"/>
      <w:b/>
      <w:color w:val="000000"/>
      <w:sz w:val="22"/>
    </w:rPr>
  </w:style>
  <w:style w:type="character" w:customStyle="1" w:styleId="Heading2Char">
    <w:name w:val="Heading 2 Char"/>
    <w:basedOn w:val="DefaultParagraphFont"/>
    <w:link w:val="Heading2"/>
    <w:uiPriority w:val="99"/>
    <w:locked/>
    <w:rsid w:val="006374DD"/>
    <w:rPr>
      <w:rFonts w:ascii="Times New Roman" w:hAnsi="Times New Roman" w:cs="Times New Roman"/>
      <w:b/>
      <w:color w:val="000000"/>
      <w:sz w:val="22"/>
    </w:rPr>
  </w:style>
  <w:style w:type="character" w:customStyle="1" w:styleId="Heading3Char">
    <w:name w:val="Heading 3 Char"/>
    <w:basedOn w:val="DefaultParagraphFont"/>
    <w:link w:val="Heading3"/>
    <w:uiPriority w:val="99"/>
    <w:locked/>
    <w:rsid w:val="006374DD"/>
    <w:rPr>
      <w:rFonts w:ascii="Times New Roman" w:hAnsi="Times New Roman" w:cs="Times New Roman"/>
      <w:b/>
      <w:color w:val="000000"/>
      <w:sz w:val="22"/>
    </w:rPr>
  </w:style>
  <w:style w:type="table" w:customStyle="1" w:styleId="TableGrid">
    <w:name w:val="TableGrid"/>
    <w:uiPriority w:val="99"/>
    <w:rsid w:val="006374DD"/>
    <w:tblPr>
      <w:tblCellMar>
        <w:top w:w="0" w:type="dxa"/>
        <w:left w:w="0" w:type="dxa"/>
        <w:bottom w:w="0" w:type="dxa"/>
        <w:right w:w="0" w:type="dxa"/>
      </w:tblCellMar>
    </w:tblPr>
  </w:style>
  <w:style w:type="paragraph" w:styleId="Header">
    <w:name w:val="header"/>
    <w:basedOn w:val="Normal"/>
    <w:link w:val="HeaderChar"/>
    <w:uiPriority w:val="99"/>
    <w:rsid w:val="00EE111A"/>
    <w:pPr>
      <w:tabs>
        <w:tab w:val="center" w:pos="4677"/>
        <w:tab w:val="right" w:pos="9355"/>
      </w:tabs>
      <w:spacing w:after="0" w:line="240" w:lineRule="auto"/>
    </w:pPr>
  </w:style>
  <w:style w:type="character" w:customStyle="1" w:styleId="HeaderChar">
    <w:name w:val="Header Char"/>
    <w:basedOn w:val="DefaultParagraphFont"/>
    <w:link w:val="Header"/>
    <w:uiPriority w:val="99"/>
    <w:locked/>
    <w:rsid w:val="00EE111A"/>
    <w:rPr>
      <w:rFonts w:ascii="Times New Roman" w:hAnsi="Times New Roman" w:cs="Times New Roman"/>
      <w:color w:val="000000"/>
      <w:sz w:val="24"/>
    </w:rPr>
  </w:style>
  <w:style w:type="paragraph" w:styleId="ListParagraph">
    <w:name w:val="List Paragraph"/>
    <w:basedOn w:val="Normal"/>
    <w:uiPriority w:val="99"/>
    <w:qFormat/>
    <w:rsid w:val="00B9124B"/>
    <w:pPr>
      <w:ind w:left="720"/>
      <w:contextualSpacing/>
    </w:pPr>
  </w:style>
  <w:style w:type="paragraph" w:styleId="Footer">
    <w:name w:val="footer"/>
    <w:basedOn w:val="Normal"/>
    <w:link w:val="FooterChar"/>
    <w:uiPriority w:val="99"/>
    <w:rsid w:val="00F47787"/>
    <w:pPr>
      <w:tabs>
        <w:tab w:val="center" w:pos="4680"/>
        <w:tab w:val="right" w:pos="9360"/>
      </w:tabs>
      <w:spacing w:after="0" w:line="240" w:lineRule="auto"/>
      <w:ind w:left="0" w:firstLine="0"/>
      <w:jc w:val="left"/>
    </w:pPr>
    <w:rPr>
      <w:rFonts w:ascii="Calibri" w:hAnsi="Calibri"/>
      <w:color w:val="auto"/>
      <w:sz w:val="22"/>
    </w:rPr>
  </w:style>
  <w:style w:type="character" w:customStyle="1" w:styleId="FooterChar">
    <w:name w:val="Footer Char"/>
    <w:basedOn w:val="DefaultParagraphFont"/>
    <w:link w:val="Footer"/>
    <w:uiPriority w:val="99"/>
    <w:locked/>
    <w:rsid w:val="00F47787"/>
    <w:rPr>
      <w:rFonts w:cs="Times New Roman"/>
    </w:rPr>
  </w:style>
  <w:style w:type="table" w:customStyle="1" w:styleId="TableGrid1">
    <w:name w:val="TableGrid1"/>
    <w:uiPriority w:val="99"/>
    <w:rsid w:val="00C167E6"/>
    <w:tblPr>
      <w:tblCellMar>
        <w:top w:w="0" w:type="dxa"/>
        <w:left w:w="0" w:type="dxa"/>
        <w:bottom w:w="0" w:type="dxa"/>
        <w:right w:w="0" w:type="dxa"/>
      </w:tblCellMar>
    </w:tblPr>
  </w:style>
  <w:style w:type="character" w:styleId="PageNumber">
    <w:name w:val="page number"/>
    <w:basedOn w:val="DefaultParagraphFont"/>
    <w:uiPriority w:val="99"/>
    <w:rsid w:val="003F4BC4"/>
    <w:rPr>
      <w:rFonts w:cs="Times New Roma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6.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5.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4.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348</TotalTime>
  <Pages>32</Pages>
  <Words>10224</Words>
  <Characters>-32766</Characters>
  <Application>Microsoft Office Outlook</Application>
  <DocSecurity>0</DocSecurity>
  <Lines>0</Lines>
  <Paragraphs>0</Paragraphs>
  <ScaleCrop>false</ScaleCrop>
  <Company>SPecialiST RePack</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ДЕД</cp:lastModifiedBy>
  <cp:revision>12</cp:revision>
  <cp:lastPrinted>2015-11-19T10:33:00Z</cp:lastPrinted>
  <dcterms:created xsi:type="dcterms:W3CDTF">2015-11-17T01:54:00Z</dcterms:created>
  <dcterms:modified xsi:type="dcterms:W3CDTF">2015-11-20T01:17:00Z</dcterms:modified>
</cp:coreProperties>
</file>